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54DB" w:rsidRDefault="0091498B">
      <w:bookmarkStart w:id="0" w:name="_GoBack"/>
      <w:bookmarkEnd w:id="0"/>
      <w:r w:rsidRPr="0091498B">
        <w:rPr>
          <w:color w:val="000090"/>
        </w:rPr>
        <mc:AlternateContent>
          <mc:Choice Requires="wps">
            <w:drawing>
              <wp:anchor distT="0" distB="0" distL="114300" distR="114300" simplePos="0" relativeHeight="252041216" behindDoc="0" locked="0" layoutInCell="1" allowOverlap="1" wp14:anchorId="7613616E" wp14:editId="608DAC93">
                <wp:simplePos x="0" y="0"/>
                <wp:positionH relativeFrom="page">
                  <wp:posOffset>901700</wp:posOffset>
                </wp:positionH>
                <wp:positionV relativeFrom="page">
                  <wp:posOffset>7494905</wp:posOffset>
                </wp:positionV>
                <wp:extent cx="2146300" cy="1727200"/>
                <wp:effectExtent l="0" t="0" r="0" b="0"/>
                <wp:wrapThrough wrapText="bothSides">
                  <wp:wrapPolygon edited="0">
                    <wp:start x="256" y="0"/>
                    <wp:lineTo x="256" y="21282"/>
                    <wp:lineTo x="20961" y="21282"/>
                    <wp:lineTo x="20961" y="0"/>
                    <wp:lineTo x="256" y="0"/>
                  </wp:wrapPolygon>
                </wp:wrapThrough>
                <wp:docPr id="2074" name="Text Box 2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6300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Default="0091498B" w:rsidP="0091498B">
                            <w:pPr>
                              <w:spacing w:after="0"/>
                              <w:jc w:val="center"/>
                              <w:rPr>
                                <w:color w:val="FF305F"/>
                                <w:sz w:val="52"/>
                                <w:szCs w:val="52"/>
                              </w:rPr>
                            </w:pPr>
                            <w:r w:rsidRPr="000D4296">
                              <w:rPr>
                                <w:color w:val="FF305F"/>
                                <w:sz w:val="52"/>
                                <w:szCs w:val="52"/>
                              </w:rPr>
                              <w:t xml:space="preserve">THE </w:t>
                            </w:r>
                          </w:p>
                          <w:p w:rsidR="0091498B" w:rsidRPr="000D4296" w:rsidRDefault="0091498B" w:rsidP="0091498B">
                            <w:pPr>
                              <w:spacing w:after="0"/>
                              <w:jc w:val="center"/>
                              <w:rPr>
                                <w:color w:val="FF305F"/>
                                <w:sz w:val="52"/>
                                <w:szCs w:val="52"/>
                              </w:rPr>
                            </w:pPr>
                            <w:r w:rsidRPr="000D4296">
                              <w:rPr>
                                <w:color w:val="FF305F"/>
                                <w:sz w:val="52"/>
                                <w:szCs w:val="52"/>
                              </w:rPr>
                              <w:t>ANTI-CANCER CODE</w:t>
                            </w:r>
                          </w:p>
                          <w:p w:rsidR="0091498B" w:rsidRDefault="0091498B" w:rsidP="00914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074" o:spid="_x0000_s1026" type="#_x0000_t202" style="position:absolute;margin-left:71pt;margin-top:590.15pt;width:169pt;height:136pt;z-index:25204121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" mv:complextextbox="1" filled="f" stroked="f">
                <v:textbox>
                  <w:txbxContent>
                    <w:p w:rsidR="0091498B" w:rsidRDefault="0091498B" w:rsidP="0091498B">
                      <w:pPr>
                        <w:spacing w:after="0"/>
                        <w:jc w:val="center"/>
                        <w:rPr>
                          <w:color w:val="FF305F"/>
                          <w:sz w:val="52"/>
                          <w:szCs w:val="52"/>
                        </w:rPr>
                      </w:pPr>
                      <w:r w:rsidRPr="000D4296">
                        <w:rPr>
                          <w:color w:val="FF305F"/>
                          <w:sz w:val="52"/>
                          <w:szCs w:val="52"/>
                        </w:rPr>
                        <w:t xml:space="preserve">THE </w:t>
                      </w:r>
                    </w:p>
                    <w:p w:rsidR="0091498B" w:rsidRPr="000D4296" w:rsidRDefault="0091498B" w:rsidP="0091498B">
                      <w:pPr>
                        <w:spacing w:after="0"/>
                        <w:jc w:val="center"/>
                        <w:rPr>
                          <w:color w:val="FF305F"/>
                          <w:sz w:val="52"/>
                          <w:szCs w:val="52"/>
                        </w:rPr>
                      </w:pPr>
                      <w:r w:rsidRPr="000D4296">
                        <w:rPr>
                          <w:color w:val="FF305F"/>
                          <w:sz w:val="52"/>
                          <w:szCs w:val="52"/>
                        </w:rPr>
                        <w:t>ANTI-CANCER CODE</w:t>
                      </w:r>
                    </w:p>
                    <w:p w:rsidR="0091498B" w:rsidRDefault="0091498B" w:rsidP="0091498B"/>
                  </w:txbxContent>
                </v:textbox>
                <w10:wrap type="through" anchorx="page" anchory="page"/>
              </v:shape>
            </w:pict>
          </mc:Fallback>
        </mc:AlternateContent>
      </w:r>
      <w:r w:rsidRPr="0091498B">
        <w:rPr>
          <w:color w:val="000090"/>
        </w:rPr>
        <mc:AlternateContent>
          <mc:Choice Requires="wps">
            <w:drawing>
              <wp:anchor distT="0" distB="0" distL="114300" distR="114300" simplePos="0" relativeHeight="252040192" behindDoc="0" locked="0" layoutInCell="1" allowOverlap="1" wp14:anchorId="6371AAAC" wp14:editId="1AAD871E">
                <wp:simplePos x="0" y="0"/>
                <wp:positionH relativeFrom="page">
                  <wp:posOffset>533400</wp:posOffset>
                </wp:positionH>
                <wp:positionV relativeFrom="page">
                  <wp:posOffset>6692900</wp:posOffset>
                </wp:positionV>
                <wp:extent cx="2921000" cy="2832100"/>
                <wp:effectExtent l="50800" t="50800" r="76200" b="88900"/>
                <wp:wrapThrough wrapText="bothSides">
                  <wp:wrapPolygon edited="0">
                    <wp:start x="8452" y="-387"/>
                    <wp:lineTo x="2442" y="-387"/>
                    <wp:lineTo x="2442" y="2712"/>
                    <wp:lineTo x="376" y="2712"/>
                    <wp:lineTo x="376" y="5812"/>
                    <wp:lineTo x="-376" y="5812"/>
                    <wp:lineTo x="-376" y="14335"/>
                    <wp:lineTo x="1878" y="18404"/>
                    <wp:lineTo x="5635" y="21309"/>
                    <wp:lineTo x="5823" y="21309"/>
                    <wp:lineTo x="8264" y="22084"/>
                    <wp:lineTo x="8452" y="22084"/>
                    <wp:lineTo x="13148" y="22084"/>
                    <wp:lineTo x="13336" y="22084"/>
                    <wp:lineTo x="15777" y="21309"/>
                    <wp:lineTo x="15965" y="21309"/>
                    <wp:lineTo x="19722" y="18404"/>
                    <wp:lineTo x="21600" y="15110"/>
                    <wp:lineTo x="21976" y="12204"/>
                    <wp:lineTo x="21976" y="8911"/>
                    <wp:lineTo x="21224" y="6005"/>
                    <wp:lineTo x="21224" y="5812"/>
                    <wp:lineTo x="19346" y="2906"/>
                    <wp:lineTo x="19158" y="1937"/>
                    <wp:lineTo x="14650" y="-387"/>
                    <wp:lineTo x="13148" y="-387"/>
                    <wp:lineTo x="8452" y="-387"/>
                  </wp:wrapPolygon>
                </wp:wrapThrough>
                <wp:docPr id="2073" name="Oval 20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321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073" o:spid="_x0000_s1026" style="position:absolute;margin-left:42pt;margin-top:527pt;width:230pt;height:223pt;z-index:252040192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" filled="f" strokecolor="white [3212]" strokeweight="9.25pt">
                <w10:wrap type="through" anchorx="page" anchory="page"/>
              </v:oval>
            </w:pict>
          </mc:Fallback>
        </mc:AlternateContent>
      </w:r>
      <w:r w:rsidRPr="0091498B">
        <w:rPr>
          <w:color w:val="000090"/>
        </w:rPr>
        <mc:AlternateContent>
          <mc:Choice Requires="wps">
            <w:drawing>
              <wp:anchor distT="0" distB="0" distL="114300" distR="114300" simplePos="0" relativeHeight="252039168" behindDoc="0" locked="0" layoutInCell="1" allowOverlap="1" wp14:anchorId="2D766B29" wp14:editId="32F9C4DC">
                <wp:simplePos x="0" y="0"/>
                <wp:positionH relativeFrom="page">
                  <wp:posOffset>1023620</wp:posOffset>
                </wp:positionH>
                <wp:positionV relativeFrom="page">
                  <wp:posOffset>7930515</wp:posOffset>
                </wp:positionV>
                <wp:extent cx="1871980" cy="377190"/>
                <wp:effectExtent l="0" t="0" r="7620" b="3810"/>
                <wp:wrapThrough wrapText="bothSides">
                  <wp:wrapPolygon edited="0">
                    <wp:start x="0" y="0"/>
                    <wp:lineTo x="0" y="20364"/>
                    <wp:lineTo x="21395" y="20364"/>
                    <wp:lineTo x="21395" y="0"/>
                    <wp:lineTo x="0" y="0"/>
                  </wp:wrapPolygon>
                </wp:wrapThrough>
                <wp:docPr id="2071" name="Text Box 20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80" cy="377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Pr="007E1F1F" w:rsidRDefault="0091498B" w:rsidP="0091498B">
                            <w:pPr>
                              <w:jc w:val="center"/>
                              <w:rPr>
                                <w:color w:val="FF305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071" o:spid="_x0000_s1027" type="#_x0000_t202" style="position:absolute;margin-left:80.6pt;margin-top:624.45pt;width:147.4pt;height:29.7pt;z-index:252039168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" mv:complextextbox="1" fillcolor="white [3212]" stroked="f">
                <v:textbox>
                  <w:txbxContent>
                    <w:p w:rsidR="0091498B" w:rsidRPr="007E1F1F" w:rsidRDefault="0091498B" w:rsidP="0091498B">
                      <w:pPr>
                        <w:jc w:val="center"/>
                        <w:rPr>
                          <w:color w:val="FF305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91498B">
        <w:rPr>
          <w:color w:val="000090"/>
        </w:rPr>
        <w:drawing>
          <wp:anchor distT="0" distB="0" distL="114300" distR="114300" simplePos="0" relativeHeight="252038144" behindDoc="0" locked="0" layoutInCell="1" allowOverlap="1" wp14:anchorId="654006FC" wp14:editId="6458E6F5">
            <wp:simplePos x="0" y="0"/>
            <wp:positionH relativeFrom="page">
              <wp:posOffset>514350</wp:posOffset>
            </wp:positionH>
            <wp:positionV relativeFrom="page">
              <wp:posOffset>6696075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207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498B">
        <w:rPr>
          <w:color w:val="000090"/>
        </w:rPr>
        <mc:AlternateContent>
          <mc:Choice Requires="wps">
            <w:drawing>
              <wp:anchor distT="0" distB="0" distL="114300" distR="114300" simplePos="0" relativeHeight="252037120" behindDoc="0" locked="0" layoutInCell="1" allowOverlap="1" wp14:anchorId="5C9887C9" wp14:editId="629E12B1">
                <wp:simplePos x="0" y="0"/>
                <wp:positionH relativeFrom="page">
                  <wp:posOffset>1936115</wp:posOffset>
                </wp:positionH>
                <wp:positionV relativeFrom="page">
                  <wp:posOffset>7555865</wp:posOffset>
                </wp:positionV>
                <wp:extent cx="1460500" cy="374650"/>
                <wp:effectExtent l="0" t="0" r="0" b="6350"/>
                <wp:wrapNone/>
                <wp:docPr id="2070" name="Text Box 20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Pr="004060DF" w:rsidRDefault="0091498B" w:rsidP="0091498B">
                            <w:pPr>
                              <w:spacing w:after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:rsidR="0091498B" w:rsidRPr="004060DF" w:rsidRDefault="0091498B" w:rsidP="0091498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70" o:spid="_x0000_s1028" type="#_x0000_t202" style="position:absolute;margin-left:152.45pt;margin-top:594.95pt;width:115pt;height:29.5pt;z-index:252037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" mv:complextextbox="1" filled="f" stroked="f">
                <v:textbox>
                  <w:txbxContent>
                    <w:p w:rsidR="0091498B" w:rsidRPr="004060DF" w:rsidRDefault="0091498B" w:rsidP="0091498B">
                      <w:pPr>
                        <w:spacing w:after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:rsidR="0091498B" w:rsidRPr="004060DF" w:rsidRDefault="0091498B" w:rsidP="0091498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0976" behindDoc="0" locked="0" layoutInCell="1" allowOverlap="1" wp14:anchorId="60402D1E" wp14:editId="190FB436">
                <wp:simplePos x="0" y="0"/>
                <wp:positionH relativeFrom="page">
                  <wp:posOffset>1936115</wp:posOffset>
                </wp:positionH>
                <wp:positionV relativeFrom="page">
                  <wp:posOffset>1434465</wp:posOffset>
                </wp:positionV>
                <wp:extent cx="1460500" cy="374650"/>
                <wp:effectExtent l="0" t="0" r="0" b="6350"/>
                <wp:wrapNone/>
                <wp:docPr id="30" name="Text Box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Pr="004060DF" w:rsidRDefault="0091498B" w:rsidP="0091498B">
                            <w:pPr>
                              <w:spacing w:after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:rsidR="0091498B" w:rsidRPr="004060DF" w:rsidRDefault="0091498B" w:rsidP="0091498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0" o:spid="_x0000_s1029" type="#_x0000_t202" style="position:absolute;margin-left:152.45pt;margin-top:112.95pt;width:115pt;height:29.5pt;z-index:25203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5N9JwQDAAC7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" mv:complextextbox="1" filled="f" stroked="f">
                <v:textbox>
                  <w:txbxContent>
                    <w:p w:rsidR="0091498B" w:rsidRPr="004060DF" w:rsidRDefault="0091498B" w:rsidP="0091498B">
                      <w:pPr>
                        <w:spacing w:after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:rsidR="0091498B" w:rsidRPr="004060DF" w:rsidRDefault="0091498B" w:rsidP="0091498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2032000" behindDoc="0" locked="0" layoutInCell="1" allowOverlap="1" wp14:anchorId="5C2F9D2D" wp14:editId="29ADAF0D">
            <wp:simplePos x="0" y="0"/>
            <wp:positionH relativeFrom="page">
              <wp:posOffset>514350</wp:posOffset>
            </wp:positionH>
            <wp:positionV relativeFrom="page">
              <wp:posOffset>574675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20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3024" behindDoc="0" locked="0" layoutInCell="1" allowOverlap="1" wp14:anchorId="5AAAFD8E" wp14:editId="6CCE1417">
                <wp:simplePos x="0" y="0"/>
                <wp:positionH relativeFrom="page">
                  <wp:posOffset>1023620</wp:posOffset>
                </wp:positionH>
                <wp:positionV relativeFrom="page">
                  <wp:posOffset>1809115</wp:posOffset>
                </wp:positionV>
                <wp:extent cx="1871980" cy="377190"/>
                <wp:effectExtent l="0" t="0" r="7620" b="3810"/>
                <wp:wrapThrough wrapText="bothSides">
                  <wp:wrapPolygon edited="0">
                    <wp:start x="0" y="0"/>
                    <wp:lineTo x="0" y="20364"/>
                    <wp:lineTo x="21395" y="20364"/>
                    <wp:lineTo x="21395" y="0"/>
                    <wp:lineTo x="0" y="0"/>
                  </wp:wrapPolygon>
                </wp:wrapThrough>
                <wp:docPr id="2048" name="Text Box 20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80" cy="377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Pr="007E1F1F" w:rsidRDefault="0091498B" w:rsidP="0091498B">
                            <w:pPr>
                              <w:jc w:val="center"/>
                              <w:rPr>
                                <w:color w:val="FF305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48" o:spid="_x0000_s1030" type="#_x0000_t202" style="position:absolute;margin-left:80.6pt;margin-top:142.45pt;width:147.4pt;height:29.7pt;z-index:252033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" mv:complextextbox="1" fillcolor="white [3212]" stroked="f">
                <v:textbox>
                  <w:txbxContent>
                    <w:p w:rsidR="0091498B" w:rsidRPr="007E1F1F" w:rsidRDefault="0091498B" w:rsidP="0091498B">
                      <w:pPr>
                        <w:jc w:val="center"/>
                        <w:rPr>
                          <w:color w:val="FF305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4048" behindDoc="0" locked="0" layoutInCell="1" allowOverlap="1" wp14:anchorId="4257FAD4" wp14:editId="443E5F3F">
                <wp:simplePos x="0" y="0"/>
                <wp:positionH relativeFrom="page">
                  <wp:posOffset>533400</wp:posOffset>
                </wp:positionH>
                <wp:positionV relativeFrom="page">
                  <wp:posOffset>571500</wp:posOffset>
                </wp:positionV>
                <wp:extent cx="2921000" cy="2832100"/>
                <wp:effectExtent l="50800" t="50800" r="76200" b="88900"/>
                <wp:wrapThrough wrapText="bothSides">
                  <wp:wrapPolygon edited="0">
                    <wp:start x="8452" y="-387"/>
                    <wp:lineTo x="2442" y="-387"/>
                    <wp:lineTo x="2442" y="2712"/>
                    <wp:lineTo x="376" y="2712"/>
                    <wp:lineTo x="376" y="5812"/>
                    <wp:lineTo x="-376" y="5812"/>
                    <wp:lineTo x="-376" y="14335"/>
                    <wp:lineTo x="1878" y="18404"/>
                    <wp:lineTo x="5635" y="21309"/>
                    <wp:lineTo x="5823" y="21309"/>
                    <wp:lineTo x="8264" y="22084"/>
                    <wp:lineTo x="8452" y="22084"/>
                    <wp:lineTo x="13148" y="22084"/>
                    <wp:lineTo x="13336" y="22084"/>
                    <wp:lineTo x="15777" y="21309"/>
                    <wp:lineTo x="15965" y="21309"/>
                    <wp:lineTo x="19722" y="18404"/>
                    <wp:lineTo x="21600" y="15110"/>
                    <wp:lineTo x="21976" y="12204"/>
                    <wp:lineTo x="21976" y="8911"/>
                    <wp:lineTo x="21224" y="6005"/>
                    <wp:lineTo x="21224" y="5812"/>
                    <wp:lineTo x="19346" y="2906"/>
                    <wp:lineTo x="19158" y="1937"/>
                    <wp:lineTo x="14650" y="-387"/>
                    <wp:lineTo x="13148" y="-387"/>
                    <wp:lineTo x="8452" y="-387"/>
                  </wp:wrapPolygon>
                </wp:wrapThrough>
                <wp:docPr id="2064" name="Oval 20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321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2064" o:spid="_x0000_s1026" style="position:absolute;margin-left:42pt;margin-top:45pt;width:230pt;height:223pt;z-index:25203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" filled="f" strokecolor="white [3212]" strokeweight="9.25pt">
                <w10:wrap type="through" anchorx="page" anchory="page"/>
              </v:oval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35072" behindDoc="0" locked="0" layoutInCell="1" allowOverlap="1" wp14:anchorId="2B27B361" wp14:editId="2D196582">
                <wp:simplePos x="0" y="0"/>
                <wp:positionH relativeFrom="page">
                  <wp:posOffset>901700</wp:posOffset>
                </wp:positionH>
                <wp:positionV relativeFrom="page">
                  <wp:posOffset>1373505</wp:posOffset>
                </wp:positionV>
                <wp:extent cx="2146300" cy="1727200"/>
                <wp:effectExtent l="0" t="0" r="0" b="0"/>
                <wp:wrapThrough wrapText="bothSides">
                  <wp:wrapPolygon edited="0">
                    <wp:start x="256" y="0"/>
                    <wp:lineTo x="256" y="21282"/>
                    <wp:lineTo x="20961" y="21282"/>
                    <wp:lineTo x="20961" y="0"/>
                    <wp:lineTo x="256" y="0"/>
                  </wp:wrapPolygon>
                </wp:wrapThrough>
                <wp:docPr id="2065" name="Text Box 20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6300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Default="0091498B" w:rsidP="0091498B">
                            <w:pPr>
                              <w:spacing w:after="0"/>
                              <w:jc w:val="center"/>
                              <w:rPr>
                                <w:color w:val="FF305F"/>
                                <w:sz w:val="52"/>
                                <w:szCs w:val="52"/>
                              </w:rPr>
                            </w:pPr>
                            <w:r w:rsidRPr="000D4296">
                              <w:rPr>
                                <w:color w:val="FF305F"/>
                                <w:sz w:val="52"/>
                                <w:szCs w:val="52"/>
                              </w:rPr>
                              <w:t xml:space="preserve">THE </w:t>
                            </w:r>
                          </w:p>
                          <w:p w:rsidR="0091498B" w:rsidRPr="000D4296" w:rsidRDefault="0091498B" w:rsidP="0091498B">
                            <w:pPr>
                              <w:spacing w:after="0"/>
                              <w:jc w:val="center"/>
                              <w:rPr>
                                <w:color w:val="FF305F"/>
                                <w:sz w:val="52"/>
                                <w:szCs w:val="52"/>
                              </w:rPr>
                            </w:pPr>
                            <w:r w:rsidRPr="000D4296">
                              <w:rPr>
                                <w:color w:val="FF305F"/>
                                <w:sz w:val="52"/>
                                <w:szCs w:val="52"/>
                              </w:rPr>
                              <w:t>ANTI-CANCER CODE</w:t>
                            </w:r>
                          </w:p>
                          <w:p w:rsidR="0091498B" w:rsidRDefault="0091498B" w:rsidP="00914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5" o:spid="_x0000_s1031" type="#_x0000_t202" style="position:absolute;margin-left:71pt;margin-top:108.15pt;width:169pt;height:136pt;z-index:252035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" mv:complextextbox="1" filled="f" stroked="f">
                <v:textbox>
                  <w:txbxContent>
                    <w:p w:rsidR="0091498B" w:rsidRDefault="0091498B" w:rsidP="0091498B">
                      <w:pPr>
                        <w:spacing w:after="0"/>
                        <w:jc w:val="center"/>
                        <w:rPr>
                          <w:color w:val="FF305F"/>
                          <w:sz w:val="52"/>
                          <w:szCs w:val="52"/>
                        </w:rPr>
                      </w:pPr>
                      <w:r w:rsidRPr="000D4296">
                        <w:rPr>
                          <w:color w:val="FF305F"/>
                          <w:sz w:val="52"/>
                          <w:szCs w:val="52"/>
                        </w:rPr>
                        <w:t xml:space="preserve">THE </w:t>
                      </w:r>
                    </w:p>
                    <w:p w:rsidR="0091498B" w:rsidRPr="000D4296" w:rsidRDefault="0091498B" w:rsidP="0091498B">
                      <w:pPr>
                        <w:spacing w:after="0"/>
                        <w:jc w:val="center"/>
                        <w:rPr>
                          <w:color w:val="FF305F"/>
                          <w:sz w:val="52"/>
                          <w:szCs w:val="52"/>
                        </w:rPr>
                      </w:pPr>
                      <w:r w:rsidRPr="000D4296">
                        <w:rPr>
                          <w:color w:val="FF305F"/>
                          <w:sz w:val="52"/>
                          <w:szCs w:val="52"/>
                        </w:rPr>
                        <w:t>ANTI-CANCER CODE</w:t>
                      </w:r>
                    </w:p>
                    <w:p w:rsidR="0091498B" w:rsidRDefault="0091498B" w:rsidP="0091498B"/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22784" behindDoc="0" locked="0" layoutInCell="1" allowOverlap="1" wp14:anchorId="39A54F3F" wp14:editId="15DDF9D5">
                <wp:simplePos x="0" y="0"/>
                <wp:positionH relativeFrom="page">
                  <wp:posOffset>3390900</wp:posOffset>
                </wp:positionH>
                <wp:positionV relativeFrom="page">
                  <wp:posOffset>6502400</wp:posOffset>
                </wp:positionV>
                <wp:extent cx="330200" cy="3149600"/>
                <wp:effectExtent l="0" t="0" r="0" b="0"/>
                <wp:wrapThrough wrapText="bothSides">
                  <wp:wrapPolygon edited="0">
                    <wp:start x="0" y="0"/>
                    <wp:lineTo x="0" y="21426"/>
                    <wp:lineTo x="19938" y="21426"/>
                    <wp:lineTo x="19938" y="0"/>
                    <wp:lineTo x="0" y="0"/>
                  </wp:wrapPolygon>
                </wp:wrapThrough>
                <wp:docPr id="2091" name="Rectangle 20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" cy="3149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6300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91" o:spid="_x0000_s1026" style="position:absolute;margin-left:267pt;margin-top:512pt;width:26pt;height:248pt;z-index:252022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" stroked="f">
                <v:fill opacity="41377f"/>
                <w10:wrap type="through" anchorx="page" anchory="page"/>
              </v:rect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20736" behindDoc="0" locked="0" layoutInCell="1" allowOverlap="1" wp14:anchorId="7FC620F7" wp14:editId="6EEB9399">
                <wp:simplePos x="0" y="0"/>
                <wp:positionH relativeFrom="page">
                  <wp:posOffset>4140200</wp:posOffset>
                </wp:positionH>
                <wp:positionV relativeFrom="page">
                  <wp:posOffset>8102600</wp:posOffset>
                </wp:positionV>
                <wp:extent cx="2476500" cy="381000"/>
                <wp:effectExtent l="0" t="0" r="0" b="0"/>
                <wp:wrapThrough wrapText="bothSides">
                  <wp:wrapPolygon edited="0">
                    <wp:start x="222" y="0"/>
                    <wp:lineTo x="222" y="20160"/>
                    <wp:lineTo x="21046" y="20160"/>
                    <wp:lineTo x="21046" y="0"/>
                    <wp:lineTo x="222" y="0"/>
                  </wp:wrapPolygon>
                </wp:wrapThrough>
                <wp:docPr id="2090" name="Text Box 20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8D5850" w:rsidRDefault="007E780E" w:rsidP="007E780E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</w:rPr>
                              <w:t>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90" o:spid="_x0000_s1032" type="#_x0000_t202" style="position:absolute;margin-left:326pt;margin-top:638pt;width:195pt;height:30pt;z-index:252020736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" mv:complextextbox="1" filled="f" stroked="f">
                <v:textbox>
                  <w:txbxContent>
                    <w:p w:rsidR="007E780E" w:rsidRPr="008D5850" w:rsidRDefault="007E780E" w:rsidP="007E780E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8D5850">
                        <w:rPr>
                          <w:color w:val="808080" w:themeColor="background1" w:themeShade="80"/>
                        </w:rPr>
                        <w:t>LOGO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2019712" behindDoc="0" locked="0" layoutInCell="1" allowOverlap="1" wp14:anchorId="5E8A35C3" wp14:editId="773D6A4E">
                <wp:simplePos x="0" y="0"/>
                <wp:positionH relativeFrom="page">
                  <wp:posOffset>3867150</wp:posOffset>
                </wp:positionH>
                <wp:positionV relativeFrom="page">
                  <wp:posOffset>6633210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2089" name="Text Box 20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1409B7" w:rsidRDefault="007E780E" w:rsidP="007E780E">
                            <w:pPr>
                              <w:jc w:val="center"/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</w:pPr>
                            <w:r w:rsidRPr="001409B7"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  <w:t>Health Certificate!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89" o:spid="_x0000_s1033" type="#_x0000_t202" style="position:absolute;margin-left:304.5pt;margin-top:522.3pt;width:269pt;height:38.75pt;z-index:252019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vn4cdYCAAAj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" mv:complextextbox="1" filled="f" stroked="f">
                <v:textbox>
                  <w:txbxContent>
                    <w:p w:rsidR="007E780E" w:rsidRPr="001409B7" w:rsidRDefault="007E780E" w:rsidP="007E780E">
                      <w:pPr>
                        <w:jc w:val="center"/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</w:pPr>
                      <w:r w:rsidRPr="001409B7"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  <w:t>Health Certificate!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2018688" behindDoc="0" locked="0" layoutInCell="1" allowOverlap="1" wp14:anchorId="0A2424D4" wp14:editId="27A5A179">
                <wp:simplePos x="0" y="0"/>
                <wp:positionH relativeFrom="page">
                  <wp:posOffset>5306695</wp:posOffset>
                </wp:positionH>
                <wp:positionV relativeFrom="page">
                  <wp:posOffset>8595360</wp:posOffset>
                </wp:positionV>
                <wp:extent cx="2142490" cy="342900"/>
                <wp:effectExtent l="0" t="0" r="0" b="12700"/>
                <wp:wrapNone/>
                <wp:docPr id="2088" name="Text Box 20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C9314C" w:rsidRDefault="007E780E" w:rsidP="007E780E">
                            <w:r w:rsidRPr="00C9314C">
                              <w:t>Expires:  _______________</w:t>
                            </w:r>
                          </w:p>
                          <w:p w:rsidR="007E780E" w:rsidRPr="00C9314C" w:rsidRDefault="007E780E" w:rsidP="007E78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88" o:spid="_x0000_s1034" type="#_x0000_t202" style="position:absolute;margin-left:417.85pt;margin-top:676.8pt;width:168.7pt;height:27pt;z-index:2520186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" mv:complextextbox="1" filled="f" stroked="f">
                <v:textbox>
                  <w:txbxContent>
                    <w:p w:rsidR="007E780E" w:rsidRPr="00C9314C" w:rsidRDefault="007E780E" w:rsidP="007E780E">
                      <w:r w:rsidRPr="00C9314C">
                        <w:t>Expires:  _______________</w:t>
                      </w:r>
                    </w:p>
                    <w:p w:rsidR="007E780E" w:rsidRPr="00C9314C" w:rsidRDefault="007E780E" w:rsidP="007E780E"/>
                  </w:txbxContent>
                </v:textbox>
                <w10:wrap anchorx="page" anchory="page"/>
              </v:shape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2017664" behindDoc="0" locked="0" layoutInCell="1" allowOverlap="1" wp14:anchorId="18306B3D" wp14:editId="148EB331">
                <wp:simplePos x="0" y="0"/>
                <wp:positionH relativeFrom="page">
                  <wp:posOffset>2870200</wp:posOffset>
                </wp:positionH>
                <wp:positionV relativeFrom="page">
                  <wp:posOffset>7273925</wp:posOffset>
                </wp:positionV>
                <wp:extent cx="4457700" cy="625475"/>
                <wp:effectExtent l="0" t="0" r="12700" b="9525"/>
                <wp:wrapThrough wrapText="bothSides">
                  <wp:wrapPolygon edited="0">
                    <wp:start x="4677" y="0"/>
                    <wp:lineTo x="246" y="0"/>
                    <wp:lineTo x="246" y="10526"/>
                    <wp:lineTo x="5538" y="14035"/>
                    <wp:lineTo x="5538" y="21052"/>
                    <wp:lineTo x="20431" y="21052"/>
                    <wp:lineTo x="20431" y="14035"/>
                    <wp:lineTo x="21538" y="12280"/>
                    <wp:lineTo x="21538" y="0"/>
                    <wp:lineTo x="4677" y="0"/>
                  </wp:wrapPolygon>
                </wp:wrapThrough>
                <wp:docPr id="2084" name="Group 208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625475"/>
                          <a:chOff x="-511174" y="26670"/>
                          <a:chExt cx="5331459" cy="62547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085" name="Text Box 2085"/>
                        <wps:cNvSpPr txBox="1"/>
                        <wps:spPr>
                          <a:xfrm>
                            <a:off x="-511174" y="26670"/>
                            <a:ext cx="49117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6" name="Text Box 2086"/>
                        <wps:cNvSpPr txBox="1"/>
                        <wps:spPr>
                          <a:xfrm>
                            <a:off x="703973" y="45720"/>
                            <a:ext cx="4116312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E780E" w:rsidRPr="006B2FBA" w:rsidRDefault="007E780E" w:rsidP="007E780E">
                              <w:pPr>
                                <w:rPr>
                                  <w:u w:val="single"/>
                                </w:rPr>
                              </w:pPr>
                              <w:r w:rsidRPr="006B2FBA">
                                <w:t xml:space="preserve">For: 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 w:rsidRPr="006B2FBA">
                                <w:rPr>
                                  <w:u w:val="singl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87" name="Text Box 2087"/>
                        <wps:cNvSpPr txBox="1"/>
                        <wps:spPr>
                          <a:xfrm>
                            <a:off x="931896" y="337820"/>
                            <a:ext cx="3569177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E780E" w:rsidRPr="007E780E" w:rsidRDefault="007E780E" w:rsidP="007E780E">
                              <w:pPr>
                                <w:tabs>
                                  <w:tab w:val="left" w:pos="990"/>
                                  <w:tab w:val="left" w:pos="1080"/>
                                </w:tabs>
                                <w:jc w:val="center"/>
                                <w:rPr>
                                  <w:rFonts w:ascii="Avenir Book" w:hAnsi="Avenir Book"/>
                                  <w:sz w:val="20"/>
                                  <w:szCs w:val="20"/>
                                </w:rPr>
                              </w:pPr>
                              <w:r w:rsidRPr="007E780E">
                                <w:rPr>
                                  <w:rFonts w:ascii="Avenir Book" w:hAnsi="Avenir Book" w:cs="Avenir Black"/>
                                  <w:bCs/>
                                  <w:kern w:val="24"/>
                                  <w:sz w:val="20"/>
                                  <w:szCs w:val="20"/>
                                </w:rPr>
                                <w:t>This certificate Includes: 1 complimentary examination, spinal images (if necessary) and Report of Findings</w:t>
                              </w:r>
                            </w:p>
                            <w:p w:rsidR="007E780E" w:rsidRPr="007E780E" w:rsidRDefault="007E780E" w:rsidP="007E780E">
                              <w:pPr>
                                <w:rPr>
                                  <w:rFonts w:ascii="Avenir Book" w:hAnsi="Avenir Book"/>
                                  <w:sz w:val="28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84" o:spid="_x0000_s1035" style="position:absolute;margin-left:226pt;margin-top:572.75pt;width:351pt;height:49.25pt;z-index:252017664;mso-position-horizontal-relative:page;mso-position-vertical-relative:page;mso-width-relative:margin;mso-height-relative:margin" coordorigin="-511174,26670" coordsize="5331459,625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" mv:complextextbox="1">
                <v:shape id="Text Box 2085" o:spid="_x0000_s1036" type="#_x0000_t202" style="position:absolute;left:-511174;top:26670;width:4911725;height:333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pF0ByxQAA&#10;AN0AAAAPAAAAZHJzL2Rvd25yZXYueG1sRI9Ba8JAFITvQv/D8gredLdCNURXacWKB0WrPXh8ZJ9J&#10;aPZtyK4m/vtuQfA4zMw3zGzR2UrcqPGlYw1vQwWCOHOm5FzDz+lrkIDwAdlg5Zg03MnDYv7Sm2Fq&#10;XMvfdDuGXEQI+xQ1FCHUqZQ+K8iiH7qaOHoX11gMUTa5NA22EW4rOVJqLC2WHBcKrGlZUPZ7vFoN&#10;tO3saZdMVmH/eVmrc3JotybXuv/afUxBBOrCM/xob4yGkUre4f9NfAJy/gc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KkXQHLFAAAA3QAAAA8AAAAAAAAAAAAAAAAAlwIAAGRycy9k&#10;b3ducmV2LnhtbFBLBQYAAAAABAAEAPUAAACJAwAAAAA=&#10;" mv:complextextbox="1" filled="f" stroked="f"/>
                <v:shape id="Text Box 2086" o:spid="_x0000_s1037" type="#_x0000_t202" style="position:absolute;left:703973;top:45720;width:4116312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hCIcxQAA&#10;AN0AAAAPAAAAZHJzL2Rvd25yZXYueG1sRI9BawIxFITvQv9DeEJvmuhh0a1RpFQoFErX9dDj6+a5&#10;G9y8rJtUt/++EQSPw8x8w6w2g2vFhfpgPWuYTRUI4soby7WGQ7mbLECEiGyw9Uwa/ijAZv00WmFu&#10;/JULuuxjLRKEQ44amhi7XMpQNeQwTH1HnLyj7x3GJPtamh6vCe5aOVcqkw4tp4UGO3ptqDrtf52G&#10;7TcXb/b8+fNVHAtblkvFH9lJ6+fxsH0BEWmIj/C9/W40zNUig9ub9ATk+h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eEIhzFAAAA3QAAAA8AAAAAAAAAAAAAAAAAlwIAAGRycy9k&#10;b3ducmV2LnhtbFBLBQYAAAAABAAEAPUAAACJAwAAAAA=&#10;" filled="f" stroked="f">
                  <v:textbox inset="0,0,0,0">
                    <w:txbxContent>
                      <w:p w:rsidR="007E780E" w:rsidRPr="006B2FBA" w:rsidRDefault="007E780E" w:rsidP="007E780E">
                        <w:pPr>
                          <w:rPr>
                            <w:u w:val="single"/>
                          </w:rPr>
                        </w:pPr>
                        <w:r w:rsidRPr="006B2FBA">
                          <w:t xml:space="preserve">For: 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 w:rsidRPr="006B2FBA">
                          <w:rPr>
                            <w:u w:val="single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2087" o:spid="_x0000_s1038" type="#_x0000_t202" style="position:absolute;left:931896;top:337820;width:3569177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4yIeHxgAA&#10;AN0AAAAPAAAAZHJzL2Rvd25yZXYueG1sRI9BawIxFITvgv8hvEJvmtSDtVujiFQoCMV1PXh83Tx3&#10;g5uX7Sbq+u9NodDjMDPfMPNl7xpxpS5YzxpexgoEcemN5UrDodiMZiBCRDbYeCYNdwqwXAwHc8yM&#10;v3FO132sRIJwyFBDHWObSRnKmhyGsW+Jk3fyncOYZFdJ0+EtwV0jJ0pNpUPLaaHGltY1lef9xWlY&#10;HTn/sD9f37v8lNuieFO8nZ61fn7qV+8gIvXxP/zX/jQaJmr2Cr9v0hOQiwc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4yIeHxgAAAN0AAAAPAAAAAAAAAAAAAAAAAJcCAABkcnMv&#10;ZG93bnJldi54bWxQSwUGAAAAAAQABAD1AAAAigMAAAAA&#10;" filled="f" stroked="f">
                  <v:textbox inset="0,0,0,0">
                    <w:txbxContent>
                      <w:p w:rsidR="007E780E" w:rsidRPr="007E780E" w:rsidRDefault="007E780E" w:rsidP="007E780E">
                        <w:pPr>
                          <w:tabs>
                            <w:tab w:val="left" w:pos="990"/>
                            <w:tab w:val="left" w:pos="1080"/>
                          </w:tabs>
                          <w:jc w:val="center"/>
                          <w:rPr>
                            <w:rFonts w:ascii="Avenir Book" w:hAnsi="Avenir Book"/>
                            <w:sz w:val="20"/>
                            <w:szCs w:val="20"/>
                          </w:rPr>
                        </w:pPr>
                        <w:r w:rsidRPr="007E780E">
                          <w:rPr>
                            <w:rFonts w:ascii="Avenir Book" w:hAnsi="Avenir Book" w:cs="Avenir Black"/>
                            <w:bCs/>
                            <w:kern w:val="24"/>
                            <w:sz w:val="20"/>
                            <w:szCs w:val="20"/>
                          </w:rPr>
                          <w:t>This certificate Includes: 1 complimentary examination, spinal images (if necessary) and Report of Findings</w:t>
                        </w:r>
                      </w:p>
                      <w:p w:rsidR="007E780E" w:rsidRPr="007E780E" w:rsidRDefault="007E780E" w:rsidP="007E780E">
                        <w:pPr>
                          <w:rPr>
                            <w:rFonts w:ascii="Avenir Book" w:hAnsi="Avenir Book"/>
                            <w:sz w:val="28"/>
                            <w:u w:val="single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16640" behindDoc="0" locked="0" layoutInCell="1" allowOverlap="1" wp14:anchorId="417D22D6" wp14:editId="78AE42E1">
                <wp:simplePos x="0" y="0"/>
                <wp:positionH relativeFrom="page">
                  <wp:posOffset>3810000</wp:posOffset>
                </wp:positionH>
                <wp:positionV relativeFrom="page">
                  <wp:posOffset>9296400</wp:posOffset>
                </wp:positionV>
                <wp:extent cx="3517900" cy="304800"/>
                <wp:effectExtent l="0" t="0" r="0" b="0"/>
                <wp:wrapThrough wrapText="bothSides">
                  <wp:wrapPolygon edited="0">
                    <wp:start x="156" y="0"/>
                    <wp:lineTo x="156" y="19800"/>
                    <wp:lineTo x="21210" y="19800"/>
                    <wp:lineTo x="21210" y="0"/>
                    <wp:lineTo x="156" y="0"/>
                  </wp:wrapPolygon>
                </wp:wrapThrough>
                <wp:docPr id="2083" name="Text Box 20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8D5850" w:rsidRDefault="007E780E" w:rsidP="007E780E">
                            <w:pPr>
                              <w:jc w:val="center"/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CONTACT INFO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83" o:spid="_x0000_s1039" type="#_x0000_t202" style="position:absolute;margin-left:300pt;margin-top:732pt;width:277pt;height:24pt;z-index:2520166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" mv:complextextbox="1" filled="f" stroked="f">
                <v:textbox>
                  <w:txbxContent>
                    <w:p w:rsidR="007E780E" w:rsidRPr="008D5850" w:rsidRDefault="007E780E" w:rsidP="007E780E">
                      <w:pPr>
                        <w:jc w:val="center"/>
                        <w:rPr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8D5850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CONTACT INFO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4D86">
        <w:rPr>
          <w:noProof/>
        </w:rPr>
        <mc:AlternateContent>
          <mc:Choice Requires="wpg">
            <w:drawing>
              <wp:anchor distT="0" distB="0" distL="114300" distR="114300" simplePos="1" relativeHeight="252015616" behindDoc="0" locked="0" layoutInCell="1" allowOverlap="1">
                <wp:simplePos x="3759200" y="9029700"/>
                <wp:positionH relativeFrom="page">
                  <wp:posOffset>3759200</wp:posOffset>
                </wp:positionH>
                <wp:positionV relativeFrom="page">
                  <wp:posOffset>9029700</wp:posOffset>
                </wp:positionV>
                <wp:extent cx="3492500" cy="584200"/>
                <wp:effectExtent l="0" t="0" r="0" b="0"/>
                <wp:wrapThrough wrapText="bothSides">
                  <wp:wrapPolygon edited="0">
                    <wp:start x="157" y="0"/>
                    <wp:lineTo x="157" y="20661"/>
                    <wp:lineTo x="21207" y="20661"/>
                    <wp:lineTo x="21207" y="0"/>
                    <wp:lineTo x="157" y="0"/>
                  </wp:wrapPolygon>
                </wp:wrapThrough>
                <wp:docPr id="18" name="Group 1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00" cy="584200"/>
                          <a:chOff x="0" y="0"/>
                          <a:chExt cx="3492500" cy="584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082" name="Text Box 2082"/>
                        <wps:cNvSpPr txBox="1"/>
                        <wps:spPr>
                          <a:xfrm>
                            <a:off x="0" y="0"/>
                            <a:ext cx="34925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Text Box 17"/>
                        <wps:cNvSpPr txBox="1"/>
                        <wps:spPr>
                          <a:xfrm>
                            <a:off x="91440" y="45720"/>
                            <a:ext cx="3309620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E780E" w:rsidRPr="008D5850" w:rsidRDefault="007E780E" w:rsidP="007E780E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Call To Sign Up Today ###-###-####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8" o:spid="_x0000_s1040" style="position:absolute;margin-left:296pt;margin-top:711pt;width:275pt;height:46pt;z-index:252015616;mso-position-horizontal-relative:page;mso-position-vertical-relative:page" coordsize="3492500,584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" mv:complextextbox="1">
                <v:shape id="Text Box 2082" o:spid="_x0000_s1041" type="#_x0000_t202" style="position:absolute;width:3492500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m/tgGxgAA&#10;AN0AAAAPAAAAZHJzL2Rvd25yZXYueG1sRI9Ba8JAFITvBf/D8oTemt3mUEOaVazY0oOlVj14fGSf&#10;STD7NmS3Jv77riD0OMzMN0yxGG0rLtT7xrGG50SBIC6dabjScNi/P2UgfEA22DomDVfysJhPHgrM&#10;jRv4hy67UIkIYZ+jhjqELpfSlzVZ9InriKN3cr3FEGVfSdPjEOG2lalSL9Jiw3Ghxo5WNZXn3a/V&#10;QJvR7r+y2Tp8v50+1DHbDhtTaf04HZevIAKN4T98b38aDanKUri9iU9Azv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Am/tgGxgAAAN0AAAAPAAAAAAAAAAAAAAAAAJcCAABkcnMv&#10;ZG93bnJldi54bWxQSwUGAAAAAAQABAD1AAAAigMAAAAA&#10;" mv:complextextbox="1" filled="f" stroked="f"/>
                <v:shape id="Text Box 17" o:spid="_x0000_s1042" type="#_x0000_t202" style="position:absolute;left:91440;top:45720;width:3309620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" filled="f" stroked="f">
                  <v:textbox inset="0,0,0,0">
                    <w:txbxContent>
                      <w:p w:rsidR="007E780E" w:rsidRPr="008D5850" w:rsidRDefault="007E780E" w:rsidP="007E780E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Call To Sign Up Today ###-###-####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14592" behindDoc="0" locked="0" layoutInCell="1" allowOverlap="1" wp14:anchorId="370A77F4" wp14:editId="27A89AD7">
                <wp:simplePos x="0" y="0"/>
                <wp:positionH relativeFrom="page">
                  <wp:posOffset>4368800</wp:posOffset>
                </wp:positionH>
                <wp:positionV relativeFrom="page">
                  <wp:posOffset>9202420</wp:posOffset>
                </wp:positionV>
                <wp:extent cx="1572260" cy="404495"/>
                <wp:effectExtent l="0" t="0" r="0" b="1905"/>
                <wp:wrapThrough wrapText="bothSides">
                  <wp:wrapPolygon edited="0">
                    <wp:start x="349" y="0"/>
                    <wp:lineTo x="349" y="20345"/>
                    <wp:lineTo x="20937" y="20345"/>
                    <wp:lineTo x="20937" y="0"/>
                    <wp:lineTo x="349" y="0"/>
                  </wp:wrapPolygon>
                </wp:wrapThrough>
                <wp:docPr id="2081" name="Text Box 20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404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7E780E" w:rsidRPr="00E85CA1" w:rsidRDefault="007E780E" w:rsidP="007E780E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Calibri" w:eastAsia="Times New Roman" w:hAnsi="Calibri" w:cs="Times New Roman"/>
                                <w:color w:val="000000"/>
                              </w:rPr>
                              <w:t>LOGO/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81" o:spid="_x0000_s1043" type="#_x0000_t202" style="position:absolute;margin-left:344pt;margin-top:724.6pt;width:123.8pt;height:31.85pt;z-index:252014592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" mv:complextextbox="1" filled="f" stroked="f">
                <v:textbox style="mso-fit-shape-to-text:t">
                  <w:txbxContent>
                    <w:p w:rsidR="007E780E" w:rsidRPr="00E85CA1" w:rsidRDefault="007E780E" w:rsidP="007E780E">
                      <w:pPr>
                        <w:rPr>
                          <w:noProof/>
                        </w:rPr>
                      </w:pPr>
                      <w:r>
                        <w:rPr>
                          <w:rFonts w:ascii="Calibri" w:eastAsia="Times New Roman" w:hAnsi="Calibri" w:cs="Times New Roman"/>
                          <w:color w:val="000000"/>
                        </w:rPr>
                        <w:t>LOGO/ 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2013568" behindDoc="0" locked="0" layoutInCell="1" allowOverlap="1" wp14:anchorId="0A4903B9" wp14:editId="2E208CFA">
                <wp:simplePos x="0" y="0"/>
                <wp:positionH relativeFrom="page">
                  <wp:posOffset>3115310</wp:posOffset>
                </wp:positionH>
                <wp:positionV relativeFrom="page">
                  <wp:posOffset>6546850</wp:posOffset>
                </wp:positionV>
                <wp:extent cx="3783965" cy="482600"/>
                <wp:effectExtent l="0" t="0" r="0" b="0"/>
                <wp:wrapThrough wrapText="bothSides">
                  <wp:wrapPolygon edited="0">
                    <wp:start x="145" y="0"/>
                    <wp:lineTo x="145" y="20463"/>
                    <wp:lineTo x="21314" y="20463"/>
                    <wp:lineTo x="21314" y="0"/>
                    <wp:lineTo x="145" y="0"/>
                  </wp:wrapPolygon>
                </wp:wrapThrough>
                <wp:docPr id="2080" name="Text Box 20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96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C003BB" w:rsidRDefault="007E780E" w:rsidP="007E780E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noProof/>
                                <w:color w:val="00009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52598ECD" wp14:editId="50C824B7">
                                  <wp:extent cx="3611245" cy="5416868"/>
                                  <wp:effectExtent l="0" t="0" r="0" b="0"/>
                                  <wp:docPr id="2067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245" cy="5416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80" o:spid="_x0000_s1044" type="#_x0000_t202" style="position:absolute;margin-left:245.3pt;margin-top:515.5pt;width:297.95pt;height:38pt;z-index:252013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" mv:complextextbox="1" filled="f" stroked="f">
                <v:textbox>
                  <w:txbxContent>
                    <w:p w:rsidR="007E780E" w:rsidRPr="00C003BB" w:rsidRDefault="007E780E" w:rsidP="007E780E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noProof/>
                          <w:color w:val="000090"/>
                          <w:sz w:val="48"/>
                          <w:szCs w:val="48"/>
                        </w:rPr>
                        <w:drawing>
                          <wp:inline distT="0" distB="0" distL="0" distR="0" wp14:anchorId="52598ECD" wp14:editId="50C824B7">
                            <wp:extent cx="3611245" cy="5416868"/>
                            <wp:effectExtent l="0" t="0" r="0" b="0"/>
                            <wp:docPr id="2067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1245" cy="5416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12544" behindDoc="0" locked="0" layoutInCell="1" allowOverlap="1" wp14:anchorId="31CD1236" wp14:editId="23406EB8">
                <wp:simplePos x="0" y="0"/>
                <wp:positionH relativeFrom="page">
                  <wp:posOffset>482600</wp:posOffset>
                </wp:positionH>
                <wp:positionV relativeFrom="page">
                  <wp:posOffset>6553200</wp:posOffset>
                </wp:positionV>
                <wp:extent cx="6832600" cy="3110865"/>
                <wp:effectExtent l="0" t="0" r="25400" b="13335"/>
                <wp:wrapThrough wrapText="bothSides">
                  <wp:wrapPolygon edited="0">
                    <wp:start x="0" y="0"/>
                    <wp:lineTo x="0" y="21516"/>
                    <wp:lineTo x="21600" y="21516"/>
                    <wp:lineTo x="21600" y="0"/>
                    <wp:lineTo x="0" y="0"/>
                  </wp:wrapPolygon>
                </wp:wrapThrough>
                <wp:docPr id="95" name="Rectangle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3110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95" o:spid="_x0000_s1026" style="position:absolute;margin-left:38pt;margin-top:516pt;width:538pt;height:244.95pt;z-index:252012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" fillcolor="white [3212]" strokecolor="#d1d1d1 [3044]">
                <w10:wrap type="through" anchorx="page" anchory="page"/>
              </v:rect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10496" behindDoc="0" locked="0" layoutInCell="1" allowOverlap="1" wp14:anchorId="79E45F28" wp14:editId="49238B53">
                <wp:simplePos x="0" y="0"/>
                <wp:positionH relativeFrom="page">
                  <wp:posOffset>3390900</wp:posOffset>
                </wp:positionH>
                <wp:positionV relativeFrom="page">
                  <wp:posOffset>3479800</wp:posOffset>
                </wp:positionV>
                <wp:extent cx="330200" cy="3149600"/>
                <wp:effectExtent l="0" t="0" r="0" b="0"/>
                <wp:wrapThrough wrapText="bothSides">
                  <wp:wrapPolygon edited="0">
                    <wp:start x="0" y="0"/>
                    <wp:lineTo x="0" y="21426"/>
                    <wp:lineTo x="19938" y="21426"/>
                    <wp:lineTo x="19938" y="0"/>
                    <wp:lineTo x="0" y="0"/>
                  </wp:wrapPolygon>
                </wp:wrapThrough>
                <wp:docPr id="2072" name="Rectangle 20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" cy="3149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6300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72" o:spid="_x0000_s1026" style="position:absolute;margin-left:267pt;margin-top:274pt;width:26pt;height:248pt;z-index:2520104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" stroked="f">
                <v:fill opacity="41377f"/>
                <w10:wrap type="through" anchorx="page" anchory="page"/>
              </v:rect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08448" behindDoc="0" locked="0" layoutInCell="1" allowOverlap="1" wp14:anchorId="73A4CA7D" wp14:editId="13F9075D">
                <wp:simplePos x="0" y="0"/>
                <wp:positionH relativeFrom="page">
                  <wp:posOffset>4140200</wp:posOffset>
                </wp:positionH>
                <wp:positionV relativeFrom="page">
                  <wp:posOffset>5080000</wp:posOffset>
                </wp:positionV>
                <wp:extent cx="2476500" cy="381000"/>
                <wp:effectExtent l="0" t="0" r="0" b="0"/>
                <wp:wrapThrough wrapText="bothSides">
                  <wp:wrapPolygon edited="0">
                    <wp:start x="222" y="0"/>
                    <wp:lineTo x="222" y="20160"/>
                    <wp:lineTo x="21046" y="20160"/>
                    <wp:lineTo x="21046" y="0"/>
                    <wp:lineTo x="222" y="0"/>
                  </wp:wrapPolygon>
                </wp:wrapThrough>
                <wp:docPr id="2062" name="Text Box 20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8D5850" w:rsidRDefault="007E780E" w:rsidP="007E780E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</w:rPr>
                              <w:t>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62" o:spid="_x0000_s1045" type="#_x0000_t202" style="position:absolute;margin-left:326pt;margin-top:400pt;width:195pt;height:30pt;z-index:25200844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" mv:complextextbox="1" filled="f" stroked="f">
                <v:textbox>
                  <w:txbxContent>
                    <w:p w:rsidR="007E780E" w:rsidRPr="008D5850" w:rsidRDefault="007E780E" w:rsidP="007E780E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8D5850">
                        <w:rPr>
                          <w:color w:val="808080" w:themeColor="background1" w:themeShade="80"/>
                        </w:rPr>
                        <w:t>LOGO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2007424" behindDoc="0" locked="0" layoutInCell="1" allowOverlap="1" wp14:anchorId="539C2844" wp14:editId="28C19C5C">
                <wp:simplePos x="0" y="0"/>
                <wp:positionH relativeFrom="page">
                  <wp:posOffset>3867150</wp:posOffset>
                </wp:positionH>
                <wp:positionV relativeFrom="page">
                  <wp:posOffset>3610610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2061" name="Text Box 20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1409B7" w:rsidRDefault="007E780E" w:rsidP="007E780E">
                            <w:pPr>
                              <w:jc w:val="center"/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</w:pPr>
                            <w:r w:rsidRPr="001409B7"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  <w:t>Health Certificate!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1" o:spid="_x0000_s1046" type="#_x0000_t202" style="position:absolute;margin-left:304.5pt;margin-top:284.3pt;width:269pt;height:38.75pt;z-index:252007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VJSc9YCAAAk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" mv:complextextbox="1" filled="f" stroked="f">
                <v:textbox>
                  <w:txbxContent>
                    <w:p w:rsidR="007E780E" w:rsidRPr="001409B7" w:rsidRDefault="007E780E" w:rsidP="007E780E">
                      <w:pPr>
                        <w:jc w:val="center"/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</w:pPr>
                      <w:r w:rsidRPr="001409B7"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  <w:t>Health Certificate!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2006400" behindDoc="0" locked="0" layoutInCell="1" allowOverlap="1" wp14:anchorId="26983F3A" wp14:editId="39BE6AB0">
                <wp:simplePos x="0" y="0"/>
                <wp:positionH relativeFrom="page">
                  <wp:posOffset>5306695</wp:posOffset>
                </wp:positionH>
                <wp:positionV relativeFrom="page">
                  <wp:posOffset>5572760</wp:posOffset>
                </wp:positionV>
                <wp:extent cx="2142490" cy="342900"/>
                <wp:effectExtent l="0" t="0" r="0" b="12700"/>
                <wp:wrapNone/>
                <wp:docPr id="2060" name="Text Box 20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C9314C" w:rsidRDefault="007E780E" w:rsidP="007E780E">
                            <w:r w:rsidRPr="00C9314C">
                              <w:t>Expires:  _______________</w:t>
                            </w:r>
                          </w:p>
                          <w:p w:rsidR="007E780E" w:rsidRPr="00C9314C" w:rsidRDefault="007E780E" w:rsidP="007E78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60" o:spid="_x0000_s1047" type="#_x0000_t202" style="position:absolute;margin-left:417.85pt;margin-top:438.8pt;width:168.7pt;height:27pt;z-index:2520064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" mv:complextextbox="1" filled="f" stroked="f">
                <v:textbox>
                  <w:txbxContent>
                    <w:p w:rsidR="007E780E" w:rsidRPr="00C9314C" w:rsidRDefault="007E780E" w:rsidP="007E780E">
                      <w:r w:rsidRPr="00C9314C">
                        <w:t>Expires:  _______________</w:t>
                      </w:r>
                    </w:p>
                    <w:p w:rsidR="007E780E" w:rsidRPr="00C9314C" w:rsidRDefault="007E780E" w:rsidP="007E780E"/>
                  </w:txbxContent>
                </v:textbox>
                <w10:wrap anchorx="page" anchory="page"/>
              </v:shape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2005376" behindDoc="0" locked="0" layoutInCell="1" allowOverlap="1" wp14:anchorId="590FBAE0" wp14:editId="4B811484">
                <wp:simplePos x="0" y="0"/>
                <wp:positionH relativeFrom="page">
                  <wp:posOffset>2870200</wp:posOffset>
                </wp:positionH>
                <wp:positionV relativeFrom="page">
                  <wp:posOffset>4251325</wp:posOffset>
                </wp:positionV>
                <wp:extent cx="4457700" cy="625475"/>
                <wp:effectExtent l="0" t="0" r="12700" b="9525"/>
                <wp:wrapThrough wrapText="bothSides">
                  <wp:wrapPolygon edited="0">
                    <wp:start x="4677" y="0"/>
                    <wp:lineTo x="246" y="0"/>
                    <wp:lineTo x="246" y="10526"/>
                    <wp:lineTo x="5538" y="14035"/>
                    <wp:lineTo x="5538" y="21052"/>
                    <wp:lineTo x="20431" y="21052"/>
                    <wp:lineTo x="20431" y="14035"/>
                    <wp:lineTo x="21538" y="12280"/>
                    <wp:lineTo x="21538" y="0"/>
                    <wp:lineTo x="4677" y="0"/>
                  </wp:wrapPolygon>
                </wp:wrapThrough>
                <wp:docPr id="2056" name="Group 205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625475"/>
                          <a:chOff x="-511174" y="26670"/>
                          <a:chExt cx="5331459" cy="62547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057" name="Text Box 2057"/>
                        <wps:cNvSpPr txBox="1"/>
                        <wps:spPr>
                          <a:xfrm>
                            <a:off x="-511174" y="26670"/>
                            <a:ext cx="49117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8" name="Text Box 2058"/>
                        <wps:cNvSpPr txBox="1"/>
                        <wps:spPr>
                          <a:xfrm>
                            <a:off x="703973" y="45720"/>
                            <a:ext cx="4116312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E780E" w:rsidRPr="006B2FBA" w:rsidRDefault="007E780E" w:rsidP="007E780E">
                              <w:pPr>
                                <w:rPr>
                                  <w:u w:val="single"/>
                                </w:rPr>
                              </w:pPr>
                              <w:r w:rsidRPr="006B2FBA">
                                <w:t xml:space="preserve">For:  </w:t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>
                                <w:rPr>
                                  <w:u w:val="single"/>
                                </w:rPr>
                                <w:tab/>
                              </w:r>
                              <w:r w:rsidRPr="006B2FBA">
                                <w:rPr>
                                  <w:u w:val="singl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59" name="Text Box 2059"/>
                        <wps:cNvSpPr txBox="1"/>
                        <wps:spPr>
                          <a:xfrm>
                            <a:off x="931896" y="337820"/>
                            <a:ext cx="3569177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E780E" w:rsidRPr="007E780E" w:rsidRDefault="007E780E" w:rsidP="007E780E">
                              <w:pPr>
                                <w:tabs>
                                  <w:tab w:val="left" w:pos="990"/>
                                  <w:tab w:val="left" w:pos="1080"/>
                                </w:tabs>
                                <w:jc w:val="center"/>
                                <w:rPr>
                                  <w:rFonts w:ascii="Avenir Book" w:hAnsi="Avenir Book"/>
                                  <w:sz w:val="20"/>
                                  <w:szCs w:val="20"/>
                                </w:rPr>
                              </w:pPr>
                              <w:r w:rsidRPr="007E780E">
                                <w:rPr>
                                  <w:rFonts w:ascii="Avenir Book" w:hAnsi="Avenir Book" w:cs="Avenir Black"/>
                                  <w:bCs/>
                                  <w:kern w:val="24"/>
                                  <w:sz w:val="20"/>
                                  <w:szCs w:val="20"/>
                                </w:rPr>
                                <w:t>This certificate Includes: 1 complimentary examination, spinal images (if necessary) and Report of Findings</w:t>
                              </w:r>
                            </w:p>
                            <w:p w:rsidR="007E780E" w:rsidRPr="007E780E" w:rsidRDefault="007E780E" w:rsidP="007E780E">
                              <w:pPr>
                                <w:rPr>
                                  <w:rFonts w:ascii="Avenir Book" w:hAnsi="Avenir Book"/>
                                  <w:sz w:val="28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2056" o:spid="_x0000_s1048" style="position:absolute;margin-left:226pt;margin-top:334.75pt;width:351pt;height:49.25pt;z-index:252005376;mso-position-horizontal-relative:page;mso-position-vertical-relative:page;mso-width-relative:margin;mso-height-relative:margin" coordorigin="-511174,26670" coordsize="5331459,625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" mv:complextextbox="1">
                <v:shape id="Text Box 2057" o:spid="_x0000_s1049" type="#_x0000_t202" style="position:absolute;left:-511174;top:26670;width:4911725;height:333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I6VfZxgAA&#10;AN0AAAAPAAAAZHJzL2Rvd25yZXYueG1sRI9Pa8JAFMTvBb/D8gRvuqtgDamrqGjpQfFfDz0+ss8k&#10;NPs2ZLcm/fZdQehxmJnfMPNlZytxp8aXjjWMRwoEceZMybmGz+tumIDwAdlg5Zg0/JKH5aL3MsfU&#10;uJbPdL+EXEQI+xQ1FCHUqZQ+K8iiH7maOHo311gMUTa5NA22EW4rOVHqVVosOS4UWNOmoOz78mM1&#10;0L6z10My24bj+vauvpJTuze51oN+t3oDEagL/+Fn+8NomKjpDB5v4hOQiz8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BI6VfZxgAAAN0AAAAPAAAAAAAAAAAAAAAAAJcCAABkcnMv&#10;ZG93bnJldi54bWxQSwUGAAAAAAQABAD1AAAAigMAAAAA&#10;" mv:complextextbox="1" filled="f" stroked="f"/>
                <v:shape id="Text Box 2058" o:spid="_x0000_s1050" type="#_x0000_t202" style="position:absolute;left:703973;top:45720;width:4116312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A3Nz+ywgAA&#10;AN0AAAAPAAAAZHJzL2Rvd25yZXYueG1sRE/Pa8IwFL4L+x/CG3jTREHRahSRDQaDYa2HHd+aZxts&#10;XmqTafffLwfB48f3e73tXSNu1AXrWcNkrEAQl95YrjScivfRAkSIyAYbz6ThjwJsNy+DNWbG3zmn&#10;2zFWIoVwyFBDHWObSRnKmhyGsW+JE3f2ncOYYFdJ0+E9hbtGTpWaS4eWU0ONLe1rKi/HX6dh9835&#10;m71+/Rzyc26LYqn4c37Revja71YgIvXxKX64P4yGqZqluelNegJy8w8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Dc3P7LCAAAA3QAAAA8AAAAAAAAAAAAAAAAAlwIAAGRycy9kb3du&#10;cmV2LnhtbFBLBQYAAAAABAAEAPUAAACGAwAAAAA=&#10;" filled="f" stroked="f">
                  <v:textbox inset="0,0,0,0">
                    <w:txbxContent>
                      <w:p w:rsidR="007E780E" w:rsidRPr="006B2FBA" w:rsidRDefault="007E780E" w:rsidP="007E780E">
                        <w:pPr>
                          <w:rPr>
                            <w:u w:val="single"/>
                          </w:rPr>
                        </w:pPr>
                        <w:r w:rsidRPr="006B2FBA">
                          <w:t xml:space="preserve">For:  </w:t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>
                          <w:rPr>
                            <w:u w:val="single"/>
                          </w:rPr>
                          <w:tab/>
                        </w:r>
                        <w:r w:rsidRPr="006B2FBA">
                          <w:rPr>
                            <w:u w:val="single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2059" o:spid="_x0000_s1051" type="#_x0000_t202" style="position:absolute;left:931896;top:337820;width:3569177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Ye5opxQAA&#10;AN0AAAAPAAAAZHJzL2Rvd25yZXYueG1sRI9BawIxFITvQv9DeIXeNKlQ0a1RpCgIQnHdHnp83Tx3&#10;g5uX7Sbq+u8bQehxmJlvmPmyd424UBesZw2vIwWCuPTGcqXhq9gMpyBCRDbYeCYNNwqwXDwN5pgZ&#10;f+WcLodYiQThkKGGOsY2kzKUNTkMI98SJ+/oO4cxya6SpsNrgrtGjpWaSIeW00KNLX3UVJ4OZ6dh&#10;9c352v5+/uzzY26LYqZ4Nzlp/fLcr95BROrjf/jR3hoNY/U2g/ub9ATk4g8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Fh7minFAAAA3QAAAA8AAAAAAAAAAAAAAAAAlwIAAGRycy9k&#10;b3ducmV2LnhtbFBLBQYAAAAABAAEAPUAAACJAwAAAAA=&#10;" filled="f" stroked="f">
                  <v:textbox inset="0,0,0,0">
                    <w:txbxContent>
                      <w:p w:rsidR="007E780E" w:rsidRPr="007E780E" w:rsidRDefault="007E780E" w:rsidP="007E780E">
                        <w:pPr>
                          <w:tabs>
                            <w:tab w:val="left" w:pos="990"/>
                            <w:tab w:val="left" w:pos="1080"/>
                          </w:tabs>
                          <w:jc w:val="center"/>
                          <w:rPr>
                            <w:rFonts w:ascii="Avenir Book" w:hAnsi="Avenir Book"/>
                            <w:sz w:val="20"/>
                            <w:szCs w:val="20"/>
                          </w:rPr>
                        </w:pPr>
                        <w:r w:rsidRPr="007E780E">
                          <w:rPr>
                            <w:rFonts w:ascii="Avenir Book" w:hAnsi="Avenir Book" w:cs="Avenir Black"/>
                            <w:bCs/>
                            <w:kern w:val="24"/>
                            <w:sz w:val="20"/>
                            <w:szCs w:val="20"/>
                          </w:rPr>
                          <w:t>This certificate Includes: 1 complimentary examination, spinal images (if necessary) and Report of Findings</w:t>
                        </w:r>
                      </w:p>
                      <w:p w:rsidR="007E780E" w:rsidRPr="007E780E" w:rsidRDefault="007E780E" w:rsidP="007E780E">
                        <w:pPr>
                          <w:rPr>
                            <w:rFonts w:ascii="Avenir Book" w:hAnsi="Avenir Book"/>
                            <w:sz w:val="28"/>
                            <w:u w:val="single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04352" behindDoc="0" locked="0" layoutInCell="1" allowOverlap="1" wp14:anchorId="31FCF06F" wp14:editId="4FA09C0E">
                <wp:simplePos x="0" y="0"/>
                <wp:positionH relativeFrom="page">
                  <wp:posOffset>3810000</wp:posOffset>
                </wp:positionH>
                <wp:positionV relativeFrom="page">
                  <wp:posOffset>6273800</wp:posOffset>
                </wp:positionV>
                <wp:extent cx="3517900" cy="304800"/>
                <wp:effectExtent l="0" t="0" r="0" b="0"/>
                <wp:wrapThrough wrapText="bothSides">
                  <wp:wrapPolygon edited="0">
                    <wp:start x="156" y="0"/>
                    <wp:lineTo x="156" y="19800"/>
                    <wp:lineTo x="21210" y="19800"/>
                    <wp:lineTo x="21210" y="0"/>
                    <wp:lineTo x="156" y="0"/>
                  </wp:wrapPolygon>
                </wp:wrapThrough>
                <wp:docPr id="2055" name="Text Box 20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8D5850" w:rsidRDefault="007E780E" w:rsidP="007E780E">
                            <w:pPr>
                              <w:jc w:val="center"/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CONTACT INFO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55" o:spid="_x0000_s1052" type="#_x0000_t202" style="position:absolute;margin-left:300pt;margin-top:494pt;width:277pt;height:24pt;z-index:252004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EZi2tUCAAAk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" mv:complextextbox="1" filled="f" stroked="f">
                <v:textbox>
                  <w:txbxContent>
                    <w:p w:rsidR="007E780E" w:rsidRPr="008D5850" w:rsidRDefault="007E780E" w:rsidP="007E780E">
                      <w:pPr>
                        <w:jc w:val="center"/>
                        <w:rPr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8D5850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CONTACT INFO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4D86">
        <w:rPr>
          <w:noProof/>
        </w:rPr>
        <mc:AlternateContent>
          <mc:Choice Requires="wpg">
            <w:drawing>
              <wp:anchor distT="0" distB="0" distL="114300" distR="114300" simplePos="1" relativeHeight="252003328" behindDoc="0" locked="0" layoutInCell="1" allowOverlap="1">
                <wp:simplePos x="3759200" y="6007100"/>
                <wp:positionH relativeFrom="page">
                  <wp:posOffset>3759200</wp:posOffset>
                </wp:positionH>
                <wp:positionV relativeFrom="page">
                  <wp:posOffset>6007100</wp:posOffset>
                </wp:positionV>
                <wp:extent cx="3492500" cy="584200"/>
                <wp:effectExtent l="0" t="0" r="0" b="0"/>
                <wp:wrapThrough wrapText="bothSides">
                  <wp:wrapPolygon edited="0">
                    <wp:start x="157" y="0"/>
                    <wp:lineTo x="157" y="20661"/>
                    <wp:lineTo x="21207" y="20661"/>
                    <wp:lineTo x="21207" y="0"/>
                    <wp:lineTo x="157" y="0"/>
                  </wp:wrapPolygon>
                </wp:wrapThrough>
                <wp:docPr id="16" name="Group 1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00" cy="584200"/>
                          <a:chOff x="0" y="0"/>
                          <a:chExt cx="3492500" cy="584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2054" name="Text Box 2054"/>
                        <wps:cNvSpPr txBox="1"/>
                        <wps:spPr>
                          <a:xfrm>
                            <a:off x="0" y="0"/>
                            <a:ext cx="34925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 Box 5"/>
                        <wps:cNvSpPr txBox="1"/>
                        <wps:spPr>
                          <a:xfrm>
                            <a:off x="91440" y="45720"/>
                            <a:ext cx="3309620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E780E" w:rsidRPr="008D5850" w:rsidRDefault="007E780E" w:rsidP="007E780E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Call To Sign Up Today ###-###-####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6" o:spid="_x0000_s1053" style="position:absolute;margin-left:296pt;margin-top:473pt;width:275pt;height:46pt;z-index:252003328;mso-position-horizontal-relative:page;mso-position-vertical-relative:page" coordsize="3492500,584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" mv:complextextbox="1">
                <v:shape id="Text Box 2054" o:spid="_x0000_s1054" type="#_x0000_t202" style="position:absolute;width:3492500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" mv:complextextbox="1" filled="f" stroked="f"/>
                <v:shape id="Text Box 5" o:spid="_x0000_s1055" type="#_x0000_t202" style="position:absolute;left:91440;top:45720;width:3309620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XZw8vwwAA&#10;ANoAAAAPAAAAZHJzL2Rvd25yZXYueG1sRI9Ba8JAFITvBf/D8gRvdWNBqdFVRCwUhGKMB4/P7DNZ&#10;zL6N2a3Gf98VCh6HmfmGmS87W4sbtd44VjAaJiCIC6cNlwoO+df7JwgfkDXWjknBgzwsF723Oaba&#10;3Tmj2z6UIkLYp6igCqFJpfRFRRb90DXE0Tu71mKIsi2lbvEe4baWH0kykRYNx4UKG1pXVFz2v1bB&#10;6sjZxlx/TrvsnJk8nya8nVyUGvS71QxEoC68wv/tb61gDM8r8QbIxR8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BXZw8vwwAAANoAAAAPAAAAAAAAAAAAAAAAAJcCAABkcnMvZG93&#10;bnJldi54bWxQSwUGAAAAAAQABAD1AAAAhwMAAAAA&#10;" filled="f" stroked="f">
                  <v:textbox inset="0,0,0,0">
                    <w:txbxContent>
                      <w:p w:rsidR="007E780E" w:rsidRPr="008D5850" w:rsidRDefault="007E780E" w:rsidP="007E780E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Call To Sign Up Today ###-###-####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02304" behindDoc="0" locked="0" layoutInCell="1" allowOverlap="1" wp14:anchorId="04580CD4" wp14:editId="40F0E2A7">
                <wp:simplePos x="0" y="0"/>
                <wp:positionH relativeFrom="page">
                  <wp:posOffset>3492500</wp:posOffset>
                </wp:positionH>
                <wp:positionV relativeFrom="page">
                  <wp:posOffset>6388100</wp:posOffset>
                </wp:positionV>
                <wp:extent cx="3505200" cy="266700"/>
                <wp:effectExtent l="0" t="0" r="0" b="12700"/>
                <wp:wrapThrough wrapText="bothSides">
                  <wp:wrapPolygon edited="0">
                    <wp:start x="157" y="0"/>
                    <wp:lineTo x="157" y="20571"/>
                    <wp:lineTo x="21287" y="20571"/>
                    <wp:lineTo x="21287" y="0"/>
                    <wp:lineTo x="157" y="0"/>
                  </wp:wrapPolygon>
                </wp:wrapThrough>
                <wp:docPr id="2053" name="Text Box 20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020F14" w:rsidRDefault="007E780E" w:rsidP="007E780E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11391-C </w:t>
                            </w:r>
                            <w:proofErr w:type="spellStart"/>
                            <w:r w:rsidRPr="00020F14">
                              <w:rPr>
                                <w:sz w:val="20"/>
                                <w:szCs w:val="20"/>
                              </w:rPr>
                              <w:t>Nuckols</w:t>
                            </w:r>
                            <w:proofErr w:type="spellEnd"/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 Road Glen Allen, VA 23059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53" o:spid="_x0000_s1056" type="#_x0000_t202" style="position:absolute;margin-left:275pt;margin-top:503pt;width:276pt;height:21pt;z-index:252002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" mv:complextextbox="1" filled="f" stroked="f">
                <v:textbox>
                  <w:txbxContent>
                    <w:p w:rsidR="007E780E" w:rsidRPr="00020F14" w:rsidRDefault="007E780E" w:rsidP="007E780E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20F14">
                        <w:rPr>
                          <w:sz w:val="20"/>
                          <w:szCs w:val="20"/>
                        </w:rPr>
                        <w:t xml:space="preserve">11391-C </w:t>
                      </w:r>
                      <w:proofErr w:type="spellStart"/>
                      <w:r w:rsidRPr="00020F14">
                        <w:rPr>
                          <w:sz w:val="20"/>
                          <w:szCs w:val="20"/>
                        </w:rPr>
                        <w:t>Nuckols</w:t>
                      </w:r>
                      <w:proofErr w:type="spellEnd"/>
                      <w:r w:rsidRPr="00020F14">
                        <w:rPr>
                          <w:sz w:val="20"/>
                          <w:szCs w:val="20"/>
                        </w:rPr>
                        <w:t xml:space="preserve"> Road Glen Allen, VA 23059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2001280" behindDoc="0" locked="0" layoutInCell="1" allowOverlap="1" wp14:anchorId="7433FF00" wp14:editId="09CA9724">
                <wp:simplePos x="0" y="0"/>
                <wp:positionH relativeFrom="page">
                  <wp:posOffset>4368800</wp:posOffset>
                </wp:positionH>
                <wp:positionV relativeFrom="page">
                  <wp:posOffset>6179820</wp:posOffset>
                </wp:positionV>
                <wp:extent cx="1572260" cy="404495"/>
                <wp:effectExtent l="0" t="0" r="0" b="1905"/>
                <wp:wrapThrough wrapText="bothSides">
                  <wp:wrapPolygon edited="0">
                    <wp:start x="349" y="0"/>
                    <wp:lineTo x="349" y="20345"/>
                    <wp:lineTo x="20937" y="20345"/>
                    <wp:lineTo x="20937" y="0"/>
                    <wp:lineTo x="349" y="0"/>
                  </wp:wrapPolygon>
                </wp:wrapThrough>
                <wp:docPr id="2052" name="Text Box 20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404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7E780E" w:rsidRPr="00E85CA1" w:rsidRDefault="007E780E" w:rsidP="007E780E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Calibri" w:eastAsia="Times New Roman" w:hAnsi="Calibri" w:cs="Times New Roman"/>
                                <w:color w:val="000000"/>
                              </w:rPr>
                              <w:t>LOGO/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52" o:spid="_x0000_s1057" type="#_x0000_t202" style="position:absolute;margin-left:344pt;margin-top:486.6pt;width:123.8pt;height:31.85pt;z-index:252001280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" mv:complextextbox="1" filled="f" stroked="f">
                <v:textbox style="mso-fit-shape-to-text:t">
                  <w:txbxContent>
                    <w:p w:rsidR="007E780E" w:rsidRPr="00E85CA1" w:rsidRDefault="007E780E" w:rsidP="007E780E">
                      <w:pPr>
                        <w:rPr>
                          <w:noProof/>
                        </w:rPr>
                      </w:pPr>
                      <w:r>
                        <w:rPr>
                          <w:rFonts w:ascii="Calibri" w:eastAsia="Times New Roman" w:hAnsi="Calibri" w:cs="Times New Roman"/>
                          <w:color w:val="000000"/>
                        </w:rPr>
                        <w:t>LOGO/ 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2000256" behindDoc="0" locked="0" layoutInCell="1" allowOverlap="1" wp14:anchorId="3C150889" wp14:editId="0DF53C0D">
                <wp:simplePos x="0" y="0"/>
                <wp:positionH relativeFrom="page">
                  <wp:posOffset>3115310</wp:posOffset>
                </wp:positionH>
                <wp:positionV relativeFrom="page">
                  <wp:posOffset>3524250</wp:posOffset>
                </wp:positionV>
                <wp:extent cx="3783965" cy="482600"/>
                <wp:effectExtent l="0" t="0" r="0" b="0"/>
                <wp:wrapThrough wrapText="bothSides">
                  <wp:wrapPolygon edited="0">
                    <wp:start x="145" y="0"/>
                    <wp:lineTo x="145" y="20463"/>
                    <wp:lineTo x="21314" y="20463"/>
                    <wp:lineTo x="21314" y="0"/>
                    <wp:lineTo x="145" y="0"/>
                  </wp:wrapPolygon>
                </wp:wrapThrough>
                <wp:docPr id="2051" name="Text Box 20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96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E780E" w:rsidRPr="00C003BB" w:rsidRDefault="007E780E" w:rsidP="007E780E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noProof/>
                                <w:color w:val="00009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5ECD242D" wp14:editId="7EF1B1F4">
                                  <wp:extent cx="3611245" cy="5416868"/>
                                  <wp:effectExtent l="0" t="0" r="0" b="0"/>
                                  <wp:docPr id="2068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245" cy="5416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51" o:spid="_x0000_s1058" type="#_x0000_t202" style="position:absolute;margin-left:245.3pt;margin-top:277.5pt;width:297.95pt;height:38pt;z-index:252000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" mv:complextextbox="1" filled="f" stroked="f">
                <v:textbox>
                  <w:txbxContent>
                    <w:p w:rsidR="007E780E" w:rsidRPr="00C003BB" w:rsidRDefault="007E780E" w:rsidP="007E780E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noProof/>
                          <w:color w:val="000090"/>
                          <w:sz w:val="48"/>
                          <w:szCs w:val="48"/>
                        </w:rPr>
                        <w:drawing>
                          <wp:inline distT="0" distB="0" distL="0" distR="0" wp14:anchorId="5ECD242D" wp14:editId="7EF1B1F4">
                            <wp:extent cx="3611245" cy="5416868"/>
                            <wp:effectExtent l="0" t="0" r="0" b="0"/>
                            <wp:docPr id="2068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1245" cy="5416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1999232" behindDoc="0" locked="0" layoutInCell="1" allowOverlap="1" wp14:anchorId="140D6EC1" wp14:editId="625EA625">
                <wp:simplePos x="0" y="0"/>
                <wp:positionH relativeFrom="page">
                  <wp:posOffset>482600</wp:posOffset>
                </wp:positionH>
                <wp:positionV relativeFrom="page">
                  <wp:posOffset>3530600</wp:posOffset>
                </wp:positionV>
                <wp:extent cx="6832600" cy="3110865"/>
                <wp:effectExtent l="0" t="0" r="25400" b="13335"/>
                <wp:wrapThrough wrapText="bothSides">
                  <wp:wrapPolygon edited="0">
                    <wp:start x="0" y="0"/>
                    <wp:lineTo x="0" y="21516"/>
                    <wp:lineTo x="21600" y="21516"/>
                    <wp:lineTo x="21600" y="0"/>
                    <wp:lineTo x="0" y="0"/>
                  </wp:wrapPolygon>
                </wp:wrapThrough>
                <wp:docPr id="2050" name="Rectangle 20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3110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050" o:spid="_x0000_s1026" style="position:absolute;margin-left:38pt;margin-top:278pt;width:538pt;height:244.95pt;z-index:251999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" fillcolor="white [3212]" strokecolor="#d1d1d1 [3044]">
                <w10:wrap type="through" anchorx="page" anchory="page"/>
              </v:rect>
            </w:pict>
          </mc:Fallback>
        </mc:AlternateContent>
      </w:r>
      <w:r w:rsidR="007E780E" w:rsidRPr="0079216A">
        <w:rPr>
          <w:noProof/>
          <w:color w:val="000090"/>
        </w:rPr>
        <mc:AlternateContent>
          <mc:Choice Requires="wpg">
            <w:drawing>
              <wp:anchor distT="0" distB="0" distL="114300" distR="114300" simplePos="0" relativeHeight="251967488" behindDoc="0" locked="0" layoutInCell="1" allowOverlap="1" wp14:anchorId="6418D6F2" wp14:editId="27FAE545">
                <wp:simplePos x="0" y="0"/>
                <wp:positionH relativeFrom="page">
                  <wp:posOffset>2870200</wp:posOffset>
                </wp:positionH>
                <wp:positionV relativeFrom="page">
                  <wp:posOffset>1127125</wp:posOffset>
                </wp:positionV>
                <wp:extent cx="4457700" cy="625475"/>
                <wp:effectExtent l="0" t="0" r="12700" b="9525"/>
                <wp:wrapThrough wrapText="bothSides">
                  <wp:wrapPolygon edited="0">
                    <wp:start x="4677" y="0"/>
                    <wp:lineTo x="246" y="0"/>
                    <wp:lineTo x="246" y="10526"/>
                    <wp:lineTo x="5538" y="14035"/>
                    <wp:lineTo x="5538" y="21052"/>
                    <wp:lineTo x="20431" y="21052"/>
                    <wp:lineTo x="20431" y="14035"/>
                    <wp:lineTo x="21538" y="12280"/>
                    <wp:lineTo x="21538" y="0"/>
                    <wp:lineTo x="4677" y="0"/>
                  </wp:wrapPolygon>
                </wp:wrapThrough>
                <wp:docPr id="42" name="Group 4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57700" cy="625475"/>
                          <a:chOff x="-511174" y="26670"/>
                          <a:chExt cx="5331459" cy="625475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46" name="Text Box 46"/>
                        <wps:cNvSpPr txBox="1"/>
                        <wps:spPr>
                          <a:xfrm>
                            <a:off x="-511174" y="26670"/>
                            <a:ext cx="4911725" cy="333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Text Box 47"/>
                        <wps:cNvSpPr txBox="1"/>
                        <wps:spPr>
                          <a:xfrm>
                            <a:off x="703973" y="45720"/>
                            <a:ext cx="4116312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9216A" w:rsidRPr="006B2FBA" w:rsidRDefault="0079216A" w:rsidP="0079216A">
                              <w:pPr>
                                <w:rPr>
                                  <w:u w:val="single"/>
                                </w:rPr>
                              </w:pPr>
                              <w:r w:rsidRPr="006B2FBA">
                                <w:t xml:space="preserve">For:  </w:t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="008D5850">
                                <w:rPr>
                                  <w:u w:val="single"/>
                                </w:rPr>
                                <w:tab/>
                              </w:r>
                              <w:r w:rsidRPr="006B2FBA">
                                <w:rPr>
                                  <w:u w:val="single"/>
                                </w:rPr>
                                <w:t xml:space="preserve">  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 Box 48"/>
                        <wps:cNvSpPr txBox="1"/>
                        <wps:spPr>
                          <a:xfrm>
                            <a:off x="931896" y="337820"/>
                            <a:ext cx="3569177" cy="314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79216A" w:rsidRPr="007E780E" w:rsidRDefault="0079216A" w:rsidP="0079216A">
                              <w:pPr>
                                <w:tabs>
                                  <w:tab w:val="left" w:pos="990"/>
                                  <w:tab w:val="left" w:pos="1080"/>
                                </w:tabs>
                                <w:jc w:val="center"/>
                                <w:rPr>
                                  <w:rFonts w:ascii="Avenir Book" w:hAnsi="Avenir Book"/>
                                  <w:sz w:val="20"/>
                                  <w:szCs w:val="20"/>
                                </w:rPr>
                              </w:pPr>
                              <w:r w:rsidRPr="007E780E">
                                <w:rPr>
                                  <w:rFonts w:ascii="Avenir Book" w:hAnsi="Avenir Book" w:cs="Avenir Black"/>
                                  <w:bCs/>
                                  <w:kern w:val="24"/>
                                  <w:sz w:val="20"/>
                                  <w:szCs w:val="20"/>
                                </w:rPr>
                                <w:t>This certificate Includes: 1 complimentary examination, spinal images (if necessary) and Report of Findings</w:t>
                              </w:r>
                            </w:p>
                            <w:p w:rsidR="0079216A" w:rsidRPr="007E780E" w:rsidRDefault="0079216A" w:rsidP="0079216A">
                              <w:pPr>
                                <w:rPr>
                                  <w:rFonts w:ascii="Avenir Book" w:hAnsi="Avenir Book"/>
                                  <w:sz w:val="28"/>
                                  <w:u w:val="single"/>
                                </w:rPr>
                              </w:pP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id="Group 42" o:spid="_x0000_s1059" style="position:absolute;margin-left:226pt;margin-top:88.75pt;width:351pt;height:49.25pt;z-index:251967488;mso-position-horizontal-relative:page;mso-position-vertical-relative:page;mso-width-relative:margin;mso-height-relative:margin" coordorigin="-511174,26670" coordsize="5331459,625475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" mv:complextextbox="1">
                <v:shape id="Text Box 46" o:spid="_x0000_s1060" type="#_x0000_t202" style="position:absolute;left:-511174;top:26670;width:4911725;height:33337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pKNKNxQAA&#10;ANsAAAAPAAAAZHJzL2Rvd25yZXYueG1sRI9Ba8JAFITvgv9heUJvdWMpMUTXUEtbPES02oPHR/aZ&#10;hGbfhuw2if++Wyh4HGbmG2adjaYRPXWutqxgMY9AEBdW11wq+Dq/PyYgnEfW2FgmBTdykG2mkzWm&#10;2g78Sf3JlyJA2KWooPK+TaV0RUUG3dy2xMG72s6gD7Irpe5wCHDTyKcoiqXBmsNChS29VlR8n36M&#10;AspHc94nyzd/2F4/oktyHHJdKvUwG19WIDyN/h7+b++0gucY/r6EHyA3v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Oko0o3FAAAA2wAAAA8AAAAAAAAAAAAAAAAAlwIAAGRycy9k&#10;b3ducmV2LnhtbFBLBQYAAAAABAAEAPUAAACJAwAAAAA=&#10;" mv:complextextbox="1" filled="f" stroked="f"/>
                <v:shape id="Text Box 47" o:spid="_x0000_s1061" type="#_x0000_t202" style="position:absolute;left:703973;top:45720;width:4116312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CJYxXexQAA&#10;ANsAAAAPAAAAZHJzL2Rvd25yZXYueG1sRI9Ba8JAFITvQv/D8gredFMRbdOsIqWFglCM6aHH1+xL&#10;sph9G7Nbjf++Kwgeh5n5hsnWg23FiXpvHCt4miYgiEunDdcKvouPyTMIH5A1to5JwYU8rFcPowxT&#10;7c6c02kfahEh7FNU0ITQpVL6siGLfuo64uhVrrcYouxrqXs8R7ht5SxJFtKi4bjQYEdvDZWH/Z9V&#10;sPnh/N0cv353eZWbonhJeLs4KDV+HDavIAIN4R6+tT+1gvkSrl/iD5CrfwA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IljFd7FAAAA2wAAAA8AAAAAAAAAAAAAAAAAlwIAAGRycy9k&#10;b3ducmV2LnhtbFBLBQYAAAAABAAEAPUAAACJAwAAAAA=&#10;" filled="f" stroked="f">
                  <v:textbox inset="0,0,0,0">
                    <w:txbxContent>
                      <w:p w:rsidR="0079216A" w:rsidRPr="006B2FBA" w:rsidRDefault="0079216A" w:rsidP="0079216A">
                        <w:pPr>
                          <w:rPr>
                            <w:u w:val="single"/>
                          </w:rPr>
                        </w:pPr>
                        <w:r w:rsidRPr="006B2FBA">
                          <w:t xml:space="preserve">For:  </w:t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="008D5850">
                          <w:rPr>
                            <w:u w:val="single"/>
                          </w:rPr>
                          <w:tab/>
                        </w:r>
                        <w:r w:rsidRPr="006B2FBA">
                          <w:rPr>
                            <w:u w:val="single"/>
                          </w:rPr>
                          <w:t xml:space="preserve">  </w:t>
                        </w:r>
                      </w:p>
                    </w:txbxContent>
                  </v:textbox>
                </v:shape>
                <v:shape id="Text Box 48" o:spid="_x0000_s1062" type="#_x0000_t202" style="position:absolute;left:931896;top:337820;width:3569177;height:314325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4/IGswAAA&#10;ANsAAAAPAAAAZHJzL2Rvd25yZXYueG1sRE9Ni8IwEL0v+B/CCN7W1EVkrUYRcUFYEGs9eBybsQ02&#10;k9pE7f57cxD2+Hjf82Vna/Gg1hvHCkbDBARx4bThUsEx//n8BuEDssbaMSn4Iw/LRe9jjql2T87o&#10;cQiliCHsU1RQhdCkUvqiIot+6BriyF1cazFE2JZSt/iM4baWX0kykRYNx4YKG1pXVFwPd6tgdeJs&#10;Y2678z67ZCbPpwn/Tq5KDfrdagYiUBf+xW/3VisYx7HxS/wBcvEC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4/IGswAAAANsAAAAPAAAAAAAAAAAAAAAAAJcCAABkcnMvZG93bnJl&#10;di54bWxQSwUGAAAAAAQABAD1AAAAhAMAAAAA&#10;" filled="f" stroked="f">
                  <v:textbox inset="0,0,0,0">
                    <w:txbxContent>
                      <w:p w:rsidR="0079216A" w:rsidRPr="007E780E" w:rsidRDefault="0079216A" w:rsidP="0079216A">
                        <w:pPr>
                          <w:tabs>
                            <w:tab w:val="left" w:pos="990"/>
                            <w:tab w:val="left" w:pos="1080"/>
                          </w:tabs>
                          <w:jc w:val="center"/>
                          <w:rPr>
                            <w:rFonts w:ascii="Avenir Book" w:hAnsi="Avenir Book"/>
                            <w:sz w:val="20"/>
                            <w:szCs w:val="20"/>
                          </w:rPr>
                        </w:pPr>
                        <w:r w:rsidRPr="007E780E">
                          <w:rPr>
                            <w:rFonts w:ascii="Avenir Book" w:hAnsi="Avenir Book" w:cs="Avenir Black"/>
                            <w:bCs/>
                            <w:kern w:val="24"/>
                            <w:sz w:val="20"/>
                            <w:szCs w:val="20"/>
                          </w:rPr>
                          <w:t>This certificate Includes: 1 complimentary examination, spinal images (if necessary) and Report of Findings</w:t>
                        </w:r>
                      </w:p>
                      <w:p w:rsidR="0079216A" w:rsidRPr="007E780E" w:rsidRDefault="0079216A" w:rsidP="0079216A">
                        <w:pPr>
                          <w:rPr>
                            <w:rFonts w:ascii="Avenir Book" w:hAnsi="Avenir Book"/>
                            <w:sz w:val="28"/>
                            <w:u w:val="single"/>
                          </w:rPr>
                        </w:pP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1997184" behindDoc="0" locked="0" layoutInCell="1" allowOverlap="1" wp14:anchorId="5F3A5C5C" wp14:editId="5CF61C86">
                <wp:simplePos x="0" y="0"/>
                <wp:positionH relativeFrom="page">
                  <wp:posOffset>3390900</wp:posOffset>
                </wp:positionH>
                <wp:positionV relativeFrom="page">
                  <wp:posOffset>355600</wp:posOffset>
                </wp:positionV>
                <wp:extent cx="330200" cy="3149600"/>
                <wp:effectExtent l="0" t="0" r="0" b="0"/>
                <wp:wrapThrough wrapText="bothSides">
                  <wp:wrapPolygon edited="0">
                    <wp:start x="0" y="0"/>
                    <wp:lineTo x="0" y="21426"/>
                    <wp:lineTo x="19938" y="21426"/>
                    <wp:lineTo x="19938" y="0"/>
                    <wp:lineTo x="0" y="0"/>
                  </wp:wrapPolygon>
                </wp:wrapThrough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200" cy="314960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63000"/>
                          </a:srgbClr>
                        </a:solidFill>
                        <a:ln>
                          <a:noFill/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" o:spid="_x0000_s1026" style="position:absolute;margin-left:267pt;margin-top:28pt;width:26pt;height:248pt;z-index:251997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" stroked="f">
                <v:fill opacity="41377f"/>
                <w10:wrap type="through" anchorx="page" anchory="page"/>
              </v:rect>
            </w:pict>
          </mc:Fallback>
        </mc:AlternateContent>
      </w:r>
      <w:r w:rsidR="007E780E">
        <w:rPr>
          <w:noProof/>
        </w:rPr>
        <mc:AlternateContent>
          <mc:Choice Requires="wps">
            <w:drawing>
              <wp:anchor distT="0" distB="0" distL="114300" distR="114300" simplePos="0" relativeHeight="251901948" behindDoc="0" locked="0" layoutInCell="1" allowOverlap="1" wp14:anchorId="68B1181E" wp14:editId="6CF73620">
                <wp:simplePos x="0" y="0"/>
                <wp:positionH relativeFrom="page">
                  <wp:posOffset>482600</wp:posOffset>
                </wp:positionH>
                <wp:positionV relativeFrom="page">
                  <wp:posOffset>406400</wp:posOffset>
                </wp:positionV>
                <wp:extent cx="6832600" cy="3110865"/>
                <wp:effectExtent l="0" t="0" r="25400" b="13335"/>
                <wp:wrapThrough wrapText="bothSides">
                  <wp:wrapPolygon edited="0">
                    <wp:start x="0" y="0"/>
                    <wp:lineTo x="0" y="21516"/>
                    <wp:lineTo x="21600" y="21516"/>
                    <wp:lineTo x="21600" y="0"/>
                    <wp:lineTo x="0" y="0"/>
                  </wp:wrapPolygon>
                </wp:wrapThrough>
                <wp:docPr id="31" name="Rectangle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32600" cy="311086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1" o:spid="_x0000_s1026" style="position:absolute;margin-left:38pt;margin-top:32pt;width:538pt;height:244.95pt;z-index:2519019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" fillcolor="white [3212]" strokecolor="#d1d1d1 [3044]">
                <w10:wrap type="through" anchorx="page" anchory="page"/>
              </v:rect>
            </w:pict>
          </mc:Fallback>
        </mc:AlternateContent>
      </w:r>
      <w:r w:rsidR="008D5850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62E453CC" wp14:editId="6C6FA1C8">
                <wp:simplePos x="0" y="0"/>
                <wp:positionH relativeFrom="page">
                  <wp:posOffset>4140200</wp:posOffset>
                </wp:positionH>
                <wp:positionV relativeFrom="page">
                  <wp:posOffset>1955800</wp:posOffset>
                </wp:positionV>
                <wp:extent cx="2476500" cy="381000"/>
                <wp:effectExtent l="0" t="0" r="0" b="0"/>
                <wp:wrapThrough wrapText="bothSides">
                  <wp:wrapPolygon edited="0">
                    <wp:start x="222" y="0"/>
                    <wp:lineTo x="222" y="20160"/>
                    <wp:lineTo x="21046" y="20160"/>
                    <wp:lineTo x="21046" y="0"/>
                    <wp:lineTo x="222" y="0"/>
                  </wp:wrapPolygon>
                </wp:wrapThrough>
                <wp:docPr id="2063" name="Text Box 20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6500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D5850" w:rsidRPr="008D5850" w:rsidRDefault="008D5850" w:rsidP="008D5850">
                            <w:pPr>
                              <w:jc w:val="center"/>
                              <w:rPr>
                                <w:color w:val="808080" w:themeColor="background1" w:themeShade="8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</w:rPr>
                              <w:t>LOGO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2063" o:spid="_x0000_s1063" type="#_x0000_t202" style="position:absolute;margin-left:326pt;margin-top:154pt;width:195pt;height:30pt;z-index:251970560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" mv:complextextbox="1" filled="f" stroked="f">
                <v:textbox>
                  <w:txbxContent>
                    <w:p w:rsidR="008D5850" w:rsidRPr="008D5850" w:rsidRDefault="008D5850" w:rsidP="008D5850">
                      <w:pPr>
                        <w:jc w:val="center"/>
                        <w:rPr>
                          <w:color w:val="808080" w:themeColor="background1" w:themeShade="80"/>
                        </w:rPr>
                      </w:pPr>
                      <w:r w:rsidRPr="008D5850">
                        <w:rPr>
                          <w:color w:val="808080" w:themeColor="background1" w:themeShade="80"/>
                        </w:rPr>
                        <w:t>LOGO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94D86">
        <w:rPr>
          <w:noProof/>
          <w:color w:val="000090"/>
        </w:rPr>
        <mc:AlternateContent>
          <mc:Choice Requires="wpg">
            <w:drawing>
              <wp:anchor distT="0" distB="0" distL="114300" distR="114300" simplePos="1" relativeHeight="251931648" behindDoc="0" locked="0" layoutInCell="1" allowOverlap="1">
                <wp:simplePos x="3759200" y="2882900"/>
                <wp:positionH relativeFrom="page">
                  <wp:posOffset>3759200</wp:posOffset>
                </wp:positionH>
                <wp:positionV relativeFrom="page">
                  <wp:posOffset>2882900</wp:posOffset>
                </wp:positionV>
                <wp:extent cx="3492500" cy="584200"/>
                <wp:effectExtent l="0" t="0" r="0" b="0"/>
                <wp:wrapThrough wrapText="bothSides">
                  <wp:wrapPolygon edited="0">
                    <wp:start x="157" y="0"/>
                    <wp:lineTo x="157" y="20661"/>
                    <wp:lineTo x="21207" y="20661"/>
                    <wp:lineTo x="21207" y="0"/>
                    <wp:lineTo x="157" y="0"/>
                  </wp:wrapPolygon>
                </wp:wrapThrough>
                <wp:docPr id="4" name="Group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3492500" cy="584200"/>
                          <a:chOff x="0" y="0"/>
                          <a:chExt cx="3492500" cy="584200"/>
                        </a:xfrm>
                        <a:extLst>
                          <a:ext uri="{0CCBE362-F206-4b92-989A-16890622DB6E}">
                            <ma14:wrappingTextBoxFlag xmlns:ma14="http://schemas.microsoft.com/office/mac/drawingml/2011/main" val="1"/>
                          </a:ext>
                        </a:extLst>
                      </wpg:grpSpPr>
                      <wps:wsp>
                        <wps:cNvPr id="39" name="Text Box 39"/>
                        <wps:cNvSpPr txBox="1"/>
                        <wps:spPr>
                          <a:xfrm>
                            <a:off x="0" y="0"/>
                            <a:ext cx="3492500" cy="584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FAA26D3D-D897-4be2-8F04-BA451C77F1D7}">
                              <ma14:placeholderFlag xmlns:ma14="http://schemas.microsoft.com/office/mac/drawingml/2011/main"/>
                            </a:ext>
                            <a:ext uri="{C572A759-6A51-4108-AA02-DFA0A04FC94B}">
                              <ma14:wrappingTextBoxFlag xmlns:ma14="http://schemas.microsoft.com/office/mac/drawingml/2011/main" val="1"/>
                            </a:ext>
                          </a:extLst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Text Box 2"/>
                        <wps:cNvSpPr txBox="1"/>
                        <wps:spPr>
                          <a:xfrm>
                            <a:off x="91440" y="45720"/>
                            <a:ext cx="3309620" cy="3835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ffectLst/>
                          <a:extLst>
                            <a:ext uri="{C572A759-6A51-4108-AA02-DFA0A04FC94B}">
                              <ma14:wrappingTextBoxFlag xmlns:ma14="http://schemas.microsoft.com/office/mac/drawingml/2011/main"/>
                            </a:ext>
                          </a:extLst>
                        </wps:spPr>
                        <wps:txbx>
                          <w:txbxContent>
                            <w:p w:rsidR="001879BA" w:rsidRPr="008D5850" w:rsidRDefault="001879BA" w:rsidP="0079216A">
                              <w:pPr>
                                <w:spacing w:after="100" w:afterAutospacing="1"/>
                                <w:contextualSpacing/>
                                <w:jc w:val="center"/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</w:pPr>
                              <w:r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Call To </w:t>
                              </w:r>
                              <w:r w:rsidR="0079216A"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 xml:space="preserve">Sign Up Today </w:t>
                              </w:r>
                              <w:r w:rsidR="008D5850" w:rsidRPr="008D5850">
                                <w:rPr>
                                  <w:rFonts w:ascii="Arial" w:hAnsi="Arial" w:cs="Arial"/>
                                  <w:sz w:val="28"/>
                                  <w:szCs w:val="28"/>
                                </w:rPr>
                                <w:t>###-###-####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" o:spid="_x0000_s1064" style="position:absolute;margin-left:296pt;margin-top:227pt;width:275pt;height:46pt;z-index:251931648;mso-position-horizontal-relative:page;mso-position-vertical-relative:page" coordsize="3492500,58420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" mv:complextextbox="1">
                <v:shape id="Text Box 39" o:spid="_x0000_s1065" type="#_x0000_t202" style="position:absolute;width:3492500;height:58420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" mv:complextextbox="1" filled="f" stroked="f"/>
                <v:shape id="Text Box 2" o:spid="_x0000_s1066" type="#_x0000_t202" style="position:absolute;left:91440;top:45720;width:3309620;height:383540;visibility:visible;mso-wrap-style:square;v-text-anchor:top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YjpdbwgAA&#10;ANoAAAAPAAAAZHJzL2Rvd25yZXYueG1sRI9Bi8IwFITvwv6H8Bb2pqkeRLtGEVlBEBZrPXh82zzb&#10;YPPSbaLWf28EweMwM98ws0Vna3Gl1hvHCoaDBARx4bThUsEhX/cnIHxA1lg7JgV38rCYf/RmmGp3&#10;44yu+1CKCGGfooIqhCaV0hcVWfQD1xBH7+RaiyHKtpS6xVuE21qOkmQsLRqOCxU2tKqoOO8vVsHy&#10;yNmP+f/922WnzOT5NOHt+KzU12e3/AYRqAvv8Ku90QpG8LwSb4Cc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iOl1vCAAAA2gAAAA8AAAAAAAAAAAAAAAAAlwIAAGRycy9kb3du&#10;cmV2LnhtbFBLBQYAAAAABAAEAPUAAACGAwAAAAA=&#10;" filled="f" stroked="f">
                  <v:textbox inset="0,0,0,0">
                    <w:txbxContent>
                      <w:p w:rsidR="001879BA" w:rsidRPr="008D5850" w:rsidRDefault="001879BA" w:rsidP="0079216A">
                        <w:pPr>
                          <w:spacing w:after="100" w:afterAutospacing="1"/>
                          <w:contextualSpacing/>
                          <w:jc w:val="center"/>
                          <w:rPr>
                            <w:rFonts w:ascii="Arial" w:hAnsi="Arial" w:cs="Arial"/>
                            <w:sz w:val="28"/>
                            <w:szCs w:val="28"/>
                          </w:rPr>
                        </w:pPr>
                        <w:r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Call To </w:t>
                        </w:r>
                        <w:r w:rsidR="0079216A"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 xml:space="preserve">Sign Up Today </w:t>
                        </w:r>
                        <w:r w:rsidR="008D5850" w:rsidRPr="008D5850">
                          <w:rPr>
                            <w:rFonts w:ascii="Arial" w:hAnsi="Arial" w:cs="Arial"/>
                            <w:sz w:val="28"/>
                            <w:szCs w:val="28"/>
                          </w:rPr>
                          <w:t>###-###-####</w:t>
                        </w:r>
                      </w:p>
                    </w:txbxContent>
                  </v:textbox>
                </v:shape>
                <w10:wrap type="through" anchorx="page" anchory="page"/>
              </v:group>
            </w:pict>
          </mc:Fallback>
        </mc:AlternateContent>
      </w:r>
      <w:r w:rsidR="008D5850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2E77FA7F" wp14:editId="4BD19F25">
                <wp:simplePos x="0" y="0"/>
                <wp:positionH relativeFrom="page">
                  <wp:posOffset>3867150</wp:posOffset>
                </wp:positionH>
                <wp:positionV relativeFrom="page">
                  <wp:posOffset>486410</wp:posOffset>
                </wp:positionV>
                <wp:extent cx="3416300" cy="492125"/>
                <wp:effectExtent l="0" t="0" r="0" b="0"/>
                <wp:wrapThrough wrapText="bothSides">
                  <wp:wrapPolygon edited="0">
                    <wp:start x="161" y="0"/>
                    <wp:lineTo x="161" y="20067"/>
                    <wp:lineTo x="21199" y="20067"/>
                    <wp:lineTo x="21199" y="0"/>
                    <wp:lineTo x="161" y="0"/>
                  </wp:wrapPolygon>
                </wp:wrapThrough>
                <wp:docPr id="68" name="Text Box 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16300" cy="492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216A" w:rsidRPr="001409B7" w:rsidRDefault="0079216A" w:rsidP="0079216A">
                            <w:pPr>
                              <w:jc w:val="center"/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</w:pPr>
                            <w:r w:rsidRPr="001409B7">
                              <w:rPr>
                                <w:rFonts w:ascii="Lucida Grande" w:hAnsi="Lucida Grande" w:cs="Lucida Grande"/>
                                <w:color w:val="76B119"/>
                                <w:sz w:val="48"/>
                                <w:szCs w:val="48"/>
                              </w:rPr>
                              <w:t>Health Certificate!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68" o:spid="_x0000_s1067" type="#_x0000_t202" style="position:absolute;margin-left:304.5pt;margin-top:38.3pt;width:269pt;height:38.75pt;z-index:251969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" mv:complextextbox="1" filled="f" stroked="f">
                <v:textbox>
                  <w:txbxContent>
                    <w:p w:rsidR="0079216A" w:rsidRPr="001409B7" w:rsidRDefault="0079216A" w:rsidP="0079216A">
                      <w:pPr>
                        <w:jc w:val="center"/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</w:pPr>
                      <w:r w:rsidRPr="001409B7">
                        <w:rPr>
                          <w:rFonts w:ascii="Lucida Grande" w:hAnsi="Lucida Grande" w:cs="Lucida Grande"/>
                          <w:color w:val="76B119"/>
                          <w:sz w:val="48"/>
                          <w:szCs w:val="48"/>
                        </w:rPr>
                        <w:t>Health Certificate!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D5850"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43D33372" wp14:editId="18697090">
                <wp:simplePos x="0" y="0"/>
                <wp:positionH relativeFrom="page">
                  <wp:posOffset>3810000</wp:posOffset>
                </wp:positionH>
                <wp:positionV relativeFrom="page">
                  <wp:posOffset>3149600</wp:posOffset>
                </wp:positionV>
                <wp:extent cx="3517900" cy="304800"/>
                <wp:effectExtent l="0" t="0" r="0" b="0"/>
                <wp:wrapThrough wrapText="bothSides">
                  <wp:wrapPolygon edited="0">
                    <wp:start x="156" y="0"/>
                    <wp:lineTo x="156" y="19800"/>
                    <wp:lineTo x="21210" y="19800"/>
                    <wp:lineTo x="21210" y="0"/>
                    <wp:lineTo x="156" y="0"/>
                  </wp:wrapPolygon>
                </wp:wrapThrough>
                <wp:docPr id="55" name="Text Box 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179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9BA" w:rsidRPr="008D5850" w:rsidRDefault="008D5850" w:rsidP="001879BA">
                            <w:pPr>
                              <w:jc w:val="center"/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</w:pPr>
                            <w:r w:rsidRPr="008D5850">
                              <w:rPr>
                                <w:color w:val="808080" w:themeColor="background1" w:themeShade="80"/>
                                <w:sz w:val="20"/>
                                <w:szCs w:val="20"/>
                              </w:rPr>
                              <w:t>CONTACT INFO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5" o:spid="_x0000_s1068" type="#_x0000_t202" style="position:absolute;margin-left:300pt;margin-top:248pt;width:277pt;height:24pt;z-index:251947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" mv:complextextbox="1" filled="f" stroked="f">
                <v:textbox>
                  <w:txbxContent>
                    <w:p w:rsidR="001879BA" w:rsidRPr="008D5850" w:rsidRDefault="008D5850" w:rsidP="001879BA">
                      <w:pPr>
                        <w:jc w:val="center"/>
                        <w:rPr>
                          <w:color w:val="808080" w:themeColor="background1" w:themeShade="80"/>
                          <w:sz w:val="20"/>
                          <w:szCs w:val="20"/>
                        </w:rPr>
                      </w:pPr>
                      <w:r w:rsidRPr="008D5850">
                        <w:rPr>
                          <w:color w:val="808080" w:themeColor="background1" w:themeShade="80"/>
                          <w:sz w:val="20"/>
                          <w:szCs w:val="20"/>
                        </w:rPr>
                        <w:t>CONTACT INFO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79216A" w:rsidRPr="0079216A">
        <w:rPr>
          <w:noProof/>
          <w:color w:val="000090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200FF71E" wp14:editId="1F87F339">
                <wp:simplePos x="0" y="0"/>
                <wp:positionH relativeFrom="page">
                  <wp:posOffset>5306695</wp:posOffset>
                </wp:positionH>
                <wp:positionV relativeFrom="page">
                  <wp:posOffset>2448560</wp:posOffset>
                </wp:positionV>
                <wp:extent cx="2142490" cy="342900"/>
                <wp:effectExtent l="0" t="0" r="0" b="12700"/>
                <wp:wrapNone/>
                <wp:docPr id="58" name="Text Box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2490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9216A" w:rsidRPr="00C9314C" w:rsidRDefault="0079216A" w:rsidP="0079216A">
                            <w:r w:rsidRPr="00C9314C">
                              <w:t>Expires:  _______________</w:t>
                            </w:r>
                          </w:p>
                          <w:p w:rsidR="0079216A" w:rsidRPr="00C9314C" w:rsidRDefault="0079216A" w:rsidP="0079216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58" o:spid="_x0000_s1069" type="#_x0000_t202" style="position:absolute;margin-left:417.85pt;margin-top:192.8pt;width:168.7pt;height:27pt;z-index:25196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" mv:complextextbox="1" filled="f" stroked="f">
                <v:textbox>
                  <w:txbxContent>
                    <w:p w:rsidR="0079216A" w:rsidRPr="00C9314C" w:rsidRDefault="0079216A" w:rsidP="0079216A">
                      <w:r w:rsidRPr="00C9314C">
                        <w:t>Expires:  _______________</w:t>
                      </w:r>
                    </w:p>
                    <w:p w:rsidR="0079216A" w:rsidRPr="00C9314C" w:rsidRDefault="0079216A" w:rsidP="0079216A"/>
                  </w:txbxContent>
                </v:textbox>
                <w10:wrap anchorx="page" anchory="page"/>
              </v:shape>
            </w:pict>
          </mc:Fallback>
        </mc:AlternateContent>
      </w:r>
      <w:r w:rsidR="00020F14"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3D8A8376" wp14:editId="05E210B9">
                <wp:simplePos x="0" y="0"/>
                <wp:positionH relativeFrom="page">
                  <wp:posOffset>3492500</wp:posOffset>
                </wp:positionH>
                <wp:positionV relativeFrom="page">
                  <wp:posOffset>3263900</wp:posOffset>
                </wp:positionV>
                <wp:extent cx="3505200" cy="266700"/>
                <wp:effectExtent l="0" t="0" r="0" b="12700"/>
                <wp:wrapThrough wrapText="bothSides">
                  <wp:wrapPolygon edited="0">
                    <wp:start x="157" y="0"/>
                    <wp:lineTo x="157" y="20571"/>
                    <wp:lineTo x="21287" y="20571"/>
                    <wp:lineTo x="21287" y="0"/>
                    <wp:lineTo x="157" y="0"/>
                  </wp:wrapPolygon>
                </wp:wrapThrough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5052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9BA" w:rsidRPr="00020F14" w:rsidRDefault="001879BA" w:rsidP="001879B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11391-C </w:t>
                            </w:r>
                            <w:proofErr w:type="spellStart"/>
                            <w:r w:rsidRPr="00020F14">
                              <w:rPr>
                                <w:sz w:val="20"/>
                                <w:szCs w:val="20"/>
                              </w:rPr>
                              <w:t>Nuckols</w:t>
                            </w:r>
                            <w:proofErr w:type="spellEnd"/>
                            <w:r w:rsidRPr="00020F14">
                              <w:rPr>
                                <w:sz w:val="20"/>
                                <w:szCs w:val="20"/>
                              </w:rPr>
                              <w:t xml:space="preserve"> Road Glen Allen, VA 23059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0" o:spid="_x0000_s1070" type="#_x0000_t202" style="position:absolute;margin-left:275pt;margin-top:257pt;width:276pt;height:21pt;z-index:2519306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" mv:complextextbox="1" filled="f" stroked="f">
                <v:textbox>
                  <w:txbxContent>
                    <w:p w:rsidR="001879BA" w:rsidRPr="00020F14" w:rsidRDefault="001879BA" w:rsidP="001879BA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20F14">
                        <w:rPr>
                          <w:sz w:val="20"/>
                          <w:szCs w:val="20"/>
                        </w:rPr>
                        <w:t xml:space="preserve">11391-C </w:t>
                      </w:r>
                      <w:proofErr w:type="spellStart"/>
                      <w:r w:rsidRPr="00020F14">
                        <w:rPr>
                          <w:sz w:val="20"/>
                          <w:szCs w:val="20"/>
                        </w:rPr>
                        <w:t>Nuckols</w:t>
                      </w:r>
                      <w:proofErr w:type="spellEnd"/>
                      <w:r w:rsidRPr="00020F14">
                        <w:rPr>
                          <w:sz w:val="20"/>
                          <w:szCs w:val="20"/>
                        </w:rPr>
                        <w:t xml:space="preserve"> Road Glen Allen, VA 23059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855305">
        <w:rPr>
          <w:noProof/>
        </w:rPr>
        <mc:AlternateContent>
          <mc:Choice Requires="wps">
            <w:drawing>
              <wp:anchor distT="0" distB="0" distL="114300" distR="114300" simplePos="0" relativeHeight="251921408" behindDoc="0" locked="0" layoutInCell="1" allowOverlap="1" wp14:anchorId="4CA84E4A" wp14:editId="6FD058DA">
                <wp:simplePos x="0" y="0"/>
                <wp:positionH relativeFrom="page">
                  <wp:posOffset>4368800</wp:posOffset>
                </wp:positionH>
                <wp:positionV relativeFrom="page">
                  <wp:posOffset>3055620</wp:posOffset>
                </wp:positionV>
                <wp:extent cx="1572260" cy="404495"/>
                <wp:effectExtent l="0" t="0" r="0" b="1905"/>
                <wp:wrapThrough wrapText="bothSides">
                  <wp:wrapPolygon edited="0">
                    <wp:start x="349" y="0"/>
                    <wp:lineTo x="349" y="20345"/>
                    <wp:lineTo x="20937" y="20345"/>
                    <wp:lineTo x="20937" y="0"/>
                    <wp:lineTo x="349" y="0"/>
                  </wp:wrapPolygon>
                </wp:wrapThrough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72260" cy="404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txbx>
                        <w:txbxContent>
                          <w:p w:rsidR="001879BA" w:rsidRPr="00E85CA1" w:rsidRDefault="001879BA" w:rsidP="00020F14">
                            <w:pPr>
                              <w:rPr>
                                <w:noProof/>
                              </w:rPr>
                            </w:pPr>
                            <w:r>
                              <w:rPr>
                                <w:rFonts w:ascii="Calibri" w:eastAsia="Times New Roman" w:hAnsi="Calibri" w:cs="Times New Roman"/>
                                <w:color w:val="000000"/>
                              </w:rPr>
                              <w:t>LOGO/ ADDRESS HERE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1" o:spid="_x0000_s1071" type="#_x0000_t202" style="position:absolute;margin-left:344pt;margin-top:240.6pt;width:123.8pt;height:31.85pt;z-index:251921408;visibility:visible;mso-wrap-style:non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" mv:complextextbox="1" filled="f" stroked="f">
                <v:textbox style="mso-fit-shape-to-text:t">
                  <w:txbxContent>
                    <w:p w:rsidR="001879BA" w:rsidRPr="00E85CA1" w:rsidRDefault="001879BA" w:rsidP="00020F14">
                      <w:pPr>
                        <w:rPr>
                          <w:noProof/>
                        </w:rPr>
                      </w:pPr>
                      <w:r>
                        <w:rPr>
                          <w:rFonts w:ascii="Calibri" w:eastAsia="Times New Roman" w:hAnsi="Calibri" w:cs="Times New Roman"/>
                          <w:color w:val="000000"/>
                        </w:rPr>
                        <w:t>LOGO/ ADDRESS HERE</w:t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6A7914" w:rsidRPr="004060DF">
        <w:rPr>
          <w:i/>
          <w:noProof/>
        </w:rPr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26ED9995" wp14:editId="0429C2AC">
                <wp:simplePos x="0" y="0"/>
                <wp:positionH relativeFrom="page">
                  <wp:posOffset>3115310</wp:posOffset>
                </wp:positionH>
                <wp:positionV relativeFrom="page">
                  <wp:posOffset>400050</wp:posOffset>
                </wp:positionV>
                <wp:extent cx="3783965" cy="482600"/>
                <wp:effectExtent l="0" t="0" r="0" b="0"/>
                <wp:wrapThrough wrapText="bothSides">
                  <wp:wrapPolygon edited="0">
                    <wp:start x="145" y="0"/>
                    <wp:lineTo x="145" y="20463"/>
                    <wp:lineTo x="21314" y="20463"/>
                    <wp:lineTo x="21314" y="0"/>
                    <wp:lineTo x="145" y="0"/>
                  </wp:wrapPolygon>
                </wp:wrapThrough>
                <wp:docPr id="32" name="Text Box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83965" cy="482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879BA" w:rsidRPr="00C003BB" w:rsidRDefault="001879BA" w:rsidP="006A7914">
                            <w:pPr>
                              <w:jc w:val="center"/>
                              <w:rPr>
                                <w:rFonts w:ascii="Lucida Grande" w:hAnsi="Lucida Grande" w:cs="Lucida Grande"/>
                                <w:i/>
                                <w:color w:val="000090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ascii="Lucida Grande" w:hAnsi="Lucida Grande" w:cs="Lucida Grande"/>
                                <w:i/>
                                <w:noProof/>
                                <w:color w:val="000090"/>
                                <w:sz w:val="48"/>
                                <w:szCs w:val="48"/>
                              </w:rPr>
                              <w:drawing>
                                <wp:inline distT="0" distB="0" distL="0" distR="0" wp14:anchorId="55134423" wp14:editId="5F29C91B">
                                  <wp:extent cx="3611245" cy="5416868"/>
                                  <wp:effectExtent l="0" t="0" r="0" b="0"/>
                                  <wp:docPr id="2069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3611245" cy="541686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2" o:spid="_x0000_s1072" type="#_x0000_t202" style="position:absolute;margin-left:245.3pt;margin-top:31.5pt;width:297.95pt;height:38pt;z-index:251908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" mv:complextextbox="1" filled="f" stroked="f">
                <v:textbox>
                  <w:txbxContent>
                    <w:p w:rsidR="001879BA" w:rsidRPr="00C003BB" w:rsidRDefault="001879BA" w:rsidP="006A7914">
                      <w:pPr>
                        <w:jc w:val="center"/>
                        <w:rPr>
                          <w:rFonts w:ascii="Lucida Grande" w:hAnsi="Lucida Grande" w:cs="Lucida Grande"/>
                          <w:i/>
                          <w:color w:val="000090"/>
                          <w:sz w:val="48"/>
                          <w:szCs w:val="48"/>
                        </w:rPr>
                      </w:pPr>
                      <w:r>
                        <w:rPr>
                          <w:rFonts w:ascii="Lucida Grande" w:hAnsi="Lucida Grande" w:cs="Lucida Grande"/>
                          <w:i/>
                          <w:noProof/>
                          <w:color w:val="000090"/>
                          <w:sz w:val="48"/>
                          <w:szCs w:val="48"/>
                        </w:rPr>
                        <w:drawing>
                          <wp:inline distT="0" distB="0" distL="0" distR="0" wp14:anchorId="55134423" wp14:editId="5F29C91B">
                            <wp:extent cx="3611245" cy="5416868"/>
                            <wp:effectExtent l="0" t="0" r="0" b="0"/>
                            <wp:docPr id="2069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3611245" cy="5416868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="00ED0569" w:rsidRPr="00ED0569">
        <w:rPr>
          <w:color w:val="000090"/>
        </w:rPr>
        <w:t xml:space="preserve"> </w:t>
      </w:r>
      <w:r w:rsidR="00A35049" w:rsidRPr="00A35049">
        <w:rPr>
          <w:rFonts w:ascii="Calibri" w:eastAsia="Calibri" w:hAnsi="Calibri" w:cs="Times New Roman"/>
          <w:noProof/>
          <w:sz w:val="22"/>
          <w:szCs w:val="22"/>
        </w:rPr>
        <w:t xml:space="preserve"> </w:t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24832" behindDoc="0" locked="0" layoutInCell="1" allowOverlap="1" wp14:anchorId="511DF648" wp14:editId="057E1209">
                <wp:simplePos x="0" y="0"/>
                <wp:positionH relativeFrom="page">
                  <wp:posOffset>1898015</wp:posOffset>
                </wp:positionH>
                <wp:positionV relativeFrom="page">
                  <wp:posOffset>4507865</wp:posOffset>
                </wp:positionV>
                <wp:extent cx="1460500" cy="374650"/>
                <wp:effectExtent l="0" t="0" r="0" b="6350"/>
                <wp:wrapNone/>
                <wp:docPr id="24" name="Text Box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60500" cy="374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FAA26D3D-D897-4be2-8F04-BA451C77F1D7}">
                            <ma14:placeholderFlag xmlns:ma14="http://schemas.microsoft.com/office/mac/drawingml/2011/main"/>
                          </a:ex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Pr="004060DF" w:rsidRDefault="0091498B" w:rsidP="0091498B">
                            <w:pPr>
                              <w:spacing w:after="0"/>
                              <w:jc w:val="center"/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4060DF">
                              <w:rPr>
                                <w:rFonts w:ascii="Avenir Light" w:hAnsi="Avenir Light" w:cs="Futura Condensed"/>
                                <w:b/>
                                <w:bCs/>
                                <w:color w:val="8EC834"/>
                                <w:spacing w:val="20"/>
                                <w:kern w:val="24"/>
                                <w:sz w:val="28"/>
                                <w:szCs w:val="28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Challenge</w:t>
                            </w:r>
                          </w:p>
                          <w:p w:rsidR="0091498B" w:rsidRPr="004060DF" w:rsidRDefault="0091498B" w:rsidP="0091498B">
                            <w:pPr>
                              <w:rPr>
                                <w:color w:val="8EC83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4" o:spid="_x0000_s1073" type="#_x0000_t202" style="position:absolute;margin-left:149.45pt;margin-top:354.95pt;width:115pt;height:29.5pt;z-index:25202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" mv:complextextbox="1" filled="f" stroked="f">
                <v:textbox>
                  <w:txbxContent>
                    <w:p w:rsidR="0091498B" w:rsidRPr="004060DF" w:rsidRDefault="0091498B" w:rsidP="0091498B">
                      <w:pPr>
                        <w:spacing w:after="0"/>
                        <w:jc w:val="center"/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4060DF">
                        <w:rPr>
                          <w:rFonts w:ascii="Avenir Light" w:hAnsi="Avenir Light" w:cs="Futura Condensed"/>
                          <w:b/>
                          <w:bCs/>
                          <w:color w:val="8EC834"/>
                          <w:spacing w:val="20"/>
                          <w:kern w:val="24"/>
                          <w:sz w:val="28"/>
                          <w:szCs w:val="28"/>
                          <w14:shadow w14:blurRad="508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Challenge</w:t>
                      </w:r>
                    </w:p>
                    <w:p w:rsidR="0091498B" w:rsidRPr="004060DF" w:rsidRDefault="0091498B" w:rsidP="0091498B">
                      <w:pPr>
                        <w:rPr>
                          <w:color w:val="8EC834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w:drawing>
          <wp:anchor distT="0" distB="0" distL="114300" distR="114300" simplePos="0" relativeHeight="252025856" behindDoc="0" locked="0" layoutInCell="1" allowOverlap="1" wp14:anchorId="508689A2" wp14:editId="545AE5B1">
            <wp:simplePos x="0" y="0"/>
            <wp:positionH relativeFrom="page">
              <wp:posOffset>476250</wp:posOffset>
            </wp:positionH>
            <wp:positionV relativeFrom="page">
              <wp:posOffset>3648075</wp:posOffset>
            </wp:positionV>
            <wp:extent cx="2907665" cy="2907665"/>
            <wp:effectExtent l="0" t="0" r="0" b="0"/>
            <wp:wrapThrough wrapText="bothSides">
              <wp:wrapPolygon edited="0">
                <wp:start x="8868" y="0"/>
                <wp:lineTo x="7547" y="189"/>
                <wp:lineTo x="3208" y="2642"/>
                <wp:lineTo x="2264" y="4340"/>
                <wp:lineTo x="943" y="6038"/>
                <wp:lineTo x="0" y="9057"/>
                <wp:lineTo x="0" y="12076"/>
                <wp:lineTo x="943" y="15095"/>
                <wp:lineTo x="2830" y="18114"/>
                <wp:lineTo x="3019" y="18869"/>
                <wp:lineTo x="8302" y="21133"/>
                <wp:lineTo x="9812" y="21322"/>
                <wp:lineTo x="11510" y="21322"/>
                <wp:lineTo x="13208" y="21133"/>
                <wp:lineTo x="18303" y="18869"/>
                <wp:lineTo x="18491" y="18114"/>
                <wp:lineTo x="20378" y="15095"/>
                <wp:lineTo x="21322" y="12076"/>
                <wp:lineTo x="21322" y="9057"/>
                <wp:lineTo x="20378" y="6038"/>
                <wp:lineTo x="18114" y="2642"/>
                <wp:lineTo x="13774" y="189"/>
                <wp:lineTo x="12642" y="0"/>
                <wp:lineTo x="8868" y="0"/>
              </wp:wrapPolygon>
            </wp:wrapThrough>
            <wp:docPr id="3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7665" cy="29076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3E2A88F9" wp14:editId="00D591DA">
                <wp:simplePos x="0" y="0"/>
                <wp:positionH relativeFrom="page">
                  <wp:posOffset>985520</wp:posOffset>
                </wp:positionH>
                <wp:positionV relativeFrom="page">
                  <wp:posOffset>4882515</wp:posOffset>
                </wp:positionV>
                <wp:extent cx="1871980" cy="377190"/>
                <wp:effectExtent l="0" t="0" r="7620" b="3810"/>
                <wp:wrapThrough wrapText="bothSides">
                  <wp:wrapPolygon edited="0">
                    <wp:start x="0" y="0"/>
                    <wp:lineTo x="0" y="20364"/>
                    <wp:lineTo x="21395" y="20364"/>
                    <wp:lineTo x="21395" y="0"/>
                    <wp:lineTo x="0" y="0"/>
                  </wp:wrapPolygon>
                </wp:wrapThrough>
                <wp:docPr id="26" name="Text Box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71980" cy="37719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Pr="007E1F1F" w:rsidRDefault="0091498B" w:rsidP="0091498B">
                            <w:pPr>
                              <w:jc w:val="center"/>
                              <w:rPr>
                                <w:color w:val="FF305F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Text Box 26" o:spid="_x0000_s1074" type="#_x0000_t202" style="position:absolute;margin-left:77.6pt;margin-top:384.45pt;width:147.4pt;height:29.7pt;z-index:252026880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" mv:complextextbox="1" fillcolor="white [3212]" stroked="f">
                <v:textbox>
                  <w:txbxContent>
                    <w:p w:rsidR="0091498B" w:rsidRPr="007E1F1F" w:rsidRDefault="0091498B" w:rsidP="0091498B">
                      <w:pPr>
                        <w:jc w:val="center"/>
                        <w:rPr>
                          <w:color w:val="FF305F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through" anchorx="page" anchory="page"/>
              </v:shape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27904" behindDoc="0" locked="0" layoutInCell="1" allowOverlap="1" wp14:anchorId="1C49000F" wp14:editId="37940B34">
                <wp:simplePos x="0" y="0"/>
                <wp:positionH relativeFrom="page">
                  <wp:posOffset>495300</wp:posOffset>
                </wp:positionH>
                <wp:positionV relativeFrom="page">
                  <wp:posOffset>3644900</wp:posOffset>
                </wp:positionV>
                <wp:extent cx="2921000" cy="2832100"/>
                <wp:effectExtent l="50800" t="50800" r="76200" b="88900"/>
                <wp:wrapThrough wrapText="bothSides">
                  <wp:wrapPolygon edited="0">
                    <wp:start x="8452" y="-387"/>
                    <wp:lineTo x="2442" y="-387"/>
                    <wp:lineTo x="2442" y="2712"/>
                    <wp:lineTo x="376" y="2712"/>
                    <wp:lineTo x="376" y="5812"/>
                    <wp:lineTo x="-376" y="5812"/>
                    <wp:lineTo x="-376" y="14335"/>
                    <wp:lineTo x="1878" y="18404"/>
                    <wp:lineTo x="5635" y="21309"/>
                    <wp:lineTo x="5823" y="21309"/>
                    <wp:lineTo x="8264" y="22084"/>
                    <wp:lineTo x="8452" y="22084"/>
                    <wp:lineTo x="13148" y="22084"/>
                    <wp:lineTo x="13336" y="22084"/>
                    <wp:lineTo x="15777" y="21309"/>
                    <wp:lineTo x="15965" y="21309"/>
                    <wp:lineTo x="19722" y="18404"/>
                    <wp:lineTo x="21600" y="15110"/>
                    <wp:lineTo x="21976" y="12204"/>
                    <wp:lineTo x="21976" y="8911"/>
                    <wp:lineTo x="21224" y="6005"/>
                    <wp:lineTo x="21224" y="5812"/>
                    <wp:lineTo x="19346" y="2906"/>
                    <wp:lineTo x="19158" y="1937"/>
                    <wp:lineTo x="14650" y="-387"/>
                    <wp:lineTo x="13148" y="-387"/>
                    <wp:lineTo x="8452" y="-387"/>
                  </wp:wrapPolygon>
                </wp:wrapThrough>
                <wp:docPr id="27" name="Oval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832100"/>
                        </a:xfrm>
                        <a:prstGeom prst="ellipse">
                          <a:avLst/>
                        </a:prstGeom>
                        <a:noFill/>
                        <a:ln w="117475" cmpd="sng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 27" o:spid="_x0000_s1026" style="position:absolute;margin-left:39pt;margin-top:287pt;width:230pt;height:223pt;z-index:252027904;visibility:visible;mso-wrap-style:square;mso-width-percent:0;mso-wrap-distance-left:9pt;mso-wrap-distance-top:0;mso-wrap-distance-right:9pt;mso-wrap-distance-bottom:0;mso-position-horizontal:absolute;mso-position-horizontal-relative:page;mso-position-vertical:absolute;mso-position-vertical-relative:page;mso-width-percent:0;mso-width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" filled="f" strokecolor="white [3212]" strokeweight="9.25pt">
                <w10:wrap type="through" anchorx="page" anchory="page"/>
              </v:oval>
            </w:pict>
          </mc:Fallback>
        </mc:AlternateContent>
      </w:r>
      <w:r w:rsidRPr="0091498B">
        <w:rPr>
          <w:rFonts w:ascii="Calibri" w:eastAsia="Calibri" w:hAnsi="Calibri" w:cs="Times New Roman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2028928" behindDoc="0" locked="0" layoutInCell="1" allowOverlap="1" wp14:anchorId="457EA15F" wp14:editId="260182A5">
                <wp:simplePos x="0" y="0"/>
                <wp:positionH relativeFrom="page">
                  <wp:posOffset>863600</wp:posOffset>
                </wp:positionH>
                <wp:positionV relativeFrom="page">
                  <wp:posOffset>4446905</wp:posOffset>
                </wp:positionV>
                <wp:extent cx="2146300" cy="1727200"/>
                <wp:effectExtent l="0" t="0" r="0" b="0"/>
                <wp:wrapThrough wrapText="bothSides">
                  <wp:wrapPolygon edited="0">
                    <wp:start x="256" y="0"/>
                    <wp:lineTo x="256" y="21282"/>
                    <wp:lineTo x="20961" y="21282"/>
                    <wp:lineTo x="20961" y="0"/>
                    <wp:lineTo x="256" y="0"/>
                  </wp:wrapPolygon>
                </wp:wrapThrough>
                <wp:docPr id="33" name="Text Box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46300" cy="172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 val="1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1498B" w:rsidRDefault="0091498B" w:rsidP="0091498B">
                            <w:pPr>
                              <w:spacing w:after="0"/>
                              <w:jc w:val="center"/>
                              <w:rPr>
                                <w:color w:val="FF305F"/>
                                <w:sz w:val="52"/>
                                <w:szCs w:val="52"/>
                              </w:rPr>
                            </w:pPr>
                            <w:r w:rsidRPr="000D4296">
                              <w:rPr>
                                <w:color w:val="FF305F"/>
                                <w:sz w:val="52"/>
                                <w:szCs w:val="52"/>
                              </w:rPr>
                              <w:t xml:space="preserve">THE </w:t>
                            </w:r>
                          </w:p>
                          <w:p w:rsidR="0091498B" w:rsidRPr="000D4296" w:rsidRDefault="0091498B" w:rsidP="0091498B">
                            <w:pPr>
                              <w:spacing w:after="0"/>
                              <w:jc w:val="center"/>
                              <w:rPr>
                                <w:color w:val="FF305F"/>
                                <w:sz w:val="52"/>
                                <w:szCs w:val="52"/>
                              </w:rPr>
                            </w:pPr>
                            <w:r w:rsidRPr="000D4296">
                              <w:rPr>
                                <w:color w:val="FF305F"/>
                                <w:sz w:val="52"/>
                                <w:szCs w:val="52"/>
                              </w:rPr>
                              <w:t>ANTI-CANCER CODE</w:t>
                            </w:r>
                          </w:p>
                          <w:p w:rsidR="0091498B" w:rsidRDefault="0091498B" w:rsidP="0091498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33" o:spid="_x0000_s1075" type="#_x0000_t202" style="position:absolute;margin-left:68pt;margin-top:350.15pt;width:169pt;height:136pt;z-index:2520289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" mv:complextextbox="1" filled="f" stroked="f">
                <v:textbox>
                  <w:txbxContent>
                    <w:p w:rsidR="0091498B" w:rsidRDefault="0091498B" w:rsidP="0091498B">
                      <w:pPr>
                        <w:spacing w:after="0"/>
                        <w:jc w:val="center"/>
                        <w:rPr>
                          <w:color w:val="FF305F"/>
                          <w:sz w:val="52"/>
                          <w:szCs w:val="52"/>
                        </w:rPr>
                      </w:pPr>
                      <w:r w:rsidRPr="000D4296">
                        <w:rPr>
                          <w:color w:val="FF305F"/>
                          <w:sz w:val="52"/>
                          <w:szCs w:val="52"/>
                        </w:rPr>
                        <w:t xml:space="preserve">THE </w:t>
                      </w:r>
                    </w:p>
                    <w:p w:rsidR="0091498B" w:rsidRPr="000D4296" w:rsidRDefault="0091498B" w:rsidP="0091498B">
                      <w:pPr>
                        <w:spacing w:after="0"/>
                        <w:jc w:val="center"/>
                        <w:rPr>
                          <w:color w:val="FF305F"/>
                          <w:sz w:val="52"/>
                          <w:szCs w:val="52"/>
                        </w:rPr>
                      </w:pPr>
                      <w:r w:rsidRPr="000D4296">
                        <w:rPr>
                          <w:color w:val="FF305F"/>
                          <w:sz w:val="52"/>
                          <w:szCs w:val="52"/>
                        </w:rPr>
                        <w:t>ANTI-CANCER CODE</w:t>
                      </w:r>
                    </w:p>
                    <w:p w:rsidR="0091498B" w:rsidRDefault="0091498B" w:rsidP="0091498B"/>
                  </w:txbxContent>
                </v:textbox>
                <w10:wrap type="through" anchorx="page" anchory="page"/>
              </v:shape>
            </w:pict>
          </mc:Fallback>
        </mc:AlternateContent>
      </w:r>
    </w:p>
    <w:sectPr w:rsidR="001D54DB" w:rsidSect="00EB3EEC">
      <w:headerReference w:type="default" r:id="rId10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94D86" w:rsidRDefault="00694D86">
      <w:pPr>
        <w:spacing w:after="0"/>
      </w:pPr>
      <w:r>
        <w:separator/>
      </w:r>
    </w:p>
  </w:endnote>
  <w:endnote w:type="continuationSeparator" w:id="0">
    <w:p w:rsidR="00694D86" w:rsidRDefault="00694D8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メイリオ">
    <w:charset w:val="4E"/>
    <w:family w:val="auto"/>
    <w:pitch w:val="variable"/>
    <w:sig w:usb0="00000001" w:usb1="08070000" w:usb2="00000010" w:usb3="00000000" w:csb0="00020000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Avenir Light">
    <w:panose1 w:val="020B0402020203020204"/>
    <w:charset w:val="00"/>
    <w:family w:val="auto"/>
    <w:pitch w:val="variable"/>
    <w:sig w:usb0="800000AF" w:usb1="5000204A" w:usb2="00000000" w:usb3="00000000" w:csb0="0000009B" w:csb1="00000000"/>
  </w:font>
  <w:font w:name="Futura Condensed">
    <w:panose1 w:val="020B0506020204030204"/>
    <w:charset w:val="00"/>
    <w:family w:val="auto"/>
    <w:pitch w:val="variable"/>
    <w:sig w:usb0="80000067" w:usb1="00000000" w:usb2="00000000" w:usb3="00000000" w:csb0="000001FB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Avenir Black">
    <w:panose1 w:val="020B0803020203020204"/>
    <w:charset w:val="00"/>
    <w:family w:val="auto"/>
    <w:pitch w:val="variable"/>
    <w:sig w:usb0="800000AF" w:usb1="5000204A" w:usb2="00000000" w:usb3="00000000" w:csb0="0000009B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94D86" w:rsidRDefault="00694D86">
      <w:pPr>
        <w:spacing w:after="0"/>
      </w:pPr>
      <w:r>
        <w:separator/>
      </w:r>
    </w:p>
  </w:footnote>
  <w:footnote w:type="continuationSeparator" w:id="0">
    <w:p w:rsidR="00694D86" w:rsidRDefault="00694D8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79BA" w:rsidRDefault="001879BA">
    <w:pPr>
      <w:pStyle w:val="Header"/>
    </w:pPr>
    <w:bookmarkStart w:id="1" w:name="_MacBuGuideStaticData_5510H"/>
    <w:bookmarkStart w:id="2" w:name="_MacBuGuideStaticData_10320H"/>
    <w:bookmarkStart w:id="3" w:name="_MacBuGuideStaticData_720V"/>
    <w:bookmarkStart w:id="4" w:name="_MacBuGuideStaticData_11520V"/>
    <w:r>
      <w:rPr>
        <w:noProof/>
      </w:rPr>
      <mc:AlternateContent>
        <mc:Choice Requires="wpg">
          <w:drawing>
            <wp:anchor distT="0" distB="0" distL="114300" distR="114300" simplePos="0" relativeHeight="251665408" behindDoc="0" locked="0" layoutInCell="1" allowOverlap="1" wp14:anchorId="2DBFC8F5" wp14:editId="318D1BC6">
              <wp:simplePos x="0" y="0"/>
              <wp:positionH relativeFrom="page">
                <wp:posOffset>457200</wp:posOffset>
              </wp:positionH>
              <wp:positionV relativeFrom="page">
                <wp:posOffset>6473825</wp:posOffset>
              </wp:positionV>
              <wp:extent cx="6864350" cy="2025650"/>
              <wp:effectExtent l="0" t="0" r="19050" b="952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3" name="Group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4" name="AutoShape 22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5" name="AutoShape 23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21" o:spid="_x0000_s1026" style="position:absolute;margin-left:36pt;margin-top:509.75pt;width:540.5pt;height:159.5pt;z-index:251665408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">
              <v:shape id="AutoShape 22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LbrhBwAAA&#10;ANsAAAAPAAAAZHJzL2Rvd25yZXYueG1sRE9Na8JAEL0X+h+WKfRWN0qxmrqKCIoXD0bB65Adk9Ds&#10;bMyOuv77bkHobR7vc2aL6Fp1oz40ng0MBxko4tLbhisDx8P6YwIqCLLF1jMZeFCAxfz1ZYa59Xfe&#10;062QSqUQDjkaqEW6XOtQ1uQwDHxHnLiz7x1Kgn2lbY/3FO5aPcqysXbYcGqosaNVTeVPcXUGZDfe&#10;XWRaxhEOT5t4KuRw/LLGvL/F5TcooSj/4qd7a9P8T/j7JR2g57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LbrhB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3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C+OMwgAA&#10;ANsAAAAPAAAAZHJzL2Rvd25yZXYueG1sRE9Na8JAEL0X/A/LCL3VjYVKiW6CCkI9eNAWi7chOybR&#10;7GzIjjH++26h0Ns83ucs8sE1qqcu1J4NTCcJKOLC25pLA1+fm5d3UEGQLTaeycCDAuTZ6GmBqfV3&#10;3lN/kFLFEA4pGqhE2lTrUFTkMEx8Sxy5s+8cSoRdqW2H9xjuGv2aJDPtsObYUGFL64qK6+HmDLhi&#10;um+PZb/cnm5HmV1W4rbfO2Oex8NyDkpokH/xn/vDxvlv8PtLPEBnPwA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NUL44z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7456" behindDoc="0" locked="0" layoutInCell="1" allowOverlap="1" wp14:anchorId="0D6F3A53" wp14:editId="7F1D28E3">
              <wp:simplePos x="0" y="0"/>
              <wp:positionH relativeFrom="page">
                <wp:posOffset>457200</wp:posOffset>
              </wp:positionH>
              <wp:positionV relativeFrom="page">
                <wp:posOffset>3410585</wp:posOffset>
              </wp:positionV>
              <wp:extent cx="6864350" cy="2025650"/>
              <wp:effectExtent l="0" t="0" r="19050" b="12065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10" name="Group 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11" name="AutoShape 19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12" name="AutoShape 20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8" o:spid="_x0000_s1026" style="position:absolute;margin-left:36pt;margin-top:268.55pt;width:540.5pt;height:159.5pt;z-index:251667456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">
              <v:shape id="AutoShape 19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20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0" locked="0" layoutInCell="1" allowOverlap="1" wp14:anchorId="1CB68926" wp14:editId="21B833E0">
              <wp:simplePos x="0" y="0"/>
              <wp:positionH relativeFrom="page">
                <wp:posOffset>457200</wp:posOffset>
              </wp:positionH>
              <wp:positionV relativeFrom="page">
                <wp:posOffset>368300</wp:posOffset>
              </wp:positionV>
              <wp:extent cx="6864350" cy="2025650"/>
              <wp:effectExtent l="0" t="0" r="19050" b="19050"/>
              <wp:wrapTight wrapText="bothSides">
                <wp:wrapPolygon edited="0">
                  <wp:start x="10037" y="0"/>
                  <wp:lineTo x="9168" y="102"/>
                  <wp:lineTo x="6890" y="1219"/>
                  <wp:lineTo x="6770" y="1625"/>
                  <wp:lineTo x="6440" y="1923"/>
                  <wp:lineTo x="5391" y="3040"/>
                  <wp:lineTo x="4164" y="4970"/>
                  <wp:lineTo x="3355" y="6487"/>
                  <wp:lineTo x="2606" y="8112"/>
                  <wp:lineTo x="1946" y="9737"/>
                  <wp:lineTo x="777" y="12980"/>
                  <wp:lineTo x="-30" y="15614"/>
                  <wp:lineTo x="0" y="15716"/>
                  <wp:lineTo x="7279" y="16224"/>
                  <wp:lineTo x="6800" y="16325"/>
                  <wp:lineTo x="4524" y="17646"/>
                  <wp:lineTo x="4374" y="17849"/>
                  <wp:lineTo x="3834" y="18255"/>
                  <wp:lineTo x="2516" y="19264"/>
                  <wp:lineTo x="60" y="21498"/>
                  <wp:lineTo x="21570" y="21498"/>
                  <wp:lineTo x="19172" y="19264"/>
                  <wp:lineTo x="17466" y="17849"/>
                  <wp:lineTo x="17346" y="17544"/>
                  <wp:lineTo x="15308" y="16325"/>
                  <wp:lineTo x="14828" y="16224"/>
                  <wp:lineTo x="14559" y="15817"/>
                  <wp:lineTo x="11563" y="15513"/>
                  <wp:lineTo x="450" y="14504"/>
                  <wp:lineTo x="2066" y="9737"/>
                  <wp:lineTo x="21630" y="8417"/>
                  <wp:lineTo x="21540" y="8112"/>
                  <wp:lineTo x="19652" y="5579"/>
                  <wp:lineTo x="17676" y="3040"/>
                  <wp:lineTo x="16537" y="2031"/>
                  <wp:lineTo x="15997" y="1625"/>
                  <wp:lineTo x="15847" y="1117"/>
                  <wp:lineTo x="12912" y="102"/>
                  <wp:lineTo x="11743" y="0"/>
                  <wp:lineTo x="10037" y="0"/>
                </wp:wrapPolygon>
              </wp:wrapTight>
              <wp:docPr id="7" name="Group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6864350" cy="2025650"/>
                        <a:chOff x="710" y="580"/>
                        <a:chExt cx="10810" cy="3190"/>
                      </a:xfrm>
                    </wpg:grpSpPr>
                    <wps:wsp>
                      <wps:cNvPr id="8" name="AutoShape 14"/>
                      <wps:cNvSpPr>
                        <a:spLocks/>
                      </wps:cNvSpPr>
                      <wps:spPr bwMode="auto">
                        <a:xfrm>
                          <a:off x="720" y="2890"/>
                          <a:ext cx="10800" cy="880"/>
                        </a:xfrm>
                        <a:custGeom>
                          <a:avLst/>
                          <a:gdLst>
                            <a:gd name="T0" fmla="*/ 0 w 10800"/>
                            <a:gd name="T1" fmla="*/ 880 h 880"/>
                            <a:gd name="T2" fmla="*/ 5400 w 10800"/>
                            <a:gd name="T3" fmla="*/ 0 h 880"/>
                            <a:gd name="T4" fmla="*/ 10800 w 10800"/>
                            <a:gd name="T5" fmla="*/ 880 h 88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00" h="880">
                              <a:moveTo>
                                <a:pt x="0" y="880"/>
                              </a:moveTo>
                              <a:cubicBezTo>
                                <a:pt x="900" y="733"/>
                                <a:pt x="2580" y="0"/>
                                <a:pt x="5400" y="0"/>
                              </a:cubicBezTo>
                              <a:cubicBezTo>
                                <a:pt x="8220" y="0"/>
                                <a:pt x="8820" y="413"/>
                                <a:pt x="10800" y="880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  <wps:wsp>
                      <wps:cNvPr id="3" name="AutoShape 15"/>
                      <wps:cNvSpPr>
                        <a:spLocks/>
                      </wps:cNvSpPr>
                      <wps:spPr bwMode="auto">
                        <a:xfrm>
                          <a:off x="710" y="580"/>
                          <a:ext cx="10810" cy="2310"/>
                        </a:xfrm>
                        <a:custGeom>
                          <a:avLst/>
                          <a:gdLst>
                            <a:gd name="T0" fmla="*/ 0 w 10810"/>
                            <a:gd name="T1" fmla="*/ 2310 h 2310"/>
                            <a:gd name="T2" fmla="*/ 5410 w 10810"/>
                            <a:gd name="T3" fmla="*/ 5 h 2310"/>
                            <a:gd name="T4" fmla="*/ 10810 w 10810"/>
                            <a:gd name="T5" fmla="*/ 1228 h 231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</a:cxnLst>
                          <a:rect l="0" t="0" r="r" b="b"/>
                          <a:pathLst>
                            <a:path w="10810" h="2310">
                              <a:moveTo>
                                <a:pt x="0" y="2310"/>
                              </a:moveTo>
                              <a:cubicBezTo>
                                <a:pt x="1230" y="1130"/>
                                <a:pt x="2770" y="0"/>
                                <a:pt x="5410" y="5"/>
                              </a:cubicBezTo>
                              <a:cubicBezTo>
                                <a:pt x="8050" y="10"/>
                                <a:pt x="9011" y="526"/>
                                <a:pt x="10810" y="1228"/>
                              </a:cubicBezTo>
                            </a:path>
                          </a:pathLst>
                        </a:custGeom>
                        <a:noFill/>
                        <a:ln w="12700"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91440" rIns="91440" bIns="9144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7" o:spid="_x0000_s1026" style="position:absolute;margin-left:36pt;margin-top:29pt;width:540.5pt;height:159.5pt;z-index:251669504;mso-position-horizontal-relative:page;mso-position-vertical-relative:page" coordorigin="710,580" coordsize="10810,3190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">
              <v:shape id="AutoShape 14" o:spid="_x0000_s1027" style="position:absolute;left:720;top:2890;width:10800;height:880;visibility:visible;mso-wrap-style:square;v-text-anchor:top" coordsize="10800,88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" path="m0,880c900,733,2580,,5400,,8220,,8820,413,10800,880e" filled="f" strokecolor="white [3212]" strokeweight="1pt">
                <v:path arrowok="t" o:connecttype="custom" o:connectlocs="0,880;5400,0;10800,880" o:connectangles="0,0,0"/>
                <v:textbox inset=",7.2pt,,7.2pt"/>
              </v:shape>
              <v:shape id="AutoShape 15" o:spid="_x0000_s1028" style="position:absolute;left:710;top:580;width:10810;height:2310;visibility:visible;mso-wrap-style:square;v-text-anchor:top" coordsize="10810,2310" o:gfxdata="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" path="m0,2310c1230,1130,2770,,5410,5,8050,10,9011,526,10810,1228e" filled="f" strokecolor="white [3212]" strokeweight="1pt">
                <v:path arrowok="t" o:connecttype="custom" o:connectlocs="0,2310;5410,5;10810,1228" o:connectangles="0,0,0"/>
                <v:textbox inset=",7.2pt,,7.2pt"/>
              </v:shape>
              <w10:wrap type="tight"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2AACD47" wp14:editId="5D91D969">
              <wp:simplePos x="0" y="0"/>
              <wp:positionH relativeFrom="page">
                <wp:posOffset>457200</wp:posOffset>
              </wp:positionH>
              <wp:positionV relativeFrom="page">
                <wp:posOffset>6565265</wp:posOffset>
              </wp:positionV>
              <wp:extent cx="6858000" cy="3041650"/>
              <wp:effectExtent l="0" t="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6" name="Rectangl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6" o:spid="_x0000_s1026" style="position:absolute;margin-left:36pt;margin-top:516.95pt;width:540pt;height:239.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3F4E68F6" wp14:editId="3E1D7AB6">
              <wp:simplePos x="0" y="0"/>
              <wp:positionH relativeFrom="page">
                <wp:posOffset>457200</wp:posOffset>
              </wp:positionH>
              <wp:positionV relativeFrom="page">
                <wp:posOffset>3511550</wp:posOffset>
              </wp:positionV>
              <wp:extent cx="6858000" cy="3041650"/>
              <wp:effectExtent l="0" t="6350" r="0" b="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9" name="Rectangle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9" o:spid="_x0000_s1026" style="position:absolute;margin-left:36pt;margin-top:276.5pt;width:540pt;height:239.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0BF96DB0" wp14:editId="7AF1BD0B">
              <wp:simplePos x="0" y="0"/>
              <wp:positionH relativeFrom="page">
                <wp:posOffset>457200</wp:posOffset>
              </wp:positionH>
              <wp:positionV relativeFrom="page">
                <wp:posOffset>457200</wp:posOffset>
              </wp:positionV>
              <wp:extent cx="6858000" cy="3041650"/>
              <wp:effectExtent l="0" t="0" r="0" b="6350"/>
              <wp:wrapTight wrapText="bothSides">
                <wp:wrapPolygon edited="0">
                  <wp:start x="-30" y="-68"/>
                  <wp:lineTo x="-30" y="21532"/>
                  <wp:lineTo x="21630" y="21532"/>
                  <wp:lineTo x="21630" y="-68"/>
                  <wp:lineTo x="-30" y="-68"/>
                </wp:wrapPolygon>
              </wp:wrapTight>
              <wp:docPr id="21" name="Rectangle 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6858000" cy="3041650"/>
                      </a:xfrm>
                      <a:prstGeom prst="rect">
                        <a:avLst/>
                      </a:prstGeom>
                      <a:gradFill rotWithShape="0">
                        <a:gsLst>
                          <a:gs pos="0">
                            <a:schemeClr val="bg2">
                              <a:lumMod val="100000"/>
                              <a:lumOff val="0"/>
                            </a:schemeClr>
                          </a:gs>
                          <a:gs pos="100000">
                            <a:schemeClr val="bg1">
                              <a:lumMod val="100000"/>
                              <a:lumOff val="0"/>
                            </a:schemeClr>
                          </a:gs>
                        </a:gsLst>
                        <a:lin ang="5400000" scaled="1"/>
                      </a:gra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19050">
                            <a:solidFill>
                              <a:srgbClr val="4A7EBB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21" o:spid="_x0000_s1026" style="position:absolute;margin-left:36pt;margin-top:36pt;width:540pt;height:239.5pt;z-index:251668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" fillcolor="#f8f8f8 [3214]" stroked="f" strokecolor="#4a7ebb" strokeweight="1.5pt">
              <v:fill color2="white [3212]" focus="100%" type="gradient"/>
              <v:textbox inset=",7.2pt,,7.2pt"/>
              <w10:wrap type="tight" anchorx="page" anchory="page"/>
            </v:rect>
          </w:pict>
        </mc:Fallback>
      </mc:AlternateContent>
    </w:r>
  </w:p>
  <w:bookmarkEnd w:id="1"/>
  <w:bookmarkEnd w:id="2"/>
  <w:bookmarkEnd w:id="3"/>
  <w:bookmarkEnd w:id="4"/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182E236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16C53E92"/>
    <w:multiLevelType w:val="hybridMultilevel"/>
    <w:tmpl w:val="6050423A"/>
    <w:lvl w:ilvl="0" w:tplc="F59AAB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3F4D37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0446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3E8AF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48834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DEEDE1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72E9AD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FE5F9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730D9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">
    <w:nsid w:val="236C2D64"/>
    <w:multiLevelType w:val="hybridMultilevel"/>
    <w:tmpl w:val="13C82916"/>
    <w:lvl w:ilvl="0" w:tplc="803A9BB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7A0C968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62697C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D3A6BA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20788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7B82B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A2A00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902BAE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EA2B0F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80C1E61"/>
    <w:multiLevelType w:val="hybridMultilevel"/>
    <w:tmpl w:val="437C73D8"/>
    <w:lvl w:ilvl="0" w:tplc="A08C9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CD22A7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FA6308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DA731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D207CA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E5C21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04A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F10338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F629E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>
    <w:nsid w:val="2BD94EDA"/>
    <w:multiLevelType w:val="hybridMultilevel"/>
    <w:tmpl w:val="ADFC4D76"/>
    <w:lvl w:ilvl="0" w:tplc="1616C948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3485F8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D8A6BA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2685628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5C22C8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56ABEA8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69CCAD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9E46DE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2481BB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8962E36"/>
    <w:multiLevelType w:val="hybridMultilevel"/>
    <w:tmpl w:val="2F16D89A"/>
    <w:lvl w:ilvl="0" w:tplc="1A4C52D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BB6A49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1961E2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18C0DCF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4D25E6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6D478A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C4280C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BD84058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BAE887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>
    <w:nsid w:val="61542187"/>
    <w:multiLevelType w:val="hybridMultilevel"/>
    <w:tmpl w:val="F45C21AC"/>
    <w:lvl w:ilvl="0" w:tplc="30824FD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392966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7CBEE5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690135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58A165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BBA041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250A3D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36291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0BCCDD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2"/>
  </w:num>
  <w:num w:numId="5">
    <w:abstractNumId w:val="6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attachedTemplate r:id="rId1"/>
  <w:revisionView w:markup="0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OpenInPublishingView" w:val="0"/>
    <w:docVar w:name="ShowStaticGuides" w:val="1"/>
  </w:docVars>
  <w:rsids>
    <w:rsidRoot w:val="001F32BD"/>
    <w:rsid w:val="00007272"/>
    <w:rsid w:val="00011884"/>
    <w:rsid w:val="00020F14"/>
    <w:rsid w:val="00071CFD"/>
    <w:rsid w:val="00080BE5"/>
    <w:rsid w:val="00081AD3"/>
    <w:rsid w:val="000D29D5"/>
    <w:rsid w:val="00115A1A"/>
    <w:rsid w:val="00116A3F"/>
    <w:rsid w:val="001409B7"/>
    <w:rsid w:val="00150DEF"/>
    <w:rsid w:val="00151A12"/>
    <w:rsid w:val="001879BA"/>
    <w:rsid w:val="001A46D1"/>
    <w:rsid w:val="001B315A"/>
    <w:rsid w:val="001D54DB"/>
    <w:rsid w:val="001E3450"/>
    <w:rsid w:val="001F32BD"/>
    <w:rsid w:val="0024493E"/>
    <w:rsid w:val="0024742B"/>
    <w:rsid w:val="00277FFA"/>
    <w:rsid w:val="00286271"/>
    <w:rsid w:val="00292386"/>
    <w:rsid w:val="0029275E"/>
    <w:rsid w:val="0029772A"/>
    <w:rsid w:val="002B24CC"/>
    <w:rsid w:val="002B5BE1"/>
    <w:rsid w:val="002D704B"/>
    <w:rsid w:val="002F15DE"/>
    <w:rsid w:val="002F1F9C"/>
    <w:rsid w:val="00321148"/>
    <w:rsid w:val="00323B11"/>
    <w:rsid w:val="00340E11"/>
    <w:rsid w:val="00346C96"/>
    <w:rsid w:val="00355016"/>
    <w:rsid w:val="00360562"/>
    <w:rsid w:val="00362140"/>
    <w:rsid w:val="003D7C56"/>
    <w:rsid w:val="004060DF"/>
    <w:rsid w:val="00476899"/>
    <w:rsid w:val="004D75DE"/>
    <w:rsid w:val="004F0C2C"/>
    <w:rsid w:val="005029C4"/>
    <w:rsid w:val="00576581"/>
    <w:rsid w:val="005976C1"/>
    <w:rsid w:val="005D1420"/>
    <w:rsid w:val="00631166"/>
    <w:rsid w:val="00694D86"/>
    <w:rsid w:val="006A7914"/>
    <w:rsid w:val="006B657A"/>
    <w:rsid w:val="00782A89"/>
    <w:rsid w:val="0079216A"/>
    <w:rsid w:val="007E780E"/>
    <w:rsid w:val="00812B47"/>
    <w:rsid w:val="00855305"/>
    <w:rsid w:val="008A220B"/>
    <w:rsid w:val="008B4AA7"/>
    <w:rsid w:val="008D5850"/>
    <w:rsid w:val="008F0AD5"/>
    <w:rsid w:val="0091498B"/>
    <w:rsid w:val="00950921"/>
    <w:rsid w:val="0099780B"/>
    <w:rsid w:val="009A4C00"/>
    <w:rsid w:val="009C2477"/>
    <w:rsid w:val="009E497E"/>
    <w:rsid w:val="00A328D6"/>
    <w:rsid w:val="00A35049"/>
    <w:rsid w:val="00A428EE"/>
    <w:rsid w:val="00A450C9"/>
    <w:rsid w:val="00A87517"/>
    <w:rsid w:val="00AE2B49"/>
    <w:rsid w:val="00AF6D23"/>
    <w:rsid w:val="00B14559"/>
    <w:rsid w:val="00B55445"/>
    <w:rsid w:val="00B559A9"/>
    <w:rsid w:val="00B7146E"/>
    <w:rsid w:val="00B743E5"/>
    <w:rsid w:val="00BA6000"/>
    <w:rsid w:val="00BB2038"/>
    <w:rsid w:val="00BC1D80"/>
    <w:rsid w:val="00BD7330"/>
    <w:rsid w:val="00C003BB"/>
    <w:rsid w:val="00C754E3"/>
    <w:rsid w:val="00C90CC8"/>
    <w:rsid w:val="00C930FB"/>
    <w:rsid w:val="00D117B3"/>
    <w:rsid w:val="00D2540F"/>
    <w:rsid w:val="00D42263"/>
    <w:rsid w:val="00D43D01"/>
    <w:rsid w:val="00D8059F"/>
    <w:rsid w:val="00DB76FA"/>
    <w:rsid w:val="00DB7AAB"/>
    <w:rsid w:val="00E04C00"/>
    <w:rsid w:val="00E37699"/>
    <w:rsid w:val="00EB0F0D"/>
    <w:rsid w:val="00EB2ED2"/>
    <w:rsid w:val="00EB3106"/>
    <w:rsid w:val="00EB3EEC"/>
    <w:rsid w:val="00EC5C69"/>
    <w:rsid w:val="00ED0569"/>
    <w:rsid w:val="00ED41A6"/>
    <w:rsid w:val="00EE0C70"/>
    <w:rsid w:val="00F96F72"/>
    <w:rsid w:val="00FA143D"/>
    <w:rsid w:val="00FB6F59"/>
    <w:rsid w:val="00FE70D4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80E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E780E"/>
  </w:style>
  <w:style w:type="paragraph" w:styleId="Heading1">
    <w:name w:val="heading 1"/>
    <w:basedOn w:val="Normal"/>
    <w:next w:val="Normal"/>
    <w:link w:val="Heading1Char"/>
    <w:uiPriority w:val="9"/>
    <w:qFormat/>
    <w:rsid w:val="002F15DE"/>
    <w:pPr>
      <w:spacing w:after="0"/>
      <w:outlineLvl w:val="0"/>
    </w:pPr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Heading2">
    <w:name w:val="heading 2"/>
    <w:basedOn w:val="Normal"/>
    <w:next w:val="Contact"/>
    <w:link w:val="Heading2Char"/>
    <w:uiPriority w:val="9"/>
    <w:unhideWhenUsed/>
    <w:qFormat/>
    <w:rsid w:val="00362140"/>
    <w:pPr>
      <w:spacing w:after="20"/>
      <w:outlineLvl w:val="1"/>
    </w:pPr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Heading3">
    <w:name w:val="heading 3"/>
    <w:basedOn w:val="Normal"/>
    <w:next w:val="Normal"/>
    <w:link w:val="Heading3Char"/>
    <w:rsid w:val="00362140"/>
    <w:pPr>
      <w:keepNext/>
      <w:keepLines/>
      <w:spacing w:after="0"/>
      <w:outlineLvl w:val="2"/>
    </w:pPr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43D01"/>
  </w:style>
  <w:style w:type="paragraph" w:styleId="Footer">
    <w:name w:val="footer"/>
    <w:basedOn w:val="Normal"/>
    <w:link w:val="FooterChar"/>
    <w:uiPriority w:val="99"/>
    <w:semiHidden/>
    <w:unhideWhenUsed/>
    <w:rsid w:val="00D43D0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D43D01"/>
  </w:style>
  <w:style w:type="character" w:customStyle="1" w:styleId="Heading1Char">
    <w:name w:val="Heading 1 Char"/>
    <w:basedOn w:val="DefaultParagraphFont"/>
    <w:link w:val="Heading1"/>
    <w:uiPriority w:val="9"/>
    <w:rsid w:val="002F15DE"/>
    <w:rPr>
      <w:rFonts w:eastAsiaTheme="majorEastAsia" w:cstheme="majorBidi"/>
      <w:bCs/>
      <w:caps/>
      <w:color w:val="7F7F7F" w:themeColor="text1" w:themeTint="80"/>
      <w:sz w:val="20"/>
      <w:szCs w:val="32"/>
    </w:rPr>
  </w:style>
  <w:style w:type="paragraph" w:styleId="Title">
    <w:name w:val="Title"/>
    <w:basedOn w:val="Normal"/>
    <w:link w:val="TitleChar"/>
    <w:uiPriority w:val="10"/>
    <w:qFormat/>
    <w:rsid w:val="003D7C56"/>
    <w:pPr>
      <w:spacing w:after="0"/>
    </w:pPr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3D7C56"/>
    <w:rPr>
      <w:rFonts w:asciiTheme="majorHAnsi" w:eastAsiaTheme="majorEastAsia" w:hAnsiTheme="majorHAnsi" w:cstheme="majorBidi"/>
      <w:color w:val="DDDDDD" w:themeColor="accent1"/>
      <w:sz w:val="88"/>
      <w:szCs w:val="52"/>
    </w:rPr>
  </w:style>
  <w:style w:type="paragraph" w:styleId="Subtitle">
    <w:name w:val="Subtitle"/>
    <w:basedOn w:val="Normal"/>
    <w:link w:val="SubtitleChar"/>
    <w:uiPriority w:val="11"/>
    <w:qFormat/>
    <w:rsid w:val="003D7C56"/>
    <w:pPr>
      <w:numPr>
        <w:ilvl w:val="1"/>
      </w:numPr>
      <w:spacing w:after="0"/>
    </w:pPr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SubtitleChar">
    <w:name w:val="Subtitle Char"/>
    <w:basedOn w:val="DefaultParagraphFont"/>
    <w:link w:val="Subtitle"/>
    <w:uiPriority w:val="11"/>
    <w:rsid w:val="003D7C56"/>
    <w:rPr>
      <w:rFonts w:asciiTheme="majorHAnsi" w:eastAsiaTheme="majorEastAsia" w:hAnsiTheme="majorHAnsi" w:cstheme="majorBidi"/>
      <w:iCs/>
      <w:color w:val="DDDDDD" w:themeColor="accent1"/>
      <w:sz w:val="56"/>
    </w:rPr>
  </w:style>
  <w:style w:type="character" w:customStyle="1" w:styleId="Heading3Char">
    <w:name w:val="Heading 3 Char"/>
    <w:basedOn w:val="DefaultParagraphFont"/>
    <w:link w:val="Heading3"/>
    <w:rsid w:val="00362140"/>
    <w:rPr>
      <w:rFonts w:asciiTheme="majorHAnsi" w:eastAsiaTheme="majorEastAsia" w:hAnsiTheme="majorHAnsi" w:cstheme="majorBidi"/>
      <w:bCs/>
      <w:caps/>
      <w:color w:val="DDDDDD" w:themeColor="accent1"/>
      <w:sz w:val="16"/>
    </w:rPr>
  </w:style>
  <w:style w:type="paragraph" w:customStyle="1" w:styleId="Contact">
    <w:name w:val="Contact"/>
    <w:basedOn w:val="Normal"/>
    <w:qFormat/>
    <w:rsid w:val="00362140"/>
    <w:pPr>
      <w:spacing w:after="0"/>
    </w:pPr>
    <w:rPr>
      <w:caps/>
      <w:color w:val="7F7F7F" w:themeColor="text1" w:themeTint="80"/>
      <w:sz w:val="16"/>
    </w:rPr>
  </w:style>
  <w:style w:type="character" w:customStyle="1" w:styleId="Heading2Char">
    <w:name w:val="Heading 2 Char"/>
    <w:basedOn w:val="DefaultParagraphFont"/>
    <w:link w:val="Heading2"/>
    <w:uiPriority w:val="9"/>
    <w:rsid w:val="00362140"/>
    <w:rPr>
      <w:rFonts w:eastAsiaTheme="majorEastAsia" w:cstheme="majorBidi"/>
      <w:bCs/>
      <w:caps/>
      <w:color w:val="DDDDDD" w:themeColor="accent1"/>
      <w:sz w:val="16"/>
      <w:szCs w:val="26"/>
    </w:rPr>
  </w:style>
  <w:style w:type="paragraph" w:styleId="NormalWeb">
    <w:name w:val="Normal (Web)"/>
    <w:basedOn w:val="Normal"/>
    <w:uiPriority w:val="99"/>
    <w:unhideWhenUsed/>
    <w:rsid w:val="0029275E"/>
    <w:pPr>
      <w:spacing w:before="100" w:beforeAutospacing="1" w:after="100" w:afterAutospacing="1"/>
    </w:pPr>
    <w:rPr>
      <w:rFonts w:ascii="Times" w:eastAsiaTheme="minorEastAsia" w:hAnsi="Times" w:cs="Times New Roman"/>
      <w:sz w:val="20"/>
      <w:szCs w:val="20"/>
    </w:rPr>
  </w:style>
  <w:style w:type="paragraph" w:styleId="ListParagraph">
    <w:name w:val="List Paragraph"/>
    <w:basedOn w:val="Normal"/>
    <w:uiPriority w:val="34"/>
    <w:qFormat/>
    <w:rsid w:val="004060DF"/>
    <w:pPr>
      <w:spacing w:after="0"/>
      <w:ind w:left="720"/>
      <w:contextualSpacing/>
    </w:pPr>
    <w:rPr>
      <w:rFonts w:ascii="Times" w:eastAsiaTheme="minorEastAsia" w:hAnsi="Time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7651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061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83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915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6509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95521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674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9621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0862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8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Applications:Microsoft%20Office%202011:Office:Media:Templates:Publishing%20Layout%20View:Miscellaneous:Gift%20Certificate.dotx" TargetMode="External"/></Relationships>
</file>

<file path=word/theme/theme1.xml><?xml version="1.0" encoding="utf-8"?>
<a:theme xmlns:a="http://schemas.openxmlformats.org/drawingml/2006/main" name="Gift Certificate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ift Certificate">
      <a:majorFont>
        <a:latin typeface="Century Gothic"/>
        <a:ea typeface=""/>
        <a:cs typeface=""/>
        <a:font script="Jpan" typeface="メイリオ"/>
      </a:majorFont>
      <a:minorFont>
        <a:latin typeface="Calibri"/>
        <a:ea typeface=""/>
        <a:cs typeface=""/>
        <a:font script="Jpan" typeface="ＭＳ ゴシック"/>
      </a:minorFont>
    </a:fontScheme>
    <a:fmtScheme name="Gift Certificat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Gift Certificate.dotx</Template>
  <TotalTime>2</TotalTime>
  <Pages>1</Pages>
  <Words>7</Words>
  <Characters>43</Characters>
  <Application>Microsoft Macintosh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49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Che Van</dc:creator>
  <cp:keywords/>
  <dc:description/>
  <cp:lastModifiedBy>Che Van</cp:lastModifiedBy>
  <cp:revision>2</cp:revision>
  <cp:lastPrinted>2013-01-01T22:23:00Z</cp:lastPrinted>
  <dcterms:created xsi:type="dcterms:W3CDTF">2015-05-25T15:17:00Z</dcterms:created>
  <dcterms:modified xsi:type="dcterms:W3CDTF">2015-05-25T15:17:00Z</dcterms:modified>
  <cp:category/>
</cp:coreProperties>
</file>