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wdp" ContentType="image/vnd.ms-photo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4EA4" w:rsidRDefault="00A67DAA" w:rsidP="005901EF">
      <w:pPr>
        <w:pStyle w:val="Name"/>
      </w:pPr>
      <w:bookmarkStart w:id="0" w:name="_MacBuGuideStaticData_6040H"/>
      <w:bookmarkStart w:id="1" w:name="_MacBuGuideStaticData_380H"/>
      <w:r w:rsidRPr="00356D76">
        <w:rPr>
          <w:noProof/>
        </w:rPr>
        <w:drawing>
          <wp:anchor distT="0" distB="0" distL="114300" distR="114300" simplePos="0" relativeHeight="251875335" behindDoc="0" locked="0" layoutInCell="1" allowOverlap="1" wp14:anchorId="377F255F" wp14:editId="23C97957">
            <wp:simplePos x="0" y="0"/>
            <wp:positionH relativeFrom="page">
              <wp:posOffset>5843270</wp:posOffset>
            </wp:positionH>
            <wp:positionV relativeFrom="page">
              <wp:posOffset>1783715</wp:posOffset>
            </wp:positionV>
            <wp:extent cx="1338580" cy="1079500"/>
            <wp:effectExtent l="0" t="0" r="7620" b="12700"/>
            <wp:wrapTight wrapText="bothSides">
              <wp:wrapPolygon edited="0">
                <wp:start x="9837" y="0"/>
                <wp:lineTo x="3279" y="1525"/>
                <wp:lineTo x="0" y="4574"/>
                <wp:lineTo x="0" y="12198"/>
                <wp:lineTo x="3279" y="16264"/>
                <wp:lineTo x="6558" y="16264"/>
                <wp:lineTo x="8607" y="20838"/>
                <wp:lineTo x="9017" y="21346"/>
                <wp:lineTo x="12296" y="21346"/>
                <wp:lineTo x="12706" y="20838"/>
                <wp:lineTo x="14755" y="16264"/>
                <wp:lineTo x="21313" y="12706"/>
                <wp:lineTo x="21313" y="4574"/>
                <wp:lineTo x="18034" y="1525"/>
                <wp:lineTo x="11476" y="0"/>
                <wp:lineTo x="9837" y="0"/>
              </wp:wrapPolygon>
            </wp:wrapTight>
            <wp:docPr id="183" name="Pictur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297" b="100000" l="1092" r="100000">
                                  <a14:foregroundMark x1="67904" y1="45401" x2="67904" y2="45401"/>
                                  <a14:foregroundMark x1="28384" y1="46291" x2="28384" y2="46291"/>
                                  <a14:foregroundMark x1="11354" y1="40356" x2="11354" y2="40356"/>
                                  <a14:foregroundMark x1="19651" y1="44214" x2="19651" y2="44214"/>
                                  <a14:foregroundMark x1="31878" y1="43917" x2="31878" y2="43917"/>
                                  <a14:foregroundMark x1="37555" y1="43917" x2="37555" y2="43917"/>
                                  <a14:foregroundMark x1="42795" y1="45401" x2="42795" y2="45401"/>
                                  <a14:foregroundMark x1="51528" y1="43323" x2="51528" y2="43323"/>
                                  <a14:foregroundMark x1="58952" y1="43917" x2="58952" y2="43917"/>
                                  <a14:foregroundMark x1="70306" y1="43323" x2="70306" y2="43323"/>
                                  <a14:foregroundMark x1="76638" y1="43917" x2="76638" y2="43917"/>
                                  <a14:foregroundMark x1="83188" y1="44807" x2="83188" y2="4480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8580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6D76">
        <w:rPr>
          <w:noProof/>
          <w:color w:val="auto"/>
          <w:sz w:val="24"/>
        </w:rPr>
        <mc:AlternateContent>
          <mc:Choice Requires="wps">
            <w:drawing>
              <wp:anchor distT="0" distB="0" distL="114300" distR="114300" simplePos="0" relativeHeight="251874311" behindDoc="0" locked="0" layoutInCell="1" allowOverlap="1" wp14:anchorId="0340D18E" wp14:editId="68B3EAFB">
                <wp:simplePos x="0" y="0"/>
                <wp:positionH relativeFrom="page">
                  <wp:posOffset>5590540</wp:posOffset>
                </wp:positionH>
                <wp:positionV relativeFrom="page">
                  <wp:posOffset>2087245</wp:posOffset>
                </wp:positionV>
                <wp:extent cx="1901190" cy="427355"/>
                <wp:effectExtent l="0" t="0" r="3810" b="4445"/>
                <wp:wrapThrough wrapText="bothSides">
                  <wp:wrapPolygon edited="0">
                    <wp:start x="0" y="0"/>
                    <wp:lineTo x="0" y="20541"/>
                    <wp:lineTo x="21355" y="20541"/>
                    <wp:lineTo x="21355" y="0"/>
                    <wp:lineTo x="0" y="0"/>
                  </wp:wrapPolygon>
                </wp:wrapThrough>
                <wp:docPr id="18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190" cy="4273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txbx>
                        <w:txbxContent>
                          <w:p w:rsidR="00AE17A7" w:rsidRPr="005E4548" w:rsidRDefault="00AE17A7" w:rsidP="00AE17A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Helvetica Neue" w:eastAsia="ヒラギノ角ゴ Pro W3" w:hAnsi="Helvetica Neue"/>
                                <w:b/>
                                <w:color w:val="0E002D"/>
                                <w:sz w:val="6"/>
                                <w:szCs w:val="6"/>
                              </w:rPr>
                            </w:pPr>
                          </w:p>
                          <w:p w:rsidR="00AE17A7" w:rsidRPr="005E4548" w:rsidRDefault="00AE17A7" w:rsidP="00AE17A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sz w:val="12"/>
                                <w:szCs w:val="28"/>
                              </w:rPr>
                            </w:pPr>
                          </w:p>
                        </w:txbxContent>
                      </wps:txbx>
                      <wps:bodyPr wrap="square" lIns="91440" tIns="91440" rIns="91440" bIns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440.2pt;margin-top:164.35pt;width:149.7pt;height:33.65pt;z-index:25187431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" fillcolor="white [3212]" stroked="f">
                <v:textbox inset=",7.2pt,,0">
                  <w:txbxContent>
                    <w:p w:rsidR="00AE17A7" w:rsidRPr="005E4548" w:rsidRDefault="00AE17A7" w:rsidP="00AE17A7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Helvetica Neue" w:eastAsia="ヒラギノ角ゴ Pro W3" w:hAnsi="Helvetica Neue"/>
                          <w:b/>
                          <w:color w:val="0E002D"/>
                          <w:sz w:val="6"/>
                          <w:szCs w:val="6"/>
                        </w:rPr>
                      </w:pPr>
                    </w:p>
                    <w:p w:rsidR="00AE17A7" w:rsidRPr="005E4548" w:rsidRDefault="00AE17A7" w:rsidP="00AE17A7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sz w:val="12"/>
                          <w:szCs w:val="28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3287" behindDoc="0" locked="0" layoutInCell="1" allowOverlap="1" wp14:anchorId="594A9A71" wp14:editId="1E13CA2D">
                <wp:simplePos x="0" y="0"/>
                <wp:positionH relativeFrom="page">
                  <wp:posOffset>5221605</wp:posOffset>
                </wp:positionH>
                <wp:positionV relativeFrom="page">
                  <wp:posOffset>386080</wp:posOffset>
                </wp:positionV>
                <wp:extent cx="4620895" cy="439420"/>
                <wp:effectExtent l="0" t="0" r="0" b="0"/>
                <wp:wrapThrough wrapText="bothSides">
                  <wp:wrapPolygon edited="0">
                    <wp:start x="119" y="0"/>
                    <wp:lineTo x="119" y="19977"/>
                    <wp:lineTo x="21371" y="19977"/>
                    <wp:lineTo x="21371" y="0"/>
                    <wp:lineTo x="119" y="0"/>
                  </wp:wrapPolygon>
                </wp:wrapThrough>
                <wp:docPr id="180" name="Text Box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20895" cy="439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17A7" w:rsidRPr="00AE17A7" w:rsidRDefault="00AE17A7" w:rsidP="00AE17A7">
                            <w:pPr>
                              <w:spacing w:after="0"/>
                              <w:jc w:val="center"/>
                              <w:rPr>
                                <w:b/>
                                <w:color w:val="FF6600"/>
                                <w:sz w:val="40"/>
                                <w:szCs w:val="52"/>
                              </w:rPr>
                            </w:pPr>
                            <w:r w:rsidRPr="00AE17A7">
                              <w:rPr>
                                <w:b/>
                                <w:color w:val="FF6600"/>
                                <w:sz w:val="40"/>
                                <w:szCs w:val="52"/>
                              </w:rPr>
                              <w:t>THE ANTI-CANCER CODE</w:t>
                            </w:r>
                          </w:p>
                          <w:p w:rsidR="00AE17A7" w:rsidRPr="00AE17A7" w:rsidRDefault="00AE17A7" w:rsidP="00AE17A7">
                            <w:pPr>
                              <w:rPr>
                                <w:b/>
                                <w:color w:val="FF66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80" o:spid="_x0000_s1027" type="#_x0000_t202" style="position:absolute;margin-left:411.15pt;margin-top:30.4pt;width:363.85pt;height:34.6pt;z-index:25187328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" mv:complextextbox="1" filled="f" stroked="f">
                <v:textbox>
                  <w:txbxContent>
                    <w:p w:rsidR="00AE17A7" w:rsidRPr="00AE17A7" w:rsidRDefault="00AE17A7" w:rsidP="00AE17A7">
                      <w:pPr>
                        <w:spacing w:after="0"/>
                        <w:jc w:val="center"/>
                        <w:rPr>
                          <w:b/>
                          <w:color w:val="FF6600"/>
                          <w:sz w:val="40"/>
                          <w:szCs w:val="52"/>
                        </w:rPr>
                      </w:pPr>
                      <w:r w:rsidRPr="00AE17A7">
                        <w:rPr>
                          <w:b/>
                          <w:color w:val="FF6600"/>
                          <w:sz w:val="40"/>
                          <w:szCs w:val="52"/>
                        </w:rPr>
                        <w:t>THE ANTI-CANCER CODE</w:t>
                      </w:r>
                    </w:p>
                    <w:p w:rsidR="00AE17A7" w:rsidRPr="00AE17A7" w:rsidRDefault="00AE17A7" w:rsidP="00AE17A7">
                      <w:pPr>
                        <w:rPr>
                          <w:b/>
                          <w:color w:val="FF6600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2263" behindDoc="0" locked="0" layoutInCell="1" allowOverlap="1" wp14:anchorId="783FF41D" wp14:editId="4884FF96">
                <wp:simplePos x="0" y="0"/>
                <wp:positionH relativeFrom="page">
                  <wp:posOffset>5135245</wp:posOffset>
                </wp:positionH>
                <wp:positionV relativeFrom="page">
                  <wp:posOffset>852170</wp:posOffset>
                </wp:positionV>
                <wp:extent cx="2921000" cy="2828925"/>
                <wp:effectExtent l="50800" t="50800" r="76200" b="66675"/>
                <wp:wrapThrough wrapText="bothSides">
                  <wp:wrapPolygon edited="0">
                    <wp:start x="8452" y="-388"/>
                    <wp:lineTo x="2442" y="-388"/>
                    <wp:lineTo x="2442" y="2715"/>
                    <wp:lineTo x="188" y="2715"/>
                    <wp:lineTo x="-376" y="5818"/>
                    <wp:lineTo x="-376" y="14352"/>
                    <wp:lineTo x="1878" y="18424"/>
                    <wp:lineTo x="6198" y="21333"/>
                    <wp:lineTo x="6386" y="21333"/>
                    <wp:lineTo x="8264" y="21915"/>
                    <wp:lineTo x="8452" y="21915"/>
                    <wp:lineTo x="13148" y="21915"/>
                    <wp:lineTo x="13336" y="21915"/>
                    <wp:lineTo x="15214" y="21333"/>
                    <wp:lineTo x="15402" y="21333"/>
                    <wp:lineTo x="19722" y="18424"/>
                    <wp:lineTo x="21600" y="15127"/>
                    <wp:lineTo x="21976" y="12218"/>
                    <wp:lineTo x="21976" y="8921"/>
                    <wp:lineTo x="21412" y="6012"/>
                    <wp:lineTo x="21412" y="5818"/>
                    <wp:lineTo x="19158" y="2715"/>
                    <wp:lineTo x="19158" y="1939"/>
                    <wp:lineTo x="14650" y="-388"/>
                    <wp:lineTo x="13148" y="-388"/>
                    <wp:lineTo x="8452" y="-388"/>
                  </wp:wrapPolygon>
                </wp:wrapThrough>
                <wp:docPr id="179" name="Oval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0" cy="2828925"/>
                        </a:xfrm>
                        <a:prstGeom prst="ellipse">
                          <a:avLst/>
                        </a:prstGeom>
                        <a:noFill/>
                        <a:ln w="117475" cmpd="sng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179" o:spid="_x0000_s1026" style="position:absolute;margin-left:404.35pt;margin-top:67.1pt;width:230pt;height:222.75pt;z-index:251872263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" filled="f" strokecolor="white [3212]" strokeweight="9.25pt">
                <w10:wrap type="through" anchorx="page" anchory="page"/>
              </v:oval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71239" behindDoc="0" locked="0" layoutInCell="1" allowOverlap="1" wp14:anchorId="314DEB7E" wp14:editId="15501DFD">
            <wp:simplePos x="0" y="0"/>
            <wp:positionH relativeFrom="page">
              <wp:posOffset>5086985</wp:posOffset>
            </wp:positionH>
            <wp:positionV relativeFrom="page">
              <wp:posOffset>825500</wp:posOffset>
            </wp:positionV>
            <wp:extent cx="2907665" cy="2907665"/>
            <wp:effectExtent l="0" t="0" r="0" b="0"/>
            <wp:wrapThrough wrapText="bothSides">
              <wp:wrapPolygon edited="0">
                <wp:start x="8868" y="0"/>
                <wp:lineTo x="7547" y="189"/>
                <wp:lineTo x="3208" y="2642"/>
                <wp:lineTo x="2264" y="4340"/>
                <wp:lineTo x="943" y="6038"/>
                <wp:lineTo x="0" y="9057"/>
                <wp:lineTo x="0" y="12076"/>
                <wp:lineTo x="943" y="15095"/>
                <wp:lineTo x="2830" y="18114"/>
                <wp:lineTo x="3019" y="18869"/>
                <wp:lineTo x="8302" y="21133"/>
                <wp:lineTo x="9812" y="21322"/>
                <wp:lineTo x="11510" y="21322"/>
                <wp:lineTo x="13208" y="21133"/>
                <wp:lineTo x="18303" y="18869"/>
                <wp:lineTo x="18491" y="18114"/>
                <wp:lineTo x="20378" y="15095"/>
                <wp:lineTo x="21322" y="12076"/>
                <wp:lineTo x="21322" y="9057"/>
                <wp:lineTo x="20378" y="6038"/>
                <wp:lineTo x="18114" y="2642"/>
                <wp:lineTo x="13774" y="189"/>
                <wp:lineTo x="12642" y="0"/>
                <wp:lineTo x="8868" y="0"/>
              </wp:wrapPolygon>
            </wp:wrapThrough>
            <wp:docPr id="18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665" cy="290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56D76">
        <w:rPr>
          <w:noProof/>
          <w:color w:val="auto"/>
          <w:sz w:val="24"/>
        </w:rPr>
        <mc:AlternateContent>
          <mc:Choice Requires="wps">
            <w:drawing>
              <wp:anchor distT="0" distB="0" distL="114300" distR="114300" simplePos="0" relativeHeight="251877383" behindDoc="0" locked="0" layoutInCell="1" allowOverlap="1" wp14:anchorId="3D9B24E3" wp14:editId="03E2F83A">
                <wp:simplePos x="0" y="0"/>
                <wp:positionH relativeFrom="page">
                  <wp:posOffset>7693660</wp:posOffset>
                </wp:positionH>
                <wp:positionV relativeFrom="page">
                  <wp:posOffset>966470</wp:posOffset>
                </wp:positionV>
                <wp:extent cx="2288540" cy="2645410"/>
                <wp:effectExtent l="0" t="0" r="0" b="0"/>
                <wp:wrapSquare wrapText="bothSides"/>
                <wp:docPr id="178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8540" cy="26454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E17A7" w:rsidRDefault="00AE17A7" w:rsidP="00AE17A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Heavy" w:hAnsi="Avenir Heavy" w:cs="Avenir Heavy"/>
                                <w:b/>
                                <w:bCs/>
                                <w:color w:val="FF0000"/>
                                <w:kern w:val="24"/>
                                <w:sz w:val="32"/>
                                <w:szCs w:val="64"/>
                              </w:rPr>
                            </w:pPr>
                          </w:p>
                          <w:p w:rsidR="00AE17A7" w:rsidRDefault="00AE17A7" w:rsidP="00AE17A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Heavy" w:hAnsi="Avenir Heavy" w:cs="Avenir Heavy"/>
                                <w:b/>
                                <w:bCs/>
                                <w:color w:val="FF0000"/>
                                <w:kern w:val="24"/>
                                <w:sz w:val="32"/>
                                <w:szCs w:val="64"/>
                              </w:rPr>
                            </w:pPr>
                          </w:p>
                          <w:p w:rsidR="00A67DAA" w:rsidRPr="00AE17A7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2C97FF"/>
                                <w:sz w:val="6"/>
                              </w:rPr>
                            </w:pPr>
                            <w:r w:rsidRPr="00AE17A7">
                              <w:rPr>
                                <w:rFonts w:ascii="Avenir Heavy" w:hAnsi="Avenir Heavy" w:cs="Avenir Heavy"/>
                                <w:b/>
                                <w:bCs/>
                                <w:color w:val="2C97FF"/>
                                <w:kern w:val="24"/>
                                <w:sz w:val="32"/>
                                <w:szCs w:val="64"/>
                              </w:rPr>
                              <w:t>FEB 27TH</w:t>
                            </w:r>
                          </w:p>
                          <w:p w:rsidR="00A67DAA" w:rsidRPr="00AE17A7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Heavy" w:hAnsi="Avenir Heavy" w:cs="Avenir Heavy"/>
                                <w:b/>
                                <w:bCs/>
                                <w:color w:val="2C97FF"/>
                                <w:kern w:val="24"/>
                                <w:sz w:val="32"/>
                                <w:szCs w:val="64"/>
                              </w:rPr>
                            </w:pPr>
                            <w:r w:rsidRPr="00AE17A7">
                              <w:rPr>
                                <w:rFonts w:ascii="Avenir Heavy" w:hAnsi="Avenir Heavy" w:cs="Avenir Heavy"/>
                                <w:b/>
                                <w:bCs/>
                                <w:color w:val="2C97FF"/>
                                <w:kern w:val="24"/>
                                <w:sz w:val="32"/>
                                <w:szCs w:val="64"/>
                              </w:rPr>
                              <w:t>6:15-7:00 PM</w:t>
                            </w:r>
                          </w:p>
                          <w:p w:rsidR="00A67DAA" w:rsidRPr="00AE17A7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A67DAA" w:rsidRPr="00AE17A7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A67DAA" w:rsidRPr="00AE17A7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Cs w:val="24"/>
                              </w:rPr>
                            </w:pPr>
                            <w:r w:rsidRPr="00AE17A7"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Cs w:val="24"/>
                              </w:rPr>
                              <w:t>SEATING IS LIMITED!</w:t>
                            </w:r>
                          </w:p>
                          <w:p w:rsidR="00A67DAA" w:rsidRPr="00AE17A7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Cs w:val="24"/>
                              </w:rPr>
                            </w:pPr>
                            <w:r w:rsidRPr="00AE17A7"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Cs w:val="24"/>
                              </w:rPr>
                              <w:t xml:space="preserve">CALL TODAY TO RESERVE </w:t>
                            </w:r>
                          </w:p>
                          <w:p w:rsidR="00A67DAA" w:rsidRPr="00AE17A7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Cs w:val="24"/>
                              </w:rPr>
                            </w:pPr>
                            <w:r w:rsidRPr="00AE17A7"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Cs w:val="24"/>
                              </w:rPr>
                              <w:t>YOUR SEAT!</w:t>
                            </w:r>
                          </w:p>
                          <w:p w:rsidR="00A67DAA" w:rsidRPr="00AE17A7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002060"/>
                                <w:sz w:val="6"/>
                              </w:rPr>
                            </w:pPr>
                            <w:r w:rsidRPr="00AE17A7"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Cs w:val="24"/>
                              </w:rPr>
                              <w:t>###-###-###</w:t>
                            </w:r>
                          </w:p>
                          <w:p w:rsidR="00AE17A7" w:rsidRPr="00AE17A7" w:rsidRDefault="00AE17A7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FF6600"/>
                                <w:sz w:val="6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10" o:spid="_x0000_s1028" type="#_x0000_t202" style="position:absolute;margin-left:605.8pt;margin-top:76.1pt;width:180.2pt;height:208.3pt;z-index:25187738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" filled="f" stroked="f">
                <v:textbox>
                  <w:txbxContent>
                    <w:p w:rsidR="00AE17A7" w:rsidRDefault="00AE17A7" w:rsidP="00AE17A7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Heavy" w:hAnsi="Avenir Heavy" w:cs="Avenir Heavy"/>
                          <w:b/>
                          <w:bCs/>
                          <w:color w:val="FF0000"/>
                          <w:kern w:val="24"/>
                          <w:sz w:val="32"/>
                          <w:szCs w:val="64"/>
                        </w:rPr>
                      </w:pPr>
                    </w:p>
                    <w:p w:rsidR="00AE17A7" w:rsidRDefault="00AE17A7" w:rsidP="00AE17A7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Heavy" w:hAnsi="Avenir Heavy" w:cs="Avenir Heavy"/>
                          <w:b/>
                          <w:bCs/>
                          <w:color w:val="FF0000"/>
                          <w:kern w:val="24"/>
                          <w:sz w:val="32"/>
                          <w:szCs w:val="64"/>
                        </w:rPr>
                      </w:pPr>
                    </w:p>
                    <w:p w:rsidR="00A67DAA" w:rsidRPr="00AE17A7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color w:val="2C97FF"/>
                          <w:sz w:val="6"/>
                        </w:rPr>
                      </w:pPr>
                      <w:r w:rsidRPr="00AE17A7">
                        <w:rPr>
                          <w:rFonts w:ascii="Avenir Heavy" w:hAnsi="Avenir Heavy" w:cs="Avenir Heavy"/>
                          <w:b/>
                          <w:bCs/>
                          <w:color w:val="2C97FF"/>
                          <w:kern w:val="24"/>
                          <w:sz w:val="32"/>
                          <w:szCs w:val="64"/>
                        </w:rPr>
                        <w:t>FEB 27TH</w:t>
                      </w:r>
                    </w:p>
                    <w:p w:rsidR="00A67DAA" w:rsidRPr="00AE17A7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Heavy" w:hAnsi="Avenir Heavy" w:cs="Avenir Heavy"/>
                          <w:b/>
                          <w:bCs/>
                          <w:color w:val="2C97FF"/>
                          <w:kern w:val="24"/>
                          <w:sz w:val="32"/>
                          <w:szCs w:val="64"/>
                        </w:rPr>
                      </w:pPr>
                      <w:r w:rsidRPr="00AE17A7">
                        <w:rPr>
                          <w:rFonts w:ascii="Avenir Heavy" w:hAnsi="Avenir Heavy" w:cs="Avenir Heavy"/>
                          <w:b/>
                          <w:bCs/>
                          <w:color w:val="2C97FF"/>
                          <w:kern w:val="24"/>
                          <w:sz w:val="32"/>
                          <w:szCs w:val="64"/>
                        </w:rPr>
                        <w:t>6:15-7:00 PM</w:t>
                      </w:r>
                    </w:p>
                    <w:p w:rsidR="00A67DAA" w:rsidRPr="00AE17A7" w:rsidRDefault="00A67DAA" w:rsidP="00A67DAA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</w:pPr>
                    </w:p>
                    <w:p w:rsidR="00A67DAA" w:rsidRPr="00AE17A7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</w:pPr>
                    </w:p>
                    <w:p w:rsidR="00A67DAA" w:rsidRPr="00AE17A7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Cs w:val="24"/>
                        </w:rPr>
                      </w:pPr>
                      <w:r w:rsidRPr="00AE17A7"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Cs w:val="24"/>
                        </w:rPr>
                        <w:t>SEATING IS LIMITED!</w:t>
                      </w:r>
                    </w:p>
                    <w:p w:rsidR="00A67DAA" w:rsidRPr="00AE17A7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Cs w:val="24"/>
                        </w:rPr>
                      </w:pPr>
                      <w:r w:rsidRPr="00AE17A7"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Cs w:val="24"/>
                        </w:rPr>
                        <w:t xml:space="preserve">CALL TODAY TO RESERVE </w:t>
                      </w:r>
                    </w:p>
                    <w:p w:rsidR="00A67DAA" w:rsidRPr="00AE17A7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Cs w:val="24"/>
                        </w:rPr>
                      </w:pPr>
                      <w:r w:rsidRPr="00AE17A7"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Cs w:val="24"/>
                        </w:rPr>
                        <w:t>YOUR SEAT!</w:t>
                      </w:r>
                    </w:p>
                    <w:p w:rsidR="00A67DAA" w:rsidRPr="00AE17A7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color w:val="002060"/>
                          <w:sz w:val="6"/>
                        </w:rPr>
                      </w:pPr>
                      <w:r w:rsidRPr="00AE17A7"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Cs w:val="24"/>
                        </w:rPr>
                        <w:t>###-###-###</w:t>
                      </w:r>
                    </w:p>
                    <w:p w:rsidR="00AE17A7" w:rsidRPr="00AE17A7" w:rsidRDefault="00AE17A7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color w:val="FF6600"/>
                          <w:sz w:val="6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84551" behindDoc="0" locked="0" layoutInCell="1" allowOverlap="1" wp14:anchorId="355981CB" wp14:editId="45D50F7A">
            <wp:simplePos x="0" y="0"/>
            <wp:positionH relativeFrom="page">
              <wp:posOffset>5084445</wp:posOffset>
            </wp:positionH>
            <wp:positionV relativeFrom="page">
              <wp:posOffset>4592320</wp:posOffset>
            </wp:positionV>
            <wp:extent cx="2907665" cy="2907665"/>
            <wp:effectExtent l="0" t="0" r="0" b="0"/>
            <wp:wrapThrough wrapText="bothSides">
              <wp:wrapPolygon edited="0">
                <wp:start x="8868" y="0"/>
                <wp:lineTo x="7547" y="189"/>
                <wp:lineTo x="3208" y="2642"/>
                <wp:lineTo x="2264" y="4340"/>
                <wp:lineTo x="943" y="6038"/>
                <wp:lineTo x="0" y="9057"/>
                <wp:lineTo x="0" y="12076"/>
                <wp:lineTo x="943" y="15095"/>
                <wp:lineTo x="2830" y="18114"/>
                <wp:lineTo x="3019" y="18869"/>
                <wp:lineTo x="8302" y="21133"/>
                <wp:lineTo x="9812" y="21322"/>
                <wp:lineTo x="11510" y="21322"/>
                <wp:lineTo x="13208" y="21133"/>
                <wp:lineTo x="18303" y="18869"/>
                <wp:lineTo x="18491" y="18114"/>
                <wp:lineTo x="20378" y="15095"/>
                <wp:lineTo x="21322" y="12076"/>
                <wp:lineTo x="21322" y="9057"/>
                <wp:lineTo x="20378" y="6038"/>
                <wp:lineTo x="18114" y="2642"/>
                <wp:lineTo x="13774" y="189"/>
                <wp:lineTo x="12642" y="0"/>
                <wp:lineTo x="8868" y="0"/>
              </wp:wrapPolygon>
            </wp:wrapThrough>
            <wp:docPr id="1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665" cy="290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5575" behindDoc="0" locked="0" layoutInCell="1" allowOverlap="1" wp14:anchorId="19BFA725" wp14:editId="687BF887">
                <wp:simplePos x="0" y="0"/>
                <wp:positionH relativeFrom="page">
                  <wp:posOffset>5132705</wp:posOffset>
                </wp:positionH>
                <wp:positionV relativeFrom="page">
                  <wp:posOffset>4618990</wp:posOffset>
                </wp:positionV>
                <wp:extent cx="2921000" cy="2828925"/>
                <wp:effectExtent l="50800" t="50800" r="76200" b="66675"/>
                <wp:wrapThrough wrapText="bothSides">
                  <wp:wrapPolygon edited="0">
                    <wp:start x="8452" y="-388"/>
                    <wp:lineTo x="2442" y="-388"/>
                    <wp:lineTo x="2442" y="2715"/>
                    <wp:lineTo x="188" y="2715"/>
                    <wp:lineTo x="-376" y="5818"/>
                    <wp:lineTo x="-376" y="14352"/>
                    <wp:lineTo x="1878" y="18424"/>
                    <wp:lineTo x="6198" y="21333"/>
                    <wp:lineTo x="6386" y="21333"/>
                    <wp:lineTo x="8264" y="21915"/>
                    <wp:lineTo x="8452" y="21915"/>
                    <wp:lineTo x="13148" y="21915"/>
                    <wp:lineTo x="13336" y="21915"/>
                    <wp:lineTo x="15214" y="21333"/>
                    <wp:lineTo x="15402" y="21333"/>
                    <wp:lineTo x="19722" y="18424"/>
                    <wp:lineTo x="21600" y="15127"/>
                    <wp:lineTo x="21976" y="12218"/>
                    <wp:lineTo x="21976" y="8921"/>
                    <wp:lineTo x="21412" y="6012"/>
                    <wp:lineTo x="21412" y="5818"/>
                    <wp:lineTo x="19158" y="2715"/>
                    <wp:lineTo x="19158" y="1939"/>
                    <wp:lineTo x="14650" y="-388"/>
                    <wp:lineTo x="13148" y="-388"/>
                    <wp:lineTo x="8452" y="-388"/>
                  </wp:wrapPolygon>
                </wp:wrapThrough>
                <wp:docPr id="187" name="Oval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0" cy="2828925"/>
                        </a:xfrm>
                        <a:prstGeom prst="ellipse">
                          <a:avLst/>
                        </a:prstGeom>
                        <a:noFill/>
                        <a:ln w="117475" cmpd="sng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187" o:spid="_x0000_s1026" style="position:absolute;margin-left:404.15pt;margin-top:363.7pt;width:230pt;height:222.75pt;z-index:251885575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" filled="f" strokecolor="white [3212]" strokeweight="9.25pt">
                <w10:wrap type="through" anchorx="page" anchory="page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6599" behindDoc="0" locked="0" layoutInCell="1" allowOverlap="1" wp14:anchorId="76FA34D2" wp14:editId="77C95E10">
                <wp:simplePos x="0" y="0"/>
                <wp:positionH relativeFrom="page">
                  <wp:posOffset>5219065</wp:posOffset>
                </wp:positionH>
                <wp:positionV relativeFrom="page">
                  <wp:posOffset>4152900</wp:posOffset>
                </wp:positionV>
                <wp:extent cx="4620895" cy="439420"/>
                <wp:effectExtent l="0" t="0" r="0" b="0"/>
                <wp:wrapThrough wrapText="bothSides">
                  <wp:wrapPolygon edited="0">
                    <wp:start x="119" y="0"/>
                    <wp:lineTo x="119" y="19977"/>
                    <wp:lineTo x="21371" y="19977"/>
                    <wp:lineTo x="21371" y="0"/>
                    <wp:lineTo x="119" y="0"/>
                  </wp:wrapPolygon>
                </wp:wrapThrough>
                <wp:docPr id="188" name="Text Box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20895" cy="439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7DAA" w:rsidRPr="00AE17A7" w:rsidRDefault="00A67DAA" w:rsidP="00A67DAA">
                            <w:pPr>
                              <w:spacing w:after="0"/>
                              <w:jc w:val="center"/>
                              <w:rPr>
                                <w:b/>
                                <w:color w:val="FF6600"/>
                                <w:sz w:val="40"/>
                                <w:szCs w:val="52"/>
                              </w:rPr>
                            </w:pPr>
                            <w:r w:rsidRPr="00AE17A7">
                              <w:rPr>
                                <w:b/>
                                <w:color w:val="FF6600"/>
                                <w:sz w:val="40"/>
                                <w:szCs w:val="52"/>
                              </w:rPr>
                              <w:t>THE ANTI-CANCER CODE</w:t>
                            </w:r>
                          </w:p>
                          <w:p w:rsidR="00A67DAA" w:rsidRPr="00AE17A7" w:rsidRDefault="00A67DAA" w:rsidP="00A67DAA">
                            <w:pPr>
                              <w:rPr>
                                <w:b/>
                                <w:color w:val="FF66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8" o:spid="_x0000_s1029" type="#_x0000_t202" style="position:absolute;margin-left:410.95pt;margin-top:327pt;width:363.85pt;height:34.6pt;z-index:25188659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" mv:complextextbox="1" filled="f" stroked="f">
                <v:textbox>
                  <w:txbxContent>
                    <w:p w:rsidR="00A67DAA" w:rsidRPr="00AE17A7" w:rsidRDefault="00A67DAA" w:rsidP="00A67DAA">
                      <w:pPr>
                        <w:spacing w:after="0"/>
                        <w:jc w:val="center"/>
                        <w:rPr>
                          <w:b/>
                          <w:color w:val="FF6600"/>
                          <w:sz w:val="40"/>
                          <w:szCs w:val="52"/>
                        </w:rPr>
                      </w:pPr>
                      <w:r w:rsidRPr="00AE17A7">
                        <w:rPr>
                          <w:b/>
                          <w:color w:val="FF6600"/>
                          <w:sz w:val="40"/>
                          <w:szCs w:val="52"/>
                        </w:rPr>
                        <w:t>THE ANTI-CANCER CODE</w:t>
                      </w:r>
                    </w:p>
                    <w:p w:rsidR="00A67DAA" w:rsidRPr="00AE17A7" w:rsidRDefault="00A67DAA" w:rsidP="00A67DAA">
                      <w:pPr>
                        <w:rPr>
                          <w:b/>
                          <w:color w:val="FF6600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Pr="00356D76">
        <w:rPr>
          <w:noProof/>
          <w:color w:val="auto"/>
          <w:sz w:val="24"/>
        </w:rPr>
        <mc:AlternateContent>
          <mc:Choice Requires="wps">
            <w:drawing>
              <wp:anchor distT="0" distB="0" distL="114300" distR="114300" simplePos="0" relativeHeight="251887623" behindDoc="0" locked="0" layoutInCell="1" allowOverlap="1" wp14:anchorId="032A7CBC" wp14:editId="0FFFE196">
                <wp:simplePos x="0" y="0"/>
                <wp:positionH relativeFrom="page">
                  <wp:posOffset>5588000</wp:posOffset>
                </wp:positionH>
                <wp:positionV relativeFrom="page">
                  <wp:posOffset>5854065</wp:posOffset>
                </wp:positionV>
                <wp:extent cx="1901190" cy="427355"/>
                <wp:effectExtent l="0" t="0" r="3810" b="4445"/>
                <wp:wrapThrough wrapText="bothSides">
                  <wp:wrapPolygon edited="0">
                    <wp:start x="0" y="0"/>
                    <wp:lineTo x="0" y="20541"/>
                    <wp:lineTo x="21355" y="20541"/>
                    <wp:lineTo x="21355" y="0"/>
                    <wp:lineTo x="0" y="0"/>
                  </wp:wrapPolygon>
                </wp:wrapThrough>
                <wp:docPr id="18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190" cy="4273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txbx>
                        <w:txbxContent>
                          <w:p w:rsidR="00A67DAA" w:rsidRPr="005E4548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Helvetica Neue" w:eastAsia="ヒラギノ角ゴ Pro W3" w:hAnsi="Helvetica Neue"/>
                                <w:b/>
                                <w:color w:val="0E002D"/>
                                <w:sz w:val="6"/>
                                <w:szCs w:val="6"/>
                              </w:rPr>
                            </w:pPr>
                          </w:p>
                          <w:p w:rsidR="00A67DAA" w:rsidRPr="005E4548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sz w:val="12"/>
                                <w:szCs w:val="28"/>
                              </w:rPr>
                            </w:pPr>
                          </w:p>
                        </w:txbxContent>
                      </wps:txbx>
                      <wps:bodyPr wrap="square" lIns="91440" tIns="91440" rIns="91440" bIns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0" style="position:absolute;margin-left:440pt;margin-top:460.95pt;width:149.7pt;height:33.65pt;z-index:25188762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" fillcolor="white [3212]" stroked="f">
                <v:textbox inset=",7.2pt,,0">
                  <w:txbxContent>
                    <w:p w:rsidR="00A67DAA" w:rsidRPr="005E4548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Helvetica Neue" w:eastAsia="ヒラギノ角ゴ Pro W3" w:hAnsi="Helvetica Neue"/>
                          <w:b/>
                          <w:color w:val="0E002D"/>
                          <w:sz w:val="6"/>
                          <w:szCs w:val="6"/>
                        </w:rPr>
                      </w:pPr>
                    </w:p>
                    <w:p w:rsidR="00A67DAA" w:rsidRPr="005E4548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sz w:val="12"/>
                          <w:szCs w:val="28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Pr="00356D76">
        <w:rPr>
          <w:noProof/>
        </w:rPr>
        <w:drawing>
          <wp:anchor distT="0" distB="0" distL="114300" distR="114300" simplePos="0" relativeHeight="251888647" behindDoc="0" locked="0" layoutInCell="1" allowOverlap="1" wp14:anchorId="667DEE31" wp14:editId="0827AF36">
            <wp:simplePos x="0" y="0"/>
            <wp:positionH relativeFrom="page">
              <wp:posOffset>5840730</wp:posOffset>
            </wp:positionH>
            <wp:positionV relativeFrom="page">
              <wp:posOffset>5550535</wp:posOffset>
            </wp:positionV>
            <wp:extent cx="1338580" cy="1079500"/>
            <wp:effectExtent l="0" t="0" r="7620" b="12700"/>
            <wp:wrapTight wrapText="bothSides">
              <wp:wrapPolygon edited="0">
                <wp:start x="9837" y="0"/>
                <wp:lineTo x="3279" y="1525"/>
                <wp:lineTo x="0" y="4574"/>
                <wp:lineTo x="0" y="12198"/>
                <wp:lineTo x="3279" y="16264"/>
                <wp:lineTo x="6558" y="16264"/>
                <wp:lineTo x="8607" y="20838"/>
                <wp:lineTo x="9017" y="21346"/>
                <wp:lineTo x="12296" y="21346"/>
                <wp:lineTo x="12706" y="20838"/>
                <wp:lineTo x="14755" y="16264"/>
                <wp:lineTo x="21313" y="12706"/>
                <wp:lineTo x="21313" y="4574"/>
                <wp:lineTo x="18034" y="1525"/>
                <wp:lineTo x="11476" y="0"/>
                <wp:lineTo x="9837" y="0"/>
              </wp:wrapPolygon>
            </wp:wrapTight>
            <wp:docPr id="195" name="Pictur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297" b="100000" l="1092" r="100000">
                                  <a14:foregroundMark x1="67904" y1="45401" x2="67904" y2="45401"/>
                                  <a14:foregroundMark x1="28384" y1="46291" x2="28384" y2="46291"/>
                                  <a14:foregroundMark x1="11354" y1="40356" x2="11354" y2="40356"/>
                                  <a14:foregroundMark x1="19651" y1="44214" x2="19651" y2="44214"/>
                                  <a14:foregroundMark x1="31878" y1="43917" x2="31878" y2="43917"/>
                                  <a14:foregroundMark x1="37555" y1="43917" x2="37555" y2="43917"/>
                                  <a14:foregroundMark x1="42795" y1="45401" x2="42795" y2="45401"/>
                                  <a14:foregroundMark x1="51528" y1="43323" x2="51528" y2="43323"/>
                                  <a14:foregroundMark x1="58952" y1="43917" x2="58952" y2="43917"/>
                                  <a14:foregroundMark x1="70306" y1="43323" x2="70306" y2="43323"/>
                                  <a14:foregroundMark x1="76638" y1="43917" x2="76638" y2="43917"/>
                                  <a14:foregroundMark x1="83188" y1="44807" x2="83188" y2="4480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8580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6D76">
        <w:rPr>
          <w:noProof/>
          <w:color w:val="auto"/>
          <w:sz w:val="24"/>
        </w:rPr>
        <mc:AlternateContent>
          <mc:Choice Requires="wps">
            <w:drawing>
              <wp:anchor distT="0" distB="0" distL="114300" distR="114300" simplePos="0" relativeHeight="251890695" behindDoc="0" locked="0" layoutInCell="1" allowOverlap="1" wp14:anchorId="7579632F" wp14:editId="4CDF0799">
                <wp:simplePos x="0" y="0"/>
                <wp:positionH relativeFrom="page">
                  <wp:posOffset>7691120</wp:posOffset>
                </wp:positionH>
                <wp:positionV relativeFrom="page">
                  <wp:posOffset>4733290</wp:posOffset>
                </wp:positionV>
                <wp:extent cx="2288540" cy="2645410"/>
                <wp:effectExtent l="0" t="0" r="0" b="0"/>
                <wp:wrapSquare wrapText="bothSides"/>
                <wp:docPr id="191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8540" cy="26454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67DAA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Heavy" w:hAnsi="Avenir Heavy" w:cs="Avenir Heavy"/>
                                <w:b/>
                                <w:bCs/>
                                <w:color w:val="FF0000"/>
                                <w:kern w:val="24"/>
                                <w:sz w:val="32"/>
                                <w:szCs w:val="64"/>
                              </w:rPr>
                            </w:pPr>
                          </w:p>
                          <w:p w:rsidR="00A67DAA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Heavy" w:hAnsi="Avenir Heavy" w:cs="Avenir Heavy"/>
                                <w:b/>
                                <w:bCs/>
                                <w:color w:val="FF0000"/>
                                <w:kern w:val="24"/>
                                <w:sz w:val="32"/>
                                <w:szCs w:val="64"/>
                              </w:rPr>
                            </w:pPr>
                          </w:p>
                          <w:p w:rsidR="00A67DAA" w:rsidRPr="00AE17A7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2C97FF"/>
                                <w:sz w:val="6"/>
                              </w:rPr>
                            </w:pPr>
                            <w:r w:rsidRPr="00AE17A7">
                              <w:rPr>
                                <w:rFonts w:ascii="Avenir Heavy" w:hAnsi="Avenir Heavy" w:cs="Avenir Heavy"/>
                                <w:b/>
                                <w:bCs/>
                                <w:color w:val="2C97FF"/>
                                <w:kern w:val="24"/>
                                <w:sz w:val="32"/>
                                <w:szCs w:val="64"/>
                              </w:rPr>
                              <w:t>FEB 27TH</w:t>
                            </w:r>
                          </w:p>
                          <w:p w:rsidR="00A67DAA" w:rsidRPr="00AE17A7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Heavy" w:hAnsi="Avenir Heavy" w:cs="Avenir Heavy"/>
                                <w:b/>
                                <w:bCs/>
                                <w:color w:val="2C97FF"/>
                                <w:kern w:val="24"/>
                                <w:sz w:val="32"/>
                                <w:szCs w:val="64"/>
                              </w:rPr>
                            </w:pPr>
                            <w:r w:rsidRPr="00AE17A7">
                              <w:rPr>
                                <w:rFonts w:ascii="Avenir Heavy" w:hAnsi="Avenir Heavy" w:cs="Avenir Heavy"/>
                                <w:b/>
                                <w:bCs/>
                                <w:color w:val="2C97FF"/>
                                <w:kern w:val="24"/>
                                <w:sz w:val="32"/>
                                <w:szCs w:val="64"/>
                              </w:rPr>
                              <w:t>6:15-7:00 PM</w:t>
                            </w:r>
                          </w:p>
                          <w:p w:rsidR="00A67DAA" w:rsidRPr="00AE17A7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A67DAA" w:rsidRPr="00AE17A7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A67DAA" w:rsidRPr="00AE17A7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Cs w:val="24"/>
                              </w:rPr>
                            </w:pPr>
                            <w:r w:rsidRPr="00AE17A7"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Cs w:val="24"/>
                              </w:rPr>
                              <w:t>SEATING IS LIMITED!</w:t>
                            </w:r>
                          </w:p>
                          <w:p w:rsidR="00A67DAA" w:rsidRPr="00AE17A7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Cs w:val="24"/>
                              </w:rPr>
                            </w:pPr>
                            <w:r w:rsidRPr="00AE17A7"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Cs w:val="24"/>
                              </w:rPr>
                              <w:t xml:space="preserve">CALL TODAY TO RESERVE </w:t>
                            </w:r>
                          </w:p>
                          <w:p w:rsidR="00A67DAA" w:rsidRPr="00AE17A7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Cs w:val="24"/>
                              </w:rPr>
                            </w:pPr>
                            <w:r w:rsidRPr="00AE17A7"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Cs w:val="24"/>
                              </w:rPr>
                              <w:t>YOUR SEAT!</w:t>
                            </w:r>
                          </w:p>
                          <w:p w:rsidR="00A67DAA" w:rsidRPr="00AE17A7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002060"/>
                                <w:sz w:val="6"/>
                              </w:rPr>
                            </w:pPr>
                            <w:r w:rsidRPr="00AE17A7"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Cs w:val="24"/>
                              </w:rPr>
                              <w:t>###-###-###</w:t>
                            </w:r>
                          </w:p>
                          <w:p w:rsidR="00A67DAA" w:rsidRPr="00AE17A7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FF6600"/>
                                <w:sz w:val="6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605.6pt;margin-top:372.7pt;width:180.2pt;height:208.3pt;z-index:25189069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" filled="f" stroked="f">
                <v:textbox>
                  <w:txbxContent>
                    <w:p w:rsidR="00A67DAA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Heavy" w:hAnsi="Avenir Heavy" w:cs="Avenir Heavy"/>
                          <w:b/>
                          <w:bCs/>
                          <w:color w:val="FF0000"/>
                          <w:kern w:val="24"/>
                          <w:sz w:val="32"/>
                          <w:szCs w:val="64"/>
                        </w:rPr>
                      </w:pPr>
                    </w:p>
                    <w:p w:rsidR="00A67DAA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Heavy" w:hAnsi="Avenir Heavy" w:cs="Avenir Heavy"/>
                          <w:b/>
                          <w:bCs/>
                          <w:color w:val="FF0000"/>
                          <w:kern w:val="24"/>
                          <w:sz w:val="32"/>
                          <w:szCs w:val="64"/>
                        </w:rPr>
                      </w:pPr>
                    </w:p>
                    <w:p w:rsidR="00A67DAA" w:rsidRPr="00AE17A7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color w:val="2C97FF"/>
                          <w:sz w:val="6"/>
                        </w:rPr>
                      </w:pPr>
                      <w:r w:rsidRPr="00AE17A7">
                        <w:rPr>
                          <w:rFonts w:ascii="Avenir Heavy" w:hAnsi="Avenir Heavy" w:cs="Avenir Heavy"/>
                          <w:b/>
                          <w:bCs/>
                          <w:color w:val="2C97FF"/>
                          <w:kern w:val="24"/>
                          <w:sz w:val="32"/>
                          <w:szCs w:val="64"/>
                        </w:rPr>
                        <w:t>FEB 27TH</w:t>
                      </w:r>
                    </w:p>
                    <w:p w:rsidR="00A67DAA" w:rsidRPr="00AE17A7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Heavy" w:hAnsi="Avenir Heavy" w:cs="Avenir Heavy"/>
                          <w:b/>
                          <w:bCs/>
                          <w:color w:val="2C97FF"/>
                          <w:kern w:val="24"/>
                          <w:sz w:val="32"/>
                          <w:szCs w:val="64"/>
                        </w:rPr>
                      </w:pPr>
                      <w:r w:rsidRPr="00AE17A7">
                        <w:rPr>
                          <w:rFonts w:ascii="Avenir Heavy" w:hAnsi="Avenir Heavy" w:cs="Avenir Heavy"/>
                          <w:b/>
                          <w:bCs/>
                          <w:color w:val="2C97FF"/>
                          <w:kern w:val="24"/>
                          <w:sz w:val="32"/>
                          <w:szCs w:val="64"/>
                        </w:rPr>
                        <w:t>6:15-7:00 PM</w:t>
                      </w:r>
                    </w:p>
                    <w:p w:rsidR="00A67DAA" w:rsidRPr="00AE17A7" w:rsidRDefault="00A67DAA" w:rsidP="00A67DAA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</w:pPr>
                    </w:p>
                    <w:p w:rsidR="00A67DAA" w:rsidRPr="00AE17A7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</w:pPr>
                    </w:p>
                    <w:p w:rsidR="00A67DAA" w:rsidRPr="00AE17A7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Cs w:val="24"/>
                        </w:rPr>
                      </w:pPr>
                      <w:r w:rsidRPr="00AE17A7"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Cs w:val="24"/>
                        </w:rPr>
                        <w:t>SEATING IS LIMITED!</w:t>
                      </w:r>
                    </w:p>
                    <w:p w:rsidR="00A67DAA" w:rsidRPr="00AE17A7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Cs w:val="24"/>
                        </w:rPr>
                      </w:pPr>
                      <w:r w:rsidRPr="00AE17A7"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Cs w:val="24"/>
                        </w:rPr>
                        <w:t xml:space="preserve">CALL TODAY TO RESERVE </w:t>
                      </w:r>
                    </w:p>
                    <w:p w:rsidR="00A67DAA" w:rsidRPr="00AE17A7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Cs w:val="24"/>
                        </w:rPr>
                      </w:pPr>
                      <w:r w:rsidRPr="00AE17A7"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Cs w:val="24"/>
                        </w:rPr>
                        <w:t>YOUR SEAT!</w:t>
                      </w:r>
                    </w:p>
                    <w:p w:rsidR="00A67DAA" w:rsidRPr="00AE17A7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color w:val="002060"/>
                          <w:sz w:val="6"/>
                        </w:rPr>
                      </w:pPr>
                      <w:r w:rsidRPr="00AE17A7"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Cs w:val="24"/>
                        </w:rPr>
                        <w:t>###-###-###</w:t>
                      </w:r>
                    </w:p>
                    <w:p w:rsidR="00A67DAA" w:rsidRPr="00AE17A7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color w:val="FF6600"/>
                          <w:sz w:val="6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Pr="00356D76">
        <w:rPr>
          <w:noProof/>
          <w:color w:val="auto"/>
          <w:sz w:val="24"/>
        </w:rPr>
        <mc:AlternateContent>
          <mc:Choice Requires="wps">
            <w:drawing>
              <wp:anchor distT="0" distB="0" distL="114300" distR="114300" simplePos="0" relativeHeight="251889671" behindDoc="0" locked="0" layoutInCell="1" allowOverlap="1" wp14:anchorId="2333466F" wp14:editId="0121DF9A">
                <wp:simplePos x="0" y="0"/>
                <wp:positionH relativeFrom="page">
                  <wp:posOffset>2841625</wp:posOffset>
                </wp:positionH>
                <wp:positionV relativeFrom="page">
                  <wp:posOffset>4733290</wp:posOffset>
                </wp:positionV>
                <wp:extent cx="2288540" cy="2645410"/>
                <wp:effectExtent l="0" t="0" r="0" b="0"/>
                <wp:wrapSquare wrapText="bothSides"/>
                <wp:docPr id="190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8540" cy="26454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67DAA" w:rsidRPr="00AE17A7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Heavy" w:hAnsi="Avenir Heavy" w:cs="Avenir Heavy"/>
                                <w:b/>
                                <w:bCs/>
                                <w:color w:val="002060"/>
                                <w:kern w:val="24"/>
                                <w:sz w:val="32"/>
                                <w:szCs w:val="64"/>
                              </w:rPr>
                            </w:pPr>
                          </w:p>
                          <w:p w:rsidR="00A67DAA" w:rsidRPr="00AE17A7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Heavy" w:hAnsi="Avenir Heavy" w:cs="Avenir Heavy"/>
                                <w:b/>
                                <w:bCs/>
                                <w:color w:val="002060"/>
                                <w:kern w:val="24"/>
                                <w:sz w:val="32"/>
                                <w:szCs w:val="64"/>
                              </w:rPr>
                            </w:pPr>
                          </w:p>
                          <w:p w:rsidR="00A67DAA" w:rsidRPr="00AE17A7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2C97FF"/>
                                <w:sz w:val="6"/>
                              </w:rPr>
                            </w:pPr>
                            <w:r w:rsidRPr="00AE17A7">
                              <w:rPr>
                                <w:rFonts w:ascii="Avenir Heavy" w:hAnsi="Avenir Heavy" w:cs="Avenir Heavy"/>
                                <w:b/>
                                <w:bCs/>
                                <w:color w:val="2C97FF"/>
                                <w:kern w:val="24"/>
                                <w:sz w:val="32"/>
                                <w:szCs w:val="64"/>
                              </w:rPr>
                              <w:t>FEB 27TH</w:t>
                            </w:r>
                          </w:p>
                          <w:p w:rsidR="00A67DAA" w:rsidRPr="00AE17A7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Heavy" w:hAnsi="Avenir Heavy" w:cs="Avenir Heavy"/>
                                <w:b/>
                                <w:bCs/>
                                <w:color w:val="2C97FF"/>
                                <w:kern w:val="24"/>
                                <w:sz w:val="32"/>
                                <w:szCs w:val="64"/>
                              </w:rPr>
                            </w:pPr>
                            <w:r w:rsidRPr="00AE17A7">
                              <w:rPr>
                                <w:rFonts w:ascii="Avenir Heavy" w:hAnsi="Avenir Heavy" w:cs="Avenir Heavy"/>
                                <w:b/>
                                <w:bCs/>
                                <w:color w:val="2C97FF"/>
                                <w:kern w:val="24"/>
                                <w:sz w:val="32"/>
                                <w:szCs w:val="64"/>
                              </w:rPr>
                              <w:t>6:15-7:00 PM</w:t>
                            </w:r>
                          </w:p>
                          <w:p w:rsidR="00A67DAA" w:rsidRPr="00AE17A7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A67DAA" w:rsidRPr="00AE17A7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A67DAA" w:rsidRPr="00AE17A7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Cs w:val="24"/>
                              </w:rPr>
                            </w:pPr>
                            <w:r w:rsidRPr="00AE17A7"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Cs w:val="24"/>
                              </w:rPr>
                              <w:t>SEATING IS LIMITED!</w:t>
                            </w:r>
                          </w:p>
                          <w:p w:rsidR="00A67DAA" w:rsidRPr="00AE17A7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Cs w:val="24"/>
                              </w:rPr>
                            </w:pPr>
                            <w:r w:rsidRPr="00AE17A7"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Cs w:val="24"/>
                              </w:rPr>
                              <w:t xml:space="preserve">CALL TODAY TO RESERVE </w:t>
                            </w:r>
                          </w:p>
                          <w:p w:rsidR="00A67DAA" w:rsidRPr="00AE17A7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Cs w:val="24"/>
                              </w:rPr>
                            </w:pPr>
                            <w:r w:rsidRPr="00AE17A7"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Cs w:val="24"/>
                              </w:rPr>
                              <w:t>YOUR SEAT!</w:t>
                            </w:r>
                          </w:p>
                          <w:p w:rsidR="00A67DAA" w:rsidRPr="00AE17A7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002060"/>
                                <w:sz w:val="6"/>
                              </w:rPr>
                            </w:pPr>
                            <w:r w:rsidRPr="00AE17A7"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Cs w:val="24"/>
                              </w:rPr>
                              <w:t>###-###-###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223.75pt;margin-top:372.7pt;width:180.2pt;height:208.3pt;z-index:25188967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" filled="f" stroked="f">
                <v:textbox>
                  <w:txbxContent>
                    <w:p w:rsidR="00A67DAA" w:rsidRPr="00AE17A7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Heavy" w:hAnsi="Avenir Heavy" w:cs="Avenir Heavy"/>
                          <w:b/>
                          <w:bCs/>
                          <w:color w:val="002060"/>
                          <w:kern w:val="24"/>
                          <w:sz w:val="32"/>
                          <w:szCs w:val="64"/>
                        </w:rPr>
                      </w:pPr>
                    </w:p>
                    <w:p w:rsidR="00A67DAA" w:rsidRPr="00AE17A7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Heavy" w:hAnsi="Avenir Heavy" w:cs="Avenir Heavy"/>
                          <w:b/>
                          <w:bCs/>
                          <w:color w:val="002060"/>
                          <w:kern w:val="24"/>
                          <w:sz w:val="32"/>
                          <w:szCs w:val="64"/>
                        </w:rPr>
                      </w:pPr>
                    </w:p>
                    <w:p w:rsidR="00A67DAA" w:rsidRPr="00AE17A7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color w:val="2C97FF"/>
                          <w:sz w:val="6"/>
                        </w:rPr>
                      </w:pPr>
                      <w:r w:rsidRPr="00AE17A7">
                        <w:rPr>
                          <w:rFonts w:ascii="Avenir Heavy" w:hAnsi="Avenir Heavy" w:cs="Avenir Heavy"/>
                          <w:b/>
                          <w:bCs/>
                          <w:color w:val="2C97FF"/>
                          <w:kern w:val="24"/>
                          <w:sz w:val="32"/>
                          <w:szCs w:val="64"/>
                        </w:rPr>
                        <w:t>FEB 27TH</w:t>
                      </w:r>
                    </w:p>
                    <w:p w:rsidR="00A67DAA" w:rsidRPr="00AE17A7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Heavy" w:hAnsi="Avenir Heavy" w:cs="Avenir Heavy"/>
                          <w:b/>
                          <w:bCs/>
                          <w:color w:val="2C97FF"/>
                          <w:kern w:val="24"/>
                          <w:sz w:val="32"/>
                          <w:szCs w:val="64"/>
                        </w:rPr>
                      </w:pPr>
                      <w:r w:rsidRPr="00AE17A7">
                        <w:rPr>
                          <w:rFonts w:ascii="Avenir Heavy" w:hAnsi="Avenir Heavy" w:cs="Avenir Heavy"/>
                          <w:b/>
                          <w:bCs/>
                          <w:color w:val="2C97FF"/>
                          <w:kern w:val="24"/>
                          <w:sz w:val="32"/>
                          <w:szCs w:val="64"/>
                        </w:rPr>
                        <w:t>6:15-7:00 PM</w:t>
                      </w:r>
                    </w:p>
                    <w:p w:rsidR="00A67DAA" w:rsidRPr="00AE17A7" w:rsidRDefault="00A67DAA" w:rsidP="00A67DAA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</w:pPr>
                    </w:p>
                    <w:p w:rsidR="00A67DAA" w:rsidRPr="00AE17A7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</w:pPr>
                    </w:p>
                    <w:p w:rsidR="00A67DAA" w:rsidRPr="00AE17A7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Cs w:val="24"/>
                        </w:rPr>
                      </w:pPr>
                      <w:r w:rsidRPr="00AE17A7"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Cs w:val="24"/>
                        </w:rPr>
                        <w:t>SEATING IS LIMITED!</w:t>
                      </w:r>
                    </w:p>
                    <w:p w:rsidR="00A67DAA" w:rsidRPr="00AE17A7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Cs w:val="24"/>
                        </w:rPr>
                      </w:pPr>
                      <w:r w:rsidRPr="00AE17A7"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Cs w:val="24"/>
                        </w:rPr>
                        <w:t xml:space="preserve">CALL TODAY TO RESERVE </w:t>
                      </w:r>
                    </w:p>
                    <w:p w:rsidR="00A67DAA" w:rsidRPr="00AE17A7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Cs w:val="24"/>
                        </w:rPr>
                      </w:pPr>
                      <w:r w:rsidRPr="00AE17A7"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Cs w:val="24"/>
                        </w:rPr>
                        <w:t>YOUR SEAT!</w:t>
                      </w:r>
                    </w:p>
                    <w:p w:rsidR="00A67DAA" w:rsidRPr="00AE17A7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color w:val="002060"/>
                          <w:sz w:val="6"/>
                        </w:rPr>
                      </w:pPr>
                      <w:r w:rsidRPr="00AE17A7"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Cs w:val="24"/>
                        </w:rPr>
                        <w:t>###-###-###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Pr="00356D76">
        <w:rPr>
          <w:noProof/>
        </w:rPr>
        <w:drawing>
          <wp:anchor distT="0" distB="0" distL="114300" distR="114300" simplePos="0" relativeHeight="251883527" behindDoc="0" locked="0" layoutInCell="1" allowOverlap="1" wp14:anchorId="0B8BD12B" wp14:editId="0DE41745">
            <wp:simplePos x="0" y="0"/>
            <wp:positionH relativeFrom="page">
              <wp:posOffset>963295</wp:posOffset>
            </wp:positionH>
            <wp:positionV relativeFrom="page">
              <wp:posOffset>5550535</wp:posOffset>
            </wp:positionV>
            <wp:extent cx="1338580" cy="1079500"/>
            <wp:effectExtent l="0" t="0" r="7620" b="12700"/>
            <wp:wrapTight wrapText="bothSides">
              <wp:wrapPolygon edited="0">
                <wp:start x="9837" y="0"/>
                <wp:lineTo x="3279" y="1525"/>
                <wp:lineTo x="0" y="4574"/>
                <wp:lineTo x="0" y="12198"/>
                <wp:lineTo x="3279" y="16264"/>
                <wp:lineTo x="6558" y="16264"/>
                <wp:lineTo x="8607" y="20838"/>
                <wp:lineTo x="9017" y="21346"/>
                <wp:lineTo x="12296" y="21346"/>
                <wp:lineTo x="12706" y="20838"/>
                <wp:lineTo x="14755" y="16264"/>
                <wp:lineTo x="21313" y="12706"/>
                <wp:lineTo x="21313" y="4574"/>
                <wp:lineTo x="18034" y="1525"/>
                <wp:lineTo x="11476" y="0"/>
                <wp:lineTo x="9837" y="0"/>
              </wp:wrapPolygon>
            </wp:wrapTight>
            <wp:docPr id="193" name="Pictur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297" b="100000" l="1092" r="100000">
                                  <a14:foregroundMark x1="67904" y1="45401" x2="67904" y2="45401"/>
                                  <a14:foregroundMark x1="28384" y1="46291" x2="28384" y2="46291"/>
                                  <a14:foregroundMark x1="11354" y1="40356" x2="11354" y2="40356"/>
                                  <a14:foregroundMark x1="19651" y1="44214" x2="19651" y2="44214"/>
                                  <a14:foregroundMark x1="31878" y1="43917" x2="31878" y2="43917"/>
                                  <a14:foregroundMark x1="37555" y1="43917" x2="37555" y2="43917"/>
                                  <a14:foregroundMark x1="42795" y1="45401" x2="42795" y2="45401"/>
                                  <a14:foregroundMark x1="51528" y1="43323" x2="51528" y2="43323"/>
                                  <a14:foregroundMark x1="58952" y1="43917" x2="58952" y2="43917"/>
                                  <a14:foregroundMark x1="70306" y1="43323" x2="70306" y2="43323"/>
                                  <a14:foregroundMark x1="76638" y1="43917" x2="76638" y2="43917"/>
                                  <a14:foregroundMark x1="83188" y1="44807" x2="83188" y2="4480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8580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6D76">
        <w:rPr>
          <w:noProof/>
          <w:color w:val="auto"/>
          <w:sz w:val="24"/>
        </w:rPr>
        <mc:AlternateContent>
          <mc:Choice Requires="wps">
            <w:drawing>
              <wp:anchor distT="0" distB="0" distL="114300" distR="114300" simplePos="0" relativeHeight="251882503" behindDoc="0" locked="0" layoutInCell="1" allowOverlap="1" wp14:anchorId="025D7D56" wp14:editId="579DFE1B">
                <wp:simplePos x="0" y="0"/>
                <wp:positionH relativeFrom="page">
                  <wp:posOffset>710565</wp:posOffset>
                </wp:positionH>
                <wp:positionV relativeFrom="page">
                  <wp:posOffset>5854065</wp:posOffset>
                </wp:positionV>
                <wp:extent cx="1901190" cy="427355"/>
                <wp:effectExtent l="0" t="0" r="3810" b="4445"/>
                <wp:wrapThrough wrapText="bothSides">
                  <wp:wrapPolygon edited="0">
                    <wp:start x="0" y="0"/>
                    <wp:lineTo x="0" y="20541"/>
                    <wp:lineTo x="21355" y="20541"/>
                    <wp:lineTo x="21355" y="0"/>
                    <wp:lineTo x="0" y="0"/>
                  </wp:wrapPolygon>
                </wp:wrapThrough>
                <wp:docPr id="18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190" cy="4273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txbx>
                        <w:txbxContent>
                          <w:p w:rsidR="00A67DAA" w:rsidRPr="005E4548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Helvetica Neue" w:eastAsia="ヒラギノ角ゴ Pro W3" w:hAnsi="Helvetica Neue"/>
                                <w:b/>
                                <w:color w:val="0E002D"/>
                                <w:sz w:val="6"/>
                                <w:szCs w:val="6"/>
                              </w:rPr>
                            </w:pPr>
                          </w:p>
                          <w:p w:rsidR="00A67DAA" w:rsidRPr="005E4548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sz w:val="12"/>
                                <w:szCs w:val="28"/>
                              </w:rPr>
                            </w:pPr>
                          </w:p>
                        </w:txbxContent>
                      </wps:txbx>
                      <wps:bodyPr wrap="square" lIns="91440" tIns="91440" rIns="91440" bIns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3" style="position:absolute;margin-left:55.95pt;margin-top:460.95pt;width:149.7pt;height:33.65pt;z-index:25188250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" fillcolor="white [3212]" stroked="f">
                <v:textbox inset=",7.2pt,,0">
                  <w:txbxContent>
                    <w:p w:rsidR="00A67DAA" w:rsidRPr="005E4548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Helvetica Neue" w:eastAsia="ヒラギノ角ゴ Pro W3" w:hAnsi="Helvetica Neue"/>
                          <w:b/>
                          <w:color w:val="0E002D"/>
                          <w:sz w:val="6"/>
                          <w:szCs w:val="6"/>
                        </w:rPr>
                      </w:pPr>
                    </w:p>
                    <w:p w:rsidR="00A67DAA" w:rsidRPr="005E4548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sz w:val="12"/>
                          <w:szCs w:val="28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1479" behindDoc="0" locked="0" layoutInCell="1" allowOverlap="1" wp14:anchorId="632A3A4C" wp14:editId="660B5EA8">
                <wp:simplePos x="0" y="0"/>
                <wp:positionH relativeFrom="page">
                  <wp:posOffset>341630</wp:posOffset>
                </wp:positionH>
                <wp:positionV relativeFrom="page">
                  <wp:posOffset>4152900</wp:posOffset>
                </wp:positionV>
                <wp:extent cx="4620895" cy="439420"/>
                <wp:effectExtent l="0" t="0" r="0" b="0"/>
                <wp:wrapThrough wrapText="bothSides">
                  <wp:wrapPolygon edited="0">
                    <wp:start x="119" y="0"/>
                    <wp:lineTo x="119" y="19977"/>
                    <wp:lineTo x="21371" y="19977"/>
                    <wp:lineTo x="21371" y="0"/>
                    <wp:lineTo x="119" y="0"/>
                  </wp:wrapPolygon>
                </wp:wrapThrough>
                <wp:docPr id="185" name="Text Box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20895" cy="439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7DAA" w:rsidRPr="00AE17A7" w:rsidRDefault="00A67DAA" w:rsidP="00A67DAA">
                            <w:pPr>
                              <w:spacing w:after="0"/>
                              <w:jc w:val="center"/>
                              <w:rPr>
                                <w:b/>
                                <w:color w:val="FF6600"/>
                                <w:sz w:val="40"/>
                                <w:szCs w:val="52"/>
                              </w:rPr>
                            </w:pPr>
                            <w:r w:rsidRPr="00AE17A7">
                              <w:rPr>
                                <w:b/>
                                <w:color w:val="FF6600"/>
                                <w:sz w:val="40"/>
                                <w:szCs w:val="52"/>
                              </w:rPr>
                              <w:t>THE ANTI-CANCER CODE</w:t>
                            </w:r>
                          </w:p>
                          <w:p w:rsidR="00A67DAA" w:rsidRPr="00AE17A7" w:rsidRDefault="00A67DAA" w:rsidP="00A67DAA">
                            <w:pPr>
                              <w:rPr>
                                <w:b/>
                                <w:color w:val="FF66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5" o:spid="_x0000_s1034" type="#_x0000_t202" style="position:absolute;margin-left:26.9pt;margin-top:327pt;width:363.85pt;height:34.6pt;z-index:25188147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" mv:complextextbox="1" filled="f" stroked="f">
                <v:textbox>
                  <w:txbxContent>
                    <w:p w:rsidR="00A67DAA" w:rsidRPr="00AE17A7" w:rsidRDefault="00A67DAA" w:rsidP="00A67DAA">
                      <w:pPr>
                        <w:spacing w:after="0"/>
                        <w:jc w:val="center"/>
                        <w:rPr>
                          <w:b/>
                          <w:color w:val="FF6600"/>
                          <w:sz w:val="40"/>
                          <w:szCs w:val="52"/>
                        </w:rPr>
                      </w:pPr>
                      <w:r w:rsidRPr="00AE17A7">
                        <w:rPr>
                          <w:b/>
                          <w:color w:val="FF6600"/>
                          <w:sz w:val="40"/>
                          <w:szCs w:val="52"/>
                        </w:rPr>
                        <w:t>THE ANTI-CANCER CODE</w:t>
                      </w:r>
                    </w:p>
                    <w:p w:rsidR="00A67DAA" w:rsidRPr="00AE17A7" w:rsidRDefault="00A67DAA" w:rsidP="00A67DAA">
                      <w:pPr>
                        <w:rPr>
                          <w:b/>
                          <w:color w:val="FF6600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0455" behindDoc="0" locked="0" layoutInCell="1" allowOverlap="1" wp14:anchorId="5D3B4632" wp14:editId="4600CCF9">
                <wp:simplePos x="0" y="0"/>
                <wp:positionH relativeFrom="page">
                  <wp:posOffset>255270</wp:posOffset>
                </wp:positionH>
                <wp:positionV relativeFrom="page">
                  <wp:posOffset>4618990</wp:posOffset>
                </wp:positionV>
                <wp:extent cx="2921000" cy="2828925"/>
                <wp:effectExtent l="50800" t="50800" r="76200" b="66675"/>
                <wp:wrapThrough wrapText="bothSides">
                  <wp:wrapPolygon edited="0">
                    <wp:start x="8452" y="-388"/>
                    <wp:lineTo x="2442" y="-388"/>
                    <wp:lineTo x="2442" y="2715"/>
                    <wp:lineTo x="188" y="2715"/>
                    <wp:lineTo x="-376" y="5818"/>
                    <wp:lineTo x="-376" y="14352"/>
                    <wp:lineTo x="1878" y="18424"/>
                    <wp:lineTo x="6198" y="21333"/>
                    <wp:lineTo x="6386" y="21333"/>
                    <wp:lineTo x="8264" y="21915"/>
                    <wp:lineTo x="8452" y="21915"/>
                    <wp:lineTo x="13148" y="21915"/>
                    <wp:lineTo x="13336" y="21915"/>
                    <wp:lineTo x="15214" y="21333"/>
                    <wp:lineTo x="15402" y="21333"/>
                    <wp:lineTo x="19722" y="18424"/>
                    <wp:lineTo x="21600" y="15127"/>
                    <wp:lineTo x="21976" y="12218"/>
                    <wp:lineTo x="21976" y="8921"/>
                    <wp:lineTo x="21412" y="6012"/>
                    <wp:lineTo x="21412" y="5818"/>
                    <wp:lineTo x="19158" y="2715"/>
                    <wp:lineTo x="19158" y="1939"/>
                    <wp:lineTo x="14650" y="-388"/>
                    <wp:lineTo x="13148" y="-388"/>
                    <wp:lineTo x="8452" y="-388"/>
                  </wp:wrapPolygon>
                </wp:wrapThrough>
                <wp:docPr id="184" name="Oval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0" cy="2828925"/>
                        </a:xfrm>
                        <a:prstGeom prst="ellipse">
                          <a:avLst/>
                        </a:prstGeom>
                        <a:noFill/>
                        <a:ln w="117475" cmpd="sng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184" o:spid="_x0000_s1026" style="position:absolute;margin-left:20.1pt;margin-top:363.7pt;width:230pt;height:222.75pt;z-index:251880455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" filled="f" strokecolor="white [3212]" strokeweight="9.25pt">
                <w10:wrap type="through" anchorx="page" anchory="page"/>
              </v:oval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79431" behindDoc="0" locked="0" layoutInCell="1" allowOverlap="1" wp14:anchorId="27C43A02" wp14:editId="2DF2387E">
            <wp:simplePos x="0" y="0"/>
            <wp:positionH relativeFrom="page">
              <wp:posOffset>207010</wp:posOffset>
            </wp:positionH>
            <wp:positionV relativeFrom="page">
              <wp:posOffset>4592320</wp:posOffset>
            </wp:positionV>
            <wp:extent cx="2907665" cy="2907665"/>
            <wp:effectExtent l="0" t="0" r="0" b="0"/>
            <wp:wrapThrough wrapText="bothSides">
              <wp:wrapPolygon edited="0">
                <wp:start x="8868" y="0"/>
                <wp:lineTo x="7547" y="189"/>
                <wp:lineTo x="3208" y="2642"/>
                <wp:lineTo x="2264" y="4340"/>
                <wp:lineTo x="943" y="6038"/>
                <wp:lineTo x="0" y="9057"/>
                <wp:lineTo x="0" y="12076"/>
                <wp:lineTo x="943" y="15095"/>
                <wp:lineTo x="2830" y="18114"/>
                <wp:lineTo x="3019" y="18869"/>
                <wp:lineTo x="8302" y="21133"/>
                <wp:lineTo x="9812" y="21322"/>
                <wp:lineTo x="11510" y="21322"/>
                <wp:lineTo x="13208" y="21133"/>
                <wp:lineTo x="18303" y="18869"/>
                <wp:lineTo x="18491" y="18114"/>
                <wp:lineTo x="20378" y="15095"/>
                <wp:lineTo x="21322" y="12076"/>
                <wp:lineTo x="21322" y="9057"/>
                <wp:lineTo x="20378" y="6038"/>
                <wp:lineTo x="18114" y="2642"/>
                <wp:lineTo x="13774" y="189"/>
                <wp:lineTo x="12642" y="0"/>
                <wp:lineTo x="8868" y="0"/>
              </wp:wrapPolygon>
            </wp:wrapThrough>
            <wp:docPr id="19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665" cy="290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17A7" w:rsidRPr="00356D76">
        <w:rPr>
          <w:noProof/>
          <w:color w:val="auto"/>
          <w:sz w:val="24"/>
        </w:rPr>
        <mc:AlternateContent>
          <mc:Choice Requires="wps">
            <w:drawing>
              <wp:anchor distT="0" distB="0" distL="114300" distR="114300" simplePos="0" relativeHeight="251876359" behindDoc="0" locked="0" layoutInCell="1" allowOverlap="1" wp14:anchorId="406E047A" wp14:editId="57AE99D4">
                <wp:simplePos x="0" y="0"/>
                <wp:positionH relativeFrom="page">
                  <wp:posOffset>2793365</wp:posOffset>
                </wp:positionH>
                <wp:positionV relativeFrom="page">
                  <wp:posOffset>966470</wp:posOffset>
                </wp:positionV>
                <wp:extent cx="2288540" cy="2645410"/>
                <wp:effectExtent l="0" t="0" r="0" b="0"/>
                <wp:wrapSquare wrapText="bothSides"/>
                <wp:docPr id="149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8540" cy="26454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E17A7" w:rsidRPr="00AE17A7" w:rsidRDefault="00AE17A7" w:rsidP="005E454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Heavy" w:hAnsi="Avenir Heavy" w:cs="Avenir Heavy"/>
                                <w:b/>
                                <w:bCs/>
                                <w:color w:val="002060"/>
                                <w:kern w:val="24"/>
                                <w:sz w:val="32"/>
                                <w:szCs w:val="64"/>
                              </w:rPr>
                            </w:pPr>
                          </w:p>
                          <w:p w:rsidR="00AE17A7" w:rsidRPr="00AE17A7" w:rsidRDefault="00AE17A7" w:rsidP="005E454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Heavy" w:hAnsi="Avenir Heavy" w:cs="Avenir Heavy"/>
                                <w:b/>
                                <w:bCs/>
                                <w:color w:val="002060"/>
                                <w:kern w:val="24"/>
                                <w:sz w:val="32"/>
                                <w:szCs w:val="64"/>
                              </w:rPr>
                            </w:pPr>
                          </w:p>
                          <w:p w:rsidR="00AE17A7" w:rsidRPr="00AE17A7" w:rsidRDefault="00AE17A7" w:rsidP="005E454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2C97FF"/>
                                <w:sz w:val="6"/>
                              </w:rPr>
                            </w:pPr>
                            <w:r w:rsidRPr="00AE17A7">
                              <w:rPr>
                                <w:rFonts w:ascii="Avenir Heavy" w:hAnsi="Avenir Heavy" w:cs="Avenir Heavy"/>
                                <w:b/>
                                <w:bCs/>
                                <w:color w:val="2C97FF"/>
                                <w:kern w:val="24"/>
                                <w:sz w:val="32"/>
                                <w:szCs w:val="64"/>
                              </w:rPr>
                              <w:t>FEB 27TH</w:t>
                            </w:r>
                          </w:p>
                          <w:p w:rsidR="00AE17A7" w:rsidRPr="00AE17A7" w:rsidRDefault="00AE17A7" w:rsidP="005E454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Heavy" w:hAnsi="Avenir Heavy" w:cs="Avenir Heavy"/>
                                <w:b/>
                                <w:bCs/>
                                <w:color w:val="2C97FF"/>
                                <w:kern w:val="24"/>
                                <w:sz w:val="32"/>
                                <w:szCs w:val="64"/>
                              </w:rPr>
                            </w:pPr>
                            <w:r w:rsidRPr="00AE17A7">
                              <w:rPr>
                                <w:rFonts w:ascii="Avenir Heavy" w:hAnsi="Avenir Heavy" w:cs="Avenir Heavy"/>
                                <w:b/>
                                <w:bCs/>
                                <w:color w:val="2C97FF"/>
                                <w:kern w:val="24"/>
                                <w:sz w:val="32"/>
                                <w:szCs w:val="64"/>
                              </w:rPr>
                              <w:t>6:15-7:00 PM</w:t>
                            </w:r>
                          </w:p>
                          <w:p w:rsidR="00AE17A7" w:rsidRPr="00AE17A7" w:rsidRDefault="00AE17A7" w:rsidP="005E454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AE17A7" w:rsidRPr="00AE17A7" w:rsidRDefault="00AE17A7" w:rsidP="005E454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  <w:p w:rsidR="00AE17A7" w:rsidRPr="00AE17A7" w:rsidRDefault="00AE17A7" w:rsidP="005E454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Cs w:val="24"/>
                              </w:rPr>
                            </w:pPr>
                            <w:r w:rsidRPr="00AE17A7"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Cs w:val="24"/>
                              </w:rPr>
                              <w:t>SEATING IS LIMITED!</w:t>
                            </w:r>
                          </w:p>
                          <w:p w:rsidR="00AE17A7" w:rsidRPr="00AE17A7" w:rsidRDefault="00AE17A7" w:rsidP="005E454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Cs w:val="24"/>
                              </w:rPr>
                            </w:pPr>
                            <w:r w:rsidRPr="00AE17A7"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Cs w:val="24"/>
                              </w:rPr>
                              <w:t xml:space="preserve">CALL TODAY TO RESERVE </w:t>
                            </w:r>
                          </w:p>
                          <w:p w:rsidR="00AE17A7" w:rsidRPr="00AE17A7" w:rsidRDefault="00AE17A7" w:rsidP="005E454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Cs w:val="24"/>
                              </w:rPr>
                            </w:pPr>
                            <w:r w:rsidRPr="00AE17A7"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Cs w:val="24"/>
                              </w:rPr>
                              <w:t>YOUR SEAT!</w:t>
                            </w:r>
                          </w:p>
                          <w:p w:rsidR="00AE17A7" w:rsidRPr="00AE17A7" w:rsidRDefault="00AE17A7" w:rsidP="005E454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002060"/>
                                <w:sz w:val="6"/>
                              </w:rPr>
                            </w:pPr>
                            <w:r w:rsidRPr="00AE17A7">
                              <w:rPr>
                                <w:rFonts w:asciiTheme="minorHAnsi" w:hAnsi="Cambria" w:cstheme="minorBidi"/>
                                <w:b/>
                                <w:bCs/>
                                <w:color w:val="002060"/>
                                <w:kern w:val="24"/>
                                <w:szCs w:val="24"/>
                              </w:rPr>
                              <w:t>###-###-###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219.95pt;margin-top:76.1pt;width:180.2pt;height:208.3pt;z-index:25187635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" filled="f" stroked="f">
                <v:textbox>
                  <w:txbxContent>
                    <w:p w:rsidR="00AE17A7" w:rsidRPr="00AE17A7" w:rsidRDefault="00AE17A7" w:rsidP="005E4548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Heavy" w:hAnsi="Avenir Heavy" w:cs="Avenir Heavy"/>
                          <w:b/>
                          <w:bCs/>
                          <w:color w:val="002060"/>
                          <w:kern w:val="24"/>
                          <w:sz w:val="32"/>
                          <w:szCs w:val="64"/>
                        </w:rPr>
                      </w:pPr>
                    </w:p>
                    <w:p w:rsidR="00AE17A7" w:rsidRPr="00AE17A7" w:rsidRDefault="00AE17A7" w:rsidP="005E4548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Heavy" w:hAnsi="Avenir Heavy" w:cs="Avenir Heavy"/>
                          <w:b/>
                          <w:bCs/>
                          <w:color w:val="002060"/>
                          <w:kern w:val="24"/>
                          <w:sz w:val="32"/>
                          <w:szCs w:val="64"/>
                        </w:rPr>
                      </w:pPr>
                    </w:p>
                    <w:p w:rsidR="00AE17A7" w:rsidRPr="00AE17A7" w:rsidRDefault="00AE17A7" w:rsidP="005E4548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color w:val="2C97FF"/>
                          <w:sz w:val="6"/>
                        </w:rPr>
                      </w:pPr>
                      <w:r w:rsidRPr="00AE17A7">
                        <w:rPr>
                          <w:rFonts w:ascii="Avenir Heavy" w:hAnsi="Avenir Heavy" w:cs="Avenir Heavy"/>
                          <w:b/>
                          <w:bCs/>
                          <w:color w:val="2C97FF"/>
                          <w:kern w:val="24"/>
                          <w:sz w:val="32"/>
                          <w:szCs w:val="64"/>
                        </w:rPr>
                        <w:t>FEB 27TH</w:t>
                      </w:r>
                    </w:p>
                    <w:p w:rsidR="00AE17A7" w:rsidRPr="00AE17A7" w:rsidRDefault="00AE17A7" w:rsidP="005E4548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Heavy" w:hAnsi="Avenir Heavy" w:cs="Avenir Heavy"/>
                          <w:b/>
                          <w:bCs/>
                          <w:color w:val="2C97FF"/>
                          <w:kern w:val="24"/>
                          <w:sz w:val="32"/>
                          <w:szCs w:val="64"/>
                        </w:rPr>
                      </w:pPr>
                      <w:r w:rsidRPr="00AE17A7">
                        <w:rPr>
                          <w:rFonts w:ascii="Avenir Heavy" w:hAnsi="Avenir Heavy" w:cs="Avenir Heavy"/>
                          <w:b/>
                          <w:bCs/>
                          <w:color w:val="2C97FF"/>
                          <w:kern w:val="24"/>
                          <w:sz w:val="32"/>
                          <w:szCs w:val="64"/>
                        </w:rPr>
                        <w:t>6:15-7:00 PM</w:t>
                      </w:r>
                    </w:p>
                    <w:p w:rsidR="00AE17A7" w:rsidRPr="00AE17A7" w:rsidRDefault="00AE17A7" w:rsidP="005E4548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</w:pPr>
                    </w:p>
                    <w:p w:rsidR="00AE17A7" w:rsidRPr="00AE17A7" w:rsidRDefault="00AE17A7" w:rsidP="005E4548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 w:val="24"/>
                          <w:szCs w:val="24"/>
                        </w:rPr>
                      </w:pPr>
                    </w:p>
                    <w:p w:rsidR="00AE17A7" w:rsidRPr="00AE17A7" w:rsidRDefault="00AE17A7" w:rsidP="005E4548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Cs w:val="24"/>
                        </w:rPr>
                      </w:pPr>
                      <w:r w:rsidRPr="00AE17A7"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Cs w:val="24"/>
                        </w:rPr>
                        <w:t>SEATING IS LIMITED!</w:t>
                      </w:r>
                    </w:p>
                    <w:p w:rsidR="00AE17A7" w:rsidRPr="00AE17A7" w:rsidRDefault="00AE17A7" w:rsidP="005E4548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Cs w:val="24"/>
                        </w:rPr>
                      </w:pPr>
                      <w:r w:rsidRPr="00AE17A7"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Cs w:val="24"/>
                        </w:rPr>
                        <w:t xml:space="preserve">CALL TODAY TO RESERVE </w:t>
                      </w:r>
                    </w:p>
                    <w:p w:rsidR="00AE17A7" w:rsidRPr="00AE17A7" w:rsidRDefault="00AE17A7" w:rsidP="005E4548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Cs w:val="24"/>
                        </w:rPr>
                      </w:pPr>
                      <w:r w:rsidRPr="00AE17A7"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Cs w:val="24"/>
                        </w:rPr>
                        <w:t>YOUR SEAT!</w:t>
                      </w:r>
                    </w:p>
                    <w:p w:rsidR="00AE17A7" w:rsidRPr="00AE17A7" w:rsidRDefault="00AE17A7" w:rsidP="005E4548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color w:val="002060"/>
                          <w:sz w:val="6"/>
                        </w:rPr>
                      </w:pPr>
                      <w:r w:rsidRPr="00AE17A7">
                        <w:rPr>
                          <w:rFonts w:asciiTheme="minorHAnsi" w:hAnsi="Cambria" w:cstheme="minorBidi"/>
                          <w:b/>
                          <w:bCs/>
                          <w:color w:val="002060"/>
                          <w:kern w:val="24"/>
                          <w:szCs w:val="24"/>
                        </w:rPr>
                        <w:t>###-###-###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AE17A7" w:rsidRPr="00356D76">
        <w:rPr>
          <w:noProof/>
        </w:rPr>
        <w:drawing>
          <wp:anchor distT="0" distB="0" distL="114300" distR="114300" simplePos="0" relativeHeight="251868167" behindDoc="0" locked="0" layoutInCell="1" allowOverlap="1" wp14:anchorId="60504E3A" wp14:editId="03D5FCB6">
            <wp:simplePos x="0" y="0"/>
            <wp:positionH relativeFrom="page">
              <wp:posOffset>915035</wp:posOffset>
            </wp:positionH>
            <wp:positionV relativeFrom="page">
              <wp:posOffset>1783715</wp:posOffset>
            </wp:positionV>
            <wp:extent cx="1338580" cy="1079500"/>
            <wp:effectExtent l="0" t="0" r="7620" b="12700"/>
            <wp:wrapTight wrapText="bothSides">
              <wp:wrapPolygon edited="0">
                <wp:start x="9837" y="0"/>
                <wp:lineTo x="3279" y="1525"/>
                <wp:lineTo x="0" y="4574"/>
                <wp:lineTo x="0" y="12198"/>
                <wp:lineTo x="3279" y="16264"/>
                <wp:lineTo x="6558" y="16264"/>
                <wp:lineTo x="8607" y="20838"/>
                <wp:lineTo x="9017" y="21346"/>
                <wp:lineTo x="12296" y="21346"/>
                <wp:lineTo x="12706" y="20838"/>
                <wp:lineTo x="14755" y="16264"/>
                <wp:lineTo x="21313" y="12706"/>
                <wp:lineTo x="21313" y="4574"/>
                <wp:lineTo x="18034" y="1525"/>
                <wp:lineTo x="11476" y="0"/>
                <wp:lineTo x="9837" y="0"/>
              </wp:wrapPolygon>
            </wp:wrapTight>
            <wp:docPr id="73" name="Pictur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297" b="100000" l="1092" r="100000">
                                  <a14:foregroundMark x1="67904" y1="45401" x2="67904" y2="45401"/>
                                  <a14:foregroundMark x1="28384" y1="46291" x2="28384" y2="46291"/>
                                  <a14:foregroundMark x1="11354" y1="40356" x2="11354" y2="40356"/>
                                  <a14:foregroundMark x1="19651" y1="44214" x2="19651" y2="44214"/>
                                  <a14:foregroundMark x1="31878" y1="43917" x2="31878" y2="43917"/>
                                  <a14:foregroundMark x1="37555" y1="43917" x2="37555" y2="43917"/>
                                  <a14:foregroundMark x1="42795" y1="45401" x2="42795" y2="45401"/>
                                  <a14:foregroundMark x1="51528" y1="43323" x2="51528" y2="43323"/>
                                  <a14:foregroundMark x1="58952" y1="43917" x2="58952" y2="43917"/>
                                  <a14:foregroundMark x1="70306" y1="43323" x2="70306" y2="43323"/>
                                  <a14:foregroundMark x1="76638" y1="43917" x2="76638" y2="43917"/>
                                  <a14:foregroundMark x1="83188" y1="44807" x2="83188" y2="4480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8580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17A7" w:rsidRPr="00356D76">
        <w:rPr>
          <w:noProof/>
          <w:color w:val="auto"/>
          <w:sz w:val="24"/>
        </w:rPr>
        <mc:AlternateContent>
          <mc:Choice Requires="wps">
            <w:drawing>
              <wp:anchor distT="0" distB="0" distL="114300" distR="114300" simplePos="0" relativeHeight="251867143" behindDoc="0" locked="0" layoutInCell="1" allowOverlap="1" wp14:anchorId="434C8C56" wp14:editId="6AB09E40">
                <wp:simplePos x="0" y="0"/>
                <wp:positionH relativeFrom="page">
                  <wp:posOffset>662305</wp:posOffset>
                </wp:positionH>
                <wp:positionV relativeFrom="page">
                  <wp:posOffset>2087245</wp:posOffset>
                </wp:positionV>
                <wp:extent cx="1901190" cy="427355"/>
                <wp:effectExtent l="0" t="0" r="3810" b="4445"/>
                <wp:wrapThrough wrapText="bothSides">
                  <wp:wrapPolygon edited="0">
                    <wp:start x="0" y="0"/>
                    <wp:lineTo x="0" y="20541"/>
                    <wp:lineTo x="21355" y="20541"/>
                    <wp:lineTo x="21355" y="0"/>
                    <wp:lineTo x="0" y="0"/>
                  </wp:wrapPolygon>
                </wp:wrapThrough>
                <wp:docPr id="15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190" cy="4273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txbx>
                        <w:txbxContent>
                          <w:p w:rsidR="00AE17A7" w:rsidRPr="005E4548" w:rsidRDefault="00AE17A7" w:rsidP="005E454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Helvetica Neue" w:eastAsia="ヒラギノ角ゴ Pro W3" w:hAnsi="Helvetica Neue"/>
                                <w:b/>
                                <w:color w:val="0E002D"/>
                                <w:sz w:val="6"/>
                                <w:szCs w:val="6"/>
                              </w:rPr>
                            </w:pPr>
                          </w:p>
                          <w:p w:rsidR="00AE17A7" w:rsidRPr="005E4548" w:rsidRDefault="00AE17A7" w:rsidP="005E454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sz w:val="12"/>
                                <w:szCs w:val="28"/>
                              </w:rPr>
                            </w:pPr>
                          </w:p>
                        </w:txbxContent>
                      </wps:txbx>
                      <wps:bodyPr wrap="square" lIns="91440" tIns="91440" rIns="91440" bIns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6" style="position:absolute;margin-left:52.15pt;margin-top:164.35pt;width:149.7pt;height:33.65pt;z-index:2518671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" fillcolor="white [3212]" stroked="f">
                <v:textbox inset=",7.2pt,,0">
                  <w:txbxContent>
                    <w:p w:rsidR="00AE17A7" w:rsidRPr="005E4548" w:rsidRDefault="00AE17A7" w:rsidP="005E4548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Helvetica Neue" w:eastAsia="ヒラギノ角ゴ Pro W3" w:hAnsi="Helvetica Neue"/>
                          <w:b/>
                          <w:color w:val="0E002D"/>
                          <w:sz w:val="6"/>
                          <w:szCs w:val="6"/>
                        </w:rPr>
                      </w:pPr>
                    </w:p>
                    <w:p w:rsidR="00AE17A7" w:rsidRPr="005E4548" w:rsidRDefault="00AE17A7" w:rsidP="005E4548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sz w:val="12"/>
                          <w:szCs w:val="28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AE17A7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3047" behindDoc="0" locked="0" layoutInCell="1" allowOverlap="1" wp14:anchorId="14B3E361" wp14:editId="5426C9D1">
                <wp:simplePos x="0" y="0"/>
                <wp:positionH relativeFrom="page">
                  <wp:posOffset>207010</wp:posOffset>
                </wp:positionH>
                <wp:positionV relativeFrom="page">
                  <wp:posOffset>852170</wp:posOffset>
                </wp:positionV>
                <wp:extent cx="2921000" cy="2828925"/>
                <wp:effectExtent l="50800" t="50800" r="76200" b="66675"/>
                <wp:wrapThrough wrapText="bothSides">
                  <wp:wrapPolygon edited="0">
                    <wp:start x="8452" y="-388"/>
                    <wp:lineTo x="2442" y="-388"/>
                    <wp:lineTo x="2442" y="2715"/>
                    <wp:lineTo x="188" y="2715"/>
                    <wp:lineTo x="-376" y="5818"/>
                    <wp:lineTo x="-376" y="14352"/>
                    <wp:lineTo x="1878" y="18424"/>
                    <wp:lineTo x="6198" y="21333"/>
                    <wp:lineTo x="6386" y="21333"/>
                    <wp:lineTo x="8264" y="21915"/>
                    <wp:lineTo x="8452" y="21915"/>
                    <wp:lineTo x="13148" y="21915"/>
                    <wp:lineTo x="13336" y="21915"/>
                    <wp:lineTo x="15214" y="21333"/>
                    <wp:lineTo x="15402" y="21333"/>
                    <wp:lineTo x="19722" y="18424"/>
                    <wp:lineTo x="21600" y="15127"/>
                    <wp:lineTo x="21976" y="12218"/>
                    <wp:lineTo x="21976" y="8921"/>
                    <wp:lineTo x="21412" y="6012"/>
                    <wp:lineTo x="21412" y="5818"/>
                    <wp:lineTo x="19158" y="2715"/>
                    <wp:lineTo x="19158" y="1939"/>
                    <wp:lineTo x="14650" y="-388"/>
                    <wp:lineTo x="13148" y="-388"/>
                    <wp:lineTo x="8452" y="-388"/>
                  </wp:wrapPolygon>
                </wp:wrapThrough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0" cy="2828925"/>
                        </a:xfrm>
                        <a:prstGeom prst="ellipse">
                          <a:avLst/>
                        </a:prstGeom>
                        <a:noFill/>
                        <a:ln w="117475" cmpd="sng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4" o:spid="_x0000_s1026" style="position:absolute;margin-left:16.3pt;margin-top:67.1pt;width:230pt;height:222.75pt;z-index:251863047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" filled="f" strokecolor="white [3212]" strokeweight="9.25pt">
                <w10:wrap type="through" anchorx="page" anchory="page"/>
              </v:oval>
            </w:pict>
          </mc:Fallback>
        </mc:AlternateContent>
      </w:r>
      <w:r w:rsidR="00AE17A7">
        <w:rPr>
          <w:noProof/>
        </w:rPr>
        <w:drawing>
          <wp:anchor distT="0" distB="0" distL="114300" distR="114300" simplePos="0" relativeHeight="251862023" behindDoc="0" locked="0" layoutInCell="1" allowOverlap="1" wp14:anchorId="6F193F00" wp14:editId="3692C84E">
            <wp:simplePos x="0" y="0"/>
            <wp:positionH relativeFrom="page">
              <wp:posOffset>158750</wp:posOffset>
            </wp:positionH>
            <wp:positionV relativeFrom="page">
              <wp:posOffset>825500</wp:posOffset>
            </wp:positionV>
            <wp:extent cx="2907665" cy="2907665"/>
            <wp:effectExtent l="0" t="0" r="0" b="0"/>
            <wp:wrapThrough wrapText="bothSides">
              <wp:wrapPolygon edited="0">
                <wp:start x="8868" y="0"/>
                <wp:lineTo x="7547" y="189"/>
                <wp:lineTo x="3208" y="2642"/>
                <wp:lineTo x="2264" y="4340"/>
                <wp:lineTo x="943" y="6038"/>
                <wp:lineTo x="0" y="9057"/>
                <wp:lineTo x="0" y="12076"/>
                <wp:lineTo x="943" y="15095"/>
                <wp:lineTo x="2830" y="18114"/>
                <wp:lineTo x="3019" y="18869"/>
                <wp:lineTo x="8302" y="21133"/>
                <wp:lineTo x="9812" y="21322"/>
                <wp:lineTo x="11510" y="21322"/>
                <wp:lineTo x="13208" y="21133"/>
                <wp:lineTo x="18303" y="18869"/>
                <wp:lineTo x="18491" y="18114"/>
                <wp:lineTo x="20378" y="15095"/>
                <wp:lineTo x="21322" y="12076"/>
                <wp:lineTo x="21322" y="9057"/>
                <wp:lineTo x="20378" y="6038"/>
                <wp:lineTo x="18114" y="2642"/>
                <wp:lineTo x="13774" y="189"/>
                <wp:lineTo x="12642" y="0"/>
                <wp:lineTo x="8868" y="0"/>
              </wp:wrapPolygon>
            </wp:wrapThrough>
            <wp:docPr id="13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665" cy="290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17A7">
        <w:rPr>
          <w:noProof/>
        </w:rPr>
        <mc:AlternateContent>
          <mc:Choice Requires="wps">
            <w:drawing>
              <wp:anchor distT="0" distB="0" distL="114300" distR="114300" simplePos="0" relativeHeight="251864071" behindDoc="0" locked="0" layoutInCell="1" allowOverlap="1" wp14:anchorId="381B21FE" wp14:editId="03F3D5F5">
                <wp:simplePos x="0" y="0"/>
                <wp:positionH relativeFrom="page">
                  <wp:posOffset>293370</wp:posOffset>
                </wp:positionH>
                <wp:positionV relativeFrom="page">
                  <wp:posOffset>386080</wp:posOffset>
                </wp:positionV>
                <wp:extent cx="4620895" cy="439420"/>
                <wp:effectExtent l="0" t="0" r="0" b="0"/>
                <wp:wrapThrough wrapText="bothSides">
                  <wp:wrapPolygon edited="0">
                    <wp:start x="119" y="0"/>
                    <wp:lineTo x="119" y="19977"/>
                    <wp:lineTo x="21371" y="19977"/>
                    <wp:lineTo x="21371" y="0"/>
                    <wp:lineTo x="119" y="0"/>
                  </wp:wrapPolygon>
                </wp:wrapThrough>
                <wp:docPr id="134" name="Text Box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20895" cy="439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17A7" w:rsidRPr="00AE17A7" w:rsidRDefault="00AE17A7" w:rsidP="00AE17A7">
                            <w:pPr>
                              <w:spacing w:after="0"/>
                              <w:jc w:val="center"/>
                              <w:rPr>
                                <w:b/>
                                <w:color w:val="FF6600"/>
                                <w:sz w:val="40"/>
                                <w:szCs w:val="52"/>
                              </w:rPr>
                            </w:pPr>
                            <w:r w:rsidRPr="00AE17A7">
                              <w:rPr>
                                <w:b/>
                                <w:color w:val="FF6600"/>
                                <w:sz w:val="40"/>
                                <w:szCs w:val="52"/>
                              </w:rPr>
                              <w:t>THE ANTI-CANCER CODE</w:t>
                            </w:r>
                          </w:p>
                          <w:p w:rsidR="00AE17A7" w:rsidRPr="00AE17A7" w:rsidRDefault="00AE17A7" w:rsidP="00AE17A7">
                            <w:pPr>
                              <w:rPr>
                                <w:b/>
                                <w:color w:val="FF66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4" o:spid="_x0000_s1037" type="#_x0000_t202" style="position:absolute;margin-left:23.1pt;margin-top:30.4pt;width:363.85pt;height:34.6pt;z-index:25186407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" mv:complextextbox="1" filled="f" stroked="f">
                <v:textbox>
                  <w:txbxContent>
                    <w:p w:rsidR="00AE17A7" w:rsidRPr="00AE17A7" w:rsidRDefault="00AE17A7" w:rsidP="00AE17A7">
                      <w:pPr>
                        <w:spacing w:after="0"/>
                        <w:jc w:val="center"/>
                        <w:rPr>
                          <w:b/>
                          <w:color w:val="FF6600"/>
                          <w:sz w:val="40"/>
                          <w:szCs w:val="52"/>
                        </w:rPr>
                      </w:pPr>
                      <w:r w:rsidRPr="00AE17A7">
                        <w:rPr>
                          <w:b/>
                          <w:color w:val="FF6600"/>
                          <w:sz w:val="40"/>
                          <w:szCs w:val="52"/>
                        </w:rPr>
                        <w:t>THE ANTI-CANCER CODE</w:t>
                      </w:r>
                    </w:p>
                    <w:p w:rsidR="00AE17A7" w:rsidRPr="00AE17A7" w:rsidRDefault="00AE17A7" w:rsidP="00AE17A7">
                      <w:pPr>
                        <w:rPr>
                          <w:b/>
                          <w:color w:val="FF6600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356D76" w:rsidRPr="00356D76">
        <w:rPr>
          <w:noProof/>
          <w:color w:val="auto"/>
          <w:sz w:val="24"/>
        </w:rPr>
        <w:t xml:space="preserve"> </w:t>
      </w:r>
      <w:r w:rsidR="00F87080">
        <w:br w:type="page"/>
      </w:r>
      <w:bookmarkStart w:id="2" w:name="_MacBuGuideStaticData_7560V"/>
      <w:bookmarkStart w:id="3" w:name="_MacBuGuideStaticData_8280V"/>
      <w:bookmarkStart w:id="4" w:name="_GoBack"/>
      <w:bookmarkEnd w:id="0"/>
      <w:bookmarkEnd w:id="1"/>
      <w:r w:rsidRPr="00356D76">
        <w:lastRenderedPageBreak/>
        <mc:AlternateContent>
          <mc:Choice Requires="wps">
            <w:drawing>
              <wp:anchor distT="0" distB="0" distL="114300" distR="114300" simplePos="0" relativeHeight="251901959" behindDoc="0" locked="0" layoutInCell="1" allowOverlap="1" wp14:anchorId="1576195B" wp14:editId="6EB770DA">
                <wp:simplePos x="0" y="0"/>
                <wp:positionH relativeFrom="page">
                  <wp:posOffset>5285740</wp:posOffset>
                </wp:positionH>
                <wp:positionV relativeFrom="page">
                  <wp:posOffset>4114800</wp:posOffset>
                </wp:positionV>
                <wp:extent cx="2517140" cy="3429000"/>
                <wp:effectExtent l="0" t="0" r="0" b="0"/>
                <wp:wrapSquare wrapText="bothSides"/>
                <wp:docPr id="205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7140" cy="34290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67DAA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alibri" w:hAnsi="Calibri"/>
                                <w:bCs/>
                                <w:color w:val="FF0000"/>
                                <w:kern w:val="24"/>
                                <w:sz w:val="24"/>
                                <w:szCs w:val="48"/>
                              </w:rPr>
                            </w:pPr>
                          </w:p>
                          <w:p w:rsidR="00A67DAA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alibri" w:hAnsi="Calibri"/>
                                <w:bCs/>
                                <w:color w:val="FF0000"/>
                                <w:kern w:val="24"/>
                                <w:sz w:val="24"/>
                                <w:szCs w:val="48"/>
                              </w:rPr>
                            </w:pPr>
                          </w:p>
                          <w:p w:rsidR="00A67DAA" w:rsidRPr="00442CEC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alibri" w:hAnsi="Calibri"/>
                                <w:color w:val="FF0000"/>
                                <w:sz w:val="8"/>
                              </w:rPr>
                            </w:pPr>
                            <w:r w:rsidRPr="00442CEC">
                              <w:rPr>
                                <w:rFonts w:ascii="Calibri" w:hAnsi="Calibri"/>
                                <w:bCs/>
                                <w:color w:val="FF0000"/>
                                <w:kern w:val="24"/>
                                <w:sz w:val="24"/>
                                <w:szCs w:val="48"/>
                              </w:rPr>
                              <w:t>AT THIS WORKSHOP, YOU WILL DISCOVER:</w:t>
                            </w:r>
                          </w:p>
                          <w:p w:rsidR="00A67DAA" w:rsidRPr="00442CEC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alibri" w:hAnsi="Calibri"/>
                                <w:b/>
                                <w:bCs/>
                                <w:color w:val="3366FF"/>
                                <w:kern w:val="24"/>
                                <w:sz w:val="18"/>
                                <w:szCs w:val="24"/>
                              </w:rPr>
                            </w:pPr>
                          </w:p>
                          <w:p w:rsidR="00A67DAA" w:rsidRPr="00A67DAA" w:rsidRDefault="00A67DAA" w:rsidP="00A67DAA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after="0"/>
                              <w:ind w:left="360"/>
                              <w:rPr>
                                <w:rFonts w:ascii="Avenir Light" w:eastAsia="Times New Roman" w:hAnsi="Avenir Light" w:cs="Times New Roman"/>
                                <w:color w:val="002060"/>
                                <w:sz w:val="22"/>
                              </w:rPr>
                            </w:pPr>
                            <w:r w:rsidRPr="00A67DA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002060"/>
                                <w:kern w:val="24"/>
                                <w:sz w:val="22"/>
                              </w:rPr>
                              <w:t xml:space="preserve">Maximize Your Immune System </w:t>
                            </w:r>
                          </w:p>
                          <w:p w:rsidR="00A67DAA" w:rsidRPr="00A67DAA" w:rsidRDefault="00A67DAA" w:rsidP="00A67DAA">
                            <w:pPr>
                              <w:pStyle w:val="ListParagraph"/>
                              <w:spacing w:after="0"/>
                              <w:ind w:left="360"/>
                              <w:rPr>
                                <w:rFonts w:ascii="Avenir Light" w:eastAsia="Times New Roman" w:hAnsi="Avenir Light" w:cs="Times New Roman"/>
                                <w:color w:val="002060"/>
                                <w:sz w:val="10"/>
                              </w:rPr>
                            </w:pPr>
                          </w:p>
                          <w:p w:rsidR="00A67DAA" w:rsidRPr="00A67DAA" w:rsidRDefault="00A67DAA" w:rsidP="00A67DAA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after="0"/>
                              <w:ind w:left="360"/>
                              <w:rPr>
                                <w:rFonts w:ascii="Avenir Light" w:eastAsia="Times New Roman" w:hAnsi="Avenir Light" w:cs="Times New Roman"/>
                                <w:color w:val="002060"/>
                                <w:sz w:val="22"/>
                              </w:rPr>
                            </w:pPr>
                            <w:r w:rsidRPr="00A67DA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002060"/>
                                <w:kern w:val="24"/>
                                <w:sz w:val="22"/>
                              </w:rPr>
                              <w:t>Cancer Fighting Foods</w:t>
                            </w:r>
                          </w:p>
                          <w:p w:rsidR="00A67DAA" w:rsidRPr="00A67DAA" w:rsidRDefault="00A67DAA" w:rsidP="00A67DAA">
                            <w:pPr>
                              <w:spacing w:after="0"/>
                              <w:rPr>
                                <w:rFonts w:ascii="Avenir Light" w:eastAsia="Times New Roman" w:hAnsi="Avenir Light" w:cs="Times New Roman"/>
                                <w:color w:val="002060"/>
                                <w:sz w:val="10"/>
                                <w:szCs w:val="10"/>
                              </w:rPr>
                            </w:pPr>
                          </w:p>
                          <w:p w:rsidR="00A67DAA" w:rsidRPr="00A67DAA" w:rsidRDefault="00A67DAA" w:rsidP="00A67DAA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900"/>
                              </w:tabs>
                              <w:spacing w:after="0"/>
                              <w:ind w:left="360"/>
                              <w:rPr>
                                <w:rFonts w:ascii="Avenir Light" w:eastAsia="Times New Roman" w:hAnsi="Avenir Light" w:cs="Times New Roman"/>
                                <w:color w:val="002060"/>
                                <w:sz w:val="22"/>
                              </w:rPr>
                            </w:pPr>
                            <w:r w:rsidRPr="00A67DA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002060"/>
                                <w:kern w:val="24"/>
                                <w:sz w:val="22"/>
                              </w:rPr>
                              <w:t>What Are The Risks Above Genetics</w:t>
                            </w:r>
                          </w:p>
                          <w:p w:rsidR="00A67DAA" w:rsidRPr="00A67DAA" w:rsidRDefault="00A67DAA" w:rsidP="00A67DAA">
                            <w:pPr>
                              <w:tabs>
                                <w:tab w:val="left" w:pos="900"/>
                              </w:tabs>
                              <w:spacing w:after="0"/>
                              <w:rPr>
                                <w:rFonts w:ascii="Avenir Light" w:eastAsia="Times New Roman" w:hAnsi="Avenir Light" w:cs="Times New Roman"/>
                                <w:color w:val="002060"/>
                                <w:sz w:val="10"/>
                                <w:szCs w:val="10"/>
                              </w:rPr>
                            </w:pPr>
                          </w:p>
                          <w:p w:rsidR="00A67DAA" w:rsidRPr="00A67DAA" w:rsidRDefault="00A67DAA" w:rsidP="00A67DAA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990"/>
                              </w:tabs>
                              <w:spacing w:after="0"/>
                              <w:ind w:left="360"/>
                              <w:rPr>
                                <w:rFonts w:ascii="Avenir Light" w:eastAsia="Times New Roman" w:hAnsi="Avenir Light" w:cs="Times New Roman"/>
                                <w:color w:val="002060"/>
                                <w:sz w:val="22"/>
                              </w:rPr>
                            </w:pPr>
                            <w:r w:rsidRPr="00A67DA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002060"/>
                                <w:kern w:val="24"/>
                                <w:sz w:val="22"/>
                              </w:rPr>
                              <w:t>10 Top Cancerous Products Commonly Used</w:t>
                            </w:r>
                          </w:p>
                          <w:p w:rsidR="00A67DAA" w:rsidRPr="00442CEC" w:rsidRDefault="00A67DAA" w:rsidP="00A67DAA">
                            <w:pPr>
                              <w:pStyle w:val="ListParagraph"/>
                              <w:ind w:hanging="630"/>
                              <w:rPr>
                                <w:rFonts w:ascii="Calibri" w:eastAsia="Times New Roman" w:hAnsi="Calibri"/>
                                <w:color w:val="78BF24"/>
                              </w:rPr>
                            </w:pPr>
                          </w:p>
                          <w:p w:rsidR="00A67DAA" w:rsidRPr="00442CEC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eastAsia="Times New Roman"/>
                                <w:sz w:val="14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2" o:spid="_x0000_s1038" type="#_x0000_t202" style="position:absolute;margin-left:416.2pt;margin-top:324pt;width:198.2pt;height:270pt;z-index:25190195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" filled="f" stroked="f">
                <v:textbox>
                  <w:txbxContent>
                    <w:p w:rsidR="00A67DAA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alibri" w:hAnsi="Calibri"/>
                          <w:bCs/>
                          <w:color w:val="FF0000"/>
                          <w:kern w:val="24"/>
                          <w:sz w:val="24"/>
                          <w:szCs w:val="48"/>
                        </w:rPr>
                      </w:pPr>
                    </w:p>
                    <w:p w:rsidR="00A67DAA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alibri" w:hAnsi="Calibri"/>
                          <w:bCs/>
                          <w:color w:val="FF0000"/>
                          <w:kern w:val="24"/>
                          <w:sz w:val="24"/>
                          <w:szCs w:val="48"/>
                        </w:rPr>
                      </w:pPr>
                    </w:p>
                    <w:p w:rsidR="00A67DAA" w:rsidRPr="00442CEC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alibri" w:hAnsi="Calibri"/>
                          <w:color w:val="FF0000"/>
                          <w:sz w:val="8"/>
                        </w:rPr>
                      </w:pPr>
                      <w:r w:rsidRPr="00442CEC">
                        <w:rPr>
                          <w:rFonts w:ascii="Calibri" w:hAnsi="Calibri"/>
                          <w:bCs/>
                          <w:color w:val="FF0000"/>
                          <w:kern w:val="24"/>
                          <w:sz w:val="24"/>
                          <w:szCs w:val="48"/>
                        </w:rPr>
                        <w:t>AT THIS WORKSHOP, YOU WILL DISCOVER:</w:t>
                      </w:r>
                    </w:p>
                    <w:p w:rsidR="00A67DAA" w:rsidRPr="00442CEC" w:rsidRDefault="00A67DAA" w:rsidP="00A67DAA">
                      <w:pPr>
                        <w:pStyle w:val="NormalWeb"/>
                        <w:spacing w:before="0" w:beforeAutospacing="0" w:after="0" w:afterAutospacing="0"/>
                        <w:rPr>
                          <w:rFonts w:ascii="Calibri" w:hAnsi="Calibri"/>
                          <w:b/>
                          <w:bCs/>
                          <w:color w:val="3366FF"/>
                          <w:kern w:val="24"/>
                          <w:sz w:val="18"/>
                          <w:szCs w:val="24"/>
                        </w:rPr>
                      </w:pPr>
                    </w:p>
                    <w:p w:rsidR="00A67DAA" w:rsidRPr="00A67DAA" w:rsidRDefault="00A67DAA" w:rsidP="00A67DAA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after="0"/>
                        <w:ind w:left="360"/>
                        <w:rPr>
                          <w:rFonts w:ascii="Avenir Light" w:eastAsia="Times New Roman" w:hAnsi="Avenir Light" w:cs="Times New Roman"/>
                          <w:color w:val="002060"/>
                          <w:sz w:val="22"/>
                        </w:rPr>
                      </w:pPr>
                      <w:r w:rsidRPr="00A67DAA">
                        <w:rPr>
                          <w:rFonts w:ascii="Avenir Light" w:hAnsi="Avenir Light" w:cs="Avenir Black"/>
                          <w:b/>
                          <w:bCs/>
                          <w:color w:val="002060"/>
                          <w:kern w:val="24"/>
                          <w:sz w:val="22"/>
                        </w:rPr>
                        <w:t xml:space="preserve">Maximize Your Immune System </w:t>
                      </w:r>
                    </w:p>
                    <w:p w:rsidR="00A67DAA" w:rsidRPr="00A67DAA" w:rsidRDefault="00A67DAA" w:rsidP="00A67DAA">
                      <w:pPr>
                        <w:pStyle w:val="ListParagraph"/>
                        <w:spacing w:after="0"/>
                        <w:ind w:left="360"/>
                        <w:rPr>
                          <w:rFonts w:ascii="Avenir Light" w:eastAsia="Times New Roman" w:hAnsi="Avenir Light" w:cs="Times New Roman"/>
                          <w:color w:val="002060"/>
                          <w:sz w:val="10"/>
                        </w:rPr>
                      </w:pPr>
                    </w:p>
                    <w:p w:rsidR="00A67DAA" w:rsidRPr="00A67DAA" w:rsidRDefault="00A67DAA" w:rsidP="00A67DAA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after="0"/>
                        <w:ind w:left="360"/>
                        <w:rPr>
                          <w:rFonts w:ascii="Avenir Light" w:eastAsia="Times New Roman" w:hAnsi="Avenir Light" w:cs="Times New Roman"/>
                          <w:color w:val="002060"/>
                          <w:sz w:val="22"/>
                        </w:rPr>
                      </w:pPr>
                      <w:r w:rsidRPr="00A67DAA">
                        <w:rPr>
                          <w:rFonts w:ascii="Avenir Light" w:hAnsi="Avenir Light" w:cs="Avenir Black"/>
                          <w:b/>
                          <w:bCs/>
                          <w:color w:val="002060"/>
                          <w:kern w:val="24"/>
                          <w:sz w:val="22"/>
                        </w:rPr>
                        <w:t>Cancer Fighting Foods</w:t>
                      </w:r>
                    </w:p>
                    <w:p w:rsidR="00A67DAA" w:rsidRPr="00A67DAA" w:rsidRDefault="00A67DAA" w:rsidP="00A67DAA">
                      <w:pPr>
                        <w:spacing w:after="0"/>
                        <w:rPr>
                          <w:rFonts w:ascii="Avenir Light" w:eastAsia="Times New Roman" w:hAnsi="Avenir Light" w:cs="Times New Roman"/>
                          <w:color w:val="002060"/>
                          <w:sz w:val="10"/>
                          <w:szCs w:val="10"/>
                        </w:rPr>
                      </w:pPr>
                    </w:p>
                    <w:p w:rsidR="00A67DAA" w:rsidRPr="00A67DAA" w:rsidRDefault="00A67DAA" w:rsidP="00A67DAA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tabs>
                          <w:tab w:val="left" w:pos="900"/>
                        </w:tabs>
                        <w:spacing w:after="0"/>
                        <w:ind w:left="360"/>
                        <w:rPr>
                          <w:rFonts w:ascii="Avenir Light" w:eastAsia="Times New Roman" w:hAnsi="Avenir Light" w:cs="Times New Roman"/>
                          <w:color w:val="002060"/>
                          <w:sz w:val="22"/>
                        </w:rPr>
                      </w:pPr>
                      <w:r w:rsidRPr="00A67DAA">
                        <w:rPr>
                          <w:rFonts w:ascii="Avenir Light" w:hAnsi="Avenir Light" w:cs="Avenir Black"/>
                          <w:b/>
                          <w:bCs/>
                          <w:color w:val="002060"/>
                          <w:kern w:val="24"/>
                          <w:sz w:val="22"/>
                        </w:rPr>
                        <w:t>What Are The Risks Above Genetics</w:t>
                      </w:r>
                    </w:p>
                    <w:p w:rsidR="00A67DAA" w:rsidRPr="00A67DAA" w:rsidRDefault="00A67DAA" w:rsidP="00A67DAA">
                      <w:pPr>
                        <w:tabs>
                          <w:tab w:val="left" w:pos="900"/>
                        </w:tabs>
                        <w:spacing w:after="0"/>
                        <w:rPr>
                          <w:rFonts w:ascii="Avenir Light" w:eastAsia="Times New Roman" w:hAnsi="Avenir Light" w:cs="Times New Roman"/>
                          <w:color w:val="002060"/>
                          <w:sz w:val="10"/>
                          <w:szCs w:val="10"/>
                        </w:rPr>
                      </w:pPr>
                    </w:p>
                    <w:p w:rsidR="00A67DAA" w:rsidRPr="00A67DAA" w:rsidRDefault="00A67DAA" w:rsidP="00A67DAA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tabs>
                          <w:tab w:val="left" w:pos="990"/>
                        </w:tabs>
                        <w:spacing w:after="0"/>
                        <w:ind w:left="360"/>
                        <w:rPr>
                          <w:rFonts w:ascii="Avenir Light" w:eastAsia="Times New Roman" w:hAnsi="Avenir Light" w:cs="Times New Roman"/>
                          <w:color w:val="002060"/>
                          <w:sz w:val="22"/>
                        </w:rPr>
                      </w:pPr>
                      <w:r w:rsidRPr="00A67DAA">
                        <w:rPr>
                          <w:rFonts w:ascii="Avenir Light" w:hAnsi="Avenir Light" w:cs="Avenir Black"/>
                          <w:b/>
                          <w:bCs/>
                          <w:color w:val="002060"/>
                          <w:kern w:val="24"/>
                          <w:sz w:val="22"/>
                        </w:rPr>
                        <w:t>10 Top Cancerous Products Commonly Used</w:t>
                      </w:r>
                    </w:p>
                    <w:p w:rsidR="00A67DAA" w:rsidRPr="00442CEC" w:rsidRDefault="00A67DAA" w:rsidP="00A67DAA">
                      <w:pPr>
                        <w:pStyle w:val="ListParagraph"/>
                        <w:ind w:hanging="630"/>
                        <w:rPr>
                          <w:rFonts w:ascii="Calibri" w:eastAsia="Times New Roman" w:hAnsi="Calibri"/>
                          <w:color w:val="78BF24"/>
                        </w:rPr>
                      </w:pPr>
                    </w:p>
                    <w:p w:rsidR="00A67DAA" w:rsidRPr="00442CEC" w:rsidRDefault="00A67DAA" w:rsidP="00A67DAA">
                      <w:pPr>
                        <w:pStyle w:val="NormalWeb"/>
                        <w:spacing w:before="0" w:beforeAutospacing="0" w:after="0" w:afterAutospacing="0"/>
                        <w:rPr>
                          <w:rFonts w:eastAsia="Times New Roman"/>
                          <w:sz w:val="14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0935" behindDoc="0" locked="0" layoutInCell="1" allowOverlap="1" wp14:anchorId="67324D1B" wp14:editId="0FC4E9BE">
                <wp:simplePos x="0" y="0"/>
                <wp:positionH relativeFrom="page">
                  <wp:posOffset>7978140</wp:posOffset>
                </wp:positionH>
                <wp:positionV relativeFrom="page">
                  <wp:posOffset>6578600</wp:posOffset>
                </wp:positionV>
                <wp:extent cx="1811020" cy="685800"/>
                <wp:effectExtent l="0" t="0" r="0" b="0"/>
                <wp:wrapThrough wrapText="bothSides">
                  <wp:wrapPolygon edited="0">
                    <wp:start x="303" y="0"/>
                    <wp:lineTo x="303" y="20800"/>
                    <wp:lineTo x="20903" y="20800"/>
                    <wp:lineTo x="20903" y="0"/>
                    <wp:lineTo x="303" y="0"/>
                  </wp:wrapPolygon>
                </wp:wrapThrough>
                <wp:docPr id="204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102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A67DAA" w:rsidRPr="00356D76" w:rsidRDefault="00A67DAA" w:rsidP="00A67DAA">
                            <w:pPr>
                              <w:pStyle w:val="Address"/>
                              <w:rPr>
                                <w:color w:val="A6A6A6" w:themeColor="background1" w:themeShade="A6"/>
                              </w:rPr>
                            </w:pPr>
                            <w:r w:rsidRPr="00356D76">
                              <w:rPr>
                                <w:color w:val="A6A6A6" w:themeColor="background1" w:themeShade="A6"/>
                              </w:rPr>
                              <w:t>Address Line 1</w:t>
                            </w:r>
                            <w:r w:rsidRPr="00356D76">
                              <w:rPr>
                                <w:color w:val="A6A6A6" w:themeColor="background1" w:themeShade="A6"/>
                              </w:rPr>
                              <w:br/>
                              <w:t>Address Line 2</w:t>
                            </w:r>
                            <w:r w:rsidRPr="00356D76">
                              <w:rPr>
                                <w:color w:val="A6A6A6" w:themeColor="background1" w:themeShade="A6"/>
                              </w:rPr>
                              <w:br/>
                              <w:t>Address Line 3</w:t>
                            </w:r>
                            <w:r w:rsidRPr="00356D76">
                              <w:rPr>
                                <w:color w:val="A6A6A6" w:themeColor="background1" w:themeShade="A6"/>
                              </w:rPr>
                              <w:br/>
                              <w:t>Address Line 4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1" o:spid="_x0000_s1039" type="#_x0000_t202" style="position:absolute;margin-left:628.2pt;margin-top:518pt;width:142.6pt;height:54pt;z-index:251900935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" filled="f" stroked="f">
                <v:stroke o:forcedash="t"/>
                <v:textbox inset=",0,,0">
                  <w:txbxContent>
                    <w:p w:rsidR="00A67DAA" w:rsidRPr="00356D76" w:rsidRDefault="00A67DAA" w:rsidP="00A67DAA">
                      <w:pPr>
                        <w:pStyle w:val="Address"/>
                        <w:rPr>
                          <w:color w:val="A6A6A6" w:themeColor="background1" w:themeShade="A6"/>
                        </w:rPr>
                      </w:pPr>
                      <w:r w:rsidRPr="00356D76">
                        <w:rPr>
                          <w:color w:val="A6A6A6" w:themeColor="background1" w:themeShade="A6"/>
                        </w:rPr>
                        <w:t>Address Line 1</w:t>
                      </w:r>
                      <w:r w:rsidRPr="00356D76">
                        <w:rPr>
                          <w:color w:val="A6A6A6" w:themeColor="background1" w:themeShade="A6"/>
                        </w:rPr>
                        <w:br/>
                        <w:t>Address Line 2</w:t>
                      </w:r>
                      <w:r w:rsidRPr="00356D76">
                        <w:rPr>
                          <w:color w:val="A6A6A6" w:themeColor="background1" w:themeShade="A6"/>
                        </w:rPr>
                        <w:br/>
                        <w:t>Address Line 3</w:t>
                      </w:r>
                      <w:r w:rsidRPr="00356D76">
                        <w:rPr>
                          <w:color w:val="A6A6A6" w:themeColor="background1" w:themeShade="A6"/>
                        </w:rPr>
                        <w:br/>
                        <w:t>Address Line 4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9911" behindDoc="0" locked="0" layoutInCell="1" allowOverlap="1" wp14:anchorId="4BE0FD6F" wp14:editId="11675788">
                <wp:simplePos x="0" y="0"/>
                <wp:positionH relativeFrom="page">
                  <wp:posOffset>7978140</wp:posOffset>
                </wp:positionH>
                <wp:positionV relativeFrom="page">
                  <wp:posOffset>6350000</wp:posOffset>
                </wp:positionV>
                <wp:extent cx="1811020" cy="228600"/>
                <wp:effectExtent l="0" t="0" r="0" b="0"/>
                <wp:wrapThrough wrapText="bothSides">
                  <wp:wrapPolygon edited="0">
                    <wp:start x="303" y="0"/>
                    <wp:lineTo x="303" y="19200"/>
                    <wp:lineTo x="20903" y="19200"/>
                    <wp:lineTo x="20903" y="0"/>
                    <wp:lineTo x="303" y="0"/>
                  </wp:wrapPolygon>
                </wp:wrapThrough>
                <wp:docPr id="203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102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A67DAA" w:rsidRPr="00356D76" w:rsidRDefault="00A67DAA" w:rsidP="00A67DAA">
                            <w:pPr>
                              <w:pStyle w:val="RecipientName"/>
                              <w:rPr>
                                <w:color w:val="A6A6A6" w:themeColor="background1" w:themeShade="A6"/>
                              </w:rPr>
                            </w:pPr>
                            <w:r w:rsidRPr="00356D76">
                              <w:rPr>
                                <w:color w:val="A6A6A6" w:themeColor="background1" w:themeShade="A6"/>
                              </w:rPr>
                              <w:t>Recipient Name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0" o:spid="_x0000_s1040" type="#_x0000_t202" style="position:absolute;margin-left:628.2pt;margin-top:500pt;width:142.6pt;height:18pt;z-index:251899911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" filled="f" stroked="f">
                <v:stroke o:forcedash="t"/>
                <v:textbox inset=",0,,0">
                  <w:txbxContent>
                    <w:p w:rsidR="00A67DAA" w:rsidRPr="00356D76" w:rsidRDefault="00A67DAA" w:rsidP="00A67DAA">
                      <w:pPr>
                        <w:pStyle w:val="RecipientName"/>
                        <w:rPr>
                          <w:color w:val="A6A6A6" w:themeColor="background1" w:themeShade="A6"/>
                        </w:rPr>
                      </w:pPr>
                      <w:r w:rsidRPr="00356D76">
                        <w:rPr>
                          <w:color w:val="A6A6A6" w:themeColor="background1" w:themeShade="A6"/>
                        </w:rPr>
                        <w:t>Recipient Name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8887" behindDoc="0" locked="0" layoutInCell="1" allowOverlap="1" wp14:anchorId="2BF5EA24" wp14:editId="1424384E">
                <wp:simplePos x="0" y="0"/>
                <wp:positionH relativeFrom="page">
                  <wp:posOffset>7802880</wp:posOffset>
                </wp:positionH>
                <wp:positionV relativeFrom="page">
                  <wp:posOffset>4102100</wp:posOffset>
                </wp:positionV>
                <wp:extent cx="86360" cy="3429000"/>
                <wp:effectExtent l="0" t="0" r="0" b="0"/>
                <wp:wrapThrough wrapText="bothSides">
                  <wp:wrapPolygon edited="0">
                    <wp:start x="0" y="0"/>
                    <wp:lineTo x="0" y="21440"/>
                    <wp:lineTo x="12706" y="21440"/>
                    <wp:lineTo x="12706" y="0"/>
                    <wp:lineTo x="0" y="0"/>
                  </wp:wrapPolygon>
                </wp:wrapThrough>
                <wp:docPr id="202" name="Rectangle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86360" cy="34290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02" o:spid="_x0000_s1026" style="position:absolute;margin-left:614.4pt;margin-top:323pt;width:6.8pt;height:270pt;flip:x;z-index:251898887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" fillcolor="red" stroked="f">
                <w10:wrap type="through" anchorx="page" anchory="page"/>
              </v:rect>
            </w:pict>
          </mc:Fallback>
        </mc:AlternateContent>
      </w:r>
      <w:r w:rsidRPr="00356D76">
        <mc:AlternateContent>
          <mc:Choice Requires="wps">
            <w:drawing>
              <wp:anchor distT="0" distB="0" distL="114300" distR="114300" simplePos="0" relativeHeight="251897863" behindDoc="0" locked="0" layoutInCell="1" allowOverlap="1" wp14:anchorId="7B0A13C8" wp14:editId="4CA5D4D8">
                <wp:simplePos x="0" y="0"/>
                <wp:positionH relativeFrom="page">
                  <wp:posOffset>269240</wp:posOffset>
                </wp:positionH>
                <wp:positionV relativeFrom="page">
                  <wp:posOffset>4102100</wp:posOffset>
                </wp:positionV>
                <wp:extent cx="2517140" cy="3429000"/>
                <wp:effectExtent l="0" t="0" r="0" b="0"/>
                <wp:wrapSquare wrapText="bothSides"/>
                <wp:docPr id="201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7140" cy="34290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67DAA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alibri" w:hAnsi="Calibri"/>
                                <w:bCs/>
                                <w:color w:val="FF0000"/>
                                <w:kern w:val="24"/>
                                <w:sz w:val="24"/>
                                <w:szCs w:val="48"/>
                              </w:rPr>
                            </w:pPr>
                          </w:p>
                          <w:p w:rsidR="00A67DAA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alibri" w:hAnsi="Calibri"/>
                                <w:bCs/>
                                <w:color w:val="FF0000"/>
                                <w:kern w:val="24"/>
                                <w:sz w:val="24"/>
                                <w:szCs w:val="48"/>
                              </w:rPr>
                            </w:pPr>
                          </w:p>
                          <w:p w:rsidR="00A67DAA" w:rsidRPr="00442CEC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alibri" w:hAnsi="Calibri"/>
                                <w:color w:val="FF0000"/>
                                <w:sz w:val="8"/>
                              </w:rPr>
                            </w:pPr>
                            <w:r w:rsidRPr="00442CEC">
                              <w:rPr>
                                <w:rFonts w:ascii="Calibri" w:hAnsi="Calibri"/>
                                <w:bCs/>
                                <w:color w:val="FF0000"/>
                                <w:kern w:val="24"/>
                                <w:sz w:val="24"/>
                                <w:szCs w:val="48"/>
                              </w:rPr>
                              <w:t>AT THIS WORKSHOP, YOU WILL DISCOVER:</w:t>
                            </w:r>
                          </w:p>
                          <w:p w:rsidR="00A67DAA" w:rsidRPr="00442CEC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alibri" w:hAnsi="Calibri"/>
                                <w:b/>
                                <w:bCs/>
                                <w:color w:val="3366FF"/>
                                <w:kern w:val="24"/>
                                <w:sz w:val="18"/>
                                <w:szCs w:val="24"/>
                              </w:rPr>
                            </w:pPr>
                          </w:p>
                          <w:p w:rsidR="00A67DAA" w:rsidRPr="00A67DAA" w:rsidRDefault="00A67DAA" w:rsidP="00A67DAA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after="0"/>
                              <w:ind w:left="360"/>
                              <w:rPr>
                                <w:rFonts w:ascii="Avenir Light" w:eastAsia="Times New Roman" w:hAnsi="Avenir Light" w:cs="Times New Roman"/>
                                <w:color w:val="002060"/>
                                <w:sz w:val="22"/>
                              </w:rPr>
                            </w:pPr>
                            <w:r w:rsidRPr="00A67DA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002060"/>
                                <w:kern w:val="24"/>
                                <w:sz w:val="22"/>
                              </w:rPr>
                              <w:t xml:space="preserve">Maximize Your Immune System </w:t>
                            </w:r>
                          </w:p>
                          <w:p w:rsidR="00A67DAA" w:rsidRPr="00A67DAA" w:rsidRDefault="00A67DAA" w:rsidP="00A67DAA">
                            <w:pPr>
                              <w:pStyle w:val="ListParagraph"/>
                              <w:spacing w:after="0"/>
                              <w:ind w:left="360"/>
                              <w:rPr>
                                <w:rFonts w:ascii="Avenir Light" w:eastAsia="Times New Roman" w:hAnsi="Avenir Light" w:cs="Times New Roman"/>
                                <w:color w:val="002060"/>
                                <w:sz w:val="10"/>
                              </w:rPr>
                            </w:pPr>
                          </w:p>
                          <w:p w:rsidR="00A67DAA" w:rsidRPr="00A67DAA" w:rsidRDefault="00A67DAA" w:rsidP="00A67DAA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after="0"/>
                              <w:ind w:left="360"/>
                              <w:rPr>
                                <w:rFonts w:ascii="Avenir Light" w:eastAsia="Times New Roman" w:hAnsi="Avenir Light" w:cs="Times New Roman"/>
                                <w:color w:val="002060"/>
                                <w:sz w:val="22"/>
                              </w:rPr>
                            </w:pPr>
                            <w:r w:rsidRPr="00A67DA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002060"/>
                                <w:kern w:val="24"/>
                                <w:sz w:val="22"/>
                              </w:rPr>
                              <w:t>Cancer Fighting Foods</w:t>
                            </w:r>
                          </w:p>
                          <w:p w:rsidR="00A67DAA" w:rsidRPr="00A67DAA" w:rsidRDefault="00A67DAA" w:rsidP="00A67DAA">
                            <w:pPr>
                              <w:spacing w:after="0"/>
                              <w:rPr>
                                <w:rFonts w:ascii="Avenir Light" w:eastAsia="Times New Roman" w:hAnsi="Avenir Light" w:cs="Times New Roman"/>
                                <w:color w:val="002060"/>
                                <w:sz w:val="10"/>
                                <w:szCs w:val="10"/>
                              </w:rPr>
                            </w:pPr>
                          </w:p>
                          <w:p w:rsidR="00A67DAA" w:rsidRPr="00A67DAA" w:rsidRDefault="00A67DAA" w:rsidP="00A67DAA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900"/>
                              </w:tabs>
                              <w:spacing w:after="0"/>
                              <w:ind w:left="360"/>
                              <w:rPr>
                                <w:rFonts w:ascii="Avenir Light" w:eastAsia="Times New Roman" w:hAnsi="Avenir Light" w:cs="Times New Roman"/>
                                <w:color w:val="002060"/>
                                <w:sz w:val="22"/>
                              </w:rPr>
                            </w:pPr>
                            <w:r w:rsidRPr="00A67DA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002060"/>
                                <w:kern w:val="24"/>
                                <w:sz w:val="22"/>
                              </w:rPr>
                              <w:t>What Are The Risks Above Genetics</w:t>
                            </w:r>
                          </w:p>
                          <w:p w:rsidR="00A67DAA" w:rsidRPr="00A67DAA" w:rsidRDefault="00A67DAA" w:rsidP="00A67DAA">
                            <w:pPr>
                              <w:tabs>
                                <w:tab w:val="left" w:pos="900"/>
                              </w:tabs>
                              <w:spacing w:after="0"/>
                              <w:rPr>
                                <w:rFonts w:ascii="Avenir Light" w:eastAsia="Times New Roman" w:hAnsi="Avenir Light" w:cs="Times New Roman"/>
                                <w:color w:val="002060"/>
                                <w:sz w:val="10"/>
                                <w:szCs w:val="10"/>
                              </w:rPr>
                            </w:pPr>
                          </w:p>
                          <w:p w:rsidR="00A67DAA" w:rsidRPr="00A67DAA" w:rsidRDefault="00A67DAA" w:rsidP="00A67DAA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990"/>
                              </w:tabs>
                              <w:spacing w:after="0"/>
                              <w:ind w:left="360"/>
                              <w:rPr>
                                <w:rFonts w:ascii="Avenir Light" w:eastAsia="Times New Roman" w:hAnsi="Avenir Light" w:cs="Times New Roman"/>
                                <w:color w:val="002060"/>
                                <w:sz w:val="22"/>
                              </w:rPr>
                            </w:pPr>
                            <w:r w:rsidRPr="00A67DA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002060"/>
                                <w:kern w:val="24"/>
                                <w:sz w:val="22"/>
                              </w:rPr>
                              <w:t>10 Top Cancerous Products Commonly Used</w:t>
                            </w:r>
                          </w:p>
                          <w:p w:rsidR="00A67DAA" w:rsidRPr="00442CEC" w:rsidRDefault="00A67DAA" w:rsidP="00A67DAA">
                            <w:pPr>
                              <w:pStyle w:val="ListParagraph"/>
                              <w:ind w:hanging="630"/>
                              <w:rPr>
                                <w:rFonts w:ascii="Calibri" w:eastAsia="Times New Roman" w:hAnsi="Calibri"/>
                                <w:color w:val="78BF24"/>
                              </w:rPr>
                            </w:pPr>
                          </w:p>
                          <w:p w:rsidR="00A67DAA" w:rsidRPr="00442CEC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eastAsia="Times New Roman"/>
                                <w:sz w:val="14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21.2pt;margin-top:323pt;width:198.2pt;height:270pt;z-index:25189786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" filled="f" stroked="f">
                <v:textbox>
                  <w:txbxContent>
                    <w:p w:rsidR="00A67DAA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alibri" w:hAnsi="Calibri"/>
                          <w:bCs/>
                          <w:color w:val="FF0000"/>
                          <w:kern w:val="24"/>
                          <w:sz w:val="24"/>
                          <w:szCs w:val="48"/>
                        </w:rPr>
                      </w:pPr>
                    </w:p>
                    <w:p w:rsidR="00A67DAA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alibri" w:hAnsi="Calibri"/>
                          <w:bCs/>
                          <w:color w:val="FF0000"/>
                          <w:kern w:val="24"/>
                          <w:sz w:val="24"/>
                          <w:szCs w:val="48"/>
                        </w:rPr>
                      </w:pPr>
                    </w:p>
                    <w:p w:rsidR="00A67DAA" w:rsidRPr="00442CEC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alibri" w:hAnsi="Calibri"/>
                          <w:color w:val="FF0000"/>
                          <w:sz w:val="8"/>
                        </w:rPr>
                      </w:pPr>
                      <w:r w:rsidRPr="00442CEC">
                        <w:rPr>
                          <w:rFonts w:ascii="Calibri" w:hAnsi="Calibri"/>
                          <w:bCs/>
                          <w:color w:val="FF0000"/>
                          <w:kern w:val="24"/>
                          <w:sz w:val="24"/>
                          <w:szCs w:val="48"/>
                        </w:rPr>
                        <w:t>AT THIS WORKSHOP, YOU WILL DISCOVER:</w:t>
                      </w:r>
                    </w:p>
                    <w:p w:rsidR="00A67DAA" w:rsidRPr="00442CEC" w:rsidRDefault="00A67DAA" w:rsidP="00A67DAA">
                      <w:pPr>
                        <w:pStyle w:val="NormalWeb"/>
                        <w:spacing w:before="0" w:beforeAutospacing="0" w:after="0" w:afterAutospacing="0"/>
                        <w:rPr>
                          <w:rFonts w:ascii="Calibri" w:hAnsi="Calibri"/>
                          <w:b/>
                          <w:bCs/>
                          <w:color w:val="3366FF"/>
                          <w:kern w:val="24"/>
                          <w:sz w:val="18"/>
                          <w:szCs w:val="24"/>
                        </w:rPr>
                      </w:pPr>
                    </w:p>
                    <w:p w:rsidR="00A67DAA" w:rsidRPr="00A67DAA" w:rsidRDefault="00A67DAA" w:rsidP="00A67DAA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after="0"/>
                        <w:ind w:left="360"/>
                        <w:rPr>
                          <w:rFonts w:ascii="Avenir Light" w:eastAsia="Times New Roman" w:hAnsi="Avenir Light" w:cs="Times New Roman"/>
                          <w:color w:val="002060"/>
                          <w:sz w:val="22"/>
                        </w:rPr>
                      </w:pPr>
                      <w:r w:rsidRPr="00A67DAA">
                        <w:rPr>
                          <w:rFonts w:ascii="Avenir Light" w:hAnsi="Avenir Light" w:cs="Avenir Black"/>
                          <w:b/>
                          <w:bCs/>
                          <w:color w:val="002060"/>
                          <w:kern w:val="24"/>
                          <w:sz w:val="22"/>
                        </w:rPr>
                        <w:t xml:space="preserve">Maximize Your Immune System </w:t>
                      </w:r>
                    </w:p>
                    <w:p w:rsidR="00A67DAA" w:rsidRPr="00A67DAA" w:rsidRDefault="00A67DAA" w:rsidP="00A67DAA">
                      <w:pPr>
                        <w:pStyle w:val="ListParagraph"/>
                        <w:spacing w:after="0"/>
                        <w:ind w:left="360"/>
                        <w:rPr>
                          <w:rFonts w:ascii="Avenir Light" w:eastAsia="Times New Roman" w:hAnsi="Avenir Light" w:cs="Times New Roman"/>
                          <w:color w:val="002060"/>
                          <w:sz w:val="10"/>
                        </w:rPr>
                      </w:pPr>
                    </w:p>
                    <w:p w:rsidR="00A67DAA" w:rsidRPr="00A67DAA" w:rsidRDefault="00A67DAA" w:rsidP="00A67DAA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after="0"/>
                        <w:ind w:left="360"/>
                        <w:rPr>
                          <w:rFonts w:ascii="Avenir Light" w:eastAsia="Times New Roman" w:hAnsi="Avenir Light" w:cs="Times New Roman"/>
                          <w:color w:val="002060"/>
                          <w:sz w:val="22"/>
                        </w:rPr>
                      </w:pPr>
                      <w:r w:rsidRPr="00A67DAA">
                        <w:rPr>
                          <w:rFonts w:ascii="Avenir Light" w:hAnsi="Avenir Light" w:cs="Avenir Black"/>
                          <w:b/>
                          <w:bCs/>
                          <w:color w:val="002060"/>
                          <w:kern w:val="24"/>
                          <w:sz w:val="22"/>
                        </w:rPr>
                        <w:t>Cancer Fighting Foods</w:t>
                      </w:r>
                    </w:p>
                    <w:p w:rsidR="00A67DAA" w:rsidRPr="00A67DAA" w:rsidRDefault="00A67DAA" w:rsidP="00A67DAA">
                      <w:pPr>
                        <w:spacing w:after="0"/>
                        <w:rPr>
                          <w:rFonts w:ascii="Avenir Light" w:eastAsia="Times New Roman" w:hAnsi="Avenir Light" w:cs="Times New Roman"/>
                          <w:color w:val="002060"/>
                          <w:sz w:val="10"/>
                          <w:szCs w:val="10"/>
                        </w:rPr>
                      </w:pPr>
                    </w:p>
                    <w:p w:rsidR="00A67DAA" w:rsidRPr="00A67DAA" w:rsidRDefault="00A67DAA" w:rsidP="00A67DAA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tabs>
                          <w:tab w:val="left" w:pos="900"/>
                        </w:tabs>
                        <w:spacing w:after="0"/>
                        <w:ind w:left="360"/>
                        <w:rPr>
                          <w:rFonts w:ascii="Avenir Light" w:eastAsia="Times New Roman" w:hAnsi="Avenir Light" w:cs="Times New Roman"/>
                          <w:color w:val="002060"/>
                          <w:sz w:val="22"/>
                        </w:rPr>
                      </w:pPr>
                      <w:r w:rsidRPr="00A67DAA">
                        <w:rPr>
                          <w:rFonts w:ascii="Avenir Light" w:hAnsi="Avenir Light" w:cs="Avenir Black"/>
                          <w:b/>
                          <w:bCs/>
                          <w:color w:val="002060"/>
                          <w:kern w:val="24"/>
                          <w:sz w:val="22"/>
                        </w:rPr>
                        <w:t>What Are The Risks Above Genetics</w:t>
                      </w:r>
                    </w:p>
                    <w:p w:rsidR="00A67DAA" w:rsidRPr="00A67DAA" w:rsidRDefault="00A67DAA" w:rsidP="00A67DAA">
                      <w:pPr>
                        <w:tabs>
                          <w:tab w:val="left" w:pos="900"/>
                        </w:tabs>
                        <w:spacing w:after="0"/>
                        <w:rPr>
                          <w:rFonts w:ascii="Avenir Light" w:eastAsia="Times New Roman" w:hAnsi="Avenir Light" w:cs="Times New Roman"/>
                          <w:color w:val="002060"/>
                          <w:sz w:val="10"/>
                          <w:szCs w:val="10"/>
                        </w:rPr>
                      </w:pPr>
                    </w:p>
                    <w:p w:rsidR="00A67DAA" w:rsidRPr="00A67DAA" w:rsidRDefault="00A67DAA" w:rsidP="00A67DAA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tabs>
                          <w:tab w:val="left" w:pos="990"/>
                        </w:tabs>
                        <w:spacing w:after="0"/>
                        <w:ind w:left="360"/>
                        <w:rPr>
                          <w:rFonts w:ascii="Avenir Light" w:eastAsia="Times New Roman" w:hAnsi="Avenir Light" w:cs="Times New Roman"/>
                          <w:color w:val="002060"/>
                          <w:sz w:val="22"/>
                        </w:rPr>
                      </w:pPr>
                      <w:r w:rsidRPr="00A67DAA">
                        <w:rPr>
                          <w:rFonts w:ascii="Avenir Light" w:hAnsi="Avenir Light" w:cs="Avenir Black"/>
                          <w:b/>
                          <w:bCs/>
                          <w:color w:val="002060"/>
                          <w:kern w:val="24"/>
                          <w:sz w:val="22"/>
                        </w:rPr>
                        <w:t>10 Top Cancerous Products Commonly Used</w:t>
                      </w:r>
                    </w:p>
                    <w:p w:rsidR="00A67DAA" w:rsidRPr="00442CEC" w:rsidRDefault="00A67DAA" w:rsidP="00A67DAA">
                      <w:pPr>
                        <w:pStyle w:val="ListParagraph"/>
                        <w:ind w:hanging="630"/>
                        <w:rPr>
                          <w:rFonts w:ascii="Calibri" w:eastAsia="Times New Roman" w:hAnsi="Calibri"/>
                          <w:color w:val="78BF24"/>
                        </w:rPr>
                      </w:pPr>
                    </w:p>
                    <w:p w:rsidR="00A67DAA" w:rsidRPr="00442CEC" w:rsidRDefault="00A67DAA" w:rsidP="00A67DAA">
                      <w:pPr>
                        <w:pStyle w:val="NormalWeb"/>
                        <w:spacing w:before="0" w:beforeAutospacing="0" w:after="0" w:afterAutospacing="0"/>
                        <w:rPr>
                          <w:rFonts w:eastAsia="Times New Roman"/>
                          <w:sz w:val="14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6839" behindDoc="0" locked="0" layoutInCell="1" allowOverlap="1" wp14:anchorId="5464FDDB" wp14:editId="416BA734">
                <wp:simplePos x="0" y="0"/>
                <wp:positionH relativeFrom="page">
                  <wp:posOffset>2948940</wp:posOffset>
                </wp:positionH>
                <wp:positionV relativeFrom="page">
                  <wp:posOffset>6578600</wp:posOffset>
                </wp:positionV>
                <wp:extent cx="1811020" cy="685800"/>
                <wp:effectExtent l="0" t="0" r="0" b="0"/>
                <wp:wrapThrough wrapText="bothSides">
                  <wp:wrapPolygon edited="0">
                    <wp:start x="303" y="0"/>
                    <wp:lineTo x="303" y="20800"/>
                    <wp:lineTo x="20903" y="20800"/>
                    <wp:lineTo x="20903" y="0"/>
                    <wp:lineTo x="303" y="0"/>
                  </wp:wrapPolygon>
                </wp:wrapThrough>
                <wp:docPr id="200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102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A67DAA" w:rsidRPr="00356D76" w:rsidRDefault="00A67DAA" w:rsidP="00A67DAA">
                            <w:pPr>
                              <w:pStyle w:val="Address"/>
                              <w:rPr>
                                <w:color w:val="A6A6A6" w:themeColor="background1" w:themeShade="A6"/>
                              </w:rPr>
                            </w:pPr>
                            <w:r w:rsidRPr="00356D76">
                              <w:rPr>
                                <w:color w:val="A6A6A6" w:themeColor="background1" w:themeShade="A6"/>
                              </w:rPr>
                              <w:t>Address Line 1</w:t>
                            </w:r>
                            <w:r w:rsidRPr="00356D76">
                              <w:rPr>
                                <w:color w:val="A6A6A6" w:themeColor="background1" w:themeShade="A6"/>
                              </w:rPr>
                              <w:br/>
                              <w:t>Address Line 2</w:t>
                            </w:r>
                            <w:r w:rsidRPr="00356D76">
                              <w:rPr>
                                <w:color w:val="A6A6A6" w:themeColor="background1" w:themeShade="A6"/>
                              </w:rPr>
                              <w:br/>
                              <w:t>Address Line 3</w:t>
                            </w:r>
                            <w:r w:rsidRPr="00356D76">
                              <w:rPr>
                                <w:color w:val="A6A6A6" w:themeColor="background1" w:themeShade="A6"/>
                              </w:rPr>
                              <w:br/>
                              <w:t>Address Line 4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42" type="#_x0000_t202" style="position:absolute;margin-left:232.2pt;margin-top:518pt;width:142.6pt;height:54pt;z-index:251896839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" filled="f" stroked="f">
                <v:stroke o:forcedash="t"/>
                <v:textbox inset=",0,,0">
                  <w:txbxContent>
                    <w:p w:rsidR="00A67DAA" w:rsidRPr="00356D76" w:rsidRDefault="00A67DAA" w:rsidP="00A67DAA">
                      <w:pPr>
                        <w:pStyle w:val="Address"/>
                        <w:rPr>
                          <w:color w:val="A6A6A6" w:themeColor="background1" w:themeShade="A6"/>
                        </w:rPr>
                      </w:pPr>
                      <w:r w:rsidRPr="00356D76">
                        <w:rPr>
                          <w:color w:val="A6A6A6" w:themeColor="background1" w:themeShade="A6"/>
                        </w:rPr>
                        <w:t>Address Line 1</w:t>
                      </w:r>
                      <w:r w:rsidRPr="00356D76">
                        <w:rPr>
                          <w:color w:val="A6A6A6" w:themeColor="background1" w:themeShade="A6"/>
                        </w:rPr>
                        <w:br/>
                        <w:t>Address Line 2</w:t>
                      </w:r>
                      <w:r w:rsidRPr="00356D76">
                        <w:rPr>
                          <w:color w:val="A6A6A6" w:themeColor="background1" w:themeShade="A6"/>
                        </w:rPr>
                        <w:br/>
                        <w:t>Address Line 3</w:t>
                      </w:r>
                      <w:r w:rsidRPr="00356D76">
                        <w:rPr>
                          <w:color w:val="A6A6A6" w:themeColor="background1" w:themeShade="A6"/>
                        </w:rPr>
                        <w:br/>
                        <w:t>Address Line 4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5815" behindDoc="0" locked="0" layoutInCell="1" allowOverlap="1" wp14:anchorId="3265C38C" wp14:editId="050B8D22">
                <wp:simplePos x="0" y="0"/>
                <wp:positionH relativeFrom="page">
                  <wp:posOffset>2948940</wp:posOffset>
                </wp:positionH>
                <wp:positionV relativeFrom="page">
                  <wp:posOffset>6350000</wp:posOffset>
                </wp:positionV>
                <wp:extent cx="1811020" cy="228600"/>
                <wp:effectExtent l="0" t="0" r="0" b="0"/>
                <wp:wrapThrough wrapText="bothSides">
                  <wp:wrapPolygon edited="0">
                    <wp:start x="303" y="0"/>
                    <wp:lineTo x="303" y="19200"/>
                    <wp:lineTo x="20903" y="19200"/>
                    <wp:lineTo x="20903" y="0"/>
                    <wp:lineTo x="303" y="0"/>
                  </wp:wrapPolygon>
                </wp:wrapThrough>
                <wp:docPr id="199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102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A67DAA" w:rsidRPr="00356D76" w:rsidRDefault="00A67DAA" w:rsidP="00A67DAA">
                            <w:pPr>
                              <w:pStyle w:val="RecipientName"/>
                              <w:rPr>
                                <w:color w:val="A6A6A6" w:themeColor="background1" w:themeShade="A6"/>
                              </w:rPr>
                            </w:pPr>
                            <w:r w:rsidRPr="00356D76">
                              <w:rPr>
                                <w:color w:val="A6A6A6" w:themeColor="background1" w:themeShade="A6"/>
                              </w:rPr>
                              <w:t>Recipient Name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43" type="#_x0000_t202" style="position:absolute;margin-left:232.2pt;margin-top:500pt;width:142.6pt;height:18pt;z-index:251895815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" filled="f" stroked="f">
                <v:stroke o:forcedash="t"/>
                <v:textbox inset=",0,,0">
                  <w:txbxContent>
                    <w:p w:rsidR="00A67DAA" w:rsidRPr="00356D76" w:rsidRDefault="00A67DAA" w:rsidP="00A67DAA">
                      <w:pPr>
                        <w:pStyle w:val="RecipientName"/>
                        <w:rPr>
                          <w:color w:val="A6A6A6" w:themeColor="background1" w:themeShade="A6"/>
                        </w:rPr>
                      </w:pPr>
                      <w:r w:rsidRPr="00356D76">
                        <w:rPr>
                          <w:color w:val="A6A6A6" w:themeColor="background1" w:themeShade="A6"/>
                        </w:rPr>
                        <w:t>Recipient Name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4791" behindDoc="0" locked="0" layoutInCell="1" allowOverlap="1" wp14:anchorId="21E4F4FF" wp14:editId="67978F9C">
                <wp:simplePos x="0" y="0"/>
                <wp:positionH relativeFrom="page">
                  <wp:posOffset>2773680</wp:posOffset>
                </wp:positionH>
                <wp:positionV relativeFrom="page">
                  <wp:posOffset>4102100</wp:posOffset>
                </wp:positionV>
                <wp:extent cx="86360" cy="3429000"/>
                <wp:effectExtent l="0" t="0" r="0" b="0"/>
                <wp:wrapThrough wrapText="bothSides">
                  <wp:wrapPolygon edited="0">
                    <wp:start x="0" y="0"/>
                    <wp:lineTo x="0" y="21440"/>
                    <wp:lineTo x="12706" y="21440"/>
                    <wp:lineTo x="12706" y="0"/>
                    <wp:lineTo x="0" y="0"/>
                  </wp:wrapPolygon>
                </wp:wrapThrough>
                <wp:docPr id="198" name="Rectangle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86360" cy="34290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98" o:spid="_x0000_s1026" style="position:absolute;margin-left:218.4pt;margin-top:323pt;width:6.8pt;height:270pt;flip:x;z-index:251894791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" fillcolor="red" stroked="f">
                <w10:wrap type="through" anchorx="page" anchory="page"/>
              </v:rect>
            </w:pict>
          </mc:Fallback>
        </mc:AlternateContent>
      </w:r>
      <w:bookmarkEnd w:id="4"/>
      <w:r w:rsidRPr="00356D76">
        <mc:AlternateContent>
          <mc:Choice Requires="wps">
            <w:drawing>
              <wp:anchor distT="0" distB="0" distL="114300" distR="114300" simplePos="0" relativeHeight="251892743" behindDoc="0" locked="0" layoutInCell="1" allowOverlap="1" wp14:anchorId="7688E4F7" wp14:editId="7CC4CC17">
                <wp:simplePos x="0" y="0"/>
                <wp:positionH relativeFrom="page">
                  <wp:posOffset>5245100</wp:posOffset>
                </wp:positionH>
                <wp:positionV relativeFrom="page">
                  <wp:posOffset>241300</wp:posOffset>
                </wp:positionV>
                <wp:extent cx="2517140" cy="3429000"/>
                <wp:effectExtent l="0" t="0" r="0" b="0"/>
                <wp:wrapSquare wrapText="bothSides"/>
                <wp:docPr id="197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7140" cy="34290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67DAA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alibri" w:hAnsi="Calibri"/>
                                <w:bCs/>
                                <w:color w:val="FF0000"/>
                                <w:kern w:val="24"/>
                                <w:sz w:val="24"/>
                                <w:szCs w:val="48"/>
                              </w:rPr>
                            </w:pPr>
                          </w:p>
                          <w:p w:rsidR="00A67DAA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alibri" w:hAnsi="Calibri"/>
                                <w:bCs/>
                                <w:color w:val="FF0000"/>
                                <w:kern w:val="24"/>
                                <w:sz w:val="24"/>
                                <w:szCs w:val="48"/>
                              </w:rPr>
                            </w:pPr>
                          </w:p>
                          <w:p w:rsidR="00A67DAA" w:rsidRPr="00442CEC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alibri" w:hAnsi="Calibri"/>
                                <w:color w:val="FF0000"/>
                                <w:sz w:val="8"/>
                              </w:rPr>
                            </w:pPr>
                            <w:r w:rsidRPr="00442CEC">
                              <w:rPr>
                                <w:rFonts w:ascii="Calibri" w:hAnsi="Calibri"/>
                                <w:bCs/>
                                <w:color w:val="FF0000"/>
                                <w:kern w:val="24"/>
                                <w:sz w:val="24"/>
                                <w:szCs w:val="48"/>
                              </w:rPr>
                              <w:t>AT THIS WORKSHOP, YOU WILL DISCOVER:</w:t>
                            </w:r>
                          </w:p>
                          <w:p w:rsidR="00A67DAA" w:rsidRPr="00442CEC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alibri" w:hAnsi="Calibri"/>
                                <w:b/>
                                <w:bCs/>
                                <w:color w:val="3366FF"/>
                                <w:kern w:val="24"/>
                                <w:sz w:val="18"/>
                                <w:szCs w:val="24"/>
                              </w:rPr>
                            </w:pPr>
                          </w:p>
                          <w:p w:rsidR="00A67DAA" w:rsidRPr="00A67DAA" w:rsidRDefault="00A67DAA" w:rsidP="00A67DAA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after="0"/>
                              <w:ind w:left="360"/>
                              <w:rPr>
                                <w:rFonts w:ascii="Avenir Light" w:eastAsia="Times New Roman" w:hAnsi="Avenir Light" w:cs="Times New Roman"/>
                                <w:color w:val="002060"/>
                                <w:sz w:val="22"/>
                              </w:rPr>
                            </w:pPr>
                            <w:r w:rsidRPr="00A67DA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002060"/>
                                <w:kern w:val="24"/>
                                <w:sz w:val="22"/>
                              </w:rPr>
                              <w:t xml:space="preserve">Maximize Your Immune System </w:t>
                            </w:r>
                          </w:p>
                          <w:p w:rsidR="00A67DAA" w:rsidRPr="00A67DAA" w:rsidRDefault="00A67DAA" w:rsidP="00A67DAA">
                            <w:pPr>
                              <w:pStyle w:val="ListParagraph"/>
                              <w:spacing w:after="0"/>
                              <w:ind w:left="360"/>
                              <w:rPr>
                                <w:rFonts w:ascii="Avenir Light" w:eastAsia="Times New Roman" w:hAnsi="Avenir Light" w:cs="Times New Roman"/>
                                <w:color w:val="002060"/>
                                <w:sz w:val="10"/>
                              </w:rPr>
                            </w:pPr>
                          </w:p>
                          <w:p w:rsidR="00A67DAA" w:rsidRPr="00A67DAA" w:rsidRDefault="00A67DAA" w:rsidP="00A67DAA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after="0"/>
                              <w:ind w:left="360"/>
                              <w:rPr>
                                <w:rFonts w:ascii="Avenir Light" w:eastAsia="Times New Roman" w:hAnsi="Avenir Light" w:cs="Times New Roman"/>
                                <w:color w:val="002060"/>
                                <w:sz w:val="22"/>
                              </w:rPr>
                            </w:pPr>
                            <w:r w:rsidRPr="00A67DA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002060"/>
                                <w:kern w:val="24"/>
                                <w:sz w:val="22"/>
                              </w:rPr>
                              <w:t>Cancer Fighting Foods</w:t>
                            </w:r>
                          </w:p>
                          <w:p w:rsidR="00A67DAA" w:rsidRPr="00A67DAA" w:rsidRDefault="00A67DAA" w:rsidP="00A67DAA">
                            <w:pPr>
                              <w:spacing w:after="0"/>
                              <w:rPr>
                                <w:rFonts w:ascii="Avenir Light" w:eastAsia="Times New Roman" w:hAnsi="Avenir Light" w:cs="Times New Roman"/>
                                <w:color w:val="002060"/>
                                <w:sz w:val="10"/>
                                <w:szCs w:val="10"/>
                              </w:rPr>
                            </w:pPr>
                          </w:p>
                          <w:p w:rsidR="00A67DAA" w:rsidRPr="00A67DAA" w:rsidRDefault="00A67DAA" w:rsidP="00A67DAA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900"/>
                              </w:tabs>
                              <w:spacing w:after="0"/>
                              <w:ind w:left="360"/>
                              <w:rPr>
                                <w:rFonts w:ascii="Avenir Light" w:eastAsia="Times New Roman" w:hAnsi="Avenir Light" w:cs="Times New Roman"/>
                                <w:color w:val="002060"/>
                                <w:sz w:val="22"/>
                              </w:rPr>
                            </w:pPr>
                            <w:r w:rsidRPr="00A67DA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002060"/>
                                <w:kern w:val="24"/>
                                <w:sz w:val="22"/>
                              </w:rPr>
                              <w:t>What Are The Risks Above Genetics</w:t>
                            </w:r>
                          </w:p>
                          <w:p w:rsidR="00A67DAA" w:rsidRPr="00A67DAA" w:rsidRDefault="00A67DAA" w:rsidP="00A67DAA">
                            <w:pPr>
                              <w:tabs>
                                <w:tab w:val="left" w:pos="900"/>
                              </w:tabs>
                              <w:spacing w:after="0"/>
                              <w:rPr>
                                <w:rFonts w:ascii="Avenir Light" w:eastAsia="Times New Roman" w:hAnsi="Avenir Light" w:cs="Times New Roman"/>
                                <w:color w:val="002060"/>
                                <w:sz w:val="10"/>
                                <w:szCs w:val="10"/>
                              </w:rPr>
                            </w:pPr>
                          </w:p>
                          <w:p w:rsidR="00A67DAA" w:rsidRPr="00A67DAA" w:rsidRDefault="00A67DAA" w:rsidP="00A67DAA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990"/>
                              </w:tabs>
                              <w:spacing w:after="0"/>
                              <w:ind w:left="360"/>
                              <w:rPr>
                                <w:rFonts w:ascii="Avenir Light" w:eastAsia="Times New Roman" w:hAnsi="Avenir Light" w:cs="Times New Roman"/>
                                <w:color w:val="002060"/>
                                <w:sz w:val="22"/>
                              </w:rPr>
                            </w:pPr>
                            <w:r w:rsidRPr="00A67DA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002060"/>
                                <w:kern w:val="24"/>
                                <w:sz w:val="22"/>
                              </w:rPr>
                              <w:t>10 Top Cancerous Products Commonly Used</w:t>
                            </w:r>
                          </w:p>
                          <w:p w:rsidR="00A67DAA" w:rsidRPr="00442CEC" w:rsidRDefault="00A67DAA" w:rsidP="00A67DAA">
                            <w:pPr>
                              <w:pStyle w:val="ListParagraph"/>
                              <w:ind w:hanging="630"/>
                              <w:rPr>
                                <w:rFonts w:ascii="Calibri" w:eastAsia="Times New Roman" w:hAnsi="Calibri"/>
                                <w:color w:val="78BF24"/>
                              </w:rPr>
                            </w:pPr>
                          </w:p>
                          <w:p w:rsidR="00A67DAA" w:rsidRPr="00442CEC" w:rsidRDefault="00A67DAA" w:rsidP="00A67DA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eastAsia="Times New Roman"/>
                                <w:sz w:val="14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4" type="#_x0000_t202" style="position:absolute;margin-left:413pt;margin-top:19pt;width:198.2pt;height:270pt;z-index:2518927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" filled="f" stroked="f">
                <v:textbox>
                  <w:txbxContent>
                    <w:p w:rsidR="00A67DAA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alibri" w:hAnsi="Calibri"/>
                          <w:bCs/>
                          <w:color w:val="FF0000"/>
                          <w:kern w:val="24"/>
                          <w:sz w:val="24"/>
                          <w:szCs w:val="48"/>
                        </w:rPr>
                      </w:pPr>
                    </w:p>
                    <w:p w:rsidR="00A67DAA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alibri" w:hAnsi="Calibri"/>
                          <w:bCs/>
                          <w:color w:val="FF0000"/>
                          <w:kern w:val="24"/>
                          <w:sz w:val="24"/>
                          <w:szCs w:val="48"/>
                        </w:rPr>
                      </w:pPr>
                    </w:p>
                    <w:p w:rsidR="00A67DAA" w:rsidRPr="00442CEC" w:rsidRDefault="00A67DAA" w:rsidP="00A67DAA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alibri" w:hAnsi="Calibri"/>
                          <w:color w:val="FF0000"/>
                          <w:sz w:val="8"/>
                        </w:rPr>
                      </w:pPr>
                      <w:r w:rsidRPr="00442CEC">
                        <w:rPr>
                          <w:rFonts w:ascii="Calibri" w:hAnsi="Calibri"/>
                          <w:bCs/>
                          <w:color w:val="FF0000"/>
                          <w:kern w:val="24"/>
                          <w:sz w:val="24"/>
                          <w:szCs w:val="48"/>
                        </w:rPr>
                        <w:t>AT THIS WORKSHOP, YOU WILL DISCOVER:</w:t>
                      </w:r>
                    </w:p>
                    <w:p w:rsidR="00A67DAA" w:rsidRPr="00442CEC" w:rsidRDefault="00A67DAA" w:rsidP="00A67DAA">
                      <w:pPr>
                        <w:pStyle w:val="NormalWeb"/>
                        <w:spacing w:before="0" w:beforeAutospacing="0" w:after="0" w:afterAutospacing="0"/>
                        <w:rPr>
                          <w:rFonts w:ascii="Calibri" w:hAnsi="Calibri"/>
                          <w:b/>
                          <w:bCs/>
                          <w:color w:val="3366FF"/>
                          <w:kern w:val="24"/>
                          <w:sz w:val="18"/>
                          <w:szCs w:val="24"/>
                        </w:rPr>
                      </w:pPr>
                    </w:p>
                    <w:p w:rsidR="00A67DAA" w:rsidRPr="00A67DAA" w:rsidRDefault="00A67DAA" w:rsidP="00A67DAA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after="0"/>
                        <w:ind w:left="360"/>
                        <w:rPr>
                          <w:rFonts w:ascii="Avenir Light" w:eastAsia="Times New Roman" w:hAnsi="Avenir Light" w:cs="Times New Roman"/>
                          <w:color w:val="002060"/>
                          <w:sz w:val="22"/>
                        </w:rPr>
                      </w:pPr>
                      <w:r w:rsidRPr="00A67DAA">
                        <w:rPr>
                          <w:rFonts w:ascii="Avenir Light" w:hAnsi="Avenir Light" w:cs="Avenir Black"/>
                          <w:b/>
                          <w:bCs/>
                          <w:color w:val="002060"/>
                          <w:kern w:val="24"/>
                          <w:sz w:val="22"/>
                        </w:rPr>
                        <w:t xml:space="preserve">Maximize Your Immune System </w:t>
                      </w:r>
                    </w:p>
                    <w:p w:rsidR="00A67DAA" w:rsidRPr="00A67DAA" w:rsidRDefault="00A67DAA" w:rsidP="00A67DAA">
                      <w:pPr>
                        <w:pStyle w:val="ListParagraph"/>
                        <w:spacing w:after="0"/>
                        <w:ind w:left="360"/>
                        <w:rPr>
                          <w:rFonts w:ascii="Avenir Light" w:eastAsia="Times New Roman" w:hAnsi="Avenir Light" w:cs="Times New Roman"/>
                          <w:color w:val="002060"/>
                          <w:sz w:val="10"/>
                        </w:rPr>
                      </w:pPr>
                    </w:p>
                    <w:p w:rsidR="00A67DAA" w:rsidRPr="00A67DAA" w:rsidRDefault="00A67DAA" w:rsidP="00A67DAA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after="0"/>
                        <w:ind w:left="360"/>
                        <w:rPr>
                          <w:rFonts w:ascii="Avenir Light" w:eastAsia="Times New Roman" w:hAnsi="Avenir Light" w:cs="Times New Roman"/>
                          <w:color w:val="002060"/>
                          <w:sz w:val="22"/>
                        </w:rPr>
                      </w:pPr>
                      <w:r w:rsidRPr="00A67DAA">
                        <w:rPr>
                          <w:rFonts w:ascii="Avenir Light" w:hAnsi="Avenir Light" w:cs="Avenir Black"/>
                          <w:b/>
                          <w:bCs/>
                          <w:color w:val="002060"/>
                          <w:kern w:val="24"/>
                          <w:sz w:val="22"/>
                        </w:rPr>
                        <w:t>Cancer Fighting Foods</w:t>
                      </w:r>
                    </w:p>
                    <w:p w:rsidR="00A67DAA" w:rsidRPr="00A67DAA" w:rsidRDefault="00A67DAA" w:rsidP="00A67DAA">
                      <w:pPr>
                        <w:spacing w:after="0"/>
                        <w:rPr>
                          <w:rFonts w:ascii="Avenir Light" w:eastAsia="Times New Roman" w:hAnsi="Avenir Light" w:cs="Times New Roman"/>
                          <w:color w:val="002060"/>
                          <w:sz w:val="10"/>
                          <w:szCs w:val="10"/>
                        </w:rPr>
                      </w:pPr>
                    </w:p>
                    <w:p w:rsidR="00A67DAA" w:rsidRPr="00A67DAA" w:rsidRDefault="00A67DAA" w:rsidP="00A67DAA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tabs>
                          <w:tab w:val="left" w:pos="900"/>
                        </w:tabs>
                        <w:spacing w:after="0"/>
                        <w:ind w:left="360"/>
                        <w:rPr>
                          <w:rFonts w:ascii="Avenir Light" w:eastAsia="Times New Roman" w:hAnsi="Avenir Light" w:cs="Times New Roman"/>
                          <w:color w:val="002060"/>
                          <w:sz w:val="22"/>
                        </w:rPr>
                      </w:pPr>
                      <w:r w:rsidRPr="00A67DAA">
                        <w:rPr>
                          <w:rFonts w:ascii="Avenir Light" w:hAnsi="Avenir Light" w:cs="Avenir Black"/>
                          <w:b/>
                          <w:bCs/>
                          <w:color w:val="002060"/>
                          <w:kern w:val="24"/>
                          <w:sz w:val="22"/>
                        </w:rPr>
                        <w:t>What Are The Risks Above Genetics</w:t>
                      </w:r>
                    </w:p>
                    <w:p w:rsidR="00A67DAA" w:rsidRPr="00A67DAA" w:rsidRDefault="00A67DAA" w:rsidP="00A67DAA">
                      <w:pPr>
                        <w:tabs>
                          <w:tab w:val="left" w:pos="900"/>
                        </w:tabs>
                        <w:spacing w:after="0"/>
                        <w:rPr>
                          <w:rFonts w:ascii="Avenir Light" w:eastAsia="Times New Roman" w:hAnsi="Avenir Light" w:cs="Times New Roman"/>
                          <w:color w:val="002060"/>
                          <w:sz w:val="10"/>
                          <w:szCs w:val="10"/>
                        </w:rPr>
                      </w:pPr>
                    </w:p>
                    <w:p w:rsidR="00A67DAA" w:rsidRPr="00A67DAA" w:rsidRDefault="00A67DAA" w:rsidP="00A67DAA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tabs>
                          <w:tab w:val="left" w:pos="990"/>
                        </w:tabs>
                        <w:spacing w:after="0"/>
                        <w:ind w:left="360"/>
                        <w:rPr>
                          <w:rFonts w:ascii="Avenir Light" w:eastAsia="Times New Roman" w:hAnsi="Avenir Light" w:cs="Times New Roman"/>
                          <w:color w:val="002060"/>
                          <w:sz w:val="22"/>
                        </w:rPr>
                      </w:pPr>
                      <w:r w:rsidRPr="00A67DAA">
                        <w:rPr>
                          <w:rFonts w:ascii="Avenir Light" w:hAnsi="Avenir Light" w:cs="Avenir Black"/>
                          <w:b/>
                          <w:bCs/>
                          <w:color w:val="002060"/>
                          <w:kern w:val="24"/>
                          <w:sz w:val="22"/>
                        </w:rPr>
                        <w:t>10 Top Cancerous Products Commonly Used</w:t>
                      </w:r>
                    </w:p>
                    <w:p w:rsidR="00A67DAA" w:rsidRPr="00442CEC" w:rsidRDefault="00A67DAA" w:rsidP="00A67DAA">
                      <w:pPr>
                        <w:pStyle w:val="ListParagraph"/>
                        <w:ind w:hanging="630"/>
                        <w:rPr>
                          <w:rFonts w:ascii="Calibri" w:eastAsia="Times New Roman" w:hAnsi="Calibri"/>
                          <w:color w:val="78BF24"/>
                        </w:rPr>
                      </w:pPr>
                    </w:p>
                    <w:p w:rsidR="00A67DAA" w:rsidRPr="00442CEC" w:rsidRDefault="00A67DAA" w:rsidP="00A67DAA">
                      <w:pPr>
                        <w:pStyle w:val="NormalWeb"/>
                        <w:spacing w:before="0" w:beforeAutospacing="0" w:after="0" w:afterAutospacing="0"/>
                        <w:rPr>
                          <w:rFonts w:eastAsia="Times New Roman"/>
                          <w:sz w:val="14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Pr="00356D76">
        <mc:AlternateContent>
          <mc:Choice Requires="wps">
            <w:drawing>
              <wp:anchor distT="0" distB="0" distL="114300" distR="114300" simplePos="0" relativeHeight="251737095" behindDoc="0" locked="0" layoutInCell="1" allowOverlap="1" wp14:anchorId="24D69202" wp14:editId="56AC0FBF">
                <wp:simplePos x="0" y="0"/>
                <wp:positionH relativeFrom="page">
                  <wp:posOffset>228600</wp:posOffset>
                </wp:positionH>
                <wp:positionV relativeFrom="page">
                  <wp:posOffset>228600</wp:posOffset>
                </wp:positionV>
                <wp:extent cx="2517140" cy="3429000"/>
                <wp:effectExtent l="0" t="0" r="0" b="0"/>
                <wp:wrapSquare wrapText="bothSides"/>
                <wp:docPr id="39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7140" cy="34290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67DAA" w:rsidRDefault="00A67DAA" w:rsidP="006C7E7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alibri" w:hAnsi="Calibri"/>
                                <w:bCs/>
                                <w:color w:val="FF0000"/>
                                <w:kern w:val="24"/>
                                <w:sz w:val="24"/>
                                <w:szCs w:val="48"/>
                              </w:rPr>
                            </w:pPr>
                          </w:p>
                          <w:p w:rsidR="00A67DAA" w:rsidRDefault="00A67DAA" w:rsidP="006C7E7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alibri" w:hAnsi="Calibri"/>
                                <w:bCs/>
                                <w:color w:val="FF0000"/>
                                <w:kern w:val="24"/>
                                <w:sz w:val="24"/>
                                <w:szCs w:val="48"/>
                              </w:rPr>
                            </w:pPr>
                          </w:p>
                          <w:p w:rsidR="00AE17A7" w:rsidRPr="00442CEC" w:rsidRDefault="00AE17A7" w:rsidP="006C7E7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alibri" w:hAnsi="Calibri"/>
                                <w:color w:val="FF0000"/>
                                <w:sz w:val="8"/>
                              </w:rPr>
                            </w:pPr>
                            <w:r w:rsidRPr="00442CEC">
                              <w:rPr>
                                <w:rFonts w:ascii="Calibri" w:hAnsi="Calibri"/>
                                <w:bCs/>
                                <w:color w:val="FF0000"/>
                                <w:kern w:val="24"/>
                                <w:sz w:val="24"/>
                                <w:szCs w:val="48"/>
                              </w:rPr>
                              <w:t>AT THIS WORKSHOP, YOU WILL DISCOVER:</w:t>
                            </w:r>
                          </w:p>
                          <w:p w:rsidR="00AE17A7" w:rsidRPr="00442CEC" w:rsidRDefault="00AE17A7" w:rsidP="006C7E7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alibri" w:hAnsi="Calibri"/>
                                <w:b/>
                                <w:bCs/>
                                <w:color w:val="3366FF"/>
                                <w:kern w:val="24"/>
                                <w:sz w:val="18"/>
                                <w:szCs w:val="24"/>
                              </w:rPr>
                            </w:pPr>
                          </w:p>
                          <w:p w:rsidR="00A67DAA" w:rsidRPr="00A67DAA" w:rsidRDefault="00A67DAA" w:rsidP="00A67DAA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after="0"/>
                              <w:ind w:left="360"/>
                              <w:rPr>
                                <w:rFonts w:ascii="Avenir Light" w:eastAsia="Times New Roman" w:hAnsi="Avenir Light" w:cs="Times New Roman"/>
                                <w:color w:val="002060"/>
                                <w:sz w:val="22"/>
                              </w:rPr>
                            </w:pPr>
                            <w:r w:rsidRPr="00A67DA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002060"/>
                                <w:kern w:val="24"/>
                                <w:sz w:val="22"/>
                              </w:rPr>
                              <w:t xml:space="preserve">Maximize Your Immune System </w:t>
                            </w:r>
                          </w:p>
                          <w:p w:rsidR="00A67DAA" w:rsidRPr="00A67DAA" w:rsidRDefault="00A67DAA" w:rsidP="00A67DAA">
                            <w:pPr>
                              <w:pStyle w:val="ListParagraph"/>
                              <w:spacing w:after="0"/>
                              <w:ind w:left="360"/>
                              <w:rPr>
                                <w:rFonts w:ascii="Avenir Light" w:eastAsia="Times New Roman" w:hAnsi="Avenir Light" w:cs="Times New Roman"/>
                                <w:color w:val="002060"/>
                                <w:sz w:val="10"/>
                              </w:rPr>
                            </w:pPr>
                          </w:p>
                          <w:p w:rsidR="00A67DAA" w:rsidRPr="00A67DAA" w:rsidRDefault="00A67DAA" w:rsidP="00A67DAA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after="0"/>
                              <w:ind w:left="360"/>
                              <w:rPr>
                                <w:rFonts w:ascii="Avenir Light" w:eastAsia="Times New Roman" w:hAnsi="Avenir Light" w:cs="Times New Roman"/>
                                <w:color w:val="002060"/>
                                <w:sz w:val="22"/>
                              </w:rPr>
                            </w:pPr>
                            <w:r w:rsidRPr="00A67DA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002060"/>
                                <w:kern w:val="24"/>
                                <w:sz w:val="22"/>
                              </w:rPr>
                              <w:t>Cancer Fighting Foods</w:t>
                            </w:r>
                          </w:p>
                          <w:p w:rsidR="00A67DAA" w:rsidRPr="00A67DAA" w:rsidRDefault="00A67DAA" w:rsidP="00A67DAA">
                            <w:pPr>
                              <w:spacing w:after="0"/>
                              <w:rPr>
                                <w:rFonts w:ascii="Avenir Light" w:eastAsia="Times New Roman" w:hAnsi="Avenir Light" w:cs="Times New Roman"/>
                                <w:color w:val="002060"/>
                                <w:sz w:val="10"/>
                                <w:szCs w:val="10"/>
                              </w:rPr>
                            </w:pPr>
                          </w:p>
                          <w:p w:rsidR="00A67DAA" w:rsidRPr="00A67DAA" w:rsidRDefault="00A67DAA" w:rsidP="00A67DAA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900"/>
                              </w:tabs>
                              <w:spacing w:after="0"/>
                              <w:ind w:left="360"/>
                              <w:rPr>
                                <w:rFonts w:ascii="Avenir Light" w:eastAsia="Times New Roman" w:hAnsi="Avenir Light" w:cs="Times New Roman"/>
                                <w:color w:val="002060"/>
                                <w:sz w:val="22"/>
                              </w:rPr>
                            </w:pPr>
                            <w:r w:rsidRPr="00A67DA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002060"/>
                                <w:kern w:val="24"/>
                                <w:sz w:val="22"/>
                              </w:rPr>
                              <w:t>What Are The Risks Above Genetics</w:t>
                            </w:r>
                          </w:p>
                          <w:p w:rsidR="00A67DAA" w:rsidRPr="00A67DAA" w:rsidRDefault="00A67DAA" w:rsidP="00A67DAA">
                            <w:pPr>
                              <w:tabs>
                                <w:tab w:val="left" w:pos="900"/>
                              </w:tabs>
                              <w:spacing w:after="0"/>
                              <w:rPr>
                                <w:rFonts w:ascii="Avenir Light" w:eastAsia="Times New Roman" w:hAnsi="Avenir Light" w:cs="Times New Roman"/>
                                <w:color w:val="002060"/>
                                <w:sz w:val="10"/>
                                <w:szCs w:val="10"/>
                              </w:rPr>
                            </w:pPr>
                          </w:p>
                          <w:p w:rsidR="00A67DAA" w:rsidRPr="00A67DAA" w:rsidRDefault="00A67DAA" w:rsidP="00A67DAA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990"/>
                              </w:tabs>
                              <w:spacing w:after="0"/>
                              <w:ind w:left="360"/>
                              <w:rPr>
                                <w:rFonts w:ascii="Avenir Light" w:eastAsia="Times New Roman" w:hAnsi="Avenir Light" w:cs="Times New Roman"/>
                                <w:color w:val="002060"/>
                                <w:sz w:val="22"/>
                              </w:rPr>
                            </w:pPr>
                            <w:r w:rsidRPr="00A67DA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002060"/>
                                <w:kern w:val="24"/>
                                <w:sz w:val="22"/>
                              </w:rPr>
                              <w:t>10 Top Cancerous Products Commonly Used</w:t>
                            </w:r>
                          </w:p>
                          <w:p w:rsidR="00AE17A7" w:rsidRPr="00442CEC" w:rsidRDefault="00AE17A7" w:rsidP="006C7E79">
                            <w:pPr>
                              <w:pStyle w:val="ListParagraph"/>
                              <w:ind w:hanging="630"/>
                              <w:rPr>
                                <w:rFonts w:ascii="Calibri" w:eastAsia="Times New Roman" w:hAnsi="Calibri"/>
                                <w:color w:val="78BF24"/>
                              </w:rPr>
                            </w:pPr>
                          </w:p>
                          <w:p w:rsidR="00AE17A7" w:rsidRPr="00442CEC" w:rsidRDefault="00AE17A7" w:rsidP="006C7E79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eastAsia="Times New Roman"/>
                                <w:sz w:val="14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5" type="#_x0000_t202" style="position:absolute;margin-left:18pt;margin-top:18pt;width:198.2pt;height:270pt;z-index:25173709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" filled="f" stroked="f">
                <v:textbox>
                  <w:txbxContent>
                    <w:p w:rsidR="00A67DAA" w:rsidRDefault="00A67DAA" w:rsidP="006C7E7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alibri" w:hAnsi="Calibri"/>
                          <w:bCs/>
                          <w:color w:val="FF0000"/>
                          <w:kern w:val="24"/>
                          <w:sz w:val="24"/>
                          <w:szCs w:val="48"/>
                        </w:rPr>
                      </w:pPr>
                    </w:p>
                    <w:p w:rsidR="00A67DAA" w:rsidRDefault="00A67DAA" w:rsidP="006C7E7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alibri" w:hAnsi="Calibri"/>
                          <w:bCs/>
                          <w:color w:val="FF0000"/>
                          <w:kern w:val="24"/>
                          <w:sz w:val="24"/>
                          <w:szCs w:val="48"/>
                        </w:rPr>
                      </w:pPr>
                    </w:p>
                    <w:p w:rsidR="00AE17A7" w:rsidRPr="00442CEC" w:rsidRDefault="00AE17A7" w:rsidP="006C7E7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alibri" w:hAnsi="Calibri"/>
                          <w:color w:val="FF0000"/>
                          <w:sz w:val="8"/>
                        </w:rPr>
                      </w:pPr>
                      <w:r w:rsidRPr="00442CEC">
                        <w:rPr>
                          <w:rFonts w:ascii="Calibri" w:hAnsi="Calibri"/>
                          <w:bCs/>
                          <w:color w:val="FF0000"/>
                          <w:kern w:val="24"/>
                          <w:sz w:val="24"/>
                          <w:szCs w:val="48"/>
                        </w:rPr>
                        <w:t>AT THIS WORKSHOP, YOU WILL DISCOVER:</w:t>
                      </w:r>
                    </w:p>
                    <w:p w:rsidR="00AE17A7" w:rsidRPr="00442CEC" w:rsidRDefault="00AE17A7" w:rsidP="006C7E79">
                      <w:pPr>
                        <w:pStyle w:val="NormalWeb"/>
                        <w:spacing w:before="0" w:beforeAutospacing="0" w:after="0" w:afterAutospacing="0"/>
                        <w:rPr>
                          <w:rFonts w:ascii="Calibri" w:hAnsi="Calibri"/>
                          <w:b/>
                          <w:bCs/>
                          <w:color w:val="3366FF"/>
                          <w:kern w:val="24"/>
                          <w:sz w:val="18"/>
                          <w:szCs w:val="24"/>
                        </w:rPr>
                      </w:pPr>
                    </w:p>
                    <w:p w:rsidR="00A67DAA" w:rsidRPr="00A67DAA" w:rsidRDefault="00A67DAA" w:rsidP="00A67DAA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after="0"/>
                        <w:ind w:left="360"/>
                        <w:rPr>
                          <w:rFonts w:ascii="Avenir Light" w:eastAsia="Times New Roman" w:hAnsi="Avenir Light" w:cs="Times New Roman"/>
                          <w:color w:val="002060"/>
                          <w:sz w:val="22"/>
                        </w:rPr>
                      </w:pPr>
                      <w:r w:rsidRPr="00A67DAA">
                        <w:rPr>
                          <w:rFonts w:ascii="Avenir Light" w:hAnsi="Avenir Light" w:cs="Avenir Black"/>
                          <w:b/>
                          <w:bCs/>
                          <w:color w:val="002060"/>
                          <w:kern w:val="24"/>
                          <w:sz w:val="22"/>
                        </w:rPr>
                        <w:t xml:space="preserve">Maximize Your Immune System </w:t>
                      </w:r>
                    </w:p>
                    <w:p w:rsidR="00A67DAA" w:rsidRPr="00A67DAA" w:rsidRDefault="00A67DAA" w:rsidP="00A67DAA">
                      <w:pPr>
                        <w:pStyle w:val="ListParagraph"/>
                        <w:spacing w:after="0"/>
                        <w:ind w:left="360"/>
                        <w:rPr>
                          <w:rFonts w:ascii="Avenir Light" w:eastAsia="Times New Roman" w:hAnsi="Avenir Light" w:cs="Times New Roman"/>
                          <w:color w:val="002060"/>
                          <w:sz w:val="10"/>
                        </w:rPr>
                      </w:pPr>
                    </w:p>
                    <w:p w:rsidR="00A67DAA" w:rsidRPr="00A67DAA" w:rsidRDefault="00A67DAA" w:rsidP="00A67DAA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after="0"/>
                        <w:ind w:left="360"/>
                        <w:rPr>
                          <w:rFonts w:ascii="Avenir Light" w:eastAsia="Times New Roman" w:hAnsi="Avenir Light" w:cs="Times New Roman"/>
                          <w:color w:val="002060"/>
                          <w:sz w:val="22"/>
                        </w:rPr>
                      </w:pPr>
                      <w:r w:rsidRPr="00A67DAA">
                        <w:rPr>
                          <w:rFonts w:ascii="Avenir Light" w:hAnsi="Avenir Light" w:cs="Avenir Black"/>
                          <w:b/>
                          <w:bCs/>
                          <w:color w:val="002060"/>
                          <w:kern w:val="24"/>
                          <w:sz w:val="22"/>
                        </w:rPr>
                        <w:t>Cancer Fighting Foods</w:t>
                      </w:r>
                    </w:p>
                    <w:p w:rsidR="00A67DAA" w:rsidRPr="00A67DAA" w:rsidRDefault="00A67DAA" w:rsidP="00A67DAA">
                      <w:pPr>
                        <w:spacing w:after="0"/>
                        <w:rPr>
                          <w:rFonts w:ascii="Avenir Light" w:eastAsia="Times New Roman" w:hAnsi="Avenir Light" w:cs="Times New Roman"/>
                          <w:color w:val="002060"/>
                          <w:sz w:val="10"/>
                          <w:szCs w:val="10"/>
                        </w:rPr>
                      </w:pPr>
                    </w:p>
                    <w:p w:rsidR="00A67DAA" w:rsidRPr="00A67DAA" w:rsidRDefault="00A67DAA" w:rsidP="00A67DAA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tabs>
                          <w:tab w:val="left" w:pos="900"/>
                        </w:tabs>
                        <w:spacing w:after="0"/>
                        <w:ind w:left="360"/>
                        <w:rPr>
                          <w:rFonts w:ascii="Avenir Light" w:eastAsia="Times New Roman" w:hAnsi="Avenir Light" w:cs="Times New Roman"/>
                          <w:color w:val="002060"/>
                          <w:sz w:val="22"/>
                        </w:rPr>
                      </w:pPr>
                      <w:r w:rsidRPr="00A67DAA">
                        <w:rPr>
                          <w:rFonts w:ascii="Avenir Light" w:hAnsi="Avenir Light" w:cs="Avenir Black"/>
                          <w:b/>
                          <w:bCs/>
                          <w:color w:val="002060"/>
                          <w:kern w:val="24"/>
                          <w:sz w:val="22"/>
                        </w:rPr>
                        <w:t>What Are The Risks Above Genetics</w:t>
                      </w:r>
                    </w:p>
                    <w:p w:rsidR="00A67DAA" w:rsidRPr="00A67DAA" w:rsidRDefault="00A67DAA" w:rsidP="00A67DAA">
                      <w:pPr>
                        <w:tabs>
                          <w:tab w:val="left" w:pos="900"/>
                        </w:tabs>
                        <w:spacing w:after="0"/>
                        <w:rPr>
                          <w:rFonts w:ascii="Avenir Light" w:eastAsia="Times New Roman" w:hAnsi="Avenir Light" w:cs="Times New Roman"/>
                          <w:color w:val="002060"/>
                          <w:sz w:val="10"/>
                          <w:szCs w:val="10"/>
                        </w:rPr>
                      </w:pPr>
                    </w:p>
                    <w:p w:rsidR="00A67DAA" w:rsidRPr="00A67DAA" w:rsidRDefault="00A67DAA" w:rsidP="00A67DAA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tabs>
                          <w:tab w:val="left" w:pos="990"/>
                        </w:tabs>
                        <w:spacing w:after="0"/>
                        <w:ind w:left="360"/>
                        <w:rPr>
                          <w:rFonts w:ascii="Avenir Light" w:eastAsia="Times New Roman" w:hAnsi="Avenir Light" w:cs="Times New Roman"/>
                          <w:color w:val="002060"/>
                          <w:sz w:val="22"/>
                        </w:rPr>
                      </w:pPr>
                      <w:r w:rsidRPr="00A67DAA">
                        <w:rPr>
                          <w:rFonts w:ascii="Avenir Light" w:hAnsi="Avenir Light" w:cs="Avenir Black"/>
                          <w:b/>
                          <w:bCs/>
                          <w:color w:val="002060"/>
                          <w:kern w:val="24"/>
                          <w:sz w:val="22"/>
                        </w:rPr>
                        <w:t>10 Top Cancerous Products Commonly Used</w:t>
                      </w:r>
                    </w:p>
                    <w:p w:rsidR="00AE17A7" w:rsidRPr="00442CEC" w:rsidRDefault="00AE17A7" w:rsidP="006C7E79">
                      <w:pPr>
                        <w:pStyle w:val="ListParagraph"/>
                        <w:ind w:hanging="630"/>
                        <w:rPr>
                          <w:rFonts w:ascii="Calibri" w:eastAsia="Times New Roman" w:hAnsi="Calibri"/>
                          <w:color w:val="78BF24"/>
                        </w:rPr>
                      </w:pPr>
                    </w:p>
                    <w:p w:rsidR="00AE17A7" w:rsidRPr="00442CEC" w:rsidRDefault="00AE17A7" w:rsidP="006C7E79">
                      <w:pPr>
                        <w:pStyle w:val="NormalWeb"/>
                        <w:spacing w:before="0" w:beforeAutospacing="0" w:after="0" w:afterAutospacing="0"/>
                        <w:rPr>
                          <w:rFonts w:eastAsia="Times New Roman"/>
                          <w:sz w:val="14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442CEC">
        <w:rPr>
          <w:noProof/>
        </w:rPr>
        <mc:AlternateContent>
          <mc:Choice Requires="wps">
            <w:drawing>
              <wp:anchor distT="0" distB="0" distL="114300" distR="114300" simplePos="0" relativeHeight="251824135" behindDoc="0" locked="0" layoutInCell="1" allowOverlap="1" wp14:anchorId="7A38E70A" wp14:editId="74047552">
                <wp:simplePos x="0" y="0"/>
                <wp:positionH relativeFrom="page">
                  <wp:posOffset>7937500</wp:posOffset>
                </wp:positionH>
                <wp:positionV relativeFrom="page">
                  <wp:posOffset>2705100</wp:posOffset>
                </wp:positionV>
                <wp:extent cx="1811020" cy="685800"/>
                <wp:effectExtent l="0" t="0" r="0" b="0"/>
                <wp:wrapThrough wrapText="bothSides">
                  <wp:wrapPolygon edited="0">
                    <wp:start x="303" y="0"/>
                    <wp:lineTo x="303" y="20800"/>
                    <wp:lineTo x="20903" y="20800"/>
                    <wp:lineTo x="20903" y="0"/>
                    <wp:lineTo x="303" y="0"/>
                  </wp:wrapPolygon>
                </wp:wrapThrough>
                <wp:docPr id="13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102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AE17A7" w:rsidRPr="00356D76" w:rsidRDefault="00AE17A7" w:rsidP="00442CEC">
                            <w:pPr>
                              <w:pStyle w:val="Address"/>
                              <w:rPr>
                                <w:color w:val="A6A6A6" w:themeColor="background1" w:themeShade="A6"/>
                              </w:rPr>
                            </w:pPr>
                            <w:r w:rsidRPr="00356D76">
                              <w:rPr>
                                <w:color w:val="A6A6A6" w:themeColor="background1" w:themeShade="A6"/>
                              </w:rPr>
                              <w:t>Address Line 1</w:t>
                            </w:r>
                            <w:r w:rsidRPr="00356D76">
                              <w:rPr>
                                <w:color w:val="A6A6A6" w:themeColor="background1" w:themeShade="A6"/>
                              </w:rPr>
                              <w:br/>
                              <w:t>Address Line 2</w:t>
                            </w:r>
                            <w:r w:rsidRPr="00356D76">
                              <w:rPr>
                                <w:color w:val="A6A6A6" w:themeColor="background1" w:themeShade="A6"/>
                              </w:rPr>
                              <w:br/>
                              <w:t>Address Line 3</w:t>
                            </w:r>
                            <w:r w:rsidRPr="00356D76">
                              <w:rPr>
                                <w:color w:val="A6A6A6" w:themeColor="background1" w:themeShade="A6"/>
                              </w:rPr>
                              <w:br/>
                              <w:t>Address Line 4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46" type="#_x0000_t202" style="position:absolute;margin-left:625pt;margin-top:213pt;width:142.6pt;height:54pt;z-index:251824135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" filled="f" stroked="f">
                <v:stroke o:forcedash="t"/>
                <v:textbox inset=",0,,0">
                  <w:txbxContent>
                    <w:p w:rsidR="00AE17A7" w:rsidRPr="00356D76" w:rsidRDefault="00AE17A7" w:rsidP="00442CEC">
                      <w:pPr>
                        <w:pStyle w:val="Address"/>
                        <w:rPr>
                          <w:color w:val="A6A6A6" w:themeColor="background1" w:themeShade="A6"/>
                        </w:rPr>
                      </w:pPr>
                      <w:r w:rsidRPr="00356D76">
                        <w:rPr>
                          <w:color w:val="A6A6A6" w:themeColor="background1" w:themeShade="A6"/>
                        </w:rPr>
                        <w:t>Address Line 1</w:t>
                      </w:r>
                      <w:r w:rsidRPr="00356D76">
                        <w:rPr>
                          <w:color w:val="A6A6A6" w:themeColor="background1" w:themeShade="A6"/>
                        </w:rPr>
                        <w:br/>
                        <w:t>Address Line 2</w:t>
                      </w:r>
                      <w:r w:rsidRPr="00356D76">
                        <w:rPr>
                          <w:color w:val="A6A6A6" w:themeColor="background1" w:themeShade="A6"/>
                        </w:rPr>
                        <w:br/>
                        <w:t>Address Line 3</w:t>
                      </w:r>
                      <w:r w:rsidRPr="00356D76">
                        <w:rPr>
                          <w:color w:val="A6A6A6" w:themeColor="background1" w:themeShade="A6"/>
                        </w:rPr>
                        <w:br/>
                        <w:t>Address Line 4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442CEC">
        <w:rPr>
          <w:noProof/>
        </w:rPr>
        <mc:AlternateContent>
          <mc:Choice Requires="wps">
            <w:drawing>
              <wp:anchor distT="0" distB="0" distL="114300" distR="114300" simplePos="0" relativeHeight="251823111" behindDoc="0" locked="0" layoutInCell="1" allowOverlap="1" wp14:anchorId="6A15D362" wp14:editId="625B3589">
                <wp:simplePos x="0" y="0"/>
                <wp:positionH relativeFrom="page">
                  <wp:posOffset>7937500</wp:posOffset>
                </wp:positionH>
                <wp:positionV relativeFrom="page">
                  <wp:posOffset>2476500</wp:posOffset>
                </wp:positionV>
                <wp:extent cx="1811020" cy="228600"/>
                <wp:effectExtent l="0" t="0" r="0" b="0"/>
                <wp:wrapThrough wrapText="bothSides">
                  <wp:wrapPolygon edited="0">
                    <wp:start x="303" y="0"/>
                    <wp:lineTo x="303" y="19200"/>
                    <wp:lineTo x="20903" y="19200"/>
                    <wp:lineTo x="20903" y="0"/>
                    <wp:lineTo x="303" y="0"/>
                  </wp:wrapPolygon>
                </wp:wrapThrough>
                <wp:docPr id="13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102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AE17A7" w:rsidRPr="00356D76" w:rsidRDefault="00AE17A7" w:rsidP="00442CEC">
                            <w:pPr>
                              <w:pStyle w:val="RecipientName"/>
                              <w:rPr>
                                <w:color w:val="A6A6A6" w:themeColor="background1" w:themeShade="A6"/>
                              </w:rPr>
                            </w:pPr>
                            <w:r w:rsidRPr="00356D76">
                              <w:rPr>
                                <w:color w:val="A6A6A6" w:themeColor="background1" w:themeShade="A6"/>
                              </w:rPr>
                              <w:t>Recipient Name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47" type="#_x0000_t202" style="position:absolute;margin-left:625pt;margin-top:195pt;width:142.6pt;height:18pt;z-index:251823111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" filled="f" stroked="f">
                <v:stroke o:forcedash="t"/>
                <v:textbox inset=",0,,0">
                  <w:txbxContent>
                    <w:p w:rsidR="00AE17A7" w:rsidRPr="00356D76" w:rsidRDefault="00AE17A7" w:rsidP="00442CEC">
                      <w:pPr>
                        <w:pStyle w:val="RecipientName"/>
                        <w:rPr>
                          <w:color w:val="A6A6A6" w:themeColor="background1" w:themeShade="A6"/>
                        </w:rPr>
                      </w:pPr>
                      <w:r w:rsidRPr="00356D76">
                        <w:rPr>
                          <w:color w:val="A6A6A6" w:themeColor="background1" w:themeShade="A6"/>
                        </w:rPr>
                        <w:t>Recipient Name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442CEC">
        <w:rPr>
          <w:noProof/>
        </w:rPr>
        <mc:AlternateContent>
          <mc:Choice Requires="wps">
            <w:drawing>
              <wp:anchor distT="0" distB="0" distL="114300" distR="114300" simplePos="0" relativeHeight="251822087" behindDoc="0" locked="0" layoutInCell="1" allowOverlap="1" wp14:anchorId="6021A7ED" wp14:editId="0634232A">
                <wp:simplePos x="0" y="0"/>
                <wp:positionH relativeFrom="page">
                  <wp:posOffset>7762240</wp:posOffset>
                </wp:positionH>
                <wp:positionV relativeFrom="page">
                  <wp:posOffset>228600</wp:posOffset>
                </wp:positionV>
                <wp:extent cx="86360" cy="3429000"/>
                <wp:effectExtent l="0" t="0" r="0" b="0"/>
                <wp:wrapThrough wrapText="bothSides">
                  <wp:wrapPolygon edited="0">
                    <wp:start x="0" y="0"/>
                    <wp:lineTo x="0" y="21440"/>
                    <wp:lineTo x="12706" y="21440"/>
                    <wp:lineTo x="12706" y="0"/>
                    <wp:lineTo x="0" y="0"/>
                  </wp:wrapPolygon>
                </wp:wrapThrough>
                <wp:docPr id="129" name="Rectangle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86360" cy="34290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29" o:spid="_x0000_s1026" style="position:absolute;margin-left:611.2pt;margin-top:18pt;width:6.8pt;height:270pt;flip:x;z-index:251822087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" fillcolor="red" stroked="f">
                <w10:wrap type="through" anchorx="page" anchory="page"/>
              </v:rect>
            </w:pict>
          </mc:Fallback>
        </mc:AlternateContent>
      </w:r>
      <w:r w:rsidR="00356D76"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1935C399" wp14:editId="3E9D870B">
                <wp:simplePos x="0" y="0"/>
                <wp:positionH relativeFrom="page">
                  <wp:posOffset>2908300</wp:posOffset>
                </wp:positionH>
                <wp:positionV relativeFrom="page">
                  <wp:posOffset>2476500</wp:posOffset>
                </wp:positionV>
                <wp:extent cx="1811020" cy="228600"/>
                <wp:effectExtent l="0" t="0" r="0" b="0"/>
                <wp:wrapThrough wrapText="bothSides">
                  <wp:wrapPolygon edited="0">
                    <wp:start x="303" y="0"/>
                    <wp:lineTo x="303" y="19200"/>
                    <wp:lineTo x="20903" y="19200"/>
                    <wp:lineTo x="20903" y="0"/>
                    <wp:lineTo x="303" y="0"/>
                  </wp:wrapPolygon>
                </wp:wrapThrough>
                <wp:docPr id="49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102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AE17A7" w:rsidRPr="00356D76" w:rsidRDefault="00AE17A7" w:rsidP="00374735">
                            <w:pPr>
                              <w:pStyle w:val="RecipientName"/>
                              <w:rPr>
                                <w:color w:val="A6A6A6" w:themeColor="background1" w:themeShade="A6"/>
                              </w:rPr>
                            </w:pPr>
                            <w:r w:rsidRPr="00356D76">
                              <w:rPr>
                                <w:color w:val="A6A6A6" w:themeColor="background1" w:themeShade="A6"/>
                              </w:rPr>
                              <w:t>Recipient Name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48" type="#_x0000_t202" style="position:absolute;margin-left:229pt;margin-top:195pt;width:142.6pt;height:18pt;z-index:25164492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" filled="f" stroked="f">
                <v:stroke o:forcedash="t"/>
                <v:textbox inset=",0,,0">
                  <w:txbxContent>
                    <w:p w:rsidR="00AE17A7" w:rsidRPr="00356D76" w:rsidRDefault="00AE17A7" w:rsidP="00374735">
                      <w:pPr>
                        <w:pStyle w:val="RecipientName"/>
                        <w:rPr>
                          <w:color w:val="A6A6A6" w:themeColor="background1" w:themeShade="A6"/>
                        </w:rPr>
                      </w:pPr>
                      <w:r w:rsidRPr="00356D76">
                        <w:rPr>
                          <w:color w:val="A6A6A6" w:themeColor="background1" w:themeShade="A6"/>
                        </w:rPr>
                        <w:t>Recipient Name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356D76"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3C528F42" wp14:editId="464E9DC9">
                <wp:simplePos x="0" y="0"/>
                <wp:positionH relativeFrom="page">
                  <wp:posOffset>2908300</wp:posOffset>
                </wp:positionH>
                <wp:positionV relativeFrom="page">
                  <wp:posOffset>2705100</wp:posOffset>
                </wp:positionV>
                <wp:extent cx="1811020" cy="685800"/>
                <wp:effectExtent l="0" t="0" r="0" b="0"/>
                <wp:wrapThrough wrapText="bothSides">
                  <wp:wrapPolygon edited="0">
                    <wp:start x="303" y="0"/>
                    <wp:lineTo x="303" y="20800"/>
                    <wp:lineTo x="20903" y="20800"/>
                    <wp:lineTo x="20903" y="0"/>
                    <wp:lineTo x="303" y="0"/>
                  </wp:wrapPolygon>
                </wp:wrapThrough>
                <wp:docPr id="50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102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AE17A7" w:rsidRPr="00356D76" w:rsidRDefault="00AE17A7" w:rsidP="00374735">
                            <w:pPr>
                              <w:pStyle w:val="Address"/>
                              <w:rPr>
                                <w:color w:val="A6A6A6" w:themeColor="background1" w:themeShade="A6"/>
                              </w:rPr>
                            </w:pPr>
                            <w:r w:rsidRPr="00356D76">
                              <w:rPr>
                                <w:color w:val="A6A6A6" w:themeColor="background1" w:themeShade="A6"/>
                              </w:rPr>
                              <w:t>Address Line 1</w:t>
                            </w:r>
                            <w:r w:rsidRPr="00356D76">
                              <w:rPr>
                                <w:color w:val="A6A6A6" w:themeColor="background1" w:themeShade="A6"/>
                              </w:rPr>
                              <w:br/>
                              <w:t>Address Line 2</w:t>
                            </w:r>
                            <w:r w:rsidRPr="00356D76">
                              <w:rPr>
                                <w:color w:val="A6A6A6" w:themeColor="background1" w:themeShade="A6"/>
                              </w:rPr>
                              <w:br/>
                              <w:t>Address Line 3</w:t>
                            </w:r>
                            <w:r w:rsidRPr="00356D76">
                              <w:rPr>
                                <w:color w:val="A6A6A6" w:themeColor="background1" w:themeShade="A6"/>
                              </w:rPr>
                              <w:br/>
                              <w:t>Address Line 4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49" type="#_x0000_t202" style="position:absolute;margin-left:229pt;margin-top:213pt;width:142.6pt;height:54pt;z-index:25164595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" filled="f" stroked="f">
                <v:stroke o:forcedash="t"/>
                <v:textbox inset=",0,,0">
                  <w:txbxContent>
                    <w:p w:rsidR="00AE17A7" w:rsidRPr="00356D76" w:rsidRDefault="00AE17A7" w:rsidP="00374735">
                      <w:pPr>
                        <w:pStyle w:val="Address"/>
                        <w:rPr>
                          <w:color w:val="A6A6A6" w:themeColor="background1" w:themeShade="A6"/>
                        </w:rPr>
                      </w:pPr>
                      <w:r w:rsidRPr="00356D76">
                        <w:rPr>
                          <w:color w:val="A6A6A6" w:themeColor="background1" w:themeShade="A6"/>
                        </w:rPr>
                        <w:t>Address Line 1</w:t>
                      </w:r>
                      <w:r w:rsidRPr="00356D76">
                        <w:rPr>
                          <w:color w:val="A6A6A6" w:themeColor="background1" w:themeShade="A6"/>
                        </w:rPr>
                        <w:br/>
                        <w:t>Address Line 2</w:t>
                      </w:r>
                      <w:r w:rsidRPr="00356D76">
                        <w:rPr>
                          <w:color w:val="A6A6A6" w:themeColor="background1" w:themeShade="A6"/>
                        </w:rPr>
                        <w:br/>
                        <w:t>Address Line 3</w:t>
                      </w:r>
                      <w:r w:rsidRPr="00356D76">
                        <w:rPr>
                          <w:color w:val="A6A6A6" w:themeColor="background1" w:themeShade="A6"/>
                        </w:rPr>
                        <w:br/>
                        <w:t>Address Line 4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356D76"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5107F472" wp14:editId="39399DBE">
                <wp:simplePos x="0" y="0"/>
                <wp:positionH relativeFrom="page">
                  <wp:posOffset>2733040</wp:posOffset>
                </wp:positionH>
                <wp:positionV relativeFrom="page">
                  <wp:posOffset>228600</wp:posOffset>
                </wp:positionV>
                <wp:extent cx="86360" cy="3429000"/>
                <wp:effectExtent l="0" t="0" r="0" b="0"/>
                <wp:wrapThrough wrapText="bothSides">
                  <wp:wrapPolygon edited="0">
                    <wp:start x="0" y="0"/>
                    <wp:lineTo x="0" y="21440"/>
                    <wp:lineTo x="12706" y="21440"/>
                    <wp:lineTo x="12706" y="0"/>
                    <wp:lineTo x="0" y="0"/>
                  </wp:wrapPolygon>
                </wp:wrapThrough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86360" cy="34290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2" o:spid="_x0000_s1026" style="position:absolute;margin-left:215.2pt;margin-top:18pt;width:6.8pt;height:270pt;flip:x;z-index:25164288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" fillcolor="red" stroked="f">
                <w10:wrap type="through" anchorx="page" anchory="page"/>
              </v:rect>
            </w:pict>
          </mc:Fallback>
        </mc:AlternateContent>
      </w:r>
      <w:bookmarkEnd w:id="2"/>
      <w:bookmarkEnd w:id="3"/>
      <w:r w:rsidR="00356D76" w:rsidRPr="00356D76">
        <w:rPr>
          <w:noProof/>
          <w:color w:val="auto"/>
          <w:sz w:val="24"/>
        </w:rPr>
        <w:t xml:space="preserve"> </w:t>
      </w:r>
    </w:p>
    <w:sectPr w:rsidR="00D34EA4" w:rsidSect="005717FC">
      <w:pgSz w:w="15840" w:h="12240" w:orient="landscape"/>
      <w:pgMar w:top="360" w:right="360" w:bottom="360" w:left="360" w:header="360" w:footer="36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Gill Sans MT">
    <w:panose1 w:val="020B0502020104020203"/>
    <w:charset w:val="00"/>
    <w:family w:val="auto"/>
    <w:pitch w:val="variable"/>
    <w:sig w:usb0="00000003" w:usb1="00000000" w:usb2="00000000" w:usb3="00000000" w:csb0="00000003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venir Heavy">
    <w:panose1 w:val="020B0703020203020204"/>
    <w:charset w:val="00"/>
    <w:family w:val="auto"/>
    <w:pitch w:val="variable"/>
    <w:sig w:usb0="800000AF" w:usb1="5000204A" w:usb2="00000000" w:usb3="00000000" w:csb0="0000009B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venir Light">
    <w:panose1 w:val="020B0402020203020204"/>
    <w:charset w:val="00"/>
    <w:family w:val="auto"/>
    <w:pitch w:val="variable"/>
    <w:sig w:usb0="800000AF" w:usb1="5000204A" w:usb2="00000000" w:usb3="00000000" w:csb0="0000009B" w:csb1="00000000"/>
  </w:font>
  <w:font w:name="Avenir Black">
    <w:panose1 w:val="020B0803020203020204"/>
    <w:charset w:val="00"/>
    <w:family w:val="auto"/>
    <w:pitch w:val="variable"/>
    <w:sig w:usb0="800000AF" w:usb1="5000204A" w:usb2="00000000" w:usb3="00000000" w:csb0="0000009B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51076"/>
    <w:multiLevelType w:val="hybridMultilevel"/>
    <w:tmpl w:val="6B04DF8E"/>
    <w:lvl w:ilvl="0" w:tplc="2F5C47B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76B11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FB56B0"/>
    <w:multiLevelType w:val="hybridMultilevel"/>
    <w:tmpl w:val="E64A2B2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76B119"/>
      </w:rPr>
    </w:lvl>
    <w:lvl w:ilvl="1" w:tplc="53485F8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8A6BA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68562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F5C22C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56ABEA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9CCAD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E46DE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2481BB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80C1E61"/>
    <w:multiLevelType w:val="hybridMultilevel"/>
    <w:tmpl w:val="437C73D8"/>
    <w:lvl w:ilvl="0" w:tplc="A08C9A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D22A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A630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DA73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207C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5C21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04AA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1033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F629E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378F160B"/>
    <w:multiLevelType w:val="hybridMultilevel"/>
    <w:tmpl w:val="A15CBB96"/>
    <w:lvl w:ilvl="0" w:tplc="169A8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E1271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F4A9B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C000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442FD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B40C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20AD3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6A92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C0C1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516142B8"/>
    <w:multiLevelType w:val="hybridMultilevel"/>
    <w:tmpl w:val="B2D63FB4"/>
    <w:lvl w:ilvl="0" w:tplc="2F5C47B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76B119"/>
      </w:rPr>
    </w:lvl>
    <w:lvl w:ilvl="1" w:tplc="53485F8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8A6BA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68562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F5C22C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56ABEA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9CCAD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E46DE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2481BB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27C2C16"/>
    <w:multiLevelType w:val="hybridMultilevel"/>
    <w:tmpl w:val="06729498"/>
    <w:lvl w:ilvl="0" w:tplc="2F5C47B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76B119"/>
      </w:rPr>
    </w:lvl>
    <w:lvl w:ilvl="1" w:tplc="BE1271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F4A9B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C000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442FD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B40C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20AD3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6A92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C0C1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58962E36"/>
    <w:multiLevelType w:val="hybridMultilevel"/>
    <w:tmpl w:val="2F16D89A"/>
    <w:lvl w:ilvl="0" w:tplc="1A4C52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B6A4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961E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C0DC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D25E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D478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C4280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8405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BAE88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593F1DD4"/>
    <w:multiLevelType w:val="hybridMultilevel"/>
    <w:tmpl w:val="309E6A50"/>
    <w:lvl w:ilvl="0" w:tplc="E7F8933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27E833C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1F67DE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C7E7F9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F7C2F5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96AE57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7AC7C1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C84CC0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79A829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1542187"/>
    <w:multiLevelType w:val="hybridMultilevel"/>
    <w:tmpl w:val="F45C21AC"/>
    <w:lvl w:ilvl="0" w:tplc="30824F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9296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CBEE5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013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8A16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BA04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50A3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3629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BCCD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61A967B4"/>
    <w:multiLevelType w:val="hybridMultilevel"/>
    <w:tmpl w:val="69A2C8E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76B119"/>
      </w:rPr>
    </w:lvl>
    <w:lvl w:ilvl="1" w:tplc="53485F8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8A6BA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68562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F5C22C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56ABEA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9CCAD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E46DE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2481BB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7E926BF"/>
    <w:multiLevelType w:val="hybridMultilevel"/>
    <w:tmpl w:val="611A857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5D702B2"/>
    <w:multiLevelType w:val="hybridMultilevel"/>
    <w:tmpl w:val="14569E8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76B119"/>
      </w:rPr>
    </w:lvl>
    <w:lvl w:ilvl="1" w:tplc="53485F8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8A6BA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68562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F5C22C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56ABEA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9CCAD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E46DE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2481BB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DB430FD"/>
    <w:multiLevelType w:val="hybridMultilevel"/>
    <w:tmpl w:val="3528BD78"/>
    <w:lvl w:ilvl="0" w:tplc="7FD2245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53485F8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8A6BA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68562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F5C22C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56ABEA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9CCAD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E46DE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2481BB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0"/>
  </w:num>
  <w:num w:numId="4">
    <w:abstractNumId w:val="4"/>
  </w:num>
  <w:num w:numId="5">
    <w:abstractNumId w:val="1"/>
  </w:num>
  <w:num w:numId="6">
    <w:abstractNumId w:val="9"/>
  </w:num>
  <w:num w:numId="7">
    <w:abstractNumId w:val="11"/>
  </w:num>
  <w:num w:numId="8">
    <w:abstractNumId w:val="12"/>
  </w:num>
  <w:num w:numId="9">
    <w:abstractNumId w:val="7"/>
  </w:num>
  <w:num w:numId="10">
    <w:abstractNumId w:val="6"/>
  </w:num>
  <w:num w:numId="11">
    <w:abstractNumId w:val="8"/>
  </w:num>
  <w:num w:numId="12">
    <w:abstractNumId w:val="2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revisionView w:markup="0"/>
  <w:defaultTabStop w:val="720"/>
  <w:characterSpacingControl w:val="doNotCompress"/>
  <w:savePreviewPicture/>
  <w:compat>
    <w:useFELayout/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  <w:docVar w:name="ShowStaticGuides" w:val="1"/>
  </w:docVars>
  <w:rsids>
    <w:rsidRoot w:val="00356D76"/>
    <w:rsid w:val="00053297"/>
    <w:rsid w:val="000A1DCF"/>
    <w:rsid w:val="000A5693"/>
    <w:rsid w:val="000B298D"/>
    <w:rsid w:val="000C47C8"/>
    <w:rsid w:val="001778C5"/>
    <w:rsid w:val="00187FF1"/>
    <w:rsid w:val="001B687B"/>
    <w:rsid w:val="001F4363"/>
    <w:rsid w:val="0021206B"/>
    <w:rsid w:val="002E54AB"/>
    <w:rsid w:val="002F2CD6"/>
    <w:rsid w:val="00310B77"/>
    <w:rsid w:val="00356D76"/>
    <w:rsid w:val="00365555"/>
    <w:rsid w:val="00374735"/>
    <w:rsid w:val="003809BE"/>
    <w:rsid w:val="003815CB"/>
    <w:rsid w:val="00435E5D"/>
    <w:rsid w:val="00442CEC"/>
    <w:rsid w:val="00445E62"/>
    <w:rsid w:val="00456436"/>
    <w:rsid w:val="0048066A"/>
    <w:rsid w:val="0049498A"/>
    <w:rsid w:val="005076DD"/>
    <w:rsid w:val="00542FAF"/>
    <w:rsid w:val="005717FC"/>
    <w:rsid w:val="005901EF"/>
    <w:rsid w:val="005E4548"/>
    <w:rsid w:val="005F114A"/>
    <w:rsid w:val="00655B28"/>
    <w:rsid w:val="006C7E79"/>
    <w:rsid w:val="006F6B7F"/>
    <w:rsid w:val="007540AD"/>
    <w:rsid w:val="007734D8"/>
    <w:rsid w:val="00774590"/>
    <w:rsid w:val="007A33D1"/>
    <w:rsid w:val="007B01E2"/>
    <w:rsid w:val="008037E2"/>
    <w:rsid w:val="008A3D31"/>
    <w:rsid w:val="00911C3A"/>
    <w:rsid w:val="0099628C"/>
    <w:rsid w:val="00A67DAA"/>
    <w:rsid w:val="00AA274D"/>
    <w:rsid w:val="00AE17A7"/>
    <w:rsid w:val="00B42984"/>
    <w:rsid w:val="00BB2719"/>
    <w:rsid w:val="00BC7C4D"/>
    <w:rsid w:val="00BE3A90"/>
    <w:rsid w:val="00BE73BB"/>
    <w:rsid w:val="00C052FC"/>
    <w:rsid w:val="00C17255"/>
    <w:rsid w:val="00C20F76"/>
    <w:rsid w:val="00C2567A"/>
    <w:rsid w:val="00C40249"/>
    <w:rsid w:val="00CA7EEB"/>
    <w:rsid w:val="00D0680A"/>
    <w:rsid w:val="00D34EA4"/>
    <w:rsid w:val="00D41736"/>
    <w:rsid w:val="00D54A93"/>
    <w:rsid w:val="00DC0E63"/>
    <w:rsid w:val="00DC2420"/>
    <w:rsid w:val="00DC3461"/>
    <w:rsid w:val="00EC2B89"/>
    <w:rsid w:val="00ED23AC"/>
    <w:rsid w:val="00EE6B09"/>
    <w:rsid w:val="00EF5520"/>
    <w:rsid w:val="00F00E72"/>
    <w:rsid w:val="00F24C02"/>
    <w:rsid w:val="00F87080"/>
    <w:rsid w:val="00FD06C3"/>
    <w:rsid w:val="00FD3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818F5A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uiPriority="11"/>
    <w:lsdException w:name="Strong" w:uiPriority="22"/>
    <w:lsdException w:name="Emphasis" w:uiPriority="20"/>
    <w:lsdException w:name="Table Grid" w:semiHidden="0" w:uiPriority="59" w:unhideWhenUsed="0"/>
    <w:lsdException w:name="Placeholder Text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/>
    <w:lsdException w:name="Intense Quote" w:uiPriority="3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17A7"/>
    <w:pPr>
      <w:spacing w:after="200"/>
    </w:pPr>
    <w:rPr>
      <w:rFonts w:eastAsiaTheme="minorHAnsi"/>
    </w:rPr>
  </w:style>
  <w:style w:type="paragraph" w:styleId="Heading1">
    <w:name w:val="heading 1"/>
    <w:basedOn w:val="Normal"/>
    <w:link w:val="Heading1Char"/>
    <w:uiPriority w:val="9"/>
    <w:qFormat/>
    <w:rsid w:val="00EC2B89"/>
    <w:pPr>
      <w:keepNext/>
      <w:keepLines/>
      <w:outlineLvl w:val="0"/>
    </w:pPr>
    <w:rPr>
      <w:rFonts w:asciiTheme="majorHAnsi" w:eastAsiaTheme="majorEastAsia" w:hAnsiTheme="majorHAnsi" w:cstheme="majorBidi"/>
      <w:bCs/>
      <w:color w:val="51C3C6" w:themeColor="accent1"/>
      <w:sz w:val="64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EC2B89"/>
    <w:pPr>
      <w:keepNext/>
      <w:keepLines/>
      <w:outlineLvl w:val="1"/>
    </w:pPr>
    <w:rPr>
      <w:rFonts w:asciiTheme="majorHAnsi" w:eastAsiaTheme="majorEastAsia" w:hAnsiTheme="majorHAnsi" w:cstheme="majorBidi"/>
      <w:bCs/>
      <w:color w:val="AB6638" w:themeColor="accent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2984"/>
    <w:pPr>
      <w:keepNext/>
      <w:keepLines/>
      <w:outlineLvl w:val="2"/>
    </w:pPr>
    <w:rPr>
      <w:rFonts w:asciiTheme="majorHAnsi" w:eastAsiaTheme="majorEastAsia" w:hAnsiTheme="majorHAnsi" w:cstheme="majorBidi"/>
      <w:b/>
      <w:bCs/>
      <w:color w:val="51C3C6" w:themeColor="accent1"/>
      <w:sz w:val="28"/>
    </w:rPr>
  </w:style>
  <w:style w:type="paragraph" w:styleId="Heading4">
    <w:name w:val="heading 4"/>
    <w:basedOn w:val="Normal"/>
    <w:link w:val="Heading4Char"/>
    <w:uiPriority w:val="9"/>
    <w:unhideWhenUsed/>
    <w:qFormat/>
    <w:rsid w:val="00B42984"/>
    <w:pPr>
      <w:keepNext/>
      <w:keepLines/>
      <w:outlineLvl w:val="3"/>
    </w:pPr>
    <w:rPr>
      <w:rFonts w:asciiTheme="majorHAnsi" w:eastAsiaTheme="majorEastAsia" w:hAnsiTheme="majorHAnsi" w:cstheme="majorBidi"/>
      <w:b/>
      <w:bCs/>
      <w:iCs/>
      <w:color w:val="51C3C6" w:themeColor="accent1"/>
      <w:sz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E3A90"/>
    <w:pPr>
      <w:jc w:val="center"/>
    </w:pPr>
    <w:rPr>
      <w:rFonts w:asciiTheme="majorHAnsi" w:eastAsiaTheme="majorEastAsia" w:hAnsiTheme="majorHAnsi" w:cstheme="majorBidi"/>
      <w:bCs/>
      <w:color w:val="FFFFFF" w:themeColor="background1"/>
      <w:kern w:val="28"/>
      <w:sz w:val="88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BE3A90"/>
    <w:rPr>
      <w:rFonts w:asciiTheme="majorHAnsi" w:eastAsiaTheme="majorEastAsia" w:hAnsiTheme="majorHAnsi" w:cstheme="majorBidi"/>
      <w:bCs/>
      <w:color w:val="FFFFFF" w:themeColor="background1"/>
      <w:kern w:val="28"/>
      <w:sz w:val="88"/>
      <w:szCs w:val="72"/>
    </w:rPr>
  </w:style>
  <w:style w:type="paragraph" w:customStyle="1" w:styleId="ReturnAddress">
    <w:name w:val="Return Address"/>
    <w:basedOn w:val="Normal"/>
    <w:qFormat/>
    <w:rsid w:val="005901EF"/>
    <w:pPr>
      <w:spacing w:line="264" w:lineRule="auto"/>
    </w:pPr>
    <w:rPr>
      <w:color w:val="51C3C6" w:themeColor="accent1"/>
      <w:sz w:val="16"/>
    </w:rPr>
  </w:style>
  <w:style w:type="paragraph" w:customStyle="1" w:styleId="Name">
    <w:name w:val="Name"/>
    <w:basedOn w:val="Normal"/>
    <w:qFormat/>
    <w:rsid w:val="005901EF"/>
    <w:rPr>
      <w:color w:val="51C3C6" w:themeColor="accent1"/>
      <w:sz w:val="20"/>
    </w:rPr>
  </w:style>
  <w:style w:type="paragraph" w:customStyle="1" w:styleId="RecipientName">
    <w:name w:val="Recipient Name"/>
    <w:basedOn w:val="Normal"/>
    <w:qFormat/>
    <w:rsid w:val="00374735"/>
    <w:pPr>
      <w:spacing w:after="40"/>
    </w:pPr>
    <w:rPr>
      <w:color w:val="000000" w:themeColor="text1"/>
    </w:rPr>
  </w:style>
  <w:style w:type="paragraph" w:customStyle="1" w:styleId="Address">
    <w:name w:val="Address"/>
    <w:basedOn w:val="Normal"/>
    <w:qFormat/>
    <w:rsid w:val="00D0680A"/>
    <w:pPr>
      <w:spacing w:line="264" w:lineRule="auto"/>
    </w:pPr>
    <w:rPr>
      <w:color w:val="000000" w:themeColor="text1"/>
      <w:sz w:val="18"/>
    </w:rPr>
  </w:style>
  <w:style w:type="character" w:customStyle="1" w:styleId="Heading1Char">
    <w:name w:val="Heading 1 Char"/>
    <w:basedOn w:val="DefaultParagraphFont"/>
    <w:link w:val="Heading1"/>
    <w:uiPriority w:val="9"/>
    <w:rsid w:val="00EC2B89"/>
    <w:rPr>
      <w:rFonts w:asciiTheme="majorHAnsi" w:eastAsiaTheme="majorEastAsia" w:hAnsiTheme="majorHAnsi" w:cstheme="majorBidi"/>
      <w:bCs/>
      <w:color w:val="51C3C6" w:themeColor="accent1"/>
      <w:sz w:val="6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C2B89"/>
    <w:rPr>
      <w:rFonts w:asciiTheme="majorHAnsi" w:eastAsiaTheme="majorEastAsia" w:hAnsiTheme="majorHAnsi" w:cstheme="majorBidi"/>
      <w:bCs/>
      <w:color w:val="AB6638" w:themeColor="accent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2984"/>
    <w:rPr>
      <w:rFonts w:asciiTheme="majorHAnsi" w:eastAsiaTheme="majorEastAsia" w:hAnsiTheme="majorHAnsi" w:cstheme="majorBidi"/>
      <w:b/>
      <w:bCs/>
      <w:color w:val="51C3C6" w:themeColor="accent1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F069D8"/>
    <w:rPr>
      <w:rFonts w:asciiTheme="majorHAnsi" w:eastAsiaTheme="majorEastAsia" w:hAnsiTheme="majorHAnsi" w:cstheme="majorBidi"/>
      <w:b/>
      <w:bCs/>
      <w:iCs/>
      <w:color w:val="51C3C6" w:themeColor="accent1"/>
      <w:sz w:val="16"/>
    </w:rPr>
  </w:style>
  <w:style w:type="paragraph" w:styleId="NormalWeb">
    <w:name w:val="Normal (Web)"/>
    <w:basedOn w:val="Normal"/>
    <w:uiPriority w:val="99"/>
    <w:unhideWhenUsed/>
    <w:rsid w:val="00356D7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356D76"/>
    <w:pPr>
      <w:ind w:left="720"/>
      <w:contextualSpacing/>
    </w:pPr>
    <w:rPr>
      <w:rFonts w:ascii="Times" w:hAnsi="Times"/>
      <w:sz w:val="20"/>
      <w:szCs w:val="20"/>
    </w:rPr>
  </w:style>
  <w:style w:type="paragraph" w:customStyle="1" w:styleId="Title1">
    <w:name w:val="Title1"/>
    <w:autoRedefine/>
    <w:rsid w:val="00EF5520"/>
    <w:pPr>
      <w:spacing w:line="216" w:lineRule="auto"/>
      <w:jc w:val="center"/>
      <w:outlineLvl w:val="0"/>
    </w:pPr>
    <w:rPr>
      <w:rFonts w:ascii="Helvetica Neue" w:eastAsia="ヒラギノ角ゴ Pro W3" w:hAnsi="Helvetica Neue" w:cs="Times New Roman"/>
      <w:color w:val="0F243E"/>
      <w:sz w:val="44"/>
      <w:szCs w:val="20"/>
    </w:rPr>
  </w:style>
  <w:style w:type="paragraph" w:customStyle="1" w:styleId="FreeForm">
    <w:name w:val="Free Form"/>
    <w:autoRedefine/>
    <w:rsid w:val="001778C5"/>
    <w:pPr>
      <w:outlineLvl w:val="0"/>
    </w:pPr>
    <w:rPr>
      <w:rFonts w:ascii="Helvetica Neue" w:eastAsia="ヒラギノ角ゴ Pro W3" w:hAnsi="Helvetica Neue" w:cs="Times New Roman"/>
      <w:color w:val="8C8E8D"/>
      <w:sz w:val="18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uiPriority="11"/>
    <w:lsdException w:name="Strong" w:uiPriority="22"/>
    <w:lsdException w:name="Emphasis" w:uiPriority="20"/>
    <w:lsdException w:name="Table Grid" w:semiHidden="0" w:uiPriority="59" w:unhideWhenUsed="0"/>
    <w:lsdException w:name="Placeholder Text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/>
    <w:lsdException w:name="Intense Quote" w:uiPriority="3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17A7"/>
    <w:pPr>
      <w:spacing w:after="200"/>
    </w:pPr>
    <w:rPr>
      <w:rFonts w:eastAsiaTheme="minorHAnsi"/>
    </w:rPr>
  </w:style>
  <w:style w:type="paragraph" w:styleId="Heading1">
    <w:name w:val="heading 1"/>
    <w:basedOn w:val="Normal"/>
    <w:link w:val="Heading1Char"/>
    <w:uiPriority w:val="9"/>
    <w:qFormat/>
    <w:rsid w:val="00EC2B89"/>
    <w:pPr>
      <w:keepNext/>
      <w:keepLines/>
      <w:outlineLvl w:val="0"/>
    </w:pPr>
    <w:rPr>
      <w:rFonts w:asciiTheme="majorHAnsi" w:eastAsiaTheme="majorEastAsia" w:hAnsiTheme="majorHAnsi" w:cstheme="majorBidi"/>
      <w:bCs/>
      <w:color w:val="51C3C6" w:themeColor="accent1"/>
      <w:sz w:val="64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EC2B89"/>
    <w:pPr>
      <w:keepNext/>
      <w:keepLines/>
      <w:outlineLvl w:val="1"/>
    </w:pPr>
    <w:rPr>
      <w:rFonts w:asciiTheme="majorHAnsi" w:eastAsiaTheme="majorEastAsia" w:hAnsiTheme="majorHAnsi" w:cstheme="majorBidi"/>
      <w:bCs/>
      <w:color w:val="AB6638" w:themeColor="accent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2984"/>
    <w:pPr>
      <w:keepNext/>
      <w:keepLines/>
      <w:outlineLvl w:val="2"/>
    </w:pPr>
    <w:rPr>
      <w:rFonts w:asciiTheme="majorHAnsi" w:eastAsiaTheme="majorEastAsia" w:hAnsiTheme="majorHAnsi" w:cstheme="majorBidi"/>
      <w:b/>
      <w:bCs/>
      <w:color w:val="51C3C6" w:themeColor="accent1"/>
      <w:sz w:val="28"/>
    </w:rPr>
  </w:style>
  <w:style w:type="paragraph" w:styleId="Heading4">
    <w:name w:val="heading 4"/>
    <w:basedOn w:val="Normal"/>
    <w:link w:val="Heading4Char"/>
    <w:uiPriority w:val="9"/>
    <w:unhideWhenUsed/>
    <w:qFormat/>
    <w:rsid w:val="00B42984"/>
    <w:pPr>
      <w:keepNext/>
      <w:keepLines/>
      <w:outlineLvl w:val="3"/>
    </w:pPr>
    <w:rPr>
      <w:rFonts w:asciiTheme="majorHAnsi" w:eastAsiaTheme="majorEastAsia" w:hAnsiTheme="majorHAnsi" w:cstheme="majorBidi"/>
      <w:b/>
      <w:bCs/>
      <w:iCs/>
      <w:color w:val="51C3C6" w:themeColor="accent1"/>
      <w:sz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E3A90"/>
    <w:pPr>
      <w:jc w:val="center"/>
    </w:pPr>
    <w:rPr>
      <w:rFonts w:asciiTheme="majorHAnsi" w:eastAsiaTheme="majorEastAsia" w:hAnsiTheme="majorHAnsi" w:cstheme="majorBidi"/>
      <w:bCs/>
      <w:color w:val="FFFFFF" w:themeColor="background1"/>
      <w:kern w:val="28"/>
      <w:sz w:val="88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BE3A90"/>
    <w:rPr>
      <w:rFonts w:asciiTheme="majorHAnsi" w:eastAsiaTheme="majorEastAsia" w:hAnsiTheme="majorHAnsi" w:cstheme="majorBidi"/>
      <w:bCs/>
      <w:color w:val="FFFFFF" w:themeColor="background1"/>
      <w:kern w:val="28"/>
      <w:sz w:val="88"/>
      <w:szCs w:val="72"/>
    </w:rPr>
  </w:style>
  <w:style w:type="paragraph" w:customStyle="1" w:styleId="ReturnAddress">
    <w:name w:val="Return Address"/>
    <w:basedOn w:val="Normal"/>
    <w:qFormat/>
    <w:rsid w:val="005901EF"/>
    <w:pPr>
      <w:spacing w:line="264" w:lineRule="auto"/>
    </w:pPr>
    <w:rPr>
      <w:color w:val="51C3C6" w:themeColor="accent1"/>
      <w:sz w:val="16"/>
    </w:rPr>
  </w:style>
  <w:style w:type="paragraph" w:customStyle="1" w:styleId="Name">
    <w:name w:val="Name"/>
    <w:basedOn w:val="Normal"/>
    <w:qFormat/>
    <w:rsid w:val="005901EF"/>
    <w:rPr>
      <w:color w:val="51C3C6" w:themeColor="accent1"/>
      <w:sz w:val="20"/>
    </w:rPr>
  </w:style>
  <w:style w:type="paragraph" w:customStyle="1" w:styleId="RecipientName">
    <w:name w:val="Recipient Name"/>
    <w:basedOn w:val="Normal"/>
    <w:qFormat/>
    <w:rsid w:val="00374735"/>
    <w:pPr>
      <w:spacing w:after="40"/>
    </w:pPr>
    <w:rPr>
      <w:color w:val="000000" w:themeColor="text1"/>
    </w:rPr>
  </w:style>
  <w:style w:type="paragraph" w:customStyle="1" w:styleId="Address">
    <w:name w:val="Address"/>
    <w:basedOn w:val="Normal"/>
    <w:qFormat/>
    <w:rsid w:val="00D0680A"/>
    <w:pPr>
      <w:spacing w:line="264" w:lineRule="auto"/>
    </w:pPr>
    <w:rPr>
      <w:color w:val="000000" w:themeColor="text1"/>
      <w:sz w:val="18"/>
    </w:rPr>
  </w:style>
  <w:style w:type="character" w:customStyle="1" w:styleId="Heading1Char">
    <w:name w:val="Heading 1 Char"/>
    <w:basedOn w:val="DefaultParagraphFont"/>
    <w:link w:val="Heading1"/>
    <w:uiPriority w:val="9"/>
    <w:rsid w:val="00EC2B89"/>
    <w:rPr>
      <w:rFonts w:asciiTheme="majorHAnsi" w:eastAsiaTheme="majorEastAsia" w:hAnsiTheme="majorHAnsi" w:cstheme="majorBidi"/>
      <w:bCs/>
      <w:color w:val="51C3C6" w:themeColor="accent1"/>
      <w:sz w:val="6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C2B89"/>
    <w:rPr>
      <w:rFonts w:asciiTheme="majorHAnsi" w:eastAsiaTheme="majorEastAsia" w:hAnsiTheme="majorHAnsi" w:cstheme="majorBidi"/>
      <w:bCs/>
      <w:color w:val="AB6638" w:themeColor="accent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2984"/>
    <w:rPr>
      <w:rFonts w:asciiTheme="majorHAnsi" w:eastAsiaTheme="majorEastAsia" w:hAnsiTheme="majorHAnsi" w:cstheme="majorBidi"/>
      <w:b/>
      <w:bCs/>
      <w:color w:val="51C3C6" w:themeColor="accent1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F069D8"/>
    <w:rPr>
      <w:rFonts w:asciiTheme="majorHAnsi" w:eastAsiaTheme="majorEastAsia" w:hAnsiTheme="majorHAnsi" w:cstheme="majorBidi"/>
      <w:b/>
      <w:bCs/>
      <w:iCs/>
      <w:color w:val="51C3C6" w:themeColor="accent1"/>
      <w:sz w:val="16"/>
    </w:rPr>
  </w:style>
  <w:style w:type="paragraph" w:styleId="NormalWeb">
    <w:name w:val="Normal (Web)"/>
    <w:basedOn w:val="Normal"/>
    <w:uiPriority w:val="99"/>
    <w:unhideWhenUsed/>
    <w:rsid w:val="00356D7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356D76"/>
    <w:pPr>
      <w:ind w:left="720"/>
      <w:contextualSpacing/>
    </w:pPr>
    <w:rPr>
      <w:rFonts w:ascii="Times" w:hAnsi="Times"/>
      <w:sz w:val="20"/>
      <w:szCs w:val="20"/>
    </w:rPr>
  </w:style>
  <w:style w:type="paragraph" w:customStyle="1" w:styleId="Title1">
    <w:name w:val="Title1"/>
    <w:autoRedefine/>
    <w:rsid w:val="00EF5520"/>
    <w:pPr>
      <w:spacing w:line="216" w:lineRule="auto"/>
      <w:jc w:val="center"/>
      <w:outlineLvl w:val="0"/>
    </w:pPr>
    <w:rPr>
      <w:rFonts w:ascii="Helvetica Neue" w:eastAsia="ヒラギノ角ゴ Pro W3" w:hAnsi="Helvetica Neue" w:cs="Times New Roman"/>
      <w:color w:val="0F243E"/>
      <w:sz w:val="44"/>
      <w:szCs w:val="20"/>
    </w:rPr>
  </w:style>
  <w:style w:type="paragraph" w:customStyle="1" w:styleId="FreeForm">
    <w:name w:val="Free Form"/>
    <w:autoRedefine/>
    <w:rsid w:val="001778C5"/>
    <w:pPr>
      <w:outlineLvl w:val="0"/>
    </w:pPr>
    <w:rPr>
      <w:rFonts w:ascii="Helvetica Neue" w:eastAsia="ヒラギノ角ゴ Pro W3" w:hAnsi="Helvetica Neue" w:cs="Times New Roman"/>
      <w:color w:val="8C8E8D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389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83721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34889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9971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858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3754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2500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1821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4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90605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96232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64159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6949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141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5052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40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microsoft.com/office/2007/relationships/hdphoto" Target="media/hdphoto1.wdp"/><Relationship Id="rId8" Type="http://schemas.openxmlformats.org/officeDocument/2006/relationships/image" Target="media/image2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Templates:Publishing%20Layout%20View:Cards%20&amp;%20Invitations:Moving%20Postcard.dotx" TargetMode="External"/></Relationships>
</file>

<file path=word/theme/theme1.xml><?xml version="1.0" encoding="utf-8"?>
<a:theme xmlns:a="http://schemas.openxmlformats.org/drawingml/2006/main" name="Summer">
  <a:themeElements>
    <a:clrScheme name="Moving Postcard">
      <a:dk1>
        <a:sysClr val="windowText" lastClr="000000"/>
      </a:dk1>
      <a:lt1>
        <a:sysClr val="window" lastClr="FFFFFF"/>
      </a:lt1>
      <a:dk2>
        <a:srgbClr val="D16207"/>
      </a:dk2>
      <a:lt2>
        <a:srgbClr val="F0B31E"/>
      </a:lt2>
      <a:accent1>
        <a:srgbClr val="51C3C6"/>
      </a:accent1>
      <a:accent2>
        <a:srgbClr val="AB6638"/>
      </a:accent2>
      <a:accent3>
        <a:srgbClr val="7EC251"/>
      </a:accent3>
      <a:accent4>
        <a:srgbClr val="E1DC53"/>
      </a:accent4>
      <a:accent5>
        <a:srgbClr val="B54721"/>
      </a:accent5>
      <a:accent6>
        <a:srgbClr val="A16BB1"/>
      </a:accent6>
      <a:hlink>
        <a:srgbClr val="A40A06"/>
      </a:hlink>
      <a:folHlink>
        <a:srgbClr val="837F16"/>
      </a:folHlink>
    </a:clrScheme>
    <a:fontScheme name="Solstice">
      <a:majorFont>
        <a:latin typeface="Gill Sans MT"/>
        <a:ea typeface=""/>
        <a:cs typeface=""/>
        <a:font script="Grek" typeface="Corbel"/>
        <a:font script="Cyrl" typeface="Corbel"/>
        <a:font script="Jpan" typeface="ＭＳ ゴシック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ＭＳ ゴシック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Summer">
      <a:fillStyleLst>
        <a:solidFill>
          <a:schemeClr val="phClr"/>
        </a:solidFill>
        <a:solidFill>
          <a:schemeClr val="phClr">
            <a:tint val="90000"/>
            <a:satMod val="135000"/>
          </a:schemeClr>
        </a:solidFill>
        <a:solidFill>
          <a:schemeClr val="phClr">
            <a:shade val="80000"/>
            <a:satMod val="110000"/>
          </a:schemeClr>
        </a:solidFill>
      </a:fillStyleLst>
      <a:lnStyleLst>
        <a:ln w="9525" cap="flat" cmpd="sng" algn="ctr">
          <a:solidFill>
            <a:schemeClr val="phClr">
              <a:satMod val="135000"/>
            </a:schemeClr>
          </a:solidFill>
          <a:prstDash val="solid"/>
        </a:ln>
        <a:ln w="25400" cap="flat" cmpd="sng" algn="ctr">
          <a:solidFill>
            <a:schemeClr val="phClr">
              <a:satMod val="150000"/>
            </a:schemeClr>
          </a:solidFill>
          <a:prstDash val="solid"/>
        </a:ln>
        <a:ln w="38100" cap="flat" cmpd="sng" algn="ctr">
          <a:solidFill>
            <a:schemeClr val="phClr"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76200" sx="101000" sy="101000" algn="ctr" rotWithShape="0">
              <a:srgbClr val="000000">
                <a:alpha val="50000"/>
              </a:srgbClr>
            </a:outerShdw>
            <a:reflection blurRad="12700" stA="20000" endPos="35000" dist="63500" dir="5400000" sy="-100000" rotWithShape="0"/>
          </a:effectLst>
        </a:effectStyle>
        <a:effectStyle>
          <a:effectLst>
            <a:outerShdw blurRad="127000" sx="103000" sy="103000" algn="ctr" rotWithShape="0">
              <a:srgbClr val="FFFFFF">
                <a:alpha val="65000"/>
              </a:srgbClr>
            </a:outerShdw>
          </a:effectLst>
          <a:scene3d>
            <a:camera prst="orthographicFront">
              <a:rot lat="0" lon="0" rev="0"/>
            </a:camera>
            <a:lightRig rig="morning" dir="t">
              <a:rot lat="0" lon="0" rev="1200000"/>
            </a:lightRig>
          </a:scene3d>
          <a:sp3d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/>
            </a:gs>
            <a:gs pos="100000">
              <a:schemeClr val="tx2"/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Moving Postcard.dotx</Template>
  <TotalTime>5</TotalTime>
  <Pages>2</Pages>
  <Words>6</Words>
  <Characters>38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43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Tamara Leadbetter</dc:creator>
  <cp:keywords/>
  <dc:description/>
  <cp:lastModifiedBy>Tamara Leadbetter</cp:lastModifiedBy>
  <cp:revision>2</cp:revision>
  <cp:lastPrinted>2015-09-30T21:09:00Z</cp:lastPrinted>
  <dcterms:created xsi:type="dcterms:W3CDTF">2015-09-30T21:09:00Z</dcterms:created>
  <dcterms:modified xsi:type="dcterms:W3CDTF">2015-09-30T21:09:00Z</dcterms:modified>
  <cp:category/>
</cp:coreProperties>
</file>