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B4F4CB" w14:textId="3706A9E3" w:rsidR="001D54DB" w:rsidRDefault="002D5B7E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1A2FBAB6" wp14:editId="632BCC0C">
                <wp:simplePos x="0" y="0"/>
                <wp:positionH relativeFrom="page">
                  <wp:posOffset>3893820</wp:posOffset>
                </wp:positionH>
                <wp:positionV relativeFrom="page">
                  <wp:posOffset>4008755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54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203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.6pt,315.65pt" to="559.6pt,31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7C63D59E" wp14:editId="2089D7E2">
                <wp:simplePos x="0" y="0"/>
                <wp:positionH relativeFrom="page">
                  <wp:posOffset>3893820</wp:posOffset>
                </wp:positionH>
                <wp:positionV relativeFrom="page">
                  <wp:posOffset>4516755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69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203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.6pt,355.65pt" to="559.6pt,35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3007BB74" wp14:editId="56629F65">
                <wp:simplePos x="0" y="0"/>
                <wp:positionH relativeFrom="page">
                  <wp:posOffset>3893820</wp:posOffset>
                </wp:positionH>
                <wp:positionV relativeFrom="page">
                  <wp:posOffset>5278755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70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2038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.6pt,415.65pt" to="559.6pt,41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602AE6B6" wp14:editId="1D8A1C0B">
                <wp:simplePos x="0" y="0"/>
                <wp:positionH relativeFrom="page">
                  <wp:posOffset>3887470</wp:posOffset>
                </wp:positionH>
                <wp:positionV relativeFrom="page">
                  <wp:posOffset>4510405</wp:posOffset>
                </wp:positionV>
                <wp:extent cx="3225800" cy="187325"/>
                <wp:effectExtent l="0" t="0" r="0" b="15875"/>
                <wp:wrapTight wrapText="bothSides">
                  <wp:wrapPolygon edited="0">
                    <wp:start x="170" y="0"/>
                    <wp:lineTo x="170" y="20502"/>
                    <wp:lineTo x="21260" y="20502"/>
                    <wp:lineTo x="21260" y="0"/>
                    <wp:lineTo x="170" y="0"/>
                  </wp:wrapPolygon>
                </wp:wrapTight>
                <wp:docPr id="7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508A830" w14:textId="77777777" w:rsidR="002D5B7E" w:rsidRDefault="002D5B7E" w:rsidP="002D5B7E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4" o:spid="_x0000_s1026" type="#_x0000_t202" style="position:absolute;margin-left:306.1pt;margin-top:355.15pt;width:254pt;height:14.75pt;z-index:252039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" filled="f" stroked="f">
                <v:stroke o:forcedash="t"/>
                <v:textbox inset=",0,,0">
                  <w:txbxContent>
                    <w:p w14:paraId="0508A830" w14:textId="77777777" w:rsidR="002D5B7E" w:rsidRDefault="002D5B7E" w:rsidP="002D5B7E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35AD383C" wp14:editId="3B649A8E">
                <wp:simplePos x="0" y="0"/>
                <wp:positionH relativeFrom="page">
                  <wp:posOffset>3887470</wp:posOffset>
                </wp:positionH>
                <wp:positionV relativeFrom="page">
                  <wp:posOffset>5285105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73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828EF16" w14:textId="77777777" w:rsidR="002D5B7E" w:rsidRDefault="002D5B7E" w:rsidP="002D5B7E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27" type="#_x0000_t202" style="position:absolute;margin-left:306.1pt;margin-top:416.15pt;width:1in;height:14.75pt;z-index:25204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" filled="f" stroked="f">
                <v:stroke o:forcedash="t"/>
                <v:textbox inset=",0,,0">
                  <w:txbxContent>
                    <w:p w14:paraId="3828EF16" w14:textId="77777777" w:rsidR="002D5B7E" w:rsidRDefault="002D5B7E" w:rsidP="002D5B7E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002EE831" wp14:editId="2FE33B3F">
                <wp:simplePos x="0" y="0"/>
                <wp:positionH relativeFrom="page">
                  <wp:posOffset>5043170</wp:posOffset>
                </wp:positionH>
                <wp:positionV relativeFrom="page">
                  <wp:posOffset>5272405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74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568FAEF" w14:textId="77777777" w:rsidR="002D5B7E" w:rsidRDefault="002D5B7E" w:rsidP="002D5B7E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28" type="#_x0000_t202" style="position:absolute;margin-left:397.1pt;margin-top:415.15pt;width:1in;height:14.75pt;z-index:25204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" filled="f" stroked="f">
                <v:stroke o:forcedash="t"/>
                <v:textbox inset=",0,,0">
                  <w:txbxContent>
                    <w:p w14:paraId="1568FAEF" w14:textId="77777777" w:rsidR="002D5B7E" w:rsidRDefault="002D5B7E" w:rsidP="002D5B7E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48B900FE" wp14:editId="2C5E11F2">
                <wp:simplePos x="0" y="0"/>
                <wp:positionH relativeFrom="page">
                  <wp:posOffset>6198870</wp:posOffset>
                </wp:positionH>
                <wp:positionV relativeFrom="page">
                  <wp:posOffset>5285105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75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76F516D" w14:textId="77777777" w:rsidR="002D5B7E" w:rsidRDefault="002D5B7E" w:rsidP="002D5B7E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29" type="#_x0000_t202" style="position:absolute;margin-left:488.1pt;margin-top:416.15pt;width:1in;height:14.75pt;z-index:252042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" filled="f" stroked="f">
                <v:stroke o:forcedash="t"/>
                <v:textbox inset=",0,,0">
                  <w:txbxContent>
                    <w:p w14:paraId="776F516D" w14:textId="77777777" w:rsidR="002D5B7E" w:rsidRDefault="002D5B7E" w:rsidP="002D5B7E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3A42440F" wp14:editId="4AD6C55B">
                <wp:simplePos x="0" y="0"/>
                <wp:positionH relativeFrom="page">
                  <wp:posOffset>3896995</wp:posOffset>
                </wp:positionH>
                <wp:positionV relativeFrom="page">
                  <wp:posOffset>5963285</wp:posOffset>
                </wp:positionV>
                <wp:extent cx="2057400" cy="472440"/>
                <wp:effectExtent l="0" t="0" r="0" b="10160"/>
                <wp:wrapTight wrapText="bothSides">
                  <wp:wrapPolygon edited="0">
                    <wp:start x="267" y="0"/>
                    <wp:lineTo x="267" y="20903"/>
                    <wp:lineTo x="21067" y="20903"/>
                    <wp:lineTo x="21067" y="0"/>
                    <wp:lineTo x="267" y="0"/>
                  </wp:wrapPolygon>
                </wp:wrapTight>
                <wp:docPr id="76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93C20E" w14:textId="77777777" w:rsidR="002D5B7E" w:rsidRDefault="002D5B7E" w:rsidP="002D5B7E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33884584" w14:textId="77777777" w:rsidR="002D5B7E" w:rsidRPr="00DB4738" w:rsidRDefault="002D5B7E" w:rsidP="002D5B7E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separate"/>
                            </w:r>
                            <w:r>
                              <w:instrText>93 Perry Street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30" type="#_x0000_t202" style="position:absolute;margin-left:306.85pt;margin-top:469.55pt;width:162pt;height:37.2pt;z-index:25204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" filled="f" stroked="f">
                <v:textbox inset=",0,,0">
                  <w:txbxContent>
                    <w:p w14:paraId="0493C20E" w14:textId="77777777" w:rsidR="002D5B7E" w:rsidRDefault="002D5B7E" w:rsidP="002D5B7E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33884584" w14:textId="77777777" w:rsidR="002D5B7E" w:rsidRPr="00DB4738" w:rsidRDefault="002D5B7E" w:rsidP="002D5B7E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14CD12D1" wp14:editId="3B47C17E">
                <wp:simplePos x="0" y="0"/>
                <wp:positionH relativeFrom="page">
                  <wp:posOffset>5970270</wp:posOffset>
                </wp:positionH>
                <wp:positionV relativeFrom="page">
                  <wp:posOffset>5963285</wp:posOffset>
                </wp:positionV>
                <wp:extent cx="1143000" cy="472440"/>
                <wp:effectExtent l="0" t="0" r="0" b="10160"/>
                <wp:wrapTight wrapText="bothSides">
                  <wp:wrapPolygon edited="0">
                    <wp:start x="480" y="0"/>
                    <wp:lineTo x="480" y="20903"/>
                    <wp:lineTo x="20640" y="20903"/>
                    <wp:lineTo x="20640" y="0"/>
                    <wp:lineTo x="480" y="0"/>
                  </wp:wrapPolygon>
                </wp:wrapTight>
                <wp:docPr id="77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DF95CC" w14:textId="77777777" w:rsidR="002D5B7E" w:rsidRDefault="002D5B7E" w:rsidP="002D5B7E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55827977" w14:textId="77777777" w:rsidR="002D5B7E" w:rsidRDefault="002D5B7E" w:rsidP="002D5B7E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31" type="#_x0000_t202" style="position:absolute;margin-left:470.1pt;margin-top:469.55pt;width:90pt;height:37.2pt;z-index:25204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" filled="f" stroked="f">
                <v:textbox inset=",0,,0">
                  <w:txbxContent>
                    <w:p w14:paraId="0DDF95CC" w14:textId="77777777" w:rsidR="002D5B7E" w:rsidRDefault="002D5B7E" w:rsidP="002D5B7E">
                      <w:pPr>
                        <w:pStyle w:val="Heading2"/>
                      </w:pPr>
                      <w:r>
                        <w:t>Phone</w:t>
                      </w:r>
                    </w:p>
                    <w:p w14:paraId="55827977" w14:textId="77777777" w:rsidR="002D5B7E" w:rsidRDefault="002D5B7E" w:rsidP="002D5B7E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2AA9C52A" wp14:editId="1CE293AB">
                <wp:simplePos x="0" y="0"/>
                <wp:positionH relativeFrom="page">
                  <wp:posOffset>471170</wp:posOffset>
                </wp:positionH>
                <wp:positionV relativeFrom="page">
                  <wp:posOffset>3530600</wp:posOffset>
                </wp:positionV>
                <wp:extent cx="6851650" cy="3094355"/>
                <wp:effectExtent l="0" t="0" r="6350" b="4445"/>
                <wp:wrapThrough wrapText="bothSides">
                  <wp:wrapPolygon edited="0">
                    <wp:start x="0" y="0"/>
                    <wp:lineTo x="0" y="21454"/>
                    <wp:lineTo x="21540" y="21454"/>
                    <wp:lineTo x="21540" y="0"/>
                    <wp:lineTo x="0" y="0"/>
                  </wp:wrapPolygon>
                </wp:wrapThrough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1650" cy="30943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8" o:spid="_x0000_s1026" style="position:absolute;margin-left:37.1pt;margin-top:278pt;width:539.5pt;height:243.65pt;z-index:25204531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" fillcolor="white [3212]" stroked="f"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147725DA" wp14:editId="1A572992">
                <wp:simplePos x="0" y="0"/>
                <wp:positionH relativeFrom="page">
                  <wp:posOffset>1910715</wp:posOffset>
                </wp:positionH>
                <wp:positionV relativeFrom="page">
                  <wp:posOffset>4520565</wp:posOffset>
                </wp:positionV>
                <wp:extent cx="1460500" cy="374650"/>
                <wp:effectExtent l="0" t="0" r="0" b="635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7AB994" w14:textId="77777777" w:rsidR="002D5B7E" w:rsidRPr="004060DF" w:rsidRDefault="002D5B7E" w:rsidP="002D5B7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14:paraId="442E1318" w14:textId="77777777" w:rsidR="002D5B7E" w:rsidRPr="004060DF" w:rsidRDefault="002D5B7E" w:rsidP="002D5B7E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9" o:spid="_x0000_s1032" type="#_x0000_t202" style="position:absolute;margin-left:150.45pt;margin-top:355.95pt;width:115pt;height:29.5pt;z-index:25204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" mv:complextextbox="1" filled="f" stroked="f">
                <v:textbox>
                  <w:txbxContent>
                    <w:p w14:paraId="097AB994" w14:textId="77777777" w:rsidR="002D5B7E" w:rsidRPr="004060DF" w:rsidRDefault="002D5B7E" w:rsidP="002D5B7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14:paraId="442E1318" w14:textId="77777777" w:rsidR="002D5B7E" w:rsidRPr="004060DF" w:rsidRDefault="002D5B7E" w:rsidP="002D5B7E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4060DF"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5802DBB5" wp14:editId="4274EA8E">
                <wp:simplePos x="0" y="0"/>
                <wp:positionH relativeFrom="page">
                  <wp:posOffset>3617595</wp:posOffset>
                </wp:positionH>
                <wp:positionV relativeFrom="page">
                  <wp:posOffset>4421505</wp:posOffset>
                </wp:positionV>
                <wp:extent cx="3596005" cy="1002030"/>
                <wp:effectExtent l="0" t="0" r="0" b="0"/>
                <wp:wrapNone/>
                <wp:docPr id="80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69F5FA1" w14:textId="77777777" w:rsidR="002D5B7E" w:rsidRPr="00DB76FA" w:rsidRDefault="002D5B7E" w:rsidP="002D5B7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Maximize </w:t>
                            </w: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Your Immune System</w:t>
                            </w: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 </w:t>
                            </w:r>
                          </w:p>
                          <w:p w14:paraId="1B246A26" w14:textId="77777777" w:rsidR="002D5B7E" w:rsidRPr="00DB76FA" w:rsidRDefault="002D5B7E" w:rsidP="002D5B7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Cancer Fighting Foods</w:t>
                            </w:r>
                          </w:p>
                          <w:p w14:paraId="5F08F24B" w14:textId="77777777" w:rsidR="002D5B7E" w:rsidRPr="00DB76FA" w:rsidRDefault="002D5B7E" w:rsidP="002D5B7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What Are The Risks Above Genetics</w:t>
                            </w:r>
                          </w:p>
                          <w:p w14:paraId="754413D0" w14:textId="77777777" w:rsidR="002D5B7E" w:rsidRPr="00DB76FA" w:rsidRDefault="002D5B7E" w:rsidP="002D5B7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10 Top Cancerous Products Commonly Used</w:t>
                            </w:r>
                          </w:p>
                          <w:p w14:paraId="4FB91A55" w14:textId="77777777" w:rsidR="002D5B7E" w:rsidRDefault="002D5B7E" w:rsidP="002D5B7E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</w:p>
                          <w:p w14:paraId="0B340DD1" w14:textId="77777777" w:rsidR="002D5B7E" w:rsidRPr="00DB76FA" w:rsidRDefault="002D5B7E" w:rsidP="002D5B7E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6702C3B8" w14:textId="77777777" w:rsidR="002D5B7E" w:rsidRPr="00DB76FA" w:rsidRDefault="002D5B7E" w:rsidP="002D5B7E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3" style="position:absolute;margin-left:284.85pt;margin-top:348.15pt;width:283.15pt;height:78.9pt;z-index:252047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" filled="f" stroked="f">
                <v:textbox>
                  <w:txbxContent>
                    <w:p w14:paraId="369F5FA1" w14:textId="77777777" w:rsidR="002D5B7E" w:rsidRPr="00DB76FA" w:rsidRDefault="002D5B7E" w:rsidP="002D5B7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Maximize </w:t>
                      </w: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Your Immune System</w:t>
                      </w: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 </w:t>
                      </w:r>
                    </w:p>
                    <w:p w14:paraId="1B246A26" w14:textId="77777777" w:rsidR="002D5B7E" w:rsidRPr="00DB76FA" w:rsidRDefault="002D5B7E" w:rsidP="002D5B7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Cancer Fighting Foods</w:t>
                      </w:r>
                    </w:p>
                    <w:p w14:paraId="5F08F24B" w14:textId="77777777" w:rsidR="002D5B7E" w:rsidRPr="00DB76FA" w:rsidRDefault="002D5B7E" w:rsidP="002D5B7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What Are The Risks Above Genetics</w:t>
                      </w:r>
                    </w:p>
                    <w:p w14:paraId="754413D0" w14:textId="77777777" w:rsidR="002D5B7E" w:rsidRPr="00DB76FA" w:rsidRDefault="002D5B7E" w:rsidP="002D5B7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10 Top Cancerous Products Commonly Used</w:t>
                      </w:r>
                    </w:p>
                    <w:p w14:paraId="4FB91A55" w14:textId="77777777" w:rsidR="002D5B7E" w:rsidRDefault="002D5B7E" w:rsidP="002D5B7E">
                      <w:pPr>
                        <w:pStyle w:val="ListParagraph"/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</w:p>
                    <w:p w14:paraId="0B340DD1" w14:textId="77777777" w:rsidR="002D5B7E" w:rsidRPr="00DB76FA" w:rsidRDefault="002D5B7E" w:rsidP="002D5B7E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6702C3B8" w14:textId="77777777" w:rsidR="002D5B7E" w:rsidRPr="00DB76FA" w:rsidRDefault="002D5B7E" w:rsidP="002D5B7E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48384" behindDoc="0" locked="0" layoutInCell="1" allowOverlap="1" wp14:anchorId="06CA9002" wp14:editId="4F27BC70">
            <wp:simplePos x="0" y="0"/>
            <wp:positionH relativeFrom="page">
              <wp:posOffset>488950</wp:posOffset>
            </wp:positionH>
            <wp:positionV relativeFrom="page">
              <wp:posOffset>3660775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305C1EB8" wp14:editId="07FEA5B5">
                <wp:simplePos x="0" y="0"/>
                <wp:positionH relativeFrom="page">
                  <wp:posOffset>998220</wp:posOffset>
                </wp:positionH>
                <wp:positionV relativeFrom="page">
                  <wp:posOffset>4895215</wp:posOffset>
                </wp:positionV>
                <wp:extent cx="1871980" cy="377190"/>
                <wp:effectExtent l="0" t="0" r="7620" b="3810"/>
                <wp:wrapThrough wrapText="bothSides">
                  <wp:wrapPolygon edited="0">
                    <wp:start x="0" y="0"/>
                    <wp:lineTo x="0" y="20364"/>
                    <wp:lineTo x="21395" y="20364"/>
                    <wp:lineTo x="21395" y="0"/>
                    <wp:lineTo x="0" y="0"/>
                  </wp:wrapPolygon>
                </wp:wrapThrough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1980" cy="377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B5DE8" w14:textId="77777777" w:rsidR="002D5B7E" w:rsidRPr="007E1F1F" w:rsidRDefault="002D5B7E" w:rsidP="002D5B7E">
                            <w:pPr>
                              <w:jc w:val="center"/>
                              <w:rPr>
                                <w:color w:val="FF305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1" o:spid="_x0000_s1034" type="#_x0000_t202" style="position:absolute;margin-left:78.6pt;margin-top:385.45pt;width:147.4pt;height:29.7pt;z-index:25204940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" mv:complextextbox="1" fillcolor="white [3212]" stroked="f">
                <v:textbox>
                  <w:txbxContent>
                    <w:p w14:paraId="701B5DE8" w14:textId="77777777" w:rsidR="002D5B7E" w:rsidRPr="007E1F1F" w:rsidRDefault="002D5B7E" w:rsidP="002D5B7E">
                      <w:pPr>
                        <w:jc w:val="center"/>
                        <w:rPr>
                          <w:color w:val="FF305F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51685293" wp14:editId="0474982D">
                <wp:simplePos x="0" y="0"/>
                <wp:positionH relativeFrom="page">
                  <wp:posOffset>508000</wp:posOffset>
                </wp:positionH>
                <wp:positionV relativeFrom="page">
                  <wp:posOffset>3657600</wp:posOffset>
                </wp:positionV>
                <wp:extent cx="2921000" cy="2832100"/>
                <wp:effectExtent l="50800" t="50800" r="76200" b="88900"/>
                <wp:wrapThrough wrapText="bothSides">
                  <wp:wrapPolygon edited="0">
                    <wp:start x="8452" y="-387"/>
                    <wp:lineTo x="2442" y="-387"/>
                    <wp:lineTo x="2442" y="2712"/>
                    <wp:lineTo x="376" y="2712"/>
                    <wp:lineTo x="376" y="5812"/>
                    <wp:lineTo x="-376" y="5812"/>
                    <wp:lineTo x="-376" y="14335"/>
                    <wp:lineTo x="1878" y="18404"/>
                    <wp:lineTo x="5635" y="21309"/>
                    <wp:lineTo x="5823" y="21309"/>
                    <wp:lineTo x="8264" y="22084"/>
                    <wp:lineTo x="8452" y="22084"/>
                    <wp:lineTo x="13148" y="22084"/>
                    <wp:lineTo x="13336" y="22084"/>
                    <wp:lineTo x="15777" y="21309"/>
                    <wp:lineTo x="15965" y="21309"/>
                    <wp:lineTo x="19722" y="18404"/>
                    <wp:lineTo x="21600" y="15110"/>
                    <wp:lineTo x="21976" y="12204"/>
                    <wp:lineTo x="21976" y="8911"/>
                    <wp:lineTo x="21224" y="6005"/>
                    <wp:lineTo x="21224" y="5812"/>
                    <wp:lineTo x="19346" y="2906"/>
                    <wp:lineTo x="19158" y="1937"/>
                    <wp:lineTo x="14650" y="-387"/>
                    <wp:lineTo x="13148" y="-387"/>
                    <wp:lineTo x="8452" y="-387"/>
                  </wp:wrapPolygon>
                </wp:wrapThrough>
                <wp:docPr id="82" name="Oval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32100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82" o:spid="_x0000_s1026" style="position:absolute;margin-left:40pt;margin-top:4in;width:230pt;height:223pt;z-index:25205043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" filled="f" strokecolor="white [3212]" strokeweight="9.25pt">
                <w10:wrap type="through" anchorx="page" anchory="page"/>
              </v:oval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42665203" wp14:editId="32265AC2">
                <wp:simplePos x="0" y="0"/>
                <wp:positionH relativeFrom="page">
                  <wp:posOffset>3695700</wp:posOffset>
                </wp:positionH>
                <wp:positionV relativeFrom="page">
                  <wp:posOffset>6164580</wp:posOffset>
                </wp:positionV>
                <wp:extent cx="3487420" cy="342900"/>
                <wp:effectExtent l="0" t="0" r="0" b="12700"/>
                <wp:wrapThrough wrapText="bothSides">
                  <wp:wrapPolygon edited="0">
                    <wp:start x="157" y="0"/>
                    <wp:lineTo x="157" y="20800"/>
                    <wp:lineTo x="21238" y="20800"/>
                    <wp:lineTo x="21238" y="0"/>
                    <wp:lineTo x="157" y="0"/>
                  </wp:wrapPolygon>
                </wp:wrapThrough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742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E74FB" w14:textId="77777777" w:rsidR="002D5B7E" w:rsidRPr="00123F97" w:rsidRDefault="002D5B7E" w:rsidP="002D5B7E">
                            <w:pPr>
                              <w:jc w:val="center"/>
                              <w:rPr>
                                <w:color w:val="3E3E3E" w:themeColor="background2" w:themeShade="40"/>
                              </w:rPr>
                            </w:pPr>
                            <w:r>
                              <w:rPr>
                                <w:color w:val="3E3E3E" w:themeColor="background2" w:themeShade="40"/>
                              </w:rPr>
                              <w:t>Address Here &amp; Phone 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3" o:spid="_x0000_s1035" type="#_x0000_t202" style="position:absolute;margin-left:291pt;margin-top:485.4pt;width:274.6pt;height:27pt;z-index:25205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" mv:complextextbox="1" filled="f" stroked="f">
                <v:textbox>
                  <w:txbxContent>
                    <w:p w14:paraId="64EE74FB" w14:textId="77777777" w:rsidR="002D5B7E" w:rsidRPr="00123F97" w:rsidRDefault="002D5B7E" w:rsidP="002D5B7E">
                      <w:pPr>
                        <w:jc w:val="center"/>
                        <w:rPr>
                          <w:color w:val="3E3E3E" w:themeColor="background2" w:themeShade="40"/>
                        </w:rPr>
                      </w:pPr>
                      <w:r>
                        <w:rPr>
                          <w:color w:val="3E3E3E" w:themeColor="background2" w:themeShade="40"/>
                        </w:rPr>
                        <w:t>Address Here &amp; Phone Number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45E40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1" relativeHeight="252052480" behindDoc="0" locked="0" layoutInCell="1" allowOverlap="1" wp14:anchorId="2CD9902A" wp14:editId="251C114E">
                <wp:simplePos x="876300" y="4459605"/>
                <wp:positionH relativeFrom="page">
                  <wp:posOffset>876300</wp:posOffset>
                </wp:positionH>
                <wp:positionV relativeFrom="page">
                  <wp:posOffset>4459605</wp:posOffset>
                </wp:positionV>
                <wp:extent cx="2146300" cy="1727200"/>
                <wp:effectExtent l="0" t="0" r="0" b="0"/>
                <wp:wrapThrough wrapText="bothSides">
                  <wp:wrapPolygon edited="0">
                    <wp:start x="256" y="0"/>
                    <wp:lineTo x="256" y="21282"/>
                    <wp:lineTo x="20961" y="21282"/>
                    <wp:lineTo x="20961" y="0"/>
                    <wp:lineTo x="256" y="0"/>
                  </wp:wrapPolygon>
                </wp:wrapThrough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6300" cy="1727200"/>
                          <a:chOff x="0" y="0"/>
                          <a:chExt cx="2146300" cy="17272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84" name="Text Box 84"/>
                        <wps:cNvSpPr txBox="1"/>
                        <wps:spPr>
                          <a:xfrm>
                            <a:off x="0" y="0"/>
                            <a:ext cx="2146300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91440" y="45720"/>
                            <a:ext cx="1807210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11">
                          <w:txbxContent>
                            <w:p w14:paraId="2B0AAA03" w14:textId="77777777" w:rsidR="002D5B7E" w:rsidRDefault="002D5B7E" w:rsidP="002D5B7E">
                              <w:pPr>
                                <w:spacing w:after="0"/>
                                <w:jc w:val="center"/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</w:pPr>
                              <w:r w:rsidRPr="000D4296"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  <w:t xml:space="preserve">THE </w:t>
                              </w:r>
                            </w:p>
                            <w:p w14:paraId="5328ECFC" w14:textId="77777777" w:rsidR="002D5B7E" w:rsidRPr="000D4296" w:rsidRDefault="002D5B7E" w:rsidP="002D5B7E">
                              <w:pPr>
                                <w:spacing w:after="0"/>
                                <w:jc w:val="center"/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</w:pPr>
                              <w:r w:rsidRPr="000D4296"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  <w:t>ANTI-CANCER CODE</w:t>
                              </w:r>
                            </w:p>
                            <w:p w14:paraId="64186CB7" w14:textId="77777777" w:rsidR="002D5B7E" w:rsidRDefault="002D5B7E" w:rsidP="002D5B7E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91440" y="448945"/>
                            <a:ext cx="1963420" cy="80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91440" y="1254760"/>
                            <a:ext cx="196342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1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36" style="position:absolute;margin-left:69pt;margin-top:351.15pt;width:169pt;height:136pt;z-index:252052480;mso-position-horizontal-relative:page;mso-position-vertical-relative:page" coordsize="2146300,172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" mv:complextextbox="1">
                <v:shape id="Text Box 84" o:spid="_x0000_s1037" type="#_x0000_t202" style="position:absolute;width:2146300;height:172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D1P7wwAA&#10;ANsAAAAPAAAAZHJzL2Rvd25yZXYueG1sRI9Bi8IwFITvwv6H8Bb2pqkiWqpRVHTZg+KuevD4aJ5t&#10;sXkpTdbWf28EweMwM98w03lrSnGj2hWWFfR7EQji1OqCMwWn46Ybg3AeWWNpmRTcycF89tGZYqJt&#10;w390O/hMBAi7BBXk3leJlC7NyaDr2Yo4eBdbG/RB1pnUNTYBbko5iKKRNFhwWMixolVO6fXwbxTQ&#10;tjXHXTxe+/3y8h2d499mqzOlvj7bxQSEp9a/w6/2j1YQD+H5JfwAOX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ND1P7wwAAANsAAAAPAAAAAAAAAAAAAAAAAJcCAABkcnMvZG93&#10;bnJldi54bWxQSwUGAAAAAAQABAD1AAAAhwMAAAAA&#10;" mv:complextextbox="1" filled="f" stroked="f"/>
                <v:shape id="Text Box 18" o:spid="_x0000_s1038" type="#_x0000_t202" style="position:absolute;left:91440;top:45720;width:1807210;height:4044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66x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BlV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0+uscQAAADbAAAADwAAAAAAAAAAAAAAAACXAgAAZHJzL2Rv&#10;d25yZXYueG1sUEsFBgAAAAAEAAQA9QAAAIgDAAAAAA==&#10;" filled="f" stroked="f">
                  <v:textbox style="mso-next-textbox:#Text Box 19" inset="0,0,0,0">
                    <w:txbxContent>
                      <w:p w14:paraId="2B0AAA03" w14:textId="77777777" w:rsidR="002D5B7E" w:rsidRDefault="002D5B7E" w:rsidP="002D5B7E">
                        <w:pPr>
                          <w:spacing w:after="0"/>
                          <w:jc w:val="center"/>
                          <w:rPr>
                            <w:color w:val="FF305F"/>
                            <w:sz w:val="52"/>
                            <w:szCs w:val="52"/>
                          </w:rPr>
                        </w:pPr>
                        <w:r w:rsidRPr="000D4296">
                          <w:rPr>
                            <w:color w:val="FF305F"/>
                            <w:sz w:val="52"/>
                            <w:szCs w:val="52"/>
                          </w:rPr>
                          <w:t xml:space="preserve">THE </w:t>
                        </w:r>
                      </w:p>
                      <w:p w14:paraId="5328ECFC" w14:textId="77777777" w:rsidR="002D5B7E" w:rsidRPr="000D4296" w:rsidRDefault="002D5B7E" w:rsidP="002D5B7E">
                        <w:pPr>
                          <w:spacing w:after="0"/>
                          <w:jc w:val="center"/>
                          <w:rPr>
                            <w:color w:val="FF305F"/>
                            <w:sz w:val="52"/>
                            <w:szCs w:val="52"/>
                          </w:rPr>
                        </w:pPr>
                        <w:r w:rsidRPr="000D4296">
                          <w:rPr>
                            <w:color w:val="FF305F"/>
                            <w:sz w:val="52"/>
                            <w:szCs w:val="52"/>
                          </w:rPr>
                          <w:t>ANTI-CANCER CODE</w:t>
                        </w:r>
                      </w:p>
                      <w:p w14:paraId="64186CB7" w14:textId="77777777" w:rsidR="002D5B7E" w:rsidRDefault="002D5B7E" w:rsidP="002D5B7E"/>
                    </w:txbxContent>
                  </v:textbox>
                </v:shape>
                <v:shape id="Text Box 19" o:spid="_x0000_s1039" type="#_x0000_t202" style="position:absolute;left:91440;top:448945;width:1963420;height:807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AwsqwQAA&#10;ANsAAAAPAAAAZHJzL2Rvd25yZXYueG1sRE9Ni8IwEL0L+x/CLHjTVA+iXaOIrCAIYq0Hj7PN2Aab&#10;SbeJWv+9ERb2No/3OfNlZ2txp9YbxwpGwwQEceG04VLBKd8MpiB8QNZYOyYFT/KwXHz05phq9+CM&#10;7sdQihjCPkUFVQhNKqUvKrLoh64hjtzFtRZDhG0pdYuPGG5rOU6SibRoODZU2NC6ouJ6vFkFqzNn&#10;3+Z3/3PILpnJ81nCu8lVqf5nt/oCEagL/+I/91bH+TN4/xIPkIs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AMLKsEAAADbAAAADwAAAAAAAAAAAAAAAACXAgAAZHJzL2Rvd25y&#10;ZXYueG1sUEsFBgAAAAAEAAQA9QAAAIUDAAAAAA==&#10;" filled="f" stroked="f">
                  <v:textbox style="mso-next-textbox:#Text Box 20" inset="0,0,0,0">
                    <w:txbxContent/>
                  </v:textbox>
                </v:shape>
                <v:shape id="Text Box 20" o:spid="_x0000_s1040" type="#_x0000_t202" style="position:absolute;left:91440;top:1254760;width:1963420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VWgKwAAA&#10;ANsAAAAPAAAAZHJzL2Rvd25yZXYueG1sRE9Ni8IwEL0L+x/CCN5sqgfRrlFkWWFBEGs97HG2Gdtg&#10;M6lNVuu/NwfB4+N9L9e9bcSNOm8cK5gkKQji0mnDlYJTsR3PQfiArLFxTAoe5GG9+hgsMdPuzjnd&#10;jqESMYR9hgrqENpMSl/WZNEnriWO3Nl1FkOEXSV1h/cYbhs5TdOZtGg4NtTY0ldN5eX4bxVsfjn/&#10;Ntf93yE/56YoFinvZhelRsN+8wkiUB/e4pf7RyuYxvXxS/wBcvU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VWgKwAAAANsAAAAPAAAAAAAAAAAAAAAAAJcCAABkcnMvZG93bnJl&#10;di54bWxQSwUGAAAAAAQABAD1AAAAhAMAAAAA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546093C2" wp14:editId="30A065B5">
                <wp:simplePos x="0" y="0"/>
                <wp:positionH relativeFrom="page">
                  <wp:posOffset>3581400</wp:posOffset>
                </wp:positionH>
                <wp:positionV relativeFrom="page">
                  <wp:posOffset>5285105</wp:posOffset>
                </wp:positionV>
                <wp:extent cx="3614420" cy="501015"/>
                <wp:effectExtent l="0" t="0" r="0" b="6985"/>
                <wp:wrapThrough wrapText="bothSides">
                  <wp:wrapPolygon edited="0">
                    <wp:start x="152" y="0"/>
                    <wp:lineTo x="152" y="20806"/>
                    <wp:lineTo x="21251" y="20806"/>
                    <wp:lineTo x="21251" y="0"/>
                    <wp:lineTo x="152" y="0"/>
                  </wp:wrapPolygon>
                </wp:wrapThrough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4420" cy="501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0F9B46" w14:textId="77777777" w:rsidR="002D5B7E" w:rsidRPr="006E1F88" w:rsidRDefault="002D5B7E" w:rsidP="002D5B7E">
                            <w:pPr>
                              <w:jc w:val="center"/>
                              <w:rPr>
                                <w:b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6E1F88">
                              <w:rPr>
                                <w:b/>
                                <w:color w:val="000090"/>
                                <w:sz w:val="48"/>
                                <w:szCs w:val="48"/>
                              </w:rPr>
                              <w:t>June 9</w:t>
                            </w:r>
                            <w:r w:rsidRPr="006E1F88">
                              <w:rPr>
                                <w:b/>
                                <w:color w:val="000090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 w:rsidRPr="006E1F88">
                              <w:rPr>
                                <w:b/>
                                <w:color w:val="000090"/>
                                <w:sz w:val="48"/>
                                <w:szCs w:val="48"/>
                              </w:rPr>
                              <w:t xml:space="preserve"> 6:00-7:00pm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5" o:spid="_x0000_s1041" type="#_x0000_t202" style="position:absolute;margin-left:282pt;margin-top:416.15pt;width:284.6pt;height:39.45pt;z-index:252053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" mv:complextextbox="1" filled="f" stroked="f">
                <v:textbox>
                  <w:txbxContent>
                    <w:p w14:paraId="180F9B46" w14:textId="77777777" w:rsidR="002D5B7E" w:rsidRPr="006E1F88" w:rsidRDefault="002D5B7E" w:rsidP="002D5B7E">
                      <w:pPr>
                        <w:jc w:val="center"/>
                        <w:rPr>
                          <w:b/>
                          <w:color w:val="000090"/>
                          <w:sz w:val="48"/>
                          <w:szCs w:val="48"/>
                        </w:rPr>
                      </w:pPr>
                      <w:r w:rsidRPr="006E1F88">
                        <w:rPr>
                          <w:b/>
                          <w:color w:val="000090"/>
                          <w:sz w:val="48"/>
                          <w:szCs w:val="48"/>
                        </w:rPr>
                        <w:t>June 9</w:t>
                      </w:r>
                      <w:r w:rsidRPr="006E1F88">
                        <w:rPr>
                          <w:b/>
                          <w:color w:val="000090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 w:rsidRPr="006E1F88">
                        <w:rPr>
                          <w:b/>
                          <w:color w:val="000090"/>
                          <w:sz w:val="48"/>
                          <w:szCs w:val="48"/>
                        </w:rPr>
                        <w:t xml:space="preserve"> 6:00-7:00pm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6F7630E6" wp14:editId="146A9ADC">
                <wp:simplePos x="0" y="0"/>
                <wp:positionH relativeFrom="page">
                  <wp:posOffset>3721100</wp:posOffset>
                </wp:positionH>
                <wp:positionV relativeFrom="page">
                  <wp:posOffset>5786120</wp:posOffset>
                </wp:positionV>
                <wp:extent cx="3670300" cy="538480"/>
                <wp:effectExtent l="0" t="0" r="0" b="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0300" cy="538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C48A66" w14:textId="77777777" w:rsidR="002D5B7E" w:rsidRPr="006E1F88" w:rsidRDefault="002D5B7E" w:rsidP="002D5B7E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color w:val="3366FF"/>
                              </w:rPr>
                            </w:pPr>
                            <w:r w:rsidRPr="006E1F88">
                              <w:rPr>
                                <w:rFonts w:ascii="Lucida Bright" w:hAnsi="Lucida Bright"/>
                                <w:b/>
                                <w:color w:val="3366FF"/>
                              </w:rPr>
                              <w:t>See Front Desk or Call To Reserve Your Seat!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6" o:spid="_x0000_s1042" type="#_x0000_t202" style="position:absolute;margin-left:293pt;margin-top:455.6pt;width:289pt;height:42.4pt;z-index:25205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" mv:complextextbox="1" filled="f" stroked="f">
                <v:textbox>
                  <w:txbxContent>
                    <w:p w14:paraId="29C48A66" w14:textId="77777777" w:rsidR="002D5B7E" w:rsidRPr="006E1F88" w:rsidRDefault="002D5B7E" w:rsidP="002D5B7E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color w:val="3366FF"/>
                        </w:rPr>
                      </w:pPr>
                      <w:r w:rsidRPr="006E1F88">
                        <w:rPr>
                          <w:rFonts w:ascii="Lucida Bright" w:hAnsi="Lucida Bright"/>
                          <w:b/>
                          <w:color w:val="3366FF"/>
                        </w:rPr>
                        <w:t>See Front Desk or Call To Reserve Your Seat!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1CEEC7FC" wp14:editId="58C3B60C">
                <wp:simplePos x="0" y="0"/>
                <wp:positionH relativeFrom="page">
                  <wp:posOffset>2889250</wp:posOffset>
                </wp:positionH>
                <wp:positionV relativeFrom="page">
                  <wp:posOffset>4011930</wp:posOffset>
                </wp:positionV>
                <wp:extent cx="4599940" cy="53657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87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9940" cy="5365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FE26D8" w14:textId="77777777" w:rsidR="002D5B7E" w:rsidRPr="007E1F1F" w:rsidRDefault="002D5B7E" w:rsidP="002D5B7E">
                            <w:pPr>
                              <w:pStyle w:val="Header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7E1F1F">
                              <w:rPr>
                                <w:rFonts w:ascii="Helvetica Neue UltraLight" w:hAnsi="Helvetica Neue UltraLight" w:cs="Helvetica Neue UltraLight"/>
                                <w:color w:val="0E002D"/>
                                <w:sz w:val="36"/>
                                <w:szCs w:val="36"/>
                              </w:rPr>
                              <w:t>THE</w:t>
                            </w:r>
                            <w:r w:rsidRPr="007E1F1F"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36"/>
                                <w:szCs w:val="36"/>
                              </w:rPr>
                              <w:t xml:space="preserve"> “</w:t>
                            </w:r>
                            <w:r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36"/>
                                <w:szCs w:val="36"/>
                              </w:rPr>
                              <w:t>ANTI-</w:t>
                            </w:r>
                            <w:r w:rsidRPr="007E1F1F"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36"/>
                                <w:szCs w:val="36"/>
                              </w:rPr>
                              <w:t>CANCER CODE”</w:t>
                            </w:r>
                            <w:r w:rsidRPr="007E1F1F">
                              <w:rPr>
                                <w:rFonts w:ascii="Helvetica Neue UltraLight" w:hAnsi="Helvetica Neue UltraLight" w:cs="Helvetica Neue UltraLight"/>
                                <w:color w:val="2E6FFD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E1F1F">
                              <w:rPr>
                                <w:rFonts w:ascii="Helvetica Neue UltraLight" w:hAnsi="Helvetica Neue UltraLight" w:cs="Helvetica Neue UltraLight"/>
                                <w:color w:val="0E002D"/>
                                <w:sz w:val="36"/>
                                <w:szCs w:val="36"/>
                              </w:rPr>
                              <w:t>WORKSHOP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43" style="position:absolute;margin-left:227.5pt;margin-top:315.9pt;width:362.2pt;height:42.25pt;z-index:252055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" filled="f" stroked="f">
                <v:textbox>
                  <w:txbxContent>
                    <w:p w14:paraId="73FE26D8" w14:textId="77777777" w:rsidR="002D5B7E" w:rsidRPr="007E1F1F" w:rsidRDefault="002D5B7E" w:rsidP="002D5B7E">
                      <w:pPr>
                        <w:pStyle w:val="Header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7E1F1F">
                        <w:rPr>
                          <w:rFonts w:ascii="Helvetica Neue UltraLight" w:hAnsi="Helvetica Neue UltraLight" w:cs="Helvetica Neue UltraLight"/>
                          <w:color w:val="0E002D"/>
                          <w:sz w:val="36"/>
                          <w:szCs w:val="36"/>
                        </w:rPr>
                        <w:t>THE</w:t>
                      </w:r>
                      <w:r w:rsidRPr="007E1F1F"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36"/>
                          <w:szCs w:val="36"/>
                        </w:rPr>
                        <w:t xml:space="preserve"> “</w:t>
                      </w:r>
                      <w:r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36"/>
                          <w:szCs w:val="36"/>
                        </w:rPr>
                        <w:t>ANTI-</w:t>
                      </w:r>
                      <w:r w:rsidRPr="007E1F1F"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36"/>
                          <w:szCs w:val="36"/>
                        </w:rPr>
                        <w:t>CANCER CODE”</w:t>
                      </w:r>
                      <w:r w:rsidRPr="007E1F1F">
                        <w:rPr>
                          <w:rFonts w:ascii="Helvetica Neue UltraLight" w:hAnsi="Helvetica Neue UltraLight" w:cs="Helvetica Neue UltraLight"/>
                          <w:color w:val="2E6FFD"/>
                          <w:sz w:val="36"/>
                          <w:szCs w:val="36"/>
                        </w:rPr>
                        <w:t xml:space="preserve"> </w:t>
                      </w:r>
                      <w:r w:rsidRPr="007E1F1F">
                        <w:rPr>
                          <w:rFonts w:ascii="Helvetica Neue UltraLight" w:hAnsi="Helvetica Neue UltraLight" w:cs="Helvetica Neue UltraLight"/>
                          <w:color w:val="0E002D"/>
                          <w:sz w:val="36"/>
                          <w:szCs w:val="36"/>
                        </w:rPr>
                        <w:t>WORKSHOP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745547A2" wp14:editId="5724CD56">
                <wp:simplePos x="0" y="0"/>
                <wp:positionH relativeFrom="page">
                  <wp:posOffset>3358515</wp:posOffset>
                </wp:positionH>
                <wp:positionV relativeFrom="page">
                  <wp:posOffset>3582670</wp:posOffset>
                </wp:positionV>
                <wp:extent cx="3554095" cy="515620"/>
                <wp:effectExtent l="0" t="0" r="0" b="0"/>
                <wp:wrapThrough wrapText="bothSides">
                  <wp:wrapPolygon edited="0">
                    <wp:start x="154" y="0"/>
                    <wp:lineTo x="154" y="20217"/>
                    <wp:lineTo x="21303" y="20217"/>
                    <wp:lineTo x="21303" y="0"/>
                    <wp:lineTo x="154" y="0"/>
                  </wp:wrapPolygon>
                </wp:wrapThrough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4095" cy="515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252AB8" w14:textId="77777777" w:rsidR="002D5B7E" w:rsidRPr="000D4296" w:rsidRDefault="002D5B7E" w:rsidP="002D5B7E">
                            <w:pPr>
                              <w:jc w:val="center"/>
                              <w:rPr>
                                <w:rFonts w:cs="Lucida Grande"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0D4296">
                              <w:rPr>
                                <w:rFonts w:cs="Lucida Grande"/>
                                <w:color w:val="000090"/>
                                <w:sz w:val="48"/>
                                <w:szCs w:val="48"/>
                              </w:rPr>
                              <w:t>You’re Invited!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8" o:spid="_x0000_s1044" type="#_x0000_t202" style="position:absolute;margin-left:264.45pt;margin-top:282.1pt;width:279.85pt;height:40.6pt;z-index:25205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" mv:complextextbox="1" filled="f" stroked="f">
                <v:textbox>
                  <w:txbxContent>
                    <w:p w14:paraId="78252AB8" w14:textId="77777777" w:rsidR="002D5B7E" w:rsidRPr="000D4296" w:rsidRDefault="002D5B7E" w:rsidP="002D5B7E">
                      <w:pPr>
                        <w:jc w:val="center"/>
                        <w:rPr>
                          <w:rFonts w:cs="Lucida Grande"/>
                          <w:color w:val="000090"/>
                          <w:sz w:val="48"/>
                          <w:szCs w:val="48"/>
                        </w:rPr>
                      </w:pPr>
                      <w:r w:rsidRPr="000D4296">
                        <w:rPr>
                          <w:rFonts w:cs="Lucida Grande"/>
                          <w:color w:val="000090"/>
                          <w:sz w:val="48"/>
                          <w:szCs w:val="48"/>
                        </w:rPr>
                        <w:t>You’re Invited!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color w:val="000090"/>
        </w:rPr>
        <w:drawing>
          <wp:anchor distT="0" distB="0" distL="114300" distR="114300" simplePos="0" relativeHeight="252057600" behindDoc="0" locked="0" layoutInCell="1" allowOverlap="1" wp14:anchorId="42A675BC" wp14:editId="275731F8">
            <wp:simplePos x="0" y="0"/>
            <wp:positionH relativeFrom="page">
              <wp:posOffset>2125345</wp:posOffset>
            </wp:positionH>
            <wp:positionV relativeFrom="page">
              <wp:posOffset>5517515</wp:posOffset>
            </wp:positionV>
            <wp:extent cx="1465580" cy="1078230"/>
            <wp:effectExtent l="0" t="0" r="7620" b="0"/>
            <wp:wrapNone/>
            <wp:docPr id="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8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90"/>
        </w:rPr>
        <w:drawing>
          <wp:anchor distT="0" distB="0" distL="114300" distR="114300" simplePos="0" relativeHeight="252081152" behindDoc="0" locked="0" layoutInCell="1" allowOverlap="1" wp14:anchorId="2D193C53" wp14:editId="52B43CE6">
            <wp:simplePos x="0" y="0"/>
            <wp:positionH relativeFrom="page">
              <wp:posOffset>2125345</wp:posOffset>
            </wp:positionH>
            <wp:positionV relativeFrom="page">
              <wp:posOffset>8565515</wp:posOffset>
            </wp:positionV>
            <wp:extent cx="1465580" cy="1078230"/>
            <wp:effectExtent l="0" t="0" r="7620" b="0"/>
            <wp:wrapNone/>
            <wp:docPr id="1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8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3737AB93" wp14:editId="679116DF">
                <wp:simplePos x="0" y="0"/>
                <wp:positionH relativeFrom="page">
                  <wp:posOffset>3358515</wp:posOffset>
                </wp:positionH>
                <wp:positionV relativeFrom="page">
                  <wp:posOffset>6630670</wp:posOffset>
                </wp:positionV>
                <wp:extent cx="3554095" cy="515620"/>
                <wp:effectExtent l="0" t="0" r="0" b="0"/>
                <wp:wrapThrough wrapText="bothSides">
                  <wp:wrapPolygon edited="0">
                    <wp:start x="154" y="0"/>
                    <wp:lineTo x="154" y="20217"/>
                    <wp:lineTo x="21303" y="20217"/>
                    <wp:lineTo x="21303" y="0"/>
                    <wp:lineTo x="154" y="0"/>
                  </wp:wrapPolygon>
                </wp:wrapThrough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4095" cy="515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28A88" w14:textId="77777777" w:rsidR="002D5B7E" w:rsidRPr="000D4296" w:rsidRDefault="002D5B7E" w:rsidP="002D5B7E">
                            <w:pPr>
                              <w:jc w:val="center"/>
                              <w:rPr>
                                <w:rFonts w:cs="Lucida Grande"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0D4296">
                              <w:rPr>
                                <w:rFonts w:cs="Lucida Grande"/>
                                <w:color w:val="000090"/>
                                <w:sz w:val="48"/>
                                <w:szCs w:val="48"/>
                              </w:rPr>
                              <w:t>You’re Invited!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0" o:spid="_x0000_s1045" type="#_x0000_t202" style="position:absolute;margin-left:264.45pt;margin-top:522.1pt;width:279.85pt;height:40.6pt;z-index:25208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" mv:complextextbox="1" filled="f" stroked="f">
                <v:textbox>
                  <w:txbxContent>
                    <w:p w14:paraId="14728A88" w14:textId="77777777" w:rsidR="002D5B7E" w:rsidRPr="000D4296" w:rsidRDefault="002D5B7E" w:rsidP="002D5B7E">
                      <w:pPr>
                        <w:jc w:val="center"/>
                        <w:rPr>
                          <w:rFonts w:cs="Lucida Grande"/>
                          <w:color w:val="000090"/>
                          <w:sz w:val="48"/>
                          <w:szCs w:val="48"/>
                        </w:rPr>
                      </w:pPr>
                      <w:r w:rsidRPr="000D4296">
                        <w:rPr>
                          <w:rFonts w:cs="Lucida Grande"/>
                          <w:color w:val="000090"/>
                          <w:sz w:val="48"/>
                          <w:szCs w:val="48"/>
                        </w:rPr>
                        <w:t>You’re Invited!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57379FBB" wp14:editId="4427689D">
                <wp:simplePos x="0" y="0"/>
                <wp:positionH relativeFrom="page">
                  <wp:posOffset>2889250</wp:posOffset>
                </wp:positionH>
                <wp:positionV relativeFrom="page">
                  <wp:posOffset>7059930</wp:posOffset>
                </wp:positionV>
                <wp:extent cx="4599940" cy="53657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0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9940" cy="5365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388069E" w14:textId="77777777" w:rsidR="002D5B7E" w:rsidRPr="007E1F1F" w:rsidRDefault="002D5B7E" w:rsidP="002D5B7E">
                            <w:pPr>
                              <w:pStyle w:val="Header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7E1F1F">
                              <w:rPr>
                                <w:rFonts w:ascii="Helvetica Neue UltraLight" w:hAnsi="Helvetica Neue UltraLight" w:cs="Helvetica Neue UltraLight"/>
                                <w:color w:val="0E002D"/>
                                <w:sz w:val="36"/>
                                <w:szCs w:val="36"/>
                              </w:rPr>
                              <w:t>THE</w:t>
                            </w:r>
                            <w:r w:rsidRPr="007E1F1F"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36"/>
                                <w:szCs w:val="36"/>
                              </w:rPr>
                              <w:t xml:space="preserve"> “</w:t>
                            </w:r>
                            <w:r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36"/>
                                <w:szCs w:val="36"/>
                              </w:rPr>
                              <w:t>ANTI-</w:t>
                            </w:r>
                            <w:r w:rsidRPr="007E1F1F"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36"/>
                                <w:szCs w:val="36"/>
                              </w:rPr>
                              <w:t>CANCER CODE”</w:t>
                            </w:r>
                            <w:r w:rsidRPr="007E1F1F">
                              <w:rPr>
                                <w:rFonts w:ascii="Helvetica Neue UltraLight" w:hAnsi="Helvetica Neue UltraLight" w:cs="Helvetica Neue UltraLight"/>
                                <w:color w:val="2E6FFD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E1F1F">
                              <w:rPr>
                                <w:rFonts w:ascii="Helvetica Neue UltraLight" w:hAnsi="Helvetica Neue UltraLight" w:cs="Helvetica Neue UltraLight"/>
                                <w:color w:val="0E002D"/>
                                <w:sz w:val="36"/>
                                <w:szCs w:val="36"/>
                              </w:rPr>
                              <w:t>WORKSHOP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6" style="position:absolute;margin-left:227.5pt;margin-top:555.9pt;width:362.2pt;height:42.25pt;z-index:25207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" filled="f" stroked="f">
                <v:textbox>
                  <w:txbxContent>
                    <w:p w14:paraId="0388069E" w14:textId="77777777" w:rsidR="002D5B7E" w:rsidRPr="007E1F1F" w:rsidRDefault="002D5B7E" w:rsidP="002D5B7E">
                      <w:pPr>
                        <w:pStyle w:val="Header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7E1F1F">
                        <w:rPr>
                          <w:rFonts w:ascii="Helvetica Neue UltraLight" w:hAnsi="Helvetica Neue UltraLight" w:cs="Helvetica Neue UltraLight"/>
                          <w:color w:val="0E002D"/>
                          <w:sz w:val="36"/>
                          <w:szCs w:val="36"/>
                        </w:rPr>
                        <w:t>THE</w:t>
                      </w:r>
                      <w:r w:rsidRPr="007E1F1F"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36"/>
                          <w:szCs w:val="36"/>
                        </w:rPr>
                        <w:t xml:space="preserve"> “</w:t>
                      </w:r>
                      <w:r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36"/>
                          <w:szCs w:val="36"/>
                        </w:rPr>
                        <w:t>ANTI-</w:t>
                      </w:r>
                      <w:r w:rsidRPr="007E1F1F"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36"/>
                          <w:szCs w:val="36"/>
                        </w:rPr>
                        <w:t>CANCER CODE”</w:t>
                      </w:r>
                      <w:r w:rsidRPr="007E1F1F">
                        <w:rPr>
                          <w:rFonts w:ascii="Helvetica Neue UltraLight" w:hAnsi="Helvetica Neue UltraLight" w:cs="Helvetica Neue UltraLight"/>
                          <w:color w:val="2E6FFD"/>
                          <w:sz w:val="36"/>
                          <w:szCs w:val="36"/>
                        </w:rPr>
                        <w:t xml:space="preserve"> </w:t>
                      </w:r>
                      <w:r w:rsidRPr="007E1F1F">
                        <w:rPr>
                          <w:rFonts w:ascii="Helvetica Neue UltraLight" w:hAnsi="Helvetica Neue UltraLight" w:cs="Helvetica Neue UltraLight"/>
                          <w:color w:val="0E002D"/>
                          <w:sz w:val="36"/>
                          <w:szCs w:val="36"/>
                        </w:rPr>
                        <w:t>WORKSHOP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44E4D80D" wp14:editId="36E535B0">
                <wp:simplePos x="0" y="0"/>
                <wp:positionH relativeFrom="page">
                  <wp:posOffset>3721100</wp:posOffset>
                </wp:positionH>
                <wp:positionV relativeFrom="page">
                  <wp:posOffset>8834120</wp:posOffset>
                </wp:positionV>
                <wp:extent cx="3670300" cy="538480"/>
                <wp:effectExtent l="0" t="0" r="0" b="0"/>
                <wp:wrapNone/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0300" cy="538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E9C719" w14:textId="77777777" w:rsidR="002D5B7E" w:rsidRPr="006E1F88" w:rsidRDefault="002D5B7E" w:rsidP="002D5B7E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color w:val="3366FF"/>
                              </w:rPr>
                            </w:pPr>
                            <w:r w:rsidRPr="006E1F88">
                              <w:rPr>
                                <w:rFonts w:ascii="Lucida Bright" w:hAnsi="Lucida Bright"/>
                                <w:b/>
                                <w:color w:val="3366FF"/>
                              </w:rPr>
                              <w:t>See Front Desk or Call To Reserve Your Seat!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8" o:spid="_x0000_s1047" type="#_x0000_t202" style="position:absolute;margin-left:293pt;margin-top:695.6pt;width:289pt;height:42.4pt;z-index:25207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" mv:complextextbox="1" filled="f" stroked="f">
                <v:textbox>
                  <w:txbxContent>
                    <w:p w14:paraId="60E9C719" w14:textId="77777777" w:rsidR="002D5B7E" w:rsidRPr="006E1F88" w:rsidRDefault="002D5B7E" w:rsidP="002D5B7E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color w:val="3366FF"/>
                        </w:rPr>
                      </w:pPr>
                      <w:r w:rsidRPr="006E1F88">
                        <w:rPr>
                          <w:rFonts w:ascii="Lucida Bright" w:hAnsi="Lucida Bright"/>
                          <w:b/>
                          <w:color w:val="3366FF"/>
                        </w:rPr>
                        <w:t>See Front Desk or Call To Reserve Your Seat!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 wp14:anchorId="3CCAD79E" wp14:editId="124974EF">
                <wp:simplePos x="0" y="0"/>
                <wp:positionH relativeFrom="page">
                  <wp:posOffset>3581400</wp:posOffset>
                </wp:positionH>
                <wp:positionV relativeFrom="page">
                  <wp:posOffset>8333105</wp:posOffset>
                </wp:positionV>
                <wp:extent cx="3614420" cy="501015"/>
                <wp:effectExtent l="0" t="0" r="0" b="6985"/>
                <wp:wrapThrough wrapText="bothSides">
                  <wp:wrapPolygon edited="0">
                    <wp:start x="152" y="0"/>
                    <wp:lineTo x="152" y="20806"/>
                    <wp:lineTo x="21251" y="20806"/>
                    <wp:lineTo x="21251" y="0"/>
                    <wp:lineTo x="152" y="0"/>
                  </wp:wrapPolygon>
                </wp:wrapThrough>
                <wp:docPr id="107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4420" cy="501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F96022" w14:textId="77777777" w:rsidR="002D5B7E" w:rsidRPr="006E1F88" w:rsidRDefault="002D5B7E" w:rsidP="002D5B7E">
                            <w:pPr>
                              <w:jc w:val="center"/>
                              <w:rPr>
                                <w:b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6E1F88">
                              <w:rPr>
                                <w:b/>
                                <w:color w:val="000090"/>
                                <w:sz w:val="48"/>
                                <w:szCs w:val="48"/>
                              </w:rPr>
                              <w:t>June 9</w:t>
                            </w:r>
                            <w:r w:rsidRPr="006E1F88">
                              <w:rPr>
                                <w:b/>
                                <w:color w:val="000090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 w:rsidRPr="006E1F88">
                              <w:rPr>
                                <w:b/>
                                <w:color w:val="000090"/>
                                <w:sz w:val="48"/>
                                <w:szCs w:val="48"/>
                              </w:rPr>
                              <w:t xml:space="preserve"> 6:00-7:00pm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7" o:spid="_x0000_s1048" type="#_x0000_t202" style="position:absolute;margin-left:282pt;margin-top:656.15pt;width:284.6pt;height:39.45pt;z-index:25207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" mv:complextextbox="1" filled="f" stroked="f">
                <v:textbox>
                  <w:txbxContent>
                    <w:p w14:paraId="13F96022" w14:textId="77777777" w:rsidR="002D5B7E" w:rsidRPr="006E1F88" w:rsidRDefault="002D5B7E" w:rsidP="002D5B7E">
                      <w:pPr>
                        <w:jc w:val="center"/>
                        <w:rPr>
                          <w:b/>
                          <w:color w:val="000090"/>
                          <w:sz w:val="48"/>
                          <w:szCs w:val="48"/>
                        </w:rPr>
                      </w:pPr>
                      <w:r w:rsidRPr="006E1F88">
                        <w:rPr>
                          <w:b/>
                          <w:color w:val="000090"/>
                          <w:sz w:val="48"/>
                          <w:szCs w:val="48"/>
                        </w:rPr>
                        <w:t>June 9</w:t>
                      </w:r>
                      <w:r w:rsidRPr="006E1F88">
                        <w:rPr>
                          <w:b/>
                          <w:color w:val="000090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 w:rsidRPr="006E1F88">
                        <w:rPr>
                          <w:b/>
                          <w:color w:val="000090"/>
                          <w:sz w:val="48"/>
                          <w:szCs w:val="48"/>
                        </w:rPr>
                        <w:t xml:space="preserve"> 6:00-7:00pm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45E40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1" relativeHeight="252076032" behindDoc="0" locked="0" layoutInCell="1" allowOverlap="1" wp14:anchorId="15B038BE" wp14:editId="1AD00223">
                <wp:simplePos x="876300" y="7507605"/>
                <wp:positionH relativeFrom="page">
                  <wp:posOffset>876300</wp:posOffset>
                </wp:positionH>
                <wp:positionV relativeFrom="page">
                  <wp:posOffset>7507605</wp:posOffset>
                </wp:positionV>
                <wp:extent cx="2146300" cy="1727200"/>
                <wp:effectExtent l="0" t="0" r="0" b="0"/>
                <wp:wrapThrough wrapText="bothSides">
                  <wp:wrapPolygon edited="0">
                    <wp:start x="256" y="0"/>
                    <wp:lineTo x="256" y="21282"/>
                    <wp:lineTo x="20961" y="21282"/>
                    <wp:lineTo x="20961" y="0"/>
                    <wp:lineTo x="256" y="0"/>
                  </wp:wrapPolygon>
                </wp:wrapThrough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6300" cy="1727200"/>
                          <a:chOff x="0" y="0"/>
                          <a:chExt cx="2146300" cy="17272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106" name="Text Box 106"/>
                        <wps:cNvSpPr txBox="1"/>
                        <wps:spPr>
                          <a:xfrm>
                            <a:off x="0" y="0"/>
                            <a:ext cx="2146300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22"/>
                        <wps:cNvSpPr txBox="1"/>
                        <wps:spPr>
                          <a:xfrm>
                            <a:off x="91440" y="45720"/>
                            <a:ext cx="1807210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20">
                          <w:txbxContent>
                            <w:p w14:paraId="1C2E8448" w14:textId="77777777" w:rsidR="002D5B7E" w:rsidRDefault="002D5B7E" w:rsidP="002D5B7E">
                              <w:pPr>
                                <w:spacing w:after="0"/>
                                <w:jc w:val="center"/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</w:pPr>
                              <w:r w:rsidRPr="000D4296"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  <w:t xml:space="preserve">THE </w:t>
                              </w:r>
                            </w:p>
                            <w:p w14:paraId="3F95906E" w14:textId="77777777" w:rsidR="002D5B7E" w:rsidRPr="000D4296" w:rsidRDefault="002D5B7E" w:rsidP="002D5B7E">
                              <w:pPr>
                                <w:spacing w:after="0"/>
                                <w:jc w:val="center"/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</w:pPr>
                              <w:r w:rsidRPr="000D4296"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  <w:t>ANTI-CANCER CODE</w:t>
                              </w:r>
                            </w:p>
                            <w:p w14:paraId="67D2905E" w14:textId="77777777" w:rsidR="002D5B7E" w:rsidRDefault="002D5B7E" w:rsidP="002D5B7E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91440" y="448945"/>
                            <a:ext cx="1963420" cy="80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20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91440" y="1254760"/>
                            <a:ext cx="196342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20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" o:spid="_x0000_s1049" style="position:absolute;margin-left:69pt;margin-top:591.15pt;width:169pt;height:136pt;z-index:252076032;mso-position-horizontal-relative:page;mso-position-vertical-relative:page" coordsize="2146300,172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" mv:complextextbox="1">
                <v:shape id="Text Box 106" o:spid="_x0000_s1050" type="#_x0000_t202" style="position:absolute;width:2146300;height:172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BBuQwwAA&#10;ANwAAAAPAAAAZHJzL2Rvd25yZXYueG1sRE9Na8JAEL0L/odlhN7qrj1oSLMRFVt6sNTGHnocsmMS&#10;zM6G7NbEf98tFLzN431Oth5tK67U+8axhsVcgSAunWm40vB1enlMQPiAbLB1TBpu5GGdTycZpsYN&#10;/EnXIlQihrBPUUMdQpdK6cuaLPq564gjd3a9xRBhX0nT4xDDbSuflFpKiw3Hhho72tVUXoofq4EO&#10;oz29J6t9+NieX9V3chwOptL6YTZunkEEGsNd/O9+M3G+WsLfM/ECmf8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XBBuQwwAAANwAAAAPAAAAAAAAAAAAAAAAAJcCAABkcnMvZG93&#10;bnJldi54bWxQSwUGAAAAAAQABAD1AAAAhwMAAAAA&#10;" mv:complextextbox="1" filled="f" stroked="f"/>
                <v:shape id="Text Box 22" o:spid="_x0000_s1051" type="#_x0000_t202" style="position:absolute;left:91440;top:45720;width:1807210;height:4044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y1PmxAAA&#10;ANsAAAAPAAAAZHJzL2Rvd25yZXYueG1sRI9Ba8JAFITvQv/D8gq9mY05hBpdRaSFQqE0xoPHZ/aZ&#10;LGbfptltTP99t1DwOMzMN8x6O9lOjDR441jBIklBENdOG24UHKvX+TMIH5A1do5JwQ952G4eZmss&#10;tLtxSeMhNCJC2BeooA2hL6T0dUsWfeJ64uhd3GAxRDk0Ug94i3DbySxNc2nRcFxosad9S/X18G0V&#10;7E5cvpivj/NneSlNVS1Tfs+vSj09TrsViEBTuIf/229aQZbB35f4A+Tm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MtT5sQAAADbAAAADwAAAAAAAAAAAAAAAACXAgAAZHJzL2Rv&#10;d25yZXYueG1sUEsFBgAAAAAEAAQA9QAAAIgDAAAAAA==&#10;" filled="f" stroked="f">
                  <v:textbox style="mso-next-textbox:#Text Box 23" inset="0,0,0,0">
                    <w:txbxContent>
                      <w:p w14:paraId="1C2E8448" w14:textId="77777777" w:rsidR="002D5B7E" w:rsidRDefault="002D5B7E" w:rsidP="002D5B7E">
                        <w:pPr>
                          <w:spacing w:after="0"/>
                          <w:jc w:val="center"/>
                          <w:rPr>
                            <w:color w:val="FF305F"/>
                            <w:sz w:val="52"/>
                            <w:szCs w:val="52"/>
                          </w:rPr>
                        </w:pPr>
                        <w:r w:rsidRPr="000D4296">
                          <w:rPr>
                            <w:color w:val="FF305F"/>
                            <w:sz w:val="52"/>
                            <w:szCs w:val="52"/>
                          </w:rPr>
                          <w:t xml:space="preserve">THE </w:t>
                        </w:r>
                      </w:p>
                      <w:p w14:paraId="3F95906E" w14:textId="77777777" w:rsidR="002D5B7E" w:rsidRPr="000D4296" w:rsidRDefault="002D5B7E" w:rsidP="002D5B7E">
                        <w:pPr>
                          <w:spacing w:after="0"/>
                          <w:jc w:val="center"/>
                          <w:rPr>
                            <w:color w:val="FF305F"/>
                            <w:sz w:val="52"/>
                            <w:szCs w:val="52"/>
                          </w:rPr>
                        </w:pPr>
                        <w:r w:rsidRPr="000D4296">
                          <w:rPr>
                            <w:color w:val="FF305F"/>
                            <w:sz w:val="52"/>
                            <w:szCs w:val="52"/>
                          </w:rPr>
                          <w:t>ANTI-CANCER CODE</w:t>
                        </w:r>
                      </w:p>
                      <w:p w14:paraId="67D2905E" w14:textId="77777777" w:rsidR="002D5B7E" w:rsidRDefault="002D5B7E" w:rsidP="002D5B7E"/>
                    </w:txbxContent>
                  </v:textbox>
                </v:shape>
                <v:shape id="Text Box 23" o:spid="_x0000_s1052" type="#_x0000_t202" style="position:absolute;left:91440;top:448945;width:1963420;height:807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h/Z9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h/Z9wwAAANsAAAAPAAAAAAAAAAAAAAAAAJcCAABkcnMvZG93&#10;bnJldi54bWxQSwUGAAAAAAQABAD1AAAAhwMAAAAA&#10;" filled="f" stroked="f">
                  <v:textbox style="mso-next-textbox:#_x0000_s1053" inset="0,0,0,0">
                    <w:txbxContent/>
                  </v:textbox>
                </v:shape>
                <v:shape id="_x0000_s1053" type="#_x0000_t202" style="position:absolute;left:91440;top:1254760;width:1963420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bm4JwwAA&#10;ANsAAAAPAAAAZHJzL2Rvd25yZXYueG1sRI9Ba8JAFITvQv/D8gredKOI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bm4JwwAAANsAAAAPAAAAAAAAAAAAAAAAAJcCAABkcnMvZG93&#10;bnJldi54bWxQSwUGAAAAAAQABAD1AAAAhwMAAAAA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1283BF01" wp14:editId="47754F89">
                <wp:simplePos x="0" y="0"/>
                <wp:positionH relativeFrom="page">
                  <wp:posOffset>3695700</wp:posOffset>
                </wp:positionH>
                <wp:positionV relativeFrom="page">
                  <wp:posOffset>9212580</wp:posOffset>
                </wp:positionV>
                <wp:extent cx="3487420" cy="342900"/>
                <wp:effectExtent l="0" t="0" r="0" b="12700"/>
                <wp:wrapThrough wrapText="bothSides">
                  <wp:wrapPolygon edited="0">
                    <wp:start x="157" y="0"/>
                    <wp:lineTo x="157" y="20800"/>
                    <wp:lineTo x="21238" y="20800"/>
                    <wp:lineTo x="21238" y="0"/>
                    <wp:lineTo x="157" y="0"/>
                  </wp:wrapPolygon>
                </wp:wrapThrough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742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FC329D" w14:textId="77777777" w:rsidR="002D5B7E" w:rsidRPr="00123F97" w:rsidRDefault="002D5B7E" w:rsidP="002D5B7E">
                            <w:pPr>
                              <w:jc w:val="center"/>
                              <w:rPr>
                                <w:color w:val="3E3E3E" w:themeColor="background2" w:themeShade="40"/>
                              </w:rPr>
                            </w:pPr>
                            <w:r>
                              <w:rPr>
                                <w:color w:val="3E3E3E" w:themeColor="background2" w:themeShade="40"/>
                              </w:rPr>
                              <w:t>Address Here &amp; Phone 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5" o:spid="_x0000_s1054" type="#_x0000_t202" style="position:absolute;margin-left:291pt;margin-top:725.4pt;width:274.6pt;height:27pt;z-index:25207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tKrdcCAAAi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" mv:complextextbox="1" filled="f" stroked="f">
                <v:textbox>
                  <w:txbxContent>
                    <w:p w14:paraId="2EFC329D" w14:textId="77777777" w:rsidR="002D5B7E" w:rsidRPr="00123F97" w:rsidRDefault="002D5B7E" w:rsidP="002D5B7E">
                      <w:pPr>
                        <w:jc w:val="center"/>
                        <w:rPr>
                          <w:color w:val="3E3E3E" w:themeColor="background2" w:themeShade="40"/>
                        </w:rPr>
                      </w:pPr>
                      <w:r>
                        <w:rPr>
                          <w:color w:val="3E3E3E" w:themeColor="background2" w:themeShade="40"/>
                        </w:rPr>
                        <w:t>Address Here &amp; Phone Number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2E7D0884" wp14:editId="7A79046C">
                <wp:simplePos x="0" y="0"/>
                <wp:positionH relativeFrom="page">
                  <wp:posOffset>508000</wp:posOffset>
                </wp:positionH>
                <wp:positionV relativeFrom="page">
                  <wp:posOffset>6705600</wp:posOffset>
                </wp:positionV>
                <wp:extent cx="2921000" cy="2832100"/>
                <wp:effectExtent l="50800" t="50800" r="76200" b="88900"/>
                <wp:wrapThrough wrapText="bothSides">
                  <wp:wrapPolygon edited="0">
                    <wp:start x="8452" y="-387"/>
                    <wp:lineTo x="2442" y="-387"/>
                    <wp:lineTo x="2442" y="2712"/>
                    <wp:lineTo x="376" y="2712"/>
                    <wp:lineTo x="376" y="5812"/>
                    <wp:lineTo x="-376" y="5812"/>
                    <wp:lineTo x="-376" y="14335"/>
                    <wp:lineTo x="1878" y="18404"/>
                    <wp:lineTo x="5635" y="21309"/>
                    <wp:lineTo x="5823" y="21309"/>
                    <wp:lineTo x="8264" y="22084"/>
                    <wp:lineTo x="8452" y="22084"/>
                    <wp:lineTo x="13148" y="22084"/>
                    <wp:lineTo x="13336" y="22084"/>
                    <wp:lineTo x="15777" y="21309"/>
                    <wp:lineTo x="15965" y="21309"/>
                    <wp:lineTo x="19722" y="18404"/>
                    <wp:lineTo x="21600" y="15110"/>
                    <wp:lineTo x="21976" y="12204"/>
                    <wp:lineTo x="21976" y="8911"/>
                    <wp:lineTo x="21224" y="6005"/>
                    <wp:lineTo x="21224" y="5812"/>
                    <wp:lineTo x="19346" y="2906"/>
                    <wp:lineTo x="19158" y="1937"/>
                    <wp:lineTo x="14650" y="-387"/>
                    <wp:lineTo x="13148" y="-387"/>
                    <wp:lineTo x="8452" y="-387"/>
                  </wp:wrapPolygon>
                </wp:wrapThrough>
                <wp:docPr id="104" name="Oval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32100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04" o:spid="_x0000_s1026" style="position:absolute;margin-left:40pt;margin-top:528pt;width:230pt;height:223pt;z-index:2520739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" filled="f" strokecolor="white [3212]" strokeweight="9.25pt">
                <w10:wrap type="through" anchorx="page" anchory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7A9B2807" wp14:editId="0FAB9248">
                <wp:simplePos x="0" y="0"/>
                <wp:positionH relativeFrom="page">
                  <wp:posOffset>998220</wp:posOffset>
                </wp:positionH>
                <wp:positionV relativeFrom="page">
                  <wp:posOffset>7943215</wp:posOffset>
                </wp:positionV>
                <wp:extent cx="1871980" cy="377190"/>
                <wp:effectExtent l="0" t="0" r="7620" b="3810"/>
                <wp:wrapThrough wrapText="bothSides">
                  <wp:wrapPolygon edited="0">
                    <wp:start x="0" y="0"/>
                    <wp:lineTo x="0" y="20364"/>
                    <wp:lineTo x="21395" y="20364"/>
                    <wp:lineTo x="21395" y="0"/>
                    <wp:lineTo x="0" y="0"/>
                  </wp:wrapPolygon>
                </wp:wrapThrough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1980" cy="377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9A718" w14:textId="77777777" w:rsidR="002D5B7E" w:rsidRPr="007E1F1F" w:rsidRDefault="002D5B7E" w:rsidP="002D5B7E">
                            <w:pPr>
                              <w:jc w:val="center"/>
                              <w:rPr>
                                <w:color w:val="FF305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3" o:spid="_x0000_s1055" type="#_x0000_t202" style="position:absolute;margin-left:78.6pt;margin-top:625.45pt;width:147.4pt;height:29.7pt;z-index:25207296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" mv:complextextbox="1" fillcolor="white [3212]" stroked="f">
                <v:textbox>
                  <w:txbxContent>
                    <w:p w14:paraId="4E29A718" w14:textId="77777777" w:rsidR="002D5B7E" w:rsidRPr="007E1F1F" w:rsidRDefault="002D5B7E" w:rsidP="002D5B7E">
                      <w:pPr>
                        <w:jc w:val="center"/>
                        <w:rPr>
                          <w:color w:val="FF305F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71936" behindDoc="0" locked="0" layoutInCell="1" allowOverlap="1" wp14:anchorId="54F7764B" wp14:editId="2CA66089">
            <wp:simplePos x="0" y="0"/>
            <wp:positionH relativeFrom="page">
              <wp:posOffset>488950</wp:posOffset>
            </wp:positionH>
            <wp:positionV relativeFrom="page">
              <wp:posOffset>6708775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1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60DF">
        <w:rPr>
          <w:noProof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75B7610D" wp14:editId="05D229A3">
                <wp:simplePos x="0" y="0"/>
                <wp:positionH relativeFrom="page">
                  <wp:posOffset>3617595</wp:posOffset>
                </wp:positionH>
                <wp:positionV relativeFrom="page">
                  <wp:posOffset>7469505</wp:posOffset>
                </wp:positionV>
                <wp:extent cx="3596005" cy="1002030"/>
                <wp:effectExtent l="0" t="0" r="0" b="0"/>
                <wp:wrapNone/>
                <wp:docPr id="102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FE3C64B" w14:textId="77777777" w:rsidR="002D5B7E" w:rsidRPr="00DB76FA" w:rsidRDefault="002D5B7E" w:rsidP="002D5B7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Maximize </w:t>
                            </w: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Your Immune System</w:t>
                            </w: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 </w:t>
                            </w:r>
                          </w:p>
                          <w:p w14:paraId="203AFB59" w14:textId="77777777" w:rsidR="002D5B7E" w:rsidRPr="00DB76FA" w:rsidRDefault="002D5B7E" w:rsidP="002D5B7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Cancer Fighting Foods</w:t>
                            </w:r>
                          </w:p>
                          <w:p w14:paraId="11C93F7B" w14:textId="77777777" w:rsidR="002D5B7E" w:rsidRPr="00DB76FA" w:rsidRDefault="002D5B7E" w:rsidP="002D5B7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What Are The Risks Above Genetics</w:t>
                            </w:r>
                          </w:p>
                          <w:p w14:paraId="7095035C" w14:textId="77777777" w:rsidR="002D5B7E" w:rsidRPr="00DB76FA" w:rsidRDefault="002D5B7E" w:rsidP="002D5B7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10 Top Cancerous Products Commonly Used</w:t>
                            </w:r>
                          </w:p>
                          <w:p w14:paraId="1FAECAAC" w14:textId="77777777" w:rsidR="002D5B7E" w:rsidRDefault="002D5B7E" w:rsidP="002D5B7E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</w:p>
                          <w:p w14:paraId="0FA1F1D8" w14:textId="77777777" w:rsidR="002D5B7E" w:rsidRPr="00DB76FA" w:rsidRDefault="002D5B7E" w:rsidP="002D5B7E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52C79846" w14:textId="77777777" w:rsidR="002D5B7E" w:rsidRPr="00DB76FA" w:rsidRDefault="002D5B7E" w:rsidP="002D5B7E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6" style="position:absolute;margin-left:284.85pt;margin-top:588.15pt;width:283.15pt;height:78.9pt;z-index:25207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" filled="f" stroked="f">
                <v:textbox>
                  <w:txbxContent>
                    <w:p w14:paraId="3FE3C64B" w14:textId="77777777" w:rsidR="002D5B7E" w:rsidRPr="00DB76FA" w:rsidRDefault="002D5B7E" w:rsidP="002D5B7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Maximize </w:t>
                      </w: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Your Immune System</w:t>
                      </w: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 </w:t>
                      </w:r>
                    </w:p>
                    <w:p w14:paraId="203AFB59" w14:textId="77777777" w:rsidR="002D5B7E" w:rsidRPr="00DB76FA" w:rsidRDefault="002D5B7E" w:rsidP="002D5B7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Cancer Fighting Foods</w:t>
                      </w:r>
                    </w:p>
                    <w:p w14:paraId="11C93F7B" w14:textId="77777777" w:rsidR="002D5B7E" w:rsidRPr="00DB76FA" w:rsidRDefault="002D5B7E" w:rsidP="002D5B7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What Are The Risks Above Genetics</w:t>
                      </w:r>
                    </w:p>
                    <w:p w14:paraId="7095035C" w14:textId="77777777" w:rsidR="002D5B7E" w:rsidRPr="00DB76FA" w:rsidRDefault="002D5B7E" w:rsidP="002D5B7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10 Top Cancerous Products Commonly Used</w:t>
                      </w:r>
                    </w:p>
                    <w:p w14:paraId="1FAECAAC" w14:textId="77777777" w:rsidR="002D5B7E" w:rsidRDefault="002D5B7E" w:rsidP="002D5B7E">
                      <w:pPr>
                        <w:pStyle w:val="ListParagraph"/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</w:p>
                    <w:p w14:paraId="0FA1F1D8" w14:textId="77777777" w:rsidR="002D5B7E" w:rsidRPr="00DB76FA" w:rsidRDefault="002D5B7E" w:rsidP="002D5B7E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52C79846" w14:textId="77777777" w:rsidR="002D5B7E" w:rsidRPr="00DB76FA" w:rsidRDefault="002D5B7E" w:rsidP="002D5B7E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5851E04C" wp14:editId="6A93F8BA">
                <wp:simplePos x="0" y="0"/>
                <wp:positionH relativeFrom="page">
                  <wp:posOffset>1910715</wp:posOffset>
                </wp:positionH>
                <wp:positionV relativeFrom="page">
                  <wp:posOffset>7568565</wp:posOffset>
                </wp:positionV>
                <wp:extent cx="1460500" cy="374650"/>
                <wp:effectExtent l="0" t="0" r="0" b="6350"/>
                <wp:wrapNone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B79820" w14:textId="77777777" w:rsidR="002D5B7E" w:rsidRPr="004060DF" w:rsidRDefault="002D5B7E" w:rsidP="002D5B7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14:paraId="5753AB69" w14:textId="77777777" w:rsidR="002D5B7E" w:rsidRPr="004060DF" w:rsidRDefault="002D5B7E" w:rsidP="002D5B7E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1" o:spid="_x0000_s1057" type="#_x0000_t202" style="position:absolute;margin-left:150.45pt;margin-top:595.95pt;width:115pt;height:29.5pt;z-index:25206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" mv:complextextbox="1" filled="f" stroked="f">
                <v:textbox>
                  <w:txbxContent>
                    <w:p w14:paraId="0DB79820" w14:textId="77777777" w:rsidR="002D5B7E" w:rsidRPr="004060DF" w:rsidRDefault="002D5B7E" w:rsidP="002D5B7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14:paraId="5753AB69" w14:textId="77777777" w:rsidR="002D5B7E" w:rsidRPr="004060DF" w:rsidRDefault="002D5B7E" w:rsidP="002D5B7E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177F54C4" wp14:editId="49B9DF59">
                <wp:simplePos x="0" y="0"/>
                <wp:positionH relativeFrom="page">
                  <wp:posOffset>471170</wp:posOffset>
                </wp:positionH>
                <wp:positionV relativeFrom="page">
                  <wp:posOffset>6578600</wp:posOffset>
                </wp:positionV>
                <wp:extent cx="6851650" cy="3094355"/>
                <wp:effectExtent l="0" t="0" r="6350" b="4445"/>
                <wp:wrapThrough wrapText="bothSides">
                  <wp:wrapPolygon edited="0">
                    <wp:start x="0" y="0"/>
                    <wp:lineTo x="0" y="21454"/>
                    <wp:lineTo x="21540" y="21454"/>
                    <wp:lineTo x="21540" y="0"/>
                    <wp:lineTo x="0" y="0"/>
                  </wp:wrapPolygon>
                </wp:wrapThrough>
                <wp:docPr id="100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1650" cy="30943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0" o:spid="_x0000_s1026" style="position:absolute;margin-left:37.1pt;margin-top:518pt;width:539.5pt;height:243.65pt;z-index:25206886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" fillcolor="white [3212]" stroked="f"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37525732" wp14:editId="7ABA22C2">
                <wp:simplePos x="0" y="0"/>
                <wp:positionH relativeFrom="page">
                  <wp:posOffset>5970270</wp:posOffset>
                </wp:positionH>
                <wp:positionV relativeFrom="page">
                  <wp:posOffset>9011285</wp:posOffset>
                </wp:positionV>
                <wp:extent cx="1143000" cy="472440"/>
                <wp:effectExtent l="0" t="0" r="0" b="10160"/>
                <wp:wrapTight wrapText="bothSides">
                  <wp:wrapPolygon edited="0">
                    <wp:start x="480" y="0"/>
                    <wp:lineTo x="480" y="20903"/>
                    <wp:lineTo x="20640" y="20903"/>
                    <wp:lineTo x="20640" y="0"/>
                    <wp:lineTo x="480" y="0"/>
                  </wp:wrapPolygon>
                </wp:wrapTight>
                <wp:docPr id="9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E9BC65" w14:textId="77777777" w:rsidR="002D5B7E" w:rsidRDefault="002D5B7E" w:rsidP="002D5B7E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7DED2529" w14:textId="77777777" w:rsidR="002D5B7E" w:rsidRDefault="002D5B7E" w:rsidP="002D5B7E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470.1pt;margin-top:709.55pt;width:90pt;height:37.2pt;z-index:25206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" filled="f" stroked="f">
                <v:textbox inset=",0,,0">
                  <w:txbxContent>
                    <w:p w14:paraId="0CE9BC65" w14:textId="77777777" w:rsidR="002D5B7E" w:rsidRDefault="002D5B7E" w:rsidP="002D5B7E">
                      <w:pPr>
                        <w:pStyle w:val="Heading2"/>
                      </w:pPr>
                      <w:r>
                        <w:t>Phone</w:t>
                      </w:r>
                    </w:p>
                    <w:p w14:paraId="7DED2529" w14:textId="77777777" w:rsidR="002D5B7E" w:rsidRDefault="002D5B7E" w:rsidP="002D5B7E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183E09C1" wp14:editId="51D46CFA">
                <wp:simplePos x="0" y="0"/>
                <wp:positionH relativeFrom="page">
                  <wp:posOffset>3896995</wp:posOffset>
                </wp:positionH>
                <wp:positionV relativeFrom="page">
                  <wp:posOffset>9011285</wp:posOffset>
                </wp:positionV>
                <wp:extent cx="2057400" cy="472440"/>
                <wp:effectExtent l="0" t="0" r="0" b="10160"/>
                <wp:wrapTight wrapText="bothSides">
                  <wp:wrapPolygon edited="0">
                    <wp:start x="267" y="0"/>
                    <wp:lineTo x="267" y="20903"/>
                    <wp:lineTo x="21067" y="20903"/>
                    <wp:lineTo x="21067" y="0"/>
                    <wp:lineTo x="267" y="0"/>
                  </wp:wrapPolygon>
                </wp:wrapTight>
                <wp:docPr id="9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0DE675" w14:textId="77777777" w:rsidR="002D5B7E" w:rsidRDefault="002D5B7E" w:rsidP="002D5B7E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744EC508" w14:textId="77777777" w:rsidR="002D5B7E" w:rsidRPr="00DB4738" w:rsidRDefault="002D5B7E" w:rsidP="002D5B7E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separate"/>
                            </w:r>
                            <w:r>
                              <w:instrText>93 Perry Street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306.85pt;margin-top:709.55pt;width:162pt;height:37.2pt;z-index:25206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" filled="f" stroked="f">
                <v:textbox inset=",0,,0">
                  <w:txbxContent>
                    <w:p w14:paraId="140DE675" w14:textId="77777777" w:rsidR="002D5B7E" w:rsidRDefault="002D5B7E" w:rsidP="002D5B7E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744EC508" w14:textId="77777777" w:rsidR="002D5B7E" w:rsidRPr="00DB4738" w:rsidRDefault="002D5B7E" w:rsidP="002D5B7E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14556B82" wp14:editId="5D65A070">
                <wp:simplePos x="0" y="0"/>
                <wp:positionH relativeFrom="page">
                  <wp:posOffset>6198870</wp:posOffset>
                </wp:positionH>
                <wp:positionV relativeFrom="page">
                  <wp:posOffset>8333105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9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AED1366" w14:textId="77777777" w:rsidR="002D5B7E" w:rsidRDefault="002D5B7E" w:rsidP="002D5B7E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488.1pt;margin-top:656.15pt;width:1in;height:14.75pt;z-index:25206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" filled="f" stroked="f">
                <v:stroke o:forcedash="t"/>
                <v:textbox inset=",0,,0">
                  <w:txbxContent>
                    <w:p w14:paraId="1AED1366" w14:textId="77777777" w:rsidR="002D5B7E" w:rsidRDefault="002D5B7E" w:rsidP="002D5B7E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2EA9FC5D" wp14:editId="1EC8DEED">
                <wp:simplePos x="0" y="0"/>
                <wp:positionH relativeFrom="page">
                  <wp:posOffset>5043170</wp:posOffset>
                </wp:positionH>
                <wp:positionV relativeFrom="page">
                  <wp:posOffset>8320405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9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753F50E" w14:textId="77777777" w:rsidR="002D5B7E" w:rsidRDefault="002D5B7E" w:rsidP="002D5B7E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397.1pt;margin-top:655.15pt;width:1in;height:14.75pt;z-index:25206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" filled="f" stroked="f">
                <v:stroke o:forcedash="t"/>
                <v:textbox inset=",0,,0">
                  <w:txbxContent>
                    <w:p w14:paraId="6753F50E" w14:textId="77777777" w:rsidR="002D5B7E" w:rsidRDefault="002D5B7E" w:rsidP="002D5B7E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5D218DD3" wp14:editId="1B1CF5B4">
                <wp:simplePos x="0" y="0"/>
                <wp:positionH relativeFrom="page">
                  <wp:posOffset>3887470</wp:posOffset>
                </wp:positionH>
                <wp:positionV relativeFrom="page">
                  <wp:posOffset>8333105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9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C8D6477" w14:textId="77777777" w:rsidR="002D5B7E" w:rsidRDefault="002D5B7E" w:rsidP="002D5B7E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2" type="#_x0000_t202" style="position:absolute;margin-left:306.1pt;margin-top:656.15pt;width:1in;height:14.75pt;z-index:25206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" filled="f" stroked="f">
                <v:stroke o:forcedash="t"/>
                <v:textbox inset=",0,,0">
                  <w:txbxContent>
                    <w:p w14:paraId="4C8D6477" w14:textId="77777777" w:rsidR="002D5B7E" w:rsidRDefault="002D5B7E" w:rsidP="002D5B7E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46B9494D" wp14:editId="410AB86E">
                <wp:simplePos x="0" y="0"/>
                <wp:positionH relativeFrom="page">
                  <wp:posOffset>3887470</wp:posOffset>
                </wp:positionH>
                <wp:positionV relativeFrom="page">
                  <wp:posOffset>7558405</wp:posOffset>
                </wp:positionV>
                <wp:extent cx="3225800" cy="187325"/>
                <wp:effectExtent l="0" t="0" r="0" b="15875"/>
                <wp:wrapTight wrapText="bothSides">
                  <wp:wrapPolygon edited="0">
                    <wp:start x="170" y="0"/>
                    <wp:lineTo x="170" y="20502"/>
                    <wp:lineTo x="21260" y="20502"/>
                    <wp:lineTo x="21260" y="0"/>
                    <wp:lineTo x="170" y="0"/>
                  </wp:wrapPolygon>
                </wp:wrapTight>
                <wp:docPr id="9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789624F" w14:textId="77777777" w:rsidR="002D5B7E" w:rsidRDefault="002D5B7E" w:rsidP="002D5B7E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306.1pt;margin-top:595.15pt;width:254pt;height:14.75pt;z-index:25206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" filled="f" stroked="f">
                <v:stroke o:forcedash="t"/>
                <v:textbox inset=",0,,0">
                  <w:txbxContent>
                    <w:p w14:paraId="5789624F" w14:textId="77777777" w:rsidR="002D5B7E" w:rsidRDefault="002D5B7E" w:rsidP="002D5B7E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735246F1" wp14:editId="53523D16">
                <wp:simplePos x="0" y="0"/>
                <wp:positionH relativeFrom="page">
                  <wp:posOffset>3893820</wp:posOffset>
                </wp:positionH>
                <wp:positionV relativeFrom="page">
                  <wp:posOffset>8326755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9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2061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.6pt,655.65pt" to="559.6pt,65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34E64852" wp14:editId="14FE48C4">
                <wp:simplePos x="0" y="0"/>
                <wp:positionH relativeFrom="page">
                  <wp:posOffset>3893820</wp:posOffset>
                </wp:positionH>
                <wp:positionV relativeFrom="page">
                  <wp:posOffset>7564755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9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2060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.6pt,595.65pt" to="559.6pt,59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746E1D16" wp14:editId="7A3A3D86">
                <wp:simplePos x="0" y="0"/>
                <wp:positionH relativeFrom="page">
                  <wp:posOffset>3893820</wp:posOffset>
                </wp:positionH>
                <wp:positionV relativeFrom="page">
                  <wp:posOffset>7056755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9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205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.6pt,555.65pt" to="559.6pt,55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7F78AAD8" wp14:editId="1994AB5A">
                <wp:simplePos x="0" y="0"/>
                <wp:positionH relativeFrom="page">
                  <wp:posOffset>3695700</wp:posOffset>
                </wp:positionH>
                <wp:positionV relativeFrom="page">
                  <wp:posOffset>3116580</wp:posOffset>
                </wp:positionV>
                <wp:extent cx="3487420" cy="342900"/>
                <wp:effectExtent l="0" t="0" r="0" b="12700"/>
                <wp:wrapThrough wrapText="bothSides">
                  <wp:wrapPolygon edited="0">
                    <wp:start x="157" y="0"/>
                    <wp:lineTo x="157" y="20800"/>
                    <wp:lineTo x="21238" y="20800"/>
                    <wp:lineTo x="21238" y="0"/>
                    <wp:lineTo x="157" y="0"/>
                  </wp:wrapPolygon>
                </wp:wrapThrough>
                <wp:docPr id="137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742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3D3D89" w14:textId="77777777" w:rsidR="007E1F1F" w:rsidRPr="00123F97" w:rsidRDefault="007E1F1F" w:rsidP="007E1F1F">
                            <w:pPr>
                              <w:jc w:val="center"/>
                              <w:rPr>
                                <w:color w:val="3E3E3E" w:themeColor="background2" w:themeShade="40"/>
                              </w:rPr>
                            </w:pPr>
                            <w:r>
                              <w:rPr>
                                <w:color w:val="3E3E3E" w:themeColor="background2" w:themeShade="40"/>
                              </w:rPr>
                              <w:t>Address Here &amp; Phone 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7" o:spid="_x0000_s1064" type="#_x0000_t202" style="position:absolute;margin-left:291pt;margin-top:245.4pt;width:274.6pt;height:27pt;z-index:25198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" mv:complextextbox="1" filled="f" stroked="f">
                <v:textbox>
                  <w:txbxContent>
                    <w:p w14:paraId="683D3D89" w14:textId="77777777" w:rsidR="007E1F1F" w:rsidRPr="00123F97" w:rsidRDefault="007E1F1F" w:rsidP="007E1F1F">
                      <w:pPr>
                        <w:jc w:val="center"/>
                        <w:rPr>
                          <w:color w:val="3E3E3E" w:themeColor="background2" w:themeShade="40"/>
                        </w:rPr>
                      </w:pPr>
                      <w:r>
                        <w:rPr>
                          <w:color w:val="3E3E3E" w:themeColor="background2" w:themeShade="40"/>
                        </w:rPr>
                        <w:t>Address Here &amp; Phone Number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35DB4EFE" wp14:editId="4E70C59C">
                <wp:simplePos x="0" y="0"/>
                <wp:positionH relativeFrom="page">
                  <wp:posOffset>3721100</wp:posOffset>
                </wp:positionH>
                <wp:positionV relativeFrom="page">
                  <wp:posOffset>2738120</wp:posOffset>
                </wp:positionV>
                <wp:extent cx="3670300" cy="538480"/>
                <wp:effectExtent l="0" t="0" r="0" b="0"/>
                <wp:wrapNone/>
                <wp:docPr id="138" name="Text Box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0300" cy="538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6EA0A4" w14:textId="77777777" w:rsidR="007E1F1F" w:rsidRPr="006E1F88" w:rsidRDefault="007E1F1F" w:rsidP="007E1F1F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color w:val="3366FF"/>
                              </w:rPr>
                            </w:pPr>
                            <w:r w:rsidRPr="006E1F88">
                              <w:rPr>
                                <w:rFonts w:ascii="Lucida Bright" w:hAnsi="Lucida Bright"/>
                                <w:b/>
                                <w:color w:val="3366FF"/>
                              </w:rPr>
                              <w:t>See Front Desk or Call To Reserve Your Seat!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8" o:spid="_x0000_s1065" type="#_x0000_t202" style="position:absolute;margin-left:293pt;margin-top:215.6pt;width:289pt;height:42.4pt;z-index:25198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" mv:complextextbox="1" filled="f" stroked="f">
                <v:textbox>
                  <w:txbxContent>
                    <w:p w14:paraId="106EA0A4" w14:textId="77777777" w:rsidR="007E1F1F" w:rsidRPr="006E1F88" w:rsidRDefault="007E1F1F" w:rsidP="007E1F1F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color w:val="3366FF"/>
                        </w:rPr>
                      </w:pPr>
                      <w:r w:rsidRPr="006E1F88">
                        <w:rPr>
                          <w:rFonts w:ascii="Lucida Bright" w:hAnsi="Lucida Bright"/>
                          <w:b/>
                          <w:color w:val="3366FF"/>
                        </w:rPr>
                        <w:t>See Front Desk or Call To Reserve Your Seat!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14531BFF" wp14:editId="59A48446">
                <wp:simplePos x="0" y="0"/>
                <wp:positionH relativeFrom="page">
                  <wp:posOffset>3581400</wp:posOffset>
                </wp:positionH>
                <wp:positionV relativeFrom="page">
                  <wp:posOffset>2237105</wp:posOffset>
                </wp:positionV>
                <wp:extent cx="3614420" cy="501015"/>
                <wp:effectExtent l="0" t="0" r="0" b="6985"/>
                <wp:wrapThrough wrapText="bothSides">
                  <wp:wrapPolygon edited="0">
                    <wp:start x="152" y="0"/>
                    <wp:lineTo x="152" y="20806"/>
                    <wp:lineTo x="21251" y="20806"/>
                    <wp:lineTo x="21251" y="0"/>
                    <wp:lineTo x="152" y="0"/>
                  </wp:wrapPolygon>
                </wp:wrapThrough>
                <wp:docPr id="136" name="Text Box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4420" cy="501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D85B8E" w14:textId="77777777" w:rsidR="007E1F1F" w:rsidRPr="006E1F88" w:rsidRDefault="007E1F1F" w:rsidP="007E1F1F">
                            <w:pPr>
                              <w:jc w:val="center"/>
                              <w:rPr>
                                <w:b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6E1F88">
                              <w:rPr>
                                <w:b/>
                                <w:color w:val="000090"/>
                                <w:sz w:val="48"/>
                                <w:szCs w:val="48"/>
                              </w:rPr>
                              <w:t>June 9</w:t>
                            </w:r>
                            <w:r w:rsidRPr="006E1F88">
                              <w:rPr>
                                <w:b/>
                                <w:color w:val="000090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 w:rsidRPr="006E1F88">
                              <w:rPr>
                                <w:b/>
                                <w:color w:val="000090"/>
                                <w:sz w:val="48"/>
                                <w:szCs w:val="48"/>
                              </w:rPr>
                              <w:t xml:space="preserve"> 6:00-7:00pm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6" o:spid="_x0000_s1066" type="#_x0000_t202" style="position:absolute;margin-left:282pt;margin-top:176.15pt;width:284.6pt;height:39.45pt;z-index:25198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" mv:complextextbox="1" filled="f" stroked="f">
                <v:textbox>
                  <w:txbxContent>
                    <w:p w14:paraId="55D85B8E" w14:textId="77777777" w:rsidR="007E1F1F" w:rsidRPr="006E1F88" w:rsidRDefault="007E1F1F" w:rsidP="007E1F1F">
                      <w:pPr>
                        <w:jc w:val="center"/>
                        <w:rPr>
                          <w:b/>
                          <w:color w:val="000090"/>
                          <w:sz w:val="48"/>
                          <w:szCs w:val="48"/>
                        </w:rPr>
                      </w:pPr>
                      <w:r w:rsidRPr="006E1F88">
                        <w:rPr>
                          <w:b/>
                          <w:color w:val="000090"/>
                          <w:sz w:val="48"/>
                          <w:szCs w:val="48"/>
                        </w:rPr>
                        <w:t>June 9</w:t>
                      </w:r>
                      <w:r w:rsidRPr="006E1F88">
                        <w:rPr>
                          <w:b/>
                          <w:color w:val="000090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 w:rsidRPr="006E1F88">
                        <w:rPr>
                          <w:b/>
                          <w:color w:val="000090"/>
                          <w:sz w:val="48"/>
                          <w:szCs w:val="48"/>
                        </w:rPr>
                        <w:t xml:space="preserve"> 6:00-7:00pm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color w:val="000090"/>
        </w:rPr>
        <w:drawing>
          <wp:anchor distT="0" distB="0" distL="114300" distR="114300" simplePos="0" relativeHeight="252034048" behindDoc="0" locked="0" layoutInCell="1" allowOverlap="1" wp14:anchorId="6236BFC7" wp14:editId="7341ADF1">
            <wp:simplePos x="0" y="0"/>
            <wp:positionH relativeFrom="page">
              <wp:posOffset>2125345</wp:posOffset>
            </wp:positionH>
            <wp:positionV relativeFrom="page">
              <wp:posOffset>2469515</wp:posOffset>
            </wp:positionV>
            <wp:extent cx="1465580" cy="1078230"/>
            <wp:effectExtent l="0" t="0" r="7620" b="0"/>
            <wp:wrapNone/>
            <wp:docPr id="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8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4296"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490BFB4A" wp14:editId="00535151">
                <wp:simplePos x="0" y="0"/>
                <wp:positionH relativeFrom="page">
                  <wp:posOffset>471170</wp:posOffset>
                </wp:positionH>
                <wp:positionV relativeFrom="page">
                  <wp:posOffset>482600</wp:posOffset>
                </wp:positionV>
                <wp:extent cx="6851650" cy="3094355"/>
                <wp:effectExtent l="0" t="0" r="6350" b="4445"/>
                <wp:wrapThrough wrapText="bothSides">
                  <wp:wrapPolygon edited="0">
                    <wp:start x="0" y="0"/>
                    <wp:lineTo x="0" y="21454"/>
                    <wp:lineTo x="21540" y="21454"/>
                    <wp:lineTo x="21540" y="0"/>
                    <wp:lineTo x="0" y="0"/>
                  </wp:wrapPolygon>
                </wp:wrapThrough>
                <wp:docPr id="129" name="Rectangle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1650" cy="30943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9" o:spid="_x0000_s1026" style="position:absolute;margin-left:37.1pt;margin-top:38pt;width:539.5pt;height:243.65pt;z-index:25196851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" fillcolor="white [3212]" stroked="f">
                <w10:wrap type="through" anchorx="page" anchory="page"/>
              </v:rect>
            </w:pict>
          </mc:Fallback>
        </mc:AlternateContent>
      </w:r>
      <w:r w:rsidR="000D4296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39CA47CD" wp14:editId="42602B75">
                <wp:simplePos x="0" y="0"/>
                <wp:positionH relativeFrom="page">
                  <wp:posOffset>508000</wp:posOffset>
                </wp:positionH>
                <wp:positionV relativeFrom="page">
                  <wp:posOffset>609600</wp:posOffset>
                </wp:positionV>
                <wp:extent cx="2921000" cy="2832100"/>
                <wp:effectExtent l="50800" t="50800" r="76200" b="88900"/>
                <wp:wrapThrough wrapText="bothSides">
                  <wp:wrapPolygon edited="0">
                    <wp:start x="8452" y="-387"/>
                    <wp:lineTo x="2442" y="-387"/>
                    <wp:lineTo x="2442" y="2712"/>
                    <wp:lineTo x="376" y="2712"/>
                    <wp:lineTo x="376" y="5812"/>
                    <wp:lineTo x="-376" y="5812"/>
                    <wp:lineTo x="-376" y="14335"/>
                    <wp:lineTo x="1878" y="18404"/>
                    <wp:lineTo x="5635" y="21309"/>
                    <wp:lineTo x="5823" y="21309"/>
                    <wp:lineTo x="8264" y="22084"/>
                    <wp:lineTo x="8452" y="22084"/>
                    <wp:lineTo x="13148" y="22084"/>
                    <wp:lineTo x="13336" y="22084"/>
                    <wp:lineTo x="15777" y="21309"/>
                    <wp:lineTo x="15965" y="21309"/>
                    <wp:lineTo x="19722" y="18404"/>
                    <wp:lineTo x="21600" y="15110"/>
                    <wp:lineTo x="21976" y="12204"/>
                    <wp:lineTo x="21976" y="8911"/>
                    <wp:lineTo x="21224" y="6005"/>
                    <wp:lineTo x="21224" y="5812"/>
                    <wp:lineTo x="19346" y="2906"/>
                    <wp:lineTo x="19158" y="1937"/>
                    <wp:lineTo x="14650" y="-387"/>
                    <wp:lineTo x="13148" y="-387"/>
                    <wp:lineTo x="8452" y="-387"/>
                  </wp:wrapPolygon>
                </wp:wrapThrough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32100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4" o:spid="_x0000_s1026" style="position:absolute;margin-left:40pt;margin-top:48pt;width:230pt;height:223pt;z-index:2519797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" filled="f" strokecolor="white [3212]" strokeweight="9.25pt">
                <w10:wrap type="through" anchorx="page" anchory="page"/>
              </v:oval>
            </w:pict>
          </mc:Fallback>
        </mc:AlternateContent>
      </w:r>
      <w:r w:rsidR="000D4296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42143833" wp14:editId="12DA5CC6">
                <wp:simplePos x="0" y="0"/>
                <wp:positionH relativeFrom="page">
                  <wp:posOffset>3358515</wp:posOffset>
                </wp:positionH>
                <wp:positionV relativeFrom="page">
                  <wp:posOffset>534670</wp:posOffset>
                </wp:positionV>
                <wp:extent cx="3554095" cy="515620"/>
                <wp:effectExtent l="0" t="0" r="0" b="0"/>
                <wp:wrapThrough wrapText="bothSides">
                  <wp:wrapPolygon edited="0">
                    <wp:start x="154" y="0"/>
                    <wp:lineTo x="154" y="20217"/>
                    <wp:lineTo x="21303" y="20217"/>
                    <wp:lineTo x="21303" y="0"/>
                    <wp:lineTo x="154" y="0"/>
                  </wp:wrapPolygon>
                </wp:wrapThrough>
                <wp:docPr id="135" name="Text Box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4095" cy="515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1C6841" w14:textId="77777777" w:rsidR="007E1F1F" w:rsidRPr="000D4296" w:rsidRDefault="007E1F1F" w:rsidP="007E1F1F">
                            <w:pPr>
                              <w:jc w:val="center"/>
                              <w:rPr>
                                <w:rFonts w:cs="Lucida Grande"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0D4296">
                              <w:rPr>
                                <w:rFonts w:cs="Lucida Grande"/>
                                <w:color w:val="000090"/>
                                <w:sz w:val="48"/>
                                <w:szCs w:val="48"/>
                              </w:rPr>
                              <w:t>You’re Invited!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5" o:spid="_x0000_s1067" type="#_x0000_t202" style="position:absolute;margin-left:264.45pt;margin-top:42.1pt;width:279.85pt;height:40.6pt;z-index:25198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" mv:complextextbox="1" filled="f" stroked="f">
                <v:textbox>
                  <w:txbxContent>
                    <w:p w14:paraId="4D1C6841" w14:textId="77777777" w:rsidR="007E1F1F" w:rsidRPr="000D4296" w:rsidRDefault="007E1F1F" w:rsidP="007E1F1F">
                      <w:pPr>
                        <w:jc w:val="center"/>
                        <w:rPr>
                          <w:rFonts w:cs="Lucida Grande"/>
                          <w:color w:val="000090"/>
                          <w:sz w:val="48"/>
                          <w:szCs w:val="48"/>
                        </w:rPr>
                      </w:pPr>
                      <w:r w:rsidRPr="000D4296">
                        <w:rPr>
                          <w:rFonts w:cs="Lucida Grande"/>
                          <w:color w:val="000090"/>
                          <w:sz w:val="48"/>
                          <w:szCs w:val="48"/>
                        </w:rPr>
                        <w:t>You’re Invited!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D4296"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335145AA" wp14:editId="5E25C8A2">
                <wp:simplePos x="0" y="0"/>
                <wp:positionH relativeFrom="page">
                  <wp:posOffset>2889250</wp:posOffset>
                </wp:positionH>
                <wp:positionV relativeFrom="page">
                  <wp:posOffset>963930</wp:posOffset>
                </wp:positionV>
                <wp:extent cx="4599940" cy="53657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32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9940" cy="5365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D02EC6" w14:textId="31AAB880" w:rsidR="007E1F1F" w:rsidRPr="007E1F1F" w:rsidRDefault="007E1F1F" w:rsidP="007E1F1F">
                            <w:pPr>
                              <w:pStyle w:val="Header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7E1F1F">
                              <w:rPr>
                                <w:rFonts w:ascii="Helvetica Neue UltraLight" w:hAnsi="Helvetica Neue UltraLight" w:cs="Helvetica Neue UltraLight"/>
                                <w:color w:val="0E002D"/>
                                <w:sz w:val="36"/>
                                <w:szCs w:val="36"/>
                              </w:rPr>
                              <w:t>THE</w:t>
                            </w:r>
                            <w:r w:rsidRPr="007E1F1F"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36"/>
                                <w:szCs w:val="36"/>
                              </w:rPr>
                              <w:t xml:space="preserve"> “</w:t>
                            </w:r>
                            <w:r w:rsidR="000D4296"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36"/>
                                <w:szCs w:val="36"/>
                              </w:rPr>
                              <w:t>ANTI-</w:t>
                            </w:r>
                            <w:r w:rsidRPr="007E1F1F"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36"/>
                                <w:szCs w:val="36"/>
                              </w:rPr>
                              <w:t>CANCER CODE”</w:t>
                            </w:r>
                            <w:r w:rsidRPr="007E1F1F">
                              <w:rPr>
                                <w:rFonts w:ascii="Helvetica Neue UltraLight" w:hAnsi="Helvetica Neue UltraLight" w:cs="Helvetica Neue UltraLight"/>
                                <w:color w:val="2E6FFD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E1F1F">
                              <w:rPr>
                                <w:rFonts w:ascii="Helvetica Neue UltraLight" w:hAnsi="Helvetica Neue UltraLight" w:cs="Helvetica Neue UltraLight"/>
                                <w:color w:val="0E002D"/>
                                <w:sz w:val="36"/>
                                <w:szCs w:val="36"/>
                              </w:rPr>
                              <w:t>WORKSHOP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8" style="position:absolute;margin-left:227.5pt;margin-top:75.9pt;width:362.2pt;height:42.25pt;z-index:25198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" filled="f" stroked="f">
                <v:textbox>
                  <w:txbxContent>
                    <w:p w14:paraId="1BD02EC6" w14:textId="31AAB880" w:rsidR="007E1F1F" w:rsidRPr="007E1F1F" w:rsidRDefault="007E1F1F" w:rsidP="007E1F1F">
                      <w:pPr>
                        <w:pStyle w:val="Header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7E1F1F">
                        <w:rPr>
                          <w:rFonts w:ascii="Helvetica Neue UltraLight" w:hAnsi="Helvetica Neue UltraLight" w:cs="Helvetica Neue UltraLight"/>
                          <w:color w:val="0E002D"/>
                          <w:sz w:val="36"/>
                          <w:szCs w:val="36"/>
                        </w:rPr>
                        <w:t>THE</w:t>
                      </w:r>
                      <w:r w:rsidRPr="007E1F1F"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36"/>
                          <w:szCs w:val="36"/>
                        </w:rPr>
                        <w:t xml:space="preserve"> “</w:t>
                      </w:r>
                      <w:r w:rsidR="000D4296"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36"/>
                          <w:szCs w:val="36"/>
                        </w:rPr>
                        <w:t>ANTI-</w:t>
                      </w:r>
                      <w:r w:rsidRPr="007E1F1F"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36"/>
                          <w:szCs w:val="36"/>
                        </w:rPr>
                        <w:t>CANCER CODE”</w:t>
                      </w:r>
                      <w:r w:rsidRPr="007E1F1F">
                        <w:rPr>
                          <w:rFonts w:ascii="Helvetica Neue UltraLight" w:hAnsi="Helvetica Neue UltraLight" w:cs="Helvetica Neue UltraLight"/>
                          <w:color w:val="2E6FFD"/>
                          <w:sz w:val="36"/>
                          <w:szCs w:val="36"/>
                        </w:rPr>
                        <w:t xml:space="preserve"> </w:t>
                      </w:r>
                      <w:r w:rsidRPr="007E1F1F">
                        <w:rPr>
                          <w:rFonts w:ascii="Helvetica Neue UltraLight" w:hAnsi="Helvetica Neue UltraLight" w:cs="Helvetica Neue UltraLight"/>
                          <w:color w:val="0E002D"/>
                          <w:sz w:val="36"/>
                          <w:szCs w:val="36"/>
                        </w:rPr>
                        <w:t>WORKSHOP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E45E40">
        <w:rPr>
          <w:noProof/>
        </w:rPr>
        <mc:AlternateContent>
          <mc:Choice Requires="wpg">
            <w:drawing>
              <wp:anchor distT="0" distB="0" distL="114300" distR="114300" simplePos="1" relativeHeight="251982848" behindDoc="0" locked="0" layoutInCell="1" allowOverlap="1" wp14:anchorId="09B5354B" wp14:editId="58DF712D">
                <wp:simplePos x="876300" y="1411605"/>
                <wp:positionH relativeFrom="page">
                  <wp:posOffset>876300</wp:posOffset>
                </wp:positionH>
                <wp:positionV relativeFrom="page">
                  <wp:posOffset>1411605</wp:posOffset>
                </wp:positionV>
                <wp:extent cx="2146300" cy="1727200"/>
                <wp:effectExtent l="0" t="0" r="0" b="0"/>
                <wp:wrapThrough wrapText="bothSides">
                  <wp:wrapPolygon edited="0">
                    <wp:start x="256" y="0"/>
                    <wp:lineTo x="256" y="21282"/>
                    <wp:lineTo x="20961" y="21282"/>
                    <wp:lineTo x="20961" y="0"/>
                    <wp:lineTo x="256" y="0"/>
                  </wp:wrapPolygon>
                </wp:wrapThrough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6300" cy="1727200"/>
                          <a:chOff x="0" y="0"/>
                          <a:chExt cx="2146300" cy="17272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134" name="Text Box 134"/>
                        <wps:cNvSpPr txBox="1"/>
                        <wps:spPr>
                          <a:xfrm>
                            <a:off x="0" y="0"/>
                            <a:ext cx="2146300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91440" y="45720"/>
                            <a:ext cx="1807210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36">
                          <w:txbxContent>
                            <w:p w14:paraId="47D067C9" w14:textId="77777777" w:rsidR="000D4296" w:rsidRDefault="007E1F1F" w:rsidP="000D4296">
                              <w:pPr>
                                <w:spacing w:after="0"/>
                                <w:jc w:val="center"/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</w:pPr>
                              <w:r w:rsidRPr="000D4296"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  <w:t xml:space="preserve">THE </w:t>
                              </w:r>
                            </w:p>
                            <w:p w14:paraId="1E1C076C" w14:textId="212A5998" w:rsidR="007E1F1F" w:rsidRPr="000D4296" w:rsidRDefault="000D4296" w:rsidP="000D4296">
                              <w:pPr>
                                <w:spacing w:after="0"/>
                                <w:jc w:val="center"/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</w:pPr>
                              <w:r w:rsidRPr="000D4296"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  <w:t>ANTI-</w:t>
                              </w:r>
                              <w:r w:rsidR="007E1F1F" w:rsidRPr="000D4296">
                                <w:rPr>
                                  <w:color w:val="FF305F"/>
                                  <w:sz w:val="52"/>
                                  <w:szCs w:val="52"/>
                                </w:rPr>
                                <w:t>CANCER CODE</w:t>
                              </w:r>
                            </w:p>
                            <w:p w14:paraId="345572A8" w14:textId="77777777" w:rsidR="007E1F1F" w:rsidRDefault="007E1F1F" w:rsidP="007E1F1F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91440" y="448945"/>
                            <a:ext cx="1963420" cy="80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36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91440" y="1254760"/>
                            <a:ext cx="196342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36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" o:spid="_x0000_s1069" style="position:absolute;margin-left:69pt;margin-top:111.15pt;width:169pt;height:136pt;z-index:251982848;mso-position-horizontal-relative:page;mso-position-vertical-relative:page" coordsize="2146300,172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" mv:complextextbox="1">
                <v:shape id="Text Box 134" o:spid="_x0000_s1070" type="#_x0000_t202" style="position:absolute;width:2146300;height:172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9urBwwAA&#10;ANwAAAAPAAAAZHJzL2Rvd25yZXYueG1sRE9La8JAEL4X/A/LCN7qxgc1RFdpRcWDpb4OHofsmASz&#10;syG7mvjv3UKht/n4njNbtKYUD6pdYVnBoB+BIE6tLjhTcD6t32MQziNrLC2Tgic5WMw7bzNMtG34&#10;QI+jz0QIYZeggtz7KpHSpTkZdH1bEQfuamuDPsA6k7rGJoSbUg6j6EMaLDg05FjRMqf0drwbBbRr&#10;zek7nqz8z9d1E13ifbPTmVK9bvs5BeGp9f/iP/dWh/mjMfw+Ey6Q8x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G9urBwwAAANwAAAAPAAAAAAAAAAAAAAAAAJcCAABkcnMvZG93&#10;bnJldi54bWxQSwUGAAAAAAQABAD1AAAAhwMAAAAA&#10;" mv:complextextbox="1" filled="f" stroked="f"/>
                <v:shape id="Text Box 5" o:spid="_x0000_s1071" type="#_x0000_t202" style="position:absolute;left:91440;top:45720;width:1807210;height:4044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Zw8vwwAA&#10;ANoAAAAPAAAAZHJzL2Rvd25yZXYueG1sRI9Ba8JAFITvBf/D8gRvdWNB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Zw8vwwAAANoAAAAPAAAAAAAAAAAAAAAAAJcCAABkcnMvZG93&#10;bnJldi54bWxQSwUGAAAAAAQABAD1AAAAhwMAAAAA&#10;" filled="f" stroked="f">
                  <v:textbox style="mso-next-textbox:#Text Box 9" inset="0,0,0,0">
                    <w:txbxContent>
                      <w:p w14:paraId="47D067C9" w14:textId="77777777" w:rsidR="000D4296" w:rsidRDefault="007E1F1F" w:rsidP="000D4296">
                        <w:pPr>
                          <w:spacing w:after="0"/>
                          <w:jc w:val="center"/>
                          <w:rPr>
                            <w:color w:val="FF305F"/>
                            <w:sz w:val="52"/>
                            <w:szCs w:val="52"/>
                          </w:rPr>
                        </w:pPr>
                        <w:r w:rsidRPr="000D4296">
                          <w:rPr>
                            <w:color w:val="FF305F"/>
                            <w:sz w:val="52"/>
                            <w:szCs w:val="52"/>
                          </w:rPr>
                          <w:t xml:space="preserve">THE </w:t>
                        </w:r>
                      </w:p>
                      <w:p w14:paraId="1E1C076C" w14:textId="212A5998" w:rsidR="007E1F1F" w:rsidRPr="000D4296" w:rsidRDefault="000D4296" w:rsidP="000D4296">
                        <w:pPr>
                          <w:spacing w:after="0"/>
                          <w:jc w:val="center"/>
                          <w:rPr>
                            <w:color w:val="FF305F"/>
                            <w:sz w:val="52"/>
                            <w:szCs w:val="52"/>
                          </w:rPr>
                        </w:pPr>
                        <w:r w:rsidRPr="000D4296">
                          <w:rPr>
                            <w:color w:val="FF305F"/>
                            <w:sz w:val="52"/>
                            <w:szCs w:val="52"/>
                          </w:rPr>
                          <w:t>ANTI-</w:t>
                        </w:r>
                        <w:r w:rsidR="007E1F1F" w:rsidRPr="000D4296">
                          <w:rPr>
                            <w:color w:val="FF305F"/>
                            <w:sz w:val="52"/>
                            <w:szCs w:val="52"/>
                          </w:rPr>
                          <w:t>CANCER CODE</w:t>
                        </w:r>
                      </w:p>
                      <w:p w14:paraId="345572A8" w14:textId="77777777" w:rsidR="007E1F1F" w:rsidRDefault="007E1F1F" w:rsidP="007E1F1F"/>
                    </w:txbxContent>
                  </v:textbox>
                </v:shape>
                <v:shape id="Text Box 9" o:spid="_x0000_s1072" type="#_x0000_t202" style="position:absolute;left:91440;top:448945;width:1963420;height:8070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KgUqwgAA&#10;ANoAAAAPAAAAZHJzL2Rvd25yZXYueG1sRI9Bi8IwFITvwv6H8Ba8aaoH0a5RRFYQBLHWg8e3zbMN&#10;Ni/dJmr990ZY2OMwM98w82Vna3Gn1hvHCkbDBARx4bThUsEp3wymIHxA1lg7JgVP8rBcfPTmmGr3&#10;4Izux1CKCGGfooIqhCaV0hcVWfRD1xBH7+JaiyHKtpS6xUeE21qOk2QiLRqOCxU2tK6ouB5vVsHq&#10;zNm3+d3/HLJLZvJ8lvBuclWq/9mtvkAE6sJ/+K+91Qpm8L4Sb4Bcv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YqBSrCAAAA2gAAAA8AAAAAAAAAAAAAAAAAlwIAAGRycy9kb3du&#10;cmV2LnhtbFBLBQYAAAAABAAEAPUAAACGAwAAAAA=&#10;" filled="f" stroked="f">
                  <v:textbox style="mso-next-textbox:#Text Box 16" inset="0,0,0,0">
                    <w:txbxContent/>
                  </v:textbox>
                </v:shape>
                <v:shape id="Text Box 16" o:spid="_x0000_s1073" type="#_x0000_t202" style="position:absolute;left:91440;top:1254760;width:1963420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nJ9YwQAA&#10;ANsAAAAPAAAAZHJzL2Rvd25yZXYueG1sRE9Ni8IwEL0v+B/CLHhb0/VQ3GoUWVwQBLHWg8fZZmyD&#10;zaTbRK3/3gjC3ubxPme26G0jrtR541jB5ygBQVw6bbhScCh+PiYgfEDW2DgmBXfysJgP3maYaXfj&#10;nK77UIkYwj5DBXUIbSalL2uy6EeuJY7cyXUWQ4RdJXWHtxhuGzlOklRaNBwbamzpu6byvL9YBcsj&#10;5yvzt/3d5afcFMVXwpv0rNTwvV9OQQTqw7/45V7rOD+F5y/xAD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ZyfWMEAAADbAAAADwAAAAAAAAAAAAAAAACXAgAAZHJzL2Rvd25y&#10;ZXYueG1sUEsFBgAAAAAEAAQA9QAAAIUDAAAAAA==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0D4296"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0A216264" wp14:editId="25DC45C7">
                <wp:simplePos x="0" y="0"/>
                <wp:positionH relativeFrom="page">
                  <wp:posOffset>998220</wp:posOffset>
                </wp:positionH>
                <wp:positionV relativeFrom="page">
                  <wp:posOffset>1847215</wp:posOffset>
                </wp:positionV>
                <wp:extent cx="1871980" cy="377190"/>
                <wp:effectExtent l="0" t="0" r="7620" b="3810"/>
                <wp:wrapThrough wrapText="bothSides">
                  <wp:wrapPolygon edited="0">
                    <wp:start x="0" y="0"/>
                    <wp:lineTo x="0" y="20364"/>
                    <wp:lineTo x="21395" y="20364"/>
                    <wp:lineTo x="21395" y="0"/>
                    <wp:lineTo x="0" y="0"/>
                  </wp:wrapPolygon>
                </wp:wrapThrough>
                <wp:docPr id="133" name="Text Box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1980" cy="377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9F1602" w14:textId="77777777" w:rsidR="007E1F1F" w:rsidRPr="007E1F1F" w:rsidRDefault="007E1F1F" w:rsidP="007E1F1F">
                            <w:pPr>
                              <w:jc w:val="center"/>
                              <w:rPr>
                                <w:color w:val="FF305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33" o:spid="_x0000_s1074" type="#_x0000_t202" style="position:absolute;margin-left:78.6pt;margin-top:145.45pt;width:147.4pt;height:29.7pt;z-index:25197363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" mv:complextextbox="1" fillcolor="white [3212]" stroked="f">
                <v:textbox>
                  <w:txbxContent>
                    <w:p w14:paraId="1C9F1602" w14:textId="77777777" w:rsidR="007E1F1F" w:rsidRPr="007E1F1F" w:rsidRDefault="007E1F1F" w:rsidP="007E1F1F">
                      <w:pPr>
                        <w:jc w:val="center"/>
                        <w:rPr>
                          <w:color w:val="FF305F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1F1F">
        <w:rPr>
          <w:noProof/>
        </w:rPr>
        <w:drawing>
          <wp:anchor distT="0" distB="0" distL="114300" distR="114300" simplePos="0" relativeHeight="251972608" behindDoc="0" locked="0" layoutInCell="1" allowOverlap="1" wp14:anchorId="6BE60CFD" wp14:editId="0E6DB425">
            <wp:simplePos x="0" y="0"/>
            <wp:positionH relativeFrom="page">
              <wp:posOffset>488950</wp:posOffset>
            </wp:positionH>
            <wp:positionV relativeFrom="page">
              <wp:posOffset>612775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1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1F1F" w:rsidRPr="004060DF"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43B53F27" wp14:editId="21A4A28B">
                <wp:simplePos x="0" y="0"/>
                <wp:positionH relativeFrom="page">
                  <wp:posOffset>3617595</wp:posOffset>
                </wp:positionH>
                <wp:positionV relativeFrom="page">
                  <wp:posOffset>1373505</wp:posOffset>
                </wp:positionV>
                <wp:extent cx="3596005" cy="1002030"/>
                <wp:effectExtent l="0" t="0" r="0" b="0"/>
                <wp:wrapNone/>
                <wp:docPr id="131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3521B41" w14:textId="77777777" w:rsidR="007E1F1F" w:rsidRPr="00DB76FA" w:rsidRDefault="007E1F1F" w:rsidP="007E1F1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Maximize </w:t>
                            </w: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Your Immune System</w:t>
                            </w: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 </w:t>
                            </w:r>
                          </w:p>
                          <w:p w14:paraId="2FEC7716" w14:textId="77777777" w:rsidR="007E1F1F" w:rsidRPr="00DB76FA" w:rsidRDefault="007E1F1F" w:rsidP="007E1F1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Cancer Fighting Foods</w:t>
                            </w:r>
                          </w:p>
                          <w:p w14:paraId="1DA1652E" w14:textId="77777777" w:rsidR="007E1F1F" w:rsidRPr="00DB76FA" w:rsidRDefault="007E1F1F" w:rsidP="007E1F1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What Are The Risks Above Genetics</w:t>
                            </w:r>
                          </w:p>
                          <w:p w14:paraId="53B3558D" w14:textId="77777777" w:rsidR="007E1F1F" w:rsidRPr="00DB76FA" w:rsidRDefault="007E1F1F" w:rsidP="007E1F1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10 Top Cancerous Products Commonly Used</w:t>
                            </w:r>
                          </w:p>
                          <w:p w14:paraId="21E5D2C6" w14:textId="77777777" w:rsidR="007E1F1F" w:rsidRDefault="007E1F1F" w:rsidP="007E1F1F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</w:pPr>
                          </w:p>
                          <w:p w14:paraId="08D3B386" w14:textId="77777777" w:rsidR="007E1F1F" w:rsidRPr="00DB76FA" w:rsidRDefault="007E1F1F" w:rsidP="007E1F1F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3C9ADAFF" w14:textId="77777777" w:rsidR="007E1F1F" w:rsidRPr="00DB76FA" w:rsidRDefault="007E1F1F" w:rsidP="007E1F1F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5" style="position:absolute;margin-left:284.85pt;margin-top:108.15pt;width:283.15pt;height:78.9pt;z-index:25197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" filled="f" stroked="f">
                <v:textbox>
                  <w:txbxContent>
                    <w:p w14:paraId="73521B41" w14:textId="77777777" w:rsidR="007E1F1F" w:rsidRPr="00DB76FA" w:rsidRDefault="007E1F1F" w:rsidP="007E1F1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Maximize </w:t>
                      </w: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Your Immune System</w:t>
                      </w: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 </w:t>
                      </w:r>
                    </w:p>
                    <w:p w14:paraId="2FEC7716" w14:textId="77777777" w:rsidR="007E1F1F" w:rsidRPr="00DB76FA" w:rsidRDefault="007E1F1F" w:rsidP="007E1F1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Cancer Fighting Foods</w:t>
                      </w:r>
                    </w:p>
                    <w:p w14:paraId="1DA1652E" w14:textId="77777777" w:rsidR="007E1F1F" w:rsidRPr="00DB76FA" w:rsidRDefault="007E1F1F" w:rsidP="007E1F1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What Are The Risks Above Genetics</w:t>
                      </w:r>
                    </w:p>
                    <w:p w14:paraId="53B3558D" w14:textId="77777777" w:rsidR="007E1F1F" w:rsidRPr="00DB76FA" w:rsidRDefault="007E1F1F" w:rsidP="007E1F1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10 Top Cancerous Products Commonly Used</w:t>
                      </w:r>
                    </w:p>
                    <w:p w14:paraId="21E5D2C6" w14:textId="77777777" w:rsidR="007E1F1F" w:rsidRDefault="007E1F1F" w:rsidP="007E1F1F">
                      <w:pPr>
                        <w:pStyle w:val="ListParagraph"/>
                        <w:spacing w:after="200"/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</w:pPr>
                    </w:p>
                    <w:p w14:paraId="08D3B386" w14:textId="77777777" w:rsidR="007E1F1F" w:rsidRPr="00DB76FA" w:rsidRDefault="007E1F1F" w:rsidP="007E1F1F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3C9ADAFF" w14:textId="77777777" w:rsidR="007E1F1F" w:rsidRPr="00DB76FA" w:rsidRDefault="007E1F1F" w:rsidP="007E1F1F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7643641F" wp14:editId="02FABCF4">
                <wp:simplePos x="0" y="0"/>
                <wp:positionH relativeFrom="page">
                  <wp:posOffset>1910715</wp:posOffset>
                </wp:positionH>
                <wp:positionV relativeFrom="page">
                  <wp:posOffset>1472565</wp:posOffset>
                </wp:positionV>
                <wp:extent cx="1460500" cy="374650"/>
                <wp:effectExtent l="0" t="0" r="0" b="6350"/>
                <wp:wrapNone/>
                <wp:docPr id="130" name="Text Box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448EBD" w14:textId="77777777" w:rsidR="007E1F1F" w:rsidRPr="004060DF" w:rsidRDefault="007E1F1F" w:rsidP="007E1F1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14:paraId="1724A171" w14:textId="77777777" w:rsidR="007E1F1F" w:rsidRPr="004060DF" w:rsidRDefault="007E1F1F" w:rsidP="007E1F1F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0" o:spid="_x0000_s1076" type="#_x0000_t202" style="position:absolute;margin-left:150.45pt;margin-top:115.95pt;width:115pt;height:29.5pt;z-index:25196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" mv:complextextbox="1" filled="f" stroked="f">
                <v:textbox>
                  <w:txbxContent>
                    <w:p w14:paraId="2E448EBD" w14:textId="77777777" w:rsidR="007E1F1F" w:rsidRPr="004060DF" w:rsidRDefault="007E1F1F" w:rsidP="007E1F1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14:paraId="1724A171" w14:textId="77777777" w:rsidR="007E1F1F" w:rsidRPr="004060DF" w:rsidRDefault="007E1F1F" w:rsidP="007E1F1F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0D248341" wp14:editId="7DFBF34A">
                <wp:simplePos x="0" y="0"/>
                <wp:positionH relativeFrom="page">
                  <wp:posOffset>5970270</wp:posOffset>
                </wp:positionH>
                <wp:positionV relativeFrom="page">
                  <wp:posOffset>2915285</wp:posOffset>
                </wp:positionV>
                <wp:extent cx="1143000" cy="472440"/>
                <wp:effectExtent l="0" t="0" r="0" b="10160"/>
                <wp:wrapTight wrapText="bothSides">
                  <wp:wrapPolygon edited="0">
                    <wp:start x="480" y="0"/>
                    <wp:lineTo x="480" y="20903"/>
                    <wp:lineTo x="20640" y="20903"/>
                    <wp:lineTo x="20640" y="0"/>
                    <wp:lineTo x="480" y="0"/>
                  </wp:wrapPolygon>
                </wp:wrapTight>
                <wp:docPr id="12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387AB1" w14:textId="77777777" w:rsidR="007E1F1F" w:rsidRDefault="007E1F1F" w:rsidP="007E1F1F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11C784F6" w14:textId="77777777" w:rsidR="007E1F1F" w:rsidRDefault="007E1F1F" w:rsidP="007E1F1F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7" type="#_x0000_t202" style="position:absolute;margin-left:470.1pt;margin-top:229.55pt;width:90pt;height:37.2pt;z-index:25196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" filled="f" stroked="f">
                <v:textbox inset=",0,,0">
                  <w:txbxContent>
                    <w:p w14:paraId="00387AB1" w14:textId="77777777" w:rsidR="007E1F1F" w:rsidRDefault="007E1F1F" w:rsidP="007E1F1F">
                      <w:pPr>
                        <w:pStyle w:val="Heading2"/>
                      </w:pPr>
                      <w:r>
                        <w:t>Phone</w:t>
                      </w:r>
                    </w:p>
                    <w:p w14:paraId="11C784F6" w14:textId="77777777" w:rsidR="007E1F1F" w:rsidRDefault="007E1F1F" w:rsidP="007E1F1F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080F6577" wp14:editId="45B1486E">
                <wp:simplePos x="0" y="0"/>
                <wp:positionH relativeFrom="page">
                  <wp:posOffset>3896995</wp:posOffset>
                </wp:positionH>
                <wp:positionV relativeFrom="page">
                  <wp:posOffset>2915285</wp:posOffset>
                </wp:positionV>
                <wp:extent cx="2057400" cy="472440"/>
                <wp:effectExtent l="0" t="0" r="0" b="10160"/>
                <wp:wrapTight wrapText="bothSides">
                  <wp:wrapPolygon edited="0">
                    <wp:start x="267" y="0"/>
                    <wp:lineTo x="267" y="20903"/>
                    <wp:lineTo x="21067" y="20903"/>
                    <wp:lineTo x="21067" y="0"/>
                    <wp:lineTo x="267" y="0"/>
                  </wp:wrapPolygon>
                </wp:wrapTight>
                <wp:docPr id="127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5093EF" w14:textId="77777777" w:rsidR="007E1F1F" w:rsidRDefault="007E1F1F" w:rsidP="007E1F1F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2F48357B" w14:textId="77777777" w:rsidR="007E1F1F" w:rsidRPr="00DB4738" w:rsidRDefault="007E1F1F" w:rsidP="007E1F1F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separate"/>
                            </w:r>
                            <w:r>
                              <w:instrText>93 Perry Street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8" type="#_x0000_t202" style="position:absolute;margin-left:306.85pt;margin-top:229.55pt;width:162pt;height:37.2pt;z-index:25196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" filled="f" stroked="f">
                <v:textbox inset=",0,,0">
                  <w:txbxContent>
                    <w:p w14:paraId="755093EF" w14:textId="77777777" w:rsidR="007E1F1F" w:rsidRDefault="007E1F1F" w:rsidP="007E1F1F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2F48357B" w14:textId="77777777" w:rsidR="007E1F1F" w:rsidRPr="00DB4738" w:rsidRDefault="007E1F1F" w:rsidP="007E1F1F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44C39B1D" wp14:editId="3D348931">
                <wp:simplePos x="0" y="0"/>
                <wp:positionH relativeFrom="page">
                  <wp:posOffset>6198870</wp:posOffset>
                </wp:positionH>
                <wp:positionV relativeFrom="page">
                  <wp:posOffset>2237105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12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2BB44F0" w14:textId="77777777" w:rsidR="007E1F1F" w:rsidRDefault="007E1F1F" w:rsidP="007E1F1F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9" type="#_x0000_t202" style="position:absolute;margin-left:488.1pt;margin-top:176.15pt;width:1in;height:14.75pt;z-index:25196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" filled="f" stroked="f">
                <v:stroke o:forcedash="t"/>
                <v:textbox inset=",0,,0">
                  <w:txbxContent>
                    <w:p w14:paraId="52BB44F0" w14:textId="77777777" w:rsidR="007E1F1F" w:rsidRDefault="007E1F1F" w:rsidP="007E1F1F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45B3844B" wp14:editId="237FDF7D">
                <wp:simplePos x="0" y="0"/>
                <wp:positionH relativeFrom="page">
                  <wp:posOffset>5043170</wp:posOffset>
                </wp:positionH>
                <wp:positionV relativeFrom="page">
                  <wp:posOffset>2224405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12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6CFF372" w14:textId="77777777" w:rsidR="007E1F1F" w:rsidRDefault="007E1F1F" w:rsidP="007E1F1F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0" type="#_x0000_t202" style="position:absolute;margin-left:397.1pt;margin-top:175.15pt;width:1in;height:14.75pt;z-index:25196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" filled="f" stroked="f">
                <v:stroke o:forcedash="t"/>
                <v:textbox inset=",0,,0">
                  <w:txbxContent>
                    <w:p w14:paraId="66CFF372" w14:textId="77777777" w:rsidR="007E1F1F" w:rsidRDefault="007E1F1F" w:rsidP="007E1F1F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2348DDB5" wp14:editId="7BAD8B35">
                <wp:simplePos x="0" y="0"/>
                <wp:positionH relativeFrom="page">
                  <wp:posOffset>3887470</wp:posOffset>
                </wp:positionH>
                <wp:positionV relativeFrom="page">
                  <wp:posOffset>2237105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12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6055D10" w14:textId="77777777" w:rsidR="007E1F1F" w:rsidRDefault="007E1F1F" w:rsidP="007E1F1F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1" type="#_x0000_t202" style="position:absolute;margin-left:306.1pt;margin-top:176.15pt;width:1in;height:14.75pt;z-index:25196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" filled="f" stroked="f">
                <v:stroke o:forcedash="t"/>
                <v:textbox inset=",0,,0">
                  <w:txbxContent>
                    <w:p w14:paraId="16055D10" w14:textId="77777777" w:rsidR="007E1F1F" w:rsidRDefault="007E1F1F" w:rsidP="007E1F1F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6676935E" wp14:editId="4BC2776D">
                <wp:simplePos x="0" y="0"/>
                <wp:positionH relativeFrom="page">
                  <wp:posOffset>3887470</wp:posOffset>
                </wp:positionH>
                <wp:positionV relativeFrom="page">
                  <wp:posOffset>1462405</wp:posOffset>
                </wp:positionV>
                <wp:extent cx="3225800" cy="187325"/>
                <wp:effectExtent l="0" t="0" r="0" b="15875"/>
                <wp:wrapTight wrapText="bothSides">
                  <wp:wrapPolygon edited="0">
                    <wp:start x="170" y="0"/>
                    <wp:lineTo x="170" y="20502"/>
                    <wp:lineTo x="21260" y="20502"/>
                    <wp:lineTo x="21260" y="0"/>
                    <wp:lineTo x="170" y="0"/>
                  </wp:wrapPolygon>
                </wp:wrapTight>
                <wp:docPr id="12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2B5081F" w14:textId="77777777" w:rsidR="007E1F1F" w:rsidRDefault="007E1F1F" w:rsidP="007E1F1F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2" type="#_x0000_t202" style="position:absolute;margin-left:306.1pt;margin-top:115.15pt;width:254pt;height:14.75pt;z-index:25196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" filled="f" stroked="f">
                <v:stroke o:forcedash="t"/>
                <v:textbox inset=",0,,0">
                  <w:txbxContent>
                    <w:p w14:paraId="22B5081F" w14:textId="77777777" w:rsidR="007E1F1F" w:rsidRDefault="007E1F1F" w:rsidP="007E1F1F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35B0B8FC" wp14:editId="7E6C5E25">
                <wp:simplePos x="0" y="0"/>
                <wp:positionH relativeFrom="page">
                  <wp:posOffset>3893820</wp:posOffset>
                </wp:positionH>
                <wp:positionV relativeFrom="page">
                  <wp:posOffset>2230755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122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96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.6pt,175.65pt" to="559.6pt,17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6292727C" wp14:editId="1E64B192">
                <wp:simplePos x="0" y="0"/>
                <wp:positionH relativeFrom="page">
                  <wp:posOffset>3893820</wp:posOffset>
                </wp:positionH>
                <wp:positionV relativeFrom="page">
                  <wp:posOffset>1468755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121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96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.6pt,115.65pt" to="559.6pt,11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7E1F1F">
        <w:rPr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74362936" wp14:editId="17FCF8E5">
                <wp:simplePos x="0" y="0"/>
                <wp:positionH relativeFrom="page">
                  <wp:posOffset>3893820</wp:posOffset>
                </wp:positionH>
                <wp:positionV relativeFrom="page">
                  <wp:posOffset>960755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12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95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.6pt,75.65pt" to="559.6pt,7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ED0569" w:rsidRPr="00ED0569">
        <w:rPr>
          <w:color w:val="000090"/>
        </w:rPr>
        <w:t xml:space="preserve"> </w:t>
      </w:r>
    </w:p>
    <w:sectPr w:rsidR="001D54DB" w:rsidSect="00EB3EEC">
      <w:headerReference w:type="default" r:id="rId11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4FAA27" w14:textId="77777777" w:rsidR="00E45E40" w:rsidRDefault="00E45E40">
      <w:pPr>
        <w:spacing w:after="0"/>
      </w:pPr>
      <w:r>
        <w:separator/>
      </w:r>
    </w:p>
  </w:endnote>
  <w:endnote w:type="continuationSeparator" w:id="0">
    <w:p w14:paraId="23A0E3F8" w14:textId="77777777" w:rsidR="00E45E40" w:rsidRDefault="00E45E4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メイリオ">
    <w:charset w:val="4E"/>
    <w:family w:val="auto"/>
    <w:pitch w:val="variable"/>
    <w:sig w:usb0="E10102FF" w:usb1="EAC7FFFF" w:usb2="0001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Lucida Bright">
    <w:panose1 w:val="02040602050505020304"/>
    <w:charset w:val="00"/>
    <w:family w:val="auto"/>
    <w:pitch w:val="variable"/>
    <w:sig w:usb0="00000003" w:usb1="00000000" w:usb2="00000000" w:usb3="00000000" w:csb0="00000001" w:csb1="00000000"/>
  </w:font>
  <w:font w:name="Helvetica Neue UltraLight">
    <w:panose1 w:val="02000206000000020004"/>
    <w:charset w:val="00"/>
    <w:family w:val="auto"/>
    <w:pitch w:val="variable"/>
    <w:sig w:usb0="80000067" w:usb1="00000000" w:usb2="00000000" w:usb3="00000000" w:csb0="00000001" w:csb1="00000000"/>
  </w:font>
  <w:font w:name="Helvetica Neue Black Condensed">
    <w:panose1 w:val="02000A06000000020004"/>
    <w:charset w:val="00"/>
    <w:family w:val="auto"/>
    <w:pitch w:val="variable"/>
    <w:sig w:usb0="80000067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C51F25" w14:textId="77777777" w:rsidR="00E45E40" w:rsidRDefault="00E45E40">
      <w:pPr>
        <w:spacing w:after="0"/>
      </w:pPr>
      <w:r>
        <w:separator/>
      </w:r>
    </w:p>
  </w:footnote>
  <w:footnote w:type="continuationSeparator" w:id="0">
    <w:p w14:paraId="3181C7FC" w14:textId="77777777" w:rsidR="00E45E40" w:rsidRDefault="00E45E4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A62D00" w14:textId="77777777" w:rsidR="004D1C53" w:rsidRDefault="004D1C53">
    <w:pPr>
      <w:pStyle w:val="Header"/>
    </w:pPr>
    <w:bookmarkStart w:id="1" w:name="_MacBuGuideStaticData_5510H"/>
    <w:bookmarkStart w:id="2" w:name="_MacBuGuideStaticData_10320H"/>
    <w:bookmarkStart w:id="3" w:name="_MacBuGuideStaticData_720V"/>
    <w:bookmarkStart w:id="4" w:name="_MacBuGuideStaticData_11520V"/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DBFC8F5" wp14:editId="318D1BC6">
              <wp:simplePos x="0" y="0"/>
              <wp:positionH relativeFrom="page">
                <wp:posOffset>457200</wp:posOffset>
              </wp:positionH>
              <wp:positionV relativeFrom="page">
                <wp:posOffset>6473825</wp:posOffset>
              </wp:positionV>
              <wp:extent cx="6864350" cy="2025650"/>
              <wp:effectExtent l="0" t="0" r="19050" b="952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3" name="Group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4" name="AutoShape 22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5" name="AutoShape 23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21" o:spid="_x0000_s1026" style="position:absolute;margin-left:36pt;margin-top:509.75pt;width:540.5pt;height:159.5pt;z-index:251665408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">
              <v:shape id="AutoShape 22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brhBwAAA&#10;ANsAAAAPAAAAZHJzL2Rvd25yZXYueG1sRE9Na8JAEL0X+h+WKfRWN0qxmrqKCIoXD0bB65Adk9Ds&#10;bMyOuv77bkHobR7vc2aL6Fp1oz40ng0MBxko4tLbhisDx8P6YwIqCLLF1jMZeFCAxfz1ZYa59Xfe&#10;062QSqUQDjkaqEW6XOtQ1uQwDHxHnLiz7x1Kgn2lbY/3FO5aPcqysXbYcGqosaNVTeVPcXUGZDfe&#10;XWRaxhEOT5t4KuRw/LLGvL/F5TcooSj/4qd7a9P8T/j7JR2g57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LbrhB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3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C+OMwgAA&#10;ANsAAAAPAAAAZHJzL2Rvd25yZXYueG1sRE9Na8JAEL0X/A/LCL3VjYVKiW6CCkI9eNAWi7chOybR&#10;7GzIjjH++26h0Ns83ucs8sE1qqcu1J4NTCcJKOLC25pLA1+fm5d3UEGQLTaeycCDAuTZ6GmBqfV3&#10;3lN/kFLFEA4pGqhE2lTrUFTkMEx8Sxy5s+8cSoRdqW2H9xjuGv2aJDPtsObYUGFL64qK6+HmDLhi&#10;um+PZb/cnm5HmV1W4rbfO2Oex8NyDkpokH/xn/vDxvlv8PtLPEBn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UL44z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D6F3A53" wp14:editId="7F1D28E3">
              <wp:simplePos x="0" y="0"/>
              <wp:positionH relativeFrom="page">
                <wp:posOffset>457200</wp:posOffset>
              </wp:positionH>
              <wp:positionV relativeFrom="page">
                <wp:posOffset>3410585</wp:posOffset>
              </wp:positionV>
              <wp:extent cx="6864350" cy="2025650"/>
              <wp:effectExtent l="0" t="0" r="19050" b="1206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1" name="AutoShape 19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2" name="AutoShape 20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8" o:spid="_x0000_s1026" style="position:absolute;margin-left:36pt;margin-top:268.55pt;width:540.5pt;height:159.5pt;z-index:251667456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">
              <v:shape id="AutoShape 19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GRvZwAAA&#10;ANsAAAAPAAAAZHJzL2Rvd25yZXYueG1sRE9Na8JAEL0L/odlCr3pJh5sja5SBEsvHoyC1yE7TUKz&#10;szE71fXfu0Kht3m8z1ltouvUlYbQejaQTzNQxJW3LdcGTsfd5B1UEGSLnWcycKcAm/V4tMLC+hsf&#10;6FpKrVIIhwINNCJ9oXWoGnIYpr4nTty3HxxKgkOt7YC3FO46PcuyuXbYcmposKdtQ9VP+esMyH6+&#10;v8iiijPMz5/xXMrx9GaNeX2JH0tQQlH+xX/uL5vm5/D8JR2g1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GRvZ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0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4nv4wgAA&#10;ANsAAAAPAAAAZHJzL2Rvd25yZXYueG1sRE9Na8JAEL0X/A/LCL01Gz2EkmYVFQQ99KAtlt6G7DRJ&#10;m50N2TGJ/94tFHqbx/ucYj25Vg3Uh8azgUWSgiIuvW24MvD+tn96BhUE2WLrmQzcKMB6NXsoMLd+&#10;5BMNZ6lUDOGQo4FapMu1DmVNDkPiO+LIffneoUTYV9r2OMZw1+plmmbaYcOxocaOdjWVP+erM+DK&#10;xam7VMPm+Hm9SPa9FXf8eDXmcT5tXkAJTfIv/nMfbJy/hN9f4gF6d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rie/j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1CB68926" wp14:editId="21B833E0">
              <wp:simplePos x="0" y="0"/>
              <wp:positionH relativeFrom="page">
                <wp:posOffset>457200</wp:posOffset>
              </wp:positionH>
              <wp:positionV relativeFrom="page">
                <wp:posOffset>368300</wp:posOffset>
              </wp:positionV>
              <wp:extent cx="6864350" cy="2025650"/>
              <wp:effectExtent l="0" t="0" r="19050" b="19050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8" name="AutoShape 14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" name="AutoShape 15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7" o:spid="_x0000_s1026" style="position:absolute;margin-left:36pt;margin-top:29pt;width:540.5pt;height:159.5pt;z-index:251669504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">
              <v:shape id="AutoShape 14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kAiivgAA&#10;ANoAAAAPAAAAZHJzL2Rvd25yZXYueG1sRE9Li8IwEL4L+x/CLOxNUz34qEYRwWUvHqyC16EZ22Iz&#10;qc2o2X+/OSx4/Pjeq010rXpSHxrPBsajDBRx6W3DlYHzaT+cgwqCbLH1TAZ+KcBm/TFYYW79i4/0&#10;LKRSKYRDjgZqkS7XOpQ1OQwj3xEn7up7h5JgX2nb4yuFu1ZPsmyqHTacGmrsaFdTeSsezoAcpoe7&#10;LMo4wfHlO14KOZ1n1pivz7hdghKK8hb/u3+sgbQ1XUk3QK/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7pAIor4AAADaAAAADwAAAAAAAAAAAAAAAACXAgAAZHJzL2Rvd25yZXYu&#10;eG1sUEsFBgAAAAAEAAQA9QAAAIIDAAAAAA==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15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+ExywQAA&#10;ANoAAAAPAAAAZHJzL2Rvd25yZXYueG1sRE9Na8JAEL0X+h+WKfTWbPQgJc0qtlCoBw/GYvE2ZMck&#10;mp0N2TGm/74bEHoaHu9z8tXoWjVQHxrPBmZJCoq49LbhysD3/vPlFVQQZIutZzLwSwFWy8eHHDPr&#10;b7yjoZBKxRAOGRqoRbpM61DW5DAkviOO3Mn3DiXCvtK2x1sMd62ep+lCO2w4NtTY0UdN5aW4OgOu&#10;nO26QzWsN8frQRbnd3Gbn60xz0/j+g2U0Cj/4rv7y8b5ML0yXb38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vhMcsEAAADaAAAADwAAAAAAAAAAAAAAAACXAgAAZHJzL2Rvd25y&#10;ZXYueG1sUEsFBgAAAAAEAAQA9QAAAIUDAAAAAA=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AACD47" wp14:editId="5D91D969">
              <wp:simplePos x="0" y="0"/>
              <wp:positionH relativeFrom="page">
                <wp:posOffset>457200</wp:posOffset>
              </wp:positionH>
              <wp:positionV relativeFrom="page">
                <wp:posOffset>6565265</wp:posOffset>
              </wp:positionV>
              <wp:extent cx="6858000" cy="3041650"/>
              <wp:effectExtent l="0" t="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36pt;margin-top:516.95pt;width:540pt;height:239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F4E68F6" wp14:editId="3E1D7AB6">
              <wp:simplePos x="0" y="0"/>
              <wp:positionH relativeFrom="page">
                <wp:posOffset>457200</wp:posOffset>
              </wp:positionH>
              <wp:positionV relativeFrom="page">
                <wp:posOffset>3511550</wp:posOffset>
              </wp:positionV>
              <wp:extent cx="6858000" cy="3041650"/>
              <wp:effectExtent l="0" t="635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36pt;margin-top:276.5pt;width:540pt;height:239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BF96DB0" wp14:editId="7AF1BD0B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6858000" cy="3041650"/>
              <wp:effectExtent l="0" t="0" r="0" b="635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6" o:spid="_x0000_s1026" style="position:absolute;margin-left:36pt;margin-top:36pt;width:540pt;height:239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</w:p>
  <w:bookmarkEnd w:id="1"/>
  <w:bookmarkEnd w:id="2"/>
  <w:bookmarkEnd w:id="3"/>
  <w:bookmarkEnd w:id="4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82E23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C53E92"/>
    <w:multiLevelType w:val="hybridMultilevel"/>
    <w:tmpl w:val="6050423A"/>
    <w:lvl w:ilvl="0" w:tplc="F59A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F4D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0446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3E8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88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ED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2E9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FE5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30D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9823D58"/>
    <w:multiLevelType w:val="hybridMultilevel"/>
    <w:tmpl w:val="41FA6F3A"/>
    <w:lvl w:ilvl="0" w:tplc="E20EC18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2C97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6C2D64"/>
    <w:multiLevelType w:val="hybridMultilevel"/>
    <w:tmpl w:val="13C82916"/>
    <w:lvl w:ilvl="0" w:tplc="803A9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C9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269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3A6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07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B82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A0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02B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A2B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80C1E61"/>
    <w:multiLevelType w:val="hybridMultilevel"/>
    <w:tmpl w:val="437C73D8"/>
    <w:lvl w:ilvl="0" w:tplc="A08C9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22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63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A7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07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C2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04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103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629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E4246FB"/>
    <w:multiLevelType w:val="hybridMultilevel"/>
    <w:tmpl w:val="8FBA7604"/>
    <w:lvl w:ilvl="0" w:tplc="E236F45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9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3C34579"/>
    <w:multiLevelType w:val="hybridMultilevel"/>
    <w:tmpl w:val="DD5007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4"/>
  </w:num>
  <w:num w:numId="7">
    <w:abstractNumId w:val="8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revisionView w:markup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1F32BD"/>
    <w:rsid w:val="00007272"/>
    <w:rsid w:val="00071CFD"/>
    <w:rsid w:val="00080BE5"/>
    <w:rsid w:val="00081AD3"/>
    <w:rsid w:val="000D29D5"/>
    <w:rsid w:val="000D4296"/>
    <w:rsid w:val="00115A1A"/>
    <w:rsid w:val="00116A3F"/>
    <w:rsid w:val="00150DEF"/>
    <w:rsid w:val="00151A12"/>
    <w:rsid w:val="001B315A"/>
    <w:rsid w:val="001C269F"/>
    <w:rsid w:val="001D54DB"/>
    <w:rsid w:val="001E3450"/>
    <w:rsid w:val="001F32BD"/>
    <w:rsid w:val="0024493E"/>
    <w:rsid w:val="0024742B"/>
    <w:rsid w:val="00277FFA"/>
    <w:rsid w:val="00281C54"/>
    <w:rsid w:val="00286271"/>
    <w:rsid w:val="0029275E"/>
    <w:rsid w:val="0029772A"/>
    <w:rsid w:val="002B24CC"/>
    <w:rsid w:val="002B5BE1"/>
    <w:rsid w:val="002D5B7E"/>
    <w:rsid w:val="002F15DE"/>
    <w:rsid w:val="002F1F9C"/>
    <w:rsid w:val="00321148"/>
    <w:rsid w:val="00340E11"/>
    <w:rsid w:val="00360562"/>
    <w:rsid w:val="00362140"/>
    <w:rsid w:val="003D7C56"/>
    <w:rsid w:val="004060DF"/>
    <w:rsid w:val="00476899"/>
    <w:rsid w:val="004D1C53"/>
    <w:rsid w:val="004E2FD9"/>
    <w:rsid w:val="004F0C2C"/>
    <w:rsid w:val="005029C4"/>
    <w:rsid w:val="00540524"/>
    <w:rsid w:val="00576581"/>
    <w:rsid w:val="005976C1"/>
    <w:rsid w:val="005B4032"/>
    <w:rsid w:val="005D1420"/>
    <w:rsid w:val="00606387"/>
    <w:rsid w:val="006B657A"/>
    <w:rsid w:val="007E1F1F"/>
    <w:rsid w:val="00812B47"/>
    <w:rsid w:val="008A7675"/>
    <w:rsid w:val="008F0AD5"/>
    <w:rsid w:val="00935D89"/>
    <w:rsid w:val="00950921"/>
    <w:rsid w:val="009A4C00"/>
    <w:rsid w:val="009C2477"/>
    <w:rsid w:val="00A328D6"/>
    <w:rsid w:val="00A87517"/>
    <w:rsid w:val="00AC2EA6"/>
    <w:rsid w:val="00B14559"/>
    <w:rsid w:val="00B55445"/>
    <w:rsid w:val="00B5544C"/>
    <w:rsid w:val="00B7146E"/>
    <w:rsid w:val="00BB2038"/>
    <w:rsid w:val="00BC1D80"/>
    <w:rsid w:val="00BD7330"/>
    <w:rsid w:val="00C003BB"/>
    <w:rsid w:val="00C754E3"/>
    <w:rsid w:val="00C90CC8"/>
    <w:rsid w:val="00C930FB"/>
    <w:rsid w:val="00D117B3"/>
    <w:rsid w:val="00D42263"/>
    <w:rsid w:val="00D43D01"/>
    <w:rsid w:val="00D8059F"/>
    <w:rsid w:val="00DB76FA"/>
    <w:rsid w:val="00DB7AAB"/>
    <w:rsid w:val="00E37699"/>
    <w:rsid w:val="00E45E40"/>
    <w:rsid w:val="00EB0F0D"/>
    <w:rsid w:val="00EB3106"/>
    <w:rsid w:val="00EB3EEC"/>
    <w:rsid w:val="00EC5C69"/>
    <w:rsid w:val="00ED0569"/>
    <w:rsid w:val="00ED41A6"/>
    <w:rsid w:val="00EE0C70"/>
    <w:rsid w:val="00F96F72"/>
    <w:rsid w:val="00FA143D"/>
    <w:rsid w:val="00FE70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7731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B7E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B7E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6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microsoft.com/office/2007/relationships/hdphoto" Target="media/hdphoto1.wdp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Miscellaneous:Gift%20Certificate.dotx" TargetMode="External"/></Relationships>
</file>

<file path=word/theme/theme1.xml><?xml version="1.0" encoding="utf-8"?>
<a:theme xmlns:a="http://schemas.openxmlformats.org/drawingml/2006/main" name="Gift Certificat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ift Certificate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Gift Certifica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Gift Certificate.dotx</Template>
  <TotalTime>3</TotalTime>
  <Pages>1</Pages>
  <Words>10</Words>
  <Characters>58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Van</dc:creator>
  <cp:keywords/>
  <dc:description/>
  <cp:lastModifiedBy>Che Van</cp:lastModifiedBy>
  <cp:revision>2</cp:revision>
  <cp:lastPrinted>2013-01-01T22:23:00Z</cp:lastPrinted>
  <dcterms:created xsi:type="dcterms:W3CDTF">2015-05-27T03:58:00Z</dcterms:created>
  <dcterms:modified xsi:type="dcterms:W3CDTF">2015-05-27T03:58:00Z</dcterms:modified>
  <cp:category/>
</cp:coreProperties>
</file>