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B4F4CB" w14:textId="042BFDFC" w:rsidR="001D54DB" w:rsidRDefault="00D2614E">
      <w:bookmarkStart w:id="0" w:name="_GoBack"/>
      <w:r w:rsidRPr="001B73A0">
        <w:rPr>
          <w:noProof/>
        </w:rPr>
        <w:drawing>
          <wp:anchor distT="0" distB="0" distL="114300" distR="114300" simplePos="0" relativeHeight="251907072" behindDoc="0" locked="0" layoutInCell="1" allowOverlap="1" wp14:anchorId="1DD5891B" wp14:editId="7EC6E7AF">
            <wp:simplePos x="0" y="0"/>
            <wp:positionH relativeFrom="page">
              <wp:posOffset>482600</wp:posOffset>
            </wp:positionH>
            <wp:positionV relativeFrom="page">
              <wp:posOffset>3517900</wp:posOffset>
            </wp:positionV>
            <wp:extent cx="2095500" cy="3027680"/>
            <wp:effectExtent l="0" t="0" r="12700" b="0"/>
            <wp:wrapTight wrapText="bothSides">
              <wp:wrapPolygon edited="0">
                <wp:start x="0" y="0"/>
                <wp:lineTo x="0" y="21383"/>
                <wp:lineTo x="21469" y="21383"/>
                <wp:lineTo x="21469" y="0"/>
                <wp:lineTo x="0" y="0"/>
              </wp:wrapPolygon>
            </wp:wrapTight>
            <wp:docPr id="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10" t="1797" r="3984" b="2218"/>
                    <a:stretch/>
                  </pic:blipFill>
                  <pic:spPr bwMode="auto">
                    <a:xfrm flipH="1">
                      <a:off x="0" y="0"/>
                      <a:ext cx="2095500" cy="3027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noProof/>
          <w:color w:val="000090"/>
        </w:rPr>
        <w:drawing>
          <wp:anchor distT="0" distB="0" distL="114300" distR="114300" simplePos="0" relativeHeight="251933696" behindDoc="0" locked="0" layoutInCell="1" allowOverlap="1" wp14:anchorId="64A0A310" wp14:editId="6790D1C2">
            <wp:simplePos x="0" y="0"/>
            <wp:positionH relativeFrom="page">
              <wp:posOffset>1845945</wp:posOffset>
            </wp:positionH>
            <wp:positionV relativeFrom="page">
              <wp:posOffset>8425815</wp:posOffset>
            </wp:positionV>
            <wp:extent cx="1465580" cy="1078230"/>
            <wp:effectExtent l="0" t="0" r="7620" b="0"/>
            <wp:wrapNone/>
            <wp:docPr id="6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8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3D0274A9" wp14:editId="6EC3C606">
                <wp:simplePos x="0" y="0"/>
                <wp:positionH relativeFrom="page">
                  <wp:posOffset>3251200</wp:posOffset>
                </wp:positionH>
                <wp:positionV relativeFrom="page">
                  <wp:posOffset>8750935</wp:posOffset>
                </wp:positionV>
                <wp:extent cx="4006850" cy="575945"/>
                <wp:effectExtent l="0" t="0" r="0" b="8255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685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31664D" w14:textId="77777777" w:rsidR="00D2614E" w:rsidRDefault="00D2614E" w:rsidP="00D2614E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>See Front Desk or Call To Reserve Your Seat!</w:t>
                            </w:r>
                          </w:p>
                          <w:p w14:paraId="382E5664" w14:textId="77777777" w:rsidR="00D2614E" w:rsidRPr="00DB76FA" w:rsidRDefault="00D2614E" w:rsidP="00D2614E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 w:rsidRPr="00DB76FA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 xml:space="preserve"> 804-270-6010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8" o:spid="_x0000_s1026" type="#_x0000_t202" style="position:absolute;margin-left:256pt;margin-top:689.05pt;width:315.5pt;height:45.35pt;z-index:25193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" mv:complextextbox="1" filled="f" stroked="f">
                <v:textbox>
                  <w:txbxContent>
                    <w:p w14:paraId="2E31664D" w14:textId="77777777" w:rsidR="00D2614E" w:rsidRDefault="00D2614E" w:rsidP="00D2614E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>See Front Desk or Call To Reserve Your Seat!</w:t>
                      </w:r>
                    </w:p>
                    <w:p w14:paraId="382E5664" w14:textId="77777777" w:rsidR="00D2614E" w:rsidRPr="00DB76FA" w:rsidRDefault="00D2614E" w:rsidP="00D2614E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 w:rsidRPr="00DB76FA"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 xml:space="preserve"> 804-270-6010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483B5209" wp14:editId="58451F04">
                <wp:simplePos x="0" y="0"/>
                <wp:positionH relativeFrom="page">
                  <wp:posOffset>3201035</wp:posOffset>
                </wp:positionH>
                <wp:positionV relativeFrom="page">
                  <wp:posOffset>8314055</wp:posOffset>
                </wp:positionV>
                <wp:extent cx="3606800" cy="533400"/>
                <wp:effectExtent l="0" t="0" r="0" b="0"/>
                <wp:wrapThrough wrapText="bothSides">
                  <wp:wrapPolygon edited="0">
                    <wp:start x="152" y="0"/>
                    <wp:lineTo x="152" y="20571"/>
                    <wp:lineTo x="21296" y="20571"/>
                    <wp:lineTo x="21296" y="0"/>
                    <wp:lineTo x="152" y="0"/>
                  </wp:wrapPolygon>
                </wp:wrapThrough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D76B04" w14:textId="77777777" w:rsidR="00D2614E" w:rsidRPr="00123F97" w:rsidRDefault="00D2614E" w:rsidP="00D2614E">
                            <w:pPr>
                              <w:jc w:val="center"/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  <w:t>JULY</w:t>
                            </w:r>
                            <w:r w:rsidRPr="00123F97"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  <w:t xml:space="preserve"> 9</w:t>
                            </w:r>
                            <w:r w:rsidRPr="00123F97">
                              <w:rPr>
                                <w:b/>
                                <w:color w:val="2C97FF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 w:rsidRPr="00123F97"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  <w:t xml:space="preserve"> 6:00-7:00pm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7" o:spid="_x0000_s1027" type="#_x0000_t202" style="position:absolute;margin-left:252.05pt;margin-top:654.65pt;width:284pt;height:42pt;z-index:25193164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" mv:complextextbox="1" filled="f" stroked="f">
                <v:textbox>
                  <w:txbxContent>
                    <w:p w14:paraId="47D76B04" w14:textId="77777777" w:rsidR="00D2614E" w:rsidRPr="00123F97" w:rsidRDefault="00D2614E" w:rsidP="00D2614E">
                      <w:pPr>
                        <w:jc w:val="center"/>
                        <w:rPr>
                          <w:b/>
                          <w:color w:val="2C97FF"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color w:val="2C97FF"/>
                          <w:sz w:val="48"/>
                          <w:szCs w:val="48"/>
                        </w:rPr>
                        <w:t>JULY</w:t>
                      </w:r>
                      <w:r w:rsidRPr="00123F97">
                        <w:rPr>
                          <w:b/>
                          <w:color w:val="2C97FF"/>
                          <w:sz w:val="48"/>
                          <w:szCs w:val="48"/>
                        </w:rPr>
                        <w:t xml:space="preserve"> 9</w:t>
                      </w:r>
                      <w:r w:rsidRPr="00123F97">
                        <w:rPr>
                          <w:b/>
                          <w:color w:val="2C97FF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 w:rsidRPr="00123F97">
                        <w:rPr>
                          <w:b/>
                          <w:color w:val="2C97FF"/>
                          <w:sz w:val="48"/>
                          <w:szCs w:val="48"/>
                        </w:rPr>
                        <w:t xml:space="preserve"> 6:00-7:00pm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4A7DF856" wp14:editId="5F6246DB">
                <wp:simplePos x="0" y="0"/>
                <wp:positionH relativeFrom="page">
                  <wp:posOffset>2814955</wp:posOffset>
                </wp:positionH>
                <wp:positionV relativeFrom="page">
                  <wp:posOffset>9199880</wp:posOffset>
                </wp:positionV>
                <wp:extent cx="4519295" cy="342900"/>
                <wp:effectExtent l="0" t="0" r="0" b="12700"/>
                <wp:wrapThrough wrapText="bothSides">
                  <wp:wrapPolygon edited="0">
                    <wp:start x="121" y="0"/>
                    <wp:lineTo x="121" y="20800"/>
                    <wp:lineTo x="21366" y="20800"/>
                    <wp:lineTo x="21366" y="0"/>
                    <wp:lineTo x="121" y="0"/>
                  </wp:wrapPolygon>
                </wp:wrapThrough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929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57A812" w14:textId="77777777" w:rsidR="00D2614E" w:rsidRPr="00123F97" w:rsidRDefault="00D2614E" w:rsidP="00D2614E">
                            <w:pPr>
                              <w:jc w:val="center"/>
                              <w:rPr>
                                <w:color w:val="3E3E3E" w:themeColor="background2" w:themeShade="40"/>
                              </w:rPr>
                            </w:pPr>
                            <w:r>
                              <w:rPr>
                                <w:color w:val="3E3E3E" w:themeColor="background2" w:themeShade="40"/>
                              </w:rPr>
                              <w:t>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6" o:spid="_x0000_s1028" type="#_x0000_t202" style="position:absolute;margin-left:221.65pt;margin-top:724.4pt;width:355.85pt;height:27pt;z-index:251930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repktYCAAAf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" mv:complextextbox="1" filled="f" stroked="f">
                <v:textbox>
                  <w:txbxContent>
                    <w:p w14:paraId="1257A812" w14:textId="77777777" w:rsidR="00D2614E" w:rsidRPr="00123F97" w:rsidRDefault="00D2614E" w:rsidP="00D2614E">
                      <w:pPr>
                        <w:jc w:val="center"/>
                        <w:rPr>
                          <w:color w:val="3E3E3E" w:themeColor="background2" w:themeShade="40"/>
                        </w:rPr>
                      </w:pPr>
                      <w:r>
                        <w:rPr>
                          <w:color w:val="3E3E3E" w:themeColor="background2" w:themeShade="40"/>
                        </w:rPr>
                        <w:t>Address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46044273" wp14:editId="0786F499">
                <wp:simplePos x="0" y="0"/>
                <wp:positionH relativeFrom="page">
                  <wp:posOffset>2800985</wp:posOffset>
                </wp:positionH>
                <wp:positionV relativeFrom="page">
                  <wp:posOffset>6585585</wp:posOffset>
                </wp:positionV>
                <wp:extent cx="4533900" cy="597535"/>
                <wp:effectExtent l="0" t="0" r="0" b="12065"/>
                <wp:wrapThrough wrapText="bothSides">
                  <wp:wrapPolygon edited="0">
                    <wp:start x="121" y="0"/>
                    <wp:lineTo x="121" y="21118"/>
                    <wp:lineTo x="21297" y="21118"/>
                    <wp:lineTo x="21297" y="0"/>
                    <wp:lineTo x="121" y="0"/>
                  </wp:wrapPolygon>
                </wp:wrapThrough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597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827F39" w14:textId="77777777" w:rsidR="00D2614E" w:rsidRPr="00F90D1B" w:rsidRDefault="00D2614E" w:rsidP="00D2614E">
                            <w:pPr>
                              <w:jc w:val="center"/>
                              <w:rPr>
                                <w:rFonts w:ascii="Lucida Calligraphy" w:hAnsi="Lucida Calligraphy" w:cs="Lucida Grande"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F90D1B">
                              <w:rPr>
                                <w:rFonts w:ascii="Lucida Calligraphy" w:hAnsi="Lucida Calligraphy" w:cs="Lucida Grande"/>
                                <w:color w:val="000090"/>
                                <w:sz w:val="48"/>
                                <w:szCs w:val="48"/>
                              </w:rPr>
                              <w:t>You’re Invited!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29" type="#_x0000_t202" style="position:absolute;margin-left:220.55pt;margin-top:518.55pt;width:357pt;height:47.05pt;z-index:25192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" mv:complextextbox="1" filled="f" stroked="f">
                <v:textbox>
                  <w:txbxContent>
                    <w:p w14:paraId="7D827F39" w14:textId="77777777" w:rsidR="00D2614E" w:rsidRPr="00F90D1B" w:rsidRDefault="00D2614E" w:rsidP="00D2614E">
                      <w:pPr>
                        <w:jc w:val="center"/>
                        <w:rPr>
                          <w:rFonts w:ascii="Lucida Calligraphy" w:hAnsi="Lucida Calligraphy" w:cs="Lucida Grande"/>
                          <w:color w:val="000090"/>
                          <w:sz w:val="48"/>
                          <w:szCs w:val="48"/>
                        </w:rPr>
                      </w:pPr>
                      <w:r w:rsidRPr="00F90D1B">
                        <w:rPr>
                          <w:rFonts w:ascii="Lucida Calligraphy" w:hAnsi="Lucida Calligraphy" w:cs="Lucida Grande"/>
                          <w:color w:val="000090"/>
                          <w:sz w:val="48"/>
                          <w:szCs w:val="48"/>
                        </w:rPr>
                        <w:t>You’re Invited!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7187F3FA" wp14:editId="155F63DE">
                <wp:simplePos x="0" y="0"/>
                <wp:positionH relativeFrom="page">
                  <wp:posOffset>2776220</wp:posOffset>
                </wp:positionH>
                <wp:positionV relativeFrom="page">
                  <wp:posOffset>7072630</wp:posOffset>
                </wp:positionV>
                <wp:extent cx="4565015" cy="36957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53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5015" cy="3695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174EBB0" w14:textId="77777777" w:rsidR="00D2614E" w:rsidRPr="00E21B75" w:rsidRDefault="00D2614E" w:rsidP="00D2614E">
                            <w:pPr>
                              <w:pStyle w:val="Header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28"/>
                                <w:szCs w:val="28"/>
                              </w:rPr>
                              <w:t>5 Secrets To Harness 10x More Energy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0" style="position:absolute;margin-left:218.6pt;margin-top:556.9pt;width:359.45pt;height:29.1pt;z-index:251928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" filled="f" stroked="f">
                <v:textbox>
                  <w:txbxContent>
                    <w:p w14:paraId="0174EBB0" w14:textId="77777777" w:rsidR="00D2614E" w:rsidRPr="00E21B75" w:rsidRDefault="00D2614E" w:rsidP="00D2614E">
                      <w:pPr>
                        <w:pStyle w:val="Header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28"/>
                          <w:szCs w:val="28"/>
                        </w:rPr>
                        <w:t>5 Secrets To Harness 10x More Energy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Pr="004060DF"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3ECFE4A5" wp14:editId="133C8FA5">
                <wp:simplePos x="0" y="0"/>
                <wp:positionH relativeFrom="page">
                  <wp:posOffset>3349625</wp:posOffset>
                </wp:positionH>
                <wp:positionV relativeFrom="page">
                  <wp:posOffset>7400290</wp:posOffset>
                </wp:positionV>
                <wp:extent cx="3596005" cy="1002030"/>
                <wp:effectExtent l="0" t="0" r="0" b="0"/>
                <wp:wrapNone/>
                <wp:docPr id="52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0A06BC6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Weight Loss with Healthy Meal Plans</w:t>
                            </w:r>
                          </w:p>
                          <w:p w14:paraId="055384D8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Stay Accountable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Doctor Lead Coaching </w:t>
                            </w:r>
                          </w:p>
                          <w:p w14:paraId="701BF3E2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Increase Energy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Greens First Shakes </w:t>
                            </w:r>
                          </w:p>
                          <w:p w14:paraId="7B6825C0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Your Chiropractic Results</w:t>
                            </w:r>
                          </w:p>
                          <w:p w14:paraId="657D324E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  <w:tab w:val="left" w:pos="1080"/>
                              </w:tabs>
                              <w:spacing w:after="200"/>
                              <w:ind w:left="990" w:hanging="9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Get Fit with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</w:rPr>
                              <w:t>Doctor Advised Workouts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EFFC869" w14:textId="77777777" w:rsidR="00D2614E" w:rsidRPr="00DB76FA" w:rsidRDefault="00D2614E" w:rsidP="00D2614E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05B8111B" w14:textId="77777777" w:rsidR="00D2614E" w:rsidRPr="00DB76FA" w:rsidRDefault="00D2614E" w:rsidP="00D2614E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1" style="position:absolute;margin-left:263.75pt;margin-top:582.7pt;width:283.15pt;height:78.9pt;z-index:25192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" filled="f" stroked="f">
                <v:textbox>
                  <w:txbxContent>
                    <w:p w14:paraId="60A06BC6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Weight Loss with Healthy Meal Plans</w:t>
                      </w:r>
                    </w:p>
                    <w:p w14:paraId="055384D8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Stay Accountable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Doctor Lead Coaching </w:t>
                      </w:r>
                    </w:p>
                    <w:p w14:paraId="701BF3E2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Increase Energy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Greens First Shakes </w:t>
                      </w:r>
                    </w:p>
                    <w:p w14:paraId="7B6825C0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Your Chiropractic Results</w:t>
                      </w:r>
                    </w:p>
                    <w:p w14:paraId="657D324E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  <w:tab w:val="left" w:pos="1080"/>
                        </w:tabs>
                        <w:spacing w:after="200"/>
                        <w:ind w:left="990" w:hanging="900"/>
                        <w:rPr>
                          <w:rFonts w:ascii="Avenir Light" w:hAnsi="Avenir Light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Get Fit with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</w:rPr>
                        <w:t>Doctor Advised Workouts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EFFC869" w14:textId="77777777" w:rsidR="00D2614E" w:rsidRPr="00DB76FA" w:rsidRDefault="00D2614E" w:rsidP="00D2614E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05B8111B" w14:textId="77777777" w:rsidR="00D2614E" w:rsidRPr="00DB76FA" w:rsidRDefault="00D2614E" w:rsidP="00D2614E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Pr="001B73A0">
        <w:rPr>
          <w:noProof/>
        </w:rPr>
        <w:drawing>
          <wp:anchor distT="0" distB="0" distL="114300" distR="114300" simplePos="0" relativeHeight="251926528" behindDoc="0" locked="0" layoutInCell="1" allowOverlap="1" wp14:anchorId="10D4C83E" wp14:editId="402CD6E3">
            <wp:simplePos x="0" y="0"/>
            <wp:positionH relativeFrom="page">
              <wp:posOffset>482600</wp:posOffset>
            </wp:positionH>
            <wp:positionV relativeFrom="page">
              <wp:posOffset>6553200</wp:posOffset>
            </wp:positionV>
            <wp:extent cx="2095500" cy="3027680"/>
            <wp:effectExtent l="0" t="0" r="12700" b="0"/>
            <wp:wrapTight wrapText="bothSides">
              <wp:wrapPolygon edited="0">
                <wp:start x="0" y="0"/>
                <wp:lineTo x="0" y="21383"/>
                <wp:lineTo x="21469" y="21383"/>
                <wp:lineTo x="21469" y="0"/>
                <wp:lineTo x="0" y="0"/>
              </wp:wrapPolygon>
            </wp:wrapTight>
            <wp:docPr id="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10" t="1797" r="3984" b="2218"/>
                    <a:stretch/>
                  </pic:blipFill>
                  <pic:spPr bwMode="auto">
                    <a:xfrm flipH="1">
                      <a:off x="0" y="0"/>
                      <a:ext cx="2095500" cy="3027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76AAFE23" wp14:editId="32C8107A">
                <wp:simplePos x="0" y="0"/>
                <wp:positionH relativeFrom="page">
                  <wp:posOffset>483235</wp:posOffset>
                </wp:positionH>
                <wp:positionV relativeFrom="page">
                  <wp:posOffset>6516370</wp:posOffset>
                </wp:positionV>
                <wp:extent cx="6885305" cy="3086100"/>
                <wp:effectExtent l="0" t="0" r="0" b="12700"/>
                <wp:wrapThrough wrapText="bothSides">
                  <wp:wrapPolygon edited="0">
                    <wp:start x="0" y="0"/>
                    <wp:lineTo x="0" y="21511"/>
                    <wp:lineTo x="21514" y="21511"/>
                    <wp:lineTo x="21514" y="0"/>
                    <wp:lineTo x="0" y="0"/>
                  </wp:wrapPolygon>
                </wp:wrapThrough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5305" cy="3086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1" o:spid="_x0000_s1026" style="position:absolute;margin-left:38.05pt;margin-top:513.1pt;width:542.15pt;height:243pt;z-index:25192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" fillcolor="white [3212]" stroked="f"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25835A03" wp14:editId="2BD202F4">
                <wp:simplePos x="0" y="0"/>
                <wp:positionH relativeFrom="page">
                  <wp:posOffset>5982335</wp:posOffset>
                </wp:positionH>
                <wp:positionV relativeFrom="page">
                  <wp:posOffset>8909050</wp:posOffset>
                </wp:positionV>
                <wp:extent cx="1143000" cy="472440"/>
                <wp:effectExtent l="0" t="0" r="0" b="10160"/>
                <wp:wrapTight wrapText="bothSides">
                  <wp:wrapPolygon edited="0">
                    <wp:start x="480" y="0"/>
                    <wp:lineTo x="480" y="20903"/>
                    <wp:lineTo x="20640" y="20903"/>
                    <wp:lineTo x="20640" y="0"/>
                    <wp:lineTo x="480" y="0"/>
                  </wp:wrapPolygon>
                </wp:wrapTight>
                <wp:docPr id="50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EB8AFB" w14:textId="77777777" w:rsidR="00D2614E" w:rsidRDefault="00D2614E" w:rsidP="00D2614E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7E3F6206" w14:textId="77777777" w:rsidR="00D2614E" w:rsidRDefault="00D2614E" w:rsidP="00D2614E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32" type="#_x0000_t202" style="position:absolute;margin-left:471.05pt;margin-top:701.5pt;width:90pt;height:37.2pt;z-index:251924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" filled="f" stroked="f">
                <v:textbox inset=",0,,0">
                  <w:txbxContent>
                    <w:p w14:paraId="03EB8AFB" w14:textId="77777777" w:rsidR="00D2614E" w:rsidRDefault="00D2614E" w:rsidP="00D2614E">
                      <w:pPr>
                        <w:pStyle w:val="Heading2"/>
                      </w:pPr>
                      <w:r>
                        <w:t>Phone</w:t>
                      </w:r>
                    </w:p>
                    <w:p w14:paraId="7E3F6206" w14:textId="77777777" w:rsidR="00D2614E" w:rsidRDefault="00D2614E" w:rsidP="00D2614E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691F79D3" wp14:editId="16C8AE43">
                <wp:simplePos x="0" y="0"/>
                <wp:positionH relativeFrom="page">
                  <wp:posOffset>3909060</wp:posOffset>
                </wp:positionH>
                <wp:positionV relativeFrom="page">
                  <wp:posOffset>8909050</wp:posOffset>
                </wp:positionV>
                <wp:extent cx="2057400" cy="472440"/>
                <wp:effectExtent l="0" t="0" r="0" b="10160"/>
                <wp:wrapTight wrapText="bothSides">
                  <wp:wrapPolygon edited="0">
                    <wp:start x="267" y="0"/>
                    <wp:lineTo x="267" y="20903"/>
                    <wp:lineTo x="21067" y="20903"/>
                    <wp:lineTo x="21067" y="0"/>
                    <wp:lineTo x="267" y="0"/>
                  </wp:wrapPolygon>
                </wp:wrapTight>
                <wp:docPr id="43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507EE3" w14:textId="77777777" w:rsidR="00D2614E" w:rsidRDefault="00D2614E" w:rsidP="00D2614E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7C207313" w14:textId="77777777" w:rsidR="00D2614E" w:rsidRPr="00DB4738" w:rsidRDefault="00D2614E" w:rsidP="00D2614E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separate"/>
                            </w:r>
                            <w:r>
                              <w:instrText>93 Perry Street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33" type="#_x0000_t202" style="position:absolute;margin-left:307.8pt;margin-top:701.5pt;width:162pt;height:37.2pt;z-index:25192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" filled="f" stroked="f">
                <v:textbox inset=",0,,0">
                  <w:txbxContent>
                    <w:p w14:paraId="05507EE3" w14:textId="77777777" w:rsidR="00D2614E" w:rsidRDefault="00D2614E" w:rsidP="00D2614E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7C207313" w14:textId="77777777" w:rsidR="00D2614E" w:rsidRPr="00DB4738" w:rsidRDefault="00D2614E" w:rsidP="00D2614E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12782B92" wp14:editId="2C215BBA">
                <wp:simplePos x="0" y="0"/>
                <wp:positionH relativeFrom="page">
                  <wp:posOffset>6210935</wp:posOffset>
                </wp:positionH>
                <wp:positionV relativeFrom="page">
                  <wp:posOffset>8230870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39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5FC90EC" w14:textId="77777777" w:rsidR="00D2614E" w:rsidRDefault="00D2614E" w:rsidP="00D2614E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34" type="#_x0000_t202" style="position:absolute;margin-left:489.05pt;margin-top:648.1pt;width:1in;height:14.75pt;z-index:25192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" filled="f" stroked="f">
                <v:stroke o:forcedash="t"/>
                <v:textbox inset=",0,,0">
                  <w:txbxContent>
                    <w:p w14:paraId="45FC90EC" w14:textId="77777777" w:rsidR="00D2614E" w:rsidRDefault="00D2614E" w:rsidP="00D2614E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0D8B9ACF" wp14:editId="56F26534">
                <wp:simplePos x="0" y="0"/>
                <wp:positionH relativeFrom="page">
                  <wp:posOffset>5055235</wp:posOffset>
                </wp:positionH>
                <wp:positionV relativeFrom="page">
                  <wp:posOffset>8218170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3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AC6C190" w14:textId="77777777" w:rsidR="00D2614E" w:rsidRDefault="00D2614E" w:rsidP="00D2614E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35" type="#_x0000_t202" style="position:absolute;margin-left:398.05pt;margin-top:647.1pt;width:1in;height:14.75pt;z-index:25192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" filled="f" stroked="f">
                <v:stroke o:forcedash="t"/>
                <v:textbox inset=",0,,0">
                  <w:txbxContent>
                    <w:p w14:paraId="4AC6C190" w14:textId="77777777" w:rsidR="00D2614E" w:rsidRDefault="00D2614E" w:rsidP="00D2614E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35CF28E7" wp14:editId="72879880">
                <wp:simplePos x="0" y="0"/>
                <wp:positionH relativeFrom="page">
                  <wp:posOffset>3899535</wp:posOffset>
                </wp:positionH>
                <wp:positionV relativeFrom="page">
                  <wp:posOffset>8230870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37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B0786AF" w14:textId="77777777" w:rsidR="00D2614E" w:rsidRDefault="00D2614E" w:rsidP="00D2614E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6" type="#_x0000_t202" style="position:absolute;margin-left:307.05pt;margin-top:648.1pt;width:1in;height:14.75pt;z-index:25192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" filled="f" stroked="f">
                <v:stroke o:forcedash="t"/>
                <v:textbox inset=",0,,0">
                  <w:txbxContent>
                    <w:p w14:paraId="5B0786AF" w14:textId="77777777" w:rsidR="00D2614E" w:rsidRDefault="00D2614E" w:rsidP="00D2614E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5FC74E3B" wp14:editId="76E60CD7">
                <wp:simplePos x="0" y="0"/>
                <wp:positionH relativeFrom="page">
                  <wp:posOffset>3899535</wp:posOffset>
                </wp:positionH>
                <wp:positionV relativeFrom="page">
                  <wp:posOffset>7456170</wp:posOffset>
                </wp:positionV>
                <wp:extent cx="3225800" cy="187325"/>
                <wp:effectExtent l="0" t="0" r="0" b="15875"/>
                <wp:wrapTight wrapText="bothSides">
                  <wp:wrapPolygon edited="0">
                    <wp:start x="170" y="0"/>
                    <wp:lineTo x="170" y="20502"/>
                    <wp:lineTo x="21260" y="20502"/>
                    <wp:lineTo x="21260" y="0"/>
                    <wp:lineTo x="170" y="0"/>
                  </wp:wrapPolygon>
                </wp:wrapTight>
                <wp:docPr id="3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3255A56" w14:textId="77777777" w:rsidR="00D2614E" w:rsidRDefault="00D2614E" w:rsidP="00D2614E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7" type="#_x0000_t202" style="position:absolute;margin-left:307.05pt;margin-top:587.1pt;width:254pt;height:14.75pt;z-index:25191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" filled="f" stroked="f">
                <v:stroke o:forcedash="t"/>
                <v:textbox inset=",0,,0">
                  <w:txbxContent>
                    <w:p w14:paraId="53255A56" w14:textId="77777777" w:rsidR="00D2614E" w:rsidRDefault="00D2614E" w:rsidP="00D2614E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4E3A6D07" wp14:editId="38CEF6FD">
                <wp:simplePos x="0" y="0"/>
                <wp:positionH relativeFrom="page">
                  <wp:posOffset>3905885</wp:posOffset>
                </wp:positionH>
                <wp:positionV relativeFrom="page">
                  <wp:posOffset>8224520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35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91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7.55pt,647.6pt" to="560.55pt,647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56160075" wp14:editId="247BB4AC">
                <wp:simplePos x="0" y="0"/>
                <wp:positionH relativeFrom="page">
                  <wp:posOffset>3905885</wp:posOffset>
                </wp:positionH>
                <wp:positionV relativeFrom="page">
                  <wp:posOffset>7462520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3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91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7.55pt,587.6pt" to="560.55pt,587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0DD71535" wp14:editId="23E85E70">
                <wp:simplePos x="0" y="0"/>
                <wp:positionH relativeFrom="page">
                  <wp:posOffset>3905885</wp:posOffset>
                </wp:positionH>
                <wp:positionV relativeFrom="page">
                  <wp:posOffset>6954520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33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91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7.55pt,547.6pt" to="560.55pt,547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  <w:color w:val="000090"/>
        </w:rPr>
        <w:drawing>
          <wp:anchor distT="0" distB="0" distL="114300" distR="114300" simplePos="0" relativeHeight="251914240" behindDoc="0" locked="0" layoutInCell="1" allowOverlap="1" wp14:anchorId="10E758F9" wp14:editId="62F927D1">
            <wp:simplePos x="0" y="0"/>
            <wp:positionH relativeFrom="page">
              <wp:posOffset>1858645</wp:posOffset>
            </wp:positionH>
            <wp:positionV relativeFrom="page">
              <wp:posOffset>5390515</wp:posOffset>
            </wp:positionV>
            <wp:extent cx="1465580" cy="1078230"/>
            <wp:effectExtent l="0" t="0" r="7620" b="0"/>
            <wp:wrapNone/>
            <wp:docPr id="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8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28B16EBC" wp14:editId="2A037DAD">
                <wp:simplePos x="0" y="0"/>
                <wp:positionH relativeFrom="page">
                  <wp:posOffset>3263900</wp:posOffset>
                </wp:positionH>
                <wp:positionV relativeFrom="page">
                  <wp:posOffset>5715635</wp:posOffset>
                </wp:positionV>
                <wp:extent cx="4006850" cy="575945"/>
                <wp:effectExtent l="0" t="0" r="0" b="825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685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FF4FB9" w14:textId="77777777" w:rsidR="00D2614E" w:rsidRDefault="00D2614E" w:rsidP="00D2614E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>See Front Desk or Call To Reserve Your Seat!</w:t>
                            </w:r>
                          </w:p>
                          <w:p w14:paraId="66A23FAD" w14:textId="77777777" w:rsidR="00D2614E" w:rsidRPr="00DB76FA" w:rsidRDefault="00D2614E" w:rsidP="00D2614E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 w:rsidRPr="00DB76FA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 xml:space="preserve"> 804-270-6010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38" type="#_x0000_t202" style="position:absolute;margin-left:257pt;margin-top:450.05pt;width:315.5pt;height:45.35pt;z-index:25191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" mv:complextextbox="1" filled="f" stroked="f">
                <v:textbox>
                  <w:txbxContent>
                    <w:p w14:paraId="1DFF4FB9" w14:textId="77777777" w:rsidR="00D2614E" w:rsidRDefault="00D2614E" w:rsidP="00D2614E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>See Front Desk or Call To Reserve Your Seat!</w:t>
                      </w:r>
                    </w:p>
                    <w:p w14:paraId="66A23FAD" w14:textId="77777777" w:rsidR="00D2614E" w:rsidRPr="00DB76FA" w:rsidRDefault="00D2614E" w:rsidP="00D2614E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 w:rsidRPr="00DB76FA"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 xml:space="preserve"> 804-270-6010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754B187F" wp14:editId="2B384D8A">
                <wp:simplePos x="0" y="0"/>
                <wp:positionH relativeFrom="page">
                  <wp:posOffset>3213735</wp:posOffset>
                </wp:positionH>
                <wp:positionV relativeFrom="page">
                  <wp:posOffset>5278755</wp:posOffset>
                </wp:positionV>
                <wp:extent cx="3606800" cy="533400"/>
                <wp:effectExtent l="0" t="0" r="0" b="0"/>
                <wp:wrapThrough wrapText="bothSides">
                  <wp:wrapPolygon edited="0">
                    <wp:start x="152" y="0"/>
                    <wp:lineTo x="152" y="20571"/>
                    <wp:lineTo x="21296" y="20571"/>
                    <wp:lineTo x="21296" y="0"/>
                    <wp:lineTo x="152" y="0"/>
                  </wp:wrapPolygon>
                </wp:wrapThrough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5F81B1" w14:textId="77777777" w:rsidR="00D2614E" w:rsidRPr="00123F97" w:rsidRDefault="00D2614E" w:rsidP="00D2614E">
                            <w:pPr>
                              <w:jc w:val="center"/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  <w:t>JULY</w:t>
                            </w:r>
                            <w:r w:rsidRPr="00123F97"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  <w:t xml:space="preserve"> 9</w:t>
                            </w:r>
                            <w:r w:rsidRPr="00123F97">
                              <w:rPr>
                                <w:b/>
                                <w:color w:val="2C97FF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 w:rsidRPr="00123F97"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  <w:t xml:space="preserve"> 6:00-7:00pm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9" type="#_x0000_t202" style="position:absolute;margin-left:253.05pt;margin-top:415.65pt;width:284pt;height:42pt;z-index:25191219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" mv:complextextbox="1" filled="f" stroked="f">
                <v:textbox>
                  <w:txbxContent>
                    <w:p w14:paraId="4F5F81B1" w14:textId="77777777" w:rsidR="00D2614E" w:rsidRPr="00123F97" w:rsidRDefault="00D2614E" w:rsidP="00D2614E">
                      <w:pPr>
                        <w:jc w:val="center"/>
                        <w:rPr>
                          <w:b/>
                          <w:color w:val="2C97FF"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color w:val="2C97FF"/>
                          <w:sz w:val="48"/>
                          <w:szCs w:val="48"/>
                        </w:rPr>
                        <w:t>JULY</w:t>
                      </w:r>
                      <w:r w:rsidRPr="00123F97">
                        <w:rPr>
                          <w:b/>
                          <w:color w:val="2C97FF"/>
                          <w:sz w:val="48"/>
                          <w:szCs w:val="48"/>
                        </w:rPr>
                        <w:t xml:space="preserve"> 9</w:t>
                      </w:r>
                      <w:r w:rsidRPr="00123F97">
                        <w:rPr>
                          <w:b/>
                          <w:color w:val="2C97FF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 w:rsidRPr="00123F97">
                        <w:rPr>
                          <w:b/>
                          <w:color w:val="2C97FF"/>
                          <w:sz w:val="48"/>
                          <w:szCs w:val="48"/>
                        </w:rPr>
                        <w:t xml:space="preserve"> 6:00-7:00pm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37FEBF04" wp14:editId="23706DFD">
                <wp:simplePos x="0" y="0"/>
                <wp:positionH relativeFrom="page">
                  <wp:posOffset>2827655</wp:posOffset>
                </wp:positionH>
                <wp:positionV relativeFrom="page">
                  <wp:posOffset>6164580</wp:posOffset>
                </wp:positionV>
                <wp:extent cx="4519295" cy="342900"/>
                <wp:effectExtent l="0" t="0" r="0" b="12700"/>
                <wp:wrapThrough wrapText="bothSides">
                  <wp:wrapPolygon edited="0">
                    <wp:start x="121" y="0"/>
                    <wp:lineTo x="121" y="20800"/>
                    <wp:lineTo x="21366" y="20800"/>
                    <wp:lineTo x="21366" y="0"/>
                    <wp:lineTo x="121" y="0"/>
                  </wp:wrapPolygon>
                </wp:wrapThrough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929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18D2E6" w14:textId="77777777" w:rsidR="00D2614E" w:rsidRPr="00123F97" w:rsidRDefault="00D2614E" w:rsidP="00D2614E">
                            <w:pPr>
                              <w:jc w:val="center"/>
                              <w:rPr>
                                <w:color w:val="3E3E3E" w:themeColor="background2" w:themeShade="40"/>
                              </w:rPr>
                            </w:pPr>
                            <w:r>
                              <w:rPr>
                                <w:color w:val="3E3E3E" w:themeColor="background2" w:themeShade="40"/>
                              </w:rPr>
                              <w:t>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222.65pt;margin-top:485.4pt;width:355.85pt;height:27pt;z-index:25191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+KxO9YCAAAg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" mv:complextextbox="1" filled="f" stroked="f">
                <v:textbox>
                  <w:txbxContent>
                    <w:p w14:paraId="2C18D2E6" w14:textId="77777777" w:rsidR="00D2614E" w:rsidRPr="00123F97" w:rsidRDefault="00D2614E" w:rsidP="00D2614E">
                      <w:pPr>
                        <w:jc w:val="center"/>
                        <w:rPr>
                          <w:color w:val="3E3E3E" w:themeColor="background2" w:themeShade="40"/>
                        </w:rPr>
                      </w:pPr>
                      <w:r>
                        <w:rPr>
                          <w:color w:val="3E3E3E" w:themeColor="background2" w:themeShade="40"/>
                        </w:rPr>
                        <w:t>Address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090C50F6" wp14:editId="1C311E9F">
                <wp:simplePos x="0" y="0"/>
                <wp:positionH relativeFrom="page">
                  <wp:posOffset>2813685</wp:posOffset>
                </wp:positionH>
                <wp:positionV relativeFrom="page">
                  <wp:posOffset>3550285</wp:posOffset>
                </wp:positionV>
                <wp:extent cx="4533900" cy="597535"/>
                <wp:effectExtent l="0" t="0" r="0" b="12065"/>
                <wp:wrapThrough wrapText="bothSides">
                  <wp:wrapPolygon edited="0">
                    <wp:start x="121" y="0"/>
                    <wp:lineTo x="121" y="21118"/>
                    <wp:lineTo x="21297" y="21118"/>
                    <wp:lineTo x="21297" y="0"/>
                    <wp:lineTo x="121" y="0"/>
                  </wp:wrapPolygon>
                </wp:wrapThrough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597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5013EA" w14:textId="77777777" w:rsidR="00D2614E" w:rsidRPr="00F90D1B" w:rsidRDefault="00D2614E" w:rsidP="00D2614E">
                            <w:pPr>
                              <w:jc w:val="center"/>
                              <w:rPr>
                                <w:rFonts w:ascii="Lucida Calligraphy" w:hAnsi="Lucida Calligraphy" w:cs="Lucida Grande"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F90D1B">
                              <w:rPr>
                                <w:rFonts w:ascii="Lucida Calligraphy" w:hAnsi="Lucida Calligraphy" w:cs="Lucida Grande"/>
                                <w:color w:val="000090"/>
                                <w:sz w:val="48"/>
                                <w:szCs w:val="48"/>
                              </w:rPr>
                              <w:t>You’re Invited!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21.55pt;margin-top:279.55pt;width:357pt;height:47.05pt;z-index:25191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" mv:complextextbox="1" filled="f" stroked="f">
                <v:textbox>
                  <w:txbxContent>
                    <w:p w14:paraId="455013EA" w14:textId="77777777" w:rsidR="00D2614E" w:rsidRPr="00F90D1B" w:rsidRDefault="00D2614E" w:rsidP="00D2614E">
                      <w:pPr>
                        <w:jc w:val="center"/>
                        <w:rPr>
                          <w:rFonts w:ascii="Lucida Calligraphy" w:hAnsi="Lucida Calligraphy" w:cs="Lucida Grande"/>
                          <w:color w:val="000090"/>
                          <w:sz w:val="48"/>
                          <w:szCs w:val="48"/>
                        </w:rPr>
                      </w:pPr>
                      <w:r w:rsidRPr="00F90D1B">
                        <w:rPr>
                          <w:rFonts w:ascii="Lucida Calligraphy" w:hAnsi="Lucida Calligraphy" w:cs="Lucida Grande"/>
                          <w:color w:val="000090"/>
                          <w:sz w:val="48"/>
                          <w:szCs w:val="48"/>
                        </w:rPr>
                        <w:t>You’re Invited!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2ACF2467" wp14:editId="377B9C8A">
                <wp:simplePos x="0" y="0"/>
                <wp:positionH relativeFrom="page">
                  <wp:posOffset>2788920</wp:posOffset>
                </wp:positionH>
                <wp:positionV relativeFrom="page">
                  <wp:posOffset>4037330</wp:posOffset>
                </wp:positionV>
                <wp:extent cx="4565015" cy="36957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5015" cy="3695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28CD12" w14:textId="77777777" w:rsidR="00D2614E" w:rsidRPr="00E21B75" w:rsidRDefault="00D2614E" w:rsidP="00D2614E">
                            <w:pPr>
                              <w:pStyle w:val="Header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28"/>
                                <w:szCs w:val="28"/>
                              </w:rPr>
                              <w:t>5 Secrets To Harness 10x More Energy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2" style="position:absolute;margin-left:219.6pt;margin-top:317.9pt;width:359.45pt;height:29.1pt;z-index:25190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" filled="f" stroked="f">
                <v:textbox>
                  <w:txbxContent>
                    <w:p w14:paraId="7128CD12" w14:textId="77777777" w:rsidR="00D2614E" w:rsidRPr="00E21B75" w:rsidRDefault="00D2614E" w:rsidP="00D2614E">
                      <w:pPr>
                        <w:pStyle w:val="Header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28"/>
                          <w:szCs w:val="28"/>
                        </w:rPr>
                        <w:t>5 Secrets To Harness 10x More Energy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Pr="004060DF"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37D8C4BC" wp14:editId="26BB6964">
                <wp:simplePos x="0" y="0"/>
                <wp:positionH relativeFrom="page">
                  <wp:posOffset>3362325</wp:posOffset>
                </wp:positionH>
                <wp:positionV relativeFrom="page">
                  <wp:posOffset>4364990</wp:posOffset>
                </wp:positionV>
                <wp:extent cx="3596005" cy="1002030"/>
                <wp:effectExtent l="0" t="0" r="0" b="0"/>
                <wp:wrapNone/>
                <wp:docPr id="25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F8BD807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Weight Loss with Healthy Meal Plans</w:t>
                            </w:r>
                          </w:p>
                          <w:p w14:paraId="42EB7456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Stay Accountable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Doctor Lead Coaching </w:t>
                            </w:r>
                          </w:p>
                          <w:p w14:paraId="5DDAE161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Increase Energy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Greens First Shakes </w:t>
                            </w:r>
                          </w:p>
                          <w:p w14:paraId="310533C9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Your Chiropractic Results</w:t>
                            </w:r>
                          </w:p>
                          <w:p w14:paraId="2FA06EED" w14:textId="77777777" w:rsidR="00D2614E" w:rsidRPr="00DB76FA" w:rsidRDefault="00D2614E" w:rsidP="00D2614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  <w:tab w:val="left" w:pos="1080"/>
                              </w:tabs>
                              <w:spacing w:after="200"/>
                              <w:ind w:left="990" w:hanging="9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Get Fit with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</w:rPr>
                              <w:t>Doctor Advised Workouts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8CC49D2" w14:textId="77777777" w:rsidR="00D2614E" w:rsidRPr="00DB76FA" w:rsidRDefault="00D2614E" w:rsidP="00D2614E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1038E152" w14:textId="77777777" w:rsidR="00D2614E" w:rsidRPr="00DB76FA" w:rsidRDefault="00D2614E" w:rsidP="00D2614E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3" style="position:absolute;margin-left:264.75pt;margin-top:343.7pt;width:283.15pt;height:78.9pt;z-index:25190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" filled="f" stroked="f">
                <v:textbox>
                  <w:txbxContent>
                    <w:p w14:paraId="4F8BD807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Weight Loss with Healthy Meal Plans</w:t>
                      </w:r>
                    </w:p>
                    <w:p w14:paraId="42EB7456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Stay Accountable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Doctor Lead Coaching </w:t>
                      </w:r>
                    </w:p>
                    <w:p w14:paraId="5DDAE161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Increase Energy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Greens First Shakes </w:t>
                      </w:r>
                    </w:p>
                    <w:p w14:paraId="310533C9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Your Chiropractic Results</w:t>
                      </w:r>
                    </w:p>
                    <w:p w14:paraId="2FA06EED" w14:textId="77777777" w:rsidR="00D2614E" w:rsidRPr="00DB76FA" w:rsidRDefault="00D2614E" w:rsidP="00D2614E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  <w:tab w:val="left" w:pos="1080"/>
                        </w:tabs>
                        <w:spacing w:after="200"/>
                        <w:ind w:left="990" w:hanging="900"/>
                        <w:rPr>
                          <w:rFonts w:ascii="Avenir Light" w:hAnsi="Avenir Light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Get Fit with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</w:rPr>
                        <w:t>Doctor Advised Workouts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8CC49D2" w14:textId="77777777" w:rsidR="00D2614E" w:rsidRPr="00DB76FA" w:rsidRDefault="00D2614E" w:rsidP="00D2614E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1038E152" w14:textId="77777777" w:rsidR="00D2614E" w:rsidRPr="00DB76FA" w:rsidRDefault="00D2614E" w:rsidP="00D2614E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45A6EF5A" wp14:editId="13B0EA68">
                <wp:simplePos x="0" y="0"/>
                <wp:positionH relativeFrom="page">
                  <wp:posOffset>495935</wp:posOffset>
                </wp:positionH>
                <wp:positionV relativeFrom="page">
                  <wp:posOffset>3481070</wp:posOffset>
                </wp:positionV>
                <wp:extent cx="6885305" cy="3086100"/>
                <wp:effectExtent l="0" t="0" r="0" b="12700"/>
                <wp:wrapThrough wrapText="bothSides">
                  <wp:wrapPolygon edited="0">
                    <wp:start x="0" y="0"/>
                    <wp:lineTo x="0" y="21511"/>
                    <wp:lineTo x="21514" y="21511"/>
                    <wp:lineTo x="21514" y="0"/>
                    <wp:lineTo x="0" y="0"/>
                  </wp:wrapPolygon>
                </wp:wrapThrough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5305" cy="3086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39.05pt;margin-top:274.1pt;width:542.15pt;height:243pt;z-index:25190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" fillcolor="white [3212]" stroked="f"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7CE3E686" wp14:editId="3C79474B">
                <wp:simplePos x="0" y="0"/>
                <wp:positionH relativeFrom="page">
                  <wp:posOffset>5995035</wp:posOffset>
                </wp:positionH>
                <wp:positionV relativeFrom="page">
                  <wp:posOffset>5873750</wp:posOffset>
                </wp:positionV>
                <wp:extent cx="1143000" cy="472440"/>
                <wp:effectExtent l="0" t="0" r="0" b="10160"/>
                <wp:wrapTight wrapText="bothSides">
                  <wp:wrapPolygon edited="0">
                    <wp:start x="480" y="0"/>
                    <wp:lineTo x="480" y="20903"/>
                    <wp:lineTo x="20640" y="20903"/>
                    <wp:lineTo x="20640" y="0"/>
                    <wp:lineTo x="480" y="0"/>
                  </wp:wrapPolygon>
                </wp:wrapTight>
                <wp:docPr id="23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EE1769" w14:textId="77777777" w:rsidR="00D2614E" w:rsidRDefault="00D2614E" w:rsidP="00D2614E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0F050B36" w14:textId="77777777" w:rsidR="00D2614E" w:rsidRDefault="00D2614E" w:rsidP="00D2614E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472.05pt;margin-top:462.5pt;width:90pt;height:37.2pt;z-index:25190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" filled="f" stroked="f">
                <v:textbox inset=",0,,0">
                  <w:txbxContent>
                    <w:p w14:paraId="7EEE1769" w14:textId="77777777" w:rsidR="00D2614E" w:rsidRDefault="00D2614E" w:rsidP="00D2614E">
                      <w:pPr>
                        <w:pStyle w:val="Heading2"/>
                      </w:pPr>
                      <w:r>
                        <w:t>Phone</w:t>
                      </w:r>
                    </w:p>
                    <w:p w14:paraId="0F050B36" w14:textId="77777777" w:rsidR="00D2614E" w:rsidRDefault="00D2614E" w:rsidP="00D2614E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2C5DBA95" wp14:editId="1E40F164">
                <wp:simplePos x="0" y="0"/>
                <wp:positionH relativeFrom="page">
                  <wp:posOffset>3921760</wp:posOffset>
                </wp:positionH>
                <wp:positionV relativeFrom="page">
                  <wp:posOffset>5873750</wp:posOffset>
                </wp:positionV>
                <wp:extent cx="2057400" cy="472440"/>
                <wp:effectExtent l="0" t="0" r="0" b="10160"/>
                <wp:wrapTight wrapText="bothSides">
                  <wp:wrapPolygon edited="0">
                    <wp:start x="267" y="0"/>
                    <wp:lineTo x="267" y="20903"/>
                    <wp:lineTo x="21067" y="20903"/>
                    <wp:lineTo x="21067" y="0"/>
                    <wp:lineTo x="267" y="0"/>
                  </wp:wrapPolygon>
                </wp:wrapTight>
                <wp:docPr id="2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14D4FF" w14:textId="77777777" w:rsidR="00D2614E" w:rsidRDefault="00D2614E" w:rsidP="00D2614E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083BF336" w14:textId="77777777" w:rsidR="00D2614E" w:rsidRPr="00DB4738" w:rsidRDefault="00D2614E" w:rsidP="00D2614E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separate"/>
                            </w:r>
                            <w:r>
                              <w:instrText>93 Perry Street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308.8pt;margin-top:462.5pt;width:162pt;height:37.2pt;z-index:251904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" filled="f" stroked="f">
                <v:textbox inset=",0,,0">
                  <w:txbxContent>
                    <w:p w14:paraId="2614D4FF" w14:textId="77777777" w:rsidR="00D2614E" w:rsidRDefault="00D2614E" w:rsidP="00D2614E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083BF336" w14:textId="77777777" w:rsidR="00D2614E" w:rsidRPr="00DB4738" w:rsidRDefault="00D2614E" w:rsidP="00D2614E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1085DA82" wp14:editId="5305BD6D">
                <wp:simplePos x="0" y="0"/>
                <wp:positionH relativeFrom="page">
                  <wp:posOffset>6223635</wp:posOffset>
                </wp:positionH>
                <wp:positionV relativeFrom="page">
                  <wp:posOffset>5195570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21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4BA9C8F" w14:textId="77777777" w:rsidR="00D2614E" w:rsidRDefault="00D2614E" w:rsidP="00D2614E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490.05pt;margin-top:409.1pt;width:1in;height:14.75pt;z-index:25190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" filled="f" stroked="f">
                <v:stroke o:forcedash="t"/>
                <v:textbox inset=",0,,0">
                  <w:txbxContent>
                    <w:p w14:paraId="24BA9C8F" w14:textId="77777777" w:rsidR="00D2614E" w:rsidRDefault="00D2614E" w:rsidP="00D2614E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10547444" wp14:editId="4CEA492A">
                <wp:simplePos x="0" y="0"/>
                <wp:positionH relativeFrom="page">
                  <wp:posOffset>5067935</wp:posOffset>
                </wp:positionH>
                <wp:positionV relativeFrom="page">
                  <wp:posOffset>5182870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20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4A1F82D" w14:textId="77777777" w:rsidR="00D2614E" w:rsidRDefault="00D2614E" w:rsidP="00D2614E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399.05pt;margin-top:408.1pt;width:1in;height:14.75pt;z-index:25190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" filled="f" stroked="f">
                <v:stroke o:forcedash="t"/>
                <v:textbox inset=",0,,0">
                  <w:txbxContent>
                    <w:p w14:paraId="14A1F82D" w14:textId="77777777" w:rsidR="00D2614E" w:rsidRDefault="00D2614E" w:rsidP="00D2614E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24C2DC3D" wp14:editId="0C199809">
                <wp:simplePos x="0" y="0"/>
                <wp:positionH relativeFrom="page">
                  <wp:posOffset>3912235</wp:posOffset>
                </wp:positionH>
                <wp:positionV relativeFrom="page">
                  <wp:posOffset>5195570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18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B41568A" w14:textId="77777777" w:rsidR="00D2614E" w:rsidRDefault="00D2614E" w:rsidP="00D2614E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308.05pt;margin-top:409.1pt;width:1in;height:14.75pt;z-index:25190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" filled="f" stroked="f">
                <v:stroke o:forcedash="t"/>
                <v:textbox inset=",0,,0">
                  <w:txbxContent>
                    <w:p w14:paraId="7B41568A" w14:textId="77777777" w:rsidR="00D2614E" w:rsidRDefault="00D2614E" w:rsidP="00D2614E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1C86A529" wp14:editId="50F96EB9">
                <wp:simplePos x="0" y="0"/>
                <wp:positionH relativeFrom="page">
                  <wp:posOffset>3912235</wp:posOffset>
                </wp:positionH>
                <wp:positionV relativeFrom="page">
                  <wp:posOffset>4420870</wp:posOffset>
                </wp:positionV>
                <wp:extent cx="3225800" cy="187325"/>
                <wp:effectExtent l="0" t="0" r="0" b="15875"/>
                <wp:wrapTight wrapText="bothSides">
                  <wp:wrapPolygon edited="0">
                    <wp:start x="170" y="0"/>
                    <wp:lineTo x="170" y="20502"/>
                    <wp:lineTo x="21260" y="20502"/>
                    <wp:lineTo x="21260" y="0"/>
                    <wp:lineTo x="170" y="0"/>
                  </wp:wrapPolygon>
                </wp:wrapTight>
                <wp:docPr id="17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4D50584" w14:textId="77777777" w:rsidR="00D2614E" w:rsidRDefault="00D2614E" w:rsidP="00D2614E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308.05pt;margin-top:348.1pt;width:254pt;height:14.75pt;z-index:25189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" filled="f" stroked="f">
                <v:stroke o:forcedash="t"/>
                <v:textbox inset=",0,,0">
                  <w:txbxContent>
                    <w:p w14:paraId="04D50584" w14:textId="77777777" w:rsidR="00D2614E" w:rsidRDefault="00D2614E" w:rsidP="00D2614E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0EDD24A" wp14:editId="6A3366BE">
                <wp:simplePos x="0" y="0"/>
                <wp:positionH relativeFrom="page">
                  <wp:posOffset>3918585</wp:posOffset>
                </wp:positionH>
                <wp:positionV relativeFrom="page">
                  <wp:posOffset>5189220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16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89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8.55pt,408.6pt" to="561.55pt,408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6916D021" wp14:editId="25B9F687">
                <wp:simplePos x="0" y="0"/>
                <wp:positionH relativeFrom="page">
                  <wp:posOffset>3918585</wp:posOffset>
                </wp:positionH>
                <wp:positionV relativeFrom="page">
                  <wp:posOffset>4427220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9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89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8.55pt,348.6pt" to="561.55pt,348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1A873F98" wp14:editId="287182F7">
                <wp:simplePos x="0" y="0"/>
                <wp:positionH relativeFrom="page">
                  <wp:posOffset>3918585</wp:posOffset>
                </wp:positionH>
                <wp:positionV relativeFrom="page">
                  <wp:posOffset>3919220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5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89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8.55pt,308.6pt" to="561.55pt,308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>
        <w:rPr>
          <w:noProof/>
          <w:color w:val="000090"/>
        </w:rPr>
        <w:drawing>
          <wp:anchor distT="0" distB="0" distL="114300" distR="114300" simplePos="0" relativeHeight="251894784" behindDoc="0" locked="0" layoutInCell="1" allowOverlap="1" wp14:anchorId="437D030A" wp14:editId="56C6BFA3">
            <wp:simplePos x="0" y="0"/>
            <wp:positionH relativeFrom="page">
              <wp:posOffset>1845945</wp:posOffset>
            </wp:positionH>
            <wp:positionV relativeFrom="page">
              <wp:posOffset>2342515</wp:posOffset>
            </wp:positionV>
            <wp:extent cx="1465580" cy="1078230"/>
            <wp:effectExtent l="0" t="0" r="762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8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73A0">
        <w:rPr>
          <w:noProof/>
        </w:rPr>
        <w:drawing>
          <wp:anchor distT="0" distB="0" distL="114300" distR="114300" simplePos="0" relativeHeight="251864064" behindDoc="0" locked="0" layoutInCell="1" allowOverlap="1" wp14:anchorId="36264BF5" wp14:editId="06E9EA1B">
            <wp:simplePos x="0" y="0"/>
            <wp:positionH relativeFrom="page">
              <wp:posOffset>482600</wp:posOffset>
            </wp:positionH>
            <wp:positionV relativeFrom="page">
              <wp:posOffset>469900</wp:posOffset>
            </wp:positionV>
            <wp:extent cx="2095500" cy="3027680"/>
            <wp:effectExtent l="0" t="0" r="12700" b="0"/>
            <wp:wrapTight wrapText="bothSides">
              <wp:wrapPolygon edited="0">
                <wp:start x="0" y="0"/>
                <wp:lineTo x="0" y="21383"/>
                <wp:lineTo x="21469" y="21383"/>
                <wp:lineTo x="21469" y="0"/>
                <wp:lineTo x="0" y="0"/>
              </wp:wrapPolygon>
            </wp:wrapTight>
            <wp:docPr id="1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10" t="1797" r="3984" b="2218"/>
                    <a:stretch/>
                  </pic:blipFill>
                  <pic:spPr bwMode="auto">
                    <a:xfrm flipH="1">
                      <a:off x="0" y="0"/>
                      <a:ext cx="2095500" cy="3027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B0CBEFD" wp14:editId="1D444E52">
                <wp:simplePos x="0" y="0"/>
                <wp:positionH relativeFrom="page">
                  <wp:posOffset>3251200</wp:posOffset>
                </wp:positionH>
                <wp:positionV relativeFrom="page">
                  <wp:posOffset>2667635</wp:posOffset>
                </wp:positionV>
                <wp:extent cx="4006850" cy="575945"/>
                <wp:effectExtent l="0" t="0" r="0" b="8255"/>
                <wp:wrapNone/>
                <wp:docPr id="116" name="Text Box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685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42A510" w14:textId="77777777" w:rsidR="00F90D1B" w:rsidRDefault="00F90D1B" w:rsidP="00F90D1B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>See Front Desk or Call To Reserve Your Seat!</w:t>
                            </w:r>
                          </w:p>
                          <w:p w14:paraId="61C34627" w14:textId="77777777" w:rsidR="00F90D1B" w:rsidRPr="00DB76FA" w:rsidRDefault="00F90D1B" w:rsidP="00F90D1B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 w:rsidRPr="00DB76FA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 xml:space="preserve"> 804-270-6010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6" o:spid="_x0000_s1050" type="#_x0000_t202" style="position:absolute;margin-left:256pt;margin-top:210.05pt;width:315.5pt;height:45.35pt;z-index:25187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" mv:complextextbox="1" filled="f" stroked="f">
                <v:textbox>
                  <w:txbxContent>
                    <w:p w14:paraId="5242A510" w14:textId="77777777" w:rsidR="00F90D1B" w:rsidRDefault="00F90D1B" w:rsidP="00F90D1B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>See Front Desk or Call To Reserve Your Seat!</w:t>
                      </w:r>
                    </w:p>
                    <w:p w14:paraId="61C34627" w14:textId="77777777" w:rsidR="00F90D1B" w:rsidRPr="00DB76FA" w:rsidRDefault="00F90D1B" w:rsidP="00F90D1B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 w:rsidRPr="00DB76FA"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 xml:space="preserve"> 804-270-6010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2282D05" wp14:editId="46591F35">
                <wp:simplePos x="0" y="0"/>
                <wp:positionH relativeFrom="page">
                  <wp:posOffset>2776220</wp:posOffset>
                </wp:positionH>
                <wp:positionV relativeFrom="page">
                  <wp:posOffset>989330</wp:posOffset>
                </wp:positionV>
                <wp:extent cx="4565015" cy="36957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12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5015" cy="3695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F803A5" w14:textId="41470286" w:rsidR="00F90D1B" w:rsidRPr="00E21B75" w:rsidRDefault="00D2614E" w:rsidP="00F90D1B">
                            <w:pPr>
                              <w:pStyle w:val="Header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Helvetica Neue Black Condensed" w:hAnsi="Helvetica Neue Black Condensed" w:cs="Helvetica Neue Black Condensed"/>
                                <w:b/>
                                <w:bCs/>
                                <w:color w:val="2E6FFD"/>
                                <w:sz w:val="28"/>
                                <w:szCs w:val="28"/>
                              </w:rPr>
                              <w:t>5 Secrets To Harness 10x More Energy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1" style="position:absolute;margin-left:218.6pt;margin-top:77.9pt;width:359.45pt;height:29.1pt;z-index:25186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" filled="f" stroked="f">
                <v:textbox>
                  <w:txbxContent>
                    <w:p w14:paraId="64F803A5" w14:textId="41470286" w:rsidR="00F90D1B" w:rsidRPr="00E21B75" w:rsidRDefault="00D2614E" w:rsidP="00F90D1B">
                      <w:pPr>
                        <w:pStyle w:val="Header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Helvetica Neue Black Condensed" w:hAnsi="Helvetica Neue Black Condensed" w:cs="Helvetica Neue Black Condensed"/>
                          <w:b/>
                          <w:bCs/>
                          <w:color w:val="2E6FFD"/>
                          <w:sz w:val="28"/>
                          <w:szCs w:val="28"/>
                        </w:rPr>
                        <w:t>5 Secrets To Harness 10x More Energy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F90D1B"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89836C3" wp14:editId="53F33181">
                <wp:simplePos x="0" y="0"/>
                <wp:positionH relativeFrom="page">
                  <wp:posOffset>3201035</wp:posOffset>
                </wp:positionH>
                <wp:positionV relativeFrom="page">
                  <wp:posOffset>2230755</wp:posOffset>
                </wp:positionV>
                <wp:extent cx="3606800" cy="533400"/>
                <wp:effectExtent l="0" t="0" r="0" b="0"/>
                <wp:wrapThrough wrapText="bothSides">
                  <wp:wrapPolygon edited="0">
                    <wp:start x="152" y="0"/>
                    <wp:lineTo x="152" y="20571"/>
                    <wp:lineTo x="21296" y="20571"/>
                    <wp:lineTo x="21296" y="0"/>
                    <wp:lineTo x="152" y="0"/>
                  </wp:wrapPolygon>
                </wp:wrapThrough>
                <wp:docPr id="115" name="Text Box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E56439" w14:textId="77777777" w:rsidR="00F90D1B" w:rsidRPr="00123F97" w:rsidRDefault="00F90D1B" w:rsidP="00F90D1B">
                            <w:pPr>
                              <w:jc w:val="center"/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  <w:t>JULY</w:t>
                            </w:r>
                            <w:r w:rsidRPr="00123F97"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  <w:t xml:space="preserve"> 9</w:t>
                            </w:r>
                            <w:r w:rsidRPr="00123F97">
                              <w:rPr>
                                <w:b/>
                                <w:color w:val="2C97FF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 w:rsidRPr="00123F97">
                              <w:rPr>
                                <w:b/>
                                <w:color w:val="2C97FF"/>
                                <w:sz w:val="48"/>
                                <w:szCs w:val="48"/>
                              </w:rPr>
                              <w:t xml:space="preserve"> 6:00-7:00pm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15" o:spid="_x0000_s1052" type="#_x0000_t202" style="position:absolute;margin-left:252.05pt;margin-top:175.65pt;width:284pt;height:42pt;z-index:25187123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" mv:complextextbox="1" filled="f" stroked="f">
                <v:textbox>
                  <w:txbxContent>
                    <w:p w14:paraId="43E56439" w14:textId="77777777" w:rsidR="00F90D1B" w:rsidRPr="00123F97" w:rsidRDefault="00F90D1B" w:rsidP="00F90D1B">
                      <w:pPr>
                        <w:jc w:val="center"/>
                        <w:rPr>
                          <w:b/>
                          <w:color w:val="2C97FF"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color w:val="2C97FF"/>
                          <w:sz w:val="48"/>
                          <w:szCs w:val="48"/>
                        </w:rPr>
                        <w:t>JULY</w:t>
                      </w:r>
                      <w:r w:rsidRPr="00123F97">
                        <w:rPr>
                          <w:b/>
                          <w:color w:val="2C97FF"/>
                          <w:sz w:val="48"/>
                          <w:szCs w:val="48"/>
                        </w:rPr>
                        <w:t xml:space="preserve"> 9</w:t>
                      </w:r>
                      <w:r w:rsidRPr="00123F97">
                        <w:rPr>
                          <w:b/>
                          <w:color w:val="2C97FF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 w:rsidRPr="00123F97">
                        <w:rPr>
                          <w:b/>
                          <w:color w:val="2C97FF"/>
                          <w:sz w:val="48"/>
                          <w:szCs w:val="48"/>
                        </w:rPr>
                        <w:t xml:space="preserve"> 6:00-7:00pm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90D1B" w:rsidRPr="00123F9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5299953C" wp14:editId="4009D312">
                <wp:simplePos x="0" y="0"/>
                <wp:positionH relativeFrom="page">
                  <wp:posOffset>2814955</wp:posOffset>
                </wp:positionH>
                <wp:positionV relativeFrom="page">
                  <wp:posOffset>3116580</wp:posOffset>
                </wp:positionV>
                <wp:extent cx="4519295" cy="342900"/>
                <wp:effectExtent l="0" t="0" r="0" b="12700"/>
                <wp:wrapThrough wrapText="bothSides">
                  <wp:wrapPolygon edited="0">
                    <wp:start x="121" y="0"/>
                    <wp:lineTo x="121" y="20800"/>
                    <wp:lineTo x="21366" y="20800"/>
                    <wp:lineTo x="21366" y="0"/>
                    <wp:lineTo x="121" y="0"/>
                  </wp:wrapPolygon>
                </wp:wrapThrough>
                <wp:docPr id="114" name="Text Box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929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17ECD5" w14:textId="77777777" w:rsidR="00F90D1B" w:rsidRPr="00123F97" w:rsidRDefault="00F90D1B" w:rsidP="00F90D1B">
                            <w:pPr>
                              <w:jc w:val="center"/>
                              <w:rPr>
                                <w:color w:val="3E3E3E" w:themeColor="background2" w:themeShade="40"/>
                              </w:rPr>
                            </w:pPr>
                            <w:r>
                              <w:rPr>
                                <w:color w:val="3E3E3E" w:themeColor="background2" w:themeShade="40"/>
                              </w:rPr>
                              <w:t>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4" o:spid="_x0000_s1053" type="#_x0000_t202" style="position:absolute;margin-left:221.65pt;margin-top:245.4pt;width:355.85pt;height:27pt;z-index:25187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BlO5tcCAAAi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" mv:complextextbox="1" filled="f" stroked="f">
                <v:textbox>
                  <w:txbxContent>
                    <w:p w14:paraId="2F17ECD5" w14:textId="77777777" w:rsidR="00F90D1B" w:rsidRPr="00123F97" w:rsidRDefault="00F90D1B" w:rsidP="00F90D1B">
                      <w:pPr>
                        <w:jc w:val="center"/>
                        <w:rPr>
                          <w:color w:val="3E3E3E" w:themeColor="background2" w:themeShade="40"/>
                        </w:rPr>
                      </w:pPr>
                      <w:r>
                        <w:rPr>
                          <w:color w:val="3E3E3E" w:themeColor="background2" w:themeShade="40"/>
                        </w:rPr>
                        <w:t>Address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90D1B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56D7F788" wp14:editId="0A26EF85">
                <wp:simplePos x="0" y="0"/>
                <wp:positionH relativeFrom="page">
                  <wp:posOffset>2800985</wp:posOffset>
                </wp:positionH>
                <wp:positionV relativeFrom="page">
                  <wp:posOffset>502285</wp:posOffset>
                </wp:positionV>
                <wp:extent cx="4533900" cy="597535"/>
                <wp:effectExtent l="0" t="0" r="0" b="12065"/>
                <wp:wrapThrough wrapText="bothSides">
                  <wp:wrapPolygon edited="0">
                    <wp:start x="121" y="0"/>
                    <wp:lineTo x="121" y="21118"/>
                    <wp:lineTo x="21297" y="21118"/>
                    <wp:lineTo x="21297" y="0"/>
                    <wp:lineTo x="121" y="0"/>
                  </wp:wrapPolygon>
                </wp:wrapThrough>
                <wp:docPr id="113" name="Text Box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597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B0CF93" w14:textId="77777777" w:rsidR="00F90D1B" w:rsidRPr="00F90D1B" w:rsidRDefault="00F90D1B" w:rsidP="00F90D1B">
                            <w:pPr>
                              <w:jc w:val="center"/>
                              <w:rPr>
                                <w:rFonts w:ascii="Lucida Calligraphy" w:hAnsi="Lucida Calligraphy" w:cs="Lucida Grande"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F90D1B">
                              <w:rPr>
                                <w:rFonts w:ascii="Lucida Calligraphy" w:hAnsi="Lucida Calligraphy" w:cs="Lucida Grande"/>
                                <w:color w:val="000090"/>
                                <w:sz w:val="48"/>
                                <w:szCs w:val="48"/>
                              </w:rPr>
                              <w:t>You’re Invited!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3" o:spid="_x0000_s1054" type="#_x0000_t202" style="position:absolute;margin-left:220.55pt;margin-top:39.55pt;width:357pt;height:47.05pt;z-index:25186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" mv:complextextbox="1" filled="f" stroked="f">
                <v:textbox>
                  <w:txbxContent>
                    <w:p w14:paraId="19B0CF93" w14:textId="77777777" w:rsidR="00F90D1B" w:rsidRPr="00F90D1B" w:rsidRDefault="00F90D1B" w:rsidP="00F90D1B">
                      <w:pPr>
                        <w:jc w:val="center"/>
                        <w:rPr>
                          <w:rFonts w:ascii="Lucida Calligraphy" w:hAnsi="Lucida Calligraphy" w:cs="Lucida Grande"/>
                          <w:color w:val="000090"/>
                          <w:sz w:val="48"/>
                          <w:szCs w:val="48"/>
                        </w:rPr>
                      </w:pPr>
                      <w:r w:rsidRPr="00F90D1B">
                        <w:rPr>
                          <w:rFonts w:ascii="Lucida Calligraphy" w:hAnsi="Lucida Calligraphy" w:cs="Lucida Grande"/>
                          <w:color w:val="000090"/>
                          <w:sz w:val="48"/>
                          <w:szCs w:val="48"/>
                        </w:rPr>
                        <w:t>You’re Invited!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90D1B" w:rsidRPr="004060DF"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CF72B27" wp14:editId="7D5FEE1F">
                <wp:simplePos x="0" y="0"/>
                <wp:positionH relativeFrom="page">
                  <wp:posOffset>3349625</wp:posOffset>
                </wp:positionH>
                <wp:positionV relativeFrom="page">
                  <wp:posOffset>1316990</wp:posOffset>
                </wp:positionV>
                <wp:extent cx="3596005" cy="1002030"/>
                <wp:effectExtent l="0" t="0" r="0" b="0"/>
                <wp:wrapNone/>
                <wp:docPr id="111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26F700A" w14:textId="77777777" w:rsidR="00F90D1B" w:rsidRPr="00DB76FA" w:rsidRDefault="00F90D1B" w:rsidP="00F90D1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Weight Loss with Healthy Meal Plans</w:t>
                            </w:r>
                          </w:p>
                          <w:p w14:paraId="0829E343" w14:textId="77777777" w:rsidR="00F90D1B" w:rsidRPr="00DB76FA" w:rsidRDefault="00F90D1B" w:rsidP="00F90D1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Stay Accountable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Doctor Lead Coaching </w:t>
                            </w:r>
                          </w:p>
                          <w:p w14:paraId="4A003A96" w14:textId="77777777" w:rsidR="00F90D1B" w:rsidRPr="00DB76FA" w:rsidRDefault="00F90D1B" w:rsidP="00F90D1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Increase Energy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Greens First Shakes </w:t>
                            </w:r>
                          </w:p>
                          <w:p w14:paraId="05D474A3" w14:textId="77777777" w:rsidR="00F90D1B" w:rsidRPr="00DB76FA" w:rsidRDefault="00F90D1B" w:rsidP="00F90D1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Your Chiropractic Results</w:t>
                            </w:r>
                          </w:p>
                          <w:p w14:paraId="428B47D6" w14:textId="77777777" w:rsidR="00F90D1B" w:rsidRPr="00DB76FA" w:rsidRDefault="00F90D1B" w:rsidP="00F90D1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  <w:tab w:val="left" w:pos="1080"/>
                              </w:tabs>
                              <w:spacing w:after="200"/>
                              <w:ind w:left="990" w:hanging="9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Get Fit with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</w:rPr>
                              <w:t>Doctor Advised Workouts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44FC68A" w14:textId="77777777" w:rsidR="00F90D1B" w:rsidRPr="00DB76FA" w:rsidRDefault="00F90D1B" w:rsidP="00F90D1B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33808841" w14:textId="77777777" w:rsidR="00F90D1B" w:rsidRPr="00DB76FA" w:rsidRDefault="00F90D1B" w:rsidP="00F90D1B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5" style="position:absolute;margin-left:263.75pt;margin-top:103.7pt;width:283.15pt;height:78.9pt;z-index:25186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" filled="f" stroked="f">
                <v:textbox>
                  <w:txbxContent>
                    <w:p w14:paraId="026F700A" w14:textId="77777777" w:rsidR="00F90D1B" w:rsidRPr="00DB76FA" w:rsidRDefault="00F90D1B" w:rsidP="00F90D1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Weight Loss with Healthy Meal Plans</w:t>
                      </w:r>
                    </w:p>
                    <w:p w14:paraId="0829E343" w14:textId="77777777" w:rsidR="00F90D1B" w:rsidRPr="00DB76FA" w:rsidRDefault="00F90D1B" w:rsidP="00F90D1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Stay Accountable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Doctor Lead Coaching </w:t>
                      </w:r>
                    </w:p>
                    <w:p w14:paraId="4A003A96" w14:textId="77777777" w:rsidR="00F90D1B" w:rsidRPr="00DB76FA" w:rsidRDefault="00F90D1B" w:rsidP="00F90D1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Increase Energy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Greens First Shakes </w:t>
                      </w:r>
                    </w:p>
                    <w:p w14:paraId="05D474A3" w14:textId="77777777" w:rsidR="00F90D1B" w:rsidRPr="00DB76FA" w:rsidRDefault="00F90D1B" w:rsidP="00F90D1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Your Chiropractic Results</w:t>
                      </w:r>
                    </w:p>
                    <w:p w14:paraId="428B47D6" w14:textId="77777777" w:rsidR="00F90D1B" w:rsidRPr="00DB76FA" w:rsidRDefault="00F90D1B" w:rsidP="00F90D1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  <w:tab w:val="left" w:pos="1080"/>
                        </w:tabs>
                        <w:spacing w:after="200"/>
                        <w:ind w:left="990" w:hanging="900"/>
                        <w:rPr>
                          <w:rFonts w:ascii="Avenir Light" w:hAnsi="Avenir Light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Get Fit with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</w:rPr>
                        <w:t>Doctor Advised Workouts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44FC68A" w14:textId="77777777" w:rsidR="00F90D1B" w:rsidRPr="00DB76FA" w:rsidRDefault="00F90D1B" w:rsidP="00F90D1B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33808841" w14:textId="77777777" w:rsidR="00F90D1B" w:rsidRPr="00DB76FA" w:rsidRDefault="00F90D1B" w:rsidP="00F90D1B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65ED1A6A" wp14:editId="64DB21FD">
                <wp:simplePos x="0" y="0"/>
                <wp:positionH relativeFrom="page">
                  <wp:posOffset>483235</wp:posOffset>
                </wp:positionH>
                <wp:positionV relativeFrom="page">
                  <wp:posOffset>433070</wp:posOffset>
                </wp:positionV>
                <wp:extent cx="6885305" cy="3086100"/>
                <wp:effectExtent l="0" t="0" r="0" b="12700"/>
                <wp:wrapThrough wrapText="bothSides">
                  <wp:wrapPolygon edited="0">
                    <wp:start x="0" y="0"/>
                    <wp:lineTo x="0" y="21511"/>
                    <wp:lineTo x="21514" y="21511"/>
                    <wp:lineTo x="21514" y="0"/>
                    <wp:lineTo x="0" y="0"/>
                  </wp:wrapPolygon>
                </wp:wrapThrough>
                <wp:docPr id="107" name="Rectangl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5305" cy="30861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7" o:spid="_x0000_s1026" style="position:absolute;margin-left:38.05pt;margin-top:34.1pt;width:542.15pt;height:243pt;z-index:25186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" fillcolor="white [3212]" stroked="f">
                <w10:wrap type="through" anchorx="page" anchory="page"/>
              </v:rect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06DF9E8F" wp14:editId="6080371C">
                <wp:simplePos x="0" y="0"/>
                <wp:positionH relativeFrom="page">
                  <wp:posOffset>5982335</wp:posOffset>
                </wp:positionH>
                <wp:positionV relativeFrom="page">
                  <wp:posOffset>2825750</wp:posOffset>
                </wp:positionV>
                <wp:extent cx="1143000" cy="472440"/>
                <wp:effectExtent l="0" t="0" r="0" b="10160"/>
                <wp:wrapTight wrapText="bothSides">
                  <wp:wrapPolygon edited="0">
                    <wp:start x="480" y="0"/>
                    <wp:lineTo x="480" y="20903"/>
                    <wp:lineTo x="20640" y="20903"/>
                    <wp:lineTo x="20640" y="0"/>
                    <wp:lineTo x="480" y="0"/>
                  </wp:wrapPolygon>
                </wp:wrapTight>
                <wp:docPr id="9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D6EBE4" w14:textId="77777777" w:rsidR="00F90D1B" w:rsidRDefault="00F90D1B" w:rsidP="00F90D1B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04245F7A" w14:textId="77777777" w:rsidR="00F90D1B" w:rsidRDefault="00F90D1B" w:rsidP="00F90D1B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471.05pt;margin-top:222.5pt;width:90pt;height:37.2pt;z-index:25186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" filled="f" stroked="f">
                <v:textbox inset=",0,,0">
                  <w:txbxContent>
                    <w:p w14:paraId="44D6EBE4" w14:textId="77777777" w:rsidR="00F90D1B" w:rsidRDefault="00F90D1B" w:rsidP="00F90D1B">
                      <w:pPr>
                        <w:pStyle w:val="Heading2"/>
                      </w:pPr>
                      <w:r>
                        <w:t>Phone</w:t>
                      </w:r>
                    </w:p>
                    <w:p w14:paraId="04245F7A" w14:textId="77777777" w:rsidR="00F90D1B" w:rsidRDefault="00F90D1B" w:rsidP="00F90D1B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3FA99BC" wp14:editId="7EFA3996">
                <wp:simplePos x="0" y="0"/>
                <wp:positionH relativeFrom="page">
                  <wp:posOffset>3909060</wp:posOffset>
                </wp:positionH>
                <wp:positionV relativeFrom="page">
                  <wp:posOffset>2825750</wp:posOffset>
                </wp:positionV>
                <wp:extent cx="2057400" cy="472440"/>
                <wp:effectExtent l="0" t="0" r="0" b="10160"/>
                <wp:wrapTight wrapText="bothSides">
                  <wp:wrapPolygon edited="0">
                    <wp:start x="267" y="0"/>
                    <wp:lineTo x="267" y="20903"/>
                    <wp:lineTo x="21067" y="20903"/>
                    <wp:lineTo x="21067" y="0"/>
                    <wp:lineTo x="267" y="0"/>
                  </wp:wrapPolygon>
                </wp:wrapTight>
                <wp:docPr id="9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9E4D9D" w14:textId="77777777" w:rsidR="00F90D1B" w:rsidRDefault="00F90D1B" w:rsidP="00F90D1B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4C1460EB" w14:textId="77777777" w:rsidR="00F90D1B" w:rsidRPr="00DB4738" w:rsidRDefault="00F90D1B" w:rsidP="00F90D1B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separate"/>
                            </w:r>
                            <w:r>
                              <w:instrText>93 Perry Street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307.8pt;margin-top:222.5pt;width:162pt;height:37.2pt;z-index:25186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" filled="f" stroked="f">
                <v:textbox inset=",0,,0">
                  <w:txbxContent>
                    <w:p w14:paraId="589E4D9D" w14:textId="77777777" w:rsidR="00F90D1B" w:rsidRDefault="00F90D1B" w:rsidP="00F90D1B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4C1460EB" w14:textId="77777777" w:rsidR="00F90D1B" w:rsidRPr="00DB4738" w:rsidRDefault="00F90D1B" w:rsidP="00F90D1B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34BD5E44" wp14:editId="07A924EC">
                <wp:simplePos x="0" y="0"/>
                <wp:positionH relativeFrom="page">
                  <wp:posOffset>6210935</wp:posOffset>
                </wp:positionH>
                <wp:positionV relativeFrom="page">
                  <wp:posOffset>2147570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9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26DC7FE" w14:textId="77777777" w:rsidR="00F90D1B" w:rsidRDefault="00F90D1B" w:rsidP="00F90D1B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489.05pt;margin-top:169.1pt;width:1in;height:14.75pt;z-index:25185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" filled="f" stroked="f">
                <v:stroke o:forcedash="t"/>
                <v:textbox inset=",0,,0">
                  <w:txbxContent>
                    <w:p w14:paraId="526DC7FE" w14:textId="77777777" w:rsidR="00F90D1B" w:rsidRDefault="00F90D1B" w:rsidP="00F90D1B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E90D8D8" wp14:editId="2C63B1CF">
                <wp:simplePos x="0" y="0"/>
                <wp:positionH relativeFrom="page">
                  <wp:posOffset>5055235</wp:posOffset>
                </wp:positionH>
                <wp:positionV relativeFrom="page">
                  <wp:posOffset>2134870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9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610ED57" w14:textId="77777777" w:rsidR="00F90D1B" w:rsidRDefault="00F90D1B" w:rsidP="00F90D1B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398.05pt;margin-top:168.1pt;width:1in;height:14.75pt;z-index:251858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" filled="f" stroked="f">
                <v:stroke o:forcedash="t"/>
                <v:textbox inset=",0,,0">
                  <w:txbxContent>
                    <w:p w14:paraId="0610ED57" w14:textId="77777777" w:rsidR="00F90D1B" w:rsidRDefault="00F90D1B" w:rsidP="00F90D1B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7A3A649C" wp14:editId="35D0F56A">
                <wp:simplePos x="0" y="0"/>
                <wp:positionH relativeFrom="page">
                  <wp:posOffset>3899535</wp:posOffset>
                </wp:positionH>
                <wp:positionV relativeFrom="page">
                  <wp:posOffset>2147570</wp:posOffset>
                </wp:positionV>
                <wp:extent cx="914400" cy="187325"/>
                <wp:effectExtent l="0" t="0" r="0" b="15875"/>
                <wp:wrapTight wrapText="bothSides">
                  <wp:wrapPolygon edited="0">
                    <wp:start x="600" y="0"/>
                    <wp:lineTo x="600" y="20502"/>
                    <wp:lineTo x="20400" y="20502"/>
                    <wp:lineTo x="20400" y="0"/>
                    <wp:lineTo x="600" y="0"/>
                  </wp:wrapPolygon>
                </wp:wrapTight>
                <wp:docPr id="9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568F1CB" w14:textId="77777777" w:rsidR="00F90D1B" w:rsidRDefault="00F90D1B" w:rsidP="00F90D1B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307.05pt;margin-top:169.1pt;width:1in;height:14.75pt;z-index:25185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" filled="f" stroked="f">
                <v:stroke o:forcedash="t"/>
                <v:textbox inset=",0,,0">
                  <w:txbxContent>
                    <w:p w14:paraId="6568F1CB" w14:textId="77777777" w:rsidR="00F90D1B" w:rsidRDefault="00F90D1B" w:rsidP="00F90D1B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7C544F51" wp14:editId="204FF0AE">
                <wp:simplePos x="0" y="0"/>
                <wp:positionH relativeFrom="page">
                  <wp:posOffset>3899535</wp:posOffset>
                </wp:positionH>
                <wp:positionV relativeFrom="page">
                  <wp:posOffset>1372870</wp:posOffset>
                </wp:positionV>
                <wp:extent cx="3225800" cy="187325"/>
                <wp:effectExtent l="0" t="0" r="0" b="15875"/>
                <wp:wrapTight wrapText="bothSides">
                  <wp:wrapPolygon edited="0">
                    <wp:start x="170" y="0"/>
                    <wp:lineTo x="170" y="20502"/>
                    <wp:lineTo x="21260" y="20502"/>
                    <wp:lineTo x="21260" y="0"/>
                    <wp:lineTo x="170" y="0"/>
                  </wp:wrapPolygon>
                </wp:wrapTight>
                <wp:docPr id="9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69D2388" w14:textId="77777777" w:rsidR="00F90D1B" w:rsidRDefault="00F90D1B" w:rsidP="00F90D1B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307.05pt;margin-top:108.1pt;width:254pt;height:14.75pt;z-index:25185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" filled="f" stroked="f">
                <v:stroke o:forcedash="t"/>
                <v:textbox inset=",0,,0">
                  <w:txbxContent>
                    <w:p w14:paraId="569D2388" w14:textId="77777777" w:rsidR="00F90D1B" w:rsidRDefault="00F90D1B" w:rsidP="00F90D1B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670E4F6" wp14:editId="0B142EB1">
                <wp:simplePos x="0" y="0"/>
                <wp:positionH relativeFrom="page">
                  <wp:posOffset>3905885</wp:posOffset>
                </wp:positionH>
                <wp:positionV relativeFrom="page">
                  <wp:posOffset>2141220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9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85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7.55pt,168.6pt" to="560.55pt,168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77F3AAF0" wp14:editId="74A578B2">
                <wp:simplePos x="0" y="0"/>
                <wp:positionH relativeFrom="page">
                  <wp:posOffset>3905885</wp:posOffset>
                </wp:positionH>
                <wp:positionV relativeFrom="page">
                  <wp:posOffset>1379220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9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85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7.55pt,108.6pt" to="560.55pt,108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F90D1B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638AC19D" wp14:editId="072AF93D">
                <wp:simplePos x="0" y="0"/>
                <wp:positionH relativeFrom="page">
                  <wp:posOffset>3905885</wp:posOffset>
                </wp:positionH>
                <wp:positionV relativeFrom="page">
                  <wp:posOffset>871220</wp:posOffset>
                </wp:positionV>
                <wp:extent cx="3213100" cy="0"/>
                <wp:effectExtent l="0" t="0" r="12700" b="25400"/>
                <wp:wrapTight wrapText="bothSides">
                  <wp:wrapPolygon edited="0">
                    <wp:start x="0" y="-1"/>
                    <wp:lineTo x="0" y="-1"/>
                    <wp:lineTo x="21515" y="-1"/>
                    <wp:lineTo x="21515" y="-1"/>
                    <wp:lineTo x="0" y="-1"/>
                  </wp:wrapPolygon>
                </wp:wrapTight>
                <wp:docPr id="9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7.55pt,68.6pt" to="560.55pt,68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ED0569" w:rsidRPr="00ED0569">
        <w:rPr>
          <w:color w:val="000090"/>
        </w:rPr>
        <w:t xml:space="preserve"> </w:t>
      </w:r>
    </w:p>
    <w:sectPr w:rsidR="001D54DB" w:rsidSect="00EB3EEC">
      <w:headerReference w:type="default" r:id="rId12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D9642E" w14:textId="77777777" w:rsidR="00FB06DC" w:rsidRDefault="00FB06DC">
      <w:pPr>
        <w:spacing w:after="0"/>
      </w:pPr>
      <w:r>
        <w:separator/>
      </w:r>
    </w:p>
  </w:endnote>
  <w:endnote w:type="continuationSeparator" w:id="0">
    <w:p w14:paraId="74FC8642" w14:textId="77777777" w:rsidR="00FB06DC" w:rsidRDefault="00FB06D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メイリオ">
    <w:charset w:val="4E"/>
    <w:family w:val="auto"/>
    <w:pitch w:val="variable"/>
    <w:sig w:usb0="E10102FF" w:usb1="EAC7FFFF" w:usb2="0001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Bright">
    <w:panose1 w:val="02040602050505020304"/>
    <w:charset w:val="00"/>
    <w:family w:val="auto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 Black Condensed">
    <w:panose1 w:val="02000A06000000020004"/>
    <w:charset w:val="00"/>
    <w:family w:val="auto"/>
    <w:pitch w:val="variable"/>
    <w:sig w:usb0="80000067" w:usb1="00000000" w:usb2="00000000" w:usb3="00000000" w:csb0="00000001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6C5CA1" w14:textId="77777777" w:rsidR="00FB06DC" w:rsidRDefault="00FB06DC">
      <w:pPr>
        <w:spacing w:after="0"/>
      </w:pPr>
      <w:r>
        <w:separator/>
      </w:r>
    </w:p>
  </w:footnote>
  <w:footnote w:type="continuationSeparator" w:id="0">
    <w:p w14:paraId="2A060648" w14:textId="77777777" w:rsidR="00FB06DC" w:rsidRDefault="00FB06D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A62D00" w14:textId="77777777" w:rsidR="001B73A0" w:rsidRDefault="001B73A0">
    <w:pPr>
      <w:pStyle w:val="Header"/>
    </w:pPr>
    <w:bookmarkStart w:id="1" w:name="_MacBuGuideStaticData_5510H"/>
    <w:bookmarkStart w:id="2" w:name="_MacBuGuideStaticData_10320H"/>
    <w:bookmarkStart w:id="3" w:name="_MacBuGuideStaticData_720V"/>
    <w:bookmarkStart w:id="4" w:name="_MacBuGuideStaticData_11520V"/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DBFC8F5" wp14:editId="318D1BC6">
              <wp:simplePos x="0" y="0"/>
              <wp:positionH relativeFrom="page">
                <wp:posOffset>457200</wp:posOffset>
              </wp:positionH>
              <wp:positionV relativeFrom="page">
                <wp:posOffset>6473825</wp:posOffset>
              </wp:positionV>
              <wp:extent cx="6864350" cy="2025650"/>
              <wp:effectExtent l="0" t="0" r="19050" b="952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3" name="Group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4" name="AutoShape 22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5" name="AutoShape 23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21" o:spid="_x0000_s1026" style="position:absolute;margin-left:36pt;margin-top:509.75pt;width:540.5pt;height:159.5pt;z-index:251665408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">
              <v:shape id="AutoShape 22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brhBwAAA&#10;ANsAAAAPAAAAZHJzL2Rvd25yZXYueG1sRE9Na8JAEL0X+h+WKfRWN0qxmrqKCIoXD0bB65Adk9Ds&#10;bMyOuv77bkHobR7vc2aL6Fp1oz40ng0MBxko4tLbhisDx8P6YwIqCLLF1jMZeFCAxfz1ZYa59Xfe&#10;062QSqUQDjkaqEW6XOtQ1uQwDHxHnLiz7x1Kgn2lbY/3FO5aPcqysXbYcGqosaNVTeVPcXUGZDfe&#10;XWRaxhEOT5t4KuRw/LLGvL/F5TcooSj/4qd7a9P8T/j7JR2g57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LbrhB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3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C+OMwgAA&#10;ANsAAAAPAAAAZHJzL2Rvd25yZXYueG1sRE9Na8JAEL0X/A/LCL3VjYVKiW6CCkI9eNAWi7chOybR&#10;7GzIjjH++26h0Ns83ucs8sE1qqcu1J4NTCcJKOLC25pLA1+fm5d3UEGQLTaeycCDAuTZ6GmBqfV3&#10;3lN/kFLFEA4pGqhE2lTrUFTkMEx8Sxy5s+8cSoRdqW2H9xjuGv2aJDPtsObYUGFL64qK6+HmDLhi&#10;um+PZb/cnm5HmV1W4rbfO2Oex8NyDkpokH/xn/vDxvlv8PtLPEBn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UL44z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D6F3A53" wp14:editId="7F1D28E3">
              <wp:simplePos x="0" y="0"/>
              <wp:positionH relativeFrom="page">
                <wp:posOffset>457200</wp:posOffset>
              </wp:positionH>
              <wp:positionV relativeFrom="page">
                <wp:posOffset>3410585</wp:posOffset>
              </wp:positionV>
              <wp:extent cx="6864350" cy="2025650"/>
              <wp:effectExtent l="0" t="0" r="19050" b="1206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1" name="AutoShape 19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2" name="AutoShape 20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8" o:spid="_x0000_s1026" style="position:absolute;margin-left:36pt;margin-top:268.55pt;width:540.5pt;height:159.5pt;z-index:251667456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">
              <v:shape id="AutoShape 19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GRvZwAAA&#10;ANsAAAAPAAAAZHJzL2Rvd25yZXYueG1sRE9Na8JAEL0L/odlCr3pJh5sja5SBEsvHoyC1yE7TUKz&#10;szE71fXfu0Kht3m8z1ltouvUlYbQejaQTzNQxJW3LdcGTsfd5B1UEGSLnWcycKcAm/V4tMLC+hsf&#10;6FpKrVIIhwINNCJ9oXWoGnIYpr4nTty3HxxKgkOt7YC3FO46PcuyuXbYcmposKdtQ9VP+esMyH6+&#10;v8iiijPMz5/xXMrx9GaNeX2JH0tQQlH+xX/uL5vm5/D8JR2g1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GRvZ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0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4nv4wgAA&#10;ANsAAAAPAAAAZHJzL2Rvd25yZXYueG1sRE9Na8JAEL0X/A/LCL01Gz2EkmYVFQQ99KAtlt6G7DRJ&#10;m50N2TGJ/94tFHqbx/ucYj25Vg3Uh8azgUWSgiIuvW24MvD+tn96BhUE2WLrmQzcKMB6NXsoMLd+&#10;5BMNZ6lUDOGQo4FapMu1DmVNDkPiO+LIffneoUTYV9r2OMZw1+plmmbaYcOxocaOdjWVP+erM+DK&#10;xam7VMPm+Hm9SPa9FXf8eDXmcT5tXkAJTfIv/nMfbJy/hN9f4gF6d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rie/j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1CB68926" wp14:editId="21B833E0">
              <wp:simplePos x="0" y="0"/>
              <wp:positionH relativeFrom="page">
                <wp:posOffset>457200</wp:posOffset>
              </wp:positionH>
              <wp:positionV relativeFrom="page">
                <wp:posOffset>368300</wp:posOffset>
              </wp:positionV>
              <wp:extent cx="6864350" cy="2025650"/>
              <wp:effectExtent l="0" t="0" r="19050" b="19050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8" name="AutoShape 14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" name="AutoShape 15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7" o:spid="_x0000_s1026" style="position:absolute;margin-left:36pt;margin-top:29pt;width:540.5pt;height:159.5pt;z-index:251669504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">
              <v:shape id="AutoShape 14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kAiivgAA&#10;ANoAAAAPAAAAZHJzL2Rvd25yZXYueG1sRE9Li8IwEL4L+x/CLOxNUz34qEYRwWUvHqyC16EZ22Iz&#10;qc2o2X+/OSx4/Pjeq010rXpSHxrPBsajDBRx6W3DlYHzaT+cgwqCbLH1TAZ+KcBm/TFYYW79i4/0&#10;LKRSKYRDjgZqkS7XOpQ1OQwj3xEn7up7h5JgX2nb4yuFu1ZPsmyqHTacGmrsaFdTeSsezoAcpoe7&#10;LMo4wfHlO14KOZ1n1pivz7hdghKK8hb/u3+sgbQ1XUk3QK/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7pAIor4AAADaAAAADwAAAAAAAAAAAAAAAACXAgAAZHJzL2Rvd25yZXYu&#10;eG1sUEsFBgAAAAAEAAQA9QAAAIIDAAAAAA==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15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+ExywQAA&#10;ANoAAAAPAAAAZHJzL2Rvd25yZXYueG1sRE9Na8JAEL0X+h+WKfTWbPQgJc0qtlCoBw/GYvE2ZMck&#10;mp0N2TGm/74bEHoaHu9z8tXoWjVQHxrPBmZJCoq49LbhysD3/vPlFVQQZIutZzLwSwFWy8eHHDPr&#10;b7yjoZBKxRAOGRqoRbpM61DW5DAkviOO3Mn3DiXCvtK2x1sMd62ep+lCO2w4NtTY0UdN5aW4OgOu&#10;nO26QzWsN8frQRbnd3Gbn60xz0/j+g2U0Cj/4rv7y8b5ML0yXb38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vhMcsEAAADaAAAADwAAAAAAAAAAAAAAAACXAgAAZHJzL2Rvd25y&#10;ZXYueG1sUEsFBgAAAAAEAAQA9QAAAIUDAAAAAA=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AACD47" wp14:editId="5D91D969">
              <wp:simplePos x="0" y="0"/>
              <wp:positionH relativeFrom="page">
                <wp:posOffset>457200</wp:posOffset>
              </wp:positionH>
              <wp:positionV relativeFrom="page">
                <wp:posOffset>6565265</wp:posOffset>
              </wp:positionV>
              <wp:extent cx="6858000" cy="3041650"/>
              <wp:effectExtent l="0" t="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36pt;margin-top:516.95pt;width:540pt;height:239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F4E68F6" wp14:editId="3E1D7AB6">
              <wp:simplePos x="0" y="0"/>
              <wp:positionH relativeFrom="page">
                <wp:posOffset>457200</wp:posOffset>
              </wp:positionH>
              <wp:positionV relativeFrom="page">
                <wp:posOffset>3511550</wp:posOffset>
              </wp:positionV>
              <wp:extent cx="6858000" cy="3041650"/>
              <wp:effectExtent l="0" t="635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36pt;margin-top:276.5pt;width:540pt;height:239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BF96DB0" wp14:editId="7AF1BD0B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6858000" cy="3041650"/>
              <wp:effectExtent l="0" t="0" r="0" b="635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6" o:spid="_x0000_s1026" style="position:absolute;margin-left:36pt;margin-top:36pt;width:540pt;height:239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</w:p>
  <w:bookmarkEnd w:id="1"/>
  <w:bookmarkEnd w:id="2"/>
  <w:bookmarkEnd w:id="3"/>
  <w:bookmarkEnd w:id="4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82E23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C53E92"/>
    <w:multiLevelType w:val="hybridMultilevel"/>
    <w:tmpl w:val="6050423A"/>
    <w:lvl w:ilvl="0" w:tplc="F59A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F4D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0446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3E8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88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ED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2E9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FE5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30D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36C2D64"/>
    <w:multiLevelType w:val="hybridMultilevel"/>
    <w:tmpl w:val="13C82916"/>
    <w:lvl w:ilvl="0" w:tplc="803A9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C9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269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3A6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07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B82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A0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02B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A2B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80C1E61"/>
    <w:multiLevelType w:val="hybridMultilevel"/>
    <w:tmpl w:val="437C73D8"/>
    <w:lvl w:ilvl="0" w:tplc="A08C9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22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63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A7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07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C2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04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103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629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revisionView w:markup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1F32BD"/>
    <w:rsid w:val="00007272"/>
    <w:rsid w:val="00071CFD"/>
    <w:rsid w:val="00080BE5"/>
    <w:rsid w:val="00081AD3"/>
    <w:rsid w:val="00094D67"/>
    <w:rsid w:val="000D29D5"/>
    <w:rsid w:val="00115A1A"/>
    <w:rsid w:val="00116A3F"/>
    <w:rsid w:val="00150DEF"/>
    <w:rsid w:val="00151A12"/>
    <w:rsid w:val="001B315A"/>
    <w:rsid w:val="001B73A0"/>
    <w:rsid w:val="001D54DB"/>
    <w:rsid w:val="001E3450"/>
    <w:rsid w:val="001F32BD"/>
    <w:rsid w:val="0024493E"/>
    <w:rsid w:val="0024742B"/>
    <w:rsid w:val="00277FFA"/>
    <w:rsid w:val="00286271"/>
    <w:rsid w:val="0029275E"/>
    <w:rsid w:val="0029772A"/>
    <w:rsid w:val="002B24CC"/>
    <w:rsid w:val="002B5BE1"/>
    <w:rsid w:val="002F15DE"/>
    <w:rsid w:val="002F1F9C"/>
    <w:rsid w:val="00321148"/>
    <w:rsid w:val="00340E11"/>
    <w:rsid w:val="00360562"/>
    <w:rsid w:val="00362140"/>
    <w:rsid w:val="003D7C56"/>
    <w:rsid w:val="004060DF"/>
    <w:rsid w:val="00476899"/>
    <w:rsid w:val="004C2040"/>
    <w:rsid w:val="004F0C2C"/>
    <w:rsid w:val="005029C4"/>
    <w:rsid w:val="00555FD1"/>
    <w:rsid w:val="00576581"/>
    <w:rsid w:val="005976C1"/>
    <w:rsid w:val="005D1420"/>
    <w:rsid w:val="006B657A"/>
    <w:rsid w:val="00731E7E"/>
    <w:rsid w:val="00812B47"/>
    <w:rsid w:val="008F0AD5"/>
    <w:rsid w:val="008F2124"/>
    <w:rsid w:val="008F7B33"/>
    <w:rsid w:val="00950921"/>
    <w:rsid w:val="009A4C00"/>
    <w:rsid w:val="009C2477"/>
    <w:rsid w:val="00A328D6"/>
    <w:rsid w:val="00A87517"/>
    <w:rsid w:val="00B14559"/>
    <w:rsid w:val="00B55445"/>
    <w:rsid w:val="00B7146E"/>
    <w:rsid w:val="00BB2038"/>
    <w:rsid w:val="00BC1D80"/>
    <w:rsid w:val="00BD7330"/>
    <w:rsid w:val="00C003BB"/>
    <w:rsid w:val="00C754E3"/>
    <w:rsid w:val="00C90CC8"/>
    <w:rsid w:val="00C930FB"/>
    <w:rsid w:val="00D117B3"/>
    <w:rsid w:val="00D1265F"/>
    <w:rsid w:val="00D2614E"/>
    <w:rsid w:val="00D42263"/>
    <w:rsid w:val="00D43D01"/>
    <w:rsid w:val="00D8059F"/>
    <w:rsid w:val="00DB76FA"/>
    <w:rsid w:val="00DB7AAB"/>
    <w:rsid w:val="00E37699"/>
    <w:rsid w:val="00EB0F0D"/>
    <w:rsid w:val="00EB3106"/>
    <w:rsid w:val="00EB3EEC"/>
    <w:rsid w:val="00EC5C69"/>
    <w:rsid w:val="00ED0569"/>
    <w:rsid w:val="00ED41A6"/>
    <w:rsid w:val="00EE0C70"/>
    <w:rsid w:val="00F05DB5"/>
    <w:rsid w:val="00F90D1B"/>
    <w:rsid w:val="00F96F72"/>
    <w:rsid w:val="00FA143D"/>
    <w:rsid w:val="00FB06DC"/>
    <w:rsid w:val="00FE70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7731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14E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14E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6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microsoft.com/office/2007/relationships/hdphoto" Target="media/hdphoto2.wdp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microsoft.com/office/2007/relationships/hdphoto" Target="media/hdphoto1.wdp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Miscellaneous:Gift%20Certificate.dotx" TargetMode="External"/></Relationships>
</file>

<file path=word/theme/theme1.xml><?xml version="1.0" encoding="utf-8"?>
<a:theme xmlns:a="http://schemas.openxmlformats.org/drawingml/2006/main" name="Gift Certificat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ift Certificate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Gift Certifica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Gift Certificate.dotx</Template>
  <TotalTime>2</TotalTime>
  <Pages>1</Pages>
  <Words>8</Words>
  <Characters>48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Van</dc:creator>
  <cp:keywords/>
  <dc:description/>
  <cp:lastModifiedBy>Che Van</cp:lastModifiedBy>
  <cp:revision>2</cp:revision>
  <cp:lastPrinted>2013-10-24T12:47:00Z</cp:lastPrinted>
  <dcterms:created xsi:type="dcterms:W3CDTF">2015-05-27T03:51:00Z</dcterms:created>
  <dcterms:modified xsi:type="dcterms:W3CDTF">2015-05-27T03:51:00Z</dcterms:modified>
  <cp:category/>
</cp:coreProperties>
</file>