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920"/>
      </w:tblGrid>
      <w:tr w:rsidR="00A375C6" w:rsidRPr="00A375C6" w14:paraId="73858C78" w14:textId="77777777" w:rsidTr="00A375C6">
        <w:trPr>
          <w:trHeight w:val="900"/>
        </w:trPr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</w:tcPr>
          <w:p w14:paraId="0A239E42" w14:textId="77777777" w:rsidR="00DB0487" w:rsidRPr="00A375C6" w:rsidRDefault="00DB0487" w:rsidP="006649BF">
            <w:pPr>
              <w:jc w:val="center"/>
              <w:rPr>
                <w:rFonts w:ascii="Satoshi" w:hAnsi="Satoshi" w:cstheme="minorHAnsi"/>
                <w:b/>
                <w:color w:val="0E2841" w:themeColor="text2"/>
                <w:shd w:val="clear" w:color="auto" w:fill="C0C0C0"/>
              </w:rPr>
            </w:pPr>
          </w:p>
          <w:p w14:paraId="137AF0B8" w14:textId="77777777" w:rsidR="00DB0487" w:rsidRPr="00A375C6" w:rsidRDefault="00DB0487" w:rsidP="006649BF">
            <w:pPr>
              <w:jc w:val="center"/>
              <w:rPr>
                <w:rFonts w:ascii="Satoshi" w:hAnsi="Satoshi" w:cstheme="minorHAnsi"/>
                <w:b/>
                <w:color w:val="0E2841" w:themeColor="text2"/>
                <w:shd w:val="clear" w:color="auto" w:fill="C0C0C0"/>
              </w:rPr>
            </w:pPr>
            <w:r w:rsidRPr="00A375C6">
              <w:rPr>
                <w:rFonts w:ascii="Satoshi" w:hAnsi="Satoshi" w:cstheme="minorHAnsi"/>
                <w:bCs/>
                <w:color w:val="0E2841" w:themeColor="text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&lt;Business Name&gt;&gt;"/>
                  </w:textInput>
                </w:ffData>
              </w:fldChar>
            </w:r>
            <w:r w:rsidRPr="00A375C6">
              <w:rPr>
                <w:rFonts w:ascii="Satoshi" w:hAnsi="Satoshi" w:cstheme="minorHAnsi"/>
                <w:bCs/>
                <w:color w:val="0E2841" w:themeColor="text2"/>
              </w:rPr>
              <w:instrText xml:space="preserve"> FORMTEXT </w:instrText>
            </w:r>
            <w:r w:rsidRPr="00A375C6">
              <w:rPr>
                <w:rFonts w:ascii="Satoshi" w:hAnsi="Satoshi" w:cstheme="minorHAnsi"/>
                <w:bCs/>
                <w:color w:val="0E2841" w:themeColor="text2"/>
              </w:rPr>
            </w:r>
            <w:r w:rsidRPr="00A375C6">
              <w:rPr>
                <w:rFonts w:ascii="Satoshi" w:hAnsi="Satoshi" w:cstheme="minorHAnsi"/>
                <w:bCs/>
                <w:color w:val="0E2841" w:themeColor="text2"/>
              </w:rPr>
              <w:fldChar w:fldCharType="separate"/>
            </w:r>
            <w:r w:rsidRPr="00A375C6">
              <w:rPr>
                <w:rFonts w:ascii="Satoshi" w:hAnsi="Satoshi" w:cstheme="minorHAnsi"/>
                <w:bCs/>
                <w:noProof/>
                <w:color w:val="0E2841" w:themeColor="text2"/>
              </w:rPr>
              <w:t>&lt;&lt;Business Name&gt;&gt;</w:t>
            </w:r>
            <w:r w:rsidRPr="00A375C6">
              <w:rPr>
                <w:rFonts w:ascii="Satoshi" w:hAnsi="Satoshi" w:cstheme="minorHAnsi"/>
                <w:bCs/>
                <w:color w:val="0E2841" w:themeColor="text2"/>
              </w:rPr>
              <w:fldChar w:fldCharType="end"/>
            </w:r>
          </w:p>
          <w:p w14:paraId="6E7172CC" w14:textId="33072F69" w:rsidR="00DB0487" w:rsidRPr="00A375C6" w:rsidRDefault="00ED02BF" w:rsidP="006649BF">
            <w:pPr>
              <w:jc w:val="center"/>
              <w:rPr>
                <w:rFonts w:ascii="Satoshi" w:hAnsi="Satoshi" w:cstheme="minorHAnsi"/>
                <w:b/>
                <w:color w:val="0E2841" w:themeColor="text2"/>
              </w:rPr>
            </w:pPr>
            <w:r w:rsidRPr="00A375C6">
              <w:rPr>
                <w:rFonts w:ascii="Satoshi" w:hAnsi="Satoshi" w:cstheme="minorHAnsi"/>
                <w:b/>
                <w:color w:val="0E2841" w:themeColor="text2"/>
              </w:rPr>
              <w:t xml:space="preserve">Periodic </w:t>
            </w:r>
            <w:r w:rsidR="00ED54AF" w:rsidRPr="00A375C6">
              <w:rPr>
                <w:rFonts w:ascii="Satoshi" w:hAnsi="Satoshi" w:cstheme="minorHAnsi"/>
                <w:b/>
                <w:color w:val="0E2841" w:themeColor="text2"/>
              </w:rPr>
              <w:t>Driving Licence Check Permission</w:t>
            </w:r>
          </w:p>
          <w:p w14:paraId="114DDF8B" w14:textId="77777777" w:rsidR="00DB0487" w:rsidRPr="00A375C6" w:rsidRDefault="00DB0487" w:rsidP="006649BF">
            <w:pPr>
              <w:rPr>
                <w:rFonts w:ascii="Satoshi" w:hAnsi="Satoshi" w:cstheme="minorHAnsi"/>
                <w:b/>
                <w:color w:val="0E2841" w:themeColor="text2"/>
              </w:rPr>
            </w:pPr>
          </w:p>
        </w:tc>
      </w:tr>
    </w:tbl>
    <w:p w14:paraId="656AC18A" w14:textId="77777777" w:rsidR="00DB0487" w:rsidRPr="00A375C6" w:rsidRDefault="00DB0487" w:rsidP="00DB0487">
      <w:pPr>
        <w:spacing w:line="360" w:lineRule="auto"/>
        <w:rPr>
          <w:rFonts w:ascii="Satoshi" w:hAnsi="Satoshi" w:cstheme="minorHAnsi"/>
          <w:b/>
          <w:color w:val="0E2841" w:themeColor="text2"/>
        </w:rPr>
      </w:pPr>
    </w:p>
    <w:p w14:paraId="582D7FEB" w14:textId="24F37FA3" w:rsidR="00860744" w:rsidRPr="00A375C6" w:rsidRDefault="00860744" w:rsidP="002E030F">
      <w:pPr>
        <w:rPr>
          <w:rFonts w:ascii="Satoshi" w:hAnsi="Satoshi" w:cstheme="minorHAnsi"/>
          <w:color w:val="0E2841" w:themeColor="text2"/>
          <w:sz w:val="20"/>
        </w:rPr>
      </w:pPr>
      <w:r w:rsidRPr="00A375C6">
        <w:rPr>
          <w:rFonts w:ascii="Satoshi" w:hAnsi="Satoshi" w:cstheme="minorHAnsi"/>
          <w:color w:val="0E2841" w:themeColor="text2"/>
          <w:sz w:val="20"/>
        </w:rPr>
        <w:t xml:space="preserve">At </w:t>
      </w:r>
      <w:r w:rsidR="00901D3D" w:rsidRPr="00A375C6">
        <w:rPr>
          <w:rFonts w:ascii="Satoshi" w:hAnsi="Satoshi" w:cstheme="minorHAnsi"/>
          <w:bCs/>
          <w:color w:val="0E2841" w:themeColor="text2"/>
          <w:sz w:val="20"/>
        </w:rPr>
        <w:fldChar w:fldCharType="begin">
          <w:ffData>
            <w:name w:val=""/>
            <w:enabled/>
            <w:calcOnExit w:val="0"/>
            <w:textInput>
              <w:default w:val="&lt;&lt;Business name&gt;&gt;"/>
            </w:textInput>
          </w:ffData>
        </w:fldChar>
      </w:r>
      <w:r w:rsidR="00901D3D" w:rsidRPr="00A375C6">
        <w:rPr>
          <w:rFonts w:ascii="Satoshi" w:hAnsi="Satoshi" w:cstheme="minorHAnsi"/>
          <w:bCs/>
          <w:color w:val="0E2841" w:themeColor="text2"/>
          <w:sz w:val="20"/>
        </w:rPr>
        <w:instrText xml:space="preserve"> FORMTEXT </w:instrText>
      </w:r>
      <w:r w:rsidR="00901D3D" w:rsidRPr="00A375C6">
        <w:rPr>
          <w:rFonts w:ascii="Satoshi" w:hAnsi="Satoshi" w:cstheme="minorHAnsi"/>
          <w:bCs/>
          <w:color w:val="0E2841" w:themeColor="text2"/>
          <w:sz w:val="20"/>
        </w:rPr>
      </w:r>
      <w:r w:rsidR="00901D3D" w:rsidRPr="00A375C6">
        <w:rPr>
          <w:rFonts w:ascii="Satoshi" w:hAnsi="Satoshi" w:cstheme="minorHAnsi"/>
          <w:bCs/>
          <w:color w:val="0E2841" w:themeColor="text2"/>
          <w:sz w:val="20"/>
        </w:rPr>
        <w:fldChar w:fldCharType="separate"/>
      </w:r>
      <w:r w:rsidR="00901D3D" w:rsidRPr="00A375C6">
        <w:rPr>
          <w:rFonts w:ascii="Satoshi" w:hAnsi="Satoshi" w:cstheme="minorHAnsi"/>
          <w:bCs/>
          <w:noProof/>
          <w:color w:val="0E2841" w:themeColor="text2"/>
          <w:sz w:val="20"/>
        </w:rPr>
        <w:t>&lt;&lt;Business name&gt;&gt;</w:t>
      </w:r>
      <w:r w:rsidR="00901D3D" w:rsidRPr="00A375C6">
        <w:rPr>
          <w:rFonts w:ascii="Satoshi" w:hAnsi="Satoshi" w:cstheme="minorHAnsi"/>
          <w:bCs/>
          <w:color w:val="0E2841" w:themeColor="text2"/>
          <w:sz w:val="20"/>
        </w:rPr>
        <w:fldChar w:fldCharType="end"/>
      </w:r>
      <w:r w:rsidR="00901D3D" w:rsidRPr="00A375C6">
        <w:rPr>
          <w:rFonts w:ascii="Satoshi" w:hAnsi="Satoshi" w:cstheme="minorHAnsi"/>
          <w:bCs/>
          <w:color w:val="0E2841" w:themeColor="text2"/>
          <w:sz w:val="20"/>
        </w:rPr>
        <w:t xml:space="preserve">, </w:t>
      </w:r>
      <w:r w:rsidRPr="00A375C6">
        <w:rPr>
          <w:rFonts w:ascii="Satoshi" w:hAnsi="Satoshi" w:cstheme="minorHAnsi"/>
          <w:color w:val="0E2841" w:themeColor="text2"/>
          <w:sz w:val="20"/>
        </w:rPr>
        <w:t>we recogni</w:t>
      </w:r>
      <w:r w:rsidR="00ED02BF" w:rsidRPr="00A375C6">
        <w:rPr>
          <w:rFonts w:ascii="Satoshi" w:hAnsi="Satoshi" w:cstheme="minorHAnsi"/>
          <w:color w:val="0E2841" w:themeColor="text2"/>
          <w:sz w:val="20"/>
        </w:rPr>
        <w:t>s</w:t>
      </w:r>
      <w:r w:rsidRPr="00A375C6">
        <w:rPr>
          <w:rFonts w:ascii="Satoshi" w:hAnsi="Satoshi" w:cstheme="minorHAnsi"/>
          <w:color w:val="0E2841" w:themeColor="text2"/>
          <w:sz w:val="20"/>
        </w:rPr>
        <w:t xml:space="preserve">e the importance of </w:t>
      </w:r>
      <w:r w:rsidR="00EA2AB5" w:rsidRPr="00A375C6">
        <w:rPr>
          <w:rFonts w:ascii="Satoshi" w:hAnsi="Satoshi" w:cstheme="minorHAnsi"/>
          <w:color w:val="0E2841" w:themeColor="text2"/>
          <w:sz w:val="20"/>
        </w:rPr>
        <w:t xml:space="preserve">checking a driver’s driving licence record to </w:t>
      </w:r>
      <w:r w:rsidR="00731EEE" w:rsidRPr="00A375C6">
        <w:rPr>
          <w:rFonts w:ascii="Satoshi" w:hAnsi="Satoshi" w:cstheme="minorHAnsi"/>
          <w:color w:val="0E2841" w:themeColor="text2"/>
          <w:sz w:val="20"/>
        </w:rPr>
        <w:t>ensure that we hold up</w:t>
      </w:r>
      <w:r w:rsidR="00A375C6" w:rsidRPr="00A375C6">
        <w:rPr>
          <w:rFonts w:ascii="Satoshi" w:hAnsi="Satoshi" w:cstheme="minorHAnsi"/>
          <w:color w:val="0E2841" w:themeColor="text2"/>
          <w:sz w:val="20"/>
        </w:rPr>
        <w:t>-</w:t>
      </w:r>
      <w:r w:rsidR="00731EEE" w:rsidRPr="00A375C6">
        <w:rPr>
          <w:rFonts w:ascii="Satoshi" w:hAnsi="Satoshi" w:cstheme="minorHAnsi"/>
          <w:color w:val="0E2841" w:themeColor="text2"/>
          <w:sz w:val="20"/>
        </w:rPr>
        <w:t>to</w:t>
      </w:r>
      <w:r w:rsidR="00A375C6" w:rsidRPr="00A375C6">
        <w:rPr>
          <w:rFonts w:ascii="Satoshi" w:hAnsi="Satoshi" w:cstheme="minorHAnsi"/>
          <w:color w:val="0E2841" w:themeColor="text2"/>
          <w:sz w:val="20"/>
        </w:rPr>
        <w:t>-</w:t>
      </w:r>
      <w:r w:rsidR="00731EEE" w:rsidRPr="00A375C6">
        <w:rPr>
          <w:rFonts w:ascii="Satoshi" w:hAnsi="Satoshi" w:cstheme="minorHAnsi"/>
          <w:color w:val="0E2841" w:themeColor="text2"/>
          <w:sz w:val="20"/>
        </w:rPr>
        <w:t xml:space="preserve">date information concerning the </w:t>
      </w:r>
      <w:r w:rsidR="00664995" w:rsidRPr="00A375C6">
        <w:rPr>
          <w:rFonts w:ascii="Satoshi" w:hAnsi="Satoshi" w:cstheme="minorHAnsi"/>
          <w:color w:val="0E2841" w:themeColor="text2"/>
          <w:sz w:val="20"/>
        </w:rPr>
        <w:t xml:space="preserve">status of all aspects </w:t>
      </w:r>
      <w:r w:rsidR="00121C62" w:rsidRPr="00A375C6">
        <w:rPr>
          <w:rFonts w:ascii="Satoshi" w:hAnsi="Satoshi" w:cstheme="minorHAnsi"/>
          <w:color w:val="0E2841" w:themeColor="text2"/>
          <w:sz w:val="20"/>
        </w:rPr>
        <w:t xml:space="preserve">of your driving licence and associated entitlements, as </w:t>
      </w:r>
      <w:r w:rsidR="00664995" w:rsidRPr="00A375C6">
        <w:rPr>
          <w:rFonts w:ascii="Satoshi" w:hAnsi="Satoshi" w:cstheme="minorHAnsi"/>
          <w:color w:val="0E2841" w:themeColor="text2"/>
          <w:sz w:val="20"/>
        </w:rPr>
        <w:t>contained on the Government website</w:t>
      </w:r>
      <w:r w:rsidR="00015F86" w:rsidRPr="00A375C6">
        <w:rPr>
          <w:rFonts w:ascii="Satoshi" w:hAnsi="Satoshi" w:cstheme="minorHAnsi"/>
          <w:color w:val="0E2841" w:themeColor="text2"/>
          <w:sz w:val="20"/>
        </w:rPr>
        <w:t xml:space="preserve"> and required to drive professionally by law.</w:t>
      </w:r>
      <w:r w:rsidR="00664995" w:rsidRPr="00A375C6">
        <w:rPr>
          <w:rFonts w:ascii="Satoshi" w:hAnsi="Satoshi" w:cstheme="minorHAnsi"/>
          <w:color w:val="0E2841" w:themeColor="text2"/>
          <w:sz w:val="20"/>
        </w:rPr>
        <w:t xml:space="preserve"> </w:t>
      </w:r>
    </w:p>
    <w:p w14:paraId="4CC99725" w14:textId="77777777" w:rsidR="00501875" w:rsidRPr="00A375C6" w:rsidRDefault="00501875" w:rsidP="002E030F">
      <w:pPr>
        <w:rPr>
          <w:rFonts w:ascii="Satoshi" w:hAnsi="Satoshi" w:cstheme="minorHAnsi"/>
          <w:color w:val="0E2841" w:themeColor="text2"/>
          <w:sz w:val="20"/>
        </w:rPr>
      </w:pPr>
    </w:p>
    <w:p w14:paraId="74A64EE5" w14:textId="3BE88DBD" w:rsidR="00501875" w:rsidRPr="00A375C6" w:rsidRDefault="00501875" w:rsidP="002E030F">
      <w:pPr>
        <w:rPr>
          <w:rFonts w:ascii="Satoshi" w:hAnsi="Satoshi" w:cstheme="minorHAnsi"/>
          <w:color w:val="0E2841" w:themeColor="text2"/>
          <w:sz w:val="20"/>
        </w:rPr>
      </w:pPr>
      <w:r w:rsidRPr="00A375C6">
        <w:rPr>
          <w:rFonts w:ascii="Satoshi" w:hAnsi="Satoshi" w:cstheme="minorHAnsi"/>
          <w:color w:val="0E2841" w:themeColor="text2"/>
          <w:sz w:val="20"/>
        </w:rPr>
        <w:t xml:space="preserve">Our company policy is to conduct checks on </w:t>
      </w:r>
      <w:r w:rsidR="008D4C3F" w:rsidRPr="00A375C6">
        <w:rPr>
          <w:rFonts w:ascii="Satoshi" w:hAnsi="Satoshi" w:cstheme="minorHAnsi"/>
          <w:color w:val="0E2841" w:themeColor="text2"/>
          <w:sz w:val="20"/>
        </w:rPr>
        <w:t>your</w:t>
      </w:r>
      <w:r w:rsidRPr="00A375C6">
        <w:rPr>
          <w:rFonts w:ascii="Satoshi" w:hAnsi="Satoshi" w:cstheme="minorHAnsi"/>
          <w:color w:val="0E2841" w:themeColor="text2"/>
          <w:sz w:val="20"/>
        </w:rPr>
        <w:t xml:space="preserve"> driver licence </w:t>
      </w:r>
      <w:r w:rsidR="008D4C3F" w:rsidRPr="00A375C6">
        <w:rPr>
          <w:rFonts w:ascii="Satoshi" w:hAnsi="Satoshi" w:cstheme="minorHAnsi"/>
          <w:color w:val="0E2841" w:themeColor="text2"/>
          <w:sz w:val="20"/>
        </w:rPr>
        <w:t xml:space="preserve">at least every 3 months, in line with best practice procedures, </w:t>
      </w:r>
      <w:r w:rsidR="008E6AF2" w:rsidRPr="00A375C6">
        <w:rPr>
          <w:rFonts w:ascii="Satoshi" w:hAnsi="Satoshi" w:cstheme="minorHAnsi"/>
          <w:color w:val="0E2841" w:themeColor="text2"/>
          <w:sz w:val="20"/>
        </w:rPr>
        <w:t xml:space="preserve">throughout the period that you </w:t>
      </w:r>
      <w:r w:rsidR="00661C50" w:rsidRPr="00A375C6">
        <w:rPr>
          <w:rFonts w:ascii="Satoshi" w:hAnsi="Satoshi" w:cstheme="minorHAnsi"/>
          <w:color w:val="0E2841" w:themeColor="text2"/>
          <w:sz w:val="20"/>
        </w:rPr>
        <w:t xml:space="preserve">have the authority to drive one of the company vehicles. </w:t>
      </w:r>
      <w:r w:rsidR="00C27CDC" w:rsidRPr="00A375C6">
        <w:rPr>
          <w:rFonts w:ascii="Satoshi" w:hAnsi="Satoshi" w:cstheme="minorHAnsi"/>
          <w:color w:val="0E2841" w:themeColor="text2"/>
          <w:sz w:val="20"/>
        </w:rPr>
        <w:t xml:space="preserve">Records may be kept for a period up to 12 months after </w:t>
      </w:r>
      <w:r w:rsidR="003975A9" w:rsidRPr="00A375C6">
        <w:rPr>
          <w:rFonts w:ascii="Satoshi" w:hAnsi="Satoshi" w:cstheme="minorHAnsi"/>
          <w:color w:val="0E2841" w:themeColor="text2"/>
          <w:sz w:val="20"/>
        </w:rPr>
        <w:t>the cessation of authorisation to drive our company vehicles.</w:t>
      </w:r>
    </w:p>
    <w:p w14:paraId="7550270D" w14:textId="77777777" w:rsidR="00664995" w:rsidRPr="00A375C6" w:rsidRDefault="00664995" w:rsidP="00015F86">
      <w:pPr>
        <w:rPr>
          <w:rFonts w:ascii="Satoshi" w:hAnsi="Satoshi" w:cstheme="minorHAnsi"/>
          <w:color w:val="0E2841" w:themeColor="text2"/>
          <w:sz w:val="20"/>
        </w:rPr>
      </w:pPr>
    </w:p>
    <w:p w14:paraId="693E2A18" w14:textId="43C67906" w:rsidR="00664995" w:rsidRPr="00A375C6" w:rsidRDefault="00664995" w:rsidP="00D30F16">
      <w:pPr>
        <w:rPr>
          <w:rFonts w:ascii="Satoshi" w:hAnsi="Satoshi" w:cstheme="minorHAnsi"/>
          <w:color w:val="0E2841" w:themeColor="text2"/>
          <w:sz w:val="20"/>
        </w:rPr>
      </w:pPr>
      <w:r w:rsidRPr="00A375C6">
        <w:rPr>
          <w:rFonts w:ascii="Satoshi" w:hAnsi="Satoshi" w:cstheme="minorHAnsi"/>
          <w:color w:val="0E2841" w:themeColor="text2"/>
          <w:sz w:val="20"/>
        </w:rPr>
        <w:t>Th</w:t>
      </w:r>
      <w:r w:rsidR="00BC31DD" w:rsidRPr="00A375C6">
        <w:rPr>
          <w:rFonts w:ascii="Satoshi" w:hAnsi="Satoshi" w:cstheme="minorHAnsi"/>
          <w:color w:val="0E2841" w:themeColor="text2"/>
          <w:sz w:val="20"/>
        </w:rPr>
        <w:t>e information checked</w:t>
      </w:r>
      <w:r w:rsidRPr="00A375C6">
        <w:rPr>
          <w:rFonts w:ascii="Satoshi" w:hAnsi="Satoshi" w:cstheme="minorHAnsi"/>
          <w:color w:val="0E2841" w:themeColor="text2"/>
          <w:sz w:val="20"/>
        </w:rPr>
        <w:t xml:space="preserve"> includes, but is not limited to:</w:t>
      </w:r>
    </w:p>
    <w:p w14:paraId="5DBCC8A0" w14:textId="3BAD3EE6" w:rsidR="00860744" w:rsidRPr="00A375C6" w:rsidRDefault="005F7789" w:rsidP="00860744">
      <w:pPr>
        <w:numPr>
          <w:ilvl w:val="0"/>
          <w:numId w:val="28"/>
        </w:numPr>
        <w:rPr>
          <w:rFonts w:ascii="Satoshi" w:hAnsi="Satoshi" w:cstheme="minorHAnsi"/>
          <w:color w:val="0E2841" w:themeColor="text2"/>
          <w:sz w:val="20"/>
        </w:rPr>
      </w:pPr>
      <w:r w:rsidRPr="00A375C6">
        <w:rPr>
          <w:rFonts w:ascii="Satoshi" w:hAnsi="Satoshi" w:cstheme="minorHAnsi"/>
          <w:color w:val="0E2841" w:themeColor="text2"/>
          <w:sz w:val="20"/>
        </w:rPr>
        <w:t xml:space="preserve">Full name and </w:t>
      </w:r>
      <w:r w:rsidR="00603A54" w:rsidRPr="00A375C6">
        <w:rPr>
          <w:rFonts w:ascii="Satoshi" w:hAnsi="Satoshi" w:cstheme="minorHAnsi"/>
          <w:color w:val="0E2841" w:themeColor="text2"/>
          <w:sz w:val="20"/>
        </w:rPr>
        <w:t>Address recorded on your Driving Licence</w:t>
      </w:r>
    </w:p>
    <w:p w14:paraId="409D2E1C" w14:textId="109DC7F7" w:rsidR="00603A54" w:rsidRPr="00A375C6" w:rsidRDefault="00603A54" w:rsidP="00213E68">
      <w:pPr>
        <w:numPr>
          <w:ilvl w:val="0"/>
          <w:numId w:val="28"/>
        </w:numPr>
        <w:rPr>
          <w:rFonts w:ascii="Satoshi" w:hAnsi="Satoshi" w:cstheme="minorHAnsi"/>
          <w:color w:val="0E2841" w:themeColor="text2"/>
          <w:sz w:val="20"/>
        </w:rPr>
      </w:pPr>
      <w:r w:rsidRPr="00A375C6">
        <w:rPr>
          <w:rFonts w:ascii="Satoshi" w:hAnsi="Satoshi" w:cstheme="minorHAnsi"/>
          <w:color w:val="0E2841" w:themeColor="text2"/>
          <w:sz w:val="20"/>
        </w:rPr>
        <w:t xml:space="preserve">Driving Licence </w:t>
      </w:r>
      <w:r w:rsidR="002C5738" w:rsidRPr="00A375C6">
        <w:rPr>
          <w:rFonts w:ascii="Satoshi" w:hAnsi="Satoshi" w:cstheme="minorHAnsi"/>
          <w:color w:val="0E2841" w:themeColor="text2"/>
          <w:sz w:val="20"/>
        </w:rPr>
        <w:t>‘</w:t>
      </w:r>
      <w:r w:rsidRPr="00A375C6">
        <w:rPr>
          <w:rFonts w:ascii="Satoshi" w:hAnsi="Satoshi" w:cstheme="minorHAnsi"/>
          <w:color w:val="0E2841" w:themeColor="text2"/>
          <w:sz w:val="20"/>
        </w:rPr>
        <w:t>status</w:t>
      </w:r>
      <w:r w:rsidR="00A375C6" w:rsidRPr="00A375C6">
        <w:rPr>
          <w:rFonts w:ascii="Satoshi" w:hAnsi="Satoshi" w:cstheme="minorHAnsi"/>
          <w:color w:val="0E2841" w:themeColor="text2"/>
          <w:sz w:val="20"/>
        </w:rPr>
        <w:t>’, ‘</w:t>
      </w:r>
      <w:r w:rsidRPr="00A375C6">
        <w:rPr>
          <w:rFonts w:ascii="Satoshi" w:hAnsi="Satoshi" w:cstheme="minorHAnsi"/>
          <w:color w:val="0E2841" w:themeColor="text2"/>
          <w:sz w:val="20"/>
        </w:rPr>
        <w:t>valid from</w:t>
      </w:r>
      <w:r w:rsidR="006A5395" w:rsidRPr="00A375C6">
        <w:rPr>
          <w:rFonts w:ascii="Satoshi" w:hAnsi="Satoshi" w:cstheme="minorHAnsi"/>
          <w:color w:val="0E2841" w:themeColor="text2"/>
          <w:sz w:val="20"/>
        </w:rPr>
        <w:t>’</w:t>
      </w:r>
      <w:r w:rsidRPr="00A375C6">
        <w:rPr>
          <w:rFonts w:ascii="Satoshi" w:hAnsi="Satoshi" w:cstheme="minorHAnsi"/>
          <w:color w:val="0E2841" w:themeColor="text2"/>
          <w:sz w:val="20"/>
        </w:rPr>
        <w:t xml:space="preserve"> and </w:t>
      </w:r>
      <w:r w:rsidR="006A5395" w:rsidRPr="00A375C6">
        <w:rPr>
          <w:rFonts w:ascii="Satoshi" w:hAnsi="Satoshi" w:cstheme="minorHAnsi"/>
          <w:color w:val="0E2841" w:themeColor="text2"/>
          <w:sz w:val="20"/>
        </w:rPr>
        <w:t>‘</w:t>
      </w:r>
      <w:r w:rsidRPr="00A375C6">
        <w:rPr>
          <w:rFonts w:ascii="Satoshi" w:hAnsi="Satoshi" w:cstheme="minorHAnsi"/>
          <w:color w:val="0E2841" w:themeColor="text2"/>
          <w:sz w:val="20"/>
        </w:rPr>
        <w:t>valid to</w:t>
      </w:r>
      <w:r w:rsidR="006A5395" w:rsidRPr="00A375C6">
        <w:rPr>
          <w:rFonts w:ascii="Satoshi" w:hAnsi="Satoshi" w:cstheme="minorHAnsi"/>
          <w:color w:val="0E2841" w:themeColor="text2"/>
          <w:sz w:val="20"/>
        </w:rPr>
        <w:t>’</w:t>
      </w:r>
      <w:r w:rsidRPr="00A375C6">
        <w:rPr>
          <w:rFonts w:ascii="Satoshi" w:hAnsi="Satoshi" w:cstheme="minorHAnsi"/>
          <w:color w:val="0E2841" w:themeColor="text2"/>
          <w:sz w:val="20"/>
        </w:rPr>
        <w:t xml:space="preserve"> dates</w:t>
      </w:r>
    </w:p>
    <w:p w14:paraId="0CEDA204" w14:textId="7AC0B6BA" w:rsidR="00603A54" w:rsidRPr="00A375C6" w:rsidRDefault="00622F1F" w:rsidP="00860744">
      <w:pPr>
        <w:numPr>
          <w:ilvl w:val="0"/>
          <w:numId w:val="28"/>
        </w:numPr>
        <w:rPr>
          <w:rFonts w:ascii="Satoshi" w:hAnsi="Satoshi" w:cstheme="minorHAnsi"/>
          <w:color w:val="0E2841" w:themeColor="text2"/>
          <w:sz w:val="20"/>
        </w:rPr>
      </w:pPr>
      <w:r w:rsidRPr="00A375C6">
        <w:rPr>
          <w:rFonts w:ascii="Satoshi" w:hAnsi="Satoshi" w:cstheme="minorHAnsi"/>
          <w:color w:val="0E2841" w:themeColor="text2"/>
          <w:sz w:val="20"/>
        </w:rPr>
        <w:t xml:space="preserve">Categories of vehicles you can drive </w:t>
      </w:r>
      <w:r w:rsidR="006A5395" w:rsidRPr="00A375C6">
        <w:rPr>
          <w:rFonts w:ascii="Satoshi" w:hAnsi="Satoshi" w:cstheme="minorHAnsi"/>
          <w:color w:val="0E2841" w:themeColor="text2"/>
          <w:sz w:val="20"/>
        </w:rPr>
        <w:t>along with their respective ‘valid to’ dates</w:t>
      </w:r>
    </w:p>
    <w:p w14:paraId="41877934" w14:textId="295DF72A" w:rsidR="00664995" w:rsidRPr="00A375C6" w:rsidRDefault="00401C53" w:rsidP="00860744">
      <w:pPr>
        <w:numPr>
          <w:ilvl w:val="0"/>
          <w:numId w:val="28"/>
        </w:numPr>
        <w:rPr>
          <w:rFonts w:ascii="Satoshi" w:hAnsi="Satoshi" w:cstheme="minorHAnsi"/>
          <w:color w:val="0E2841" w:themeColor="text2"/>
          <w:sz w:val="20"/>
        </w:rPr>
      </w:pPr>
      <w:r w:rsidRPr="00A375C6">
        <w:rPr>
          <w:rFonts w:ascii="Satoshi" w:hAnsi="Satoshi" w:cstheme="minorHAnsi"/>
          <w:color w:val="0E2841" w:themeColor="text2"/>
          <w:sz w:val="20"/>
        </w:rPr>
        <w:t>Record of Penalty Points and Disqualifications</w:t>
      </w:r>
    </w:p>
    <w:p w14:paraId="67973F70" w14:textId="1411B686" w:rsidR="00401C53" w:rsidRPr="00A375C6" w:rsidRDefault="00401C53" w:rsidP="00860744">
      <w:pPr>
        <w:numPr>
          <w:ilvl w:val="0"/>
          <w:numId w:val="28"/>
        </w:numPr>
        <w:rPr>
          <w:rFonts w:ascii="Satoshi" w:hAnsi="Satoshi" w:cstheme="minorHAnsi"/>
          <w:color w:val="0E2841" w:themeColor="text2"/>
          <w:sz w:val="20"/>
        </w:rPr>
      </w:pPr>
      <w:r w:rsidRPr="00A375C6">
        <w:rPr>
          <w:rFonts w:ascii="Satoshi" w:hAnsi="Satoshi" w:cstheme="minorHAnsi"/>
          <w:color w:val="0E2841" w:themeColor="text2"/>
          <w:sz w:val="20"/>
        </w:rPr>
        <w:t xml:space="preserve">Details of Tachograph Card, including </w:t>
      </w:r>
      <w:r w:rsidR="002C5738" w:rsidRPr="00A375C6">
        <w:rPr>
          <w:rFonts w:ascii="Satoshi" w:hAnsi="Satoshi" w:cstheme="minorHAnsi"/>
          <w:color w:val="0E2841" w:themeColor="text2"/>
          <w:sz w:val="20"/>
        </w:rPr>
        <w:t>‘s</w:t>
      </w:r>
      <w:r w:rsidRPr="00A375C6">
        <w:rPr>
          <w:rFonts w:ascii="Satoshi" w:hAnsi="Satoshi" w:cstheme="minorHAnsi"/>
          <w:color w:val="0E2841" w:themeColor="text2"/>
          <w:sz w:val="20"/>
        </w:rPr>
        <w:t>tatus</w:t>
      </w:r>
      <w:r w:rsidR="002C5738" w:rsidRPr="00A375C6">
        <w:rPr>
          <w:rFonts w:ascii="Satoshi" w:hAnsi="Satoshi" w:cstheme="minorHAnsi"/>
          <w:color w:val="0E2841" w:themeColor="text2"/>
          <w:sz w:val="20"/>
        </w:rPr>
        <w:t>’</w:t>
      </w:r>
      <w:r w:rsidRPr="00A375C6">
        <w:rPr>
          <w:rFonts w:ascii="Satoshi" w:hAnsi="Satoshi" w:cstheme="minorHAnsi"/>
          <w:color w:val="0E2841" w:themeColor="text2"/>
          <w:sz w:val="20"/>
        </w:rPr>
        <w:t xml:space="preserve">, </w:t>
      </w:r>
      <w:r w:rsidR="002C5738" w:rsidRPr="00A375C6">
        <w:rPr>
          <w:rFonts w:ascii="Satoshi" w:hAnsi="Satoshi" w:cstheme="minorHAnsi"/>
          <w:color w:val="0E2841" w:themeColor="text2"/>
          <w:sz w:val="20"/>
        </w:rPr>
        <w:t>‘</w:t>
      </w:r>
      <w:r w:rsidRPr="00A375C6">
        <w:rPr>
          <w:rFonts w:ascii="Satoshi" w:hAnsi="Satoshi" w:cstheme="minorHAnsi"/>
          <w:color w:val="0E2841" w:themeColor="text2"/>
          <w:sz w:val="20"/>
        </w:rPr>
        <w:t>valid from</w:t>
      </w:r>
      <w:r w:rsidR="002C5738" w:rsidRPr="00A375C6">
        <w:rPr>
          <w:rFonts w:ascii="Satoshi" w:hAnsi="Satoshi" w:cstheme="minorHAnsi"/>
          <w:color w:val="0E2841" w:themeColor="text2"/>
          <w:sz w:val="20"/>
        </w:rPr>
        <w:t>’</w:t>
      </w:r>
      <w:r w:rsidRPr="00A375C6">
        <w:rPr>
          <w:rFonts w:ascii="Satoshi" w:hAnsi="Satoshi" w:cstheme="minorHAnsi"/>
          <w:color w:val="0E2841" w:themeColor="text2"/>
          <w:sz w:val="20"/>
        </w:rPr>
        <w:t xml:space="preserve"> and </w:t>
      </w:r>
      <w:r w:rsidR="002C5738" w:rsidRPr="00A375C6">
        <w:rPr>
          <w:rFonts w:ascii="Satoshi" w:hAnsi="Satoshi" w:cstheme="minorHAnsi"/>
          <w:color w:val="0E2841" w:themeColor="text2"/>
          <w:sz w:val="20"/>
        </w:rPr>
        <w:t>‘</w:t>
      </w:r>
      <w:r w:rsidRPr="00A375C6">
        <w:rPr>
          <w:rFonts w:ascii="Satoshi" w:hAnsi="Satoshi" w:cstheme="minorHAnsi"/>
          <w:color w:val="0E2841" w:themeColor="text2"/>
          <w:sz w:val="20"/>
        </w:rPr>
        <w:t>valid to</w:t>
      </w:r>
      <w:r w:rsidR="002C5738" w:rsidRPr="00A375C6">
        <w:rPr>
          <w:rFonts w:ascii="Satoshi" w:hAnsi="Satoshi" w:cstheme="minorHAnsi"/>
          <w:color w:val="0E2841" w:themeColor="text2"/>
          <w:sz w:val="20"/>
        </w:rPr>
        <w:t>’</w:t>
      </w:r>
      <w:r w:rsidRPr="00A375C6">
        <w:rPr>
          <w:rFonts w:ascii="Satoshi" w:hAnsi="Satoshi" w:cstheme="minorHAnsi"/>
          <w:color w:val="0E2841" w:themeColor="text2"/>
          <w:sz w:val="20"/>
        </w:rPr>
        <w:t xml:space="preserve"> dates and the Tachograph Card Serial Number</w:t>
      </w:r>
    </w:p>
    <w:p w14:paraId="0A3A1F2A" w14:textId="77777777" w:rsidR="002C5738" w:rsidRPr="00A375C6" w:rsidRDefault="002C5738" w:rsidP="001676A6">
      <w:pPr>
        <w:rPr>
          <w:rFonts w:ascii="Satoshi" w:hAnsi="Satoshi" w:cstheme="minorHAnsi"/>
          <w:color w:val="0E2841" w:themeColor="text2"/>
          <w:sz w:val="20"/>
        </w:rPr>
      </w:pPr>
    </w:p>
    <w:p w14:paraId="7451B8D0" w14:textId="0E2EBFFE" w:rsidR="001676A6" w:rsidRPr="00A375C6" w:rsidRDefault="001676A6" w:rsidP="001676A6">
      <w:pPr>
        <w:rPr>
          <w:rFonts w:ascii="Satoshi" w:hAnsi="Satoshi" w:cstheme="minorHAnsi"/>
          <w:color w:val="0E2841" w:themeColor="text2"/>
          <w:sz w:val="20"/>
        </w:rPr>
      </w:pPr>
      <w:r w:rsidRPr="00A375C6">
        <w:rPr>
          <w:rFonts w:ascii="Satoshi" w:hAnsi="Satoshi" w:cstheme="minorHAnsi"/>
          <w:color w:val="0E2841" w:themeColor="text2"/>
          <w:sz w:val="20"/>
        </w:rPr>
        <w:t xml:space="preserve">A Licence Check Code will be generated to enable us to save or print a copy of the </w:t>
      </w:r>
      <w:r w:rsidR="00742B27" w:rsidRPr="00A375C6">
        <w:rPr>
          <w:rFonts w:ascii="Satoshi" w:hAnsi="Satoshi" w:cstheme="minorHAnsi"/>
          <w:color w:val="0E2841" w:themeColor="text2"/>
          <w:sz w:val="20"/>
        </w:rPr>
        <w:t>check for our records, in line with DVSA and Traffic Commissioner requirements.</w:t>
      </w:r>
    </w:p>
    <w:p w14:paraId="792261A3" w14:textId="77777777" w:rsidR="00742B27" w:rsidRPr="00A375C6" w:rsidRDefault="00742B27" w:rsidP="001676A6">
      <w:pPr>
        <w:rPr>
          <w:rFonts w:ascii="Satoshi" w:hAnsi="Satoshi" w:cstheme="minorHAnsi"/>
          <w:color w:val="0E2841" w:themeColor="text2"/>
          <w:sz w:val="20"/>
        </w:rPr>
      </w:pPr>
    </w:p>
    <w:p w14:paraId="5FDDFAE1" w14:textId="60CE6072" w:rsidR="00742B27" w:rsidRPr="00A375C6" w:rsidRDefault="00827166" w:rsidP="001676A6">
      <w:pPr>
        <w:rPr>
          <w:rFonts w:ascii="Satoshi" w:hAnsi="Satoshi" w:cstheme="minorHAnsi"/>
          <w:color w:val="0E2841" w:themeColor="text2"/>
          <w:sz w:val="20"/>
        </w:rPr>
      </w:pPr>
      <w:r w:rsidRPr="00A375C6">
        <w:rPr>
          <w:rFonts w:ascii="Satoshi" w:hAnsi="Satoshi" w:cstheme="minorHAnsi"/>
          <w:color w:val="0E2841" w:themeColor="text2"/>
          <w:sz w:val="20"/>
        </w:rPr>
        <w:t xml:space="preserve">By signing this permission </w:t>
      </w:r>
      <w:r w:rsidR="0055003A" w:rsidRPr="00A375C6">
        <w:rPr>
          <w:rFonts w:ascii="Satoshi" w:hAnsi="Satoshi" w:cstheme="minorHAnsi"/>
          <w:color w:val="0E2841" w:themeColor="text2"/>
          <w:sz w:val="20"/>
        </w:rPr>
        <w:t xml:space="preserve">slip, you are </w:t>
      </w:r>
      <w:r w:rsidR="00A375C6" w:rsidRPr="00A375C6">
        <w:rPr>
          <w:rFonts w:ascii="Satoshi" w:hAnsi="Satoshi" w:cstheme="minorHAnsi"/>
          <w:color w:val="0E2841" w:themeColor="text2"/>
          <w:sz w:val="20"/>
        </w:rPr>
        <w:t>agreeing</w:t>
      </w:r>
      <w:r w:rsidR="0055003A" w:rsidRPr="00A375C6">
        <w:rPr>
          <w:rFonts w:ascii="Satoshi" w:hAnsi="Satoshi" w:cstheme="minorHAnsi"/>
          <w:color w:val="0E2841" w:themeColor="text2"/>
          <w:sz w:val="20"/>
        </w:rPr>
        <w:t xml:space="preserve"> to the following:</w:t>
      </w:r>
    </w:p>
    <w:p w14:paraId="64F95832" w14:textId="77777777" w:rsidR="00057A67" w:rsidRPr="00A375C6" w:rsidRDefault="00057A67" w:rsidP="001676A6">
      <w:pPr>
        <w:rPr>
          <w:rFonts w:ascii="Satoshi" w:hAnsi="Satoshi" w:cstheme="minorHAnsi"/>
          <w:color w:val="0E2841" w:themeColor="text2"/>
          <w:sz w:val="20"/>
        </w:rPr>
      </w:pPr>
    </w:p>
    <w:p w14:paraId="7FE53E00" w14:textId="76BB33DE" w:rsidR="00057A67" w:rsidRPr="00A375C6" w:rsidRDefault="00057A67" w:rsidP="001676A6">
      <w:pPr>
        <w:rPr>
          <w:rFonts w:ascii="Satoshi" w:hAnsi="Satoshi" w:cstheme="minorHAnsi"/>
          <w:color w:val="0E2841" w:themeColor="text2"/>
          <w:sz w:val="20"/>
        </w:rPr>
      </w:pPr>
      <w:r w:rsidRPr="00A375C6">
        <w:rPr>
          <w:rFonts w:ascii="Satoshi" w:hAnsi="Satoshi" w:cstheme="minorHAnsi"/>
          <w:color w:val="0E2841" w:themeColor="text2"/>
          <w:sz w:val="20"/>
        </w:rPr>
        <w:t xml:space="preserve">I, </w:t>
      </w:r>
      <w:r w:rsidR="005E59F9" w:rsidRPr="00A375C6">
        <w:rPr>
          <w:rFonts w:ascii="Satoshi" w:hAnsi="Satoshi" w:cstheme="minorHAnsi"/>
          <w:bCs/>
          <w:color w:val="0E2841" w:themeColor="text2"/>
          <w:sz w:val="20"/>
        </w:rPr>
        <w:fldChar w:fldCharType="begin">
          <w:ffData>
            <w:name w:val="Text4"/>
            <w:enabled/>
            <w:calcOnExit w:val="0"/>
            <w:textInput>
              <w:default w:val="&lt;&lt;Insert Full Name&gt;&gt;"/>
            </w:textInput>
          </w:ffData>
        </w:fldChar>
      </w:r>
      <w:r w:rsidR="005E59F9" w:rsidRPr="00A375C6">
        <w:rPr>
          <w:rFonts w:ascii="Satoshi" w:hAnsi="Satoshi" w:cstheme="minorHAnsi"/>
          <w:bCs/>
          <w:color w:val="0E2841" w:themeColor="text2"/>
          <w:sz w:val="20"/>
        </w:rPr>
        <w:instrText xml:space="preserve"> FORMTEXT </w:instrText>
      </w:r>
      <w:r w:rsidR="005E59F9" w:rsidRPr="00A375C6">
        <w:rPr>
          <w:rFonts w:ascii="Satoshi" w:hAnsi="Satoshi" w:cstheme="minorHAnsi"/>
          <w:bCs/>
          <w:color w:val="0E2841" w:themeColor="text2"/>
          <w:sz w:val="20"/>
        </w:rPr>
      </w:r>
      <w:r w:rsidR="005E59F9" w:rsidRPr="00A375C6">
        <w:rPr>
          <w:rFonts w:ascii="Satoshi" w:hAnsi="Satoshi" w:cstheme="minorHAnsi"/>
          <w:bCs/>
          <w:color w:val="0E2841" w:themeColor="text2"/>
          <w:sz w:val="20"/>
        </w:rPr>
        <w:fldChar w:fldCharType="separate"/>
      </w:r>
      <w:r w:rsidR="005E59F9" w:rsidRPr="00A375C6">
        <w:rPr>
          <w:rFonts w:ascii="Satoshi" w:hAnsi="Satoshi" w:cstheme="minorHAnsi"/>
          <w:bCs/>
          <w:color w:val="0E2841" w:themeColor="text2"/>
          <w:sz w:val="20"/>
        </w:rPr>
        <w:t>&lt;&lt;Insert Full Name&gt;&gt;</w:t>
      </w:r>
      <w:r w:rsidR="005E59F9" w:rsidRPr="00A375C6">
        <w:rPr>
          <w:rFonts w:ascii="Satoshi" w:hAnsi="Satoshi" w:cstheme="minorHAnsi"/>
          <w:bCs/>
          <w:color w:val="0E2841" w:themeColor="text2"/>
          <w:sz w:val="20"/>
        </w:rPr>
        <w:fldChar w:fldCharType="end"/>
      </w:r>
    </w:p>
    <w:p w14:paraId="49E327F0" w14:textId="77777777" w:rsidR="0055003A" w:rsidRPr="00A375C6" w:rsidRDefault="0055003A" w:rsidP="001676A6">
      <w:pPr>
        <w:rPr>
          <w:rFonts w:ascii="Satoshi" w:hAnsi="Satoshi" w:cstheme="minorHAnsi"/>
          <w:color w:val="0E2841" w:themeColor="text2"/>
          <w:sz w:val="20"/>
        </w:rPr>
      </w:pPr>
    </w:p>
    <w:p w14:paraId="0C10FD6A" w14:textId="07B3DCAB" w:rsidR="0055003A" w:rsidRPr="00A375C6" w:rsidRDefault="0055003A" w:rsidP="0055003A">
      <w:pPr>
        <w:pStyle w:val="ListParagraph"/>
        <w:numPr>
          <w:ilvl w:val="0"/>
          <w:numId w:val="48"/>
        </w:numPr>
        <w:rPr>
          <w:rFonts w:ascii="Satoshi" w:hAnsi="Satoshi" w:cstheme="minorHAnsi"/>
          <w:color w:val="0E2841" w:themeColor="text2"/>
          <w:sz w:val="20"/>
        </w:rPr>
      </w:pPr>
      <w:r w:rsidRPr="00A375C6">
        <w:rPr>
          <w:rFonts w:ascii="Satoshi" w:hAnsi="Satoshi" w:cstheme="minorHAnsi"/>
          <w:color w:val="0E2841" w:themeColor="text2"/>
          <w:sz w:val="20"/>
        </w:rPr>
        <w:t xml:space="preserve">hereby give permission for </w:t>
      </w:r>
      <w:r w:rsidR="00901D3D" w:rsidRPr="00A375C6">
        <w:rPr>
          <w:rFonts w:ascii="Satoshi" w:hAnsi="Satoshi" w:cstheme="minorHAnsi"/>
          <w:bCs/>
          <w:color w:val="0E2841" w:themeColor="text2"/>
          <w:sz w:val="20"/>
        </w:rPr>
        <w:fldChar w:fldCharType="begin">
          <w:ffData>
            <w:name w:val=""/>
            <w:enabled/>
            <w:calcOnExit w:val="0"/>
            <w:textInput>
              <w:default w:val="&lt;&lt;Business name&gt;&gt;"/>
            </w:textInput>
          </w:ffData>
        </w:fldChar>
      </w:r>
      <w:r w:rsidR="00901D3D" w:rsidRPr="00A375C6">
        <w:rPr>
          <w:rFonts w:ascii="Satoshi" w:hAnsi="Satoshi" w:cstheme="minorHAnsi"/>
          <w:bCs/>
          <w:color w:val="0E2841" w:themeColor="text2"/>
          <w:sz w:val="20"/>
        </w:rPr>
        <w:instrText xml:space="preserve"> FORMTEXT </w:instrText>
      </w:r>
      <w:r w:rsidR="00901D3D" w:rsidRPr="00A375C6">
        <w:rPr>
          <w:rFonts w:ascii="Satoshi" w:hAnsi="Satoshi" w:cstheme="minorHAnsi"/>
          <w:bCs/>
          <w:color w:val="0E2841" w:themeColor="text2"/>
          <w:sz w:val="20"/>
        </w:rPr>
      </w:r>
      <w:r w:rsidR="00901D3D" w:rsidRPr="00A375C6">
        <w:rPr>
          <w:rFonts w:ascii="Satoshi" w:hAnsi="Satoshi" w:cstheme="minorHAnsi"/>
          <w:bCs/>
          <w:color w:val="0E2841" w:themeColor="text2"/>
          <w:sz w:val="20"/>
        </w:rPr>
        <w:fldChar w:fldCharType="separate"/>
      </w:r>
      <w:r w:rsidR="00901D3D" w:rsidRPr="00A375C6">
        <w:rPr>
          <w:rFonts w:ascii="Satoshi" w:hAnsi="Satoshi" w:cstheme="minorHAnsi"/>
          <w:bCs/>
          <w:noProof/>
          <w:color w:val="0E2841" w:themeColor="text2"/>
          <w:sz w:val="20"/>
        </w:rPr>
        <w:t>&lt;&lt;Business name&gt;&gt;</w:t>
      </w:r>
      <w:r w:rsidR="00901D3D" w:rsidRPr="00A375C6">
        <w:rPr>
          <w:rFonts w:ascii="Satoshi" w:hAnsi="Satoshi" w:cstheme="minorHAnsi"/>
          <w:bCs/>
          <w:color w:val="0E2841" w:themeColor="text2"/>
          <w:sz w:val="20"/>
        </w:rPr>
        <w:fldChar w:fldCharType="end"/>
      </w:r>
      <w:r w:rsidR="00901D3D" w:rsidRPr="00A375C6">
        <w:rPr>
          <w:rFonts w:ascii="Satoshi" w:hAnsi="Satoshi" w:cstheme="minorHAnsi"/>
          <w:bCs/>
          <w:color w:val="0E2841" w:themeColor="text2"/>
          <w:sz w:val="20"/>
        </w:rPr>
        <w:t xml:space="preserve"> </w:t>
      </w:r>
      <w:r w:rsidRPr="00A375C6">
        <w:rPr>
          <w:rFonts w:ascii="Satoshi" w:hAnsi="Satoshi" w:cstheme="minorHAnsi"/>
          <w:color w:val="0E2841" w:themeColor="text2"/>
          <w:sz w:val="20"/>
        </w:rPr>
        <w:t xml:space="preserve">to hold on record my Driving Licence Number, my </w:t>
      </w:r>
      <w:r w:rsidR="00BF2EDB" w:rsidRPr="00A375C6">
        <w:rPr>
          <w:rFonts w:ascii="Satoshi" w:hAnsi="Satoshi" w:cstheme="minorHAnsi"/>
          <w:color w:val="0E2841" w:themeColor="text2"/>
          <w:sz w:val="20"/>
        </w:rPr>
        <w:t xml:space="preserve">National Insurance Number and the </w:t>
      </w:r>
      <w:r w:rsidR="00A375C6" w:rsidRPr="00A375C6">
        <w:rPr>
          <w:rFonts w:ascii="Satoshi" w:hAnsi="Satoshi" w:cstheme="minorHAnsi"/>
          <w:color w:val="0E2841" w:themeColor="text2"/>
          <w:sz w:val="20"/>
        </w:rPr>
        <w:t>Postcode</w:t>
      </w:r>
      <w:r w:rsidR="00BF2EDB" w:rsidRPr="00A375C6">
        <w:rPr>
          <w:rFonts w:ascii="Satoshi" w:hAnsi="Satoshi" w:cstheme="minorHAnsi"/>
          <w:color w:val="0E2841" w:themeColor="text2"/>
          <w:sz w:val="20"/>
        </w:rPr>
        <w:t xml:space="preserve"> as shown on my current Driving Licence for the purpose of accessing the </w:t>
      </w:r>
      <w:r w:rsidR="00137D17" w:rsidRPr="00A375C6">
        <w:rPr>
          <w:rFonts w:ascii="Satoshi" w:hAnsi="Satoshi" w:cstheme="minorHAnsi"/>
          <w:color w:val="0E2841" w:themeColor="text2"/>
          <w:sz w:val="20"/>
        </w:rPr>
        <w:t xml:space="preserve">“View Your Driving Licence Information” website </w:t>
      </w:r>
      <w:r w:rsidR="00E36431" w:rsidRPr="00A375C6">
        <w:rPr>
          <w:rFonts w:ascii="Satoshi" w:hAnsi="Satoshi" w:cstheme="minorHAnsi"/>
          <w:color w:val="0E2841" w:themeColor="text2"/>
          <w:sz w:val="20"/>
        </w:rPr>
        <w:t>on the Government service.</w:t>
      </w:r>
    </w:p>
    <w:p w14:paraId="247CCFA3" w14:textId="2ADFDE1A" w:rsidR="00E36431" w:rsidRPr="00A375C6" w:rsidRDefault="00901D3D" w:rsidP="0055003A">
      <w:pPr>
        <w:pStyle w:val="ListParagraph"/>
        <w:numPr>
          <w:ilvl w:val="0"/>
          <w:numId w:val="48"/>
        </w:numPr>
        <w:rPr>
          <w:rFonts w:ascii="Satoshi" w:hAnsi="Satoshi" w:cstheme="minorHAnsi"/>
          <w:color w:val="0E2841" w:themeColor="text2"/>
          <w:sz w:val="20"/>
        </w:rPr>
      </w:pPr>
      <w:r w:rsidRPr="00A375C6">
        <w:rPr>
          <w:rFonts w:ascii="Satoshi" w:hAnsi="Satoshi" w:cstheme="minorHAnsi"/>
          <w:color w:val="0E2841" w:themeColor="text2"/>
          <w:sz w:val="20"/>
        </w:rPr>
        <w:t xml:space="preserve">grant permission for </w:t>
      </w:r>
      <w:r w:rsidRPr="00A375C6">
        <w:rPr>
          <w:rFonts w:ascii="Satoshi" w:hAnsi="Satoshi" w:cstheme="minorHAnsi"/>
          <w:bCs/>
          <w:color w:val="0E2841" w:themeColor="text2"/>
          <w:sz w:val="20"/>
        </w:rPr>
        <w:fldChar w:fldCharType="begin">
          <w:ffData>
            <w:name w:val=""/>
            <w:enabled/>
            <w:calcOnExit w:val="0"/>
            <w:textInput>
              <w:default w:val="&lt;&lt;Business name&gt;&gt;"/>
            </w:textInput>
          </w:ffData>
        </w:fldChar>
      </w:r>
      <w:r w:rsidRPr="00A375C6">
        <w:rPr>
          <w:rFonts w:ascii="Satoshi" w:hAnsi="Satoshi" w:cstheme="minorHAnsi"/>
          <w:bCs/>
          <w:color w:val="0E2841" w:themeColor="text2"/>
          <w:sz w:val="20"/>
        </w:rPr>
        <w:instrText xml:space="preserve"> FORMTEXT </w:instrText>
      </w:r>
      <w:r w:rsidRPr="00A375C6">
        <w:rPr>
          <w:rFonts w:ascii="Satoshi" w:hAnsi="Satoshi" w:cstheme="minorHAnsi"/>
          <w:bCs/>
          <w:color w:val="0E2841" w:themeColor="text2"/>
          <w:sz w:val="20"/>
        </w:rPr>
      </w:r>
      <w:r w:rsidRPr="00A375C6">
        <w:rPr>
          <w:rFonts w:ascii="Satoshi" w:hAnsi="Satoshi" w:cstheme="minorHAnsi"/>
          <w:bCs/>
          <w:color w:val="0E2841" w:themeColor="text2"/>
          <w:sz w:val="20"/>
        </w:rPr>
        <w:fldChar w:fldCharType="separate"/>
      </w:r>
      <w:r w:rsidRPr="00A375C6">
        <w:rPr>
          <w:rFonts w:ascii="Satoshi" w:hAnsi="Satoshi" w:cstheme="minorHAnsi"/>
          <w:bCs/>
          <w:noProof/>
          <w:color w:val="0E2841" w:themeColor="text2"/>
          <w:sz w:val="20"/>
        </w:rPr>
        <w:t>&lt;&lt;Business name&gt;&gt;</w:t>
      </w:r>
      <w:r w:rsidRPr="00A375C6">
        <w:rPr>
          <w:rFonts w:ascii="Satoshi" w:hAnsi="Satoshi" w:cstheme="minorHAnsi"/>
          <w:bCs/>
          <w:color w:val="0E2841" w:themeColor="text2"/>
          <w:sz w:val="20"/>
        </w:rPr>
        <w:fldChar w:fldCharType="end"/>
      </w:r>
      <w:r w:rsidRPr="00A375C6">
        <w:rPr>
          <w:rFonts w:ascii="Satoshi" w:hAnsi="Satoshi" w:cstheme="minorHAnsi"/>
          <w:bCs/>
          <w:color w:val="0E2841" w:themeColor="text2"/>
          <w:sz w:val="20"/>
        </w:rPr>
        <w:t xml:space="preserve"> to access my records</w:t>
      </w:r>
      <w:r w:rsidR="0031354E" w:rsidRPr="00A375C6">
        <w:rPr>
          <w:rFonts w:ascii="Satoshi" w:hAnsi="Satoshi" w:cstheme="minorHAnsi"/>
          <w:bCs/>
          <w:color w:val="0E2841" w:themeColor="text2"/>
          <w:sz w:val="20"/>
        </w:rPr>
        <w:t xml:space="preserve"> and use the information contained within to assess my suitability to drive their company vehicles.</w:t>
      </w:r>
    </w:p>
    <w:p w14:paraId="2FA602EF" w14:textId="7F2F9351" w:rsidR="0031354E" w:rsidRPr="00A375C6" w:rsidRDefault="0031354E" w:rsidP="0055003A">
      <w:pPr>
        <w:pStyle w:val="ListParagraph"/>
        <w:numPr>
          <w:ilvl w:val="0"/>
          <w:numId w:val="48"/>
        </w:numPr>
        <w:rPr>
          <w:rFonts w:ascii="Satoshi" w:hAnsi="Satoshi" w:cstheme="minorHAnsi"/>
          <w:color w:val="0E2841" w:themeColor="text2"/>
          <w:sz w:val="20"/>
        </w:rPr>
      </w:pPr>
      <w:r w:rsidRPr="00A375C6">
        <w:rPr>
          <w:rFonts w:ascii="Satoshi" w:hAnsi="Satoshi" w:cstheme="minorHAnsi"/>
          <w:bCs/>
          <w:color w:val="0E2841" w:themeColor="text2"/>
          <w:sz w:val="20"/>
        </w:rPr>
        <w:lastRenderedPageBreak/>
        <w:t xml:space="preserve">understand that </w:t>
      </w:r>
      <w:r w:rsidR="001E6399" w:rsidRPr="00A375C6">
        <w:rPr>
          <w:rFonts w:ascii="Satoshi" w:hAnsi="Satoshi" w:cstheme="minorHAnsi"/>
          <w:bCs/>
          <w:color w:val="0E2841" w:themeColor="text2"/>
          <w:sz w:val="20"/>
        </w:rPr>
        <w:t xml:space="preserve">my details from my DVLA record and my National Insurance number will be shares with other government departments (HMRC and DWP) </w:t>
      </w:r>
      <w:r w:rsidR="000804A7" w:rsidRPr="00A375C6">
        <w:rPr>
          <w:rFonts w:ascii="Satoshi" w:hAnsi="Satoshi" w:cstheme="minorHAnsi"/>
          <w:bCs/>
          <w:color w:val="0E2841" w:themeColor="text2"/>
          <w:sz w:val="20"/>
        </w:rPr>
        <w:t xml:space="preserve">to check my identity and I give permission for </w:t>
      </w:r>
      <w:r w:rsidR="000804A7" w:rsidRPr="00A375C6">
        <w:rPr>
          <w:rFonts w:ascii="Satoshi" w:hAnsi="Satoshi" w:cstheme="minorHAnsi"/>
          <w:bCs/>
          <w:color w:val="0E2841" w:themeColor="text2"/>
          <w:sz w:val="20"/>
        </w:rPr>
        <w:fldChar w:fldCharType="begin">
          <w:ffData>
            <w:name w:val=""/>
            <w:enabled/>
            <w:calcOnExit w:val="0"/>
            <w:textInput>
              <w:default w:val="&lt;&lt;Business name&gt;&gt;"/>
            </w:textInput>
          </w:ffData>
        </w:fldChar>
      </w:r>
      <w:r w:rsidR="000804A7" w:rsidRPr="00A375C6">
        <w:rPr>
          <w:rFonts w:ascii="Satoshi" w:hAnsi="Satoshi" w:cstheme="minorHAnsi"/>
          <w:bCs/>
          <w:color w:val="0E2841" w:themeColor="text2"/>
          <w:sz w:val="20"/>
        </w:rPr>
        <w:instrText xml:space="preserve"> FORMTEXT </w:instrText>
      </w:r>
      <w:r w:rsidR="000804A7" w:rsidRPr="00A375C6">
        <w:rPr>
          <w:rFonts w:ascii="Satoshi" w:hAnsi="Satoshi" w:cstheme="minorHAnsi"/>
          <w:bCs/>
          <w:color w:val="0E2841" w:themeColor="text2"/>
          <w:sz w:val="20"/>
        </w:rPr>
      </w:r>
      <w:r w:rsidR="000804A7" w:rsidRPr="00A375C6">
        <w:rPr>
          <w:rFonts w:ascii="Satoshi" w:hAnsi="Satoshi" w:cstheme="minorHAnsi"/>
          <w:bCs/>
          <w:color w:val="0E2841" w:themeColor="text2"/>
          <w:sz w:val="20"/>
        </w:rPr>
        <w:fldChar w:fldCharType="separate"/>
      </w:r>
      <w:r w:rsidR="000804A7" w:rsidRPr="00A375C6">
        <w:rPr>
          <w:rFonts w:ascii="Satoshi" w:hAnsi="Satoshi" w:cstheme="minorHAnsi"/>
          <w:bCs/>
          <w:noProof/>
          <w:color w:val="0E2841" w:themeColor="text2"/>
          <w:sz w:val="20"/>
        </w:rPr>
        <w:t>&lt;&lt;Business name&gt;&gt;</w:t>
      </w:r>
      <w:r w:rsidR="000804A7" w:rsidRPr="00A375C6">
        <w:rPr>
          <w:rFonts w:ascii="Satoshi" w:hAnsi="Satoshi" w:cstheme="minorHAnsi"/>
          <w:bCs/>
          <w:color w:val="0E2841" w:themeColor="text2"/>
          <w:sz w:val="20"/>
        </w:rPr>
        <w:fldChar w:fldCharType="end"/>
      </w:r>
      <w:r w:rsidR="000804A7" w:rsidRPr="00A375C6">
        <w:rPr>
          <w:rFonts w:ascii="Satoshi" w:hAnsi="Satoshi" w:cstheme="minorHAnsi"/>
          <w:bCs/>
          <w:color w:val="0E2841" w:themeColor="text2"/>
          <w:sz w:val="20"/>
        </w:rPr>
        <w:t xml:space="preserve"> to tick the box labelled “I agree” on my behalf.</w:t>
      </w:r>
    </w:p>
    <w:p w14:paraId="2C8380C4" w14:textId="57E6EDD2" w:rsidR="00DB0487" w:rsidRPr="00A375C6" w:rsidRDefault="00EB0D41" w:rsidP="00015F86">
      <w:pPr>
        <w:pStyle w:val="ListParagraph"/>
        <w:numPr>
          <w:ilvl w:val="0"/>
          <w:numId w:val="48"/>
        </w:numPr>
        <w:rPr>
          <w:rFonts w:ascii="Satoshi" w:hAnsi="Satoshi" w:cstheme="minorHAnsi"/>
          <w:color w:val="0E2841" w:themeColor="text2"/>
          <w:sz w:val="20"/>
        </w:rPr>
      </w:pPr>
      <w:r w:rsidRPr="00A375C6">
        <w:rPr>
          <w:rFonts w:ascii="Satoshi" w:hAnsi="Satoshi" w:cstheme="minorHAnsi"/>
          <w:bCs/>
          <w:color w:val="0E2841" w:themeColor="text2"/>
          <w:sz w:val="20"/>
        </w:rPr>
        <w:t xml:space="preserve">accept that </w:t>
      </w:r>
      <w:r w:rsidR="001C1125" w:rsidRPr="00A375C6">
        <w:rPr>
          <w:rFonts w:ascii="Satoshi" w:hAnsi="Satoshi" w:cstheme="minorHAnsi"/>
          <w:bCs/>
          <w:color w:val="0E2841" w:themeColor="text2"/>
          <w:sz w:val="20"/>
        </w:rPr>
        <w:t xml:space="preserve">by </w:t>
      </w:r>
      <w:r w:rsidRPr="00A375C6">
        <w:rPr>
          <w:rFonts w:ascii="Satoshi" w:hAnsi="Satoshi" w:cstheme="minorHAnsi"/>
          <w:bCs/>
          <w:color w:val="0E2841" w:themeColor="text2"/>
          <w:sz w:val="20"/>
        </w:rPr>
        <w:t xml:space="preserve">giving my permission to </w:t>
      </w:r>
      <w:r w:rsidRPr="00A375C6">
        <w:rPr>
          <w:rFonts w:ascii="Satoshi" w:hAnsi="Satoshi" w:cstheme="minorHAnsi"/>
          <w:bCs/>
          <w:color w:val="0E2841" w:themeColor="text2"/>
          <w:sz w:val="20"/>
        </w:rPr>
        <w:fldChar w:fldCharType="begin">
          <w:ffData>
            <w:name w:val=""/>
            <w:enabled/>
            <w:calcOnExit w:val="0"/>
            <w:textInput>
              <w:default w:val="&lt;&lt;Business name&gt;&gt;"/>
            </w:textInput>
          </w:ffData>
        </w:fldChar>
      </w:r>
      <w:r w:rsidRPr="00A375C6">
        <w:rPr>
          <w:rFonts w:ascii="Satoshi" w:hAnsi="Satoshi" w:cstheme="minorHAnsi"/>
          <w:bCs/>
          <w:color w:val="0E2841" w:themeColor="text2"/>
          <w:sz w:val="20"/>
        </w:rPr>
        <w:instrText xml:space="preserve"> FORMTEXT </w:instrText>
      </w:r>
      <w:r w:rsidRPr="00A375C6">
        <w:rPr>
          <w:rFonts w:ascii="Satoshi" w:hAnsi="Satoshi" w:cstheme="minorHAnsi"/>
          <w:bCs/>
          <w:color w:val="0E2841" w:themeColor="text2"/>
          <w:sz w:val="20"/>
        </w:rPr>
      </w:r>
      <w:r w:rsidRPr="00A375C6">
        <w:rPr>
          <w:rFonts w:ascii="Satoshi" w:hAnsi="Satoshi" w:cstheme="minorHAnsi"/>
          <w:bCs/>
          <w:color w:val="0E2841" w:themeColor="text2"/>
          <w:sz w:val="20"/>
        </w:rPr>
        <w:fldChar w:fldCharType="separate"/>
      </w:r>
      <w:r w:rsidRPr="00A375C6">
        <w:rPr>
          <w:rFonts w:ascii="Satoshi" w:hAnsi="Satoshi" w:cstheme="minorHAnsi"/>
          <w:bCs/>
          <w:noProof/>
          <w:color w:val="0E2841" w:themeColor="text2"/>
          <w:sz w:val="20"/>
        </w:rPr>
        <w:t>&lt;&lt;Business name&gt;&gt;</w:t>
      </w:r>
      <w:r w:rsidRPr="00A375C6">
        <w:rPr>
          <w:rFonts w:ascii="Satoshi" w:hAnsi="Satoshi" w:cstheme="minorHAnsi"/>
          <w:bCs/>
          <w:color w:val="0E2841" w:themeColor="text2"/>
          <w:sz w:val="20"/>
        </w:rPr>
        <w:fldChar w:fldCharType="end"/>
      </w:r>
      <w:r w:rsidRPr="00A375C6">
        <w:rPr>
          <w:rFonts w:ascii="Satoshi" w:hAnsi="Satoshi" w:cstheme="minorHAnsi"/>
          <w:bCs/>
          <w:color w:val="0E2841" w:themeColor="text2"/>
          <w:sz w:val="20"/>
        </w:rPr>
        <w:t xml:space="preserve"> to conduct this check on this specific Government website</w:t>
      </w:r>
      <w:r w:rsidR="001C1125" w:rsidRPr="00A375C6">
        <w:rPr>
          <w:rFonts w:ascii="Satoshi" w:hAnsi="Satoshi" w:cstheme="minorHAnsi"/>
          <w:bCs/>
          <w:color w:val="0E2841" w:themeColor="text2"/>
          <w:sz w:val="20"/>
        </w:rPr>
        <w:t xml:space="preserve">, means that </w:t>
      </w:r>
      <w:r w:rsidR="001C1125" w:rsidRPr="00A375C6">
        <w:rPr>
          <w:rFonts w:ascii="Satoshi" w:hAnsi="Satoshi" w:cstheme="minorHAnsi"/>
          <w:bCs/>
          <w:color w:val="0E2841" w:themeColor="text2"/>
          <w:sz w:val="20"/>
        </w:rPr>
        <w:fldChar w:fldCharType="begin">
          <w:ffData>
            <w:name w:val=""/>
            <w:enabled/>
            <w:calcOnExit w:val="0"/>
            <w:textInput>
              <w:default w:val="&lt;&lt;Business name&gt;&gt;"/>
            </w:textInput>
          </w:ffData>
        </w:fldChar>
      </w:r>
      <w:r w:rsidR="001C1125" w:rsidRPr="00A375C6">
        <w:rPr>
          <w:rFonts w:ascii="Satoshi" w:hAnsi="Satoshi" w:cstheme="minorHAnsi"/>
          <w:bCs/>
          <w:color w:val="0E2841" w:themeColor="text2"/>
          <w:sz w:val="20"/>
        </w:rPr>
        <w:instrText xml:space="preserve"> FORMTEXT </w:instrText>
      </w:r>
      <w:r w:rsidR="001C1125" w:rsidRPr="00A375C6">
        <w:rPr>
          <w:rFonts w:ascii="Satoshi" w:hAnsi="Satoshi" w:cstheme="minorHAnsi"/>
          <w:bCs/>
          <w:color w:val="0E2841" w:themeColor="text2"/>
          <w:sz w:val="20"/>
        </w:rPr>
      </w:r>
      <w:r w:rsidR="001C1125" w:rsidRPr="00A375C6">
        <w:rPr>
          <w:rFonts w:ascii="Satoshi" w:hAnsi="Satoshi" w:cstheme="minorHAnsi"/>
          <w:bCs/>
          <w:color w:val="0E2841" w:themeColor="text2"/>
          <w:sz w:val="20"/>
        </w:rPr>
        <w:fldChar w:fldCharType="separate"/>
      </w:r>
      <w:r w:rsidR="001C1125" w:rsidRPr="00A375C6">
        <w:rPr>
          <w:rFonts w:ascii="Satoshi" w:hAnsi="Satoshi" w:cstheme="minorHAnsi"/>
          <w:bCs/>
          <w:noProof/>
          <w:color w:val="0E2841" w:themeColor="text2"/>
          <w:sz w:val="20"/>
        </w:rPr>
        <w:t>&lt;&lt;Business name&gt;&gt;</w:t>
      </w:r>
      <w:r w:rsidR="001C1125" w:rsidRPr="00A375C6">
        <w:rPr>
          <w:rFonts w:ascii="Satoshi" w:hAnsi="Satoshi" w:cstheme="minorHAnsi"/>
          <w:bCs/>
          <w:color w:val="0E2841" w:themeColor="text2"/>
          <w:sz w:val="20"/>
        </w:rPr>
        <w:fldChar w:fldCharType="end"/>
      </w:r>
      <w:r w:rsidR="001C1125" w:rsidRPr="00A375C6">
        <w:rPr>
          <w:rFonts w:ascii="Satoshi" w:hAnsi="Satoshi" w:cstheme="minorHAnsi"/>
          <w:bCs/>
          <w:color w:val="0E2841" w:themeColor="text2"/>
          <w:sz w:val="20"/>
        </w:rPr>
        <w:t xml:space="preserve"> are not in contravention of any GDPR laws </w:t>
      </w:r>
      <w:r w:rsidR="00015F86" w:rsidRPr="00A375C6">
        <w:rPr>
          <w:rFonts w:ascii="Satoshi" w:hAnsi="Satoshi" w:cstheme="minorHAnsi"/>
          <w:bCs/>
          <w:color w:val="0E2841" w:themeColor="text2"/>
          <w:sz w:val="20"/>
        </w:rPr>
        <w:t>and can use the information contained to assist in making a judgement on my suitability to drive their company vehicles.</w:t>
      </w:r>
    </w:p>
    <w:p w14:paraId="033303E7" w14:textId="66CB12AE" w:rsidR="0024227B" w:rsidRPr="00A375C6" w:rsidRDefault="0024227B" w:rsidP="00015F86">
      <w:pPr>
        <w:pStyle w:val="ListParagraph"/>
        <w:numPr>
          <w:ilvl w:val="0"/>
          <w:numId w:val="48"/>
        </w:numPr>
        <w:rPr>
          <w:rFonts w:ascii="Satoshi" w:hAnsi="Satoshi" w:cstheme="minorHAnsi"/>
          <w:color w:val="0E2841" w:themeColor="text2"/>
          <w:sz w:val="20"/>
        </w:rPr>
      </w:pPr>
      <w:r w:rsidRPr="00A375C6">
        <w:rPr>
          <w:rFonts w:ascii="Satoshi" w:hAnsi="Satoshi" w:cstheme="minorHAnsi"/>
          <w:bCs/>
          <w:color w:val="0E2841" w:themeColor="text2"/>
          <w:sz w:val="20"/>
        </w:rPr>
        <w:t xml:space="preserve">understand that I can revoke this authorisation at any time by </w:t>
      </w:r>
      <w:r w:rsidR="00421D3B" w:rsidRPr="00A375C6">
        <w:rPr>
          <w:rFonts w:ascii="Satoshi" w:hAnsi="Satoshi" w:cstheme="minorHAnsi"/>
          <w:bCs/>
          <w:color w:val="0E2841" w:themeColor="text2"/>
          <w:sz w:val="20"/>
        </w:rPr>
        <w:t>submitting a request in writing to the Transport Manager.</w:t>
      </w:r>
    </w:p>
    <w:p w14:paraId="4BEFBB37" w14:textId="77777777" w:rsidR="00DB0487" w:rsidRPr="00A375C6" w:rsidRDefault="00DB0487" w:rsidP="00DB0487">
      <w:pPr>
        <w:pStyle w:val="Style2n"/>
        <w:ind w:left="0"/>
        <w:rPr>
          <w:rFonts w:ascii="Satoshi" w:hAnsi="Satoshi" w:cstheme="minorHAnsi"/>
          <w:color w:val="0E2841" w:themeColor="text2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6090"/>
      </w:tblGrid>
      <w:tr w:rsidR="00A375C6" w:rsidRPr="00A375C6" w14:paraId="022286B3" w14:textId="77777777" w:rsidTr="006649BF">
        <w:tc>
          <w:tcPr>
            <w:tcW w:w="2972" w:type="dxa"/>
          </w:tcPr>
          <w:p w14:paraId="46EE08EB" w14:textId="4F34D35C" w:rsidR="00DB0487" w:rsidRPr="00A375C6" w:rsidRDefault="00DB0487" w:rsidP="006649BF">
            <w:pPr>
              <w:rPr>
                <w:rFonts w:ascii="Satoshi" w:hAnsi="Satoshi" w:cstheme="minorHAnsi"/>
                <w:color w:val="0E2841" w:themeColor="text2"/>
                <w:sz w:val="20"/>
              </w:rPr>
            </w:pPr>
            <w:r w:rsidRPr="00A375C6">
              <w:rPr>
                <w:rFonts w:ascii="Satoshi" w:hAnsi="Satoshi" w:cstheme="minorHAnsi"/>
                <w:color w:val="0E2841" w:themeColor="text2"/>
                <w:sz w:val="20"/>
              </w:rPr>
              <w:t>Name</w:t>
            </w:r>
            <w:r w:rsidR="00421D3B" w:rsidRPr="00A375C6">
              <w:rPr>
                <w:rFonts w:ascii="Satoshi" w:hAnsi="Satoshi" w:cstheme="minorHAnsi"/>
                <w:color w:val="0E2841" w:themeColor="text2"/>
                <w:sz w:val="20"/>
              </w:rPr>
              <w:t xml:space="preserve"> of Driver:</w:t>
            </w:r>
          </w:p>
        </w:tc>
        <w:tc>
          <w:tcPr>
            <w:tcW w:w="6090" w:type="dxa"/>
          </w:tcPr>
          <w:p w14:paraId="34D8F457" w14:textId="3878A412" w:rsidR="00DB0487" w:rsidRPr="00A375C6" w:rsidRDefault="005E59F9" w:rsidP="006649BF">
            <w:pPr>
              <w:rPr>
                <w:rFonts w:ascii="Satoshi" w:hAnsi="Satoshi" w:cstheme="minorHAnsi"/>
                <w:color w:val="0E2841" w:themeColor="text2"/>
                <w:sz w:val="20"/>
              </w:rPr>
            </w:pPr>
            <w:r w:rsidRPr="00A375C6">
              <w:rPr>
                <w:rFonts w:ascii="Satoshi" w:hAnsi="Satoshi" w:cstheme="minorHAnsi"/>
                <w:bCs/>
                <w:color w:val="0E2841" w:themeColor="text2"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&lt;&lt;Insert Full Name&gt;&gt;"/>
                  </w:textInput>
                </w:ffData>
              </w:fldChar>
            </w:r>
            <w:r w:rsidRPr="00A375C6">
              <w:rPr>
                <w:rFonts w:ascii="Satoshi" w:hAnsi="Satoshi" w:cstheme="minorHAnsi"/>
                <w:bCs/>
                <w:color w:val="0E2841" w:themeColor="text2"/>
                <w:sz w:val="20"/>
              </w:rPr>
              <w:instrText xml:space="preserve"> FORMTEXT </w:instrText>
            </w:r>
            <w:r w:rsidRPr="00A375C6">
              <w:rPr>
                <w:rFonts w:ascii="Satoshi" w:hAnsi="Satoshi" w:cstheme="minorHAnsi"/>
                <w:bCs/>
                <w:color w:val="0E2841" w:themeColor="text2"/>
                <w:sz w:val="20"/>
              </w:rPr>
            </w:r>
            <w:r w:rsidRPr="00A375C6">
              <w:rPr>
                <w:rFonts w:ascii="Satoshi" w:hAnsi="Satoshi" w:cstheme="minorHAnsi"/>
                <w:bCs/>
                <w:color w:val="0E2841" w:themeColor="text2"/>
                <w:sz w:val="20"/>
              </w:rPr>
              <w:fldChar w:fldCharType="separate"/>
            </w:r>
            <w:r w:rsidRPr="00A375C6">
              <w:rPr>
                <w:rFonts w:ascii="Satoshi" w:hAnsi="Satoshi" w:cstheme="minorHAnsi"/>
                <w:bCs/>
                <w:color w:val="0E2841" w:themeColor="text2"/>
                <w:sz w:val="20"/>
              </w:rPr>
              <w:t>&lt;&lt;Insert Full Name&gt;&gt;</w:t>
            </w:r>
            <w:r w:rsidRPr="00A375C6">
              <w:rPr>
                <w:rFonts w:ascii="Satoshi" w:hAnsi="Satoshi" w:cstheme="minorHAnsi"/>
                <w:bCs/>
                <w:color w:val="0E2841" w:themeColor="text2"/>
                <w:sz w:val="20"/>
              </w:rPr>
              <w:fldChar w:fldCharType="end"/>
            </w:r>
          </w:p>
        </w:tc>
      </w:tr>
      <w:tr w:rsidR="00A375C6" w:rsidRPr="00A375C6" w14:paraId="4BBAF4B1" w14:textId="77777777" w:rsidTr="00421D3B">
        <w:trPr>
          <w:trHeight w:val="594"/>
        </w:trPr>
        <w:tc>
          <w:tcPr>
            <w:tcW w:w="2972" w:type="dxa"/>
          </w:tcPr>
          <w:p w14:paraId="4EE3D16A" w14:textId="1A3B18DD" w:rsidR="00421D3B" w:rsidRPr="00A375C6" w:rsidRDefault="00421D3B" w:rsidP="006649BF">
            <w:pPr>
              <w:rPr>
                <w:rFonts w:ascii="Satoshi" w:hAnsi="Satoshi" w:cstheme="minorHAnsi"/>
                <w:color w:val="0E2841" w:themeColor="text2"/>
                <w:sz w:val="20"/>
              </w:rPr>
            </w:pPr>
            <w:r w:rsidRPr="00A375C6">
              <w:rPr>
                <w:rFonts w:ascii="Satoshi" w:hAnsi="Satoshi" w:cstheme="minorHAnsi"/>
                <w:color w:val="0E2841" w:themeColor="text2"/>
                <w:sz w:val="20"/>
              </w:rPr>
              <w:t>Signature of Driver:</w:t>
            </w:r>
          </w:p>
        </w:tc>
        <w:tc>
          <w:tcPr>
            <w:tcW w:w="6090" w:type="dxa"/>
          </w:tcPr>
          <w:p w14:paraId="14E5B770" w14:textId="77777777" w:rsidR="00421D3B" w:rsidRPr="00A375C6" w:rsidRDefault="00421D3B" w:rsidP="006649BF">
            <w:pPr>
              <w:rPr>
                <w:rFonts w:ascii="Satoshi" w:hAnsi="Satoshi" w:cstheme="minorHAnsi"/>
                <w:color w:val="0E2841" w:themeColor="text2"/>
                <w:sz w:val="20"/>
              </w:rPr>
            </w:pPr>
          </w:p>
        </w:tc>
      </w:tr>
      <w:tr w:rsidR="00A375C6" w:rsidRPr="00A375C6" w14:paraId="4BB624C3" w14:textId="77777777" w:rsidTr="006649BF">
        <w:tc>
          <w:tcPr>
            <w:tcW w:w="2972" w:type="dxa"/>
          </w:tcPr>
          <w:p w14:paraId="4C32B149" w14:textId="77777777" w:rsidR="00DB0487" w:rsidRPr="00A375C6" w:rsidRDefault="00DB0487" w:rsidP="006649BF">
            <w:pPr>
              <w:rPr>
                <w:rFonts w:ascii="Satoshi" w:hAnsi="Satoshi" w:cstheme="minorHAnsi"/>
                <w:color w:val="0E2841" w:themeColor="text2"/>
                <w:sz w:val="20"/>
              </w:rPr>
            </w:pPr>
            <w:r w:rsidRPr="00A375C6">
              <w:rPr>
                <w:rFonts w:ascii="Satoshi" w:hAnsi="Satoshi" w:cstheme="minorHAnsi"/>
                <w:color w:val="0E2841" w:themeColor="text2"/>
                <w:sz w:val="20"/>
              </w:rPr>
              <w:t>Date</w:t>
            </w:r>
          </w:p>
        </w:tc>
        <w:tc>
          <w:tcPr>
            <w:tcW w:w="6090" w:type="dxa"/>
          </w:tcPr>
          <w:p w14:paraId="4FC82166" w14:textId="56C29547" w:rsidR="00DB0487" w:rsidRPr="00A375C6" w:rsidRDefault="00DB0487" w:rsidP="006649BF">
            <w:pPr>
              <w:rPr>
                <w:rFonts w:ascii="Satoshi" w:hAnsi="Satoshi" w:cstheme="minorHAnsi"/>
                <w:color w:val="0E2841" w:themeColor="text2"/>
                <w:sz w:val="20"/>
              </w:rPr>
            </w:pPr>
          </w:p>
        </w:tc>
      </w:tr>
      <w:tr w:rsidR="00000000" w:rsidRPr="00A375C6" w14:paraId="75C62040" w14:textId="77777777" w:rsidTr="006649BF">
        <w:tc>
          <w:tcPr>
            <w:tcW w:w="2972" w:type="dxa"/>
            <w:tcBorders>
              <w:bottom w:val="single" w:sz="4" w:space="0" w:color="auto"/>
            </w:tcBorders>
          </w:tcPr>
          <w:p w14:paraId="25AD3D76" w14:textId="77777777" w:rsidR="00DB0487" w:rsidRPr="00A375C6" w:rsidRDefault="00DB0487" w:rsidP="006649BF">
            <w:pPr>
              <w:rPr>
                <w:rFonts w:ascii="Satoshi" w:hAnsi="Satoshi" w:cstheme="minorHAnsi"/>
                <w:color w:val="0E2841" w:themeColor="text2"/>
                <w:sz w:val="20"/>
              </w:rPr>
            </w:pPr>
            <w:r w:rsidRPr="00A375C6">
              <w:rPr>
                <w:rFonts w:ascii="Satoshi" w:hAnsi="Satoshi" w:cstheme="minorHAnsi"/>
                <w:color w:val="0E2841" w:themeColor="text2"/>
                <w:sz w:val="20"/>
              </w:rPr>
              <w:t>Signature:</w:t>
            </w:r>
          </w:p>
        </w:tc>
        <w:tc>
          <w:tcPr>
            <w:tcW w:w="6090" w:type="dxa"/>
            <w:tcBorders>
              <w:bottom w:val="single" w:sz="4" w:space="0" w:color="auto"/>
            </w:tcBorders>
          </w:tcPr>
          <w:p w14:paraId="021B8B92" w14:textId="77777777" w:rsidR="00DB0487" w:rsidRPr="00A375C6" w:rsidRDefault="00DB0487" w:rsidP="006649BF">
            <w:pPr>
              <w:rPr>
                <w:rFonts w:ascii="Satoshi" w:hAnsi="Satoshi" w:cstheme="minorHAnsi"/>
                <w:color w:val="0E2841" w:themeColor="text2"/>
                <w:sz w:val="20"/>
              </w:rPr>
            </w:pPr>
          </w:p>
        </w:tc>
      </w:tr>
    </w:tbl>
    <w:p w14:paraId="52590149" w14:textId="77777777" w:rsidR="004C7D9E" w:rsidRPr="00A375C6" w:rsidRDefault="004C7D9E">
      <w:pPr>
        <w:rPr>
          <w:rFonts w:ascii="Satoshi" w:hAnsi="Satoshi" w:cstheme="minorHAnsi"/>
          <w:color w:val="0E2841" w:themeColor="text2"/>
          <w:sz w:val="20"/>
        </w:rPr>
      </w:pPr>
    </w:p>
    <w:sectPr w:rsidR="004C7D9E" w:rsidRPr="00A375C6" w:rsidSect="000341CB">
      <w:footerReference w:type="default" r:id="rId10"/>
      <w:footerReference w:type="first" r:id="rId11"/>
      <w:pgSz w:w="11908" w:h="16833" w:code="9"/>
      <w:pgMar w:top="1418" w:right="1418" w:bottom="1418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005F1" w14:textId="77777777" w:rsidR="008E6F72" w:rsidRDefault="008E6F72">
      <w:r>
        <w:separator/>
      </w:r>
    </w:p>
  </w:endnote>
  <w:endnote w:type="continuationSeparator" w:id="0">
    <w:p w14:paraId="4FFA1062" w14:textId="77777777" w:rsidR="008E6F72" w:rsidRDefault="008E6F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atoshi">
    <w:panose1 w:val="00000000000000000000"/>
    <w:charset w:val="00"/>
    <w:family w:val="modern"/>
    <w:notTrueType/>
    <w:pitch w:val="variable"/>
    <w:sig w:usb0="80000047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957D1" w14:textId="78E587BC" w:rsidR="00E90DE0" w:rsidRPr="00E602B7" w:rsidRDefault="00E602B7" w:rsidP="00E602B7">
    <w:pPr>
      <w:tabs>
        <w:tab w:val="right" w:pos="9072"/>
      </w:tabs>
      <w:rPr>
        <w:rFonts w:cs="Arial"/>
        <w:sz w:val="16"/>
      </w:rPr>
    </w:pPr>
    <w:r>
      <w:rPr>
        <w:rStyle w:val="Strong"/>
        <w:rFonts w:cs="Arial"/>
        <w:sz w:val="16"/>
        <w:szCs w:val="16"/>
      </w:rPr>
      <w:t>Periodic Driving Licence Check Permission Form</w:t>
    </w:r>
    <w:r w:rsidR="00516C34" w:rsidRPr="006271BF">
      <w:rPr>
        <w:rFonts w:cs="Arial"/>
        <w:sz w:val="16"/>
      </w:rPr>
      <w:tab/>
    </w:r>
    <w:r w:rsidR="00516C34" w:rsidRPr="006271BF">
      <w:rPr>
        <w:rStyle w:val="PageNumber"/>
        <w:rFonts w:cs="Arial"/>
        <w:sz w:val="16"/>
      </w:rPr>
      <w:fldChar w:fldCharType="begin"/>
    </w:r>
    <w:r w:rsidR="00516C34" w:rsidRPr="006271BF">
      <w:rPr>
        <w:rStyle w:val="PageNumber"/>
        <w:rFonts w:cs="Arial"/>
        <w:sz w:val="16"/>
      </w:rPr>
      <w:instrText xml:space="preserve"> PAGE </w:instrText>
    </w:r>
    <w:r w:rsidR="00516C34" w:rsidRPr="006271BF">
      <w:rPr>
        <w:rStyle w:val="PageNumber"/>
        <w:rFonts w:cs="Arial"/>
        <w:sz w:val="16"/>
      </w:rPr>
      <w:fldChar w:fldCharType="separate"/>
    </w:r>
    <w:r w:rsidR="00516C34">
      <w:rPr>
        <w:rStyle w:val="PageNumber"/>
        <w:rFonts w:cs="Arial"/>
        <w:noProof/>
        <w:sz w:val="16"/>
      </w:rPr>
      <w:t>1</w:t>
    </w:r>
    <w:r w:rsidR="00516C34" w:rsidRPr="006271BF">
      <w:rPr>
        <w:rStyle w:val="PageNumber"/>
        <w:rFonts w:cs="Arial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1E2C2" w14:textId="77777777" w:rsidR="00E90DE0" w:rsidRDefault="00516C34">
    <w:pPr>
      <w:framePr w:wrap="auto" w:vAnchor="text" w:hAnchor="margin" w:xAlign="center" w:y="1"/>
      <w:rPr>
        <w:rStyle w:val="PageNumber"/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page  </w:instrText>
    </w:r>
    <w:r>
      <w:rPr>
        <w:rStyle w:val="PageNumber"/>
        <w:sz w:val="24"/>
      </w:rPr>
      <w:fldChar w:fldCharType="separate"/>
    </w:r>
    <w:r>
      <w:rPr>
        <w:rStyle w:val="PageNumber"/>
        <w:sz w:val="24"/>
        <w:lang w:val="en-US"/>
      </w:rPr>
      <w:t>2</w:t>
    </w:r>
    <w:r>
      <w:rPr>
        <w:rStyle w:val="PageNumber"/>
        <w:sz w:val="24"/>
      </w:rPr>
      <w:fldChar w:fldCharType="end"/>
    </w:r>
  </w:p>
  <w:p w14:paraId="24E4E80C" w14:textId="77777777" w:rsidR="00E90DE0" w:rsidRDefault="00E90DE0">
    <w:pPr>
      <w:framePr w:wrap="auto" w:vAnchor="text" w:hAnchor="margin" w:xAlign="center" w:y="1"/>
      <w:rPr>
        <w:rStyle w:val="PageNumber"/>
        <w:sz w:val="24"/>
      </w:rPr>
    </w:pPr>
  </w:p>
  <w:p w14:paraId="7CA6D758" w14:textId="77777777" w:rsidR="00E90DE0" w:rsidRDefault="00E90DE0">
    <w:pPr>
      <w:framePr w:wrap="auto" w:vAnchor="text" w:hAnchor="margin" w:xAlign="center" w:y="1"/>
      <w:jc w:val="center"/>
      <w:rPr>
        <w:rStyle w:val="PageNumber"/>
        <w:sz w:val="24"/>
      </w:rPr>
    </w:pPr>
  </w:p>
  <w:p w14:paraId="27A033A5" w14:textId="77777777" w:rsidR="00E90DE0" w:rsidRDefault="00E90DE0">
    <w:pPr>
      <w:framePr w:wrap="auto" w:vAnchor="text" w:hAnchor="margin" w:xAlign="center" w:y="1"/>
      <w:rPr>
        <w:rStyle w:val="PageNumber"/>
        <w:sz w:val="24"/>
      </w:rPr>
    </w:pPr>
  </w:p>
  <w:p w14:paraId="47EA1157" w14:textId="77777777" w:rsidR="00E90DE0" w:rsidRDefault="00E90DE0"/>
  <w:p w14:paraId="79A80C9F" w14:textId="77777777" w:rsidR="00E90DE0" w:rsidRDefault="00E90DE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09115A" w14:textId="77777777" w:rsidR="008E6F72" w:rsidRDefault="008E6F72">
      <w:r>
        <w:separator/>
      </w:r>
    </w:p>
  </w:footnote>
  <w:footnote w:type="continuationSeparator" w:id="0">
    <w:p w14:paraId="3CD3D167" w14:textId="77777777" w:rsidR="008E6F72" w:rsidRDefault="008E6F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519B"/>
    <w:multiLevelType w:val="multilevel"/>
    <w:tmpl w:val="EB721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12116B"/>
    <w:multiLevelType w:val="multilevel"/>
    <w:tmpl w:val="E8E41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5A104F3"/>
    <w:multiLevelType w:val="multilevel"/>
    <w:tmpl w:val="1E168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6C0C87"/>
    <w:multiLevelType w:val="multilevel"/>
    <w:tmpl w:val="8C2E584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0515C6"/>
    <w:multiLevelType w:val="multilevel"/>
    <w:tmpl w:val="5FEC5B0E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asciiTheme="minorHAnsi" w:hAnsiTheme="minorHAnsi" w:cstheme="minorHAnsi" w:hint="default"/>
        <w:b w:val="0"/>
        <w:i w:val="0"/>
        <w:sz w:val="22"/>
      </w:rPr>
    </w:lvl>
    <w:lvl w:ilvl="1">
      <w:start w:val="1"/>
      <w:numFmt w:val="decimal"/>
      <w:lvlRestart w:val="0"/>
      <w:lvlText w:val="%2.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3">
      <w:start w:val="1"/>
      <w:numFmt w:val="lowerLetter"/>
      <w:lvlRestart w:val="1"/>
      <w:lvlText w:val="%4)"/>
      <w:lvlJc w:val="left"/>
      <w:pPr>
        <w:tabs>
          <w:tab w:val="num" w:pos="1418"/>
        </w:tabs>
        <w:ind w:left="1418" w:hanging="709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decimal"/>
      <w:lvlRestart w:val="3"/>
      <w:lvlText w:val="%1.%3.%5"/>
      <w:lvlJc w:val="left"/>
      <w:pPr>
        <w:tabs>
          <w:tab w:val="num" w:pos="2126"/>
        </w:tabs>
        <w:ind w:left="2126" w:hanging="708"/>
      </w:pPr>
      <w:rPr>
        <w:rFonts w:hint="default"/>
      </w:rPr>
    </w:lvl>
    <w:lvl w:ilvl="5">
      <w:start w:val="1"/>
      <w:numFmt w:val="lowerLetter"/>
      <w:lvlRestart w:val="3"/>
      <w:lvlText w:val="%6)"/>
      <w:lvlJc w:val="left"/>
      <w:pPr>
        <w:tabs>
          <w:tab w:val="num" w:pos="2126"/>
        </w:tabs>
        <w:ind w:left="2126" w:hanging="708"/>
      </w:pPr>
      <w:rPr>
        <w:rFonts w:hint="default"/>
      </w:rPr>
    </w:lvl>
    <w:lvl w:ilvl="6">
      <w:start w:val="1"/>
      <w:numFmt w:val="decimal"/>
      <w:lvlRestart w:val="5"/>
      <w:lvlText w:val="%1.%3.%5.%7"/>
      <w:lvlJc w:val="left"/>
      <w:pPr>
        <w:tabs>
          <w:tab w:val="num" w:pos="2835"/>
        </w:tabs>
        <w:ind w:left="2835" w:hanging="709"/>
      </w:pPr>
      <w:rPr>
        <w:rFonts w:hint="default"/>
      </w:rPr>
    </w:lvl>
    <w:lvl w:ilvl="7">
      <w:start w:val="1"/>
      <w:numFmt w:val="lowerLetter"/>
      <w:lvlRestart w:val="5"/>
      <w:lvlText w:val="%8)"/>
      <w:lvlJc w:val="left"/>
      <w:pPr>
        <w:tabs>
          <w:tab w:val="num" w:pos="2835"/>
        </w:tabs>
        <w:ind w:left="2835" w:hanging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0D42CF"/>
    <w:multiLevelType w:val="multilevel"/>
    <w:tmpl w:val="6F822E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17C4AC9"/>
    <w:multiLevelType w:val="hybridMultilevel"/>
    <w:tmpl w:val="A5FE8A0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1AA2BA3"/>
    <w:multiLevelType w:val="multilevel"/>
    <w:tmpl w:val="8348C8B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52C3292"/>
    <w:multiLevelType w:val="multilevel"/>
    <w:tmpl w:val="79DEB54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6964E4"/>
    <w:multiLevelType w:val="multilevel"/>
    <w:tmpl w:val="85F46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BC50F6"/>
    <w:multiLevelType w:val="multilevel"/>
    <w:tmpl w:val="48F0B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9C76622"/>
    <w:multiLevelType w:val="multilevel"/>
    <w:tmpl w:val="F970FE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D542C3F"/>
    <w:multiLevelType w:val="multilevel"/>
    <w:tmpl w:val="30F0CA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EA3694E"/>
    <w:multiLevelType w:val="multilevel"/>
    <w:tmpl w:val="3016306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40E2F49"/>
    <w:multiLevelType w:val="multilevel"/>
    <w:tmpl w:val="87042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49F7A92"/>
    <w:multiLevelType w:val="multilevel"/>
    <w:tmpl w:val="1414B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4DB04D7"/>
    <w:multiLevelType w:val="multilevel"/>
    <w:tmpl w:val="C8D06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62E4B95"/>
    <w:multiLevelType w:val="multilevel"/>
    <w:tmpl w:val="A45CF8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72F5720"/>
    <w:multiLevelType w:val="multilevel"/>
    <w:tmpl w:val="48A8D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9983A11"/>
    <w:multiLevelType w:val="multilevel"/>
    <w:tmpl w:val="F118C14A"/>
    <w:lvl w:ilvl="0">
      <w:start w:val="1"/>
      <w:numFmt w:val="decimal"/>
      <w:pStyle w:val="Style1"/>
      <w:lvlText w:val="%1."/>
      <w:lvlJc w:val="left"/>
      <w:pPr>
        <w:tabs>
          <w:tab w:val="num" w:pos="709"/>
        </w:tabs>
        <w:ind w:left="709" w:hanging="709"/>
      </w:pPr>
      <w:rPr>
        <w:rFonts w:asciiTheme="minorHAnsi" w:hAnsiTheme="minorHAnsi" w:cstheme="minorHAnsi" w:hint="default"/>
        <w:b w:val="0"/>
        <w:i w:val="0"/>
        <w:sz w:val="22"/>
      </w:rPr>
    </w:lvl>
    <w:lvl w:ilvl="1">
      <w:start w:val="1"/>
      <w:numFmt w:val="decimal"/>
      <w:lvlRestart w:val="0"/>
      <w:lvlText w:val="%2.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decimal"/>
      <w:lvlRestart w:val="1"/>
      <w:pStyle w:val="Style2"/>
      <w:lvlText w:val="%1.%3"/>
      <w:lvlJc w:val="left"/>
      <w:pPr>
        <w:tabs>
          <w:tab w:val="num" w:pos="1418"/>
        </w:tabs>
        <w:ind w:left="1418" w:hanging="709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lowerLetter"/>
      <w:lvlRestart w:val="1"/>
      <w:pStyle w:val="Style2a"/>
      <w:lvlText w:val="%4)"/>
      <w:lvlJc w:val="left"/>
      <w:pPr>
        <w:tabs>
          <w:tab w:val="num" w:pos="1418"/>
        </w:tabs>
        <w:ind w:left="1418" w:hanging="709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decimal"/>
      <w:lvlRestart w:val="3"/>
      <w:pStyle w:val="Style311"/>
      <w:lvlText w:val="%1.%3.%5"/>
      <w:lvlJc w:val="left"/>
      <w:pPr>
        <w:tabs>
          <w:tab w:val="num" w:pos="2126"/>
        </w:tabs>
        <w:ind w:left="2126" w:hanging="708"/>
      </w:pPr>
      <w:rPr>
        <w:rFonts w:hint="default"/>
      </w:rPr>
    </w:lvl>
    <w:lvl w:ilvl="5">
      <w:start w:val="1"/>
      <w:numFmt w:val="lowerLetter"/>
      <w:lvlRestart w:val="3"/>
      <w:pStyle w:val="Style3a"/>
      <w:lvlText w:val="%6)"/>
      <w:lvlJc w:val="left"/>
      <w:pPr>
        <w:tabs>
          <w:tab w:val="num" w:pos="2126"/>
        </w:tabs>
        <w:ind w:left="2126" w:hanging="708"/>
      </w:pPr>
      <w:rPr>
        <w:rFonts w:hint="default"/>
      </w:rPr>
    </w:lvl>
    <w:lvl w:ilvl="6">
      <w:start w:val="1"/>
      <w:numFmt w:val="decimal"/>
      <w:lvlRestart w:val="5"/>
      <w:pStyle w:val="Style4"/>
      <w:lvlText w:val="%1.%3.%5.%7"/>
      <w:lvlJc w:val="left"/>
      <w:pPr>
        <w:tabs>
          <w:tab w:val="num" w:pos="2835"/>
        </w:tabs>
        <w:ind w:left="2835" w:hanging="709"/>
      </w:pPr>
      <w:rPr>
        <w:rFonts w:hint="default"/>
      </w:rPr>
    </w:lvl>
    <w:lvl w:ilvl="7">
      <w:start w:val="1"/>
      <w:numFmt w:val="lowerLetter"/>
      <w:lvlRestart w:val="5"/>
      <w:pStyle w:val="Style4a"/>
      <w:lvlText w:val="%8)"/>
      <w:lvlJc w:val="left"/>
      <w:pPr>
        <w:tabs>
          <w:tab w:val="num" w:pos="2835"/>
        </w:tabs>
        <w:ind w:left="2835" w:hanging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3BC10C6F"/>
    <w:multiLevelType w:val="hybridMultilevel"/>
    <w:tmpl w:val="40883000"/>
    <w:lvl w:ilvl="0" w:tplc="040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CC46F2A"/>
    <w:multiLevelType w:val="multilevel"/>
    <w:tmpl w:val="013E08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DF655EF"/>
    <w:multiLevelType w:val="multilevel"/>
    <w:tmpl w:val="DBF4B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27250D6"/>
    <w:multiLevelType w:val="multilevel"/>
    <w:tmpl w:val="E480BF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9841D32"/>
    <w:multiLevelType w:val="multilevel"/>
    <w:tmpl w:val="56403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A0D2A6D"/>
    <w:multiLevelType w:val="multilevel"/>
    <w:tmpl w:val="BCCA2D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A724383"/>
    <w:multiLevelType w:val="multilevel"/>
    <w:tmpl w:val="6B449B0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A91512E"/>
    <w:multiLevelType w:val="multilevel"/>
    <w:tmpl w:val="5088058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CCB445F"/>
    <w:multiLevelType w:val="multilevel"/>
    <w:tmpl w:val="45B6BD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E596B2E"/>
    <w:multiLevelType w:val="multilevel"/>
    <w:tmpl w:val="28F8F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2A552E0"/>
    <w:multiLevelType w:val="multilevel"/>
    <w:tmpl w:val="52829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56F52AF1"/>
    <w:multiLevelType w:val="multilevel"/>
    <w:tmpl w:val="57FE4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57924292"/>
    <w:multiLevelType w:val="multilevel"/>
    <w:tmpl w:val="5ECC3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5A0535EF"/>
    <w:multiLevelType w:val="multilevel"/>
    <w:tmpl w:val="96ACC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5A577E87"/>
    <w:multiLevelType w:val="multilevel"/>
    <w:tmpl w:val="9A900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C4179C2"/>
    <w:multiLevelType w:val="multilevel"/>
    <w:tmpl w:val="AED0E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C9219E4"/>
    <w:multiLevelType w:val="multilevel"/>
    <w:tmpl w:val="E236B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61AD7059"/>
    <w:multiLevelType w:val="hybridMultilevel"/>
    <w:tmpl w:val="906AB4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47F1EC9"/>
    <w:multiLevelType w:val="hybridMultilevel"/>
    <w:tmpl w:val="90BACFF4"/>
    <w:lvl w:ilvl="0" w:tplc="040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689B3FF0"/>
    <w:multiLevelType w:val="multilevel"/>
    <w:tmpl w:val="1548E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D743F88"/>
    <w:multiLevelType w:val="multilevel"/>
    <w:tmpl w:val="0FAC8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75FA4E84"/>
    <w:multiLevelType w:val="multilevel"/>
    <w:tmpl w:val="D6DAFEF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691797A"/>
    <w:multiLevelType w:val="multilevel"/>
    <w:tmpl w:val="42144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7432419"/>
    <w:multiLevelType w:val="multilevel"/>
    <w:tmpl w:val="3E3C0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B1C3FE7"/>
    <w:multiLevelType w:val="multilevel"/>
    <w:tmpl w:val="784A53D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BC166BE"/>
    <w:multiLevelType w:val="multilevel"/>
    <w:tmpl w:val="ABBA9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C860403"/>
    <w:multiLevelType w:val="multilevel"/>
    <w:tmpl w:val="2D244A9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DE9229E"/>
    <w:multiLevelType w:val="multilevel"/>
    <w:tmpl w:val="73A4F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8876179">
    <w:abstractNumId w:val="19"/>
  </w:num>
  <w:num w:numId="2" w16cid:durableId="614604917">
    <w:abstractNumId w:val="6"/>
  </w:num>
  <w:num w:numId="3" w16cid:durableId="1541212076">
    <w:abstractNumId w:val="20"/>
  </w:num>
  <w:num w:numId="4" w16cid:durableId="1913848426">
    <w:abstractNumId w:val="38"/>
  </w:num>
  <w:num w:numId="5" w16cid:durableId="2133866717">
    <w:abstractNumId w:val="4"/>
  </w:num>
  <w:num w:numId="6" w16cid:durableId="545338404">
    <w:abstractNumId w:val="17"/>
  </w:num>
  <w:num w:numId="7" w16cid:durableId="324869197">
    <w:abstractNumId w:val="22"/>
  </w:num>
  <w:num w:numId="8" w16cid:durableId="2061978507">
    <w:abstractNumId w:val="14"/>
  </w:num>
  <w:num w:numId="9" w16cid:durableId="1544634066">
    <w:abstractNumId w:val="26"/>
  </w:num>
  <w:num w:numId="10" w16cid:durableId="1151093231">
    <w:abstractNumId w:val="40"/>
  </w:num>
  <w:num w:numId="11" w16cid:durableId="282616150">
    <w:abstractNumId w:val="8"/>
  </w:num>
  <w:num w:numId="12" w16cid:durableId="1635480047">
    <w:abstractNumId w:val="32"/>
  </w:num>
  <w:num w:numId="13" w16cid:durableId="581329373">
    <w:abstractNumId w:val="7"/>
  </w:num>
  <w:num w:numId="14" w16cid:durableId="968168459">
    <w:abstractNumId w:val="15"/>
  </w:num>
  <w:num w:numId="15" w16cid:durableId="320353422">
    <w:abstractNumId w:val="46"/>
  </w:num>
  <w:num w:numId="16" w16cid:durableId="1924148072">
    <w:abstractNumId w:val="31"/>
  </w:num>
  <w:num w:numId="17" w16cid:durableId="1674261841">
    <w:abstractNumId w:val="41"/>
  </w:num>
  <w:num w:numId="18" w16cid:durableId="653336367">
    <w:abstractNumId w:val="30"/>
  </w:num>
  <w:num w:numId="19" w16cid:durableId="1941375708">
    <w:abstractNumId w:val="13"/>
  </w:num>
  <w:num w:numId="20" w16cid:durableId="1516310809">
    <w:abstractNumId w:val="1"/>
  </w:num>
  <w:num w:numId="21" w16cid:durableId="657539520">
    <w:abstractNumId w:val="44"/>
  </w:num>
  <w:num w:numId="22" w16cid:durableId="931082541">
    <w:abstractNumId w:val="36"/>
  </w:num>
  <w:num w:numId="23" w16cid:durableId="1485705479">
    <w:abstractNumId w:val="3"/>
  </w:num>
  <w:num w:numId="24" w16cid:durableId="1828401876">
    <w:abstractNumId w:val="10"/>
  </w:num>
  <w:num w:numId="25" w16cid:durableId="431367077">
    <w:abstractNumId w:val="27"/>
  </w:num>
  <w:num w:numId="26" w16cid:durableId="494345305">
    <w:abstractNumId w:val="33"/>
  </w:num>
  <w:num w:numId="27" w16cid:durableId="576061607">
    <w:abstractNumId w:val="24"/>
  </w:num>
  <w:num w:numId="28" w16cid:durableId="1165437041">
    <w:abstractNumId w:val="45"/>
  </w:num>
  <w:num w:numId="29" w16cid:durableId="878277293">
    <w:abstractNumId w:val="18"/>
  </w:num>
  <w:num w:numId="30" w16cid:durableId="885683193">
    <w:abstractNumId w:val="28"/>
  </w:num>
  <w:num w:numId="31" w16cid:durableId="1832285745">
    <w:abstractNumId w:val="43"/>
  </w:num>
  <w:num w:numId="32" w16cid:durableId="217788406">
    <w:abstractNumId w:val="23"/>
  </w:num>
  <w:num w:numId="33" w16cid:durableId="590428745">
    <w:abstractNumId w:val="47"/>
  </w:num>
  <w:num w:numId="34" w16cid:durableId="1198159686">
    <w:abstractNumId w:val="21"/>
  </w:num>
  <w:num w:numId="35" w16cid:durableId="2059696391">
    <w:abstractNumId w:val="29"/>
  </w:num>
  <w:num w:numId="36" w16cid:durableId="1373649490">
    <w:abstractNumId w:val="12"/>
  </w:num>
  <w:num w:numId="37" w16cid:durableId="526531327">
    <w:abstractNumId w:val="9"/>
  </w:num>
  <w:num w:numId="38" w16cid:durableId="228030889">
    <w:abstractNumId w:val="11"/>
  </w:num>
  <w:num w:numId="39" w16cid:durableId="178741986">
    <w:abstractNumId w:val="16"/>
  </w:num>
  <w:num w:numId="40" w16cid:durableId="1300303655">
    <w:abstractNumId w:val="0"/>
  </w:num>
  <w:num w:numId="41" w16cid:durableId="2100637992">
    <w:abstractNumId w:val="2"/>
  </w:num>
  <w:num w:numId="42" w16cid:durableId="96491664">
    <w:abstractNumId w:val="25"/>
  </w:num>
  <w:num w:numId="43" w16cid:durableId="1401904626">
    <w:abstractNumId w:val="39"/>
  </w:num>
  <w:num w:numId="44" w16cid:durableId="1561556030">
    <w:abstractNumId w:val="34"/>
  </w:num>
  <w:num w:numId="45" w16cid:durableId="799617739">
    <w:abstractNumId w:val="35"/>
  </w:num>
  <w:num w:numId="46" w16cid:durableId="1583560242">
    <w:abstractNumId w:val="5"/>
  </w:num>
  <w:num w:numId="47" w16cid:durableId="1244029763">
    <w:abstractNumId w:val="42"/>
  </w:num>
  <w:num w:numId="48" w16cid:durableId="1907449914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487"/>
    <w:rsid w:val="00015F86"/>
    <w:rsid w:val="00057A67"/>
    <w:rsid w:val="000804A7"/>
    <w:rsid w:val="00121C62"/>
    <w:rsid w:val="00137D17"/>
    <w:rsid w:val="001676A6"/>
    <w:rsid w:val="001C1125"/>
    <w:rsid w:val="001E6399"/>
    <w:rsid w:val="00222E2B"/>
    <w:rsid w:val="0024227B"/>
    <w:rsid w:val="002B6AB7"/>
    <w:rsid w:val="002C5738"/>
    <w:rsid w:val="002D448D"/>
    <w:rsid w:val="002E030F"/>
    <w:rsid w:val="0031354E"/>
    <w:rsid w:val="00330908"/>
    <w:rsid w:val="0033778B"/>
    <w:rsid w:val="00337DC4"/>
    <w:rsid w:val="00374BAD"/>
    <w:rsid w:val="003975A9"/>
    <w:rsid w:val="003A1D10"/>
    <w:rsid w:val="00401C53"/>
    <w:rsid w:val="00421D3B"/>
    <w:rsid w:val="004C7D9E"/>
    <w:rsid w:val="00501875"/>
    <w:rsid w:val="00516C34"/>
    <w:rsid w:val="0055003A"/>
    <w:rsid w:val="00577747"/>
    <w:rsid w:val="00583FA7"/>
    <w:rsid w:val="005E59F9"/>
    <w:rsid w:val="005F7789"/>
    <w:rsid w:val="00603A54"/>
    <w:rsid w:val="00622F1F"/>
    <w:rsid w:val="00661C50"/>
    <w:rsid w:val="00664995"/>
    <w:rsid w:val="006A5395"/>
    <w:rsid w:val="006E019E"/>
    <w:rsid w:val="0072329A"/>
    <w:rsid w:val="00723DE2"/>
    <w:rsid w:val="00731EEE"/>
    <w:rsid w:val="00742B27"/>
    <w:rsid w:val="00827166"/>
    <w:rsid w:val="00831248"/>
    <w:rsid w:val="00860744"/>
    <w:rsid w:val="008D4C3F"/>
    <w:rsid w:val="008E6AF2"/>
    <w:rsid w:val="008E6F72"/>
    <w:rsid w:val="00901D3D"/>
    <w:rsid w:val="009941AC"/>
    <w:rsid w:val="009955B5"/>
    <w:rsid w:val="00A375C6"/>
    <w:rsid w:val="00AB710A"/>
    <w:rsid w:val="00BC31DD"/>
    <w:rsid w:val="00BF2EDB"/>
    <w:rsid w:val="00C27CDC"/>
    <w:rsid w:val="00C80FF1"/>
    <w:rsid w:val="00D00800"/>
    <w:rsid w:val="00D30F16"/>
    <w:rsid w:val="00DB0487"/>
    <w:rsid w:val="00E36431"/>
    <w:rsid w:val="00E602B7"/>
    <w:rsid w:val="00E90DE0"/>
    <w:rsid w:val="00EA2AB5"/>
    <w:rsid w:val="00EB0D41"/>
    <w:rsid w:val="00ED02BF"/>
    <w:rsid w:val="00ED54AF"/>
    <w:rsid w:val="00F70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2B7125"/>
  <w15:chartTrackingRefBased/>
  <w15:docId w15:val="{B6832B5F-4F28-488D-A6BF-F2EB0441B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75C6"/>
    <w:rPr>
      <w:rFonts w:eastAsiaTheme="minorEastAsi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75C6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0A2F41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75C6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75C6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75C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75C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75C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0A2F4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75C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0A2F41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75C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0A2F41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75C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0A2F41" w:themeColor="accent1" w:themeShade="80"/>
    </w:rPr>
  </w:style>
  <w:style w:type="character" w:default="1" w:styleId="DefaultParagraphFont">
    <w:name w:val="Default Paragraph Font"/>
    <w:uiPriority w:val="1"/>
    <w:semiHidden/>
    <w:unhideWhenUsed/>
    <w:rsid w:val="00A375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75C6"/>
  </w:style>
  <w:style w:type="character" w:styleId="PageNumber">
    <w:name w:val="page number"/>
    <w:rsid w:val="00A375C6"/>
    <w:rPr>
      <w:sz w:val="20"/>
    </w:rPr>
  </w:style>
  <w:style w:type="paragraph" w:customStyle="1" w:styleId="Style1">
    <w:name w:val="Style1"/>
    <w:basedOn w:val="Title"/>
    <w:rsid w:val="00A375C6"/>
    <w:pPr>
      <w:keepNext/>
      <w:keepLines/>
      <w:numPr>
        <w:numId w:val="1"/>
      </w:numPr>
      <w:spacing w:before="120" w:after="120"/>
      <w:contextualSpacing w:val="0"/>
    </w:pPr>
    <w:rPr>
      <w:rFonts w:ascii="Arial" w:eastAsia="Times New Roman" w:hAnsi="Arial" w:cs="Times New Roman"/>
      <w:b/>
      <w:bCs/>
      <w:spacing w:val="0"/>
      <w:sz w:val="22"/>
      <w:szCs w:val="20"/>
    </w:rPr>
  </w:style>
  <w:style w:type="paragraph" w:customStyle="1" w:styleId="Style2">
    <w:name w:val="Style2"/>
    <w:basedOn w:val="Normal"/>
    <w:rsid w:val="00A375C6"/>
    <w:pPr>
      <w:numPr>
        <w:ilvl w:val="2"/>
        <w:numId w:val="1"/>
      </w:numPr>
      <w:spacing w:after="120"/>
    </w:pPr>
  </w:style>
  <w:style w:type="paragraph" w:customStyle="1" w:styleId="Style3a">
    <w:name w:val="Style3a"/>
    <w:basedOn w:val="Style311"/>
    <w:rsid w:val="00A375C6"/>
    <w:pPr>
      <w:numPr>
        <w:ilvl w:val="5"/>
      </w:numPr>
    </w:pPr>
  </w:style>
  <w:style w:type="paragraph" w:customStyle="1" w:styleId="Style311">
    <w:name w:val="Style3.1.1"/>
    <w:basedOn w:val="Normal"/>
    <w:rsid w:val="00A375C6"/>
    <w:pPr>
      <w:numPr>
        <w:ilvl w:val="4"/>
        <w:numId w:val="1"/>
      </w:numPr>
      <w:spacing w:after="120"/>
    </w:pPr>
    <w:rPr>
      <w:rFonts w:cs="Arial"/>
      <w:bCs/>
    </w:rPr>
  </w:style>
  <w:style w:type="paragraph" w:customStyle="1" w:styleId="Style2n">
    <w:name w:val="Style2n"/>
    <w:basedOn w:val="Normal"/>
    <w:rsid w:val="00A375C6"/>
    <w:pPr>
      <w:spacing w:after="120"/>
      <w:ind w:left="709"/>
    </w:pPr>
  </w:style>
  <w:style w:type="paragraph" w:customStyle="1" w:styleId="Style4">
    <w:name w:val="Style4"/>
    <w:basedOn w:val="Normal"/>
    <w:rsid w:val="00A375C6"/>
    <w:pPr>
      <w:numPr>
        <w:ilvl w:val="6"/>
        <w:numId w:val="1"/>
      </w:numPr>
      <w:spacing w:after="120"/>
    </w:pPr>
  </w:style>
  <w:style w:type="paragraph" w:customStyle="1" w:styleId="Style2a">
    <w:name w:val="Style2a"/>
    <w:basedOn w:val="Style2n"/>
    <w:rsid w:val="00A375C6"/>
    <w:pPr>
      <w:numPr>
        <w:ilvl w:val="3"/>
        <w:numId w:val="1"/>
      </w:numPr>
    </w:pPr>
  </w:style>
  <w:style w:type="paragraph" w:customStyle="1" w:styleId="Style4a">
    <w:name w:val="Style4a"/>
    <w:basedOn w:val="Style3a"/>
    <w:rsid w:val="00A375C6"/>
    <w:pPr>
      <w:numPr>
        <w:ilvl w:val="7"/>
      </w:numPr>
    </w:pPr>
  </w:style>
  <w:style w:type="character" w:styleId="Strong">
    <w:name w:val="Strong"/>
    <w:basedOn w:val="DefaultParagraphFont"/>
    <w:uiPriority w:val="22"/>
    <w:qFormat/>
    <w:rsid w:val="00A375C6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A375C6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0E2841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A375C6"/>
    <w:rPr>
      <w:rFonts w:asciiTheme="majorHAnsi" w:eastAsiaTheme="majorEastAsia" w:hAnsiTheme="majorHAnsi" w:cstheme="majorBidi"/>
      <w:caps/>
      <w:color w:val="0E2841" w:themeColor="text2"/>
      <w:spacing w:val="-15"/>
      <w:kern w:val="0"/>
      <w:sz w:val="72"/>
      <w:szCs w:val="7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A375C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375C6"/>
    <w:rPr>
      <w:rFonts w:eastAsiaTheme="minorEastAsia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375C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75C6"/>
    <w:rPr>
      <w:rFonts w:eastAsiaTheme="minorEastAsia"/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A375C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375C6"/>
    <w:rPr>
      <w:rFonts w:asciiTheme="majorHAnsi" w:eastAsiaTheme="majorEastAsia" w:hAnsiTheme="majorHAnsi" w:cstheme="majorBidi"/>
      <w:color w:val="0A2F41" w:themeColor="accent1" w:themeShade="80"/>
      <w:kern w:val="0"/>
      <w:sz w:val="36"/>
      <w:szCs w:val="36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75C6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75C6"/>
    <w:rPr>
      <w:rFonts w:asciiTheme="majorHAnsi" w:eastAsiaTheme="majorEastAsia" w:hAnsiTheme="majorHAnsi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75C6"/>
    <w:rPr>
      <w:rFonts w:asciiTheme="majorHAnsi" w:eastAsiaTheme="majorEastAsia" w:hAnsiTheme="majorHAnsi" w:cstheme="majorBidi"/>
      <w:color w:val="0F4761" w:themeColor="accent1" w:themeShade="BF"/>
      <w:kern w:val="0"/>
      <w:sz w:val="24"/>
      <w:szCs w:val="24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75C6"/>
    <w:rPr>
      <w:rFonts w:asciiTheme="majorHAnsi" w:eastAsiaTheme="majorEastAsia" w:hAnsiTheme="majorHAnsi" w:cstheme="majorBidi"/>
      <w:caps/>
      <w:color w:val="0F4761" w:themeColor="accent1" w:themeShade="BF"/>
      <w:kern w:val="0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75C6"/>
    <w:rPr>
      <w:rFonts w:asciiTheme="majorHAnsi" w:eastAsiaTheme="majorEastAsia" w:hAnsiTheme="majorHAnsi" w:cstheme="majorBidi"/>
      <w:i/>
      <w:iCs/>
      <w:caps/>
      <w:color w:val="0A2F41" w:themeColor="accent1" w:themeShade="80"/>
      <w:kern w:val="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75C6"/>
    <w:rPr>
      <w:rFonts w:asciiTheme="majorHAnsi" w:eastAsiaTheme="majorEastAsia" w:hAnsiTheme="majorHAnsi" w:cstheme="majorBidi"/>
      <w:b/>
      <w:bCs/>
      <w:color w:val="0A2F41" w:themeColor="accent1" w:themeShade="80"/>
      <w:kern w:val="0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75C6"/>
    <w:rPr>
      <w:rFonts w:asciiTheme="majorHAnsi" w:eastAsiaTheme="majorEastAsia" w:hAnsiTheme="majorHAnsi" w:cstheme="majorBidi"/>
      <w:b/>
      <w:bCs/>
      <w:i/>
      <w:iCs/>
      <w:color w:val="0A2F41" w:themeColor="accent1" w:themeShade="80"/>
      <w:kern w:val="0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75C6"/>
    <w:rPr>
      <w:rFonts w:asciiTheme="majorHAnsi" w:eastAsiaTheme="majorEastAsia" w:hAnsiTheme="majorHAnsi" w:cstheme="majorBidi"/>
      <w:i/>
      <w:iCs/>
      <w:color w:val="0A2F41" w:themeColor="accent1" w:themeShade="80"/>
      <w:kern w:val="0"/>
      <w14:ligatures w14:val="non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375C6"/>
    <w:pPr>
      <w:spacing w:line="240" w:lineRule="auto"/>
    </w:pPr>
    <w:rPr>
      <w:b/>
      <w:bCs/>
      <w:smallCaps/>
      <w:color w:val="0E2841" w:themeColor="text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75C6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156082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75C6"/>
    <w:rPr>
      <w:rFonts w:asciiTheme="majorHAnsi" w:eastAsiaTheme="majorEastAsia" w:hAnsiTheme="majorHAnsi" w:cstheme="majorBidi"/>
      <w:color w:val="156082" w:themeColor="accent1"/>
      <w:kern w:val="0"/>
      <w:sz w:val="28"/>
      <w:szCs w:val="28"/>
      <w14:ligatures w14:val="none"/>
    </w:rPr>
  </w:style>
  <w:style w:type="character" w:styleId="Emphasis">
    <w:name w:val="Emphasis"/>
    <w:basedOn w:val="DefaultParagraphFont"/>
    <w:uiPriority w:val="20"/>
    <w:qFormat/>
    <w:rsid w:val="00A375C6"/>
    <w:rPr>
      <w:i/>
      <w:iCs/>
    </w:rPr>
  </w:style>
  <w:style w:type="paragraph" w:styleId="NoSpacing">
    <w:name w:val="No Spacing"/>
    <w:uiPriority w:val="1"/>
    <w:qFormat/>
    <w:rsid w:val="00A375C6"/>
    <w:pPr>
      <w:spacing w:after="0" w:line="240" w:lineRule="auto"/>
    </w:pPr>
    <w:rPr>
      <w:rFonts w:eastAsiaTheme="minorEastAsia"/>
      <w:kern w:val="0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A375C6"/>
    <w:pPr>
      <w:spacing w:before="120" w:after="120"/>
      <w:ind w:left="720"/>
    </w:pPr>
    <w:rPr>
      <w:color w:val="0E2841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A375C6"/>
    <w:rPr>
      <w:rFonts w:eastAsiaTheme="minorEastAsia"/>
      <w:color w:val="0E2841" w:themeColor="text2"/>
      <w:kern w:val="0"/>
      <w:sz w:val="24"/>
      <w:szCs w:val="24"/>
      <w14:ligatures w14:val="non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75C6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0E2841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75C6"/>
    <w:rPr>
      <w:rFonts w:asciiTheme="majorHAnsi" w:eastAsiaTheme="majorEastAsia" w:hAnsiTheme="majorHAnsi" w:cstheme="majorBidi"/>
      <w:color w:val="0E2841" w:themeColor="text2"/>
      <w:spacing w:val="-6"/>
      <w:kern w:val="0"/>
      <w:sz w:val="32"/>
      <w:szCs w:val="32"/>
      <w14:ligatures w14:val="none"/>
    </w:rPr>
  </w:style>
  <w:style w:type="character" w:styleId="SubtleEmphasis">
    <w:name w:val="Subtle Emphasis"/>
    <w:basedOn w:val="DefaultParagraphFont"/>
    <w:uiPriority w:val="19"/>
    <w:qFormat/>
    <w:rsid w:val="00A375C6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A375C6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A375C6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A375C6"/>
    <w:rPr>
      <w:b/>
      <w:bCs/>
      <w:smallCaps/>
      <w:color w:val="0E2841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A375C6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375C6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03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am\Documents\Custom%20Office%20Templates\ABC%20TEMPLATE%20V2.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879BF0EB1053488FB29C9718F302AE" ma:contentTypeVersion="15" ma:contentTypeDescription="Create a new document." ma:contentTypeScope="" ma:versionID="d19c6b10268d9dd51a95da2585df05c1">
  <xsd:schema xmlns:xsd="http://www.w3.org/2001/XMLSchema" xmlns:xs="http://www.w3.org/2001/XMLSchema" xmlns:p="http://schemas.microsoft.com/office/2006/metadata/properties" xmlns:ns2="56ed180b-c529-4e3f-813b-9bf21ca3767c" xmlns:ns3="057c7fd2-a27c-4d3f-b695-72defd947c86" targetNamespace="http://schemas.microsoft.com/office/2006/metadata/properties" ma:root="true" ma:fieldsID="5264388e2e67da577a63878c2984625e" ns2:_="" ns3:_="">
    <xsd:import namespace="56ed180b-c529-4e3f-813b-9bf21ca3767c"/>
    <xsd:import namespace="057c7fd2-a27c-4d3f-b695-72defd947c86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ed180b-c529-4e3f-813b-9bf21ca3767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3c708f8-31b4-42e7-9988-509938cb3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7c7fd2-a27c-4d3f-b695-72defd947c86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5a7703a7-39ac-466f-84ab-d936e1bf2011}" ma:internalName="TaxCatchAll" ma:showField="CatchAllData" ma:web="057c7fd2-a27c-4d3f-b695-72defd947c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57c7fd2-a27c-4d3f-b695-72defd947c86" xsi:nil="true"/>
    <lcf76f155ced4ddcb4097134ff3c332f xmlns="56ed180b-c529-4e3f-813b-9bf21ca3767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DAC2C25-6EA0-451B-B319-9090156D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ed180b-c529-4e3f-813b-9bf21ca3767c"/>
    <ds:schemaRef ds:uri="057c7fd2-a27c-4d3f-b695-72defd947c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C057117-7D20-4686-A74F-0703CA51FF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326248-A79F-4B62-9024-F3CEAF43E976}">
  <ds:schemaRefs>
    <ds:schemaRef ds:uri="http://schemas.microsoft.com/office/2006/metadata/properties"/>
    <ds:schemaRef ds:uri="http://schemas.microsoft.com/office/infopath/2007/PartnerControls"/>
    <ds:schemaRef ds:uri="057c7fd2-a27c-4d3f-b695-72defd947c86"/>
    <ds:schemaRef ds:uri="56ed180b-c529-4e3f-813b-9bf21ca3767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ABC TEMPLATE V2.2</Template>
  <TotalTime>1</TotalTime>
  <Pages>2</Pages>
  <Words>407</Words>
  <Characters>2326</Characters>
  <Application>Microsoft Office Word</Application>
  <DocSecurity>0</DocSecurity>
  <Lines>19</Lines>
  <Paragraphs>5</Paragraphs>
  <ScaleCrop>false</ScaleCrop>
  <Company/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 Support @ NTP Online Learning</dc:creator>
  <cp:keywords/>
  <dc:description/>
  <cp:lastModifiedBy>Adam Moore</cp:lastModifiedBy>
  <cp:revision>2</cp:revision>
  <dcterms:created xsi:type="dcterms:W3CDTF">2025-11-18T13:00:00Z</dcterms:created>
  <dcterms:modified xsi:type="dcterms:W3CDTF">2025-11-18T13:00:00Z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0x0101009E879BF0EB1053488FB29C9718F302AE</vt:lpwstr>
  </property>
  <property fmtid="{D5CDD505-2E9C-101B-9397-08002B2CF9AE}" pid="3" name="MediaServiceImageTags">
    <vt:lpwstr/>
  </property>
</Properties>
</file>