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F3" w:rsidRPr="002913BC" w:rsidRDefault="00B421D0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59690</wp:posOffset>
                </wp:positionV>
                <wp:extent cx="778510" cy="356870"/>
                <wp:effectExtent l="0" t="0" r="21590" b="24130"/>
                <wp:wrapNone/>
                <wp:docPr id="170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Default="00A944F3" w:rsidP="00D86B5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  <w:t>As of</w:t>
                            </w:r>
                            <w:r w:rsidR="00F6016C"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  <w:t xml:space="preserve"> date</w:t>
                            </w:r>
                            <w:r w:rsidRPr="00D86B54"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  <w:t>:</w:t>
                            </w:r>
                          </w:p>
                          <w:p w:rsidR="00A944F3" w:rsidRPr="00D86B54" w:rsidRDefault="00A944F3" w:rsidP="00B421D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4" o:spid="_x0000_s1026" type="#_x0000_t202" style="position:absolute;margin-left:-.45pt;margin-top:4.7pt;width:61.3pt;height:28.1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">
                <v:textbox>
                  <w:txbxContent>
                    <w:p w:rsidR="00A944F3" w:rsidRDefault="00A944F3" w:rsidP="00D86B54">
                      <w:pPr>
                        <w:jc w:val="center"/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D86B54"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  <w:t>As of</w:t>
                      </w:r>
                      <w:r w:rsidR="00F6016C"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  <w:t xml:space="preserve"> date</w:t>
                      </w:r>
                      <w:r w:rsidRPr="00D86B54"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  <w:t>:</w:t>
                      </w:r>
                    </w:p>
                    <w:p w:rsidR="00A944F3" w:rsidRPr="00D86B54" w:rsidRDefault="00A944F3" w:rsidP="00B421D0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161925</wp:posOffset>
                </wp:positionV>
                <wp:extent cx="1343660" cy="504190"/>
                <wp:effectExtent l="0" t="0" r="27940" b="10160"/>
                <wp:wrapSquare wrapText="bothSides"/>
                <wp:docPr id="33" name="AutoShape 456" descr="Smith Tru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50419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4F31DF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</w:t>
                            </w:r>
                            <w:r w:rsidR="00F6016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 he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passes first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456" o:spid="_x0000_s1027" type="#_x0000_t116" alt="Smith Trust" style="position:absolute;margin-left:64.1pt;margin-top:12.75pt;width:105.8pt;height:39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">
                <v:textbox inset="0,4.32pt,0,0">
                  <w:txbxContent>
                    <w:p w:rsidR="00A944F3" w:rsidRPr="00D86B54" w:rsidRDefault="00A944F3" w:rsidP="004F31DF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</w:t>
                      </w:r>
                      <w:r w:rsidR="00F6016C">
                        <w:rPr>
                          <w:rFonts w:ascii="Verdana" w:hAnsi="Verdana"/>
                          <w:sz w:val="18"/>
                          <w:szCs w:val="18"/>
                        </w:rPr>
                        <w:t>f he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passes first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-54610</wp:posOffset>
                </wp:positionV>
                <wp:extent cx="914400" cy="2857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21739B" w:rsidRDefault="00A944F3">
                            <w:pPr>
                              <w:tabs>
                                <w:tab w:val="left" w:pos="1080"/>
                              </w:tabs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016C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He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01F0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89.55pt;margin-top:-4.3pt;width:1in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tHhQIAABc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" stroked="f">
                <v:textbox>
                  <w:txbxContent>
                    <w:p w:rsidR="00A944F3" w:rsidRPr="0021739B" w:rsidRDefault="00A944F3">
                      <w:pPr>
                        <w:tabs>
                          <w:tab w:val="left" w:pos="1080"/>
                        </w:tabs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D86B54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6016C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He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1001F0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-54610</wp:posOffset>
                </wp:positionV>
                <wp:extent cx="914400" cy="285750"/>
                <wp:effectExtent l="0" t="0" r="0" b="0"/>
                <wp:wrapNone/>
                <wp:docPr id="17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21739B" w:rsidRDefault="00A944F3">
                            <w:pPr>
                              <w:tabs>
                                <w:tab w:val="left" w:pos="1080"/>
                              </w:tabs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Rex </w:t>
                            </w:r>
                            <w:r w:rsidRPr="001001F0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9.55pt;margin-top:-4.3pt;width:1in;height:22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cNhQ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" stroked="f">
                <v:textbox>
                  <w:txbxContent>
                    <w:p w:rsidR="00A944F3" w:rsidRPr="0021739B" w:rsidRDefault="00A944F3">
                      <w:pPr>
                        <w:tabs>
                          <w:tab w:val="left" w:pos="1080"/>
                        </w:tabs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D86B54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Rex </w:t>
                      </w:r>
                      <w:r w:rsidRPr="001001F0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-54610</wp:posOffset>
                </wp:positionV>
                <wp:extent cx="914400" cy="285750"/>
                <wp:effectExtent l="0" t="0" r="0" b="0"/>
                <wp:wrapNone/>
                <wp:docPr id="171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1001F0" w:rsidRDefault="00F6016C" w:rsidP="00F6016C">
                            <w:pPr>
                              <w:tabs>
                                <w:tab w:val="left" w:pos="1080"/>
                              </w:tabs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She</w:t>
                            </w:r>
                            <w:r w:rsidR="00A944F3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44F3" w:rsidRPr="001001F0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30" type="#_x0000_t202" style="position:absolute;margin-left:341.55pt;margin-top:-4.3pt;width:1in;height:22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FghgIAABk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" stroked="f">
                <v:textbox>
                  <w:txbxContent>
                    <w:p w:rsidR="00A944F3" w:rsidRPr="001001F0" w:rsidRDefault="00F6016C" w:rsidP="00F6016C">
                      <w:pPr>
                        <w:tabs>
                          <w:tab w:val="left" w:pos="1080"/>
                        </w:tabs>
                        <w:rPr>
                          <w:rFonts w:ascii="Verdana" w:hAnsi="Verdana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She</w:t>
                      </w:r>
                      <w:r w:rsidR="00A944F3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A944F3" w:rsidRPr="001001F0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Dies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7880985</wp:posOffset>
                </wp:positionH>
                <wp:positionV relativeFrom="paragraph">
                  <wp:posOffset>-54610</wp:posOffset>
                </wp:positionV>
                <wp:extent cx="800100" cy="285750"/>
                <wp:effectExtent l="0" t="0" r="0" b="0"/>
                <wp:wrapNone/>
                <wp:docPr id="169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ED0ED6" w:rsidRDefault="00A944F3" w:rsidP="00716A10">
                            <w:pPr>
                              <w:tabs>
                                <w:tab w:val="left" w:pos="1080"/>
                              </w:tabs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D0ED6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Both 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031" type="#_x0000_t202" style="position:absolute;margin-left:620.55pt;margin-top:-4.3pt;width:63pt;height:22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4hhgIAABk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" stroked="f">
                <v:textbox>
                  <w:txbxContent>
                    <w:p w:rsidR="00A944F3" w:rsidRPr="00ED0ED6" w:rsidRDefault="00A944F3" w:rsidP="00716A10">
                      <w:pPr>
                        <w:tabs>
                          <w:tab w:val="left" w:pos="1080"/>
                        </w:tabs>
                        <w:rPr>
                          <w:rFonts w:ascii="Verdana" w:hAnsi="Verdana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ED0ED6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t>Both Die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16256" behindDoc="0" locked="0" layoutInCell="1" allowOverlap="1">
                <wp:simplePos x="0" y="0"/>
                <wp:positionH relativeFrom="column">
                  <wp:posOffset>3194684</wp:posOffset>
                </wp:positionH>
                <wp:positionV relativeFrom="paragraph">
                  <wp:posOffset>-511810</wp:posOffset>
                </wp:positionV>
                <wp:extent cx="0" cy="8001000"/>
                <wp:effectExtent l="0" t="0" r="19050" b="19050"/>
                <wp:wrapNone/>
                <wp:docPr id="16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16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1.55pt,-40.3pt" to="251.55pt,5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3Y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19328" behindDoc="0" locked="0" layoutInCell="1" allowOverlap="1">
                <wp:simplePos x="0" y="0"/>
                <wp:positionH relativeFrom="column">
                  <wp:posOffset>6509384</wp:posOffset>
                </wp:positionH>
                <wp:positionV relativeFrom="paragraph">
                  <wp:posOffset>-283210</wp:posOffset>
                </wp:positionV>
                <wp:extent cx="0" cy="7772400"/>
                <wp:effectExtent l="0" t="0" r="19050" b="19050"/>
                <wp:wrapNone/>
                <wp:docPr id="167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7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6" o:spid="_x0000_s1026" style="position:absolute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55pt,-22.3pt" to="512.55pt,5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5309235</wp:posOffset>
                </wp:positionH>
                <wp:positionV relativeFrom="paragraph">
                  <wp:posOffset>6403340</wp:posOffset>
                </wp:positionV>
                <wp:extent cx="1028700" cy="457200"/>
                <wp:effectExtent l="0" t="0" r="0" b="0"/>
                <wp:wrapNone/>
                <wp:docPr id="16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Default="00A9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2" type="#_x0000_t202" style="position:absolute;margin-left:418.05pt;margin-top:504.2pt;width:81pt;height:3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y1twIAAMM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" filled="f" stroked="f">
                <v:textbox>
                  <w:txbxContent>
                    <w:p w:rsidR="00A944F3" w:rsidRDefault="00A944F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0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-911860</wp:posOffset>
                </wp:positionV>
                <wp:extent cx="1028700" cy="342900"/>
                <wp:effectExtent l="0" t="0" r="0" b="0"/>
                <wp:wrapNone/>
                <wp:docPr id="16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Default="00A944F3">
                            <w:pPr>
                              <w:jc w:val="center"/>
                            </w:pPr>
                            <w:r>
                              <w:t>HIS</w:t>
                            </w:r>
                          </w:p>
                          <w:p w:rsidR="00A944F3" w:rsidRDefault="00A944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472.05pt;margin-top:-71.8pt;width:81pt;height:27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UaUgwIAABg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" o:allowincell="f" stroked="f">
                <v:textbox>
                  <w:txbxContent>
                    <w:p w:rsidR="00A944F3" w:rsidRDefault="00A944F3">
                      <w:pPr>
                        <w:jc w:val="center"/>
                      </w:pPr>
                      <w:r>
                        <w:t>HIS</w:t>
                      </w:r>
                    </w:p>
                    <w:p w:rsidR="00A944F3" w:rsidRDefault="00A944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0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-1026160</wp:posOffset>
                </wp:positionV>
                <wp:extent cx="1028700" cy="342900"/>
                <wp:effectExtent l="0" t="0" r="0" b="0"/>
                <wp:wrapNone/>
                <wp:docPr id="1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Default="00A944F3">
                            <w:pPr>
                              <w:jc w:val="center"/>
                            </w:pPr>
                            <w:r>
                              <w:t>HERS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13.05pt;margin-top:-80.8pt;width:81pt;height:2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" o:allowincell="f" stroked="f">
                <v:textbox>
                  <w:txbxContent>
                    <w:p w:rsidR="00A944F3" w:rsidRDefault="00A944F3">
                      <w:pPr>
                        <w:jc w:val="center"/>
                      </w:pPr>
                      <w:r>
                        <w:t>HERS</w:t>
                      </w:r>
                    </w:p>
                  </w:txbxContent>
                </v:textbox>
              </v:shape>
            </w:pict>
          </mc:Fallback>
        </mc:AlternateContent>
      </w:r>
      <w:r w:rsidR="00A944F3">
        <w:rPr>
          <w:b/>
          <w:sz w:val="16"/>
          <w:szCs w:val="16"/>
        </w:rPr>
        <w:t xml:space="preserve"> </w:t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  <w:r w:rsidR="00A944F3" w:rsidRPr="002913BC">
        <w:rPr>
          <w:b/>
          <w:sz w:val="16"/>
          <w:szCs w:val="16"/>
        </w:rPr>
        <w:tab/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906780</wp:posOffset>
                </wp:positionV>
                <wp:extent cx="844550" cy="0"/>
                <wp:effectExtent l="15875" t="20955" r="15875" b="17145"/>
                <wp:wrapNone/>
                <wp:docPr id="31" name="Straight Connector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455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4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1pt,71.4pt" to="347.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" strokeweight="2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121920</wp:posOffset>
                </wp:positionV>
                <wp:extent cx="1343660" cy="504190"/>
                <wp:effectExtent l="0" t="0" r="27940" b="10160"/>
                <wp:wrapSquare wrapText="bothSides"/>
                <wp:docPr id="243" name="AutoShape 456" descr="Smith Tru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50419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2352E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</w:t>
                            </w:r>
                            <w:r w:rsidR="00F6016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f she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passes first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116" alt="Smith Trust" style="position:absolute;margin-left:322.1pt;margin-top:9.6pt;width:105.8pt;height:39.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">
                <v:textbox inset="0,4.32pt,0,0">
                  <w:txbxContent>
                    <w:p w:rsidR="00A944F3" w:rsidRPr="00D86B54" w:rsidRDefault="00A944F3" w:rsidP="002352E9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</w:t>
                      </w:r>
                      <w:r w:rsidR="00F6016C">
                        <w:rPr>
                          <w:rFonts w:ascii="Verdana" w:hAnsi="Verdana"/>
                          <w:sz w:val="18"/>
                          <w:szCs w:val="18"/>
                        </w:rPr>
                        <w:t>f she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passes first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3270885</wp:posOffset>
                </wp:positionH>
                <wp:positionV relativeFrom="paragraph">
                  <wp:posOffset>6064885</wp:posOffset>
                </wp:positionV>
                <wp:extent cx="1028700" cy="615950"/>
                <wp:effectExtent l="0" t="0" r="19050" b="12700"/>
                <wp:wrapNone/>
                <wp:docPr id="241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159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2352E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(Charity)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4" o:spid="_x0000_s1036" type="#_x0000_t116" style="position:absolute;margin-left:257.55pt;margin-top:477.55pt;width:81pt;height:48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">
                <v:textbox inset="0,0,0,0">
                  <w:txbxContent>
                    <w:p w:rsidR="00A944F3" w:rsidRPr="001001F0" w:rsidRDefault="00A944F3" w:rsidP="002352E9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(Charity)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45085</wp:posOffset>
                </wp:positionV>
                <wp:extent cx="1343660" cy="504190"/>
                <wp:effectExtent l="0" t="0" r="27940" b="10160"/>
                <wp:wrapSquare wrapText="bothSides"/>
                <wp:docPr id="163" name="AutoShape 456" descr="Smith Tru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50419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4F31DF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If Rex passes first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116" alt="Smith Trust" style="position:absolute;margin-left:64.1pt;margin-top:3.55pt;width:105.8pt;height:39.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">
                <v:textbox inset="0,4.32pt,0,0">
                  <w:txbxContent>
                    <w:p w:rsidR="00A944F3" w:rsidRPr="00D86B54" w:rsidRDefault="00A944F3" w:rsidP="004F31DF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If Rex passes first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6869430</wp:posOffset>
                </wp:positionH>
                <wp:positionV relativeFrom="paragraph">
                  <wp:posOffset>857250</wp:posOffset>
                </wp:positionV>
                <wp:extent cx="844550" cy="0"/>
                <wp:effectExtent l="20955" t="19050" r="20320" b="19050"/>
                <wp:wrapNone/>
                <wp:docPr id="30" name="Straight Connector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455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4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.9pt,67.5pt" to="607.4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" strokeweight="2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7391400</wp:posOffset>
                </wp:positionH>
                <wp:positionV relativeFrom="paragraph">
                  <wp:posOffset>72390</wp:posOffset>
                </wp:positionV>
                <wp:extent cx="1343660" cy="504190"/>
                <wp:effectExtent l="0" t="0" r="27940" b="10160"/>
                <wp:wrapSquare wrapText="bothSides"/>
                <wp:docPr id="283" name="AutoShape 456" descr="Smith Tru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50419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</w:t>
                            </w:r>
                            <w:r w:rsidR="00F6016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fter He &amp; </w:t>
                            </w:r>
                            <w:r w:rsidR="00F6016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She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have both passed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116" alt="Smith Trust" style="position:absolute;margin-left:582pt;margin-top:5.7pt;width:105.8pt;height:3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">
                <v:textbox inset="0,4.32pt,0,0">
                  <w:txbxContent>
                    <w:p w:rsidR="00A944F3" w:rsidRPr="00D86B54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A</w:t>
                      </w:r>
                      <w:r w:rsidR="00F6016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fter He &amp; </w:t>
                      </w:r>
                      <w:r w:rsidR="00F6016C">
                        <w:rPr>
                          <w:rFonts w:ascii="Verdana" w:hAnsi="Verdana"/>
                          <w:sz w:val="18"/>
                          <w:szCs w:val="18"/>
                        </w:rPr>
                        <w:t>She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have both passed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6571615</wp:posOffset>
                </wp:positionH>
                <wp:positionV relativeFrom="paragraph">
                  <wp:posOffset>6015355</wp:posOffset>
                </wp:positionV>
                <wp:extent cx="1028700" cy="615950"/>
                <wp:effectExtent l="0" t="0" r="19050" b="12700"/>
                <wp:wrapNone/>
                <wp:docPr id="281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159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(Charity)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116" style="position:absolute;margin-left:517.45pt;margin-top:473.65pt;width:81pt;height: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">
                <v:textbox inset="0,0,0,0">
                  <w:txbxContent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(Charity)</w:t>
                      </w:r>
                    </w:p>
                  </w:txbxContent>
                </v:textbox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136525</wp:posOffset>
                </wp:positionV>
                <wp:extent cx="635" cy="492760"/>
                <wp:effectExtent l="24130" t="22225" r="22860" b="18415"/>
                <wp:wrapNone/>
                <wp:docPr id="2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492760"/>
                        </a:xfrm>
                        <a:custGeom>
                          <a:avLst/>
                          <a:gdLst>
                            <a:gd name="T0" fmla="*/ 635 w 1"/>
                            <a:gd name="T1" fmla="*/ 0 h 776"/>
                            <a:gd name="T2" fmla="*/ 0 w 1"/>
                            <a:gd name="T3" fmla="*/ 492760 h 77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" h="776">
                              <a:moveTo>
                                <a:pt x="1" y="0"/>
                              </a:moveTo>
                              <a:lnTo>
                                <a:pt x="0" y="776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0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46.95pt,10.75pt,346.9pt,49.55pt" coordsize="1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" filled="f" strokeweight="2.5pt">
                <v:path arrowok="t" o:connecttype="custom" o:connectlocs="403225,0;0,31290260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59690</wp:posOffset>
                </wp:positionV>
                <wp:extent cx="635" cy="492760"/>
                <wp:effectExtent l="24765" t="21590" r="22225" b="19050"/>
                <wp:wrapNone/>
                <wp:docPr id="28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492760"/>
                        </a:xfrm>
                        <a:custGeom>
                          <a:avLst/>
                          <a:gdLst>
                            <a:gd name="T0" fmla="*/ 635 w 1"/>
                            <a:gd name="T1" fmla="*/ 0 h 776"/>
                            <a:gd name="T2" fmla="*/ 0 w 1"/>
                            <a:gd name="T3" fmla="*/ 492760 h 77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" h="776">
                              <a:moveTo>
                                <a:pt x="1" y="0"/>
                              </a:moveTo>
                              <a:lnTo>
                                <a:pt x="0" y="776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85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88.25pt,4.7pt,88.2pt,43.5pt" coordsize="1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" filled="f" strokeweight="2.5pt">
                <v:path arrowok="t" o:connecttype="custom" o:connectlocs="403225,0;0,31290260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>
                <wp:simplePos x="0" y="0"/>
                <wp:positionH relativeFrom="column">
                  <wp:posOffset>5285104</wp:posOffset>
                </wp:positionH>
                <wp:positionV relativeFrom="paragraph">
                  <wp:posOffset>803910</wp:posOffset>
                </wp:positionV>
                <wp:extent cx="0" cy="656590"/>
                <wp:effectExtent l="0" t="0" r="19050" b="10160"/>
                <wp:wrapNone/>
                <wp:docPr id="257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59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5" o:spid="_x0000_s1026" type="#_x0000_t32" style="position:absolute;margin-left:416.15pt;margin-top:63.3pt;width:0;height:51.7pt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" strokeweight=".5pt">
                <v:stroke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column">
                  <wp:posOffset>4719320</wp:posOffset>
                </wp:positionH>
                <wp:positionV relativeFrom="paragraph">
                  <wp:posOffset>626109</wp:posOffset>
                </wp:positionV>
                <wp:extent cx="182880" cy="0"/>
                <wp:effectExtent l="0" t="57150" r="45720" b="76200"/>
                <wp:wrapNone/>
                <wp:docPr id="255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1.6pt,49.3pt" to="386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" strokeweight=".5pt">
                <v:stroke endarrow="block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4714240</wp:posOffset>
                </wp:positionH>
                <wp:positionV relativeFrom="paragraph">
                  <wp:posOffset>126365</wp:posOffset>
                </wp:positionV>
                <wp:extent cx="635" cy="502285"/>
                <wp:effectExtent l="8890" t="12065" r="9525" b="9525"/>
                <wp:wrapNone/>
                <wp:docPr id="2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02285"/>
                        </a:xfrm>
                        <a:custGeom>
                          <a:avLst/>
                          <a:gdLst>
                            <a:gd name="T0" fmla="*/ 635 w 1"/>
                            <a:gd name="T1" fmla="*/ 0 h 791"/>
                            <a:gd name="T2" fmla="*/ 0 w 1"/>
                            <a:gd name="T3" fmla="*/ 502285 h 79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" h="791">
                              <a:moveTo>
                                <a:pt x="1" y="0"/>
                              </a:moveTo>
                              <a:lnTo>
                                <a:pt x="0" y="791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71.25pt,9.95pt,371.2pt,49.5pt" coordsize="1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" filled="f" strokeweight=".5pt">
                <v:path arrowok="t" o:connecttype="custom" o:connectlocs="403225,0;0,318950975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33655</wp:posOffset>
                </wp:positionV>
                <wp:extent cx="635" cy="502285"/>
                <wp:effectExtent l="13970" t="5080" r="13970" b="6985"/>
                <wp:wrapNone/>
                <wp:docPr id="26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502285"/>
                        </a:xfrm>
                        <a:custGeom>
                          <a:avLst/>
                          <a:gdLst>
                            <a:gd name="T0" fmla="*/ 635 w 1"/>
                            <a:gd name="T1" fmla="*/ 0 h 791"/>
                            <a:gd name="T2" fmla="*/ 0 w 1"/>
                            <a:gd name="T3" fmla="*/ 502285 h 791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" h="791">
                              <a:moveTo>
                                <a:pt x="1" y="0"/>
                              </a:moveTo>
                              <a:lnTo>
                                <a:pt x="0" y="791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91" o:spid="_x0000_s1026" style="position:absolute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16.65pt,2.65pt,116.6pt,42.2pt" coordsize="1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" filled="f" strokeweight=".5pt">
                <v:path arrowok="t" o:connecttype="custom" o:connectlocs="403225,0;0,318950975" o:connectangles="0,0"/>
              </v:polylin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7697470</wp:posOffset>
                </wp:positionH>
                <wp:positionV relativeFrom="paragraph">
                  <wp:posOffset>78740</wp:posOffset>
                </wp:positionV>
                <wp:extent cx="635" cy="492760"/>
                <wp:effectExtent l="20320" t="21590" r="17145" b="1905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492760"/>
                        </a:xfrm>
                        <a:custGeom>
                          <a:avLst/>
                          <a:gdLst>
                            <a:gd name="T0" fmla="*/ 635 w 1"/>
                            <a:gd name="T1" fmla="*/ 0 h 776"/>
                            <a:gd name="T2" fmla="*/ 0 w 1"/>
                            <a:gd name="T3" fmla="*/ 492760 h 776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" h="776">
                              <a:moveTo>
                                <a:pt x="1" y="0"/>
                              </a:moveTo>
                              <a:lnTo>
                                <a:pt x="0" y="776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6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06.15pt,6.2pt,606.1pt,45pt" coordsize="1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" filled="f" strokeweight="2.5pt">
                <v:path arrowok="t" o:connecttype="custom" o:connectlocs="403225,0;0,312902600" o:connectangles="0,0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6810375</wp:posOffset>
                </wp:positionH>
                <wp:positionV relativeFrom="paragraph">
                  <wp:posOffset>128270</wp:posOffset>
                </wp:positionV>
                <wp:extent cx="819150" cy="415925"/>
                <wp:effectExtent l="0" t="0" r="0" b="3175"/>
                <wp:wrapNone/>
                <wp:docPr id="285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$</w:t>
                            </w:r>
                            <w:proofErr w:type="gramStart"/>
                            <w:r w:rsidRPr="00D86B54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250k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br/>
                              <w:t>(unless already distributed)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40" type="#_x0000_t202" style="position:absolute;margin-left:536.25pt;margin-top:10.1pt;width:64.5pt;height:3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" filled="f" stroked="f">
                <v:textbox>
                  <w:txbxContent>
                    <w:p w:rsidR="00A944F3" w:rsidRPr="00D86B54" w:rsidRDefault="00A944F3" w:rsidP="00EE4E17">
                      <w:pPr>
                        <w:jc w:val="center"/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 w:rsidRPr="00D86B54">
                        <w:rPr>
                          <w:rFonts w:ascii="Verdana" w:hAnsi="Verdana"/>
                          <w:sz w:val="12"/>
                          <w:szCs w:val="12"/>
                        </w:rPr>
                        <w:t>$250k</w:t>
                      </w:r>
                      <w:r>
                        <w:rPr>
                          <w:rFonts w:ascii="Verdana" w:hAnsi="Verdana"/>
                          <w:sz w:val="12"/>
                          <w:szCs w:val="12"/>
                        </w:rPr>
                        <w:br/>
                        <w:t>(unless already distributed)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144145</wp:posOffset>
                </wp:positionV>
                <wp:extent cx="457200" cy="243840"/>
                <wp:effectExtent l="0" t="0" r="0" b="3810"/>
                <wp:wrapNone/>
                <wp:docPr id="245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 w:rsidP="002352E9">
                            <w:pP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$250k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92.05pt;margin-top:11.35pt;width:36pt;height:19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" filled="f" stroked="f">
                <v:textbox>
                  <w:txbxContent>
                    <w:p w:rsidR="00A944F3" w:rsidRPr="00D86B54" w:rsidRDefault="00A944F3" w:rsidP="002352E9">
                      <w:pPr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 w:rsidRPr="00D86B54">
                        <w:rPr>
                          <w:rFonts w:ascii="Verdana" w:hAnsi="Verdana"/>
                          <w:sz w:val="12"/>
                          <w:szCs w:val="12"/>
                        </w:rPr>
                        <w:t>$250k</w:t>
                      </w:r>
                    </w:p>
                  </w:txbxContent>
                </v:textbox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136525</wp:posOffset>
                </wp:positionV>
                <wp:extent cx="685800" cy="491490"/>
                <wp:effectExtent l="0" t="0" r="19050" b="22860"/>
                <wp:wrapNone/>
                <wp:docPr id="256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9149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F6016C" w:rsidP="002352E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He</w:t>
                            </w:r>
                            <w:r w:rsidR="00A944F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spouse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2" o:spid="_x0000_s1042" type="#_x0000_t116" style="position:absolute;margin-left:389.25pt;margin-top:10.75pt;width:54pt;height:38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">
                <v:textbox inset="0,,0,0">
                  <w:txbxContent>
                    <w:p w:rsidR="00A944F3" w:rsidRPr="001001F0" w:rsidRDefault="00F6016C" w:rsidP="002352E9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He</w:t>
                      </w:r>
                      <w:r w:rsidR="00A944F3">
                        <w:rPr>
                          <w:rFonts w:ascii="Verdana" w:hAnsi="Verdana"/>
                          <w:sz w:val="18"/>
                          <w:szCs w:val="18"/>
                        </w:rPr>
                        <w:t>, spouse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41275</wp:posOffset>
                </wp:positionV>
                <wp:extent cx="685800" cy="469265"/>
                <wp:effectExtent l="0" t="0" r="19050" b="26035"/>
                <wp:wrapNone/>
                <wp:docPr id="145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6926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F6016C" w:rsidP="001001F0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Her</w:t>
                            </w:r>
                            <w:r w:rsidR="00A944F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spouse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116" style="position:absolute;margin-left:134.55pt;margin-top:3.25pt;width:54pt;height:3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">
                <v:textbox inset="0,,0,0">
                  <w:txbxContent>
                    <w:p w:rsidR="00A944F3" w:rsidRPr="001001F0" w:rsidRDefault="00F6016C" w:rsidP="001001F0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Her</w:t>
                      </w:r>
                      <w:r w:rsidR="00A944F3">
                        <w:rPr>
                          <w:rFonts w:ascii="Verdana" w:hAnsi="Verdana"/>
                          <w:sz w:val="18"/>
                          <w:szCs w:val="18"/>
                        </w:rPr>
                        <w:t>, spouse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8359775</wp:posOffset>
                </wp:positionH>
                <wp:positionV relativeFrom="paragraph">
                  <wp:posOffset>136525</wp:posOffset>
                </wp:positionV>
                <wp:extent cx="6350" cy="1518285"/>
                <wp:effectExtent l="73025" t="12700" r="73025" b="21590"/>
                <wp:wrapNone/>
                <wp:docPr id="24" name="Straight Arrow Connector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51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2" o:spid="_x0000_s1026" type="#_x0000_t32" style="position:absolute;margin-left:658.25pt;margin-top:10.75pt;width:.5pt;height:11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29210</wp:posOffset>
                </wp:positionV>
                <wp:extent cx="457200" cy="243840"/>
                <wp:effectExtent l="0" t="0" r="0" b="3810"/>
                <wp:wrapNone/>
                <wp:docPr id="147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D86B54" w:rsidRDefault="00A944F3">
                            <w:pPr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</w:pPr>
                            <w:r w:rsidRPr="00D86B54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$250k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44.55pt;margin-top:2.3pt;width:36pt;height:19.2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" filled="f" stroked="f">
                <v:textbox>
                  <w:txbxContent>
                    <w:p w:rsidR="00A944F3" w:rsidRPr="00D86B54" w:rsidRDefault="00A944F3">
                      <w:pPr>
                        <w:rPr>
                          <w:rFonts w:ascii="Verdana" w:hAnsi="Verdana"/>
                          <w:sz w:val="12"/>
                          <w:szCs w:val="12"/>
                        </w:rPr>
                      </w:pPr>
                      <w:r w:rsidRPr="00D86B54">
                        <w:rPr>
                          <w:rFonts w:ascii="Verdana" w:hAnsi="Verdana"/>
                          <w:sz w:val="12"/>
                          <w:szCs w:val="12"/>
                        </w:rPr>
                        <w:t>$250k</w:t>
                      </w:r>
                    </w:p>
                  </w:txbxContent>
                </v:textbox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81280</wp:posOffset>
                </wp:positionV>
                <wp:extent cx="0" cy="5139690"/>
                <wp:effectExtent l="99695" t="24130" r="100330" b="27305"/>
                <wp:wrapNone/>
                <wp:docPr id="23" name="Straight Arrow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69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81" o:spid="_x0000_s1026" type="#_x0000_t32" style="position:absolute;margin-left:24.35pt;margin-top:6.4pt;width:0;height:404.7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" strokeweight="2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99695</wp:posOffset>
                </wp:positionV>
                <wp:extent cx="844550" cy="0"/>
                <wp:effectExtent l="25400" t="23495" r="15875" b="24130"/>
                <wp:wrapNone/>
                <wp:docPr id="22" name="Straight Connector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455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0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pt,7.85pt" to="89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" strokeweight="2.5pt"/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6878320</wp:posOffset>
                </wp:positionH>
                <wp:positionV relativeFrom="paragraph">
                  <wp:posOffset>117475</wp:posOffset>
                </wp:positionV>
                <wp:extent cx="0" cy="5139690"/>
                <wp:effectExtent l="106045" t="22225" r="103505" b="29210"/>
                <wp:wrapNone/>
                <wp:docPr id="21" name="Straight Arrow Connector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69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80" o:spid="_x0000_s1026" type="#_x0000_t32" style="position:absolute;margin-left:541.6pt;margin-top:9.25pt;width:0;height:40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" strokeweight="2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3593465</wp:posOffset>
                </wp:positionH>
                <wp:positionV relativeFrom="paragraph">
                  <wp:posOffset>12065</wp:posOffset>
                </wp:positionV>
                <wp:extent cx="0" cy="5139690"/>
                <wp:effectExtent l="97790" t="21590" r="102235" b="29845"/>
                <wp:wrapNone/>
                <wp:docPr id="20" name="Straight Arrow Connector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3969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40" o:spid="_x0000_s1026" type="#_x0000_t32" style="position:absolute;margin-left:282.95pt;margin-top:.95pt;width:0;height:404.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" strokeweight="2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2640" behindDoc="0" locked="0" layoutInCell="1" allowOverlap="1">
                <wp:simplePos x="0" y="0"/>
                <wp:positionH relativeFrom="column">
                  <wp:posOffset>2051684</wp:posOffset>
                </wp:positionH>
                <wp:positionV relativeFrom="paragraph">
                  <wp:posOffset>127000</wp:posOffset>
                </wp:positionV>
                <wp:extent cx="0" cy="656590"/>
                <wp:effectExtent l="0" t="0" r="19050" b="10160"/>
                <wp:wrapNone/>
                <wp:docPr id="141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659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5" o:spid="_x0000_s1026" type="#_x0000_t32" style="position:absolute;margin-left:161.55pt;margin-top:10pt;width:0;height:51.7pt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" strokeweight=".5pt">
                <v:stroke endarrowlength="short"/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2229485</wp:posOffset>
                </wp:positionH>
                <wp:positionV relativeFrom="paragraph">
                  <wp:posOffset>8890</wp:posOffset>
                </wp:positionV>
                <wp:extent cx="850265" cy="606425"/>
                <wp:effectExtent l="0" t="0" r="6985" b="3175"/>
                <wp:wrapNone/>
                <wp:docPr id="13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842849" w:rsidRDefault="00A944F3" w:rsidP="0046141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</w:pPr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If </w:t>
                            </w:r>
                            <w:r w:rsidR="00F6016C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she Dies w/in 90 </w:t>
                            </w:r>
                            <w:proofErr w:type="gramStart"/>
                            <w:r w:rsidR="00F6016C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days </w:t>
                            </w:r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 then</w:t>
                            </w:r>
                            <w:proofErr w:type="gramEnd"/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br/>
                              <w:t xml:space="preserve">per </w:t>
                            </w:r>
                            <w:proofErr w:type="spellStart"/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>stirpes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45" type="#_x0000_t202" style="position:absolute;margin-left:175.55pt;margin-top:.7pt;width:66.95pt;height:47.7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pqhwIAABo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" stroked="f">
                <v:textbox>
                  <w:txbxContent>
                    <w:p w:rsidR="00A944F3" w:rsidRPr="00842849" w:rsidRDefault="00A944F3" w:rsidP="0046141D">
                      <w:pPr>
                        <w:jc w:val="center"/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</w:pPr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If </w:t>
                      </w:r>
                      <w:r w:rsidR="00F6016C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she Dies w/in 90 </w:t>
                      </w:r>
                      <w:proofErr w:type="gramStart"/>
                      <w:r w:rsidR="00F6016C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days </w:t>
                      </w:r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 then</w:t>
                      </w:r>
                      <w:proofErr w:type="gramEnd"/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 </w:t>
                      </w:r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br/>
                        <w:t xml:space="preserve">per </w:t>
                      </w:r>
                      <w:proofErr w:type="spellStart"/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>stirpes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121920</wp:posOffset>
                </wp:positionV>
                <wp:extent cx="850265" cy="606425"/>
                <wp:effectExtent l="0" t="0" r="6985" b="3175"/>
                <wp:wrapNone/>
                <wp:docPr id="258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842849" w:rsidRDefault="00A944F3" w:rsidP="002352E9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>I</w:t>
                            </w:r>
                            <w:r w:rsidR="00F6016C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>f he Dies w/in 90 days</w:t>
                            </w:r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 xml:space="preserve"> then </w:t>
                            </w:r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br/>
                              <w:t xml:space="preserve">per </w:t>
                            </w:r>
                            <w:proofErr w:type="spellStart"/>
                            <w:r w:rsidRPr="00842849">
                              <w:rPr>
                                <w:rFonts w:ascii="Verdana" w:hAnsi="Verdana"/>
                                <w:b/>
                                <w:sz w:val="14"/>
                                <w:szCs w:val="18"/>
                              </w:rPr>
                              <w:t>stirpes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428pt;margin-top:9.6pt;width:66.95pt;height:47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HbiAIAABo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" stroked="f">
                <v:textbox>
                  <w:txbxContent>
                    <w:p w:rsidR="00A944F3" w:rsidRPr="00842849" w:rsidRDefault="00A944F3" w:rsidP="002352E9">
                      <w:pPr>
                        <w:jc w:val="center"/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>I</w:t>
                      </w:r>
                      <w:r w:rsidR="00F6016C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>f he Dies w/in 90 days</w:t>
                      </w:r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 xml:space="preserve"> then </w:t>
                      </w:r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br/>
                        <w:t xml:space="preserve">per </w:t>
                      </w:r>
                      <w:proofErr w:type="spellStart"/>
                      <w:r w:rsidRPr="00842849">
                        <w:rPr>
                          <w:rFonts w:ascii="Verdana" w:hAnsi="Verdana"/>
                          <w:b/>
                          <w:sz w:val="14"/>
                          <w:szCs w:val="18"/>
                        </w:rPr>
                        <w:t>stirpes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54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-342901</wp:posOffset>
                </wp:positionV>
                <wp:extent cx="182880" cy="0"/>
                <wp:effectExtent l="0" t="57150" r="45720" b="76200"/>
                <wp:wrapNone/>
                <wp:docPr id="131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-27pt" to="131.4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" strokeweight=".5pt">
                <v:stroke endarrow="block" endarrowlength="short"/>
              </v:line>
            </w:pict>
          </mc:Fallback>
        </mc:AlternateContent>
      </w:r>
    </w:p>
    <w:p w:rsidR="00A944F3" w:rsidRDefault="00A944F3"/>
    <w:p w:rsidR="00A944F3" w:rsidRDefault="00A944F3"/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5819140</wp:posOffset>
                </wp:positionH>
                <wp:positionV relativeFrom="paragraph">
                  <wp:posOffset>225425</wp:posOffset>
                </wp:positionV>
                <wp:extent cx="342900" cy="228600"/>
                <wp:effectExtent l="0" t="0" r="0" b="0"/>
                <wp:wrapNone/>
                <wp:docPr id="26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 w:rsidP="002352E9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 w:rsidP="0023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47" type="#_x0000_t202" style="position:absolute;margin-left:458.2pt;margin-top:17.75pt;width:27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" filled="f" stroked="f">
                <v:textbox>
                  <w:txbxContent>
                    <w:p w:rsidR="00A944F3" w:rsidRPr="002A23F3" w:rsidRDefault="00A944F3" w:rsidP="002352E9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 w:rsidP="002352E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5241290</wp:posOffset>
                </wp:positionH>
                <wp:positionV relativeFrom="paragraph">
                  <wp:posOffset>784225</wp:posOffset>
                </wp:positionV>
                <wp:extent cx="1068705" cy="533400"/>
                <wp:effectExtent l="0" t="0" r="17145" b="19050"/>
                <wp:wrapNone/>
                <wp:docPr id="26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___________, Daughter</w:t>
                            </w:r>
                          </w:p>
                          <w:p w:rsidR="00A944F3" w:rsidRPr="001001F0" w:rsidRDefault="00A944F3" w:rsidP="002352E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1" o:spid="_x0000_s1048" type="#_x0000_t116" style="position:absolute;margin-left:412.7pt;margin-top:61.75pt;width:84.1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">
                <v:textbox inset="0,4.32pt,0,0">
                  <w:txbxContent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___________, Daughter</w:t>
                      </w:r>
                    </w:p>
                    <w:p w:rsidR="00A944F3" w:rsidRPr="001001F0" w:rsidRDefault="00A944F3" w:rsidP="002352E9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6099175</wp:posOffset>
                </wp:positionH>
                <wp:positionV relativeFrom="paragraph">
                  <wp:posOffset>144145</wp:posOffset>
                </wp:positionV>
                <wp:extent cx="635" cy="640080"/>
                <wp:effectExtent l="57150" t="0" r="75565" b="64770"/>
                <wp:wrapNone/>
                <wp:docPr id="266" name="Freefor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7" o:spid="_x0000_s1026" style="position:absolute;margin-left:480.25pt;margin-top:11.35pt;width:.05pt;height: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142875</wp:posOffset>
                </wp:positionV>
                <wp:extent cx="1594485" cy="2540"/>
                <wp:effectExtent l="0" t="0" r="24765" b="35560"/>
                <wp:wrapNone/>
                <wp:docPr id="267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4485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6" o:spid="_x0000_s1026" type="#_x0000_t32" style="position:absolute;margin-left:355.15pt;margin-top:11.25pt;width:125.55pt;height:.2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" strokeweight=".5pt">
                <v:stroke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777875</wp:posOffset>
                </wp:positionV>
                <wp:extent cx="1068705" cy="533400"/>
                <wp:effectExtent l="0" t="0" r="17145" b="19050"/>
                <wp:wrapNone/>
                <wp:docPr id="268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__________, Son</w:t>
                            </w:r>
                          </w:p>
                          <w:p w:rsidR="00A944F3" w:rsidRPr="001001F0" w:rsidRDefault="00A944F3" w:rsidP="002352E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8" o:spid="_x0000_s1049" type="#_x0000_t116" style="position:absolute;margin-left:292.45pt;margin-top:61.25pt;width:84.1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">
                <v:textbox inset="0,4.32pt,0,0">
                  <w:txbxContent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__________, Son</w:t>
                      </w:r>
                    </w:p>
                    <w:p w:rsidR="00A944F3" w:rsidRPr="001001F0" w:rsidRDefault="00A944F3" w:rsidP="002352E9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144145</wp:posOffset>
                </wp:positionV>
                <wp:extent cx="635" cy="640080"/>
                <wp:effectExtent l="57150" t="0" r="75565" b="64770"/>
                <wp:wrapNone/>
                <wp:docPr id="269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9" o:spid="_x0000_s1026" style="position:absolute;margin-left:355.3pt;margin-top:11.35pt;width:.0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54610</wp:posOffset>
                </wp:positionV>
                <wp:extent cx="635" cy="640080"/>
                <wp:effectExtent l="57150" t="0" r="75565" b="64770"/>
                <wp:wrapNone/>
                <wp:docPr id="123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9" o:spid="_x0000_s1026" style="position:absolute;margin-left:99.6pt;margin-top:4.3pt;width:.05pt;height:50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1245235</wp:posOffset>
                </wp:positionH>
                <wp:positionV relativeFrom="paragraph">
                  <wp:posOffset>135890</wp:posOffset>
                </wp:positionV>
                <wp:extent cx="342900" cy="228600"/>
                <wp:effectExtent l="0" t="0" r="0" b="0"/>
                <wp:wrapNone/>
                <wp:docPr id="122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 w:rsidP="00847EBD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 w:rsidP="00847E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7" o:spid="_x0000_s1050" type="#_x0000_t202" style="position:absolute;margin-left:98.05pt;margin-top:10.7pt;width:27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" filled="f" stroked="f">
                <v:textbox>
                  <w:txbxContent>
                    <w:p w:rsidR="00A944F3" w:rsidRPr="002A23F3" w:rsidRDefault="00A944F3" w:rsidP="00847EBD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 w:rsidP="00847EB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135890</wp:posOffset>
                </wp:positionV>
                <wp:extent cx="342900" cy="228600"/>
                <wp:effectExtent l="0" t="0" r="0" b="0"/>
                <wp:wrapNone/>
                <wp:docPr id="121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202.55pt;margin-top:10.7pt;width:27pt;height:18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" filled="f" stroked="f">
                <v:textbox>
                  <w:txbxContent>
                    <w:p w:rsidR="00A944F3" w:rsidRPr="002A23F3" w:rsidRDefault="00A944F3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54610</wp:posOffset>
                </wp:positionV>
                <wp:extent cx="635" cy="640080"/>
                <wp:effectExtent l="57150" t="0" r="75565" b="64770"/>
                <wp:wrapNone/>
                <wp:docPr id="120" name="Freefor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7" o:spid="_x0000_s1026" style="position:absolute;margin-left:224.6pt;margin-top:4.3pt;width:.05pt;height:50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53340</wp:posOffset>
                </wp:positionV>
                <wp:extent cx="1594485" cy="2540"/>
                <wp:effectExtent l="0" t="0" r="24765" b="35560"/>
                <wp:wrapNone/>
                <wp:docPr id="119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4485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6" o:spid="_x0000_s1026" type="#_x0000_t32" style="position:absolute;margin-left:99.5pt;margin-top:4.2pt;width:125.55pt;height:.2pt;flip:x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" strokeweight=".5pt">
                <v:stroke endarrowlength="short"/>
              </v:shape>
            </w:pict>
          </mc:Fallback>
        </mc:AlternateContent>
      </w:r>
    </w:p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8228330</wp:posOffset>
                </wp:positionH>
                <wp:positionV relativeFrom="paragraph">
                  <wp:posOffset>123825</wp:posOffset>
                </wp:positionV>
                <wp:extent cx="1264920" cy="606425"/>
                <wp:effectExtent l="0" t="0" r="0" b="3175"/>
                <wp:wrapNone/>
                <wp:docPr id="19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CE2C21" w:rsidRDefault="00A944F3" w:rsidP="00CE2C21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</w:pPr>
                            <w:r w:rsidRPr="00CE2C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 w:rsidRPr="00CE2C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per</w:t>
                            </w:r>
                            <w:proofErr w:type="gramEnd"/>
                            <w:r w:rsidRPr="00CE2C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E2C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</w:rPr>
                              <w:t>stirpes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647.9pt;margin-top:9.75pt;width:99.6pt;height:47.7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" stroked="f">
                <v:textbox>
                  <w:txbxContent>
                    <w:p w:rsidR="00A944F3" w:rsidRPr="00CE2C21" w:rsidRDefault="00A944F3" w:rsidP="00CE2C21">
                      <w:pPr>
                        <w:jc w:val="center"/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</w:pPr>
                      <w:r w:rsidRPr="00CE2C21">
                        <w:rPr>
                          <w:rFonts w:ascii="Verdana" w:hAnsi="Verdana"/>
                          <w:b/>
                          <w:sz w:val="18"/>
                          <w:szCs w:val="18"/>
                        </w:rPr>
                        <w:br/>
                        <w:t>per stirpes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76835</wp:posOffset>
                </wp:positionV>
                <wp:extent cx="342900" cy="228600"/>
                <wp:effectExtent l="0" t="0" r="0" b="0"/>
                <wp:wrapNone/>
                <wp:docPr id="270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 w:rsidP="002352E9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 w:rsidP="00235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59.25pt;margin-top:6.05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" filled="f" stroked="f">
                <v:textbox>
                  <w:txbxContent>
                    <w:p w:rsidR="00A944F3" w:rsidRPr="002A23F3" w:rsidRDefault="00A944F3" w:rsidP="002352E9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 w:rsidP="002352E9"/>
                  </w:txbxContent>
                </v:textbox>
              </v:shape>
            </w:pict>
          </mc:Fallback>
        </mc:AlternateContent>
      </w:r>
    </w:p>
    <w:p w:rsidR="00A944F3" w:rsidRDefault="00A944F3"/>
    <w:p w:rsidR="00A944F3" w:rsidRDefault="00A944F3"/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8886825</wp:posOffset>
                </wp:positionH>
                <wp:positionV relativeFrom="paragraph">
                  <wp:posOffset>133985</wp:posOffset>
                </wp:positionV>
                <wp:extent cx="342900" cy="228600"/>
                <wp:effectExtent l="0" t="0" r="0" b="0"/>
                <wp:wrapNone/>
                <wp:docPr id="29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 w:rsidP="00EE4E17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 w:rsidP="00EE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699.75pt;margin-top:10.55pt;width:27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" filled="f" stroked="f">
                <v:textbox>
                  <w:txbxContent>
                    <w:p w:rsidR="00A944F3" w:rsidRPr="002A23F3" w:rsidRDefault="00A944F3" w:rsidP="00EE4E17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 w:rsidP="00EE4E1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7802880</wp:posOffset>
                </wp:positionH>
                <wp:positionV relativeFrom="paragraph">
                  <wp:posOffset>132080</wp:posOffset>
                </wp:positionV>
                <wp:extent cx="342900" cy="228600"/>
                <wp:effectExtent l="0" t="0" r="0" b="0"/>
                <wp:wrapNone/>
                <wp:docPr id="291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944F3" w:rsidRPr="002A23F3" w:rsidRDefault="00A944F3" w:rsidP="00EE4E17">
                            <w:pPr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</w:pPr>
                            <w:r w:rsidRPr="002A23F3">
                              <w:rPr>
                                <w:rFonts w:ascii="Verdana" w:hAnsi="Verdana"/>
                                <w:sz w:val="10"/>
                                <w:szCs w:val="10"/>
                              </w:rPr>
                              <w:t>50%</w:t>
                            </w:r>
                          </w:p>
                          <w:p w:rsidR="00A944F3" w:rsidRDefault="00A944F3" w:rsidP="00EE4E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614.4pt;margin-top:10.4pt;width:27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" filled="f" stroked="f">
                <v:textbox>
                  <w:txbxContent>
                    <w:p w:rsidR="00A944F3" w:rsidRPr="002A23F3" w:rsidRDefault="00A944F3" w:rsidP="00EE4E17">
                      <w:pPr>
                        <w:rPr>
                          <w:rFonts w:ascii="Verdana" w:hAnsi="Verdana"/>
                          <w:sz w:val="10"/>
                          <w:szCs w:val="10"/>
                        </w:rPr>
                      </w:pPr>
                      <w:r w:rsidRPr="002A23F3">
                        <w:rPr>
                          <w:rFonts w:ascii="Verdana" w:hAnsi="Verdana"/>
                          <w:sz w:val="10"/>
                          <w:szCs w:val="10"/>
                        </w:rPr>
                        <w:t>50%</w:t>
                      </w:r>
                    </w:p>
                    <w:p w:rsidR="00A944F3" w:rsidRDefault="00A944F3" w:rsidP="00EE4E1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7752080</wp:posOffset>
                </wp:positionH>
                <wp:positionV relativeFrom="paragraph">
                  <wp:posOffset>53340</wp:posOffset>
                </wp:positionV>
                <wp:extent cx="635" cy="640080"/>
                <wp:effectExtent l="57150" t="0" r="75565" b="64770"/>
                <wp:wrapNone/>
                <wp:docPr id="290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9" o:spid="_x0000_s1026" style="position:absolute;margin-left:610.4pt;margin-top:4.2pt;width:.05pt;height:5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6954520</wp:posOffset>
                </wp:positionH>
                <wp:positionV relativeFrom="paragraph">
                  <wp:posOffset>687070</wp:posOffset>
                </wp:positionV>
                <wp:extent cx="1068705" cy="533400"/>
                <wp:effectExtent l="0" t="0" r="17145" b="19050"/>
                <wp:wrapNone/>
                <wp:docPr id="289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___________, Son</w:t>
                            </w:r>
                          </w:p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116" style="position:absolute;margin-left:547.6pt;margin-top:54.1pt;width:84.15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">
                <v:textbox inset="0,4.32pt,0,0">
                  <w:txbxContent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___________, Son</w:t>
                      </w:r>
                    </w:p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7750810</wp:posOffset>
                </wp:positionH>
                <wp:positionV relativeFrom="paragraph">
                  <wp:posOffset>52070</wp:posOffset>
                </wp:positionV>
                <wp:extent cx="1594485" cy="2540"/>
                <wp:effectExtent l="0" t="0" r="24765" b="35560"/>
                <wp:wrapNone/>
                <wp:docPr id="288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4485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6" o:spid="_x0000_s1026" type="#_x0000_t32" style="position:absolute;margin-left:610.3pt;margin-top:4.1pt;width:125.55pt;height:.2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" strokeweight=".5pt">
                <v:stroke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9339580</wp:posOffset>
                </wp:positionH>
                <wp:positionV relativeFrom="paragraph">
                  <wp:posOffset>53340</wp:posOffset>
                </wp:positionV>
                <wp:extent cx="635" cy="640080"/>
                <wp:effectExtent l="57150" t="0" r="75565" b="64770"/>
                <wp:wrapNone/>
                <wp:docPr id="287" name="Freefor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640080"/>
                        </a:xfrm>
                        <a:custGeom>
                          <a:avLst/>
                          <a:gdLst>
                            <a:gd name="T0" fmla="*/ 0 w 1"/>
                            <a:gd name="T1" fmla="*/ 0 h 1080"/>
                            <a:gd name="T2" fmla="*/ 0 w 1"/>
                            <a:gd name="T3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1080">
                              <a:moveTo>
                                <a:pt x="0" y="0"/>
                              </a:moveTo>
                              <a:lnTo>
                                <a:pt x="0" y="108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7" o:spid="_x0000_s1026" style="position:absolute;margin-left:735.4pt;margin-top:4.2pt;width:.05pt;height:5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" path="m,l,1080e" filled="f" strokeweight=".5pt">
                <v:stroke endarrow="block" endarrowlength="short"/>
                <v:path arrowok="t" o:connecttype="custom" o:connectlocs="0,0;0,64008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8481695</wp:posOffset>
                </wp:positionH>
                <wp:positionV relativeFrom="paragraph">
                  <wp:posOffset>693420</wp:posOffset>
                </wp:positionV>
                <wp:extent cx="1068705" cy="533400"/>
                <wp:effectExtent l="0" t="0" r="17145" b="19050"/>
                <wp:wrapNone/>
                <wp:docPr id="28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____________, Daughter</w:t>
                            </w:r>
                          </w:p>
                          <w:p w:rsidR="00A944F3" w:rsidRPr="001001F0" w:rsidRDefault="00A944F3" w:rsidP="00EE4E17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116" style="position:absolute;margin-left:667.85pt;margin-top:54.6pt;width:84.15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">
                <v:textbox inset="0,4.32pt,0,0">
                  <w:txbxContent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____________, Daughter</w:t>
                      </w:r>
                    </w:p>
                    <w:p w:rsidR="00A944F3" w:rsidRPr="001001F0" w:rsidRDefault="00A944F3" w:rsidP="00EE4E17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104140</wp:posOffset>
                </wp:positionV>
                <wp:extent cx="1068705" cy="533400"/>
                <wp:effectExtent l="0" t="0" r="17145" b="19050"/>
                <wp:wrapNone/>
                <wp:docPr id="105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847EBD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___________, Son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116" style="position:absolute;margin-left:36.8pt;margin-top:8.2pt;width:84.15pt;height:4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">
                <v:textbox inset="0,4.32pt,0,0">
                  <w:txbxContent>
                    <w:p w:rsidR="00A944F3" w:rsidRPr="001001F0" w:rsidRDefault="00A944F3" w:rsidP="00847EBD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___________, 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110490</wp:posOffset>
                </wp:positionV>
                <wp:extent cx="1068705" cy="533400"/>
                <wp:effectExtent l="0" t="0" r="17145" b="19050"/>
                <wp:wrapNone/>
                <wp:docPr id="104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0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D86B54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___________, Daughter</w:t>
                            </w:r>
                          </w:p>
                        </w:txbxContent>
                      </wps:txbx>
                      <wps:bodyPr rot="0" vert="horz" wrap="square" lIns="0" tIns="5486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116" style="position:absolute;margin-left:157.05pt;margin-top:8.7pt;width:84.15pt;height:4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">
                <v:textbox inset="0,4.32pt,0,0">
                  <w:txbxContent>
                    <w:p w:rsidR="00A944F3" w:rsidRPr="001001F0" w:rsidRDefault="00A944F3" w:rsidP="00D86B54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___________, Daughter</w:t>
                      </w:r>
                    </w:p>
                  </w:txbxContent>
                </v:textbox>
              </v:shape>
            </w:pict>
          </mc:Fallback>
        </mc:AlternateContent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  <w:r w:rsidR="00A944F3">
        <w:tab/>
      </w:r>
    </w:p>
    <w:p w:rsidR="00A944F3" w:rsidRDefault="00A944F3"/>
    <w:p w:rsidR="00A944F3" w:rsidRDefault="00A944F3"/>
    <w:p w:rsidR="00A944F3" w:rsidRDefault="00A944F3"/>
    <w:p w:rsidR="00A944F3" w:rsidRDefault="00B421D0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25400</wp:posOffset>
                </wp:positionV>
                <wp:extent cx="5715" cy="1888490"/>
                <wp:effectExtent l="60960" t="6350" r="47625" b="19685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1888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55pt,2pt" to="54pt,1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4312285</wp:posOffset>
                </wp:positionH>
                <wp:positionV relativeFrom="paragraph">
                  <wp:posOffset>139700</wp:posOffset>
                </wp:positionV>
                <wp:extent cx="5715" cy="1888490"/>
                <wp:effectExtent l="54610" t="6350" r="53975" b="19685"/>
                <wp:wrapNone/>
                <wp:docPr id="17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1888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55pt,11pt" to="340pt,1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50800</wp:posOffset>
                </wp:positionV>
                <wp:extent cx="19050" cy="1370965"/>
                <wp:effectExtent l="58420" t="12700" r="74930" b="16510"/>
                <wp:wrapNone/>
                <wp:docPr id="16" name="Straight Arrow Connector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370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9" o:spid="_x0000_s1026" type="#_x0000_t32" style="position:absolute;margin-left:78.85pt;margin-top:4pt;width:1.5pt;height:107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42545</wp:posOffset>
                </wp:positionV>
                <wp:extent cx="6350" cy="1379855"/>
                <wp:effectExtent l="66675" t="13970" r="79375" b="15875"/>
                <wp:wrapNone/>
                <wp:docPr id="15" name="Straight Arrow Connector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37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7" o:spid="_x0000_s1026" type="#_x0000_t32" style="position:absolute;margin-left:108.75pt;margin-top:3.35pt;width:.5pt;height:10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5626100</wp:posOffset>
                </wp:positionH>
                <wp:positionV relativeFrom="paragraph">
                  <wp:posOffset>146050</wp:posOffset>
                </wp:positionV>
                <wp:extent cx="6350" cy="847090"/>
                <wp:effectExtent l="73025" t="12700" r="73025" b="16510"/>
                <wp:wrapNone/>
                <wp:docPr id="14" name="Straight Arrow Connector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5" o:spid="_x0000_s1026" type="#_x0000_t32" style="position:absolute;margin-left:443pt;margin-top:11.5pt;width:.5pt;height:6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1003300</wp:posOffset>
                </wp:positionV>
                <wp:extent cx="825500" cy="266700"/>
                <wp:effectExtent l="0" t="0" r="12700" b="19050"/>
                <wp:wrapNone/>
                <wp:docPr id="274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352E9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" o:spid="_x0000_s1060" type="#_x0000_t116" style="position:absolute;margin-left:388pt;margin-top:79pt;width:6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">
                <v:textbox inset="0,1.44pt,0,0">
                  <w:txbxContent>
                    <w:p w:rsidR="00A944F3" w:rsidRPr="002A23F3" w:rsidRDefault="00A944F3" w:rsidP="002352E9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139700</wp:posOffset>
                </wp:positionV>
                <wp:extent cx="6350" cy="847090"/>
                <wp:effectExtent l="66675" t="6350" r="79375" b="22860"/>
                <wp:wrapNone/>
                <wp:docPr id="13" name="Straight Arrow Connector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3" o:spid="_x0000_s1026" type="#_x0000_t32" style="position:absolute;margin-left:465pt;margin-top:11pt;width:.5pt;height:6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368300</wp:posOffset>
                </wp:positionV>
                <wp:extent cx="2819400" cy="2540"/>
                <wp:effectExtent l="0" t="0" r="19050" b="35560"/>
                <wp:wrapNone/>
                <wp:docPr id="272" name="AutoShap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0" o:spid="_x0000_s1026" type="#_x0000_t32" style="position:absolute;margin-left:290.5pt;margin-top:29pt;width:222pt;height: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" strokeweight=".5pt">
                <v:stroke dashstyle="dash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5765800</wp:posOffset>
                </wp:positionH>
                <wp:positionV relativeFrom="paragraph">
                  <wp:posOffset>1003300</wp:posOffset>
                </wp:positionV>
                <wp:extent cx="742950" cy="266700"/>
                <wp:effectExtent l="0" t="0" r="19050" b="19050"/>
                <wp:wrapNone/>
                <wp:docPr id="271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352E9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116" style="position:absolute;margin-left:454pt;margin-top:79pt;width:58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">
                <v:textbox inset="0,1.44pt,0,0">
                  <w:txbxContent>
                    <w:p w:rsidR="00A944F3" w:rsidRPr="002A23F3" w:rsidRDefault="00A944F3" w:rsidP="002352E9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54610</wp:posOffset>
                </wp:positionV>
                <wp:extent cx="6350" cy="847090"/>
                <wp:effectExtent l="69850" t="6985" r="76200" b="22225"/>
                <wp:wrapNone/>
                <wp:docPr id="12" name="Straight Arrow Connector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3" o:spid="_x0000_s1026" type="#_x0000_t32" style="position:absolute;margin-left:202pt;margin-top:4.3pt;width:.5pt;height:66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60960</wp:posOffset>
                </wp:positionV>
                <wp:extent cx="6350" cy="847090"/>
                <wp:effectExtent l="66675" t="13335" r="79375" b="15875"/>
                <wp:wrapNone/>
                <wp:docPr id="11" name="Straight Arrow Connector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75" o:spid="_x0000_s1026" type="#_x0000_t32" style="position:absolute;margin-left:180pt;margin-top:4.8pt;width:.5pt;height:66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">
                <v:stroke endarrow="open"/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4002405</wp:posOffset>
                </wp:positionH>
                <wp:positionV relativeFrom="paragraph">
                  <wp:posOffset>-3175</wp:posOffset>
                </wp:positionV>
                <wp:extent cx="0" cy="1228725"/>
                <wp:effectExtent l="78105" t="6350" r="74295" b="22225"/>
                <wp:wrapNone/>
                <wp:docPr id="10" name="Straight Arrow Connector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9" o:spid="_x0000_s1026" type="#_x0000_t32" style="position:absolute;margin-left:315.15pt;margin-top:-.25pt;width:0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3175</wp:posOffset>
                </wp:positionV>
                <wp:extent cx="6350" cy="1223010"/>
                <wp:effectExtent l="74295" t="12700" r="71755" b="21590"/>
                <wp:wrapNone/>
                <wp:docPr id="9" name="Straight Arrow Connector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223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77" o:spid="_x0000_s1026" type="#_x0000_t32" style="position:absolute;margin-left:359.1pt;margin-top:.25pt;width:.5pt;height:9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137160</wp:posOffset>
                </wp:positionV>
                <wp:extent cx="2819400" cy="2540"/>
                <wp:effectExtent l="0" t="0" r="19050" b="35560"/>
                <wp:wrapNone/>
                <wp:docPr id="92" name="AutoShap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0" o:spid="_x0000_s1026" type="#_x0000_t32" style="position:absolute;margin-left:27.5pt;margin-top:10.8pt;width:222pt;height:.2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" strokeweight=".5pt">
                <v:stroke dashstyle="dash" endarrowlength="short"/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1143635</wp:posOffset>
                </wp:positionH>
                <wp:positionV relativeFrom="paragraph">
                  <wp:posOffset>30480</wp:posOffset>
                </wp:positionV>
                <wp:extent cx="845185" cy="322580"/>
                <wp:effectExtent l="0" t="0" r="0" b="1270"/>
                <wp:wrapNone/>
                <wp:docPr id="90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561D6A" w:rsidRDefault="00A944F3" w:rsidP="002239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 xml:space="preserve">Rex &amp; Pam’s </w:t>
                            </w:r>
                            <w:r w:rsidRPr="00561D6A"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>Grandchildren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062" type="#_x0000_t202" style="position:absolute;margin-left:90.05pt;margin-top:2.4pt;width:66.55pt;height:25.4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" stroked="f">
                <v:textbox>
                  <w:txbxContent>
                    <w:p w:rsidR="00A944F3" w:rsidRPr="00561D6A" w:rsidRDefault="00A944F3" w:rsidP="002239B3">
                      <w:pPr>
                        <w:jc w:val="center"/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 xml:space="preserve">Rex &amp; Pam’s </w:t>
                      </w:r>
                      <w:r w:rsidRPr="00561D6A"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>Grandchildren</w:t>
                      </w:r>
                    </w:p>
                  </w:txbxContent>
                </v:textbox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4588510</wp:posOffset>
                </wp:positionH>
                <wp:positionV relativeFrom="paragraph">
                  <wp:posOffset>45720</wp:posOffset>
                </wp:positionV>
                <wp:extent cx="845185" cy="322580"/>
                <wp:effectExtent l="0" t="0" r="0" b="1270"/>
                <wp:wrapNone/>
                <wp:docPr id="304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561D6A" w:rsidRDefault="00A944F3" w:rsidP="002239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 xml:space="preserve">Rex &amp; Pam’s </w:t>
                            </w:r>
                            <w:r w:rsidRPr="00561D6A"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>Grandchildren</w:t>
                            </w:r>
                          </w:p>
                          <w:p w:rsidR="00A944F3" w:rsidRPr="0021739B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361.3pt;margin-top:3.6pt;width:66.55pt;height:25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" stroked="f">
                <v:textbox>
                  <w:txbxContent>
                    <w:p w:rsidR="00A944F3" w:rsidRPr="00561D6A" w:rsidRDefault="00A944F3" w:rsidP="002239B3">
                      <w:pPr>
                        <w:jc w:val="center"/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 xml:space="preserve">Rex &amp; Pam’s </w:t>
                      </w:r>
                      <w:r w:rsidRPr="00561D6A"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>Grandchildren</w:t>
                      </w:r>
                    </w:p>
                    <w:p w:rsidR="00A944F3" w:rsidRPr="0021739B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7284085</wp:posOffset>
                </wp:positionH>
                <wp:positionV relativeFrom="paragraph">
                  <wp:posOffset>12700</wp:posOffset>
                </wp:positionV>
                <wp:extent cx="5715" cy="1888490"/>
                <wp:effectExtent l="54610" t="12700" r="53975" b="22860"/>
                <wp:wrapNone/>
                <wp:docPr id="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1888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3.55pt,1pt" to="574pt,1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7876540</wp:posOffset>
                </wp:positionH>
                <wp:positionV relativeFrom="paragraph">
                  <wp:posOffset>44450</wp:posOffset>
                </wp:positionV>
                <wp:extent cx="6350" cy="1448435"/>
                <wp:effectExtent l="66040" t="6350" r="80010" b="21590"/>
                <wp:wrapNone/>
                <wp:docPr id="7" name="Straight Arrow Connector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448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9" o:spid="_x0000_s1026" type="#_x0000_t32" style="position:absolute;margin-left:620.2pt;margin-top:3.5pt;width:.5pt;height:114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7454265</wp:posOffset>
                </wp:positionH>
                <wp:positionV relativeFrom="paragraph">
                  <wp:posOffset>53340</wp:posOffset>
                </wp:positionV>
                <wp:extent cx="6350" cy="1440815"/>
                <wp:effectExtent l="72390" t="5715" r="73660" b="20320"/>
                <wp:wrapNone/>
                <wp:docPr id="6" name="Straight Arrow Connector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44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1" o:spid="_x0000_s1026" type="#_x0000_t32" style="position:absolute;margin-left:586.95pt;margin-top:4.2pt;width:.5pt;height:11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8853170</wp:posOffset>
                </wp:positionH>
                <wp:positionV relativeFrom="paragraph">
                  <wp:posOffset>66675</wp:posOffset>
                </wp:positionV>
                <wp:extent cx="6350" cy="847090"/>
                <wp:effectExtent l="71120" t="9525" r="74930" b="19685"/>
                <wp:wrapNone/>
                <wp:docPr id="5" name="Straight Arrow Connector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7" o:spid="_x0000_s1026" type="#_x0000_t32" style="position:absolute;margin-left:697.1pt;margin-top:5.25pt;width:.5pt;height:66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8154670</wp:posOffset>
                </wp:positionH>
                <wp:positionV relativeFrom="paragraph">
                  <wp:posOffset>923925</wp:posOffset>
                </wp:positionV>
                <wp:extent cx="825500" cy="266700"/>
                <wp:effectExtent l="0" t="0" r="12700" b="19050"/>
                <wp:wrapNone/>
                <wp:docPr id="29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4" type="#_x0000_t116" style="position:absolute;margin-left:642.1pt;margin-top:72.75pt;width:6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9132570</wp:posOffset>
                </wp:positionH>
                <wp:positionV relativeFrom="paragraph">
                  <wp:posOffset>60325</wp:posOffset>
                </wp:positionV>
                <wp:extent cx="6350" cy="847090"/>
                <wp:effectExtent l="74295" t="12700" r="71755" b="16510"/>
                <wp:wrapNone/>
                <wp:docPr id="4" name="Straight Arrow Connector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95" o:spid="_x0000_s1026" type="#_x0000_t32" style="position:absolute;margin-left:719.1pt;margin-top:4.75pt;width:.5pt;height:6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6916420</wp:posOffset>
                </wp:positionH>
                <wp:positionV relativeFrom="paragraph">
                  <wp:posOffset>288925</wp:posOffset>
                </wp:positionV>
                <wp:extent cx="2819400" cy="2540"/>
                <wp:effectExtent l="0" t="0" r="19050" b="35560"/>
                <wp:wrapNone/>
                <wp:docPr id="294" name="AutoShap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254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0" o:spid="_x0000_s1026" type="#_x0000_t32" style="position:absolute;margin-left:544.6pt;margin-top:22.75pt;width:222pt;height:.2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" strokeweight=".5pt">
                <v:stroke dashstyle="dash" endarrowlength="shor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8992870</wp:posOffset>
                </wp:positionH>
                <wp:positionV relativeFrom="paragraph">
                  <wp:posOffset>923925</wp:posOffset>
                </wp:positionV>
                <wp:extent cx="742950" cy="266700"/>
                <wp:effectExtent l="0" t="0" r="19050" b="19050"/>
                <wp:wrapNone/>
                <wp:docPr id="293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5" type="#_x0000_t116" style="position:absolute;margin-left:708.1pt;margin-top:72.75pt;width:58.5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A944F3" w:rsidP="002239B3"/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8007350</wp:posOffset>
                </wp:positionH>
                <wp:positionV relativeFrom="paragraph">
                  <wp:posOffset>137160</wp:posOffset>
                </wp:positionV>
                <wp:extent cx="845185" cy="322580"/>
                <wp:effectExtent l="0" t="0" r="0" b="1270"/>
                <wp:wrapNone/>
                <wp:docPr id="303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4F3" w:rsidRPr="00561D6A" w:rsidRDefault="00A944F3" w:rsidP="002239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 xml:space="preserve">Rex &amp; Pam’s </w:t>
                            </w:r>
                            <w:r w:rsidRPr="00561D6A"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  <w:t>Grandchildren</w:t>
                            </w:r>
                          </w:p>
                          <w:p w:rsidR="00A944F3" w:rsidRPr="00561D6A" w:rsidRDefault="00A944F3" w:rsidP="002239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808080"/>
                                <w:sz w:val="1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630.5pt;margin-top:10.8pt;width:66.55pt;height:2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" stroked="f">
                <v:textbox>
                  <w:txbxContent>
                    <w:p w:rsidR="00A944F3" w:rsidRPr="00561D6A" w:rsidRDefault="00A944F3" w:rsidP="002239B3">
                      <w:pPr>
                        <w:jc w:val="center"/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 xml:space="preserve">Rex &amp; Pam’s </w:t>
                      </w:r>
                      <w:r w:rsidRPr="00561D6A"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  <w:t>Grandchildren</w:t>
                      </w:r>
                    </w:p>
                    <w:p w:rsidR="00A944F3" w:rsidRPr="00561D6A" w:rsidRDefault="00A944F3" w:rsidP="002239B3">
                      <w:pPr>
                        <w:jc w:val="center"/>
                        <w:rPr>
                          <w:rFonts w:ascii="Verdana" w:hAnsi="Verdana"/>
                          <w:b/>
                          <w:color w:val="808080"/>
                          <w:sz w:val="12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42545</wp:posOffset>
                </wp:positionV>
                <wp:extent cx="825500" cy="266700"/>
                <wp:effectExtent l="0" t="0" r="12700" b="19050"/>
                <wp:wrapNone/>
                <wp:docPr id="174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7" type="#_x0000_t116" style="position:absolute;margin-left:125pt;margin-top:3.35pt;width:65pt;height:2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42545</wp:posOffset>
                </wp:positionV>
                <wp:extent cx="742950" cy="266700"/>
                <wp:effectExtent l="0" t="0" r="19050" b="19050"/>
                <wp:wrapNone/>
                <wp:docPr id="87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8" type="#_x0000_t116" style="position:absolute;margin-left:191pt;margin-top:3.35pt;width:58.5pt;height:2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A944F3" w:rsidP="002239B3"/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6260465</wp:posOffset>
                </wp:positionV>
                <wp:extent cx="1943100" cy="1257300"/>
                <wp:effectExtent l="19050" t="19050" r="38100" b="38100"/>
                <wp:wrapNone/>
                <wp:docPr id="43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Default="00A944F3" w:rsidP="002239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69" type="#_x0000_t202" style="position:absolute;margin-left:5.55pt;margin-top:492.95pt;width:153pt;height:99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" strokeweight="4.5pt">
                <v:stroke linestyle="thinThick"/>
                <v:textbox>
                  <w:txbxContent>
                    <w:p w:rsidR="00A944F3" w:rsidRDefault="00A944F3" w:rsidP="002239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6260465</wp:posOffset>
                </wp:positionV>
                <wp:extent cx="1943100" cy="1257300"/>
                <wp:effectExtent l="19050" t="19050" r="38100" b="38100"/>
                <wp:wrapNone/>
                <wp:docPr id="4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Default="00A944F3" w:rsidP="002239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70" type="#_x0000_t202" style="position:absolute;margin-left:5.55pt;margin-top:492.95pt;width:153pt;height:99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" strokeweight="4.5pt">
                <v:stroke linestyle="thinThick"/>
                <v:textbox>
                  <w:txbxContent>
                    <w:p w:rsidR="00A944F3" w:rsidRDefault="00A944F3" w:rsidP="002239B3"/>
                  </w:txbxContent>
                </v:textbox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1191895</wp:posOffset>
                </wp:positionH>
                <wp:positionV relativeFrom="paragraph">
                  <wp:posOffset>111760</wp:posOffset>
                </wp:positionV>
                <wp:extent cx="742950" cy="266700"/>
                <wp:effectExtent l="0" t="0" r="19050" b="19050"/>
                <wp:wrapNone/>
                <wp:docPr id="17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1" type="#_x0000_t116" style="position:absolute;margin-left:93.85pt;margin-top:8.8pt;width:58.5pt;height:2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111760</wp:posOffset>
                </wp:positionV>
                <wp:extent cx="825500" cy="266700"/>
                <wp:effectExtent l="0" t="0" r="12700" b="19050"/>
                <wp:wrapNone/>
                <wp:docPr id="3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2" type="#_x0000_t116" style="position:absolute;margin-left:27.85pt;margin-top:8.8pt;width:6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59055</wp:posOffset>
                </wp:positionV>
                <wp:extent cx="742950" cy="266700"/>
                <wp:effectExtent l="0" t="0" r="19050" b="19050"/>
                <wp:wrapNone/>
                <wp:docPr id="276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3" type="#_x0000_t116" style="position:absolute;margin-left:350.1pt;margin-top:4.65pt;width:58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3608070</wp:posOffset>
                </wp:positionH>
                <wp:positionV relativeFrom="paragraph">
                  <wp:posOffset>59055</wp:posOffset>
                </wp:positionV>
                <wp:extent cx="825500" cy="266700"/>
                <wp:effectExtent l="0" t="0" r="12700" b="19050"/>
                <wp:wrapNone/>
                <wp:docPr id="278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4" type="#_x0000_t116" style="position:absolute;margin-left:284.1pt;margin-top:4.65pt;width:6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A944F3" w:rsidP="002239B3"/>
    <w:p w:rsidR="00A944F3" w:rsidRDefault="00A944F3" w:rsidP="002239B3"/>
    <w:p w:rsidR="00A944F3" w:rsidRDefault="00A944F3" w:rsidP="002239B3"/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32385</wp:posOffset>
                </wp:positionV>
                <wp:extent cx="825500" cy="266700"/>
                <wp:effectExtent l="0" t="0" r="12700" b="19050"/>
                <wp:wrapNone/>
                <wp:docPr id="2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5" type="#_x0000_t116" style="position:absolute;margin-left:26.55pt;margin-top:2.55pt;width:6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3969385</wp:posOffset>
                </wp:positionH>
                <wp:positionV relativeFrom="paragraph">
                  <wp:posOffset>130175</wp:posOffset>
                </wp:positionV>
                <wp:extent cx="825500" cy="266700"/>
                <wp:effectExtent l="0" t="0" r="12700" b="19050"/>
                <wp:wrapNone/>
                <wp:docPr id="1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6" type="#_x0000_t116" style="position:absolute;margin-left:312.55pt;margin-top:10.25pt;width:65pt;height:2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B421D0" w:rsidP="002239B3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6941185</wp:posOffset>
                </wp:positionH>
                <wp:positionV relativeFrom="paragraph">
                  <wp:posOffset>441325</wp:posOffset>
                </wp:positionV>
                <wp:extent cx="825500" cy="266700"/>
                <wp:effectExtent l="0" t="0" r="12700" b="19050"/>
                <wp:wrapNone/>
                <wp:docPr id="178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2239B3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7" type="#_x0000_t116" style="position:absolute;margin-left:546.55pt;margin-top:34.75pt;width:6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">
                <v:textbox inset="0,1.44pt,0,0">
                  <w:txbxContent>
                    <w:p w:rsidR="00A944F3" w:rsidRPr="002A23F3" w:rsidRDefault="00A944F3" w:rsidP="002239B3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7784465</wp:posOffset>
                </wp:positionH>
                <wp:positionV relativeFrom="paragraph">
                  <wp:posOffset>32385</wp:posOffset>
                </wp:positionV>
                <wp:extent cx="742950" cy="266700"/>
                <wp:effectExtent l="0" t="0" r="19050" b="19050"/>
                <wp:wrapNone/>
                <wp:docPr id="298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D656DD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8" type="#_x0000_t116" style="position:absolute;margin-left:612.95pt;margin-top:2.55pt;width:58.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">
                <v:textbox inset="0,1.44pt,0,0">
                  <w:txbxContent>
                    <w:p w:rsidR="00A944F3" w:rsidRPr="002A23F3" w:rsidRDefault="00A944F3" w:rsidP="00D656D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6946265</wp:posOffset>
                </wp:positionH>
                <wp:positionV relativeFrom="paragraph">
                  <wp:posOffset>32385</wp:posOffset>
                </wp:positionV>
                <wp:extent cx="825500" cy="266700"/>
                <wp:effectExtent l="0" t="0" r="12700" b="19050"/>
                <wp:wrapNone/>
                <wp:docPr id="300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67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2A23F3" w:rsidRDefault="00A944F3" w:rsidP="00D656DD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288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9" type="#_x0000_t116" style="position:absolute;margin-left:546.95pt;margin-top:2.55pt;width:6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">
                <v:textbox inset="0,1.44pt,0,0">
                  <w:txbxContent>
                    <w:p w:rsidR="00A944F3" w:rsidRPr="002A23F3" w:rsidRDefault="00A944F3" w:rsidP="00D656D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44F3" w:rsidRDefault="00A944F3"/>
    <w:p w:rsidR="00A944F3" w:rsidRDefault="00A944F3"/>
    <w:p w:rsidR="00A944F3" w:rsidRDefault="00A944F3"/>
    <w:p w:rsidR="00A944F3" w:rsidRDefault="00A944F3"/>
    <w:p w:rsidR="00A944F3" w:rsidRDefault="00A944F3"/>
    <w:p w:rsidR="00A944F3" w:rsidRDefault="00A944F3"/>
    <w:p w:rsidR="00A944F3" w:rsidRDefault="00B421D0">
      <w:pPr>
        <w:tabs>
          <w:tab w:val="left" w:pos="125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146685</wp:posOffset>
                </wp:positionV>
                <wp:extent cx="1028700" cy="615950"/>
                <wp:effectExtent l="0" t="0" r="19050" b="12700"/>
                <wp:wrapNone/>
                <wp:docPr id="39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159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4F3" w:rsidRPr="001001F0" w:rsidRDefault="00A944F3" w:rsidP="001001F0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>(Charity)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0" type="#_x0000_t116" style="position:absolute;margin-left:-.45pt;margin-top:11.55pt;width:81pt;height:48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">
                <v:textbox inset="0,0,0,0">
                  <w:txbxContent>
                    <w:p w:rsidR="00A944F3" w:rsidRPr="001001F0" w:rsidRDefault="00A944F3" w:rsidP="001001F0">
                      <w:pPr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>(Charity)</w:t>
                      </w:r>
                    </w:p>
                  </w:txbxContent>
                </v:textbox>
              </v:shape>
            </w:pict>
          </mc:Fallback>
        </mc:AlternateContent>
      </w:r>
      <w:r w:rsidR="00A944F3">
        <w:tab/>
        <w:t xml:space="preserve"> </w:t>
      </w:r>
    </w:p>
    <w:sectPr w:rsidR="00A944F3" w:rsidSect="000520DB">
      <w:pgSz w:w="15840" w:h="12240" w:orient="landscape" w:code="1"/>
      <w:pgMar w:top="360" w:right="288" w:bottom="360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A6EAF"/>
    <w:multiLevelType w:val="hybridMultilevel"/>
    <w:tmpl w:val="5536593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0393383"/>
    <w:multiLevelType w:val="hybridMultilevel"/>
    <w:tmpl w:val="024A3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6D07B98"/>
    <w:multiLevelType w:val="hybridMultilevel"/>
    <w:tmpl w:val="D4AA147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802B24"/>
    <w:multiLevelType w:val="hybridMultilevel"/>
    <w:tmpl w:val="8C2C0C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49"/>
    <w:rsid w:val="00026C13"/>
    <w:rsid w:val="000340AF"/>
    <w:rsid w:val="00045DC2"/>
    <w:rsid w:val="000520DB"/>
    <w:rsid w:val="00080753"/>
    <w:rsid w:val="000849E7"/>
    <w:rsid w:val="000A0681"/>
    <w:rsid w:val="000B0033"/>
    <w:rsid w:val="000C7B5D"/>
    <w:rsid w:val="000D0A32"/>
    <w:rsid w:val="000E14C1"/>
    <w:rsid w:val="001001F0"/>
    <w:rsid w:val="001037D2"/>
    <w:rsid w:val="001123A7"/>
    <w:rsid w:val="00112593"/>
    <w:rsid w:val="0012415C"/>
    <w:rsid w:val="001564EA"/>
    <w:rsid w:val="0017178C"/>
    <w:rsid w:val="001721F3"/>
    <w:rsid w:val="001B638E"/>
    <w:rsid w:val="001B7FB1"/>
    <w:rsid w:val="001C209A"/>
    <w:rsid w:val="001D066F"/>
    <w:rsid w:val="0021739B"/>
    <w:rsid w:val="002239B3"/>
    <w:rsid w:val="0022733B"/>
    <w:rsid w:val="002352E9"/>
    <w:rsid w:val="00244EED"/>
    <w:rsid w:val="00245E59"/>
    <w:rsid w:val="002542CB"/>
    <w:rsid w:val="00261D0A"/>
    <w:rsid w:val="00267791"/>
    <w:rsid w:val="002913BC"/>
    <w:rsid w:val="002917C5"/>
    <w:rsid w:val="002A23F3"/>
    <w:rsid w:val="002A71A4"/>
    <w:rsid w:val="002D2232"/>
    <w:rsid w:val="002F6F38"/>
    <w:rsid w:val="00320B0B"/>
    <w:rsid w:val="00335BD3"/>
    <w:rsid w:val="003677B8"/>
    <w:rsid w:val="00371571"/>
    <w:rsid w:val="0038696B"/>
    <w:rsid w:val="00387025"/>
    <w:rsid w:val="003A6753"/>
    <w:rsid w:val="003D7FE0"/>
    <w:rsid w:val="003E1461"/>
    <w:rsid w:val="003F1D02"/>
    <w:rsid w:val="00402138"/>
    <w:rsid w:val="00421982"/>
    <w:rsid w:val="00432535"/>
    <w:rsid w:val="00437BE4"/>
    <w:rsid w:val="00447E9A"/>
    <w:rsid w:val="0046141D"/>
    <w:rsid w:val="00477CAF"/>
    <w:rsid w:val="004824F3"/>
    <w:rsid w:val="00493A4F"/>
    <w:rsid w:val="004C2632"/>
    <w:rsid w:val="004C7D45"/>
    <w:rsid w:val="004D66CA"/>
    <w:rsid w:val="004E6C70"/>
    <w:rsid w:val="004F31DF"/>
    <w:rsid w:val="00522661"/>
    <w:rsid w:val="005351F2"/>
    <w:rsid w:val="00561D6A"/>
    <w:rsid w:val="00571956"/>
    <w:rsid w:val="00572BB9"/>
    <w:rsid w:val="005D1B94"/>
    <w:rsid w:val="006147FC"/>
    <w:rsid w:val="00631E80"/>
    <w:rsid w:val="0065215F"/>
    <w:rsid w:val="00662F7E"/>
    <w:rsid w:val="006841B6"/>
    <w:rsid w:val="0068423D"/>
    <w:rsid w:val="006C5026"/>
    <w:rsid w:val="006D5974"/>
    <w:rsid w:val="006E56B5"/>
    <w:rsid w:val="006E6A92"/>
    <w:rsid w:val="006F174A"/>
    <w:rsid w:val="006F24CF"/>
    <w:rsid w:val="007152C7"/>
    <w:rsid w:val="00716A10"/>
    <w:rsid w:val="00724190"/>
    <w:rsid w:val="007315CD"/>
    <w:rsid w:val="00733740"/>
    <w:rsid w:val="00763038"/>
    <w:rsid w:val="00785750"/>
    <w:rsid w:val="007875DE"/>
    <w:rsid w:val="00791AA5"/>
    <w:rsid w:val="007C2D7D"/>
    <w:rsid w:val="007D51BB"/>
    <w:rsid w:val="007F0C2A"/>
    <w:rsid w:val="00842849"/>
    <w:rsid w:val="00847EBD"/>
    <w:rsid w:val="0086343F"/>
    <w:rsid w:val="00887F8E"/>
    <w:rsid w:val="00895625"/>
    <w:rsid w:val="008F0EC2"/>
    <w:rsid w:val="00903C0C"/>
    <w:rsid w:val="00934A2C"/>
    <w:rsid w:val="0094610B"/>
    <w:rsid w:val="00960258"/>
    <w:rsid w:val="0098130B"/>
    <w:rsid w:val="00984003"/>
    <w:rsid w:val="00985AF6"/>
    <w:rsid w:val="00995186"/>
    <w:rsid w:val="009A77C8"/>
    <w:rsid w:val="009C6AB4"/>
    <w:rsid w:val="009D1BD2"/>
    <w:rsid w:val="009D59EB"/>
    <w:rsid w:val="009D66C5"/>
    <w:rsid w:val="009E40DE"/>
    <w:rsid w:val="009F2042"/>
    <w:rsid w:val="009F5D85"/>
    <w:rsid w:val="00A057B3"/>
    <w:rsid w:val="00A30FCC"/>
    <w:rsid w:val="00A5341A"/>
    <w:rsid w:val="00A54600"/>
    <w:rsid w:val="00A617A0"/>
    <w:rsid w:val="00A6478A"/>
    <w:rsid w:val="00A64F0E"/>
    <w:rsid w:val="00A809F3"/>
    <w:rsid w:val="00A944F3"/>
    <w:rsid w:val="00A944F5"/>
    <w:rsid w:val="00AB3B74"/>
    <w:rsid w:val="00AC732A"/>
    <w:rsid w:val="00AE2818"/>
    <w:rsid w:val="00AE4D6C"/>
    <w:rsid w:val="00AF149A"/>
    <w:rsid w:val="00B06360"/>
    <w:rsid w:val="00B12CAF"/>
    <w:rsid w:val="00B421D0"/>
    <w:rsid w:val="00B441F7"/>
    <w:rsid w:val="00B5578F"/>
    <w:rsid w:val="00B57CE3"/>
    <w:rsid w:val="00B806C9"/>
    <w:rsid w:val="00B8138E"/>
    <w:rsid w:val="00B81F04"/>
    <w:rsid w:val="00BC5E10"/>
    <w:rsid w:val="00BC7B89"/>
    <w:rsid w:val="00BD6FC8"/>
    <w:rsid w:val="00BD7E7B"/>
    <w:rsid w:val="00BF633B"/>
    <w:rsid w:val="00C24C85"/>
    <w:rsid w:val="00C3734B"/>
    <w:rsid w:val="00C42D08"/>
    <w:rsid w:val="00C42E33"/>
    <w:rsid w:val="00C92684"/>
    <w:rsid w:val="00CC2674"/>
    <w:rsid w:val="00CC515B"/>
    <w:rsid w:val="00CC52E8"/>
    <w:rsid w:val="00CC5451"/>
    <w:rsid w:val="00CC59CA"/>
    <w:rsid w:val="00CD0281"/>
    <w:rsid w:val="00CE2C21"/>
    <w:rsid w:val="00CE799F"/>
    <w:rsid w:val="00CF2D76"/>
    <w:rsid w:val="00D066B5"/>
    <w:rsid w:val="00D156CE"/>
    <w:rsid w:val="00D2002C"/>
    <w:rsid w:val="00D3616C"/>
    <w:rsid w:val="00D41106"/>
    <w:rsid w:val="00D4642A"/>
    <w:rsid w:val="00D656DD"/>
    <w:rsid w:val="00D77151"/>
    <w:rsid w:val="00D808C5"/>
    <w:rsid w:val="00D86992"/>
    <w:rsid w:val="00D86B54"/>
    <w:rsid w:val="00D94AD3"/>
    <w:rsid w:val="00DC5050"/>
    <w:rsid w:val="00E356E3"/>
    <w:rsid w:val="00E45CC2"/>
    <w:rsid w:val="00E52A55"/>
    <w:rsid w:val="00E90A46"/>
    <w:rsid w:val="00E92268"/>
    <w:rsid w:val="00EA41D4"/>
    <w:rsid w:val="00EA6E8A"/>
    <w:rsid w:val="00EB28F0"/>
    <w:rsid w:val="00ED0ED6"/>
    <w:rsid w:val="00ED73AD"/>
    <w:rsid w:val="00EE4E17"/>
    <w:rsid w:val="00F00A1D"/>
    <w:rsid w:val="00F34EDA"/>
    <w:rsid w:val="00F578B3"/>
    <w:rsid w:val="00F6016C"/>
    <w:rsid w:val="00F72FA9"/>
    <w:rsid w:val="00F74887"/>
    <w:rsid w:val="00F75810"/>
    <w:rsid w:val="00F759C7"/>
    <w:rsid w:val="00F805E2"/>
    <w:rsid w:val="00F85729"/>
    <w:rsid w:val="00F869C3"/>
    <w:rsid w:val="00F968DF"/>
    <w:rsid w:val="00FA5215"/>
    <w:rsid w:val="00FB74C8"/>
    <w:rsid w:val="00FC2035"/>
    <w:rsid w:val="00FE062D"/>
    <w:rsid w:val="00FE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F3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721F3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84003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1721F3"/>
    <w:rPr>
      <w:sz w:val="1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84003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2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4003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F3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721F3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84003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1721F3"/>
    <w:rPr>
      <w:sz w:val="1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84003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2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4003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%20on%20d\the_legacy_flow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the_legacy_flow_template</Template>
  <TotalTime>0</TotalTime>
  <Pages>1</Pages>
  <Words>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 Street Services Inc.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McKenna Little</dc:creator>
  <cp:lastModifiedBy>Service Assistant</cp:lastModifiedBy>
  <cp:revision>2</cp:revision>
  <cp:lastPrinted>2012-07-23T21:20:00Z</cp:lastPrinted>
  <dcterms:created xsi:type="dcterms:W3CDTF">2014-07-18T21:58:00Z</dcterms:created>
  <dcterms:modified xsi:type="dcterms:W3CDTF">2014-07-18T21:58:00Z</dcterms:modified>
</cp:coreProperties>
</file>