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14:paraId="25A51690" w14:textId="77777777" w:rsidTr="002A4ED5">
        <w:tc>
          <w:tcPr>
            <w:tcW w:w="729" w:type="pct"/>
            <w:vAlign w:val="bottom"/>
          </w:tcPr>
          <w:p w14:paraId="5D6D4C72" w14:textId="7F3FE909" w:rsidR="002A4ED5" w:rsidRPr="002A4ED5" w:rsidRDefault="001A4659" w:rsidP="002A4ED5">
            <w:r>
              <w:t>Name: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51A8675" w14:textId="77777777" w:rsidR="002A4ED5" w:rsidRPr="002A4ED5" w:rsidRDefault="002A4ED5" w:rsidP="002A4ED5"/>
        </w:tc>
      </w:tr>
      <w:tr w:rsidR="002A4ED5" w:rsidRPr="002A4ED5" w14:paraId="31714E26" w14:textId="77777777" w:rsidTr="002A4ED5">
        <w:tc>
          <w:tcPr>
            <w:tcW w:w="729" w:type="pct"/>
            <w:vAlign w:val="bottom"/>
          </w:tcPr>
          <w:p w14:paraId="495F66E8" w14:textId="7411BF5B" w:rsidR="002A4ED5" w:rsidRPr="002A4ED5" w:rsidRDefault="00000000" w:rsidP="002A4ED5">
            <w:sdt>
              <w:sdtPr>
                <w:id w:val="1692185716"/>
                <w:placeholder>
                  <w:docPart w:val="564DC3B91CDE4F60AFFEF35A95FD2110"/>
                </w:placeholder>
                <w:temporary/>
                <w:showingPlcHdr/>
                <w15:appearance w15:val="hidden"/>
              </w:sdtPr>
              <w:sdtContent>
                <w:r w:rsidR="002A4ED5" w:rsidRPr="002A4ED5">
                  <w:t>Phone</w:t>
                </w:r>
              </w:sdtContent>
            </w:sdt>
            <w:r w:rsidR="001A4659">
              <w:t>: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BFBAEE4" w14:textId="77777777" w:rsidR="002A4ED5" w:rsidRPr="002A4ED5" w:rsidRDefault="002A4ED5" w:rsidP="002A4ED5"/>
        </w:tc>
      </w:tr>
      <w:tr w:rsidR="002A4ED5" w:rsidRPr="002A4ED5" w14:paraId="69F1D78C" w14:textId="77777777" w:rsidTr="002A4ED5">
        <w:tc>
          <w:tcPr>
            <w:tcW w:w="729" w:type="pct"/>
            <w:vAlign w:val="bottom"/>
          </w:tcPr>
          <w:p w14:paraId="62CFE23E" w14:textId="22596E4C" w:rsidR="002A4ED5" w:rsidRPr="002A4ED5" w:rsidRDefault="002A4ED5" w:rsidP="002A4ED5"/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5C274794" w14:textId="266664BD" w:rsidR="002A4ED5" w:rsidRPr="0022752C" w:rsidRDefault="00690755" w:rsidP="002A4ED5">
            <w:pPr>
              <w:rPr>
                <w:sz w:val="20"/>
                <w:szCs w:val="20"/>
              </w:rPr>
            </w:pPr>
            <w:r w:rsidRPr="0022752C">
              <w:rPr>
                <w:sz w:val="20"/>
                <w:szCs w:val="20"/>
                <w:highlight w:val="yellow"/>
              </w:rPr>
              <w:t xml:space="preserve">* Money is due at the time of the order </w:t>
            </w:r>
            <w:r w:rsidRPr="0022752C">
              <w:rPr>
                <w:sz w:val="20"/>
                <w:szCs w:val="20"/>
              </w:rPr>
              <w:t xml:space="preserve">  </w:t>
            </w:r>
            <w:r w:rsidR="0022752C" w:rsidRPr="0022752C">
              <w:rPr>
                <w:sz w:val="20"/>
                <w:szCs w:val="20"/>
                <w:highlight w:val="yellow"/>
              </w:rPr>
              <w:t>*Orders due by May 11, 2023</w:t>
            </w:r>
            <w:r w:rsidR="0022752C" w:rsidRPr="0022752C">
              <w:rPr>
                <w:sz w:val="20"/>
                <w:szCs w:val="20"/>
              </w:rPr>
              <w:t xml:space="preserve">       *</w:t>
            </w:r>
            <w:r w:rsidR="0022752C" w:rsidRPr="0022752C">
              <w:rPr>
                <w:sz w:val="20"/>
                <w:szCs w:val="20"/>
                <w:shd w:val="clear" w:color="auto" w:fill="FFFF00"/>
              </w:rPr>
              <w:t>Checks</w:t>
            </w:r>
            <w:r w:rsidRPr="0022752C">
              <w:rPr>
                <w:sz w:val="20"/>
                <w:szCs w:val="20"/>
                <w:highlight w:val="yellow"/>
                <w:shd w:val="clear" w:color="auto" w:fill="FFFF00"/>
              </w:rPr>
              <w:t xml:space="preserve"> payable</w:t>
            </w:r>
            <w:r w:rsidRPr="0022752C">
              <w:rPr>
                <w:sz w:val="20"/>
                <w:szCs w:val="20"/>
                <w:highlight w:val="yellow"/>
              </w:rPr>
              <w:t xml:space="preserve"> to</w:t>
            </w:r>
            <w:r w:rsidR="0022752C" w:rsidRPr="0022752C">
              <w:rPr>
                <w:sz w:val="20"/>
                <w:szCs w:val="20"/>
                <w:highlight w:val="yellow"/>
              </w:rPr>
              <w:t>:</w:t>
            </w:r>
            <w:r w:rsidRPr="0022752C">
              <w:rPr>
                <w:sz w:val="20"/>
                <w:szCs w:val="20"/>
                <w:highlight w:val="yellow"/>
              </w:rPr>
              <w:t xml:space="preserve"> South Zanesville Food Pantry      </w:t>
            </w:r>
          </w:p>
        </w:tc>
      </w:tr>
      <w:tr w:rsidR="002A4ED5" w:rsidRPr="002A4ED5" w14:paraId="07DD1E17" w14:textId="77777777" w:rsidTr="002A4ED5">
        <w:tc>
          <w:tcPr>
            <w:tcW w:w="729" w:type="pct"/>
            <w:vAlign w:val="bottom"/>
          </w:tcPr>
          <w:p w14:paraId="7DE70D71" w14:textId="31B70E3D" w:rsidR="002A4ED5" w:rsidRPr="002A4ED5" w:rsidRDefault="002A4ED5" w:rsidP="002A4ED5"/>
        </w:tc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FBA45C" w14:textId="508799EF" w:rsidR="001A4659" w:rsidRPr="00BB58FC" w:rsidRDefault="00690755" w:rsidP="002A4ED5">
            <w:pPr>
              <w:rPr>
                <w:szCs w:val="24"/>
              </w:rPr>
            </w:pPr>
            <w:r w:rsidRPr="00BB58FC">
              <w:rPr>
                <w:szCs w:val="24"/>
              </w:rPr>
              <w:t xml:space="preserve">Mail order form and check to:  </w:t>
            </w:r>
            <w:r w:rsidR="0022752C">
              <w:rPr>
                <w:szCs w:val="24"/>
              </w:rPr>
              <w:t xml:space="preserve">Good Deeds,  PO Box </w:t>
            </w:r>
            <w:r w:rsidR="002B5624">
              <w:rPr>
                <w:szCs w:val="24"/>
              </w:rPr>
              <w:t>3218</w:t>
            </w:r>
            <w:r w:rsidR="00F228F1">
              <w:rPr>
                <w:szCs w:val="24"/>
              </w:rPr>
              <w:t xml:space="preserve"> Zanesville OH 43701</w:t>
            </w:r>
          </w:p>
        </w:tc>
      </w:tr>
      <w:tr w:rsidR="002A4ED5" w:rsidRPr="00BB58FC" w14:paraId="2CBB63C8" w14:textId="77777777" w:rsidTr="002A4ED5">
        <w:tc>
          <w:tcPr>
            <w:tcW w:w="729" w:type="pct"/>
            <w:vAlign w:val="bottom"/>
          </w:tcPr>
          <w:p w14:paraId="48D80277" w14:textId="4E60212A" w:rsidR="002A4ED5" w:rsidRPr="00BB58FC" w:rsidRDefault="002A4ED5" w:rsidP="002A4ED5">
            <w:pPr>
              <w:rPr>
                <w:i/>
                <w:iCs/>
              </w:rPr>
            </w:pP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A13978B" w14:textId="77777777" w:rsidR="0022752C" w:rsidRPr="00524B48" w:rsidRDefault="0022752C" w:rsidP="002A4ED5">
            <w:pPr>
              <w:rPr>
                <w:sz w:val="22"/>
                <w:szCs w:val="22"/>
              </w:rPr>
            </w:pPr>
            <w:r w:rsidRPr="00524B48">
              <w:rPr>
                <w:sz w:val="22"/>
                <w:szCs w:val="22"/>
              </w:rPr>
              <w:t xml:space="preserve">*Meals to be picked up May 18 between 4:30-6:30PM at Celebrations Banquet Room, 730 Putnam Ave Zanesville.  </w:t>
            </w:r>
          </w:p>
          <w:p w14:paraId="21E36C38" w14:textId="14E6ECB5" w:rsidR="002A4ED5" w:rsidRPr="0022752C" w:rsidRDefault="0022752C" w:rsidP="002A4ED5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</w:t>
            </w:r>
            <w:r w:rsidR="001A4659" w:rsidRPr="0022752C">
              <w:rPr>
                <w:i/>
                <w:iCs/>
                <w:sz w:val="20"/>
                <w:szCs w:val="20"/>
              </w:rPr>
              <w:t>If you need additional info about meals, check out: Chef Steve, The Professional Caterer’s Facebook page</w:t>
            </w:r>
          </w:p>
        </w:tc>
      </w:tr>
    </w:tbl>
    <w:p w14:paraId="2BEFB56B" w14:textId="77777777" w:rsidR="00806FF3" w:rsidRPr="00BB58FC" w:rsidRDefault="00806FF3" w:rsidP="00562601">
      <w:pPr>
        <w:pStyle w:val="NoSpacing"/>
        <w:rPr>
          <w:i/>
          <w:iCs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058"/>
        <w:gridCol w:w="1798"/>
        <w:gridCol w:w="3601"/>
        <w:gridCol w:w="1171"/>
        <w:gridCol w:w="1440"/>
        <w:gridCol w:w="1886"/>
      </w:tblGrid>
      <w:tr w:rsidR="00836D9A" w:rsidRPr="002A4ED5" w14:paraId="4EC2137A" w14:textId="77777777" w:rsidTr="00431D45">
        <w:trPr>
          <w:trHeight w:val="331"/>
        </w:trPr>
        <w:tc>
          <w:tcPr>
            <w:tcW w:w="1180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60F8178" w14:textId="56B95083" w:rsidR="00836D9A" w:rsidRPr="002A648D" w:rsidRDefault="00836D9A" w:rsidP="002A648D">
            <w:pPr>
              <w:pStyle w:val="TableHeaders"/>
            </w:pPr>
            <w:r>
              <w:t>Name</w:t>
            </w:r>
          </w:p>
        </w:tc>
        <w:tc>
          <w:tcPr>
            <w:tcW w:w="694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BE6A9E4" w14:textId="076B670B" w:rsidR="00836D9A" w:rsidRPr="002A4ED5" w:rsidRDefault="00836D9A" w:rsidP="002A4ED5">
            <w:pPr>
              <w:pStyle w:val="TableHeaders"/>
            </w:pPr>
            <w:r>
              <w:t>Phone Number</w:t>
            </w:r>
          </w:p>
        </w:tc>
        <w:tc>
          <w:tcPr>
            <w:tcW w:w="139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</w:tcPr>
          <w:p w14:paraId="094EEEC4" w14:textId="77777777" w:rsidR="00836D9A" w:rsidRDefault="00836D9A" w:rsidP="002A4ED5">
            <w:pPr>
              <w:pStyle w:val="TableHeaders"/>
            </w:pPr>
          </w:p>
        </w:tc>
        <w:sdt>
          <w:sdtPr>
            <w:id w:val="405890554"/>
            <w:placeholder>
              <w:docPart w:val="497B24239AAB4336BB1B2D9DBD9BE4BB"/>
            </w:placeholder>
            <w:temporary/>
            <w:showingPlcHdr/>
            <w15:appearance w15:val="hidden"/>
          </w:sdtPr>
          <w:sdtContent>
            <w:tc>
              <w:tcPr>
                <w:tcW w:w="452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A96B8A8" w14:textId="6D8458C8" w:rsidR="00836D9A" w:rsidRPr="002A4ED5" w:rsidRDefault="00836D9A" w:rsidP="002A4ED5">
                <w:pPr>
                  <w:pStyle w:val="TableHeaders"/>
                </w:pPr>
                <w:r w:rsidRPr="002A4ED5">
                  <w:t>Quantity</w:t>
                </w:r>
              </w:p>
            </w:tc>
          </w:sdtContent>
        </w:sdt>
        <w:sdt>
          <w:sdtPr>
            <w:id w:val="-293606196"/>
            <w:placeholder>
              <w:docPart w:val="68587AC7F340437D8BA1B73C2888AC28"/>
            </w:placeholder>
            <w:temporary/>
            <w:showingPlcHdr/>
            <w15:appearance w15:val="hidden"/>
          </w:sdtPr>
          <w:sdtContent>
            <w:tc>
              <w:tcPr>
                <w:tcW w:w="556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336BC41" w14:textId="77777777" w:rsidR="00836D9A" w:rsidRPr="002A4ED5" w:rsidRDefault="00836D9A" w:rsidP="002A4ED5">
                <w:pPr>
                  <w:pStyle w:val="TableHeaders"/>
                </w:pPr>
                <w:r w:rsidRPr="002A4ED5">
                  <w:t>Unit Price</w:t>
                </w:r>
              </w:p>
            </w:tc>
          </w:sdtContent>
        </w:sdt>
        <w:sdt>
          <w:sdtPr>
            <w:id w:val="1236660449"/>
            <w:placeholder>
              <w:docPart w:val="8E768F16797D4359BD029BB87A8B1012"/>
            </w:placeholder>
            <w:temporary/>
            <w:showingPlcHdr/>
            <w15:appearance w15:val="hidden"/>
          </w:sdtPr>
          <w:sdtContent>
            <w:tc>
              <w:tcPr>
                <w:tcW w:w="728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5E0DE6E" w14:textId="77777777" w:rsidR="00836D9A" w:rsidRPr="002A4ED5" w:rsidRDefault="00836D9A" w:rsidP="002A4ED5">
                <w:pPr>
                  <w:pStyle w:val="TableHeaders"/>
                </w:pPr>
                <w:r w:rsidRPr="002A4ED5">
                  <w:t>Amount</w:t>
                </w:r>
              </w:p>
            </w:tc>
          </w:sdtContent>
        </w:sdt>
      </w:tr>
      <w:tr w:rsidR="00836D9A" w:rsidRPr="002A4ED5" w14:paraId="7C944BCC" w14:textId="77777777" w:rsidTr="00431D45">
        <w:trPr>
          <w:trHeight w:val="331"/>
        </w:trPr>
        <w:tc>
          <w:tcPr>
            <w:tcW w:w="118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672105B" w14:textId="77777777" w:rsidR="00836D9A" w:rsidRPr="002A4ED5" w:rsidRDefault="00836D9A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9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0EA2F26" w14:textId="77777777" w:rsidR="00836D9A" w:rsidRPr="002A4ED5" w:rsidRDefault="00836D9A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390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</w:tcPr>
          <w:p w14:paraId="5D15608A" w14:textId="0A148829" w:rsidR="00836D9A" w:rsidRPr="002A4ED5" w:rsidRDefault="00836D9A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Item</w:t>
            </w:r>
          </w:p>
        </w:tc>
        <w:tc>
          <w:tcPr>
            <w:tcW w:w="452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CDFA2FB" w14:textId="342A7D4A" w:rsidR="00836D9A" w:rsidRPr="002A4ED5" w:rsidRDefault="00836D9A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5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A7C4C15" w14:textId="77777777" w:rsidR="00836D9A" w:rsidRPr="002A4ED5" w:rsidRDefault="00836D9A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2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D7F6D63" w14:textId="77777777" w:rsidR="00836D9A" w:rsidRPr="002A4ED5" w:rsidRDefault="00836D9A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836D9A" w:rsidRPr="002A4ED5" w14:paraId="57917E20" w14:textId="77777777" w:rsidTr="00431D45">
        <w:tc>
          <w:tcPr>
            <w:tcW w:w="118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2CD355" w14:textId="788C9D4D" w:rsidR="00836D9A" w:rsidRPr="002A4ED5" w:rsidRDefault="00DD6C65" w:rsidP="002A4ED5">
            <w:r>
              <w:t xml:space="preserve">Ex: </w:t>
            </w:r>
            <w:r w:rsidR="00836D9A">
              <w:t>Mr. Winland</w:t>
            </w:r>
          </w:p>
        </w:tc>
        <w:tc>
          <w:tcPr>
            <w:tcW w:w="69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B45865" w14:textId="5AD090FD" w:rsidR="00836D9A" w:rsidRPr="002A4ED5" w:rsidRDefault="00836D9A" w:rsidP="002A4ED5">
            <w:r>
              <w:t>454-4590</w:t>
            </w:r>
          </w:p>
        </w:tc>
        <w:tc>
          <w:tcPr>
            <w:tcW w:w="139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E4382D" w14:textId="109FC4DB" w:rsidR="00836D9A" w:rsidRPr="002A4ED5" w:rsidRDefault="00836D9A" w:rsidP="002A4ED5">
            <w:r>
              <w:t>Lasagna</w:t>
            </w:r>
          </w:p>
        </w:tc>
        <w:tc>
          <w:tcPr>
            <w:tcW w:w="45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FB3948" w14:textId="5C4FBE0E" w:rsidR="00836D9A" w:rsidRPr="002A4ED5" w:rsidRDefault="00836D9A" w:rsidP="002A4ED5">
            <w:r>
              <w:t>1</w:t>
            </w:r>
          </w:p>
        </w:tc>
        <w:tc>
          <w:tcPr>
            <w:tcW w:w="55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D1430C" w14:textId="4505162B" w:rsidR="00836D9A" w:rsidRPr="002A4ED5" w:rsidRDefault="00836D9A" w:rsidP="002A4ED5">
            <w:r>
              <w:t>$</w:t>
            </w:r>
            <w:r w:rsidR="002C528A">
              <w:t>30</w:t>
            </w:r>
            <w:r>
              <w:t>.00</w:t>
            </w:r>
          </w:p>
        </w:tc>
        <w:tc>
          <w:tcPr>
            <w:tcW w:w="72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05C633" w14:textId="79DF3CB5" w:rsidR="00836D9A" w:rsidRPr="002A4ED5" w:rsidRDefault="00836D9A" w:rsidP="002A4ED5">
            <w:r>
              <w:t>$</w:t>
            </w:r>
            <w:r w:rsidR="002C528A">
              <w:t>30</w:t>
            </w:r>
            <w:r>
              <w:t>.00</w:t>
            </w:r>
          </w:p>
        </w:tc>
      </w:tr>
      <w:tr w:rsidR="00836D9A" w:rsidRPr="002A4ED5" w14:paraId="577E5B3F" w14:textId="77777777" w:rsidTr="00431D45">
        <w:tc>
          <w:tcPr>
            <w:tcW w:w="11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A0652D" w14:textId="77777777" w:rsidR="00836D9A" w:rsidRPr="002A4ED5" w:rsidRDefault="00836D9A" w:rsidP="002A4ED5"/>
        </w:tc>
        <w:tc>
          <w:tcPr>
            <w:tcW w:w="6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5610C4" w14:textId="77777777" w:rsidR="00836D9A" w:rsidRPr="002A4ED5" w:rsidRDefault="00836D9A" w:rsidP="002A4ED5"/>
        </w:tc>
        <w:tc>
          <w:tcPr>
            <w:tcW w:w="13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A88C62" w14:textId="77777777" w:rsidR="00836D9A" w:rsidRPr="002A4ED5" w:rsidRDefault="00836D9A" w:rsidP="002A4ED5"/>
        </w:tc>
        <w:tc>
          <w:tcPr>
            <w:tcW w:w="4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1EE209" w14:textId="214C06AB" w:rsidR="00836D9A" w:rsidRPr="002A4ED5" w:rsidRDefault="00836D9A" w:rsidP="002A4ED5"/>
        </w:tc>
        <w:tc>
          <w:tcPr>
            <w:tcW w:w="5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D229E5" w14:textId="77777777" w:rsidR="00836D9A" w:rsidRPr="002A4ED5" w:rsidRDefault="00836D9A" w:rsidP="002A4ED5"/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9DF9A0" w14:textId="77777777" w:rsidR="00836D9A" w:rsidRPr="002A4ED5" w:rsidRDefault="00836D9A" w:rsidP="002A4ED5"/>
        </w:tc>
      </w:tr>
      <w:tr w:rsidR="00836D9A" w:rsidRPr="002A4ED5" w14:paraId="5F558B93" w14:textId="77777777" w:rsidTr="00431D45">
        <w:tc>
          <w:tcPr>
            <w:tcW w:w="11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7F5DD9" w14:textId="77777777" w:rsidR="00836D9A" w:rsidRPr="002A4ED5" w:rsidRDefault="00836D9A" w:rsidP="002A4ED5"/>
        </w:tc>
        <w:tc>
          <w:tcPr>
            <w:tcW w:w="6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401F22" w14:textId="77777777" w:rsidR="00836D9A" w:rsidRPr="002A4ED5" w:rsidRDefault="00836D9A" w:rsidP="002A4ED5"/>
        </w:tc>
        <w:tc>
          <w:tcPr>
            <w:tcW w:w="13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92D368" w14:textId="77777777" w:rsidR="00836D9A" w:rsidRPr="002A4ED5" w:rsidRDefault="00836D9A" w:rsidP="002A4ED5"/>
        </w:tc>
        <w:tc>
          <w:tcPr>
            <w:tcW w:w="4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8AFE34" w14:textId="691E89A1" w:rsidR="00836D9A" w:rsidRPr="002A4ED5" w:rsidRDefault="00836D9A" w:rsidP="002A4ED5"/>
        </w:tc>
        <w:tc>
          <w:tcPr>
            <w:tcW w:w="5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46F3B9" w14:textId="77777777" w:rsidR="00836D9A" w:rsidRPr="002A4ED5" w:rsidRDefault="00836D9A" w:rsidP="002A4ED5"/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00CA16" w14:textId="77777777" w:rsidR="00836D9A" w:rsidRPr="002A4ED5" w:rsidRDefault="00836D9A" w:rsidP="002A4ED5"/>
        </w:tc>
      </w:tr>
      <w:tr w:rsidR="00836D9A" w:rsidRPr="002A4ED5" w14:paraId="2271CF9B" w14:textId="77777777" w:rsidTr="00431D45">
        <w:tc>
          <w:tcPr>
            <w:tcW w:w="11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D88195" w14:textId="77777777" w:rsidR="00836D9A" w:rsidRPr="002A4ED5" w:rsidRDefault="00836D9A" w:rsidP="002A4ED5"/>
        </w:tc>
        <w:tc>
          <w:tcPr>
            <w:tcW w:w="6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F022A5" w14:textId="77777777" w:rsidR="00836D9A" w:rsidRPr="002A4ED5" w:rsidRDefault="00836D9A" w:rsidP="002A4ED5"/>
        </w:tc>
        <w:tc>
          <w:tcPr>
            <w:tcW w:w="13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B0A487" w14:textId="77777777" w:rsidR="00836D9A" w:rsidRPr="002A4ED5" w:rsidRDefault="00836D9A" w:rsidP="002A4ED5"/>
        </w:tc>
        <w:tc>
          <w:tcPr>
            <w:tcW w:w="4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8D33F9" w14:textId="42C52887" w:rsidR="00836D9A" w:rsidRPr="002A4ED5" w:rsidRDefault="00836D9A" w:rsidP="002A4ED5"/>
        </w:tc>
        <w:tc>
          <w:tcPr>
            <w:tcW w:w="5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0FAA67" w14:textId="77777777" w:rsidR="00836D9A" w:rsidRPr="002A4ED5" w:rsidRDefault="00836D9A" w:rsidP="002A4ED5"/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090E2F" w14:textId="77777777" w:rsidR="00836D9A" w:rsidRPr="002A4ED5" w:rsidRDefault="00836D9A" w:rsidP="002A4ED5"/>
        </w:tc>
      </w:tr>
      <w:tr w:rsidR="00836D9A" w:rsidRPr="002A4ED5" w14:paraId="773A2E34" w14:textId="77777777" w:rsidTr="00431D45">
        <w:tc>
          <w:tcPr>
            <w:tcW w:w="11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363F6F" w14:textId="77777777" w:rsidR="00836D9A" w:rsidRPr="002A4ED5" w:rsidRDefault="00836D9A" w:rsidP="002A4ED5"/>
        </w:tc>
        <w:tc>
          <w:tcPr>
            <w:tcW w:w="6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2C3BCC" w14:textId="77777777" w:rsidR="00836D9A" w:rsidRPr="002A4ED5" w:rsidRDefault="00836D9A" w:rsidP="002A4ED5"/>
        </w:tc>
        <w:tc>
          <w:tcPr>
            <w:tcW w:w="13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FEC52B" w14:textId="77777777" w:rsidR="00836D9A" w:rsidRPr="002A4ED5" w:rsidRDefault="00836D9A" w:rsidP="002A4ED5"/>
        </w:tc>
        <w:tc>
          <w:tcPr>
            <w:tcW w:w="4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FBCC41" w14:textId="33A48E95" w:rsidR="00836D9A" w:rsidRPr="002A4ED5" w:rsidRDefault="00836D9A" w:rsidP="002A4ED5"/>
        </w:tc>
        <w:tc>
          <w:tcPr>
            <w:tcW w:w="5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D7B972" w14:textId="77777777" w:rsidR="00836D9A" w:rsidRPr="002A4ED5" w:rsidRDefault="00836D9A" w:rsidP="002A4ED5"/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F23077" w14:textId="77777777" w:rsidR="00836D9A" w:rsidRPr="002A4ED5" w:rsidRDefault="00836D9A" w:rsidP="002A4ED5"/>
        </w:tc>
      </w:tr>
      <w:tr w:rsidR="00836D9A" w:rsidRPr="002A4ED5" w14:paraId="58A7887F" w14:textId="77777777" w:rsidTr="00431D45">
        <w:tc>
          <w:tcPr>
            <w:tcW w:w="11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0B6D17" w14:textId="77777777" w:rsidR="00836D9A" w:rsidRPr="002A4ED5" w:rsidRDefault="00836D9A" w:rsidP="002A4ED5"/>
        </w:tc>
        <w:tc>
          <w:tcPr>
            <w:tcW w:w="6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64C9EB" w14:textId="77777777" w:rsidR="00836D9A" w:rsidRPr="002A4ED5" w:rsidRDefault="00836D9A" w:rsidP="002A4ED5"/>
        </w:tc>
        <w:tc>
          <w:tcPr>
            <w:tcW w:w="13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F920D8" w14:textId="77777777" w:rsidR="00836D9A" w:rsidRPr="002A4ED5" w:rsidRDefault="00836D9A" w:rsidP="002A4ED5"/>
        </w:tc>
        <w:tc>
          <w:tcPr>
            <w:tcW w:w="4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785035" w14:textId="2ADED0B3" w:rsidR="00836D9A" w:rsidRPr="002A4ED5" w:rsidRDefault="00836D9A" w:rsidP="002A4ED5"/>
        </w:tc>
        <w:tc>
          <w:tcPr>
            <w:tcW w:w="5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A9BA5A" w14:textId="77777777" w:rsidR="00836D9A" w:rsidRPr="002A4ED5" w:rsidRDefault="00836D9A" w:rsidP="002A4ED5"/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5ED1E8" w14:textId="77777777" w:rsidR="00836D9A" w:rsidRPr="002A4ED5" w:rsidRDefault="00836D9A" w:rsidP="002A4ED5"/>
        </w:tc>
      </w:tr>
      <w:tr w:rsidR="00836D9A" w:rsidRPr="002A4ED5" w14:paraId="0FE81568" w14:textId="77777777" w:rsidTr="00431D45">
        <w:tc>
          <w:tcPr>
            <w:tcW w:w="11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2C5A76" w14:textId="77777777" w:rsidR="00836D9A" w:rsidRPr="002A4ED5" w:rsidRDefault="00836D9A" w:rsidP="002A4ED5"/>
        </w:tc>
        <w:tc>
          <w:tcPr>
            <w:tcW w:w="6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97310A" w14:textId="77777777" w:rsidR="00836D9A" w:rsidRPr="002A4ED5" w:rsidRDefault="00836D9A" w:rsidP="002A4ED5"/>
        </w:tc>
        <w:tc>
          <w:tcPr>
            <w:tcW w:w="13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388A13" w14:textId="77777777" w:rsidR="00836D9A" w:rsidRPr="002A4ED5" w:rsidRDefault="00836D9A" w:rsidP="002A4ED5"/>
        </w:tc>
        <w:tc>
          <w:tcPr>
            <w:tcW w:w="4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C3F2C3" w14:textId="306DD2B0" w:rsidR="00836D9A" w:rsidRPr="002A4ED5" w:rsidRDefault="00836D9A" w:rsidP="002A4ED5"/>
        </w:tc>
        <w:tc>
          <w:tcPr>
            <w:tcW w:w="5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44D3D9" w14:textId="77777777" w:rsidR="00836D9A" w:rsidRPr="002A4ED5" w:rsidRDefault="00836D9A" w:rsidP="002A4ED5"/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7FEE5C" w14:textId="77777777" w:rsidR="00836D9A" w:rsidRPr="002A4ED5" w:rsidRDefault="00836D9A" w:rsidP="002A4ED5"/>
        </w:tc>
      </w:tr>
      <w:tr w:rsidR="00836D9A" w:rsidRPr="002A4ED5" w14:paraId="31B31CC0" w14:textId="77777777" w:rsidTr="00431D45">
        <w:tc>
          <w:tcPr>
            <w:tcW w:w="11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89E7A2" w14:textId="77777777" w:rsidR="00836D9A" w:rsidRPr="002A4ED5" w:rsidRDefault="00836D9A" w:rsidP="002A4ED5"/>
        </w:tc>
        <w:tc>
          <w:tcPr>
            <w:tcW w:w="6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881C2D" w14:textId="77777777" w:rsidR="00836D9A" w:rsidRPr="002A4ED5" w:rsidRDefault="00836D9A" w:rsidP="002A4ED5"/>
        </w:tc>
        <w:tc>
          <w:tcPr>
            <w:tcW w:w="13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11ADF0" w14:textId="77777777" w:rsidR="00836D9A" w:rsidRPr="002A4ED5" w:rsidRDefault="00836D9A" w:rsidP="002A4ED5"/>
        </w:tc>
        <w:tc>
          <w:tcPr>
            <w:tcW w:w="4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F32661" w14:textId="1415B01B" w:rsidR="00836D9A" w:rsidRPr="002A4ED5" w:rsidRDefault="00836D9A" w:rsidP="002A4ED5"/>
        </w:tc>
        <w:tc>
          <w:tcPr>
            <w:tcW w:w="5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14434A" w14:textId="77777777" w:rsidR="00836D9A" w:rsidRPr="002A4ED5" w:rsidRDefault="00836D9A" w:rsidP="002A4ED5"/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661EA9" w14:textId="77777777" w:rsidR="00836D9A" w:rsidRPr="002A4ED5" w:rsidRDefault="00836D9A" w:rsidP="002A4ED5"/>
        </w:tc>
      </w:tr>
      <w:tr w:rsidR="00836D9A" w:rsidRPr="002A4ED5" w14:paraId="211CF79A" w14:textId="77777777" w:rsidTr="00431D45">
        <w:tc>
          <w:tcPr>
            <w:tcW w:w="11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62C60B" w14:textId="77777777" w:rsidR="00836D9A" w:rsidRPr="002A4ED5" w:rsidRDefault="00836D9A" w:rsidP="002A4ED5"/>
        </w:tc>
        <w:tc>
          <w:tcPr>
            <w:tcW w:w="6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547B19" w14:textId="77777777" w:rsidR="00836D9A" w:rsidRPr="002A4ED5" w:rsidRDefault="00836D9A" w:rsidP="002A4ED5"/>
        </w:tc>
        <w:tc>
          <w:tcPr>
            <w:tcW w:w="13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CACF61" w14:textId="77777777" w:rsidR="00836D9A" w:rsidRPr="002A4ED5" w:rsidRDefault="00836D9A" w:rsidP="002A4ED5"/>
        </w:tc>
        <w:tc>
          <w:tcPr>
            <w:tcW w:w="4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6813B9" w14:textId="044AA5E4" w:rsidR="00836D9A" w:rsidRPr="002A4ED5" w:rsidRDefault="00836D9A" w:rsidP="002A4ED5"/>
        </w:tc>
        <w:tc>
          <w:tcPr>
            <w:tcW w:w="5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C986DC" w14:textId="77777777" w:rsidR="00836D9A" w:rsidRPr="002A4ED5" w:rsidRDefault="00836D9A" w:rsidP="002A4ED5"/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4779EB" w14:textId="77777777" w:rsidR="00836D9A" w:rsidRPr="002A4ED5" w:rsidRDefault="00836D9A" w:rsidP="002A4ED5"/>
        </w:tc>
      </w:tr>
      <w:tr w:rsidR="00836D9A" w:rsidRPr="002A4ED5" w14:paraId="6438B950" w14:textId="77777777" w:rsidTr="00431D45">
        <w:tc>
          <w:tcPr>
            <w:tcW w:w="11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539081" w14:textId="77777777" w:rsidR="00836D9A" w:rsidRPr="002A4ED5" w:rsidRDefault="00836D9A" w:rsidP="002A4ED5"/>
        </w:tc>
        <w:tc>
          <w:tcPr>
            <w:tcW w:w="6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DBA297" w14:textId="77777777" w:rsidR="00836D9A" w:rsidRPr="002A4ED5" w:rsidRDefault="00836D9A" w:rsidP="002A4ED5"/>
        </w:tc>
        <w:tc>
          <w:tcPr>
            <w:tcW w:w="13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965101" w14:textId="77777777" w:rsidR="00836D9A" w:rsidRPr="002A4ED5" w:rsidRDefault="00836D9A" w:rsidP="002A4ED5"/>
        </w:tc>
        <w:tc>
          <w:tcPr>
            <w:tcW w:w="4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D32FB1" w14:textId="058294E2" w:rsidR="00836D9A" w:rsidRPr="002A4ED5" w:rsidRDefault="00836D9A" w:rsidP="002A4ED5"/>
        </w:tc>
        <w:tc>
          <w:tcPr>
            <w:tcW w:w="5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D9A0D9" w14:textId="77777777" w:rsidR="00836D9A" w:rsidRPr="002A4ED5" w:rsidRDefault="00836D9A" w:rsidP="002A4ED5"/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FC6EEF" w14:textId="77777777" w:rsidR="00836D9A" w:rsidRPr="002A4ED5" w:rsidRDefault="00836D9A" w:rsidP="002A4ED5"/>
        </w:tc>
      </w:tr>
      <w:tr w:rsidR="00836D9A" w:rsidRPr="002A4ED5" w14:paraId="0B543C8E" w14:textId="77777777" w:rsidTr="00431D45">
        <w:tc>
          <w:tcPr>
            <w:tcW w:w="1180" w:type="pct"/>
            <w:tcBorders>
              <w:top w:val="single" w:sz="4" w:space="0" w:color="auto"/>
            </w:tcBorders>
          </w:tcPr>
          <w:p w14:paraId="6F2A20E1" w14:textId="77777777" w:rsidR="00836D9A" w:rsidRPr="002A4ED5" w:rsidRDefault="00836D9A" w:rsidP="002A4ED5"/>
        </w:tc>
        <w:tc>
          <w:tcPr>
            <w:tcW w:w="694" w:type="pct"/>
            <w:tcBorders>
              <w:top w:val="single" w:sz="4" w:space="0" w:color="auto"/>
            </w:tcBorders>
          </w:tcPr>
          <w:p w14:paraId="3E3C4A61" w14:textId="77777777" w:rsidR="00836D9A" w:rsidRPr="002A4ED5" w:rsidRDefault="00836D9A" w:rsidP="002A4ED5"/>
        </w:tc>
        <w:tc>
          <w:tcPr>
            <w:tcW w:w="1390" w:type="pct"/>
            <w:tcBorders>
              <w:top w:val="single" w:sz="4" w:space="0" w:color="auto"/>
            </w:tcBorders>
          </w:tcPr>
          <w:p w14:paraId="64B0C6D2" w14:textId="77777777" w:rsidR="00836D9A" w:rsidRPr="002A4ED5" w:rsidRDefault="00836D9A" w:rsidP="002A4ED5"/>
        </w:tc>
        <w:tc>
          <w:tcPr>
            <w:tcW w:w="452" w:type="pct"/>
            <w:tcBorders>
              <w:top w:val="single" w:sz="4" w:space="0" w:color="auto"/>
            </w:tcBorders>
          </w:tcPr>
          <w:p w14:paraId="1C7A6C12" w14:textId="0AAE8854" w:rsidR="00836D9A" w:rsidRPr="002A4ED5" w:rsidRDefault="00836D9A" w:rsidP="002A4ED5"/>
        </w:tc>
        <w:sdt>
          <w:sdtPr>
            <w:id w:val="2064670704"/>
            <w:placeholder>
              <w:docPart w:val="DC683E503CB64E0C88C827E9D291C1F9"/>
            </w:placeholder>
            <w:temporary/>
            <w:showingPlcHdr/>
            <w15:appearance w15:val="hidden"/>
            <w:text/>
          </w:sdtPr>
          <w:sdtContent>
            <w:tc>
              <w:tcPr>
                <w:tcW w:w="556" w:type="pct"/>
                <w:tcBorders>
                  <w:top w:val="single" w:sz="4" w:space="0" w:color="auto"/>
                </w:tcBorders>
                <w:vAlign w:val="bottom"/>
              </w:tcPr>
              <w:p w14:paraId="1F90BBCB" w14:textId="77777777" w:rsidR="00836D9A" w:rsidRPr="002A4ED5" w:rsidRDefault="00836D9A" w:rsidP="002A648D">
                <w:pPr>
                  <w:pStyle w:val="Total"/>
                </w:pPr>
                <w:r w:rsidRPr="002A4ED5">
                  <w:t>Total</w:t>
                </w:r>
              </w:p>
            </w:tc>
          </w:sdtContent>
        </w:sdt>
        <w:tc>
          <w:tcPr>
            <w:tcW w:w="728" w:type="pct"/>
            <w:tcBorders>
              <w:top w:val="single" w:sz="4" w:space="0" w:color="auto"/>
              <w:bottom w:val="single" w:sz="4" w:space="0" w:color="auto"/>
            </w:tcBorders>
          </w:tcPr>
          <w:p w14:paraId="0E812424" w14:textId="77777777" w:rsidR="00836D9A" w:rsidRPr="002A4ED5" w:rsidRDefault="00836D9A" w:rsidP="002A4ED5">
            <w:pPr>
              <w:rPr>
                <w:b/>
              </w:rPr>
            </w:pPr>
          </w:p>
        </w:tc>
      </w:tr>
    </w:tbl>
    <w:p w14:paraId="39A3C9A6" w14:textId="1B4F28F7" w:rsidR="00806FF3" w:rsidRDefault="00806FF3" w:rsidP="002A648D"/>
    <w:p w14:paraId="46E33A30" w14:textId="41EE08DF" w:rsidR="00431D45" w:rsidRDefault="00DD6C65" w:rsidP="002A648D">
      <w:r>
        <w:t>*All family style meals are $</w:t>
      </w:r>
      <w:r w:rsidR="002C528A">
        <w:t>30</w:t>
      </w:r>
      <w:r>
        <w:t>.00 each   *Each meal serves 4-6    *Meals come with easy oven directions   *Fresh, never frozen meals</w:t>
      </w:r>
    </w:p>
    <w:p w14:paraId="4D2F3935" w14:textId="77777777" w:rsidR="00431D45" w:rsidRDefault="00431D45" w:rsidP="00431D45">
      <w:pPr>
        <w:rPr>
          <w:sz w:val="22"/>
        </w:rPr>
      </w:pPr>
      <w:r w:rsidRPr="00DD6C65">
        <w:rPr>
          <w:b/>
          <w:highlight w:val="lightGray"/>
        </w:rPr>
        <w:t>Lasagna – Chef Steve’s Classic Dish!</w:t>
      </w:r>
    </w:p>
    <w:p w14:paraId="190897D1" w14:textId="75D1F672" w:rsidR="00431D45" w:rsidRDefault="00431D45" w:rsidP="00431D45">
      <w:r>
        <w:t>This Chef Steve’s classic dish is made with multiple layers of wide, flat sheet pasta, a hearty meat sauce and several gooey cheeses that will just melt in your mouth.</w:t>
      </w:r>
    </w:p>
    <w:p w14:paraId="1BE5A5C0" w14:textId="77777777" w:rsidR="00431D45" w:rsidRDefault="00431D45" w:rsidP="00431D45">
      <w:pPr>
        <w:rPr>
          <w:sz w:val="22"/>
        </w:rPr>
      </w:pPr>
      <w:r w:rsidRPr="00DD6C65">
        <w:rPr>
          <w:b/>
          <w:highlight w:val="lightGray"/>
        </w:rPr>
        <w:t>Baked Steak</w:t>
      </w:r>
    </w:p>
    <w:p w14:paraId="541489FF" w14:textId="33C09C62" w:rsidR="00431D45" w:rsidRDefault="00431D45" w:rsidP="00431D45">
      <w:r>
        <w:t>This fork tender cube steak is slow cooked in a delicious mushroom gravy and baked to perfection. This dish is paired with our homemade red skin</w:t>
      </w:r>
      <w:r w:rsidR="001A4659">
        <w:t>ned</w:t>
      </w:r>
      <w:r>
        <w:t xml:space="preserve"> </w:t>
      </w:r>
      <w:r w:rsidR="001A4659">
        <w:t xml:space="preserve">mashed </w:t>
      </w:r>
      <w:r>
        <w:t>potatoes.</w:t>
      </w:r>
    </w:p>
    <w:p w14:paraId="3D91D189" w14:textId="77777777" w:rsidR="00431D45" w:rsidRDefault="00431D45" w:rsidP="00431D45">
      <w:r w:rsidRPr="00DD6C65">
        <w:rPr>
          <w:b/>
          <w:highlight w:val="lightGray"/>
        </w:rPr>
        <w:t>Meatballs</w:t>
      </w:r>
    </w:p>
    <w:p w14:paraId="1E204146" w14:textId="76F7E508" w:rsidR="00431D45" w:rsidRDefault="00431D45" w:rsidP="00431D45">
      <w:r>
        <w:t xml:space="preserve">This savory, yet (BBQ) sweet, meal will definitely become your new week-day favorite. Hand rolled with a favorite homemade recipe will have you coming back for more. </w:t>
      </w:r>
      <w:r w:rsidR="001A4659">
        <w:t>T</w:t>
      </w:r>
      <w:r>
        <w:t xml:space="preserve">his meal </w:t>
      </w:r>
      <w:r w:rsidR="001A4659">
        <w:t xml:space="preserve">is paired </w:t>
      </w:r>
      <w:r>
        <w:t>with our cheesy hash brown casserole</w:t>
      </w:r>
      <w:r w:rsidR="001A4659">
        <w:t>.</w:t>
      </w:r>
    </w:p>
    <w:p w14:paraId="06104723" w14:textId="04DC9083" w:rsidR="001A4659" w:rsidRDefault="00616BCD" w:rsidP="001A4659">
      <w:pPr>
        <w:rPr>
          <w:b/>
          <w:sz w:val="22"/>
        </w:rPr>
      </w:pPr>
      <w:r>
        <w:rPr>
          <w:b/>
          <w:highlight w:val="lightGray"/>
        </w:rPr>
        <w:t>P</w:t>
      </w:r>
      <w:r w:rsidR="001A4659" w:rsidRPr="00DD6C65">
        <w:rPr>
          <w:b/>
          <w:highlight w:val="lightGray"/>
        </w:rPr>
        <w:t>armesan Sauce Chicken</w:t>
      </w:r>
    </w:p>
    <w:p w14:paraId="3985C50F" w14:textId="1CF67A7C" w:rsidR="001A4659" w:rsidRDefault="001A4659" w:rsidP="001A4659">
      <w:r>
        <w:t xml:space="preserve">Dive into this </w:t>
      </w:r>
      <w:r w:rsidR="00A12F11">
        <w:t>delicious</w:t>
      </w:r>
      <w:r>
        <w:t xml:space="preserve"> parmesan baked chicken breast that is made with a creamy white parmesan cheese sauce that will never disappoint. Pair this hot dish up with our loaded cauliflower casserole.</w:t>
      </w:r>
    </w:p>
    <w:p w14:paraId="7CC545E0" w14:textId="3C487C8C" w:rsidR="00524B48" w:rsidRPr="00524B48" w:rsidRDefault="00616BCD" w:rsidP="00524B48">
      <w:pPr>
        <w:rPr>
          <w:b/>
          <w:bCs/>
          <w:i/>
          <w:iCs/>
        </w:rPr>
      </w:pPr>
      <w:r w:rsidRPr="00524B48">
        <w:rPr>
          <w:i/>
          <w:iCs/>
        </w:rPr>
        <w:t xml:space="preserve">This event is a project of Good Deeds Service Club in Zanesville.  Good Deeds is based in the office of Matson Retirement Planning and is sponsored by Gleaner Life Insurance Society.  </w:t>
      </w:r>
      <w:r w:rsidRPr="00524B48">
        <w:rPr>
          <w:b/>
          <w:bCs/>
          <w:i/>
          <w:iCs/>
        </w:rPr>
        <w:t>Proceeds from this event will benefit S</w:t>
      </w:r>
      <w:r w:rsidR="00524B48" w:rsidRPr="00524B48">
        <w:rPr>
          <w:b/>
          <w:bCs/>
          <w:i/>
          <w:iCs/>
        </w:rPr>
        <w:t>outh Zanesville Food Pantry.</w:t>
      </w:r>
      <w:r w:rsidR="00524B48" w:rsidRPr="00524B48">
        <w:rPr>
          <w:i/>
          <w:iCs/>
        </w:rPr>
        <w:t xml:space="preserve"> Questions?  Call (740) 454-7646 or e-mail stephen.matson@cfdinvestments.com.</w:t>
      </w:r>
      <w:r w:rsidR="00524B48" w:rsidRPr="00524B48">
        <w:rPr>
          <w:i/>
          <w:iCs/>
          <w:noProof/>
        </w:rPr>
        <w:t xml:space="preserve"> </w:t>
      </w:r>
    </w:p>
    <w:p w14:paraId="17E1AE6D" w14:textId="7C270FE6" w:rsidR="00616BCD" w:rsidRDefault="00616BCD" w:rsidP="00524B48">
      <w:pPr>
        <w:jc w:val="center"/>
      </w:pPr>
    </w:p>
    <w:p w14:paraId="6F7AB9DB" w14:textId="238BB244" w:rsidR="00431D45" w:rsidRDefault="007F3F24" w:rsidP="00B11AE3">
      <w:pPr>
        <w:jc w:val="center"/>
      </w:pPr>
      <w:r w:rsidRPr="00524B48">
        <w:rPr>
          <w:i/>
          <w:iCs/>
          <w:sz w:val="20"/>
          <w:szCs w:val="20"/>
        </w:rPr>
        <w:t xml:space="preserve">Promotional considerations provided by Gleaner Life Insurance Co.  </w:t>
      </w:r>
      <w:r w:rsidR="00616BCD" w:rsidRPr="00524B48">
        <w:rPr>
          <w:i/>
          <w:iCs/>
          <w:sz w:val="20"/>
          <w:szCs w:val="20"/>
        </w:rPr>
        <w:t xml:space="preserve">Neither Matson Retirement Planning nor Gleaner </w:t>
      </w:r>
      <w:r w:rsidR="00524B48">
        <w:rPr>
          <w:i/>
          <w:iCs/>
          <w:sz w:val="20"/>
          <w:szCs w:val="20"/>
        </w:rPr>
        <w:t>are</w:t>
      </w:r>
      <w:r w:rsidR="00616BCD" w:rsidRPr="00524B48">
        <w:rPr>
          <w:i/>
          <w:iCs/>
          <w:sz w:val="20"/>
          <w:szCs w:val="20"/>
        </w:rPr>
        <w:t xml:space="preserve"> owned by or affiliated with</w:t>
      </w:r>
      <w:r w:rsidRPr="00524B48">
        <w:rPr>
          <w:i/>
          <w:iCs/>
          <w:sz w:val="20"/>
          <w:szCs w:val="20"/>
        </w:rPr>
        <w:t xml:space="preserve"> the</w:t>
      </w:r>
      <w:r w:rsidR="00616BCD" w:rsidRPr="00524B48">
        <w:rPr>
          <w:i/>
          <w:iCs/>
          <w:sz w:val="20"/>
          <w:szCs w:val="20"/>
        </w:rPr>
        <w:t xml:space="preserve"> CFD </w:t>
      </w:r>
      <w:r w:rsidRPr="00524B48">
        <w:rPr>
          <w:i/>
          <w:iCs/>
          <w:sz w:val="20"/>
          <w:szCs w:val="20"/>
        </w:rPr>
        <w:t>companies nor</w:t>
      </w:r>
      <w:r w:rsidR="00616BCD" w:rsidRPr="00524B48">
        <w:rPr>
          <w:i/>
          <w:iCs/>
          <w:sz w:val="20"/>
          <w:szCs w:val="20"/>
        </w:rPr>
        <w:t xml:space="preserve"> each other</w:t>
      </w:r>
      <w:r w:rsidRPr="00524B48">
        <w:rPr>
          <w:i/>
          <w:iCs/>
          <w:sz w:val="20"/>
          <w:szCs w:val="20"/>
        </w:rPr>
        <w:t>.</w:t>
      </w:r>
      <w:r w:rsidR="00524B48" w:rsidRPr="00524B48">
        <w:rPr>
          <w:noProof/>
        </w:rPr>
        <w:t xml:space="preserve"> </w:t>
      </w:r>
    </w:p>
    <w:p w14:paraId="743AD072" w14:textId="77777777" w:rsidR="001A4659" w:rsidRDefault="001A4659" w:rsidP="00431D45"/>
    <w:p w14:paraId="5DFF8060" w14:textId="77777777" w:rsidR="00431D45" w:rsidRPr="00562601" w:rsidRDefault="00431D45" w:rsidP="00431D45"/>
    <w:sectPr w:rsidR="00431D45" w:rsidRPr="00562601" w:rsidSect="006250A2">
      <w:headerReference w:type="default" r:id="rId11"/>
      <w:footerReference w:type="default" r:id="rId12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37BC2" w14:textId="77777777" w:rsidR="00206FE2" w:rsidRDefault="00206FE2" w:rsidP="00650259">
      <w:pPr>
        <w:spacing w:line="240" w:lineRule="auto"/>
      </w:pPr>
      <w:r>
        <w:separator/>
      </w:r>
    </w:p>
  </w:endnote>
  <w:endnote w:type="continuationSeparator" w:id="0">
    <w:p w14:paraId="433525FB" w14:textId="77777777" w:rsidR="00206FE2" w:rsidRDefault="00206FE2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5F7F62-58A9-43EA-AED9-2D2307089313}"/>
    <w:embedBold r:id="rId2" w:fontKey="{772B55FD-2DFC-417E-B7EA-3C2DEC616EF1}"/>
    <w:embedItalic r:id="rId3" w:fontKey="{529FBBF2-8D99-4A54-89FB-C53C1DACE768}"/>
    <w:embedBoldItalic r:id="rId4" w:fontKey="{03B5BA6B-A56B-4CF0-BFD1-B25FD6F036C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A94204CE-3387-47E9-9CBC-FFCD350FA3E1}"/>
    <w:embedBold r:id="rId6" w:fontKey="{DD36E2C4-061A-4293-96AD-D24D1ECC3817}"/>
    <w:embedItalic r:id="rId7" w:fontKey="{386AB504-9CD9-41B5-B59F-667B47C8B48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6A33DA50-9E48-44E8-97FA-693E7C09BD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869C53B5-0944-404D-BDDA-CFE02A8B94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14:paraId="58CB4F75" w14:textId="77777777" w:rsidTr="00562601">
      <w:tc>
        <w:tcPr>
          <w:tcW w:w="2500" w:type="pct"/>
          <w:vAlign w:val="center"/>
        </w:tcPr>
        <w:p w14:paraId="20794159" w14:textId="28ADE368" w:rsidR="00836D9A" w:rsidRPr="002A648D" w:rsidRDefault="00D40F34" w:rsidP="002A648D">
          <w:pPr>
            <w:pStyle w:val="Footer"/>
          </w:pPr>
          <w:r>
            <w:t>Good Deeds Service Club Drive Th</w:t>
          </w:r>
          <w:r w:rsidR="00B02FA5">
            <w:t>ru</w:t>
          </w:r>
          <w:r>
            <w:t xml:space="preserve"> Dinner 2023</w:t>
          </w:r>
        </w:p>
      </w:tc>
      <w:tc>
        <w:tcPr>
          <w:tcW w:w="2500" w:type="pct"/>
          <w:vAlign w:val="center"/>
        </w:tcPr>
        <w:p w14:paraId="66CCC5C0" w14:textId="670E409F" w:rsidR="00562601" w:rsidRPr="00562601" w:rsidRDefault="00B11AE3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28D20A60" wp14:editId="69BC8630">
                <wp:extent cx="952500" cy="570865"/>
                <wp:effectExtent l="0" t="0" r="0" b="63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4912" cy="5842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D40F34">
            <w:rPr>
              <w:noProof/>
              <w:sz w:val="18"/>
              <w:szCs w:val="24"/>
            </w:rPr>
            <w:drawing>
              <wp:inline distT="0" distB="0" distL="0" distR="0" wp14:anchorId="3DF560A2" wp14:editId="35D79B40">
                <wp:extent cx="1038225" cy="627380"/>
                <wp:effectExtent l="0" t="0" r="0" b="0"/>
                <wp:docPr id="4" name="Picture 4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 descr="Logo, company name&#10;&#10;Description automatically generated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1068385" cy="6456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D40F34">
            <w:rPr>
              <w:noProof/>
              <w:sz w:val="18"/>
              <w:szCs w:val="24"/>
            </w:rPr>
            <w:drawing>
              <wp:inline distT="0" distB="0" distL="0" distR="0" wp14:anchorId="4B953C5A" wp14:editId="049EB5E1">
                <wp:extent cx="931545" cy="295433"/>
                <wp:effectExtent l="0" t="0" r="1905" b="9525"/>
                <wp:docPr id="3" name="Picture 3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Logo, company name&#10;&#10;Description automatically generated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8231" cy="300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AB42D40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F5F2A" w14:textId="77777777" w:rsidR="00206FE2" w:rsidRDefault="00206FE2" w:rsidP="00650259">
      <w:pPr>
        <w:spacing w:line="240" w:lineRule="auto"/>
      </w:pPr>
      <w:r>
        <w:separator/>
      </w:r>
    </w:p>
  </w:footnote>
  <w:footnote w:type="continuationSeparator" w:id="0">
    <w:p w14:paraId="59FF2066" w14:textId="77777777" w:rsidR="00206FE2" w:rsidRDefault="00206FE2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66"/>
      <w:gridCol w:w="11694"/>
    </w:tblGrid>
    <w:tr w:rsidR="00836D9A" w:rsidRPr="00562601" w14:paraId="148F44A9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02E09B18" w14:textId="2A3548AF" w:rsidR="00562601" w:rsidRPr="00562601" w:rsidRDefault="00836D9A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5932344B" wp14:editId="5D99F682">
                <wp:extent cx="664441" cy="577850"/>
                <wp:effectExtent l="0" t="0" r="2540" b="0"/>
                <wp:docPr id="2" name="Picture 2" descr="A close up of a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 close up of a sign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3742" cy="5946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731F1C" w:themeFill="accent5"/>
          <w:vAlign w:val="center"/>
        </w:tcPr>
        <w:p w14:paraId="7DAA97D2" w14:textId="1E8AD1FD" w:rsidR="00562601" w:rsidRPr="00616BCD" w:rsidRDefault="00836D9A" w:rsidP="002B69B4">
          <w:pPr>
            <w:pStyle w:val="Header"/>
            <w:rPr>
              <w:sz w:val="32"/>
              <w:szCs w:val="32"/>
            </w:rPr>
          </w:pPr>
          <w:r w:rsidRPr="00616BCD">
            <w:rPr>
              <w:sz w:val="32"/>
              <w:szCs w:val="32"/>
            </w:rPr>
            <w:t>Chef Steve, The Professional Caterer</w:t>
          </w:r>
          <w:r w:rsidR="00DD6C65" w:rsidRPr="00616BCD">
            <w:rPr>
              <w:sz w:val="32"/>
              <w:szCs w:val="32"/>
            </w:rPr>
            <w:t xml:space="preserve">: </w:t>
          </w:r>
          <w:r w:rsidRPr="00616BCD">
            <w:rPr>
              <w:sz w:val="32"/>
              <w:szCs w:val="32"/>
            </w:rPr>
            <w:t xml:space="preserve"> Family Meals</w:t>
          </w:r>
          <w:r w:rsidR="00616BCD">
            <w:rPr>
              <w:sz w:val="32"/>
              <w:szCs w:val="32"/>
            </w:rPr>
            <w:t>- Good Deeds Drive Thru Dinner</w:t>
          </w:r>
        </w:p>
      </w:tc>
    </w:tr>
  </w:tbl>
  <w:p w14:paraId="5749CB0E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723648738">
    <w:abstractNumId w:val="11"/>
  </w:num>
  <w:num w:numId="2" w16cid:durableId="779959012">
    <w:abstractNumId w:val="7"/>
  </w:num>
  <w:num w:numId="3" w16cid:durableId="451898886">
    <w:abstractNumId w:val="15"/>
  </w:num>
  <w:num w:numId="4" w16cid:durableId="39985230">
    <w:abstractNumId w:val="12"/>
  </w:num>
  <w:num w:numId="5" w16cid:durableId="2044399867">
    <w:abstractNumId w:val="13"/>
  </w:num>
  <w:num w:numId="6" w16cid:durableId="2132552894">
    <w:abstractNumId w:val="19"/>
  </w:num>
  <w:num w:numId="7" w16cid:durableId="1724527227">
    <w:abstractNumId w:val="6"/>
  </w:num>
  <w:num w:numId="8" w16cid:durableId="120420929">
    <w:abstractNumId w:val="10"/>
  </w:num>
  <w:num w:numId="9" w16cid:durableId="1355687954">
    <w:abstractNumId w:val="17"/>
  </w:num>
  <w:num w:numId="10" w16cid:durableId="1838956571">
    <w:abstractNumId w:val="1"/>
  </w:num>
  <w:num w:numId="11" w16cid:durableId="386878935">
    <w:abstractNumId w:val="5"/>
  </w:num>
  <w:num w:numId="12" w16cid:durableId="823198956">
    <w:abstractNumId w:val="0"/>
  </w:num>
  <w:num w:numId="13" w16cid:durableId="838346949">
    <w:abstractNumId w:val="2"/>
  </w:num>
  <w:num w:numId="14" w16cid:durableId="1797603432">
    <w:abstractNumId w:val="9"/>
  </w:num>
  <w:num w:numId="15" w16cid:durableId="511920780">
    <w:abstractNumId w:val="8"/>
  </w:num>
  <w:num w:numId="16" w16cid:durableId="492911286">
    <w:abstractNumId w:val="16"/>
  </w:num>
  <w:num w:numId="17" w16cid:durableId="286593971">
    <w:abstractNumId w:val="3"/>
  </w:num>
  <w:num w:numId="18" w16cid:durableId="924849070">
    <w:abstractNumId w:val="21"/>
  </w:num>
  <w:num w:numId="19" w16cid:durableId="72246609">
    <w:abstractNumId w:val="18"/>
  </w:num>
  <w:num w:numId="20" w16cid:durableId="772746571">
    <w:abstractNumId w:val="14"/>
  </w:num>
  <w:num w:numId="21" w16cid:durableId="2037539864">
    <w:abstractNumId w:val="20"/>
  </w:num>
  <w:num w:numId="22" w16cid:durableId="40129299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D9A"/>
    <w:rsid w:val="00003B30"/>
    <w:rsid w:val="00045CA6"/>
    <w:rsid w:val="00052382"/>
    <w:rsid w:val="0006568A"/>
    <w:rsid w:val="00076F0F"/>
    <w:rsid w:val="00084253"/>
    <w:rsid w:val="000D1F49"/>
    <w:rsid w:val="000E2CA7"/>
    <w:rsid w:val="000F5C88"/>
    <w:rsid w:val="0013118F"/>
    <w:rsid w:val="001727CA"/>
    <w:rsid w:val="001A4659"/>
    <w:rsid w:val="001A53F8"/>
    <w:rsid w:val="001E4E2C"/>
    <w:rsid w:val="00206FE2"/>
    <w:rsid w:val="0022752C"/>
    <w:rsid w:val="0023009A"/>
    <w:rsid w:val="002527DC"/>
    <w:rsid w:val="00261C01"/>
    <w:rsid w:val="002A4ED5"/>
    <w:rsid w:val="002A648D"/>
    <w:rsid w:val="002B5624"/>
    <w:rsid w:val="002B69B4"/>
    <w:rsid w:val="002C528A"/>
    <w:rsid w:val="002C56E6"/>
    <w:rsid w:val="002D3A9F"/>
    <w:rsid w:val="00354B3D"/>
    <w:rsid w:val="00361E11"/>
    <w:rsid w:val="0039760F"/>
    <w:rsid w:val="003B4744"/>
    <w:rsid w:val="003F0847"/>
    <w:rsid w:val="0040090B"/>
    <w:rsid w:val="00431D45"/>
    <w:rsid w:val="00446538"/>
    <w:rsid w:val="0046302A"/>
    <w:rsid w:val="00487D2D"/>
    <w:rsid w:val="004D5D62"/>
    <w:rsid w:val="005112D0"/>
    <w:rsid w:val="00524B48"/>
    <w:rsid w:val="00562601"/>
    <w:rsid w:val="0057256E"/>
    <w:rsid w:val="00577E06"/>
    <w:rsid w:val="00582B1C"/>
    <w:rsid w:val="005A3BF7"/>
    <w:rsid w:val="005F2035"/>
    <w:rsid w:val="005F7990"/>
    <w:rsid w:val="006025E4"/>
    <w:rsid w:val="00611B16"/>
    <w:rsid w:val="00616BCD"/>
    <w:rsid w:val="006250A2"/>
    <w:rsid w:val="0063739C"/>
    <w:rsid w:val="00650259"/>
    <w:rsid w:val="00690755"/>
    <w:rsid w:val="00770F25"/>
    <w:rsid w:val="00787DD4"/>
    <w:rsid w:val="007A35A8"/>
    <w:rsid w:val="007B0A85"/>
    <w:rsid w:val="007C6A52"/>
    <w:rsid w:val="007F3F24"/>
    <w:rsid w:val="00806FF3"/>
    <w:rsid w:val="0082043E"/>
    <w:rsid w:val="00836D9A"/>
    <w:rsid w:val="00856B7B"/>
    <w:rsid w:val="00856F12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1090B"/>
    <w:rsid w:val="00A12F11"/>
    <w:rsid w:val="00A370A8"/>
    <w:rsid w:val="00A60442"/>
    <w:rsid w:val="00AC2926"/>
    <w:rsid w:val="00B02FA5"/>
    <w:rsid w:val="00B04A50"/>
    <w:rsid w:val="00B11AE3"/>
    <w:rsid w:val="00B160CA"/>
    <w:rsid w:val="00B82AB9"/>
    <w:rsid w:val="00BB58FC"/>
    <w:rsid w:val="00BD1198"/>
    <w:rsid w:val="00BD1427"/>
    <w:rsid w:val="00BD4753"/>
    <w:rsid w:val="00BD5CB1"/>
    <w:rsid w:val="00BE62EE"/>
    <w:rsid w:val="00C003BA"/>
    <w:rsid w:val="00C01326"/>
    <w:rsid w:val="00C427EB"/>
    <w:rsid w:val="00C46878"/>
    <w:rsid w:val="00C619AE"/>
    <w:rsid w:val="00C81922"/>
    <w:rsid w:val="00CB4A51"/>
    <w:rsid w:val="00CD4532"/>
    <w:rsid w:val="00CD47B0"/>
    <w:rsid w:val="00CE6104"/>
    <w:rsid w:val="00CE7918"/>
    <w:rsid w:val="00D16163"/>
    <w:rsid w:val="00D40F34"/>
    <w:rsid w:val="00DB3FAD"/>
    <w:rsid w:val="00DD447B"/>
    <w:rsid w:val="00DD6C65"/>
    <w:rsid w:val="00DF0832"/>
    <w:rsid w:val="00E0535A"/>
    <w:rsid w:val="00E61C09"/>
    <w:rsid w:val="00E677FE"/>
    <w:rsid w:val="00EB3B58"/>
    <w:rsid w:val="00EC7359"/>
    <w:rsid w:val="00EE3054"/>
    <w:rsid w:val="00EF262B"/>
    <w:rsid w:val="00F00606"/>
    <w:rsid w:val="00F01256"/>
    <w:rsid w:val="00F228F1"/>
    <w:rsid w:val="00F5418C"/>
    <w:rsid w:val="00F549BE"/>
    <w:rsid w:val="00FC28A4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A8CA4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8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sty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64DC3B91CDE4F60AFFEF35A95FD2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E536F-8F4E-4E50-A818-000EA391EDB1}"/>
      </w:docPartPr>
      <w:docPartBody>
        <w:p w:rsidR="000348F9" w:rsidRDefault="00474058">
          <w:pPr>
            <w:pStyle w:val="564DC3B91CDE4F60AFFEF35A95FD2110"/>
          </w:pPr>
          <w:r w:rsidRPr="002A4ED5">
            <w:t>Phone</w:t>
          </w:r>
        </w:p>
      </w:docPartBody>
    </w:docPart>
    <w:docPart>
      <w:docPartPr>
        <w:name w:val="497B24239AAB4336BB1B2D9DBD9BE4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4EEE25-A17E-437B-8E76-D9CC299DE17D}"/>
      </w:docPartPr>
      <w:docPartBody>
        <w:p w:rsidR="000348F9" w:rsidRDefault="009E389E" w:rsidP="009E389E">
          <w:pPr>
            <w:pStyle w:val="497B24239AAB4336BB1B2D9DBD9BE4BB"/>
          </w:pPr>
          <w:r w:rsidRPr="002A4ED5">
            <w:t>Quantity</w:t>
          </w:r>
        </w:p>
      </w:docPartBody>
    </w:docPart>
    <w:docPart>
      <w:docPartPr>
        <w:name w:val="68587AC7F340437D8BA1B73C2888A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C6AF97-4926-46FD-A260-A5FB5092DDE2}"/>
      </w:docPartPr>
      <w:docPartBody>
        <w:p w:rsidR="000348F9" w:rsidRDefault="009E389E" w:rsidP="009E389E">
          <w:pPr>
            <w:pStyle w:val="68587AC7F340437D8BA1B73C2888AC28"/>
          </w:pPr>
          <w:r w:rsidRPr="002A4ED5">
            <w:t>Unit Price</w:t>
          </w:r>
        </w:p>
      </w:docPartBody>
    </w:docPart>
    <w:docPart>
      <w:docPartPr>
        <w:name w:val="8E768F16797D4359BD029BB87A8B10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F815E-8BF1-4AB9-AFAB-15DF904E5A48}"/>
      </w:docPartPr>
      <w:docPartBody>
        <w:p w:rsidR="000348F9" w:rsidRDefault="009E389E" w:rsidP="009E389E">
          <w:pPr>
            <w:pStyle w:val="8E768F16797D4359BD029BB87A8B1012"/>
          </w:pPr>
          <w:r w:rsidRPr="002A4ED5">
            <w:t>Amount</w:t>
          </w:r>
        </w:p>
      </w:docPartBody>
    </w:docPart>
    <w:docPart>
      <w:docPartPr>
        <w:name w:val="DC683E503CB64E0C88C827E9D291C1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86807-7BB9-4E63-BCE0-40D3F1C0D4EC}"/>
      </w:docPartPr>
      <w:docPartBody>
        <w:p w:rsidR="000348F9" w:rsidRDefault="009E389E" w:rsidP="009E389E">
          <w:pPr>
            <w:pStyle w:val="DC683E503CB64E0C88C827E9D291C1F9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89E"/>
    <w:rsid w:val="000348F9"/>
    <w:rsid w:val="004005CD"/>
    <w:rsid w:val="00474058"/>
    <w:rsid w:val="004B0225"/>
    <w:rsid w:val="009009DB"/>
    <w:rsid w:val="009E389E"/>
    <w:rsid w:val="009F70C4"/>
    <w:rsid w:val="00DB4D9C"/>
    <w:rsid w:val="00E94544"/>
    <w:rsid w:val="00ED6261"/>
    <w:rsid w:val="00FE1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64DC3B91CDE4F60AFFEF35A95FD2110">
    <w:name w:val="564DC3B91CDE4F60AFFEF35A95FD2110"/>
  </w:style>
  <w:style w:type="paragraph" w:customStyle="1" w:styleId="497B24239AAB4336BB1B2D9DBD9BE4BB">
    <w:name w:val="497B24239AAB4336BB1B2D9DBD9BE4BB"/>
    <w:rsid w:val="009E389E"/>
  </w:style>
  <w:style w:type="paragraph" w:customStyle="1" w:styleId="68587AC7F340437D8BA1B73C2888AC28">
    <w:name w:val="68587AC7F340437D8BA1B73C2888AC28"/>
    <w:rsid w:val="009E389E"/>
  </w:style>
  <w:style w:type="paragraph" w:customStyle="1" w:styleId="8E768F16797D4359BD029BB87A8B1012">
    <w:name w:val="8E768F16797D4359BD029BB87A8B1012"/>
    <w:rsid w:val="009E389E"/>
  </w:style>
  <w:style w:type="paragraph" w:customStyle="1" w:styleId="DC683E503CB64E0C88C827E9D291C1F9">
    <w:name w:val="DC683E503CB64E0C88C827E9D291C1F9"/>
    <w:rsid w:val="009E38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50E476-A5CD-4CEE-ABC1-F016B39AB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3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2023-02-21T14:14:00Z</dcterms:created>
  <dcterms:modified xsi:type="dcterms:W3CDTF">2023-03-07T19:05:00Z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