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D71E1E" w14:textId="77777777" w:rsidR="004C169D" w:rsidRDefault="004C169D">
      <w:pPr>
        <w:rPr>
          <w:rFonts w:asciiTheme="majorHAnsi" w:hAnsiTheme="majorHAnsi"/>
          <w:u w:val="single"/>
        </w:rPr>
      </w:pPr>
      <w:bookmarkStart w:id="0" w:name="_GoBack"/>
      <w:bookmarkEnd w:id="0"/>
      <w:r w:rsidRPr="004C169D">
        <w:rPr>
          <w:rFonts w:asciiTheme="majorHAnsi" w:hAnsiTheme="majorHAnsi"/>
          <w:u w:val="single"/>
        </w:rPr>
        <w:t>Standard:</w:t>
      </w:r>
      <w:r>
        <w:rPr>
          <w:rFonts w:asciiTheme="majorHAnsi" w:hAnsiTheme="majorHAnsi"/>
          <w:u w:val="single"/>
        </w:rPr>
        <w:t>_________________________________________________________________________</w:t>
      </w:r>
    </w:p>
    <w:p w14:paraId="42AB4F72" w14:textId="6A25CAA3" w:rsidR="004C169D" w:rsidRDefault="00663C4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AEE7D8" wp14:editId="6DC999FF">
                <wp:simplePos x="0" y="0"/>
                <wp:positionH relativeFrom="column">
                  <wp:posOffset>4088765</wp:posOffset>
                </wp:positionH>
                <wp:positionV relativeFrom="paragraph">
                  <wp:posOffset>89535</wp:posOffset>
                </wp:positionV>
                <wp:extent cx="26035" cy="3261360"/>
                <wp:effectExtent l="12065" t="5080" r="9525" b="1016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35" cy="3261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F425A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21.95pt;margin-top:7.05pt;width:2.05pt;height:25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0128B4" wp14:editId="42D72A69">
                <wp:simplePos x="0" y="0"/>
                <wp:positionH relativeFrom="column">
                  <wp:posOffset>1397635</wp:posOffset>
                </wp:positionH>
                <wp:positionV relativeFrom="paragraph">
                  <wp:posOffset>89535</wp:posOffset>
                </wp:positionV>
                <wp:extent cx="8255" cy="3218180"/>
                <wp:effectExtent l="6985" t="5080" r="13335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55" cy="3218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F4099" id="AutoShape 2" o:spid="_x0000_s1026" type="#_x0000_t32" style="position:absolute;margin-left:110.05pt;margin-top:7.05pt;width:.65pt;height:25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"/>
            </w:pict>
          </mc:Fallback>
        </mc:AlternateContent>
      </w:r>
      <w:r w:rsidR="004C169D">
        <w:t>Mastered</w:t>
      </w:r>
      <w:r w:rsidR="004C169D">
        <w:tab/>
      </w:r>
      <w:r w:rsidR="004C169D">
        <w:tab/>
      </w:r>
      <w:r w:rsidR="004C169D">
        <w:tab/>
      </w:r>
      <w:r w:rsidR="004C169D">
        <w:tab/>
        <w:t>Approaching</w:t>
      </w:r>
      <w:r w:rsidR="004C169D">
        <w:tab/>
      </w:r>
      <w:r w:rsidR="004C169D">
        <w:tab/>
      </w:r>
      <w:r w:rsidR="004C169D">
        <w:tab/>
      </w:r>
      <w:r w:rsidR="004C169D">
        <w:tab/>
        <w:t>Not Mastered</w:t>
      </w:r>
    </w:p>
    <w:p w14:paraId="4113AD7E" w14:textId="77777777" w:rsidR="004C169D" w:rsidRDefault="004C169D"/>
    <w:p w14:paraId="2AF395E3" w14:textId="77777777" w:rsidR="004C169D" w:rsidRDefault="004C169D"/>
    <w:p w14:paraId="5DC9FA82" w14:textId="77777777" w:rsidR="004C169D" w:rsidRDefault="004C169D"/>
    <w:p w14:paraId="289C2D49" w14:textId="77777777" w:rsidR="004C169D" w:rsidRDefault="004C169D"/>
    <w:p w14:paraId="0A821E1E" w14:textId="77777777" w:rsidR="004C169D" w:rsidRDefault="004C169D"/>
    <w:p w14:paraId="3CCA1B26" w14:textId="77777777" w:rsidR="004C169D" w:rsidRDefault="004C169D"/>
    <w:p w14:paraId="308047C3" w14:textId="77777777" w:rsidR="004C169D" w:rsidRDefault="004C169D"/>
    <w:p w14:paraId="444DDE34" w14:textId="77777777" w:rsidR="004C169D" w:rsidRDefault="004C169D"/>
    <w:p w14:paraId="7A524CF9" w14:textId="77777777" w:rsidR="004C169D" w:rsidRDefault="004C169D"/>
    <w:p w14:paraId="425FF5BA" w14:textId="77777777" w:rsidR="004C169D" w:rsidRDefault="004C169D"/>
    <w:p w14:paraId="7662B16A" w14:textId="77777777" w:rsidR="004C169D" w:rsidRDefault="004C169D" w:rsidP="004C169D">
      <w:pPr>
        <w:rPr>
          <w:rFonts w:asciiTheme="majorHAnsi" w:hAnsiTheme="majorHAnsi"/>
          <w:u w:val="single"/>
        </w:rPr>
      </w:pPr>
    </w:p>
    <w:p w14:paraId="433D2F56" w14:textId="77777777" w:rsidR="004C169D" w:rsidRDefault="004C169D" w:rsidP="004C169D">
      <w:pPr>
        <w:rPr>
          <w:rFonts w:asciiTheme="majorHAnsi" w:hAnsiTheme="majorHAnsi"/>
          <w:u w:val="single"/>
        </w:rPr>
      </w:pPr>
    </w:p>
    <w:p w14:paraId="1D4DCB97" w14:textId="77777777" w:rsidR="004C169D" w:rsidRDefault="004C169D" w:rsidP="004C169D">
      <w:pPr>
        <w:rPr>
          <w:rFonts w:asciiTheme="majorHAnsi" w:hAnsiTheme="majorHAnsi"/>
          <w:u w:val="single"/>
        </w:rPr>
      </w:pPr>
      <w:r w:rsidRPr="004C169D">
        <w:rPr>
          <w:rFonts w:asciiTheme="majorHAnsi" w:hAnsiTheme="majorHAnsi"/>
          <w:u w:val="single"/>
        </w:rPr>
        <w:lastRenderedPageBreak/>
        <w:t>Standard:</w:t>
      </w:r>
      <w:r>
        <w:rPr>
          <w:rFonts w:asciiTheme="majorHAnsi" w:hAnsiTheme="majorHAnsi"/>
          <w:u w:val="single"/>
        </w:rPr>
        <w:t>_________________________________________________________________________</w:t>
      </w:r>
    </w:p>
    <w:p w14:paraId="4C880F0F" w14:textId="38B4CE17" w:rsidR="004C169D" w:rsidRPr="004C169D" w:rsidRDefault="00663C4F" w:rsidP="004C169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83560F" wp14:editId="06DF1EFF">
                <wp:simplePos x="0" y="0"/>
                <wp:positionH relativeFrom="column">
                  <wp:posOffset>4088765</wp:posOffset>
                </wp:positionH>
                <wp:positionV relativeFrom="paragraph">
                  <wp:posOffset>89535</wp:posOffset>
                </wp:positionV>
                <wp:extent cx="26035" cy="3261360"/>
                <wp:effectExtent l="12065" t="5080" r="9525" b="101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35" cy="3261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9AEDB" id="AutoShape 5" o:spid="_x0000_s1026" type="#_x0000_t32" style="position:absolute;margin-left:321.95pt;margin-top:7.05pt;width:2.05pt;height:256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896107" wp14:editId="118A8576">
                <wp:simplePos x="0" y="0"/>
                <wp:positionH relativeFrom="column">
                  <wp:posOffset>1397635</wp:posOffset>
                </wp:positionH>
                <wp:positionV relativeFrom="paragraph">
                  <wp:posOffset>89535</wp:posOffset>
                </wp:positionV>
                <wp:extent cx="8255" cy="3218180"/>
                <wp:effectExtent l="6985" t="5080" r="13335" b="571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55" cy="3218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3E181" id="AutoShape 4" o:spid="_x0000_s1026" type="#_x0000_t32" style="position:absolute;margin-left:110.05pt;margin-top:7.05pt;width:.65pt;height:25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"/>
            </w:pict>
          </mc:Fallback>
        </mc:AlternateContent>
      </w:r>
      <w:r w:rsidR="004C169D">
        <w:t>Mastered</w:t>
      </w:r>
      <w:r w:rsidR="004C169D">
        <w:tab/>
      </w:r>
      <w:r w:rsidR="004C169D">
        <w:tab/>
      </w:r>
      <w:r w:rsidR="004C169D">
        <w:tab/>
      </w:r>
      <w:r w:rsidR="004C169D">
        <w:tab/>
        <w:t>Approaching</w:t>
      </w:r>
      <w:r w:rsidR="004C169D">
        <w:tab/>
      </w:r>
      <w:r w:rsidR="004C169D">
        <w:tab/>
      </w:r>
      <w:r w:rsidR="004C169D">
        <w:tab/>
      </w:r>
      <w:r w:rsidR="004C169D">
        <w:tab/>
        <w:t>Not Mastered</w:t>
      </w:r>
    </w:p>
    <w:p w14:paraId="1AB69CED" w14:textId="77777777" w:rsidR="004C169D" w:rsidRPr="004C169D" w:rsidRDefault="004C169D"/>
    <w:sectPr w:rsidR="004C169D" w:rsidRPr="004C169D" w:rsidSect="00935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69D"/>
    <w:rsid w:val="004C169D"/>
    <w:rsid w:val="00663C4F"/>
    <w:rsid w:val="00881BFB"/>
    <w:rsid w:val="0093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5" type="connector" idref="#_x0000_s1026"/>
        <o:r id="V:Rule6" type="connector" idref="#_x0000_s1029"/>
        <o:r id="V:Rule7" type="connector" idref="#_x0000_s1027"/>
        <o:r id="V:Rule8" type="connector" idref="#_x0000_s1028"/>
      </o:rules>
    </o:shapelayout>
  </w:shapeDefaults>
  <w:decimalSymbol w:val="."/>
  <w:listSeparator w:val=","/>
  <w14:docId w14:val="30165DA2"/>
  <w15:docId w15:val="{FCFFE614-8447-49B3-97C4-CFBDC6FB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8D5F36B</Template>
  <TotalTime>0</TotalTime>
  <Pages>1</Pages>
  <Words>39</Words>
  <Characters>224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Miller,Jennifer</cp:lastModifiedBy>
  <cp:revision>2</cp:revision>
  <cp:lastPrinted>2014-02-17T01:46:00Z</cp:lastPrinted>
  <dcterms:created xsi:type="dcterms:W3CDTF">2016-01-11T12:59:00Z</dcterms:created>
  <dcterms:modified xsi:type="dcterms:W3CDTF">2016-01-11T12:59:00Z</dcterms:modified>
</cp:coreProperties>
</file>