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25"/>
        <w:gridCol w:w="515"/>
        <w:gridCol w:w="4500"/>
        <w:gridCol w:w="900"/>
        <w:gridCol w:w="3960"/>
      </w:tblGrid>
      <w:tr w:rsidR="009D1198" w:rsidRPr="007D76D9" w14:paraId="6217B667" w14:textId="77777777" w:rsidTr="00053B35">
        <w:trPr>
          <w:trHeight w:val="1009"/>
          <w:jc w:val="center"/>
        </w:trPr>
        <w:tc>
          <w:tcPr>
            <w:tcW w:w="4525" w:type="dxa"/>
            <w:vMerge w:val="restart"/>
          </w:tcPr>
          <w:p w14:paraId="3A96C5C0" w14:textId="03918314" w:rsidR="009D1198" w:rsidRPr="002B7225" w:rsidRDefault="001A5844" w:rsidP="002B7225">
            <w:pPr>
              <w:pStyle w:val="Heading1"/>
              <w:jc w:val="center"/>
              <w:rPr>
                <w:sz w:val="20"/>
                <w:szCs w:val="20"/>
              </w:rPr>
            </w:pPr>
            <w:bookmarkStart w:id="0" w:name="_Hlk514713684"/>
            <w:r w:rsidRPr="002B7225">
              <w:rPr>
                <w:sz w:val="20"/>
                <w:szCs w:val="20"/>
              </w:rPr>
              <w:t xml:space="preserve">This </w:t>
            </w:r>
            <w:r w:rsidR="002B7225" w:rsidRPr="002B7225">
              <w:rPr>
                <w:sz w:val="20"/>
                <w:szCs w:val="20"/>
              </w:rPr>
              <w:t>conference</w:t>
            </w:r>
            <w:r w:rsidRPr="002B7225">
              <w:rPr>
                <w:sz w:val="20"/>
                <w:szCs w:val="20"/>
              </w:rPr>
              <w:t>’s nursing continuing education is jointly provided with Our Lady of the Lake</w:t>
            </w:r>
            <w:r w:rsidR="00493191" w:rsidRPr="002B7225">
              <w:rPr>
                <w:sz w:val="20"/>
                <w:szCs w:val="20"/>
              </w:rPr>
              <w:t xml:space="preserve"> </w:t>
            </w:r>
            <w:r w:rsidRPr="002B7225">
              <w:rPr>
                <w:sz w:val="20"/>
                <w:szCs w:val="20"/>
              </w:rPr>
              <w:t xml:space="preserve"> provider unit 1020  and Louisiana Association of Occupational Health Nurses</w:t>
            </w:r>
          </w:p>
          <w:p w14:paraId="36300636" w14:textId="368EEAA1" w:rsidR="001A5844" w:rsidRPr="002B7225" w:rsidRDefault="001A5844" w:rsidP="002B72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-Italic"/>
                <w:iCs/>
                <w:sz w:val="20"/>
                <w:szCs w:val="20"/>
              </w:rPr>
            </w:pPr>
            <w:r w:rsidRPr="002B7225">
              <w:rPr>
                <w:rFonts w:asciiTheme="majorHAnsi" w:hAnsiTheme="majorHAnsi" w:cs="Times-Italic"/>
                <w:iCs/>
                <w:sz w:val="20"/>
                <w:szCs w:val="20"/>
              </w:rPr>
              <w:t>Our Lady of the Lake is an approved provider of continuing nursing education by Louisiana State Nurses Association, an accredited approver by the American Nurses Credentialing Center’s Commission on Accreditation.</w:t>
            </w:r>
          </w:p>
          <w:p w14:paraId="194ACB5C" w14:textId="105D8C9B" w:rsidR="00B44B8A" w:rsidRPr="002B7225" w:rsidRDefault="001A5844" w:rsidP="002B72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B7225">
              <w:rPr>
                <w:rFonts w:asciiTheme="majorHAnsi" w:hAnsiTheme="majorHAnsi" w:cs="Times-Italic"/>
                <w:iCs/>
                <w:sz w:val="20"/>
                <w:szCs w:val="20"/>
              </w:rPr>
              <w:t xml:space="preserve">XX  contact hours </w:t>
            </w:r>
            <w:r w:rsidR="001961D2" w:rsidRPr="002B7225">
              <w:rPr>
                <w:rFonts w:asciiTheme="majorHAnsi" w:hAnsiTheme="majorHAnsi" w:cs="Times-Italic"/>
                <w:iCs/>
                <w:sz w:val="20"/>
                <w:szCs w:val="20"/>
              </w:rPr>
              <w:t xml:space="preserve">will be </w:t>
            </w:r>
            <w:r w:rsidRPr="002B7225">
              <w:rPr>
                <w:rFonts w:asciiTheme="majorHAnsi" w:hAnsiTheme="majorHAnsi" w:cs="Times-Italic"/>
                <w:iCs/>
                <w:sz w:val="20"/>
                <w:szCs w:val="20"/>
              </w:rPr>
              <w:t xml:space="preserve"> awarded for attendance of the entire program and completion of the post program evaluation.</w:t>
            </w:r>
          </w:p>
          <w:p w14:paraId="6B6B1530" w14:textId="6B0275E5" w:rsidR="001A5844" w:rsidRPr="002B7225" w:rsidRDefault="00B44B8A" w:rsidP="002B722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B7225">
              <w:rPr>
                <w:rFonts w:asciiTheme="majorHAnsi" w:hAnsiTheme="majorHAnsi"/>
                <w:sz w:val="20"/>
                <w:szCs w:val="20"/>
              </w:rPr>
              <w:t>There has been no conflict of interest identified by either the presenter nor the planning committee.</w:t>
            </w:r>
          </w:p>
          <w:p w14:paraId="7B518443" w14:textId="3A0296BC" w:rsidR="00B44B8A" w:rsidRPr="001A5844" w:rsidRDefault="00B44B8A" w:rsidP="002B7225">
            <w:pPr>
              <w:jc w:val="center"/>
            </w:pPr>
            <w:r w:rsidRPr="002B7225">
              <w:rPr>
                <w:rFonts w:asciiTheme="majorHAnsi" w:hAnsiTheme="majorHAnsi"/>
                <w:sz w:val="20"/>
                <w:szCs w:val="20"/>
              </w:rPr>
              <w:t xml:space="preserve">This </w:t>
            </w:r>
            <w:r w:rsidR="002B7225" w:rsidRPr="002B7225">
              <w:rPr>
                <w:rFonts w:asciiTheme="majorHAnsi" w:hAnsiTheme="majorHAnsi"/>
                <w:sz w:val="20"/>
                <w:szCs w:val="20"/>
              </w:rPr>
              <w:t>conference</w:t>
            </w:r>
            <w:r w:rsidRPr="002B7225">
              <w:rPr>
                <w:rFonts w:asciiTheme="majorHAnsi" w:hAnsiTheme="majorHAnsi"/>
                <w:sz w:val="20"/>
                <w:szCs w:val="20"/>
              </w:rPr>
              <w:t xml:space="preserve"> received no commerial support.</w:t>
            </w:r>
          </w:p>
        </w:tc>
        <w:tc>
          <w:tcPr>
            <w:tcW w:w="515" w:type="dxa"/>
            <w:vMerge w:val="restart"/>
          </w:tcPr>
          <w:p w14:paraId="014BF9FA" w14:textId="77777777" w:rsidR="009D1198" w:rsidRPr="007D76D9" w:rsidRDefault="009D1198" w:rsidP="007D76D9"/>
        </w:tc>
        <w:tc>
          <w:tcPr>
            <w:tcW w:w="4500" w:type="dxa"/>
            <w:vMerge w:val="restart"/>
            <w:vAlign w:val="center"/>
          </w:tcPr>
          <w:p w14:paraId="436C1781" w14:textId="77777777" w:rsidR="00A4489A" w:rsidRDefault="00A4489A" w:rsidP="00445574">
            <w:pPr>
              <w:jc w:val="center"/>
              <w:rPr>
                <w:rFonts w:ascii="Andalus" w:hAnsi="Andalus" w:cs="Andalus"/>
                <w:color w:val="0D1D51" w:themeColor="accent3"/>
                <w:sz w:val="40"/>
              </w:rPr>
            </w:pPr>
            <w:r>
              <w:rPr>
                <w:rFonts w:ascii="Andalus" w:hAnsi="Andalus" w:cs="Andalus"/>
                <w:color w:val="0D1D51" w:themeColor="accent3"/>
                <w:sz w:val="40"/>
              </w:rPr>
              <w:t>PRELIMINARY</w:t>
            </w:r>
          </w:p>
          <w:p w14:paraId="5AC19435" w14:textId="24687A56" w:rsidR="00445574" w:rsidRPr="007D76D9" w:rsidRDefault="00A4489A" w:rsidP="00445574">
            <w:pPr>
              <w:jc w:val="center"/>
            </w:pPr>
            <w:r>
              <w:rPr>
                <w:rFonts w:ascii="Andalus" w:hAnsi="Andalus" w:cs="Andalus"/>
                <w:color w:val="0D1D51" w:themeColor="accent3"/>
                <w:sz w:val="40"/>
              </w:rPr>
              <w:t>FINAL ISSUED SOON</w:t>
            </w:r>
            <w:bookmarkStart w:id="1" w:name="_GoBack"/>
            <w:bookmarkEnd w:id="1"/>
            <w:r w:rsidR="00445574" w:rsidRPr="00E050FF">
              <w:rPr>
                <w:rFonts w:ascii="Andalus" w:hAnsi="Andalus" w:cs="Andalus"/>
                <w:color w:val="0D1D51" w:themeColor="accent3"/>
                <w:sz w:val="40"/>
              </w:rPr>
              <w:t xml:space="preserve"> </w:t>
            </w:r>
          </w:p>
          <w:p w14:paraId="4F5F8B6C" w14:textId="18B56309" w:rsidR="0032554D" w:rsidRPr="007D76D9" w:rsidRDefault="00445574" w:rsidP="0032554D">
            <w:pPr>
              <w:jc w:val="center"/>
            </w:pPr>
            <w:r w:rsidRPr="00445574">
              <w:rPr>
                <w:rFonts w:ascii="Andalus" w:hAnsi="Andalus" w:cs="Andalus"/>
                <w:color w:val="0D1D51" w:themeColor="accent3"/>
                <w:sz w:val="40"/>
              </w:rPr>
              <w:t xml:space="preserve"> </w:t>
            </w:r>
          </w:p>
        </w:tc>
        <w:tc>
          <w:tcPr>
            <w:tcW w:w="900" w:type="dxa"/>
          </w:tcPr>
          <w:p w14:paraId="1F748F32" w14:textId="77777777" w:rsidR="009D1198" w:rsidRPr="007D76D9" w:rsidRDefault="009D1198" w:rsidP="007D76D9"/>
        </w:tc>
        <w:tc>
          <w:tcPr>
            <w:tcW w:w="3960" w:type="dxa"/>
            <w:vMerge w:val="restart"/>
            <w:vAlign w:val="center"/>
          </w:tcPr>
          <w:p w14:paraId="55A6264A" w14:textId="77777777" w:rsidR="009D1198" w:rsidRPr="007D76D9" w:rsidRDefault="009D1198" w:rsidP="009D1198">
            <w:pPr>
              <w:jc w:val="center"/>
            </w:pPr>
          </w:p>
        </w:tc>
      </w:tr>
      <w:tr w:rsidR="009D1198" w:rsidRPr="007D76D9" w14:paraId="1D7F110F" w14:textId="77777777" w:rsidTr="00053B35">
        <w:trPr>
          <w:trHeight w:val="1009"/>
          <w:jc w:val="center"/>
        </w:trPr>
        <w:tc>
          <w:tcPr>
            <w:tcW w:w="4525" w:type="dxa"/>
            <w:vMerge/>
          </w:tcPr>
          <w:p w14:paraId="42BD7F3C" w14:textId="77777777" w:rsidR="009D1198" w:rsidRPr="007D76D9" w:rsidRDefault="009D1198" w:rsidP="007D76D9"/>
        </w:tc>
        <w:tc>
          <w:tcPr>
            <w:tcW w:w="515" w:type="dxa"/>
            <w:vMerge/>
          </w:tcPr>
          <w:p w14:paraId="7AC6F743" w14:textId="77777777" w:rsidR="009D1198" w:rsidRPr="007D76D9" w:rsidRDefault="009D1198" w:rsidP="007D76D9"/>
        </w:tc>
        <w:tc>
          <w:tcPr>
            <w:tcW w:w="4500" w:type="dxa"/>
            <w:vMerge/>
          </w:tcPr>
          <w:p w14:paraId="3E08B6B5" w14:textId="77777777" w:rsidR="009D1198" w:rsidRPr="007D76D9" w:rsidRDefault="009D1198" w:rsidP="007D76D9"/>
        </w:tc>
        <w:tc>
          <w:tcPr>
            <w:tcW w:w="900" w:type="dxa"/>
          </w:tcPr>
          <w:p w14:paraId="6F5610D9" w14:textId="77777777" w:rsidR="009D1198" w:rsidRPr="007D76D9" w:rsidRDefault="009D1198" w:rsidP="007D76D9"/>
        </w:tc>
        <w:tc>
          <w:tcPr>
            <w:tcW w:w="3960" w:type="dxa"/>
            <w:vMerge/>
          </w:tcPr>
          <w:p w14:paraId="53D13F87" w14:textId="77777777" w:rsidR="009D1198" w:rsidRPr="007D76D9" w:rsidRDefault="009D1198" w:rsidP="007D76D9"/>
        </w:tc>
      </w:tr>
      <w:tr w:rsidR="009D1198" w:rsidRPr="007D76D9" w14:paraId="22471137" w14:textId="77777777" w:rsidTr="00053B35">
        <w:trPr>
          <w:trHeight w:val="1009"/>
          <w:jc w:val="center"/>
        </w:trPr>
        <w:tc>
          <w:tcPr>
            <w:tcW w:w="4525" w:type="dxa"/>
            <w:vMerge/>
          </w:tcPr>
          <w:p w14:paraId="2EBE3F52" w14:textId="77777777" w:rsidR="009D1198" w:rsidRPr="007D76D9" w:rsidRDefault="009D1198" w:rsidP="007D76D9"/>
        </w:tc>
        <w:tc>
          <w:tcPr>
            <w:tcW w:w="515" w:type="dxa"/>
            <w:vMerge/>
          </w:tcPr>
          <w:p w14:paraId="53900295" w14:textId="77777777" w:rsidR="009D1198" w:rsidRPr="007D76D9" w:rsidRDefault="009D1198" w:rsidP="007D76D9"/>
        </w:tc>
        <w:tc>
          <w:tcPr>
            <w:tcW w:w="4500" w:type="dxa"/>
            <w:vMerge/>
          </w:tcPr>
          <w:p w14:paraId="56BFE725" w14:textId="77777777" w:rsidR="009D1198" w:rsidRPr="007D76D9" w:rsidRDefault="009D1198" w:rsidP="007D76D9"/>
        </w:tc>
        <w:tc>
          <w:tcPr>
            <w:tcW w:w="900" w:type="dxa"/>
            <w:tcBorders>
              <w:bottom w:val="nil"/>
            </w:tcBorders>
          </w:tcPr>
          <w:p w14:paraId="1B134831" w14:textId="77777777" w:rsidR="009D1198" w:rsidRPr="007D76D9" w:rsidRDefault="009D1198" w:rsidP="007D76D9"/>
        </w:tc>
        <w:tc>
          <w:tcPr>
            <w:tcW w:w="3960" w:type="dxa"/>
            <w:vMerge/>
          </w:tcPr>
          <w:p w14:paraId="4DC539CB" w14:textId="77777777" w:rsidR="009D1198" w:rsidRPr="007D76D9" w:rsidRDefault="009D1198" w:rsidP="007D76D9"/>
        </w:tc>
      </w:tr>
      <w:tr w:rsidR="009D1198" w:rsidRPr="007D76D9" w14:paraId="1AC6EF6A" w14:textId="77777777" w:rsidTr="00053B35">
        <w:trPr>
          <w:trHeight w:val="1009"/>
          <w:jc w:val="center"/>
        </w:trPr>
        <w:tc>
          <w:tcPr>
            <w:tcW w:w="4525" w:type="dxa"/>
            <w:vMerge/>
          </w:tcPr>
          <w:p w14:paraId="1B6C371C" w14:textId="77777777" w:rsidR="009D1198" w:rsidRPr="007D76D9" w:rsidRDefault="009D1198" w:rsidP="007D76D9"/>
        </w:tc>
        <w:tc>
          <w:tcPr>
            <w:tcW w:w="515" w:type="dxa"/>
            <w:vMerge/>
          </w:tcPr>
          <w:p w14:paraId="218AF5A1" w14:textId="77777777" w:rsidR="009D1198" w:rsidRPr="007D76D9" w:rsidRDefault="009D1198" w:rsidP="007D76D9"/>
        </w:tc>
        <w:tc>
          <w:tcPr>
            <w:tcW w:w="4500" w:type="dxa"/>
            <w:vMerge/>
          </w:tcPr>
          <w:p w14:paraId="6AFDEDC3" w14:textId="77777777" w:rsidR="009D1198" w:rsidRPr="007D76D9" w:rsidRDefault="009D1198" w:rsidP="007D76D9">
            <w:pPr>
              <w:rPr>
                <w:rFonts w:eastAsia="Century Gothic"/>
              </w:rPr>
            </w:pPr>
          </w:p>
        </w:tc>
        <w:tc>
          <w:tcPr>
            <w:tcW w:w="900" w:type="dxa"/>
          </w:tcPr>
          <w:p w14:paraId="2A974E99" w14:textId="77777777" w:rsidR="009D1198" w:rsidRPr="007D76D9" w:rsidRDefault="009D1198" w:rsidP="007D76D9"/>
        </w:tc>
        <w:tc>
          <w:tcPr>
            <w:tcW w:w="3960" w:type="dxa"/>
            <w:vMerge/>
          </w:tcPr>
          <w:p w14:paraId="09AF07B2" w14:textId="77777777" w:rsidR="009D1198" w:rsidRPr="007D76D9" w:rsidRDefault="009D1198" w:rsidP="007D76D9"/>
        </w:tc>
      </w:tr>
      <w:tr w:rsidR="009D1198" w:rsidRPr="007D76D9" w14:paraId="20B97915" w14:textId="77777777" w:rsidTr="00053B35">
        <w:trPr>
          <w:trHeight w:val="3391"/>
          <w:jc w:val="center"/>
        </w:trPr>
        <w:tc>
          <w:tcPr>
            <w:tcW w:w="4525" w:type="dxa"/>
            <w:vMerge/>
            <w:tcBorders>
              <w:bottom w:val="nil"/>
            </w:tcBorders>
          </w:tcPr>
          <w:p w14:paraId="5CDB6E61" w14:textId="77777777" w:rsidR="009D1198" w:rsidRPr="007D76D9" w:rsidRDefault="009D1198" w:rsidP="007D76D9"/>
        </w:tc>
        <w:tc>
          <w:tcPr>
            <w:tcW w:w="5915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2653E8" w14:textId="77777777" w:rsidR="002573F4" w:rsidRDefault="002573F4" w:rsidP="007D76D9"/>
          <w:p w14:paraId="7E6DCEDC" w14:textId="77777777" w:rsidR="002573F4" w:rsidRPr="002573F4" w:rsidRDefault="00445574" w:rsidP="00445574">
            <w:pPr>
              <w:tabs>
                <w:tab w:val="left" w:pos="1440"/>
              </w:tabs>
            </w:pPr>
            <w:r>
              <w:tab/>
            </w:r>
          </w:p>
          <w:p w14:paraId="55A5B71F" w14:textId="01C970B3" w:rsidR="002573F4" w:rsidRPr="002573F4" w:rsidRDefault="002573F4" w:rsidP="002573F4"/>
          <w:p w14:paraId="516EFB00" w14:textId="6900FEAB" w:rsidR="002573F4" w:rsidRPr="002573F4" w:rsidRDefault="002573F4" w:rsidP="002573F4"/>
          <w:p w14:paraId="29A00791" w14:textId="27F53E4C" w:rsidR="002573F4" w:rsidRPr="002573F4" w:rsidRDefault="00705BCB" w:rsidP="002573F4">
            <w:r w:rsidRPr="00445574">
              <w:rPr>
                <w:rFonts w:ascii="Andalus" w:hAnsi="Andalus" w:cs="Andalus"/>
                <w:color w:val="0D1D51" w:themeColor="accent3"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045DCEE7" wp14:editId="1B0836DB">
                      <wp:simplePos x="0" y="0"/>
                      <wp:positionH relativeFrom="column">
                        <wp:posOffset>-348615</wp:posOffset>
                      </wp:positionH>
                      <wp:positionV relativeFrom="paragraph">
                        <wp:posOffset>305435</wp:posOffset>
                      </wp:positionV>
                      <wp:extent cx="2409825" cy="58102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40982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8027B4" w14:textId="77777777" w:rsidR="00705BCB" w:rsidRPr="00705BCB" w:rsidRDefault="00705BCB" w:rsidP="00705BCB">
                                  <w:pPr>
                                    <w:pStyle w:val="NoSpacing"/>
                                    <w:rPr>
                                      <w:rFonts w:ascii="Book Antiqua" w:hAnsi="Book Antiqua"/>
                                      <w:sz w:val="18"/>
                                      <w:szCs w:val="16"/>
                                    </w:rPr>
                                  </w:pPr>
                                  <w:r w:rsidRPr="00705BCB">
                                    <w:rPr>
                                      <w:rFonts w:ascii="Book Antiqua" w:hAnsi="Book Antiqua"/>
                                      <w:sz w:val="18"/>
                                      <w:szCs w:val="16"/>
                                    </w:rPr>
                                    <w:t>Melinda Sanford, RN, BSN, COHNS-CM</w:t>
                                  </w:r>
                                </w:p>
                                <w:p w14:paraId="417FEECB" w14:textId="77777777" w:rsidR="00705BCB" w:rsidRPr="00705BCB" w:rsidRDefault="00705BCB" w:rsidP="00705BCB">
                                  <w:pPr>
                                    <w:pStyle w:val="NoSpacing"/>
                                    <w:rPr>
                                      <w:rFonts w:ascii="Book Antiqua" w:hAnsi="Book Antiqua"/>
                                      <w:sz w:val="18"/>
                                      <w:szCs w:val="16"/>
                                    </w:rPr>
                                  </w:pPr>
                                  <w:r w:rsidRPr="00705BCB">
                                    <w:rPr>
                                      <w:rFonts w:ascii="Book Antiqua" w:hAnsi="Book Antiqua"/>
                                      <w:sz w:val="18"/>
                                      <w:szCs w:val="16"/>
                                    </w:rPr>
                                    <w:t>c/o Syngenta</w:t>
                                  </w:r>
                                </w:p>
                                <w:p w14:paraId="63F8C9BF" w14:textId="77777777" w:rsidR="00705BCB" w:rsidRPr="00705BCB" w:rsidRDefault="00705BCB" w:rsidP="00705BCB">
                                  <w:pPr>
                                    <w:pStyle w:val="NoSpacing"/>
                                    <w:rPr>
                                      <w:rFonts w:ascii="Book Antiqua" w:hAnsi="Book Antiqua"/>
                                      <w:sz w:val="18"/>
                                      <w:szCs w:val="16"/>
                                    </w:rPr>
                                  </w:pPr>
                                  <w:r w:rsidRPr="00705BCB">
                                    <w:rPr>
                                      <w:rFonts w:ascii="Book Antiqua" w:hAnsi="Book Antiqua"/>
                                      <w:sz w:val="18"/>
                                      <w:szCs w:val="16"/>
                                    </w:rPr>
                                    <w:t>P.O. Box 11, St. Gabriel, LA  70776</w:t>
                                  </w:r>
                                </w:p>
                                <w:p w14:paraId="5A6082B8" w14:textId="77777777" w:rsidR="00705BCB" w:rsidRPr="00705BCB" w:rsidRDefault="00705BCB" w:rsidP="00705BCB">
                                  <w:pPr>
                                    <w:pStyle w:val="NoSpacing"/>
                                    <w:rPr>
                                      <w:rFonts w:ascii="Book Antiqua" w:hAnsi="Book Antiqua"/>
                                      <w:sz w:val="10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45DCE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7.45pt;margin-top:24.05pt;width:189.75pt;height:45.75pt;rotation:-90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" filled="f" stroked="f" strokeweight="1.5pt">
                      <v:textbox>
                        <w:txbxContent>
                          <w:p w14:paraId="1A8027B4" w14:textId="77777777" w:rsidR="00705BCB" w:rsidRPr="00705BCB" w:rsidRDefault="00705BCB" w:rsidP="00705BCB">
                            <w:pPr>
                              <w:pStyle w:val="NoSpacing"/>
                              <w:rPr>
                                <w:rFonts w:ascii="Book Antiqua" w:hAnsi="Book Antiqua"/>
                                <w:sz w:val="18"/>
                                <w:szCs w:val="16"/>
                              </w:rPr>
                            </w:pPr>
                            <w:r w:rsidRPr="00705BCB">
                              <w:rPr>
                                <w:rFonts w:ascii="Book Antiqua" w:hAnsi="Book Antiqua"/>
                                <w:sz w:val="18"/>
                                <w:szCs w:val="16"/>
                              </w:rPr>
                              <w:t>Melinda Sanford, RN, BSN, COHNS-CM</w:t>
                            </w:r>
                          </w:p>
                          <w:p w14:paraId="417FEECB" w14:textId="77777777" w:rsidR="00705BCB" w:rsidRPr="00705BCB" w:rsidRDefault="00705BCB" w:rsidP="00705BCB">
                            <w:pPr>
                              <w:pStyle w:val="NoSpacing"/>
                              <w:rPr>
                                <w:rFonts w:ascii="Book Antiqua" w:hAnsi="Book Antiqua"/>
                                <w:sz w:val="18"/>
                                <w:szCs w:val="16"/>
                              </w:rPr>
                            </w:pPr>
                            <w:r w:rsidRPr="00705BCB">
                              <w:rPr>
                                <w:rFonts w:ascii="Book Antiqua" w:hAnsi="Book Antiqua"/>
                                <w:sz w:val="18"/>
                                <w:szCs w:val="16"/>
                              </w:rPr>
                              <w:t>c/o Syngenta</w:t>
                            </w:r>
                          </w:p>
                          <w:p w14:paraId="63F8C9BF" w14:textId="77777777" w:rsidR="00705BCB" w:rsidRPr="00705BCB" w:rsidRDefault="00705BCB" w:rsidP="00705BCB">
                            <w:pPr>
                              <w:pStyle w:val="NoSpacing"/>
                              <w:rPr>
                                <w:rFonts w:ascii="Book Antiqua" w:hAnsi="Book Antiqua"/>
                                <w:sz w:val="18"/>
                                <w:szCs w:val="16"/>
                              </w:rPr>
                            </w:pPr>
                            <w:r w:rsidRPr="00705BCB">
                              <w:rPr>
                                <w:rFonts w:ascii="Book Antiqua" w:hAnsi="Book Antiqua"/>
                                <w:sz w:val="18"/>
                                <w:szCs w:val="16"/>
                              </w:rPr>
                              <w:t>P.O. Box 11, St. Gabriel, LA  70776</w:t>
                            </w:r>
                          </w:p>
                          <w:p w14:paraId="5A6082B8" w14:textId="77777777" w:rsidR="00705BCB" w:rsidRPr="00705BCB" w:rsidRDefault="00705BCB" w:rsidP="00705BCB">
                            <w:pPr>
                              <w:pStyle w:val="NoSpacing"/>
                              <w:rPr>
                                <w:rFonts w:ascii="Book Antiqua" w:hAnsi="Book Antiqua"/>
                                <w:sz w:val="10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4F13F9" w14:textId="77777777" w:rsidR="002573F4" w:rsidRPr="002573F4" w:rsidRDefault="002573F4" w:rsidP="002573F4"/>
          <w:p w14:paraId="23BE308B" w14:textId="77777777" w:rsidR="002573F4" w:rsidRPr="002573F4" w:rsidRDefault="002573F4" w:rsidP="002573F4"/>
          <w:p w14:paraId="52590C5A" w14:textId="77777777" w:rsidR="002573F4" w:rsidRPr="002573F4" w:rsidRDefault="002573F4" w:rsidP="002573F4"/>
          <w:p w14:paraId="3D3BB9F4" w14:textId="77777777" w:rsidR="002573F4" w:rsidRPr="002573F4" w:rsidRDefault="002573F4" w:rsidP="002573F4"/>
          <w:p w14:paraId="375996A4" w14:textId="77777777" w:rsidR="002573F4" w:rsidRDefault="00904426" w:rsidP="002573F4">
            <w:r>
              <w:drawing>
                <wp:anchor distT="0" distB="0" distL="114300" distR="114300" simplePos="0" relativeHeight="251674624" behindDoc="0" locked="0" layoutInCell="1" allowOverlap="1" wp14:anchorId="0E068399" wp14:editId="2AF32F72">
                  <wp:simplePos x="0" y="0"/>
                  <wp:positionH relativeFrom="column">
                    <wp:posOffset>367773</wp:posOffset>
                  </wp:positionH>
                  <wp:positionV relativeFrom="paragraph">
                    <wp:posOffset>259080</wp:posOffset>
                  </wp:positionV>
                  <wp:extent cx="866899" cy="866899"/>
                  <wp:effectExtent l="0" t="0" r="9525" b="9525"/>
                  <wp:wrapNone/>
                  <wp:docPr id="16" name="Picture 16" descr="https://s3.amazonaws.com/nursing-network/production/group_avatars/4761/original/LAOHN_Avatar_256x256.png?148821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3.amazonaws.com/nursing-network/production/group_avatars/4761/original/LAOHN_Avatar_256x256.png?1488214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6899" cy="86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F4D29F" w14:textId="77777777" w:rsidR="009D1198" w:rsidRPr="002573F4" w:rsidRDefault="009D1198" w:rsidP="002573F4">
            <w:pPr>
              <w:jc w:val="right"/>
            </w:pPr>
          </w:p>
        </w:tc>
        <w:tc>
          <w:tcPr>
            <w:tcW w:w="3960" w:type="dxa"/>
            <w:vMerge/>
            <w:tcBorders>
              <w:bottom w:val="nil"/>
            </w:tcBorders>
          </w:tcPr>
          <w:p w14:paraId="0540C45B" w14:textId="77777777" w:rsidR="009D1198" w:rsidRPr="007D76D9" w:rsidRDefault="009D1198" w:rsidP="007D76D9"/>
        </w:tc>
      </w:tr>
      <w:tr w:rsidR="002573F4" w:rsidRPr="002573F4" w14:paraId="48331A89" w14:textId="77777777" w:rsidTr="00053B35">
        <w:trPr>
          <w:trHeight w:val="2545"/>
          <w:jc w:val="center"/>
        </w:trPr>
        <w:tc>
          <w:tcPr>
            <w:tcW w:w="4525" w:type="dxa"/>
          </w:tcPr>
          <w:p w14:paraId="0666D092" w14:textId="77777777" w:rsidR="009D1198" w:rsidRPr="00722E07" w:rsidRDefault="009D1198" w:rsidP="00722E07"/>
        </w:tc>
        <w:tc>
          <w:tcPr>
            <w:tcW w:w="5915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15C333D" w14:textId="77777777" w:rsidR="009D1198" w:rsidRPr="007D76D9" w:rsidRDefault="009D1198" w:rsidP="007D76D9"/>
        </w:tc>
        <w:tc>
          <w:tcPr>
            <w:tcW w:w="3960" w:type="dxa"/>
            <w:vAlign w:val="center"/>
          </w:tcPr>
          <w:p w14:paraId="39268437" w14:textId="77777777" w:rsidR="00A46DD2" w:rsidRDefault="00A46DD2" w:rsidP="008E7D2B">
            <w:pPr>
              <w:pStyle w:val="Heading1"/>
              <w:jc w:val="center"/>
              <w:rPr>
                <w:rStyle w:val="Strong"/>
                <w:rFonts w:ascii="Bookman Old Style" w:hAnsi="Bookman Old Style" w:cs="Aparajita"/>
                <w:color w:val="F2F2F2" w:themeColor="background1" w:themeShade="F2"/>
                <w:sz w:val="48"/>
                <w:szCs w:val="36"/>
              </w:rPr>
            </w:pPr>
          </w:p>
          <w:p w14:paraId="15AAF408" w14:textId="77777777" w:rsidR="00B948BA" w:rsidRPr="00B948BA" w:rsidRDefault="00B948BA" w:rsidP="008E7D2B">
            <w:pPr>
              <w:pStyle w:val="Heading1"/>
              <w:jc w:val="center"/>
              <w:rPr>
                <w:rStyle w:val="Strong"/>
                <w:rFonts w:ascii="Bookman Old Style" w:hAnsi="Bookman Old Style" w:cs="Aparajita"/>
                <w:color w:val="F2F2F2" w:themeColor="background1" w:themeShade="F2"/>
                <w:sz w:val="16"/>
                <w:szCs w:val="36"/>
              </w:rPr>
            </w:pPr>
          </w:p>
          <w:p w14:paraId="5A60A1FC" w14:textId="77777777" w:rsidR="008E7D2B" w:rsidRPr="00B948BA" w:rsidRDefault="008E7D2B" w:rsidP="00B948BA">
            <w:pPr>
              <w:pStyle w:val="Heading1"/>
              <w:jc w:val="center"/>
              <w:rPr>
                <w:rFonts w:ascii="Bookman Old Style" w:hAnsi="Bookman Old Style" w:cs="Aparajita"/>
                <w:b w:val="0"/>
                <w:bCs/>
                <w:color w:val="F2F2F2" w:themeColor="background1" w:themeShade="F2"/>
                <w:sz w:val="22"/>
                <w:szCs w:val="22"/>
              </w:rPr>
            </w:pPr>
          </w:p>
        </w:tc>
      </w:tr>
    </w:tbl>
    <w:p w14:paraId="6B8DD960" w14:textId="77777777" w:rsidR="00722E07" w:rsidRPr="00D4030A" w:rsidRDefault="00722E07">
      <w:pPr>
        <w:spacing w:after="0"/>
        <w:rPr>
          <w:sz w:val="8"/>
        </w:rPr>
      </w:pPr>
      <w:r w:rsidRPr="00D4030A">
        <w:rPr>
          <w:sz w:val="8"/>
        </w:rPr>
        <w:br w:type="page"/>
      </w:r>
    </w:p>
    <w:bookmarkEnd w:id="0"/>
    <w:tbl>
      <w:tblPr>
        <w:tblpPr w:leftFromText="180" w:rightFromText="180" w:vertAnchor="text" w:tblpY="1"/>
        <w:tblOverlap w:val="never"/>
        <w:tblW w:w="5005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0"/>
        <w:gridCol w:w="630"/>
        <w:gridCol w:w="13"/>
        <w:gridCol w:w="4667"/>
        <w:gridCol w:w="13"/>
        <w:gridCol w:w="437"/>
        <w:gridCol w:w="13"/>
        <w:gridCol w:w="4127"/>
        <w:gridCol w:w="14"/>
      </w:tblGrid>
      <w:tr w:rsidR="00070E07" w:rsidRPr="007D76D9" w14:paraId="3488F59D" w14:textId="77777777" w:rsidTr="00070E07">
        <w:trPr>
          <w:gridAfter w:val="1"/>
          <w:wAfter w:w="14" w:type="dxa"/>
          <w:trHeight w:val="4041"/>
        </w:trPr>
        <w:tc>
          <w:tcPr>
            <w:tcW w:w="4500" w:type="dxa"/>
          </w:tcPr>
          <w:p w14:paraId="3BD92F63" w14:textId="77777777" w:rsidR="00070E07" w:rsidRPr="007D76D9" w:rsidRDefault="00070E07" w:rsidP="00070E07">
            <w:r>
              <w:lastRenderedPageBreak/>
              <w:br w:type="page"/>
            </w:r>
          </w:p>
        </w:tc>
        <w:tc>
          <w:tcPr>
            <w:tcW w:w="630" w:type="dxa"/>
          </w:tcPr>
          <w:p w14:paraId="15FBB804" w14:textId="77777777" w:rsidR="00070E07" w:rsidRPr="007D76D9" w:rsidRDefault="00070E07" w:rsidP="00070E07"/>
        </w:tc>
        <w:tc>
          <w:tcPr>
            <w:tcW w:w="4680" w:type="dxa"/>
            <w:gridSpan w:val="2"/>
          </w:tcPr>
          <w:p w14:paraId="74CF3D21" w14:textId="77777777" w:rsidR="00070E07" w:rsidRPr="007D76D9" w:rsidRDefault="00EF317F" w:rsidP="00070E07">
            <w:r w:rsidRPr="00445574">
              <w:rPr>
                <w:rFonts w:ascii="Andalus" w:hAnsi="Andalus" w:cs="Andalus"/>
                <w:color w:val="0D1D51" w:themeColor="accent3"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4E6FEEFF" wp14:editId="37308A86">
                      <wp:simplePos x="0" y="0"/>
                      <wp:positionH relativeFrom="column">
                        <wp:posOffset>-191883</wp:posOffset>
                      </wp:positionH>
                      <wp:positionV relativeFrom="paragraph">
                        <wp:posOffset>994698</wp:posOffset>
                      </wp:positionV>
                      <wp:extent cx="2845435" cy="3280936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5435" cy="3280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F24003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jc w:val="center"/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>Thursday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>,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July 25, 2019</w:t>
                                  </w:r>
                                </w:p>
                                <w:p w14:paraId="028E93C0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7:00-7:30 am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Welcome and Coffee</w:t>
                                  </w:r>
                                </w:p>
                                <w:p w14:paraId="32C6EC5E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7:30-8:30 am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Paul Melancon, BRPT-LAKE</w:t>
                                  </w:r>
                                </w:p>
                                <w:p w14:paraId="14668DCC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8:30-9:30 am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Andrew Smith, M.D.</w:t>
                                  </w:r>
                                </w:p>
                                <w:p w14:paraId="3D5A85B4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9:30-10:00 am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Break Vendors</w:t>
                                  </w:r>
                                </w:p>
                                <w:p w14:paraId="54C825E1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10:00-11:00 am   Brian Lindenmayer, M.D.</w:t>
                                  </w:r>
                                </w:p>
                                <w:p w14:paraId="1D61FA43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11:00-12:00 pm   Chris Trevino, M.D.</w:t>
                                  </w:r>
                                </w:p>
                                <w:p w14:paraId="52CAA7CB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12:00-1:00 pm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Lunch</w:t>
                                  </w:r>
                                </w:p>
                                <w:p w14:paraId="4393ED37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1:00-1:30 pm 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Exhibits/vendors</w:t>
                                  </w:r>
                                </w:p>
                                <w:p w14:paraId="1D0021FC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1:30-2:30 pm 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Alexis Williams</w:t>
                                  </w:r>
                                </w:p>
                                <w:p w14:paraId="29249392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2:30-3:30 pm 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61210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Rene Thompson</w:t>
                                  </w:r>
                                </w:p>
                                <w:p w14:paraId="7B3E0567" w14:textId="77777777" w:rsidR="00070E07" w:rsidRPr="00326A7C" w:rsidRDefault="00070E0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3:30-4:00 pm 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5375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Exhibits/Vendors</w:t>
                                  </w:r>
                                </w:p>
                                <w:p w14:paraId="1562378F" w14:textId="77777777" w:rsidR="00070E07" w:rsidRPr="00326A7C" w:rsidRDefault="00853757" w:rsidP="00070E0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:00 pm</w:t>
                                  </w:r>
                                  <w:r w:rsidR="00070E07"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Jesse Lambert, PsyD, MP</w:t>
                                  </w:r>
                                </w:p>
                                <w:p w14:paraId="73FA153B" w14:textId="77777777" w:rsidR="00070E07" w:rsidRDefault="00853757" w:rsidP="0085375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pm   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State Membership Meeting</w:t>
                                  </w:r>
                                </w:p>
                                <w:p w14:paraId="5C0D5FAF" w14:textId="77777777" w:rsidR="00853757" w:rsidRDefault="00853757" w:rsidP="00853757">
                                  <w:pPr>
                                    <w:pStyle w:val="ReturnAddress"/>
                                    <w:suppressOverlap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pm   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     Adjourn</w:t>
                                  </w:r>
                                </w:p>
                                <w:p w14:paraId="081CA21B" w14:textId="77777777" w:rsidR="00853757" w:rsidRDefault="00853757" w:rsidP="00853757">
                                  <w:pPr>
                                    <w:pStyle w:val="ReturnAddress"/>
                                    <w:suppressOverlap/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pm   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     Activity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6FEEFF" id="_x0000_s1027" type="#_x0000_t202" style="position:absolute;margin-left:-15.1pt;margin-top:78.3pt;width:224.05pt;height:258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" filled="f" stroked="f">
                      <v:textbox>
                        <w:txbxContent>
                          <w:p w14:paraId="62F24003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jc w:val="center"/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>Thursday</w:t>
                            </w:r>
                            <w:r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Pr="00326A7C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 xml:space="preserve"> July 25, 2019</w:t>
                            </w:r>
                          </w:p>
                          <w:p w14:paraId="028E93C0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7:00-7:30 am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Welcome and Coffee</w:t>
                            </w:r>
                          </w:p>
                          <w:p w14:paraId="32C6EC5E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7:30-8:30 am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Paul Melancon, BRPT-LAKE</w:t>
                            </w:r>
                          </w:p>
                          <w:p w14:paraId="14668DCC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8:30-9:30 am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Andrew Smith, M.D.</w:t>
                            </w:r>
                          </w:p>
                          <w:p w14:paraId="3D5A85B4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9:30-10:00 am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Break Vendors</w:t>
                            </w:r>
                          </w:p>
                          <w:p w14:paraId="54C825E1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10:00-11:00 am   Brian Lindenmayer, M.D.</w:t>
                            </w:r>
                          </w:p>
                          <w:p w14:paraId="1D61FA43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11:00-12:00 pm   Chris Trevino, M.D.</w:t>
                            </w:r>
                          </w:p>
                          <w:p w14:paraId="52CAA7CB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12:00-1:00 pm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Lunch</w:t>
                            </w:r>
                          </w:p>
                          <w:p w14:paraId="4393ED37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1:00-1:30 pm 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Exhibits/vendors</w:t>
                            </w:r>
                          </w:p>
                          <w:p w14:paraId="1D0021FC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1:30-2:30 pm 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Alexis Williams</w:t>
                            </w:r>
                          </w:p>
                          <w:p w14:paraId="29249392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2:30-3:30 pm 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1210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Rene Thompson</w:t>
                            </w:r>
                          </w:p>
                          <w:p w14:paraId="7B3E0567" w14:textId="77777777" w:rsidR="00070E07" w:rsidRPr="00326A7C" w:rsidRDefault="00070E0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3:30-4:00 pm 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375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Exhibits/Vendors</w:t>
                            </w:r>
                          </w:p>
                          <w:p w14:paraId="1562378F" w14:textId="77777777" w:rsidR="00070E07" w:rsidRPr="00326A7C" w:rsidRDefault="00853757" w:rsidP="00070E0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4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00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5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:00 pm</w:t>
                            </w:r>
                            <w:r w:rsidR="00070E07"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Jesse Lambert, PsyD, MP</w:t>
                            </w:r>
                          </w:p>
                          <w:p w14:paraId="73FA153B" w14:textId="77777777" w:rsidR="00070E07" w:rsidRDefault="00853757" w:rsidP="0085375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5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00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5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45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pm   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State Membership Meeting</w:t>
                            </w:r>
                          </w:p>
                          <w:p w14:paraId="5C0D5FAF" w14:textId="77777777" w:rsidR="00853757" w:rsidRDefault="00853757" w:rsidP="00853757">
                            <w:pPr>
                              <w:pStyle w:val="ReturnAddress"/>
                              <w:suppressOverlap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5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45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pm   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     Adjourn</w:t>
                            </w:r>
                          </w:p>
                          <w:p w14:paraId="081CA21B" w14:textId="77777777" w:rsidR="00853757" w:rsidRDefault="00853757" w:rsidP="00853757">
                            <w:pPr>
                              <w:pStyle w:val="ReturnAddress"/>
                              <w:suppressOverlap/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6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15</w:t>
                            </w:r>
                            <w:r w:rsidRPr="00326A7C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pm   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     Activity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5574">
              <w:rPr>
                <w:rFonts w:ascii="Andalus" w:hAnsi="Andalus" w:cs="Andalus"/>
                <w:color w:val="0D1D51" w:themeColor="accent3"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5C3F0102" wp14:editId="78168AC1">
                      <wp:simplePos x="0" y="0"/>
                      <wp:positionH relativeFrom="column">
                        <wp:posOffset>-213687</wp:posOffset>
                      </wp:positionH>
                      <wp:positionV relativeFrom="paragraph">
                        <wp:posOffset>-43503</wp:posOffset>
                      </wp:positionV>
                      <wp:extent cx="2845435" cy="1099524"/>
                      <wp:effectExtent l="0" t="0" r="0" b="571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5435" cy="10995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516F0B" w14:textId="77777777" w:rsidR="00A73A77" w:rsidRPr="00070E07" w:rsidRDefault="00A73A77" w:rsidP="00A73A77">
                                  <w:pPr>
                                    <w:pStyle w:val="ReturnAddress"/>
                                    <w:jc w:val="center"/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36"/>
                                      <w:szCs w:val="20"/>
                                      <w:u w:val="single"/>
                                    </w:rPr>
                                  </w:pPr>
                                  <w:r w:rsidRPr="00070E07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36"/>
                                      <w:szCs w:val="20"/>
                                      <w:u w:val="single"/>
                                    </w:rPr>
                                    <w:t>Conference Schedule</w:t>
                                  </w:r>
                                </w:p>
                                <w:p w14:paraId="481DDB4D" w14:textId="77777777" w:rsidR="00A73A77" w:rsidRPr="00F145B9" w:rsidRDefault="00A73A77" w:rsidP="00A73A77">
                                  <w:pPr>
                                    <w:pStyle w:val="ReturnAddress"/>
                                    <w:jc w:val="center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8"/>
                                      <w:szCs w:val="20"/>
                                    </w:rPr>
                                  </w:pPr>
                                  <w:r w:rsidRPr="00F145B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(Times may change to accommodate speakers)</w:t>
                                  </w:r>
                                </w:p>
                                <w:p w14:paraId="3C72FECD" w14:textId="77777777" w:rsidR="00A73A77" w:rsidRPr="009D30F2" w:rsidRDefault="00A73A77" w:rsidP="00A73A77">
                                  <w:pPr>
                                    <w:pStyle w:val="ReturnAddress"/>
                                    <w:jc w:val="center"/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9D30F2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>Wednesday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>,</w:t>
                                  </w:r>
                                  <w:r w:rsidRPr="009D30F2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July 24, 2019</w:t>
                                  </w:r>
                                </w:p>
                                <w:p w14:paraId="22A5D28B" w14:textId="77777777" w:rsidR="00A73A77" w:rsidRPr="00070E07" w:rsidRDefault="00A73A77" w:rsidP="00A73A77">
                                  <w:pPr>
                                    <w:jc w:val="center"/>
                                  </w:pP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5:00-8:00 pm      Registration/Exhibits/Hospitality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3F0102" id="_x0000_s1028" type="#_x0000_t202" style="position:absolute;margin-left:-16.85pt;margin-top:-3.45pt;width:224.05pt;height:86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" filled="f" stroked="f">
                      <v:textbox>
                        <w:txbxContent>
                          <w:p w14:paraId="4D516F0B" w14:textId="77777777" w:rsidR="00A73A77" w:rsidRPr="00070E07" w:rsidRDefault="00A73A77" w:rsidP="00A73A77">
                            <w:pPr>
                              <w:pStyle w:val="ReturnAddress"/>
                              <w:jc w:val="center"/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36"/>
                                <w:szCs w:val="20"/>
                                <w:u w:val="single"/>
                              </w:rPr>
                            </w:pPr>
                            <w:r w:rsidRPr="00070E07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36"/>
                                <w:szCs w:val="20"/>
                                <w:u w:val="single"/>
                              </w:rPr>
                              <w:t>Conference Schedule</w:t>
                            </w:r>
                          </w:p>
                          <w:p w14:paraId="481DDB4D" w14:textId="77777777" w:rsidR="00A73A77" w:rsidRPr="00F145B9" w:rsidRDefault="00A73A77" w:rsidP="00A73A77">
                            <w:pPr>
                              <w:pStyle w:val="ReturnAddress"/>
                              <w:jc w:val="center"/>
                              <w:rPr>
                                <w:rFonts w:ascii="Book Antiqua" w:hAnsi="Book Antiqua" w:cs="Andalus"/>
                                <w:color w:val="0D1D51" w:themeColor="accent3"/>
                                <w:sz w:val="18"/>
                                <w:szCs w:val="20"/>
                              </w:rPr>
                            </w:pPr>
                            <w:r w:rsidRPr="00F145B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(Times may change to accommodate speakers)</w:t>
                            </w:r>
                          </w:p>
                          <w:p w14:paraId="3C72FECD" w14:textId="77777777" w:rsidR="00A73A77" w:rsidRPr="009D30F2" w:rsidRDefault="00A73A77" w:rsidP="00A73A77">
                            <w:pPr>
                              <w:pStyle w:val="ReturnAddress"/>
                              <w:jc w:val="center"/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D30F2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>Wednesday</w:t>
                            </w:r>
                            <w:r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Pr="009D30F2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 xml:space="preserve"> July 24, 2019</w:t>
                            </w:r>
                          </w:p>
                          <w:p w14:paraId="22A5D28B" w14:textId="77777777" w:rsidR="00A73A77" w:rsidRPr="00070E07" w:rsidRDefault="00A73A77" w:rsidP="00A73A77">
                            <w:pPr>
                              <w:jc w:val="center"/>
                            </w:pP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5:00-8:00 pm      Registration/Exhibits/Hospitality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  <w:gridSpan w:val="2"/>
          </w:tcPr>
          <w:p w14:paraId="4D69065C" w14:textId="77777777" w:rsidR="00070E07" w:rsidRPr="007D76D9" w:rsidRDefault="00070E07" w:rsidP="00070E07"/>
        </w:tc>
        <w:tc>
          <w:tcPr>
            <w:tcW w:w="4140" w:type="dxa"/>
            <w:gridSpan w:val="2"/>
          </w:tcPr>
          <w:p w14:paraId="5125DC80" w14:textId="77777777" w:rsidR="00070E07" w:rsidRPr="007D76D9" w:rsidRDefault="000544D6" w:rsidP="00BD510A">
            <w:r w:rsidRPr="00445574">
              <w:rPr>
                <w:rFonts w:ascii="Andalus" w:hAnsi="Andalus" w:cs="Andalus"/>
                <w:color w:val="0D1D51" w:themeColor="accent3"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13D616EF" wp14:editId="173A9C61">
                      <wp:simplePos x="0" y="0"/>
                      <wp:positionH relativeFrom="margin">
                        <wp:posOffset>-60734</wp:posOffset>
                      </wp:positionH>
                      <wp:positionV relativeFrom="paragraph">
                        <wp:posOffset>2026</wp:posOffset>
                      </wp:positionV>
                      <wp:extent cx="2599709" cy="2687102"/>
                      <wp:effectExtent l="0" t="0" r="0" b="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9709" cy="26871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409A1B" w14:textId="77777777" w:rsidR="00A73A77" w:rsidRPr="00AF4531" w:rsidRDefault="00AF4531" w:rsidP="00A73A77">
                                  <w:pPr>
                                    <w:pStyle w:val="ReturnAddress"/>
                                    <w:jc w:val="center"/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4"/>
                                      <w:szCs w:val="20"/>
                                    </w:rPr>
                                  </w:pPr>
                                  <w:r w:rsidRPr="00AF4531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8"/>
                                      <w:szCs w:val="20"/>
                                      <w:u w:val="single"/>
                                    </w:rPr>
                                    <w:t>*</w:t>
                                  </w:r>
                                  <w:r w:rsidR="00A73A77" w:rsidRPr="00AF4531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8"/>
                                      <w:szCs w:val="20"/>
                                      <w:u w:val="single"/>
                                    </w:rPr>
                                    <w:t>Registration Form</w:t>
                                  </w:r>
                                  <w:r w:rsidRPr="00AF4531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8"/>
                                      <w:szCs w:val="20"/>
                                    </w:rPr>
                                    <w:t xml:space="preserve"> </w:t>
                                  </w:r>
                                  <w:r w:rsidRPr="00AF4531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4"/>
                                      <w:szCs w:val="20"/>
                                    </w:rPr>
                                    <w:t>(check box)</w:t>
                                  </w:r>
                                </w:p>
                                <w:p w14:paraId="2064D58D" w14:textId="77777777" w:rsidR="00AF4531" w:rsidRPr="000D1979" w:rsidRDefault="00AF4531" w:rsidP="00AF4531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Member:   </w:t>
                                  </w:r>
                                  <w:r w:rsid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 </w:t>
                                  </w:r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 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196676979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$150 entire conference 1 ½ days</w:t>
                                  </w:r>
                                </w:p>
                                <w:p w14:paraId="57615099" w14:textId="77777777" w:rsidR="00AF4531" w:rsidRPr="000D1979" w:rsidRDefault="002F5B77" w:rsidP="00AF4531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sz w:val="20"/>
                                    </w:rPr>
                                    <w:tab/>
                                    <w:t xml:space="preserve"> </w:t>
                                  </w:r>
                                  <w:r w:rsidR="006B13DA" w:rsidRPr="000D1979">
                                    <w:rPr>
                                      <w:sz w:val="20"/>
                                    </w:rPr>
                                    <w:t xml:space="preserve">    </w:t>
                                  </w:r>
                                  <w:r w:rsidRPr="000D1979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-197019708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$100 / Thursday</w:t>
                                  </w:r>
                                </w:p>
                                <w:p w14:paraId="4B5DD745" w14:textId="77777777" w:rsidR="002F5B77" w:rsidRPr="000D1979" w:rsidRDefault="002F5B77" w:rsidP="002F5B7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sz w:val="20"/>
                                    </w:rPr>
                                    <w:tab/>
                                    <w:t xml:space="preserve">   </w:t>
                                  </w:r>
                                  <w:r w:rsidR="006B13DA" w:rsidRPr="000D1979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0D1979">
                                    <w:rPr>
                                      <w:sz w:val="20"/>
                                    </w:rPr>
                                    <w:t xml:space="preserve">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-67256690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$50 / Friday</w:t>
                                  </w:r>
                                </w:p>
                                <w:p w14:paraId="6A185C2A" w14:textId="77777777" w:rsidR="002F5B77" w:rsidRPr="000D1979" w:rsidRDefault="002F5B77" w:rsidP="002F5B7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sz w:val="20"/>
                                    </w:rPr>
                                    <w:tab/>
                                    <w:t xml:space="preserve"> </w:t>
                                  </w:r>
                                  <w:r w:rsidR="006B13DA" w:rsidRPr="000D1979">
                                    <w:rPr>
                                      <w:sz w:val="20"/>
                                    </w:rPr>
                                    <w:t xml:space="preserve">  </w:t>
                                  </w:r>
                                  <w:r w:rsidRPr="000D1979">
                                    <w:rPr>
                                      <w:sz w:val="20"/>
                                    </w:rPr>
                                    <w:t xml:space="preserve"> 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-121118351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0544D6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$30 / Activity (Food Included)</w:t>
                                  </w:r>
                                </w:p>
                                <w:p w14:paraId="439498E4" w14:textId="77777777" w:rsidR="002F5B77" w:rsidRPr="000D1979" w:rsidRDefault="002F5B77" w:rsidP="002F5B7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6"/>
                                      <w:szCs w:val="20"/>
                                    </w:rPr>
                                  </w:pPr>
                                </w:p>
                                <w:p w14:paraId="36BA304E" w14:textId="77777777" w:rsidR="006B13DA" w:rsidRPr="000D1979" w:rsidRDefault="006B13DA" w:rsidP="002F5B7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Retiree:     </w:t>
                                  </w:r>
                                  <w:r w:rsid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 </w:t>
                                  </w:r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 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-125829349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Free for retired LAOHN  </w:t>
                                  </w:r>
                                </w:p>
                                <w:p w14:paraId="1FDBF322" w14:textId="77777777" w:rsidR="000544D6" w:rsidRDefault="006B13DA" w:rsidP="000544D6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                           Members</w:t>
                                  </w:r>
                                  <w:r w:rsidR="000544D6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(Conference Only – </w:t>
                                  </w:r>
                                </w:p>
                                <w:p w14:paraId="540B2E2D" w14:textId="77777777" w:rsidR="006B13DA" w:rsidRPr="000D1979" w:rsidRDefault="000544D6" w:rsidP="000544D6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                           Activity Not Included)</w:t>
                                  </w:r>
                                </w:p>
                                <w:p w14:paraId="4BF7517C" w14:textId="77777777" w:rsidR="006B13DA" w:rsidRPr="000D1979" w:rsidRDefault="006B13DA" w:rsidP="00AF4531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6"/>
                                      <w:szCs w:val="8"/>
                                    </w:rPr>
                                  </w:pPr>
                                </w:p>
                                <w:p w14:paraId="69FDD36B" w14:textId="77777777" w:rsidR="002F5B77" w:rsidRPr="000D1979" w:rsidRDefault="006B13DA" w:rsidP="00AF4531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Non-Member: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-98307898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$175 entire conference 1 ½ days</w:t>
                                  </w:r>
                                </w:p>
                                <w:p w14:paraId="49A493C0" w14:textId="77777777" w:rsidR="006B13DA" w:rsidRPr="000D1979" w:rsidRDefault="006B13DA" w:rsidP="006B13DA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sz w:val="20"/>
                                    </w:rPr>
                                    <w:tab/>
                                    <w:t xml:space="preserve">    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-69592436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$125 / Thursday</w:t>
                                  </w:r>
                                </w:p>
                                <w:p w14:paraId="49C50B76" w14:textId="77777777" w:rsidR="006B13DA" w:rsidRPr="000D1979" w:rsidRDefault="006B13DA" w:rsidP="006B13DA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sz w:val="20"/>
                                    </w:rPr>
                                    <w:tab/>
                                    <w:t xml:space="preserve">    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189407708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$75 / Friday</w:t>
                                  </w:r>
                                </w:p>
                                <w:p w14:paraId="2755781F" w14:textId="77777777" w:rsidR="006B13DA" w:rsidRPr="000D1979" w:rsidRDefault="006B13DA" w:rsidP="006B13DA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sz w:val="20"/>
                                    </w:rPr>
                                    <w:tab/>
                                    <w:t xml:space="preserve">    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168785871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="000544D6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$30 / Activity (Food Included)</w:t>
                                  </w:r>
                                </w:p>
                                <w:p w14:paraId="14EE1754" w14:textId="77777777" w:rsidR="008F1B35" w:rsidRPr="000D1979" w:rsidRDefault="008F1B35" w:rsidP="006B13DA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6"/>
                                      <w:szCs w:val="8"/>
                                    </w:rPr>
                                  </w:pPr>
                                </w:p>
                                <w:p w14:paraId="0D01B1BC" w14:textId="77777777" w:rsidR="008F1B35" w:rsidRPr="000D1979" w:rsidRDefault="008F1B35" w:rsidP="008F1B35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Student:    </w:t>
                                  </w:r>
                                  <w:r w:rsid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  </w:t>
                                  </w:r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-22267765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$25 / Thursday (No CEU’s)</w:t>
                                  </w:r>
                                </w:p>
                                <w:p w14:paraId="150C1FF6" w14:textId="77777777" w:rsidR="008F1B35" w:rsidRPr="000D1979" w:rsidRDefault="008F1B35" w:rsidP="008F1B35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sz w:val="20"/>
                                    </w:rPr>
                                    <w:tab/>
                                    <w:t xml:space="preserve">    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125764190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$25 / Friday (No CEU’s)</w:t>
                                  </w:r>
                                </w:p>
                                <w:p w14:paraId="0D32EFB8" w14:textId="77777777" w:rsidR="008F1B35" w:rsidRPr="000D1979" w:rsidRDefault="008F1B35" w:rsidP="008F1B35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0D1979">
                                    <w:rPr>
                                      <w:sz w:val="20"/>
                                    </w:rPr>
                                    <w:tab/>
                                    <w:t xml:space="preserve">      </w:t>
                                  </w:r>
                                  <w:sdt>
                                    <w:sdtPr>
                                      <w:rPr>
                                        <w:rFonts w:ascii="Book Antiqua" w:hAnsi="Book Antiqua" w:cs="Andalus"/>
                                        <w:color w:val="0D1D51" w:themeColor="accent3"/>
                                        <w:sz w:val="16"/>
                                        <w:szCs w:val="20"/>
                                      </w:rPr>
                                      <w:id w:val="178808036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0D1979">
                                        <w:rPr>
                                          <w:rFonts w:ascii="MS Gothic" w:eastAsia="MS Gothic" w:hAnsi="MS Gothic" w:cs="Andalus" w:hint="eastAsia"/>
                                          <w:color w:val="0D1D51" w:themeColor="accent3"/>
                                          <w:sz w:val="16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0D197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="000544D6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$30 / Activity (Food Included)</w:t>
                                  </w:r>
                                </w:p>
                                <w:p w14:paraId="76232707" w14:textId="77777777" w:rsidR="006B13DA" w:rsidRPr="00070E07" w:rsidRDefault="006B13DA" w:rsidP="00AF4531">
                                  <w:pPr>
                                    <w:pStyle w:val="ReturnAddress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D616EF" id="_x0000_s1029" type="#_x0000_t202" style="position:absolute;margin-left:-4.8pt;margin-top:.15pt;width:204.7pt;height:211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" filled="f" stroked="f">
                      <v:textbox>
                        <w:txbxContent>
                          <w:p w14:paraId="43409A1B" w14:textId="77777777" w:rsidR="00A73A77" w:rsidRPr="00AF4531" w:rsidRDefault="00AF4531" w:rsidP="00A73A77">
                            <w:pPr>
                              <w:pStyle w:val="ReturnAddress"/>
                              <w:jc w:val="center"/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4"/>
                                <w:szCs w:val="20"/>
                              </w:rPr>
                            </w:pPr>
                            <w:r w:rsidRPr="00AF4531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8"/>
                                <w:szCs w:val="20"/>
                                <w:u w:val="single"/>
                              </w:rPr>
                              <w:t>*</w:t>
                            </w:r>
                            <w:r w:rsidR="00A73A77" w:rsidRPr="00AF4531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8"/>
                                <w:szCs w:val="20"/>
                                <w:u w:val="single"/>
                              </w:rPr>
                              <w:t>Registration Form</w:t>
                            </w:r>
                            <w:r w:rsidRPr="00AF4531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AF4531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4"/>
                                <w:szCs w:val="20"/>
                              </w:rPr>
                              <w:t>(check box)</w:t>
                            </w:r>
                          </w:p>
                          <w:p w14:paraId="2064D58D" w14:textId="77777777" w:rsidR="00AF4531" w:rsidRPr="000D1979" w:rsidRDefault="00AF4531" w:rsidP="00AF4531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Member:   </w:t>
                            </w:r>
                            <w:r w:rsid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 </w:t>
                            </w:r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 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19667697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$150 entire conference 1 ½ days</w:t>
                            </w:r>
                          </w:p>
                          <w:p w14:paraId="57615099" w14:textId="77777777" w:rsidR="00AF4531" w:rsidRPr="000D1979" w:rsidRDefault="002F5B77" w:rsidP="00AF4531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="006B13DA" w:rsidRPr="000D1979">
                              <w:rPr>
                                <w:sz w:val="20"/>
                              </w:rPr>
                              <w:t xml:space="preserve">    </w:t>
                            </w:r>
                            <w:r w:rsidRPr="000D1979">
                              <w:rPr>
                                <w:sz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-19701970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$100 / Thursday</w:t>
                            </w:r>
                          </w:p>
                          <w:p w14:paraId="4B5DD745" w14:textId="77777777" w:rsidR="002F5B77" w:rsidRPr="000D1979" w:rsidRDefault="002F5B77" w:rsidP="002F5B7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sz w:val="20"/>
                              </w:rPr>
                              <w:tab/>
                              <w:t xml:space="preserve">   </w:t>
                            </w:r>
                            <w:r w:rsidR="006B13DA" w:rsidRPr="000D1979">
                              <w:rPr>
                                <w:sz w:val="20"/>
                              </w:rPr>
                              <w:t xml:space="preserve"> </w:t>
                            </w:r>
                            <w:r w:rsidRPr="000D1979">
                              <w:rPr>
                                <w:sz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-6725669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$50 / Friday</w:t>
                            </w:r>
                          </w:p>
                          <w:p w14:paraId="6A185C2A" w14:textId="77777777" w:rsidR="002F5B77" w:rsidRPr="000D1979" w:rsidRDefault="002F5B77" w:rsidP="002F5B7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="006B13DA" w:rsidRPr="000D1979">
                              <w:rPr>
                                <w:sz w:val="20"/>
                              </w:rPr>
                              <w:t xml:space="preserve">  </w:t>
                            </w:r>
                            <w:r w:rsidRPr="000D1979">
                              <w:rPr>
                                <w:sz w:val="20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-12111835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0544D6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$30 / Activity (Food Included)</w:t>
                            </w:r>
                          </w:p>
                          <w:p w14:paraId="439498E4" w14:textId="77777777" w:rsidR="002F5B77" w:rsidRPr="000D1979" w:rsidRDefault="002F5B77" w:rsidP="002F5B7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6"/>
                                <w:szCs w:val="20"/>
                              </w:rPr>
                            </w:pPr>
                          </w:p>
                          <w:p w14:paraId="36BA304E" w14:textId="77777777" w:rsidR="006B13DA" w:rsidRPr="000D1979" w:rsidRDefault="006B13DA" w:rsidP="002F5B7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Retiree:     </w:t>
                            </w:r>
                            <w:r w:rsid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 </w:t>
                            </w:r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 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-12582934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Free for retired LAOHN  </w:t>
                            </w:r>
                          </w:p>
                          <w:p w14:paraId="1FDBF322" w14:textId="77777777" w:rsidR="000544D6" w:rsidRDefault="006B13DA" w:rsidP="000544D6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                           Members</w:t>
                            </w:r>
                            <w:r w:rsidR="000544D6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(Conference Only – </w:t>
                            </w:r>
                          </w:p>
                          <w:p w14:paraId="540B2E2D" w14:textId="77777777" w:rsidR="006B13DA" w:rsidRPr="000D1979" w:rsidRDefault="000544D6" w:rsidP="000544D6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                           Activity Not Included)</w:t>
                            </w:r>
                          </w:p>
                          <w:p w14:paraId="4BF7517C" w14:textId="77777777" w:rsidR="006B13DA" w:rsidRPr="000D1979" w:rsidRDefault="006B13DA" w:rsidP="00AF4531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6"/>
                                <w:szCs w:val="8"/>
                              </w:rPr>
                            </w:pPr>
                          </w:p>
                          <w:p w14:paraId="69FDD36B" w14:textId="77777777" w:rsidR="002F5B77" w:rsidRPr="000D1979" w:rsidRDefault="006B13DA" w:rsidP="00AF4531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Non-Member: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-9830789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$175 entire conference 1 ½ days</w:t>
                            </w:r>
                          </w:p>
                          <w:p w14:paraId="49A493C0" w14:textId="77777777" w:rsidR="006B13DA" w:rsidRPr="000D1979" w:rsidRDefault="006B13DA" w:rsidP="006B13DA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sz w:val="20"/>
                              </w:rPr>
                              <w:tab/>
                              <w:t xml:space="preserve">    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-6959243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$125 / Thursday</w:t>
                            </w:r>
                          </w:p>
                          <w:p w14:paraId="49C50B76" w14:textId="77777777" w:rsidR="006B13DA" w:rsidRPr="000D1979" w:rsidRDefault="006B13DA" w:rsidP="006B13DA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sz w:val="20"/>
                              </w:rPr>
                              <w:tab/>
                              <w:t xml:space="preserve">    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18940770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$75 / Friday</w:t>
                            </w:r>
                          </w:p>
                          <w:p w14:paraId="2755781F" w14:textId="77777777" w:rsidR="006B13DA" w:rsidRPr="000D1979" w:rsidRDefault="006B13DA" w:rsidP="006B13DA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sz w:val="20"/>
                              </w:rPr>
                              <w:tab/>
                              <w:t xml:space="preserve">    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16878587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0544D6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$30 / Activity (Food Included)</w:t>
                            </w:r>
                          </w:p>
                          <w:p w14:paraId="14EE1754" w14:textId="77777777" w:rsidR="008F1B35" w:rsidRPr="000D1979" w:rsidRDefault="008F1B35" w:rsidP="006B13DA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6"/>
                                <w:szCs w:val="8"/>
                              </w:rPr>
                            </w:pPr>
                          </w:p>
                          <w:p w14:paraId="0D01B1BC" w14:textId="77777777" w:rsidR="008F1B35" w:rsidRPr="000D1979" w:rsidRDefault="008F1B35" w:rsidP="008F1B35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Student:    </w:t>
                            </w:r>
                            <w:r w:rsid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  </w:t>
                            </w:r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-2226776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$25 / Thursday (No CEU’s)</w:t>
                            </w:r>
                          </w:p>
                          <w:p w14:paraId="150C1FF6" w14:textId="77777777" w:rsidR="008F1B35" w:rsidRPr="000D1979" w:rsidRDefault="008F1B35" w:rsidP="008F1B35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sz w:val="20"/>
                              </w:rPr>
                              <w:tab/>
                              <w:t xml:space="preserve">    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12576419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$25 / Friday (No CEU’s)</w:t>
                            </w:r>
                          </w:p>
                          <w:p w14:paraId="0D32EFB8" w14:textId="77777777" w:rsidR="008F1B35" w:rsidRPr="000D1979" w:rsidRDefault="008F1B35" w:rsidP="008F1B35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0D1979">
                              <w:rPr>
                                <w:sz w:val="20"/>
                              </w:rPr>
                              <w:tab/>
                              <w:t xml:space="preserve">      </w:t>
                            </w:r>
                            <w:sdt>
                              <w:sdtPr>
                                <w:rPr>
                                  <w:rFonts w:ascii="Book Antiqua" w:hAnsi="Book Antiqua" w:cs="Andalus"/>
                                  <w:color w:val="0D1D51" w:themeColor="accent3"/>
                                  <w:sz w:val="16"/>
                                  <w:szCs w:val="20"/>
                                </w:rPr>
                                <w:id w:val="17880803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0D1979">
                                  <w:rPr>
                                    <w:rFonts w:ascii="MS Gothic" w:eastAsia="MS Gothic" w:hAnsi="MS Gothic" w:cs="Andalus" w:hint="eastAsia"/>
                                    <w:color w:val="0D1D51" w:themeColor="accent3"/>
                                    <w:sz w:val="16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0D1979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0544D6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$30 / Activity (Food Included)</w:t>
                            </w:r>
                          </w:p>
                          <w:p w14:paraId="76232707" w14:textId="77777777" w:rsidR="006B13DA" w:rsidRPr="00070E07" w:rsidRDefault="006B13DA" w:rsidP="00AF4531">
                            <w:pPr>
                              <w:pStyle w:val="ReturnAddress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BD510A" w:rsidRPr="007D76D9" w14:paraId="054D5772" w14:textId="77777777" w:rsidTr="00392122">
        <w:trPr>
          <w:trHeight w:val="6366"/>
        </w:trPr>
        <w:tc>
          <w:tcPr>
            <w:tcW w:w="4500" w:type="dxa"/>
            <w:tcBorders>
              <w:bottom w:val="nil"/>
            </w:tcBorders>
          </w:tcPr>
          <w:p w14:paraId="05435D15" w14:textId="77777777" w:rsidR="00BD510A" w:rsidRPr="009D30F2" w:rsidRDefault="00B77EFD" w:rsidP="00070E07">
            <w:pPr>
              <w:pStyle w:val="ReturnAddress"/>
              <w:jc w:val="center"/>
              <w:rPr>
                <w:rFonts w:ascii="Book Antiqua" w:hAnsi="Book Antiqua" w:cs="Andalus"/>
                <w:b/>
                <w:color w:val="0D1D51" w:themeColor="accent3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86912" behindDoc="0" locked="0" layoutInCell="1" allowOverlap="1" wp14:anchorId="3E8DE8A4" wp14:editId="6522A648">
                  <wp:simplePos x="0" y="0"/>
                  <wp:positionH relativeFrom="margin">
                    <wp:posOffset>651810</wp:posOffset>
                  </wp:positionH>
                  <wp:positionV relativeFrom="paragraph">
                    <wp:posOffset>559650</wp:posOffset>
                  </wp:positionV>
                  <wp:extent cx="834606" cy="836762"/>
                  <wp:effectExtent l="0" t="0" r="3810" b="190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5870849287626011 (1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606" cy="8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574">
              <w:rPr>
                <w:rFonts w:ascii="Andalus" w:hAnsi="Andalus" w:cs="Andalus"/>
                <w:noProof/>
                <w:color w:val="0D1D51" w:themeColor="accent3"/>
                <w:sz w:val="40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7D51F5AA" wp14:editId="4C4A6EF9">
                      <wp:simplePos x="0" y="0"/>
                      <wp:positionH relativeFrom="column">
                        <wp:posOffset>-219674</wp:posOffset>
                      </wp:positionH>
                      <wp:positionV relativeFrom="paragraph">
                        <wp:posOffset>1543913</wp:posOffset>
                      </wp:positionV>
                      <wp:extent cx="2592070" cy="2498449"/>
                      <wp:effectExtent l="0" t="0" r="0" b="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2070" cy="24984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8AA52" w14:textId="77777777" w:rsidR="00BD510A" w:rsidRPr="00B77EFD" w:rsidRDefault="00BD510A" w:rsidP="005377FB">
                                  <w:pPr>
                                    <w:jc w:val="center"/>
                                    <w:rPr>
                                      <w:rFonts w:ascii="Brush Script MT" w:hAnsi="Brush Script MT" w:cs="DokChampa"/>
                                      <w:color w:val="0D1D51" w:themeColor="accent3"/>
                                      <w:sz w:val="56"/>
                                      <w:szCs w:val="56"/>
                                    </w:rPr>
                                  </w:pPr>
                                  <w:r w:rsidRPr="00B77EFD">
                                    <w:rPr>
                                      <w:rFonts w:ascii="Brush Script MT" w:hAnsi="Brush Script MT" w:cs="DokChampa"/>
                                      <w:color w:val="0D1D51" w:themeColor="accent3"/>
                                      <w:sz w:val="56"/>
                                      <w:szCs w:val="56"/>
                                    </w:rPr>
                                    <w:t>“</w:t>
                                  </w:r>
                                  <w:r w:rsidR="00E85D66" w:rsidRPr="00B77EFD">
                                    <w:rPr>
                                      <w:rFonts w:ascii="Brush Script MT" w:hAnsi="Brush Script MT" w:cs="DokChampa"/>
                                      <w:color w:val="0D1D51" w:themeColor="accent3"/>
                                      <w:sz w:val="56"/>
                                      <w:szCs w:val="56"/>
                                    </w:rPr>
                                    <w:t>The best way to find yourself is to lose yourself in the service to others</w:t>
                                  </w:r>
                                  <w:r w:rsidRPr="00B77EFD">
                                    <w:rPr>
                                      <w:rFonts w:ascii="Brush Script MT" w:hAnsi="Brush Script MT" w:cs="DokChampa"/>
                                      <w:color w:val="0D1D51" w:themeColor="accent3"/>
                                      <w:sz w:val="56"/>
                                      <w:szCs w:val="56"/>
                                    </w:rPr>
                                    <w:t>.”</w:t>
                                  </w:r>
                                </w:p>
                                <w:p w14:paraId="22CAFF2E" w14:textId="77777777" w:rsidR="00BD510A" w:rsidRPr="00B77EFD" w:rsidRDefault="00BD510A" w:rsidP="005377FB">
                                  <w:pPr>
                                    <w:jc w:val="center"/>
                                    <w:rPr>
                                      <w:rFonts w:ascii="Brush Script MT" w:hAnsi="Brush Script MT" w:cs="DokChampa"/>
                                      <w:sz w:val="56"/>
                                      <w:szCs w:val="56"/>
                                    </w:rPr>
                                  </w:pPr>
                                  <w:r w:rsidRPr="00B77EFD">
                                    <w:rPr>
                                      <w:rFonts w:ascii="Brush Script MT" w:hAnsi="Brush Script MT" w:cs="DokChampa"/>
                                      <w:color w:val="0D1D51" w:themeColor="accent3"/>
                                      <w:sz w:val="56"/>
                                      <w:szCs w:val="56"/>
                                    </w:rPr>
                                    <w:t>-</w:t>
                                  </w:r>
                                  <w:r w:rsidR="00E85D66" w:rsidRPr="00B77EFD">
                                    <w:rPr>
                                      <w:rFonts w:ascii="Brush Script MT" w:hAnsi="Brush Script MT" w:cs="DokChampa"/>
                                      <w:color w:val="0D1D51" w:themeColor="accent3"/>
                                      <w:sz w:val="56"/>
                                      <w:szCs w:val="56"/>
                                    </w:rPr>
                                    <w:t>Mahatma Gandhi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51F5AA" id="_x0000_s1030" type="#_x0000_t202" style="position:absolute;left:0;text-align:left;margin-left:-17.3pt;margin-top:121.55pt;width:204.1pt;height:196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" filled="f" stroked="f">
                      <v:textbox>
                        <w:txbxContent>
                          <w:p w14:paraId="5398AA52" w14:textId="77777777" w:rsidR="00BD510A" w:rsidRPr="00B77EFD" w:rsidRDefault="00BD510A" w:rsidP="005377FB">
                            <w:pPr>
                              <w:jc w:val="center"/>
                              <w:rPr>
                                <w:rFonts w:ascii="Brush Script MT" w:hAnsi="Brush Script MT" w:cs="DokChampa"/>
                                <w:color w:val="0D1D51" w:themeColor="accent3"/>
                                <w:sz w:val="56"/>
                                <w:szCs w:val="56"/>
                              </w:rPr>
                            </w:pPr>
                            <w:r w:rsidRPr="00B77EFD">
                              <w:rPr>
                                <w:rFonts w:ascii="Brush Script MT" w:hAnsi="Brush Script MT" w:cs="DokChampa"/>
                                <w:color w:val="0D1D51" w:themeColor="accent3"/>
                                <w:sz w:val="56"/>
                                <w:szCs w:val="56"/>
                              </w:rPr>
                              <w:t>“</w:t>
                            </w:r>
                            <w:r w:rsidR="00E85D66" w:rsidRPr="00B77EFD">
                              <w:rPr>
                                <w:rFonts w:ascii="Brush Script MT" w:hAnsi="Brush Script MT" w:cs="DokChampa"/>
                                <w:color w:val="0D1D51" w:themeColor="accent3"/>
                                <w:sz w:val="56"/>
                                <w:szCs w:val="56"/>
                              </w:rPr>
                              <w:t>The best way to find yourself is to lose yourself in the service to others</w:t>
                            </w:r>
                            <w:r w:rsidRPr="00B77EFD">
                              <w:rPr>
                                <w:rFonts w:ascii="Brush Script MT" w:hAnsi="Brush Script MT" w:cs="DokChampa"/>
                                <w:color w:val="0D1D51" w:themeColor="accent3"/>
                                <w:sz w:val="56"/>
                                <w:szCs w:val="56"/>
                              </w:rPr>
                              <w:t>.”</w:t>
                            </w:r>
                          </w:p>
                          <w:p w14:paraId="22CAFF2E" w14:textId="77777777" w:rsidR="00BD510A" w:rsidRPr="00B77EFD" w:rsidRDefault="00BD510A" w:rsidP="005377FB">
                            <w:pPr>
                              <w:jc w:val="center"/>
                              <w:rPr>
                                <w:rFonts w:ascii="Brush Script MT" w:hAnsi="Brush Script MT" w:cs="DokChampa"/>
                                <w:sz w:val="56"/>
                                <w:szCs w:val="56"/>
                              </w:rPr>
                            </w:pPr>
                            <w:r w:rsidRPr="00B77EFD">
                              <w:rPr>
                                <w:rFonts w:ascii="Brush Script MT" w:hAnsi="Brush Script MT" w:cs="DokChampa"/>
                                <w:color w:val="0D1D51" w:themeColor="accent3"/>
                                <w:sz w:val="56"/>
                                <w:szCs w:val="56"/>
                              </w:rPr>
                              <w:t>-</w:t>
                            </w:r>
                            <w:r w:rsidR="00E85D66" w:rsidRPr="00B77EFD">
                              <w:rPr>
                                <w:rFonts w:ascii="Brush Script MT" w:hAnsi="Brush Script MT" w:cs="DokChampa"/>
                                <w:color w:val="0D1D51" w:themeColor="accent3"/>
                                <w:sz w:val="56"/>
                                <w:szCs w:val="56"/>
                              </w:rPr>
                              <w:t>Mahatma Gandhi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3" w:type="dxa"/>
            <w:gridSpan w:val="2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56A854" w14:textId="77777777" w:rsidR="00BD510A" w:rsidRPr="007D76D9" w:rsidRDefault="00853757" w:rsidP="00070E07">
            <w:r w:rsidRPr="00445574">
              <w:rPr>
                <w:rFonts w:ascii="Andalus" w:hAnsi="Andalus" w:cs="Andalus"/>
                <w:color w:val="0D1D51" w:themeColor="accent3"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5E9015CE" wp14:editId="58A16763">
                      <wp:simplePos x="0" y="0"/>
                      <wp:positionH relativeFrom="column">
                        <wp:posOffset>262777</wp:posOffset>
                      </wp:positionH>
                      <wp:positionV relativeFrom="paragraph">
                        <wp:posOffset>1473208</wp:posOffset>
                      </wp:positionV>
                      <wp:extent cx="2845435" cy="1385624"/>
                      <wp:effectExtent l="0" t="0" r="0" b="508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5435" cy="13856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94C200" w14:textId="77777777" w:rsidR="00BD510A" w:rsidRPr="00326A7C" w:rsidRDefault="00BD510A" w:rsidP="00070E07">
                                  <w:pPr>
                                    <w:pStyle w:val="ReturnAddress"/>
                                    <w:suppressOverlap/>
                                    <w:jc w:val="center"/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>Friday,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July 2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>6</w:t>
                                  </w:r>
                                  <w:r w:rsidRPr="00326A7C">
                                    <w:rPr>
                                      <w:rFonts w:ascii="Book Antiqua" w:hAnsi="Book Antiqua" w:cs="Andalus"/>
                                      <w:b/>
                                      <w:color w:val="0D1D51" w:themeColor="accent3"/>
                                      <w:sz w:val="20"/>
                                      <w:szCs w:val="20"/>
                                      <w:u w:val="single"/>
                                    </w:rPr>
                                    <w:t>, 2019</w:t>
                                  </w:r>
                                </w:p>
                                <w:p w14:paraId="3BE354E3" w14:textId="77777777" w:rsidR="00BD510A" w:rsidRPr="00070E07" w:rsidRDefault="00BD510A" w:rsidP="00070E0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7:30-8:00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am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Welcome/Registration</w:t>
                                  </w:r>
                                </w:p>
                                <w:p w14:paraId="1B3C6EF8" w14:textId="77777777" w:rsidR="00BD510A" w:rsidRPr="00070E07" w:rsidRDefault="00BD510A" w:rsidP="00070E0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8:00-9:00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am 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F145B9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Hunter Hardin</w:t>
                                  </w:r>
                                </w:p>
                                <w:p w14:paraId="7879E626" w14:textId="77777777" w:rsidR="00BD510A" w:rsidRPr="00070E07" w:rsidRDefault="00BD510A" w:rsidP="00070E0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9:00-10:00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am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Chris Haik, FNP-C</w:t>
                                  </w:r>
                                </w:p>
                                <w:p w14:paraId="777F39A3" w14:textId="77777777" w:rsidR="00BD510A" w:rsidRPr="00070E07" w:rsidRDefault="00BD510A" w:rsidP="00070E0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10:</w:t>
                                  </w:r>
                                  <w:r w:rsidR="00796D33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0-1</w:t>
                                  </w:r>
                                  <w:r w:rsidR="00796D33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796D33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am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EF317F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Break &amp; Drawings</w:t>
                                  </w:r>
                                </w:p>
                                <w:p w14:paraId="66D3098A" w14:textId="77777777" w:rsidR="00BD510A" w:rsidRDefault="00BD510A" w:rsidP="00070E0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EF317F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:30</w:t>
                                  </w:r>
                                  <w:r w:rsidR="00EF317F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-11:30 am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EF317F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Kirk Vidrine</w:t>
                                  </w:r>
                                </w:p>
                                <w:p w14:paraId="4921DF8E" w14:textId="77777777" w:rsidR="00EF317F" w:rsidRPr="00070E07" w:rsidRDefault="00EF317F" w:rsidP="00070E0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>:30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am</w:t>
                                  </w:r>
                                  <w:r w:rsidRPr="00070E0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0"/>
                                      <w:szCs w:val="20"/>
                                    </w:rPr>
                                    <w:t xml:space="preserve">          Lunch &amp; Contact Hours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9015CE" id="_x0000_s1031" type="#_x0000_t202" style="position:absolute;margin-left:20.7pt;margin-top:116pt;width:224.05pt;height:109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" filled="f" stroked="f">
                      <v:textbox>
                        <w:txbxContent>
                          <w:p w14:paraId="4E94C200" w14:textId="77777777" w:rsidR="00BD510A" w:rsidRPr="00326A7C" w:rsidRDefault="00BD510A" w:rsidP="00070E07">
                            <w:pPr>
                              <w:pStyle w:val="ReturnAddress"/>
                              <w:suppressOverlap/>
                              <w:jc w:val="center"/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>Friday,</w:t>
                            </w:r>
                            <w:r w:rsidRPr="00326A7C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 xml:space="preserve"> July 2</w:t>
                            </w:r>
                            <w:r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Pr="00326A7C">
                              <w:rPr>
                                <w:rFonts w:ascii="Book Antiqua" w:hAnsi="Book Antiqua" w:cs="Andalus"/>
                                <w:b/>
                                <w:color w:val="0D1D51" w:themeColor="accent3"/>
                                <w:sz w:val="20"/>
                                <w:szCs w:val="20"/>
                                <w:u w:val="single"/>
                              </w:rPr>
                              <w:t>, 2019</w:t>
                            </w:r>
                          </w:p>
                          <w:p w14:paraId="3BE354E3" w14:textId="77777777" w:rsidR="00BD510A" w:rsidRPr="00070E07" w:rsidRDefault="00BD510A" w:rsidP="00070E0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7:30-8:00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am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Welcome/Registration</w:t>
                            </w:r>
                          </w:p>
                          <w:p w14:paraId="1B3C6EF8" w14:textId="77777777" w:rsidR="00BD510A" w:rsidRPr="00070E07" w:rsidRDefault="00BD510A" w:rsidP="00070E0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8:00-9:00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am 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145B9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Hunter Hardin</w:t>
                            </w:r>
                          </w:p>
                          <w:p w14:paraId="7879E626" w14:textId="77777777" w:rsidR="00BD510A" w:rsidRPr="00070E07" w:rsidRDefault="00BD510A" w:rsidP="00070E0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9:00-10:00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am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Chris Haik, FNP-C</w:t>
                            </w:r>
                          </w:p>
                          <w:p w14:paraId="777F39A3" w14:textId="77777777" w:rsidR="00BD510A" w:rsidRPr="00070E07" w:rsidRDefault="00BD510A" w:rsidP="00070E0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10:</w:t>
                            </w:r>
                            <w:r w:rsidR="00796D33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0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0-1</w:t>
                            </w:r>
                            <w:r w:rsidR="00796D33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0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:</w:t>
                            </w:r>
                            <w:r w:rsidR="00796D33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am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F317F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Break &amp; Drawings</w:t>
                            </w:r>
                          </w:p>
                          <w:p w14:paraId="66D3098A" w14:textId="77777777" w:rsidR="00BD510A" w:rsidRDefault="00BD510A" w:rsidP="00070E0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1</w:t>
                            </w:r>
                            <w:r w:rsidR="00EF317F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0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:30</w:t>
                            </w:r>
                            <w:r w:rsidR="00EF317F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-11:30 am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F317F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Kirk Vidrine</w:t>
                            </w:r>
                          </w:p>
                          <w:p w14:paraId="4921DF8E" w14:textId="77777777" w:rsidR="00EF317F" w:rsidRPr="00070E07" w:rsidRDefault="00EF317F" w:rsidP="00070E0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</w:pP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1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>:30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am</w:t>
                            </w:r>
                            <w:r w:rsidRPr="00070E07"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20"/>
                                <w:szCs w:val="20"/>
                              </w:rPr>
                              <w:t xml:space="preserve">          Lunch &amp; Contact Hours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80" w:type="dxa"/>
            <w:gridSpan w:val="2"/>
            <w:tcBorders>
              <w:bottom w:val="nil"/>
            </w:tcBorders>
          </w:tcPr>
          <w:p w14:paraId="0B844CC0" w14:textId="77777777" w:rsidR="00BD510A" w:rsidRPr="00326A7C" w:rsidRDefault="00DA6D7D" w:rsidP="00070E07">
            <w:pPr>
              <w:pStyle w:val="ReturnAddress"/>
              <w:rPr>
                <w:rFonts w:ascii="Andalus" w:hAnsi="Andalus" w:cs="Andalus"/>
                <w:sz w:val="20"/>
                <w:szCs w:val="20"/>
              </w:rPr>
            </w:pPr>
            <w:r w:rsidRPr="00445574">
              <w:rPr>
                <w:rFonts w:ascii="Andalus" w:hAnsi="Andalus" w:cs="Andalus"/>
                <w:noProof/>
                <w:color w:val="0D1D51" w:themeColor="accent3"/>
                <w:sz w:val="40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43081BDA" wp14:editId="292160B3">
                      <wp:simplePos x="0" y="0"/>
                      <wp:positionH relativeFrom="column">
                        <wp:posOffset>-205748</wp:posOffset>
                      </wp:positionH>
                      <wp:positionV relativeFrom="paragraph">
                        <wp:posOffset>2836393</wp:posOffset>
                      </wp:positionV>
                      <wp:extent cx="2861945" cy="1189246"/>
                      <wp:effectExtent l="0" t="0" r="14605" b="11430"/>
                      <wp:wrapNone/>
                      <wp:docPr id="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1945" cy="1189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E3F1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rgbClr val="7AA7B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AFE643" w14:textId="77777777" w:rsidR="00DA6D7D" w:rsidRPr="00DA6D7D" w:rsidRDefault="00DA6D7D" w:rsidP="00DA6D7D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Cs w:val="16"/>
                                      <w:u w:val="single"/>
                                    </w:rPr>
                                  </w:pPr>
                                  <w:r w:rsidRPr="00DA6D7D">
                                    <w:rPr>
                                      <w:rFonts w:ascii="Book Antiqua" w:hAnsi="Book Antiqua"/>
                                      <w:b/>
                                      <w:szCs w:val="16"/>
                                      <w:u w:val="single"/>
                                    </w:rPr>
                                    <w:t>Hotel Reservations</w:t>
                                  </w:r>
                                </w:p>
                                <w:p w14:paraId="7B2176BF" w14:textId="77777777" w:rsidR="00493A53" w:rsidRDefault="00DA6D7D" w:rsidP="00DA6D7D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</w:pPr>
                                  <w:r w:rsidRPr="00DA6D7D"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  <w:t xml:space="preserve">Clarion </w:t>
                                  </w:r>
                                  <w:r w:rsidR="0021280F"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  <w:t xml:space="preserve">Inn </w:t>
                                  </w:r>
                                  <w:r w:rsidRPr="00DA6D7D"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  <w:t>has a block of rooms reserved</w:t>
                                  </w:r>
                                  <w:r w:rsidR="0021280F"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  <w:t xml:space="preserve">.  You </w:t>
                                  </w:r>
                                  <w:r w:rsidRPr="00DA6D7D"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  <w:t>must book by July 10</w:t>
                                  </w:r>
                                  <w:r w:rsidRPr="0021280F"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="0021280F"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  <w:t>.  A</w:t>
                                  </w:r>
                                  <w:r w:rsidRPr="00DA6D7D"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  <w:t>fter July 10th rooms may no longer be available.</w:t>
                                  </w:r>
                                </w:p>
                                <w:p w14:paraId="6C2462BC" w14:textId="3F1C4CE1" w:rsidR="00DA6D7D" w:rsidRDefault="003F485B" w:rsidP="003F485B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  <w:t xml:space="preserve">Reserve your room by calling </w:t>
                                  </w:r>
                                </w:p>
                                <w:p w14:paraId="3BBE2ACE" w14:textId="65326224" w:rsidR="003F485B" w:rsidRPr="003F485B" w:rsidRDefault="003F485B" w:rsidP="003F485B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16"/>
                                    </w:rPr>
                                    <w:t>225-647-8000</w:t>
                                  </w:r>
                                </w:p>
                                <w:p w14:paraId="4AECC3A7" w14:textId="77777777" w:rsidR="00DA6D7D" w:rsidRPr="00DA6D7D" w:rsidRDefault="00DA6D7D" w:rsidP="00DA6D7D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Cs w:val="16"/>
                                    </w:rPr>
                                  </w:pPr>
                                </w:p>
                                <w:p w14:paraId="781AB328" w14:textId="77777777" w:rsidR="00DA6D7D" w:rsidRPr="00DA6D7D" w:rsidRDefault="00DA6D7D" w:rsidP="00DA6D7D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081BDA" id="_x0000_s1032" type="#_x0000_t202" style="position:absolute;margin-left:-16.2pt;margin-top:223.35pt;width:225.35pt;height:93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" fillcolor="#e8e3f1" strokecolor="#7aa7b2" strokeweight="1.5pt">
                      <v:fill opacity="39321f"/>
                      <v:textbox>
                        <w:txbxContent>
                          <w:p w14:paraId="54AFE643" w14:textId="77777777" w:rsidR="00DA6D7D" w:rsidRPr="00DA6D7D" w:rsidRDefault="00DA6D7D" w:rsidP="00DA6D7D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szCs w:val="16"/>
                                <w:u w:val="single"/>
                              </w:rPr>
                            </w:pPr>
                            <w:r w:rsidRPr="00DA6D7D">
                              <w:rPr>
                                <w:rFonts w:ascii="Book Antiqua" w:hAnsi="Book Antiqua"/>
                                <w:b/>
                                <w:szCs w:val="16"/>
                                <w:u w:val="single"/>
                              </w:rPr>
                              <w:t>Hotel Reservations</w:t>
                            </w:r>
                          </w:p>
                          <w:p w14:paraId="7B2176BF" w14:textId="77777777" w:rsidR="00493A53" w:rsidRDefault="00DA6D7D" w:rsidP="00DA6D7D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</w:pPr>
                            <w:r w:rsidRPr="00DA6D7D"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  <w:t xml:space="preserve">Clarion </w:t>
                            </w:r>
                            <w:r w:rsidR="0021280F"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  <w:t xml:space="preserve">Inn </w:t>
                            </w:r>
                            <w:r w:rsidRPr="00DA6D7D"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  <w:t>has a block of rooms reserved</w:t>
                            </w:r>
                            <w:r w:rsidR="0021280F"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  <w:t xml:space="preserve">.  You </w:t>
                            </w:r>
                            <w:r w:rsidRPr="00DA6D7D"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  <w:t>must book by July 10</w:t>
                            </w:r>
                            <w:r w:rsidRPr="0021280F">
                              <w:rPr>
                                <w:rFonts w:ascii="Book Antiqua" w:hAnsi="Book Antiqua"/>
                                <w:sz w:val="20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21280F"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  <w:t>.  A</w:t>
                            </w:r>
                            <w:r w:rsidRPr="00DA6D7D"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  <w:t>fter July 10th rooms may no longer be available.</w:t>
                            </w:r>
                          </w:p>
                          <w:p w14:paraId="6C2462BC" w14:textId="3F1C4CE1" w:rsidR="00DA6D7D" w:rsidRDefault="003F485B" w:rsidP="003F485B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  <w:t xml:space="preserve">Reserve your room by calling </w:t>
                            </w:r>
                          </w:p>
                          <w:p w14:paraId="3BBE2ACE" w14:textId="65326224" w:rsidR="003F485B" w:rsidRPr="003F485B" w:rsidRDefault="003F485B" w:rsidP="003F485B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16"/>
                              </w:rPr>
                              <w:t>225-647-8000</w:t>
                            </w:r>
                          </w:p>
                          <w:p w14:paraId="4AECC3A7" w14:textId="77777777" w:rsidR="00DA6D7D" w:rsidRPr="00DA6D7D" w:rsidRDefault="00DA6D7D" w:rsidP="00DA6D7D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Cs w:val="16"/>
                              </w:rPr>
                            </w:pPr>
                          </w:p>
                          <w:p w14:paraId="781AB328" w14:textId="77777777" w:rsidR="00DA6D7D" w:rsidRPr="00DA6D7D" w:rsidRDefault="00DA6D7D" w:rsidP="00DA6D7D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  <w:gridSpan w:val="2"/>
            <w:tcBorders>
              <w:bottom w:val="nil"/>
            </w:tcBorders>
          </w:tcPr>
          <w:p w14:paraId="6D8117FF" w14:textId="77777777" w:rsidR="00BD510A" w:rsidRPr="007D76D9" w:rsidRDefault="00BD510A" w:rsidP="00070E07"/>
        </w:tc>
        <w:tc>
          <w:tcPr>
            <w:tcW w:w="4141" w:type="dxa"/>
            <w:gridSpan w:val="2"/>
          </w:tcPr>
          <w:p w14:paraId="0C827EF6" w14:textId="77777777" w:rsidR="00BD510A" w:rsidRPr="007D76D9" w:rsidRDefault="00962488" w:rsidP="00070E07">
            <w:r w:rsidRPr="00445574">
              <w:rPr>
                <w:rFonts w:ascii="Andalus" w:hAnsi="Andalus" w:cs="Andalus"/>
                <w:color w:val="0D1D51" w:themeColor="accent3"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00877917" wp14:editId="683D1476">
                      <wp:simplePos x="0" y="0"/>
                      <wp:positionH relativeFrom="column">
                        <wp:posOffset>-30090</wp:posOffset>
                      </wp:positionH>
                      <wp:positionV relativeFrom="paragraph">
                        <wp:posOffset>3027127</wp:posOffset>
                      </wp:positionV>
                      <wp:extent cx="2545080" cy="998512"/>
                      <wp:effectExtent l="0" t="0" r="26670" b="11430"/>
                      <wp:wrapNone/>
                      <wp:docPr id="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5080" cy="9985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D6B6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rgbClr val="7AA7B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539E49" w14:textId="77777777" w:rsidR="006E1E06" w:rsidRDefault="00962488" w:rsidP="006E1E0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r w:rsidRPr="00B77EFD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  <w:szCs w:val="16"/>
                                    </w:rPr>
                                    <w:t>Pre-Registration encouraged</w:t>
                                  </w:r>
                                  <w:r w:rsidRPr="00B77EFD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 xml:space="preserve">.  Early bird registration by July </w:t>
                                  </w:r>
                                  <w:r w:rsidR="00736E45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736E45" w:rsidRPr="00736E45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  <w:vertAlign w:val="superscript"/>
                                    </w:rPr>
                                    <w:t>st</w:t>
                                  </w:r>
                                  <w:r w:rsidR="00736E45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77EFD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will be eligible</w:t>
                                  </w:r>
                                </w:p>
                                <w:p w14:paraId="26EC3561" w14:textId="77777777" w:rsidR="00962488" w:rsidRPr="00B77EFD" w:rsidRDefault="00962488" w:rsidP="006E1E0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r w:rsidRPr="00B77EFD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for a drawing of a $100 gift card.</w:t>
                                  </w:r>
                                </w:p>
                                <w:p w14:paraId="020C27C9" w14:textId="77777777" w:rsidR="00962488" w:rsidRPr="006E1E06" w:rsidRDefault="00962488" w:rsidP="006E1E0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E1E06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  <w:szCs w:val="16"/>
                                    </w:rPr>
                                    <w:t>$25 fee for cancellation after July 15</w:t>
                                  </w:r>
                                  <w:r w:rsidRPr="006E1E06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6E1E06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  <w:szCs w:val="16"/>
                                    </w:rPr>
                                    <w:t>, 2019.</w:t>
                                  </w:r>
                                </w:p>
                                <w:p w14:paraId="275F0AFC" w14:textId="77777777" w:rsidR="00962488" w:rsidRPr="00B77EFD" w:rsidRDefault="00962488" w:rsidP="00962488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r w:rsidRPr="00A45F12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  <w:u w:val="single"/>
                                    </w:rPr>
                                    <w:t>For more information, call</w:t>
                                  </w:r>
                                  <w:r w:rsidRPr="00B77EFD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14:paraId="04352B89" w14:textId="77777777" w:rsidR="00962488" w:rsidRPr="00B77EFD" w:rsidRDefault="0021280F" w:rsidP="00962488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Pam Walsh</w:t>
                                  </w:r>
                                  <w:r w:rsidR="00962488" w:rsidRPr="00B77EFD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 xml:space="preserve"> at </w:t>
                                  </w:r>
                                  <w:r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#</w:t>
                                  </w:r>
                                  <w:r w:rsidR="00962488" w:rsidRPr="00B77EFD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225-</w:t>
                                  </w:r>
                                  <w:r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421-6026 or plwalsh51@att.net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08779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margin-left:-2.35pt;margin-top:238.35pt;width:200.4pt;height:78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" fillcolor="#f4d6b6" strokecolor="#7aa7b2" strokeweight="1.5pt">
                      <v:fill opacity="39321f"/>
                      <v:textbox>
                        <w:txbxContent>
                          <w:p w14:paraId="54539E49" w14:textId="77777777" w:rsidR="006E1E06" w:rsidRDefault="00962488" w:rsidP="006E1E0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 w:rsidRPr="00B77EFD"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Pre-Registration encouraged</w:t>
                            </w:r>
                            <w:r w:rsidRPr="00B77EFD"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 xml:space="preserve">.  Early bird registration by July </w:t>
                            </w:r>
                            <w:r w:rsidR="00736E45"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1</w:t>
                            </w:r>
                            <w:r w:rsidR="00736E45" w:rsidRPr="00736E45">
                              <w:rPr>
                                <w:rFonts w:ascii="Book Antiqua" w:hAnsi="Book Antiqua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="00736E45"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7EFD"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will be eligible</w:t>
                            </w:r>
                          </w:p>
                          <w:p w14:paraId="26EC3561" w14:textId="77777777" w:rsidR="00962488" w:rsidRPr="00B77EFD" w:rsidRDefault="00962488" w:rsidP="006E1E0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 w:rsidRPr="00B77EFD"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for a drawing of a $100 gift card.</w:t>
                            </w:r>
                          </w:p>
                          <w:p w14:paraId="020C27C9" w14:textId="77777777" w:rsidR="00962488" w:rsidRPr="006E1E06" w:rsidRDefault="00962488" w:rsidP="006E1E0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</w:pPr>
                            <w:r w:rsidRPr="006E1E06"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$25 fee for cancellation after July 15</w:t>
                            </w:r>
                            <w:r w:rsidRPr="006E1E06"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6E1E06">
                              <w:rPr>
                                <w:rFonts w:ascii="Book Antiqua" w:hAnsi="Book Antiqua"/>
                                <w:b/>
                                <w:sz w:val="16"/>
                                <w:szCs w:val="16"/>
                              </w:rPr>
                              <w:t>, 2019.</w:t>
                            </w:r>
                          </w:p>
                          <w:p w14:paraId="275F0AFC" w14:textId="77777777" w:rsidR="00962488" w:rsidRPr="00B77EFD" w:rsidRDefault="00962488" w:rsidP="00962488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 w:rsidRPr="00A45F12">
                              <w:rPr>
                                <w:rFonts w:ascii="Book Antiqua" w:hAnsi="Book Antiqua"/>
                                <w:sz w:val="16"/>
                                <w:szCs w:val="16"/>
                                <w:u w:val="single"/>
                              </w:rPr>
                              <w:t>For more information, call</w:t>
                            </w:r>
                            <w:r w:rsidRPr="00B77EFD"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04352B89" w14:textId="77777777" w:rsidR="00962488" w:rsidRPr="00B77EFD" w:rsidRDefault="0021280F" w:rsidP="00962488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Pam Walsh</w:t>
                            </w:r>
                            <w:r w:rsidR="00962488" w:rsidRPr="00B77EFD"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#</w:t>
                            </w:r>
                            <w:r w:rsidR="00962488" w:rsidRPr="00B77EFD"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225-</w:t>
                            </w: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421-6026 or plwalsh51@att.net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5574">
              <w:rPr>
                <w:rFonts w:ascii="Andalus" w:hAnsi="Andalus" w:cs="Andalus"/>
                <w:color w:val="0D1D51" w:themeColor="accent3"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0A46DA0C" wp14:editId="5B27C1DE">
                      <wp:simplePos x="0" y="0"/>
                      <wp:positionH relativeFrom="column">
                        <wp:posOffset>-30090</wp:posOffset>
                      </wp:positionH>
                      <wp:positionV relativeFrom="paragraph">
                        <wp:posOffset>1607844</wp:posOffset>
                      </wp:positionV>
                      <wp:extent cx="2545080" cy="1357576"/>
                      <wp:effectExtent l="0" t="0" r="26670" b="14605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5080" cy="1357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DCE0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rgbClr val="7AA7B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B43E1" w14:textId="77777777" w:rsidR="00904426" w:rsidRPr="00904426" w:rsidRDefault="00904426" w:rsidP="0090442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0"/>
                                      <w:szCs w:val="16"/>
                                      <w:u w:val="single"/>
                                    </w:rPr>
                                  </w:pPr>
                                  <w:r w:rsidRPr="00904426">
                                    <w:rPr>
                                      <w:rFonts w:ascii="Book Antiqua" w:hAnsi="Book Antiqua"/>
                                      <w:b/>
                                      <w:sz w:val="20"/>
                                      <w:szCs w:val="16"/>
                                      <w:u w:val="single"/>
                                    </w:rPr>
                                    <w:t>Checks or Credit Cards accepted</w:t>
                                  </w:r>
                                </w:p>
                                <w:p w14:paraId="3BC7C73C" w14:textId="77777777" w:rsidR="00904426" w:rsidRPr="00904426" w:rsidRDefault="00904426" w:rsidP="0090442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r w:rsidRPr="00904426"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To register online and pay by credit card, click:</w:t>
                                  </w:r>
                                </w:p>
                                <w:p w14:paraId="7A3320FC" w14:textId="509B535A" w:rsidR="002743F2" w:rsidRDefault="00A4489A" w:rsidP="0090442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hyperlink r:id="rId13" w:history="1">
                                    <w:r w:rsidR="00EF2A72" w:rsidRPr="00A4489A">
                                      <w:rPr>
                                        <w:rStyle w:val="Hyperlink"/>
                                        <w:rFonts w:ascii="Book Antiqua" w:hAnsi="Book Antiqua"/>
                                        <w:sz w:val="16"/>
                                        <w:szCs w:val="16"/>
                                      </w:rPr>
                                      <w:t>https://laohn.nursin</w:t>
                                    </w:r>
                                    <w:r w:rsidR="00EF2A72" w:rsidRPr="00A4489A">
                                      <w:rPr>
                                        <w:rStyle w:val="Hyperlink"/>
                                        <w:rFonts w:ascii="Book Antiqua" w:hAnsi="Book Antiqua"/>
                                        <w:sz w:val="16"/>
                                        <w:szCs w:val="16"/>
                                      </w:rPr>
                                      <w:t>g</w:t>
                                    </w:r>
                                    <w:r w:rsidR="00EF2A72" w:rsidRPr="00A4489A">
                                      <w:rPr>
                                        <w:rStyle w:val="Hyperlink"/>
                                        <w:rFonts w:ascii="Book Antiqua" w:hAnsi="Book Antiqua"/>
                                        <w:sz w:val="16"/>
                                        <w:szCs w:val="16"/>
                                      </w:rPr>
                                      <w:t>network.com</w:t>
                                    </w:r>
                                  </w:hyperlink>
                                </w:p>
                                <w:p w14:paraId="16855BBC" w14:textId="77777777" w:rsidR="00904426" w:rsidRPr="00620832" w:rsidRDefault="00904426" w:rsidP="0090442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8"/>
                                      <w:szCs w:val="16"/>
                                    </w:rPr>
                                  </w:pPr>
                                </w:p>
                                <w:p w14:paraId="151CFC43" w14:textId="77777777" w:rsidR="00904426" w:rsidRPr="00620832" w:rsidRDefault="00904426" w:rsidP="0090442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 w:rsidRPr="00620832">
                                    <w:rPr>
                                      <w:rFonts w:ascii="Book Antiqua" w:hAnsi="Book Antiqua"/>
                                      <w:b/>
                                      <w:sz w:val="18"/>
                                      <w:szCs w:val="16"/>
                                    </w:rPr>
                                    <w:t>Make checks payable to LAOHN</w:t>
                                  </w:r>
                                </w:p>
                                <w:p w14:paraId="14065C53" w14:textId="77777777" w:rsidR="00904426" w:rsidRDefault="00904426" w:rsidP="0090442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If not registering online, please send registration form and payment to:</w:t>
                                  </w:r>
                                </w:p>
                                <w:p w14:paraId="5310A8A7" w14:textId="77777777" w:rsidR="00904426" w:rsidRDefault="00962488" w:rsidP="0090442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Melinda Sanford, RN, BSN, COHNS-CM</w:t>
                                  </w:r>
                                </w:p>
                                <w:p w14:paraId="4122F9F7" w14:textId="77777777" w:rsidR="00620832" w:rsidRDefault="00620832" w:rsidP="0090442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c/o Syngenta</w:t>
                                  </w:r>
                                </w:p>
                                <w:p w14:paraId="75DC56C3" w14:textId="77777777" w:rsidR="00620832" w:rsidRDefault="00962488" w:rsidP="00904426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16"/>
                                      <w:szCs w:val="16"/>
                                    </w:rPr>
                                    <w:t>P.O. Box 11, St. Gabriel, LA  70776</w:t>
                                  </w:r>
                                </w:p>
                                <w:p w14:paraId="20F97579" w14:textId="77777777" w:rsidR="00620832" w:rsidRPr="00B77EFD" w:rsidRDefault="00620832" w:rsidP="00620832">
                                  <w:pPr>
                                    <w:pStyle w:val="NoSpacing"/>
                                    <w:rPr>
                                      <w:rFonts w:ascii="Book Antiqua" w:hAnsi="Book Antiqua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46DA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4" type="#_x0000_t202" style="position:absolute;margin-left:-2.35pt;margin-top:126.6pt;width:200.4pt;height:106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" fillcolor="#cadce0" strokecolor="#7aa7b2" strokeweight="1.5pt">
                      <v:fill opacity="39321f"/>
                      <v:textbox>
                        <w:txbxContent>
                          <w:p w14:paraId="09DB43E1" w14:textId="77777777" w:rsidR="00904426" w:rsidRPr="00904426" w:rsidRDefault="00904426" w:rsidP="0090442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904426">
                              <w:rPr>
                                <w:rFonts w:ascii="Book Antiqua" w:hAnsi="Book Antiqua"/>
                                <w:b/>
                                <w:sz w:val="20"/>
                                <w:szCs w:val="16"/>
                                <w:u w:val="single"/>
                              </w:rPr>
                              <w:t>Checks or Credit Cards accepted</w:t>
                            </w:r>
                          </w:p>
                          <w:p w14:paraId="3BC7C73C" w14:textId="77777777" w:rsidR="00904426" w:rsidRPr="00904426" w:rsidRDefault="00904426" w:rsidP="0090442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 w:rsidRPr="00904426"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To register online and pay by credit card, click:</w:t>
                            </w:r>
                          </w:p>
                          <w:p w14:paraId="7A3320FC" w14:textId="509B535A" w:rsidR="002743F2" w:rsidRDefault="00A4489A" w:rsidP="0090442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="00EF2A72" w:rsidRPr="00A4489A">
                                <w:rPr>
                                  <w:rStyle w:val="Hyperlink"/>
                                  <w:rFonts w:ascii="Book Antiqua" w:hAnsi="Book Antiqua"/>
                                  <w:sz w:val="16"/>
                                  <w:szCs w:val="16"/>
                                </w:rPr>
                                <w:t>https://laohn.nursin</w:t>
                              </w:r>
                              <w:r w:rsidR="00EF2A72" w:rsidRPr="00A4489A">
                                <w:rPr>
                                  <w:rStyle w:val="Hyperlink"/>
                                  <w:rFonts w:ascii="Book Antiqua" w:hAnsi="Book Antiqua"/>
                                  <w:sz w:val="16"/>
                                  <w:szCs w:val="16"/>
                                </w:rPr>
                                <w:t>g</w:t>
                              </w:r>
                              <w:r w:rsidR="00EF2A72" w:rsidRPr="00A4489A">
                                <w:rPr>
                                  <w:rStyle w:val="Hyperlink"/>
                                  <w:rFonts w:ascii="Book Antiqua" w:hAnsi="Book Antiqua"/>
                                  <w:sz w:val="16"/>
                                  <w:szCs w:val="16"/>
                                </w:rPr>
                                <w:t>network.com</w:t>
                              </w:r>
                            </w:hyperlink>
                          </w:p>
                          <w:p w14:paraId="16855BBC" w14:textId="77777777" w:rsidR="00904426" w:rsidRPr="00620832" w:rsidRDefault="00904426" w:rsidP="0090442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8"/>
                                <w:szCs w:val="16"/>
                              </w:rPr>
                            </w:pPr>
                          </w:p>
                          <w:p w14:paraId="151CFC43" w14:textId="77777777" w:rsidR="00904426" w:rsidRPr="00620832" w:rsidRDefault="00904426" w:rsidP="0090442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sz w:val="18"/>
                                <w:szCs w:val="16"/>
                              </w:rPr>
                            </w:pPr>
                            <w:r w:rsidRPr="00620832">
                              <w:rPr>
                                <w:rFonts w:ascii="Book Antiqua" w:hAnsi="Book Antiqua"/>
                                <w:b/>
                                <w:sz w:val="18"/>
                                <w:szCs w:val="16"/>
                              </w:rPr>
                              <w:t>Make checks payable to LAOHN</w:t>
                            </w:r>
                          </w:p>
                          <w:p w14:paraId="14065C53" w14:textId="77777777" w:rsidR="00904426" w:rsidRDefault="00904426" w:rsidP="0090442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If not registering online, please send registration form and payment to:</w:t>
                            </w:r>
                          </w:p>
                          <w:p w14:paraId="5310A8A7" w14:textId="77777777" w:rsidR="00904426" w:rsidRDefault="00962488" w:rsidP="0090442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Melinda Sanford, RN, BSN, COHNS-CM</w:t>
                            </w:r>
                          </w:p>
                          <w:p w14:paraId="4122F9F7" w14:textId="77777777" w:rsidR="00620832" w:rsidRDefault="00620832" w:rsidP="0090442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c/o Syngenta</w:t>
                            </w:r>
                          </w:p>
                          <w:p w14:paraId="75DC56C3" w14:textId="77777777" w:rsidR="00620832" w:rsidRDefault="00962488" w:rsidP="0090442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  <w:szCs w:val="16"/>
                              </w:rPr>
                              <w:t>P.O. Box 11, St. Gabriel, LA  70776</w:t>
                            </w:r>
                          </w:p>
                          <w:p w14:paraId="20F97579" w14:textId="77777777" w:rsidR="00620832" w:rsidRPr="00B77EFD" w:rsidRDefault="00620832" w:rsidP="00620832">
                            <w:pPr>
                              <w:pStyle w:val="NoSpacing"/>
                              <w:rPr>
                                <w:rFonts w:ascii="Book Antiqua" w:hAnsi="Book Antiqua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44D6">
              <w:drawing>
                <wp:anchor distT="0" distB="0" distL="114300" distR="114300" simplePos="0" relativeHeight="251696128" behindDoc="0" locked="0" layoutInCell="1" allowOverlap="1" wp14:anchorId="1F4554BE" wp14:editId="41D0B08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86995</wp:posOffset>
                  </wp:positionV>
                  <wp:extent cx="2067560" cy="140335"/>
                  <wp:effectExtent l="0" t="0" r="0" b="0"/>
                  <wp:wrapNone/>
                  <wp:docPr id="58" name="Picture 5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95" b="42959"/>
                          <a:stretch/>
                        </pic:blipFill>
                        <pic:spPr bwMode="auto">
                          <a:xfrm>
                            <a:off x="0" y="0"/>
                            <a:ext cx="206756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4D6" w:rsidRPr="00445574">
              <w:rPr>
                <w:rFonts w:ascii="Andalus" w:hAnsi="Andalus" w:cs="Andalus"/>
                <w:color w:val="0D1D51" w:themeColor="accent3"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7E0FF02B" wp14:editId="447DA160">
                      <wp:simplePos x="0" y="0"/>
                      <wp:positionH relativeFrom="column">
                        <wp:posOffset>-63605</wp:posOffset>
                      </wp:positionH>
                      <wp:positionV relativeFrom="paragraph">
                        <wp:posOffset>216613</wp:posOffset>
                      </wp:positionV>
                      <wp:extent cx="2599690" cy="1531690"/>
                      <wp:effectExtent l="0" t="0" r="0" b="0"/>
                      <wp:wrapNone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9690" cy="1531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A338C" w14:textId="77777777" w:rsidR="00E635B7" w:rsidRPr="00620832" w:rsidRDefault="00E635B7" w:rsidP="00E635B7">
                                  <w:pPr>
                                    <w:pStyle w:val="ReturnAddress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2"/>
                                      <w:szCs w:val="20"/>
                                    </w:rPr>
                                  </w:pPr>
                                </w:p>
                                <w:p w14:paraId="19686657" w14:textId="77777777" w:rsidR="00E635B7" w:rsidRDefault="00E635B7" w:rsidP="00E635B7">
                                  <w:pPr>
                                    <w:pStyle w:val="ReturnAddress"/>
                                    <w:spacing w:line="360" w:lineRule="auto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 w:rsidRPr="00E635B7"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Name:  _________________</w:t>
                                  </w: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_______________________</w:t>
                                  </w:r>
                                </w:p>
                                <w:p w14:paraId="552AE155" w14:textId="77777777" w:rsidR="00E635B7" w:rsidRDefault="00E635B7" w:rsidP="00E635B7">
                                  <w:pPr>
                                    <w:pStyle w:val="ReturnAddress"/>
                                    <w:spacing w:line="360" w:lineRule="auto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Company:  ____________________________________</w:t>
                                  </w:r>
                                </w:p>
                                <w:p w14:paraId="69136FE4" w14:textId="77777777" w:rsidR="00E635B7" w:rsidRDefault="00E635B7" w:rsidP="00E635B7">
                                  <w:pPr>
                                    <w:pStyle w:val="ReturnAddress"/>
                                    <w:spacing w:line="360" w:lineRule="auto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Address:  ______________________________________</w:t>
                                  </w:r>
                                </w:p>
                                <w:p w14:paraId="29B85AE4" w14:textId="77777777" w:rsidR="00E635B7" w:rsidRDefault="00E635B7" w:rsidP="00E635B7">
                                  <w:pPr>
                                    <w:pStyle w:val="ReturnAddress"/>
                                    <w:spacing w:line="360" w:lineRule="auto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City:  __________________________________________</w:t>
                                  </w:r>
                                </w:p>
                                <w:p w14:paraId="2083A73C" w14:textId="77777777" w:rsidR="00E635B7" w:rsidRDefault="00E635B7" w:rsidP="00E635B7">
                                  <w:pPr>
                                    <w:pStyle w:val="ReturnAddress"/>
                                    <w:spacing w:line="360" w:lineRule="auto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State:  _______________   Zip:  ____________________</w:t>
                                  </w:r>
                                </w:p>
                                <w:p w14:paraId="75B36A6E" w14:textId="77777777" w:rsidR="00E635B7" w:rsidRDefault="00E635B7" w:rsidP="00E635B7">
                                  <w:pPr>
                                    <w:pStyle w:val="ReturnAddress"/>
                                    <w:spacing w:line="360" w:lineRule="auto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Phone: (_____) _________________________________</w:t>
                                  </w:r>
                                </w:p>
                                <w:p w14:paraId="7F0702A8" w14:textId="77777777" w:rsidR="00E635B7" w:rsidRPr="00E635B7" w:rsidRDefault="00E635B7" w:rsidP="00E635B7">
                                  <w:pPr>
                                    <w:pStyle w:val="ReturnAddress"/>
                                    <w:spacing w:line="360" w:lineRule="auto"/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 w:cs="Andalus"/>
                                      <w:color w:val="0D1D51" w:themeColor="accent3"/>
                                      <w:sz w:val="16"/>
                                      <w:szCs w:val="20"/>
                                    </w:rPr>
                                    <w:t>Email:  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0FF02B" id="_x0000_s1035" type="#_x0000_t202" style="position:absolute;margin-left:-5pt;margin-top:17.05pt;width:204.7pt;height:12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" filled="f" stroked="f">
                      <v:textbox>
                        <w:txbxContent>
                          <w:p w14:paraId="630A338C" w14:textId="77777777" w:rsidR="00E635B7" w:rsidRPr="00620832" w:rsidRDefault="00E635B7" w:rsidP="00E635B7">
                            <w:pPr>
                              <w:pStyle w:val="ReturnAddress"/>
                              <w:rPr>
                                <w:rFonts w:ascii="Book Antiqua" w:hAnsi="Book Antiqua" w:cs="Andalus"/>
                                <w:color w:val="0D1D51" w:themeColor="accent3"/>
                                <w:sz w:val="2"/>
                                <w:szCs w:val="20"/>
                              </w:rPr>
                            </w:pPr>
                          </w:p>
                          <w:p w14:paraId="19686657" w14:textId="77777777" w:rsidR="00E635B7" w:rsidRDefault="00E635B7" w:rsidP="00E635B7">
                            <w:pPr>
                              <w:pStyle w:val="ReturnAddress"/>
                              <w:spacing w:line="360" w:lineRule="auto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 w:rsidRPr="00E635B7"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Name:  _________________</w:t>
                            </w: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_______________________</w:t>
                            </w:r>
                          </w:p>
                          <w:p w14:paraId="552AE155" w14:textId="77777777" w:rsidR="00E635B7" w:rsidRDefault="00E635B7" w:rsidP="00E635B7">
                            <w:pPr>
                              <w:pStyle w:val="ReturnAddress"/>
                              <w:spacing w:line="360" w:lineRule="auto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Company:  ____________________________________</w:t>
                            </w:r>
                          </w:p>
                          <w:p w14:paraId="69136FE4" w14:textId="77777777" w:rsidR="00E635B7" w:rsidRDefault="00E635B7" w:rsidP="00E635B7">
                            <w:pPr>
                              <w:pStyle w:val="ReturnAddress"/>
                              <w:spacing w:line="360" w:lineRule="auto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Address:  ______________________________________</w:t>
                            </w:r>
                          </w:p>
                          <w:p w14:paraId="29B85AE4" w14:textId="77777777" w:rsidR="00E635B7" w:rsidRDefault="00E635B7" w:rsidP="00E635B7">
                            <w:pPr>
                              <w:pStyle w:val="ReturnAddress"/>
                              <w:spacing w:line="360" w:lineRule="auto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City:  __________________________________________</w:t>
                            </w:r>
                          </w:p>
                          <w:p w14:paraId="2083A73C" w14:textId="77777777" w:rsidR="00E635B7" w:rsidRDefault="00E635B7" w:rsidP="00E635B7">
                            <w:pPr>
                              <w:pStyle w:val="ReturnAddress"/>
                              <w:spacing w:line="360" w:lineRule="auto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State:  _______________   Zip:  ____________________</w:t>
                            </w:r>
                          </w:p>
                          <w:p w14:paraId="75B36A6E" w14:textId="77777777" w:rsidR="00E635B7" w:rsidRDefault="00E635B7" w:rsidP="00E635B7">
                            <w:pPr>
                              <w:pStyle w:val="ReturnAddress"/>
                              <w:spacing w:line="360" w:lineRule="auto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Phone: (_____) _________________________________</w:t>
                            </w:r>
                          </w:p>
                          <w:p w14:paraId="7F0702A8" w14:textId="77777777" w:rsidR="00E635B7" w:rsidRPr="00E635B7" w:rsidRDefault="00E635B7" w:rsidP="00E635B7">
                            <w:pPr>
                              <w:pStyle w:val="ReturnAddress"/>
                              <w:spacing w:line="360" w:lineRule="auto"/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 w:cs="Andalus"/>
                                <w:color w:val="0D1D51" w:themeColor="accent3"/>
                                <w:sz w:val="16"/>
                                <w:szCs w:val="20"/>
                              </w:rPr>
                              <w:t>Email:  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3206D1C" w14:textId="77777777" w:rsidR="00253383" w:rsidRPr="0000140F" w:rsidRDefault="00070E07" w:rsidP="009D1198">
      <w:pPr>
        <w:spacing w:after="0"/>
        <w:rPr>
          <w:sz w:val="4"/>
        </w:rPr>
      </w:pPr>
      <w:r>
        <w:rPr>
          <w:sz w:val="4"/>
        </w:rPr>
        <w:br w:type="textWrapping" w:clear="all"/>
      </w:r>
    </w:p>
    <w:sectPr w:rsidR="00253383" w:rsidRPr="0000140F" w:rsidSect="0000140F">
      <w:headerReference w:type="default" r:id="rId16"/>
      <w:footerReference w:type="default" r:id="rId17"/>
      <w:headerReference w:type="first" r:id="rId18"/>
      <w:footerReference w:type="first" r:id="rId19"/>
      <w:pgSz w:w="15840" w:h="12240" w:orient="landscape" w:code="1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0276A" w14:textId="77777777" w:rsidR="00AA5277" w:rsidRDefault="00AA5277" w:rsidP="007D76D9">
      <w:r>
        <w:separator/>
      </w:r>
    </w:p>
  </w:endnote>
  <w:endnote w:type="continuationSeparator" w:id="0">
    <w:p w14:paraId="0778E86B" w14:textId="77777777" w:rsidR="00AA5277" w:rsidRDefault="00AA5277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roman"/>
    <w:pitch w:val="variable"/>
    <w:sig w:usb0="00008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okChampa">
    <w:panose1 w:val="020B0604020202020204"/>
    <w:charset w:val="DE"/>
    <w:family w:val="swiss"/>
    <w:pitch w:val="variable"/>
    <w:sig w:usb0="83000003" w:usb1="00000000" w:usb2="00000000" w:usb3="00000000" w:csb0="0001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BCFFE" w14:textId="77777777" w:rsidR="0000140F" w:rsidRDefault="0000140F" w:rsidP="0000140F">
    <w:pPr>
      <w:pStyle w:val="Footer"/>
      <w:spacing w:after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24A1E" w14:textId="77777777" w:rsidR="00110D2C" w:rsidRDefault="00493A53">
    <w:pPr>
      <w:pStyle w:val="Footer"/>
    </w:pPr>
    <w: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8114A14" wp14:editId="2A53C2D3">
              <wp:simplePos x="0" y="0"/>
              <wp:positionH relativeFrom="column">
                <wp:posOffset>6672876</wp:posOffset>
              </wp:positionH>
              <wp:positionV relativeFrom="paragraph">
                <wp:posOffset>-1495082</wp:posOffset>
              </wp:positionV>
              <wp:extent cx="2428240" cy="1497821"/>
              <wp:effectExtent l="0" t="0" r="0" b="0"/>
              <wp:wrapNone/>
              <wp:docPr id="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240" cy="14978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CC938A" w14:textId="77777777" w:rsidR="00493A53" w:rsidRDefault="00493A53" w:rsidP="00493A53">
                          <w:pPr>
                            <w:pStyle w:val="Heading1"/>
                            <w:jc w:val="center"/>
                          </w:pPr>
                          <w:r w:rsidRPr="00493A53">
                            <w:rPr>
                              <w:rStyle w:val="Strong"/>
                              <w:rFonts w:ascii="Bookman Old Style" w:eastAsia="Times New Roman" w:hAnsi="Bookman Old Style" w:cs="Aparajita"/>
                              <w:b/>
                              <w:color w:val="F2F2F2" w:themeColor="background1" w:themeShade="F2"/>
                              <w:spacing w:val="0"/>
                              <w:kern w:val="0"/>
                              <w:sz w:val="48"/>
                              <w:szCs w:val="36"/>
                            </w:rPr>
                            <w:t>Clarion Inn</w:t>
                          </w:r>
                          <w:r>
                            <w:rPr>
                              <w:rStyle w:val="Strong"/>
                              <w:rFonts w:ascii="Bookman Old Style" w:eastAsia="Times New Roman" w:hAnsi="Bookman Old Style" w:cs="Aparajita"/>
                              <w:b/>
                              <w:color w:val="F2F2F2" w:themeColor="background1" w:themeShade="F2"/>
                              <w:spacing w:val="0"/>
                              <w:kern w:val="0"/>
                              <w:sz w:val="48"/>
                              <w:szCs w:val="36"/>
                            </w:rPr>
                            <w:t xml:space="preserve"> </w:t>
                          </w:r>
                          <w:r w:rsidRPr="00493A53">
                            <w:rPr>
                              <w:rStyle w:val="Strong"/>
                              <w:rFonts w:ascii="Bookman Old Style" w:hAnsi="Bookman Old Style" w:cs="Aparajita"/>
                              <w:b/>
                              <w:color w:val="F2F2F2" w:themeColor="background1" w:themeShade="F2"/>
                              <w:sz w:val="40"/>
                              <w:szCs w:val="36"/>
                            </w:rPr>
                            <w:t>Conference Center</w:t>
                          </w:r>
                          <w:r w:rsidRPr="00493A53">
                            <w:rPr>
                              <w:rStyle w:val="Strong"/>
                              <w:rFonts w:ascii="Bookman Old Style" w:hAnsi="Bookman Old Style" w:cs="Aparajita"/>
                              <w:b/>
                              <w:color w:val="F2F2F2" w:themeColor="background1" w:themeShade="F2"/>
                              <w:sz w:val="36"/>
                              <w:szCs w:val="36"/>
                            </w:rPr>
                            <w:t> </w:t>
                          </w:r>
                          <w:r w:rsidRPr="00493A53">
                            <w:rPr>
                              <w:rStyle w:val="Strong"/>
                              <w:rFonts w:ascii="Bookman Old Style" w:hAnsi="Bookman Old Style" w:cs="Aparajita"/>
                              <w:b/>
                              <w:color w:val="F2F2F2" w:themeColor="background1" w:themeShade="F2"/>
                              <w:sz w:val="40"/>
                              <w:szCs w:val="36"/>
                            </w:rPr>
                            <w:br/>
                          </w:r>
                          <w:r w:rsidRPr="002573F4">
                            <w:rPr>
                              <w:rStyle w:val="Strong"/>
                              <w:rFonts w:ascii="Bookman Old Style" w:hAnsi="Bookman Old Style" w:cs="Aparajita"/>
                              <w:color w:val="F2F2F2" w:themeColor="background1" w:themeShade="F2"/>
                              <w:sz w:val="22"/>
                              <w:szCs w:val="22"/>
                            </w:rPr>
                            <w:t>1500 W. HWY 30 </w:t>
                          </w:r>
                          <w:r w:rsidRPr="002573F4">
                            <w:rPr>
                              <w:rStyle w:val="Strong"/>
                              <w:rFonts w:ascii="Bookman Old Style" w:hAnsi="Bookman Old Style" w:cs="Aparajita"/>
                              <w:color w:val="F2F2F2" w:themeColor="background1" w:themeShade="F2"/>
                              <w:sz w:val="22"/>
                              <w:szCs w:val="22"/>
                            </w:rPr>
                            <w:br/>
                            <w:t>Gonzales, LA 70737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114A14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525.4pt;margin-top:-117.7pt;width:191.2pt;height:117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" filled="f" stroked="f">
              <v:textbox>
                <w:txbxContent>
                  <w:p w14:paraId="2CCC938A" w14:textId="77777777" w:rsidR="00493A53" w:rsidRDefault="00493A53" w:rsidP="00493A53">
                    <w:pPr>
                      <w:pStyle w:val="Heading1"/>
                      <w:jc w:val="center"/>
                    </w:pPr>
                    <w:r w:rsidRPr="00493A53">
                      <w:rPr>
                        <w:rStyle w:val="Strong"/>
                        <w:rFonts w:ascii="Bookman Old Style" w:eastAsia="Times New Roman" w:hAnsi="Bookman Old Style" w:cs="Aparajita"/>
                        <w:b/>
                        <w:color w:val="F2F2F2" w:themeColor="background1" w:themeShade="F2"/>
                        <w:spacing w:val="0"/>
                        <w:kern w:val="0"/>
                        <w:sz w:val="48"/>
                        <w:szCs w:val="36"/>
                      </w:rPr>
                      <w:t>Clarion Inn</w:t>
                    </w:r>
                    <w:r>
                      <w:rPr>
                        <w:rStyle w:val="Strong"/>
                        <w:rFonts w:ascii="Bookman Old Style" w:eastAsia="Times New Roman" w:hAnsi="Bookman Old Style" w:cs="Aparajita"/>
                        <w:b/>
                        <w:color w:val="F2F2F2" w:themeColor="background1" w:themeShade="F2"/>
                        <w:spacing w:val="0"/>
                        <w:kern w:val="0"/>
                        <w:sz w:val="48"/>
                        <w:szCs w:val="36"/>
                      </w:rPr>
                      <w:t xml:space="preserve"> </w:t>
                    </w:r>
                    <w:r w:rsidRPr="00493A53">
                      <w:rPr>
                        <w:rStyle w:val="Strong"/>
                        <w:rFonts w:ascii="Bookman Old Style" w:hAnsi="Bookman Old Style" w:cs="Aparajita"/>
                        <w:b/>
                        <w:color w:val="F2F2F2" w:themeColor="background1" w:themeShade="F2"/>
                        <w:sz w:val="40"/>
                        <w:szCs w:val="36"/>
                      </w:rPr>
                      <w:t>Conference Center</w:t>
                    </w:r>
                    <w:r w:rsidRPr="00493A53">
                      <w:rPr>
                        <w:rStyle w:val="Strong"/>
                        <w:rFonts w:ascii="Bookman Old Style" w:hAnsi="Bookman Old Style" w:cs="Aparajita"/>
                        <w:b/>
                        <w:color w:val="F2F2F2" w:themeColor="background1" w:themeShade="F2"/>
                        <w:sz w:val="36"/>
                        <w:szCs w:val="36"/>
                      </w:rPr>
                      <w:t> </w:t>
                    </w:r>
                    <w:r w:rsidRPr="00493A53">
                      <w:rPr>
                        <w:rStyle w:val="Strong"/>
                        <w:rFonts w:ascii="Bookman Old Style" w:hAnsi="Bookman Old Style" w:cs="Aparajita"/>
                        <w:b/>
                        <w:color w:val="F2F2F2" w:themeColor="background1" w:themeShade="F2"/>
                        <w:sz w:val="40"/>
                        <w:szCs w:val="36"/>
                      </w:rPr>
                      <w:br/>
                    </w:r>
                    <w:r w:rsidRPr="002573F4">
                      <w:rPr>
                        <w:rStyle w:val="Strong"/>
                        <w:rFonts w:ascii="Bookman Old Style" w:hAnsi="Bookman Old Style" w:cs="Aparajita"/>
                        <w:color w:val="F2F2F2" w:themeColor="background1" w:themeShade="F2"/>
                        <w:sz w:val="22"/>
                        <w:szCs w:val="22"/>
                      </w:rPr>
                      <w:t>1500 W. HWY 30 </w:t>
                    </w:r>
                    <w:r w:rsidRPr="002573F4">
                      <w:rPr>
                        <w:rStyle w:val="Strong"/>
                        <w:rFonts w:ascii="Bookman Old Style" w:hAnsi="Bookman Old Style" w:cs="Aparajita"/>
                        <w:color w:val="F2F2F2" w:themeColor="background1" w:themeShade="F2"/>
                        <w:sz w:val="22"/>
                        <w:szCs w:val="22"/>
                      </w:rPr>
                      <w:br/>
                      <w:t>Gonzales, LA 70737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6A65DF28" wp14:editId="612EFECF">
              <wp:simplePos x="0" y="0"/>
              <wp:positionH relativeFrom="column">
                <wp:posOffset>7609213</wp:posOffset>
              </wp:positionH>
              <wp:positionV relativeFrom="paragraph">
                <wp:posOffset>-1949882</wp:posOffset>
              </wp:positionV>
              <wp:extent cx="560705" cy="509905"/>
              <wp:effectExtent l="0" t="0" r="0" b="4445"/>
              <wp:wrapNone/>
              <wp:docPr id="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" cy="509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4EFDA2" w14:textId="77777777" w:rsidR="00493A53" w:rsidRDefault="00493A53">
                          <w:r w:rsidRPr="001A72F0">
                            <w:drawing>
                              <wp:inline distT="0" distB="0" distL="0" distR="0" wp14:anchorId="352D9DFA" wp14:editId="321242A8">
                                <wp:extent cx="381635" cy="392430"/>
                                <wp:effectExtent l="0" t="0" r="0" b="7620"/>
                                <wp:docPr id="61" name="Picture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635" cy="3924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A65DF28" id="_x0000_s1061" type="#_x0000_t202" style="position:absolute;margin-left:599.15pt;margin-top:-153.55pt;width:44.15pt;height:40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" filled="f" stroked="f">
              <v:textbox>
                <w:txbxContent>
                  <w:p w14:paraId="4F4EFDA2" w14:textId="77777777" w:rsidR="00493A53" w:rsidRDefault="00493A53">
                    <w:r w:rsidRPr="001A72F0">
                      <w:drawing>
                        <wp:inline distT="0" distB="0" distL="0" distR="0" wp14:anchorId="352D9DFA" wp14:editId="321242A8">
                          <wp:extent cx="381635" cy="392430"/>
                          <wp:effectExtent l="0" t="0" r="0" b="7620"/>
                          <wp:docPr id="61" name="Picture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635" cy="392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DF6EF" w14:textId="77777777" w:rsidR="00AA5277" w:rsidRDefault="00AA5277" w:rsidP="007D76D9">
      <w:r>
        <w:separator/>
      </w:r>
    </w:p>
  </w:footnote>
  <w:footnote w:type="continuationSeparator" w:id="0">
    <w:p w14:paraId="7682B210" w14:textId="77777777" w:rsidR="00AA5277" w:rsidRDefault="00AA5277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13E2B" w14:textId="77777777" w:rsidR="007D76D9" w:rsidRDefault="008C712D" w:rsidP="007D76D9">
    <w:pPr>
      <w:pStyle w:val="Header"/>
    </w:pPr>
    <w:r>
      <w:drawing>
        <wp:anchor distT="0" distB="0" distL="114300" distR="114300" simplePos="0" relativeHeight="251666432" behindDoc="0" locked="0" layoutInCell="1" allowOverlap="1" wp14:anchorId="7F400489" wp14:editId="55FAEB56">
          <wp:simplePos x="0" y="0"/>
          <wp:positionH relativeFrom="margin">
            <wp:posOffset>-123933</wp:posOffset>
          </wp:positionH>
          <wp:positionV relativeFrom="paragraph">
            <wp:posOffset>-305711</wp:posOffset>
          </wp:positionV>
          <wp:extent cx="3085106" cy="2784580"/>
          <wp:effectExtent l="0" t="0" r="1270" b="0"/>
          <wp:wrapNone/>
          <wp:docPr id="53" name="Picture 53" descr="Use links below to save im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e links below to save imag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5106" cy="27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g">
          <w:drawing>
            <wp:anchor distT="0" distB="0" distL="114300" distR="114300" simplePos="0" relativeHeight="251612157" behindDoc="0" locked="0" layoutInCell="1" allowOverlap="1" wp14:anchorId="16232DEB" wp14:editId="5EA54485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-553085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-1297940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oup 52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Straight Connector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Straight Connector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Straight Connector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24270" y="1172290"/>
                          <a:ext cx="3785302" cy="35507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>
                        <a:extLst/>
                      </wps:cNvPr>
                      <wps:cNvSpPr/>
                      <wps:spPr>
                        <a:xfrm rot="10800000" flipH="1" flipV="1">
                          <a:off x="3305092" y="3602698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3854270" y="3020265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202927" y="3554991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reeform: Shape 2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reeform: Shape 3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3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reeform: Shape 43">
                        <a:extLst/>
                      </wps:cNvPr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reeform: Shape 44">
                        <a:extLst/>
                      </wps:cNvPr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42952D5" id="Group 52" o:spid="_x0000_s1026" alt="decorative element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KBUEssTAk8D&#10;RaLJsTygVEQDE4nKsTxMjuUBpSIamEhUjuVhciwP5VhCYPWCciwPk2N5QKnkNjA5lodyLCHwqqBI&#10;NDmWh3IsIfA0UCSaHMtDOZYQeBooEk2O5aEcSwgsDZRjeZgcy0M5lhB4GigSTY7loRxLCDwNFIkm&#10;x/JQjiUEngaKRJNjeSjHEgJPA0WiybE8lGMJgaPBUzmWEHgZCMfyNDmWp3IsIfA0kNn5aXIsT+VY&#10;QuBpILPz0+RYnsqxhMDTQNaJT5NjeSrHEgJPA1knP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jcO63xLZ+x3SoCFkkYW&#10;7YGTPnBk+/fl8XYQ8h9x9E/fx8/mWeAYq7PW3z1TDiXJ3uGZEjlJQ0YcWy8GjfGAAFx2OBmIqqiX&#10;j1FMint6X/1XrDQSQS4Ev0vQbvv0CljEf9xxLhiGeAZzYMq5RPTGedb78tzd599z82JNK/Ej3nI7&#10;/3V7mNH+b2yCzMBfuPHRHv9UwhtQLaem5Xb+6++zie0zwKKe+EC367PxWyQheM2ILKae7zVDTUP3&#10;N2kIkPXQFScekOGkO1qVAFoXlKMYGwwcq6XszoJmeKT+m2P8LX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L//KW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7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P9R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b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b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TwbEi4NqSLpiLUtuPHkBa091ySWSuZ0y&#10;VMo7GmEsVeCfXKamCQjNaiegqp11GkE+Gow+UQFfnFZ4BcAq5Yoii3qf3EGJdddZrIigQu0piwjT&#10;vsnn+gP/VKI+KQHfL69A4sGTMSBst17NAxnCm8Hz5Ve8o+3wk8SbGEt9b7N1FTnXimH7diULNy6T&#10;i2evnJWq8J2HJ8Pm8FqZGu2iQPQsZl9qldI3hK+0lqtZUlzRxSlRqNA+1j45ysv+l8+hLfW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JazU3Rq4AgSf0WhxYeY1xA/Jb16KGQqfkHr0v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v/kJ7kH4kcaqG5YnmQc9GEzLSTrfXlSYDx97iOm40SakwItnyYhwSFZgKupwOUTFBaKKaMMhpVx&#10;tzuQqnWw4v3Y3BNUCwcYFx9WfYeuARHKRaTnU+b5QvjgqaKQYr7KbLcPI5o8H5mVfbZgG4kUxru4&#10;/0MHv5utUCdeGfwtPb6szDhqwsaHsUQ2zwgi2rWHGN4rNAFm57zIibSabT74CdKTTw6NZPK6tlTT&#10;YXljULJLvbs7E/VfyVK6btpblx2zKZosvD0JROQl7Vu3qjeXmmY5Pi+J/Fs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7caLOw0TwsXc6GzTM0w2A3RbXQWcbnqCxkAS6tggWyiSKVZ5TIA1lhtxTe1FEVYi3R874NJOq&#10;TwOwG5+uXUUJEtdMIiANePLFOlNzQ+kjY1IscxaCnZ8WfDhJ8g8MGErZ8hgtIvckThH5zq/nTDgG&#10;xsmeBaxrHqSR6ZRgFGXmSUFbOWxcYO2eVZn1hfQkc6ggH8rD3MQjJqRDFsvd2HPO7TH0ezVnoZRj&#10;zv+q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1/fqq2Y&#10;hzAL16cwBdr/N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X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5G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+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Onciwh8DIQjuVpcixP5VhC4GkgK5anybE8lWMJgaeBrFieJsfyVI4lBJ4GsnZ+mhzLUzmW&#10;EHgayNr5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OBk/lWELgvUA4lqfJsTyVYwmBp4GsWJ4mx/JUjiUEngayYnmaHMtTOZYQeBrI&#10;2vlpcixP5VhC4Gkga+en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eCpHEsIvAyEY3maHMtTOZYQeBrIjuVpcixP5VhC4GkgO5an&#10;ybE8lWMJgaeB7J2fJsfyVI4lBJ4Gsnd+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FJYnBJ4GikSTY3lAqYgG&#10;JhKVY3mYHMsDSkU0MJGoHMvD5FgeyrGEwOoF5VgeJsfygFKpbWByLA/lWELgVUGRaHIsD+VYQuBp&#10;oEg0OZaHciwh8DRQJJocy0M5lhBYGijH8jA5lodyLCHwNFAkmhzLQzmWEHgaKBJNjuWhHEsIPA0U&#10;iSbH8lCOJQSeBopEk2N5KMcSAkeDp3IsIfAyEI7laXIsT+VYQuBpILPz0+RYnsqxhMDTQGbnp8mx&#10;PJVjCYGngfiJT5NjeSrHEgJPA/ETny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">
              <v:shape id="Freeform: Shape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Straight Connector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Straight Connector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Straight Connector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Freeform: Shape 18" o:spid="_x0000_s1031" style="position:absolute;left:6242;top:11722;width:37853;height:3550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057964,3531528;2040274,3540582;2041333,3541014;2205057,3439608;2147860,3452553;2062063,3462909;2057979,3452553;2117900,3447375;2205057,3439608;2353838,3426056;2350346,3426994;2352136,3426662;1286494,3406596;1347096,3421484;1372972,3422778;1445149,3456437;1477833,3462909;1479877,3463558;1487366,3456437;1515964,3464205;1544564,3470677;1600913,3483134;1601761,3482328;1667129,3492685;1698451,3497863;1729774,3500452;1793780,3503041;1880938,3501746;1884721,3501746;1893195,3497215;1912261,3491389;1931667,3491066;1944945,3492683;1948519,3501746;1978990,3501746;1969458,3514691;1964011,3521165;1946306,3528932;1913622,3528932;1871406,3526343;1780161,3523754;1712069,3518576;1652148,3510808;1592227,3501746;1500985,3488800;1430169,3466794;1430988,3466228;1389314,3453848;1352543,3438314;1310327,3425368;1266748,3411128;1286494,3406596;2088143,3378842;2067338,3381861;1923439,3388768;1970819,3394298;1983077,3391709;2067511,3382648;2081405,3380079;2217432,3360085;2146759,3370338;2171011,3370996;2205908,3364847;2475412,3357091;2253753,3413203;2365925,3389444;1054301,3330866;1210912,3394298;1266748,3411128;1308964,3425367;1351182,3438312;1387951,3453847;1379780,3460320;1357991,3456436;1280367,3429251;1242235,3415011;1204103,3399476;1153715,3382648;1110136,3364524;1076090,3347694;1054301,3330866;1118308,3298503;1193209,3334750;1183677,3339928;1096519,3299797;1118308,3298503;841854,3210474;934459,3259666;953525,3280379;909946,3258371;877262,3238954;841854,3210474;1004241,3177256;1004254,3177624;1008853,3182915;1009359,3180698;2993061,3092278;2988115,3092669;2906405,3148335;2826055,3189761;2768858,3222124;2737536,3235069;2704852,3248015;2665358,3267434;2635398,3284262;2591819,3301092;2546879,3316626;2534621,3328277;2515556,3334750;2467892,3342517;2406608,3360641;2350774,3377469;2289490,3394299;2213227,3412423;2105642,3429251;2102919,3433136;2051190,3445429;2052531,3446081;2109976,3432429;2111090,3429251;2218676,3412423;2294939,3394299;2356221,3377469;2412057,3360641;2473339,3342517;2521004,3334750;2488738,3353154;2489681,3352874;2523728,3333455;2542794,3326983;2544064,3326648;2552326,3317920;2597268,3302386;2640846,3285557;2670807,3268728;2710300,3249310;2742984,3236365;2765397,3227102;2777031,3219535;2834228,3187172;2914576,3145746;657773,3074376;662943,3078592;664707,3079447;3002200,3040582;3001734,3040888;3001734,3041257;3003898,3041551;3004457,3040888;3031621,3021258;3023582,3026538;3022161,3027942;3027674,3024588;546577,2956052;598008,3013614;557228,2967098;3128045,2956014;3127924,2956055;3127023,2961921;3105234,2985223;3079358,3012408;3080918,3012065;3105234,2986517;3127023,2963215;3128045,2956014;679685,2926864;682382,2929983;682518,2929557;478243,2897192;513651,2919200;515389,2921146;531524,2924540;568123,2956741;618512,2995578;640301,3024058;652557,3038298;704307,3079724;689327,3091374;641133,3040470;638940,3040888;638940,3040888;684548,3089058;689327,3091374;704308,3079724;833683,3176814;807808,3184581;817341,3191055;779209,3192349;754696,3176814;731545,3159986;674348,3114676;621235,3069368;572209,3024058;549059,3002051;527269,2978749;535440,2968393;562677,2991695;592637,3013701;629406,3051244;632532,3053792;592637,3013701;564038,2991695;536801,2968393;506841,2933440;478243,2897192;3478378,2691360;3477687,2691641;3462812,2725576;3464081,2529180;3427991,2578734;3410286,2609803;3392583,2638283;3350365,2691360;3313596,2744436;3280912,2787157;3278185,2788740;3275955,2791881;3279549,2789746;3312233,2747026;3349004,2693949;3391220,2640874;3408925,2612394;3426628,2581324;3463399,2530836;3572856,2524687;3561451,2548960;3536938,2595564;3561451,2548960;3572856,2524687;3605030,2511419;3587325,2561906;3556004,2616276;3524681,2671943;3496083,2706895;3515148,2670647;3531491,2634400;3543746,2614983;3560089,2589092;3575069,2563201;3605030,2511419;3516881,2400451;3483825,2455753;3483218,2457082;3516510,2401382;3535011,2275197;3495281,2378383;3411706,2540774;3399468,2559164;3399391,2559316;3370792,2605920;3342194,2656408;3309510,2695244;3282273,2739259;3121576,2911433;3068463,2954154;3063368,2957835;3061169,2959952;3038960,2977162;3020799,2996873;2954069,3044772;2943613,3051050;2915212,3073059;2911110,3075591;2905042,3081019;2851931,3114677;2798819,3145746;2792741,3148675;2756778,3170879;2745629,3176224;2734813,3183288;2698042,3202706;2663688,3215513;2587115,3252228;2407472,3315918;2282288,3346516;2383458,3328277;2402524,3324392;2463806,3303680;2501937,3292029;2563221,3262254;2632674,3238952;2677172,3222364;2696681,3211768;2714383,3206591;2738898,3193644;2745339,3189389;2762050,3174226;2798819,3153514;2840650,3134021;2856016,3125032;2909128,3091374;2932279,3070661;2958155,3055127;3024884,3007229;3072549,2964509;3125660,2921789;3286358,2749614;3308473,2713876;3309510,2710778;3344918,2658996;3355812,2643461;3370299,2624362;3374878,2616276;3403476,2569673;3459312,2459636;3513786,2341833;3529788,2293934;3684015,2160596;3679931,2163185;3679931,2163185;3696879,2083874;3696390,2086164;3700357,2090691;3712615,2103636;3720786,2098458;3720992,2097465;3715338,2101047;3701720,2089396;3684740,1936817;3683789,1936868;3682067,1936959;3682654,1943113;3681293,1975477;3675846,1994894;3643162,2044087;3634990,2086808;3626819,2101047;3613201,2163185;3598220,2212378;3581878,2260277;3572346,2297818;3561451,2336655;3570140,2323807;3577793,2296523;3584602,2257687;3600944,2209789;3615925,2160596;3629543,2098458;3637714,2084217;3645885,2041498;3678569,1992305;3656780,2091985;3640438,2174836;3603667,2280988;3596393,2291744;3593283,2307851;3583241,2335361;3545109,2414327;3527404,2455753;3516510,2477761;3502891,2501063;3466122,2563201;3426628,2624044;3376241,2705601;3320404,2785863;3283635,2831171;3244141,2875186;3230523,2893309;3215543,2911433;3192391,2929557;3154527,2969408;3155621,2973571;3116128,3012408;3073911,3040888;3039865,3066778;3007613,3089183;3012628,3088786;3048036,3064189;3082083,3038298;3124299,3009818;3163793,2970982;3162431,2965804;3200562,2925674;3223714,2907550;3238694,2889426;3252312,2871303;3291807,2827288;3328576,2781978;3384412,2701717;3434799,2620161;3474293,2559316;3511062,2497178;3524681,2473876;3535575,2451870;3553280,2410444;3591412,2331476;3606391,2278401;3643162,2172248;3659504,2089397;3681293,1989716;3686206,1972207;3682654,1971593;3684015,1939230;3713976,1909454;3698117,1972265;3698118,1972265;3713977,1909456;3726233,1896509;3718062,1913339;3718062,1913339;3716189,1948614;3715338,1981949;3701720,2021783;3701720,2026333;3718062,1981949;3720786,1913337;3727135,1900261;3667673,1840843;3658749,1860895;3655417,1890037;3651121,1876423;3649550,1878345;3654056,1892626;3651333,1913339;3656780,1930167;3661002,1929944;3658141,1921105;3660865,1900392;3667673,1840843;3782069,1805891;3784793,1807185;3783430,1861556;3784793,1899098;3780707,1967708;3776622,2006545;3764365,2063505;3760280,2111404;3739852,2199433;3720786,2275810;3686740,2290051;3689464,2282284;3694911,2227913;3715338,2170953;3731680,2161892;3731680,2161890;3749385,2063505;3758917,2016901;3767088,1969004;3773898,1923694;3776622,1880974;3777983,1844727;3780707,1825308;3782069,1805891;191803,1205654;192481,1205976;192545,1205795;273967,1020102;244006,1073178;219493,1092597;219434,1093836;217064,1143395;217131,1143276;219493,1093891;244006,1074472;273967,1021396;274988,1022043;275498,1021073;290307,907476;271242,920421;242644,977381;249186,982357;249399,981483;244006,977381;272604,920421;289487,908959;395170,833688;393450,834996;386148,861682;381551,875113;256262,1092597;238557,1145672;222215,1200043;186807,1313963;163657,1391636;152762,1449891;147315,1479665;143229,1509440;130973,1589702;126886,1638895;133696,1690677;136888,1662462;136420,1653134;141867,1598763;154123,1518502;163844,1507413;177960,1417614;177275,1401992;190729,1365329;198734,1334546;196341,1339854;188170,1337265;167742,1392931;169104,1424000;159571,1483550;158209,1493906;144591,1509440;148676,1479665;154123,1449891;165018,1391636;188170,1313963;223578,1200043;239920,1145672;257623,1092597;382913,875113;395170,833688;419684,704233;419683,704233;426491,709411;426491,709410;665077,519925;664816,520123;664022,520976;652897,532058;650085,535947;648249,537919;640301,548887;557230,642095;534078,667986;510927,695170;408598,802682;512288,693877;535439,666690;558591,640800;641662,547592;650085,535947;664022,520976;699647,430658;687893,434550;679152,437635;677072,440144;662091,453090;623959,476392;598085,503578;573572,530762;557230,545003;556673,544343;541228,561995;515012,592902;472795,636917;479604,644682;479734,644574;474157,638210;516373,594196;558591,545003;574933,530764;599446,503578;625320,476393;663452,453091;678433,440146;694775,434320;699933,432798;2672168,196771;2741621,226545;2771582,249847;2704852,218778;2672168,196771;2446103,102268;2500576,113919;2576839,150166;2446103,102268;1626276,93693;1597676,97090;1536393,104858;1476472,117803;1450597,125570;1420637,133338;1355077,145580;1343011,150167;1259940,177352;1178229,208421;1121032,233018;1082900,247258;988933,288683;943992,315869;900414,343054;830959,392247;765591,441439;703029,493319;708393,499695;721671,491037;732972,483029;773762,449207;839130,400014;908583,350821;952162,323635;997104,296450;1091070,255025;1127840,236901;1185038,212304;1266748,181235;1349820,154050;1384716,147535;1401573,142059;1631014,95007;2113301,65859;2142411,68610;2181905,81556;2151945,77673;2089300,66021;2113301,65859;2271787,55665;2327622,59548;2395714,85439;2311280,71199;2271787,55665;1816251,55341;1658958,63432;1550011,77671;1498261,90617;1453320,106151;1390675,113919;1153715,200654;1067919,236901;1042044,245962;1018893,257614;975314,279621;907222,313279;855472,352115;705670,463446;674364,489323;643737,515906;644386,516523;408788,779315;361123,841453;339334,878996;317544,913948;276689,986443;232248,1053011;231749,1055054;216768,1093891;205873,1112014;203150,1114603;191064,1152793;188170,1175448;185446,1207811;166381,1260888;148676,1313963;129610,1391636;118715,1462837;111907,1534036;121439,1484843;122323,1480784;124163,1461542;135057,1390342;138469,1391424;138765,1390221;135059,1389047;154125,1311374;171828,1258297;190806,1205465;189533,1205222;192256,1172859;207236,1112014;218130,1093891;218497,1092945;233111,1055054;278051,987738;318907,915243;340696,880291;362486,842749;410151,780610;645749,517818;708393,463447;858196,352116;909946,313280;978038,279622;1021617,257614;1044769,245964;1070643,236901;1156440,200654;1393400,113920;1456045,106153;1500985,90618;1552735,77673;1661682,63432;1818975,55827;1945403,59859;2007590,0;2071595,3883;2136964,10356;2180543,20713;2209142,33658;2244550,27185;2297661,38836;2330345,47898;2328984,49193;2327622,58254;2271787,54371;2252721,49193;2233655,45308;2196885,37541;2160116,29774;2121984,24596;2079768,24596;2045721,24596;1992610,24596;1990115,23839;1966734,34952;1974905,47898;2056616,63432;2020254,64036;2020868,64080;2059340,63432;2092024,67316;2154669,78967;2184629,82851;2235018,93207;2286768,103564;2337155,115214;2387544,129455;2412057,135927;2436570,143694;2436886,143968;2454465,146850;2497065,161898;2503015,170468;2504662,170880;2542794,185119;2575478,198065;2608162,212306;2632675,225251;2649018,233018;2666721,242079;2726642,274444;2802905,321047;2842399,346938;2843541,347714;2863725,359370;3632267,1733396;3631691,1744230;3647246,1746342;3662226,1756698;3669036,1791650;3694910,1833076;3705806,1834017;3705806,1824014;3716877,1794781;3716700,1789062;3727594,1754109;3742575,1754109;3765726,1739870;3768449,1796830;3761641,1824014;3753470,1849905;3749384,1892626;3748023,1914633;3745299,1936641;3739491,1940321;3739852,1941817;3745415,1938292;3748023,1917222;3749384,1895215;3753470,1852494;3761641,1826604;3768449,1799419;3779344,1807186;3777983,1826604;3775259,1846022;3773897,1882270;3771173,1924989;3764365,1970299;3756194,2018196;3746660,2064800;3728957,2163185;3712615,2172248;3692186,2229208;3686739,2283579;3684015,2291346;3660865,2350895;3654055,2356073;3625457,2419506;3655417,2356073;3662226,2350895;3618647,2468698;3595496,2480350;3590695,2489479;3591412,2490705;3596859,2480348;3620010,2468698;3603667,2512713;3573707,2564495;3558727,2590386;3542385,2616276;3530128,2635694;3512425,2673236;3493359,2709484;3463399,2748320;3433438,2784567;3434686,2782124;3400752,2825993;3327213,2902372;3312734,2923547;3327213,2903666;3400752,2827287;3344918,2907549;3316148,2936190;3293052,2952330;3291805,2954154;3277366,2964712;3276826,2968393;3212818,3030531;3144726,3090080;3141577,3092252;3118852,3119854;3064378,3158691;3013465,3194988;3013283,3195199;3064378,3159986;3118852,3121149;3073911,3163869;3037312,3186524;3011994,3196688;3011266,3197528;2984029,3214357;2973765,3218878;2947942,3238792;2922747,3255782;2884615,3279084;2872359,3280379;2858735,3286135;2856618,3287663;2873721,3281673;2885978,3280379;2836952,3315331;2805629,3330867;2774307,3345106;2752183,3348261;2748431,3350285;2644931,3393004;2639654,3394144;2608162,3413717;2625866,3418895;2560497,3446081;2565945,3427957;2544155,3435725;2523728,3442197;2481510,3455142;2475870,3448707;2455635,3452553;2431122,3457731;2380734,3469383;2379073,3470117;2427037,3459025;2451550,3453847;2471977,3449964;2480148,3456436;2522366,3443491;2542793,3437019;2564582,3429251;2559135,3447375;2501937,3473266;2499134,3472520;2459721,3487505;2427037,3496568;2378010,3508218;2357754,3506601;2315384,3514437;2314003,3517280;2200971,3537993;2175095,3531520;2153306,3531520;2115174,3543171;2081129,3545760;2047082,3547054;2043384,3545548;2012356,3550777;1974905,3544465;1976268,3543171;1983077,3534109;1951755,3530226;1966734,3522459;2011676,3521163;2055255,3519869;2117898,3521163;2161477,3517280;2243187,3500451;2297661,3488800;2338516,3487505;2341359,3486251;2301747,3487507;2247274,3499157;2165563,3515987;2121984,3519869;2059340,3518576;2015761,3519869;1970819,3521165;1972182,3515987;1981714,3503041;2401161,3437019;2685787,3334750;2760687,3297208;2802905,3276495;2846484,3254488;2928194,3207885;2993563,3159986;3116128,3069368;3150174,3043477;3182858,3016292;3231884,2973571;3252312,2941208;3281655,2915639;3281891,2914033;3253675,2938619;3233247,2970982;3184220,3013703;3151536,3040888;3117491,3066778;2994925,3157397;2929557,3205296;2847846,3251899;2804267,3273906;2762050,3294619;2687149,3332161;2402524,3434429;1983077,3500452;1951755,3500452;1947669,3490096;1914984,3488800;1885024,3500452;1797866,3501746;1733860,3499157;1702537,3496568;1671216,3491389;1690083,3472259;1686195,3473266;1615897,3460891;1612656,3461616;1477834,3438314;1424722,3427957;1378419,3420190;1322584,3395593;1253130,3370997;1180953,3343811;1193209,3334750;1243598,3343811;1265387,3361935;1340288,3382648;1488729,3418895;1525498,3425368;1564992,3431840;1608571,3440903;1656595,3450774;1660319,3449964;1705261,3456437;1706622,3453848;1771990,3456437;1782885,3457731;1883661,3457731;1957201,3460320;2044359,3453848;2055253,3453848;2059340,3464205;2145135,3453848;2202332,3440903;2235016,3435725;2255445,3433136;2300385,3422779;2337155,3415012;2373924,3405949;2441370,3394854;2450189,3391710;2379373,3403360;2342603,3412423;2305834,3420190;2260892,3430546;2240465,3433136;2207781,3438314;2119261,3446081;2059340,3451259;2048445,3451259;1961287,3457731;1887748,3455142;1786971,3455142;1776077,3453848;1733860,3437019;1710708,3451259;1710650,3451371;1729774,3439608;1771992,3456436;1706624,3453847;1707138,3453530;1664406,3447375;1614018,3437019;1570439,3427957;1530945,3421484;1494176,3415012;1345735,3378765;1270834,3358052;1249045,3339928;1198656,3330866;1123756,3294619;1101966,3295914;1024340,3258371;1010722,3235069;1013446,3233776;1061111,3258371;1108775,3282968;1122393,3275201;1066558,3240248;1020256,3220830;956248,3185877;901775,3152218;815979,3117266;783295,3091375;790104,3088786;822788,3097848;754696,3030531;716564,3000757;681156,2970982;636216,2936030;570848,2867418;566363,2854094;553143,2841527;508203,2794924;502756,2771622;485051,2748320;482942,2745177;461899,2731490;421044,2675826;397894,2624044;395170,2624044;363848,2567084;333888,2510124;302565,2444103;273967,2376786;302565,2422095;331164,2479055;340696,2510124;344635,2515616;339787,2491649;327139,2469832;306554,2425827;282136,2387141;252176,2309468;226510,2229852;218079,2206635;181369,2067343;165134,1966224;165018,1969004;166381,1989716;173189,2037615;181360,2086808;167742,2044087;158209,1989716;147315,1989716;140505,1940524;130973,1909454;122802,1879681;99650,1856379;92841,1856379;86031,1824014;83308,1782589;88755,1724335;91479,1703622;96117,1689416;93862,1657019;96926,1609120;102373,1599412;102373,1593585;91479,1613004;81946,1600059;64242,1576757;61008,1558310;60157,1559927;54710,1611709;50623,1663491;46539,1703622;46539,1786472;47900,1829193;50623,1871912;38367,1912044;35644,1912044;27473,1834371;27473,1754109;34281,1691971;46533,1703616;35644,1690677;32920,1644073;35644,1572873;37005,1553455;41091,1521091;57433,1462837;65576,1424138;62881,1414938;53347,1466720;37005,1524975;32920,1557338;31558,1576757;28834,1647956;31558,1694560;24749,1756698;24749,1836960;32920,1914633;35644,1914633;53347,1988422;62881,2049265;83308,2111404;115481,2245025;118289,2270633;124164,2270633;154125,2339244;165019,2374197;144591,2344422;122802,2297818;121440,2310764;109592,2275851;101012,2277105;91479,2247332;58794,2176131;38367,2112699;37005,2059622;27473,1997484;20663,1935345;5683,1890037;15215,1649251;24749,1587113;16578,1553455;32920,1460248;37005,1438240;47900,1363156;76499,1308785;69689,1382575;76496,1369927;80584,1339693;81946,1306196;94202,1263475;113268,1198748;136420,1132727;138154,1130872;148677,1078356;163657,1040814;181361,1009744;216769,945017;245367,886763;286223,811680;316183,779315;340696,734007;361125,705527;382914,695170;388361,687403;410151,645978;452367,599374;453517,618853;450437,627040;494584,583839;516373,556655;544972,530764;547436,533366;546335,532058;581743,498399;617151,467330;655282,428494;708393,390951;765591,350821;799789,328142;822788,308101;863643,284799;907222,262792;912991,259972;927821,246125;952164,229134;978890,216188;997797,212051;1001188,209715;1371609,67315;1385352,64474;1423359,51780;1449575,46764;1463245,46654;1468301,45308;1778800,6472;1866979,6149;1961287,7766;1963043,9018;2008952,3883;2051169,10355;2093386,18122;2115167,22829;2092024,16828;2049806,9061;2007590,2589;20075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2" style="position:absolute;left:33050;top:36026;width:13063;height:1289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3" style="position:absolute;left:38542;top:30202;width:7454;height:73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42" o:spid="_x0000_s1034" style="position:absolute;left:42029;top:35549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: Shape 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: Shape 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>
      <mc:AlternateContent>
        <mc:Choice Requires="wps">
          <w:drawing>
            <wp:anchor distT="0" distB="0" distL="114300" distR="114300" simplePos="0" relativeHeight="251656192" behindDoc="1" locked="0" layoutInCell="1" allowOverlap="1" wp14:anchorId="05428C58" wp14:editId="650EC044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reeform: Shape 142" descr="decorative element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570839E" id="Freeform: Shape 142" o:spid="_x0000_s1026" alt="decorative element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I4Fu3IsIfAKEI5lNzmW&#10;XTmWEHgWyNp5NzmWXTmWEHgWyNp5NzmWXTmWEHgWSBRnNzmWXTmWEHgWSBRn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26EFF" w14:textId="77777777" w:rsidR="007D76D9" w:rsidRDefault="00FF1E7B" w:rsidP="007D76D9">
    <w:pPr>
      <w:pStyle w:val="Header"/>
    </w:pPr>
    <w:r>
      <mc:AlternateContent>
        <mc:Choice Requires="wpg">
          <w:drawing>
            <wp:anchor distT="0" distB="0" distL="114300" distR="114300" simplePos="0" relativeHeight="251613182" behindDoc="0" locked="0" layoutInCell="1" allowOverlap="1" wp14:anchorId="01F2E8AB" wp14:editId="5ED4942D">
              <wp:simplePos x="0" y="0"/>
              <wp:positionH relativeFrom="page">
                <wp:posOffset>160681</wp:posOffset>
              </wp:positionH>
              <wp:positionV relativeFrom="page">
                <wp:align>top</wp:align>
              </wp:positionV>
              <wp:extent cx="9937115" cy="7774940"/>
              <wp:effectExtent l="0" t="0" r="6985" b="0"/>
              <wp:wrapNone/>
              <wp:docPr id="51" name="Group 5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37115" cy="7774940"/>
                        <a:chOff x="0" y="-19608"/>
                        <a:chExt cx="9939237" cy="7776104"/>
                      </a:xfrm>
                    </wpg:grpSpPr>
                    <wps:wsp>
                      <wps:cNvPr id="88" name="Rectangle 40">
                        <a:extLst/>
                      </wps:cNvPr>
                      <wps:cNvSpPr/>
                      <wps:spPr>
                        <a:xfrm>
                          <a:off x="6620996" y="-19608"/>
                          <a:ext cx="3318241" cy="777610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0AB1858" w14:textId="77777777" w:rsidR="008E7D2B" w:rsidRDefault="008E7D2B" w:rsidP="008E7D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Straight Connector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 50"/>
                      <wpg:cNvGrpSpPr/>
                      <wpg:grpSpPr>
                        <a:xfrm>
                          <a:off x="2703674" y="567075"/>
                          <a:ext cx="447290" cy="388620"/>
                          <a:chOff x="-431412" y="403790"/>
                          <a:chExt cx="447290" cy="388620"/>
                        </a:xfrm>
                      </wpg:grpSpPr>
                      <wps:wsp>
                        <wps:cNvPr id="17" name="Freeform: Shape 10" descr="decorative element">
                          <a:extLst/>
                        </wps:cNvPr>
                        <wps:cNvSpPr/>
                        <wps:spPr>
                          <a:xfrm rot="10800000" flipH="1">
                            <a:off x="-378073" y="40379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8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378071" y="40379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reeform: Shape 142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431412" y="46094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99" name="Straight Connector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Freeform: Shape 10">
                        <a:extLst/>
                      </wps:cNvPr>
                      <wps:cNvSpPr/>
                      <wps:spPr>
                        <a:xfrm rot="10800000" flipH="1">
                          <a:off x="6806596" y="2403112"/>
                          <a:ext cx="2766408" cy="268759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reeform: Shape 10">
                        <a:extLst/>
                      </wps:cNvPr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reeform: Shape 142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654467" y="3163768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6473035" y="2098153"/>
                          <a:ext cx="543410" cy="5371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reeform: Shape 10" descr="decorative element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eform: Shape 21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reeform: Shape 142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9" name="Freeform: Shape 6">
                        <a:extLst/>
                      </wps:cNvPr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Freeform: Shape 7">
                        <a:extLst/>
                      </wps:cNvPr>
                      <wps:cNvSpPr/>
                      <wps:spPr>
                        <a:xfrm rot="10800000" flipH="1" flipV="1">
                          <a:off x="1785257" y="6055671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1F2E8AB" id="Group 51" o:spid="_x0000_s1036" alt="decorative element" style="position:absolute;margin-left:12.65pt;margin-top:0;width:782.45pt;height:612.2pt;z-index:251613182;mso-position-horizontal-relative:page;mso-position-vertical:top;mso-position-vertical-relative:page" coordorigin=",-196" coordsize="99392,77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7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UCqF5QmBp4Ei0eRYHlAqooGJROVYHibH8oBSEQ1MJCrH8jA5lodyLCGwekE5lofJsTyg&#10;VGobmBzLQzmWEHhVUCSaHMtDOZYQeBooEk2O5aEcSwg8DRSJJsfyUI4lBJYGyrE8TI7loRxLCDwN&#10;FIkmx/JQjiUEngaKRJNjeSjHEgJPA0WiybE8lGMJgaeBItHkWB7KsYTA0eCpHEsIvAyEY3maHMtT&#10;OZYQeBrI7Pw0OZanciwh8DSQ2flpcixP5VhC4GkgfuLT5FieyrGEwNNA/MSn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w0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">
              <v:rect id="Rectangle 40" o:spid="_x0000_s1037" style="position:absolute;left:66209;top:-196;width:33183;height:77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2c567a [3204]" stroked="f">
                <v:textbox>
                  <w:txbxContent>
                    <w:p w14:paraId="70AB1858" w14:textId="77777777" w:rsidR="008E7D2B" w:rsidRDefault="008E7D2B" w:rsidP="008E7D2B">
                      <w:pPr>
                        <w:jc w:val="center"/>
                      </w:pPr>
                    </w:p>
                  </w:txbxContent>
                </v:textbox>
              </v:rect>
              <v:line id="Straight Connector 97" o:spid="_x0000_s1038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oup 50" o:spid="_x0000_s1039" style="position:absolute;left:27036;top:5670;width:4473;height:3886" coordorigin="-4314,4037" coordsize="4472,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10" o:spid="_x0000_s1040" alt="decorative element" style="position:absolute;left:-3780;top:4037;width:3938;height:3887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41" alt="decorative element" style="position:absolute;left:-3780;top:4037;width:3488;height:344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2" alt="decorative element" style="position:absolute;left:-4314;top:4609;width:1591;height:158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line id="Straight Connector 99" o:spid="_x0000_s104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reeform: Shape 10" o:spid="_x0000_s1044" style="position:absolute;left:68065;top:24031;width:27665;height:26876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504020,2673015;1491091,2679869;1491865,2680196;1611520,2603441;1569718,2613239;1507015,2621078;1504030,2613239;1547822,2609320;1611520,2603441;1720254,2593184;1717700,2593893;1719009,2593642;940207,2578455;984497,2589723;1003407,2590702;1056156,2616179;1080043,2621078;1081537,2621569;1087010,2616179;1107911,2622058;1128812,2626957;1169995,2636386;1170613,2635776;1218386,2643615;1241277,2647534;1264169,2649494;1310946,2651454;1374644,2650473;1377408,2650473;1383602,2647044;1397535,2642634;1411718,2642390;1421422,2643614;1424034,2650473;1446303,2650473;1439337,2660272;1435356,2665171;1422417,2671050;1398530,2671050;1367677,2669091;1300993,2667131;1251230,2663212;1207438,2657333;1163646,2650473;1096963,2640675;1045209,2624018;1045808,2623590;1015351,2614220;988478,2602461;957625,2592663;925776,2581884;940207,2578455;1526077,2557447;1510870,2559732;1405704,2564960;1440332,2569146;1449290,2567186;1510997,2560328;1521151,2558383;1620563,2543250;1568914,2551011;1586637,2551509;1612141,2546855;1809103,2540984;1647109,2583455;1729086,2565472;770514,2521134;884969,2569146;925776,2581884;956629,2592662;987483,2602460;1014355,2614219;1008383,2619118;992459,2616178;935729,2595602;907861,2584823;879994,2573065;843168,2560328;811319,2546610;786438,2533871;770514,2521134;817292,2496638;872031,2524074;865065,2527993;801368,2497618;817292,2496638;615251,2430009;682930,2467243;696863,2482921;665015,2466263;641128,2451566;615251,2430009;733928,2404867;733938,2405145;737299,2409151;737669,2407472;2187415,2340547;2183801,2340843;2124085,2382977;2065363,2414332;2023561,2438827;2000671,2448626;1976784,2458424;1947921,2473122;1926025,2485860;1894176,2498598;1861333,2510356;1852375,2519174;1838441,2524074;1803607,2529953;1758819,2543671;1718013,2556408;1673225,2569147;1617490,2582865;1538864,2595602;1536874,2598542;1499070,2607847;1500049,2608341;1542031,2598007;1542845,2595602;1621472,2582865;1677208,2569147;1721994,2556408;1762801,2543671;1807588,2529953;1842423,2524074;1818841,2538004;1819531,2537792;1844413,2523094;1858347,2518195;1859275,2517942;1865314,2511336;1898158,2499577;1930007,2486840;1951903,2474102;1980765,2459404;2004652,2449606;2021032,2442595;2029534,2436868;2071336,2412372;2130056,2381017;480719,2326997;484498,2330188;485788,2330835;2194095,2301418;2193754,2301649;2193754,2301929;2195336,2302151;2195744,2301649;2215597,2286792;2209721,2290788;2208682,2291851;2212711,2289312;399454,2237438;437043,2281009;407238,2245798;2286066,2237409;2285977,2237440;2285319,2241879;2269394,2259517;2250484,2280093;2251624,2279835;2269394,2260496;2285319,2242859;2286066,2237409;496734,2215344;498704,2217707;498804,2217383;349514,2192886;375391,2209544;376661,2211017;388453,2213586;415201,2237959;452026,2267354;467951,2288911;476908,2299690;514728,2331045;503780,2339863;468559,2301334;466956,2301649;500287,2338110;503780,2339863;514729,2331045;609279,2404532;590370,2410411;597336,2415311;569468,2416290;551554,2404532;534634,2391795;492833,2357500;454017,2323206;418187,2288911;401268,2272254;385344,2254617;391315,2246778;411221,2264415;433117,2281072;459988,2309488;462273,2311417;433117,2281072;412215,2264415;392310,2246778;370414,2220322;349514,2192886;2542099,2037092;2541594,2037305;2530724,2062990;2531650,1914337;2505275,1951845;2492335,1975361;2479397,1996918;2448543,2037092;2421672,2077265;2397785,2109600;2395793,2110799;2394163,2113176;2396789,2111560;2420676,2079226;2447549,2039052;2478402,1998879;2491341,1977322;2504279,1953806;2531152,1915591;2634660,1900894;2621721,1939108;2598830,1980261;2575938,2022395;2555038,2048850;2568972,2021414;2580915,1993979;2589872,1979282;2601815,1959685;2612764,1940088;2634660,1900894;2570238,1816903;2546080,1858761;2545636,1859767;2569967,1817607;2583488,1722098;2554452,1800199;2493373,1923113;2484431,1937033;2484373,1937148;2463472,1972422;2442572,2010637;2418685,2040032;2398780,2073347;2281338,2203665;2242521,2236000;2238797,2238788;2237191,2240389;2220960,2253415;2207687,2268335;2158919,2304589;2151277,2309342;2130521,2326000;2127524,2327916;2123089,2332025;2084274,2357501;2045457,2381017;2041015,2383234;2014733,2400040;2006586,2404086;1998680,2409432;1971807,2424130;1946699,2433825;1890739,2461613;1759450,2509820;1667962,2532980;1741900,2519174;1755834,2516234;1800620,2500557;1828488,2491739;1873276,2469202;1924034,2451565;1956555,2439009;1970813,2430989;1983750,2427070;2001665,2417271;2006373,2414050;2018586,2402574;2045457,2386896;2076029,2372142;2087259,2365339;2126075,2339863;2142994,2324185;2161905,2312427;2210673,2276173;2245508,2243838;2284323,2211504;2401765,2081184;2417928,2054134;2418685,2051789;2444562,2012595;2452525,2000837;2463112,1986381;2466458,1980261;2487359,1944987;2528165,1861700;2567976,1772534;2579671,1736280;2692385,1635356;2689399,1637316;2689399,1637316;2701786,1577285;2701428,1579018;2704328,1582445;2713286,1592243;2719258,1588324;2719408,1587572;2715277,1590284;2705324,1581465;2692915,1465978;2692220,1466016;2690961,1466085;2691390,1470743;2690395,1495240;2686414,1509937;2662528,1547171;2656556,1579506;2650584,1590284;2640632,1637316;2629683,1674550;2617740,1710805;2610773,1739220;2602811,1768615;2609161,1758892;2614755,1738239;2619730,1708844;2631674,1672590;2642622,1635356;2652575,1588324;2658547,1577545;2664518,1545211;2688405,1507977;2672480,1583424;2660537,1646134;2633664,1726481;2628349,1734622;2626076,1746814;2618736,1767636;2590868,1827406;2577929,1858761;2569967,1875418;2560014,1893056;2533142,1940088;2504279,1986140;2467454,2047871;2426647,2108621;2399776,2142915;2370912,2176230;2360959,2189947;2350012,2203665;2333092,2217383;2305420,2247547;2306219,2250698;2277357,2280093;2246503,2301649;2221621,2321246;2198050,2338204;2201716,2337904;2227593,2319286;2252475,2299690;2283328,2278133;2312192,2248738;2311196,2244818;2339063,2214444;2355984,2200726;2366931,2187008;2376884,2173290;2405747,2139976;2432619,2105681;2473426,2044931;2510250,1983201;2539114,1937148;2565986,1890116;2575938,1872478;2583901,1855822;2596840,1824467;2624707,1764696;2635655,1724523;2662528,1644176;2674471,1581466;2690395,1506017;2693986,1492764;2691390,1492299;2692385,1467804;2714281,1445267;2702692,1492809;2702693,1492809;2714282,1445268;2723239,1435469;2717267,1448207;2715899,1474907;2715277,1500138;2705324,1530289;2705324,1533733;2717267,1500138;2719258,1448206;2723898,1438309;2680442,1393335;2673920,1408511;2671485,1430570;2668345,1420265;2667196,1421720;2670490,1432530;2668499,1448207;2672480,1460945;2675566,1460776;2673475,1454085;2675466,1438408;2680442,1393335;2764045,1366880;2766036,1367859;2765040,1409012;2766036,1437428;2763050,1489359;2760064,1518755;2751106,1561868;2748121,1598122;2733191,1664752;2719258,1722562;2694376,1733341;2696367,1727462;2700348,1686308;2715277,1643195;2727220,1636337;2727220,1636336;2740159,1561868;2747125,1526593;2753097,1490340;2758074,1456045;2760064,1423711;2761059,1396275;2763050,1381577;2764045,1366880;140175,912560;140670,912804;140717,912667;200223,772116;178327,812289;160412,826987;160369,827925;158637,865436;158687,865346;160412,827966;178327,813268;200223,773095;200969,773585;201342,772850;212165,686869;198231,696667;177331,739781;182112,743547;182268,742885;178327,739781;199227,696667;211565,687991;288802,631019;287544,632009;282208,652208;278849,662373;187284,826987;174345,867160;162401,908313;136524,994540;119605,1053330;111643,1097424;107662,1119959;104676,1142496;95719,1203246;92732,1240481;97709,1279674;100041,1258318;99700,1251258;103681,1210105;112638,1149355;119742,1140961;130058,1072993;129558,1061169;139390,1033417;145241,1010118;143492,1014136;137520,1012177;122590,1054310;123586,1077827;116619,1122899;115624,1130738;105671,1142496;108657,1119959;112638,1097424;120600,1053330;137520,994540;163397,908313;175340,867160;188278,826987;279844,662373;288802,631019;306717,533034;306716,533034;311692,536954;311692,536953;486058,393531;485867,393682;485286,394329;477157,402715;475102,405658;473759,407152;467951,415453;407240,486002;390319,505599;373400,526175;298584,607586;374395,525196;391314,504618;408234,485021;468945,414473;475102,405658;485286,394329;511323,325965;502732,328911;496344,331246;494824,333145;483875,342944;456007,360581;437098,381158;419183,401734;407240,412513;406834,412013;395545,425374;376386,448768;345533,482082;350508,487960;350604,487878;346527,483062;377380,449747;408234,412513;420178,401735;438092,381158;457002,360582;484870,342945;495818,333146;507762,328737;511532,327585;1952898,148936;2003656,171472;2025552,189109;1976784,165593;1952898,148936;1787682,77407;1827493,86225;1883229,113661;1787682,77407;1188529,70916;1167628,73488;1122840,79367;1079048,89165;1060138,95044;1038242,100923;990329,110190;981511,113662;920800,134238;861084,157754;819282,176372;791415,187149;722740,218504;689897,239082;658048,259658;607289,296892;559516,334126;513794,373394;517714,378219;527418,371666;535678,365605;565487,340005;613260,302771;664019,265537;695868,244960;728712,224383;797385,193028;824258,179311;866060,160693;925776,137177;986487,116601;1011990,111669;1024310,107524;1191992,71911;1544463,49849;1565736,51931;1594599,61730;1572703,58791;1526921,49971;1544463,49849;1660287,42133;1701093,45072;1750857,64669;1689150,53891;1660287,42133;1327369,41888;1212415,48012;1132793,58790;1094972,68588;1062128,80346;1016345,86225;843168,151875;780466,179311;761556,186169;744636,194988;712788,211645;663024,237121;625204,266516;515724,350783;492844,370369;470462,390490;470936,390957;298754,589864;263919,636897;247995,665312;232070,691768;202212,746639;169733,797026;169369,798571;158420,827966;150458,841684;148468,843644;139635,872549;137520,889697;135530,914192;121596,954367;108657,994540;94723,1053330;86761,1107222;81785,1161113;88751,1123879;89397,1120806;90742,1106242;98704,1052351;101197,1053170;101413,1052259;98705,1051370;112639,992580;125577,952406;139447,912417;138516,912233;140506,887737;151454,841684;159416,827966;159684,827250;170365,798571;203208,747619;233066,692748;248991,666293;264915,637877;299750,590844;471932,391937;517714,350784;627194,266517;665015,237122;714778,211646;746627,194988;763547,186170;782457,179311;845160,151875;1018337,86226;1064120,80347;1096963,68589;1134783,58791;1214405,48012;1329359,42255;1421756,45307;1467205,0;1513982,2939;1561755,7839;1593604,15677;1614505,25476;1640382,20576;1679197,29395;1703084,36254;1702089,37234;1701093,44092;1660287,41153;1646354,37234;1632420,34294;1605547,28415;1578675,22536;1550807,18616;1519954,18616;1495072,18616;1456257,18616;1454434,18044;1437346,26455;1443318,36254;1503034,48012;1476460,48469;1476909,48502;1505025,48012;1528911,50952;1574694,59770;1596590,62710;1633416,70549;1671236,78387;1708061,87205;1744886,97984;1762801,102883;1780716,108762;1780947,108970;1793794,111151;1824927,122540;1829276,129028;1830480,129339;1858347,140117;1882234,149915;1906120,160694;1924035,170493;1935979,176372;1948917,183230;1992709,207727;2048444,243001;2077307,262598;2078143,263185;2092893,272007;2654565,1312008;2654145,1320208;2665513,1321807;2676460,1329646;2681437,1356101;2700347,1387456;2708310,1388169;2708310,1380597;2716401,1358471;2716271,1354142;2724234,1327686;2735182,1327686;2752101,1316908;2754092,1360021;2749116,1380597;2743144,1400194;2740158,1432530;2739163,1449186;2737173,1465844;2732929,1468630;2733191,1469763;2737257,1467094;2739163,1451146;2740158,1434489;2743144,1402154;2749116,1382557;2754092,1361981;2762054,1367860;2761059,1382557;2759069,1397255;2758073,1424691;2756082,1457025;2751106,1491320;2745135,1527574;2738167,1562848;2725229,1637316;2713286,1644176;2698356,1687289;2694375,1728442;2692385,1734321;2675466,1779394;2670489,1783313;2649589,1831325;2671485,1783313;2676460,1779394;2644612,1868559;2627693,1877378;2624184,1884288;2624707,1885216;2628688,1877377;2645607,1868559;2633664,1901874;2611768,1941067;2600821,1960664;2588877,1980261;2579919,1994958;2566981,2023374;2553048,2050810;2531152,2080205;2509256,2107641;2510168,2105791;2485368,2138995;2431623,2196807;2421043,2212834;2431623,2197786;2485368,2139975;2444562,2200725;2423537,2222405;2406658,2234620;2405746,2236000;2395194,2243992;2394799,2246778;2348020,2293811;2298257,2338883;2295956,2340527;2279347,2361419;2239536,2390814;2202328,2418288;2202194,2418448;2239536,2391795;2279347,2362400;2246503,2394734;2219755,2411881;2201252,2419575;2200720,2420211;2180815,2432948;2173314,2436371;2154441,2451443;2136028,2464303;2108160,2481940;2099203,2482921;2089247,2487277;2087700,2488435;2100198,2483900;2109156,2482921;2073326,2509376;2050434,2521135;2027544,2531913;2011375,2534300;2008633,2535832;1932992,2568166;1929135,2569030;1906120,2583844;1919058,2587763;1871285,2608341;1875266,2594623;1859342,2600502;1844413,2605400;1813559,2615199;1809437,2610328;1794649,2613239;1776734,2617159;1739909,2625978;1738695,2626533;1773749,2618138;1791663,2614219;1806592,2611280;1812564,2616178;1843418,2606380;1858346,2601481;1874271,2595602;1870289,2609320;1828488,2628917;1826439,2628352;1797635,2639694;1773749,2646554;1737919,2655372;1723114,2654148;1692150,2660079;1691140,2662231;1608533,2677909;1589623,2673009;1573698,2673009;1545831,2681828;1520949,2683788;1496067,2684767;1493364,2683627;1470688,2687585;1443318,2682808;1444314,2681828;1449290,2674969;1426399,2672030;1437346,2666151;1470191,2665170;1502040,2664191;1547821,2665170;1579670,2662231;1639386,2649493;1679197,2640675;1709055,2639694;1711133,2638745;1682183,2639695;1642373,2648514;1582656,2661252;1550807,2664191;1505025,2663212;1473176,2664191;1440332,2665171;1441327,2661252;1448294,2651454;1754838,2601481;1962850,2524074;2017590,2495658;2048444,2479981;2080293,2463324;2140009,2428050;2187782,2391795;2277357,2323206;2302238,2303609;2326124,2283033;2361954,2250698;2376884,2226202;2398328,2206849;2398501,2205633;2377880,2224242;2362950,2248738;2327120,2281073;2303234,2301649;2278352,2321246;2188778,2389835;2141005,2426090;2081288,2461364;2049440,2478021;2018586,2493698;1963846,2522114;1755834,2599521;1449290,2649494;1426399,2649494;1423412,2641655;1399526,2640675;1377630,2649494;1313932,2650473;1267155,2648514;1244263,2646554;1221373,2642634;1235162,2628154;1232320,2628917;1180944,2619550;1178575,2620099;1080044,2602461;1041228,2594623;1007388,2588744;966583,2570126;915823,2551510;863074,2530932;872031,2524074;908857,2530932;924781,2544650;979521,2560328;1088006,2587763;1114878,2592663;1143741,2597562;1175590,2604421;1210687,2611893;1213409,2611280;1246254,2616179;1247249,2614220;1295022,2616179;1302984,2617159;1376634,2617159;1430379,2619118;1494076,2614220;1502039,2614220;1505025,2622058;1567727,2614220;1609528,2604421;1633415,2600502;1648344,2598542;1681188,2590703;1708061,2584824;1734932,2577965;1784224,2569567;1790669,2567187;1738914,2576005;1712042,2582865;1685170,2588744;1652325,2596582;1637397,2598542;1613510,2602461;1548817,2608341;1505025,2612260;1497063,2612260;1433365,2617159;1379620,2615199;1305970,2615199;1298008,2614220;1267155,2601481;1250235,2612260;1250192,2612344;1264169,2603441;1295023,2616178;1247250,2614219;1247626,2613979;1216396,2609320;1179571,2601481;1147722,2594623;1118859,2589723;1091987,2584824;983502,2557389;928762,2541711;912838,2527993;876012,2521134;821273,2493698;805349,2494679;748618,2466263;738665,2448626;740655,2447646;775490,2466263;810324,2484880;820277,2479001;779472,2452545;745632,2437848;698854,2411392;659043,2385916;596341,2359461;572455,2339864;577431,2337904;601317,2344762;551554,2293811;523686,2271275;497809,2248738;464965,2222283;417192,2170350;413914,2160265;404253,2150754;371410,2115479;367429,2097842;354490,2080205;352948,2077826;337569,2067466;307711,2025334;290792,1986140;288802,1986140;265911,1943027;244015,1899914;221123,1849942;200223,1798991;221123,1833285;242024,1876398;248991,1899914;251870,1904071;248326,1885930;239084,1869416;224039,1836111;206193,1806828;184297,1748038;165538,1687771;159378,1670203;132549,1564773;120685,1488236;120600,1490340;121596,1506017;126572,1542272;132543,1579506;122590,1547171;115624,1506017;107662,1506017;102685,1468783;95719,1445267;89747,1422731;72827,1405094;67851,1405094;62874,1380597;60884,1349242;64865,1305150;66855,1289473;70245,1278720;68597,1254198;70836,1217944;74817,1210596;74817,1206186;66855,1220884;59889,1211085;46950,1193448;44586,1179485;43964,1180710;39983,1219903;36997,1259097;34012,1289473;34012,1352182;35006,1384517;36997,1416851;28040,1447227;26050,1447227;20078,1388436;20078,1327686;25054,1280654;34008,1289467;26050,1279674;24059,1244400;26050,1190508;27044,1175811;30031,1151314;41974,1107222;47925,1077931;45955,1070967;38988,1110161;27044,1154254;24059,1178750;23063,1193448;21073,1247339;23063,1282613;18087,1329646;18087,1390396;24059,1449186;26050,1449186;38988,1505038;45955,1551090;60884,1598122;84397,1699261;86449,1718644;90743,1718644;112639,1770575;120601,1797031;105671,1774494;89747,1739220;88752,1749018;80093,1722593;73823,1723542;66855,1701006;42969,1647115;28040,1599103;27044,1558929;20078,1511896;15101,1464864;4154,1430570;11120,1248319;18087,1201287;12116,1175811;24059,1105262;27044,1088604;35006,1031774;55908,990620;50931,1046472;55906,1036899;58893,1014014;59889,988660;68846,956325;82780,907333;99700,857362;100967,855957;108658,816208;119605,787792;132544,764276;158421,715284;179322,671192;209180,614361;231076,589864;248991,555570;263920,534014;279845,526175;283826,520296;299750,488941;330603,453667;331443,468410;329192,474607;361456,441908;377380,421332;398282,401735;400083,403705;399277,402715;425154,377239;451032,353723;478899,324327;517714,295911;559516,265537;584509,248371;601317,233201;631175,215564;663024,198907;667240,196773;678078,186292;695869,173432;715401,163633;729219,160502;731697,158733;1002412,50951;1012456,48801;1040232,39193;1059391,35396;1069382,35312;1073076,34294;1299999,4899;1364442,4654;1433365,5878;1434648,6825;1468200,2939;1499053,7838;1529907,13717;1545825,17279;1528911,12737;1498057,6858;1467205,1960;146720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4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46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47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48" style="position:absolute;left:26544;top:31637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49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50" style="position:absolute;left:64730;top:20981;width:5434;height:537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295437,534212;292897,535582;293050,535647;316553,520307;308342,522266;296025,523832;295439,522266;304041,521482;316553,520307;337912,518257;337411,518399;337668,518349;184686,515314;193386,517566;197101,517761;207462,522853;212155,523832;212448,523930;213523,522853;217629,524028;221734,525007;229824,526892;229945,526770;239330,528336;243826,529120;248323,529511;257511,529903;270023,529707;270567,529707;271783,529021;274520,528140;277306,528091;279212,528336;279725,529707;284100,529707;282731,531665;281949,532644;279408,533819;274716,533819;268655,533428;255556,533036;245781,532253;237179,531078;228577,529707;215478,527749;205312,524420;205430,524334;199447,522461;194168,520112;188108,518153;181852,515999;184686,515314;299769,511115;296783,511572;276125,512617;282927,513453;284686,513062;296807,511691;298802,511302;318330,508278;308184,509829;311666,509928;316676,508998;355365,507825;323544,516313;339647,512719;151353,503858;173836,513453;181852,515999;187912,518153;193973,520111;199251,522461;198078,523440;194950,522853;183807,518741;178333,516586;172859,514237;165625,511691;159369,508949;154481,506404;151353,503858;160542,498962;171295,504446;169926,505229;157414,499158;160542,498962;120855,485646;134149,493088;136886,496221;130630,492892;125938,489954;120855,485646;144167,480621;144169,480677;144829,481478;144902,481142;429678,467767;428968,467826;417237,476247;405703,482513;397491,487409;392995,489367;388303,491325;382633,494263;378332,496808;372076,499354;365625,501704;363865,503466;361128,504446;354285,505620;345488,508362;337472,510908;328674,513453;317726,516195;302282,518741;301891,519328;294465,521188;294657,521286;302904,519221;303064,518741;318508,516195;329457,513453;338254,510908;346270,508362;355067,505620;361910,504446;357278,507229;357413,507187;362301,504250;365038,503271;365220,503220;366407,501900;372858,499550;379114,497004;383415,494458;389085,491521;393777,489563;396995,488162;398665,487017;406876,482121;418410,475855;94428,465059;95171,465697;95424,465826;430989,459947;430923,459993;430923,460049;431233,460093;431314,459993;435213,457024;434059,457823;433855,458035;434646,457527;78465,447160;85849,455868;79995,448831;449056,447154;449038,447161;448909,448048;445781,451573;442066,455685;442290,455633;445781,451768;448909,448244;449056,447154;97574,442745;97961,443217;97981,443152;68656,438256;73739,441586;73988,441880;76304,442393;81559,447264;88792,453139;91920,457447;93680,459601;101109,465868;98958,467630;92040,459930;91725,459993;91725,459993;98272,467280;98958,467630;101109,465868;119682,480555;115967,481730;117336,482709;111862,482905;108343,480555;105019,478009;96808,471155;89183,464301;82145,457447;78822,454118;75694,450594;76867,449027;80777,452552;85078,455881;90356,461560;90805,461945;85078,455881;80972,452552;77062,449027;72761,443740;68656,438256;499349,407120;499250,407163;497114,412296;497296,382587;492115,390083;489573,394783;487032,399091;480971,407120;475693,415149;471001,421611;470609,421851;470289,422326;470805,422003;475497,415541;480776,407512;486836,399483;489378,395175;491920,390475;497198,382838;512912,381908;511274,385580;507755,392629;511274,385580;512912,381908;517531,379901;514989,387538;510492,395762;505996,404183;501890,409470;504627,403987;506973,398504;508733,395567;511079,391650;513229,387734;517531,379901;504876,363115;500131,371480;500043,371681;504823,363256;507479,344168;501775,359777;489777,384341;488021,387123;488009,387146;483904,394196;479798,401833;475106,407708;471196,414366;448127,440411;440502,446873;439771,447430;439455,447750;436267,450353;433660,453335;424080,460581;422579,461530;418502,464860;417913,465243;417042,466064;409417,471155;401793,475855;400920,476298;395757,479657;394157,480465;392604,481534;387325,484471;382393,486409;371401,491962;345612,501597;327641,506225;342164,503466;344901,502879;353699,499746;359173,497983;367971,493479;377941,489954;384329,487445;387130,485842;389671,485059;393190,483100;394115,482457;396514,480163;401793,477030;407798,474081;410004,472722;417628,467630;420952,464497;424666,462147;434246,454902;441089,448439;448713,441977;471783,415932;474957,410526;475106,410058;480189,402225;481753,399875;483833,396986;484490,395762;488596,388713;496612,372068;504432,354248;506729,347002;528869,326832;528283,327224;528283,327224;530716,315226;530646,315573;531216,316257;532975,318216;534148,317432;534178,317282;533366,317824;531411,316062;528974,292981;528837,292989;528590,293003;528674,293933;528479,298829;527697,301766;523005,309208;521832,315670;520659,317824;518704,327224;516553,334665;514207,341911;512838,347590;511274,353464;512522,351521;513620,347394;514598,341519;516944,334273;519095,326832;521050,317432;522223,315278;523396,308816;528088,301375;524960,316453;522614,328986;517335,345044;516291,346671;515844,349107;514402,353269;508928,365214;506387,371480;504823,374809;502868,378334;497589,387734;491920,396937;484686,409275;476670,421416;471392,428269;465722,434928;463767,437669;461617,440411;458293,443152;452857,449180;453014,449810;447345,455685;441284,459993;436397,463910;431767,467299;432487,467239;437570,463518;442457,459601;448518,455293;454188,449419;453992,448635;459466,442565;462790,439823;464940,437082;466895,434340;472565,427682;477843,420828;485859,408687;493093,396350;498762,387146;504041,377747;505996,374222;507560,370893;510101,364626;515575,352681;517726,344652;523005,328595;525351,316062;528479,300983;529184,298334;528674,298242;528869,293346;533171,288842;530894,298343;530894,298343;533171,288842;534930,286884;533757,289430;533757,289430;533488,294766;533366,299808;531411,305834;531411,306522;533757,299808;534148,289429;535060,287451;526523,278463;525242,281496;524764,285905;524147,283845;523922,284136;524569,286296;524178,289430;524960,291975;525566,291941;525155,290604;525546,287471;526523,278463;542946,273176;543337,273372;543141,281596;543337,287275;542750,297654;542164,303529;540404,312145;539818,319391;536885,332707;534148,344260;529261,346415;529652,345240;530434,337015;533366,328399;535712,327028;535712,327028;538254,312145;539622,305095;540795,297850;541773,290996;542164,284534;542359,279051;542750,276113;542946,273176;27535,182378;27632,182427;27641,182400;39330,154310;35029,162339;31510,165276;31502,165464;31161,172961;31171,172943;31510,165472;35029,162535;39330,154506;39477,154604;39550,154457;41676,137273;38939,139232;34833,147848;35773,148601;35803,148468;35029,147848;39134,139232;41558,137498;56730,126111;56483,126309;55435,130346;54775,132378;36788,165276;34247,173305;31901,181530;26818,198762;23494,210512;21930,219324;21148,223828;20562,228332;18802,240473;18216,247915;19193,255748;19651,251480;19584,250069;20366,241844;22126,229703;23521,228025;25548,214442;25449,212079;27381,206532;28530,201876;28186,202679;27013,202287;24081,210708;24276,215408;22908,224416;22712,225982;20757,228332;21344,223828;22126,219324;23690,210512;27013,198762;32096,181530;34442,173305;36984,165276;54970,132378;56730,126111;60249,106529;60249,106529;61226,107312;61226,107312;95477,78649;95440,78679;95326,78808;93729,80484;93325,81072;93061,81371;91920,83030;79995,97129;76671,101046;73348,105158;58657,121421;73543,104962;76866,100850;80190,96933;92116,82834;93325,81072;95326,78808;100440,65145;98753,65734;97498,66201;97199,66580;95048,68539;89574,72063;85860,76176;82341,80288;79995,82442;79915,82342;77698,85013;73934,89688;67874,96346;68851,97521;68870,97504;68069,96542;74129,89884;80190,82442;82536,80288;86055,76176;89770,72064;95244,68539;97394,66581;99740,65699;100481,65469;383611,29765;393581,34269;397882,37794;388303,33094;383611,29765;351157,15470;358977,17232;369926,22716;351157,15470;233465,14173;229359,14687;220561,15862;211959,17820;208245,18995;203944,20170;194532,22022;192800,22716;180874,26828;169144,31528;160933,35249;155459,37402;141969,43669;135518,47781;129261,51894;119291,59335;109907,66776;100925,74624;101695,75589;103602,74279;105224,73068;111080,67951;120464,60510;130434,53069;136690,48956;143142,44844;156632,38577;161910,35836;170122,32115;181852,27415;193777,23303;198787,22317;201207,21489;234145,14372;303381,9963;307560,10379;313230,12337;308929,11750;299936,9987;303381,9963;326133,8420;334148,9008;343924,12924;331802,10770;326133,8420;260737,8371;238157,9595;222516,11749;215087,13708;208636,16057;199642,17232;165625,30353;153308,35836;149594,37207;146270,38969;140014,42298;130239,47389;122810,53264;101304,70105;96810,74020;92414,78041;92507,78134;58685,117887;51842,127286;48714,132965;45586,138252;39721,149219;33341,159288;33269,159597;31119,165472;29555,168214;29164,168605;27429,174382;27013,177809;26622,182705;23885,190734;21344,198762;18607,210512;17043,221282;16065,232053;17434,224611;17560,223997;17825,221086;19389,210316;19878,210480;19921,210298;19389,210120;22126,198371;24667,190342;27392,182350;27209,182313;27600,177418;29750,168214;31314,165472;31367,165329;33465,159597;39916,149414;45782,138448;48910,133161;52038,127482;58880,118082;92702,78330;101695,70105;123201,53264;130630,47390;140405,42298;146661,38969;149985,37207;153699,35836;166016,30353;200034,17233;209027,16058;215478,13708;222907,11750;238548,9595;261128,8445;279278,9055;288205,0;297394,587;306778,1567;313034,3133;317140,5091;322223,4112;329847,5875;334539,7245;334344,7441;334148,8812;326133,8225;323396,7441;320659,6854;315380,5679;310102,4504;304628,3721;298567,3721;293679,3721;286055,3721;285697,3606;282340,5287;283513,7245;295243,9595;290023,9687;290112,9693;295634,9595;300327,10183;309320,11945;313621,12533;320854,14099;328284,15666;335517,17428;342751,19583;346270,20562;349789,21736;349834,21778;352358,22214;358473,24490;359328,25787;359564,25849;365038,28003;369730,29961;374422,32115;377941,34074;380287,35249;382829,36619;391431,41515;402379,48565;408049,52481;408213,52599;411110,54362;521441,262210;521358,263849;523591,264168;525741,265735;526719,271022;530434,277288;531998,277431;531998,275918;533587,271495;533562,270630;535126,265343;537276,265343;540600,263189;540991,271805;540013,275918;538840,279834;538254,286296;538058,289625;537667,292954;536834,293511;536885,293737;537684,293204;538058,290017;538254,286688;538840,280226;540013,276309;540991,272197;542555,273372;542359,276309;541968,279247;541773,284730;541382,291192;540404,298046;539231,305291;537863,312341;535321,327224;532975,328595;530043,337211;529261,345436;528869,346610;525546,355618;524568,356402;520463,365997;524764,356402;525741,355618;519485,373438;516162,375201;515473,376582;515575,376767;516358,375201;519681,373438;517335,380096;513034,387929;510883,391846;508537,395762;506778,398700;504236,404379;501499,409862;497198,415737;492897,421220;493076,420850;488205,427486;477648,439040;475569,442243;477648,439236;488205,427682;480189,439823;476059,444156;472744,446597;472565,446873;470492,448470;470414,449027;461225,458427;451450,467434;450998,467763;447736,471938;439916,477813;432607,483304;432581,483336;439916,478009;447736,472134;441284,478596;436030,482023;432395,483561;432291,483688;428381,486234;426907,486918;423200,489930;419583,492500;414109,496025;412350,496221;410394,497092;410090,497323;412545,496417;414305,496221;407267,501508;402770,503858;398274,506012;395098,506489;394559,506795;379701,513258;378943,513430;374422,516391;376964,517174;367580,521286;368362,518545;365234,519720;362301,520699;356240,522657;355431,521684;352526,522266;349007,523049;341773,524811;341535,524922;348420,523245;351939,522461;354872,521874;356045,522853;362106,520895;365038,519916;368166,518741;367384,521482;359173,525399;358770,525286;353112,527553;348420,528924;341382,530686;338474,530441;332392,531627;332193,532057;315967,535190;312252,534211;309124,534211;303650,535973;298763,536365;293875,536561;293344,536333;288890,537124;283513,536169;283709,535973;284686,534602;280190,534015;282340,532840;288792,532644;295048,532448;304041,532644;310297,532057;322027,529511;329847,527749;335712,527553;336121,527363;330434,527553;322614,529315;310884,531861;304628,532448;295634,532253;289378,532448;282927,532644;283122,531861;284491,529903;344706,519916;385566,504446;396318,498767;402379,495633;408635,492304;420365,485255;429750,478009;447345,464301;452232,460385;456924,456273;463962,449810;466895,444915;471108,441047;471141,440804;467091,444523;464158,449419;457120,455881;452428,459993;447540,463910;429945,477617;420561,484863;408831,491913;402575,495242;396514,498375;385761,504054;344901,519524;284686,529511;280190,529511;279603,527945;274911,527749;270610,529511;258098,529707;248909,529315;244413,528924;239916,528140;242625,525246;242067,525399;231975,523527;231509,523636;212155,520112;204530,518545;197883,517370;189867,513649;179897,509929;169535,505816;171295,504446;178528,505816;181656,508558;192409,511691;213719,517174;218997,518153;224667,519132;230923,520503;237817,521996;238352,521874;244804,522853;244999,522461;254383,522853;255947,523049;270414,523049;280972,523440;293484,522461;295048,522461;295634,524028;307951,522461;316162,520503;320854,519720;323787,519328;330238,517762;335517,516587;340796,515216;350478,513537;351744,513062;341578,514824;336299,516195;331021,517370;324569,518937;321636,519328;316944,520112;304237,521286;295634,522070;294070,522070;281558,523049;271001,522657;256534,522657;254970,522461;248909,519916;245586,522070;245577,522087;248323,520307;254383,522853;244999,522461;245073,522413;238939,521482;231705,519916;225449,518545;219779,517566;214501,516587;193191,511104;182438,507970;179310,505229;172077,503858;161324,498375;158196,498571;147052,492892;145097,489367;145488,489171;152331,492892;159173,496613;161128,495438;153113,490150;146466,487213;137277,481926;129457,476834;117140,471547;112448,467630;113426,467239;118118,468609;108343,458427;102868,453923;97785,449419;91334,444131;81950,433753;81306,431737;79408,429836;72957,422786;72175,419262;69633,415737;69330,415261;66309,413191;60444,404770;57121,396937;56730,396937;52233,388321;47932,379705;43436,369718;39330,359535;43436,366389;47541,375005;48910,379705;49475,380536;48779,376910;46963,373610;44008,366953;40503,361101;36202,349352;32517,337308;31307,333796;26037,312726;23706,297429;23690,297850;23885,300983;24863,308229;26036,315670;24081,309208;22712,300983;21148,300983;20171,293542;18802,288842;17629,284338;14305,280813;13328,280813;12350,275918;11959,269651;12741,260839;13132,257706;13798,255557;13475,250656;13914,243411;14696,241942;14696,241061;13132,243998;11764,242040;9222,238515;8758,235725;8636,235969;7854,243802;7267,251635;6681,257706;6681,270238;6876,276701;7267,283163;5508,289234;5117,289234;3944,277484;3944,265343;4921,255943;6680,257705;5117,255748;4726,248698;5117,237927;5312,234990;5899,230094;8245,221282;9414,215428;9027,214037;7658,221870;5312,230682;4726,235578;4530,238515;4139,249285;4530,256335;3553,265735;3553,277876;4726,289625;5117,289625;7658,300787;9027,309991;11959,319391;16578,339604;16981,343477;17825,343477;22126,353856;23690,359143;20757,354639;17629,347590;17434,349548;15733,344267;14501,344456;13132,339952;8440,329182;5508,319587;5312,311558;3944,302158;2966,292758;816,285905;2184,249481;3553,240082;2380,234990;4726,220891;5312,217562;6876,206204;10982,197979;10004,209141;10982,207228;11568,202654;11764,197587;13523,191125;16261,181334;19584,171347;19833,171066;21344,163122;23494,157443;26036,152743;31119,142952;35224,134140;41090,122782;45391,117887;48910,111033;51842,106725;54970,105158;55752,103983;58880,97717;64941,90667;65106,93613;64664,94852;71001,88317;74129,84205;78235,80288;78589,80682;78431,80484;83514,75393;88597,70693;94071,64818;101695,59139;109907,53069;114816,49638;118118,46606;123983,43081;130239,39752;131067,39326;133196,37231;136691,34661;140527,32703;143242,32077;143729,31723;196905,10183;198878,9753;204334,7833;208098,7074;210060,7057;210786,6854;255361,979;268020,930;281558,1175;281810,1364;288401,587;294461,1566;300522,2741;303649,3453;300327,2546;294266,1371;288205,392;28820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49" o:spid="_x0000_s1051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: Shape 10" o:spid="_x0000_s1052" alt="decorative element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1" o:spid="_x0000_s1053" alt="decorative element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54" alt="decorative element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6" o:spid="_x0000_s1055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7" o:spid="_x0000_s1056" style="position:absolute;left:17852;top:6055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1638EF">
      <mc:AlternateContent>
        <mc:Choice Requires="wps">
          <w:drawing>
            <wp:anchor distT="0" distB="0" distL="114300" distR="114300" simplePos="0" relativeHeight="251668480" behindDoc="0" locked="0" layoutInCell="1" allowOverlap="1" wp14:anchorId="1C457B10" wp14:editId="308ED0D5">
              <wp:simplePos x="0" y="0"/>
              <wp:positionH relativeFrom="margin">
                <wp:align>right</wp:align>
              </wp:positionH>
              <wp:positionV relativeFrom="paragraph">
                <wp:posOffset>3306445</wp:posOffset>
              </wp:positionV>
              <wp:extent cx="2481591" cy="1272232"/>
              <wp:effectExtent l="0" t="38100" r="13970" b="61595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55799">
                        <a:off x="0" y="0"/>
                        <a:ext cx="2481591" cy="1272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5ECEFED" w14:textId="77777777" w:rsidR="001638EF" w:rsidRPr="001638EF" w:rsidRDefault="001638EF" w:rsidP="001638EF">
                          <w:pPr>
                            <w:pStyle w:val="Header"/>
                            <w:jc w:val="center"/>
                            <w:rPr>
                              <w:rFonts w:ascii="Palatino Linotype" w:hAnsi="Palatino Linotyp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638EF">
                            <w:rPr>
                              <w:rFonts w:ascii="Palatino Linotype" w:hAnsi="Palatino Linotyp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Who’s On Your Team?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prstTxWarp prst="textArchDown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C457B1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7" type="#_x0000_t202" style="position:absolute;margin-left:144.2pt;margin-top:260.35pt;width:195.4pt;height:100.2pt;rotation:170174fd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" filled="f" stroked="f">
              <v:textbox>
                <w:txbxContent>
                  <w:p w14:paraId="05ECEFED" w14:textId="77777777" w:rsidR="001638EF" w:rsidRPr="001638EF" w:rsidRDefault="001638EF" w:rsidP="001638EF">
                    <w:pPr>
                      <w:pStyle w:val="Header"/>
                      <w:jc w:val="center"/>
                      <w:rPr>
                        <w:rFonts w:ascii="Palatino Linotype" w:hAnsi="Palatino Linotype"/>
                        <w:b/>
                        <w:color w:val="FFFFFF" w:themeColor="background1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638EF">
                      <w:rPr>
                        <w:rFonts w:ascii="Palatino Linotype" w:hAnsi="Palatino Linotype"/>
                        <w:b/>
                        <w:color w:val="FFFFFF" w:themeColor="background1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Who’s On Your Team?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638EF">
      <mc:AlternateContent>
        <mc:Choice Requires="wps">
          <w:drawing>
            <wp:anchor distT="0" distB="0" distL="114300" distR="114300" simplePos="0" relativeHeight="251663360" behindDoc="0" locked="0" layoutInCell="1" allowOverlap="1" wp14:anchorId="71EE41CF" wp14:editId="5C5F9882">
              <wp:simplePos x="0" y="0"/>
              <wp:positionH relativeFrom="margin">
                <wp:posOffset>6536480</wp:posOffset>
              </wp:positionH>
              <wp:positionV relativeFrom="paragraph">
                <wp:posOffset>2121749</wp:posOffset>
              </wp:positionV>
              <wp:extent cx="2760029" cy="2541247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0029" cy="25412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662D110" w14:textId="77777777" w:rsidR="00267597" w:rsidRPr="001638EF" w:rsidRDefault="001638EF" w:rsidP="00267597">
                          <w:pPr>
                            <w:pStyle w:val="Header"/>
                            <w:jc w:val="center"/>
                            <w:rPr>
                              <w:rFonts w:ascii="Palatino Linotype" w:hAnsi="Palatino Linotype"/>
                              <w:b/>
                              <w:outline/>
                              <w:color w:val="3C76A6" w:themeColor="accent5"/>
                              <w:sz w:val="36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1638EF">
                            <w:rPr>
                              <w:rFonts w:ascii="Palatino Linotype" w:hAnsi="Palatino Linotype"/>
                              <w:b/>
                              <w:outline/>
                              <w:color w:val="3C76A6" w:themeColor="accent5"/>
                              <w:sz w:val="36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Protecting, Promoting &amp; Guiding in 2019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prstTxWarp prst="textArchUp">
                        <a:avLst>
                          <a:gd name="adj" fmla="val 10194592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1EE41CF" id="Text Box 23" o:spid="_x0000_s1058" type="#_x0000_t202" style="position:absolute;margin-left:514.7pt;margin-top:167.05pt;width:217.35pt;height:200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" filled="f" stroked="f">
              <v:textbox>
                <w:txbxContent>
                  <w:p w14:paraId="0662D110" w14:textId="77777777" w:rsidR="00267597" w:rsidRPr="001638EF" w:rsidRDefault="001638EF" w:rsidP="00267597">
                    <w:pPr>
                      <w:pStyle w:val="Header"/>
                      <w:jc w:val="center"/>
                      <w:rPr>
                        <w:rFonts w:ascii="Palatino Linotype" w:hAnsi="Palatino Linotype"/>
                        <w:b/>
                        <w:outline/>
                        <w:color w:val="3C76A6" w:themeColor="accent5"/>
                        <w:sz w:val="36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3175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1638EF">
                      <w:rPr>
                        <w:rFonts w:ascii="Palatino Linotype" w:hAnsi="Palatino Linotype"/>
                        <w:b/>
                        <w:outline/>
                        <w:color w:val="3C76A6" w:themeColor="accent5"/>
                        <w:sz w:val="36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3175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Protecting, Promoting &amp; Guiding in 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53B35">
      <mc:AlternateContent>
        <mc:Choice Requires="wps">
          <w:drawing>
            <wp:anchor distT="0" distB="0" distL="114300" distR="114300" simplePos="0" relativeHeight="251661312" behindDoc="0" locked="0" layoutInCell="1" allowOverlap="1" wp14:anchorId="5A6AAC3C" wp14:editId="495E610C">
              <wp:simplePos x="0" y="0"/>
              <wp:positionH relativeFrom="column">
                <wp:posOffset>6587656</wp:posOffset>
              </wp:positionH>
              <wp:positionV relativeFrom="paragraph">
                <wp:posOffset>131196</wp:posOffset>
              </wp:positionV>
              <wp:extent cx="2541270" cy="1876507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1270" cy="18765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59D0601" w14:textId="77777777" w:rsidR="00053B35" w:rsidRPr="00A87A2B" w:rsidRDefault="00267597" w:rsidP="00A46DD2">
                          <w:pPr>
                            <w:pStyle w:val="Heading1"/>
                            <w:jc w:val="center"/>
                            <w:rPr>
                              <w:rFonts w:ascii="Copperplate Gothic Bold" w:hAnsi="Copperplate Gothic Bold"/>
                              <w:b w:val="0"/>
                              <w:outline/>
                              <w:color w:val="3C76A6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A87A2B">
                            <w:rPr>
                              <w:rFonts w:ascii="Copperplate Gothic Bold" w:hAnsi="Copperplate Gothic Bold"/>
                              <w:b w:val="0"/>
                              <w:outline/>
                              <w:color w:val="3C76A6" w:themeColor="accent5"/>
                              <w:sz w:val="52"/>
                              <w:szCs w:val="5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2019 LAOHN Conference</w:t>
                          </w:r>
                        </w:p>
                        <w:p w14:paraId="43FC10FB" w14:textId="77777777" w:rsidR="00A87A2B" w:rsidRDefault="00A87A2B" w:rsidP="00053B35">
                          <w:pPr>
                            <w:pStyle w:val="Heading1"/>
                            <w:jc w:val="center"/>
                            <w:rPr>
                              <w:rFonts w:ascii="Bookman Old Style" w:hAnsi="Bookman Old Style"/>
                              <w:b w:val="0"/>
                              <w:color w:val="FFFFFF" w:themeColor="background1"/>
                              <w:spacing w:val="0"/>
                              <w:sz w:val="20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8244500" w14:textId="77777777" w:rsidR="00267597" w:rsidRPr="00053B35" w:rsidRDefault="00A46DD2" w:rsidP="00053B35">
                          <w:pPr>
                            <w:pStyle w:val="Heading1"/>
                            <w:jc w:val="center"/>
                            <w:rPr>
                              <w:rFonts w:ascii="Bookman Old Style" w:hAnsi="Bookman Old Style"/>
                              <w:b w:val="0"/>
                              <w:color w:val="FFFFFF" w:themeColor="background1"/>
                              <w:spacing w:val="0"/>
                              <w:sz w:val="20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53B35">
                            <w:rPr>
                              <w:rFonts w:ascii="Bookman Old Style" w:hAnsi="Bookman Old Style"/>
                              <w:b w:val="0"/>
                              <w:color w:val="FFFFFF" w:themeColor="background1"/>
                              <w:spacing w:val="0"/>
                              <w:sz w:val="20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Wednesday, July 24, 2019 at 3:00pm – </w:t>
                          </w:r>
                          <w:r w:rsidR="00053B35" w:rsidRPr="00053B35">
                            <w:rPr>
                              <w:rFonts w:ascii="Bookman Old Style" w:hAnsi="Bookman Old Style"/>
                              <w:b w:val="0"/>
                              <w:color w:val="FFFFFF" w:themeColor="background1"/>
                              <w:spacing w:val="0"/>
                              <w:sz w:val="20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53B35">
                            <w:rPr>
                              <w:rFonts w:ascii="Bookman Old Style" w:hAnsi="Bookman Old Style"/>
                              <w:b w:val="0"/>
                              <w:color w:val="FFFFFF" w:themeColor="background1"/>
                              <w:spacing w:val="0"/>
                              <w:sz w:val="20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Friday, July 26, 2019 at 12:30pm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6AAC3C" id="Text Box 1" o:spid="_x0000_s1059" type="#_x0000_t202" style="position:absolute;margin-left:518.7pt;margin-top:10.35pt;width:200.1pt;height:14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" filled="f" stroked="f">
              <v:textbox>
                <w:txbxContent>
                  <w:p w14:paraId="159D0601" w14:textId="77777777" w:rsidR="00053B35" w:rsidRPr="00A87A2B" w:rsidRDefault="00267597" w:rsidP="00A46DD2">
                    <w:pPr>
                      <w:pStyle w:val="Heading1"/>
                      <w:jc w:val="center"/>
                      <w:rPr>
                        <w:rFonts w:ascii="Copperplate Gothic Bold" w:hAnsi="Copperplate Gothic Bold"/>
                        <w:b w:val="0"/>
                        <w:outline/>
                        <w:color w:val="3C76A6" w:themeColor="accent5"/>
                        <w:sz w:val="52"/>
                        <w:szCs w:val="5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A87A2B">
                      <w:rPr>
                        <w:rFonts w:ascii="Copperplate Gothic Bold" w:hAnsi="Copperplate Gothic Bold"/>
                        <w:b w:val="0"/>
                        <w:outline/>
                        <w:color w:val="3C76A6" w:themeColor="accent5"/>
                        <w:sz w:val="52"/>
                        <w:szCs w:val="5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2019 LAOHN Conference</w:t>
                    </w:r>
                  </w:p>
                  <w:p w14:paraId="43FC10FB" w14:textId="77777777" w:rsidR="00A87A2B" w:rsidRDefault="00A87A2B" w:rsidP="00053B35">
                    <w:pPr>
                      <w:pStyle w:val="Heading1"/>
                      <w:jc w:val="center"/>
                      <w:rPr>
                        <w:rFonts w:ascii="Bookman Old Style" w:hAnsi="Bookman Old Style"/>
                        <w:b w:val="0"/>
                        <w:color w:val="FFFFFF" w:themeColor="background1"/>
                        <w:spacing w:val="0"/>
                        <w:sz w:val="20"/>
                        <w:szCs w:val="2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8244500" w14:textId="77777777" w:rsidR="00267597" w:rsidRPr="00053B35" w:rsidRDefault="00A46DD2" w:rsidP="00053B35">
                    <w:pPr>
                      <w:pStyle w:val="Heading1"/>
                      <w:jc w:val="center"/>
                      <w:rPr>
                        <w:rFonts w:ascii="Bookman Old Style" w:hAnsi="Bookman Old Style"/>
                        <w:b w:val="0"/>
                        <w:color w:val="FFFFFF" w:themeColor="background1"/>
                        <w:spacing w:val="0"/>
                        <w:sz w:val="20"/>
                        <w:szCs w:val="2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053B35">
                      <w:rPr>
                        <w:rFonts w:ascii="Bookman Old Style" w:hAnsi="Bookman Old Style"/>
                        <w:b w:val="0"/>
                        <w:color w:val="FFFFFF" w:themeColor="background1"/>
                        <w:spacing w:val="0"/>
                        <w:sz w:val="20"/>
                        <w:szCs w:val="2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Wednesday, July 24, 2019 at 3:00pm – </w:t>
                    </w:r>
                    <w:r w:rsidR="00053B35" w:rsidRPr="00053B35">
                      <w:rPr>
                        <w:rFonts w:ascii="Bookman Old Style" w:hAnsi="Bookman Old Style"/>
                        <w:b w:val="0"/>
                        <w:color w:val="FFFFFF" w:themeColor="background1"/>
                        <w:spacing w:val="0"/>
                        <w:sz w:val="20"/>
                        <w:szCs w:val="2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053B35">
                      <w:rPr>
                        <w:rFonts w:ascii="Bookman Old Style" w:hAnsi="Bookman Old Style"/>
                        <w:b w:val="0"/>
                        <w:color w:val="FFFFFF" w:themeColor="background1"/>
                        <w:spacing w:val="0"/>
                        <w:sz w:val="20"/>
                        <w:szCs w:val="2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Friday, July 26, 2019 at 12:30pm</w:t>
                    </w:r>
                  </w:p>
                </w:txbxContent>
              </v:textbox>
            </v:shape>
          </w:pict>
        </mc:Fallback>
      </mc:AlternateContent>
    </w:r>
    <w:r w:rsidR="00053B35">
      <w:drawing>
        <wp:anchor distT="0" distB="0" distL="114300" distR="114300" simplePos="0" relativeHeight="251664384" behindDoc="0" locked="0" layoutInCell="1" allowOverlap="1" wp14:anchorId="44BDEEBD" wp14:editId="457C9948">
          <wp:simplePos x="0" y="0"/>
          <wp:positionH relativeFrom="margin">
            <wp:posOffset>6972179</wp:posOffset>
          </wp:positionH>
          <wp:positionV relativeFrom="paragraph">
            <wp:posOffset>2506234</wp:posOffset>
          </wp:positionV>
          <wp:extent cx="1899920" cy="1733384"/>
          <wp:effectExtent l="0" t="0" r="5080" b="635"/>
          <wp:wrapNone/>
          <wp:docPr id="37" name="Picture 37" descr="Use links below to save im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se links below to save imag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920" cy="1733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50FF" w:rsidRPr="00E050FF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8pt;height:49.5pt;visibility:visible;mso-wrap-style:square" o:bullet="t">
        <v:imagedata r:id="rId1" o:title=""/>
      </v:shape>
    </w:pict>
  </w:numPicBullet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330E49"/>
    <w:multiLevelType w:val="multilevel"/>
    <w:tmpl w:val="52A4F67A"/>
    <w:numStyleLink w:val="Style1"/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62A3C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CE"/>
    <w:rsid w:val="0000140F"/>
    <w:rsid w:val="00023293"/>
    <w:rsid w:val="000326CC"/>
    <w:rsid w:val="000412DF"/>
    <w:rsid w:val="000470C3"/>
    <w:rsid w:val="00047111"/>
    <w:rsid w:val="0005081D"/>
    <w:rsid w:val="00053B35"/>
    <w:rsid w:val="000544D6"/>
    <w:rsid w:val="000553A0"/>
    <w:rsid w:val="00061210"/>
    <w:rsid w:val="00061977"/>
    <w:rsid w:val="00065D53"/>
    <w:rsid w:val="00070E07"/>
    <w:rsid w:val="00086422"/>
    <w:rsid w:val="0008782A"/>
    <w:rsid w:val="000A065A"/>
    <w:rsid w:val="000B22AB"/>
    <w:rsid w:val="000C1942"/>
    <w:rsid w:val="000D151A"/>
    <w:rsid w:val="000D1979"/>
    <w:rsid w:val="00110D2C"/>
    <w:rsid w:val="00120DEC"/>
    <w:rsid w:val="00126C13"/>
    <w:rsid w:val="0014700A"/>
    <w:rsid w:val="001638EF"/>
    <w:rsid w:val="00165497"/>
    <w:rsid w:val="00166FCE"/>
    <w:rsid w:val="0019018B"/>
    <w:rsid w:val="001961D2"/>
    <w:rsid w:val="001A5844"/>
    <w:rsid w:val="001B6C0D"/>
    <w:rsid w:val="001C47DF"/>
    <w:rsid w:val="001D6CC4"/>
    <w:rsid w:val="001E052E"/>
    <w:rsid w:val="0021280F"/>
    <w:rsid w:val="00231C6A"/>
    <w:rsid w:val="00242A78"/>
    <w:rsid w:val="00253383"/>
    <w:rsid w:val="002573F4"/>
    <w:rsid w:val="00265E48"/>
    <w:rsid w:val="00267597"/>
    <w:rsid w:val="002743F2"/>
    <w:rsid w:val="002802CE"/>
    <w:rsid w:val="002B7225"/>
    <w:rsid w:val="002C70A3"/>
    <w:rsid w:val="002D728B"/>
    <w:rsid w:val="002F5B77"/>
    <w:rsid w:val="003007A7"/>
    <w:rsid w:val="003222DC"/>
    <w:rsid w:val="0032554D"/>
    <w:rsid w:val="003257E1"/>
    <w:rsid w:val="00325DEC"/>
    <w:rsid w:val="00326A7C"/>
    <w:rsid w:val="0037154D"/>
    <w:rsid w:val="00392122"/>
    <w:rsid w:val="003A504D"/>
    <w:rsid w:val="003A592D"/>
    <w:rsid w:val="003D3938"/>
    <w:rsid w:val="003E358A"/>
    <w:rsid w:val="003F485B"/>
    <w:rsid w:val="003F4FD8"/>
    <w:rsid w:val="00401E6E"/>
    <w:rsid w:val="0040233F"/>
    <w:rsid w:val="004045E5"/>
    <w:rsid w:val="00421496"/>
    <w:rsid w:val="0044367C"/>
    <w:rsid w:val="00445574"/>
    <w:rsid w:val="00477697"/>
    <w:rsid w:val="00493191"/>
    <w:rsid w:val="00493A53"/>
    <w:rsid w:val="00500564"/>
    <w:rsid w:val="005377FB"/>
    <w:rsid w:val="005E5B15"/>
    <w:rsid w:val="00620832"/>
    <w:rsid w:val="0062123A"/>
    <w:rsid w:val="00646AB8"/>
    <w:rsid w:val="006676A1"/>
    <w:rsid w:val="00686EB8"/>
    <w:rsid w:val="006B0D77"/>
    <w:rsid w:val="006B13DA"/>
    <w:rsid w:val="006E1E06"/>
    <w:rsid w:val="006E2D42"/>
    <w:rsid w:val="00705BCB"/>
    <w:rsid w:val="00722E07"/>
    <w:rsid w:val="00733159"/>
    <w:rsid w:val="00736E45"/>
    <w:rsid w:val="00747893"/>
    <w:rsid w:val="00780BF8"/>
    <w:rsid w:val="00796B1F"/>
    <w:rsid w:val="00796D33"/>
    <w:rsid w:val="00797DC6"/>
    <w:rsid w:val="007D4928"/>
    <w:rsid w:val="007D76D9"/>
    <w:rsid w:val="007F525E"/>
    <w:rsid w:val="00806967"/>
    <w:rsid w:val="00806D18"/>
    <w:rsid w:val="00817276"/>
    <w:rsid w:val="0083044C"/>
    <w:rsid w:val="008426AB"/>
    <w:rsid w:val="0085182D"/>
    <w:rsid w:val="00853757"/>
    <w:rsid w:val="00863AA7"/>
    <w:rsid w:val="008709F5"/>
    <w:rsid w:val="00877A91"/>
    <w:rsid w:val="008B721A"/>
    <w:rsid w:val="008C712D"/>
    <w:rsid w:val="008D262C"/>
    <w:rsid w:val="008D4050"/>
    <w:rsid w:val="008E3921"/>
    <w:rsid w:val="008E7D2B"/>
    <w:rsid w:val="008F1513"/>
    <w:rsid w:val="008F1B35"/>
    <w:rsid w:val="00903EDD"/>
    <w:rsid w:val="00904426"/>
    <w:rsid w:val="00911148"/>
    <w:rsid w:val="00925552"/>
    <w:rsid w:val="0094511B"/>
    <w:rsid w:val="009469B5"/>
    <w:rsid w:val="00947471"/>
    <w:rsid w:val="009619A3"/>
    <w:rsid w:val="00962488"/>
    <w:rsid w:val="00991A53"/>
    <w:rsid w:val="00993023"/>
    <w:rsid w:val="009D1198"/>
    <w:rsid w:val="009D272A"/>
    <w:rsid w:val="009D30F2"/>
    <w:rsid w:val="00A4489A"/>
    <w:rsid w:val="00A45F12"/>
    <w:rsid w:val="00A46DD2"/>
    <w:rsid w:val="00A71DA8"/>
    <w:rsid w:val="00A73A77"/>
    <w:rsid w:val="00A822B2"/>
    <w:rsid w:val="00A87A2B"/>
    <w:rsid w:val="00AA5277"/>
    <w:rsid w:val="00AB1F66"/>
    <w:rsid w:val="00AE1C2A"/>
    <w:rsid w:val="00AF3A6B"/>
    <w:rsid w:val="00AF4531"/>
    <w:rsid w:val="00AF5FB0"/>
    <w:rsid w:val="00B02D49"/>
    <w:rsid w:val="00B10630"/>
    <w:rsid w:val="00B1336D"/>
    <w:rsid w:val="00B34E8D"/>
    <w:rsid w:val="00B4166D"/>
    <w:rsid w:val="00B44B8A"/>
    <w:rsid w:val="00B55106"/>
    <w:rsid w:val="00B72334"/>
    <w:rsid w:val="00B72880"/>
    <w:rsid w:val="00B77EFD"/>
    <w:rsid w:val="00B948BA"/>
    <w:rsid w:val="00BB7D10"/>
    <w:rsid w:val="00BD510A"/>
    <w:rsid w:val="00BE15BA"/>
    <w:rsid w:val="00BE6E05"/>
    <w:rsid w:val="00C04F2A"/>
    <w:rsid w:val="00CA7FEC"/>
    <w:rsid w:val="00CB0D1D"/>
    <w:rsid w:val="00CC24B6"/>
    <w:rsid w:val="00CD3B21"/>
    <w:rsid w:val="00CD5D33"/>
    <w:rsid w:val="00CE6550"/>
    <w:rsid w:val="00D0268F"/>
    <w:rsid w:val="00D056B2"/>
    <w:rsid w:val="00D05C40"/>
    <w:rsid w:val="00D0664A"/>
    <w:rsid w:val="00D23062"/>
    <w:rsid w:val="00D30F1D"/>
    <w:rsid w:val="00D3659F"/>
    <w:rsid w:val="00D4030A"/>
    <w:rsid w:val="00DA0DE0"/>
    <w:rsid w:val="00DA6D7D"/>
    <w:rsid w:val="00E03C9B"/>
    <w:rsid w:val="00E050FF"/>
    <w:rsid w:val="00E0645C"/>
    <w:rsid w:val="00E06623"/>
    <w:rsid w:val="00E41759"/>
    <w:rsid w:val="00E55D74"/>
    <w:rsid w:val="00E635B7"/>
    <w:rsid w:val="00E76EAD"/>
    <w:rsid w:val="00E81234"/>
    <w:rsid w:val="00E85D66"/>
    <w:rsid w:val="00EA120D"/>
    <w:rsid w:val="00EA49C3"/>
    <w:rsid w:val="00EF2A72"/>
    <w:rsid w:val="00EF317F"/>
    <w:rsid w:val="00EF541D"/>
    <w:rsid w:val="00F06936"/>
    <w:rsid w:val="00F145B9"/>
    <w:rsid w:val="00F1493B"/>
    <w:rsid w:val="00F30107"/>
    <w:rsid w:val="00F41328"/>
    <w:rsid w:val="00F61360"/>
    <w:rsid w:val="00F716FF"/>
    <w:rsid w:val="00FC538A"/>
    <w:rsid w:val="00FF1E7B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4BB2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550"/>
    <w:pPr>
      <w:spacing w:after="200"/>
    </w:pPr>
    <w:rPr>
      <w:rFonts w:eastAsia="Times New Roman" w:cs="Arial"/>
      <w:noProof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265E48"/>
    <w:pPr>
      <w:outlineLvl w:val="0"/>
    </w:pPr>
    <w:rPr>
      <w:b/>
      <w:color w:val="2C567A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21405B" w:themeColor="accent1" w:themeShade="BF"/>
      <w:sz w:val="26"/>
      <w:szCs w:val="2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Address3Char">
    <w:name w:val="Address 3 Char"/>
    <w:basedOn w:val="SubtitleChar"/>
    <w:link w:val="Address3"/>
    <w:semiHidden/>
    <w:rsid w:val="00CE6550"/>
    <w:rPr>
      <w:rFonts w:ascii="Century Gothic" w:eastAsiaTheme="minorEastAsia" w:hAnsi="Century Gothic"/>
      <w:noProof/>
      <w:color w:val="0072C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65E48"/>
    <w:rPr>
      <w:rFonts w:asciiTheme="majorHAnsi" w:eastAsiaTheme="majorEastAsia" w:hAnsiTheme="majorHAnsi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00140F"/>
    <w:pPr>
      <w:jc w:val="center"/>
    </w:pPr>
    <w:rPr>
      <w:b/>
      <w:color w:val="2C567A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00140F"/>
    <w:rPr>
      <w:rFonts w:asciiTheme="majorHAnsi" w:eastAsiaTheme="majorEastAsia" w:hAnsiTheme="majorHAnsi" w:cstheme="majorBidi"/>
      <w:b/>
      <w:noProof/>
      <w:color w:val="2C567A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162A3C" w:themeColor="accent1" w:themeShade="7F"/>
    </w:rPr>
  </w:style>
  <w:style w:type="paragraph" w:customStyle="1" w:styleId="ContactInfo">
    <w:name w:val="Contact Info"/>
    <w:basedOn w:val="Normal"/>
    <w:qFormat/>
    <w:rsid w:val="009D1198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qFormat/>
    <w:rsid w:val="009D1198"/>
    <w:rPr>
      <w:rFonts w:eastAsia="Times New Roman" w:cs="Arial"/>
      <w:noProof/>
      <w:color w:val="222222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6759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E7D2B"/>
    <w:rPr>
      <w:b/>
      <w:bCs/>
    </w:rPr>
  </w:style>
  <w:style w:type="paragraph" w:customStyle="1" w:styleId="ReturnAddress">
    <w:name w:val="Return Address"/>
    <w:basedOn w:val="Normal"/>
    <w:uiPriority w:val="3"/>
    <w:qFormat/>
    <w:rsid w:val="00646AB8"/>
    <w:pPr>
      <w:spacing w:after="0" w:line="288" w:lineRule="auto"/>
    </w:pPr>
    <w:rPr>
      <w:rFonts w:eastAsiaTheme="minorHAnsi" w:cstheme="minorBidi"/>
      <w:noProof w:val="0"/>
      <w:color w:val="595959" w:themeColor="text1" w:themeTint="A6"/>
      <w:kern w:val="2"/>
      <w:lang w:eastAsia="ja-JP"/>
      <w14:ligatures w14:val="standard"/>
    </w:rPr>
  </w:style>
  <w:style w:type="paragraph" w:styleId="ListBullet">
    <w:name w:val="List Bullet"/>
    <w:basedOn w:val="Normal"/>
    <w:uiPriority w:val="10"/>
    <w:unhideWhenUsed/>
    <w:qFormat/>
    <w:rsid w:val="00070E07"/>
    <w:pPr>
      <w:numPr>
        <w:numId w:val="9"/>
      </w:numPr>
      <w:tabs>
        <w:tab w:val="left" w:pos="360"/>
      </w:tabs>
      <w:spacing w:after="120" w:line="276" w:lineRule="auto"/>
    </w:pPr>
    <w:rPr>
      <w:rFonts w:eastAsiaTheme="minorHAnsi" w:cstheme="minorBidi"/>
      <w:noProof w:val="0"/>
      <w:color w:val="44546A" w:themeColor="text2"/>
      <w:kern w:val="2"/>
      <w:lang w:eastAsia="ja-JP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EF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FD"/>
    <w:rPr>
      <w:rFonts w:ascii="Segoe UI" w:eastAsia="Times New Roman" w:hAnsi="Segoe UI" w:cs="Segoe UI"/>
      <w:noProof/>
      <w:color w:val="22222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448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2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aohn.nursingnetwork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aohn.nursingnetwork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80409\AppData\Roaming\Microsoft\Templates\Blue%20spheres%20brochure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0402B8-67BB-41F6-97A3-9154006B69AF}">
  <ds:schemaRefs>
    <ds:schemaRef ds:uri="71af3243-3dd4-4a8d-8c0d-dd76da1f02a5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16c05727-aa75-4e4a-9b5f-8a80a116589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EFD6EB8-8499-479F-8239-B0A104DE2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brochure.dotx</Template>
  <TotalTime>0</TotalTime>
  <Pages>2</Pages>
  <Words>113</Words>
  <Characters>645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Huntsman Chemical                                                             Attn: Julie Adams, BSN, RN                                              Geismar, LA 70734</cp:keywords>
  <dc:description/>
  <cp:lastModifiedBy/>
  <cp:revision>1</cp:revision>
  <dcterms:created xsi:type="dcterms:W3CDTF">2019-06-12T01:15:00Z</dcterms:created>
  <dcterms:modified xsi:type="dcterms:W3CDTF">2019-06-12T01:15:00Z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