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4B4A" w14:textId="567D1763" w:rsidR="6F51A740" w:rsidRDefault="6F51A740" w:rsidP="4CFD9FB6">
      <w:pPr>
        <w:spacing w:after="360"/>
        <w:ind w:right="288"/>
      </w:pPr>
      <w:r>
        <w:rPr>
          <w:noProof/>
        </w:rPr>
        <w:drawing>
          <wp:inline distT="0" distB="0" distL="0" distR="0" wp14:anchorId="67CBB790" wp14:editId="5BFE8510">
            <wp:extent cx="6408850" cy="1034252"/>
            <wp:effectExtent l="0" t="0" r="0" b="0"/>
            <wp:docPr id="132298203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82035" name="Picture 13229820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850" cy="103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93D7D" w14:textId="6C5D718C" w:rsidR="00E92937" w:rsidRPr="00AB0D95" w:rsidRDefault="67D1BC89" w:rsidP="4CFD9FB6">
      <w:pPr>
        <w:spacing w:after="360"/>
        <w:ind w:right="288"/>
        <w:jc w:val="center"/>
        <w:rPr>
          <w:b/>
          <w:bCs/>
          <w:noProof/>
        </w:rPr>
      </w:pPr>
      <w:r w:rsidRPr="4CFD9FB6">
        <w:rPr>
          <w:b/>
          <w:bCs/>
          <w:noProof/>
        </w:rPr>
        <w:t>Are you a licensed nurse practitioner? Have you completed a postgraduate fellowship/residency or are you a novice nurse practitioner?</w:t>
      </w:r>
      <w:r w:rsidR="60AD7B42" w:rsidRPr="4CFD9FB6">
        <w:rPr>
          <w:b/>
          <w:bCs/>
          <w:noProof/>
        </w:rPr>
        <w:t xml:space="preserve"> </w:t>
      </w:r>
      <w:r w:rsidR="2E931401" w:rsidRPr="4CFD9FB6">
        <w:rPr>
          <w:b/>
          <w:bCs/>
          <w:noProof/>
        </w:rPr>
        <w:t>If so, we invite you to participate in</w:t>
      </w:r>
      <w:r w:rsidR="60AD7B42" w:rsidRPr="4CFD9FB6">
        <w:rPr>
          <w:b/>
          <w:bCs/>
          <w:noProof/>
        </w:rPr>
        <w:t xml:space="preserve">  a</w:t>
      </w:r>
      <w:r w:rsidR="2F8CECFB" w:rsidRPr="4CFD9FB6">
        <w:rPr>
          <w:b/>
          <w:bCs/>
          <w:noProof/>
        </w:rPr>
        <w:t xml:space="preserve"> </w:t>
      </w:r>
      <w:r w:rsidR="0E8D240F" w:rsidRPr="4CFD9FB6">
        <w:rPr>
          <w:b/>
          <w:bCs/>
          <w:noProof/>
        </w:rPr>
        <w:t xml:space="preserve">one-time online questionnaire that aims to study the impact of NP fellowship completion on NP clinical reasoning and confidence. </w:t>
      </w:r>
    </w:p>
    <w:p w14:paraId="12E158CD" w14:textId="469F5D7D" w:rsidR="00E92937" w:rsidRPr="00AB0D95" w:rsidRDefault="0E8D240F" w:rsidP="4CFD9FB6">
      <w:pPr>
        <w:spacing w:after="360"/>
        <w:ind w:right="288"/>
      </w:pPr>
      <w:r w:rsidRPr="1E4528E1">
        <w:rPr>
          <w:noProof/>
        </w:rPr>
        <w:t>Th</w:t>
      </w:r>
      <w:r w:rsidR="4485207A" w:rsidRPr="1E4528E1">
        <w:rPr>
          <w:noProof/>
        </w:rPr>
        <w:t xml:space="preserve">is IRB-approved </w:t>
      </w:r>
      <w:r w:rsidRPr="1E4528E1">
        <w:rPr>
          <w:noProof/>
        </w:rPr>
        <w:t>study’s goal is to compare the results between the two populations, ad</w:t>
      </w:r>
      <w:r w:rsidR="0D93AE36" w:rsidRPr="1E4528E1">
        <w:rPr>
          <w:noProof/>
        </w:rPr>
        <w:t>vo</w:t>
      </w:r>
      <w:r w:rsidRPr="1E4528E1">
        <w:rPr>
          <w:noProof/>
        </w:rPr>
        <w:t>cate for funding for the development of NP fellowship opportunities</w:t>
      </w:r>
      <w:r w:rsidR="0C7629C2" w:rsidRPr="1E4528E1">
        <w:rPr>
          <w:noProof/>
        </w:rPr>
        <w:t>,</w:t>
      </w:r>
      <w:r w:rsidRPr="1E4528E1">
        <w:rPr>
          <w:noProof/>
        </w:rPr>
        <w:t xml:space="preserve"> and promote clinical reasoning as an esential competency in NP education. Please click</w:t>
      </w:r>
      <w:r w:rsidR="65755E18" w:rsidRPr="1E4528E1">
        <w:rPr>
          <w:noProof/>
        </w:rPr>
        <w:t xml:space="preserve"> or </w:t>
      </w:r>
      <w:r w:rsidR="44AA0134" w:rsidRPr="1E4528E1">
        <w:rPr>
          <w:noProof/>
        </w:rPr>
        <w:t>scan the QR code</w:t>
      </w:r>
      <w:r w:rsidRPr="1E4528E1">
        <w:rPr>
          <w:noProof/>
        </w:rPr>
        <w:t xml:space="preserve"> below to complete your consent and participate in the </w:t>
      </w:r>
      <w:r w:rsidR="3A3F8EB2" w:rsidRPr="1E4528E1">
        <w:rPr>
          <w:noProof/>
        </w:rPr>
        <w:t>15-30</w:t>
      </w:r>
      <w:r w:rsidRPr="1E4528E1">
        <w:rPr>
          <w:noProof/>
        </w:rPr>
        <w:t xml:space="preserve"> minute questionnaire</w:t>
      </w:r>
      <w:r w:rsidR="613FDCA8" w:rsidRPr="1E4528E1">
        <w:rPr>
          <w:noProof/>
        </w:rPr>
        <w:t>:</w:t>
      </w:r>
    </w:p>
    <w:p w14:paraId="752C324B" w14:textId="43C2CE9A" w:rsidR="4EB72B60" w:rsidRDefault="4EB72B60" w:rsidP="4CFD9FB6">
      <w:pPr>
        <w:spacing w:after="360"/>
        <w:ind w:right="288"/>
        <w:jc w:val="center"/>
        <w:rPr>
          <w:noProof/>
        </w:rPr>
      </w:pPr>
      <w:r>
        <w:rPr>
          <w:noProof/>
        </w:rPr>
        <w:drawing>
          <wp:inline distT="0" distB="0" distL="0" distR="0" wp14:anchorId="42B2B0C7" wp14:editId="77FB3624">
            <wp:extent cx="1228725" cy="1228725"/>
            <wp:effectExtent l="0" t="0" r="0" b="0"/>
            <wp:docPr id="7869900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90053" name="Picture 7869900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0543E" w14:textId="3FA2695A" w:rsidR="4E7878AB" w:rsidRDefault="4E7878AB" w:rsidP="4CFD9FB6">
      <w:pPr>
        <w:spacing w:after="360"/>
        <w:ind w:right="288"/>
        <w:jc w:val="center"/>
        <w:sectPr w:rsidR="4E7878AB" w:rsidSect="007A22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432" w:footer="576" w:gutter="0"/>
          <w:cols w:space="720"/>
          <w:docGrid w:linePitch="360"/>
        </w:sectPr>
      </w:pPr>
      <w:hyperlink r:id="rId16" w:history="1">
        <w:r w:rsidRPr="4CFD9FB6">
          <w:rPr>
            <w:rStyle w:val="Hyperlink"/>
            <w:noProof/>
          </w:rPr>
          <w:t>https://sunybuffalo.qualtrics.com/jfe/form/SV_81vFrBnFuOaN37g</w:t>
        </w:r>
      </w:hyperlink>
    </w:p>
    <w:p w14:paraId="26C9DE31" w14:textId="77777777" w:rsidR="003B5160" w:rsidRPr="00D501F7" w:rsidRDefault="00CF2056" w:rsidP="00D501F7">
      <w:pPr>
        <w:pStyle w:val="Headings"/>
      </w:pPr>
      <w:r>
        <w:t>You</w:t>
      </w:r>
      <w:r w:rsidR="003B5160" w:rsidRPr="00D501F7">
        <w:t xml:space="preserve"> May Qualify</w:t>
      </w:r>
      <w:r w:rsidR="00D501F7" w:rsidRPr="00D501F7">
        <w:t xml:space="preserve"> If You</w:t>
      </w:r>
    </w:p>
    <w:p w14:paraId="295DCBF4" w14:textId="4554061F" w:rsidR="00B012C9" w:rsidRPr="00BF51AD" w:rsidRDefault="00B012C9" w:rsidP="00B012C9">
      <w:pPr>
        <w:pStyle w:val="ListParagraph"/>
        <w:numPr>
          <w:ilvl w:val="0"/>
          <w:numId w:val="17"/>
        </w:numPr>
        <w:spacing w:after="200" w:line="276" w:lineRule="auto"/>
        <w:ind w:left="630" w:right="634" w:hanging="270"/>
        <w:rPr>
          <w:rFonts w:cs="Arial"/>
          <w:color w:val="666666" w:themeColor="text1"/>
          <w:sz w:val="22"/>
          <w:szCs w:val="22"/>
        </w:rPr>
      </w:pPr>
      <w:r w:rsidRPr="46C6E3F6">
        <w:rPr>
          <w:rFonts w:cs="Arial"/>
          <w:color w:val="666666" w:themeColor="accent6"/>
          <w:sz w:val="22"/>
          <w:szCs w:val="22"/>
        </w:rPr>
        <w:t xml:space="preserve">Are </w:t>
      </w:r>
      <w:r w:rsidR="1C4D43B5" w:rsidRPr="46C6E3F6">
        <w:rPr>
          <w:rFonts w:cs="Arial"/>
          <w:color w:val="666666" w:themeColor="accent6"/>
          <w:sz w:val="22"/>
          <w:szCs w:val="22"/>
        </w:rPr>
        <w:t xml:space="preserve">older than 18 years of age </w:t>
      </w:r>
    </w:p>
    <w:p w14:paraId="17EA66E1" w14:textId="0EC565F0" w:rsidR="1C4D43B5" w:rsidRDefault="1C4D43B5" w:rsidP="46C6E3F6">
      <w:pPr>
        <w:pStyle w:val="ListParagraph"/>
        <w:numPr>
          <w:ilvl w:val="0"/>
          <w:numId w:val="17"/>
        </w:numPr>
        <w:spacing w:after="200" w:line="276" w:lineRule="auto"/>
        <w:ind w:left="630" w:right="634" w:hanging="270"/>
        <w:rPr>
          <w:rFonts w:cs="Arial"/>
          <w:color w:val="666666" w:themeColor="accent6"/>
          <w:sz w:val="22"/>
          <w:szCs w:val="22"/>
        </w:rPr>
      </w:pPr>
      <w:r w:rsidRPr="46C6E3F6">
        <w:rPr>
          <w:rFonts w:cs="Arial"/>
          <w:color w:val="666666" w:themeColor="accent6"/>
          <w:sz w:val="22"/>
          <w:szCs w:val="22"/>
        </w:rPr>
        <w:t>Licensed NP in the United States</w:t>
      </w:r>
    </w:p>
    <w:p w14:paraId="034213D2" w14:textId="11332145" w:rsidR="1C4D43B5" w:rsidRDefault="1C4D43B5" w:rsidP="46C6E3F6">
      <w:pPr>
        <w:pStyle w:val="ListParagraph"/>
        <w:numPr>
          <w:ilvl w:val="0"/>
          <w:numId w:val="17"/>
        </w:numPr>
        <w:spacing w:after="200" w:line="276" w:lineRule="auto"/>
        <w:ind w:left="630" w:right="634" w:hanging="270"/>
        <w:rPr>
          <w:rFonts w:cs="Arial"/>
          <w:color w:val="666666" w:themeColor="accent6"/>
          <w:sz w:val="22"/>
          <w:szCs w:val="22"/>
        </w:rPr>
      </w:pPr>
      <w:r w:rsidRPr="46C6E3F6">
        <w:rPr>
          <w:rFonts w:cs="Arial"/>
          <w:color w:val="666666" w:themeColor="accent6"/>
          <w:sz w:val="22"/>
          <w:szCs w:val="22"/>
        </w:rPr>
        <w:t>Preference for novice NPs and NPs who are enrolled or have completed a postgraduate fellowship opportunity</w:t>
      </w:r>
    </w:p>
    <w:p w14:paraId="2AC0426E" w14:textId="77777777" w:rsidR="00E44189" w:rsidRPr="00D501F7" w:rsidRDefault="00E44189" w:rsidP="00D501F7">
      <w:pPr>
        <w:pStyle w:val="Headings"/>
      </w:pPr>
      <w:r w:rsidRPr="00D501F7">
        <w:t>Potential Benefits</w:t>
      </w:r>
    </w:p>
    <w:p w14:paraId="2CC13F2B" w14:textId="2A0EDF4D" w:rsidR="00D501F7" w:rsidRDefault="00D501F7" w:rsidP="00D501F7">
      <w:pPr>
        <w:pStyle w:val="BodyCopy"/>
      </w:pPr>
      <w:r>
        <w:t xml:space="preserve">Participating in this study </w:t>
      </w:r>
      <w:r w:rsidR="30875867">
        <w:t xml:space="preserve">will help the investigators evaluate the impact of NP fellowships on clinical reasoning and confidence </w:t>
      </w:r>
    </w:p>
    <w:p w14:paraId="0CA119DC" w14:textId="77777777" w:rsidR="00271871" w:rsidRPr="0000371B" w:rsidRDefault="0000371B" w:rsidP="00D501F7">
      <w:pPr>
        <w:pStyle w:val="Headings"/>
      </w:pPr>
      <w:r>
        <w:br w:type="column"/>
      </w:r>
      <w:r w:rsidR="003B5160" w:rsidRPr="00D85F0C">
        <w:t>Participation Involves</w:t>
      </w:r>
    </w:p>
    <w:p w14:paraId="286ADCDC" w14:textId="38B2BD64" w:rsidR="35DC83C7" w:rsidRDefault="623CA224" w:rsidP="46C6E3F6">
      <w:pPr>
        <w:pStyle w:val="ListParagraph"/>
        <w:numPr>
          <w:ilvl w:val="0"/>
          <w:numId w:val="17"/>
        </w:numPr>
        <w:spacing w:after="200" w:line="276" w:lineRule="auto"/>
        <w:ind w:left="630" w:right="634" w:hanging="270"/>
        <w:rPr>
          <w:rFonts w:cs="Arial"/>
          <w:color w:val="666666" w:themeColor="accent6"/>
          <w:sz w:val="22"/>
          <w:szCs w:val="22"/>
        </w:rPr>
      </w:pPr>
      <w:r w:rsidRPr="4CFD9FB6">
        <w:rPr>
          <w:rFonts w:cs="Arial"/>
          <w:color w:val="666666" w:themeColor="accent6"/>
          <w:sz w:val="22"/>
          <w:szCs w:val="22"/>
        </w:rPr>
        <w:t xml:space="preserve">Providing consent and demographic data </w:t>
      </w:r>
      <w:r w:rsidR="027FCCAC" w:rsidRPr="4CFD9FB6">
        <w:rPr>
          <w:rFonts w:cs="Arial"/>
          <w:color w:val="666666" w:themeColor="accent6"/>
          <w:sz w:val="22"/>
          <w:szCs w:val="22"/>
        </w:rPr>
        <w:t>collection</w:t>
      </w:r>
    </w:p>
    <w:p w14:paraId="4F84654E" w14:textId="242E7456" w:rsidR="35DC83C7" w:rsidRDefault="623CA224" w:rsidP="46C6E3F6">
      <w:pPr>
        <w:pStyle w:val="ListParagraph"/>
        <w:numPr>
          <w:ilvl w:val="0"/>
          <w:numId w:val="17"/>
        </w:numPr>
        <w:spacing w:after="200" w:line="276" w:lineRule="auto"/>
        <w:ind w:left="630" w:right="634" w:hanging="270"/>
        <w:rPr>
          <w:rFonts w:cs="Arial"/>
          <w:color w:val="666666" w:themeColor="accent6"/>
          <w:sz w:val="22"/>
          <w:szCs w:val="22"/>
        </w:rPr>
      </w:pPr>
      <w:r w:rsidRPr="4CFD9FB6">
        <w:rPr>
          <w:rFonts w:cs="Arial"/>
          <w:color w:val="666666" w:themeColor="accent6"/>
          <w:sz w:val="22"/>
          <w:szCs w:val="22"/>
        </w:rPr>
        <w:t xml:space="preserve">Completion of an </w:t>
      </w:r>
      <w:r w:rsidR="371F516E" w:rsidRPr="4CFD9FB6">
        <w:rPr>
          <w:rFonts w:cs="Arial"/>
          <w:color w:val="666666" w:themeColor="accent6"/>
          <w:sz w:val="22"/>
          <w:szCs w:val="22"/>
        </w:rPr>
        <w:t xml:space="preserve">anonymous </w:t>
      </w:r>
      <w:r w:rsidRPr="4CFD9FB6">
        <w:rPr>
          <w:rFonts w:cs="Arial"/>
          <w:color w:val="666666" w:themeColor="accent6"/>
          <w:sz w:val="22"/>
          <w:szCs w:val="22"/>
        </w:rPr>
        <w:t xml:space="preserve">electronic questionnaire consisting of </w:t>
      </w:r>
      <w:r w:rsidR="1E17F6F2" w:rsidRPr="4CFD9FB6">
        <w:rPr>
          <w:rFonts w:cs="Arial"/>
          <w:color w:val="666666" w:themeColor="accent6"/>
          <w:sz w:val="22"/>
          <w:szCs w:val="22"/>
        </w:rPr>
        <w:t>25</w:t>
      </w:r>
      <w:r w:rsidRPr="4CFD9FB6">
        <w:rPr>
          <w:rFonts w:cs="Arial"/>
          <w:color w:val="666666" w:themeColor="accent6"/>
          <w:sz w:val="22"/>
          <w:szCs w:val="22"/>
        </w:rPr>
        <w:t xml:space="preserve"> questions evaluating your clinical reasoning and confidence </w:t>
      </w:r>
    </w:p>
    <w:p w14:paraId="49E72C25" w14:textId="1BD39B80" w:rsidR="00D501F7" w:rsidRPr="00BF51AD" w:rsidRDefault="00D501F7" w:rsidP="46C6E3F6">
      <w:pPr>
        <w:pStyle w:val="ListParagraph"/>
        <w:spacing w:after="200" w:line="276" w:lineRule="auto"/>
        <w:ind w:left="360" w:right="634"/>
        <w:rPr>
          <w:rFonts w:cs="Arial"/>
          <w:color w:val="666666" w:themeColor="text1"/>
          <w:sz w:val="22"/>
          <w:szCs w:val="22"/>
        </w:rPr>
      </w:pPr>
    </w:p>
    <w:p w14:paraId="310CC0FA" w14:textId="0820138F" w:rsidR="0000371B" w:rsidRPr="00A25C76" w:rsidRDefault="0000371B" w:rsidP="00D501F7">
      <w:pPr>
        <w:spacing w:after="0" w:line="276" w:lineRule="auto"/>
        <w:ind w:right="634"/>
        <w:rPr>
          <w:rFonts w:cs="Arial"/>
          <w:sz w:val="22"/>
          <w:szCs w:val="22"/>
        </w:rPr>
        <w:sectPr w:rsidR="0000371B" w:rsidRPr="00A25C76" w:rsidSect="00D85F0C">
          <w:type w:val="continuous"/>
          <w:pgSz w:w="12240" w:h="15840"/>
          <w:pgMar w:top="720" w:right="720" w:bottom="720" w:left="1152" w:header="2016" w:footer="720" w:gutter="0"/>
          <w:cols w:num="2" w:space="40"/>
          <w:docGrid w:linePitch="360"/>
        </w:sectPr>
      </w:pPr>
    </w:p>
    <w:p w14:paraId="5154074B" w14:textId="77777777" w:rsidR="0000371B" w:rsidRPr="00D85F0C" w:rsidRDefault="0000371B" w:rsidP="00604342">
      <w:pPr>
        <w:spacing w:before="600" w:after="40" w:line="276" w:lineRule="auto"/>
        <w:rPr>
          <w:rFonts w:cs="Arial"/>
          <w:b/>
          <w:color w:val="005BBB" w:themeColor="text2"/>
          <w:sz w:val="26"/>
          <w:szCs w:val="26"/>
        </w:rPr>
      </w:pPr>
      <w:r w:rsidRPr="00D85F0C">
        <w:rPr>
          <w:rFonts w:cs="Arial"/>
          <w:b/>
          <w:color w:val="005BBB" w:themeColor="text2"/>
          <w:sz w:val="26"/>
          <w:szCs w:val="26"/>
        </w:rPr>
        <w:t>FOR MORE INFORMATION</w:t>
      </w:r>
    </w:p>
    <w:p w14:paraId="1FA8A53C" w14:textId="1DC78C24" w:rsidR="00D157BF" w:rsidRPr="00604342" w:rsidRDefault="00A25C76" w:rsidP="46C6E3F6">
      <w:pPr>
        <w:spacing w:line="276" w:lineRule="auto"/>
        <w:rPr>
          <w:rFonts w:cs="Arial"/>
          <w:b/>
          <w:bCs/>
          <w:color w:val="005BBB" w:themeColor="text2"/>
          <w:sz w:val="22"/>
          <w:szCs w:val="22"/>
        </w:rPr>
      </w:pPr>
      <w:r w:rsidRPr="46C6E3F6">
        <w:rPr>
          <w:rFonts w:cs="Arial"/>
          <w:b/>
          <w:bCs/>
          <w:color w:val="005BBB" w:themeColor="accent5"/>
          <w:sz w:val="22"/>
          <w:szCs w:val="22"/>
        </w:rPr>
        <w:lastRenderedPageBreak/>
        <w:t xml:space="preserve">Please contact </w:t>
      </w:r>
      <w:r w:rsidR="1B0EC326" w:rsidRPr="46C6E3F6">
        <w:rPr>
          <w:rFonts w:cs="Arial"/>
          <w:b/>
          <w:bCs/>
          <w:color w:val="005BBB" w:themeColor="accent5"/>
          <w:sz w:val="22"/>
          <w:szCs w:val="22"/>
        </w:rPr>
        <w:t>Kelsey McMullen, MSN, FNP-BC, ENP-C, CNE</w:t>
      </w:r>
      <w:r w:rsidRPr="46C6E3F6">
        <w:rPr>
          <w:rFonts w:cs="Arial"/>
          <w:b/>
          <w:bCs/>
          <w:color w:val="005BBB" w:themeColor="accent5"/>
          <w:sz w:val="22"/>
          <w:szCs w:val="22"/>
        </w:rPr>
        <w:t xml:space="preserve"> at </w:t>
      </w:r>
      <w:r w:rsidR="5828BB58" w:rsidRPr="46C6E3F6">
        <w:rPr>
          <w:rFonts w:cs="Arial"/>
          <w:b/>
          <w:bCs/>
          <w:color w:val="005BBB" w:themeColor="accent5"/>
          <w:sz w:val="22"/>
          <w:szCs w:val="22"/>
        </w:rPr>
        <w:t>860-558-7557</w:t>
      </w:r>
      <w:r w:rsidRPr="46C6E3F6">
        <w:rPr>
          <w:rFonts w:cs="Arial"/>
          <w:b/>
          <w:bCs/>
          <w:color w:val="005BBB" w:themeColor="accent5"/>
          <w:sz w:val="22"/>
          <w:szCs w:val="22"/>
        </w:rPr>
        <w:t xml:space="preserve">, email </w:t>
      </w:r>
      <w:r w:rsidR="3421BDB3" w:rsidRPr="46C6E3F6">
        <w:rPr>
          <w:rFonts w:cs="Arial"/>
          <w:b/>
          <w:bCs/>
          <w:color w:val="005BBB" w:themeColor="accent5"/>
          <w:sz w:val="22"/>
          <w:szCs w:val="22"/>
        </w:rPr>
        <w:t>krmcmull</w:t>
      </w:r>
      <w:r w:rsidRPr="46C6E3F6">
        <w:rPr>
          <w:rFonts w:cs="Arial"/>
          <w:b/>
          <w:bCs/>
          <w:color w:val="005BBB" w:themeColor="accent5"/>
          <w:sz w:val="22"/>
          <w:szCs w:val="22"/>
        </w:rPr>
        <w:t>@buffalo.edu or visit study.buffalo.edu</w:t>
      </w:r>
      <w:r w:rsidR="00B012C9" w:rsidRPr="46C6E3F6">
        <w:rPr>
          <w:rFonts w:cs="Arial"/>
          <w:b/>
          <w:bCs/>
          <w:color w:val="005BBB" w:themeColor="accent5"/>
          <w:sz w:val="22"/>
          <w:szCs w:val="22"/>
        </w:rPr>
        <w:t>.</w:t>
      </w:r>
    </w:p>
    <w:sectPr w:rsidR="00D157BF" w:rsidRPr="00604342" w:rsidSect="003D2978">
      <w:type w:val="continuous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B17F" w14:textId="77777777" w:rsidR="00871EEF" w:rsidRDefault="00871EEF" w:rsidP="00B21E59">
      <w:pPr>
        <w:spacing w:after="0" w:line="240" w:lineRule="auto"/>
      </w:pPr>
      <w:r>
        <w:separator/>
      </w:r>
    </w:p>
  </w:endnote>
  <w:endnote w:type="continuationSeparator" w:id="0">
    <w:p w14:paraId="2ACF620B" w14:textId="77777777" w:rsidR="00871EEF" w:rsidRDefault="00871EEF" w:rsidP="00B2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Regular">
    <w:panose1 w:val="020B0604020202020204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448E" w14:textId="77777777" w:rsidR="00A11869" w:rsidRDefault="00A11869" w:rsidP="00164FC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9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2F7D20E" w14:textId="77777777" w:rsidR="00A11869" w:rsidRDefault="00A11869" w:rsidP="00A118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FB60" w14:textId="77777777" w:rsidR="003D2978" w:rsidRPr="00594B2E" w:rsidRDefault="4CFD9FB6" w:rsidP="4CFD9FB6">
    <w:pPr>
      <w:pStyle w:val="ContactInfo"/>
      <w:spacing w:line="240" w:lineRule="auto"/>
      <w:ind w:left="-270"/>
      <w:jc w:val="center"/>
      <w:rPr>
        <w:rFonts w:ascii="Arial" w:hAnsi="Arial" w:cs="Arial"/>
        <w:b/>
        <w:bCs/>
        <w:sz w:val="13"/>
        <w:szCs w:val="13"/>
      </w:rPr>
    </w:pPr>
    <w:r w:rsidRPr="4CFD9FB6">
      <w:rPr>
        <w:rFonts w:ascii="Arial" w:hAnsi="Arial" w:cs="Arial"/>
        <w:b/>
        <w:bCs/>
        <w:sz w:val="13"/>
        <w:szCs w:val="13"/>
      </w:rPr>
      <w:t>___________________________________________________________________________________________________________________________________________________</w:t>
    </w:r>
  </w:p>
  <w:p w14:paraId="342E759B" w14:textId="77777777" w:rsidR="00594B2E" w:rsidRPr="003D2978" w:rsidRDefault="00594B2E" w:rsidP="4CFD9FB6">
    <w:pPr>
      <w:pStyle w:val="ContactInfo"/>
      <w:spacing w:line="240" w:lineRule="auto"/>
      <w:ind w:left="-270"/>
      <w:jc w:val="center"/>
      <w:rPr>
        <w:rFonts w:ascii="Arial" w:hAnsi="Arial" w:cs="Arial"/>
        <w:b/>
        <w:bCs/>
        <w:sz w:val="14"/>
        <w:szCs w:val="14"/>
      </w:rPr>
    </w:pPr>
  </w:p>
  <w:p w14:paraId="75628C14" w14:textId="227ECBDE" w:rsidR="00066F92" w:rsidRPr="00416D8F" w:rsidRDefault="4CFD9FB6" w:rsidP="4CFD9FB6">
    <w:pPr>
      <w:pStyle w:val="ContactInfo"/>
      <w:spacing w:line="240" w:lineRule="auto"/>
      <w:ind w:left="-270"/>
      <w:jc w:val="center"/>
      <w:rPr>
        <w:rFonts w:ascii="Arial" w:eastAsia="Arial" w:hAnsi="Arial" w:cs="Arial"/>
        <w:color w:val="FFFFFF" w:themeColor="background1"/>
        <w:sz w:val="21"/>
        <w:szCs w:val="21"/>
      </w:rPr>
    </w:pPr>
    <w:r w:rsidRPr="4CFD9FB6">
      <w:rPr>
        <w:rFonts w:ascii="Arial" w:hAnsi="Arial" w:cs="Arial"/>
        <w:b/>
        <w:bCs/>
        <w:sz w:val="18"/>
        <w:szCs w:val="18"/>
      </w:rPr>
      <w:t xml:space="preserve">Post-MS DNP Program, Graduate Nursing Department | </w:t>
    </w:r>
    <w:r w:rsidRPr="4CFD9FB6">
      <w:rPr>
        <w:rFonts w:ascii="Arial" w:hAnsi="Arial" w:cs="Arial"/>
        <w:sz w:val="18"/>
        <w:szCs w:val="18"/>
      </w:rPr>
      <w:t>3435 Main St. Wende Hall Buffalo, NY 14214-8013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FAF7" w14:textId="77777777" w:rsidR="006C1709" w:rsidRDefault="006C1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074E" w14:textId="77777777" w:rsidR="00871EEF" w:rsidRDefault="00871EEF" w:rsidP="00B21E59">
      <w:pPr>
        <w:spacing w:after="0" w:line="240" w:lineRule="auto"/>
      </w:pPr>
      <w:r>
        <w:separator/>
      </w:r>
    </w:p>
  </w:footnote>
  <w:footnote w:type="continuationSeparator" w:id="0">
    <w:p w14:paraId="0FEC1B5A" w14:textId="77777777" w:rsidR="00871EEF" w:rsidRDefault="00871EEF" w:rsidP="00B2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421E" w14:textId="77777777" w:rsidR="006C1709" w:rsidRDefault="006C1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020C" w14:textId="77777777" w:rsidR="00594B2E" w:rsidRDefault="00594B2E" w:rsidP="00594B2E">
    <w:pPr>
      <w:pStyle w:val="Header"/>
      <w:ind w:left="-45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A904" w14:textId="77777777" w:rsidR="006C1709" w:rsidRDefault="006C1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E848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3DEC3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5A65B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2FC7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D44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05610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A3AAC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0302F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6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C8A9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01C4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314EC2"/>
    <w:multiLevelType w:val="hybridMultilevel"/>
    <w:tmpl w:val="2FF0588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2CD23A8C"/>
    <w:multiLevelType w:val="hybridMultilevel"/>
    <w:tmpl w:val="A94EBDC8"/>
    <w:lvl w:ilvl="0" w:tplc="EC1A1EF8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 w15:restartNumberingAfterBreak="0">
    <w:nsid w:val="3D2B5378"/>
    <w:multiLevelType w:val="hybridMultilevel"/>
    <w:tmpl w:val="3530DAD2"/>
    <w:lvl w:ilvl="0" w:tplc="2C401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65A2"/>
    <w:multiLevelType w:val="hybridMultilevel"/>
    <w:tmpl w:val="6EC87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2173F"/>
    <w:multiLevelType w:val="hybridMultilevel"/>
    <w:tmpl w:val="3BC8BB80"/>
    <w:lvl w:ilvl="0" w:tplc="B2CA6E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83359"/>
    <w:multiLevelType w:val="hybridMultilevel"/>
    <w:tmpl w:val="54A49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071691">
    <w:abstractNumId w:val="16"/>
  </w:num>
  <w:num w:numId="2" w16cid:durableId="196629363">
    <w:abstractNumId w:val="13"/>
  </w:num>
  <w:num w:numId="3" w16cid:durableId="918558219">
    <w:abstractNumId w:val="0"/>
  </w:num>
  <w:num w:numId="4" w16cid:durableId="138158638">
    <w:abstractNumId w:val="1"/>
  </w:num>
  <w:num w:numId="5" w16cid:durableId="1049457369">
    <w:abstractNumId w:val="2"/>
  </w:num>
  <w:num w:numId="6" w16cid:durableId="1415130047">
    <w:abstractNumId w:val="3"/>
  </w:num>
  <w:num w:numId="7" w16cid:durableId="1323120376">
    <w:abstractNumId w:val="4"/>
  </w:num>
  <w:num w:numId="8" w16cid:durableId="1842428149">
    <w:abstractNumId w:val="9"/>
  </w:num>
  <w:num w:numId="9" w16cid:durableId="710809126">
    <w:abstractNumId w:val="5"/>
  </w:num>
  <w:num w:numId="10" w16cid:durableId="821049010">
    <w:abstractNumId w:val="6"/>
  </w:num>
  <w:num w:numId="11" w16cid:durableId="1746802954">
    <w:abstractNumId w:val="7"/>
  </w:num>
  <w:num w:numId="12" w16cid:durableId="83697146">
    <w:abstractNumId w:val="8"/>
  </w:num>
  <w:num w:numId="13" w16cid:durableId="1326860425">
    <w:abstractNumId w:val="10"/>
  </w:num>
  <w:num w:numId="14" w16cid:durableId="1243567740">
    <w:abstractNumId w:val="14"/>
  </w:num>
  <w:num w:numId="15" w16cid:durableId="1219394611">
    <w:abstractNumId w:val="15"/>
  </w:num>
  <w:num w:numId="16" w16cid:durableId="1354962777">
    <w:abstractNumId w:val="11"/>
  </w:num>
  <w:num w:numId="17" w16cid:durableId="3114523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4"/>
  <w:drawingGridVerticalSpacing w:val="1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302"/>
    <w:rsid w:val="0000371B"/>
    <w:rsid w:val="00005BD6"/>
    <w:rsid w:val="00011113"/>
    <w:rsid w:val="0001247F"/>
    <w:rsid w:val="000266BE"/>
    <w:rsid w:val="00027984"/>
    <w:rsid w:val="00030E7C"/>
    <w:rsid w:val="00044D75"/>
    <w:rsid w:val="00057D09"/>
    <w:rsid w:val="00062138"/>
    <w:rsid w:val="0006238D"/>
    <w:rsid w:val="000635C4"/>
    <w:rsid w:val="00066F92"/>
    <w:rsid w:val="00072659"/>
    <w:rsid w:val="000960A8"/>
    <w:rsid w:val="00097054"/>
    <w:rsid w:val="000B2A0C"/>
    <w:rsid w:val="000B2E46"/>
    <w:rsid w:val="000C16C1"/>
    <w:rsid w:val="00100413"/>
    <w:rsid w:val="00123441"/>
    <w:rsid w:val="001235A1"/>
    <w:rsid w:val="00124E32"/>
    <w:rsid w:val="001262FE"/>
    <w:rsid w:val="00163CE6"/>
    <w:rsid w:val="00164FC6"/>
    <w:rsid w:val="00166275"/>
    <w:rsid w:val="00176FB2"/>
    <w:rsid w:val="001948F3"/>
    <w:rsid w:val="00194D62"/>
    <w:rsid w:val="001C569A"/>
    <w:rsid w:val="001E5BBA"/>
    <w:rsid w:val="001F30C3"/>
    <w:rsid w:val="002043C1"/>
    <w:rsid w:val="00204C50"/>
    <w:rsid w:val="002071F3"/>
    <w:rsid w:val="00207CEE"/>
    <w:rsid w:val="00210E89"/>
    <w:rsid w:val="00230427"/>
    <w:rsid w:val="00230AA8"/>
    <w:rsid w:val="002321B7"/>
    <w:rsid w:val="00250910"/>
    <w:rsid w:val="00254132"/>
    <w:rsid w:val="00255330"/>
    <w:rsid w:val="00261941"/>
    <w:rsid w:val="00271871"/>
    <w:rsid w:val="002A4904"/>
    <w:rsid w:val="002B4BC6"/>
    <w:rsid w:val="002D3EB2"/>
    <w:rsid w:val="002D6C7E"/>
    <w:rsid w:val="003111D3"/>
    <w:rsid w:val="003139D3"/>
    <w:rsid w:val="00317A0B"/>
    <w:rsid w:val="00345F7D"/>
    <w:rsid w:val="0036665A"/>
    <w:rsid w:val="00373915"/>
    <w:rsid w:val="00380DD2"/>
    <w:rsid w:val="0038154A"/>
    <w:rsid w:val="00384FDE"/>
    <w:rsid w:val="003920FC"/>
    <w:rsid w:val="00394A78"/>
    <w:rsid w:val="003A1B70"/>
    <w:rsid w:val="003A65B4"/>
    <w:rsid w:val="003B5160"/>
    <w:rsid w:val="003C6EEA"/>
    <w:rsid w:val="003D2754"/>
    <w:rsid w:val="003D2978"/>
    <w:rsid w:val="003D58E0"/>
    <w:rsid w:val="003F1636"/>
    <w:rsid w:val="00403A03"/>
    <w:rsid w:val="00411742"/>
    <w:rsid w:val="0041367A"/>
    <w:rsid w:val="00416D8F"/>
    <w:rsid w:val="00417842"/>
    <w:rsid w:val="00420EB3"/>
    <w:rsid w:val="0042245E"/>
    <w:rsid w:val="00460D7D"/>
    <w:rsid w:val="00465856"/>
    <w:rsid w:val="00467011"/>
    <w:rsid w:val="00482547"/>
    <w:rsid w:val="00493203"/>
    <w:rsid w:val="004B1F7E"/>
    <w:rsid w:val="004C49F0"/>
    <w:rsid w:val="004D4839"/>
    <w:rsid w:val="00500053"/>
    <w:rsid w:val="00536CD9"/>
    <w:rsid w:val="005412AB"/>
    <w:rsid w:val="00555427"/>
    <w:rsid w:val="005566C7"/>
    <w:rsid w:val="0058085F"/>
    <w:rsid w:val="005873F5"/>
    <w:rsid w:val="00594B2E"/>
    <w:rsid w:val="00595F76"/>
    <w:rsid w:val="005A000F"/>
    <w:rsid w:val="005A4CC0"/>
    <w:rsid w:val="005A65A9"/>
    <w:rsid w:val="005F62D0"/>
    <w:rsid w:val="005F76C5"/>
    <w:rsid w:val="00602C26"/>
    <w:rsid w:val="00604342"/>
    <w:rsid w:val="00612224"/>
    <w:rsid w:val="00612369"/>
    <w:rsid w:val="00624B9C"/>
    <w:rsid w:val="00631726"/>
    <w:rsid w:val="00640868"/>
    <w:rsid w:val="00644680"/>
    <w:rsid w:val="00646F1E"/>
    <w:rsid w:val="00664551"/>
    <w:rsid w:val="0067612E"/>
    <w:rsid w:val="006923C8"/>
    <w:rsid w:val="00696EB4"/>
    <w:rsid w:val="006A0E1E"/>
    <w:rsid w:val="006C1709"/>
    <w:rsid w:val="006D1F4C"/>
    <w:rsid w:val="006E6604"/>
    <w:rsid w:val="006F4BC7"/>
    <w:rsid w:val="007151EB"/>
    <w:rsid w:val="00717A41"/>
    <w:rsid w:val="007231AB"/>
    <w:rsid w:val="00724E6A"/>
    <w:rsid w:val="0072651E"/>
    <w:rsid w:val="00726BAD"/>
    <w:rsid w:val="00734C81"/>
    <w:rsid w:val="00744005"/>
    <w:rsid w:val="00753636"/>
    <w:rsid w:val="00754525"/>
    <w:rsid w:val="0075623C"/>
    <w:rsid w:val="007630FE"/>
    <w:rsid w:val="007648D8"/>
    <w:rsid w:val="00766296"/>
    <w:rsid w:val="007843B4"/>
    <w:rsid w:val="00790351"/>
    <w:rsid w:val="007A22C7"/>
    <w:rsid w:val="007A3C62"/>
    <w:rsid w:val="007B6B27"/>
    <w:rsid w:val="007C694F"/>
    <w:rsid w:val="007D0D41"/>
    <w:rsid w:val="007E2DDF"/>
    <w:rsid w:val="007E4734"/>
    <w:rsid w:val="007E6E63"/>
    <w:rsid w:val="007F13B9"/>
    <w:rsid w:val="00801DD1"/>
    <w:rsid w:val="00803272"/>
    <w:rsid w:val="008200DD"/>
    <w:rsid w:val="008233BC"/>
    <w:rsid w:val="008238B7"/>
    <w:rsid w:val="008445F7"/>
    <w:rsid w:val="00850F1A"/>
    <w:rsid w:val="00871EEF"/>
    <w:rsid w:val="00881162"/>
    <w:rsid w:val="00885136"/>
    <w:rsid w:val="008B2A4A"/>
    <w:rsid w:val="008D14EA"/>
    <w:rsid w:val="008D6D2D"/>
    <w:rsid w:val="008D7BDE"/>
    <w:rsid w:val="009102B6"/>
    <w:rsid w:val="009355C1"/>
    <w:rsid w:val="00942C80"/>
    <w:rsid w:val="00951FEE"/>
    <w:rsid w:val="00954DA6"/>
    <w:rsid w:val="00962801"/>
    <w:rsid w:val="00966239"/>
    <w:rsid w:val="009A6900"/>
    <w:rsid w:val="009B250C"/>
    <w:rsid w:val="009B3069"/>
    <w:rsid w:val="009C21D7"/>
    <w:rsid w:val="009C3714"/>
    <w:rsid w:val="009E3C91"/>
    <w:rsid w:val="009F0DDE"/>
    <w:rsid w:val="009F27F2"/>
    <w:rsid w:val="00A04D07"/>
    <w:rsid w:val="00A05AA2"/>
    <w:rsid w:val="00A11869"/>
    <w:rsid w:val="00A25C76"/>
    <w:rsid w:val="00A31EEC"/>
    <w:rsid w:val="00A44136"/>
    <w:rsid w:val="00A478E1"/>
    <w:rsid w:val="00A50828"/>
    <w:rsid w:val="00A50BEB"/>
    <w:rsid w:val="00A51BB5"/>
    <w:rsid w:val="00A565EB"/>
    <w:rsid w:val="00A80005"/>
    <w:rsid w:val="00A80D59"/>
    <w:rsid w:val="00A81DEA"/>
    <w:rsid w:val="00A9575A"/>
    <w:rsid w:val="00AA1404"/>
    <w:rsid w:val="00AB0D95"/>
    <w:rsid w:val="00AC59EF"/>
    <w:rsid w:val="00B012C9"/>
    <w:rsid w:val="00B0519A"/>
    <w:rsid w:val="00B21E59"/>
    <w:rsid w:val="00B32ED2"/>
    <w:rsid w:val="00B336C4"/>
    <w:rsid w:val="00B34C55"/>
    <w:rsid w:val="00B40A8E"/>
    <w:rsid w:val="00B4241D"/>
    <w:rsid w:val="00B64480"/>
    <w:rsid w:val="00B94250"/>
    <w:rsid w:val="00BB2780"/>
    <w:rsid w:val="00BC08AE"/>
    <w:rsid w:val="00BC7F9C"/>
    <w:rsid w:val="00BD7576"/>
    <w:rsid w:val="00BE2DBA"/>
    <w:rsid w:val="00BF69DB"/>
    <w:rsid w:val="00BF6F57"/>
    <w:rsid w:val="00C0471F"/>
    <w:rsid w:val="00C23215"/>
    <w:rsid w:val="00C313C6"/>
    <w:rsid w:val="00C460D0"/>
    <w:rsid w:val="00C465FE"/>
    <w:rsid w:val="00C569E5"/>
    <w:rsid w:val="00C57130"/>
    <w:rsid w:val="00C81E2C"/>
    <w:rsid w:val="00C924A3"/>
    <w:rsid w:val="00CA6512"/>
    <w:rsid w:val="00CB322C"/>
    <w:rsid w:val="00CB6A86"/>
    <w:rsid w:val="00CF2056"/>
    <w:rsid w:val="00D01302"/>
    <w:rsid w:val="00D157BF"/>
    <w:rsid w:val="00D36E6D"/>
    <w:rsid w:val="00D45F3A"/>
    <w:rsid w:val="00D501F7"/>
    <w:rsid w:val="00D63CDD"/>
    <w:rsid w:val="00D66CAB"/>
    <w:rsid w:val="00D72A82"/>
    <w:rsid w:val="00D73827"/>
    <w:rsid w:val="00D85F0C"/>
    <w:rsid w:val="00DA5601"/>
    <w:rsid w:val="00DB14B1"/>
    <w:rsid w:val="00DB55B9"/>
    <w:rsid w:val="00DD25CE"/>
    <w:rsid w:val="00DE0720"/>
    <w:rsid w:val="00DE1BD3"/>
    <w:rsid w:val="00E01AD1"/>
    <w:rsid w:val="00E024ED"/>
    <w:rsid w:val="00E06148"/>
    <w:rsid w:val="00E255AB"/>
    <w:rsid w:val="00E44189"/>
    <w:rsid w:val="00E63627"/>
    <w:rsid w:val="00E65904"/>
    <w:rsid w:val="00E90F26"/>
    <w:rsid w:val="00E92937"/>
    <w:rsid w:val="00EA43FE"/>
    <w:rsid w:val="00EC7527"/>
    <w:rsid w:val="00ED603B"/>
    <w:rsid w:val="00EF0850"/>
    <w:rsid w:val="00EF0D24"/>
    <w:rsid w:val="00EF4404"/>
    <w:rsid w:val="00EF7000"/>
    <w:rsid w:val="00F169B0"/>
    <w:rsid w:val="00F25A2B"/>
    <w:rsid w:val="00F307DE"/>
    <w:rsid w:val="00F31973"/>
    <w:rsid w:val="00F63584"/>
    <w:rsid w:val="00F8298A"/>
    <w:rsid w:val="00FF04BC"/>
    <w:rsid w:val="027FCCAC"/>
    <w:rsid w:val="07096F91"/>
    <w:rsid w:val="0A222005"/>
    <w:rsid w:val="0C7629C2"/>
    <w:rsid w:val="0CD21278"/>
    <w:rsid w:val="0D93AE36"/>
    <w:rsid w:val="0E8D240F"/>
    <w:rsid w:val="0F958BBF"/>
    <w:rsid w:val="1167B507"/>
    <w:rsid w:val="12937A45"/>
    <w:rsid w:val="1B0EC326"/>
    <w:rsid w:val="1C4D43B5"/>
    <w:rsid w:val="1E17F6F2"/>
    <w:rsid w:val="1E4528E1"/>
    <w:rsid w:val="1F9260BC"/>
    <w:rsid w:val="213845F4"/>
    <w:rsid w:val="21FC592C"/>
    <w:rsid w:val="249560E1"/>
    <w:rsid w:val="2AEC90D6"/>
    <w:rsid w:val="2B049A97"/>
    <w:rsid w:val="2E931401"/>
    <w:rsid w:val="2F8CECFB"/>
    <w:rsid w:val="30875867"/>
    <w:rsid w:val="3119A283"/>
    <w:rsid w:val="3421BDB3"/>
    <w:rsid w:val="35DC83C7"/>
    <w:rsid w:val="371F516E"/>
    <w:rsid w:val="388F7969"/>
    <w:rsid w:val="399674CE"/>
    <w:rsid w:val="3A3F8EB2"/>
    <w:rsid w:val="3E341EFC"/>
    <w:rsid w:val="42C90613"/>
    <w:rsid w:val="4485207A"/>
    <w:rsid w:val="44AA0134"/>
    <w:rsid w:val="45EBA705"/>
    <w:rsid w:val="46C6E3F6"/>
    <w:rsid w:val="4CFD9FB6"/>
    <w:rsid w:val="4E7878AB"/>
    <w:rsid w:val="4EB72B60"/>
    <w:rsid w:val="4F003C7B"/>
    <w:rsid w:val="515C5484"/>
    <w:rsid w:val="5828BB58"/>
    <w:rsid w:val="5CE1FEB2"/>
    <w:rsid w:val="5ED1E70F"/>
    <w:rsid w:val="5F4B4AD2"/>
    <w:rsid w:val="60AD7B42"/>
    <w:rsid w:val="613FDCA8"/>
    <w:rsid w:val="623CA224"/>
    <w:rsid w:val="63B9220D"/>
    <w:rsid w:val="65682508"/>
    <w:rsid w:val="65755E18"/>
    <w:rsid w:val="667CC853"/>
    <w:rsid w:val="67D1BC89"/>
    <w:rsid w:val="6AC4CCB6"/>
    <w:rsid w:val="6F51A740"/>
    <w:rsid w:val="7088AA1F"/>
    <w:rsid w:val="71226085"/>
    <w:rsid w:val="72244A0A"/>
    <w:rsid w:val="7363FADE"/>
    <w:rsid w:val="73D3567F"/>
    <w:rsid w:val="758BC2CA"/>
    <w:rsid w:val="7931EA88"/>
    <w:rsid w:val="7CD1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7F0EE"/>
  <w14:defaultImageDpi w14:val="32767"/>
  <w15:chartTrackingRefBased/>
  <w15:docId w15:val="{130837C0-22E5-4DFD-9F61-505C5A2A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03"/>
    <w:pPr>
      <w:spacing w:after="120" w:line="312" w:lineRule="auto"/>
    </w:pPr>
    <w:rPr>
      <w:color w:val="666666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1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5BBB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5BBB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umnHeading">
    <w:name w:val="Column Heading"/>
    <w:basedOn w:val="Normal"/>
    <w:qFormat/>
    <w:rsid w:val="00250910"/>
    <w:pPr>
      <w:spacing w:after="240"/>
    </w:pPr>
    <w:rPr>
      <w:b/>
      <w:caps/>
      <w:color w:val="FFFFFF" w:themeColor="background1"/>
      <w:sz w:val="32"/>
    </w:rPr>
  </w:style>
  <w:style w:type="paragraph" w:customStyle="1" w:styleId="ColumnHeading2">
    <w:name w:val="Column Heading 2"/>
    <w:qFormat/>
    <w:rsid w:val="00250910"/>
    <w:pPr>
      <w:spacing w:before="120"/>
    </w:pPr>
    <w:rPr>
      <w:color w:val="FFFFFF" w:themeColor="background1"/>
      <w:sz w:val="22"/>
    </w:rPr>
  </w:style>
  <w:style w:type="paragraph" w:customStyle="1" w:styleId="Style1">
    <w:name w:val="Style1"/>
    <w:basedOn w:val="ColumnHeading2"/>
    <w:qFormat/>
    <w:rsid w:val="001235A1"/>
  </w:style>
  <w:style w:type="character" w:customStyle="1" w:styleId="Heading1Char">
    <w:name w:val="Heading 1 Char"/>
    <w:basedOn w:val="DefaultParagraphFont"/>
    <w:link w:val="Heading1"/>
    <w:uiPriority w:val="9"/>
    <w:rsid w:val="00D501F7"/>
    <w:rPr>
      <w:rFonts w:asciiTheme="majorHAnsi" w:eastAsiaTheme="majorEastAsia" w:hAnsiTheme="majorHAnsi" w:cstheme="majorBidi"/>
      <w:color w:val="005BBB" w:themeColor="text2"/>
      <w:sz w:val="32"/>
      <w:szCs w:val="32"/>
    </w:rPr>
  </w:style>
  <w:style w:type="paragraph" w:styleId="Title">
    <w:name w:val="Title"/>
    <w:aliases w:val="Event Title"/>
    <w:basedOn w:val="Normal"/>
    <w:next w:val="Normal"/>
    <w:link w:val="TitleChar"/>
    <w:uiPriority w:val="10"/>
    <w:qFormat/>
    <w:rsid w:val="0067612E"/>
    <w:pPr>
      <w:framePr w:hSpace="144" w:vSpace="475" w:wrap="around" w:vAnchor="page" w:hAnchor="text" w:y="1"/>
      <w:spacing w:line="204" w:lineRule="auto"/>
      <w:contextualSpacing/>
    </w:pPr>
    <w:rPr>
      <w:rFonts w:eastAsiaTheme="majorEastAsia" w:cstheme="majorBidi"/>
      <w:caps/>
      <w:color w:val="005BBB"/>
      <w:kern w:val="22"/>
      <w:sz w:val="80"/>
      <w:szCs w:val="56"/>
    </w:rPr>
  </w:style>
  <w:style w:type="character" w:customStyle="1" w:styleId="TitleChar">
    <w:name w:val="Title Char"/>
    <w:aliases w:val="Event Title Char"/>
    <w:basedOn w:val="DefaultParagraphFont"/>
    <w:link w:val="Title"/>
    <w:uiPriority w:val="10"/>
    <w:rsid w:val="0067612E"/>
    <w:rPr>
      <w:rFonts w:eastAsiaTheme="majorEastAsia" w:cstheme="majorBidi"/>
      <w:caps/>
      <w:color w:val="005BBB"/>
      <w:kern w:val="22"/>
      <w:sz w:val="80"/>
      <w:szCs w:val="56"/>
    </w:rPr>
  </w:style>
  <w:style w:type="paragraph" w:customStyle="1" w:styleId="EventDate">
    <w:name w:val="Event Date"/>
    <w:qFormat/>
    <w:rsid w:val="0067612E"/>
    <w:rPr>
      <w:rFonts w:eastAsiaTheme="majorEastAsia" w:cstheme="majorBidi"/>
      <w:b/>
      <w:caps/>
      <w:color w:val="005BBB"/>
      <w:kern w:val="22"/>
      <w:sz w:val="28"/>
      <w:szCs w:val="56"/>
    </w:rPr>
  </w:style>
  <w:style w:type="paragraph" w:customStyle="1" w:styleId="Rule">
    <w:name w:val="Rule"/>
    <w:basedOn w:val="ColumnHeading2"/>
    <w:qFormat/>
    <w:rsid w:val="00210E89"/>
    <w:pPr>
      <w:spacing w:after="120"/>
    </w:pPr>
    <w:rPr>
      <w:spacing w:val="-14"/>
      <w:kern w:val="32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230427"/>
    <w:rPr>
      <w:color w:val="005BBB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E59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B21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E59"/>
    <w:rPr>
      <w:color w:val="666666"/>
    </w:rPr>
  </w:style>
  <w:style w:type="character" w:styleId="PageNumber">
    <w:name w:val="page number"/>
    <w:basedOn w:val="DefaultParagraphFont"/>
    <w:uiPriority w:val="99"/>
    <w:semiHidden/>
    <w:unhideWhenUsed/>
    <w:rsid w:val="00A11869"/>
  </w:style>
  <w:style w:type="paragraph" w:styleId="ListParagraph">
    <w:name w:val="List Paragraph"/>
    <w:basedOn w:val="Normal"/>
    <w:uiPriority w:val="34"/>
    <w:qFormat/>
    <w:rsid w:val="00030E7C"/>
    <w:pPr>
      <w:ind w:left="720"/>
      <w:contextualSpacing/>
    </w:pPr>
  </w:style>
  <w:style w:type="paragraph" w:customStyle="1" w:styleId="ContactInfo">
    <w:name w:val="Contact Info"/>
    <w:basedOn w:val="Normal"/>
    <w:uiPriority w:val="99"/>
    <w:rsid w:val="00B4241D"/>
    <w:pPr>
      <w:widowControl w:val="0"/>
      <w:autoSpaceDE w:val="0"/>
      <w:autoSpaceDN w:val="0"/>
      <w:adjustRightInd w:val="0"/>
      <w:spacing w:after="0" w:line="220" w:lineRule="atLeast"/>
      <w:textAlignment w:val="center"/>
    </w:pPr>
    <w:rPr>
      <w:rFonts w:ascii="DINPro-Regular" w:eastAsiaTheme="minorEastAsia" w:hAnsi="DINPro-Regular" w:cs="DINPro-Regular"/>
      <w:color w:val="666666" w:themeColor="text1"/>
      <w:sz w:val="16"/>
      <w:szCs w:val="16"/>
    </w:rPr>
  </w:style>
  <w:style w:type="paragraph" w:customStyle="1" w:styleId="Headings">
    <w:name w:val="Headings"/>
    <w:basedOn w:val="Normal"/>
    <w:qFormat/>
    <w:rsid w:val="00D501F7"/>
    <w:pPr>
      <w:spacing w:after="40" w:line="276" w:lineRule="auto"/>
      <w:ind w:right="446"/>
    </w:pPr>
    <w:rPr>
      <w:rFonts w:cs="Arial"/>
      <w:b/>
      <w:color w:val="005BBB" w:themeColor="text2"/>
      <w:sz w:val="22"/>
      <w:szCs w:val="22"/>
    </w:rPr>
  </w:style>
  <w:style w:type="paragraph" w:customStyle="1" w:styleId="BodyCopy">
    <w:name w:val="Body Copy"/>
    <w:basedOn w:val="Normal"/>
    <w:qFormat/>
    <w:rsid w:val="00D501F7"/>
    <w:pPr>
      <w:spacing w:line="276" w:lineRule="auto"/>
      <w:ind w:right="634"/>
    </w:pPr>
    <w:rPr>
      <w:rFonts w:cs="Arial"/>
      <w:color w:val="666666" w:themeColor="text1"/>
      <w:sz w:val="22"/>
      <w:szCs w:val="22"/>
    </w:rPr>
  </w:style>
  <w:style w:type="paragraph" w:customStyle="1" w:styleId="Bullets">
    <w:name w:val="Bullets"/>
    <w:basedOn w:val="ListParagraph"/>
    <w:qFormat/>
    <w:rsid w:val="00D501F7"/>
    <w:pPr>
      <w:spacing w:after="200" w:line="276" w:lineRule="auto"/>
      <w:ind w:left="630" w:right="634" w:hanging="270"/>
    </w:pPr>
    <w:rPr>
      <w:rFonts w:cs="Arial"/>
      <w:color w:val="666666" w:themeColor="text1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1F7"/>
    <w:rPr>
      <w:rFonts w:asciiTheme="majorHAnsi" w:eastAsiaTheme="majorEastAsia" w:hAnsiTheme="majorHAnsi" w:cstheme="majorBidi"/>
      <w:color w:val="005BBB" w:themeColor="text2"/>
      <w:sz w:val="26"/>
      <w:szCs w:val="26"/>
    </w:rPr>
  </w:style>
  <w:style w:type="paragraph" w:customStyle="1" w:styleId="ContactInformation">
    <w:name w:val="Contact Information"/>
    <w:basedOn w:val="Normal"/>
    <w:qFormat/>
    <w:rsid w:val="00A80005"/>
    <w:pPr>
      <w:spacing w:line="276" w:lineRule="auto"/>
    </w:pPr>
    <w:rPr>
      <w:rFonts w:cs="Arial"/>
      <w:b/>
      <w:color w:val="005BBB" w:themeColor="text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E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E6D"/>
    <w:rPr>
      <w:rFonts w:ascii="Times New Roman" w:hAnsi="Times New Roman" w:cs="Times New Roman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unybuffalo.qualtrics.com/jfe/form/SV_81vFrBnFuOaN37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167\Downloads\SON_Brand_Extension_8.5x11(1).dotx" TargetMode="External"/></Relationships>
</file>

<file path=word/theme/theme1.xml><?xml version="1.0" encoding="utf-8"?>
<a:theme xmlns:a="http://schemas.openxmlformats.org/drawingml/2006/main" name="Office Theme">
  <a:themeElements>
    <a:clrScheme name="UB - Brand Colors">
      <a:dk1>
        <a:srgbClr val="666666"/>
      </a:dk1>
      <a:lt1>
        <a:srgbClr val="FFFFFF"/>
      </a:lt1>
      <a:dk2>
        <a:srgbClr val="005BBB"/>
      </a:dk2>
      <a:lt2>
        <a:srgbClr val="E4E4E4"/>
      </a:lt2>
      <a:accent1>
        <a:srgbClr val="E56A54"/>
      </a:accent1>
      <a:accent2>
        <a:srgbClr val="2F9FD0"/>
      </a:accent2>
      <a:accent3>
        <a:srgbClr val="00A69C"/>
      </a:accent3>
      <a:accent4>
        <a:srgbClr val="006570"/>
      </a:accent4>
      <a:accent5>
        <a:srgbClr val="005BBB"/>
      </a:accent5>
      <a:accent6>
        <a:srgbClr val="666666"/>
      </a:accent6>
      <a:hlink>
        <a:srgbClr val="005BBB"/>
      </a:hlink>
      <a:folHlink>
        <a:srgbClr val="E56A5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B326A7-67E8-4D7B-8C16-673D49E9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C:\Users\17167\Downloads\SON_Brand_Extension_8.5x11(1).dotx</Template>
  <TotalTime>1</TotalTime>
  <Pages>2</Pages>
  <Words>223</Words>
  <Characters>1276</Characters>
  <Application>Microsoft Office Word</Application>
  <DocSecurity>0</DocSecurity>
  <Lines>10</Lines>
  <Paragraphs>2</Paragraphs>
  <ScaleCrop>false</ScaleCrop>
  <Manager/>
  <Company>University at Buffalo</Company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Loralee</dc:creator>
  <cp:keywords/>
  <dc:description/>
  <cp:lastModifiedBy>Susan Birkhead</cp:lastModifiedBy>
  <cp:revision>2</cp:revision>
  <cp:lastPrinted>2018-11-19T19:44:00Z</cp:lastPrinted>
  <dcterms:created xsi:type="dcterms:W3CDTF">2026-08-18T15:07:00Z</dcterms:created>
  <dcterms:modified xsi:type="dcterms:W3CDTF">2026-08-18T15:07:00Z</dcterms:modified>
  <cp:category/>
</cp:coreProperties>
</file>