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7819"/>
      </w:tblGrid>
      <w:tr w:rsidR="00897FB4" w:rsidRPr="00897FB4" w14:paraId="52F46062" w14:textId="77777777" w:rsidTr="002A068F">
        <w:trPr>
          <w:trHeight w:val="8366"/>
          <w:tblHeader/>
        </w:trPr>
        <w:tc>
          <w:tcPr>
            <w:tcW w:w="7819" w:type="dxa"/>
          </w:tcPr>
          <w:p w14:paraId="39DEB88A" w14:textId="4569E9C4" w:rsidR="00897FB4" w:rsidRPr="00897FB4" w:rsidRDefault="00096212" w:rsidP="00897FB4">
            <w:pPr>
              <w:pStyle w:val="Subtitle"/>
            </w:pPr>
            <w:r>
              <w:t>NE</w:t>
            </w:r>
            <w:r w:rsidR="007D50DB">
              <w:t>T</w:t>
            </w:r>
            <w:r>
              <w:t>XARN May Chapter Meeting</w:t>
            </w:r>
          </w:p>
          <w:p w14:paraId="305A6152" w14:textId="1559504F" w:rsidR="00897FB4" w:rsidRPr="00897FB4" w:rsidRDefault="00096212" w:rsidP="00897FB4">
            <w:pPr>
              <w:pStyle w:val="Title"/>
            </w:pPr>
            <w:r>
              <w:t>Hurricane Melissa</w:t>
            </w:r>
          </w:p>
          <w:p w14:paraId="165462CE" w14:textId="1A7AD0EB" w:rsidR="00897FB4" w:rsidRPr="00897FB4" w:rsidRDefault="00096212" w:rsidP="00897FB4">
            <w:pPr>
              <w:pStyle w:val="Subtitle"/>
            </w:pPr>
            <w:r>
              <w:t>Team Jamaica Members</w:t>
            </w:r>
          </w:p>
          <w:p w14:paraId="3E5F2E69" w14:textId="5673A235" w:rsidR="00897FB4" w:rsidRPr="00897FB4" w:rsidRDefault="00096212" w:rsidP="00897FB4">
            <w:pPr>
              <w:pStyle w:val="Date"/>
            </w:pPr>
            <w:r>
              <w:t>May 21, 2026</w:t>
            </w:r>
          </w:p>
          <w:p w14:paraId="6484471C" w14:textId="4F4620B7" w:rsidR="00897FB4" w:rsidRPr="00897FB4" w:rsidRDefault="00096212" w:rsidP="00897FB4">
            <w:pPr>
              <w:pStyle w:val="Time"/>
            </w:pPr>
            <w:r>
              <w:t>3pm-4pm</w:t>
            </w:r>
          </w:p>
          <w:p w14:paraId="41A8FCA0" w14:textId="53F19BFB" w:rsidR="00897FB4" w:rsidRPr="00897FB4" w:rsidRDefault="00096212" w:rsidP="00897FB4">
            <w:pPr>
              <w:pStyle w:val="Location"/>
            </w:pPr>
            <w:r>
              <w:t>Virtual on Zoom</w:t>
            </w:r>
          </w:p>
          <w:p w14:paraId="0AF05ED8" w14:textId="1DD38DE0" w:rsidR="00897FB4" w:rsidRPr="00897FB4" w:rsidRDefault="007D50DB" w:rsidP="00897FB4">
            <w:pPr>
              <w:pStyle w:val="Location"/>
            </w:pPr>
            <w:hyperlink r:id="rId10" w:history="1">
              <w:r w:rsidRPr="001B0EDB">
                <w:rPr>
                  <w:rStyle w:val="Hyperlink"/>
                </w:rPr>
                <w:t>https://zoom.us/j/97760309976?pwd=GGEcsHtAhwtDRWCKW5</w:t>
              </w:r>
              <w:r w:rsidRPr="001B0EDB">
                <w:rPr>
                  <w:rStyle w:val="Hyperlink"/>
                </w:rPr>
                <w:t>v</w:t>
              </w:r>
              <w:r w:rsidRPr="001B0EDB">
                <w:rPr>
                  <w:rStyle w:val="Hyperlink"/>
                </w:rPr>
                <w:t>sIaKtsgNn7n.1</w:t>
              </w:r>
            </w:hyperlink>
            <w:r>
              <w:t xml:space="preserve">                                                       </w:t>
            </w:r>
            <w:r>
              <w:t>Meeting ID: 977 6030 9976</w:t>
            </w:r>
            <w:r>
              <w:t xml:space="preserve">                                                    </w:t>
            </w:r>
            <w:r>
              <w:t>Passco</w:t>
            </w:r>
            <w:r>
              <w:t xml:space="preserve">de: </w:t>
            </w:r>
            <w:r w:rsidRPr="007D50DB">
              <w:t>870011</w:t>
            </w:r>
          </w:p>
          <w:p w14:paraId="59920C72" w14:textId="6394FFB8" w:rsidR="00897FB4" w:rsidRPr="00897FB4" w:rsidRDefault="007D50DB" w:rsidP="007D50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2330F3" wp14:editId="19B5461E">
                  <wp:extent cx="2936240" cy="847465"/>
                  <wp:effectExtent l="0" t="0" r="0" b="0"/>
                  <wp:docPr id="5" name="Picture 2" descr="A black background with blue and white tex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644EBC-278D-40A7-5165-5A25DB7957C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A black background with blue and white tex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60644EBC-278D-40A7-5165-5A25DB7957C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3909" cy="8756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9317" w:type="dxa"/>
        <w:jc w:val="center"/>
        <w:tblLayout w:type="fixed"/>
        <w:tblLook w:val="04A0" w:firstRow="1" w:lastRow="0" w:firstColumn="1" w:lastColumn="0" w:noHBand="0" w:noVBand="1"/>
        <w:tblDescription w:val="Event flyer layout table"/>
      </w:tblPr>
      <w:tblGrid>
        <w:gridCol w:w="9317"/>
      </w:tblGrid>
      <w:tr w:rsidR="00897FB4" w:rsidRPr="00897FB4" w14:paraId="37424514" w14:textId="77777777" w:rsidTr="00F80D1D">
        <w:trPr>
          <w:trHeight w:hRule="exact" w:val="720"/>
          <w:jc w:val="center"/>
        </w:trPr>
        <w:tc>
          <w:tcPr>
            <w:tcW w:w="9216" w:type="dxa"/>
            <w:shd w:val="clear" w:color="auto" w:fill="F7F3E2" w:themeFill="background2"/>
            <w:vAlign w:val="center"/>
          </w:tcPr>
          <w:p w14:paraId="042269D2" w14:textId="6E69DCF8" w:rsidR="00897FB4" w:rsidRPr="00897FB4" w:rsidRDefault="00897FB4" w:rsidP="007D50DB">
            <w:pPr>
              <w:pStyle w:val="ContactInfo"/>
              <w:ind w:left="-18"/>
            </w:pPr>
          </w:p>
        </w:tc>
      </w:tr>
    </w:tbl>
    <w:p w14:paraId="0460D50E" w14:textId="77777777" w:rsidR="002A068F" w:rsidRDefault="002A068F" w:rsidP="00A95506">
      <w:pPr>
        <w:pStyle w:val="NoSpacing"/>
      </w:pPr>
    </w:p>
    <w:sectPr w:rsidR="002A068F" w:rsidSect="00A9550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1DF32A" w14:textId="77777777" w:rsidR="00096212" w:rsidRDefault="00096212" w:rsidP="0068245E">
      <w:pPr>
        <w:spacing w:after="0" w:line="240" w:lineRule="auto"/>
      </w:pPr>
      <w:r>
        <w:separator/>
      </w:r>
    </w:p>
  </w:endnote>
  <w:endnote w:type="continuationSeparator" w:id="0">
    <w:p w14:paraId="1DB9376F" w14:textId="77777777" w:rsidR="00096212" w:rsidRDefault="00096212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091671" w14:textId="77777777" w:rsidR="00096212" w:rsidRDefault="000962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DC251A" w14:textId="77777777"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068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A6BACB" w14:textId="77777777" w:rsidR="00096212" w:rsidRDefault="000962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DA23D3" w14:textId="77777777" w:rsidR="00096212" w:rsidRDefault="00096212" w:rsidP="0068245E">
      <w:pPr>
        <w:spacing w:after="0" w:line="240" w:lineRule="auto"/>
      </w:pPr>
      <w:r>
        <w:separator/>
      </w:r>
    </w:p>
  </w:footnote>
  <w:footnote w:type="continuationSeparator" w:id="0">
    <w:p w14:paraId="3C73DD27" w14:textId="77777777" w:rsidR="00096212" w:rsidRDefault="00096212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A7B7EE" w14:textId="77777777" w:rsidR="00096212" w:rsidRDefault="0009621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FC7D2C" w14:textId="77777777" w:rsidR="002A068F" w:rsidRDefault="002A068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15EEE2F9" wp14:editId="08862B6C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4B9FA9" id="Group 3" o:spid="_x0000_s1026" alt="&quot;&quot;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">
                <v:imagedata r:id="rId3" o:title="Maroon Flowers" croptop="11340f" cropbottom="16322f" cropleft="5137f"/>
              </v:shape>
              <v:shape id="Picture 5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">
                <v:imagedata r:id="rId4" o:title="Petals" croptop="11131f" cropbottom="16412f" cropleft="11563f" cropright="8752f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1E3C9438" wp14:editId="150EF4D9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3E4C9BA4" id="Frame 2" o:spid="_x0000_s1026" alt="&quot;&quot;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6443BA" w14:textId="4E6D34F4" w:rsidR="009124DD" w:rsidRDefault="00897FB4" w:rsidP="00096212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79D3EDC3" wp14:editId="4E9562A3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11500A2D" id="Frame 25" o:spid="_x0000_s1026" alt="&quot;&quot;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EDA3A81" wp14:editId="05032043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Picture 27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eeform 31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32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33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34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35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36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37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8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9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40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41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42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43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FC1D105" id="Group 1" o:spid="_x0000_s1026" alt="&quot;&quot;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">
                <v:imagedata r:id="rId3" o:title="Maroon Flowers" croptop="11340f" cropbottom="16322f" cropleft="5137f"/>
              </v:shape>
              <v:shape id="Picture 29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">
                <v:imagedata r:id="rId4" o:title="Petals" croptop="11131f" cropbottom="16412f" cropleft="11563f" cropright="8752f"/>
              </v:shape>
              <v:shape id="Freeform 31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32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33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34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35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36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37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38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39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40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41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42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43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212"/>
    <w:rsid w:val="00096212"/>
    <w:rsid w:val="000E33EA"/>
    <w:rsid w:val="001570B2"/>
    <w:rsid w:val="001624C3"/>
    <w:rsid w:val="00220400"/>
    <w:rsid w:val="0025250E"/>
    <w:rsid w:val="002733AA"/>
    <w:rsid w:val="002A068F"/>
    <w:rsid w:val="004611DB"/>
    <w:rsid w:val="005D2D39"/>
    <w:rsid w:val="0068245E"/>
    <w:rsid w:val="0069500E"/>
    <w:rsid w:val="00713F12"/>
    <w:rsid w:val="007A4EDB"/>
    <w:rsid w:val="007D50DB"/>
    <w:rsid w:val="00834305"/>
    <w:rsid w:val="00897FB4"/>
    <w:rsid w:val="009124DD"/>
    <w:rsid w:val="0094423C"/>
    <w:rsid w:val="00A95506"/>
    <w:rsid w:val="00A97492"/>
    <w:rsid w:val="00AB123B"/>
    <w:rsid w:val="00AC5DF2"/>
    <w:rsid w:val="00B168F9"/>
    <w:rsid w:val="00C67FD5"/>
    <w:rsid w:val="00C93A32"/>
    <w:rsid w:val="00CE754C"/>
    <w:rsid w:val="00CF207A"/>
    <w:rsid w:val="00D529A9"/>
    <w:rsid w:val="00E402F3"/>
    <w:rsid w:val="00E43EFE"/>
    <w:rsid w:val="00F80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15A238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7D50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s://zoom.us/j/97760309976?pwd=GGEcsHtAhwtDRWCKW5vsIaKtsgNn7n.1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223214\AppData\Roaming\Microsoft\Templates\Springtime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458F2609-9CED-43DE-A457-02D667AE7B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A1FBC0-ACE6-40D2-938E-942B2886F3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9BEF6A-3E34-4632-B7FF-A731D8A1C1F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Springtime event flyer</Template>
  <TotalTime>0</TotalTime>
  <Pages>1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2026-04-27T21:09:00Z</dcterms:created>
  <dcterms:modified xsi:type="dcterms:W3CDTF">2026-04-27T21:25:00Z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