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512A79F2" w14:textId="77777777" w:rsidTr="001632A6">
        <w:trPr>
          <w:trHeight w:hRule="exact" w:val="14400"/>
          <w:jc w:val="center"/>
        </w:trPr>
        <w:tc>
          <w:tcPr>
            <w:tcW w:w="7200" w:type="dxa"/>
          </w:tcPr>
          <w:p w14:paraId="40CAAF75" w14:textId="1AB731A7" w:rsidR="00423F28" w:rsidRDefault="004E55BE">
            <w:r w:rsidRPr="00A5542B">
              <w:rPr>
                <w:noProof/>
              </w:rPr>
              <w:drawing>
                <wp:inline distT="0" distB="0" distL="0" distR="0" wp14:anchorId="00F89FA6" wp14:editId="2772CB00">
                  <wp:extent cx="4314825" cy="2388366"/>
                  <wp:effectExtent l="76200" t="76200" r="123825" b="126365"/>
                  <wp:docPr id="5" name="Picture 4" descr="A close up of a dna&#10;&#10;Description automatically generated">
                    <a:extLst xmlns:a="http://schemas.openxmlformats.org/drawingml/2006/main">
                      <a:ext uri="{FF2B5EF4-FFF2-40B4-BE49-F238E27FC236}">
                        <a16:creationId xmlns:a16="http://schemas.microsoft.com/office/drawing/2014/main" id="{BAE98064-5AE5-00F5-0E0C-A43644861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dna&#10;&#10;Description automatically generated">
                            <a:extLst>
                              <a:ext uri="{FF2B5EF4-FFF2-40B4-BE49-F238E27FC236}">
                                <a16:creationId xmlns:a16="http://schemas.microsoft.com/office/drawing/2014/main" id="{BAE98064-5AE5-00F5-0E0C-A43644861082}"/>
                              </a:ext>
                            </a:extLst>
                          </pic:cNvPr>
                          <pic:cNvPicPr>
                            <a:picLocks noChangeAspect="1"/>
                          </pic:cNvPicPr>
                        </pic:nvPicPr>
                        <pic:blipFill>
                          <a:blip r:embed="rId7" cstate="email">
                            <a:extLst>
                              <a:ext uri="{BEBA8EAE-BF5A-486C-A8C5-ECC9F3942E4B}">
                                <a14:imgProps xmlns:a14="http://schemas.microsoft.com/office/drawing/2010/main">
                                  <a14:imgLayer r:embed="rId8">
                                    <a14:imgEffect>
                                      <a14:brightnessContrast bright="-43000"/>
                                    </a14:imgEffect>
                                  </a14:imgLayer>
                                </a14:imgProps>
                              </a:ext>
                              <a:ext uri="{28A0092B-C50C-407E-A947-70E740481C1C}">
                                <a14:useLocalDpi xmlns:a14="http://schemas.microsoft.com/office/drawing/2010/main"/>
                              </a:ext>
                            </a:extLst>
                          </a:blip>
                          <a:srcRect/>
                          <a:stretch/>
                        </pic:blipFill>
                        <pic:spPr>
                          <a:xfrm>
                            <a:off x="0" y="0"/>
                            <a:ext cx="4342939" cy="2403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9EFA7" w14:textId="17665F21" w:rsidR="003A4A4A" w:rsidRDefault="00BB67E3" w:rsidP="003A4A4A">
            <w:pPr>
              <w:pStyle w:val="Subtitle"/>
            </w:pPr>
            <w:sdt>
              <w:sdtPr>
                <w:alias w:val="Enter event date:"/>
                <w:tag w:val="Enter event date:"/>
                <w:id w:val="1308741240"/>
                <w:placeholder>
                  <w:docPart w:val="A24EA27A1CD04D51955B37BF6A870C4D"/>
                </w:placeholder>
                <w15:appearance w15:val="hidden"/>
                <w:text/>
              </w:sdtPr>
              <w:sdtEndPr/>
              <w:sdtContent>
                <w:r w:rsidR="004E55BE">
                  <w:t>2/23/2026</w:t>
                </w:r>
              </w:sdtContent>
            </w:sdt>
          </w:p>
          <w:sdt>
            <w:sdtPr>
              <w:alias w:val="Enter event title:"/>
              <w:tag w:val="Enter event title:"/>
              <w:id w:val="16356312"/>
              <w:placeholder>
                <w:docPart w:val="28622D606D414DCB81133917BFD25365"/>
              </w:placeholder>
              <w15:appearance w15:val="hidden"/>
              <w:text/>
            </w:sdtPr>
            <w:sdtEndPr/>
            <w:sdtContent>
              <w:p w14:paraId="0A2BA37A" w14:textId="0E5814D0" w:rsidR="003A4A4A" w:rsidRDefault="004E55BE" w:rsidP="004E55BE">
                <w:pPr>
                  <w:pStyle w:val="Title"/>
                </w:pPr>
                <w:r>
                  <w:t>The Science of Collagen</w:t>
                </w:r>
              </w:p>
            </w:sdtContent>
          </w:sdt>
          <w:p w14:paraId="26D28607" w14:textId="77777777" w:rsidR="002F1B8E" w:rsidRDefault="00BB67E3" w:rsidP="002F1B8E">
            <w:pPr>
              <w:pStyle w:val="Heading1"/>
            </w:pPr>
            <w:sdt>
              <w:sdtPr>
                <w:alias w:val="Enter event description heading:"/>
                <w:tag w:val="Enter event description heading:"/>
                <w:id w:val="2000612752"/>
                <w:placeholder>
                  <w:docPart w:val="276741ED634E4F0BB4A67F8B762FF568"/>
                </w:placeholder>
                <w15:appearance w15:val="hidden"/>
                <w:text/>
              </w:sdtPr>
              <w:sdtEndPr/>
              <w:sdtContent>
                <w:r w:rsidR="004E55BE">
                  <w:t>CE PROGRAM</w:t>
                </w:r>
              </w:sdtContent>
            </w:sdt>
          </w:p>
          <w:p w14:paraId="5B21EE0F" w14:textId="77777777" w:rsidR="002F1B8E" w:rsidRDefault="002F1B8E" w:rsidP="002F1B8E">
            <w:pPr>
              <w:pStyle w:val="Heading1"/>
            </w:pPr>
            <w:r w:rsidRPr="002F1B8E">
              <w:rPr>
                <w:b w:val="0"/>
                <w:bCs w:val="0"/>
                <w:sz w:val="24"/>
                <w:szCs w:val="24"/>
              </w:rPr>
              <w:t>This 1.0-hour continuing education course offers an in-depth exploration of collagen’s critical role in wound healing. Participants will examine collagen structure and function, as well as key factors influencing collagen synthesis. The course discusses various collagen products, highlighting their similarities, differences, and roles in supporting both acute and chronic wound management. The program also reviews clinical applications, contraindications, and emerging collagen-based technologies designed to optimize tissue repair and healing outcomes.</w:t>
            </w:r>
            <w:r w:rsidRPr="002F1B8E">
              <w:t xml:space="preserve"> </w:t>
            </w:r>
          </w:p>
          <w:p w14:paraId="3A546D2B" w14:textId="4C00D0C3" w:rsidR="002F1B8E" w:rsidRPr="002F1B8E" w:rsidRDefault="00805563" w:rsidP="002F1B8E">
            <w:pPr>
              <w:rPr>
                <w:lang w:eastAsia="en-US"/>
              </w:rPr>
            </w:pPr>
            <w:r>
              <w:rPr>
                <w:noProof/>
              </w:rPr>
              <w:drawing>
                <wp:anchor distT="0" distB="0" distL="114300" distR="114300" simplePos="0" relativeHeight="251657216" behindDoc="1" locked="0" layoutInCell="1" allowOverlap="1" wp14:anchorId="545CCFA1" wp14:editId="6CC500C9">
                  <wp:simplePos x="0" y="0"/>
                  <wp:positionH relativeFrom="column">
                    <wp:posOffset>2990850</wp:posOffset>
                  </wp:positionH>
                  <wp:positionV relativeFrom="paragraph">
                    <wp:posOffset>81915</wp:posOffset>
                  </wp:positionV>
                  <wp:extent cx="1162050" cy="1530350"/>
                  <wp:effectExtent l="0" t="0" r="0" b="0"/>
                  <wp:wrapTight wrapText="bothSides">
                    <wp:wrapPolygon edited="0">
                      <wp:start x="0" y="0"/>
                      <wp:lineTo x="0" y="21241"/>
                      <wp:lineTo x="21246" y="21241"/>
                      <wp:lineTo x="21246" y="0"/>
                      <wp:lineTo x="0" y="0"/>
                    </wp:wrapPolygon>
                  </wp:wrapTight>
                  <wp:docPr id="1046719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530350"/>
                          </a:xfrm>
                          <a:prstGeom prst="rect">
                            <a:avLst/>
                          </a:prstGeom>
                          <a:noFill/>
                          <a:ln>
                            <a:noFill/>
                          </a:ln>
                        </pic:spPr>
                      </pic:pic>
                    </a:graphicData>
                  </a:graphic>
                </wp:anchor>
              </w:drawing>
            </w:r>
          </w:p>
          <w:p w14:paraId="308AC526" w14:textId="77777777" w:rsidR="003A4A4A" w:rsidRDefault="002F1B8E" w:rsidP="002F1B8E">
            <w:pPr>
              <w:pStyle w:val="Heading1"/>
            </w:pPr>
            <w:r w:rsidRPr="00025F5E">
              <w:rPr>
                <w:noProof/>
                <w:lang w:eastAsia="en-US"/>
              </w:rPr>
              <w:drawing>
                <wp:inline distT="0" distB="0" distL="0" distR="0" wp14:anchorId="7E183CCE" wp14:editId="2CD09F50">
                  <wp:extent cx="1657350" cy="568960"/>
                  <wp:effectExtent l="0" t="0" r="0" b="2540"/>
                  <wp:docPr id="349183759" name="Picture 2" descr="Sanara MedTech Logo im transparenten PNG- und vektorisierten SVG-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ara MedTech Logo im transparenten PNG- und vektorisierten SVG-Form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7785" cy="582841"/>
                          </a:xfrm>
                          <a:prstGeom prst="rect">
                            <a:avLst/>
                          </a:prstGeom>
                          <a:noFill/>
                          <a:ln>
                            <a:noFill/>
                          </a:ln>
                        </pic:spPr>
                      </pic:pic>
                    </a:graphicData>
                  </a:graphic>
                </wp:inline>
              </w:drawing>
            </w:r>
          </w:p>
          <w:p w14:paraId="3AADB15A" w14:textId="77777777" w:rsidR="00805563" w:rsidRDefault="00805563" w:rsidP="00805563"/>
          <w:p w14:paraId="35DD5A79" w14:textId="77777777" w:rsidR="00805563" w:rsidRDefault="00805563" w:rsidP="00805563"/>
          <w:p w14:paraId="6AB685CB" w14:textId="3070A07D" w:rsidR="00805563" w:rsidRDefault="00805563" w:rsidP="00805563">
            <w:pPr>
              <w:spacing w:line="240" w:lineRule="auto"/>
            </w:pPr>
            <w:r>
              <w:t xml:space="preserve">                                                                             Presenter:</w:t>
            </w:r>
          </w:p>
          <w:p w14:paraId="77A041BE" w14:textId="4F7F3ED5" w:rsidR="00805563" w:rsidRPr="00805563" w:rsidRDefault="00805563" w:rsidP="00805563">
            <w:pPr>
              <w:spacing w:line="240" w:lineRule="auto"/>
            </w:pPr>
            <w:r>
              <w:t xml:space="preserve">                                                                    Mary Stanton BSN, RN</w:t>
            </w:r>
          </w:p>
        </w:tc>
        <w:tc>
          <w:tcPr>
            <w:tcW w:w="3600" w:type="dxa"/>
          </w:tcPr>
          <w:tbl>
            <w:tblPr>
              <w:tblW w:w="5339"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240"/>
              <w:gridCol w:w="3540"/>
            </w:tblGrid>
            <w:tr w:rsidR="00236FEA" w14:paraId="5DE15922" w14:textId="77777777" w:rsidTr="00805563">
              <w:trPr>
                <w:gridBefore w:val="1"/>
                <w:wBefore w:w="240" w:type="dxa"/>
                <w:trHeight w:hRule="exact" w:val="10800"/>
              </w:trPr>
              <w:tc>
                <w:tcPr>
                  <w:tcW w:w="3540" w:type="dxa"/>
                  <w:tcBorders>
                    <w:top w:val="nil"/>
                    <w:bottom w:val="single" w:sz="48" w:space="0" w:color="FFFFFF" w:themeColor="background1"/>
                  </w:tcBorders>
                  <w:shd w:val="clear" w:color="auto" w:fill="197EAA" w:themeFill="accent2" w:themeFillShade="BF"/>
                  <w:vAlign w:val="center"/>
                </w:tcPr>
                <w:p w14:paraId="5A0720DD" w14:textId="5E3C51C8" w:rsidR="00236FEA" w:rsidRDefault="00BB67E3" w:rsidP="00236FEA">
                  <w:pPr>
                    <w:pStyle w:val="Heading2"/>
                  </w:pPr>
                  <w:sdt>
                    <w:sdtPr>
                      <w:alias w:val="Enter Heading 2:"/>
                      <w:tag w:val="Enter Heading 2:"/>
                      <w:id w:val="2068918032"/>
                      <w:placeholder>
                        <w:docPart w:val="231947A602B84783B1897A13640F11F4"/>
                      </w:placeholder>
                      <w15:appearance w15:val="hidden"/>
                      <w:text/>
                    </w:sdtPr>
                    <w:sdtEndPr/>
                    <w:sdtContent>
                      <w:r w:rsidR="00025F5E">
                        <w:t>The Science of Collagen</w:t>
                      </w:r>
                    </w:sdtContent>
                  </w:sdt>
                </w:p>
                <w:sdt>
                  <w:sdtPr>
                    <w:alias w:val="Dividing line graphic:"/>
                    <w:tag w:val="Dividing line graphic:"/>
                    <w:id w:val="-279119489"/>
                    <w:placeholder>
                      <w:docPart w:val="636581F7B6EB4749B8960D5537038440"/>
                    </w:placeholder>
                    <w:temporary/>
                    <w:showingPlcHdr/>
                    <w15:appearance w15:val="hidden"/>
                  </w:sdtPr>
                  <w:sdtEndPr/>
                  <w:sdtContent>
                    <w:p w14:paraId="5E84AE74" w14:textId="77777777" w:rsidR="00236FEA" w:rsidRPr="001D3B47" w:rsidRDefault="00236FEA" w:rsidP="00236FEA">
                      <w:pPr>
                        <w:pStyle w:val="Line"/>
                      </w:pPr>
                      <w:r>
                        <w:t>____</w:t>
                      </w:r>
                    </w:p>
                  </w:sdtContent>
                </w:sdt>
                <w:p w14:paraId="23256EC3" w14:textId="75AD47A6" w:rsidR="00236FEA" w:rsidRDefault="00BB67E3" w:rsidP="00025F5E">
                  <w:pPr>
                    <w:pStyle w:val="Heading2"/>
                  </w:pPr>
                  <w:sdt>
                    <w:sdtPr>
                      <w:alias w:val="Enter Heading 2:"/>
                      <w:tag w:val="Enter Heading 2:"/>
                      <w:id w:val="-619531705"/>
                      <w:placeholder>
                        <w:docPart w:val="6E706DF06A454A8E81BED9C364D160E7"/>
                      </w:placeholder>
                      <w15:appearance w15:val="hidden"/>
                      <w:text/>
                    </w:sdtPr>
                    <w:sdtEndPr/>
                    <w:sdtContent>
                      <w:r w:rsidR="00025F5E">
                        <w:t xml:space="preserve">Audience: </w:t>
                      </w:r>
                      <w:r w:rsidR="00BB4C7F">
                        <w:t>Central Valley AORN Chapter</w:t>
                      </w:r>
                      <w:r w:rsidR="00025F5E">
                        <w:t xml:space="preserve"> </w:t>
                      </w:r>
                    </w:sdtContent>
                  </w:sdt>
                </w:p>
                <w:sdt>
                  <w:sdtPr>
                    <w:alias w:val="Dividing line graphic:"/>
                    <w:tag w:val="Dividing line graphic:"/>
                    <w:id w:val="576019419"/>
                    <w:placeholder>
                      <w:docPart w:val="A52136277D6A4D2B8FD8283217F0DEC9"/>
                    </w:placeholder>
                    <w:temporary/>
                    <w:showingPlcHdr/>
                    <w15:appearance w15:val="hidden"/>
                  </w:sdtPr>
                  <w:sdtEndPr/>
                  <w:sdtContent>
                    <w:p w14:paraId="6E16E16A" w14:textId="77777777" w:rsidR="00236FEA" w:rsidRDefault="00236FEA" w:rsidP="00236FEA">
                      <w:pPr>
                        <w:pStyle w:val="Line"/>
                      </w:pPr>
                      <w:r w:rsidRPr="00655EA2">
                        <w:t>____</w:t>
                      </w:r>
                    </w:p>
                  </w:sdtContent>
                </w:sdt>
                <w:p w14:paraId="7ED290A5" w14:textId="149715AC" w:rsidR="00236FEA" w:rsidRDefault="00BB67E3" w:rsidP="00236FEA">
                  <w:pPr>
                    <w:pStyle w:val="Heading2"/>
                  </w:pPr>
                  <w:sdt>
                    <w:sdtPr>
                      <w:rPr>
                        <w:color w:val="FFC000"/>
                      </w:rPr>
                      <w:alias w:val="Enter Heading 2:"/>
                      <w:tag w:val="Enter Heading 2:"/>
                      <w:id w:val="-273402092"/>
                      <w:placeholder>
                        <w:docPart w:val="EBC16C1CCD6147F894AA998F93D3629D"/>
                      </w:placeholder>
                      <w15:appearance w15:val="hidden"/>
                      <w:text/>
                    </w:sdtPr>
                    <w:sdtEndPr/>
                    <w:sdtContent>
                      <w:r w:rsidR="00025F5E" w:rsidRPr="00805563">
                        <w:rPr>
                          <w:color w:val="FFC000"/>
                        </w:rPr>
                        <w:t xml:space="preserve">Time: </w:t>
                      </w:r>
                      <w:r w:rsidR="00A05A0D" w:rsidRPr="00805563">
                        <w:rPr>
                          <w:color w:val="FFC000"/>
                        </w:rPr>
                        <w:t>5:30 pm February 23rd, 2026</w:t>
                      </w:r>
                    </w:sdtContent>
                  </w:sdt>
                </w:p>
                <w:sdt>
                  <w:sdtPr>
                    <w:alias w:val="Dividing line graphic:"/>
                    <w:tag w:val="Dividing line graphic:"/>
                    <w:id w:val="-1704001379"/>
                    <w:placeholder>
                      <w:docPart w:val="320B5A2500134824A0945E0CEE6ECC27"/>
                    </w:placeholder>
                    <w:temporary/>
                    <w:showingPlcHdr/>
                    <w15:appearance w15:val="hidden"/>
                  </w:sdtPr>
                  <w:sdtEndPr/>
                  <w:sdtContent>
                    <w:p w14:paraId="6F0414EE" w14:textId="77777777" w:rsidR="00236FEA" w:rsidRDefault="00236FEA" w:rsidP="00236FEA">
                      <w:pPr>
                        <w:pStyle w:val="Line"/>
                      </w:pPr>
                      <w:r w:rsidRPr="00655EA2">
                        <w:t>____</w:t>
                      </w:r>
                    </w:p>
                  </w:sdtContent>
                </w:sdt>
                <w:p w14:paraId="29CC1DA1" w14:textId="77777777" w:rsidR="00032EB6" w:rsidRPr="00CE2199" w:rsidRDefault="00025F5E" w:rsidP="00032EB6">
                  <w:pPr>
                    <w:pStyle w:val="Heading2"/>
                    <w:rPr>
                      <w:color w:val="FFC000"/>
                    </w:rPr>
                  </w:pPr>
                  <w:r w:rsidRPr="00CE2199">
                    <w:rPr>
                      <w:color w:val="FFC000"/>
                    </w:rPr>
                    <w:t xml:space="preserve">Location: </w:t>
                  </w:r>
                  <w:r w:rsidR="00032EB6" w:rsidRPr="00CE2199">
                    <w:rPr>
                      <w:color w:val="FFC000"/>
                    </w:rPr>
                    <w:t>The Point Patio Bar</w:t>
                  </w:r>
                </w:p>
                <w:p w14:paraId="0AA3EC92" w14:textId="4F841C75" w:rsidR="00236FEA" w:rsidRPr="00032EB6" w:rsidRDefault="00032EB6" w:rsidP="00032EB6">
                  <w:pPr>
                    <w:pStyle w:val="Heading2"/>
                    <w:rPr>
                      <w:sz w:val="28"/>
                      <w:szCs w:val="28"/>
                    </w:rPr>
                  </w:pPr>
                  <w:r w:rsidRPr="00032EB6">
                    <w:rPr>
                      <w:sz w:val="28"/>
                      <w:szCs w:val="28"/>
                    </w:rPr>
                    <w:t>2940 E. Nees Ave., Fresno, CA 93720</w:t>
                  </w:r>
                </w:p>
                <w:sdt>
                  <w:sdtPr>
                    <w:alias w:val="Dividing line graphic:"/>
                    <w:tag w:val="Dividing line graphic:"/>
                    <w:id w:val="-2078267982"/>
                    <w:placeholder>
                      <w:docPart w:val="F578CC9163B0450890273A3E6FEB5625"/>
                    </w:placeholder>
                    <w:temporary/>
                    <w:showingPlcHdr/>
                    <w15:appearance w15:val="hidden"/>
                  </w:sdtPr>
                  <w:sdtEndPr/>
                  <w:sdtContent>
                    <w:p w14:paraId="4DB74520" w14:textId="77777777" w:rsidR="00236FEA" w:rsidRDefault="00236FEA" w:rsidP="00236FEA">
                      <w:pPr>
                        <w:pStyle w:val="Line"/>
                      </w:pPr>
                      <w:r>
                        <w:t>____</w:t>
                      </w:r>
                    </w:p>
                  </w:sdtContent>
                </w:sdt>
                <w:p w14:paraId="0AE3BD49" w14:textId="04F0ACC1" w:rsidR="00236FEA" w:rsidRDefault="004E55BE" w:rsidP="00236FEA">
                  <w:pPr>
                    <w:pStyle w:val="Heading2"/>
                  </w:pPr>
                  <w:r w:rsidRPr="004E55BE">
                    <w:rPr>
                      <w:sz w:val="28"/>
                      <w:szCs w:val="28"/>
                    </w:rPr>
                    <w:t>Provider approved by the California Board of Registered Nursing, Provider Number 17423 for 1.0 contact hour</w:t>
                  </w:r>
                  <w:r w:rsidRPr="004E55BE">
                    <w:t>.</w:t>
                  </w:r>
                </w:p>
              </w:tc>
            </w:tr>
            <w:tr w:rsidR="00236FEA" w14:paraId="6A999CDD" w14:textId="77777777" w:rsidTr="00805563">
              <w:trPr>
                <w:trHeight w:val="3600"/>
              </w:trPr>
              <w:tc>
                <w:tcPr>
                  <w:tcW w:w="3780" w:type="dxa"/>
                  <w:gridSpan w:val="2"/>
                  <w:tcBorders>
                    <w:top w:val="single" w:sz="48" w:space="0" w:color="FFFFFF" w:themeColor="background1"/>
                    <w:bottom w:val="nil"/>
                  </w:tcBorders>
                  <w:shd w:val="clear" w:color="auto" w:fill="007B73" w:themeFill="accent1" w:themeFillShade="BF"/>
                  <w:vAlign w:val="center"/>
                </w:tcPr>
                <w:p w14:paraId="1E4DCF80" w14:textId="77777777" w:rsidR="00805563" w:rsidRDefault="00805563" w:rsidP="00025F5E">
                  <w:pPr>
                    <w:pStyle w:val="Heading3"/>
                    <w:rPr>
                      <w:color w:val="FFFF00"/>
                    </w:rPr>
                  </w:pPr>
                </w:p>
                <w:p w14:paraId="29254F5C" w14:textId="0E8BA536" w:rsidR="00236FEA" w:rsidRPr="00805563" w:rsidRDefault="00805563" w:rsidP="00025F5E">
                  <w:pPr>
                    <w:pStyle w:val="Heading3"/>
                    <w:rPr>
                      <w:color w:val="FFFF00"/>
                    </w:rPr>
                  </w:pPr>
                  <w:r w:rsidRPr="00805563">
                    <w:rPr>
                      <w:color w:val="FFFF00"/>
                    </w:rPr>
                    <w:t>Limited Seating!!!!</w:t>
                  </w:r>
                </w:p>
                <w:p w14:paraId="7E6334CC" w14:textId="4958B1D9" w:rsidR="00805563" w:rsidRPr="00805563" w:rsidRDefault="00805563" w:rsidP="00805563">
                  <w:pPr>
                    <w:jc w:val="center"/>
                    <w:rPr>
                      <w:color w:val="FFFF00"/>
                    </w:rPr>
                  </w:pPr>
                  <w:r w:rsidRPr="00805563">
                    <w:rPr>
                      <w:color w:val="FFFF00"/>
                    </w:rPr>
                    <w:t>25 attendees only!</w:t>
                  </w:r>
                </w:p>
                <w:p w14:paraId="2F7D72BF" w14:textId="34E98A16" w:rsidR="00805563" w:rsidRDefault="00805563" w:rsidP="00805563">
                  <w:pPr>
                    <w:jc w:val="center"/>
                    <w:rPr>
                      <w:color w:val="FFFF00"/>
                    </w:rPr>
                  </w:pPr>
                  <w:r w:rsidRPr="00805563">
                    <w:rPr>
                      <w:color w:val="FFFF00"/>
                    </w:rPr>
                    <w:t>Must RSVP</w:t>
                  </w:r>
                </w:p>
                <w:p w14:paraId="34DE23E2" w14:textId="15681B45" w:rsidR="00805563" w:rsidRPr="00805563" w:rsidRDefault="00805563" w:rsidP="00805563">
                  <w:pPr>
                    <w:jc w:val="center"/>
                    <w:rPr>
                      <w:color w:val="FFFF00"/>
                    </w:rPr>
                  </w:pPr>
                  <w:hyperlink r:id="rId11" w:history="1">
                    <w:r w:rsidRPr="00805563">
                      <w:rPr>
                        <w:rStyle w:val="Hyperlink"/>
                        <w:color w:val="FFFF00"/>
                      </w:rPr>
                      <w:t>Kscaffidi@valleychildrens.org</w:t>
                    </w:r>
                  </w:hyperlink>
                </w:p>
                <w:p w14:paraId="40CE6F5D" w14:textId="1352A980" w:rsidR="00805563" w:rsidRPr="00805563" w:rsidRDefault="00805563" w:rsidP="00805563">
                  <w:pPr>
                    <w:jc w:val="center"/>
                    <w:rPr>
                      <w:color w:val="FFFF00"/>
                    </w:rPr>
                  </w:pPr>
                  <w:r>
                    <w:rPr>
                      <w:color w:val="FFFF00"/>
                    </w:rPr>
                    <w:t>Kris Scaffidi</w:t>
                  </w:r>
                </w:p>
                <w:p w14:paraId="3032B56E" w14:textId="123B6A80" w:rsidR="00236FEA" w:rsidRDefault="00236FEA" w:rsidP="00236FEA">
                  <w:pPr>
                    <w:pStyle w:val="ContactInfo"/>
                  </w:pPr>
                </w:p>
                <w:p w14:paraId="24670DA9" w14:textId="70F9A501" w:rsidR="00236FEA" w:rsidRDefault="00236FEA" w:rsidP="00236FEA">
                  <w:pPr>
                    <w:pStyle w:val="ContactInfo"/>
                  </w:pPr>
                </w:p>
                <w:p w14:paraId="2083D7ED" w14:textId="0B70F3AE" w:rsidR="00236FEA" w:rsidRDefault="00236FEA" w:rsidP="00236FEA">
                  <w:pPr>
                    <w:pStyle w:val="Date"/>
                  </w:pPr>
                </w:p>
                <w:p w14:paraId="7CFF562B" w14:textId="7C39947F" w:rsidR="00236FEA" w:rsidRDefault="00236FEA" w:rsidP="00236FEA">
                  <w:pPr>
                    <w:pStyle w:val="Date"/>
                  </w:pPr>
                </w:p>
              </w:tc>
            </w:tr>
          </w:tbl>
          <w:p w14:paraId="2223C432" w14:textId="77777777" w:rsidR="00423F28" w:rsidRDefault="00423F28" w:rsidP="00236FEA"/>
        </w:tc>
      </w:tr>
    </w:tbl>
    <w:p w14:paraId="65951333"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2FF8D" w14:textId="77777777" w:rsidR="009E636A" w:rsidRDefault="009E636A" w:rsidP="00AB6948">
      <w:pPr>
        <w:spacing w:after="0" w:line="240" w:lineRule="auto"/>
      </w:pPr>
      <w:r>
        <w:separator/>
      </w:r>
    </w:p>
  </w:endnote>
  <w:endnote w:type="continuationSeparator" w:id="0">
    <w:p w14:paraId="44284889" w14:textId="77777777" w:rsidR="009E636A" w:rsidRDefault="009E636A"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29341" w14:textId="77777777" w:rsidR="009E636A" w:rsidRDefault="009E636A" w:rsidP="00AB6948">
      <w:pPr>
        <w:spacing w:after="0" w:line="240" w:lineRule="auto"/>
      </w:pPr>
      <w:r>
        <w:separator/>
      </w:r>
    </w:p>
  </w:footnote>
  <w:footnote w:type="continuationSeparator" w:id="0">
    <w:p w14:paraId="3F93DB2E" w14:textId="77777777" w:rsidR="009E636A" w:rsidRDefault="009E636A"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103817113">
    <w:abstractNumId w:val="9"/>
  </w:num>
  <w:num w:numId="2" w16cid:durableId="1246575793">
    <w:abstractNumId w:val="7"/>
  </w:num>
  <w:num w:numId="3" w16cid:durableId="1658073309">
    <w:abstractNumId w:val="6"/>
  </w:num>
  <w:num w:numId="4" w16cid:durableId="439880404">
    <w:abstractNumId w:val="5"/>
  </w:num>
  <w:num w:numId="5" w16cid:durableId="1893074888">
    <w:abstractNumId w:val="4"/>
  </w:num>
  <w:num w:numId="6" w16cid:durableId="1063059902">
    <w:abstractNumId w:val="8"/>
  </w:num>
  <w:num w:numId="7" w16cid:durableId="754517352">
    <w:abstractNumId w:val="3"/>
  </w:num>
  <w:num w:numId="8" w16cid:durableId="299650810">
    <w:abstractNumId w:val="2"/>
  </w:num>
  <w:num w:numId="9" w16cid:durableId="33233949">
    <w:abstractNumId w:val="1"/>
  </w:num>
  <w:num w:numId="10" w16cid:durableId="1964579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5BE"/>
    <w:rsid w:val="00025F5E"/>
    <w:rsid w:val="00032EB6"/>
    <w:rsid w:val="00044307"/>
    <w:rsid w:val="00054D84"/>
    <w:rsid w:val="00067228"/>
    <w:rsid w:val="00075D42"/>
    <w:rsid w:val="00190F23"/>
    <w:rsid w:val="00194E9C"/>
    <w:rsid w:val="001C290A"/>
    <w:rsid w:val="001D3B47"/>
    <w:rsid w:val="00235E31"/>
    <w:rsid w:val="00236FEA"/>
    <w:rsid w:val="0027400C"/>
    <w:rsid w:val="002A0BAC"/>
    <w:rsid w:val="002C65CB"/>
    <w:rsid w:val="002D469D"/>
    <w:rsid w:val="002F1B8E"/>
    <w:rsid w:val="00355741"/>
    <w:rsid w:val="003A4A4A"/>
    <w:rsid w:val="003D1B1E"/>
    <w:rsid w:val="003F4359"/>
    <w:rsid w:val="00423F28"/>
    <w:rsid w:val="00425C2B"/>
    <w:rsid w:val="004450BC"/>
    <w:rsid w:val="004A08A5"/>
    <w:rsid w:val="004A1A52"/>
    <w:rsid w:val="004B6545"/>
    <w:rsid w:val="004C43EE"/>
    <w:rsid w:val="004E55BE"/>
    <w:rsid w:val="005927AD"/>
    <w:rsid w:val="00627140"/>
    <w:rsid w:val="00655EA2"/>
    <w:rsid w:val="00696B6E"/>
    <w:rsid w:val="00760D70"/>
    <w:rsid w:val="00767651"/>
    <w:rsid w:val="007716AB"/>
    <w:rsid w:val="007E4871"/>
    <w:rsid w:val="007E4C8C"/>
    <w:rsid w:val="007F3F1B"/>
    <w:rsid w:val="00804979"/>
    <w:rsid w:val="00805563"/>
    <w:rsid w:val="008458BC"/>
    <w:rsid w:val="008F5234"/>
    <w:rsid w:val="00925733"/>
    <w:rsid w:val="009D3491"/>
    <w:rsid w:val="009E636A"/>
    <w:rsid w:val="00A05A0D"/>
    <w:rsid w:val="00AA4B20"/>
    <w:rsid w:val="00AB6948"/>
    <w:rsid w:val="00AC4416"/>
    <w:rsid w:val="00AD7965"/>
    <w:rsid w:val="00B220A3"/>
    <w:rsid w:val="00B2335D"/>
    <w:rsid w:val="00BB4C7F"/>
    <w:rsid w:val="00BB67E3"/>
    <w:rsid w:val="00BB702B"/>
    <w:rsid w:val="00C175B1"/>
    <w:rsid w:val="00C23D95"/>
    <w:rsid w:val="00C87D9E"/>
    <w:rsid w:val="00CB26AC"/>
    <w:rsid w:val="00CE2199"/>
    <w:rsid w:val="00D31114"/>
    <w:rsid w:val="00DD2A04"/>
    <w:rsid w:val="00E85A5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9EB563"/>
  <w15:chartTrackingRefBased/>
  <w15:docId w15:val="{3AB4C29B-3F20-4877-A929-F7491D9C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805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scaffidi@valleychildrens.org"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Stanton\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4EA27A1CD04D51955B37BF6A870C4D"/>
        <w:category>
          <w:name w:val="General"/>
          <w:gallery w:val="placeholder"/>
        </w:category>
        <w:types>
          <w:type w:val="bbPlcHdr"/>
        </w:types>
        <w:behaviors>
          <w:behavior w:val="content"/>
        </w:behaviors>
        <w:guid w:val="{70A9360C-F450-4742-BB39-F8E9771F5DAF}"/>
      </w:docPartPr>
      <w:docPartBody>
        <w:p w:rsidR="006F113D" w:rsidRDefault="006F113D">
          <w:pPr>
            <w:pStyle w:val="A24EA27A1CD04D51955B37BF6A870C4D"/>
          </w:pPr>
          <w:r>
            <w:t>Event Date</w:t>
          </w:r>
        </w:p>
      </w:docPartBody>
    </w:docPart>
    <w:docPart>
      <w:docPartPr>
        <w:name w:val="28622D606D414DCB81133917BFD25365"/>
        <w:category>
          <w:name w:val="General"/>
          <w:gallery w:val="placeholder"/>
        </w:category>
        <w:types>
          <w:type w:val="bbPlcHdr"/>
        </w:types>
        <w:behaviors>
          <w:behavior w:val="content"/>
        </w:behaviors>
        <w:guid w:val="{D5886527-5A65-4A70-9EF4-A6A85B799F04}"/>
      </w:docPartPr>
      <w:docPartBody>
        <w:p w:rsidR="006F113D" w:rsidRDefault="006F113D">
          <w:pPr>
            <w:pStyle w:val="28622D606D414DCB81133917BFD25365"/>
          </w:pPr>
          <w:r>
            <w:t>Event Title, Up to Two Lines</w:t>
          </w:r>
        </w:p>
      </w:docPartBody>
    </w:docPart>
    <w:docPart>
      <w:docPartPr>
        <w:name w:val="276741ED634E4F0BB4A67F8B762FF568"/>
        <w:category>
          <w:name w:val="General"/>
          <w:gallery w:val="placeholder"/>
        </w:category>
        <w:types>
          <w:type w:val="bbPlcHdr"/>
        </w:types>
        <w:behaviors>
          <w:behavior w:val="content"/>
        </w:behaviors>
        <w:guid w:val="{9DD162F9-BFD3-4D56-9165-7D7781DFFCE8}"/>
      </w:docPartPr>
      <w:docPartBody>
        <w:p w:rsidR="006F113D" w:rsidRDefault="006F113D">
          <w:pPr>
            <w:pStyle w:val="276741ED634E4F0BB4A67F8B762FF568"/>
          </w:pPr>
          <w:r>
            <w:t>Event Description Heading</w:t>
          </w:r>
        </w:p>
      </w:docPartBody>
    </w:docPart>
    <w:docPart>
      <w:docPartPr>
        <w:name w:val="231947A602B84783B1897A13640F11F4"/>
        <w:category>
          <w:name w:val="General"/>
          <w:gallery w:val="placeholder"/>
        </w:category>
        <w:types>
          <w:type w:val="bbPlcHdr"/>
        </w:types>
        <w:behaviors>
          <w:behavior w:val="content"/>
        </w:behaviors>
        <w:guid w:val="{BD1697B6-8825-47F1-86EF-DB95A35CF382}"/>
      </w:docPartPr>
      <w:docPartBody>
        <w:p w:rsidR="006F113D" w:rsidRDefault="006F113D">
          <w:pPr>
            <w:pStyle w:val="231947A602B84783B1897A13640F11F4"/>
          </w:pPr>
          <w:r>
            <w:t>Add Key Info About Your Event Here!</w:t>
          </w:r>
        </w:p>
      </w:docPartBody>
    </w:docPart>
    <w:docPart>
      <w:docPartPr>
        <w:name w:val="636581F7B6EB4749B8960D5537038440"/>
        <w:category>
          <w:name w:val="General"/>
          <w:gallery w:val="placeholder"/>
        </w:category>
        <w:types>
          <w:type w:val="bbPlcHdr"/>
        </w:types>
        <w:behaviors>
          <w:behavior w:val="content"/>
        </w:behaviors>
        <w:guid w:val="{82C71666-4937-4466-9FD9-3E367A56DB7D}"/>
      </w:docPartPr>
      <w:docPartBody>
        <w:p w:rsidR="006F113D" w:rsidRDefault="006F113D">
          <w:pPr>
            <w:pStyle w:val="636581F7B6EB4749B8960D5537038440"/>
          </w:pPr>
          <w:r>
            <w:t>____</w:t>
          </w:r>
        </w:p>
      </w:docPartBody>
    </w:docPart>
    <w:docPart>
      <w:docPartPr>
        <w:name w:val="6E706DF06A454A8E81BED9C364D160E7"/>
        <w:category>
          <w:name w:val="General"/>
          <w:gallery w:val="placeholder"/>
        </w:category>
        <w:types>
          <w:type w:val="bbPlcHdr"/>
        </w:types>
        <w:behaviors>
          <w:behavior w:val="content"/>
        </w:behaviors>
        <w:guid w:val="{052C4E01-5DFD-42A5-A689-83C31FED63C3}"/>
      </w:docPartPr>
      <w:docPartBody>
        <w:p w:rsidR="006F113D" w:rsidRDefault="006F113D">
          <w:pPr>
            <w:pStyle w:val="6E706DF06A454A8E81BED9C364D160E7"/>
          </w:pPr>
          <w:r>
            <w:t>Don’t Be Shy—Tell Them Why They Can’t Miss This Event!</w:t>
          </w:r>
        </w:p>
      </w:docPartBody>
    </w:docPart>
    <w:docPart>
      <w:docPartPr>
        <w:name w:val="A52136277D6A4D2B8FD8283217F0DEC9"/>
        <w:category>
          <w:name w:val="General"/>
          <w:gallery w:val="placeholder"/>
        </w:category>
        <w:types>
          <w:type w:val="bbPlcHdr"/>
        </w:types>
        <w:behaviors>
          <w:behavior w:val="content"/>
        </w:behaviors>
        <w:guid w:val="{D9EA4D4D-F1BC-416B-9F07-8E4062FF1B0A}"/>
      </w:docPartPr>
      <w:docPartBody>
        <w:p w:rsidR="006F113D" w:rsidRDefault="006F113D">
          <w:pPr>
            <w:pStyle w:val="A52136277D6A4D2B8FD8283217F0DEC9"/>
          </w:pPr>
          <w:r w:rsidRPr="00655EA2">
            <w:t>____</w:t>
          </w:r>
        </w:p>
      </w:docPartBody>
    </w:docPart>
    <w:docPart>
      <w:docPartPr>
        <w:name w:val="EBC16C1CCD6147F894AA998F93D3629D"/>
        <w:category>
          <w:name w:val="General"/>
          <w:gallery w:val="placeholder"/>
        </w:category>
        <w:types>
          <w:type w:val="bbPlcHdr"/>
        </w:types>
        <w:behaviors>
          <w:behavior w:val="content"/>
        </w:behaviors>
        <w:guid w:val="{80C34367-0237-448E-9584-B3987476D43D}"/>
      </w:docPartPr>
      <w:docPartBody>
        <w:p w:rsidR="006F113D" w:rsidRDefault="006F113D">
          <w:pPr>
            <w:pStyle w:val="EBC16C1CCD6147F894AA998F93D3629D"/>
          </w:pPr>
          <w:r>
            <w:t>One More Exciting Point Here!</w:t>
          </w:r>
        </w:p>
      </w:docPartBody>
    </w:docPart>
    <w:docPart>
      <w:docPartPr>
        <w:name w:val="320B5A2500134824A0945E0CEE6ECC27"/>
        <w:category>
          <w:name w:val="General"/>
          <w:gallery w:val="placeholder"/>
        </w:category>
        <w:types>
          <w:type w:val="bbPlcHdr"/>
        </w:types>
        <w:behaviors>
          <w:behavior w:val="content"/>
        </w:behaviors>
        <w:guid w:val="{EFE11825-9DE5-4756-B961-D3215547F34D}"/>
      </w:docPartPr>
      <w:docPartBody>
        <w:p w:rsidR="006F113D" w:rsidRDefault="006F113D">
          <w:pPr>
            <w:pStyle w:val="320B5A2500134824A0945E0CEE6ECC27"/>
          </w:pPr>
          <w:r w:rsidRPr="00655EA2">
            <w:t>____</w:t>
          </w:r>
        </w:p>
      </w:docPartBody>
    </w:docPart>
    <w:docPart>
      <w:docPartPr>
        <w:name w:val="F578CC9163B0450890273A3E6FEB5625"/>
        <w:category>
          <w:name w:val="General"/>
          <w:gallery w:val="placeholder"/>
        </w:category>
        <w:types>
          <w:type w:val="bbPlcHdr"/>
        </w:types>
        <w:behaviors>
          <w:behavior w:val="content"/>
        </w:behaviors>
        <w:guid w:val="{46A29F27-BF2B-4668-AE2A-0D1B1F30AF02}"/>
      </w:docPartPr>
      <w:docPartBody>
        <w:p w:rsidR="006F113D" w:rsidRDefault="006F113D">
          <w:pPr>
            <w:pStyle w:val="F578CC9163B0450890273A3E6FEB5625"/>
          </w:pPr>
          <w: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13D"/>
    <w:rsid w:val="00075D42"/>
    <w:rsid w:val="00203CB6"/>
    <w:rsid w:val="004A08A5"/>
    <w:rsid w:val="00517752"/>
    <w:rsid w:val="006F113D"/>
    <w:rsid w:val="00760D70"/>
    <w:rsid w:val="00B03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4EA27A1CD04D51955B37BF6A870C4D">
    <w:name w:val="A24EA27A1CD04D51955B37BF6A870C4D"/>
  </w:style>
  <w:style w:type="paragraph" w:customStyle="1" w:styleId="28622D606D414DCB81133917BFD25365">
    <w:name w:val="28622D606D414DCB81133917BFD25365"/>
  </w:style>
  <w:style w:type="paragraph" w:customStyle="1" w:styleId="276741ED634E4F0BB4A67F8B762FF568">
    <w:name w:val="276741ED634E4F0BB4A67F8B762FF568"/>
  </w:style>
  <w:style w:type="paragraph" w:customStyle="1" w:styleId="231947A602B84783B1897A13640F11F4">
    <w:name w:val="231947A602B84783B1897A13640F11F4"/>
  </w:style>
  <w:style w:type="paragraph" w:customStyle="1" w:styleId="636581F7B6EB4749B8960D5537038440">
    <w:name w:val="636581F7B6EB4749B8960D5537038440"/>
  </w:style>
  <w:style w:type="paragraph" w:customStyle="1" w:styleId="6E706DF06A454A8E81BED9C364D160E7">
    <w:name w:val="6E706DF06A454A8E81BED9C364D160E7"/>
  </w:style>
  <w:style w:type="paragraph" w:customStyle="1" w:styleId="A52136277D6A4D2B8FD8283217F0DEC9">
    <w:name w:val="A52136277D6A4D2B8FD8283217F0DEC9"/>
  </w:style>
  <w:style w:type="paragraph" w:customStyle="1" w:styleId="EBC16C1CCD6147F894AA998F93D3629D">
    <w:name w:val="EBC16C1CCD6147F894AA998F93D3629D"/>
  </w:style>
  <w:style w:type="paragraph" w:customStyle="1" w:styleId="320B5A2500134824A0945E0CEE6ECC27">
    <w:name w:val="320B5A2500134824A0945E0CEE6ECC27"/>
  </w:style>
  <w:style w:type="paragraph" w:customStyle="1" w:styleId="F578CC9163B0450890273A3E6FEB5625">
    <w:name w:val="F578CC9163B0450890273A3E6FEB5625"/>
  </w:style>
  <w:style w:type="paragraph" w:customStyle="1" w:styleId="72E928011C2D462DB1F420456CFECEBD">
    <w:name w:val="72E928011C2D462DB1F420456CFECE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400adcd-b749-46e3-9fb1-cb65314db9fa}" enabled="0" method="" siteId="{9400adcd-b749-46e3-9fb1-cb65314db9fa}" removed="1"/>
</clbl:labelList>
</file>

<file path=docProps/app.xml><?xml version="1.0" encoding="utf-8"?>
<Properties xmlns="http://schemas.openxmlformats.org/officeDocument/2006/extended-properties" xmlns:vt="http://schemas.openxmlformats.org/officeDocument/2006/docPropsVTypes">
  <Template>Seasonal event flyer (winter).dotx</Template>
  <TotalTime>1</TotalTime>
  <Pages>1</Pages>
  <Words>187</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Stanton</dc:creator>
  <cp:keywords/>
  <dc:description/>
  <cp:lastModifiedBy>Kristine Scaffidi</cp:lastModifiedBy>
  <cp:revision>2</cp:revision>
  <cp:lastPrinted>2012-12-25T21:02:00Z</cp:lastPrinted>
  <dcterms:created xsi:type="dcterms:W3CDTF">2026-01-20T21:29:00Z</dcterms:created>
  <dcterms:modified xsi:type="dcterms:W3CDTF">2026-01-20T21:29:00Z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