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3CD78" w14:textId="0C2E157E" w:rsidR="00E52690" w:rsidRDefault="00BB74A4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  <w:r w:rsidRPr="008A0080">
        <w:rPr>
          <w:rFonts w:ascii="Arial" w:hAnsi="Arial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2064" behindDoc="0" locked="1" layoutInCell="1" allowOverlap="1" wp14:anchorId="1977FE21" wp14:editId="7EADA42B">
                <wp:simplePos x="0" y="0"/>
                <wp:positionH relativeFrom="column">
                  <wp:posOffset>0</wp:posOffset>
                </wp:positionH>
                <wp:positionV relativeFrom="paragraph">
                  <wp:posOffset>2468880</wp:posOffset>
                </wp:positionV>
                <wp:extent cx="5943600" cy="2761488"/>
                <wp:effectExtent l="0" t="0" r="0" b="0"/>
                <wp:wrapNone/>
                <wp:docPr id="356796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761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03312" w14:textId="7C74F344" w:rsidR="008A0080" w:rsidRPr="00BB74A4" w:rsidRDefault="008A0080" w:rsidP="008A0080">
                            <w:pPr>
                              <w:rPr>
                                <w:rFonts w:ascii="Arial Narrow" w:eastAsia="Times New Roman" w:hAnsi="Arial Narrow"/>
                              </w:rPr>
                            </w:pPr>
                            <w:r w:rsidRPr="00BB74A4">
                              <w:rPr>
                                <w:rFonts w:ascii="Arial Narrow" w:eastAsia="Times New Roman" w:hAnsi="Arial Narrow"/>
                                <w:b/>
                                <w:bCs/>
                              </w:rPr>
                              <w:t>Candidate Profile</w:t>
                            </w:r>
                            <w:r w:rsidR="00D94D73" w:rsidRPr="00BB74A4">
                              <w:rPr>
                                <w:rFonts w:ascii="Arial Narrow" w:eastAsia="Times New Roman" w:hAnsi="Arial Narrow"/>
                                <w:b/>
                                <w:bCs/>
                              </w:rPr>
                              <w:t xml:space="preserve"> for Vice President/President Elect</w:t>
                            </w:r>
                            <w:r w:rsidR="00D94D73" w:rsidRPr="00BB74A4">
                              <w:rPr>
                                <w:rFonts w:ascii="Arial Narrow" w:eastAsia="Times New Roman" w:hAnsi="Arial Narrow"/>
                              </w:rPr>
                              <w:t>:</w:t>
                            </w:r>
                          </w:p>
                          <w:p w14:paraId="2CFD7E4B" w14:textId="77777777" w:rsidR="00D94D73" w:rsidRDefault="00D94D73" w:rsidP="008A0080">
                            <w:pPr>
                              <w:rPr>
                                <w:rFonts w:ascii="Arial Narrow" w:eastAsia="Times New Roman" w:hAnsi="Arial Narrow"/>
                              </w:rPr>
                            </w:pPr>
                          </w:p>
                          <w:p w14:paraId="0C403C32" w14:textId="77777777" w:rsidR="00E268A6" w:rsidRDefault="00D94D73" w:rsidP="00E268A6">
                            <w:pPr>
                              <w:rPr>
                                <w:rFonts w:ascii="Arial Narrow" w:eastAsia="Times New Roman" w:hAnsi="Arial Narrow"/>
                                <w:b/>
                                <w:bCs/>
                              </w:rPr>
                            </w:pPr>
                            <w:r w:rsidRPr="00D94D73">
                              <w:rPr>
                                <w:rFonts w:ascii="Arial Narrow" w:eastAsia="Times New Roman" w:hAnsi="Arial Narrow"/>
                                <w:b/>
                                <w:bCs/>
                              </w:rPr>
                              <w:t>Arlene Thurston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</w:rPr>
                              <w:t>:</w:t>
                            </w:r>
                          </w:p>
                          <w:p w14:paraId="4A8813EB" w14:textId="173CA2DA" w:rsidR="00E268A6" w:rsidRPr="00BB74A4" w:rsidRDefault="00E268A6" w:rsidP="00E268A6">
                            <w:pPr>
                              <w:rPr>
                                <w:rFonts w:ascii="Arial Narrow" w:eastAsia="Times New Roman" w:hAnsi="Arial Narro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B74A4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Thank you—I truly appreciate the nomination and the opportunity to continue serving NevPANA. I have been a nurse since 1989 and became CAPA certified in 2020. After spending 20 years in surgical orthopedics, I was searching for a new nursing specialty and discovered perianesthesia nursing in 2016. It has been one of the best career decisions I’ve ever made.</w:t>
                            </w:r>
                          </w:p>
                          <w:p w14:paraId="026A094C" w14:textId="77777777" w:rsidR="00BB74A4" w:rsidRPr="00BB74A4" w:rsidRDefault="00E268A6" w:rsidP="00BB74A4">
                            <w:pPr>
                              <w:pStyle w:val="NormalWeb"/>
                              <w:rPr>
                                <w:sz w:val="21"/>
                                <w:szCs w:val="21"/>
                              </w:rPr>
                            </w:pPr>
                            <w:r w:rsidRPr="00BB74A4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I’ve grown exponentially as a pre-op nurse and deeply value the ongoing professional education, development, and involvement this specialty offers. Caring for patients undergoing surgeries, procedures, and anesthesia—oft</w:t>
                            </w:r>
                          </w:p>
                          <w:p w14:paraId="6170F702" w14:textId="38F34A07" w:rsidR="00E268A6" w:rsidRPr="00BB74A4" w:rsidRDefault="00E268A6" w:rsidP="00E268A6">
                            <w:pPr>
                              <w:pStyle w:val="NormalWeb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BB74A4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en during some of the most stressful and traumatic moments of their lives—has been both rewarding and gratifying.</w:t>
                            </w:r>
                          </w:p>
                          <w:p w14:paraId="3DED59B2" w14:textId="0D7952CC" w:rsidR="008A0080" w:rsidRPr="00BB74A4" w:rsidRDefault="00E268A6" w:rsidP="00BB74A4">
                            <w:pPr>
                              <w:pStyle w:val="NormalWeb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BB74A4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For the past three years, I’ve served as an Item Writer and Reviewer for the American Board of Perianesthesia Nursing Certification for the CAPA examination. I love NevPANA for its camaraderie, support, and encouragement, as well as its commitment to continuing education</w:t>
                            </w:r>
                            <w:r w:rsidRPr="00BB74A4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7FE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4.4pt;width:468pt;height:217.4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" filled="f" stroked="f">
                <v:textbox>
                  <w:txbxContent>
                    <w:p w14:paraId="30403312" w14:textId="7C74F344" w:rsidR="008A0080" w:rsidRPr="00BB74A4" w:rsidRDefault="008A0080" w:rsidP="008A0080">
                      <w:pPr>
                        <w:rPr>
                          <w:rFonts w:ascii="Arial Narrow" w:eastAsia="Times New Roman" w:hAnsi="Arial Narrow"/>
                        </w:rPr>
                      </w:pPr>
                      <w:r w:rsidRPr="00BB74A4">
                        <w:rPr>
                          <w:rFonts w:ascii="Arial Narrow" w:eastAsia="Times New Roman" w:hAnsi="Arial Narrow"/>
                          <w:b/>
                          <w:bCs/>
                        </w:rPr>
                        <w:t>Candidate Profile</w:t>
                      </w:r>
                      <w:r w:rsidR="00D94D73" w:rsidRPr="00BB74A4">
                        <w:rPr>
                          <w:rFonts w:ascii="Arial Narrow" w:eastAsia="Times New Roman" w:hAnsi="Arial Narrow"/>
                          <w:b/>
                          <w:bCs/>
                        </w:rPr>
                        <w:t xml:space="preserve"> for Vice President/President Elect</w:t>
                      </w:r>
                      <w:r w:rsidR="00D94D73" w:rsidRPr="00BB74A4">
                        <w:rPr>
                          <w:rFonts w:ascii="Arial Narrow" w:eastAsia="Times New Roman" w:hAnsi="Arial Narrow"/>
                        </w:rPr>
                        <w:t>:</w:t>
                      </w:r>
                    </w:p>
                    <w:p w14:paraId="2CFD7E4B" w14:textId="77777777" w:rsidR="00D94D73" w:rsidRDefault="00D94D73" w:rsidP="008A0080">
                      <w:pPr>
                        <w:rPr>
                          <w:rFonts w:ascii="Arial Narrow" w:eastAsia="Times New Roman" w:hAnsi="Arial Narrow"/>
                        </w:rPr>
                      </w:pPr>
                    </w:p>
                    <w:p w14:paraId="0C403C32" w14:textId="77777777" w:rsidR="00E268A6" w:rsidRDefault="00D94D73" w:rsidP="00E268A6">
                      <w:pPr>
                        <w:rPr>
                          <w:rFonts w:ascii="Arial Narrow" w:eastAsia="Times New Roman" w:hAnsi="Arial Narrow"/>
                          <w:b/>
                          <w:bCs/>
                        </w:rPr>
                      </w:pPr>
                      <w:r w:rsidRPr="00D94D73">
                        <w:rPr>
                          <w:rFonts w:ascii="Arial Narrow" w:eastAsia="Times New Roman" w:hAnsi="Arial Narrow"/>
                          <w:b/>
                          <w:bCs/>
                        </w:rPr>
                        <w:t>Arlene Thurston</w:t>
                      </w:r>
                      <w:r>
                        <w:rPr>
                          <w:rFonts w:ascii="Arial Narrow" w:eastAsia="Times New Roman" w:hAnsi="Arial Narrow"/>
                          <w:b/>
                          <w:bCs/>
                        </w:rPr>
                        <w:t>:</w:t>
                      </w:r>
                    </w:p>
                    <w:p w14:paraId="4A8813EB" w14:textId="173CA2DA" w:rsidR="00E268A6" w:rsidRPr="00BB74A4" w:rsidRDefault="00E268A6" w:rsidP="00E268A6">
                      <w:pPr>
                        <w:rPr>
                          <w:rFonts w:ascii="Arial Narrow" w:eastAsia="Times New Roman" w:hAnsi="Arial Narrow"/>
                          <w:b/>
                          <w:bCs/>
                          <w:sz w:val="21"/>
                          <w:szCs w:val="21"/>
                        </w:rPr>
                      </w:pPr>
                      <w:r w:rsidRPr="00BB74A4">
                        <w:rPr>
                          <w:rFonts w:ascii="Arial Narrow" w:hAnsi="Arial Narrow"/>
                          <w:sz w:val="21"/>
                          <w:szCs w:val="21"/>
                        </w:rPr>
                        <w:t>Thank you—I truly appreciate the nomination and the opportunity to continue serving NevPANA. I have been a nurse since 1989 and became CAPA certified in 2020. After spending 20 years in surgical orthopedics, I was searching for a new nursing specialty and discovered perianesthesia nursing in 2016. It has been one of the best career decisions I’ve ever made.</w:t>
                      </w:r>
                    </w:p>
                    <w:p w14:paraId="026A094C" w14:textId="77777777" w:rsidR="00BB74A4" w:rsidRPr="00BB74A4" w:rsidRDefault="00E268A6" w:rsidP="00BB74A4">
                      <w:pPr>
                        <w:pStyle w:val="NormalWeb"/>
                        <w:rPr>
                          <w:sz w:val="21"/>
                          <w:szCs w:val="21"/>
                        </w:rPr>
                      </w:pPr>
                      <w:r w:rsidRPr="00BB74A4">
                        <w:rPr>
                          <w:rFonts w:ascii="Arial Narrow" w:hAnsi="Arial Narrow"/>
                          <w:sz w:val="21"/>
                          <w:szCs w:val="21"/>
                        </w:rPr>
                        <w:t>I’ve grown exponentially as a pre-op nurse and deeply value the ongoing professional education, development, and involvement this specialty offers. Caring for patients undergoing surgeries, procedures, and anesthesia—oft</w:t>
                      </w:r>
                    </w:p>
                    <w:p w14:paraId="6170F702" w14:textId="38F34A07" w:rsidR="00E268A6" w:rsidRPr="00BB74A4" w:rsidRDefault="00E268A6" w:rsidP="00E268A6">
                      <w:pPr>
                        <w:pStyle w:val="NormalWeb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BB74A4">
                        <w:rPr>
                          <w:rFonts w:ascii="Arial Narrow" w:hAnsi="Arial Narrow"/>
                          <w:sz w:val="21"/>
                          <w:szCs w:val="21"/>
                        </w:rPr>
                        <w:t>en during some of the most stressful and traumatic moments of their lives—has been both rewarding and gratifying.</w:t>
                      </w:r>
                    </w:p>
                    <w:p w14:paraId="3DED59B2" w14:textId="0D7952CC" w:rsidR="008A0080" w:rsidRPr="00BB74A4" w:rsidRDefault="00E268A6" w:rsidP="00BB74A4">
                      <w:pPr>
                        <w:pStyle w:val="NormalWeb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BB74A4">
                        <w:rPr>
                          <w:rFonts w:ascii="Arial Narrow" w:hAnsi="Arial Narrow"/>
                          <w:sz w:val="21"/>
                          <w:szCs w:val="21"/>
                        </w:rPr>
                        <w:t>For the past three years, I’ve served as an Item Writer and Reviewer for the American Board of Perianesthesia Nursing Certification for the CAPA examination. I love NevPANA for its camaraderie, support, and encouragement, as well as its commitment to continuing education</w:t>
                      </w:r>
                      <w:r w:rsidRPr="00BB74A4">
                        <w:rPr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5680" behindDoc="0" locked="1" layoutInCell="1" allowOverlap="1" wp14:anchorId="79AA4C29" wp14:editId="17F86AFC">
                <wp:simplePos x="0" y="0"/>
                <wp:positionH relativeFrom="margin">
                  <wp:posOffset>0</wp:posOffset>
                </wp:positionH>
                <wp:positionV relativeFrom="line">
                  <wp:posOffset>118745</wp:posOffset>
                </wp:positionV>
                <wp:extent cx="5943600" cy="2276856"/>
                <wp:effectExtent l="0" t="0" r="0" b="0"/>
                <wp:wrapThrough wrapText="bothSides">
                  <wp:wrapPolygon edited="0">
                    <wp:start x="92" y="241"/>
                    <wp:lineTo x="92" y="21208"/>
                    <wp:lineTo x="21462" y="21208"/>
                    <wp:lineTo x="21462" y="241"/>
                    <wp:lineTo x="92" y="241"/>
                  </wp:wrapPolygon>
                </wp:wrapThrough>
                <wp:docPr id="1073741830" name="officeArt object" descr="We are excited to revitalize NevPANA and would like to seek new leaders to ensure NevPANA’s path forward to support our Perianesthsia Nurses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943600" cy="22768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1850BC" w14:textId="113974EC" w:rsidR="00696A24" w:rsidRPr="00E85D5D" w:rsidRDefault="00DE6BAC" w:rsidP="008434A9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We are excited to </w:t>
                            </w:r>
                            <w:r w:rsidR="00F035D9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elect</w:t>
                            </w:r>
                            <w:r w:rsidR="00EA0B9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361BC0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new</w:t>
                            </w: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NevPANA </w:t>
                            </w:r>
                            <w:r w:rsidR="00EA0B9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V</w:t>
                            </w:r>
                            <w:r w:rsidR="008434A9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ice</w:t>
                            </w:r>
                            <w:r w:rsidR="00BB74A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8434A9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President/President Elect</w:t>
                            </w:r>
                            <w:r w:rsidR="00361BC0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111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361BC0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3111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202</w:t>
                            </w:r>
                            <w:r w:rsidR="00910007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33111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-202</w:t>
                            </w:r>
                            <w:r w:rsidR="00910007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E357B3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011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term </w:t>
                            </w:r>
                            <w:r w:rsidR="00E357B3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period.</w:t>
                            </w:r>
                            <w:r w:rsidR="00AB56D2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DDFF95" w14:textId="77777777" w:rsidR="0033111F" w:rsidRPr="00E85D5D" w:rsidRDefault="0033111F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CA2D551" w14:textId="699820CE" w:rsidR="00E90A90" w:rsidRPr="00E85D5D" w:rsidRDefault="0033111F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8434A9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thank</w:t>
                            </w:r>
                            <w:r w:rsidR="008434A9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ful to</w:t>
                            </w: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our nominee for </w:t>
                            </w:r>
                            <w:r w:rsidR="00E85D5D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her</w:t>
                            </w: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continued dedication to our component</w:t>
                            </w:r>
                            <w:r w:rsidR="008F2C5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C85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and</w:t>
                            </w:r>
                            <w:r w:rsidR="008F2C5F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D5D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her </w:t>
                            </w:r>
                            <w:r w:rsidR="00DC1C85"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>passion</w:t>
                            </w:r>
                            <w:r w:rsidRPr="00E8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to share their strengths with us!</w:t>
                            </w:r>
                          </w:p>
                          <w:p w14:paraId="7DDE4443" w14:textId="77777777" w:rsidR="00423546" w:rsidRPr="00BB74A4" w:rsidRDefault="00423546" w:rsidP="00AE0702">
                            <w:pPr>
                              <w:pStyle w:val="Body"/>
                              <w:rPr>
                                <w:rFonts w:ascii="Corbel" w:eastAsia="Arial" w:hAnsi="Corbe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EDB540" w14:textId="782928B1" w:rsidR="00FC5B70" w:rsidRPr="00BB74A4" w:rsidRDefault="005352AB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Voting is open from</w:t>
                            </w:r>
                            <w:r w:rsidR="008434A9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Aug</w:t>
                            </w: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C09A5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29</w:t>
                            </w: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="001C09A5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</w:t>
                            </w: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C09A5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FC5B70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44F3C49" w14:textId="77777777" w:rsidR="00423546" w:rsidRPr="00BB74A4" w:rsidRDefault="00FC5B70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 would appreciate </w:t>
                            </w:r>
                            <w:r w:rsidR="00E04096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your participation </w:t>
                            </w:r>
                            <w:r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 the election process</w:t>
                            </w:r>
                            <w:r w:rsidR="00E04096" w:rsidRPr="00BB74A4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C85C70" w14:textId="77777777" w:rsidR="000340E5" w:rsidRPr="00C96F95" w:rsidRDefault="000340E5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8F1D11" w14:textId="77777777" w:rsidR="00FC5B70" w:rsidRPr="00BB74A4" w:rsidRDefault="00DE6BAC" w:rsidP="00270F83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</w:pPr>
                            <w:r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*</w:t>
                            </w:r>
                            <w:r w:rsidR="00270F83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**</w:t>
                            </w:r>
                            <w:r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 xml:space="preserve"> Please submit your </w:t>
                            </w:r>
                            <w:r w:rsidR="0033111F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 xml:space="preserve">election ballot </w:t>
                            </w:r>
                            <w:r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 xml:space="preserve">to </w:t>
                            </w:r>
                          </w:p>
                          <w:p w14:paraId="685AC9B3" w14:textId="77777777" w:rsidR="00AB56D2" w:rsidRPr="00BB74A4" w:rsidRDefault="00FC5B70" w:rsidP="00270F83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BB74A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debrabennett99@gmail.com</w:t>
                              </w:r>
                            </w:hyperlink>
                          </w:p>
                          <w:p w14:paraId="7DF8BE87" w14:textId="65FB64D9" w:rsidR="00E90A90" w:rsidRPr="00BB74A4" w:rsidRDefault="00270F83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</w:pPr>
                            <w:r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B</w:t>
                            </w:r>
                            <w:r w:rsidR="00DE6BAC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y</w:t>
                            </w:r>
                            <w:r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,</w:t>
                            </w:r>
                            <w:r w:rsidR="00DE6BAC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09A5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Friday</w:t>
                            </w:r>
                            <w:r w:rsidR="00E04096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,</w:t>
                            </w:r>
                            <w:r w:rsidR="0033111F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09A5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Sept. 5</w:t>
                            </w:r>
                            <w:r w:rsidR="001C09A5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B74A4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>, 2025</w:t>
                            </w:r>
                            <w:r w:rsidR="00DE6BAC" w:rsidRPr="00BB74A4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4"/>
                                <w:szCs w:val="24"/>
                              </w:rPr>
                              <w:t xml:space="preserve"> ***</w:t>
                            </w:r>
                          </w:p>
                          <w:p w14:paraId="4AB22D77" w14:textId="77777777" w:rsidR="00E90A90" w:rsidRDefault="00E90A90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4C29" id="officeArt object" o:spid="_x0000_s1027" type="#_x0000_t202" alt="We are excited to revitalize NevPANA and would like to seek new leaders to ensure NevPANA’s path forward to support our Perianesthsia Nurses.…" style="position:absolute;left:0;text-align:left;margin-left:0;margin-top:9.35pt;width:468pt;height:179.3pt;flip:x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" filled="f" stroked="f" strokeweight="1pt">
                <v:stroke miterlimit="4"/>
                <v:textbox inset="4pt,4pt,4pt,4pt">
                  <w:txbxContent>
                    <w:p w14:paraId="1A1850BC" w14:textId="113974EC" w:rsidR="00696A24" w:rsidRPr="00E85D5D" w:rsidRDefault="00DE6BAC" w:rsidP="008434A9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We are excited to </w:t>
                      </w:r>
                      <w:r w:rsidR="00F035D9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elect</w:t>
                      </w:r>
                      <w:r w:rsidR="00EA0B9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a</w:t>
                      </w:r>
                      <w:r w:rsidR="00361BC0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new</w:t>
                      </w: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NevPANA </w:t>
                      </w:r>
                      <w:r w:rsidR="00EA0B9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V</w:t>
                      </w:r>
                      <w:r w:rsidR="008434A9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ice</w:t>
                      </w:r>
                      <w:r w:rsidR="00BB74A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8434A9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President/President Elect</w:t>
                      </w:r>
                      <w:r w:rsidR="00361BC0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33111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for </w:t>
                      </w:r>
                      <w:r w:rsidR="00361BC0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the </w:t>
                      </w:r>
                      <w:r w:rsidR="0033111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202</w:t>
                      </w:r>
                      <w:r w:rsidR="00910007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33111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-202</w:t>
                      </w:r>
                      <w:r w:rsidR="00910007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E357B3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0C011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term </w:t>
                      </w:r>
                      <w:r w:rsidR="00E357B3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period.</w:t>
                      </w:r>
                      <w:r w:rsidR="00AB56D2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DDFF95" w14:textId="77777777" w:rsidR="0033111F" w:rsidRPr="00E85D5D" w:rsidRDefault="0033111F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</w:pPr>
                    </w:p>
                    <w:p w14:paraId="2CA2D551" w14:textId="699820CE" w:rsidR="00E90A90" w:rsidRPr="00E85D5D" w:rsidRDefault="0033111F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We </w:t>
                      </w:r>
                      <w:r w:rsidR="008434A9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are </w:t>
                      </w: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thank</w:t>
                      </w:r>
                      <w:r w:rsidR="008434A9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ful to</w:t>
                      </w: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our nominee for </w:t>
                      </w:r>
                      <w:r w:rsidR="00E85D5D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her</w:t>
                      </w: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continued dedication to our component</w:t>
                      </w:r>
                      <w:r w:rsidR="008F2C5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,</w:t>
                      </w: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DC1C85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and</w:t>
                      </w:r>
                      <w:r w:rsidR="008F2C5F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E85D5D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her </w:t>
                      </w:r>
                      <w:r w:rsidR="00DC1C85"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>passion</w:t>
                      </w:r>
                      <w:r w:rsidRPr="00E85D5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4"/>
                          <w:szCs w:val="24"/>
                        </w:rPr>
                        <w:t xml:space="preserve"> to share their strengths with us!</w:t>
                      </w:r>
                    </w:p>
                    <w:p w14:paraId="7DDE4443" w14:textId="77777777" w:rsidR="00423546" w:rsidRPr="00BB74A4" w:rsidRDefault="00423546" w:rsidP="00AE0702">
                      <w:pPr>
                        <w:pStyle w:val="Body"/>
                        <w:rPr>
                          <w:rFonts w:ascii="Corbel" w:eastAsia="Arial" w:hAnsi="Corbe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EDB540" w14:textId="782928B1" w:rsidR="00FC5B70" w:rsidRPr="00BB74A4" w:rsidRDefault="005352AB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Voting is open from</w:t>
                      </w:r>
                      <w:r w:rsidR="008434A9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Aug</w:t>
                      </w: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1C09A5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29</w:t>
                      </w: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to</w:t>
                      </w:r>
                      <w:r w:rsidR="001C09A5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Sept</w:t>
                      </w: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1C09A5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FC5B70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44F3C49" w14:textId="77777777" w:rsidR="00423546" w:rsidRPr="00BB74A4" w:rsidRDefault="00FC5B70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We would appreciate </w:t>
                      </w:r>
                      <w:r w:rsidR="00E04096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your participation </w:t>
                      </w:r>
                      <w:r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 the election process</w:t>
                      </w:r>
                      <w:r w:rsidR="00E04096" w:rsidRPr="00BB74A4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EC85C70" w14:textId="77777777" w:rsidR="000340E5" w:rsidRPr="00C96F95" w:rsidRDefault="000340E5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8F1D11" w14:textId="77777777" w:rsidR="00FC5B70" w:rsidRPr="00BB74A4" w:rsidRDefault="00DE6BAC" w:rsidP="00270F83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</w:pPr>
                      <w:r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*</w:t>
                      </w:r>
                      <w:r w:rsidR="00270F83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**</w:t>
                      </w:r>
                      <w:r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 xml:space="preserve"> Please submit your </w:t>
                      </w:r>
                      <w:r w:rsidR="0033111F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 xml:space="preserve">election ballot </w:t>
                      </w:r>
                      <w:r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 xml:space="preserve">to </w:t>
                      </w:r>
                    </w:p>
                    <w:p w14:paraId="685AC9B3" w14:textId="77777777" w:rsidR="00AB56D2" w:rsidRPr="00BB74A4" w:rsidRDefault="00FC5B70" w:rsidP="00270F83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hyperlink r:id="rId12" w:history="1">
                        <w:r w:rsidRPr="00BB74A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debrabennett99@gmail.com</w:t>
                        </w:r>
                      </w:hyperlink>
                    </w:p>
                    <w:p w14:paraId="7DF8BE87" w14:textId="65FB64D9" w:rsidR="00E90A90" w:rsidRPr="00BB74A4" w:rsidRDefault="00270F83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</w:pPr>
                      <w:r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B</w:t>
                      </w:r>
                      <w:r w:rsidR="00DE6BAC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y</w:t>
                      </w:r>
                      <w:r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,</w:t>
                      </w:r>
                      <w:r w:rsidR="00DE6BAC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 xml:space="preserve"> </w:t>
                      </w:r>
                      <w:r w:rsidR="001C09A5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Friday</w:t>
                      </w:r>
                      <w:r w:rsidR="00E04096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,</w:t>
                      </w:r>
                      <w:r w:rsidR="0033111F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 xml:space="preserve"> </w:t>
                      </w:r>
                      <w:r w:rsidR="001C09A5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Sept. 5</w:t>
                      </w:r>
                      <w:r w:rsidR="001C09A5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B74A4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>, 2025</w:t>
                      </w:r>
                      <w:r w:rsidR="00DE6BAC" w:rsidRPr="00BB74A4">
                        <w:rPr>
                          <w:rFonts w:ascii="Arial" w:hAnsi="Arial" w:cs="Arial"/>
                          <w:b/>
                          <w:bCs/>
                          <w:color w:val="FF2600"/>
                          <w:sz w:val="24"/>
                          <w:szCs w:val="24"/>
                        </w:rPr>
                        <w:t xml:space="preserve"> ***</w:t>
                      </w:r>
                    </w:p>
                    <w:p w14:paraId="4AB22D77" w14:textId="77777777" w:rsidR="00E90A90" w:rsidRDefault="00E90A90">
                      <w:pPr>
                        <w:pStyle w:val="Body"/>
                        <w:jc w:val="center"/>
                      </w:pPr>
                    </w:p>
                  </w:txbxContent>
                </v:textbox>
                <w10:wrap type="through" anchorx="margin" anchory="line"/>
                <w10:anchorlock/>
              </v:shape>
            </w:pict>
          </mc:Fallback>
        </mc:AlternateContent>
      </w:r>
      <w:r w:rsidR="009F5E6B">
        <w:rPr>
          <w:noProof/>
        </w:rPr>
        <w:drawing>
          <wp:anchor distT="152400" distB="152400" distL="152400" distR="152400" simplePos="0" relativeHeight="251682304" behindDoc="1" locked="0" layoutInCell="1" allowOverlap="1" wp14:anchorId="6DB44939" wp14:editId="13610A32">
            <wp:simplePos x="0" y="0"/>
            <wp:positionH relativeFrom="page">
              <wp:posOffset>1457325</wp:posOffset>
            </wp:positionH>
            <wp:positionV relativeFrom="page">
              <wp:posOffset>2441575</wp:posOffset>
            </wp:positionV>
            <wp:extent cx="5010150" cy="4986020"/>
            <wp:effectExtent l="0" t="0" r="0" b="508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7489"/>
                    </a:blip>
                    <a:srcRect l="12049" t="7788" r="11329" b="796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9860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568" y="0"/>
                          </a:moveTo>
                          <a:lnTo>
                            <a:pt x="10190" y="794"/>
                          </a:lnTo>
                          <a:cubicBezTo>
                            <a:pt x="9981" y="1231"/>
                            <a:pt x="9803" y="1589"/>
                            <a:pt x="9793" y="1589"/>
                          </a:cubicBezTo>
                          <a:cubicBezTo>
                            <a:pt x="9784" y="1589"/>
                            <a:pt x="9527" y="1268"/>
                            <a:pt x="9223" y="875"/>
                          </a:cubicBezTo>
                          <a:lnTo>
                            <a:pt x="8671" y="162"/>
                          </a:lnTo>
                          <a:lnTo>
                            <a:pt x="8447" y="983"/>
                          </a:lnTo>
                          <a:cubicBezTo>
                            <a:pt x="8324" y="1436"/>
                            <a:pt x="8209" y="1820"/>
                            <a:pt x="8192" y="1836"/>
                          </a:cubicBezTo>
                          <a:cubicBezTo>
                            <a:pt x="8175" y="1853"/>
                            <a:pt x="7884" y="1612"/>
                            <a:pt x="7545" y="1300"/>
                          </a:cubicBezTo>
                          <a:lnTo>
                            <a:pt x="6929" y="731"/>
                          </a:lnTo>
                          <a:lnTo>
                            <a:pt x="6900" y="903"/>
                          </a:lnTo>
                          <a:cubicBezTo>
                            <a:pt x="6884" y="997"/>
                            <a:pt x="6846" y="1362"/>
                            <a:pt x="6814" y="1714"/>
                          </a:cubicBezTo>
                          <a:cubicBezTo>
                            <a:pt x="6783" y="2067"/>
                            <a:pt x="6736" y="2382"/>
                            <a:pt x="6710" y="2415"/>
                          </a:cubicBezTo>
                          <a:cubicBezTo>
                            <a:pt x="6672" y="2464"/>
                            <a:pt x="6516" y="2385"/>
                            <a:pt x="5927" y="2013"/>
                          </a:cubicBezTo>
                          <a:cubicBezTo>
                            <a:pt x="5522" y="1758"/>
                            <a:pt x="5190" y="1553"/>
                            <a:pt x="5187" y="1558"/>
                          </a:cubicBezTo>
                          <a:cubicBezTo>
                            <a:pt x="5185" y="1562"/>
                            <a:pt x="5212" y="1936"/>
                            <a:pt x="5249" y="2386"/>
                          </a:cubicBezTo>
                          <a:cubicBezTo>
                            <a:pt x="5289" y="2882"/>
                            <a:pt x="5299" y="3221"/>
                            <a:pt x="5275" y="3246"/>
                          </a:cubicBezTo>
                          <a:cubicBezTo>
                            <a:pt x="5250" y="3270"/>
                            <a:pt x="4930" y="3161"/>
                            <a:pt x="4481" y="2976"/>
                          </a:cubicBezTo>
                          <a:cubicBezTo>
                            <a:pt x="4066" y="2805"/>
                            <a:pt x="3723" y="2665"/>
                            <a:pt x="3719" y="2665"/>
                          </a:cubicBezTo>
                          <a:cubicBezTo>
                            <a:pt x="3716" y="2665"/>
                            <a:pt x="3810" y="3044"/>
                            <a:pt x="3926" y="3505"/>
                          </a:cubicBezTo>
                          <a:cubicBezTo>
                            <a:pt x="4043" y="3967"/>
                            <a:pt x="4124" y="4360"/>
                            <a:pt x="4106" y="4377"/>
                          </a:cubicBezTo>
                          <a:cubicBezTo>
                            <a:pt x="4089" y="4395"/>
                            <a:pt x="3706" y="4329"/>
                            <a:pt x="3254" y="4231"/>
                          </a:cubicBezTo>
                          <a:cubicBezTo>
                            <a:pt x="2803" y="4133"/>
                            <a:pt x="2423" y="4062"/>
                            <a:pt x="2411" y="4074"/>
                          </a:cubicBezTo>
                          <a:cubicBezTo>
                            <a:pt x="2399" y="4087"/>
                            <a:pt x="2542" y="4431"/>
                            <a:pt x="2731" y="4840"/>
                          </a:cubicBezTo>
                          <a:cubicBezTo>
                            <a:pt x="2919" y="5248"/>
                            <a:pt x="3064" y="5598"/>
                            <a:pt x="3054" y="5615"/>
                          </a:cubicBezTo>
                          <a:cubicBezTo>
                            <a:pt x="3043" y="5632"/>
                            <a:pt x="2697" y="5630"/>
                            <a:pt x="2284" y="5611"/>
                          </a:cubicBezTo>
                          <a:cubicBezTo>
                            <a:pt x="1871" y="5593"/>
                            <a:pt x="1497" y="5583"/>
                            <a:pt x="1453" y="5589"/>
                          </a:cubicBezTo>
                          <a:cubicBezTo>
                            <a:pt x="1388" y="5598"/>
                            <a:pt x="1471" y="5747"/>
                            <a:pt x="1867" y="6328"/>
                          </a:cubicBezTo>
                          <a:cubicBezTo>
                            <a:pt x="2345" y="7032"/>
                            <a:pt x="2359" y="7060"/>
                            <a:pt x="2260" y="7097"/>
                          </a:cubicBezTo>
                          <a:cubicBezTo>
                            <a:pt x="2204" y="7118"/>
                            <a:pt x="1802" y="7182"/>
                            <a:pt x="1369" y="7240"/>
                          </a:cubicBezTo>
                          <a:lnTo>
                            <a:pt x="582" y="7343"/>
                          </a:lnTo>
                          <a:lnTo>
                            <a:pt x="1155" y="7948"/>
                          </a:lnTo>
                          <a:cubicBezTo>
                            <a:pt x="1470" y="8280"/>
                            <a:pt x="1720" y="8568"/>
                            <a:pt x="1707" y="8587"/>
                          </a:cubicBezTo>
                          <a:cubicBezTo>
                            <a:pt x="1695" y="8607"/>
                            <a:pt x="1359" y="8727"/>
                            <a:pt x="962" y="8854"/>
                          </a:cubicBezTo>
                          <a:cubicBezTo>
                            <a:pt x="564" y="8980"/>
                            <a:pt x="223" y="9097"/>
                            <a:pt x="205" y="9113"/>
                          </a:cubicBezTo>
                          <a:cubicBezTo>
                            <a:pt x="187" y="9130"/>
                            <a:pt x="494" y="9375"/>
                            <a:pt x="886" y="9657"/>
                          </a:cubicBezTo>
                          <a:cubicBezTo>
                            <a:pt x="1445" y="10059"/>
                            <a:pt x="1587" y="10182"/>
                            <a:pt x="1543" y="10224"/>
                          </a:cubicBezTo>
                          <a:cubicBezTo>
                            <a:pt x="1513" y="10253"/>
                            <a:pt x="1153" y="10456"/>
                            <a:pt x="744" y="10674"/>
                          </a:cubicBezTo>
                          <a:lnTo>
                            <a:pt x="0" y="11073"/>
                          </a:lnTo>
                          <a:lnTo>
                            <a:pt x="712" y="11405"/>
                          </a:lnTo>
                          <a:cubicBezTo>
                            <a:pt x="1103" y="11588"/>
                            <a:pt x="1445" y="11760"/>
                            <a:pt x="1470" y="11790"/>
                          </a:cubicBezTo>
                          <a:cubicBezTo>
                            <a:pt x="1502" y="11830"/>
                            <a:pt x="1338" y="11980"/>
                            <a:pt x="857" y="12351"/>
                          </a:cubicBezTo>
                          <a:lnTo>
                            <a:pt x="200" y="12856"/>
                          </a:lnTo>
                          <a:lnTo>
                            <a:pt x="1042" y="13093"/>
                          </a:lnTo>
                          <a:cubicBezTo>
                            <a:pt x="1505" y="13224"/>
                            <a:pt x="1898" y="13347"/>
                            <a:pt x="1918" y="13367"/>
                          </a:cubicBezTo>
                          <a:cubicBezTo>
                            <a:pt x="1937" y="13386"/>
                            <a:pt x="1685" y="13704"/>
                            <a:pt x="1355" y="14073"/>
                          </a:cubicBezTo>
                          <a:cubicBezTo>
                            <a:pt x="1026" y="14443"/>
                            <a:pt x="770" y="14749"/>
                            <a:pt x="787" y="14754"/>
                          </a:cubicBezTo>
                          <a:cubicBezTo>
                            <a:pt x="804" y="14759"/>
                            <a:pt x="1159" y="14794"/>
                            <a:pt x="1576" y="14833"/>
                          </a:cubicBezTo>
                          <a:cubicBezTo>
                            <a:pt x="1992" y="14872"/>
                            <a:pt x="2350" y="14922"/>
                            <a:pt x="2371" y="14943"/>
                          </a:cubicBezTo>
                          <a:cubicBezTo>
                            <a:pt x="2393" y="14965"/>
                            <a:pt x="2224" y="15279"/>
                            <a:pt x="1985" y="15658"/>
                          </a:cubicBezTo>
                          <a:lnTo>
                            <a:pt x="1557" y="16336"/>
                          </a:lnTo>
                          <a:lnTo>
                            <a:pt x="1745" y="16332"/>
                          </a:lnTo>
                          <a:cubicBezTo>
                            <a:pt x="1849" y="16331"/>
                            <a:pt x="2244" y="16304"/>
                            <a:pt x="2625" y="16272"/>
                          </a:cubicBezTo>
                          <a:cubicBezTo>
                            <a:pt x="3005" y="16240"/>
                            <a:pt x="3333" y="16230"/>
                            <a:pt x="3353" y="16248"/>
                          </a:cubicBezTo>
                          <a:cubicBezTo>
                            <a:pt x="3374" y="16266"/>
                            <a:pt x="3241" y="16650"/>
                            <a:pt x="3057" y="17103"/>
                          </a:cubicBezTo>
                          <a:cubicBezTo>
                            <a:pt x="2874" y="17556"/>
                            <a:pt x="2739" y="17933"/>
                            <a:pt x="2758" y="17940"/>
                          </a:cubicBezTo>
                          <a:cubicBezTo>
                            <a:pt x="2777" y="17947"/>
                            <a:pt x="3131" y="17863"/>
                            <a:pt x="3543" y="17752"/>
                          </a:cubicBezTo>
                          <a:cubicBezTo>
                            <a:pt x="3956" y="17642"/>
                            <a:pt x="4306" y="17560"/>
                            <a:pt x="4322" y="17570"/>
                          </a:cubicBezTo>
                          <a:cubicBezTo>
                            <a:pt x="4338" y="17580"/>
                            <a:pt x="4274" y="17935"/>
                            <a:pt x="4180" y="18359"/>
                          </a:cubicBezTo>
                          <a:cubicBezTo>
                            <a:pt x="4085" y="18783"/>
                            <a:pt x="4017" y="19138"/>
                            <a:pt x="4029" y="19150"/>
                          </a:cubicBezTo>
                          <a:cubicBezTo>
                            <a:pt x="4041" y="19162"/>
                            <a:pt x="4406" y="19009"/>
                            <a:pt x="4840" y="18810"/>
                          </a:cubicBezTo>
                          <a:cubicBezTo>
                            <a:pt x="5275" y="18610"/>
                            <a:pt x="5649" y="18458"/>
                            <a:pt x="5670" y="18471"/>
                          </a:cubicBezTo>
                          <a:cubicBezTo>
                            <a:pt x="5691" y="18484"/>
                            <a:pt x="5694" y="18902"/>
                            <a:pt x="5677" y="19413"/>
                          </a:cubicBezTo>
                          <a:lnTo>
                            <a:pt x="5644" y="20333"/>
                          </a:lnTo>
                          <a:lnTo>
                            <a:pt x="6310" y="19862"/>
                          </a:lnTo>
                          <a:cubicBezTo>
                            <a:pt x="6838" y="19489"/>
                            <a:pt x="6984" y="19405"/>
                            <a:pt x="7021" y="19453"/>
                          </a:cubicBezTo>
                          <a:cubicBezTo>
                            <a:pt x="7048" y="19486"/>
                            <a:pt x="7104" y="19801"/>
                            <a:pt x="7148" y="20154"/>
                          </a:cubicBezTo>
                          <a:cubicBezTo>
                            <a:pt x="7192" y="20507"/>
                            <a:pt x="7238" y="20841"/>
                            <a:pt x="7251" y="20897"/>
                          </a:cubicBezTo>
                          <a:cubicBezTo>
                            <a:pt x="7271" y="20986"/>
                            <a:pt x="7349" y="20924"/>
                            <a:pt x="7923" y="20367"/>
                          </a:cubicBezTo>
                          <a:cubicBezTo>
                            <a:pt x="8280" y="20021"/>
                            <a:pt x="8586" y="19755"/>
                            <a:pt x="8604" y="19774"/>
                          </a:cubicBezTo>
                          <a:cubicBezTo>
                            <a:pt x="8623" y="19794"/>
                            <a:pt x="8763" y="20198"/>
                            <a:pt x="8915" y="20673"/>
                          </a:cubicBezTo>
                          <a:lnTo>
                            <a:pt x="9193" y="21536"/>
                          </a:lnTo>
                          <a:lnTo>
                            <a:pt x="9656" y="20874"/>
                          </a:lnTo>
                          <a:cubicBezTo>
                            <a:pt x="9912" y="20510"/>
                            <a:pt x="10143" y="20213"/>
                            <a:pt x="10170" y="20213"/>
                          </a:cubicBezTo>
                          <a:cubicBezTo>
                            <a:pt x="10196" y="20213"/>
                            <a:pt x="10380" y="20526"/>
                            <a:pt x="10578" y="20907"/>
                          </a:cubicBezTo>
                          <a:lnTo>
                            <a:pt x="10939" y="21600"/>
                          </a:lnTo>
                          <a:lnTo>
                            <a:pt x="11326" y="20795"/>
                          </a:lnTo>
                          <a:cubicBezTo>
                            <a:pt x="11538" y="20352"/>
                            <a:pt x="11732" y="19989"/>
                            <a:pt x="11757" y="19989"/>
                          </a:cubicBezTo>
                          <a:cubicBezTo>
                            <a:pt x="11783" y="19989"/>
                            <a:pt x="12050" y="20306"/>
                            <a:pt x="12351" y="20696"/>
                          </a:cubicBezTo>
                          <a:cubicBezTo>
                            <a:pt x="12652" y="21085"/>
                            <a:pt x="12914" y="21387"/>
                            <a:pt x="12933" y="21368"/>
                          </a:cubicBezTo>
                          <a:cubicBezTo>
                            <a:pt x="12951" y="21348"/>
                            <a:pt x="13055" y="21001"/>
                            <a:pt x="13164" y="20594"/>
                          </a:cubicBezTo>
                          <a:cubicBezTo>
                            <a:pt x="13273" y="20188"/>
                            <a:pt x="13384" y="19855"/>
                            <a:pt x="13412" y="19855"/>
                          </a:cubicBezTo>
                          <a:cubicBezTo>
                            <a:pt x="13439" y="19855"/>
                            <a:pt x="13714" y="20084"/>
                            <a:pt x="14022" y="20364"/>
                          </a:cubicBezTo>
                          <a:cubicBezTo>
                            <a:pt x="14331" y="20644"/>
                            <a:pt x="14590" y="20866"/>
                            <a:pt x="14597" y="20857"/>
                          </a:cubicBezTo>
                          <a:cubicBezTo>
                            <a:pt x="14605" y="20848"/>
                            <a:pt x="14645" y="20458"/>
                            <a:pt x="14688" y="19989"/>
                          </a:cubicBezTo>
                          <a:cubicBezTo>
                            <a:pt x="14731" y="19521"/>
                            <a:pt x="14780" y="19122"/>
                            <a:pt x="14799" y="19102"/>
                          </a:cubicBezTo>
                          <a:cubicBezTo>
                            <a:pt x="14818" y="19082"/>
                            <a:pt x="15183" y="19285"/>
                            <a:pt x="15610" y="19554"/>
                          </a:cubicBezTo>
                          <a:cubicBezTo>
                            <a:pt x="16070" y="19844"/>
                            <a:pt x="16391" y="20022"/>
                            <a:pt x="16399" y="19989"/>
                          </a:cubicBezTo>
                          <a:cubicBezTo>
                            <a:pt x="16406" y="19959"/>
                            <a:pt x="16382" y="19594"/>
                            <a:pt x="16346" y="19178"/>
                          </a:cubicBezTo>
                          <a:cubicBezTo>
                            <a:pt x="16310" y="18761"/>
                            <a:pt x="16295" y="18404"/>
                            <a:pt x="16313" y="18385"/>
                          </a:cubicBezTo>
                          <a:cubicBezTo>
                            <a:pt x="16332" y="18366"/>
                            <a:pt x="16666" y="18482"/>
                            <a:pt x="17054" y="18643"/>
                          </a:cubicBezTo>
                          <a:cubicBezTo>
                            <a:pt x="17443" y="18804"/>
                            <a:pt x="17767" y="18930"/>
                            <a:pt x="17774" y="18923"/>
                          </a:cubicBezTo>
                          <a:cubicBezTo>
                            <a:pt x="17782" y="18916"/>
                            <a:pt x="17692" y="18531"/>
                            <a:pt x="17574" y="18067"/>
                          </a:cubicBezTo>
                          <a:cubicBezTo>
                            <a:pt x="17428" y="17488"/>
                            <a:pt x="17377" y="17218"/>
                            <a:pt x="17412" y="17204"/>
                          </a:cubicBezTo>
                          <a:cubicBezTo>
                            <a:pt x="17440" y="17193"/>
                            <a:pt x="17850" y="17267"/>
                            <a:pt x="18322" y="17369"/>
                          </a:cubicBezTo>
                          <a:cubicBezTo>
                            <a:pt x="18794" y="17471"/>
                            <a:pt x="19189" y="17546"/>
                            <a:pt x="19200" y="17536"/>
                          </a:cubicBezTo>
                          <a:cubicBezTo>
                            <a:pt x="19210" y="17525"/>
                            <a:pt x="19066" y="17190"/>
                            <a:pt x="18881" y="16790"/>
                          </a:cubicBezTo>
                          <a:cubicBezTo>
                            <a:pt x="18697" y="16390"/>
                            <a:pt x="18561" y="16041"/>
                            <a:pt x="18577" y="16014"/>
                          </a:cubicBezTo>
                          <a:cubicBezTo>
                            <a:pt x="18597" y="15981"/>
                            <a:pt x="18843" y="15975"/>
                            <a:pt x="19381" y="15997"/>
                          </a:cubicBezTo>
                          <a:lnTo>
                            <a:pt x="20156" y="16030"/>
                          </a:lnTo>
                          <a:lnTo>
                            <a:pt x="19663" y="15308"/>
                          </a:lnTo>
                          <a:cubicBezTo>
                            <a:pt x="19392" y="14911"/>
                            <a:pt x="19180" y="14570"/>
                            <a:pt x="19193" y="14550"/>
                          </a:cubicBezTo>
                          <a:cubicBezTo>
                            <a:pt x="19205" y="14529"/>
                            <a:pt x="19628" y="14453"/>
                            <a:pt x="20132" y="14383"/>
                          </a:cubicBezTo>
                          <a:lnTo>
                            <a:pt x="21049" y="14256"/>
                          </a:lnTo>
                          <a:lnTo>
                            <a:pt x="20443" y="13645"/>
                          </a:lnTo>
                          <a:cubicBezTo>
                            <a:pt x="19970" y="13169"/>
                            <a:pt x="19850" y="13025"/>
                            <a:pt x="19896" y="12987"/>
                          </a:cubicBezTo>
                          <a:cubicBezTo>
                            <a:pt x="19928" y="12960"/>
                            <a:pt x="20261" y="12842"/>
                            <a:pt x="20635" y="12724"/>
                          </a:cubicBezTo>
                          <a:cubicBezTo>
                            <a:pt x="21009" y="12606"/>
                            <a:pt x="21314" y="12494"/>
                            <a:pt x="21314" y="12476"/>
                          </a:cubicBezTo>
                          <a:cubicBezTo>
                            <a:pt x="21314" y="12458"/>
                            <a:pt x="21013" y="12228"/>
                            <a:pt x="20644" y="11964"/>
                          </a:cubicBezTo>
                          <a:cubicBezTo>
                            <a:pt x="20275" y="11700"/>
                            <a:pt x="19980" y="11463"/>
                            <a:pt x="19988" y="11436"/>
                          </a:cubicBezTo>
                          <a:cubicBezTo>
                            <a:pt x="19997" y="11409"/>
                            <a:pt x="20364" y="11196"/>
                            <a:pt x="20803" y="10962"/>
                          </a:cubicBezTo>
                          <a:lnTo>
                            <a:pt x="21600" y="10537"/>
                          </a:lnTo>
                          <a:lnTo>
                            <a:pt x="21357" y="10422"/>
                          </a:lnTo>
                          <a:cubicBezTo>
                            <a:pt x="21223" y="10359"/>
                            <a:pt x="20867" y="10191"/>
                            <a:pt x="20565" y="10049"/>
                          </a:cubicBezTo>
                          <a:cubicBezTo>
                            <a:pt x="20263" y="9907"/>
                            <a:pt x="20028" y="9772"/>
                            <a:pt x="20043" y="9748"/>
                          </a:cubicBezTo>
                          <a:cubicBezTo>
                            <a:pt x="20058" y="9724"/>
                            <a:pt x="20335" y="9500"/>
                            <a:pt x="20659" y="9251"/>
                          </a:cubicBezTo>
                          <a:cubicBezTo>
                            <a:pt x="20983" y="9002"/>
                            <a:pt x="21253" y="8784"/>
                            <a:pt x="21260" y="8766"/>
                          </a:cubicBezTo>
                          <a:cubicBezTo>
                            <a:pt x="21266" y="8748"/>
                            <a:pt x="20915" y="8636"/>
                            <a:pt x="20479" y="8517"/>
                          </a:cubicBezTo>
                          <a:cubicBezTo>
                            <a:pt x="20043" y="8398"/>
                            <a:pt x="19670" y="8286"/>
                            <a:pt x="19650" y="8268"/>
                          </a:cubicBezTo>
                          <a:cubicBezTo>
                            <a:pt x="19629" y="8250"/>
                            <a:pt x="19720" y="8115"/>
                            <a:pt x="19851" y="7970"/>
                          </a:cubicBezTo>
                          <a:cubicBezTo>
                            <a:pt x="19983" y="7825"/>
                            <a:pt x="20265" y="7513"/>
                            <a:pt x="20478" y="7277"/>
                          </a:cubicBezTo>
                          <a:lnTo>
                            <a:pt x="20864" y="6849"/>
                          </a:lnTo>
                          <a:lnTo>
                            <a:pt x="20009" y="6772"/>
                          </a:lnTo>
                          <a:cubicBezTo>
                            <a:pt x="19538" y="6729"/>
                            <a:pt x="19138" y="6681"/>
                            <a:pt x="19121" y="6664"/>
                          </a:cubicBezTo>
                          <a:cubicBezTo>
                            <a:pt x="19104" y="6646"/>
                            <a:pt x="19280" y="6332"/>
                            <a:pt x="19513" y="5966"/>
                          </a:cubicBezTo>
                          <a:cubicBezTo>
                            <a:pt x="19746" y="5599"/>
                            <a:pt x="19927" y="5290"/>
                            <a:pt x="19915" y="5278"/>
                          </a:cubicBezTo>
                          <a:cubicBezTo>
                            <a:pt x="19903" y="5266"/>
                            <a:pt x="19526" y="5284"/>
                            <a:pt x="19076" y="5319"/>
                          </a:cubicBezTo>
                          <a:cubicBezTo>
                            <a:pt x="18627" y="5355"/>
                            <a:pt x="18246" y="5378"/>
                            <a:pt x="18230" y="5369"/>
                          </a:cubicBezTo>
                          <a:cubicBezTo>
                            <a:pt x="18213" y="5361"/>
                            <a:pt x="18352" y="4980"/>
                            <a:pt x="18538" y="4523"/>
                          </a:cubicBezTo>
                          <a:cubicBezTo>
                            <a:pt x="18723" y="4067"/>
                            <a:pt x="18864" y="3683"/>
                            <a:pt x="18851" y="3670"/>
                          </a:cubicBezTo>
                          <a:cubicBezTo>
                            <a:pt x="18838" y="3657"/>
                            <a:pt x="18473" y="3742"/>
                            <a:pt x="18040" y="3858"/>
                          </a:cubicBezTo>
                          <a:cubicBezTo>
                            <a:pt x="17526" y="3996"/>
                            <a:pt x="17238" y="4055"/>
                            <a:pt x="17210" y="4026"/>
                          </a:cubicBezTo>
                          <a:cubicBezTo>
                            <a:pt x="17174" y="3990"/>
                            <a:pt x="17386" y="2871"/>
                            <a:pt x="17504" y="2477"/>
                          </a:cubicBezTo>
                          <a:cubicBezTo>
                            <a:pt x="17521" y="2423"/>
                            <a:pt x="17315" y="2498"/>
                            <a:pt x="16758" y="2754"/>
                          </a:cubicBezTo>
                          <a:cubicBezTo>
                            <a:pt x="16335" y="2948"/>
                            <a:pt x="15971" y="3096"/>
                            <a:pt x="15947" y="3081"/>
                          </a:cubicBezTo>
                          <a:cubicBezTo>
                            <a:pt x="15920" y="3064"/>
                            <a:pt x="15915" y="2719"/>
                            <a:pt x="15932" y="2161"/>
                          </a:cubicBezTo>
                          <a:cubicBezTo>
                            <a:pt x="15953" y="1463"/>
                            <a:pt x="15947" y="1277"/>
                            <a:pt x="15904" y="1310"/>
                          </a:cubicBezTo>
                          <a:cubicBezTo>
                            <a:pt x="15512" y="1620"/>
                            <a:pt x="14484" y="2294"/>
                            <a:pt x="14471" y="2250"/>
                          </a:cubicBezTo>
                          <a:cubicBezTo>
                            <a:pt x="14461" y="2220"/>
                            <a:pt x="14407" y="1833"/>
                            <a:pt x="14349" y="1391"/>
                          </a:cubicBezTo>
                          <a:lnTo>
                            <a:pt x="14245" y="588"/>
                          </a:lnTo>
                          <a:lnTo>
                            <a:pt x="13629" y="1185"/>
                          </a:lnTo>
                          <a:cubicBezTo>
                            <a:pt x="13278" y="1525"/>
                            <a:pt x="12998" y="1765"/>
                            <a:pt x="12977" y="1742"/>
                          </a:cubicBezTo>
                          <a:cubicBezTo>
                            <a:pt x="12957" y="1719"/>
                            <a:pt x="12821" y="1344"/>
                            <a:pt x="12678" y="906"/>
                          </a:cubicBezTo>
                          <a:cubicBezTo>
                            <a:pt x="12534" y="468"/>
                            <a:pt x="12406" y="111"/>
                            <a:pt x="12394" y="112"/>
                          </a:cubicBezTo>
                          <a:cubicBezTo>
                            <a:pt x="12381" y="113"/>
                            <a:pt x="12152" y="426"/>
                            <a:pt x="11886" y="810"/>
                          </a:cubicBezTo>
                          <a:cubicBezTo>
                            <a:pt x="11486" y="1385"/>
                            <a:pt x="11390" y="1497"/>
                            <a:pt x="11343" y="1448"/>
                          </a:cubicBezTo>
                          <a:cubicBezTo>
                            <a:pt x="11312" y="1415"/>
                            <a:pt x="11125" y="1074"/>
                            <a:pt x="10927" y="693"/>
                          </a:cubicBezTo>
                          <a:lnTo>
                            <a:pt x="10568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4E5F4A" w14:textId="7A1CECCF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42AAA3E7" w14:textId="5997A4BE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275E9EE0" w14:textId="1C6C4B73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7401B590" w14:textId="2505A114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009F4C61" w14:textId="1E5FB873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7A41CA79" w14:textId="0B774234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49018EBA" w14:textId="03B477F8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5BCD43DE" w14:textId="6CA7D32F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6CB194BB" w14:textId="7C08F928" w:rsidR="00E52690" w:rsidRDefault="00E52690" w:rsidP="00B70BCC"/>
    <w:p w14:paraId="73A3B826" w14:textId="42E26C26" w:rsidR="00697DCF" w:rsidRDefault="00BB74A4" w:rsidP="00B70BCC">
      <w:r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 wp14:anchorId="4280760E" wp14:editId="035BC7A6">
                <wp:simplePos x="0" y="0"/>
                <wp:positionH relativeFrom="column">
                  <wp:posOffset>374650</wp:posOffset>
                </wp:positionH>
                <wp:positionV relativeFrom="page">
                  <wp:posOffset>8750935</wp:posOffset>
                </wp:positionV>
                <wp:extent cx="347472" cy="310896"/>
                <wp:effectExtent l="50800" t="50800" r="20955" b="32385"/>
                <wp:wrapNone/>
                <wp:docPr id="2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310896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19050" cap="flat">
                          <a:solidFill>
                            <a:schemeClr val="bg1">
                              <a:lumMod val="65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F6D9" id="Star: 5 Points 9" o:spid="_x0000_s1026" style="position:absolute;margin-left:29.5pt;margin-top:689.05pt;width:27.35pt;height:2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47472,310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" path="m,118751r132723,1l173736,r41013,118752l347472,118751,240096,192143r41015,118752l173736,237502,66361,310895,107376,192143,,118751xe" fillcolor="#0070c0" strokecolor="#a5a5a5 [2092]" strokeweight="1.5pt">
                <v:stroke miterlimit="4" joinstyle="miter"/>
                <v:path arrowok="t" o:connecttype="custom" o:connectlocs="0,118751;132723,118752;173736,0;214749,118752;347472,118751;240096,192143;281111,310895;173736,237502;66361,310895;107376,192143;0,118751" o:connectangles="0,0,0,0,0,0,0,0,0,0,0"/>
                <w10:wrap anchory="page"/>
                <w10:anchorlock/>
              </v:shape>
            </w:pict>
          </mc:Fallback>
        </mc:AlternateContent>
      </w:r>
      <w:r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70016" behindDoc="0" locked="1" layoutInCell="1" allowOverlap="1" wp14:anchorId="3A4F70B1" wp14:editId="7306D69C">
                <wp:simplePos x="0" y="0"/>
                <wp:positionH relativeFrom="column">
                  <wp:posOffset>5257800</wp:posOffset>
                </wp:positionH>
                <wp:positionV relativeFrom="page">
                  <wp:posOffset>8750935</wp:posOffset>
                </wp:positionV>
                <wp:extent cx="347472" cy="301752"/>
                <wp:effectExtent l="50800" t="50800" r="20955" b="41275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301752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19050" cap="flat">
                          <a:solidFill>
                            <a:schemeClr val="bg1">
                              <a:lumMod val="65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D341" id="Star: 5 Points 9" o:spid="_x0000_s1026" style="position:absolute;margin-left:414pt;margin-top:689.05pt;width:27.35pt;height:23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47472,3017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" path="m,115259r132723,1l173736,r41013,115260l347472,115259,240096,186492r41015,115259l173736,230516,66361,301751,107376,186492,,115259xe" fillcolor="#0070c0" strokecolor="#a5a5a5 [2092]" strokeweight="1.5pt">
                <v:stroke miterlimit="4" joinstyle="miter"/>
                <v:path arrowok="t" o:connecttype="custom" o:connectlocs="0,115259;132723,115260;173736,0;214749,115260;347472,115259;240096,186492;281111,301751;173736,230516;66361,301751;107376,186492;0,115259" o:connectangles="0,0,0,0,0,0,0,0,0,0,0"/>
                <w10:wrap anchory="page"/>
                <w10:anchorlock/>
              </v:shape>
            </w:pict>
          </mc:Fallback>
        </mc:AlternateContent>
      </w:r>
      <w:r>
        <w:rPr>
          <w:rFonts w:ascii="Arial" w:hAnsi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DC917F" wp14:editId="6D2F347D">
                <wp:simplePos x="0" y="0"/>
                <wp:positionH relativeFrom="column">
                  <wp:posOffset>1485900</wp:posOffset>
                </wp:positionH>
                <wp:positionV relativeFrom="page">
                  <wp:posOffset>6813086</wp:posOffset>
                </wp:positionV>
                <wp:extent cx="2971800" cy="1314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314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4BED764" w14:textId="5FCE75C0" w:rsidR="00FA407B" w:rsidRPr="004E1340" w:rsidRDefault="008703CD" w:rsidP="00FA407B">
                            <w:pPr>
                              <w:pStyle w:val="Body"/>
                              <w:spacing w:line="276" w:lineRule="auto"/>
                              <w:ind w:left="360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Vice President/President Elect</w:t>
                            </w:r>
                          </w:p>
                          <w:p w14:paraId="7FF4833D" w14:textId="77777777" w:rsidR="0034717A" w:rsidRPr="00A2646E" w:rsidRDefault="0034717A" w:rsidP="00FA407B">
                            <w:pPr>
                              <w:pStyle w:val="Body"/>
                              <w:spacing w:line="276" w:lineRule="auto"/>
                              <w:ind w:left="360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12366BA" w14:textId="343E8CF9" w:rsidR="00FA407B" w:rsidRPr="004E1340" w:rsidRDefault="001C09A5" w:rsidP="009D731D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Arlene Thurston</w:t>
                            </w:r>
                          </w:p>
                          <w:p w14:paraId="6DB5D079" w14:textId="77777777" w:rsidR="00487102" w:rsidRPr="004E1340" w:rsidRDefault="00487102" w:rsidP="00487102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None of the above</w:t>
                            </w:r>
                          </w:p>
                          <w:p w14:paraId="229335E3" w14:textId="77777777" w:rsidR="009D41DF" w:rsidRDefault="009D41DF" w:rsidP="009D731D">
                            <w:pPr>
                              <w:pStyle w:val="Body"/>
                              <w:spacing w:line="276" w:lineRule="auto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14:paraId="23B49ED7" w14:textId="77777777" w:rsidR="009D731D" w:rsidRPr="00A2646E" w:rsidRDefault="009D731D" w:rsidP="009D731D">
                            <w:pPr>
                              <w:pStyle w:val="Body"/>
                              <w:spacing w:line="276" w:lineRule="auto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14:paraId="1628B74D" w14:textId="77777777" w:rsidR="00FA407B" w:rsidRDefault="00FA407B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17F" id="Text Box 4" o:spid="_x0000_s1028" type="#_x0000_t202" style="position:absolute;margin-left:117pt;margin-top:536.45pt;width:234pt;height:10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" filled="f" stroked="f" strokeweight="1pt">
                <v:stroke miterlimit="4"/>
                <v:textbox inset="4pt,4pt,4pt,4pt">
                  <w:txbxContent>
                    <w:p w14:paraId="74BED764" w14:textId="5FCE75C0" w:rsidR="00FA407B" w:rsidRPr="004E1340" w:rsidRDefault="008703CD" w:rsidP="00FA407B">
                      <w:pPr>
                        <w:pStyle w:val="Body"/>
                        <w:spacing w:line="276" w:lineRule="auto"/>
                        <w:ind w:left="360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E1340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Vice President/President Elect</w:t>
                      </w:r>
                    </w:p>
                    <w:p w14:paraId="7FF4833D" w14:textId="77777777" w:rsidR="0034717A" w:rsidRPr="00A2646E" w:rsidRDefault="0034717A" w:rsidP="00FA407B">
                      <w:pPr>
                        <w:pStyle w:val="Body"/>
                        <w:spacing w:line="276" w:lineRule="auto"/>
                        <w:ind w:left="360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12366BA" w14:textId="343E8CF9" w:rsidR="00FA407B" w:rsidRPr="004E1340" w:rsidRDefault="001C09A5" w:rsidP="009D731D">
                      <w:pPr>
                        <w:pStyle w:val="Body"/>
                        <w:numPr>
                          <w:ilvl w:val="0"/>
                          <w:numId w:val="9"/>
                        </w:numPr>
                        <w:spacing w:line="480" w:lineRule="auto"/>
                        <w:ind w:left="72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Arlene Thurston</w:t>
                      </w:r>
                    </w:p>
                    <w:p w14:paraId="6DB5D079" w14:textId="77777777" w:rsidR="00487102" w:rsidRPr="004E1340" w:rsidRDefault="00487102" w:rsidP="00487102">
                      <w:pPr>
                        <w:pStyle w:val="Body"/>
                        <w:numPr>
                          <w:ilvl w:val="0"/>
                          <w:numId w:val="9"/>
                        </w:numPr>
                        <w:spacing w:line="480" w:lineRule="auto"/>
                        <w:ind w:left="72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4E1340">
                        <w:rPr>
                          <w:rFonts w:ascii="Arial" w:hAnsi="Arial"/>
                          <w:sz w:val="28"/>
                          <w:szCs w:val="28"/>
                        </w:rPr>
                        <w:t>None of the above</w:t>
                      </w:r>
                    </w:p>
                    <w:p w14:paraId="229335E3" w14:textId="77777777" w:rsidR="009D41DF" w:rsidRDefault="009D41DF" w:rsidP="009D731D">
                      <w:pPr>
                        <w:pStyle w:val="Body"/>
                        <w:spacing w:line="276" w:lineRule="auto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14:paraId="23B49ED7" w14:textId="77777777" w:rsidR="009D731D" w:rsidRPr="00A2646E" w:rsidRDefault="009D731D" w:rsidP="009D731D">
                      <w:pPr>
                        <w:pStyle w:val="Body"/>
                        <w:spacing w:line="276" w:lineRule="auto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14:paraId="1628B74D" w14:textId="77777777" w:rsidR="00FA407B" w:rsidRDefault="00FA407B"/>
                  </w:txbxContent>
                </v:textbox>
                <w10:wrap anchory="page"/>
              </v:shape>
            </w:pict>
          </mc:Fallback>
        </mc:AlternateContent>
      </w:r>
      <w:r w:rsidR="001C09A5" w:rsidRPr="00AB56D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01C1653" wp14:editId="66F1C605">
                <wp:simplePos x="0" y="0"/>
                <wp:positionH relativeFrom="column">
                  <wp:posOffset>242570</wp:posOffset>
                </wp:positionH>
                <wp:positionV relativeFrom="page">
                  <wp:posOffset>8572500</wp:posOffset>
                </wp:positionV>
                <wp:extent cx="5486400" cy="7715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26E31" w14:textId="77777777" w:rsidR="00697DCF" w:rsidRPr="00A2646E" w:rsidRDefault="00697DCF" w:rsidP="008651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EA22EC" w14:textId="77777777" w:rsidR="00697DCF" w:rsidRPr="00A2646E" w:rsidRDefault="00697DCF" w:rsidP="008651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r w:rsidR="00E0409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for taking</w:t>
                            </w:r>
                            <w:r w:rsidR="00AE0702"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part</w:t>
                            </w: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in our election process!</w:t>
                            </w:r>
                          </w:p>
                          <w:p w14:paraId="214A7866" w14:textId="77777777" w:rsidR="00B70BCC" w:rsidRDefault="00B70BCC" w:rsidP="00865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1653" id="_x0000_s1029" type="#_x0000_t202" style="position:absolute;margin-left:19.1pt;margin-top:675pt;width:6in;height:60.7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" filled="f" stroked="f">
                <v:textbox>
                  <w:txbxContent>
                    <w:p w14:paraId="51226E31" w14:textId="77777777" w:rsidR="00697DCF" w:rsidRPr="00A2646E" w:rsidRDefault="00697DCF" w:rsidP="008651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0EA22EC" w14:textId="77777777" w:rsidR="00697DCF" w:rsidRPr="00A2646E" w:rsidRDefault="00697DCF" w:rsidP="008651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Thank you </w:t>
                      </w:r>
                      <w:r w:rsidR="00E0409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for taking</w:t>
                      </w:r>
                      <w:r w:rsidR="00AE0702"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part</w:t>
                      </w: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in our election process!</w:t>
                      </w:r>
                    </w:p>
                    <w:p w14:paraId="214A7866" w14:textId="77777777" w:rsidR="00B70BCC" w:rsidRDefault="00B70BCC" w:rsidP="0086513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97DCF" w:rsidSect="00E357B3">
      <w:headerReference w:type="default" r:id="rId14"/>
      <w:pgSz w:w="12240" w:h="15840"/>
      <w:pgMar w:top="720" w:right="1440" w:bottom="360" w:left="1440" w:header="576" w:footer="0" w:gutter="0"/>
      <w:cols w:num="2" w:space="46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21099" w14:textId="77777777" w:rsidR="00280EEA" w:rsidRDefault="00280EEA">
      <w:r>
        <w:separator/>
      </w:r>
    </w:p>
  </w:endnote>
  <w:endnote w:type="continuationSeparator" w:id="0">
    <w:p w14:paraId="09AE8916" w14:textId="77777777" w:rsidR="00280EEA" w:rsidRDefault="00280EEA">
      <w:r>
        <w:continuationSeparator/>
      </w:r>
    </w:p>
  </w:endnote>
  <w:endnote w:type="continuationNotice" w:id="1">
    <w:p w14:paraId="7AA99044" w14:textId="77777777" w:rsidR="00280EEA" w:rsidRDefault="00280E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4AD6E" w14:textId="77777777" w:rsidR="00280EEA" w:rsidRDefault="00280EEA">
      <w:r>
        <w:separator/>
      </w:r>
    </w:p>
  </w:footnote>
  <w:footnote w:type="continuationSeparator" w:id="0">
    <w:p w14:paraId="1722A1AF" w14:textId="77777777" w:rsidR="00280EEA" w:rsidRDefault="00280EEA">
      <w:r>
        <w:continuationSeparator/>
      </w:r>
    </w:p>
  </w:footnote>
  <w:footnote w:type="continuationNotice" w:id="1">
    <w:p w14:paraId="1A069F8B" w14:textId="77777777" w:rsidR="00280EEA" w:rsidRDefault="00280E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5CF5" w14:textId="77777777" w:rsidR="00071258" w:rsidRDefault="00071258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rPr>
        <w:rFonts w:ascii="Arial" w:hAnsi="Arial"/>
        <w:b/>
        <w:bCs/>
        <w:sz w:val="32"/>
        <w:szCs w:val="32"/>
      </w:rPr>
    </w:pPr>
  </w:p>
  <w:p w14:paraId="0B37F3C8" w14:textId="77777777" w:rsidR="00270F83" w:rsidRDefault="00DE6BAC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rPr>
        <w:rFonts w:ascii="Arial" w:hAnsi="Arial"/>
        <w:b/>
        <w:bCs/>
        <w:sz w:val="32"/>
        <w:szCs w:val="32"/>
      </w:rPr>
    </w:pPr>
    <w:r>
      <w:rPr>
        <w:rFonts w:ascii="Arial" w:hAnsi="Arial"/>
        <w:b/>
        <w:bCs/>
        <w:sz w:val="32"/>
        <w:szCs w:val="32"/>
      </w:rPr>
      <w:tab/>
    </w:r>
  </w:p>
  <w:p w14:paraId="346745D5" w14:textId="77777777" w:rsidR="00EA0B9F" w:rsidRDefault="00DE6BAC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jc w:val="center"/>
      <w:rPr>
        <w:rFonts w:ascii="Arial" w:hAnsi="Arial"/>
        <w:b/>
        <w:bCs/>
        <w:sz w:val="32"/>
        <w:szCs w:val="32"/>
      </w:rPr>
    </w:pPr>
    <w:r>
      <w:rPr>
        <w:rFonts w:ascii="Arial" w:hAnsi="Arial"/>
        <w:b/>
        <w:bCs/>
        <w:sz w:val="32"/>
        <w:szCs w:val="32"/>
      </w:rPr>
      <w:t>202</w:t>
    </w:r>
    <w:r w:rsidR="00910007">
      <w:rPr>
        <w:rFonts w:ascii="Arial" w:hAnsi="Arial"/>
        <w:b/>
        <w:bCs/>
        <w:sz w:val="32"/>
        <w:szCs w:val="32"/>
      </w:rPr>
      <w:t>5</w:t>
    </w:r>
    <w:r>
      <w:rPr>
        <w:rFonts w:ascii="Arial" w:hAnsi="Arial"/>
        <w:b/>
        <w:bCs/>
        <w:sz w:val="32"/>
        <w:szCs w:val="32"/>
      </w:rPr>
      <w:t xml:space="preserve"> NevPANA </w:t>
    </w:r>
    <w:r w:rsidR="00EA0B9F">
      <w:rPr>
        <w:rFonts w:ascii="Arial" w:hAnsi="Arial"/>
        <w:b/>
        <w:bCs/>
        <w:sz w:val="32"/>
        <w:szCs w:val="32"/>
      </w:rPr>
      <w:t xml:space="preserve">Vice President/President Elect </w:t>
    </w:r>
  </w:p>
  <w:p w14:paraId="7C8FEBC9" w14:textId="05F2B647" w:rsidR="00E90A90" w:rsidRPr="00E357B3" w:rsidRDefault="0033111F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jc w:val="center"/>
      <w:rPr>
        <w:rFonts w:ascii="Arial" w:hAnsi="Arial"/>
        <w:b/>
        <w:bCs/>
        <w:sz w:val="32"/>
        <w:szCs w:val="32"/>
      </w:rPr>
    </w:pPr>
    <w:r>
      <w:rPr>
        <w:rFonts w:ascii="Arial" w:hAnsi="Arial"/>
        <w:b/>
        <w:bCs/>
        <w:sz w:val="32"/>
        <w:szCs w:val="32"/>
        <w:lang w:val="fr-FR"/>
      </w:rPr>
      <w:t>Election</w:t>
    </w:r>
    <w:r w:rsidR="00DE6BAC">
      <w:rPr>
        <w:rFonts w:ascii="Arial" w:hAnsi="Arial"/>
        <w:b/>
        <w:bCs/>
        <w:sz w:val="32"/>
        <w:szCs w:val="32"/>
        <w:lang w:val="fr-FR"/>
      </w:rPr>
      <w:t xml:space="preserve">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2408B"/>
    <w:multiLevelType w:val="hybridMultilevel"/>
    <w:tmpl w:val="BE2875B4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492E9F"/>
    <w:multiLevelType w:val="hybridMultilevel"/>
    <w:tmpl w:val="9D683A60"/>
    <w:lvl w:ilvl="0" w:tplc="C832C00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C3B3FA2"/>
    <w:multiLevelType w:val="hybridMultilevel"/>
    <w:tmpl w:val="E0D259E2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E96D1C"/>
    <w:multiLevelType w:val="hybridMultilevel"/>
    <w:tmpl w:val="2634F752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21A51FD"/>
    <w:multiLevelType w:val="hybridMultilevel"/>
    <w:tmpl w:val="3A787B90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7626845"/>
    <w:multiLevelType w:val="hybridMultilevel"/>
    <w:tmpl w:val="C12E86CA"/>
    <w:lvl w:ilvl="0" w:tplc="AF0032FE">
      <w:start w:val="2022"/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C0DA0"/>
    <w:multiLevelType w:val="hybridMultilevel"/>
    <w:tmpl w:val="B652E1EE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1537EEE"/>
    <w:multiLevelType w:val="hybridMultilevel"/>
    <w:tmpl w:val="71C2B5A6"/>
    <w:lvl w:ilvl="0" w:tplc="D610DDF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7087A"/>
    <w:multiLevelType w:val="hybridMultilevel"/>
    <w:tmpl w:val="E84C5ADA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87053198">
    <w:abstractNumId w:val="1"/>
  </w:num>
  <w:num w:numId="2" w16cid:durableId="467743151">
    <w:abstractNumId w:val="1"/>
    <w:lvlOverride w:ilvl="0">
      <w:startOverride w:val="1"/>
    </w:lvlOverride>
  </w:num>
  <w:num w:numId="3" w16cid:durableId="353073014">
    <w:abstractNumId w:val="1"/>
    <w:lvlOverride w:ilvl="0">
      <w:startOverride w:val="1"/>
    </w:lvlOverride>
  </w:num>
  <w:num w:numId="4" w16cid:durableId="1117987632">
    <w:abstractNumId w:val="1"/>
    <w:lvlOverride w:ilvl="0">
      <w:startOverride w:val="1"/>
    </w:lvlOverride>
  </w:num>
  <w:num w:numId="5" w16cid:durableId="558327550">
    <w:abstractNumId w:val="1"/>
    <w:lvlOverride w:ilvl="0">
      <w:startOverride w:val="1"/>
    </w:lvlOverride>
  </w:num>
  <w:num w:numId="6" w16cid:durableId="2115321869">
    <w:abstractNumId w:val="1"/>
    <w:lvlOverride w:ilvl="0">
      <w:startOverride w:val="1"/>
    </w:lvlOverride>
  </w:num>
  <w:num w:numId="7" w16cid:durableId="100925635">
    <w:abstractNumId w:val="1"/>
    <w:lvlOverride w:ilvl="0">
      <w:startOverride w:val="1"/>
    </w:lvlOverride>
  </w:num>
  <w:num w:numId="8" w16cid:durableId="927082153">
    <w:abstractNumId w:val="3"/>
  </w:num>
  <w:num w:numId="9" w16cid:durableId="1321813228">
    <w:abstractNumId w:val="4"/>
  </w:num>
  <w:num w:numId="10" w16cid:durableId="1892841745">
    <w:abstractNumId w:val="8"/>
  </w:num>
  <w:num w:numId="11" w16cid:durableId="15423035">
    <w:abstractNumId w:val="6"/>
  </w:num>
  <w:num w:numId="12" w16cid:durableId="940645139">
    <w:abstractNumId w:val="2"/>
  </w:num>
  <w:num w:numId="13" w16cid:durableId="1387148293">
    <w:abstractNumId w:val="0"/>
  </w:num>
  <w:num w:numId="14" w16cid:durableId="1465349763">
    <w:abstractNumId w:val="7"/>
  </w:num>
  <w:num w:numId="15" w16cid:durableId="16323958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72D"/>
    <w:rsid w:val="00022C7B"/>
    <w:rsid w:val="00033981"/>
    <w:rsid w:val="000340E5"/>
    <w:rsid w:val="00071258"/>
    <w:rsid w:val="000B19F0"/>
    <w:rsid w:val="000C011F"/>
    <w:rsid w:val="000D24E6"/>
    <w:rsid w:val="001606BD"/>
    <w:rsid w:val="001A42B9"/>
    <w:rsid w:val="001C09A5"/>
    <w:rsid w:val="001F753C"/>
    <w:rsid w:val="00270F83"/>
    <w:rsid w:val="00280EEA"/>
    <w:rsid w:val="00283525"/>
    <w:rsid w:val="00285707"/>
    <w:rsid w:val="002D630B"/>
    <w:rsid w:val="0033111F"/>
    <w:rsid w:val="0034717A"/>
    <w:rsid w:val="00361BC0"/>
    <w:rsid w:val="003D2356"/>
    <w:rsid w:val="00423546"/>
    <w:rsid w:val="004401E2"/>
    <w:rsid w:val="0048687A"/>
    <w:rsid w:val="00487102"/>
    <w:rsid w:val="004E1340"/>
    <w:rsid w:val="004F4ED2"/>
    <w:rsid w:val="005352AB"/>
    <w:rsid w:val="00580B53"/>
    <w:rsid w:val="005A0854"/>
    <w:rsid w:val="005C1866"/>
    <w:rsid w:val="005C1FB0"/>
    <w:rsid w:val="005D2F7B"/>
    <w:rsid w:val="006366F2"/>
    <w:rsid w:val="006403B2"/>
    <w:rsid w:val="00651282"/>
    <w:rsid w:val="00652106"/>
    <w:rsid w:val="0066746F"/>
    <w:rsid w:val="00696A24"/>
    <w:rsid w:val="00697DCF"/>
    <w:rsid w:val="006D0BF3"/>
    <w:rsid w:val="00777DF1"/>
    <w:rsid w:val="007A6F6E"/>
    <w:rsid w:val="00804A8D"/>
    <w:rsid w:val="00827F12"/>
    <w:rsid w:val="008434A9"/>
    <w:rsid w:val="0086513B"/>
    <w:rsid w:val="008660EB"/>
    <w:rsid w:val="008703CD"/>
    <w:rsid w:val="00886165"/>
    <w:rsid w:val="008A0080"/>
    <w:rsid w:val="008D399A"/>
    <w:rsid w:val="008F2C5F"/>
    <w:rsid w:val="00910007"/>
    <w:rsid w:val="00943786"/>
    <w:rsid w:val="009A3F36"/>
    <w:rsid w:val="009D41DF"/>
    <w:rsid w:val="009D731D"/>
    <w:rsid w:val="009F5E6B"/>
    <w:rsid w:val="00A2646E"/>
    <w:rsid w:val="00A727C6"/>
    <w:rsid w:val="00A81B7F"/>
    <w:rsid w:val="00A93060"/>
    <w:rsid w:val="00A95D4B"/>
    <w:rsid w:val="00AB56D2"/>
    <w:rsid w:val="00AD5B95"/>
    <w:rsid w:val="00AE0702"/>
    <w:rsid w:val="00B0129C"/>
    <w:rsid w:val="00B01740"/>
    <w:rsid w:val="00B70BCC"/>
    <w:rsid w:val="00B859A5"/>
    <w:rsid w:val="00BB4399"/>
    <w:rsid w:val="00BB74A4"/>
    <w:rsid w:val="00BE0FAD"/>
    <w:rsid w:val="00C309CF"/>
    <w:rsid w:val="00C96F95"/>
    <w:rsid w:val="00CA1EB7"/>
    <w:rsid w:val="00D25AAA"/>
    <w:rsid w:val="00D8045E"/>
    <w:rsid w:val="00D8474C"/>
    <w:rsid w:val="00D91F16"/>
    <w:rsid w:val="00D94D73"/>
    <w:rsid w:val="00DC1C85"/>
    <w:rsid w:val="00DD05E3"/>
    <w:rsid w:val="00DE6BAC"/>
    <w:rsid w:val="00E04096"/>
    <w:rsid w:val="00E0672D"/>
    <w:rsid w:val="00E10E2D"/>
    <w:rsid w:val="00E268A6"/>
    <w:rsid w:val="00E357B3"/>
    <w:rsid w:val="00E52690"/>
    <w:rsid w:val="00E56D93"/>
    <w:rsid w:val="00E60DBE"/>
    <w:rsid w:val="00E61452"/>
    <w:rsid w:val="00E85D5D"/>
    <w:rsid w:val="00E90A90"/>
    <w:rsid w:val="00EA0B9F"/>
    <w:rsid w:val="00F035D9"/>
    <w:rsid w:val="00FA407B"/>
    <w:rsid w:val="00FC5B70"/>
    <w:rsid w:val="00FD6FF3"/>
    <w:rsid w:val="00FD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8CA0BA"/>
  <w15:docId w15:val="{D872952D-8397-4B2C-9C63-820E171D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71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3311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1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11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11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F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F8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C5B7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268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6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brabennett99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brabennett99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ebrabennett/Library/Group%20Containers/UBF8T346G9.Office/User%20Content.localized/Templates.localized/2023%20NevPANA%20Board%20Election%20Form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30C6454FEE048A7137E4F01705EA9" ma:contentTypeVersion="17" ma:contentTypeDescription="Create a new document." ma:contentTypeScope="" ma:versionID="7259e03e17d434df4385f72693643719">
  <xsd:schema xmlns:xsd="http://www.w3.org/2001/XMLSchema" xmlns:xs="http://www.w3.org/2001/XMLSchema" xmlns:p="http://schemas.microsoft.com/office/2006/metadata/properties" xmlns:ns3="3dad909a-2e84-4219-b000-f55ed2a4d622" xmlns:ns4="1917f84b-f550-43ad-9f93-8e0bec68c50b" targetNamespace="http://schemas.microsoft.com/office/2006/metadata/properties" ma:root="true" ma:fieldsID="19921cc221907062007f898afa7085b8" ns3:_="" ns4:_="">
    <xsd:import namespace="3dad909a-2e84-4219-b000-f55ed2a4d622"/>
    <xsd:import namespace="1917f84b-f550-43ad-9f93-8e0bec68c5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d909a-2e84-4219-b000-f55ed2a4d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7f84b-f550-43ad-9f93-8e0bec68c5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ad909a-2e84-4219-b000-f55ed2a4d6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FE7384-4F5C-4811-AEF2-F03A72D99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d909a-2e84-4219-b000-f55ed2a4d622"/>
    <ds:schemaRef ds:uri="1917f84b-f550-43ad-9f93-8e0bec68c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E311F6-9E3B-4E00-8E96-74E442BB1A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DFF511-2E2B-42FC-BF63-D3AD44531DAD}">
  <ds:schemaRefs>
    <ds:schemaRef ds:uri="http://schemas.microsoft.com/office/2006/metadata/properties"/>
    <ds:schemaRef ds:uri="http://schemas.microsoft.com/office/infopath/2007/PartnerControls"/>
    <ds:schemaRef ds:uri="3dad909a-2e84-4219-b000-f55ed2a4d622"/>
  </ds:schemaRefs>
</ds:datastoreItem>
</file>

<file path=customXml/itemProps4.xml><?xml version="1.0" encoding="utf-8"?>
<ds:datastoreItem xmlns:ds="http://schemas.openxmlformats.org/officeDocument/2006/customXml" ds:itemID="{CF1BD08A-3F8A-4C8E-A073-A680404E9DC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0bf4a25-d6ff-4fe0-a6c0-b2381f3b4b35}" enabled="1" method="Standard" siteId="{54115126-19c9-4b52-84ab-b746e43835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2023 NevPANA Board Election Form.dotx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Renown Health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Bennett</dc:creator>
  <cp:lastModifiedBy>Debra Bennett</cp:lastModifiedBy>
  <cp:revision>2</cp:revision>
  <cp:lastPrinted>2022-08-19T19:48:00Z</cp:lastPrinted>
  <dcterms:created xsi:type="dcterms:W3CDTF">2025-08-29T07:42:00Z</dcterms:created>
  <dcterms:modified xsi:type="dcterms:W3CDTF">2025-08-29T07:42:00Z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0x0101008A530C6454FEE048A7137E4F01705EA9</vt:lpwstr>
  </property>
</Properties>
</file>