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3CD78" w14:textId="6BCD90C1" w:rsidR="00E52690" w:rsidRDefault="004E134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noProof/>
          <w:u w:val="singl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DC917F" wp14:editId="0A56F32E">
                <wp:simplePos x="0" y="0"/>
                <wp:positionH relativeFrom="column">
                  <wp:posOffset>152400</wp:posOffset>
                </wp:positionH>
                <wp:positionV relativeFrom="page">
                  <wp:posOffset>4029075</wp:posOffset>
                </wp:positionV>
                <wp:extent cx="2971800" cy="1314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314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4BED764" w14:textId="5FCE75C0" w:rsidR="00FA407B" w:rsidRPr="004E1340" w:rsidRDefault="008703CD" w:rsidP="00FA407B">
                            <w:pPr>
                              <w:pStyle w:val="Body"/>
                              <w:spacing w:line="276" w:lineRule="auto"/>
                              <w:ind w:left="360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Vice President/President Elect</w:t>
                            </w:r>
                          </w:p>
                          <w:p w14:paraId="7FF4833D" w14:textId="77777777" w:rsidR="0034717A" w:rsidRPr="00A2646E" w:rsidRDefault="0034717A" w:rsidP="00FA407B">
                            <w:pPr>
                              <w:pStyle w:val="Body"/>
                              <w:spacing w:line="276" w:lineRule="auto"/>
                              <w:ind w:left="360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12366BA" w14:textId="7749C10A" w:rsidR="00FA407B" w:rsidRPr="004E1340" w:rsidRDefault="00487102" w:rsidP="009D731D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72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Tom Dunn</w:t>
                            </w:r>
                          </w:p>
                          <w:p w14:paraId="6DB5D079" w14:textId="77777777" w:rsidR="00487102" w:rsidRPr="004E1340" w:rsidRDefault="00487102" w:rsidP="00487102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72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None of the above</w:t>
                            </w:r>
                          </w:p>
                          <w:p w14:paraId="229335E3" w14:textId="77777777" w:rsidR="009D41DF" w:rsidRDefault="009D41DF" w:rsidP="009D731D">
                            <w:pPr>
                              <w:pStyle w:val="Body"/>
                              <w:spacing w:line="276" w:lineRule="auto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14:paraId="23B49ED7" w14:textId="77777777" w:rsidR="009D731D" w:rsidRPr="00A2646E" w:rsidRDefault="009D731D" w:rsidP="009D731D">
                            <w:pPr>
                              <w:pStyle w:val="Body"/>
                              <w:spacing w:line="276" w:lineRule="auto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14:paraId="1628B74D" w14:textId="77777777" w:rsidR="00FA407B" w:rsidRDefault="00FA407B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C917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pt;margin-top:317.25pt;width:234pt;height:10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" filled="f" stroked="f" strokeweight="1pt">
                <v:stroke miterlimit="4"/>
                <v:textbox inset="4pt,4pt,4pt,4pt">
                  <w:txbxContent>
                    <w:p w14:paraId="74BED764" w14:textId="5FCE75C0" w:rsidR="00FA407B" w:rsidRPr="004E1340" w:rsidRDefault="008703CD" w:rsidP="00FA407B">
                      <w:pPr>
                        <w:pStyle w:val="Body"/>
                        <w:spacing w:line="276" w:lineRule="auto"/>
                        <w:ind w:left="360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E1340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Vice President/President Elect</w:t>
                      </w:r>
                    </w:p>
                    <w:p w14:paraId="7FF4833D" w14:textId="77777777" w:rsidR="0034717A" w:rsidRPr="00A2646E" w:rsidRDefault="0034717A" w:rsidP="00FA407B">
                      <w:pPr>
                        <w:pStyle w:val="Body"/>
                        <w:spacing w:line="276" w:lineRule="auto"/>
                        <w:ind w:left="360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12366BA" w14:textId="7749C10A" w:rsidR="00FA407B" w:rsidRPr="004E1340" w:rsidRDefault="00487102" w:rsidP="009D731D">
                      <w:pPr>
                        <w:pStyle w:val="Body"/>
                        <w:numPr>
                          <w:ilvl w:val="0"/>
                          <w:numId w:val="9"/>
                        </w:numPr>
                        <w:spacing w:line="480" w:lineRule="auto"/>
                        <w:ind w:left="72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4E1340">
                        <w:rPr>
                          <w:rFonts w:ascii="Arial" w:hAnsi="Arial"/>
                          <w:sz w:val="28"/>
                          <w:szCs w:val="28"/>
                        </w:rPr>
                        <w:t>Tom Dunn</w:t>
                      </w:r>
                    </w:p>
                    <w:p w14:paraId="6DB5D079" w14:textId="77777777" w:rsidR="00487102" w:rsidRPr="004E1340" w:rsidRDefault="00487102" w:rsidP="00487102">
                      <w:pPr>
                        <w:pStyle w:val="Body"/>
                        <w:numPr>
                          <w:ilvl w:val="0"/>
                          <w:numId w:val="9"/>
                        </w:numPr>
                        <w:spacing w:line="480" w:lineRule="auto"/>
                        <w:ind w:left="72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4E1340">
                        <w:rPr>
                          <w:rFonts w:ascii="Arial" w:hAnsi="Arial"/>
                          <w:sz w:val="28"/>
                          <w:szCs w:val="28"/>
                        </w:rPr>
                        <w:t>None of the above</w:t>
                      </w:r>
                    </w:p>
                    <w:p w14:paraId="229335E3" w14:textId="77777777" w:rsidR="009D41DF" w:rsidRDefault="009D41DF" w:rsidP="009D731D">
                      <w:pPr>
                        <w:pStyle w:val="Body"/>
                        <w:spacing w:line="276" w:lineRule="auto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14:paraId="23B49ED7" w14:textId="77777777" w:rsidR="009D731D" w:rsidRPr="00A2646E" w:rsidRDefault="009D731D" w:rsidP="009D731D">
                      <w:pPr>
                        <w:pStyle w:val="Body"/>
                        <w:spacing w:line="276" w:lineRule="auto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14:paraId="1628B74D" w14:textId="77777777" w:rsidR="00FA407B" w:rsidRDefault="00FA407B"/>
                  </w:txbxContent>
                </v:textbox>
                <w10:wrap anchory="page"/>
              </v:shape>
            </w:pict>
          </mc:Fallback>
        </mc:AlternateContent>
      </w:r>
      <w:r w:rsidRPr="00E52690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50560" behindDoc="0" locked="1" layoutInCell="1" allowOverlap="1" wp14:anchorId="23E29F75" wp14:editId="55EC1966">
                <wp:simplePos x="0" y="0"/>
                <wp:positionH relativeFrom="column">
                  <wp:posOffset>3383280</wp:posOffset>
                </wp:positionH>
                <wp:positionV relativeFrom="paragraph">
                  <wp:posOffset>2861945</wp:posOffset>
                </wp:positionV>
                <wp:extent cx="2560320" cy="1362456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362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5B4D3" w14:textId="31D02E24" w:rsidR="00E52690" w:rsidRPr="004E1340" w:rsidRDefault="00E52690" w:rsidP="00E52690">
                            <w:pPr>
                              <w:pStyle w:val="Body"/>
                              <w:spacing w:line="276" w:lineRule="auto"/>
                              <w:ind w:left="360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Member-at-large #</w:t>
                            </w:r>
                            <w:r w:rsidR="00487102" w:rsidRPr="004E1340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</w:p>
                          <w:p w14:paraId="131A6EA2" w14:textId="77777777" w:rsidR="0034717A" w:rsidRPr="004E1340" w:rsidRDefault="0034717A" w:rsidP="00E52690">
                            <w:pPr>
                              <w:pStyle w:val="Body"/>
                              <w:spacing w:line="276" w:lineRule="auto"/>
                              <w:ind w:left="360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8657A17" w14:textId="6AECBE4D" w:rsidR="00E52690" w:rsidRPr="004E1340" w:rsidRDefault="00487102" w:rsidP="009D731D">
                            <w:pPr>
                              <w:pStyle w:val="Body"/>
                              <w:numPr>
                                <w:ilvl w:val="0"/>
                                <w:numId w:val="13"/>
                              </w:numPr>
                              <w:spacing w:line="480" w:lineRule="auto"/>
                              <w:ind w:left="72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Molly Cuthbertson</w:t>
                            </w:r>
                          </w:p>
                          <w:p w14:paraId="056D228C" w14:textId="0A2CB535" w:rsidR="009D731D" w:rsidRPr="004E1340" w:rsidRDefault="00487102" w:rsidP="009D731D">
                            <w:pPr>
                              <w:pStyle w:val="Body"/>
                              <w:numPr>
                                <w:ilvl w:val="0"/>
                                <w:numId w:val="13"/>
                              </w:numPr>
                              <w:spacing w:line="480" w:lineRule="auto"/>
                              <w:ind w:left="72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4E134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None of the above</w:t>
                            </w:r>
                          </w:p>
                          <w:p w14:paraId="38097C54" w14:textId="77777777" w:rsidR="00E52690" w:rsidRPr="00697DCF" w:rsidRDefault="00E52690" w:rsidP="00E52690">
                            <w:pPr>
                              <w:pStyle w:val="Body"/>
                              <w:spacing w:line="276" w:lineRule="auto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EF3704A" w14:textId="77777777" w:rsidR="00E52690" w:rsidRDefault="00E526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9F75" id="Text Box 2" o:spid="_x0000_s1027" type="#_x0000_t202" style="position:absolute;left:0;text-align:left;margin-left:266.4pt;margin-top:225.35pt;width:201.6pt;height:107.3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" filled="f" stroked="f">
                <v:textbox>
                  <w:txbxContent>
                    <w:p w14:paraId="0E45B4D3" w14:textId="31D02E24" w:rsidR="00E52690" w:rsidRPr="004E1340" w:rsidRDefault="00E52690" w:rsidP="00E52690">
                      <w:pPr>
                        <w:pStyle w:val="Body"/>
                        <w:spacing w:line="276" w:lineRule="auto"/>
                        <w:ind w:left="360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E1340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Member-at-large #</w:t>
                      </w:r>
                      <w:r w:rsidR="00487102" w:rsidRPr="004E1340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2</w:t>
                      </w:r>
                    </w:p>
                    <w:p w14:paraId="131A6EA2" w14:textId="77777777" w:rsidR="0034717A" w:rsidRPr="004E1340" w:rsidRDefault="0034717A" w:rsidP="00E52690">
                      <w:pPr>
                        <w:pStyle w:val="Body"/>
                        <w:spacing w:line="276" w:lineRule="auto"/>
                        <w:ind w:left="360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8657A17" w14:textId="6AECBE4D" w:rsidR="00E52690" w:rsidRPr="004E1340" w:rsidRDefault="00487102" w:rsidP="009D731D">
                      <w:pPr>
                        <w:pStyle w:val="Body"/>
                        <w:numPr>
                          <w:ilvl w:val="0"/>
                          <w:numId w:val="13"/>
                        </w:numPr>
                        <w:spacing w:line="480" w:lineRule="auto"/>
                        <w:ind w:left="72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4E1340">
                        <w:rPr>
                          <w:rFonts w:ascii="Arial" w:hAnsi="Arial"/>
                          <w:sz w:val="28"/>
                          <w:szCs w:val="28"/>
                        </w:rPr>
                        <w:t>Molly Cuthbertson</w:t>
                      </w:r>
                    </w:p>
                    <w:p w14:paraId="056D228C" w14:textId="0A2CB535" w:rsidR="009D731D" w:rsidRPr="004E1340" w:rsidRDefault="00487102" w:rsidP="009D731D">
                      <w:pPr>
                        <w:pStyle w:val="Body"/>
                        <w:numPr>
                          <w:ilvl w:val="0"/>
                          <w:numId w:val="13"/>
                        </w:numPr>
                        <w:spacing w:line="480" w:lineRule="auto"/>
                        <w:ind w:left="72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4E1340">
                        <w:rPr>
                          <w:rFonts w:ascii="Arial" w:hAnsi="Arial"/>
                          <w:sz w:val="28"/>
                          <w:szCs w:val="28"/>
                        </w:rPr>
                        <w:t>None of the above</w:t>
                      </w:r>
                    </w:p>
                    <w:p w14:paraId="38097C54" w14:textId="77777777" w:rsidR="00E52690" w:rsidRPr="00697DCF" w:rsidRDefault="00E52690" w:rsidP="00E52690">
                      <w:pPr>
                        <w:pStyle w:val="Body"/>
                        <w:spacing w:line="276" w:lineRule="auto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EF3704A" w14:textId="77777777" w:rsidR="00E52690" w:rsidRDefault="00E52690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F5E6B">
        <w:rPr>
          <w:noProof/>
        </w:rPr>
        <w:drawing>
          <wp:anchor distT="152400" distB="152400" distL="152400" distR="152400" simplePos="0" relativeHeight="251670016" behindDoc="1" locked="0" layoutInCell="1" allowOverlap="1" wp14:anchorId="6DB44939" wp14:editId="77C99B48">
            <wp:simplePos x="0" y="0"/>
            <wp:positionH relativeFrom="page">
              <wp:posOffset>1457325</wp:posOffset>
            </wp:positionH>
            <wp:positionV relativeFrom="page">
              <wp:posOffset>2441575</wp:posOffset>
            </wp:positionV>
            <wp:extent cx="5010150" cy="4986020"/>
            <wp:effectExtent l="0" t="0" r="0" b="508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7489"/>
                    </a:blip>
                    <a:srcRect l="12049" t="7788" r="11329" b="796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98602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568" y="0"/>
                          </a:moveTo>
                          <a:lnTo>
                            <a:pt x="10190" y="794"/>
                          </a:lnTo>
                          <a:cubicBezTo>
                            <a:pt x="9981" y="1231"/>
                            <a:pt x="9803" y="1589"/>
                            <a:pt x="9793" y="1589"/>
                          </a:cubicBezTo>
                          <a:cubicBezTo>
                            <a:pt x="9784" y="1589"/>
                            <a:pt x="9527" y="1268"/>
                            <a:pt x="9223" y="875"/>
                          </a:cubicBezTo>
                          <a:lnTo>
                            <a:pt x="8671" y="162"/>
                          </a:lnTo>
                          <a:lnTo>
                            <a:pt x="8447" y="983"/>
                          </a:lnTo>
                          <a:cubicBezTo>
                            <a:pt x="8324" y="1436"/>
                            <a:pt x="8209" y="1820"/>
                            <a:pt x="8192" y="1836"/>
                          </a:cubicBezTo>
                          <a:cubicBezTo>
                            <a:pt x="8175" y="1853"/>
                            <a:pt x="7884" y="1612"/>
                            <a:pt x="7545" y="1300"/>
                          </a:cubicBezTo>
                          <a:lnTo>
                            <a:pt x="6929" y="731"/>
                          </a:lnTo>
                          <a:lnTo>
                            <a:pt x="6900" y="903"/>
                          </a:lnTo>
                          <a:cubicBezTo>
                            <a:pt x="6884" y="997"/>
                            <a:pt x="6846" y="1362"/>
                            <a:pt x="6814" y="1714"/>
                          </a:cubicBezTo>
                          <a:cubicBezTo>
                            <a:pt x="6783" y="2067"/>
                            <a:pt x="6736" y="2382"/>
                            <a:pt x="6710" y="2415"/>
                          </a:cubicBezTo>
                          <a:cubicBezTo>
                            <a:pt x="6672" y="2464"/>
                            <a:pt x="6516" y="2385"/>
                            <a:pt x="5927" y="2013"/>
                          </a:cubicBezTo>
                          <a:cubicBezTo>
                            <a:pt x="5522" y="1758"/>
                            <a:pt x="5190" y="1553"/>
                            <a:pt x="5187" y="1558"/>
                          </a:cubicBezTo>
                          <a:cubicBezTo>
                            <a:pt x="5185" y="1562"/>
                            <a:pt x="5212" y="1936"/>
                            <a:pt x="5249" y="2386"/>
                          </a:cubicBezTo>
                          <a:cubicBezTo>
                            <a:pt x="5289" y="2882"/>
                            <a:pt x="5299" y="3221"/>
                            <a:pt x="5275" y="3246"/>
                          </a:cubicBezTo>
                          <a:cubicBezTo>
                            <a:pt x="5250" y="3270"/>
                            <a:pt x="4930" y="3161"/>
                            <a:pt x="4481" y="2976"/>
                          </a:cubicBezTo>
                          <a:cubicBezTo>
                            <a:pt x="4066" y="2805"/>
                            <a:pt x="3723" y="2665"/>
                            <a:pt x="3719" y="2665"/>
                          </a:cubicBezTo>
                          <a:cubicBezTo>
                            <a:pt x="3716" y="2665"/>
                            <a:pt x="3810" y="3044"/>
                            <a:pt x="3926" y="3505"/>
                          </a:cubicBezTo>
                          <a:cubicBezTo>
                            <a:pt x="4043" y="3967"/>
                            <a:pt x="4124" y="4360"/>
                            <a:pt x="4106" y="4377"/>
                          </a:cubicBezTo>
                          <a:cubicBezTo>
                            <a:pt x="4089" y="4395"/>
                            <a:pt x="3706" y="4329"/>
                            <a:pt x="3254" y="4231"/>
                          </a:cubicBezTo>
                          <a:cubicBezTo>
                            <a:pt x="2803" y="4133"/>
                            <a:pt x="2423" y="4062"/>
                            <a:pt x="2411" y="4074"/>
                          </a:cubicBezTo>
                          <a:cubicBezTo>
                            <a:pt x="2399" y="4087"/>
                            <a:pt x="2542" y="4431"/>
                            <a:pt x="2731" y="4840"/>
                          </a:cubicBezTo>
                          <a:cubicBezTo>
                            <a:pt x="2919" y="5248"/>
                            <a:pt x="3064" y="5598"/>
                            <a:pt x="3054" y="5615"/>
                          </a:cubicBezTo>
                          <a:cubicBezTo>
                            <a:pt x="3043" y="5632"/>
                            <a:pt x="2697" y="5630"/>
                            <a:pt x="2284" y="5611"/>
                          </a:cubicBezTo>
                          <a:cubicBezTo>
                            <a:pt x="1871" y="5593"/>
                            <a:pt x="1497" y="5583"/>
                            <a:pt x="1453" y="5589"/>
                          </a:cubicBezTo>
                          <a:cubicBezTo>
                            <a:pt x="1388" y="5598"/>
                            <a:pt x="1471" y="5747"/>
                            <a:pt x="1867" y="6328"/>
                          </a:cubicBezTo>
                          <a:cubicBezTo>
                            <a:pt x="2345" y="7032"/>
                            <a:pt x="2359" y="7060"/>
                            <a:pt x="2260" y="7097"/>
                          </a:cubicBezTo>
                          <a:cubicBezTo>
                            <a:pt x="2204" y="7118"/>
                            <a:pt x="1802" y="7182"/>
                            <a:pt x="1369" y="7240"/>
                          </a:cubicBezTo>
                          <a:lnTo>
                            <a:pt x="582" y="7343"/>
                          </a:lnTo>
                          <a:lnTo>
                            <a:pt x="1155" y="7948"/>
                          </a:lnTo>
                          <a:cubicBezTo>
                            <a:pt x="1470" y="8280"/>
                            <a:pt x="1720" y="8568"/>
                            <a:pt x="1707" y="8587"/>
                          </a:cubicBezTo>
                          <a:cubicBezTo>
                            <a:pt x="1695" y="8607"/>
                            <a:pt x="1359" y="8727"/>
                            <a:pt x="962" y="8854"/>
                          </a:cubicBezTo>
                          <a:cubicBezTo>
                            <a:pt x="564" y="8980"/>
                            <a:pt x="223" y="9097"/>
                            <a:pt x="205" y="9113"/>
                          </a:cubicBezTo>
                          <a:cubicBezTo>
                            <a:pt x="187" y="9130"/>
                            <a:pt x="494" y="9375"/>
                            <a:pt x="886" y="9657"/>
                          </a:cubicBezTo>
                          <a:cubicBezTo>
                            <a:pt x="1445" y="10059"/>
                            <a:pt x="1587" y="10182"/>
                            <a:pt x="1543" y="10224"/>
                          </a:cubicBezTo>
                          <a:cubicBezTo>
                            <a:pt x="1513" y="10253"/>
                            <a:pt x="1153" y="10456"/>
                            <a:pt x="744" y="10674"/>
                          </a:cubicBezTo>
                          <a:lnTo>
                            <a:pt x="0" y="11073"/>
                          </a:lnTo>
                          <a:lnTo>
                            <a:pt x="712" y="11405"/>
                          </a:lnTo>
                          <a:cubicBezTo>
                            <a:pt x="1103" y="11588"/>
                            <a:pt x="1445" y="11760"/>
                            <a:pt x="1470" y="11790"/>
                          </a:cubicBezTo>
                          <a:cubicBezTo>
                            <a:pt x="1502" y="11830"/>
                            <a:pt x="1338" y="11980"/>
                            <a:pt x="857" y="12351"/>
                          </a:cubicBezTo>
                          <a:lnTo>
                            <a:pt x="200" y="12856"/>
                          </a:lnTo>
                          <a:lnTo>
                            <a:pt x="1042" y="13093"/>
                          </a:lnTo>
                          <a:cubicBezTo>
                            <a:pt x="1505" y="13224"/>
                            <a:pt x="1898" y="13347"/>
                            <a:pt x="1918" y="13367"/>
                          </a:cubicBezTo>
                          <a:cubicBezTo>
                            <a:pt x="1937" y="13386"/>
                            <a:pt x="1685" y="13704"/>
                            <a:pt x="1355" y="14073"/>
                          </a:cubicBezTo>
                          <a:cubicBezTo>
                            <a:pt x="1026" y="14443"/>
                            <a:pt x="770" y="14749"/>
                            <a:pt x="787" y="14754"/>
                          </a:cubicBezTo>
                          <a:cubicBezTo>
                            <a:pt x="804" y="14759"/>
                            <a:pt x="1159" y="14794"/>
                            <a:pt x="1576" y="14833"/>
                          </a:cubicBezTo>
                          <a:cubicBezTo>
                            <a:pt x="1992" y="14872"/>
                            <a:pt x="2350" y="14922"/>
                            <a:pt x="2371" y="14943"/>
                          </a:cubicBezTo>
                          <a:cubicBezTo>
                            <a:pt x="2393" y="14965"/>
                            <a:pt x="2224" y="15279"/>
                            <a:pt x="1985" y="15658"/>
                          </a:cubicBezTo>
                          <a:lnTo>
                            <a:pt x="1557" y="16336"/>
                          </a:lnTo>
                          <a:lnTo>
                            <a:pt x="1745" y="16332"/>
                          </a:lnTo>
                          <a:cubicBezTo>
                            <a:pt x="1849" y="16331"/>
                            <a:pt x="2244" y="16304"/>
                            <a:pt x="2625" y="16272"/>
                          </a:cubicBezTo>
                          <a:cubicBezTo>
                            <a:pt x="3005" y="16240"/>
                            <a:pt x="3333" y="16230"/>
                            <a:pt x="3353" y="16248"/>
                          </a:cubicBezTo>
                          <a:cubicBezTo>
                            <a:pt x="3374" y="16266"/>
                            <a:pt x="3241" y="16650"/>
                            <a:pt x="3057" y="17103"/>
                          </a:cubicBezTo>
                          <a:cubicBezTo>
                            <a:pt x="2874" y="17556"/>
                            <a:pt x="2739" y="17933"/>
                            <a:pt x="2758" y="17940"/>
                          </a:cubicBezTo>
                          <a:cubicBezTo>
                            <a:pt x="2777" y="17947"/>
                            <a:pt x="3131" y="17863"/>
                            <a:pt x="3543" y="17752"/>
                          </a:cubicBezTo>
                          <a:cubicBezTo>
                            <a:pt x="3956" y="17642"/>
                            <a:pt x="4306" y="17560"/>
                            <a:pt x="4322" y="17570"/>
                          </a:cubicBezTo>
                          <a:cubicBezTo>
                            <a:pt x="4338" y="17580"/>
                            <a:pt x="4274" y="17935"/>
                            <a:pt x="4180" y="18359"/>
                          </a:cubicBezTo>
                          <a:cubicBezTo>
                            <a:pt x="4085" y="18783"/>
                            <a:pt x="4017" y="19138"/>
                            <a:pt x="4029" y="19150"/>
                          </a:cubicBezTo>
                          <a:cubicBezTo>
                            <a:pt x="4041" y="19162"/>
                            <a:pt x="4406" y="19009"/>
                            <a:pt x="4840" y="18810"/>
                          </a:cubicBezTo>
                          <a:cubicBezTo>
                            <a:pt x="5275" y="18610"/>
                            <a:pt x="5649" y="18458"/>
                            <a:pt x="5670" y="18471"/>
                          </a:cubicBezTo>
                          <a:cubicBezTo>
                            <a:pt x="5691" y="18484"/>
                            <a:pt x="5694" y="18902"/>
                            <a:pt x="5677" y="19413"/>
                          </a:cubicBezTo>
                          <a:lnTo>
                            <a:pt x="5644" y="20333"/>
                          </a:lnTo>
                          <a:lnTo>
                            <a:pt x="6310" y="19862"/>
                          </a:lnTo>
                          <a:cubicBezTo>
                            <a:pt x="6838" y="19489"/>
                            <a:pt x="6984" y="19405"/>
                            <a:pt x="7021" y="19453"/>
                          </a:cubicBezTo>
                          <a:cubicBezTo>
                            <a:pt x="7048" y="19486"/>
                            <a:pt x="7104" y="19801"/>
                            <a:pt x="7148" y="20154"/>
                          </a:cubicBezTo>
                          <a:cubicBezTo>
                            <a:pt x="7192" y="20507"/>
                            <a:pt x="7238" y="20841"/>
                            <a:pt x="7251" y="20897"/>
                          </a:cubicBezTo>
                          <a:cubicBezTo>
                            <a:pt x="7271" y="20986"/>
                            <a:pt x="7349" y="20924"/>
                            <a:pt x="7923" y="20367"/>
                          </a:cubicBezTo>
                          <a:cubicBezTo>
                            <a:pt x="8280" y="20021"/>
                            <a:pt x="8586" y="19755"/>
                            <a:pt x="8604" y="19774"/>
                          </a:cubicBezTo>
                          <a:cubicBezTo>
                            <a:pt x="8623" y="19794"/>
                            <a:pt x="8763" y="20198"/>
                            <a:pt x="8915" y="20673"/>
                          </a:cubicBezTo>
                          <a:lnTo>
                            <a:pt x="9193" y="21536"/>
                          </a:lnTo>
                          <a:lnTo>
                            <a:pt x="9656" y="20874"/>
                          </a:lnTo>
                          <a:cubicBezTo>
                            <a:pt x="9912" y="20510"/>
                            <a:pt x="10143" y="20213"/>
                            <a:pt x="10170" y="20213"/>
                          </a:cubicBezTo>
                          <a:cubicBezTo>
                            <a:pt x="10196" y="20213"/>
                            <a:pt x="10380" y="20526"/>
                            <a:pt x="10578" y="20907"/>
                          </a:cubicBezTo>
                          <a:lnTo>
                            <a:pt x="10939" y="21600"/>
                          </a:lnTo>
                          <a:lnTo>
                            <a:pt x="11326" y="20795"/>
                          </a:lnTo>
                          <a:cubicBezTo>
                            <a:pt x="11538" y="20352"/>
                            <a:pt x="11732" y="19989"/>
                            <a:pt x="11757" y="19989"/>
                          </a:cubicBezTo>
                          <a:cubicBezTo>
                            <a:pt x="11783" y="19989"/>
                            <a:pt x="12050" y="20306"/>
                            <a:pt x="12351" y="20696"/>
                          </a:cubicBezTo>
                          <a:cubicBezTo>
                            <a:pt x="12652" y="21085"/>
                            <a:pt x="12914" y="21387"/>
                            <a:pt x="12933" y="21368"/>
                          </a:cubicBezTo>
                          <a:cubicBezTo>
                            <a:pt x="12951" y="21348"/>
                            <a:pt x="13055" y="21001"/>
                            <a:pt x="13164" y="20594"/>
                          </a:cubicBezTo>
                          <a:cubicBezTo>
                            <a:pt x="13273" y="20188"/>
                            <a:pt x="13384" y="19855"/>
                            <a:pt x="13412" y="19855"/>
                          </a:cubicBezTo>
                          <a:cubicBezTo>
                            <a:pt x="13439" y="19855"/>
                            <a:pt x="13714" y="20084"/>
                            <a:pt x="14022" y="20364"/>
                          </a:cubicBezTo>
                          <a:cubicBezTo>
                            <a:pt x="14331" y="20644"/>
                            <a:pt x="14590" y="20866"/>
                            <a:pt x="14597" y="20857"/>
                          </a:cubicBezTo>
                          <a:cubicBezTo>
                            <a:pt x="14605" y="20848"/>
                            <a:pt x="14645" y="20458"/>
                            <a:pt x="14688" y="19989"/>
                          </a:cubicBezTo>
                          <a:cubicBezTo>
                            <a:pt x="14731" y="19521"/>
                            <a:pt x="14780" y="19122"/>
                            <a:pt x="14799" y="19102"/>
                          </a:cubicBezTo>
                          <a:cubicBezTo>
                            <a:pt x="14818" y="19082"/>
                            <a:pt x="15183" y="19285"/>
                            <a:pt x="15610" y="19554"/>
                          </a:cubicBezTo>
                          <a:cubicBezTo>
                            <a:pt x="16070" y="19844"/>
                            <a:pt x="16391" y="20022"/>
                            <a:pt x="16399" y="19989"/>
                          </a:cubicBezTo>
                          <a:cubicBezTo>
                            <a:pt x="16406" y="19959"/>
                            <a:pt x="16382" y="19594"/>
                            <a:pt x="16346" y="19178"/>
                          </a:cubicBezTo>
                          <a:cubicBezTo>
                            <a:pt x="16310" y="18761"/>
                            <a:pt x="16295" y="18404"/>
                            <a:pt x="16313" y="18385"/>
                          </a:cubicBezTo>
                          <a:cubicBezTo>
                            <a:pt x="16332" y="18366"/>
                            <a:pt x="16666" y="18482"/>
                            <a:pt x="17054" y="18643"/>
                          </a:cubicBezTo>
                          <a:cubicBezTo>
                            <a:pt x="17443" y="18804"/>
                            <a:pt x="17767" y="18930"/>
                            <a:pt x="17774" y="18923"/>
                          </a:cubicBezTo>
                          <a:cubicBezTo>
                            <a:pt x="17782" y="18916"/>
                            <a:pt x="17692" y="18531"/>
                            <a:pt x="17574" y="18067"/>
                          </a:cubicBezTo>
                          <a:cubicBezTo>
                            <a:pt x="17428" y="17488"/>
                            <a:pt x="17377" y="17218"/>
                            <a:pt x="17412" y="17204"/>
                          </a:cubicBezTo>
                          <a:cubicBezTo>
                            <a:pt x="17440" y="17193"/>
                            <a:pt x="17850" y="17267"/>
                            <a:pt x="18322" y="17369"/>
                          </a:cubicBezTo>
                          <a:cubicBezTo>
                            <a:pt x="18794" y="17471"/>
                            <a:pt x="19189" y="17546"/>
                            <a:pt x="19200" y="17536"/>
                          </a:cubicBezTo>
                          <a:cubicBezTo>
                            <a:pt x="19210" y="17525"/>
                            <a:pt x="19066" y="17190"/>
                            <a:pt x="18881" y="16790"/>
                          </a:cubicBezTo>
                          <a:cubicBezTo>
                            <a:pt x="18697" y="16390"/>
                            <a:pt x="18561" y="16041"/>
                            <a:pt x="18577" y="16014"/>
                          </a:cubicBezTo>
                          <a:cubicBezTo>
                            <a:pt x="18597" y="15981"/>
                            <a:pt x="18843" y="15975"/>
                            <a:pt x="19381" y="15997"/>
                          </a:cubicBezTo>
                          <a:lnTo>
                            <a:pt x="20156" y="16030"/>
                          </a:lnTo>
                          <a:lnTo>
                            <a:pt x="19663" y="15308"/>
                          </a:lnTo>
                          <a:cubicBezTo>
                            <a:pt x="19392" y="14911"/>
                            <a:pt x="19180" y="14570"/>
                            <a:pt x="19193" y="14550"/>
                          </a:cubicBezTo>
                          <a:cubicBezTo>
                            <a:pt x="19205" y="14529"/>
                            <a:pt x="19628" y="14453"/>
                            <a:pt x="20132" y="14383"/>
                          </a:cubicBezTo>
                          <a:lnTo>
                            <a:pt x="21049" y="14256"/>
                          </a:lnTo>
                          <a:lnTo>
                            <a:pt x="20443" y="13645"/>
                          </a:lnTo>
                          <a:cubicBezTo>
                            <a:pt x="19970" y="13169"/>
                            <a:pt x="19850" y="13025"/>
                            <a:pt x="19896" y="12987"/>
                          </a:cubicBezTo>
                          <a:cubicBezTo>
                            <a:pt x="19928" y="12960"/>
                            <a:pt x="20261" y="12842"/>
                            <a:pt x="20635" y="12724"/>
                          </a:cubicBezTo>
                          <a:cubicBezTo>
                            <a:pt x="21009" y="12606"/>
                            <a:pt x="21314" y="12494"/>
                            <a:pt x="21314" y="12476"/>
                          </a:cubicBezTo>
                          <a:cubicBezTo>
                            <a:pt x="21314" y="12458"/>
                            <a:pt x="21013" y="12228"/>
                            <a:pt x="20644" y="11964"/>
                          </a:cubicBezTo>
                          <a:cubicBezTo>
                            <a:pt x="20275" y="11700"/>
                            <a:pt x="19980" y="11463"/>
                            <a:pt x="19988" y="11436"/>
                          </a:cubicBezTo>
                          <a:cubicBezTo>
                            <a:pt x="19997" y="11409"/>
                            <a:pt x="20364" y="11196"/>
                            <a:pt x="20803" y="10962"/>
                          </a:cubicBezTo>
                          <a:lnTo>
                            <a:pt x="21600" y="10537"/>
                          </a:lnTo>
                          <a:lnTo>
                            <a:pt x="21357" y="10422"/>
                          </a:lnTo>
                          <a:cubicBezTo>
                            <a:pt x="21223" y="10359"/>
                            <a:pt x="20867" y="10191"/>
                            <a:pt x="20565" y="10049"/>
                          </a:cubicBezTo>
                          <a:cubicBezTo>
                            <a:pt x="20263" y="9907"/>
                            <a:pt x="20028" y="9772"/>
                            <a:pt x="20043" y="9748"/>
                          </a:cubicBezTo>
                          <a:cubicBezTo>
                            <a:pt x="20058" y="9724"/>
                            <a:pt x="20335" y="9500"/>
                            <a:pt x="20659" y="9251"/>
                          </a:cubicBezTo>
                          <a:cubicBezTo>
                            <a:pt x="20983" y="9002"/>
                            <a:pt x="21253" y="8784"/>
                            <a:pt x="21260" y="8766"/>
                          </a:cubicBezTo>
                          <a:cubicBezTo>
                            <a:pt x="21266" y="8748"/>
                            <a:pt x="20915" y="8636"/>
                            <a:pt x="20479" y="8517"/>
                          </a:cubicBezTo>
                          <a:cubicBezTo>
                            <a:pt x="20043" y="8398"/>
                            <a:pt x="19670" y="8286"/>
                            <a:pt x="19650" y="8268"/>
                          </a:cubicBezTo>
                          <a:cubicBezTo>
                            <a:pt x="19629" y="8250"/>
                            <a:pt x="19720" y="8115"/>
                            <a:pt x="19851" y="7970"/>
                          </a:cubicBezTo>
                          <a:cubicBezTo>
                            <a:pt x="19983" y="7825"/>
                            <a:pt x="20265" y="7513"/>
                            <a:pt x="20478" y="7277"/>
                          </a:cubicBezTo>
                          <a:lnTo>
                            <a:pt x="20864" y="6849"/>
                          </a:lnTo>
                          <a:lnTo>
                            <a:pt x="20009" y="6772"/>
                          </a:lnTo>
                          <a:cubicBezTo>
                            <a:pt x="19538" y="6729"/>
                            <a:pt x="19138" y="6681"/>
                            <a:pt x="19121" y="6664"/>
                          </a:cubicBezTo>
                          <a:cubicBezTo>
                            <a:pt x="19104" y="6646"/>
                            <a:pt x="19280" y="6332"/>
                            <a:pt x="19513" y="5966"/>
                          </a:cubicBezTo>
                          <a:cubicBezTo>
                            <a:pt x="19746" y="5599"/>
                            <a:pt x="19927" y="5290"/>
                            <a:pt x="19915" y="5278"/>
                          </a:cubicBezTo>
                          <a:cubicBezTo>
                            <a:pt x="19903" y="5266"/>
                            <a:pt x="19526" y="5284"/>
                            <a:pt x="19076" y="5319"/>
                          </a:cubicBezTo>
                          <a:cubicBezTo>
                            <a:pt x="18627" y="5355"/>
                            <a:pt x="18246" y="5378"/>
                            <a:pt x="18230" y="5369"/>
                          </a:cubicBezTo>
                          <a:cubicBezTo>
                            <a:pt x="18213" y="5361"/>
                            <a:pt x="18352" y="4980"/>
                            <a:pt x="18538" y="4523"/>
                          </a:cubicBezTo>
                          <a:cubicBezTo>
                            <a:pt x="18723" y="4067"/>
                            <a:pt x="18864" y="3683"/>
                            <a:pt x="18851" y="3670"/>
                          </a:cubicBezTo>
                          <a:cubicBezTo>
                            <a:pt x="18838" y="3657"/>
                            <a:pt x="18473" y="3742"/>
                            <a:pt x="18040" y="3858"/>
                          </a:cubicBezTo>
                          <a:cubicBezTo>
                            <a:pt x="17526" y="3996"/>
                            <a:pt x="17238" y="4055"/>
                            <a:pt x="17210" y="4026"/>
                          </a:cubicBezTo>
                          <a:cubicBezTo>
                            <a:pt x="17174" y="3990"/>
                            <a:pt x="17386" y="2871"/>
                            <a:pt x="17504" y="2477"/>
                          </a:cubicBezTo>
                          <a:cubicBezTo>
                            <a:pt x="17521" y="2423"/>
                            <a:pt x="17315" y="2498"/>
                            <a:pt x="16758" y="2754"/>
                          </a:cubicBezTo>
                          <a:cubicBezTo>
                            <a:pt x="16335" y="2948"/>
                            <a:pt x="15971" y="3096"/>
                            <a:pt x="15947" y="3081"/>
                          </a:cubicBezTo>
                          <a:cubicBezTo>
                            <a:pt x="15920" y="3064"/>
                            <a:pt x="15915" y="2719"/>
                            <a:pt x="15932" y="2161"/>
                          </a:cubicBezTo>
                          <a:cubicBezTo>
                            <a:pt x="15953" y="1463"/>
                            <a:pt x="15947" y="1277"/>
                            <a:pt x="15904" y="1310"/>
                          </a:cubicBezTo>
                          <a:cubicBezTo>
                            <a:pt x="15512" y="1620"/>
                            <a:pt x="14484" y="2294"/>
                            <a:pt x="14471" y="2250"/>
                          </a:cubicBezTo>
                          <a:cubicBezTo>
                            <a:pt x="14461" y="2220"/>
                            <a:pt x="14407" y="1833"/>
                            <a:pt x="14349" y="1391"/>
                          </a:cubicBezTo>
                          <a:lnTo>
                            <a:pt x="14245" y="588"/>
                          </a:lnTo>
                          <a:lnTo>
                            <a:pt x="13629" y="1185"/>
                          </a:lnTo>
                          <a:cubicBezTo>
                            <a:pt x="13278" y="1525"/>
                            <a:pt x="12998" y="1765"/>
                            <a:pt x="12977" y="1742"/>
                          </a:cubicBezTo>
                          <a:cubicBezTo>
                            <a:pt x="12957" y="1719"/>
                            <a:pt x="12821" y="1344"/>
                            <a:pt x="12678" y="906"/>
                          </a:cubicBezTo>
                          <a:cubicBezTo>
                            <a:pt x="12534" y="468"/>
                            <a:pt x="12406" y="111"/>
                            <a:pt x="12394" y="112"/>
                          </a:cubicBezTo>
                          <a:cubicBezTo>
                            <a:pt x="12381" y="113"/>
                            <a:pt x="12152" y="426"/>
                            <a:pt x="11886" y="810"/>
                          </a:cubicBezTo>
                          <a:cubicBezTo>
                            <a:pt x="11486" y="1385"/>
                            <a:pt x="11390" y="1497"/>
                            <a:pt x="11343" y="1448"/>
                          </a:cubicBezTo>
                          <a:cubicBezTo>
                            <a:pt x="11312" y="1415"/>
                            <a:pt x="11125" y="1074"/>
                            <a:pt x="10927" y="693"/>
                          </a:cubicBezTo>
                          <a:lnTo>
                            <a:pt x="10568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5707"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79AA4C29" wp14:editId="1D5DC92D">
                <wp:simplePos x="0" y="0"/>
                <wp:positionH relativeFrom="margin">
                  <wp:posOffset>0</wp:posOffset>
                </wp:positionH>
                <wp:positionV relativeFrom="line">
                  <wp:posOffset>118110</wp:posOffset>
                </wp:positionV>
                <wp:extent cx="5943600" cy="2708910"/>
                <wp:effectExtent l="0" t="0" r="0" b="0"/>
                <wp:wrapThrough wrapText="bothSides">
                  <wp:wrapPolygon edited="0">
                    <wp:start x="92" y="203"/>
                    <wp:lineTo x="92" y="21266"/>
                    <wp:lineTo x="21462" y="21266"/>
                    <wp:lineTo x="21462" y="203"/>
                    <wp:lineTo x="92" y="203"/>
                  </wp:wrapPolygon>
                </wp:wrapThrough>
                <wp:docPr id="1073741830" name="officeArt object" descr="We are excited to revitalize NevPANA and would like to seek new leaders to ensure NevPANA’s path forward to support our Perianesthsia Nurses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943600" cy="2708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6CC6ED" w14:textId="77777777" w:rsidR="00FD79BD" w:rsidRDefault="00DE6BAC" w:rsidP="00AB56D2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We are excited to </w:t>
                            </w:r>
                            <w:r w:rsidR="00F035D9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elect</w:t>
                            </w:r>
                            <w:r w:rsidR="00361BC0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new</w:t>
                            </w: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NevPANA </w:t>
                            </w:r>
                            <w:r w:rsidR="00E0409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Board Members</w:t>
                            </w:r>
                            <w:r w:rsidR="00361BC0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111F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361BC0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the </w:t>
                            </w:r>
                          </w:p>
                          <w:p w14:paraId="1A1850BC" w14:textId="3A0E61D5" w:rsidR="00696A24" w:rsidRPr="00C96F95" w:rsidRDefault="0033111F" w:rsidP="00AB56D2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202</w:t>
                            </w:r>
                            <w:r w:rsidR="0091000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5</w:t>
                            </w: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-202</w:t>
                            </w:r>
                            <w:r w:rsidR="00A66F3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6</w:t>
                            </w:r>
                            <w:r w:rsidR="00E357B3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011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 w:rsidR="00E357B3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period.</w:t>
                            </w:r>
                            <w:r w:rsidR="00AB56D2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DDFF95" w14:textId="77777777" w:rsidR="0033111F" w:rsidRPr="00C96F95" w:rsidRDefault="0033111F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CA2D551" w14:textId="77777777" w:rsidR="00E90A90" w:rsidRPr="00C96F95" w:rsidRDefault="0033111F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We thank our nominees for their continued dedication to our component</w:t>
                            </w:r>
                            <w:r w:rsidR="008F2C5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,</w:t>
                            </w: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1C85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and</w:t>
                            </w:r>
                            <w:r w:rsidR="008F2C5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their </w:t>
                            </w:r>
                            <w:r w:rsidR="00DC1C85"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>passion</w:t>
                            </w: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to share their strengths with us!</w:t>
                            </w:r>
                          </w:p>
                          <w:p w14:paraId="7DDE4443" w14:textId="77777777" w:rsidR="00423546" w:rsidRPr="00C96F95" w:rsidRDefault="00423546" w:rsidP="00AE0702">
                            <w:pPr>
                              <w:pStyle w:val="Body"/>
                              <w:rPr>
                                <w:rFonts w:ascii="Corbel" w:eastAsia="Arial" w:hAnsi="Corbe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EDB540" w14:textId="790C3631" w:rsidR="00FC5B70" w:rsidRDefault="005352AB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Voting is open from Aug. </w:t>
                            </w:r>
                            <w:r w:rsidR="00A95D4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5352A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Aug. </w:t>
                            </w:r>
                            <w:r w:rsidR="0048687A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A95D4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FC5B70" w:rsidRPr="00FC5B70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44F3C49" w14:textId="77777777" w:rsidR="00423546" w:rsidRPr="00C96F95" w:rsidRDefault="00FC5B70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would appreciate </w:t>
                            </w:r>
                            <w:r w:rsidR="00E04096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your participation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 the election process</w:t>
                            </w:r>
                            <w:r w:rsidR="00E04096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EC85C70" w14:textId="77777777" w:rsidR="000340E5" w:rsidRPr="00C96F95" w:rsidRDefault="000340E5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8F1D11" w14:textId="77777777" w:rsidR="00FC5B70" w:rsidRDefault="00DE6BAC" w:rsidP="00270F83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</w:pP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*</w:t>
                            </w:r>
                            <w:r w:rsidR="00270F83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**</w:t>
                            </w: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 Please submit your </w:t>
                            </w:r>
                            <w:r w:rsidR="0033111F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election ballot </w:t>
                            </w: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to </w:t>
                            </w:r>
                          </w:p>
                          <w:p w14:paraId="685AC9B3" w14:textId="77777777" w:rsidR="00AB56D2" w:rsidRPr="00E04096" w:rsidRDefault="00FC5B70" w:rsidP="00270F83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E0409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debrabennett99@gmail.com</w:t>
                              </w:r>
                            </w:hyperlink>
                          </w:p>
                          <w:p w14:paraId="7DF8BE87" w14:textId="57CB5E7A" w:rsidR="00E90A90" w:rsidRPr="00C96F95" w:rsidRDefault="00270F83" w:rsidP="00270F83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</w:pP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B</w:t>
                            </w:r>
                            <w:r w:rsidR="00DE6BAC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y</w:t>
                            </w:r>
                            <w:r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,</w:t>
                            </w:r>
                            <w:r w:rsidR="00DE6BAC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2C5F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Mon</w:t>
                            </w:r>
                            <w:r w:rsidR="00E357B3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day, </w:t>
                            </w:r>
                            <w:r w:rsidR="0033111F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Aug. </w:t>
                            </w:r>
                            <w:r w:rsidR="00E04096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1</w:t>
                            </w:r>
                            <w:r w:rsidR="008703CD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8</w:t>
                            </w:r>
                            <w:r w:rsidR="00E04096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,</w:t>
                            </w:r>
                            <w:r w:rsidR="0033111F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6BAC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202</w:t>
                            </w:r>
                            <w:r w:rsidR="008703CD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>5</w:t>
                            </w:r>
                            <w:r w:rsidR="00DE6BAC" w:rsidRPr="00C96F95">
                              <w:rPr>
                                <w:rFonts w:ascii="Arial" w:hAnsi="Arial" w:cs="Arial"/>
                                <w:b/>
                                <w:bCs/>
                                <w:color w:val="FF2600"/>
                                <w:sz w:val="28"/>
                                <w:szCs w:val="28"/>
                              </w:rPr>
                              <w:t xml:space="preserve"> ***</w:t>
                            </w:r>
                          </w:p>
                          <w:p w14:paraId="4AB22D77" w14:textId="77777777" w:rsidR="00E90A90" w:rsidRDefault="00E90A90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4C29" id="officeArt object" o:spid="_x0000_s1028" type="#_x0000_t202" alt="We are excited to revitalize NevPANA and would like to seek new leaders to ensure NevPANA’s path forward to support our Perianesthsia Nurses.…" style="position:absolute;left:0;text-align:left;margin-left:0;margin-top:9.3pt;width:468pt;height:213.3pt;flip:x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" filled="f" stroked="f" strokeweight="1pt">
                <v:stroke miterlimit="4"/>
                <v:textbox inset="4pt,4pt,4pt,4pt">
                  <w:txbxContent>
                    <w:p w14:paraId="5A6CC6ED" w14:textId="77777777" w:rsidR="00FD79BD" w:rsidRDefault="00DE6BAC" w:rsidP="00AB56D2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We are excited to </w:t>
                      </w:r>
                      <w:r w:rsidR="00F035D9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elect</w:t>
                      </w:r>
                      <w:r w:rsidR="00361BC0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new</w:t>
                      </w:r>
                      <w:r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NevPANA </w:t>
                      </w:r>
                      <w:r w:rsidR="00E04096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Board Members</w:t>
                      </w:r>
                      <w:r w:rsidR="00361BC0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33111F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for </w:t>
                      </w:r>
                      <w:r w:rsidR="00361BC0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the </w:t>
                      </w:r>
                    </w:p>
                    <w:p w14:paraId="1A1850BC" w14:textId="3A0E61D5" w:rsidR="00696A24" w:rsidRPr="00C96F95" w:rsidRDefault="0033111F" w:rsidP="00AB56D2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202</w:t>
                      </w:r>
                      <w:r w:rsidR="00910007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5</w:t>
                      </w:r>
                      <w:r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-202</w:t>
                      </w:r>
                      <w:r w:rsidR="00A66F3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6</w:t>
                      </w:r>
                      <w:r w:rsidR="00E357B3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0C011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term </w:t>
                      </w:r>
                      <w:r w:rsidR="00E357B3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period.</w:t>
                      </w:r>
                      <w:r w:rsidR="00AB56D2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DDFF95" w14:textId="77777777" w:rsidR="0033111F" w:rsidRPr="00C96F95" w:rsidRDefault="0033111F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</w:pPr>
                    </w:p>
                    <w:p w14:paraId="2CA2D551" w14:textId="77777777" w:rsidR="00E90A90" w:rsidRPr="00C96F95" w:rsidRDefault="0033111F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We thank our nominees for their continued dedication to our component</w:t>
                      </w:r>
                      <w:r w:rsidR="008F2C5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,</w:t>
                      </w:r>
                      <w:r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DC1C85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and</w:t>
                      </w:r>
                      <w:r w:rsidR="008F2C5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their </w:t>
                      </w:r>
                      <w:r w:rsidR="00DC1C85"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>passion</w:t>
                      </w:r>
                      <w:r w:rsidRPr="00C96F95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sz w:val="28"/>
                          <w:szCs w:val="28"/>
                        </w:rPr>
                        <w:t xml:space="preserve"> to share their strengths with us!</w:t>
                      </w:r>
                    </w:p>
                    <w:p w14:paraId="7DDE4443" w14:textId="77777777" w:rsidR="00423546" w:rsidRPr="00C96F95" w:rsidRDefault="00423546" w:rsidP="00AE0702">
                      <w:pPr>
                        <w:pStyle w:val="Body"/>
                        <w:rPr>
                          <w:rFonts w:ascii="Corbel" w:eastAsia="Arial" w:hAnsi="Corbe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EDB540" w14:textId="790C3631" w:rsidR="00FC5B70" w:rsidRDefault="005352AB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Voting is open from Aug. </w:t>
                      </w:r>
                      <w:r w:rsidR="00A95D4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5352A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to Aug. </w:t>
                      </w:r>
                      <w:r w:rsidR="0048687A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A95D4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FC5B70" w:rsidRPr="00FC5B7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44F3C49" w14:textId="77777777" w:rsidR="00423546" w:rsidRPr="00C96F95" w:rsidRDefault="00FC5B70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We would appreciate </w:t>
                      </w:r>
                      <w:r w:rsidR="00E04096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your participation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in the election process</w:t>
                      </w:r>
                      <w:r w:rsidR="00E04096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6EC85C70" w14:textId="77777777" w:rsidR="000340E5" w:rsidRPr="00C96F95" w:rsidRDefault="000340E5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8F1D11" w14:textId="77777777" w:rsidR="00FC5B70" w:rsidRDefault="00DE6BAC" w:rsidP="00270F83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</w:pPr>
                      <w:r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*</w:t>
                      </w:r>
                      <w:r w:rsidR="00270F83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**</w:t>
                      </w:r>
                      <w:r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 Please submit your </w:t>
                      </w:r>
                      <w:r w:rsidR="0033111F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election ballot </w:t>
                      </w:r>
                      <w:r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to </w:t>
                      </w:r>
                    </w:p>
                    <w:p w14:paraId="685AC9B3" w14:textId="77777777" w:rsidR="00AB56D2" w:rsidRPr="00E04096" w:rsidRDefault="00FC5B70" w:rsidP="00270F83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hyperlink r:id="rId10" w:history="1">
                        <w:r w:rsidRPr="00E0409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debrabennett99@gmail.com</w:t>
                        </w:r>
                      </w:hyperlink>
                    </w:p>
                    <w:p w14:paraId="7DF8BE87" w14:textId="57CB5E7A" w:rsidR="00E90A90" w:rsidRPr="00C96F95" w:rsidRDefault="00270F83" w:rsidP="00270F83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</w:pPr>
                      <w:r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B</w:t>
                      </w:r>
                      <w:r w:rsidR="00DE6BAC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y</w:t>
                      </w:r>
                      <w:r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,</w:t>
                      </w:r>
                      <w:r w:rsidR="00DE6BAC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 </w:t>
                      </w:r>
                      <w:r w:rsidR="008F2C5F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Mon</w:t>
                      </w:r>
                      <w:r w:rsidR="00E357B3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day, </w:t>
                      </w:r>
                      <w:r w:rsidR="0033111F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Aug. </w:t>
                      </w:r>
                      <w:r w:rsidR="00E04096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1</w:t>
                      </w:r>
                      <w:r w:rsidR="008703CD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8</w:t>
                      </w:r>
                      <w:r w:rsidR="00E04096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,</w:t>
                      </w:r>
                      <w:r w:rsidR="0033111F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 </w:t>
                      </w:r>
                      <w:r w:rsidR="00DE6BAC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202</w:t>
                      </w:r>
                      <w:r w:rsidR="008703CD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>5</w:t>
                      </w:r>
                      <w:r w:rsidR="00DE6BAC" w:rsidRPr="00C96F95">
                        <w:rPr>
                          <w:rFonts w:ascii="Arial" w:hAnsi="Arial" w:cs="Arial"/>
                          <w:b/>
                          <w:bCs/>
                          <w:color w:val="FF2600"/>
                          <w:sz w:val="28"/>
                          <w:szCs w:val="28"/>
                        </w:rPr>
                        <w:t xml:space="preserve"> ***</w:t>
                      </w:r>
                    </w:p>
                    <w:p w14:paraId="4AB22D77" w14:textId="77777777" w:rsidR="00E90A90" w:rsidRDefault="00E90A90">
                      <w:pPr>
                        <w:pStyle w:val="Body"/>
                        <w:jc w:val="center"/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7D4E5F4A" w14:textId="729F3645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42AAA3E7" w14:textId="5B5A5131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275E9EE0" w14:textId="1C886AEA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7401B590" w14:textId="6C50D884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009F4C61" w14:textId="7C12273A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7A41CA79" w14:textId="3679BC5E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49018EBA" w14:textId="7C3FC8FC" w:rsidR="00E52690" w:rsidRDefault="00E52690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</w:p>
    <w:p w14:paraId="5BCD43DE" w14:textId="3A4CE30E" w:rsidR="00E52690" w:rsidRDefault="00A81B7F" w:rsidP="00E52690">
      <w:pPr>
        <w:pStyle w:val="Body"/>
        <w:spacing w:line="276" w:lineRule="auto"/>
        <w:ind w:left="360"/>
        <w:rPr>
          <w:rFonts w:ascii="Arial" w:hAnsi="Arial"/>
          <w:b/>
          <w:bCs/>
          <w:u w:val="single"/>
        </w:rPr>
      </w:pPr>
      <w:r>
        <w:rPr>
          <w:rFonts w:ascii="Corbel" w:hAnsi="Corbe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4F70B1" wp14:editId="542D9533">
                <wp:simplePos x="0" y="0"/>
                <wp:positionH relativeFrom="column">
                  <wp:posOffset>5476875</wp:posOffset>
                </wp:positionH>
                <wp:positionV relativeFrom="page">
                  <wp:posOffset>5810250</wp:posOffset>
                </wp:positionV>
                <wp:extent cx="347345" cy="300990"/>
                <wp:effectExtent l="38100" t="38100" r="33655" b="41910"/>
                <wp:wrapNone/>
                <wp:docPr id="9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300990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19050" cap="flat">
                          <a:solidFill>
                            <a:schemeClr val="bg1">
                              <a:lumMod val="65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8257" id="Star: 5 Points 9" o:spid="_x0000_s1026" style="position:absolute;margin-left:431.25pt;margin-top:457.5pt;width:27.35pt;height:23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4734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" path="m,114968r132675,l173673,r40997,114968l347345,114968,240008,186021r41000,114968l173673,229934,66337,300989,107337,186021,,114968xe" fillcolor="#0070c0" strokecolor="#a5a5a5 [2092]" strokeweight="1.5pt">
                <v:stroke miterlimit="4" joinstyle="miter"/>
                <v:path arrowok="t" o:connecttype="custom" o:connectlocs="0,114968;132675,114968;173673,0;214670,114968;347345,114968;240008,186021;281008,300989;173673,229934;66337,300989;107337,186021;0,114968" o:connectangles="0,0,0,0,0,0,0,0,0,0,0"/>
                <w10:wrap anchory="page"/>
              </v:shape>
            </w:pict>
          </mc:Fallback>
        </mc:AlternateContent>
      </w:r>
      <w:r w:rsidRPr="00AB56D2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501C1653" wp14:editId="77231DF5">
                <wp:simplePos x="0" y="0"/>
                <wp:positionH relativeFrom="column">
                  <wp:posOffset>352425</wp:posOffset>
                </wp:positionH>
                <wp:positionV relativeFrom="page">
                  <wp:posOffset>5657850</wp:posOffset>
                </wp:positionV>
                <wp:extent cx="5486400" cy="7715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F713" w14:textId="44B75856" w:rsidR="00697DCF" w:rsidRPr="0066746F" w:rsidRDefault="00697DCF" w:rsidP="0086513B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New Officers will be installed on September 1,</w:t>
                            </w:r>
                            <w:r w:rsidR="0066746F" w:rsidRPr="0066746F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A81B7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226E31" w14:textId="77777777" w:rsidR="00697DCF" w:rsidRPr="00A2646E" w:rsidRDefault="00697DCF" w:rsidP="008651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EA22EC" w14:textId="77777777" w:rsidR="00697DCF" w:rsidRPr="00A2646E" w:rsidRDefault="00697DCF" w:rsidP="008651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r w:rsidR="00E0409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for taking</w:t>
                            </w:r>
                            <w:r w:rsidR="00AE0702"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part</w:t>
                            </w:r>
                            <w:r w:rsidRPr="00A26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in our election process!</w:t>
                            </w:r>
                          </w:p>
                          <w:p w14:paraId="214A7866" w14:textId="77777777" w:rsidR="00B70BCC" w:rsidRDefault="00B70BCC" w:rsidP="00865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1653" id="_x0000_s1029" type="#_x0000_t202" style="position:absolute;left:0;text-align:left;margin-left:27.75pt;margin-top:445.5pt;width:6in;height:60.7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" filled="f" stroked="f">
                <v:textbox>
                  <w:txbxContent>
                    <w:p w14:paraId="465BF713" w14:textId="44B75856" w:rsidR="00697DCF" w:rsidRPr="0066746F" w:rsidRDefault="00697DCF" w:rsidP="0086513B">
                      <w:pPr>
                        <w:pStyle w:val="Body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New Officers will be installed on September 1,</w:t>
                      </w:r>
                      <w:r w:rsidR="0066746F" w:rsidRPr="0066746F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202</w:t>
                      </w:r>
                      <w:r w:rsidR="00A81B7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5</w:t>
                      </w:r>
                      <w:r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51226E31" w14:textId="77777777" w:rsidR="00697DCF" w:rsidRPr="00A2646E" w:rsidRDefault="00697DCF" w:rsidP="008651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0EA22EC" w14:textId="77777777" w:rsidR="00697DCF" w:rsidRPr="00A2646E" w:rsidRDefault="00697DCF" w:rsidP="008651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Thank you </w:t>
                      </w:r>
                      <w:r w:rsidR="00E0409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for taking</w:t>
                      </w:r>
                      <w:r w:rsidR="00AE0702"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part</w:t>
                      </w:r>
                      <w:r w:rsidRPr="00A26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in our election process!</w:t>
                      </w:r>
                    </w:p>
                    <w:p w14:paraId="214A7866" w14:textId="77777777" w:rsidR="00B70BCC" w:rsidRDefault="00B70BCC" w:rsidP="0086513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B194BB" w14:textId="57ACE92B" w:rsidR="00E52690" w:rsidRDefault="00A81B7F" w:rsidP="00B70BCC">
      <w:r>
        <w:rPr>
          <w:rFonts w:ascii="Corbel" w:hAnsi="Corbe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280760E" wp14:editId="689B0D55">
                <wp:simplePos x="0" y="0"/>
                <wp:positionH relativeFrom="column">
                  <wp:posOffset>352425</wp:posOffset>
                </wp:positionH>
                <wp:positionV relativeFrom="page">
                  <wp:posOffset>5848350</wp:posOffset>
                </wp:positionV>
                <wp:extent cx="347345" cy="314960"/>
                <wp:effectExtent l="38100" t="38100" r="33655" b="46990"/>
                <wp:wrapNone/>
                <wp:docPr id="2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314960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19050" cap="flat">
                          <a:solidFill>
                            <a:schemeClr val="bg1">
                              <a:lumMod val="65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1784" id="Star: 5 Points 9" o:spid="_x0000_s1026" style="position:absolute;margin-left:27.75pt;margin-top:460.5pt;width:27.35pt;height:24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47345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" path="m,120304r132675,1l173673,r40997,120305l347345,120304,240008,194655r41000,120304l173673,240606,66337,314959,107337,194655,,120304xe" fillcolor="#0070c0" strokecolor="#a5a5a5 [2092]" strokeweight="1.5pt">
                <v:stroke miterlimit="4" joinstyle="miter"/>
                <v:path arrowok="t" o:connecttype="custom" o:connectlocs="0,120304;132675,120305;173673,0;214670,120305;347345,120304;240008,194655;281008,314959;173673,240606;66337,314959;107337,194655;0,120304" o:connectangles="0,0,0,0,0,0,0,0,0,0,0"/>
                <w10:wrap anchory="page"/>
              </v:shape>
            </w:pict>
          </mc:Fallback>
        </mc:AlternateContent>
      </w:r>
    </w:p>
    <w:p w14:paraId="73A3B826" w14:textId="70D287B4" w:rsidR="00697DCF" w:rsidRDefault="00697DCF" w:rsidP="00B70BCC"/>
    <w:sectPr w:rsidR="00697DCF" w:rsidSect="00E357B3">
      <w:headerReference w:type="default" r:id="rId11"/>
      <w:pgSz w:w="12240" w:h="15840"/>
      <w:pgMar w:top="720" w:right="1440" w:bottom="360" w:left="1440" w:header="576" w:footer="0" w:gutter="0"/>
      <w:cols w:num="2" w:space="46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43A0D" w14:textId="77777777" w:rsidR="00075F64" w:rsidRDefault="00075F64">
      <w:r>
        <w:separator/>
      </w:r>
    </w:p>
  </w:endnote>
  <w:endnote w:type="continuationSeparator" w:id="0">
    <w:p w14:paraId="3C72BC43" w14:textId="77777777" w:rsidR="00075F64" w:rsidRDefault="00075F64">
      <w:r>
        <w:continuationSeparator/>
      </w:r>
    </w:p>
  </w:endnote>
  <w:endnote w:type="continuationNotice" w:id="1">
    <w:p w14:paraId="49238F1B" w14:textId="77777777" w:rsidR="00075F64" w:rsidRDefault="00075F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00A71" w14:textId="77777777" w:rsidR="00075F64" w:rsidRDefault="00075F64">
      <w:r>
        <w:separator/>
      </w:r>
    </w:p>
  </w:footnote>
  <w:footnote w:type="continuationSeparator" w:id="0">
    <w:p w14:paraId="51AA1D14" w14:textId="77777777" w:rsidR="00075F64" w:rsidRDefault="00075F64">
      <w:r>
        <w:continuationSeparator/>
      </w:r>
    </w:p>
  </w:footnote>
  <w:footnote w:type="continuationNotice" w:id="1">
    <w:p w14:paraId="21E5E449" w14:textId="77777777" w:rsidR="00075F64" w:rsidRDefault="00075F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5CF5" w14:textId="77777777" w:rsidR="00071258" w:rsidRDefault="00071258" w:rsidP="00270F83">
    <w:pPr>
      <w:pStyle w:val="HeaderFooter"/>
      <w:tabs>
        <w:tab w:val="clear" w:pos="9020"/>
        <w:tab w:val="center" w:pos="4680"/>
        <w:tab w:val="right" w:pos="9360"/>
      </w:tabs>
      <w:spacing w:line="276" w:lineRule="auto"/>
      <w:rPr>
        <w:rFonts w:ascii="Arial" w:hAnsi="Arial"/>
        <w:b/>
        <w:bCs/>
        <w:sz w:val="32"/>
        <w:szCs w:val="32"/>
      </w:rPr>
    </w:pPr>
  </w:p>
  <w:p w14:paraId="0B37F3C8" w14:textId="77777777" w:rsidR="00270F83" w:rsidRDefault="00DE6BAC" w:rsidP="00270F83">
    <w:pPr>
      <w:pStyle w:val="HeaderFooter"/>
      <w:tabs>
        <w:tab w:val="clear" w:pos="9020"/>
        <w:tab w:val="center" w:pos="4680"/>
        <w:tab w:val="right" w:pos="9360"/>
      </w:tabs>
      <w:spacing w:line="276" w:lineRule="auto"/>
      <w:rPr>
        <w:rFonts w:ascii="Arial" w:hAnsi="Arial"/>
        <w:b/>
        <w:bCs/>
        <w:sz w:val="32"/>
        <w:szCs w:val="32"/>
      </w:rPr>
    </w:pPr>
    <w:r>
      <w:rPr>
        <w:rFonts w:ascii="Arial" w:hAnsi="Arial"/>
        <w:b/>
        <w:bCs/>
        <w:sz w:val="32"/>
        <w:szCs w:val="32"/>
      </w:rPr>
      <w:tab/>
    </w:r>
  </w:p>
  <w:p w14:paraId="7C8FEBC9" w14:textId="1DE61D5A" w:rsidR="00E90A90" w:rsidRPr="00E357B3" w:rsidRDefault="00DE6BAC" w:rsidP="00270F83">
    <w:pPr>
      <w:pStyle w:val="HeaderFooter"/>
      <w:tabs>
        <w:tab w:val="clear" w:pos="9020"/>
        <w:tab w:val="center" w:pos="4680"/>
        <w:tab w:val="right" w:pos="9360"/>
      </w:tabs>
      <w:spacing w:line="276" w:lineRule="auto"/>
      <w:jc w:val="center"/>
      <w:rPr>
        <w:rFonts w:ascii="Arial" w:hAnsi="Arial"/>
        <w:b/>
        <w:bCs/>
        <w:sz w:val="32"/>
        <w:szCs w:val="32"/>
      </w:rPr>
    </w:pPr>
    <w:r>
      <w:rPr>
        <w:rFonts w:ascii="Arial" w:hAnsi="Arial"/>
        <w:b/>
        <w:bCs/>
        <w:sz w:val="32"/>
        <w:szCs w:val="32"/>
      </w:rPr>
      <w:t>202</w:t>
    </w:r>
    <w:r w:rsidR="00910007">
      <w:rPr>
        <w:rFonts w:ascii="Arial" w:hAnsi="Arial"/>
        <w:b/>
        <w:bCs/>
        <w:sz w:val="32"/>
        <w:szCs w:val="32"/>
      </w:rPr>
      <w:t>5</w:t>
    </w:r>
    <w:r>
      <w:rPr>
        <w:rFonts w:ascii="Arial" w:hAnsi="Arial"/>
        <w:b/>
        <w:bCs/>
        <w:sz w:val="32"/>
        <w:szCs w:val="32"/>
      </w:rPr>
      <w:t xml:space="preserve"> NevPANA Board </w:t>
    </w:r>
    <w:proofErr w:type="spellStart"/>
    <w:r w:rsidR="0033111F">
      <w:rPr>
        <w:rFonts w:ascii="Arial" w:hAnsi="Arial"/>
        <w:b/>
        <w:bCs/>
        <w:sz w:val="32"/>
        <w:szCs w:val="32"/>
        <w:lang w:val="fr-FR"/>
      </w:rPr>
      <w:t>Election</w:t>
    </w:r>
    <w:proofErr w:type="spellEnd"/>
    <w:r>
      <w:rPr>
        <w:rFonts w:ascii="Arial" w:hAnsi="Arial"/>
        <w:b/>
        <w:bCs/>
        <w:sz w:val="32"/>
        <w:szCs w:val="32"/>
        <w:lang w:val="fr-FR"/>
      </w:rPr>
      <w:t xml:space="preserve"> </w:t>
    </w:r>
    <w:proofErr w:type="spellStart"/>
    <w:r>
      <w:rPr>
        <w:rFonts w:ascii="Arial" w:hAnsi="Arial"/>
        <w:b/>
        <w:bCs/>
        <w:sz w:val="32"/>
        <w:szCs w:val="32"/>
        <w:lang w:val="fr-FR"/>
      </w:rPr>
      <w:t>Form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2408B"/>
    <w:multiLevelType w:val="hybridMultilevel"/>
    <w:tmpl w:val="BE2875B4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492E9F"/>
    <w:multiLevelType w:val="hybridMultilevel"/>
    <w:tmpl w:val="9D683A60"/>
    <w:lvl w:ilvl="0" w:tplc="C832C00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C3B3FA2"/>
    <w:multiLevelType w:val="hybridMultilevel"/>
    <w:tmpl w:val="E0D259E2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2E96D1C"/>
    <w:multiLevelType w:val="hybridMultilevel"/>
    <w:tmpl w:val="2634F752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21A51FD"/>
    <w:multiLevelType w:val="hybridMultilevel"/>
    <w:tmpl w:val="3A787B90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7626845"/>
    <w:multiLevelType w:val="hybridMultilevel"/>
    <w:tmpl w:val="C12E86CA"/>
    <w:lvl w:ilvl="0" w:tplc="AF0032FE">
      <w:start w:val="2022"/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C0DA0"/>
    <w:multiLevelType w:val="hybridMultilevel"/>
    <w:tmpl w:val="B652E1EE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1537EEE"/>
    <w:multiLevelType w:val="hybridMultilevel"/>
    <w:tmpl w:val="71C2B5A6"/>
    <w:lvl w:ilvl="0" w:tplc="D610DDF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7087A"/>
    <w:multiLevelType w:val="hybridMultilevel"/>
    <w:tmpl w:val="E84C5ADA"/>
    <w:lvl w:ilvl="0" w:tplc="D610DDF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425E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D4E96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B4D7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EEDCD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C27D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A8A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0CD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624D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87053198">
    <w:abstractNumId w:val="1"/>
  </w:num>
  <w:num w:numId="2" w16cid:durableId="467743151">
    <w:abstractNumId w:val="1"/>
    <w:lvlOverride w:ilvl="0">
      <w:startOverride w:val="1"/>
    </w:lvlOverride>
  </w:num>
  <w:num w:numId="3" w16cid:durableId="353073014">
    <w:abstractNumId w:val="1"/>
    <w:lvlOverride w:ilvl="0">
      <w:startOverride w:val="1"/>
    </w:lvlOverride>
  </w:num>
  <w:num w:numId="4" w16cid:durableId="1117987632">
    <w:abstractNumId w:val="1"/>
    <w:lvlOverride w:ilvl="0">
      <w:startOverride w:val="1"/>
    </w:lvlOverride>
  </w:num>
  <w:num w:numId="5" w16cid:durableId="558327550">
    <w:abstractNumId w:val="1"/>
    <w:lvlOverride w:ilvl="0">
      <w:startOverride w:val="1"/>
    </w:lvlOverride>
  </w:num>
  <w:num w:numId="6" w16cid:durableId="2115321869">
    <w:abstractNumId w:val="1"/>
    <w:lvlOverride w:ilvl="0">
      <w:startOverride w:val="1"/>
    </w:lvlOverride>
  </w:num>
  <w:num w:numId="7" w16cid:durableId="100925635">
    <w:abstractNumId w:val="1"/>
    <w:lvlOverride w:ilvl="0">
      <w:startOverride w:val="1"/>
    </w:lvlOverride>
  </w:num>
  <w:num w:numId="8" w16cid:durableId="927082153">
    <w:abstractNumId w:val="3"/>
  </w:num>
  <w:num w:numId="9" w16cid:durableId="1321813228">
    <w:abstractNumId w:val="4"/>
  </w:num>
  <w:num w:numId="10" w16cid:durableId="1892841745">
    <w:abstractNumId w:val="8"/>
  </w:num>
  <w:num w:numId="11" w16cid:durableId="15423035">
    <w:abstractNumId w:val="6"/>
  </w:num>
  <w:num w:numId="12" w16cid:durableId="940645139">
    <w:abstractNumId w:val="2"/>
  </w:num>
  <w:num w:numId="13" w16cid:durableId="1387148293">
    <w:abstractNumId w:val="0"/>
  </w:num>
  <w:num w:numId="14" w16cid:durableId="1465349763">
    <w:abstractNumId w:val="7"/>
  </w:num>
  <w:num w:numId="15" w16cid:durableId="16323958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activeWritingStyle w:appName="MSWord" w:lang="en-US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72D"/>
    <w:rsid w:val="00022C7B"/>
    <w:rsid w:val="000340E5"/>
    <w:rsid w:val="00071258"/>
    <w:rsid w:val="00075F64"/>
    <w:rsid w:val="000B19F0"/>
    <w:rsid w:val="000C011F"/>
    <w:rsid w:val="000D24E6"/>
    <w:rsid w:val="001606BD"/>
    <w:rsid w:val="001A42B9"/>
    <w:rsid w:val="001F753C"/>
    <w:rsid w:val="00270F83"/>
    <w:rsid w:val="00283525"/>
    <w:rsid w:val="00285707"/>
    <w:rsid w:val="002D630B"/>
    <w:rsid w:val="0033111F"/>
    <w:rsid w:val="0034717A"/>
    <w:rsid w:val="00361BC0"/>
    <w:rsid w:val="003D2356"/>
    <w:rsid w:val="00423546"/>
    <w:rsid w:val="004401E2"/>
    <w:rsid w:val="0048687A"/>
    <w:rsid w:val="00487102"/>
    <w:rsid w:val="004E1340"/>
    <w:rsid w:val="005352AB"/>
    <w:rsid w:val="00580B53"/>
    <w:rsid w:val="005A0854"/>
    <w:rsid w:val="005C1866"/>
    <w:rsid w:val="005C1FB0"/>
    <w:rsid w:val="005D2F7B"/>
    <w:rsid w:val="006366F2"/>
    <w:rsid w:val="006403B2"/>
    <w:rsid w:val="006508DE"/>
    <w:rsid w:val="00652106"/>
    <w:rsid w:val="0066746F"/>
    <w:rsid w:val="00696A24"/>
    <w:rsid w:val="00697DCF"/>
    <w:rsid w:val="006D0BF3"/>
    <w:rsid w:val="00777DF1"/>
    <w:rsid w:val="007A6F6E"/>
    <w:rsid w:val="00804A8D"/>
    <w:rsid w:val="00827F12"/>
    <w:rsid w:val="0086513B"/>
    <w:rsid w:val="008660EB"/>
    <w:rsid w:val="008703CD"/>
    <w:rsid w:val="00886165"/>
    <w:rsid w:val="008D399A"/>
    <w:rsid w:val="008F2C5F"/>
    <w:rsid w:val="00910007"/>
    <w:rsid w:val="00943786"/>
    <w:rsid w:val="009A3F36"/>
    <w:rsid w:val="009D41DF"/>
    <w:rsid w:val="009D731D"/>
    <w:rsid w:val="009F5E6B"/>
    <w:rsid w:val="00A2646E"/>
    <w:rsid w:val="00A66F3F"/>
    <w:rsid w:val="00A727C6"/>
    <w:rsid w:val="00A81B7F"/>
    <w:rsid w:val="00A93060"/>
    <w:rsid w:val="00A95D4B"/>
    <w:rsid w:val="00AB56D2"/>
    <w:rsid w:val="00AD5B95"/>
    <w:rsid w:val="00AE0702"/>
    <w:rsid w:val="00B0129C"/>
    <w:rsid w:val="00B01740"/>
    <w:rsid w:val="00B70BCC"/>
    <w:rsid w:val="00B859A5"/>
    <w:rsid w:val="00BB4399"/>
    <w:rsid w:val="00BE0FAD"/>
    <w:rsid w:val="00C96F95"/>
    <w:rsid w:val="00CA1EB7"/>
    <w:rsid w:val="00D25AAA"/>
    <w:rsid w:val="00D8045E"/>
    <w:rsid w:val="00D8474C"/>
    <w:rsid w:val="00D91F16"/>
    <w:rsid w:val="00DC1C85"/>
    <w:rsid w:val="00DD05E3"/>
    <w:rsid w:val="00DE6BAC"/>
    <w:rsid w:val="00E04096"/>
    <w:rsid w:val="00E0672D"/>
    <w:rsid w:val="00E357B3"/>
    <w:rsid w:val="00E52690"/>
    <w:rsid w:val="00E56D93"/>
    <w:rsid w:val="00E60DBE"/>
    <w:rsid w:val="00E61452"/>
    <w:rsid w:val="00E90A90"/>
    <w:rsid w:val="00E970E2"/>
    <w:rsid w:val="00F035D9"/>
    <w:rsid w:val="00FA407B"/>
    <w:rsid w:val="00FC5B70"/>
    <w:rsid w:val="00FD6FF3"/>
    <w:rsid w:val="00FD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8CA0BA"/>
  <w15:docId w15:val="{D872952D-8397-4B2C-9C63-820E171D4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4717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3311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1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11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11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F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F8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C5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64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ebrabennett99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brabennett99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ebrabennett/Library/Group%20Containers/UBF8T346G9.Office/User%20Content.localized/Templates.localized/2023%20NevPANA%20Board%20Election%20Form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311F6-9E3B-4E00-8E96-74E442BB1A9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bf4a25-d6ff-4fe0-a6c0-b2381f3b4b35}" enabled="1" method="Standard" siteId="{54115126-19c9-4b52-84ab-b746e43835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2023 NevPANA Board Election Form.dotx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Renown Health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Bennett</dc:creator>
  <cp:lastModifiedBy>Debra Bennett</cp:lastModifiedBy>
  <cp:revision>2</cp:revision>
  <cp:lastPrinted>2022-08-19T19:48:00Z</cp:lastPrinted>
  <dcterms:created xsi:type="dcterms:W3CDTF">2025-08-03T21:11:00Z</dcterms:created>
  <dcterms:modified xsi:type="dcterms:W3CDTF">2025-08-03T21:11:00Z</dcterms:modified>
</cp:coreProperties>
</file>