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BE057" w14:textId="4DBBE8B4" w:rsidR="005F70E4" w:rsidRDefault="0030649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2F59EDA" wp14:editId="314CCDAC">
                <wp:simplePos x="0" y="0"/>
                <wp:positionH relativeFrom="column">
                  <wp:posOffset>4819650</wp:posOffset>
                </wp:positionH>
                <wp:positionV relativeFrom="page">
                  <wp:posOffset>9353550</wp:posOffset>
                </wp:positionV>
                <wp:extent cx="2019300" cy="22860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BAEF28" w14:textId="28005FF9" w:rsidR="00ED1100" w:rsidRDefault="00ED1100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</w:t>
                            </w:r>
                            <w:r w:rsidR="0030649E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kyonl.nursingnetwork.com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59ED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79.5pt;margin-top:736.5pt;width:159pt;height:1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09BAEF28" w14:textId="28005FF9" w:rsidR="00ED1100" w:rsidRDefault="00ED1100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www.</w:t>
                      </w:r>
                      <w:r w:rsidR="0030649E"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kyonl.nursingnetwork.com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6852E86" wp14:editId="34B496F3">
                <wp:simplePos x="0" y="0"/>
                <wp:positionH relativeFrom="column">
                  <wp:posOffset>285749</wp:posOffset>
                </wp:positionH>
                <wp:positionV relativeFrom="page">
                  <wp:posOffset>9354185</wp:posOffset>
                </wp:positionV>
                <wp:extent cx="3857625" cy="285750"/>
                <wp:effectExtent l="0" t="0" r="9525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07EFDA" w14:textId="569B52C4" w:rsidR="00ED1100" w:rsidRDefault="0030649E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Amber Cross, MSN, MHA, PCCN-k, NE-BC</w:t>
                            </w:r>
                            <w:r w:rsidR="00ED110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 </w:t>
                            </w:r>
                            <w:proofErr w:type="gramStart"/>
                            <w:r w:rsidR="00ED110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Tel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270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-389-5075</w:t>
                            </w:r>
                            <w:r w:rsidR="00ED110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Email amber.cross@deaconess.com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52E86" id="Text Box 22" o:spid="_x0000_s1027" type="#_x0000_t202" style="position:absolute;margin-left:22.5pt;margin-top:736.55pt;width:303.75pt;height:22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107EFDA" w14:textId="569B52C4" w:rsidR="00ED1100" w:rsidRDefault="0030649E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Amber Cross, MSN, MHA, PCCN-k, NE-BC</w:t>
                      </w:r>
                      <w:r w:rsidR="00ED1100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  </w:t>
                      </w:r>
                      <w:proofErr w:type="gramStart"/>
                      <w:r w:rsidR="00ED1100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Tel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270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-389-5075</w:t>
                      </w:r>
                      <w:r w:rsidR="00ED1100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Email amber.cross@deaconess.com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37DB">
        <w:rPr>
          <w:rFonts w:ascii="Arial" w:hAnsi="Arial" w:cs="Arial"/>
          <w:noProof/>
          <w:color w:val="FFFFFE"/>
          <w:sz w:val="15"/>
          <w:szCs w:val="15"/>
          <w:lang w:val="en"/>
        </w:rPr>
        <w:drawing>
          <wp:anchor distT="0" distB="0" distL="114300" distR="114300" simplePos="0" relativeHeight="251670528" behindDoc="0" locked="0" layoutInCell="1" allowOverlap="1" wp14:anchorId="52464BD4" wp14:editId="6A7B0743">
            <wp:simplePos x="0" y="0"/>
            <wp:positionH relativeFrom="column">
              <wp:posOffset>5702653</wp:posOffset>
            </wp:positionH>
            <wp:positionV relativeFrom="paragraph">
              <wp:posOffset>7934325</wp:posOffset>
            </wp:positionV>
            <wp:extent cx="1298222" cy="571500"/>
            <wp:effectExtent l="0" t="0" r="0" b="0"/>
            <wp:wrapNone/>
            <wp:docPr id="637950537" name="Picture 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50537" name="Picture 4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3" cy="5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7D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4F939D7C" wp14:editId="355DE803">
                <wp:simplePos x="0" y="0"/>
                <wp:positionH relativeFrom="column">
                  <wp:posOffset>5086350</wp:posOffset>
                </wp:positionH>
                <wp:positionV relativeFrom="page">
                  <wp:posOffset>5819774</wp:posOffset>
                </wp:positionV>
                <wp:extent cx="1828800" cy="3057525"/>
                <wp:effectExtent l="0" t="0" r="0" b="952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0CDFA5" w14:textId="77777777" w:rsidR="00C546A6" w:rsidRPr="00E2146E" w:rsidRDefault="00C546A6" w:rsidP="00C546A6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</w:rPr>
                              <w:t xml:space="preserve">Nominations begin on </w:t>
                            </w: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</w:rPr>
                              <w:t>May 6</w:t>
                            </w: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</w:rPr>
                              <w:t>, 2025.</w:t>
                            </w:r>
                          </w:p>
                          <w:p w14:paraId="3DEC8CF7" w14:textId="369C4892" w:rsidR="00C546A6" w:rsidRPr="00E2146E" w:rsidRDefault="00C546A6" w:rsidP="00C546A6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</w:rPr>
                              <w:t xml:space="preserve">Nominations must be received by </w:t>
                            </w: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</w:rPr>
                              <w:t>Sept 1</w:t>
                            </w: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E2146E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</w:rPr>
                              <w:t>, 2025.</w:t>
                            </w:r>
                            <w:r w:rsidR="00B251A2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</w:rPr>
                              <w:t xml:space="preserve"> Scholarship applications are due July 14</w:t>
                            </w:r>
                            <w:r w:rsidR="00B251A2" w:rsidRPr="00B251A2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B251A2"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u w:val="single"/>
                              </w:rPr>
                              <w:t>, 2025.</w:t>
                            </w:r>
                          </w:p>
                          <w:p w14:paraId="7EB8AADD" w14:textId="77777777" w:rsidR="00C546A6" w:rsidRDefault="00C546A6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0BFDDDE3" w14:textId="032006FC" w:rsidR="00C546A6" w:rsidRDefault="00C546A6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All nominations are blinded and voted on by the Scholarship and Award Committee.</w:t>
                            </w:r>
                          </w:p>
                          <w:p w14:paraId="04A6F2B7" w14:textId="77777777" w:rsidR="00C546A6" w:rsidRDefault="00C546A6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60D8D1BF" w14:textId="39FB9C46" w:rsidR="007C4EE5" w:rsidRDefault="00E2146E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For more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information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please scan the QR code</w:t>
                            </w:r>
                            <w:r w:rsidR="007C4EE5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  <w:p w14:paraId="2E48D08C" w14:textId="4C301B00" w:rsidR="00E2146E" w:rsidRDefault="00E2146E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20CF3AB7" w14:textId="4BACBC3E" w:rsidR="00E637DB" w:rsidRDefault="00E637DB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3AA3B3F6" w14:textId="4EE1DCFF" w:rsidR="00E637DB" w:rsidRDefault="00E637DB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4D6D6669" w14:textId="77777777" w:rsidR="00E637DB" w:rsidRDefault="00E637DB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EA8EC67" w14:textId="77777777" w:rsidR="00E637DB" w:rsidRDefault="00E637DB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39D7C" id="Text Box 20" o:spid="_x0000_s1028" type="#_x0000_t202" style="position:absolute;margin-left:400.5pt;margin-top:458.25pt;width:2in;height:240.7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90CDFA5" w14:textId="77777777" w:rsidR="00C546A6" w:rsidRPr="00E2146E" w:rsidRDefault="00C546A6" w:rsidP="00C546A6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</w:rPr>
                      </w:pP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</w:rPr>
                        <w:t xml:space="preserve">Nominations begin on </w:t>
                      </w: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</w:rPr>
                        <w:t>May 6</w:t>
                      </w: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  <w:vertAlign w:val="superscript"/>
                        </w:rPr>
                        <w:t>th</w:t>
                      </w: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</w:rPr>
                        <w:t>, 2025.</w:t>
                      </w:r>
                    </w:p>
                    <w:p w14:paraId="3DEC8CF7" w14:textId="369C4892" w:rsidR="00C546A6" w:rsidRPr="00E2146E" w:rsidRDefault="00C546A6" w:rsidP="00C546A6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</w:rPr>
                      </w:pP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</w:rPr>
                        <w:t xml:space="preserve">Nominations must be received by </w:t>
                      </w: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</w:rPr>
                        <w:t>Sept 1</w:t>
                      </w: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  <w:vertAlign w:val="superscript"/>
                        </w:rPr>
                        <w:t>st</w:t>
                      </w:r>
                      <w:r w:rsidRPr="00E2146E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</w:rPr>
                        <w:t>, 2025.</w:t>
                      </w:r>
                      <w:r w:rsidR="00B251A2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</w:rPr>
                        <w:t xml:space="preserve"> Scholarship applications are due July 14</w:t>
                      </w:r>
                      <w:r w:rsidR="00B251A2" w:rsidRPr="00B251A2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  <w:vertAlign w:val="superscript"/>
                        </w:rPr>
                        <w:t>th</w:t>
                      </w:r>
                      <w:r w:rsidR="00B251A2"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u w:val="single"/>
                        </w:rPr>
                        <w:t>, 2025.</w:t>
                      </w:r>
                    </w:p>
                    <w:p w14:paraId="7EB8AADD" w14:textId="77777777" w:rsidR="00C546A6" w:rsidRDefault="00C546A6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</w:p>
                    <w:p w14:paraId="0BFDDDE3" w14:textId="032006FC" w:rsidR="00C546A6" w:rsidRDefault="00C546A6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All nominations are blinded and voted on by the Scholarship and Award Committee.</w:t>
                      </w:r>
                    </w:p>
                    <w:p w14:paraId="04A6F2B7" w14:textId="77777777" w:rsidR="00C546A6" w:rsidRDefault="00C546A6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60D8D1BF" w14:textId="39FB9C46" w:rsidR="007C4EE5" w:rsidRDefault="00E2146E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For more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information</w:t>
                      </w:r>
                      <w:proofErr w:type="gramEnd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please scan the QR code</w:t>
                      </w:r>
                      <w:r w:rsidR="007C4EE5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  <w:p w14:paraId="2E48D08C" w14:textId="4C301B00" w:rsidR="00E2146E" w:rsidRDefault="00E2146E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20CF3AB7" w14:textId="4BACBC3E" w:rsidR="00E637DB" w:rsidRDefault="00E637DB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3AA3B3F6" w14:textId="4EE1DCFF" w:rsidR="00E637DB" w:rsidRDefault="00E637DB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4D6D6669" w14:textId="77777777" w:rsidR="00E637DB" w:rsidRDefault="00E637DB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5EA8EC67" w14:textId="77777777" w:rsidR="00E637DB" w:rsidRDefault="00E637DB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2DB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46F33975" wp14:editId="23387542">
                <wp:simplePos x="0" y="0"/>
                <wp:positionH relativeFrom="column">
                  <wp:posOffset>247650</wp:posOffset>
                </wp:positionH>
                <wp:positionV relativeFrom="paragraph">
                  <wp:posOffset>5248275</wp:posOffset>
                </wp:positionV>
                <wp:extent cx="1966595" cy="3725545"/>
                <wp:effectExtent l="0" t="0" r="0" b="825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8C104A" w14:textId="725A5813" w:rsidR="00ED1100" w:rsidRPr="00C546A6" w:rsidRDefault="00B52DB8" w:rsidP="00B52DB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</w:rPr>
                            </w:pPr>
                            <w:r w:rsidRPr="00C546A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16"/>
                                <w:w w:val="90"/>
                              </w:rPr>
                              <w:t>Emerging Nurse Leader of the Year</w:t>
                            </w:r>
                          </w:p>
                          <w:p w14:paraId="052B9DE1" w14:textId="718E1220" w:rsidR="00ED1100" w:rsidRPr="00C546A6" w:rsidRDefault="00B52DB8" w:rsidP="00BB6D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C546A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 xml:space="preserve">Lifetime Achievement </w:t>
                            </w:r>
                          </w:p>
                          <w:p w14:paraId="66129294" w14:textId="4B9EFAB0" w:rsidR="00C546A6" w:rsidRPr="00C546A6" w:rsidRDefault="00B52DB8" w:rsidP="00C546A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C546A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>Innovation Leader</w:t>
                            </w:r>
                          </w:p>
                          <w:p w14:paraId="2F18CA02" w14:textId="3A4B098A" w:rsidR="00EE38A5" w:rsidRPr="00C546A6" w:rsidRDefault="00E2146E" w:rsidP="00C546A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C546A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16"/>
                                <w:w w:val="90"/>
                              </w:rPr>
                              <w:t>KONL/ DAISY Nurse Leader of the Year</w:t>
                            </w:r>
                          </w:p>
                          <w:p w14:paraId="53A9DAA1" w14:textId="77777777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72A6DEC0" w14:textId="77777777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63E391D" w14:textId="4714982B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2BC21E1" w14:textId="77777777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71312A54" w14:textId="77777777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40BE6351" w14:textId="1F05C8BE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68E4568A" w14:textId="77777777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B93F796" w14:textId="77777777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4DCD5CA7" w14:textId="2D964C78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6EC1C398" w14:textId="3115006C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7A86E3B" w14:textId="77777777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6D1CA746" w14:textId="4021372A" w:rsid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C546A6">
                              <w:rPr>
                                <w:noProof/>
                              </w:rPr>
                              <w:drawing>
                                <wp:inline distT="0" distB="0" distL="0" distR="0" wp14:anchorId="554E21E5" wp14:editId="3ABAC2F7">
                                  <wp:extent cx="1892935" cy="1892935"/>
                                  <wp:effectExtent l="0" t="0" r="0" b="0"/>
                                  <wp:docPr id="13549568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935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B82F99" w14:textId="6EDD7E11" w:rsidR="00C546A6" w:rsidRPr="00C546A6" w:rsidRDefault="00C546A6" w:rsidP="00C546A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33975" id="Text Box 6" o:spid="_x0000_s1029" type="#_x0000_t202" style="position:absolute;margin-left:19.5pt;margin-top:413.25pt;width:154.85pt;height:293.3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38C104A" w14:textId="725A5813" w:rsidR="00ED1100" w:rsidRPr="00C546A6" w:rsidRDefault="00B52DB8" w:rsidP="00B52DB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bCs/>
                          <w:color w:val="FFFFFE"/>
                        </w:rPr>
                      </w:pPr>
                      <w:r w:rsidRPr="00C546A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16"/>
                          <w:w w:val="90"/>
                        </w:rPr>
                        <w:t>Emerging Nurse Leader of the Year</w:t>
                      </w:r>
                    </w:p>
                    <w:p w14:paraId="052B9DE1" w14:textId="718E1220" w:rsidR="00ED1100" w:rsidRPr="00C546A6" w:rsidRDefault="00B52DB8" w:rsidP="00BB6D4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C546A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16"/>
                          <w:w w:val="90"/>
                          <w:lang w:val="en"/>
                        </w:rPr>
                        <w:t xml:space="preserve">Lifetime Achievement </w:t>
                      </w:r>
                    </w:p>
                    <w:p w14:paraId="66129294" w14:textId="4B9EFAB0" w:rsidR="00C546A6" w:rsidRPr="00C546A6" w:rsidRDefault="00B52DB8" w:rsidP="00C546A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C546A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16"/>
                          <w:w w:val="90"/>
                          <w:lang w:val="en"/>
                        </w:rPr>
                        <w:t>Innovation Leader</w:t>
                      </w:r>
                    </w:p>
                    <w:p w14:paraId="2F18CA02" w14:textId="3A4B098A" w:rsidR="00EE38A5" w:rsidRPr="00C546A6" w:rsidRDefault="00E2146E" w:rsidP="00C546A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C546A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16"/>
                          <w:w w:val="90"/>
                        </w:rPr>
                        <w:t>KONL/ DAISY Nurse Leader of the Year</w:t>
                      </w:r>
                    </w:p>
                    <w:p w14:paraId="53A9DAA1" w14:textId="77777777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72A6DEC0" w14:textId="77777777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063E391D" w14:textId="4714982B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52BC21E1" w14:textId="77777777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71312A54" w14:textId="77777777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40BE6351" w14:textId="1F05C8BE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68E4568A" w14:textId="77777777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0B93F796" w14:textId="77777777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4DCD5CA7" w14:textId="2D964C78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6EC1C398" w14:textId="3115006C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57A86E3B" w14:textId="77777777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6D1CA746" w14:textId="4021372A" w:rsid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C546A6">
                        <w:rPr>
                          <w:noProof/>
                        </w:rPr>
                        <w:drawing>
                          <wp:inline distT="0" distB="0" distL="0" distR="0" wp14:anchorId="554E21E5" wp14:editId="3ABAC2F7">
                            <wp:extent cx="1892935" cy="1892935"/>
                            <wp:effectExtent l="0" t="0" r="0" b="0"/>
                            <wp:docPr id="135495681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935" cy="189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B82F99" w14:textId="6EDD7E11" w:rsidR="00C546A6" w:rsidRPr="00C546A6" w:rsidRDefault="00C546A6" w:rsidP="00C546A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D41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BA2120" wp14:editId="0B4D0BF8">
                <wp:simplePos x="0" y="0"/>
                <wp:positionH relativeFrom="column">
                  <wp:posOffset>10886</wp:posOffset>
                </wp:positionH>
                <wp:positionV relativeFrom="paragraph">
                  <wp:posOffset>8284029</wp:posOffset>
                </wp:positionV>
                <wp:extent cx="7300595" cy="820510"/>
                <wp:effectExtent l="0" t="0" r="14605" b="177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820510"/>
                          <a:chOff x="0" y="0"/>
                          <a:chExt cx="7300595" cy="820510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A731C" id="Group 35" o:spid="_x0000_s1026" style="position:absolute;margin-left:.85pt;margin-top:652.3pt;width:574.85pt;height:64.6pt;z-index:251669504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" path="m,145c950,,1836,98,2452,219e" filled="f" fillcolor="#fffffe" strokecolor="#fffffe" strokeweight=".5pt">
                  <v:stroke joinstyle="miter"/>
                  <v:shadow color="#8c8682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" path="m,181c940,,1828,65,2452,165e" filled="f" fillcolor="#fffffe" strokecolor="#fffffe" strokeweight=".5pt">
                  <v:stroke joinstyle="miter"/>
                  <v:shadow color="#8c8682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" path="m2452,181c1828,74,942,,,170e" filled="f" fillcolor="#fffffe" strokecolor="#efb32f" strokeweight=".5pt">
                  <v:stroke joinstyle="miter"/>
                  <v:shadow color="#8c8682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" path="m,167c943,,1829,77,2452,185e" filled="f" fillcolor="#fffffe" strokecolor="#fffffe" strokeweight=".5pt">
                  <v:stroke joinstyle="miter"/>
                  <v:shadow color="#8c8682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" path="m,170c942,,1829,75,2452,182e" filled="f" fillcolor="#fffffe" strokecolor="#efb32f" strokeweight=".5pt">
                  <v:stroke joinstyle="miter"/>
                  <v:shadow color="#8c8682"/>
                  <v:path arrowok="t" o:connecttype="custom" o:connectlocs="0,510093;7300595,546100" o:connectangles="0,0"/>
                </v:shape>
              </v:group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03C8795" wp14:editId="2B8D72AD">
                <wp:simplePos x="0" y="0"/>
                <wp:positionH relativeFrom="column">
                  <wp:posOffset>168275</wp:posOffset>
                </wp:positionH>
                <wp:positionV relativeFrom="page">
                  <wp:posOffset>5133340</wp:posOffset>
                </wp:positionV>
                <wp:extent cx="2161540" cy="295910"/>
                <wp:effectExtent l="0" t="0" r="381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B2726A" w14:textId="255166FC" w:rsidR="00ED1100" w:rsidRPr="00C546A6" w:rsidRDefault="00B52DB8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C546A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0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KONL Awards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C8795" id="Text Box 23" o:spid="_x0000_s1030" type="#_x0000_t202" style="position:absolute;margin-left:13.25pt;margin-top:404.2pt;width:170.2pt;height:2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5B2726A" w14:textId="255166FC" w:rsidR="00ED1100" w:rsidRPr="00C546A6" w:rsidRDefault="00B52DB8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32"/>
                          <w:szCs w:val="32"/>
                          <w:lang w:val="en"/>
                        </w:rPr>
                      </w:pPr>
                      <w:r w:rsidRPr="00C546A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0"/>
                          <w:w w:val="90"/>
                          <w:sz w:val="32"/>
                          <w:szCs w:val="32"/>
                          <w:lang w:val="en"/>
                        </w:rPr>
                        <w:t>KONL Awards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3AF077CA" wp14:editId="363057D3">
                <wp:simplePos x="0" y="0"/>
                <wp:positionH relativeFrom="column">
                  <wp:posOffset>2989580</wp:posOffset>
                </wp:positionH>
                <wp:positionV relativeFrom="page">
                  <wp:posOffset>5819140</wp:posOffset>
                </wp:positionV>
                <wp:extent cx="1828800" cy="2457450"/>
                <wp:effectExtent l="0" t="0" r="1270" b="635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18683B" w14:textId="77777777" w:rsidR="00C546A6" w:rsidRDefault="00E2146E" w:rsidP="00E2146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The KONL Scholarship and Award Committee is pleased to offer new award opportunities and continue to offer the KONL/DAISY Nurse Leader of the Year for 2025! </w:t>
                            </w:r>
                          </w:p>
                          <w:p w14:paraId="77D7AAA3" w14:textId="77777777" w:rsidR="00C546A6" w:rsidRDefault="00C546A6" w:rsidP="00E2146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4732449C" w14:textId="586362F1" w:rsidR="00E2146E" w:rsidRPr="00E2146E" w:rsidRDefault="00E2146E" w:rsidP="00E2146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The recipients of these awards will be recognized at the Fall KONL Conference, October 23</w:t>
                            </w: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vertAlign w:val="superscript"/>
                              </w:rPr>
                              <w:t>rd</w:t>
                            </w: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-24</w:t>
                            </w: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, 2025 in Louisville, KY.</w:t>
                            </w:r>
                          </w:p>
                          <w:p w14:paraId="40B0B62C" w14:textId="197BAF9D" w:rsidR="00C546A6" w:rsidRPr="00E2146E" w:rsidRDefault="00E2146E" w:rsidP="00C546A6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E2146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75650E05" w14:textId="5649833C" w:rsidR="00ED1100" w:rsidRPr="00E2146E" w:rsidRDefault="00ED1100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77CA" id="Text Box 19" o:spid="_x0000_s1031" type="#_x0000_t202" style="position:absolute;margin-left:235.4pt;margin-top:458.2pt;width:2in;height:193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1918683B" w14:textId="77777777" w:rsidR="00C546A6" w:rsidRDefault="00E2146E" w:rsidP="00E2146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The KONL Scholarship and Award Committee is pleased to offer new award opportunities and continue to offer the KONL/DAISY Nurse Leader of the Year for 2025! </w:t>
                      </w:r>
                    </w:p>
                    <w:p w14:paraId="77D7AAA3" w14:textId="77777777" w:rsidR="00C546A6" w:rsidRDefault="00C546A6" w:rsidP="00E2146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</w:p>
                    <w:p w14:paraId="4732449C" w14:textId="586362F1" w:rsidR="00E2146E" w:rsidRPr="00E2146E" w:rsidRDefault="00E2146E" w:rsidP="00E2146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The recipients of these awards will be recognized at the Fall KONL Conference, October 23</w:t>
                      </w: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vertAlign w:val="superscript"/>
                        </w:rPr>
                        <w:t>rd</w:t>
                      </w: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-24</w:t>
                      </w: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, 2025 in Louisville, KY.</w:t>
                      </w:r>
                    </w:p>
                    <w:p w14:paraId="40B0B62C" w14:textId="197BAF9D" w:rsidR="00C546A6" w:rsidRPr="00E2146E" w:rsidRDefault="00E2146E" w:rsidP="00C546A6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</w:rPr>
                      </w:pPr>
                      <w:r w:rsidRPr="00E2146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75650E05" w14:textId="5649833C" w:rsidR="00ED1100" w:rsidRPr="00E2146E" w:rsidRDefault="00ED1100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7A61284" wp14:editId="39213C21">
                <wp:simplePos x="0" y="0"/>
                <wp:positionH relativeFrom="column">
                  <wp:posOffset>2995930</wp:posOffset>
                </wp:positionH>
                <wp:positionV relativeFrom="page">
                  <wp:posOffset>5133340</wp:posOffset>
                </wp:positionV>
                <wp:extent cx="3886200" cy="676275"/>
                <wp:effectExtent l="0" t="0" r="4445" b="63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BC968E" w14:textId="77777777" w:rsidR="00E2146E" w:rsidRDefault="00E2146E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Kentucky Organization of Nurse Leaders</w:t>
                            </w:r>
                          </w:p>
                          <w:p w14:paraId="205ED0E5" w14:textId="131FFB4F" w:rsidR="00ED1100" w:rsidRDefault="00E2146E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Scholarship and Awards Committee</w:t>
                            </w:r>
                            <w:r w:rsidR="00ED1100">
                              <w:rPr>
                                <w:rFonts w:ascii="Arial" w:hAnsi="Arial" w:cs="Arial"/>
                                <w:color w:val="2E3640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61284" id="Text Box 18" o:spid="_x0000_s1032" type="#_x0000_t202" style="position:absolute;margin-left:235.9pt;margin-top:404.2pt;width:306pt;height:53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0BC968E" w14:textId="77777777" w:rsidR="00E2146E" w:rsidRDefault="00E2146E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  <w:t>Kentucky Organization of Nurse Leaders</w:t>
                      </w:r>
                    </w:p>
                    <w:p w14:paraId="205ED0E5" w14:textId="131FFB4F" w:rsidR="00ED1100" w:rsidRDefault="00E2146E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  <w:t>Scholarship and Awards Committee</w:t>
                      </w:r>
                      <w:r w:rsidR="00ED1100">
                        <w:rPr>
                          <w:rFonts w:ascii="Arial" w:hAnsi="Arial" w:cs="Arial"/>
                          <w:color w:val="2E3640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146E">
        <w:rPr>
          <w:noProof/>
          <w:color w:val="auto"/>
          <w:kern w:val="0"/>
          <w:sz w:val="24"/>
          <w:szCs w:val="24"/>
        </w:rPr>
        <w:drawing>
          <wp:inline distT="0" distB="0" distL="0" distR="0" wp14:anchorId="31555D3A" wp14:editId="3CDB2CB0">
            <wp:extent cx="7315200" cy="4877435"/>
            <wp:effectExtent l="0" t="0" r="0" b="0"/>
            <wp:docPr id="717737410" name="Picture 2" descr="Smiling medical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37410" name="Picture 717737410" descr="Smiling medical sta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D3443C" wp14:editId="39A71997">
                <wp:simplePos x="0" y="0"/>
                <wp:positionH relativeFrom="column">
                  <wp:posOffset>0</wp:posOffset>
                </wp:positionH>
                <wp:positionV relativeFrom="page">
                  <wp:posOffset>8662670</wp:posOffset>
                </wp:positionV>
                <wp:extent cx="7315200" cy="1167130"/>
                <wp:effectExtent l="0" t="4445" r="0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6374" id="Freeform 5" o:spid="_x0000_s1026" style="position:absolute;margin-left:0;margin-top:682.1pt;width:8in;height:9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" path="m2448,389v,-249,,-249,,-249c1158,,339,128,,183,,389,,389,,389r2448,xe" fillcolor="#2e3640" stroked="f" strokecolor="#212120">
                <v:shadow color="#8c8682"/>
                <v:path arrowok="t" o:connecttype="custom" o:connectlocs="7315200,1167130;7315200,420047;0,549061;0,1167130;7315200,1167130" o:connectangles="0,0,0,0,0"/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35D0A0DD" wp14:editId="533030A8">
                <wp:simplePos x="0" y="0"/>
                <wp:positionH relativeFrom="column">
                  <wp:posOffset>0</wp:posOffset>
                </wp:positionH>
                <wp:positionV relativeFrom="page">
                  <wp:posOffset>4796155</wp:posOffset>
                </wp:positionV>
                <wp:extent cx="2517140" cy="5029200"/>
                <wp:effectExtent l="0" t="0" r="16510" b="190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5029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F926B" id="Rectangle 4" o:spid="_x0000_s1026" style="position:absolute;margin-left:0;margin-top:377.65pt;width:198.2pt;height:396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" fillcolor="#9cc2e5 [1944]" strokecolor="#212120" insetpen="t">
                <w10:wrap anchory="page"/>
              </v:rect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7168F8FD" wp14:editId="6324F42D">
                <wp:simplePos x="0" y="0"/>
                <wp:positionH relativeFrom="column">
                  <wp:posOffset>2343150</wp:posOffset>
                </wp:positionH>
                <wp:positionV relativeFrom="page">
                  <wp:posOffset>4796155</wp:posOffset>
                </wp:positionV>
                <wp:extent cx="4972050" cy="4800600"/>
                <wp:effectExtent l="0" t="0" r="0" b="444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48006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62FD" id="Rectangle 3" o:spid="_x0000_s1026" style="position:absolute;margin-left:184.5pt;margin-top:377.65pt;width:391.5pt;height:378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B7340" w14:textId="77777777" w:rsidR="00B52DB8" w:rsidRDefault="00B52DB8" w:rsidP="008335AE">
      <w:r>
        <w:separator/>
      </w:r>
    </w:p>
  </w:endnote>
  <w:endnote w:type="continuationSeparator" w:id="0">
    <w:p w14:paraId="58BF4743" w14:textId="77777777" w:rsidR="00B52DB8" w:rsidRDefault="00B52DB8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F8EDB" w14:textId="77777777" w:rsidR="00B52DB8" w:rsidRDefault="00B52DB8" w:rsidP="008335AE">
      <w:r>
        <w:separator/>
      </w:r>
    </w:p>
  </w:footnote>
  <w:footnote w:type="continuationSeparator" w:id="0">
    <w:p w14:paraId="31F488F2" w14:textId="77777777" w:rsidR="00B52DB8" w:rsidRDefault="00B52DB8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55959"/>
    <w:multiLevelType w:val="hybridMultilevel"/>
    <w:tmpl w:val="C2CED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340754">
    <w:abstractNumId w:val="0"/>
  </w:num>
  <w:num w:numId="2" w16cid:durableId="46610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DB8"/>
    <w:rsid w:val="000D247E"/>
    <w:rsid w:val="00194B1B"/>
    <w:rsid w:val="001B326D"/>
    <w:rsid w:val="0026001E"/>
    <w:rsid w:val="002B3B63"/>
    <w:rsid w:val="0030649E"/>
    <w:rsid w:val="003828B8"/>
    <w:rsid w:val="003B7DE5"/>
    <w:rsid w:val="00417CA0"/>
    <w:rsid w:val="004B45C2"/>
    <w:rsid w:val="00593895"/>
    <w:rsid w:val="005B3039"/>
    <w:rsid w:val="005D5D75"/>
    <w:rsid w:val="005F70E4"/>
    <w:rsid w:val="00606D3B"/>
    <w:rsid w:val="00637FD3"/>
    <w:rsid w:val="00670D30"/>
    <w:rsid w:val="006C52A2"/>
    <w:rsid w:val="00793925"/>
    <w:rsid w:val="007C4EE5"/>
    <w:rsid w:val="00810177"/>
    <w:rsid w:val="008335AE"/>
    <w:rsid w:val="00904EDB"/>
    <w:rsid w:val="00994E05"/>
    <w:rsid w:val="00B024DE"/>
    <w:rsid w:val="00B251A2"/>
    <w:rsid w:val="00B52DB8"/>
    <w:rsid w:val="00BB6D41"/>
    <w:rsid w:val="00C546A6"/>
    <w:rsid w:val="00CC1E03"/>
    <w:rsid w:val="00E2146E"/>
    <w:rsid w:val="00E637DB"/>
    <w:rsid w:val="00E65CBA"/>
    <w:rsid w:val="00E76EA5"/>
    <w:rsid w:val="00ED1100"/>
    <w:rsid w:val="00EE38A5"/>
    <w:rsid w:val="00F34D14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F2590D"/>
  <w15:chartTrackingRefBased/>
  <w15:docId w15:val="{606A4C71-E7F0-4C14-9C57-DDBCA915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  <w:style w:type="character" w:styleId="Hyperlink">
    <w:name w:val="Hyperlink"/>
    <w:basedOn w:val="DefaultParagraphFont"/>
    <w:rsid w:val="007C4E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70863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46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Deaconess</Company>
  <LinksUpToDate>false</LinksUpToDate>
  <CharactersWithSpaces>13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Cross</dc:creator>
  <cp:keywords/>
  <dc:description/>
  <cp:lastModifiedBy>Amber Cross</cp:lastModifiedBy>
  <cp:revision>2</cp:revision>
  <dcterms:created xsi:type="dcterms:W3CDTF">2025-03-21T17:16:00Z</dcterms:created>
  <dcterms:modified xsi:type="dcterms:W3CDTF">2025-04-07T17:26:00Z</dcterms:modified>
</cp:coreProperties>
</file>