
<file path=[Content_Types].xml><?xml version="1.0" encoding="utf-8"?>
<Types xmlns="http://schemas.openxmlformats.org/package/2006/content-types">
  <Default Extension="png" ContentType="image/png"/>
  <Default Extension="svg" ContentType="image/svg+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C4E9F7" w:themeColor="accent2"/>
  <w:body>
    <w:bookmarkStart w:id="0" w:name="_GoBack"/>
    <w:bookmarkEnd w:id="0"/>
    <w:p w14:paraId="342D6585" w14:textId="0448B2B8" w:rsidR="00235CED" w:rsidRDefault="00B965E5" w:rsidP="000A06A1">
      <w:pPr>
        <w:pStyle w:val="GraphicAnchor"/>
        <w:tabs>
          <w:tab w:val="left" w:pos="1724"/>
        </w:tabs>
      </w:pPr>
      <w:r>
        <w:rPr>
          <w:noProof/>
        </w:rPr>
        <mc:AlternateContent>
          <mc:Choice Requires="wpg">
            <w:drawing>
              <wp:anchor distT="0" distB="0" distL="228600" distR="228600" simplePos="0" relativeHeight="251658250" behindDoc="1" locked="0" layoutInCell="1" allowOverlap="1" wp14:anchorId="37C41971" wp14:editId="4A90A078">
                <wp:simplePos x="0" y="0"/>
                <wp:positionH relativeFrom="margin">
                  <wp:posOffset>-312420</wp:posOffset>
                </wp:positionH>
                <wp:positionV relativeFrom="margin">
                  <wp:posOffset>2366645</wp:posOffset>
                </wp:positionV>
                <wp:extent cx="2095500" cy="7124700"/>
                <wp:effectExtent l="0" t="0" r="0" b="0"/>
                <wp:wrapNone/>
                <wp:docPr id="201" name="Group 65"/>
                <wp:cNvGraphicFramePr/>
                <a:graphic xmlns:a="http://schemas.openxmlformats.org/drawingml/2006/main">
                  <a:graphicData uri="http://schemas.microsoft.com/office/word/2010/wordprocessingGroup">
                    <wpg:wgp>
                      <wpg:cNvGrpSpPr/>
                      <wpg:grpSpPr>
                        <a:xfrm>
                          <a:off x="0" y="0"/>
                          <a:ext cx="2095500" cy="7124700"/>
                          <a:chOff x="0" y="203477"/>
                          <a:chExt cx="1834511" cy="7880345"/>
                        </a:xfrm>
                      </wpg:grpSpPr>
                      <wps:wsp>
                        <wps:cNvPr id="203" name="Rectangle 203"/>
                        <wps:cNvSpPr/>
                        <wps:spPr>
                          <a:xfrm>
                            <a:off x="0" y="1815402"/>
                            <a:ext cx="1834511" cy="626842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DECF90" w14:textId="6BE3EACE" w:rsidR="00C25CF1" w:rsidRDefault="002D2981" w:rsidP="00052A30">
                              <w:pPr>
                                <w:jc w:val="center"/>
                                <w:rPr>
                                  <w:color w:val="FFFFFF" w:themeColor="background1"/>
                                  <w:sz w:val="28"/>
                                  <w:szCs w:val="28"/>
                                </w:rPr>
                              </w:pPr>
                              <w:r>
                                <w:rPr>
                                  <w:color w:val="FFFFFF" w:themeColor="background1"/>
                                  <w:sz w:val="28"/>
                                  <w:szCs w:val="28"/>
                                </w:rPr>
                                <w:t>Spring</w:t>
                              </w:r>
                              <w:r w:rsidR="0041339B">
                                <w:rPr>
                                  <w:color w:val="FFFFFF" w:themeColor="background1"/>
                                  <w:sz w:val="28"/>
                                  <w:szCs w:val="28"/>
                                </w:rPr>
                                <w:t xml:space="preserve"> </w:t>
                              </w:r>
                              <w:r w:rsidR="00015F82">
                                <w:rPr>
                                  <w:color w:val="FFFFFF" w:themeColor="background1"/>
                                  <w:sz w:val="28"/>
                                  <w:szCs w:val="28"/>
                                </w:rPr>
                                <w:t>202</w:t>
                              </w:r>
                              <w:r>
                                <w:rPr>
                                  <w:color w:val="FFFFFF" w:themeColor="background1"/>
                                  <w:sz w:val="28"/>
                                  <w:szCs w:val="28"/>
                                </w:rPr>
                                <w:t>4</w:t>
                              </w:r>
                              <w:r w:rsidR="00015F82">
                                <w:rPr>
                                  <w:color w:val="FFFFFF" w:themeColor="background1"/>
                                  <w:sz w:val="28"/>
                                  <w:szCs w:val="28"/>
                                </w:rPr>
                                <w:t xml:space="preserve"> Edition</w:t>
                              </w:r>
                            </w:p>
                            <w:p w14:paraId="1596ED94" w14:textId="77777777" w:rsidR="00015F82" w:rsidRDefault="00015F82" w:rsidP="00052A30">
                              <w:pPr>
                                <w:jc w:val="center"/>
                                <w:rPr>
                                  <w:color w:val="FFFFFF" w:themeColor="background1"/>
                                  <w:sz w:val="28"/>
                                  <w:szCs w:val="28"/>
                                </w:rPr>
                              </w:pPr>
                            </w:p>
                            <w:p w14:paraId="5A83ACF5" w14:textId="79A9D170" w:rsidR="00015F82" w:rsidRDefault="00015F82" w:rsidP="00052A30">
                              <w:pPr>
                                <w:jc w:val="center"/>
                                <w:rPr>
                                  <w:color w:val="FFFFFF" w:themeColor="background1"/>
                                  <w:sz w:val="28"/>
                                  <w:szCs w:val="28"/>
                                </w:rPr>
                              </w:pPr>
                              <w:r>
                                <w:rPr>
                                  <w:color w:val="FFFFFF" w:themeColor="background1"/>
                                  <w:sz w:val="28"/>
                                  <w:szCs w:val="28"/>
                                </w:rPr>
                                <w:t xml:space="preserve">Inside </w:t>
                              </w:r>
                              <w:r w:rsidR="00AD33A0">
                                <w:rPr>
                                  <w:color w:val="FFFFFF" w:themeColor="background1"/>
                                  <w:sz w:val="28"/>
                                  <w:szCs w:val="28"/>
                                </w:rPr>
                                <w:t>T</w:t>
                              </w:r>
                              <w:r>
                                <w:rPr>
                                  <w:color w:val="FFFFFF" w:themeColor="background1"/>
                                  <w:sz w:val="28"/>
                                  <w:szCs w:val="28"/>
                                </w:rPr>
                                <w:t>his Issue:</w:t>
                              </w:r>
                            </w:p>
                            <w:p w14:paraId="4A1E014F" w14:textId="77777777" w:rsidR="00470FEF" w:rsidRDefault="00470FEF" w:rsidP="00015F82">
                              <w:pPr>
                                <w:jc w:val="center"/>
                                <w:rPr>
                                  <w:color w:val="FFFFFF" w:themeColor="background1"/>
                                  <w:sz w:val="28"/>
                                  <w:szCs w:val="28"/>
                                </w:rPr>
                              </w:pPr>
                            </w:p>
                            <w:p w14:paraId="36682314" w14:textId="77777777" w:rsidR="00470FEF" w:rsidRPr="00C25CF1" w:rsidRDefault="00470FEF" w:rsidP="00470FEF">
                              <w:pPr>
                                <w:rPr>
                                  <w:color w:val="FFFFFF" w:themeColor="background1"/>
                                  <w:sz w:val="28"/>
                                  <w:szCs w:val="28"/>
                                </w:rPr>
                              </w:pPr>
                            </w:p>
                            <w:p w14:paraId="3F3D0856" w14:textId="77777777" w:rsidR="00893630" w:rsidRDefault="00893630" w:rsidP="00893630">
                              <w:pPr>
                                <w:jc w:val="center"/>
                                <w:rPr>
                                  <w:color w:val="FFFFFF" w:themeColor="background1"/>
                                </w:rPr>
                              </w:pPr>
                            </w:p>
                            <w:p w14:paraId="2375ABE7" w14:textId="74AEDBBC" w:rsidR="00893630" w:rsidRDefault="00695005" w:rsidP="00C52EBD">
                              <w:pPr>
                                <w:rPr>
                                  <w:color w:val="FFFFFF" w:themeColor="background1"/>
                                </w:rPr>
                              </w:pPr>
                              <w:r>
                                <w:rPr>
                                  <w:color w:val="FFFFFF" w:themeColor="background1"/>
                                </w:rPr>
                                <w:t>North East TAPAN Board</w:t>
                              </w:r>
                              <w:r w:rsidR="00920416">
                                <w:rPr>
                                  <w:color w:val="FFFFFF" w:themeColor="background1"/>
                                </w:rPr>
                                <w:t xml:space="preserve">  </w:t>
                              </w:r>
                              <w:r w:rsidR="00C67BDF">
                                <w:rPr>
                                  <w:color w:val="FFFFFF" w:themeColor="background1"/>
                                </w:rPr>
                                <w:t xml:space="preserve">         </w:t>
                              </w:r>
                              <w:r w:rsidR="0041516F">
                                <w:rPr>
                                  <w:color w:val="FFFFFF" w:themeColor="background1"/>
                                </w:rPr>
                                <w:t xml:space="preserve">  </w:t>
                              </w:r>
                              <w:r w:rsidR="00E31026">
                                <w:rPr>
                                  <w:color w:val="FFFFFF" w:themeColor="background1"/>
                                </w:rPr>
                                <w:t xml:space="preserve"> </w:t>
                              </w:r>
                              <w:r w:rsidR="00BC192E">
                                <w:rPr>
                                  <w:color w:val="FFFFFF" w:themeColor="background1"/>
                                </w:rPr>
                                <w:t>2</w:t>
                              </w:r>
                            </w:p>
                            <w:p w14:paraId="5ACC4C30" w14:textId="77777777" w:rsidR="0049585C" w:rsidRDefault="0049585C" w:rsidP="006B0D33">
                              <w:pPr>
                                <w:jc w:val="center"/>
                                <w:rPr>
                                  <w:color w:val="FFFFFF" w:themeColor="background1"/>
                                </w:rPr>
                              </w:pPr>
                            </w:p>
                            <w:p w14:paraId="3FD825B2" w14:textId="667013A7" w:rsidR="0049585C" w:rsidRDefault="0049585C" w:rsidP="00C52EBD">
                              <w:pPr>
                                <w:rPr>
                                  <w:color w:val="FFFFFF" w:themeColor="background1"/>
                                </w:rPr>
                              </w:pPr>
                              <w:r>
                                <w:rPr>
                                  <w:color w:val="FFFFFF" w:themeColor="background1"/>
                                </w:rPr>
                                <w:t>Certification</w:t>
                              </w:r>
                              <w:r w:rsidR="00C67BDF">
                                <w:rPr>
                                  <w:color w:val="FFFFFF" w:themeColor="background1"/>
                                </w:rPr>
                                <w:t xml:space="preserve"> Info &amp; Fun Facts   </w:t>
                              </w:r>
                              <w:r w:rsidR="0041516F">
                                <w:rPr>
                                  <w:color w:val="FFFFFF" w:themeColor="background1"/>
                                </w:rPr>
                                <w:t xml:space="preserve"> </w:t>
                              </w:r>
                              <w:r w:rsidR="00C52EBD">
                                <w:rPr>
                                  <w:color w:val="FFFFFF" w:themeColor="background1"/>
                                </w:rPr>
                                <w:t xml:space="preserve">  </w:t>
                              </w:r>
                              <w:r w:rsidR="00C67BDF">
                                <w:rPr>
                                  <w:color w:val="FFFFFF" w:themeColor="background1"/>
                                </w:rPr>
                                <w:t>3</w:t>
                              </w:r>
                            </w:p>
                            <w:p w14:paraId="24C30791" w14:textId="77777777" w:rsidR="00C52EBD" w:rsidRDefault="00C52EBD" w:rsidP="00C52EBD">
                              <w:pPr>
                                <w:rPr>
                                  <w:color w:val="FFFFFF" w:themeColor="background1"/>
                                </w:rPr>
                              </w:pPr>
                            </w:p>
                            <w:p w14:paraId="14DEE6CD" w14:textId="1DC695DD" w:rsidR="0085689F" w:rsidRDefault="00684CBE" w:rsidP="00C52EBD">
                              <w:pPr>
                                <w:rPr>
                                  <w:color w:val="FFFFFF" w:themeColor="background1"/>
                                </w:rPr>
                              </w:pPr>
                              <w:r>
                                <w:rPr>
                                  <w:color w:val="FFFFFF" w:themeColor="background1"/>
                                </w:rPr>
                                <w:t xml:space="preserve">Hot Topic                                 </w:t>
                              </w:r>
                              <w:r w:rsidR="0075074C">
                                <w:rPr>
                                  <w:color w:val="FFFFFF" w:themeColor="background1"/>
                                </w:rPr>
                                <w:t xml:space="preserve">     </w:t>
                              </w:r>
                              <w:r w:rsidR="00E71B8A">
                                <w:rPr>
                                  <w:color w:val="FFFFFF" w:themeColor="background1"/>
                                </w:rPr>
                                <w:t xml:space="preserve"> </w:t>
                              </w:r>
                              <w:r w:rsidR="0075074C">
                                <w:rPr>
                                  <w:color w:val="FFFFFF" w:themeColor="background1"/>
                                </w:rPr>
                                <w:t>4</w:t>
                              </w:r>
                            </w:p>
                            <w:p w14:paraId="7A981AB4" w14:textId="77777777" w:rsidR="0085689F" w:rsidRDefault="0085689F" w:rsidP="006B0D33">
                              <w:pPr>
                                <w:jc w:val="center"/>
                                <w:rPr>
                                  <w:color w:val="FFFFFF" w:themeColor="background1"/>
                                </w:rPr>
                              </w:pPr>
                            </w:p>
                            <w:p w14:paraId="16A75918" w14:textId="183E015A" w:rsidR="00874F02" w:rsidRDefault="00594BE8" w:rsidP="00C52EBD">
                              <w:pPr>
                                <w:rPr>
                                  <w:color w:val="FFFFFF" w:themeColor="background1"/>
                                </w:rPr>
                              </w:pPr>
                              <w:r>
                                <w:rPr>
                                  <w:color w:val="FFFFFF" w:themeColor="background1"/>
                                </w:rPr>
                                <w:t>New Members</w:t>
                              </w:r>
                              <w:r w:rsidR="00874F02">
                                <w:rPr>
                                  <w:color w:val="FFFFFF" w:themeColor="background1"/>
                                </w:rPr>
                                <w:t xml:space="preserve">      </w:t>
                              </w:r>
                              <w:r w:rsidR="00E71B8A">
                                <w:rPr>
                                  <w:color w:val="FFFFFF" w:themeColor="background1"/>
                                </w:rPr>
                                <w:t xml:space="preserve"> </w:t>
                              </w:r>
                              <w:r w:rsidR="00CA65F3">
                                <w:rPr>
                                  <w:color w:val="FFFFFF" w:themeColor="background1"/>
                                </w:rPr>
                                <w:t xml:space="preserve">                       </w:t>
                              </w:r>
                              <w:r>
                                <w:rPr>
                                  <w:color w:val="FFFFFF" w:themeColor="background1"/>
                                </w:rPr>
                                <w:t xml:space="preserve"> </w:t>
                              </w:r>
                              <w:r w:rsidR="00712B5C">
                                <w:rPr>
                                  <w:color w:val="FFFFFF" w:themeColor="background1"/>
                                </w:rPr>
                                <w:t>5</w:t>
                              </w:r>
                            </w:p>
                            <w:p w14:paraId="1A6FD52C" w14:textId="77777777" w:rsidR="00874F02" w:rsidRDefault="00874F02" w:rsidP="006B0D33">
                              <w:pPr>
                                <w:jc w:val="center"/>
                                <w:rPr>
                                  <w:color w:val="FFFFFF" w:themeColor="background1"/>
                                </w:rPr>
                              </w:pPr>
                            </w:p>
                            <w:p w14:paraId="4BB585AB" w14:textId="124D8EB7" w:rsidR="0041516F" w:rsidRDefault="00E31026" w:rsidP="00C52EBD">
                              <w:pPr>
                                <w:rPr>
                                  <w:color w:val="FFFFFF" w:themeColor="background1"/>
                                </w:rPr>
                              </w:pPr>
                              <w:r>
                                <w:rPr>
                                  <w:color w:val="FFFFFF" w:themeColor="background1"/>
                                </w:rPr>
                                <w:t xml:space="preserve">PANAW Celebration          </w:t>
                              </w:r>
                              <w:r w:rsidR="006D76E4">
                                <w:rPr>
                                  <w:color w:val="FFFFFF" w:themeColor="background1"/>
                                </w:rPr>
                                <w:t xml:space="preserve"> </w:t>
                              </w:r>
                              <w:r w:rsidR="00857ADA">
                                <w:rPr>
                                  <w:color w:val="FFFFFF" w:themeColor="background1"/>
                                </w:rPr>
                                <w:t xml:space="preserve"> </w:t>
                              </w:r>
                              <w:r w:rsidR="002F5E49">
                                <w:rPr>
                                  <w:color w:val="FFFFFF" w:themeColor="background1"/>
                                </w:rPr>
                                <w:t xml:space="preserve">       </w:t>
                              </w:r>
                              <w:r w:rsidR="001840A7">
                                <w:rPr>
                                  <w:color w:val="FFFFFF" w:themeColor="background1"/>
                                </w:rPr>
                                <w:t xml:space="preserve">   </w:t>
                              </w:r>
                              <w:r w:rsidR="00712B5C">
                                <w:rPr>
                                  <w:color w:val="FFFFFF" w:themeColor="background1"/>
                                </w:rPr>
                                <w:t>6</w:t>
                              </w:r>
                            </w:p>
                            <w:p w14:paraId="7E000321" w14:textId="77777777" w:rsidR="009E20E0" w:rsidRDefault="009E20E0" w:rsidP="006B0D33">
                              <w:pPr>
                                <w:jc w:val="center"/>
                                <w:rPr>
                                  <w:color w:val="FFFFFF" w:themeColor="background1"/>
                                </w:rPr>
                              </w:pPr>
                            </w:p>
                            <w:p w14:paraId="4562C9B5" w14:textId="104F3A97" w:rsidR="009E20E0" w:rsidRDefault="00BB7D13" w:rsidP="006B0D33">
                              <w:pPr>
                                <w:rPr>
                                  <w:color w:val="FFFFFF" w:themeColor="background1"/>
                                </w:rPr>
                              </w:pPr>
                              <w:r>
                                <w:rPr>
                                  <w:color w:val="FFFFFF" w:themeColor="background1"/>
                                </w:rPr>
                                <w:t>Certified</w:t>
                              </w:r>
                              <w:r w:rsidR="008D2E9A">
                                <w:rPr>
                                  <w:color w:val="FFFFFF" w:themeColor="background1"/>
                                </w:rPr>
                                <w:t xml:space="preserve"> Nurses Day</w:t>
                              </w:r>
                              <w:r w:rsidR="0026691C">
                                <w:rPr>
                                  <w:color w:val="FFFFFF" w:themeColor="background1"/>
                                </w:rPr>
                                <w:t xml:space="preserve">                   </w:t>
                              </w:r>
                              <w:r>
                                <w:rPr>
                                  <w:color w:val="FFFFFF" w:themeColor="background1"/>
                                </w:rPr>
                                <w:t xml:space="preserve"> </w:t>
                              </w:r>
                              <w:r w:rsidR="001840A7">
                                <w:rPr>
                                  <w:color w:val="FFFFFF" w:themeColor="background1"/>
                                </w:rPr>
                                <w:t>9</w:t>
                              </w:r>
                              <w:r w:rsidR="00C52EBD">
                                <w:rPr>
                                  <w:color w:val="FFFFFF" w:themeColor="background1"/>
                                </w:rPr>
                                <w:t xml:space="preserve"> </w:t>
                              </w:r>
                            </w:p>
                            <w:p w14:paraId="386AD367" w14:textId="77777777" w:rsidR="0026691C" w:rsidRDefault="0026691C" w:rsidP="006B0D33">
                              <w:pPr>
                                <w:jc w:val="center"/>
                                <w:rPr>
                                  <w:color w:val="FFFFFF" w:themeColor="background1"/>
                                </w:rPr>
                              </w:pPr>
                            </w:p>
                            <w:p w14:paraId="720C7D1D" w14:textId="48849987" w:rsidR="00BC192E" w:rsidRDefault="009D30DC" w:rsidP="00C52EBD">
                              <w:pPr>
                                <w:rPr>
                                  <w:color w:val="FFFFFF" w:themeColor="background1"/>
                                </w:rPr>
                              </w:pPr>
                              <w:r>
                                <w:rPr>
                                  <w:color w:val="FFFFFF" w:themeColor="background1"/>
                                </w:rPr>
                                <w:t>ASPAN</w:t>
                              </w:r>
                              <w:r w:rsidR="00BA2C3A">
                                <w:rPr>
                                  <w:color w:val="FFFFFF" w:themeColor="background1"/>
                                </w:rPr>
                                <w:t xml:space="preserve"> National Conference</w:t>
                              </w:r>
                              <w:r w:rsidR="00FE2EF0">
                                <w:rPr>
                                  <w:color w:val="FFFFFF" w:themeColor="background1"/>
                                </w:rPr>
                                <w:t xml:space="preserve">   </w:t>
                              </w:r>
                              <w:r w:rsidR="006C7478">
                                <w:rPr>
                                  <w:color w:val="FFFFFF" w:themeColor="background1"/>
                                </w:rPr>
                                <w:t xml:space="preserve">   </w:t>
                              </w:r>
                              <w:r w:rsidR="007F57CE">
                                <w:rPr>
                                  <w:color w:val="FFFFFF" w:themeColor="background1"/>
                                </w:rPr>
                                <w:t xml:space="preserve"> </w:t>
                              </w:r>
                              <w:r w:rsidR="001840A7">
                                <w:rPr>
                                  <w:color w:val="FFFFFF" w:themeColor="background1"/>
                                </w:rPr>
                                <w:t>10</w:t>
                              </w:r>
                            </w:p>
                            <w:p w14:paraId="19316A6F" w14:textId="77777777" w:rsidR="00FE2EF0" w:rsidRDefault="00FE2EF0" w:rsidP="006B0D33">
                              <w:pPr>
                                <w:jc w:val="center"/>
                                <w:rPr>
                                  <w:color w:val="FFFFFF" w:themeColor="background1"/>
                                </w:rPr>
                              </w:pPr>
                            </w:p>
                            <w:p w14:paraId="105B8B9D" w14:textId="7C08DE10" w:rsidR="008969E5" w:rsidRDefault="00C01FF0" w:rsidP="004A52E8">
                              <w:pPr>
                                <w:rPr>
                                  <w:color w:val="FFFFFF" w:themeColor="background1"/>
                                </w:rPr>
                              </w:pPr>
                              <w:r>
                                <w:rPr>
                                  <w:color w:val="FFFFFF" w:themeColor="background1"/>
                                </w:rPr>
                                <w:t>Community Service</w:t>
                              </w:r>
                              <w:r w:rsidR="007F57CE">
                                <w:rPr>
                                  <w:color w:val="FFFFFF" w:themeColor="background1"/>
                                </w:rPr>
                                <w:t xml:space="preserve">              </w:t>
                              </w:r>
                              <w:r w:rsidR="00443DA7">
                                <w:rPr>
                                  <w:color w:val="FFFFFF" w:themeColor="background1"/>
                                </w:rPr>
                                <w:t xml:space="preserve">       </w:t>
                              </w:r>
                              <w:r w:rsidR="003E77D3">
                                <w:rPr>
                                  <w:color w:val="FFFFFF" w:themeColor="background1"/>
                                </w:rPr>
                                <w:t xml:space="preserve"> </w:t>
                              </w:r>
                              <w:r w:rsidR="00443DA7">
                                <w:rPr>
                                  <w:color w:val="FFFFFF" w:themeColor="background1"/>
                                </w:rPr>
                                <w:t>1</w:t>
                              </w:r>
                              <w:r w:rsidR="001840A7">
                                <w:rPr>
                                  <w:color w:val="FFFFFF" w:themeColor="background1"/>
                                </w:rPr>
                                <w:t>4</w:t>
                              </w:r>
                            </w:p>
                            <w:p w14:paraId="357DE765" w14:textId="77777777" w:rsidR="007F57CE" w:rsidRDefault="007F57CE" w:rsidP="004A52E8">
                              <w:pPr>
                                <w:rPr>
                                  <w:color w:val="FFFFFF" w:themeColor="background1"/>
                                </w:rPr>
                              </w:pPr>
                            </w:p>
                            <w:p w14:paraId="7A540A1A" w14:textId="4494D191" w:rsidR="007106A1" w:rsidRDefault="003A2C31" w:rsidP="004A52E8">
                              <w:pPr>
                                <w:rPr>
                                  <w:color w:val="FFFFFF" w:themeColor="background1"/>
                                </w:rPr>
                              </w:pPr>
                              <w:r>
                                <w:rPr>
                                  <w:color w:val="FFFFFF" w:themeColor="background1"/>
                                </w:rPr>
                                <w:t>TAPAN</w:t>
                              </w:r>
                              <w:r w:rsidR="007106A1">
                                <w:rPr>
                                  <w:color w:val="FFFFFF" w:themeColor="background1"/>
                                </w:rPr>
                                <w:t xml:space="preserve"> Journal Club           </w:t>
                              </w:r>
                              <w:r w:rsidR="001840A7">
                                <w:rPr>
                                  <w:color w:val="FFFFFF" w:themeColor="background1"/>
                                </w:rPr>
                                <w:t xml:space="preserve">         </w:t>
                              </w:r>
                              <w:r w:rsidR="003E77D3">
                                <w:rPr>
                                  <w:color w:val="FFFFFF" w:themeColor="background1"/>
                                </w:rPr>
                                <w:t xml:space="preserve"> </w:t>
                              </w:r>
                              <w:r w:rsidR="007106A1">
                                <w:rPr>
                                  <w:color w:val="FFFFFF" w:themeColor="background1"/>
                                </w:rPr>
                                <w:t>1</w:t>
                              </w:r>
                              <w:r w:rsidR="001840A7">
                                <w:rPr>
                                  <w:color w:val="FFFFFF" w:themeColor="background1"/>
                                </w:rPr>
                                <w:t>5</w:t>
                              </w:r>
                            </w:p>
                            <w:p w14:paraId="0059D4FC" w14:textId="77777777" w:rsidR="007106A1" w:rsidRDefault="007106A1" w:rsidP="004A52E8">
                              <w:pPr>
                                <w:rPr>
                                  <w:color w:val="FFFFFF" w:themeColor="background1"/>
                                </w:rPr>
                              </w:pPr>
                            </w:p>
                            <w:p w14:paraId="65252017" w14:textId="1C38833E" w:rsidR="007F57CE" w:rsidRDefault="007106A1" w:rsidP="004A52E8">
                              <w:pPr>
                                <w:rPr>
                                  <w:color w:val="FFFFFF" w:themeColor="background1"/>
                                </w:rPr>
                              </w:pPr>
                              <w:r>
                                <w:rPr>
                                  <w:color w:val="FFFFFF" w:themeColor="background1"/>
                                </w:rPr>
                                <w:t>TAPAN Word Search</w:t>
                              </w:r>
                              <w:r w:rsidR="003A2C31">
                                <w:rPr>
                                  <w:color w:val="FFFFFF" w:themeColor="background1"/>
                                </w:rPr>
                                <w:t xml:space="preserve">                   </w:t>
                              </w:r>
                              <w:r w:rsidR="003E77D3">
                                <w:rPr>
                                  <w:color w:val="FFFFFF" w:themeColor="background1"/>
                                </w:rPr>
                                <w:t xml:space="preserve"> </w:t>
                              </w:r>
                              <w:r w:rsidR="003A2C31">
                                <w:rPr>
                                  <w:color w:val="FFFFFF" w:themeColor="background1"/>
                                </w:rPr>
                                <w:t>1</w:t>
                              </w:r>
                              <w:r w:rsidR="001840A7">
                                <w:rPr>
                                  <w:color w:val="FFFFFF" w:themeColor="background1"/>
                                </w:rPr>
                                <w:t>6</w:t>
                              </w:r>
                            </w:p>
                            <w:p w14:paraId="7A19EB9F" w14:textId="77777777" w:rsidR="008969E5" w:rsidRDefault="008969E5" w:rsidP="004A52E8">
                              <w:pPr>
                                <w:rPr>
                                  <w:color w:val="FFFFFF" w:themeColor="background1"/>
                                </w:rPr>
                              </w:pPr>
                            </w:p>
                            <w:p w14:paraId="7196F5F5" w14:textId="3F0F93A7" w:rsidR="00443DA7" w:rsidRDefault="00A47F79" w:rsidP="004A52E8">
                              <w:pPr>
                                <w:rPr>
                                  <w:color w:val="FFFFFF" w:themeColor="background1"/>
                                </w:rPr>
                              </w:pPr>
                              <w:r>
                                <w:rPr>
                                  <w:color w:val="FFFFFF" w:themeColor="background1"/>
                                </w:rPr>
                                <w:t>Important Dates/Deadlines</w:t>
                              </w:r>
                              <w:r w:rsidR="001840A7">
                                <w:rPr>
                                  <w:color w:val="FFFFFF" w:themeColor="background1"/>
                                </w:rPr>
                                <w:t xml:space="preserve">      </w:t>
                              </w:r>
                              <w:r w:rsidR="001622AB">
                                <w:rPr>
                                  <w:color w:val="FFFFFF" w:themeColor="background1"/>
                                </w:rPr>
                                <w:t xml:space="preserve"> </w:t>
                              </w:r>
                              <w:r w:rsidR="003E77D3">
                                <w:rPr>
                                  <w:color w:val="FFFFFF" w:themeColor="background1"/>
                                </w:rPr>
                                <w:t xml:space="preserve"> </w:t>
                              </w:r>
                              <w:r>
                                <w:rPr>
                                  <w:color w:val="FFFFFF" w:themeColor="background1"/>
                                </w:rPr>
                                <w:t>1</w:t>
                              </w:r>
                              <w:r w:rsidR="001840A7">
                                <w:rPr>
                                  <w:color w:val="FFFFFF" w:themeColor="background1"/>
                                </w:rPr>
                                <w:t>7</w:t>
                              </w:r>
                            </w:p>
                            <w:p w14:paraId="5A1A4C38" w14:textId="77777777" w:rsidR="00B33E4A" w:rsidRDefault="00B33E4A" w:rsidP="004A52E8">
                              <w:pPr>
                                <w:rPr>
                                  <w:color w:val="FFFFFF" w:themeColor="background1"/>
                                </w:rPr>
                              </w:pPr>
                            </w:p>
                            <w:p w14:paraId="7944C644" w14:textId="59245CC6" w:rsidR="00B33E4A" w:rsidRDefault="00B33E4A" w:rsidP="004A52E8">
                              <w:pPr>
                                <w:rPr>
                                  <w:color w:val="FFFFFF" w:themeColor="background1"/>
                                </w:rPr>
                              </w:pPr>
                              <w:r>
                                <w:rPr>
                                  <w:color w:val="FFFFFF" w:themeColor="background1"/>
                                </w:rPr>
                                <w:t>TAPAN Word Search Answers</w:t>
                              </w:r>
                              <w:r w:rsidR="001840A7">
                                <w:rPr>
                                  <w:color w:val="FFFFFF" w:themeColor="background1"/>
                                </w:rPr>
                                <w:t xml:space="preserve">    </w:t>
                              </w:r>
                              <w:r w:rsidR="001127C8">
                                <w:rPr>
                                  <w:color w:val="FFFFFF" w:themeColor="background1"/>
                                </w:rPr>
                                <w:t xml:space="preserve"> </w:t>
                              </w:r>
                              <w:r w:rsidR="001840A7">
                                <w:rPr>
                                  <w:color w:val="FFFFFF" w:themeColor="background1"/>
                                </w:rPr>
                                <w:t>18</w:t>
                              </w:r>
                            </w:p>
                            <w:p w14:paraId="487F548D" w14:textId="77777777" w:rsidR="00443DA7" w:rsidRDefault="00443DA7" w:rsidP="004A52E8">
                              <w:pPr>
                                <w:rPr>
                                  <w:color w:val="FFFFFF" w:themeColor="background1"/>
                                </w:rPr>
                              </w:pPr>
                            </w:p>
                            <w:p w14:paraId="06CBED62" w14:textId="77777777" w:rsidR="00BC192E" w:rsidRDefault="00BC192E" w:rsidP="00791FDC">
                              <w:pPr>
                                <w:rPr>
                                  <w:color w:val="FFFFFF" w:themeColor="background1"/>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204" name="Text Box 204"/>
                        <wps:cNvSpPr txBox="1"/>
                        <wps:spPr>
                          <a:xfrm>
                            <a:off x="1" y="203477"/>
                            <a:ext cx="1834510" cy="159365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EC64F69" w14:textId="77777777" w:rsidR="00B965E5" w:rsidRDefault="00B965E5">
                              <w:pPr>
                                <w:pStyle w:val="NoSpacing"/>
                                <w:jc w:val="center"/>
                                <w:rPr>
                                  <w:rFonts w:asciiTheme="majorHAnsi" w:eastAsiaTheme="majorEastAsia" w:hAnsiTheme="majorHAnsi" w:cstheme="majorBidi"/>
                                  <w:caps/>
                                  <w:color w:val="4354A2" w:themeColor="accent1"/>
                                  <w:sz w:val="28"/>
                                  <w:szCs w:val="28"/>
                                </w:rPr>
                              </w:pPr>
                              <w:r w:rsidRPr="00B965E5">
                                <w:rPr>
                                  <w:noProof/>
                                </w:rPr>
                                <w:drawing>
                                  <wp:inline distT="0" distB="0" distL="0" distR="0" wp14:anchorId="1D5256EF" wp14:editId="7ADDCD89">
                                    <wp:extent cx="1219200" cy="1219200"/>
                                    <wp:effectExtent l="0" t="0" r="0" b="0"/>
                                    <wp:docPr id="391632370" name="Picture 5" descr="A map of texas with a star and a white st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06725" name="Picture 5" descr="A map of texas with a star and a white star&#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34668" cy="1234668"/>
                                            </a:xfrm>
                                            <a:prstGeom prst="rect">
                                              <a:avLst/>
                                            </a:prstGeom>
                                            <a:noFill/>
                                            <a:ln>
                                              <a:noFill/>
                                            </a:ln>
                                          </pic:spPr>
                                        </pic:pic>
                                      </a:graphicData>
                                    </a:graphic>
                                  </wp:inline>
                                </w:drawing>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7C41971" id="Group 65" o:spid="_x0000_s1026" style="position:absolute;margin-left:-24.6pt;margin-top:186.35pt;width:165pt;height:561pt;z-index:-251658230;mso-wrap-distance-left:18pt;mso-wrap-distance-right:18pt;mso-position-horizontal-relative:margin;mso-position-vertical-relative:margin;mso-width-relative:margin;mso-height-relative:margin" coordorigin=",2034" coordsize="18345,788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">
                <v:rect id="Rectangle 203" o:spid="_x0000_s1027" style="position:absolute;top:18154;width:18345;height:62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" fillcolor="#4354a2 [3204]" stroked="f" strokeweight="1pt">
                  <v:textbox inset=",14.4pt,8.64pt,18pt">
                    <w:txbxContent>
                      <w:p w14:paraId="04DECF90" w14:textId="6BE3EACE" w:rsidR="00C25CF1" w:rsidRDefault="002D2981" w:rsidP="00052A30">
                        <w:pPr>
                          <w:jc w:val="center"/>
                          <w:rPr>
                            <w:color w:val="FFFFFF" w:themeColor="background1"/>
                            <w:sz w:val="28"/>
                            <w:szCs w:val="28"/>
                          </w:rPr>
                        </w:pPr>
                        <w:r>
                          <w:rPr>
                            <w:color w:val="FFFFFF" w:themeColor="background1"/>
                            <w:sz w:val="28"/>
                            <w:szCs w:val="28"/>
                          </w:rPr>
                          <w:t>Spring</w:t>
                        </w:r>
                        <w:r w:rsidR="0041339B">
                          <w:rPr>
                            <w:color w:val="FFFFFF" w:themeColor="background1"/>
                            <w:sz w:val="28"/>
                            <w:szCs w:val="28"/>
                          </w:rPr>
                          <w:t xml:space="preserve"> </w:t>
                        </w:r>
                        <w:r w:rsidR="00015F82">
                          <w:rPr>
                            <w:color w:val="FFFFFF" w:themeColor="background1"/>
                            <w:sz w:val="28"/>
                            <w:szCs w:val="28"/>
                          </w:rPr>
                          <w:t>202</w:t>
                        </w:r>
                        <w:r>
                          <w:rPr>
                            <w:color w:val="FFFFFF" w:themeColor="background1"/>
                            <w:sz w:val="28"/>
                            <w:szCs w:val="28"/>
                          </w:rPr>
                          <w:t>4</w:t>
                        </w:r>
                        <w:r w:rsidR="00015F82">
                          <w:rPr>
                            <w:color w:val="FFFFFF" w:themeColor="background1"/>
                            <w:sz w:val="28"/>
                            <w:szCs w:val="28"/>
                          </w:rPr>
                          <w:t xml:space="preserve"> Edition</w:t>
                        </w:r>
                      </w:p>
                      <w:p w14:paraId="1596ED94" w14:textId="77777777" w:rsidR="00015F82" w:rsidRDefault="00015F82" w:rsidP="00052A30">
                        <w:pPr>
                          <w:jc w:val="center"/>
                          <w:rPr>
                            <w:color w:val="FFFFFF" w:themeColor="background1"/>
                            <w:sz w:val="28"/>
                            <w:szCs w:val="28"/>
                          </w:rPr>
                        </w:pPr>
                      </w:p>
                      <w:p w14:paraId="5A83ACF5" w14:textId="79A9D170" w:rsidR="00015F82" w:rsidRDefault="00015F82" w:rsidP="00052A30">
                        <w:pPr>
                          <w:jc w:val="center"/>
                          <w:rPr>
                            <w:color w:val="FFFFFF" w:themeColor="background1"/>
                            <w:sz w:val="28"/>
                            <w:szCs w:val="28"/>
                          </w:rPr>
                        </w:pPr>
                        <w:r>
                          <w:rPr>
                            <w:color w:val="FFFFFF" w:themeColor="background1"/>
                            <w:sz w:val="28"/>
                            <w:szCs w:val="28"/>
                          </w:rPr>
                          <w:t xml:space="preserve">Inside </w:t>
                        </w:r>
                        <w:r w:rsidR="00AD33A0">
                          <w:rPr>
                            <w:color w:val="FFFFFF" w:themeColor="background1"/>
                            <w:sz w:val="28"/>
                            <w:szCs w:val="28"/>
                          </w:rPr>
                          <w:t>T</w:t>
                        </w:r>
                        <w:r>
                          <w:rPr>
                            <w:color w:val="FFFFFF" w:themeColor="background1"/>
                            <w:sz w:val="28"/>
                            <w:szCs w:val="28"/>
                          </w:rPr>
                          <w:t>his Issue:</w:t>
                        </w:r>
                      </w:p>
                      <w:p w14:paraId="4A1E014F" w14:textId="77777777" w:rsidR="00470FEF" w:rsidRDefault="00470FEF" w:rsidP="00015F82">
                        <w:pPr>
                          <w:jc w:val="center"/>
                          <w:rPr>
                            <w:color w:val="FFFFFF" w:themeColor="background1"/>
                            <w:sz w:val="28"/>
                            <w:szCs w:val="28"/>
                          </w:rPr>
                        </w:pPr>
                      </w:p>
                      <w:p w14:paraId="36682314" w14:textId="77777777" w:rsidR="00470FEF" w:rsidRPr="00C25CF1" w:rsidRDefault="00470FEF" w:rsidP="00470FEF">
                        <w:pPr>
                          <w:rPr>
                            <w:color w:val="FFFFFF" w:themeColor="background1"/>
                            <w:sz w:val="28"/>
                            <w:szCs w:val="28"/>
                          </w:rPr>
                        </w:pPr>
                      </w:p>
                      <w:p w14:paraId="3F3D0856" w14:textId="77777777" w:rsidR="00893630" w:rsidRDefault="00893630" w:rsidP="00893630">
                        <w:pPr>
                          <w:jc w:val="center"/>
                          <w:rPr>
                            <w:color w:val="FFFFFF" w:themeColor="background1"/>
                          </w:rPr>
                        </w:pPr>
                      </w:p>
                      <w:p w14:paraId="2375ABE7" w14:textId="74AEDBBC" w:rsidR="00893630" w:rsidRDefault="00695005" w:rsidP="00C52EBD">
                        <w:pPr>
                          <w:rPr>
                            <w:color w:val="FFFFFF" w:themeColor="background1"/>
                          </w:rPr>
                        </w:pPr>
                        <w:proofErr w:type="gramStart"/>
                        <w:r>
                          <w:rPr>
                            <w:color w:val="FFFFFF" w:themeColor="background1"/>
                          </w:rPr>
                          <w:t>North East</w:t>
                        </w:r>
                        <w:proofErr w:type="gramEnd"/>
                        <w:r>
                          <w:rPr>
                            <w:color w:val="FFFFFF" w:themeColor="background1"/>
                          </w:rPr>
                          <w:t xml:space="preserve"> TAPAN Board</w:t>
                        </w:r>
                        <w:r w:rsidR="00920416">
                          <w:rPr>
                            <w:color w:val="FFFFFF" w:themeColor="background1"/>
                          </w:rPr>
                          <w:t xml:space="preserve">  </w:t>
                        </w:r>
                        <w:r w:rsidR="00C67BDF">
                          <w:rPr>
                            <w:color w:val="FFFFFF" w:themeColor="background1"/>
                          </w:rPr>
                          <w:t xml:space="preserve">         </w:t>
                        </w:r>
                        <w:r w:rsidR="0041516F">
                          <w:rPr>
                            <w:color w:val="FFFFFF" w:themeColor="background1"/>
                          </w:rPr>
                          <w:t xml:space="preserve">  </w:t>
                        </w:r>
                        <w:r w:rsidR="00E31026">
                          <w:rPr>
                            <w:color w:val="FFFFFF" w:themeColor="background1"/>
                          </w:rPr>
                          <w:t xml:space="preserve"> </w:t>
                        </w:r>
                        <w:r w:rsidR="00BC192E">
                          <w:rPr>
                            <w:color w:val="FFFFFF" w:themeColor="background1"/>
                          </w:rPr>
                          <w:t>2</w:t>
                        </w:r>
                      </w:p>
                      <w:p w14:paraId="5ACC4C30" w14:textId="77777777" w:rsidR="0049585C" w:rsidRDefault="0049585C" w:rsidP="006B0D33">
                        <w:pPr>
                          <w:jc w:val="center"/>
                          <w:rPr>
                            <w:color w:val="FFFFFF" w:themeColor="background1"/>
                          </w:rPr>
                        </w:pPr>
                      </w:p>
                      <w:p w14:paraId="3FD825B2" w14:textId="667013A7" w:rsidR="0049585C" w:rsidRDefault="0049585C" w:rsidP="00C52EBD">
                        <w:pPr>
                          <w:rPr>
                            <w:color w:val="FFFFFF" w:themeColor="background1"/>
                          </w:rPr>
                        </w:pPr>
                        <w:r>
                          <w:rPr>
                            <w:color w:val="FFFFFF" w:themeColor="background1"/>
                          </w:rPr>
                          <w:t>Certification</w:t>
                        </w:r>
                        <w:r w:rsidR="00C67BDF">
                          <w:rPr>
                            <w:color w:val="FFFFFF" w:themeColor="background1"/>
                          </w:rPr>
                          <w:t xml:space="preserve"> Info &amp; Fun Facts   </w:t>
                        </w:r>
                        <w:r w:rsidR="0041516F">
                          <w:rPr>
                            <w:color w:val="FFFFFF" w:themeColor="background1"/>
                          </w:rPr>
                          <w:t xml:space="preserve"> </w:t>
                        </w:r>
                        <w:r w:rsidR="00C52EBD">
                          <w:rPr>
                            <w:color w:val="FFFFFF" w:themeColor="background1"/>
                          </w:rPr>
                          <w:t xml:space="preserve">  </w:t>
                        </w:r>
                        <w:r w:rsidR="00C67BDF">
                          <w:rPr>
                            <w:color w:val="FFFFFF" w:themeColor="background1"/>
                          </w:rPr>
                          <w:t>3</w:t>
                        </w:r>
                      </w:p>
                      <w:p w14:paraId="24C30791" w14:textId="77777777" w:rsidR="00C52EBD" w:rsidRDefault="00C52EBD" w:rsidP="00C52EBD">
                        <w:pPr>
                          <w:rPr>
                            <w:color w:val="FFFFFF" w:themeColor="background1"/>
                          </w:rPr>
                        </w:pPr>
                      </w:p>
                      <w:p w14:paraId="14DEE6CD" w14:textId="1DC695DD" w:rsidR="0085689F" w:rsidRDefault="00684CBE" w:rsidP="00C52EBD">
                        <w:pPr>
                          <w:rPr>
                            <w:color w:val="FFFFFF" w:themeColor="background1"/>
                          </w:rPr>
                        </w:pPr>
                        <w:r>
                          <w:rPr>
                            <w:color w:val="FFFFFF" w:themeColor="background1"/>
                          </w:rPr>
                          <w:t xml:space="preserve">Hot Topic                                 </w:t>
                        </w:r>
                        <w:r w:rsidR="0075074C">
                          <w:rPr>
                            <w:color w:val="FFFFFF" w:themeColor="background1"/>
                          </w:rPr>
                          <w:t xml:space="preserve">     </w:t>
                        </w:r>
                        <w:r w:rsidR="00E71B8A">
                          <w:rPr>
                            <w:color w:val="FFFFFF" w:themeColor="background1"/>
                          </w:rPr>
                          <w:t xml:space="preserve"> </w:t>
                        </w:r>
                        <w:r w:rsidR="0075074C">
                          <w:rPr>
                            <w:color w:val="FFFFFF" w:themeColor="background1"/>
                          </w:rPr>
                          <w:t>4</w:t>
                        </w:r>
                      </w:p>
                      <w:p w14:paraId="7A981AB4" w14:textId="77777777" w:rsidR="0085689F" w:rsidRDefault="0085689F" w:rsidP="006B0D33">
                        <w:pPr>
                          <w:jc w:val="center"/>
                          <w:rPr>
                            <w:color w:val="FFFFFF" w:themeColor="background1"/>
                          </w:rPr>
                        </w:pPr>
                      </w:p>
                      <w:p w14:paraId="16A75918" w14:textId="183E015A" w:rsidR="00874F02" w:rsidRDefault="00594BE8" w:rsidP="00C52EBD">
                        <w:pPr>
                          <w:rPr>
                            <w:color w:val="FFFFFF" w:themeColor="background1"/>
                          </w:rPr>
                        </w:pPr>
                        <w:r>
                          <w:rPr>
                            <w:color w:val="FFFFFF" w:themeColor="background1"/>
                          </w:rPr>
                          <w:t>New Members</w:t>
                        </w:r>
                        <w:r w:rsidR="00874F02">
                          <w:rPr>
                            <w:color w:val="FFFFFF" w:themeColor="background1"/>
                          </w:rPr>
                          <w:t xml:space="preserve">      </w:t>
                        </w:r>
                        <w:r w:rsidR="00E71B8A">
                          <w:rPr>
                            <w:color w:val="FFFFFF" w:themeColor="background1"/>
                          </w:rPr>
                          <w:t xml:space="preserve"> </w:t>
                        </w:r>
                        <w:r w:rsidR="00CA65F3">
                          <w:rPr>
                            <w:color w:val="FFFFFF" w:themeColor="background1"/>
                          </w:rPr>
                          <w:t xml:space="preserve">                       </w:t>
                        </w:r>
                        <w:r>
                          <w:rPr>
                            <w:color w:val="FFFFFF" w:themeColor="background1"/>
                          </w:rPr>
                          <w:t xml:space="preserve"> </w:t>
                        </w:r>
                        <w:r w:rsidR="00712B5C">
                          <w:rPr>
                            <w:color w:val="FFFFFF" w:themeColor="background1"/>
                          </w:rPr>
                          <w:t>5</w:t>
                        </w:r>
                      </w:p>
                      <w:p w14:paraId="1A6FD52C" w14:textId="77777777" w:rsidR="00874F02" w:rsidRDefault="00874F02" w:rsidP="006B0D33">
                        <w:pPr>
                          <w:jc w:val="center"/>
                          <w:rPr>
                            <w:color w:val="FFFFFF" w:themeColor="background1"/>
                          </w:rPr>
                        </w:pPr>
                      </w:p>
                      <w:p w14:paraId="4BB585AB" w14:textId="124D8EB7" w:rsidR="0041516F" w:rsidRDefault="00E31026" w:rsidP="00C52EBD">
                        <w:pPr>
                          <w:rPr>
                            <w:color w:val="FFFFFF" w:themeColor="background1"/>
                          </w:rPr>
                        </w:pPr>
                        <w:r>
                          <w:rPr>
                            <w:color w:val="FFFFFF" w:themeColor="background1"/>
                          </w:rPr>
                          <w:t xml:space="preserve">PANAW Celebration          </w:t>
                        </w:r>
                        <w:r w:rsidR="006D76E4">
                          <w:rPr>
                            <w:color w:val="FFFFFF" w:themeColor="background1"/>
                          </w:rPr>
                          <w:t xml:space="preserve"> </w:t>
                        </w:r>
                        <w:r w:rsidR="00857ADA">
                          <w:rPr>
                            <w:color w:val="FFFFFF" w:themeColor="background1"/>
                          </w:rPr>
                          <w:t xml:space="preserve"> </w:t>
                        </w:r>
                        <w:r w:rsidR="002F5E49">
                          <w:rPr>
                            <w:color w:val="FFFFFF" w:themeColor="background1"/>
                          </w:rPr>
                          <w:t xml:space="preserve">       </w:t>
                        </w:r>
                        <w:r w:rsidR="001840A7">
                          <w:rPr>
                            <w:color w:val="FFFFFF" w:themeColor="background1"/>
                          </w:rPr>
                          <w:t xml:space="preserve">   </w:t>
                        </w:r>
                        <w:r w:rsidR="00712B5C">
                          <w:rPr>
                            <w:color w:val="FFFFFF" w:themeColor="background1"/>
                          </w:rPr>
                          <w:t>6</w:t>
                        </w:r>
                      </w:p>
                      <w:p w14:paraId="7E000321" w14:textId="77777777" w:rsidR="009E20E0" w:rsidRDefault="009E20E0" w:rsidP="006B0D33">
                        <w:pPr>
                          <w:jc w:val="center"/>
                          <w:rPr>
                            <w:color w:val="FFFFFF" w:themeColor="background1"/>
                          </w:rPr>
                        </w:pPr>
                      </w:p>
                      <w:p w14:paraId="4562C9B5" w14:textId="104F3A97" w:rsidR="009E20E0" w:rsidRDefault="00BB7D13" w:rsidP="006B0D33">
                        <w:pPr>
                          <w:rPr>
                            <w:color w:val="FFFFFF" w:themeColor="background1"/>
                          </w:rPr>
                        </w:pPr>
                        <w:r>
                          <w:rPr>
                            <w:color w:val="FFFFFF" w:themeColor="background1"/>
                          </w:rPr>
                          <w:t>Certified</w:t>
                        </w:r>
                        <w:r w:rsidR="008D2E9A">
                          <w:rPr>
                            <w:color w:val="FFFFFF" w:themeColor="background1"/>
                          </w:rPr>
                          <w:t xml:space="preserve"> Nurses Day</w:t>
                        </w:r>
                        <w:r w:rsidR="0026691C">
                          <w:rPr>
                            <w:color w:val="FFFFFF" w:themeColor="background1"/>
                          </w:rPr>
                          <w:t xml:space="preserve">                   </w:t>
                        </w:r>
                        <w:r>
                          <w:rPr>
                            <w:color w:val="FFFFFF" w:themeColor="background1"/>
                          </w:rPr>
                          <w:t xml:space="preserve"> </w:t>
                        </w:r>
                        <w:r w:rsidR="001840A7">
                          <w:rPr>
                            <w:color w:val="FFFFFF" w:themeColor="background1"/>
                          </w:rPr>
                          <w:t>9</w:t>
                        </w:r>
                        <w:r w:rsidR="00C52EBD">
                          <w:rPr>
                            <w:color w:val="FFFFFF" w:themeColor="background1"/>
                          </w:rPr>
                          <w:t xml:space="preserve"> </w:t>
                        </w:r>
                      </w:p>
                      <w:p w14:paraId="386AD367" w14:textId="77777777" w:rsidR="0026691C" w:rsidRDefault="0026691C" w:rsidP="006B0D33">
                        <w:pPr>
                          <w:jc w:val="center"/>
                          <w:rPr>
                            <w:color w:val="FFFFFF" w:themeColor="background1"/>
                          </w:rPr>
                        </w:pPr>
                      </w:p>
                      <w:p w14:paraId="720C7D1D" w14:textId="48849987" w:rsidR="00BC192E" w:rsidRDefault="009D30DC" w:rsidP="00C52EBD">
                        <w:pPr>
                          <w:rPr>
                            <w:color w:val="FFFFFF" w:themeColor="background1"/>
                          </w:rPr>
                        </w:pPr>
                        <w:r>
                          <w:rPr>
                            <w:color w:val="FFFFFF" w:themeColor="background1"/>
                          </w:rPr>
                          <w:t>ASPAN</w:t>
                        </w:r>
                        <w:r w:rsidR="00BA2C3A">
                          <w:rPr>
                            <w:color w:val="FFFFFF" w:themeColor="background1"/>
                          </w:rPr>
                          <w:t xml:space="preserve"> National Conference</w:t>
                        </w:r>
                        <w:r w:rsidR="00FE2EF0">
                          <w:rPr>
                            <w:color w:val="FFFFFF" w:themeColor="background1"/>
                          </w:rPr>
                          <w:t xml:space="preserve">   </w:t>
                        </w:r>
                        <w:r w:rsidR="006C7478">
                          <w:rPr>
                            <w:color w:val="FFFFFF" w:themeColor="background1"/>
                          </w:rPr>
                          <w:t xml:space="preserve">   </w:t>
                        </w:r>
                        <w:r w:rsidR="007F57CE">
                          <w:rPr>
                            <w:color w:val="FFFFFF" w:themeColor="background1"/>
                          </w:rPr>
                          <w:t xml:space="preserve"> </w:t>
                        </w:r>
                        <w:r w:rsidR="001840A7">
                          <w:rPr>
                            <w:color w:val="FFFFFF" w:themeColor="background1"/>
                          </w:rPr>
                          <w:t>10</w:t>
                        </w:r>
                      </w:p>
                      <w:p w14:paraId="19316A6F" w14:textId="77777777" w:rsidR="00FE2EF0" w:rsidRDefault="00FE2EF0" w:rsidP="006B0D33">
                        <w:pPr>
                          <w:jc w:val="center"/>
                          <w:rPr>
                            <w:color w:val="FFFFFF" w:themeColor="background1"/>
                          </w:rPr>
                        </w:pPr>
                      </w:p>
                      <w:p w14:paraId="105B8B9D" w14:textId="7C08DE10" w:rsidR="008969E5" w:rsidRDefault="00C01FF0" w:rsidP="004A52E8">
                        <w:pPr>
                          <w:rPr>
                            <w:color w:val="FFFFFF" w:themeColor="background1"/>
                          </w:rPr>
                        </w:pPr>
                        <w:r>
                          <w:rPr>
                            <w:color w:val="FFFFFF" w:themeColor="background1"/>
                          </w:rPr>
                          <w:t>Community Service</w:t>
                        </w:r>
                        <w:r w:rsidR="007F57CE">
                          <w:rPr>
                            <w:color w:val="FFFFFF" w:themeColor="background1"/>
                          </w:rPr>
                          <w:t xml:space="preserve">              </w:t>
                        </w:r>
                        <w:r w:rsidR="00443DA7">
                          <w:rPr>
                            <w:color w:val="FFFFFF" w:themeColor="background1"/>
                          </w:rPr>
                          <w:t xml:space="preserve">       </w:t>
                        </w:r>
                        <w:r w:rsidR="003E77D3">
                          <w:rPr>
                            <w:color w:val="FFFFFF" w:themeColor="background1"/>
                          </w:rPr>
                          <w:t xml:space="preserve"> </w:t>
                        </w:r>
                        <w:r w:rsidR="00443DA7">
                          <w:rPr>
                            <w:color w:val="FFFFFF" w:themeColor="background1"/>
                          </w:rPr>
                          <w:t>1</w:t>
                        </w:r>
                        <w:r w:rsidR="001840A7">
                          <w:rPr>
                            <w:color w:val="FFFFFF" w:themeColor="background1"/>
                          </w:rPr>
                          <w:t>4</w:t>
                        </w:r>
                      </w:p>
                      <w:p w14:paraId="357DE765" w14:textId="77777777" w:rsidR="007F57CE" w:rsidRDefault="007F57CE" w:rsidP="004A52E8">
                        <w:pPr>
                          <w:rPr>
                            <w:color w:val="FFFFFF" w:themeColor="background1"/>
                          </w:rPr>
                        </w:pPr>
                      </w:p>
                      <w:p w14:paraId="7A540A1A" w14:textId="4494D191" w:rsidR="007106A1" w:rsidRDefault="003A2C31" w:rsidP="004A52E8">
                        <w:pPr>
                          <w:rPr>
                            <w:color w:val="FFFFFF" w:themeColor="background1"/>
                          </w:rPr>
                        </w:pPr>
                        <w:r>
                          <w:rPr>
                            <w:color w:val="FFFFFF" w:themeColor="background1"/>
                          </w:rPr>
                          <w:t>TAPAN</w:t>
                        </w:r>
                        <w:r w:rsidR="007106A1">
                          <w:rPr>
                            <w:color w:val="FFFFFF" w:themeColor="background1"/>
                          </w:rPr>
                          <w:t xml:space="preserve"> Journal Club           </w:t>
                        </w:r>
                        <w:r w:rsidR="001840A7">
                          <w:rPr>
                            <w:color w:val="FFFFFF" w:themeColor="background1"/>
                          </w:rPr>
                          <w:t xml:space="preserve">         </w:t>
                        </w:r>
                        <w:r w:rsidR="003E77D3">
                          <w:rPr>
                            <w:color w:val="FFFFFF" w:themeColor="background1"/>
                          </w:rPr>
                          <w:t xml:space="preserve"> </w:t>
                        </w:r>
                        <w:r w:rsidR="007106A1">
                          <w:rPr>
                            <w:color w:val="FFFFFF" w:themeColor="background1"/>
                          </w:rPr>
                          <w:t>1</w:t>
                        </w:r>
                        <w:r w:rsidR="001840A7">
                          <w:rPr>
                            <w:color w:val="FFFFFF" w:themeColor="background1"/>
                          </w:rPr>
                          <w:t>5</w:t>
                        </w:r>
                      </w:p>
                      <w:p w14:paraId="0059D4FC" w14:textId="77777777" w:rsidR="007106A1" w:rsidRDefault="007106A1" w:rsidP="004A52E8">
                        <w:pPr>
                          <w:rPr>
                            <w:color w:val="FFFFFF" w:themeColor="background1"/>
                          </w:rPr>
                        </w:pPr>
                      </w:p>
                      <w:p w14:paraId="65252017" w14:textId="1C38833E" w:rsidR="007F57CE" w:rsidRDefault="007106A1" w:rsidP="004A52E8">
                        <w:pPr>
                          <w:rPr>
                            <w:color w:val="FFFFFF" w:themeColor="background1"/>
                          </w:rPr>
                        </w:pPr>
                        <w:r>
                          <w:rPr>
                            <w:color w:val="FFFFFF" w:themeColor="background1"/>
                          </w:rPr>
                          <w:t>TAPAN Word Search</w:t>
                        </w:r>
                        <w:r w:rsidR="003A2C31">
                          <w:rPr>
                            <w:color w:val="FFFFFF" w:themeColor="background1"/>
                          </w:rPr>
                          <w:t xml:space="preserve">                   </w:t>
                        </w:r>
                        <w:r w:rsidR="003E77D3">
                          <w:rPr>
                            <w:color w:val="FFFFFF" w:themeColor="background1"/>
                          </w:rPr>
                          <w:t xml:space="preserve"> </w:t>
                        </w:r>
                        <w:r w:rsidR="003A2C31">
                          <w:rPr>
                            <w:color w:val="FFFFFF" w:themeColor="background1"/>
                          </w:rPr>
                          <w:t>1</w:t>
                        </w:r>
                        <w:r w:rsidR="001840A7">
                          <w:rPr>
                            <w:color w:val="FFFFFF" w:themeColor="background1"/>
                          </w:rPr>
                          <w:t>6</w:t>
                        </w:r>
                      </w:p>
                      <w:p w14:paraId="7A19EB9F" w14:textId="77777777" w:rsidR="008969E5" w:rsidRDefault="008969E5" w:rsidP="004A52E8">
                        <w:pPr>
                          <w:rPr>
                            <w:color w:val="FFFFFF" w:themeColor="background1"/>
                          </w:rPr>
                        </w:pPr>
                      </w:p>
                      <w:p w14:paraId="7196F5F5" w14:textId="3F0F93A7" w:rsidR="00443DA7" w:rsidRDefault="00A47F79" w:rsidP="004A52E8">
                        <w:pPr>
                          <w:rPr>
                            <w:color w:val="FFFFFF" w:themeColor="background1"/>
                          </w:rPr>
                        </w:pPr>
                        <w:r>
                          <w:rPr>
                            <w:color w:val="FFFFFF" w:themeColor="background1"/>
                          </w:rPr>
                          <w:t>Important Dates/Deadlines</w:t>
                        </w:r>
                        <w:r w:rsidR="001840A7">
                          <w:rPr>
                            <w:color w:val="FFFFFF" w:themeColor="background1"/>
                          </w:rPr>
                          <w:t xml:space="preserve">      </w:t>
                        </w:r>
                        <w:r w:rsidR="001622AB">
                          <w:rPr>
                            <w:color w:val="FFFFFF" w:themeColor="background1"/>
                          </w:rPr>
                          <w:t xml:space="preserve"> </w:t>
                        </w:r>
                        <w:r w:rsidR="003E77D3">
                          <w:rPr>
                            <w:color w:val="FFFFFF" w:themeColor="background1"/>
                          </w:rPr>
                          <w:t xml:space="preserve"> </w:t>
                        </w:r>
                        <w:r>
                          <w:rPr>
                            <w:color w:val="FFFFFF" w:themeColor="background1"/>
                          </w:rPr>
                          <w:t>1</w:t>
                        </w:r>
                        <w:r w:rsidR="001840A7">
                          <w:rPr>
                            <w:color w:val="FFFFFF" w:themeColor="background1"/>
                          </w:rPr>
                          <w:t>7</w:t>
                        </w:r>
                      </w:p>
                      <w:p w14:paraId="5A1A4C38" w14:textId="77777777" w:rsidR="00B33E4A" w:rsidRDefault="00B33E4A" w:rsidP="004A52E8">
                        <w:pPr>
                          <w:rPr>
                            <w:color w:val="FFFFFF" w:themeColor="background1"/>
                          </w:rPr>
                        </w:pPr>
                      </w:p>
                      <w:p w14:paraId="7944C644" w14:textId="59245CC6" w:rsidR="00B33E4A" w:rsidRDefault="00B33E4A" w:rsidP="004A52E8">
                        <w:pPr>
                          <w:rPr>
                            <w:color w:val="FFFFFF" w:themeColor="background1"/>
                          </w:rPr>
                        </w:pPr>
                        <w:r>
                          <w:rPr>
                            <w:color w:val="FFFFFF" w:themeColor="background1"/>
                          </w:rPr>
                          <w:t>TAPAN Word Search Answers</w:t>
                        </w:r>
                        <w:r w:rsidR="001840A7">
                          <w:rPr>
                            <w:color w:val="FFFFFF" w:themeColor="background1"/>
                          </w:rPr>
                          <w:t xml:space="preserve">    </w:t>
                        </w:r>
                        <w:r w:rsidR="001127C8">
                          <w:rPr>
                            <w:color w:val="FFFFFF" w:themeColor="background1"/>
                          </w:rPr>
                          <w:t xml:space="preserve"> </w:t>
                        </w:r>
                        <w:r w:rsidR="001840A7">
                          <w:rPr>
                            <w:color w:val="FFFFFF" w:themeColor="background1"/>
                          </w:rPr>
                          <w:t>18</w:t>
                        </w:r>
                      </w:p>
                      <w:p w14:paraId="487F548D" w14:textId="77777777" w:rsidR="00443DA7" w:rsidRDefault="00443DA7" w:rsidP="004A52E8">
                        <w:pPr>
                          <w:rPr>
                            <w:color w:val="FFFFFF" w:themeColor="background1"/>
                          </w:rPr>
                        </w:pPr>
                      </w:p>
                      <w:p w14:paraId="06CBED62" w14:textId="77777777" w:rsidR="00BC192E" w:rsidRDefault="00BC192E" w:rsidP="00791FDC">
                        <w:pPr>
                          <w:rPr>
                            <w:color w:val="FFFFFF" w:themeColor="background1"/>
                          </w:rPr>
                        </w:pPr>
                      </w:p>
                    </w:txbxContent>
                  </v:textbox>
                </v:rect>
                <v:shapetype id="_x0000_t202" coordsize="21600,21600" o:spt="202" path="m,l,21600r21600,l21600,xe">
                  <v:stroke joinstyle="miter"/>
                  <v:path gradientshapeok="t" o:connecttype="rect"/>
                </v:shapetype>
                <v:shape id="Text Box 204" o:spid="_x0000_s1028" type="#_x0000_t202" style="position:absolute;top:2034;width:18345;height:15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" fillcolor="white [3212]" stroked="f" strokeweight=".5pt">
                  <v:textbox inset=",7.2pt,,7.2pt">
                    <w:txbxContent>
                      <w:p w14:paraId="4EC64F69" w14:textId="77777777" w:rsidR="00B965E5" w:rsidRDefault="00B965E5">
                        <w:pPr>
                          <w:pStyle w:val="NoSpacing"/>
                          <w:jc w:val="center"/>
                          <w:rPr>
                            <w:rFonts w:asciiTheme="majorHAnsi" w:eastAsiaTheme="majorEastAsia" w:hAnsiTheme="majorHAnsi" w:cstheme="majorBidi"/>
                            <w:caps/>
                            <w:color w:val="4354A2" w:themeColor="accent1"/>
                            <w:sz w:val="28"/>
                            <w:szCs w:val="28"/>
                          </w:rPr>
                        </w:pPr>
                        <w:r w:rsidRPr="00B965E5">
                          <w:rPr>
                            <w:noProof/>
                          </w:rPr>
                          <w:drawing>
                            <wp:inline distT="0" distB="0" distL="0" distR="0" wp14:anchorId="1D5256EF" wp14:editId="7ADDCD89">
                              <wp:extent cx="1219200" cy="1219200"/>
                              <wp:effectExtent l="0" t="0" r="0" b="0"/>
                              <wp:docPr id="391632370" name="Picture 5" descr="A map of texas with a star and a white st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06725" name="Picture 5" descr="A map of texas with a star and a white star&#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34668" cy="1234668"/>
                                      </a:xfrm>
                                      <a:prstGeom prst="rect">
                                        <a:avLst/>
                                      </a:prstGeom>
                                      <a:noFill/>
                                      <a:ln>
                                        <a:noFill/>
                                      </a:ln>
                                    </pic:spPr>
                                  </pic:pic>
                                </a:graphicData>
                              </a:graphic>
                            </wp:inline>
                          </w:drawing>
                        </w:r>
                      </w:p>
                    </w:txbxContent>
                  </v:textbox>
                </v:shape>
                <w10:wrap anchorx="margin" anchory="margin"/>
              </v:group>
            </w:pict>
          </mc:Fallback>
        </mc:AlternateContent>
      </w:r>
    </w:p>
    <w:tbl>
      <w:tblPr>
        <w:tblW w:w="11370" w:type="dxa"/>
        <w:tblInd w:w="-180" w:type="dxa"/>
        <w:tblLook w:val="0640" w:firstRow="0" w:lastRow="1" w:firstColumn="0" w:lastColumn="0" w:noHBand="1" w:noVBand="1"/>
      </w:tblPr>
      <w:tblGrid>
        <w:gridCol w:w="72"/>
        <w:gridCol w:w="1098"/>
        <w:gridCol w:w="1380"/>
        <w:gridCol w:w="600"/>
        <w:gridCol w:w="236"/>
        <w:gridCol w:w="1364"/>
        <w:gridCol w:w="2377"/>
        <w:gridCol w:w="545"/>
        <w:gridCol w:w="1308"/>
        <w:gridCol w:w="1113"/>
        <w:gridCol w:w="953"/>
        <w:gridCol w:w="324"/>
      </w:tblGrid>
      <w:tr w:rsidR="00C05C90" w14:paraId="5F0A3BD2" w14:textId="77777777" w:rsidTr="00893630">
        <w:trPr>
          <w:trHeight w:val="431"/>
        </w:trPr>
        <w:tc>
          <w:tcPr>
            <w:tcW w:w="2550" w:type="dxa"/>
            <w:gridSpan w:val="3"/>
            <w:vAlign w:val="center"/>
          </w:tcPr>
          <w:p w14:paraId="4C9C63BA" w14:textId="77777777" w:rsidR="006C30F5" w:rsidRDefault="006C30F5" w:rsidP="006C30F5">
            <w:pPr>
              <w:pStyle w:val="Info"/>
            </w:pPr>
          </w:p>
        </w:tc>
        <w:tc>
          <w:tcPr>
            <w:tcW w:w="6430" w:type="dxa"/>
            <w:gridSpan w:val="6"/>
            <w:shd w:val="clear" w:color="auto" w:fill="4354A2" w:themeFill="accent1"/>
          </w:tcPr>
          <w:p w14:paraId="26AAC132" w14:textId="734263DC" w:rsidR="006C30F5" w:rsidRPr="00B177FD" w:rsidRDefault="00FC1244" w:rsidP="006C30F5">
            <w:pPr>
              <w:pStyle w:val="Heading2"/>
              <w:rPr>
                <w:sz w:val="36"/>
                <w:szCs w:val="48"/>
              </w:rPr>
            </w:pPr>
            <w:r w:rsidRPr="00B177FD">
              <w:rPr>
                <w:sz w:val="36"/>
                <w:szCs w:val="48"/>
              </w:rPr>
              <w:t xml:space="preserve">North and East TAPAN Region </w:t>
            </w:r>
            <w:r w:rsidR="00B00772">
              <w:rPr>
                <w:sz w:val="36"/>
                <w:szCs w:val="48"/>
              </w:rPr>
              <w:t>May</w:t>
            </w:r>
            <w:r w:rsidR="008D1D29">
              <w:rPr>
                <w:sz w:val="36"/>
                <w:szCs w:val="48"/>
              </w:rPr>
              <w:t xml:space="preserve"> 2024</w:t>
            </w:r>
          </w:p>
        </w:tc>
        <w:tc>
          <w:tcPr>
            <w:tcW w:w="2390" w:type="dxa"/>
            <w:gridSpan w:val="3"/>
            <w:vAlign w:val="center"/>
          </w:tcPr>
          <w:p w14:paraId="7FC260D8" w14:textId="77F0F34D" w:rsidR="006C30F5" w:rsidRDefault="006C30F5" w:rsidP="006C30F5"/>
        </w:tc>
      </w:tr>
      <w:tr w:rsidR="006C30F5" w:rsidRPr="004B1CE7" w14:paraId="4507E5F2" w14:textId="77777777" w:rsidTr="00893630">
        <w:trPr>
          <w:trHeight w:val="113"/>
        </w:trPr>
        <w:tc>
          <w:tcPr>
            <w:tcW w:w="11370" w:type="dxa"/>
            <w:gridSpan w:val="12"/>
          </w:tcPr>
          <w:p w14:paraId="26A5E326" w14:textId="77777777" w:rsidR="006C30F5" w:rsidRPr="004B1CE7" w:rsidRDefault="006C30F5" w:rsidP="006C30F5">
            <w:pPr>
              <w:rPr>
                <w:sz w:val="10"/>
                <w:szCs w:val="10"/>
              </w:rPr>
            </w:pPr>
          </w:p>
        </w:tc>
      </w:tr>
      <w:tr w:rsidR="00C05C90" w14:paraId="696CA414" w14:textId="77777777" w:rsidTr="00893630">
        <w:trPr>
          <w:trHeight w:val="1298"/>
        </w:trPr>
        <w:tc>
          <w:tcPr>
            <w:tcW w:w="1170" w:type="dxa"/>
            <w:gridSpan w:val="2"/>
            <w:vAlign w:val="center"/>
          </w:tcPr>
          <w:p w14:paraId="5B0D5725" w14:textId="77777777" w:rsidR="006C30F5" w:rsidRDefault="006C30F5" w:rsidP="006C30F5"/>
        </w:tc>
        <w:tc>
          <w:tcPr>
            <w:tcW w:w="8923" w:type="dxa"/>
            <w:gridSpan w:val="8"/>
          </w:tcPr>
          <w:p w14:paraId="29D5054D" w14:textId="7AF6AD31" w:rsidR="006C30F5" w:rsidRDefault="00E6204F" w:rsidP="00E6204F">
            <w:pPr>
              <w:pStyle w:val="Heading1"/>
              <w:tabs>
                <w:tab w:val="left" w:pos="1104"/>
                <w:tab w:val="right" w:pos="7243"/>
              </w:tabs>
              <w:jc w:val="left"/>
            </w:pPr>
            <w:r>
              <w:rPr>
                <w:sz w:val="84"/>
                <w:szCs w:val="84"/>
              </w:rPr>
              <w:tab/>
            </w:r>
            <w:r>
              <w:rPr>
                <w:sz w:val="84"/>
                <w:szCs w:val="84"/>
              </w:rPr>
              <w:tab/>
            </w:r>
            <w:r w:rsidR="00FC1244" w:rsidRPr="000228A5">
              <w:rPr>
                <w:sz w:val="84"/>
                <w:szCs w:val="84"/>
              </w:rPr>
              <w:t>THE NEWS LEAK</w:t>
            </w:r>
            <w:r w:rsidR="00B177FD" w:rsidRPr="000228A5">
              <w:rPr>
                <w:noProof/>
                <w:sz w:val="56"/>
              </w:rPr>
              <w:t xml:space="preserve"> </w:t>
            </w:r>
            <w:r w:rsidR="00B177FD" w:rsidRPr="00B177FD">
              <w:rPr>
                <w:noProof/>
              </w:rPr>
              <w:drawing>
                <wp:anchor distT="0" distB="0" distL="114300" distR="114300" simplePos="0" relativeHeight="251658752" behindDoc="0" locked="0" layoutInCell="1" allowOverlap="1" wp14:anchorId="14ECBEB9" wp14:editId="507C2E9F">
                  <wp:simplePos x="0" y="0"/>
                  <wp:positionH relativeFrom="column">
                    <wp:posOffset>4444365</wp:posOffset>
                  </wp:positionH>
                  <wp:positionV relativeFrom="paragraph">
                    <wp:posOffset>3810</wp:posOffset>
                  </wp:positionV>
                  <wp:extent cx="1028700" cy="1028700"/>
                  <wp:effectExtent l="0" t="0" r="0" b="0"/>
                  <wp:wrapThrough wrapText="bothSides">
                    <wp:wrapPolygon edited="0">
                      <wp:start x="7200" y="0"/>
                      <wp:lineTo x="7200" y="1200"/>
                      <wp:lineTo x="9200" y="6400"/>
                      <wp:lineTo x="6800" y="8400"/>
                      <wp:lineTo x="6000" y="10000"/>
                      <wp:lineTo x="4800" y="19200"/>
                      <wp:lineTo x="6400" y="21200"/>
                      <wp:lineTo x="6800" y="21200"/>
                      <wp:lineTo x="10000" y="21200"/>
                      <wp:lineTo x="10400" y="21200"/>
                      <wp:lineTo x="12000" y="19200"/>
                      <wp:lineTo x="10400" y="12800"/>
                      <wp:lineTo x="21200" y="10800"/>
                      <wp:lineTo x="21200" y="2800"/>
                      <wp:lineTo x="16000" y="0"/>
                      <wp:lineTo x="10000" y="0"/>
                      <wp:lineTo x="7200" y="0"/>
                    </wp:wrapPolygon>
                  </wp:wrapThrough>
                  <wp:docPr id="1766739175" name="Picture 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28700" cy="10287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77" w:type="dxa"/>
            <w:gridSpan w:val="2"/>
          </w:tcPr>
          <w:p w14:paraId="6C393329" w14:textId="77777777" w:rsidR="006C30F5" w:rsidRDefault="006C30F5" w:rsidP="006C30F5"/>
        </w:tc>
      </w:tr>
      <w:tr w:rsidR="006C30F5" w:rsidRPr="004B1CE7" w14:paraId="236EDF34" w14:textId="77777777" w:rsidTr="00893630">
        <w:trPr>
          <w:trHeight w:val="63"/>
        </w:trPr>
        <w:tc>
          <w:tcPr>
            <w:tcW w:w="11370" w:type="dxa"/>
            <w:gridSpan w:val="12"/>
          </w:tcPr>
          <w:p w14:paraId="07DF7A98" w14:textId="77777777" w:rsidR="006C30F5" w:rsidRPr="004B1CE7" w:rsidRDefault="006C30F5" w:rsidP="006C30F5">
            <w:pPr>
              <w:rPr>
                <w:sz w:val="16"/>
                <w:szCs w:val="16"/>
              </w:rPr>
            </w:pPr>
          </w:p>
        </w:tc>
      </w:tr>
      <w:tr w:rsidR="00C05C90" w14:paraId="5499AD29" w14:textId="77777777" w:rsidTr="00893630">
        <w:trPr>
          <w:trHeight w:val="63"/>
        </w:trPr>
        <w:tc>
          <w:tcPr>
            <w:tcW w:w="4750" w:type="dxa"/>
            <w:gridSpan w:val="6"/>
            <w:vAlign w:val="center"/>
          </w:tcPr>
          <w:p w14:paraId="6F759A64" w14:textId="65EEA95B" w:rsidR="006C30F5" w:rsidRDefault="000228A5" w:rsidP="006C30F5">
            <w:pPr>
              <w:pStyle w:val="Info"/>
            </w:pPr>
            <w:r>
              <w:t xml:space="preserve">Volume 1 | Issue </w:t>
            </w:r>
            <w:r w:rsidR="00B00772">
              <w:t>2</w:t>
            </w:r>
          </w:p>
        </w:tc>
        <w:tc>
          <w:tcPr>
            <w:tcW w:w="6620" w:type="dxa"/>
            <w:gridSpan w:val="6"/>
            <w:vAlign w:val="center"/>
          </w:tcPr>
          <w:p w14:paraId="0DB0D9A1" w14:textId="77777777" w:rsidR="006C30F5" w:rsidRPr="00665BA5" w:rsidRDefault="00665BA5" w:rsidP="006C30F5">
            <w:pPr>
              <w:pStyle w:val="Info"/>
              <w:jc w:val="right"/>
              <w:rPr>
                <w:rFonts w:hAnsi="Franklin Gothic Demi"/>
                <w:szCs w:val="20"/>
              </w:rPr>
            </w:pPr>
            <w:r w:rsidRPr="00665BA5">
              <w:rPr>
                <w:rFonts w:hAnsi="Franklin Gothic Demi"/>
                <w:color w:val="4455A2"/>
                <w:szCs w:val="20"/>
              </w:rPr>
              <w:t>www.netapan.nursingnetwork.com</w:t>
            </w:r>
          </w:p>
        </w:tc>
      </w:tr>
      <w:tr w:rsidR="008373B7" w:rsidRPr="004B1CE7" w14:paraId="36E8BBAF" w14:textId="77777777" w:rsidTr="00893630">
        <w:trPr>
          <w:gridBefore w:val="1"/>
          <w:wBefore w:w="72" w:type="dxa"/>
          <w:trHeight w:val="63"/>
        </w:trPr>
        <w:tc>
          <w:tcPr>
            <w:tcW w:w="11298" w:type="dxa"/>
            <w:gridSpan w:val="11"/>
            <w:tcBorders>
              <w:bottom w:val="single" w:sz="18" w:space="0" w:color="4354A2" w:themeColor="accent1"/>
            </w:tcBorders>
          </w:tcPr>
          <w:p w14:paraId="2694D629" w14:textId="77777777" w:rsidR="008373B7" w:rsidRPr="004B1CE7" w:rsidRDefault="008373B7" w:rsidP="00D04A10">
            <w:pPr>
              <w:rPr>
                <w:sz w:val="16"/>
                <w:szCs w:val="16"/>
              </w:rPr>
            </w:pPr>
          </w:p>
        </w:tc>
      </w:tr>
      <w:tr w:rsidR="008373B7" w:rsidRPr="004B1CE7" w14:paraId="3A51BE04" w14:textId="77777777" w:rsidTr="009135B5">
        <w:trPr>
          <w:gridBefore w:val="1"/>
          <w:wBefore w:w="72" w:type="dxa"/>
          <w:trHeight w:val="23"/>
        </w:trPr>
        <w:tc>
          <w:tcPr>
            <w:tcW w:w="11298" w:type="dxa"/>
            <w:gridSpan w:val="11"/>
            <w:tcBorders>
              <w:top w:val="single" w:sz="18" w:space="0" w:color="4354A2" w:themeColor="accent1"/>
            </w:tcBorders>
          </w:tcPr>
          <w:p w14:paraId="19750BC8" w14:textId="77777777" w:rsidR="008373B7" w:rsidRPr="004B1CE7" w:rsidRDefault="008373B7" w:rsidP="00D04A10">
            <w:pPr>
              <w:rPr>
                <w:sz w:val="16"/>
                <w:szCs w:val="16"/>
              </w:rPr>
            </w:pPr>
          </w:p>
        </w:tc>
      </w:tr>
      <w:tr w:rsidR="00C05C90" w14:paraId="2B9D1670" w14:textId="77777777" w:rsidTr="009135B5">
        <w:trPr>
          <w:trHeight w:val="68"/>
        </w:trPr>
        <w:tc>
          <w:tcPr>
            <w:tcW w:w="4750" w:type="dxa"/>
            <w:gridSpan w:val="6"/>
            <w:vAlign w:val="center"/>
          </w:tcPr>
          <w:p w14:paraId="6CF3686E" w14:textId="77777777" w:rsidR="008373B7" w:rsidRDefault="008373B7" w:rsidP="006C30F5">
            <w:pPr>
              <w:pStyle w:val="Info"/>
            </w:pPr>
          </w:p>
        </w:tc>
        <w:tc>
          <w:tcPr>
            <w:tcW w:w="6620" w:type="dxa"/>
            <w:gridSpan w:val="6"/>
            <w:vAlign w:val="center"/>
          </w:tcPr>
          <w:p w14:paraId="50FA4104" w14:textId="77777777" w:rsidR="008373B7" w:rsidRDefault="008373B7" w:rsidP="009135B5">
            <w:pPr>
              <w:pStyle w:val="Info"/>
              <w:rPr>
                <w:rFonts w:hAnsi="Franklin Gothic Demi"/>
                <w:color w:val="4455A2"/>
                <w:sz w:val="18"/>
              </w:rPr>
            </w:pPr>
          </w:p>
        </w:tc>
      </w:tr>
      <w:tr w:rsidR="005F206E" w14:paraId="24AA2D90" w14:textId="77777777" w:rsidTr="005F206E">
        <w:trPr>
          <w:gridAfter w:val="1"/>
          <w:wAfter w:w="324" w:type="dxa"/>
          <w:cantSplit/>
          <w:trHeight w:val="10735"/>
        </w:trPr>
        <w:tc>
          <w:tcPr>
            <w:tcW w:w="3150" w:type="dxa"/>
            <w:gridSpan w:val="4"/>
            <w:tcBorders>
              <w:right w:val="single" w:sz="4" w:space="0" w:color="4354A2" w:themeColor="accent1"/>
            </w:tcBorders>
          </w:tcPr>
          <w:p w14:paraId="44729450" w14:textId="77777777" w:rsidR="00B965E5" w:rsidRDefault="00B965E5" w:rsidP="00B965E5">
            <w:pPr>
              <w:jc w:val="both"/>
            </w:pPr>
          </w:p>
        </w:tc>
        <w:tc>
          <w:tcPr>
            <w:tcW w:w="236" w:type="dxa"/>
            <w:tcBorders>
              <w:left w:val="single" w:sz="4" w:space="0" w:color="4354A2" w:themeColor="accent1"/>
              <w:bottom w:val="single" w:sz="36" w:space="0" w:color="4354A2" w:themeColor="accent1"/>
            </w:tcBorders>
          </w:tcPr>
          <w:p w14:paraId="7AB0A1CB" w14:textId="77777777" w:rsidR="00B965E5" w:rsidRDefault="00B965E5" w:rsidP="008373B7"/>
        </w:tc>
        <w:tc>
          <w:tcPr>
            <w:tcW w:w="3741" w:type="dxa"/>
            <w:gridSpan w:val="2"/>
            <w:tcBorders>
              <w:bottom w:val="single" w:sz="36" w:space="0" w:color="4354A2" w:themeColor="accent1"/>
            </w:tcBorders>
            <w:vAlign w:val="bottom"/>
          </w:tcPr>
          <w:p w14:paraId="745C39E1" w14:textId="216FDA52" w:rsidR="009135B5" w:rsidRPr="008D1D29" w:rsidRDefault="00C05C90" w:rsidP="009135B5">
            <w:pPr>
              <w:pStyle w:val="TitleBig"/>
              <w:rPr>
                <w:sz w:val="44"/>
                <w:szCs w:val="16"/>
              </w:rPr>
            </w:pPr>
            <w:r>
              <w:rPr>
                <w:noProof/>
                <w:lang w:bidi="ar-SA"/>
              </w:rPr>
              <w:drawing>
                <wp:inline distT="0" distB="0" distL="0" distR="0" wp14:anchorId="7D22B2A0" wp14:editId="68E5CFC0">
                  <wp:extent cx="1854200" cy="2518282"/>
                  <wp:effectExtent l="19050" t="19050" r="12700" b="15875"/>
                  <wp:docPr id="12006534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653495" name=""/>
                          <pic:cNvPicPr/>
                        </pic:nvPicPr>
                        <pic:blipFill>
                          <a:blip r:embed="rId14"/>
                          <a:stretch>
                            <a:fillRect/>
                          </a:stretch>
                        </pic:blipFill>
                        <pic:spPr>
                          <a:xfrm>
                            <a:off x="0" y="0"/>
                            <a:ext cx="1864208" cy="2531875"/>
                          </a:xfrm>
                          <a:prstGeom prst="rect">
                            <a:avLst/>
                          </a:prstGeom>
                          <a:ln w="19050">
                            <a:solidFill>
                              <a:schemeClr val="accent1"/>
                            </a:solidFill>
                          </a:ln>
                        </pic:spPr>
                      </pic:pic>
                    </a:graphicData>
                  </a:graphic>
                </wp:inline>
              </w:drawing>
            </w:r>
            <w:r w:rsidR="009135B5" w:rsidRPr="008D1D29">
              <w:rPr>
                <w:sz w:val="44"/>
                <w:szCs w:val="16"/>
              </w:rPr>
              <w:t>FROM THE DESK OF OUR</w:t>
            </w:r>
            <w:r w:rsidR="005F206E">
              <w:rPr>
                <w:sz w:val="44"/>
                <w:szCs w:val="16"/>
              </w:rPr>
              <w:t xml:space="preserve"> </w:t>
            </w:r>
            <w:r w:rsidR="009135B5" w:rsidRPr="008D1D29">
              <w:rPr>
                <w:sz w:val="44"/>
                <w:szCs w:val="16"/>
              </w:rPr>
              <w:t>PRESIDENT</w:t>
            </w:r>
          </w:p>
          <w:p w14:paraId="1FF7ACA9" w14:textId="597EED2B" w:rsidR="00B965E5" w:rsidRPr="008D1D29" w:rsidRDefault="00976C48" w:rsidP="004E1341">
            <w:pPr>
              <w:pStyle w:val="TextBody"/>
              <w:ind w:left="0"/>
              <w:rPr>
                <w:bCs/>
              </w:rPr>
            </w:pPr>
            <w:r w:rsidRPr="00976C48">
              <w:rPr>
                <w:rFonts w:ascii="Arial" w:hAnsi="Arial" w:cs="Arial"/>
                <w:shd w:val="clear" w:color="auto" w:fill="C4E9F7" w:themeFill="accent2"/>
              </w:rPr>
              <w:t>I hope this letter finds you well and filled with the same sense of inspiration and enthusiasm that I experienced at the recent national conference in Orlando. As a first-time attendee, I was amazed by the wealth of information and the incredible community of nurses from all over the United States.</w:t>
            </w:r>
            <w:r w:rsidRPr="00976C48">
              <w:rPr>
                <w:rFonts w:ascii="Arial" w:hAnsi="Arial" w:cs="Arial"/>
                <w:shd w:val="clear" w:color="auto" w:fill="C4E9F7" w:themeFill="accent2"/>
              </w:rPr>
              <w:br/>
            </w:r>
            <w:r w:rsidRPr="00976C48">
              <w:rPr>
                <w:rFonts w:ascii="Arial" w:hAnsi="Arial" w:cs="Arial"/>
                <w:shd w:val="clear" w:color="auto" w:fill="C4E9F7" w:themeFill="accent2"/>
              </w:rPr>
              <w:br/>
              <w:t>The conference was truly a transformative experience for me. I walked away feeling not only empowered by the knowledge gained on the current standard of practice but also deeply inspired by the passion and dedication of my fellow nurses. It was heartwarming to see how we all come together to share our expertise and support each other in our professional growth.</w:t>
            </w:r>
          </w:p>
        </w:tc>
        <w:tc>
          <w:tcPr>
            <w:tcW w:w="545" w:type="dxa"/>
            <w:tcBorders>
              <w:bottom w:val="single" w:sz="36" w:space="0" w:color="4354A2" w:themeColor="accent1"/>
            </w:tcBorders>
          </w:tcPr>
          <w:p w14:paraId="7BA795C0" w14:textId="77777777" w:rsidR="00B965E5" w:rsidRDefault="00B965E5" w:rsidP="008373B7"/>
        </w:tc>
        <w:tc>
          <w:tcPr>
            <w:tcW w:w="3374" w:type="dxa"/>
            <w:gridSpan w:val="3"/>
            <w:tcBorders>
              <w:bottom w:val="single" w:sz="36" w:space="0" w:color="4354A2" w:themeColor="accent1"/>
            </w:tcBorders>
          </w:tcPr>
          <w:p w14:paraId="6728D617" w14:textId="3E07BEF2" w:rsidR="00B965E5" w:rsidRPr="00921A88" w:rsidRDefault="00B73E36" w:rsidP="008373B7">
            <w:pPr>
              <w:pStyle w:val="TextBody"/>
              <w:rPr>
                <w:sz w:val="24"/>
                <w:szCs w:val="28"/>
              </w:rPr>
            </w:pPr>
            <w:r w:rsidRPr="00B73E36">
              <w:rPr>
                <w:rFonts w:ascii="Arial" w:hAnsi="Arial" w:cs="Arial"/>
                <w:shd w:val="clear" w:color="auto" w:fill="C4E9F7" w:themeFill="accent2"/>
              </w:rPr>
              <w:t>One session that particularly resonated with me was on Diversity, Equity, and Inclusion. It served as a powerful reminder that we must actively strive to create environments where everyone feels valued and included. The message of allowing others to sit at the table, rather than being on the menu, deeply resonated with me. It reinforced the importance of embracing diversity and fostering a sense of belonging for all.</w:t>
            </w:r>
            <w:r>
              <w:rPr>
                <w:rFonts w:ascii="Arial" w:hAnsi="Arial" w:cs="Arial"/>
                <w:color w:val="222222"/>
              </w:rPr>
              <w:br/>
            </w:r>
            <w:r>
              <w:rPr>
                <w:rFonts w:ascii="Arial" w:hAnsi="Arial" w:cs="Arial"/>
                <w:color w:val="222222"/>
              </w:rPr>
              <w:br/>
            </w:r>
            <w:r w:rsidRPr="00B73E36">
              <w:rPr>
                <w:rFonts w:ascii="Arial" w:hAnsi="Arial" w:cs="Arial"/>
                <w:shd w:val="clear" w:color="auto" w:fill="C4E9F7" w:themeFill="accent2"/>
              </w:rPr>
              <w:t>As nurses, we play a vital role not only in providing healthcare but also in creating compassionate and inclusive environments where everyone can thrive. The insights and lessons learned from the conference will undoubtedly shape my practice and approach to patient care for years to come.</w:t>
            </w:r>
            <w:r>
              <w:rPr>
                <w:rFonts w:ascii="Arial" w:hAnsi="Arial" w:cs="Arial"/>
                <w:color w:val="222222"/>
              </w:rPr>
              <w:br/>
            </w:r>
            <w:r>
              <w:rPr>
                <w:rFonts w:ascii="Arial" w:hAnsi="Arial" w:cs="Arial"/>
                <w:color w:val="222222"/>
              </w:rPr>
              <w:br/>
            </w:r>
            <w:r w:rsidRPr="00B73E36">
              <w:rPr>
                <w:rFonts w:ascii="Arial" w:hAnsi="Arial" w:cs="Arial"/>
                <w:shd w:val="clear" w:color="auto" w:fill="C4E9F7" w:themeFill="accent2"/>
              </w:rPr>
              <w:t>I want to extend my sincerest gratitude to each and every one of you for your dedication, passion, and commitment to nursing. It is nurses like you who make our profession truly extraordinary. Thank you for all that you do, and I look forward to continuing to learn and grow together in the future.</w:t>
            </w:r>
            <w:r w:rsidRPr="00B73E36">
              <w:rPr>
                <w:rFonts w:ascii="Arial" w:hAnsi="Arial" w:cs="Arial"/>
                <w:shd w:val="clear" w:color="auto" w:fill="C4E9F7" w:themeFill="accent2"/>
              </w:rPr>
              <w:br/>
            </w:r>
            <w:r w:rsidRPr="00B73E36">
              <w:rPr>
                <w:rFonts w:ascii="Arial" w:hAnsi="Arial" w:cs="Arial"/>
                <w:shd w:val="clear" w:color="auto" w:fill="C4E9F7" w:themeFill="accent2"/>
              </w:rPr>
              <w:br/>
              <w:t>Warm regards,</w:t>
            </w:r>
            <w:r w:rsidRPr="00B73E36">
              <w:rPr>
                <w:rFonts w:ascii="Arial" w:hAnsi="Arial" w:cs="Arial"/>
                <w:shd w:val="clear" w:color="auto" w:fill="C4E9F7" w:themeFill="accent2"/>
              </w:rPr>
              <w:br/>
              <w:t>Kristi Denton</w:t>
            </w:r>
            <w:r w:rsidRPr="00B73E36">
              <w:rPr>
                <w:rFonts w:ascii="Arial" w:hAnsi="Arial" w:cs="Arial"/>
                <w:shd w:val="clear" w:color="auto" w:fill="C4E9F7" w:themeFill="accent2"/>
              </w:rPr>
              <w:br/>
              <w:t>President</w:t>
            </w:r>
          </w:p>
        </w:tc>
      </w:tr>
    </w:tbl>
    <w:p w14:paraId="2FA2B4CC" w14:textId="0BE12FFA" w:rsidR="004B1CE7" w:rsidRDefault="004B1CE7">
      <w:pPr>
        <w:sectPr w:rsidR="004B1CE7" w:rsidSect="004C1CAF">
          <w:headerReference w:type="even" r:id="rId15"/>
          <w:footerReference w:type="default" r:id="rId16"/>
          <w:pgSz w:w="12240" w:h="15840" w:code="1"/>
          <w:pgMar w:top="641" w:right="720" w:bottom="284" w:left="720" w:header="709" w:footer="709" w:gutter="0"/>
          <w:pgNumType w:start="1"/>
          <w:cols w:space="708"/>
          <w:titlePg/>
          <w:docGrid w:linePitch="360"/>
        </w:sectPr>
      </w:pPr>
    </w:p>
    <w:p w14:paraId="0FFEB487" w14:textId="7D9CA719" w:rsidR="0078163A" w:rsidRDefault="00221C41" w:rsidP="00A40213">
      <w:pPr>
        <w:pStyle w:val="GraphicAnchor"/>
      </w:pPr>
      <w:r>
        <w:rPr>
          <w:rFonts w:asciiTheme="majorHAnsi" w:hAnsiTheme="majorHAnsi"/>
          <w:noProof/>
          <w:sz w:val="28"/>
          <w:szCs w:val="28"/>
        </w:rPr>
        <w:lastRenderedPageBreak/>
        <mc:AlternateContent>
          <mc:Choice Requires="wps">
            <w:drawing>
              <wp:anchor distT="0" distB="0" distL="114300" distR="114300" simplePos="0" relativeHeight="251658256" behindDoc="0" locked="0" layoutInCell="1" allowOverlap="1" wp14:anchorId="25CD0708" wp14:editId="28B71490">
                <wp:simplePos x="0" y="0"/>
                <wp:positionH relativeFrom="margin">
                  <wp:align>right</wp:align>
                </wp:positionH>
                <wp:positionV relativeFrom="paragraph">
                  <wp:posOffset>4172585</wp:posOffset>
                </wp:positionV>
                <wp:extent cx="6858000" cy="1363980"/>
                <wp:effectExtent l="0" t="0" r="0" b="7620"/>
                <wp:wrapNone/>
                <wp:docPr id="989068794" name="Text Box 6"/>
                <wp:cNvGraphicFramePr/>
                <a:graphic xmlns:a="http://schemas.openxmlformats.org/drawingml/2006/main">
                  <a:graphicData uri="http://schemas.microsoft.com/office/word/2010/wordprocessingShape">
                    <wps:wsp>
                      <wps:cNvSpPr txBox="1"/>
                      <wps:spPr>
                        <a:xfrm>
                          <a:off x="0" y="0"/>
                          <a:ext cx="6858000" cy="1363980"/>
                        </a:xfrm>
                        <a:prstGeom prst="rect">
                          <a:avLst/>
                        </a:prstGeom>
                        <a:noFill/>
                        <a:ln w="6350">
                          <a:noFill/>
                        </a:ln>
                      </wps:spPr>
                      <wps:txbx>
                        <w:txbxContent>
                          <w:p w14:paraId="01D85F43" w14:textId="59EA2C8A" w:rsidR="00BB644D" w:rsidRPr="00BB644D" w:rsidRDefault="00F845C8" w:rsidP="00221C41">
                            <w:pPr>
                              <w:jc w:val="center"/>
                              <w:rPr>
                                <w:b/>
                                <w:bCs/>
                                <w:color w:val="4354A2" w:themeColor="accent1"/>
                                <w:sz w:val="72"/>
                                <w:szCs w:val="144"/>
                              </w:rPr>
                            </w:pPr>
                            <w:r>
                              <w:rPr>
                                <w:b/>
                                <w:bCs/>
                                <w:color w:val="4354A2" w:themeColor="accent1"/>
                                <w:sz w:val="72"/>
                                <w:szCs w:val="144"/>
                              </w:rPr>
                              <w:t>North</w:t>
                            </w:r>
                            <w:r w:rsidR="002C2D92">
                              <w:rPr>
                                <w:b/>
                                <w:bCs/>
                                <w:color w:val="4354A2" w:themeColor="accent1"/>
                                <w:sz w:val="72"/>
                                <w:szCs w:val="144"/>
                              </w:rPr>
                              <w:t xml:space="preserve"> &amp; East TAPAN Board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5CD0708" id="Text Box 6" o:spid="_x0000_s1029" type="#_x0000_t202" style="position:absolute;margin-left:488.8pt;margin-top:328.55pt;width:540pt;height:107.4pt;z-index:2516582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" filled="f" stroked="f" strokeweight=".5pt">
                <v:textbox>
                  <w:txbxContent>
                    <w:p w14:paraId="01D85F43" w14:textId="59EA2C8A" w:rsidR="00BB644D" w:rsidRPr="00BB644D" w:rsidRDefault="00F845C8" w:rsidP="00221C41">
                      <w:pPr>
                        <w:jc w:val="center"/>
                        <w:rPr>
                          <w:b/>
                          <w:bCs/>
                          <w:color w:val="4354A2" w:themeColor="accent1"/>
                          <w:sz w:val="72"/>
                          <w:szCs w:val="144"/>
                        </w:rPr>
                      </w:pPr>
                      <w:r>
                        <w:rPr>
                          <w:b/>
                          <w:bCs/>
                          <w:color w:val="4354A2" w:themeColor="accent1"/>
                          <w:sz w:val="72"/>
                          <w:szCs w:val="144"/>
                        </w:rPr>
                        <w:t>North</w:t>
                      </w:r>
                      <w:r w:rsidR="002C2D92">
                        <w:rPr>
                          <w:b/>
                          <w:bCs/>
                          <w:color w:val="4354A2" w:themeColor="accent1"/>
                          <w:sz w:val="72"/>
                          <w:szCs w:val="144"/>
                        </w:rPr>
                        <w:t xml:space="preserve"> &amp; East TAPAN Board</w:t>
                      </w:r>
                    </w:p>
                  </w:txbxContent>
                </v:textbox>
                <w10:wrap anchorx="margin"/>
              </v:shape>
            </w:pict>
          </mc:Fallback>
        </mc:AlternateContent>
      </w:r>
      <w:r w:rsidR="00870020">
        <w:rPr>
          <w:noProof/>
        </w:rPr>
        <mc:AlternateContent>
          <mc:Choice Requires="wps">
            <w:drawing>
              <wp:anchor distT="45720" distB="45720" distL="114300" distR="114300" simplePos="0" relativeHeight="251658261" behindDoc="0" locked="0" layoutInCell="1" allowOverlap="1" wp14:anchorId="17DAA57A" wp14:editId="46DFA1E0">
                <wp:simplePos x="0" y="0"/>
                <wp:positionH relativeFrom="rightMargin">
                  <wp:align>left</wp:align>
                </wp:positionH>
                <wp:positionV relativeFrom="paragraph">
                  <wp:posOffset>0</wp:posOffset>
                </wp:positionV>
                <wp:extent cx="297180" cy="228600"/>
                <wp:effectExtent l="0" t="0" r="0" b="0"/>
                <wp:wrapSquare wrapText="bothSides"/>
                <wp:docPr id="755212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 cy="228600"/>
                        </a:xfrm>
                        <a:prstGeom prst="rect">
                          <a:avLst/>
                        </a:prstGeom>
                        <a:noFill/>
                        <a:ln w="9525">
                          <a:noFill/>
                          <a:miter lim="800000"/>
                          <a:headEnd/>
                          <a:tailEnd/>
                        </a:ln>
                      </wps:spPr>
                      <wps:txbx>
                        <w:txbxContent>
                          <w:p w14:paraId="2C9F5843" w14:textId="2AE0C767" w:rsidR="00870020" w:rsidRPr="00A246AE" w:rsidRDefault="00870020">
                            <w:pPr>
                              <w:rPr>
                                <w:color w:val="4354A2" w:themeColor="accent1"/>
                              </w:rPr>
                            </w:pPr>
                            <w:r w:rsidRPr="00A246AE">
                              <w:rPr>
                                <w:color w:val="4354A2" w:themeColor="accent1"/>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7DAA57A" id="Text Box 2" o:spid="_x0000_s1030" type="#_x0000_t202" style="position:absolute;margin-left:0;margin-top:0;width:23.4pt;height:18pt;z-index:251658261;visibility:visible;mso-wrap-style:square;mso-width-percent:0;mso-height-percent:0;mso-wrap-distance-left:9pt;mso-wrap-distance-top:3.6pt;mso-wrap-distance-right:9pt;mso-wrap-distance-bottom:3.6pt;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" filled="f" stroked="f">
                <v:textbox>
                  <w:txbxContent>
                    <w:p w14:paraId="2C9F5843" w14:textId="2AE0C767" w:rsidR="00870020" w:rsidRPr="00A246AE" w:rsidRDefault="00870020">
                      <w:pPr>
                        <w:rPr>
                          <w:color w:val="4354A2" w:themeColor="accent1"/>
                        </w:rPr>
                      </w:pPr>
                      <w:r w:rsidRPr="00A246AE">
                        <w:rPr>
                          <w:color w:val="4354A2" w:themeColor="accent1"/>
                        </w:rPr>
                        <w:t>2</w:t>
                      </w:r>
                    </w:p>
                  </w:txbxContent>
                </v:textbox>
                <w10:wrap type="square" anchorx="margin"/>
              </v:shape>
            </w:pict>
          </mc:Fallback>
        </mc:AlternateContent>
      </w:r>
      <w:r w:rsidR="00D9091F">
        <w:rPr>
          <w:noProof/>
        </w:rPr>
        <mc:AlternateContent>
          <mc:Choice Requires="wpg">
            <w:drawing>
              <wp:anchor distT="0" distB="0" distL="114300" distR="114300" simplePos="0" relativeHeight="251658255" behindDoc="1" locked="0" layoutInCell="1" allowOverlap="1" wp14:anchorId="7C87B1E6" wp14:editId="45BCC12D">
                <wp:simplePos x="0" y="0"/>
                <wp:positionH relativeFrom="page">
                  <wp:posOffset>-328863</wp:posOffset>
                </wp:positionH>
                <wp:positionV relativeFrom="paragraph">
                  <wp:posOffset>-2219792</wp:posOffset>
                </wp:positionV>
                <wp:extent cx="8221345" cy="11951335"/>
                <wp:effectExtent l="0" t="0" r="0" b="0"/>
                <wp:wrapNone/>
                <wp:docPr id="2106838556" name="Group 2106838556">
                  <a:extLst xmlns:a="http://schemas.openxmlformats.org/drawingml/2006/main">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Group">
                    <wpg:wgp>
                      <wpg:cNvGrpSpPr/>
                      <wpg:grpSpPr>
                        <a:xfrm>
                          <a:off x="0" y="0"/>
                          <a:ext cx="8221345" cy="11951335"/>
                          <a:chOff x="-343892" y="-1780329"/>
                          <a:chExt cx="7772400" cy="11764210"/>
                        </a:xfrm>
                        <a:solidFill>
                          <a:schemeClr val="accent2"/>
                        </a:solidFill>
                      </wpg:grpSpPr>
                      <wps:wsp>
                        <wps:cNvPr id="1418540336" name="Rectangle 743" title="Background"/>
                        <wps:cNvSpPr>
                          <a:spLocks/>
                        </wps:cNvSpPr>
                        <wps:spPr bwMode="auto">
                          <a:xfrm>
                            <a:off x="-343892" y="-1780329"/>
                            <a:ext cx="7772400" cy="11764210"/>
                          </a:xfrm>
                          <a:prstGeom prst="rect">
                            <a:avLst/>
                          </a:prstGeom>
                          <a:noFill/>
                          <a:ln>
                            <a:noFill/>
                          </a:ln>
                        </wps:spPr>
                        <wps:txbx>
                          <w:txbxContent>
                            <w:p w14:paraId="78BA8559" w14:textId="77777777" w:rsidR="00BB644D" w:rsidRPr="002F7BBF" w:rsidRDefault="00BB644D" w:rsidP="00BB644D">
                              <w:pPr>
                                <w:spacing w:line="360" w:lineRule="auto"/>
                                <w:ind w:left="20"/>
                                <w:jc w:val="center"/>
                                <w:rPr>
                                  <w:rFonts w:asciiTheme="majorHAnsi" w:hAnsiTheme="majorHAnsi"/>
                                  <w:b/>
                                  <w:bCs/>
                                  <w:noProof/>
                                  <w:color w:val="4354A2" w:themeColor="accent1"/>
                                  <w:sz w:val="72"/>
                                  <w:szCs w:val="72"/>
                                </w:rPr>
                              </w:pPr>
                              <w:r w:rsidRPr="002F7BBF">
                                <w:rPr>
                                  <w:rFonts w:asciiTheme="majorHAnsi" w:hAnsiTheme="majorHAnsi"/>
                                  <w:b/>
                                  <w:bCs/>
                                  <w:noProof/>
                                  <w:color w:val="4354A2" w:themeColor="accent1"/>
                                  <w:sz w:val="72"/>
                                  <w:szCs w:val="72"/>
                                </w:rPr>
                                <w:t>47 Counties</w:t>
                              </w:r>
                            </w:p>
                            <w:p w14:paraId="269AAB22" w14:textId="45F7A43C" w:rsidR="00BB644D" w:rsidRDefault="00BB644D" w:rsidP="00C85129">
                              <w:pPr>
                                <w:jc w:val="center"/>
                              </w:pPr>
                            </w:p>
                          </w:txbxContent>
                        </wps:txbx>
                        <wps:bodyPr rot="0" vert="horz" wrap="square" lIns="91440" tIns="45720" rIns="91440" bIns="45720" anchor="t" anchorCtr="0" upright="1">
                          <a:noAutofit/>
                        </wps:bodyPr>
                      </wps:wsp>
                      <wpg:grpSp>
                        <wpg:cNvPr id="1730840264" name="Group 1" title="Graphic"/>
                        <wpg:cNvGrpSpPr/>
                        <wpg:grpSpPr>
                          <a:xfrm>
                            <a:off x="518160" y="541020"/>
                            <a:ext cx="6691630" cy="147955"/>
                            <a:chOff x="0" y="0"/>
                            <a:chExt cx="6692092" cy="148459"/>
                          </a:xfrm>
                          <a:grpFill/>
                        </wpg:grpSpPr>
                        <wps:wsp>
                          <wps:cNvPr id="1982148691" name="Freeform 3"/>
                          <wps:cNvSpPr>
                            <a:spLocks/>
                          </wps:cNvSpPr>
                          <wps:spPr bwMode="auto">
                            <a:xfrm>
                              <a:off x="2646933" y="0"/>
                              <a:ext cx="38100" cy="38100"/>
                            </a:xfrm>
                            <a:custGeom>
                              <a:avLst/>
                              <a:gdLst>
                                <a:gd name="T0" fmla="+- 0 5036 5006"/>
                                <a:gd name="T1" fmla="*/ T0 w 60"/>
                                <a:gd name="T2" fmla="+- 0 1434 1434"/>
                                <a:gd name="T3" fmla="*/ 1434 h 60"/>
                                <a:gd name="T4" fmla="+- 0 5024 5006"/>
                                <a:gd name="T5" fmla="*/ T4 w 60"/>
                                <a:gd name="T6" fmla="+- 0 1436 1434"/>
                                <a:gd name="T7" fmla="*/ 1436 h 60"/>
                                <a:gd name="T8" fmla="+- 0 5015 5006"/>
                                <a:gd name="T9" fmla="*/ T8 w 60"/>
                                <a:gd name="T10" fmla="+- 0 1443 1434"/>
                                <a:gd name="T11" fmla="*/ 1443 h 60"/>
                                <a:gd name="T12" fmla="+- 0 5008 5006"/>
                                <a:gd name="T13" fmla="*/ T12 w 60"/>
                                <a:gd name="T14" fmla="+- 0 1452 1434"/>
                                <a:gd name="T15" fmla="*/ 1452 h 60"/>
                                <a:gd name="T16" fmla="+- 0 5006 5006"/>
                                <a:gd name="T17" fmla="*/ T16 w 60"/>
                                <a:gd name="T18" fmla="+- 0 1464 1434"/>
                                <a:gd name="T19" fmla="*/ 1464 h 60"/>
                                <a:gd name="T20" fmla="+- 0 5008 5006"/>
                                <a:gd name="T21" fmla="*/ T20 w 60"/>
                                <a:gd name="T22" fmla="+- 0 1476 1434"/>
                                <a:gd name="T23" fmla="*/ 1476 h 60"/>
                                <a:gd name="T24" fmla="+- 0 5015 5006"/>
                                <a:gd name="T25" fmla="*/ T24 w 60"/>
                                <a:gd name="T26" fmla="+- 0 1485 1434"/>
                                <a:gd name="T27" fmla="*/ 1485 h 60"/>
                                <a:gd name="T28" fmla="+- 0 5024 5006"/>
                                <a:gd name="T29" fmla="*/ T28 w 60"/>
                                <a:gd name="T30" fmla="+- 0 1492 1434"/>
                                <a:gd name="T31" fmla="*/ 1492 h 60"/>
                                <a:gd name="T32" fmla="+- 0 5036 5006"/>
                                <a:gd name="T33" fmla="*/ T32 w 60"/>
                                <a:gd name="T34" fmla="+- 0 1494 1434"/>
                                <a:gd name="T35" fmla="*/ 1494 h 60"/>
                                <a:gd name="T36" fmla="+- 0 5048 5006"/>
                                <a:gd name="T37" fmla="*/ T36 w 60"/>
                                <a:gd name="T38" fmla="+- 0 1492 1434"/>
                                <a:gd name="T39" fmla="*/ 1492 h 60"/>
                                <a:gd name="T40" fmla="+- 0 5057 5006"/>
                                <a:gd name="T41" fmla="*/ T40 w 60"/>
                                <a:gd name="T42" fmla="+- 0 1485 1434"/>
                                <a:gd name="T43" fmla="*/ 1485 h 60"/>
                                <a:gd name="T44" fmla="+- 0 5064 5006"/>
                                <a:gd name="T45" fmla="*/ T44 w 60"/>
                                <a:gd name="T46" fmla="+- 0 1476 1434"/>
                                <a:gd name="T47" fmla="*/ 1476 h 60"/>
                                <a:gd name="T48" fmla="+- 0 5066 5006"/>
                                <a:gd name="T49" fmla="*/ T48 w 60"/>
                                <a:gd name="T50" fmla="+- 0 1464 1434"/>
                                <a:gd name="T51" fmla="*/ 1464 h 60"/>
                                <a:gd name="T52" fmla="+- 0 5064 5006"/>
                                <a:gd name="T53" fmla="*/ T52 w 60"/>
                                <a:gd name="T54" fmla="+- 0 1452 1434"/>
                                <a:gd name="T55" fmla="*/ 1452 h 60"/>
                                <a:gd name="T56" fmla="+- 0 5057 5006"/>
                                <a:gd name="T57" fmla="*/ T56 w 60"/>
                                <a:gd name="T58" fmla="+- 0 1443 1434"/>
                                <a:gd name="T59" fmla="*/ 1443 h 60"/>
                                <a:gd name="T60" fmla="+- 0 5048 5006"/>
                                <a:gd name="T61" fmla="*/ T60 w 60"/>
                                <a:gd name="T62" fmla="+- 0 1436 1434"/>
                                <a:gd name="T63" fmla="*/ 1436 h 60"/>
                                <a:gd name="T64" fmla="+- 0 5036 5006"/>
                                <a:gd name="T65" fmla="*/ T64 w 60"/>
                                <a:gd name="T66" fmla="+- 0 1434 1434"/>
                                <a:gd name="T67" fmla="*/ 143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9" y="9"/>
                                  </a:lnTo>
                                  <a:lnTo>
                                    <a:pt x="2" y="18"/>
                                  </a:lnTo>
                                  <a:lnTo>
                                    <a:pt x="0" y="30"/>
                                  </a:lnTo>
                                  <a:lnTo>
                                    <a:pt x="2" y="42"/>
                                  </a:lnTo>
                                  <a:lnTo>
                                    <a:pt x="9" y="51"/>
                                  </a:lnTo>
                                  <a:lnTo>
                                    <a:pt x="18" y="58"/>
                                  </a:lnTo>
                                  <a:lnTo>
                                    <a:pt x="30" y="60"/>
                                  </a:lnTo>
                                  <a:lnTo>
                                    <a:pt x="42" y="58"/>
                                  </a:lnTo>
                                  <a:lnTo>
                                    <a:pt x="51" y="51"/>
                                  </a:lnTo>
                                  <a:lnTo>
                                    <a:pt x="58" y="42"/>
                                  </a:lnTo>
                                  <a:lnTo>
                                    <a:pt x="60" y="30"/>
                                  </a:lnTo>
                                  <a:lnTo>
                                    <a:pt x="58" y="18"/>
                                  </a:lnTo>
                                  <a:lnTo>
                                    <a:pt x="51"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9872948" name="Freeform 4"/>
                          <wps:cNvSpPr>
                            <a:spLocks/>
                          </wps:cNvSpPr>
                          <wps:spPr bwMode="auto">
                            <a:xfrm>
                              <a:off x="2762546" y="0"/>
                              <a:ext cx="38100" cy="38100"/>
                            </a:xfrm>
                            <a:custGeom>
                              <a:avLst/>
                              <a:gdLst>
                                <a:gd name="T0" fmla="+- 0 5217 5187"/>
                                <a:gd name="T1" fmla="*/ T0 w 60"/>
                                <a:gd name="T2" fmla="+- 0 1434 1434"/>
                                <a:gd name="T3" fmla="*/ 1434 h 60"/>
                                <a:gd name="T4" fmla="+- 0 5205 5187"/>
                                <a:gd name="T5" fmla="*/ T4 w 60"/>
                                <a:gd name="T6" fmla="+- 0 1436 1434"/>
                                <a:gd name="T7" fmla="*/ 1436 h 60"/>
                                <a:gd name="T8" fmla="+- 0 5195 5187"/>
                                <a:gd name="T9" fmla="*/ T8 w 60"/>
                                <a:gd name="T10" fmla="+- 0 1443 1434"/>
                                <a:gd name="T11" fmla="*/ 1443 h 60"/>
                                <a:gd name="T12" fmla="+- 0 5189 5187"/>
                                <a:gd name="T13" fmla="*/ T12 w 60"/>
                                <a:gd name="T14" fmla="+- 0 1452 1434"/>
                                <a:gd name="T15" fmla="*/ 1452 h 60"/>
                                <a:gd name="T16" fmla="+- 0 5187 5187"/>
                                <a:gd name="T17" fmla="*/ T16 w 60"/>
                                <a:gd name="T18" fmla="+- 0 1464 1434"/>
                                <a:gd name="T19" fmla="*/ 1464 h 60"/>
                                <a:gd name="T20" fmla="+- 0 5189 5187"/>
                                <a:gd name="T21" fmla="*/ T20 w 60"/>
                                <a:gd name="T22" fmla="+- 0 1476 1434"/>
                                <a:gd name="T23" fmla="*/ 1476 h 60"/>
                                <a:gd name="T24" fmla="+- 0 5195 5187"/>
                                <a:gd name="T25" fmla="*/ T24 w 60"/>
                                <a:gd name="T26" fmla="+- 0 1485 1434"/>
                                <a:gd name="T27" fmla="*/ 1485 h 60"/>
                                <a:gd name="T28" fmla="+- 0 5205 5187"/>
                                <a:gd name="T29" fmla="*/ T28 w 60"/>
                                <a:gd name="T30" fmla="+- 0 1492 1434"/>
                                <a:gd name="T31" fmla="*/ 1492 h 60"/>
                                <a:gd name="T32" fmla="+- 0 5217 5187"/>
                                <a:gd name="T33" fmla="*/ T32 w 60"/>
                                <a:gd name="T34" fmla="+- 0 1494 1434"/>
                                <a:gd name="T35" fmla="*/ 1494 h 60"/>
                                <a:gd name="T36" fmla="+- 0 5228 5187"/>
                                <a:gd name="T37" fmla="*/ T36 w 60"/>
                                <a:gd name="T38" fmla="+- 0 1492 1434"/>
                                <a:gd name="T39" fmla="*/ 1492 h 60"/>
                                <a:gd name="T40" fmla="+- 0 5238 5187"/>
                                <a:gd name="T41" fmla="*/ T40 w 60"/>
                                <a:gd name="T42" fmla="+- 0 1485 1434"/>
                                <a:gd name="T43" fmla="*/ 1485 h 60"/>
                                <a:gd name="T44" fmla="+- 0 5244 5187"/>
                                <a:gd name="T45" fmla="*/ T44 w 60"/>
                                <a:gd name="T46" fmla="+- 0 1476 1434"/>
                                <a:gd name="T47" fmla="*/ 1476 h 60"/>
                                <a:gd name="T48" fmla="+- 0 5247 5187"/>
                                <a:gd name="T49" fmla="*/ T48 w 60"/>
                                <a:gd name="T50" fmla="+- 0 1464 1434"/>
                                <a:gd name="T51" fmla="*/ 1464 h 60"/>
                                <a:gd name="T52" fmla="+- 0 5244 5187"/>
                                <a:gd name="T53" fmla="*/ T52 w 60"/>
                                <a:gd name="T54" fmla="+- 0 1452 1434"/>
                                <a:gd name="T55" fmla="*/ 1452 h 60"/>
                                <a:gd name="T56" fmla="+- 0 5238 5187"/>
                                <a:gd name="T57" fmla="*/ T56 w 60"/>
                                <a:gd name="T58" fmla="+- 0 1443 1434"/>
                                <a:gd name="T59" fmla="*/ 1443 h 60"/>
                                <a:gd name="T60" fmla="+- 0 5228 5187"/>
                                <a:gd name="T61" fmla="*/ T60 w 60"/>
                                <a:gd name="T62" fmla="+- 0 1436 1434"/>
                                <a:gd name="T63" fmla="*/ 1436 h 60"/>
                                <a:gd name="T64" fmla="+- 0 5217 5187"/>
                                <a:gd name="T65" fmla="*/ T64 w 60"/>
                                <a:gd name="T66" fmla="+- 0 1434 1434"/>
                                <a:gd name="T67" fmla="*/ 143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8" y="9"/>
                                  </a:lnTo>
                                  <a:lnTo>
                                    <a:pt x="2" y="18"/>
                                  </a:lnTo>
                                  <a:lnTo>
                                    <a:pt x="0" y="30"/>
                                  </a:lnTo>
                                  <a:lnTo>
                                    <a:pt x="2" y="42"/>
                                  </a:lnTo>
                                  <a:lnTo>
                                    <a:pt x="8" y="51"/>
                                  </a:lnTo>
                                  <a:lnTo>
                                    <a:pt x="18" y="58"/>
                                  </a:lnTo>
                                  <a:lnTo>
                                    <a:pt x="30" y="60"/>
                                  </a:lnTo>
                                  <a:lnTo>
                                    <a:pt x="41" y="58"/>
                                  </a:lnTo>
                                  <a:lnTo>
                                    <a:pt x="51" y="51"/>
                                  </a:lnTo>
                                  <a:lnTo>
                                    <a:pt x="57" y="42"/>
                                  </a:lnTo>
                                  <a:lnTo>
                                    <a:pt x="60" y="30"/>
                                  </a:lnTo>
                                  <a:lnTo>
                                    <a:pt x="57" y="18"/>
                                  </a:lnTo>
                                  <a:lnTo>
                                    <a:pt x="51" y="9"/>
                                  </a:lnTo>
                                  <a:lnTo>
                                    <a:pt x="41"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3623382" name="Freeform 5"/>
                          <wps:cNvSpPr>
                            <a:spLocks/>
                          </wps:cNvSpPr>
                          <wps:spPr bwMode="auto">
                            <a:xfrm>
                              <a:off x="2875532" y="0"/>
                              <a:ext cx="38100" cy="38100"/>
                            </a:xfrm>
                            <a:custGeom>
                              <a:avLst/>
                              <a:gdLst>
                                <a:gd name="T0" fmla="+- 0 5397 5367"/>
                                <a:gd name="T1" fmla="*/ T0 w 60"/>
                                <a:gd name="T2" fmla="+- 0 1434 1434"/>
                                <a:gd name="T3" fmla="*/ 1434 h 60"/>
                                <a:gd name="T4" fmla="+- 0 5386 5367"/>
                                <a:gd name="T5" fmla="*/ T4 w 60"/>
                                <a:gd name="T6" fmla="+- 0 1436 1434"/>
                                <a:gd name="T7" fmla="*/ 1436 h 60"/>
                                <a:gd name="T8" fmla="+- 0 5376 5367"/>
                                <a:gd name="T9" fmla="*/ T8 w 60"/>
                                <a:gd name="T10" fmla="+- 0 1443 1434"/>
                                <a:gd name="T11" fmla="*/ 1443 h 60"/>
                                <a:gd name="T12" fmla="+- 0 5370 5367"/>
                                <a:gd name="T13" fmla="*/ T12 w 60"/>
                                <a:gd name="T14" fmla="+- 0 1452 1434"/>
                                <a:gd name="T15" fmla="*/ 1452 h 60"/>
                                <a:gd name="T16" fmla="+- 0 5367 5367"/>
                                <a:gd name="T17" fmla="*/ T16 w 60"/>
                                <a:gd name="T18" fmla="+- 0 1464 1434"/>
                                <a:gd name="T19" fmla="*/ 1464 h 60"/>
                                <a:gd name="T20" fmla="+- 0 5370 5367"/>
                                <a:gd name="T21" fmla="*/ T20 w 60"/>
                                <a:gd name="T22" fmla="+- 0 1476 1434"/>
                                <a:gd name="T23" fmla="*/ 1476 h 60"/>
                                <a:gd name="T24" fmla="+- 0 5376 5367"/>
                                <a:gd name="T25" fmla="*/ T24 w 60"/>
                                <a:gd name="T26" fmla="+- 0 1485 1434"/>
                                <a:gd name="T27" fmla="*/ 1485 h 60"/>
                                <a:gd name="T28" fmla="+- 0 5386 5367"/>
                                <a:gd name="T29" fmla="*/ T28 w 60"/>
                                <a:gd name="T30" fmla="+- 0 1492 1434"/>
                                <a:gd name="T31" fmla="*/ 1492 h 60"/>
                                <a:gd name="T32" fmla="+- 0 5397 5367"/>
                                <a:gd name="T33" fmla="*/ T32 w 60"/>
                                <a:gd name="T34" fmla="+- 0 1494 1434"/>
                                <a:gd name="T35" fmla="*/ 1494 h 60"/>
                                <a:gd name="T36" fmla="+- 0 5409 5367"/>
                                <a:gd name="T37" fmla="*/ T36 w 60"/>
                                <a:gd name="T38" fmla="+- 0 1492 1434"/>
                                <a:gd name="T39" fmla="*/ 1492 h 60"/>
                                <a:gd name="T40" fmla="+- 0 5419 5367"/>
                                <a:gd name="T41" fmla="*/ T40 w 60"/>
                                <a:gd name="T42" fmla="+- 0 1485 1434"/>
                                <a:gd name="T43" fmla="*/ 1485 h 60"/>
                                <a:gd name="T44" fmla="+- 0 5425 5367"/>
                                <a:gd name="T45" fmla="*/ T44 w 60"/>
                                <a:gd name="T46" fmla="+- 0 1476 1434"/>
                                <a:gd name="T47" fmla="*/ 1476 h 60"/>
                                <a:gd name="T48" fmla="+- 0 5427 5367"/>
                                <a:gd name="T49" fmla="*/ T48 w 60"/>
                                <a:gd name="T50" fmla="+- 0 1464 1434"/>
                                <a:gd name="T51" fmla="*/ 1464 h 60"/>
                                <a:gd name="T52" fmla="+- 0 5425 5367"/>
                                <a:gd name="T53" fmla="*/ T52 w 60"/>
                                <a:gd name="T54" fmla="+- 0 1452 1434"/>
                                <a:gd name="T55" fmla="*/ 1452 h 60"/>
                                <a:gd name="T56" fmla="+- 0 5419 5367"/>
                                <a:gd name="T57" fmla="*/ T56 w 60"/>
                                <a:gd name="T58" fmla="+- 0 1443 1434"/>
                                <a:gd name="T59" fmla="*/ 1443 h 60"/>
                                <a:gd name="T60" fmla="+- 0 5409 5367"/>
                                <a:gd name="T61" fmla="*/ T60 w 60"/>
                                <a:gd name="T62" fmla="+- 0 1436 1434"/>
                                <a:gd name="T63" fmla="*/ 1436 h 60"/>
                                <a:gd name="T64" fmla="+- 0 5397 5367"/>
                                <a:gd name="T65" fmla="*/ T64 w 60"/>
                                <a:gd name="T66" fmla="+- 0 1434 1434"/>
                                <a:gd name="T67" fmla="*/ 143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9" y="2"/>
                                  </a:lnTo>
                                  <a:lnTo>
                                    <a:pt x="9" y="9"/>
                                  </a:lnTo>
                                  <a:lnTo>
                                    <a:pt x="3" y="18"/>
                                  </a:lnTo>
                                  <a:lnTo>
                                    <a:pt x="0" y="30"/>
                                  </a:lnTo>
                                  <a:lnTo>
                                    <a:pt x="3" y="42"/>
                                  </a:lnTo>
                                  <a:lnTo>
                                    <a:pt x="9" y="51"/>
                                  </a:lnTo>
                                  <a:lnTo>
                                    <a:pt x="19" y="58"/>
                                  </a:lnTo>
                                  <a:lnTo>
                                    <a:pt x="30" y="60"/>
                                  </a:lnTo>
                                  <a:lnTo>
                                    <a:pt x="42" y="58"/>
                                  </a:lnTo>
                                  <a:lnTo>
                                    <a:pt x="52" y="51"/>
                                  </a:lnTo>
                                  <a:lnTo>
                                    <a:pt x="58" y="42"/>
                                  </a:lnTo>
                                  <a:lnTo>
                                    <a:pt x="60" y="30"/>
                                  </a:lnTo>
                                  <a:lnTo>
                                    <a:pt x="58" y="18"/>
                                  </a:lnTo>
                                  <a:lnTo>
                                    <a:pt x="52"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923228" name="Freeform 6"/>
                          <wps:cNvSpPr>
                            <a:spLocks/>
                          </wps:cNvSpPr>
                          <wps:spPr bwMode="auto">
                            <a:xfrm>
                              <a:off x="2991146" y="0"/>
                              <a:ext cx="38100" cy="38100"/>
                            </a:xfrm>
                            <a:custGeom>
                              <a:avLst/>
                              <a:gdLst>
                                <a:gd name="T0" fmla="+- 0 5578 5548"/>
                                <a:gd name="T1" fmla="*/ T0 w 60"/>
                                <a:gd name="T2" fmla="+- 0 1434 1434"/>
                                <a:gd name="T3" fmla="*/ 1434 h 60"/>
                                <a:gd name="T4" fmla="+- 0 5566 5548"/>
                                <a:gd name="T5" fmla="*/ T4 w 60"/>
                                <a:gd name="T6" fmla="+- 0 1436 1434"/>
                                <a:gd name="T7" fmla="*/ 1436 h 60"/>
                                <a:gd name="T8" fmla="+- 0 5557 5548"/>
                                <a:gd name="T9" fmla="*/ T8 w 60"/>
                                <a:gd name="T10" fmla="+- 0 1443 1434"/>
                                <a:gd name="T11" fmla="*/ 1443 h 60"/>
                                <a:gd name="T12" fmla="+- 0 5550 5548"/>
                                <a:gd name="T13" fmla="*/ T12 w 60"/>
                                <a:gd name="T14" fmla="+- 0 1452 1434"/>
                                <a:gd name="T15" fmla="*/ 1452 h 60"/>
                                <a:gd name="T16" fmla="+- 0 5548 5548"/>
                                <a:gd name="T17" fmla="*/ T16 w 60"/>
                                <a:gd name="T18" fmla="+- 0 1464 1434"/>
                                <a:gd name="T19" fmla="*/ 1464 h 60"/>
                                <a:gd name="T20" fmla="+- 0 5550 5548"/>
                                <a:gd name="T21" fmla="*/ T20 w 60"/>
                                <a:gd name="T22" fmla="+- 0 1476 1434"/>
                                <a:gd name="T23" fmla="*/ 1476 h 60"/>
                                <a:gd name="T24" fmla="+- 0 5557 5548"/>
                                <a:gd name="T25" fmla="*/ T24 w 60"/>
                                <a:gd name="T26" fmla="+- 0 1485 1434"/>
                                <a:gd name="T27" fmla="*/ 1485 h 60"/>
                                <a:gd name="T28" fmla="+- 0 5566 5548"/>
                                <a:gd name="T29" fmla="*/ T28 w 60"/>
                                <a:gd name="T30" fmla="+- 0 1492 1434"/>
                                <a:gd name="T31" fmla="*/ 1492 h 60"/>
                                <a:gd name="T32" fmla="+- 0 5578 5548"/>
                                <a:gd name="T33" fmla="*/ T32 w 60"/>
                                <a:gd name="T34" fmla="+- 0 1494 1434"/>
                                <a:gd name="T35" fmla="*/ 1494 h 60"/>
                                <a:gd name="T36" fmla="+- 0 5590 5548"/>
                                <a:gd name="T37" fmla="*/ T36 w 60"/>
                                <a:gd name="T38" fmla="+- 0 1492 1434"/>
                                <a:gd name="T39" fmla="*/ 1492 h 60"/>
                                <a:gd name="T40" fmla="+- 0 5599 5548"/>
                                <a:gd name="T41" fmla="*/ T40 w 60"/>
                                <a:gd name="T42" fmla="+- 0 1485 1434"/>
                                <a:gd name="T43" fmla="*/ 1485 h 60"/>
                                <a:gd name="T44" fmla="+- 0 5606 5548"/>
                                <a:gd name="T45" fmla="*/ T44 w 60"/>
                                <a:gd name="T46" fmla="+- 0 1476 1434"/>
                                <a:gd name="T47" fmla="*/ 1476 h 60"/>
                                <a:gd name="T48" fmla="+- 0 5608 5548"/>
                                <a:gd name="T49" fmla="*/ T48 w 60"/>
                                <a:gd name="T50" fmla="+- 0 1464 1434"/>
                                <a:gd name="T51" fmla="*/ 1464 h 60"/>
                                <a:gd name="T52" fmla="+- 0 5606 5548"/>
                                <a:gd name="T53" fmla="*/ T52 w 60"/>
                                <a:gd name="T54" fmla="+- 0 1452 1434"/>
                                <a:gd name="T55" fmla="*/ 1452 h 60"/>
                                <a:gd name="T56" fmla="+- 0 5599 5548"/>
                                <a:gd name="T57" fmla="*/ T56 w 60"/>
                                <a:gd name="T58" fmla="+- 0 1443 1434"/>
                                <a:gd name="T59" fmla="*/ 1443 h 60"/>
                                <a:gd name="T60" fmla="+- 0 5590 5548"/>
                                <a:gd name="T61" fmla="*/ T60 w 60"/>
                                <a:gd name="T62" fmla="+- 0 1436 1434"/>
                                <a:gd name="T63" fmla="*/ 1436 h 60"/>
                                <a:gd name="T64" fmla="+- 0 5578 5548"/>
                                <a:gd name="T65" fmla="*/ T64 w 60"/>
                                <a:gd name="T66" fmla="+- 0 1434 1434"/>
                                <a:gd name="T67" fmla="*/ 143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9" y="9"/>
                                  </a:lnTo>
                                  <a:lnTo>
                                    <a:pt x="2" y="18"/>
                                  </a:lnTo>
                                  <a:lnTo>
                                    <a:pt x="0" y="30"/>
                                  </a:lnTo>
                                  <a:lnTo>
                                    <a:pt x="2" y="42"/>
                                  </a:lnTo>
                                  <a:lnTo>
                                    <a:pt x="9" y="51"/>
                                  </a:lnTo>
                                  <a:lnTo>
                                    <a:pt x="18" y="58"/>
                                  </a:lnTo>
                                  <a:lnTo>
                                    <a:pt x="30" y="60"/>
                                  </a:lnTo>
                                  <a:lnTo>
                                    <a:pt x="42" y="58"/>
                                  </a:lnTo>
                                  <a:lnTo>
                                    <a:pt x="51" y="51"/>
                                  </a:lnTo>
                                  <a:lnTo>
                                    <a:pt x="58" y="42"/>
                                  </a:lnTo>
                                  <a:lnTo>
                                    <a:pt x="60" y="30"/>
                                  </a:lnTo>
                                  <a:lnTo>
                                    <a:pt x="58" y="18"/>
                                  </a:lnTo>
                                  <a:lnTo>
                                    <a:pt x="51"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9859727" name="Freeform 7"/>
                          <wps:cNvSpPr>
                            <a:spLocks/>
                          </wps:cNvSpPr>
                          <wps:spPr bwMode="auto">
                            <a:xfrm>
                              <a:off x="3106760" y="0"/>
                              <a:ext cx="38100" cy="38100"/>
                            </a:xfrm>
                            <a:custGeom>
                              <a:avLst/>
                              <a:gdLst>
                                <a:gd name="T0" fmla="+- 0 5759 5729"/>
                                <a:gd name="T1" fmla="*/ T0 w 60"/>
                                <a:gd name="T2" fmla="+- 0 1434 1434"/>
                                <a:gd name="T3" fmla="*/ 1434 h 60"/>
                                <a:gd name="T4" fmla="+- 0 5747 5729"/>
                                <a:gd name="T5" fmla="*/ T4 w 60"/>
                                <a:gd name="T6" fmla="+- 0 1436 1434"/>
                                <a:gd name="T7" fmla="*/ 1436 h 60"/>
                                <a:gd name="T8" fmla="+- 0 5737 5729"/>
                                <a:gd name="T9" fmla="*/ T8 w 60"/>
                                <a:gd name="T10" fmla="+- 0 1443 1434"/>
                                <a:gd name="T11" fmla="*/ 1443 h 60"/>
                                <a:gd name="T12" fmla="+- 0 5731 5729"/>
                                <a:gd name="T13" fmla="*/ T12 w 60"/>
                                <a:gd name="T14" fmla="+- 0 1452 1434"/>
                                <a:gd name="T15" fmla="*/ 1452 h 60"/>
                                <a:gd name="T16" fmla="+- 0 5729 5729"/>
                                <a:gd name="T17" fmla="*/ T16 w 60"/>
                                <a:gd name="T18" fmla="+- 0 1464 1434"/>
                                <a:gd name="T19" fmla="*/ 1464 h 60"/>
                                <a:gd name="T20" fmla="+- 0 5731 5729"/>
                                <a:gd name="T21" fmla="*/ T20 w 60"/>
                                <a:gd name="T22" fmla="+- 0 1476 1434"/>
                                <a:gd name="T23" fmla="*/ 1476 h 60"/>
                                <a:gd name="T24" fmla="+- 0 5737 5729"/>
                                <a:gd name="T25" fmla="*/ T24 w 60"/>
                                <a:gd name="T26" fmla="+- 0 1485 1434"/>
                                <a:gd name="T27" fmla="*/ 1485 h 60"/>
                                <a:gd name="T28" fmla="+- 0 5747 5729"/>
                                <a:gd name="T29" fmla="*/ T28 w 60"/>
                                <a:gd name="T30" fmla="+- 0 1492 1434"/>
                                <a:gd name="T31" fmla="*/ 1492 h 60"/>
                                <a:gd name="T32" fmla="+- 0 5759 5729"/>
                                <a:gd name="T33" fmla="*/ T32 w 60"/>
                                <a:gd name="T34" fmla="+- 0 1494 1434"/>
                                <a:gd name="T35" fmla="*/ 1494 h 60"/>
                                <a:gd name="T36" fmla="+- 0 5770 5729"/>
                                <a:gd name="T37" fmla="*/ T36 w 60"/>
                                <a:gd name="T38" fmla="+- 0 1492 1434"/>
                                <a:gd name="T39" fmla="*/ 1492 h 60"/>
                                <a:gd name="T40" fmla="+- 0 5780 5729"/>
                                <a:gd name="T41" fmla="*/ T40 w 60"/>
                                <a:gd name="T42" fmla="+- 0 1485 1434"/>
                                <a:gd name="T43" fmla="*/ 1485 h 60"/>
                                <a:gd name="T44" fmla="+- 0 5786 5729"/>
                                <a:gd name="T45" fmla="*/ T44 w 60"/>
                                <a:gd name="T46" fmla="+- 0 1476 1434"/>
                                <a:gd name="T47" fmla="*/ 1476 h 60"/>
                                <a:gd name="T48" fmla="+- 0 5789 5729"/>
                                <a:gd name="T49" fmla="*/ T48 w 60"/>
                                <a:gd name="T50" fmla="+- 0 1464 1434"/>
                                <a:gd name="T51" fmla="*/ 1464 h 60"/>
                                <a:gd name="T52" fmla="+- 0 5786 5729"/>
                                <a:gd name="T53" fmla="*/ T52 w 60"/>
                                <a:gd name="T54" fmla="+- 0 1452 1434"/>
                                <a:gd name="T55" fmla="*/ 1452 h 60"/>
                                <a:gd name="T56" fmla="+- 0 5780 5729"/>
                                <a:gd name="T57" fmla="*/ T56 w 60"/>
                                <a:gd name="T58" fmla="+- 0 1443 1434"/>
                                <a:gd name="T59" fmla="*/ 1443 h 60"/>
                                <a:gd name="T60" fmla="+- 0 5770 5729"/>
                                <a:gd name="T61" fmla="*/ T60 w 60"/>
                                <a:gd name="T62" fmla="+- 0 1436 1434"/>
                                <a:gd name="T63" fmla="*/ 1436 h 60"/>
                                <a:gd name="T64" fmla="+- 0 5759 5729"/>
                                <a:gd name="T65" fmla="*/ T64 w 60"/>
                                <a:gd name="T66" fmla="+- 0 1434 1434"/>
                                <a:gd name="T67" fmla="*/ 143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8" y="9"/>
                                  </a:lnTo>
                                  <a:lnTo>
                                    <a:pt x="2" y="18"/>
                                  </a:lnTo>
                                  <a:lnTo>
                                    <a:pt x="0" y="30"/>
                                  </a:lnTo>
                                  <a:lnTo>
                                    <a:pt x="2" y="42"/>
                                  </a:lnTo>
                                  <a:lnTo>
                                    <a:pt x="8" y="51"/>
                                  </a:lnTo>
                                  <a:lnTo>
                                    <a:pt x="18" y="58"/>
                                  </a:lnTo>
                                  <a:lnTo>
                                    <a:pt x="30" y="60"/>
                                  </a:lnTo>
                                  <a:lnTo>
                                    <a:pt x="41" y="58"/>
                                  </a:lnTo>
                                  <a:lnTo>
                                    <a:pt x="51" y="51"/>
                                  </a:lnTo>
                                  <a:lnTo>
                                    <a:pt x="57" y="42"/>
                                  </a:lnTo>
                                  <a:lnTo>
                                    <a:pt x="60" y="30"/>
                                  </a:lnTo>
                                  <a:lnTo>
                                    <a:pt x="57" y="18"/>
                                  </a:lnTo>
                                  <a:lnTo>
                                    <a:pt x="51" y="9"/>
                                  </a:lnTo>
                                  <a:lnTo>
                                    <a:pt x="41"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7481587" name="Freeform 8"/>
                          <wps:cNvSpPr>
                            <a:spLocks/>
                          </wps:cNvSpPr>
                          <wps:spPr bwMode="auto">
                            <a:xfrm>
                              <a:off x="3219745" y="0"/>
                              <a:ext cx="38100" cy="38100"/>
                            </a:xfrm>
                            <a:custGeom>
                              <a:avLst/>
                              <a:gdLst>
                                <a:gd name="T0" fmla="+- 0 5939 5909"/>
                                <a:gd name="T1" fmla="*/ T0 w 60"/>
                                <a:gd name="T2" fmla="+- 0 1434 1434"/>
                                <a:gd name="T3" fmla="*/ 1434 h 60"/>
                                <a:gd name="T4" fmla="+- 0 5928 5909"/>
                                <a:gd name="T5" fmla="*/ T4 w 60"/>
                                <a:gd name="T6" fmla="+- 0 1436 1434"/>
                                <a:gd name="T7" fmla="*/ 1436 h 60"/>
                                <a:gd name="T8" fmla="+- 0 5918 5909"/>
                                <a:gd name="T9" fmla="*/ T8 w 60"/>
                                <a:gd name="T10" fmla="+- 0 1443 1434"/>
                                <a:gd name="T11" fmla="*/ 1443 h 60"/>
                                <a:gd name="T12" fmla="+- 0 5912 5909"/>
                                <a:gd name="T13" fmla="*/ T12 w 60"/>
                                <a:gd name="T14" fmla="+- 0 1452 1434"/>
                                <a:gd name="T15" fmla="*/ 1452 h 60"/>
                                <a:gd name="T16" fmla="+- 0 5909 5909"/>
                                <a:gd name="T17" fmla="*/ T16 w 60"/>
                                <a:gd name="T18" fmla="+- 0 1464 1434"/>
                                <a:gd name="T19" fmla="*/ 1464 h 60"/>
                                <a:gd name="T20" fmla="+- 0 5912 5909"/>
                                <a:gd name="T21" fmla="*/ T20 w 60"/>
                                <a:gd name="T22" fmla="+- 0 1476 1434"/>
                                <a:gd name="T23" fmla="*/ 1476 h 60"/>
                                <a:gd name="T24" fmla="+- 0 5918 5909"/>
                                <a:gd name="T25" fmla="*/ T24 w 60"/>
                                <a:gd name="T26" fmla="+- 0 1485 1434"/>
                                <a:gd name="T27" fmla="*/ 1485 h 60"/>
                                <a:gd name="T28" fmla="+- 0 5928 5909"/>
                                <a:gd name="T29" fmla="*/ T28 w 60"/>
                                <a:gd name="T30" fmla="+- 0 1492 1434"/>
                                <a:gd name="T31" fmla="*/ 1492 h 60"/>
                                <a:gd name="T32" fmla="+- 0 5939 5909"/>
                                <a:gd name="T33" fmla="*/ T32 w 60"/>
                                <a:gd name="T34" fmla="+- 0 1494 1434"/>
                                <a:gd name="T35" fmla="*/ 1494 h 60"/>
                                <a:gd name="T36" fmla="+- 0 5951 5909"/>
                                <a:gd name="T37" fmla="*/ T36 w 60"/>
                                <a:gd name="T38" fmla="+- 0 1492 1434"/>
                                <a:gd name="T39" fmla="*/ 1492 h 60"/>
                                <a:gd name="T40" fmla="+- 0 5961 5909"/>
                                <a:gd name="T41" fmla="*/ T40 w 60"/>
                                <a:gd name="T42" fmla="+- 0 1485 1434"/>
                                <a:gd name="T43" fmla="*/ 1485 h 60"/>
                                <a:gd name="T44" fmla="+- 0 5967 5909"/>
                                <a:gd name="T45" fmla="*/ T44 w 60"/>
                                <a:gd name="T46" fmla="+- 0 1476 1434"/>
                                <a:gd name="T47" fmla="*/ 1476 h 60"/>
                                <a:gd name="T48" fmla="+- 0 5969 5909"/>
                                <a:gd name="T49" fmla="*/ T48 w 60"/>
                                <a:gd name="T50" fmla="+- 0 1464 1434"/>
                                <a:gd name="T51" fmla="*/ 1464 h 60"/>
                                <a:gd name="T52" fmla="+- 0 5967 5909"/>
                                <a:gd name="T53" fmla="*/ T52 w 60"/>
                                <a:gd name="T54" fmla="+- 0 1452 1434"/>
                                <a:gd name="T55" fmla="*/ 1452 h 60"/>
                                <a:gd name="T56" fmla="+- 0 5961 5909"/>
                                <a:gd name="T57" fmla="*/ T56 w 60"/>
                                <a:gd name="T58" fmla="+- 0 1443 1434"/>
                                <a:gd name="T59" fmla="*/ 1443 h 60"/>
                                <a:gd name="T60" fmla="+- 0 5951 5909"/>
                                <a:gd name="T61" fmla="*/ T60 w 60"/>
                                <a:gd name="T62" fmla="+- 0 1436 1434"/>
                                <a:gd name="T63" fmla="*/ 1436 h 60"/>
                                <a:gd name="T64" fmla="+- 0 5939 5909"/>
                                <a:gd name="T65" fmla="*/ T64 w 60"/>
                                <a:gd name="T66" fmla="+- 0 1434 1434"/>
                                <a:gd name="T67" fmla="*/ 143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9" y="2"/>
                                  </a:lnTo>
                                  <a:lnTo>
                                    <a:pt x="9" y="9"/>
                                  </a:lnTo>
                                  <a:lnTo>
                                    <a:pt x="3" y="18"/>
                                  </a:lnTo>
                                  <a:lnTo>
                                    <a:pt x="0" y="30"/>
                                  </a:lnTo>
                                  <a:lnTo>
                                    <a:pt x="3" y="42"/>
                                  </a:lnTo>
                                  <a:lnTo>
                                    <a:pt x="9" y="51"/>
                                  </a:lnTo>
                                  <a:lnTo>
                                    <a:pt x="19" y="58"/>
                                  </a:lnTo>
                                  <a:lnTo>
                                    <a:pt x="30" y="60"/>
                                  </a:lnTo>
                                  <a:lnTo>
                                    <a:pt x="42" y="58"/>
                                  </a:lnTo>
                                  <a:lnTo>
                                    <a:pt x="52" y="51"/>
                                  </a:lnTo>
                                  <a:lnTo>
                                    <a:pt x="58" y="42"/>
                                  </a:lnTo>
                                  <a:lnTo>
                                    <a:pt x="60" y="30"/>
                                  </a:lnTo>
                                  <a:lnTo>
                                    <a:pt x="58" y="18"/>
                                  </a:lnTo>
                                  <a:lnTo>
                                    <a:pt x="52"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816059" name="Freeform 9"/>
                          <wps:cNvSpPr>
                            <a:spLocks/>
                          </wps:cNvSpPr>
                          <wps:spPr bwMode="auto">
                            <a:xfrm>
                              <a:off x="3335359" y="0"/>
                              <a:ext cx="38100" cy="38100"/>
                            </a:xfrm>
                            <a:custGeom>
                              <a:avLst/>
                              <a:gdLst>
                                <a:gd name="T0" fmla="+- 0 6120 6090"/>
                                <a:gd name="T1" fmla="*/ T0 w 60"/>
                                <a:gd name="T2" fmla="+- 0 1434 1434"/>
                                <a:gd name="T3" fmla="*/ 1434 h 60"/>
                                <a:gd name="T4" fmla="+- 0 6108 6090"/>
                                <a:gd name="T5" fmla="*/ T4 w 60"/>
                                <a:gd name="T6" fmla="+- 0 1436 1434"/>
                                <a:gd name="T7" fmla="*/ 1436 h 60"/>
                                <a:gd name="T8" fmla="+- 0 6099 6090"/>
                                <a:gd name="T9" fmla="*/ T8 w 60"/>
                                <a:gd name="T10" fmla="+- 0 1443 1434"/>
                                <a:gd name="T11" fmla="*/ 1443 h 60"/>
                                <a:gd name="T12" fmla="+- 0 6092 6090"/>
                                <a:gd name="T13" fmla="*/ T12 w 60"/>
                                <a:gd name="T14" fmla="+- 0 1452 1434"/>
                                <a:gd name="T15" fmla="*/ 1452 h 60"/>
                                <a:gd name="T16" fmla="+- 0 6090 6090"/>
                                <a:gd name="T17" fmla="*/ T16 w 60"/>
                                <a:gd name="T18" fmla="+- 0 1464 1434"/>
                                <a:gd name="T19" fmla="*/ 1464 h 60"/>
                                <a:gd name="T20" fmla="+- 0 6092 6090"/>
                                <a:gd name="T21" fmla="*/ T20 w 60"/>
                                <a:gd name="T22" fmla="+- 0 1476 1434"/>
                                <a:gd name="T23" fmla="*/ 1476 h 60"/>
                                <a:gd name="T24" fmla="+- 0 6099 6090"/>
                                <a:gd name="T25" fmla="*/ T24 w 60"/>
                                <a:gd name="T26" fmla="+- 0 1485 1434"/>
                                <a:gd name="T27" fmla="*/ 1485 h 60"/>
                                <a:gd name="T28" fmla="+- 0 6108 6090"/>
                                <a:gd name="T29" fmla="*/ T28 w 60"/>
                                <a:gd name="T30" fmla="+- 0 1492 1434"/>
                                <a:gd name="T31" fmla="*/ 1492 h 60"/>
                                <a:gd name="T32" fmla="+- 0 6120 6090"/>
                                <a:gd name="T33" fmla="*/ T32 w 60"/>
                                <a:gd name="T34" fmla="+- 0 1494 1434"/>
                                <a:gd name="T35" fmla="*/ 1494 h 60"/>
                                <a:gd name="T36" fmla="+- 0 6132 6090"/>
                                <a:gd name="T37" fmla="*/ T36 w 60"/>
                                <a:gd name="T38" fmla="+- 0 1492 1434"/>
                                <a:gd name="T39" fmla="*/ 1492 h 60"/>
                                <a:gd name="T40" fmla="+- 0 6141 6090"/>
                                <a:gd name="T41" fmla="*/ T40 w 60"/>
                                <a:gd name="T42" fmla="+- 0 1485 1434"/>
                                <a:gd name="T43" fmla="*/ 1485 h 60"/>
                                <a:gd name="T44" fmla="+- 0 6148 6090"/>
                                <a:gd name="T45" fmla="*/ T44 w 60"/>
                                <a:gd name="T46" fmla="+- 0 1476 1434"/>
                                <a:gd name="T47" fmla="*/ 1476 h 60"/>
                                <a:gd name="T48" fmla="+- 0 6150 6090"/>
                                <a:gd name="T49" fmla="*/ T48 w 60"/>
                                <a:gd name="T50" fmla="+- 0 1464 1434"/>
                                <a:gd name="T51" fmla="*/ 1464 h 60"/>
                                <a:gd name="T52" fmla="+- 0 6148 6090"/>
                                <a:gd name="T53" fmla="*/ T52 w 60"/>
                                <a:gd name="T54" fmla="+- 0 1452 1434"/>
                                <a:gd name="T55" fmla="*/ 1452 h 60"/>
                                <a:gd name="T56" fmla="+- 0 6141 6090"/>
                                <a:gd name="T57" fmla="*/ T56 w 60"/>
                                <a:gd name="T58" fmla="+- 0 1443 1434"/>
                                <a:gd name="T59" fmla="*/ 1443 h 60"/>
                                <a:gd name="T60" fmla="+- 0 6132 6090"/>
                                <a:gd name="T61" fmla="*/ T60 w 60"/>
                                <a:gd name="T62" fmla="+- 0 1436 1434"/>
                                <a:gd name="T63" fmla="*/ 1436 h 60"/>
                                <a:gd name="T64" fmla="+- 0 6120 6090"/>
                                <a:gd name="T65" fmla="*/ T64 w 60"/>
                                <a:gd name="T66" fmla="+- 0 1434 1434"/>
                                <a:gd name="T67" fmla="*/ 143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9" y="9"/>
                                  </a:lnTo>
                                  <a:lnTo>
                                    <a:pt x="2" y="18"/>
                                  </a:lnTo>
                                  <a:lnTo>
                                    <a:pt x="0" y="30"/>
                                  </a:lnTo>
                                  <a:lnTo>
                                    <a:pt x="2" y="42"/>
                                  </a:lnTo>
                                  <a:lnTo>
                                    <a:pt x="9" y="51"/>
                                  </a:lnTo>
                                  <a:lnTo>
                                    <a:pt x="18" y="58"/>
                                  </a:lnTo>
                                  <a:lnTo>
                                    <a:pt x="30" y="60"/>
                                  </a:lnTo>
                                  <a:lnTo>
                                    <a:pt x="42" y="58"/>
                                  </a:lnTo>
                                  <a:lnTo>
                                    <a:pt x="51" y="51"/>
                                  </a:lnTo>
                                  <a:lnTo>
                                    <a:pt x="58" y="42"/>
                                  </a:lnTo>
                                  <a:lnTo>
                                    <a:pt x="60" y="30"/>
                                  </a:lnTo>
                                  <a:lnTo>
                                    <a:pt x="58" y="18"/>
                                  </a:lnTo>
                                  <a:lnTo>
                                    <a:pt x="51"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2930446" name="Freeform 10"/>
                          <wps:cNvSpPr>
                            <a:spLocks/>
                          </wps:cNvSpPr>
                          <wps:spPr bwMode="auto">
                            <a:xfrm>
                              <a:off x="3448345" y="0"/>
                              <a:ext cx="38100" cy="38100"/>
                            </a:xfrm>
                            <a:custGeom>
                              <a:avLst/>
                              <a:gdLst>
                                <a:gd name="T0" fmla="+- 0 6301 6271"/>
                                <a:gd name="T1" fmla="*/ T0 w 60"/>
                                <a:gd name="T2" fmla="+- 0 1434 1434"/>
                                <a:gd name="T3" fmla="*/ 1434 h 60"/>
                                <a:gd name="T4" fmla="+- 0 6289 6271"/>
                                <a:gd name="T5" fmla="*/ T4 w 60"/>
                                <a:gd name="T6" fmla="+- 0 1436 1434"/>
                                <a:gd name="T7" fmla="*/ 1436 h 60"/>
                                <a:gd name="T8" fmla="+- 0 6279 6271"/>
                                <a:gd name="T9" fmla="*/ T8 w 60"/>
                                <a:gd name="T10" fmla="+- 0 1443 1434"/>
                                <a:gd name="T11" fmla="*/ 1443 h 60"/>
                                <a:gd name="T12" fmla="+- 0 6273 6271"/>
                                <a:gd name="T13" fmla="*/ T12 w 60"/>
                                <a:gd name="T14" fmla="+- 0 1452 1434"/>
                                <a:gd name="T15" fmla="*/ 1452 h 60"/>
                                <a:gd name="T16" fmla="+- 0 6271 6271"/>
                                <a:gd name="T17" fmla="*/ T16 w 60"/>
                                <a:gd name="T18" fmla="+- 0 1464 1434"/>
                                <a:gd name="T19" fmla="*/ 1464 h 60"/>
                                <a:gd name="T20" fmla="+- 0 6273 6271"/>
                                <a:gd name="T21" fmla="*/ T20 w 60"/>
                                <a:gd name="T22" fmla="+- 0 1476 1434"/>
                                <a:gd name="T23" fmla="*/ 1476 h 60"/>
                                <a:gd name="T24" fmla="+- 0 6279 6271"/>
                                <a:gd name="T25" fmla="*/ T24 w 60"/>
                                <a:gd name="T26" fmla="+- 0 1485 1434"/>
                                <a:gd name="T27" fmla="*/ 1485 h 60"/>
                                <a:gd name="T28" fmla="+- 0 6289 6271"/>
                                <a:gd name="T29" fmla="*/ T28 w 60"/>
                                <a:gd name="T30" fmla="+- 0 1492 1434"/>
                                <a:gd name="T31" fmla="*/ 1492 h 60"/>
                                <a:gd name="T32" fmla="+- 0 6301 6271"/>
                                <a:gd name="T33" fmla="*/ T32 w 60"/>
                                <a:gd name="T34" fmla="+- 0 1494 1434"/>
                                <a:gd name="T35" fmla="*/ 1494 h 60"/>
                                <a:gd name="T36" fmla="+- 0 6312 6271"/>
                                <a:gd name="T37" fmla="*/ T36 w 60"/>
                                <a:gd name="T38" fmla="+- 0 1492 1434"/>
                                <a:gd name="T39" fmla="*/ 1492 h 60"/>
                                <a:gd name="T40" fmla="+- 0 6322 6271"/>
                                <a:gd name="T41" fmla="*/ T40 w 60"/>
                                <a:gd name="T42" fmla="+- 0 1485 1434"/>
                                <a:gd name="T43" fmla="*/ 1485 h 60"/>
                                <a:gd name="T44" fmla="+- 0 6328 6271"/>
                                <a:gd name="T45" fmla="*/ T44 w 60"/>
                                <a:gd name="T46" fmla="+- 0 1476 1434"/>
                                <a:gd name="T47" fmla="*/ 1476 h 60"/>
                                <a:gd name="T48" fmla="+- 0 6331 6271"/>
                                <a:gd name="T49" fmla="*/ T48 w 60"/>
                                <a:gd name="T50" fmla="+- 0 1464 1434"/>
                                <a:gd name="T51" fmla="*/ 1464 h 60"/>
                                <a:gd name="T52" fmla="+- 0 6328 6271"/>
                                <a:gd name="T53" fmla="*/ T52 w 60"/>
                                <a:gd name="T54" fmla="+- 0 1452 1434"/>
                                <a:gd name="T55" fmla="*/ 1452 h 60"/>
                                <a:gd name="T56" fmla="+- 0 6322 6271"/>
                                <a:gd name="T57" fmla="*/ T56 w 60"/>
                                <a:gd name="T58" fmla="+- 0 1443 1434"/>
                                <a:gd name="T59" fmla="*/ 1443 h 60"/>
                                <a:gd name="T60" fmla="+- 0 6312 6271"/>
                                <a:gd name="T61" fmla="*/ T60 w 60"/>
                                <a:gd name="T62" fmla="+- 0 1436 1434"/>
                                <a:gd name="T63" fmla="*/ 1436 h 60"/>
                                <a:gd name="T64" fmla="+- 0 6301 6271"/>
                                <a:gd name="T65" fmla="*/ T64 w 60"/>
                                <a:gd name="T66" fmla="+- 0 1434 1434"/>
                                <a:gd name="T67" fmla="*/ 143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8" y="9"/>
                                  </a:lnTo>
                                  <a:lnTo>
                                    <a:pt x="2" y="18"/>
                                  </a:lnTo>
                                  <a:lnTo>
                                    <a:pt x="0" y="30"/>
                                  </a:lnTo>
                                  <a:lnTo>
                                    <a:pt x="2" y="42"/>
                                  </a:lnTo>
                                  <a:lnTo>
                                    <a:pt x="8" y="51"/>
                                  </a:lnTo>
                                  <a:lnTo>
                                    <a:pt x="18" y="58"/>
                                  </a:lnTo>
                                  <a:lnTo>
                                    <a:pt x="30" y="60"/>
                                  </a:lnTo>
                                  <a:lnTo>
                                    <a:pt x="41" y="58"/>
                                  </a:lnTo>
                                  <a:lnTo>
                                    <a:pt x="51" y="51"/>
                                  </a:lnTo>
                                  <a:lnTo>
                                    <a:pt x="57" y="42"/>
                                  </a:lnTo>
                                  <a:lnTo>
                                    <a:pt x="60" y="30"/>
                                  </a:lnTo>
                                  <a:lnTo>
                                    <a:pt x="57" y="18"/>
                                  </a:lnTo>
                                  <a:lnTo>
                                    <a:pt x="51" y="9"/>
                                  </a:lnTo>
                                  <a:lnTo>
                                    <a:pt x="41"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7749440" name="Freeform 11"/>
                          <wps:cNvSpPr>
                            <a:spLocks/>
                          </wps:cNvSpPr>
                          <wps:spPr bwMode="auto">
                            <a:xfrm>
                              <a:off x="3563959" y="0"/>
                              <a:ext cx="38100" cy="38100"/>
                            </a:xfrm>
                            <a:custGeom>
                              <a:avLst/>
                              <a:gdLst>
                                <a:gd name="T0" fmla="+- 0 6481 6451"/>
                                <a:gd name="T1" fmla="*/ T0 w 60"/>
                                <a:gd name="T2" fmla="+- 0 1434 1434"/>
                                <a:gd name="T3" fmla="*/ 1434 h 60"/>
                                <a:gd name="T4" fmla="+- 0 6470 6451"/>
                                <a:gd name="T5" fmla="*/ T4 w 60"/>
                                <a:gd name="T6" fmla="+- 0 1436 1434"/>
                                <a:gd name="T7" fmla="*/ 1436 h 60"/>
                                <a:gd name="T8" fmla="+- 0 6460 6451"/>
                                <a:gd name="T9" fmla="*/ T8 w 60"/>
                                <a:gd name="T10" fmla="+- 0 1443 1434"/>
                                <a:gd name="T11" fmla="*/ 1443 h 60"/>
                                <a:gd name="T12" fmla="+- 0 6454 6451"/>
                                <a:gd name="T13" fmla="*/ T12 w 60"/>
                                <a:gd name="T14" fmla="+- 0 1452 1434"/>
                                <a:gd name="T15" fmla="*/ 1452 h 60"/>
                                <a:gd name="T16" fmla="+- 0 6451 6451"/>
                                <a:gd name="T17" fmla="*/ T16 w 60"/>
                                <a:gd name="T18" fmla="+- 0 1464 1434"/>
                                <a:gd name="T19" fmla="*/ 1464 h 60"/>
                                <a:gd name="T20" fmla="+- 0 6454 6451"/>
                                <a:gd name="T21" fmla="*/ T20 w 60"/>
                                <a:gd name="T22" fmla="+- 0 1476 1434"/>
                                <a:gd name="T23" fmla="*/ 1476 h 60"/>
                                <a:gd name="T24" fmla="+- 0 6460 6451"/>
                                <a:gd name="T25" fmla="*/ T24 w 60"/>
                                <a:gd name="T26" fmla="+- 0 1485 1434"/>
                                <a:gd name="T27" fmla="*/ 1485 h 60"/>
                                <a:gd name="T28" fmla="+- 0 6470 6451"/>
                                <a:gd name="T29" fmla="*/ T28 w 60"/>
                                <a:gd name="T30" fmla="+- 0 1492 1434"/>
                                <a:gd name="T31" fmla="*/ 1492 h 60"/>
                                <a:gd name="T32" fmla="+- 0 6481 6451"/>
                                <a:gd name="T33" fmla="*/ T32 w 60"/>
                                <a:gd name="T34" fmla="+- 0 1494 1434"/>
                                <a:gd name="T35" fmla="*/ 1494 h 60"/>
                                <a:gd name="T36" fmla="+- 0 6493 6451"/>
                                <a:gd name="T37" fmla="*/ T36 w 60"/>
                                <a:gd name="T38" fmla="+- 0 1492 1434"/>
                                <a:gd name="T39" fmla="*/ 1492 h 60"/>
                                <a:gd name="T40" fmla="+- 0 6503 6451"/>
                                <a:gd name="T41" fmla="*/ T40 w 60"/>
                                <a:gd name="T42" fmla="+- 0 1485 1434"/>
                                <a:gd name="T43" fmla="*/ 1485 h 60"/>
                                <a:gd name="T44" fmla="+- 0 6509 6451"/>
                                <a:gd name="T45" fmla="*/ T44 w 60"/>
                                <a:gd name="T46" fmla="+- 0 1476 1434"/>
                                <a:gd name="T47" fmla="*/ 1476 h 60"/>
                                <a:gd name="T48" fmla="+- 0 6511 6451"/>
                                <a:gd name="T49" fmla="*/ T48 w 60"/>
                                <a:gd name="T50" fmla="+- 0 1464 1434"/>
                                <a:gd name="T51" fmla="*/ 1464 h 60"/>
                                <a:gd name="T52" fmla="+- 0 6509 6451"/>
                                <a:gd name="T53" fmla="*/ T52 w 60"/>
                                <a:gd name="T54" fmla="+- 0 1452 1434"/>
                                <a:gd name="T55" fmla="*/ 1452 h 60"/>
                                <a:gd name="T56" fmla="+- 0 6503 6451"/>
                                <a:gd name="T57" fmla="*/ T56 w 60"/>
                                <a:gd name="T58" fmla="+- 0 1443 1434"/>
                                <a:gd name="T59" fmla="*/ 1443 h 60"/>
                                <a:gd name="T60" fmla="+- 0 6493 6451"/>
                                <a:gd name="T61" fmla="*/ T60 w 60"/>
                                <a:gd name="T62" fmla="+- 0 1436 1434"/>
                                <a:gd name="T63" fmla="*/ 1436 h 60"/>
                                <a:gd name="T64" fmla="+- 0 6481 6451"/>
                                <a:gd name="T65" fmla="*/ T64 w 60"/>
                                <a:gd name="T66" fmla="+- 0 1434 1434"/>
                                <a:gd name="T67" fmla="*/ 143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9" y="2"/>
                                  </a:lnTo>
                                  <a:lnTo>
                                    <a:pt x="9" y="9"/>
                                  </a:lnTo>
                                  <a:lnTo>
                                    <a:pt x="3" y="18"/>
                                  </a:lnTo>
                                  <a:lnTo>
                                    <a:pt x="0" y="30"/>
                                  </a:lnTo>
                                  <a:lnTo>
                                    <a:pt x="3" y="42"/>
                                  </a:lnTo>
                                  <a:lnTo>
                                    <a:pt x="9" y="51"/>
                                  </a:lnTo>
                                  <a:lnTo>
                                    <a:pt x="19" y="58"/>
                                  </a:lnTo>
                                  <a:lnTo>
                                    <a:pt x="30" y="60"/>
                                  </a:lnTo>
                                  <a:lnTo>
                                    <a:pt x="42" y="58"/>
                                  </a:lnTo>
                                  <a:lnTo>
                                    <a:pt x="52" y="51"/>
                                  </a:lnTo>
                                  <a:lnTo>
                                    <a:pt x="58" y="42"/>
                                  </a:lnTo>
                                  <a:lnTo>
                                    <a:pt x="60" y="30"/>
                                  </a:lnTo>
                                  <a:lnTo>
                                    <a:pt x="58" y="18"/>
                                  </a:lnTo>
                                  <a:lnTo>
                                    <a:pt x="52"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2356247" name="Freeform 12"/>
                          <wps:cNvSpPr>
                            <a:spLocks/>
                          </wps:cNvSpPr>
                          <wps:spPr bwMode="auto">
                            <a:xfrm>
                              <a:off x="3679572" y="0"/>
                              <a:ext cx="38100" cy="38100"/>
                            </a:xfrm>
                            <a:custGeom>
                              <a:avLst/>
                              <a:gdLst>
                                <a:gd name="T0" fmla="+- 0 6662 6632"/>
                                <a:gd name="T1" fmla="*/ T0 w 60"/>
                                <a:gd name="T2" fmla="+- 0 1434 1434"/>
                                <a:gd name="T3" fmla="*/ 1434 h 60"/>
                                <a:gd name="T4" fmla="+- 0 6650 6632"/>
                                <a:gd name="T5" fmla="*/ T4 w 60"/>
                                <a:gd name="T6" fmla="+- 0 1436 1434"/>
                                <a:gd name="T7" fmla="*/ 1436 h 60"/>
                                <a:gd name="T8" fmla="+- 0 6641 6632"/>
                                <a:gd name="T9" fmla="*/ T8 w 60"/>
                                <a:gd name="T10" fmla="+- 0 1443 1434"/>
                                <a:gd name="T11" fmla="*/ 1443 h 60"/>
                                <a:gd name="T12" fmla="+- 0 6634 6632"/>
                                <a:gd name="T13" fmla="*/ T12 w 60"/>
                                <a:gd name="T14" fmla="+- 0 1452 1434"/>
                                <a:gd name="T15" fmla="*/ 1452 h 60"/>
                                <a:gd name="T16" fmla="+- 0 6632 6632"/>
                                <a:gd name="T17" fmla="*/ T16 w 60"/>
                                <a:gd name="T18" fmla="+- 0 1464 1434"/>
                                <a:gd name="T19" fmla="*/ 1464 h 60"/>
                                <a:gd name="T20" fmla="+- 0 6634 6632"/>
                                <a:gd name="T21" fmla="*/ T20 w 60"/>
                                <a:gd name="T22" fmla="+- 0 1476 1434"/>
                                <a:gd name="T23" fmla="*/ 1476 h 60"/>
                                <a:gd name="T24" fmla="+- 0 6641 6632"/>
                                <a:gd name="T25" fmla="*/ T24 w 60"/>
                                <a:gd name="T26" fmla="+- 0 1485 1434"/>
                                <a:gd name="T27" fmla="*/ 1485 h 60"/>
                                <a:gd name="T28" fmla="+- 0 6650 6632"/>
                                <a:gd name="T29" fmla="*/ T28 w 60"/>
                                <a:gd name="T30" fmla="+- 0 1492 1434"/>
                                <a:gd name="T31" fmla="*/ 1492 h 60"/>
                                <a:gd name="T32" fmla="+- 0 6662 6632"/>
                                <a:gd name="T33" fmla="*/ T32 w 60"/>
                                <a:gd name="T34" fmla="+- 0 1494 1434"/>
                                <a:gd name="T35" fmla="*/ 1494 h 60"/>
                                <a:gd name="T36" fmla="+- 0 6674 6632"/>
                                <a:gd name="T37" fmla="*/ T36 w 60"/>
                                <a:gd name="T38" fmla="+- 0 1492 1434"/>
                                <a:gd name="T39" fmla="*/ 1492 h 60"/>
                                <a:gd name="T40" fmla="+- 0 6683 6632"/>
                                <a:gd name="T41" fmla="*/ T40 w 60"/>
                                <a:gd name="T42" fmla="+- 0 1485 1434"/>
                                <a:gd name="T43" fmla="*/ 1485 h 60"/>
                                <a:gd name="T44" fmla="+- 0 6690 6632"/>
                                <a:gd name="T45" fmla="*/ T44 w 60"/>
                                <a:gd name="T46" fmla="+- 0 1476 1434"/>
                                <a:gd name="T47" fmla="*/ 1476 h 60"/>
                                <a:gd name="T48" fmla="+- 0 6692 6632"/>
                                <a:gd name="T49" fmla="*/ T48 w 60"/>
                                <a:gd name="T50" fmla="+- 0 1464 1434"/>
                                <a:gd name="T51" fmla="*/ 1464 h 60"/>
                                <a:gd name="T52" fmla="+- 0 6690 6632"/>
                                <a:gd name="T53" fmla="*/ T52 w 60"/>
                                <a:gd name="T54" fmla="+- 0 1452 1434"/>
                                <a:gd name="T55" fmla="*/ 1452 h 60"/>
                                <a:gd name="T56" fmla="+- 0 6683 6632"/>
                                <a:gd name="T57" fmla="*/ T56 w 60"/>
                                <a:gd name="T58" fmla="+- 0 1443 1434"/>
                                <a:gd name="T59" fmla="*/ 1443 h 60"/>
                                <a:gd name="T60" fmla="+- 0 6674 6632"/>
                                <a:gd name="T61" fmla="*/ T60 w 60"/>
                                <a:gd name="T62" fmla="+- 0 1436 1434"/>
                                <a:gd name="T63" fmla="*/ 1436 h 60"/>
                                <a:gd name="T64" fmla="+- 0 6662 6632"/>
                                <a:gd name="T65" fmla="*/ T64 w 60"/>
                                <a:gd name="T66" fmla="+- 0 1434 1434"/>
                                <a:gd name="T67" fmla="*/ 143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9" y="9"/>
                                  </a:lnTo>
                                  <a:lnTo>
                                    <a:pt x="2" y="18"/>
                                  </a:lnTo>
                                  <a:lnTo>
                                    <a:pt x="0" y="30"/>
                                  </a:lnTo>
                                  <a:lnTo>
                                    <a:pt x="2" y="42"/>
                                  </a:lnTo>
                                  <a:lnTo>
                                    <a:pt x="9" y="51"/>
                                  </a:lnTo>
                                  <a:lnTo>
                                    <a:pt x="18" y="58"/>
                                  </a:lnTo>
                                  <a:lnTo>
                                    <a:pt x="30" y="60"/>
                                  </a:lnTo>
                                  <a:lnTo>
                                    <a:pt x="42" y="58"/>
                                  </a:lnTo>
                                  <a:lnTo>
                                    <a:pt x="51" y="51"/>
                                  </a:lnTo>
                                  <a:lnTo>
                                    <a:pt x="58" y="42"/>
                                  </a:lnTo>
                                  <a:lnTo>
                                    <a:pt x="60" y="30"/>
                                  </a:lnTo>
                                  <a:lnTo>
                                    <a:pt x="58" y="18"/>
                                  </a:lnTo>
                                  <a:lnTo>
                                    <a:pt x="51"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2379370" name="Freeform 13"/>
                          <wps:cNvSpPr>
                            <a:spLocks/>
                          </wps:cNvSpPr>
                          <wps:spPr bwMode="auto">
                            <a:xfrm>
                              <a:off x="3792558" y="0"/>
                              <a:ext cx="38100" cy="38100"/>
                            </a:xfrm>
                            <a:custGeom>
                              <a:avLst/>
                              <a:gdLst>
                                <a:gd name="T0" fmla="+- 0 6843 6813"/>
                                <a:gd name="T1" fmla="*/ T0 w 60"/>
                                <a:gd name="T2" fmla="+- 0 1434 1434"/>
                                <a:gd name="T3" fmla="*/ 1434 h 60"/>
                                <a:gd name="T4" fmla="+- 0 6831 6813"/>
                                <a:gd name="T5" fmla="*/ T4 w 60"/>
                                <a:gd name="T6" fmla="+- 0 1436 1434"/>
                                <a:gd name="T7" fmla="*/ 1436 h 60"/>
                                <a:gd name="T8" fmla="+- 0 6821 6813"/>
                                <a:gd name="T9" fmla="*/ T8 w 60"/>
                                <a:gd name="T10" fmla="+- 0 1443 1434"/>
                                <a:gd name="T11" fmla="*/ 1443 h 60"/>
                                <a:gd name="T12" fmla="+- 0 6815 6813"/>
                                <a:gd name="T13" fmla="*/ T12 w 60"/>
                                <a:gd name="T14" fmla="+- 0 1452 1434"/>
                                <a:gd name="T15" fmla="*/ 1452 h 60"/>
                                <a:gd name="T16" fmla="+- 0 6813 6813"/>
                                <a:gd name="T17" fmla="*/ T16 w 60"/>
                                <a:gd name="T18" fmla="+- 0 1464 1434"/>
                                <a:gd name="T19" fmla="*/ 1464 h 60"/>
                                <a:gd name="T20" fmla="+- 0 6815 6813"/>
                                <a:gd name="T21" fmla="*/ T20 w 60"/>
                                <a:gd name="T22" fmla="+- 0 1476 1434"/>
                                <a:gd name="T23" fmla="*/ 1476 h 60"/>
                                <a:gd name="T24" fmla="+- 0 6821 6813"/>
                                <a:gd name="T25" fmla="*/ T24 w 60"/>
                                <a:gd name="T26" fmla="+- 0 1485 1434"/>
                                <a:gd name="T27" fmla="*/ 1485 h 60"/>
                                <a:gd name="T28" fmla="+- 0 6831 6813"/>
                                <a:gd name="T29" fmla="*/ T28 w 60"/>
                                <a:gd name="T30" fmla="+- 0 1492 1434"/>
                                <a:gd name="T31" fmla="*/ 1492 h 60"/>
                                <a:gd name="T32" fmla="+- 0 6843 6813"/>
                                <a:gd name="T33" fmla="*/ T32 w 60"/>
                                <a:gd name="T34" fmla="+- 0 1494 1434"/>
                                <a:gd name="T35" fmla="*/ 1494 h 60"/>
                                <a:gd name="T36" fmla="+- 0 6854 6813"/>
                                <a:gd name="T37" fmla="*/ T36 w 60"/>
                                <a:gd name="T38" fmla="+- 0 1492 1434"/>
                                <a:gd name="T39" fmla="*/ 1492 h 60"/>
                                <a:gd name="T40" fmla="+- 0 6864 6813"/>
                                <a:gd name="T41" fmla="*/ T40 w 60"/>
                                <a:gd name="T42" fmla="+- 0 1485 1434"/>
                                <a:gd name="T43" fmla="*/ 1485 h 60"/>
                                <a:gd name="T44" fmla="+- 0 6870 6813"/>
                                <a:gd name="T45" fmla="*/ T44 w 60"/>
                                <a:gd name="T46" fmla="+- 0 1476 1434"/>
                                <a:gd name="T47" fmla="*/ 1476 h 60"/>
                                <a:gd name="T48" fmla="+- 0 6873 6813"/>
                                <a:gd name="T49" fmla="*/ T48 w 60"/>
                                <a:gd name="T50" fmla="+- 0 1464 1434"/>
                                <a:gd name="T51" fmla="*/ 1464 h 60"/>
                                <a:gd name="T52" fmla="+- 0 6870 6813"/>
                                <a:gd name="T53" fmla="*/ T52 w 60"/>
                                <a:gd name="T54" fmla="+- 0 1452 1434"/>
                                <a:gd name="T55" fmla="*/ 1452 h 60"/>
                                <a:gd name="T56" fmla="+- 0 6864 6813"/>
                                <a:gd name="T57" fmla="*/ T56 w 60"/>
                                <a:gd name="T58" fmla="+- 0 1443 1434"/>
                                <a:gd name="T59" fmla="*/ 1443 h 60"/>
                                <a:gd name="T60" fmla="+- 0 6854 6813"/>
                                <a:gd name="T61" fmla="*/ T60 w 60"/>
                                <a:gd name="T62" fmla="+- 0 1436 1434"/>
                                <a:gd name="T63" fmla="*/ 1436 h 60"/>
                                <a:gd name="T64" fmla="+- 0 6843 6813"/>
                                <a:gd name="T65" fmla="*/ T64 w 60"/>
                                <a:gd name="T66" fmla="+- 0 1434 1434"/>
                                <a:gd name="T67" fmla="*/ 143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8" y="9"/>
                                  </a:lnTo>
                                  <a:lnTo>
                                    <a:pt x="2" y="18"/>
                                  </a:lnTo>
                                  <a:lnTo>
                                    <a:pt x="0" y="30"/>
                                  </a:lnTo>
                                  <a:lnTo>
                                    <a:pt x="2" y="42"/>
                                  </a:lnTo>
                                  <a:lnTo>
                                    <a:pt x="8" y="51"/>
                                  </a:lnTo>
                                  <a:lnTo>
                                    <a:pt x="18" y="58"/>
                                  </a:lnTo>
                                  <a:lnTo>
                                    <a:pt x="30" y="60"/>
                                  </a:lnTo>
                                  <a:lnTo>
                                    <a:pt x="41" y="58"/>
                                  </a:lnTo>
                                  <a:lnTo>
                                    <a:pt x="51" y="51"/>
                                  </a:lnTo>
                                  <a:lnTo>
                                    <a:pt x="57" y="42"/>
                                  </a:lnTo>
                                  <a:lnTo>
                                    <a:pt x="60" y="30"/>
                                  </a:lnTo>
                                  <a:lnTo>
                                    <a:pt x="57" y="18"/>
                                  </a:lnTo>
                                  <a:lnTo>
                                    <a:pt x="51" y="9"/>
                                  </a:lnTo>
                                  <a:lnTo>
                                    <a:pt x="41"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326876" name="Freeform 14"/>
                          <wps:cNvSpPr>
                            <a:spLocks/>
                          </wps:cNvSpPr>
                          <wps:spPr bwMode="auto">
                            <a:xfrm>
                              <a:off x="3908172" y="0"/>
                              <a:ext cx="38100" cy="38100"/>
                            </a:xfrm>
                            <a:custGeom>
                              <a:avLst/>
                              <a:gdLst>
                                <a:gd name="T0" fmla="+- 0 7023 6993"/>
                                <a:gd name="T1" fmla="*/ T0 w 60"/>
                                <a:gd name="T2" fmla="+- 0 1434 1434"/>
                                <a:gd name="T3" fmla="*/ 1434 h 60"/>
                                <a:gd name="T4" fmla="+- 0 7012 6993"/>
                                <a:gd name="T5" fmla="*/ T4 w 60"/>
                                <a:gd name="T6" fmla="+- 0 1436 1434"/>
                                <a:gd name="T7" fmla="*/ 1436 h 60"/>
                                <a:gd name="T8" fmla="+- 0 7002 6993"/>
                                <a:gd name="T9" fmla="*/ T8 w 60"/>
                                <a:gd name="T10" fmla="+- 0 1443 1434"/>
                                <a:gd name="T11" fmla="*/ 1443 h 60"/>
                                <a:gd name="T12" fmla="+- 0 6996 6993"/>
                                <a:gd name="T13" fmla="*/ T12 w 60"/>
                                <a:gd name="T14" fmla="+- 0 1452 1434"/>
                                <a:gd name="T15" fmla="*/ 1452 h 60"/>
                                <a:gd name="T16" fmla="+- 0 6993 6993"/>
                                <a:gd name="T17" fmla="*/ T16 w 60"/>
                                <a:gd name="T18" fmla="+- 0 1464 1434"/>
                                <a:gd name="T19" fmla="*/ 1464 h 60"/>
                                <a:gd name="T20" fmla="+- 0 6996 6993"/>
                                <a:gd name="T21" fmla="*/ T20 w 60"/>
                                <a:gd name="T22" fmla="+- 0 1476 1434"/>
                                <a:gd name="T23" fmla="*/ 1476 h 60"/>
                                <a:gd name="T24" fmla="+- 0 7002 6993"/>
                                <a:gd name="T25" fmla="*/ T24 w 60"/>
                                <a:gd name="T26" fmla="+- 0 1485 1434"/>
                                <a:gd name="T27" fmla="*/ 1485 h 60"/>
                                <a:gd name="T28" fmla="+- 0 7012 6993"/>
                                <a:gd name="T29" fmla="*/ T28 w 60"/>
                                <a:gd name="T30" fmla="+- 0 1492 1434"/>
                                <a:gd name="T31" fmla="*/ 1492 h 60"/>
                                <a:gd name="T32" fmla="+- 0 7023 6993"/>
                                <a:gd name="T33" fmla="*/ T32 w 60"/>
                                <a:gd name="T34" fmla="+- 0 1494 1434"/>
                                <a:gd name="T35" fmla="*/ 1494 h 60"/>
                                <a:gd name="T36" fmla="+- 0 7035 6993"/>
                                <a:gd name="T37" fmla="*/ T36 w 60"/>
                                <a:gd name="T38" fmla="+- 0 1492 1434"/>
                                <a:gd name="T39" fmla="*/ 1492 h 60"/>
                                <a:gd name="T40" fmla="+- 0 7045 6993"/>
                                <a:gd name="T41" fmla="*/ T40 w 60"/>
                                <a:gd name="T42" fmla="+- 0 1485 1434"/>
                                <a:gd name="T43" fmla="*/ 1485 h 60"/>
                                <a:gd name="T44" fmla="+- 0 7051 6993"/>
                                <a:gd name="T45" fmla="*/ T44 w 60"/>
                                <a:gd name="T46" fmla="+- 0 1476 1434"/>
                                <a:gd name="T47" fmla="*/ 1476 h 60"/>
                                <a:gd name="T48" fmla="+- 0 7053 6993"/>
                                <a:gd name="T49" fmla="*/ T48 w 60"/>
                                <a:gd name="T50" fmla="+- 0 1464 1434"/>
                                <a:gd name="T51" fmla="*/ 1464 h 60"/>
                                <a:gd name="T52" fmla="+- 0 7051 6993"/>
                                <a:gd name="T53" fmla="*/ T52 w 60"/>
                                <a:gd name="T54" fmla="+- 0 1452 1434"/>
                                <a:gd name="T55" fmla="*/ 1452 h 60"/>
                                <a:gd name="T56" fmla="+- 0 7045 6993"/>
                                <a:gd name="T57" fmla="*/ T56 w 60"/>
                                <a:gd name="T58" fmla="+- 0 1443 1434"/>
                                <a:gd name="T59" fmla="*/ 1443 h 60"/>
                                <a:gd name="T60" fmla="+- 0 7035 6993"/>
                                <a:gd name="T61" fmla="*/ T60 w 60"/>
                                <a:gd name="T62" fmla="+- 0 1436 1434"/>
                                <a:gd name="T63" fmla="*/ 1436 h 60"/>
                                <a:gd name="T64" fmla="+- 0 7023 6993"/>
                                <a:gd name="T65" fmla="*/ T64 w 60"/>
                                <a:gd name="T66" fmla="+- 0 1434 1434"/>
                                <a:gd name="T67" fmla="*/ 143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9" y="2"/>
                                  </a:lnTo>
                                  <a:lnTo>
                                    <a:pt x="9" y="9"/>
                                  </a:lnTo>
                                  <a:lnTo>
                                    <a:pt x="3" y="18"/>
                                  </a:lnTo>
                                  <a:lnTo>
                                    <a:pt x="0" y="30"/>
                                  </a:lnTo>
                                  <a:lnTo>
                                    <a:pt x="3" y="42"/>
                                  </a:lnTo>
                                  <a:lnTo>
                                    <a:pt x="9" y="51"/>
                                  </a:lnTo>
                                  <a:lnTo>
                                    <a:pt x="19" y="58"/>
                                  </a:lnTo>
                                  <a:lnTo>
                                    <a:pt x="30" y="60"/>
                                  </a:lnTo>
                                  <a:lnTo>
                                    <a:pt x="42" y="58"/>
                                  </a:lnTo>
                                  <a:lnTo>
                                    <a:pt x="52" y="51"/>
                                  </a:lnTo>
                                  <a:lnTo>
                                    <a:pt x="58" y="42"/>
                                  </a:lnTo>
                                  <a:lnTo>
                                    <a:pt x="60" y="30"/>
                                  </a:lnTo>
                                  <a:lnTo>
                                    <a:pt x="58" y="18"/>
                                  </a:lnTo>
                                  <a:lnTo>
                                    <a:pt x="52"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9159549" name="Freeform 15"/>
                          <wps:cNvSpPr>
                            <a:spLocks/>
                          </wps:cNvSpPr>
                          <wps:spPr bwMode="auto">
                            <a:xfrm>
                              <a:off x="4023785" y="0"/>
                              <a:ext cx="38100" cy="38100"/>
                            </a:xfrm>
                            <a:custGeom>
                              <a:avLst/>
                              <a:gdLst>
                                <a:gd name="T0" fmla="+- 0 7204 7174"/>
                                <a:gd name="T1" fmla="*/ T0 w 60"/>
                                <a:gd name="T2" fmla="+- 0 1434 1434"/>
                                <a:gd name="T3" fmla="*/ 1434 h 60"/>
                                <a:gd name="T4" fmla="+- 0 7192 7174"/>
                                <a:gd name="T5" fmla="*/ T4 w 60"/>
                                <a:gd name="T6" fmla="+- 0 1436 1434"/>
                                <a:gd name="T7" fmla="*/ 1436 h 60"/>
                                <a:gd name="T8" fmla="+- 0 7183 7174"/>
                                <a:gd name="T9" fmla="*/ T8 w 60"/>
                                <a:gd name="T10" fmla="+- 0 1443 1434"/>
                                <a:gd name="T11" fmla="*/ 1443 h 60"/>
                                <a:gd name="T12" fmla="+- 0 7176 7174"/>
                                <a:gd name="T13" fmla="*/ T12 w 60"/>
                                <a:gd name="T14" fmla="+- 0 1452 1434"/>
                                <a:gd name="T15" fmla="*/ 1452 h 60"/>
                                <a:gd name="T16" fmla="+- 0 7174 7174"/>
                                <a:gd name="T17" fmla="*/ T16 w 60"/>
                                <a:gd name="T18" fmla="+- 0 1464 1434"/>
                                <a:gd name="T19" fmla="*/ 1464 h 60"/>
                                <a:gd name="T20" fmla="+- 0 7176 7174"/>
                                <a:gd name="T21" fmla="*/ T20 w 60"/>
                                <a:gd name="T22" fmla="+- 0 1476 1434"/>
                                <a:gd name="T23" fmla="*/ 1476 h 60"/>
                                <a:gd name="T24" fmla="+- 0 7183 7174"/>
                                <a:gd name="T25" fmla="*/ T24 w 60"/>
                                <a:gd name="T26" fmla="+- 0 1485 1434"/>
                                <a:gd name="T27" fmla="*/ 1485 h 60"/>
                                <a:gd name="T28" fmla="+- 0 7192 7174"/>
                                <a:gd name="T29" fmla="*/ T28 w 60"/>
                                <a:gd name="T30" fmla="+- 0 1492 1434"/>
                                <a:gd name="T31" fmla="*/ 1492 h 60"/>
                                <a:gd name="T32" fmla="+- 0 7204 7174"/>
                                <a:gd name="T33" fmla="*/ T32 w 60"/>
                                <a:gd name="T34" fmla="+- 0 1494 1434"/>
                                <a:gd name="T35" fmla="*/ 1494 h 60"/>
                                <a:gd name="T36" fmla="+- 0 7216 7174"/>
                                <a:gd name="T37" fmla="*/ T36 w 60"/>
                                <a:gd name="T38" fmla="+- 0 1492 1434"/>
                                <a:gd name="T39" fmla="*/ 1492 h 60"/>
                                <a:gd name="T40" fmla="+- 0 7225 7174"/>
                                <a:gd name="T41" fmla="*/ T40 w 60"/>
                                <a:gd name="T42" fmla="+- 0 1485 1434"/>
                                <a:gd name="T43" fmla="*/ 1485 h 60"/>
                                <a:gd name="T44" fmla="+- 0 7232 7174"/>
                                <a:gd name="T45" fmla="*/ T44 w 60"/>
                                <a:gd name="T46" fmla="+- 0 1476 1434"/>
                                <a:gd name="T47" fmla="*/ 1476 h 60"/>
                                <a:gd name="T48" fmla="+- 0 7234 7174"/>
                                <a:gd name="T49" fmla="*/ T48 w 60"/>
                                <a:gd name="T50" fmla="+- 0 1464 1434"/>
                                <a:gd name="T51" fmla="*/ 1464 h 60"/>
                                <a:gd name="T52" fmla="+- 0 7232 7174"/>
                                <a:gd name="T53" fmla="*/ T52 w 60"/>
                                <a:gd name="T54" fmla="+- 0 1452 1434"/>
                                <a:gd name="T55" fmla="*/ 1452 h 60"/>
                                <a:gd name="T56" fmla="+- 0 7225 7174"/>
                                <a:gd name="T57" fmla="*/ T56 w 60"/>
                                <a:gd name="T58" fmla="+- 0 1443 1434"/>
                                <a:gd name="T59" fmla="*/ 1443 h 60"/>
                                <a:gd name="T60" fmla="+- 0 7216 7174"/>
                                <a:gd name="T61" fmla="*/ T60 w 60"/>
                                <a:gd name="T62" fmla="+- 0 1436 1434"/>
                                <a:gd name="T63" fmla="*/ 1436 h 60"/>
                                <a:gd name="T64" fmla="+- 0 7204 7174"/>
                                <a:gd name="T65" fmla="*/ T64 w 60"/>
                                <a:gd name="T66" fmla="+- 0 1434 1434"/>
                                <a:gd name="T67" fmla="*/ 143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9" y="9"/>
                                  </a:lnTo>
                                  <a:lnTo>
                                    <a:pt x="2" y="18"/>
                                  </a:lnTo>
                                  <a:lnTo>
                                    <a:pt x="0" y="30"/>
                                  </a:lnTo>
                                  <a:lnTo>
                                    <a:pt x="2" y="42"/>
                                  </a:lnTo>
                                  <a:lnTo>
                                    <a:pt x="9" y="51"/>
                                  </a:lnTo>
                                  <a:lnTo>
                                    <a:pt x="18" y="58"/>
                                  </a:lnTo>
                                  <a:lnTo>
                                    <a:pt x="30" y="60"/>
                                  </a:lnTo>
                                  <a:lnTo>
                                    <a:pt x="42" y="58"/>
                                  </a:lnTo>
                                  <a:lnTo>
                                    <a:pt x="51" y="51"/>
                                  </a:lnTo>
                                  <a:lnTo>
                                    <a:pt x="58" y="42"/>
                                  </a:lnTo>
                                  <a:lnTo>
                                    <a:pt x="60" y="30"/>
                                  </a:lnTo>
                                  <a:lnTo>
                                    <a:pt x="58" y="18"/>
                                  </a:lnTo>
                                  <a:lnTo>
                                    <a:pt x="51"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5802929" name="Freeform 16"/>
                          <wps:cNvSpPr>
                            <a:spLocks/>
                          </wps:cNvSpPr>
                          <wps:spPr bwMode="auto">
                            <a:xfrm>
                              <a:off x="4136771" y="0"/>
                              <a:ext cx="38100" cy="38100"/>
                            </a:xfrm>
                            <a:custGeom>
                              <a:avLst/>
                              <a:gdLst>
                                <a:gd name="T0" fmla="+- 0 7385 7355"/>
                                <a:gd name="T1" fmla="*/ T0 w 60"/>
                                <a:gd name="T2" fmla="+- 0 1434 1434"/>
                                <a:gd name="T3" fmla="*/ 1434 h 60"/>
                                <a:gd name="T4" fmla="+- 0 7373 7355"/>
                                <a:gd name="T5" fmla="*/ T4 w 60"/>
                                <a:gd name="T6" fmla="+- 0 1436 1434"/>
                                <a:gd name="T7" fmla="*/ 1436 h 60"/>
                                <a:gd name="T8" fmla="+- 0 7364 7355"/>
                                <a:gd name="T9" fmla="*/ T8 w 60"/>
                                <a:gd name="T10" fmla="+- 0 1443 1434"/>
                                <a:gd name="T11" fmla="*/ 1443 h 60"/>
                                <a:gd name="T12" fmla="+- 0 7357 7355"/>
                                <a:gd name="T13" fmla="*/ T12 w 60"/>
                                <a:gd name="T14" fmla="+- 0 1452 1434"/>
                                <a:gd name="T15" fmla="*/ 1452 h 60"/>
                                <a:gd name="T16" fmla="+- 0 7355 7355"/>
                                <a:gd name="T17" fmla="*/ T16 w 60"/>
                                <a:gd name="T18" fmla="+- 0 1464 1434"/>
                                <a:gd name="T19" fmla="*/ 1464 h 60"/>
                                <a:gd name="T20" fmla="+- 0 7357 7355"/>
                                <a:gd name="T21" fmla="*/ T20 w 60"/>
                                <a:gd name="T22" fmla="+- 0 1476 1434"/>
                                <a:gd name="T23" fmla="*/ 1476 h 60"/>
                                <a:gd name="T24" fmla="+- 0 7364 7355"/>
                                <a:gd name="T25" fmla="*/ T24 w 60"/>
                                <a:gd name="T26" fmla="+- 0 1485 1434"/>
                                <a:gd name="T27" fmla="*/ 1485 h 60"/>
                                <a:gd name="T28" fmla="+- 0 7373 7355"/>
                                <a:gd name="T29" fmla="*/ T28 w 60"/>
                                <a:gd name="T30" fmla="+- 0 1492 1434"/>
                                <a:gd name="T31" fmla="*/ 1492 h 60"/>
                                <a:gd name="T32" fmla="+- 0 7385 7355"/>
                                <a:gd name="T33" fmla="*/ T32 w 60"/>
                                <a:gd name="T34" fmla="+- 0 1494 1434"/>
                                <a:gd name="T35" fmla="*/ 1494 h 60"/>
                                <a:gd name="T36" fmla="+- 0 7396 7355"/>
                                <a:gd name="T37" fmla="*/ T36 w 60"/>
                                <a:gd name="T38" fmla="+- 0 1492 1434"/>
                                <a:gd name="T39" fmla="*/ 1492 h 60"/>
                                <a:gd name="T40" fmla="+- 0 7406 7355"/>
                                <a:gd name="T41" fmla="*/ T40 w 60"/>
                                <a:gd name="T42" fmla="+- 0 1485 1434"/>
                                <a:gd name="T43" fmla="*/ 1485 h 60"/>
                                <a:gd name="T44" fmla="+- 0 7412 7355"/>
                                <a:gd name="T45" fmla="*/ T44 w 60"/>
                                <a:gd name="T46" fmla="+- 0 1476 1434"/>
                                <a:gd name="T47" fmla="*/ 1476 h 60"/>
                                <a:gd name="T48" fmla="+- 0 7415 7355"/>
                                <a:gd name="T49" fmla="*/ T48 w 60"/>
                                <a:gd name="T50" fmla="+- 0 1464 1434"/>
                                <a:gd name="T51" fmla="*/ 1464 h 60"/>
                                <a:gd name="T52" fmla="+- 0 7412 7355"/>
                                <a:gd name="T53" fmla="*/ T52 w 60"/>
                                <a:gd name="T54" fmla="+- 0 1452 1434"/>
                                <a:gd name="T55" fmla="*/ 1452 h 60"/>
                                <a:gd name="T56" fmla="+- 0 7406 7355"/>
                                <a:gd name="T57" fmla="*/ T56 w 60"/>
                                <a:gd name="T58" fmla="+- 0 1443 1434"/>
                                <a:gd name="T59" fmla="*/ 1443 h 60"/>
                                <a:gd name="T60" fmla="+- 0 7396 7355"/>
                                <a:gd name="T61" fmla="*/ T60 w 60"/>
                                <a:gd name="T62" fmla="+- 0 1436 1434"/>
                                <a:gd name="T63" fmla="*/ 1436 h 60"/>
                                <a:gd name="T64" fmla="+- 0 7385 7355"/>
                                <a:gd name="T65" fmla="*/ T64 w 60"/>
                                <a:gd name="T66" fmla="+- 0 1434 1434"/>
                                <a:gd name="T67" fmla="*/ 143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9" y="9"/>
                                  </a:lnTo>
                                  <a:lnTo>
                                    <a:pt x="2" y="18"/>
                                  </a:lnTo>
                                  <a:lnTo>
                                    <a:pt x="0" y="30"/>
                                  </a:lnTo>
                                  <a:lnTo>
                                    <a:pt x="2" y="42"/>
                                  </a:lnTo>
                                  <a:lnTo>
                                    <a:pt x="9" y="51"/>
                                  </a:lnTo>
                                  <a:lnTo>
                                    <a:pt x="18" y="58"/>
                                  </a:lnTo>
                                  <a:lnTo>
                                    <a:pt x="30" y="60"/>
                                  </a:lnTo>
                                  <a:lnTo>
                                    <a:pt x="41" y="58"/>
                                  </a:lnTo>
                                  <a:lnTo>
                                    <a:pt x="51" y="51"/>
                                  </a:lnTo>
                                  <a:lnTo>
                                    <a:pt x="57" y="42"/>
                                  </a:lnTo>
                                  <a:lnTo>
                                    <a:pt x="60" y="30"/>
                                  </a:lnTo>
                                  <a:lnTo>
                                    <a:pt x="57" y="18"/>
                                  </a:lnTo>
                                  <a:lnTo>
                                    <a:pt x="51" y="9"/>
                                  </a:lnTo>
                                  <a:lnTo>
                                    <a:pt x="41"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540459" name="Freeform 17"/>
                          <wps:cNvSpPr>
                            <a:spLocks/>
                          </wps:cNvSpPr>
                          <wps:spPr bwMode="auto">
                            <a:xfrm>
                              <a:off x="4252384" y="0"/>
                              <a:ext cx="38100" cy="38100"/>
                            </a:xfrm>
                            <a:custGeom>
                              <a:avLst/>
                              <a:gdLst>
                                <a:gd name="T0" fmla="+- 0 7565 7535"/>
                                <a:gd name="T1" fmla="*/ T0 w 60"/>
                                <a:gd name="T2" fmla="+- 0 1434 1434"/>
                                <a:gd name="T3" fmla="*/ 1434 h 60"/>
                                <a:gd name="T4" fmla="+- 0 7554 7535"/>
                                <a:gd name="T5" fmla="*/ T4 w 60"/>
                                <a:gd name="T6" fmla="+- 0 1436 1434"/>
                                <a:gd name="T7" fmla="*/ 1436 h 60"/>
                                <a:gd name="T8" fmla="+- 0 7544 7535"/>
                                <a:gd name="T9" fmla="*/ T8 w 60"/>
                                <a:gd name="T10" fmla="+- 0 1443 1434"/>
                                <a:gd name="T11" fmla="*/ 1443 h 60"/>
                                <a:gd name="T12" fmla="+- 0 7538 7535"/>
                                <a:gd name="T13" fmla="*/ T12 w 60"/>
                                <a:gd name="T14" fmla="+- 0 1452 1434"/>
                                <a:gd name="T15" fmla="*/ 1452 h 60"/>
                                <a:gd name="T16" fmla="+- 0 7535 7535"/>
                                <a:gd name="T17" fmla="*/ T16 w 60"/>
                                <a:gd name="T18" fmla="+- 0 1464 1434"/>
                                <a:gd name="T19" fmla="*/ 1464 h 60"/>
                                <a:gd name="T20" fmla="+- 0 7538 7535"/>
                                <a:gd name="T21" fmla="*/ T20 w 60"/>
                                <a:gd name="T22" fmla="+- 0 1476 1434"/>
                                <a:gd name="T23" fmla="*/ 1476 h 60"/>
                                <a:gd name="T24" fmla="+- 0 7544 7535"/>
                                <a:gd name="T25" fmla="*/ T24 w 60"/>
                                <a:gd name="T26" fmla="+- 0 1485 1434"/>
                                <a:gd name="T27" fmla="*/ 1485 h 60"/>
                                <a:gd name="T28" fmla="+- 0 7554 7535"/>
                                <a:gd name="T29" fmla="*/ T28 w 60"/>
                                <a:gd name="T30" fmla="+- 0 1492 1434"/>
                                <a:gd name="T31" fmla="*/ 1492 h 60"/>
                                <a:gd name="T32" fmla="+- 0 7565 7535"/>
                                <a:gd name="T33" fmla="*/ T32 w 60"/>
                                <a:gd name="T34" fmla="+- 0 1494 1434"/>
                                <a:gd name="T35" fmla="*/ 1494 h 60"/>
                                <a:gd name="T36" fmla="+- 0 7577 7535"/>
                                <a:gd name="T37" fmla="*/ T36 w 60"/>
                                <a:gd name="T38" fmla="+- 0 1492 1434"/>
                                <a:gd name="T39" fmla="*/ 1492 h 60"/>
                                <a:gd name="T40" fmla="+- 0 7587 7535"/>
                                <a:gd name="T41" fmla="*/ T40 w 60"/>
                                <a:gd name="T42" fmla="+- 0 1485 1434"/>
                                <a:gd name="T43" fmla="*/ 1485 h 60"/>
                                <a:gd name="T44" fmla="+- 0 7593 7535"/>
                                <a:gd name="T45" fmla="*/ T44 w 60"/>
                                <a:gd name="T46" fmla="+- 0 1476 1434"/>
                                <a:gd name="T47" fmla="*/ 1476 h 60"/>
                                <a:gd name="T48" fmla="+- 0 7595 7535"/>
                                <a:gd name="T49" fmla="*/ T48 w 60"/>
                                <a:gd name="T50" fmla="+- 0 1464 1434"/>
                                <a:gd name="T51" fmla="*/ 1464 h 60"/>
                                <a:gd name="T52" fmla="+- 0 7593 7535"/>
                                <a:gd name="T53" fmla="*/ T52 w 60"/>
                                <a:gd name="T54" fmla="+- 0 1452 1434"/>
                                <a:gd name="T55" fmla="*/ 1452 h 60"/>
                                <a:gd name="T56" fmla="+- 0 7587 7535"/>
                                <a:gd name="T57" fmla="*/ T56 w 60"/>
                                <a:gd name="T58" fmla="+- 0 1443 1434"/>
                                <a:gd name="T59" fmla="*/ 1443 h 60"/>
                                <a:gd name="T60" fmla="+- 0 7577 7535"/>
                                <a:gd name="T61" fmla="*/ T60 w 60"/>
                                <a:gd name="T62" fmla="+- 0 1436 1434"/>
                                <a:gd name="T63" fmla="*/ 1436 h 60"/>
                                <a:gd name="T64" fmla="+- 0 7565 7535"/>
                                <a:gd name="T65" fmla="*/ T64 w 60"/>
                                <a:gd name="T66" fmla="+- 0 1434 1434"/>
                                <a:gd name="T67" fmla="*/ 143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9" y="2"/>
                                  </a:lnTo>
                                  <a:lnTo>
                                    <a:pt x="9" y="9"/>
                                  </a:lnTo>
                                  <a:lnTo>
                                    <a:pt x="3" y="18"/>
                                  </a:lnTo>
                                  <a:lnTo>
                                    <a:pt x="0" y="30"/>
                                  </a:lnTo>
                                  <a:lnTo>
                                    <a:pt x="3" y="42"/>
                                  </a:lnTo>
                                  <a:lnTo>
                                    <a:pt x="9" y="51"/>
                                  </a:lnTo>
                                  <a:lnTo>
                                    <a:pt x="19" y="58"/>
                                  </a:lnTo>
                                  <a:lnTo>
                                    <a:pt x="30" y="60"/>
                                  </a:lnTo>
                                  <a:lnTo>
                                    <a:pt x="42" y="58"/>
                                  </a:lnTo>
                                  <a:lnTo>
                                    <a:pt x="52" y="51"/>
                                  </a:lnTo>
                                  <a:lnTo>
                                    <a:pt x="58" y="42"/>
                                  </a:lnTo>
                                  <a:lnTo>
                                    <a:pt x="60" y="30"/>
                                  </a:lnTo>
                                  <a:lnTo>
                                    <a:pt x="58" y="18"/>
                                  </a:lnTo>
                                  <a:lnTo>
                                    <a:pt x="52"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5175042" name="Freeform 18"/>
                          <wps:cNvSpPr>
                            <a:spLocks/>
                          </wps:cNvSpPr>
                          <wps:spPr bwMode="auto">
                            <a:xfrm>
                              <a:off x="2646933" y="110359"/>
                              <a:ext cx="38100" cy="38100"/>
                            </a:xfrm>
                            <a:custGeom>
                              <a:avLst/>
                              <a:gdLst>
                                <a:gd name="T0" fmla="+- 0 5036 5006"/>
                                <a:gd name="T1" fmla="*/ T0 w 60"/>
                                <a:gd name="T2" fmla="+- 0 1609 1609"/>
                                <a:gd name="T3" fmla="*/ 1609 h 60"/>
                                <a:gd name="T4" fmla="+- 0 5024 5006"/>
                                <a:gd name="T5" fmla="*/ T4 w 60"/>
                                <a:gd name="T6" fmla="+- 0 1611 1609"/>
                                <a:gd name="T7" fmla="*/ 1611 h 60"/>
                                <a:gd name="T8" fmla="+- 0 5015 5006"/>
                                <a:gd name="T9" fmla="*/ T8 w 60"/>
                                <a:gd name="T10" fmla="+- 0 1618 1609"/>
                                <a:gd name="T11" fmla="*/ 1618 h 60"/>
                                <a:gd name="T12" fmla="+- 0 5008 5006"/>
                                <a:gd name="T13" fmla="*/ T12 w 60"/>
                                <a:gd name="T14" fmla="+- 0 1627 1609"/>
                                <a:gd name="T15" fmla="*/ 1627 h 60"/>
                                <a:gd name="T16" fmla="+- 0 5006 5006"/>
                                <a:gd name="T17" fmla="*/ T16 w 60"/>
                                <a:gd name="T18" fmla="+- 0 1639 1609"/>
                                <a:gd name="T19" fmla="*/ 1639 h 60"/>
                                <a:gd name="T20" fmla="+- 0 5008 5006"/>
                                <a:gd name="T21" fmla="*/ T20 w 60"/>
                                <a:gd name="T22" fmla="+- 0 1651 1609"/>
                                <a:gd name="T23" fmla="*/ 1651 h 60"/>
                                <a:gd name="T24" fmla="+- 0 5015 5006"/>
                                <a:gd name="T25" fmla="*/ T24 w 60"/>
                                <a:gd name="T26" fmla="+- 0 1660 1609"/>
                                <a:gd name="T27" fmla="*/ 1660 h 60"/>
                                <a:gd name="T28" fmla="+- 0 5024 5006"/>
                                <a:gd name="T29" fmla="*/ T28 w 60"/>
                                <a:gd name="T30" fmla="+- 0 1667 1609"/>
                                <a:gd name="T31" fmla="*/ 1667 h 60"/>
                                <a:gd name="T32" fmla="+- 0 5036 5006"/>
                                <a:gd name="T33" fmla="*/ T32 w 60"/>
                                <a:gd name="T34" fmla="+- 0 1669 1609"/>
                                <a:gd name="T35" fmla="*/ 1669 h 60"/>
                                <a:gd name="T36" fmla="+- 0 5048 5006"/>
                                <a:gd name="T37" fmla="*/ T36 w 60"/>
                                <a:gd name="T38" fmla="+- 0 1667 1609"/>
                                <a:gd name="T39" fmla="*/ 1667 h 60"/>
                                <a:gd name="T40" fmla="+- 0 5057 5006"/>
                                <a:gd name="T41" fmla="*/ T40 w 60"/>
                                <a:gd name="T42" fmla="+- 0 1660 1609"/>
                                <a:gd name="T43" fmla="*/ 1660 h 60"/>
                                <a:gd name="T44" fmla="+- 0 5064 5006"/>
                                <a:gd name="T45" fmla="*/ T44 w 60"/>
                                <a:gd name="T46" fmla="+- 0 1651 1609"/>
                                <a:gd name="T47" fmla="*/ 1651 h 60"/>
                                <a:gd name="T48" fmla="+- 0 5066 5006"/>
                                <a:gd name="T49" fmla="*/ T48 w 60"/>
                                <a:gd name="T50" fmla="+- 0 1639 1609"/>
                                <a:gd name="T51" fmla="*/ 1639 h 60"/>
                                <a:gd name="T52" fmla="+- 0 5064 5006"/>
                                <a:gd name="T53" fmla="*/ T52 w 60"/>
                                <a:gd name="T54" fmla="+- 0 1627 1609"/>
                                <a:gd name="T55" fmla="*/ 1627 h 60"/>
                                <a:gd name="T56" fmla="+- 0 5057 5006"/>
                                <a:gd name="T57" fmla="*/ T56 w 60"/>
                                <a:gd name="T58" fmla="+- 0 1618 1609"/>
                                <a:gd name="T59" fmla="*/ 1618 h 60"/>
                                <a:gd name="T60" fmla="+- 0 5048 5006"/>
                                <a:gd name="T61" fmla="*/ T60 w 60"/>
                                <a:gd name="T62" fmla="+- 0 1611 1609"/>
                                <a:gd name="T63" fmla="*/ 1611 h 60"/>
                                <a:gd name="T64" fmla="+- 0 5036 5006"/>
                                <a:gd name="T65" fmla="*/ T64 w 60"/>
                                <a:gd name="T66" fmla="+- 0 1609 1609"/>
                                <a:gd name="T67" fmla="*/ 1609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9" y="9"/>
                                  </a:lnTo>
                                  <a:lnTo>
                                    <a:pt x="2" y="18"/>
                                  </a:lnTo>
                                  <a:lnTo>
                                    <a:pt x="0" y="30"/>
                                  </a:lnTo>
                                  <a:lnTo>
                                    <a:pt x="2" y="42"/>
                                  </a:lnTo>
                                  <a:lnTo>
                                    <a:pt x="9" y="51"/>
                                  </a:lnTo>
                                  <a:lnTo>
                                    <a:pt x="18" y="58"/>
                                  </a:lnTo>
                                  <a:lnTo>
                                    <a:pt x="30" y="60"/>
                                  </a:lnTo>
                                  <a:lnTo>
                                    <a:pt x="42" y="58"/>
                                  </a:lnTo>
                                  <a:lnTo>
                                    <a:pt x="51" y="51"/>
                                  </a:lnTo>
                                  <a:lnTo>
                                    <a:pt x="58" y="42"/>
                                  </a:lnTo>
                                  <a:lnTo>
                                    <a:pt x="60" y="30"/>
                                  </a:lnTo>
                                  <a:lnTo>
                                    <a:pt x="58" y="18"/>
                                  </a:lnTo>
                                  <a:lnTo>
                                    <a:pt x="51"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8513899" name="Freeform 19"/>
                          <wps:cNvSpPr>
                            <a:spLocks/>
                          </wps:cNvSpPr>
                          <wps:spPr bwMode="auto">
                            <a:xfrm>
                              <a:off x="2762546" y="110359"/>
                              <a:ext cx="38100" cy="38100"/>
                            </a:xfrm>
                            <a:custGeom>
                              <a:avLst/>
                              <a:gdLst>
                                <a:gd name="T0" fmla="+- 0 5217 5187"/>
                                <a:gd name="T1" fmla="*/ T0 w 60"/>
                                <a:gd name="T2" fmla="+- 0 1609 1609"/>
                                <a:gd name="T3" fmla="*/ 1609 h 60"/>
                                <a:gd name="T4" fmla="+- 0 5205 5187"/>
                                <a:gd name="T5" fmla="*/ T4 w 60"/>
                                <a:gd name="T6" fmla="+- 0 1611 1609"/>
                                <a:gd name="T7" fmla="*/ 1611 h 60"/>
                                <a:gd name="T8" fmla="+- 0 5195 5187"/>
                                <a:gd name="T9" fmla="*/ T8 w 60"/>
                                <a:gd name="T10" fmla="+- 0 1618 1609"/>
                                <a:gd name="T11" fmla="*/ 1618 h 60"/>
                                <a:gd name="T12" fmla="+- 0 5189 5187"/>
                                <a:gd name="T13" fmla="*/ T12 w 60"/>
                                <a:gd name="T14" fmla="+- 0 1627 1609"/>
                                <a:gd name="T15" fmla="*/ 1627 h 60"/>
                                <a:gd name="T16" fmla="+- 0 5187 5187"/>
                                <a:gd name="T17" fmla="*/ T16 w 60"/>
                                <a:gd name="T18" fmla="+- 0 1639 1609"/>
                                <a:gd name="T19" fmla="*/ 1639 h 60"/>
                                <a:gd name="T20" fmla="+- 0 5189 5187"/>
                                <a:gd name="T21" fmla="*/ T20 w 60"/>
                                <a:gd name="T22" fmla="+- 0 1651 1609"/>
                                <a:gd name="T23" fmla="*/ 1651 h 60"/>
                                <a:gd name="T24" fmla="+- 0 5195 5187"/>
                                <a:gd name="T25" fmla="*/ T24 w 60"/>
                                <a:gd name="T26" fmla="+- 0 1660 1609"/>
                                <a:gd name="T27" fmla="*/ 1660 h 60"/>
                                <a:gd name="T28" fmla="+- 0 5205 5187"/>
                                <a:gd name="T29" fmla="*/ T28 w 60"/>
                                <a:gd name="T30" fmla="+- 0 1667 1609"/>
                                <a:gd name="T31" fmla="*/ 1667 h 60"/>
                                <a:gd name="T32" fmla="+- 0 5217 5187"/>
                                <a:gd name="T33" fmla="*/ T32 w 60"/>
                                <a:gd name="T34" fmla="+- 0 1669 1609"/>
                                <a:gd name="T35" fmla="*/ 1669 h 60"/>
                                <a:gd name="T36" fmla="+- 0 5228 5187"/>
                                <a:gd name="T37" fmla="*/ T36 w 60"/>
                                <a:gd name="T38" fmla="+- 0 1667 1609"/>
                                <a:gd name="T39" fmla="*/ 1667 h 60"/>
                                <a:gd name="T40" fmla="+- 0 5238 5187"/>
                                <a:gd name="T41" fmla="*/ T40 w 60"/>
                                <a:gd name="T42" fmla="+- 0 1660 1609"/>
                                <a:gd name="T43" fmla="*/ 1660 h 60"/>
                                <a:gd name="T44" fmla="+- 0 5244 5187"/>
                                <a:gd name="T45" fmla="*/ T44 w 60"/>
                                <a:gd name="T46" fmla="+- 0 1651 1609"/>
                                <a:gd name="T47" fmla="*/ 1651 h 60"/>
                                <a:gd name="T48" fmla="+- 0 5247 5187"/>
                                <a:gd name="T49" fmla="*/ T48 w 60"/>
                                <a:gd name="T50" fmla="+- 0 1639 1609"/>
                                <a:gd name="T51" fmla="*/ 1639 h 60"/>
                                <a:gd name="T52" fmla="+- 0 5244 5187"/>
                                <a:gd name="T53" fmla="*/ T52 w 60"/>
                                <a:gd name="T54" fmla="+- 0 1627 1609"/>
                                <a:gd name="T55" fmla="*/ 1627 h 60"/>
                                <a:gd name="T56" fmla="+- 0 5238 5187"/>
                                <a:gd name="T57" fmla="*/ T56 w 60"/>
                                <a:gd name="T58" fmla="+- 0 1618 1609"/>
                                <a:gd name="T59" fmla="*/ 1618 h 60"/>
                                <a:gd name="T60" fmla="+- 0 5228 5187"/>
                                <a:gd name="T61" fmla="*/ T60 w 60"/>
                                <a:gd name="T62" fmla="+- 0 1611 1609"/>
                                <a:gd name="T63" fmla="*/ 1611 h 60"/>
                                <a:gd name="T64" fmla="+- 0 5217 5187"/>
                                <a:gd name="T65" fmla="*/ T64 w 60"/>
                                <a:gd name="T66" fmla="+- 0 1609 1609"/>
                                <a:gd name="T67" fmla="*/ 1609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8" y="9"/>
                                  </a:lnTo>
                                  <a:lnTo>
                                    <a:pt x="2" y="18"/>
                                  </a:lnTo>
                                  <a:lnTo>
                                    <a:pt x="0" y="30"/>
                                  </a:lnTo>
                                  <a:lnTo>
                                    <a:pt x="2" y="42"/>
                                  </a:lnTo>
                                  <a:lnTo>
                                    <a:pt x="8" y="51"/>
                                  </a:lnTo>
                                  <a:lnTo>
                                    <a:pt x="18" y="58"/>
                                  </a:lnTo>
                                  <a:lnTo>
                                    <a:pt x="30" y="60"/>
                                  </a:lnTo>
                                  <a:lnTo>
                                    <a:pt x="41" y="58"/>
                                  </a:lnTo>
                                  <a:lnTo>
                                    <a:pt x="51" y="51"/>
                                  </a:lnTo>
                                  <a:lnTo>
                                    <a:pt x="57" y="42"/>
                                  </a:lnTo>
                                  <a:lnTo>
                                    <a:pt x="60" y="30"/>
                                  </a:lnTo>
                                  <a:lnTo>
                                    <a:pt x="57" y="18"/>
                                  </a:lnTo>
                                  <a:lnTo>
                                    <a:pt x="51" y="9"/>
                                  </a:lnTo>
                                  <a:lnTo>
                                    <a:pt x="41"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2380060" name="Freeform 20"/>
                          <wps:cNvSpPr>
                            <a:spLocks/>
                          </wps:cNvSpPr>
                          <wps:spPr bwMode="auto">
                            <a:xfrm>
                              <a:off x="2875532" y="110359"/>
                              <a:ext cx="38100" cy="38100"/>
                            </a:xfrm>
                            <a:custGeom>
                              <a:avLst/>
                              <a:gdLst>
                                <a:gd name="T0" fmla="+- 0 5397 5367"/>
                                <a:gd name="T1" fmla="*/ T0 w 60"/>
                                <a:gd name="T2" fmla="+- 0 1609 1609"/>
                                <a:gd name="T3" fmla="*/ 1609 h 60"/>
                                <a:gd name="T4" fmla="+- 0 5386 5367"/>
                                <a:gd name="T5" fmla="*/ T4 w 60"/>
                                <a:gd name="T6" fmla="+- 0 1611 1609"/>
                                <a:gd name="T7" fmla="*/ 1611 h 60"/>
                                <a:gd name="T8" fmla="+- 0 5376 5367"/>
                                <a:gd name="T9" fmla="*/ T8 w 60"/>
                                <a:gd name="T10" fmla="+- 0 1618 1609"/>
                                <a:gd name="T11" fmla="*/ 1618 h 60"/>
                                <a:gd name="T12" fmla="+- 0 5370 5367"/>
                                <a:gd name="T13" fmla="*/ T12 w 60"/>
                                <a:gd name="T14" fmla="+- 0 1627 1609"/>
                                <a:gd name="T15" fmla="*/ 1627 h 60"/>
                                <a:gd name="T16" fmla="+- 0 5367 5367"/>
                                <a:gd name="T17" fmla="*/ T16 w 60"/>
                                <a:gd name="T18" fmla="+- 0 1639 1609"/>
                                <a:gd name="T19" fmla="*/ 1639 h 60"/>
                                <a:gd name="T20" fmla="+- 0 5370 5367"/>
                                <a:gd name="T21" fmla="*/ T20 w 60"/>
                                <a:gd name="T22" fmla="+- 0 1651 1609"/>
                                <a:gd name="T23" fmla="*/ 1651 h 60"/>
                                <a:gd name="T24" fmla="+- 0 5376 5367"/>
                                <a:gd name="T25" fmla="*/ T24 w 60"/>
                                <a:gd name="T26" fmla="+- 0 1660 1609"/>
                                <a:gd name="T27" fmla="*/ 1660 h 60"/>
                                <a:gd name="T28" fmla="+- 0 5386 5367"/>
                                <a:gd name="T29" fmla="*/ T28 w 60"/>
                                <a:gd name="T30" fmla="+- 0 1667 1609"/>
                                <a:gd name="T31" fmla="*/ 1667 h 60"/>
                                <a:gd name="T32" fmla="+- 0 5397 5367"/>
                                <a:gd name="T33" fmla="*/ T32 w 60"/>
                                <a:gd name="T34" fmla="+- 0 1669 1609"/>
                                <a:gd name="T35" fmla="*/ 1669 h 60"/>
                                <a:gd name="T36" fmla="+- 0 5409 5367"/>
                                <a:gd name="T37" fmla="*/ T36 w 60"/>
                                <a:gd name="T38" fmla="+- 0 1667 1609"/>
                                <a:gd name="T39" fmla="*/ 1667 h 60"/>
                                <a:gd name="T40" fmla="+- 0 5419 5367"/>
                                <a:gd name="T41" fmla="*/ T40 w 60"/>
                                <a:gd name="T42" fmla="+- 0 1660 1609"/>
                                <a:gd name="T43" fmla="*/ 1660 h 60"/>
                                <a:gd name="T44" fmla="+- 0 5425 5367"/>
                                <a:gd name="T45" fmla="*/ T44 w 60"/>
                                <a:gd name="T46" fmla="+- 0 1651 1609"/>
                                <a:gd name="T47" fmla="*/ 1651 h 60"/>
                                <a:gd name="T48" fmla="+- 0 5427 5367"/>
                                <a:gd name="T49" fmla="*/ T48 w 60"/>
                                <a:gd name="T50" fmla="+- 0 1639 1609"/>
                                <a:gd name="T51" fmla="*/ 1639 h 60"/>
                                <a:gd name="T52" fmla="+- 0 5425 5367"/>
                                <a:gd name="T53" fmla="*/ T52 w 60"/>
                                <a:gd name="T54" fmla="+- 0 1627 1609"/>
                                <a:gd name="T55" fmla="*/ 1627 h 60"/>
                                <a:gd name="T56" fmla="+- 0 5419 5367"/>
                                <a:gd name="T57" fmla="*/ T56 w 60"/>
                                <a:gd name="T58" fmla="+- 0 1618 1609"/>
                                <a:gd name="T59" fmla="*/ 1618 h 60"/>
                                <a:gd name="T60" fmla="+- 0 5409 5367"/>
                                <a:gd name="T61" fmla="*/ T60 w 60"/>
                                <a:gd name="T62" fmla="+- 0 1611 1609"/>
                                <a:gd name="T63" fmla="*/ 1611 h 60"/>
                                <a:gd name="T64" fmla="+- 0 5397 5367"/>
                                <a:gd name="T65" fmla="*/ T64 w 60"/>
                                <a:gd name="T66" fmla="+- 0 1609 1609"/>
                                <a:gd name="T67" fmla="*/ 1609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9" y="2"/>
                                  </a:lnTo>
                                  <a:lnTo>
                                    <a:pt x="9" y="9"/>
                                  </a:lnTo>
                                  <a:lnTo>
                                    <a:pt x="3" y="18"/>
                                  </a:lnTo>
                                  <a:lnTo>
                                    <a:pt x="0" y="30"/>
                                  </a:lnTo>
                                  <a:lnTo>
                                    <a:pt x="3" y="42"/>
                                  </a:lnTo>
                                  <a:lnTo>
                                    <a:pt x="9" y="51"/>
                                  </a:lnTo>
                                  <a:lnTo>
                                    <a:pt x="19" y="58"/>
                                  </a:lnTo>
                                  <a:lnTo>
                                    <a:pt x="30" y="60"/>
                                  </a:lnTo>
                                  <a:lnTo>
                                    <a:pt x="42" y="58"/>
                                  </a:lnTo>
                                  <a:lnTo>
                                    <a:pt x="52" y="51"/>
                                  </a:lnTo>
                                  <a:lnTo>
                                    <a:pt x="58" y="42"/>
                                  </a:lnTo>
                                  <a:lnTo>
                                    <a:pt x="60" y="30"/>
                                  </a:lnTo>
                                  <a:lnTo>
                                    <a:pt x="58" y="18"/>
                                  </a:lnTo>
                                  <a:lnTo>
                                    <a:pt x="52"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3464555" name="Freeform 21"/>
                          <wps:cNvSpPr>
                            <a:spLocks/>
                          </wps:cNvSpPr>
                          <wps:spPr bwMode="auto">
                            <a:xfrm>
                              <a:off x="2991146" y="110359"/>
                              <a:ext cx="38100" cy="38100"/>
                            </a:xfrm>
                            <a:custGeom>
                              <a:avLst/>
                              <a:gdLst>
                                <a:gd name="T0" fmla="+- 0 5578 5548"/>
                                <a:gd name="T1" fmla="*/ T0 w 60"/>
                                <a:gd name="T2" fmla="+- 0 1609 1609"/>
                                <a:gd name="T3" fmla="*/ 1609 h 60"/>
                                <a:gd name="T4" fmla="+- 0 5566 5548"/>
                                <a:gd name="T5" fmla="*/ T4 w 60"/>
                                <a:gd name="T6" fmla="+- 0 1611 1609"/>
                                <a:gd name="T7" fmla="*/ 1611 h 60"/>
                                <a:gd name="T8" fmla="+- 0 5557 5548"/>
                                <a:gd name="T9" fmla="*/ T8 w 60"/>
                                <a:gd name="T10" fmla="+- 0 1618 1609"/>
                                <a:gd name="T11" fmla="*/ 1618 h 60"/>
                                <a:gd name="T12" fmla="+- 0 5550 5548"/>
                                <a:gd name="T13" fmla="*/ T12 w 60"/>
                                <a:gd name="T14" fmla="+- 0 1627 1609"/>
                                <a:gd name="T15" fmla="*/ 1627 h 60"/>
                                <a:gd name="T16" fmla="+- 0 5548 5548"/>
                                <a:gd name="T17" fmla="*/ T16 w 60"/>
                                <a:gd name="T18" fmla="+- 0 1639 1609"/>
                                <a:gd name="T19" fmla="*/ 1639 h 60"/>
                                <a:gd name="T20" fmla="+- 0 5550 5548"/>
                                <a:gd name="T21" fmla="*/ T20 w 60"/>
                                <a:gd name="T22" fmla="+- 0 1651 1609"/>
                                <a:gd name="T23" fmla="*/ 1651 h 60"/>
                                <a:gd name="T24" fmla="+- 0 5557 5548"/>
                                <a:gd name="T25" fmla="*/ T24 w 60"/>
                                <a:gd name="T26" fmla="+- 0 1660 1609"/>
                                <a:gd name="T27" fmla="*/ 1660 h 60"/>
                                <a:gd name="T28" fmla="+- 0 5566 5548"/>
                                <a:gd name="T29" fmla="*/ T28 w 60"/>
                                <a:gd name="T30" fmla="+- 0 1667 1609"/>
                                <a:gd name="T31" fmla="*/ 1667 h 60"/>
                                <a:gd name="T32" fmla="+- 0 5578 5548"/>
                                <a:gd name="T33" fmla="*/ T32 w 60"/>
                                <a:gd name="T34" fmla="+- 0 1669 1609"/>
                                <a:gd name="T35" fmla="*/ 1669 h 60"/>
                                <a:gd name="T36" fmla="+- 0 5590 5548"/>
                                <a:gd name="T37" fmla="*/ T36 w 60"/>
                                <a:gd name="T38" fmla="+- 0 1667 1609"/>
                                <a:gd name="T39" fmla="*/ 1667 h 60"/>
                                <a:gd name="T40" fmla="+- 0 5599 5548"/>
                                <a:gd name="T41" fmla="*/ T40 w 60"/>
                                <a:gd name="T42" fmla="+- 0 1660 1609"/>
                                <a:gd name="T43" fmla="*/ 1660 h 60"/>
                                <a:gd name="T44" fmla="+- 0 5606 5548"/>
                                <a:gd name="T45" fmla="*/ T44 w 60"/>
                                <a:gd name="T46" fmla="+- 0 1651 1609"/>
                                <a:gd name="T47" fmla="*/ 1651 h 60"/>
                                <a:gd name="T48" fmla="+- 0 5608 5548"/>
                                <a:gd name="T49" fmla="*/ T48 w 60"/>
                                <a:gd name="T50" fmla="+- 0 1639 1609"/>
                                <a:gd name="T51" fmla="*/ 1639 h 60"/>
                                <a:gd name="T52" fmla="+- 0 5606 5548"/>
                                <a:gd name="T53" fmla="*/ T52 w 60"/>
                                <a:gd name="T54" fmla="+- 0 1627 1609"/>
                                <a:gd name="T55" fmla="*/ 1627 h 60"/>
                                <a:gd name="T56" fmla="+- 0 5599 5548"/>
                                <a:gd name="T57" fmla="*/ T56 w 60"/>
                                <a:gd name="T58" fmla="+- 0 1618 1609"/>
                                <a:gd name="T59" fmla="*/ 1618 h 60"/>
                                <a:gd name="T60" fmla="+- 0 5590 5548"/>
                                <a:gd name="T61" fmla="*/ T60 w 60"/>
                                <a:gd name="T62" fmla="+- 0 1611 1609"/>
                                <a:gd name="T63" fmla="*/ 1611 h 60"/>
                                <a:gd name="T64" fmla="+- 0 5578 5548"/>
                                <a:gd name="T65" fmla="*/ T64 w 60"/>
                                <a:gd name="T66" fmla="+- 0 1609 1609"/>
                                <a:gd name="T67" fmla="*/ 1609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9" y="9"/>
                                  </a:lnTo>
                                  <a:lnTo>
                                    <a:pt x="2" y="18"/>
                                  </a:lnTo>
                                  <a:lnTo>
                                    <a:pt x="0" y="30"/>
                                  </a:lnTo>
                                  <a:lnTo>
                                    <a:pt x="2" y="42"/>
                                  </a:lnTo>
                                  <a:lnTo>
                                    <a:pt x="9" y="51"/>
                                  </a:lnTo>
                                  <a:lnTo>
                                    <a:pt x="18" y="58"/>
                                  </a:lnTo>
                                  <a:lnTo>
                                    <a:pt x="30" y="60"/>
                                  </a:lnTo>
                                  <a:lnTo>
                                    <a:pt x="42" y="58"/>
                                  </a:lnTo>
                                  <a:lnTo>
                                    <a:pt x="51" y="51"/>
                                  </a:lnTo>
                                  <a:lnTo>
                                    <a:pt x="58" y="42"/>
                                  </a:lnTo>
                                  <a:lnTo>
                                    <a:pt x="60" y="30"/>
                                  </a:lnTo>
                                  <a:lnTo>
                                    <a:pt x="58" y="18"/>
                                  </a:lnTo>
                                  <a:lnTo>
                                    <a:pt x="51"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5986951" name="Freeform 22"/>
                          <wps:cNvSpPr>
                            <a:spLocks/>
                          </wps:cNvSpPr>
                          <wps:spPr bwMode="auto">
                            <a:xfrm>
                              <a:off x="3106760" y="110359"/>
                              <a:ext cx="38100" cy="38100"/>
                            </a:xfrm>
                            <a:custGeom>
                              <a:avLst/>
                              <a:gdLst>
                                <a:gd name="T0" fmla="+- 0 5759 5729"/>
                                <a:gd name="T1" fmla="*/ T0 w 60"/>
                                <a:gd name="T2" fmla="+- 0 1609 1609"/>
                                <a:gd name="T3" fmla="*/ 1609 h 60"/>
                                <a:gd name="T4" fmla="+- 0 5747 5729"/>
                                <a:gd name="T5" fmla="*/ T4 w 60"/>
                                <a:gd name="T6" fmla="+- 0 1611 1609"/>
                                <a:gd name="T7" fmla="*/ 1611 h 60"/>
                                <a:gd name="T8" fmla="+- 0 5737 5729"/>
                                <a:gd name="T9" fmla="*/ T8 w 60"/>
                                <a:gd name="T10" fmla="+- 0 1618 1609"/>
                                <a:gd name="T11" fmla="*/ 1618 h 60"/>
                                <a:gd name="T12" fmla="+- 0 5731 5729"/>
                                <a:gd name="T13" fmla="*/ T12 w 60"/>
                                <a:gd name="T14" fmla="+- 0 1627 1609"/>
                                <a:gd name="T15" fmla="*/ 1627 h 60"/>
                                <a:gd name="T16" fmla="+- 0 5729 5729"/>
                                <a:gd name="T17" fmla="*/ T16 w 60"/>
                                <a:gd name="T18" fmla="+- 0 1639 1609"/>
                                <a:gd name="T19" fmla="*/ 1639 h 60"/>
                                <a:gd name="T20" fmla="+- 0 5731 5729"/>
                                <a:gd name="T21" fmla="*/ T20 w 60"/>
                                <a:gd name="T22" fmla="+- 0 1651 1609"/>
                                <a:gd name="T23" fmla="*/ 1651 h 60"/>
                                <a:gd name="T24" fmla="+- 0 5737 5729"/>
                                <a:gd name="T25" fmla="*/ T24 w 60"/>
                                <a:gd name="T26" fmla="+- 0 1660 1609"/>
                                <a:gd name="T27" fmla="*/ 1660 h 60"/>
                                <a:gd name="T28" fmla="+- 0 5747 5729"/>
                                <a:gd name="T29" fmla="*/ T28 w 60"/>
                                <a:gd name="T30" fmla="+- 0 1667 1609"/>
                                <a:gd name="T31" fmla="*/ 1667 h 60"/>
                                <a:gd name="T32" fmla="+- 0 5759 5729"/>
                                <a:gd name="T33" fmla="*/ T32 w 60"/>
                                <a:gd name="T34" fmla="+- 0 1669 1609"/>
                                <a:gd name="T35" fmla="*/ 1669 h 60"/>
                                <a:gd name="T36" fmla="+- 0 5770 5729"/>
                                <a:gd name="T37" fmla="*/ T36 w 60"/>
                                <a:gd name="T38" fmla="+- 0 1667 1609"/>
                                <a:gd name="T39" fmla="*/ 1667 h 60"/>
                                <a:gd name="T40" fmla="+- 0 5780 5729"/>
                                <a:gd name="T41" fmla="*/ T40 w 60"/>
                                <a:gd name="T42" fmla="+- 0 1660 1609"/>
                                <a:gd name="T43" fmla="*/ 1660 h 60"/>
                                <a:gd name="T44" fmla="+- 0 5786 5729"/>
                                <a:gd name="T45" fmla="*/ T44 w 60"/>
                                <a:gd name="T46" fmla="+- 0 1651 1609"/>
                                <a:gd name="T47" fmla="*/ 1651 h 60"/>
                                <a:gd name="T48" fmla="+- 0 5789 5729"/>
                                <a:gd name="T49" fmla="*/ T48 w 60"/>
                                <a:gd name="T50" fmla="+- 0 1639 1609"/>
                                <a:gd name="T51" fmla="*/ 1639 h 60"/>
                                <a:gd name="T52" fmla="+- 0 5786 5729"/>
                                <a:gd name="T53" fmla="*/ T52 w 60"/>
                                <a:gd name="T54" fmla="+- 0 1627 1609"/>
                                <a:gd name="T55" fmla="*/ 1627 h 60"/>
                                <a:gd name="T56" fmla="+- 0 5780 5729"/>
                                <a:gd name="T57" fmla="*/ T56 w 60"/>
                                <a:gd name="T58" fmla="+- 0 1618 1609"/>
                                <a:gd name="T59" fmla="*/ 1618 h 60"/>
                                <a:gd name="T60" fmla="+- 0 5770 5729"/>
                                <a:gd name="T61" fmla="*/ T60 w 60"/>
                                <a:gd name="T62" fmla="+- 0 1611 1609"/>
                                <a:gd name="T63" fmla="*/ 1611 h 60"/>
                                <a:gd name="T64" fmla="+- 0 5759 5729"/>
                                <a:gd name="T65" fmla="*/ T64 w 60"/>
                                <a:gd name="T66" fmla="+- 0 1609 1609"/>
                                <a:gd name="T67" fmla="*/ 1609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8" y="9"/>
                                  </a:lnTo>
                                  <a:lnTo>
                                    <a:pt x="2" y="18"/>
                                  </a:lnTo>
                                  <a:lnTo>
                                    <a:pt x="0" y="30"/>
                                  </a:lnTo>
                                  <a:lnTo>
                                    <a:pt x="2" y="42"/>
                                  </a:lnTo>
                                  <a:lnTo>
                                    <a:pt x="8" y="51"/>
                                  </a:lnTo>
                                  <a:lnTo>
                                    <a:pt x="18" y="58"/>
                                  </a:lnTo>
                                  <a:lnTo>
                                    <a:pt x="30" y="60"/>
                                  </a:lnTo>
                                  <a:lnTo>
                                    <a:pt x="41" y="58"/>
                                  </a:lnTo>
                                  <a:lnTo>
                                    <a:pt x="51" y="51"/>
                                  </a:lnTo>
                                  <a:lnTo>
                                    <a:pt x="57" y="42"/>
                                  </a:lnTo>
                                  <a:lnTo>
                                    <a:pt x="60" y="30"/>
                                  </a:lnTo>
                                  <a:lnTo>
                                    <a:pt x="57" y="18"/>
                                  </a:lnTo>
                                  <a:lnTo>
                                    <a:pt x="51" y="9"/>
                                  </a:lnTo>
                                  <a:lnTo>
                                    <a:pt x="41"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6741163" name="Freeform 23"/>
                          <wps:cNvSpPr>
                            <a:spLocks/>
                          </wps:cNvSpPr>
                          <wps:spPr bwMode="auto">
                            <a:xfrm>
                              <a:off x="3219745" y="110359"/>
                              <a:ext cx="38100" cy="38100"/>
                            </a:xfrm>
                            <a:custGeom>
                              <a:avLst/>
                              <a:gdLst>
                                <a:gd name="T0" fmla="+- 0 5939 5909"/>
                                <a:gd name="T1" fmla="*/ T0 w 60"/>
                                <a:gd name="T2" fmla="+- 0 1609 1609"/>
                                <a:gd name="T3" fmla="*/ 1609 h 60"/>
                                <a:gd name="T4" fmla="+- 0 5928 5909"/>
                                <a:gd name="T5" fmla="*/ T4 w 60"/>
                                <a:gd name="T6" fmla="+- 0 1611 1609"/>
                                <a:gd name="T7" fmla="*/ 1611 h 60"/>
                                <a:gd name="T8" fmla="+- 0 5918 5909"/>
                                <a:gd name="T9" fmla="*/ T8 w 60"/>
                                <a:gd name="T10" fmla="+- 0 1618 1609"/>
                                <a:gd name="T11" fmla="*/ 1618 h 60"/>
                                <a:gd name="T12" fmla="+- 0 5912 5909"/>
                                <a:gd name="T13" fmla="*/ T12 w 60"/>
                                <a:gd name="T14" fmla="+- 0 1627 1609"/>
                                <a:gd name="T15" fmla="*/ 1627 h 60"/>
                                <a:gd name="T16" fmla="+- 0 5909 5909"/>
                                <a:gd name="T17" fmla="*/ T16 w 60"/>
                                <a:gd name="T18" fmla="+- 0 1639 1609"/>
                                <a:gd name="T19" fmla="*/ 1639 h 60"/>
                                <a:gd name="T20" fmla="+- 0 5912 5909"/>
                                <a:gd name="T21" fmla="*/ T20 w 60"/>
                                <a:gd name="T22" fmla="+- 0 1651 1609"/>
                                <a:gd name="T23" fmla="*/ 1651 h 60"/>
                                <a:gd name="T24" fmla="+- 0 5918 5909"/>
                                <a:gd name="T25" fmla="*/ T24 w 60"/>
                                <a:gd name="T26" fmla="+- 0 1660 1609"/>
                                <a:gd name="T27" fmla="*/ 1660 h 60"/>
                                <a:gd name="T28" fmla="+- 0 5928 5909"/>
                                <a:gd name="T29" fmla="*/ T28 w 60"/>
                                <a:gd name="T30" fmla="+- 0 1667 1609"/>
                                <a:gd name="T31" fmla="*/ 1667 h 60"/>
                                <a:gd name="T32" fmla="+- 0 5939 5909"/>
                                <a:gd name="T33" fmla="*/ T32 w 60"/>
                                <a:gd name="T34" fmla="+- 0 1669 1609"/>
                                <a:gd name="T35" fmla="*/ 1669 h 60"/>
                                <a:gd name="T36" fmla="+- 0 5951 5909"/>
                                <a:gd name="T37" fmla="*/ T36 w 60"/>
                                <a:gd name="T38" fmla="+- 0 1667 1609"/>
                                <a:gd name="T39" fmla="*/ 1667 h 60"/>
                                <a:gd name="T40" fmla="+- 0 5961 5909"/>
                                <a:gd name="T41" fmla="*/ T40 w 60"/>
                                <a:gd name="T42" fmla="+- 0 1660 1609"/>
                                <a:gd name="T43" fmla="*/ 1660 h 60"/>
                                <a:gd name="T44" fmla="+- 0 5967 5909"/>
                                <a:gd name="T45" fmla="*/ T44 w 60"/>
                                <a:gd name="T46" fmla="+- 0 1651 1609"/>
                                <a:gd name="T47" fmla="*/ 1651 h 60"/>
                                <a:gd name="T48" fmla="+- 0 5969 5909"/>
                                <a:gd name="T49" fmla="*/ T48 w 60"/>
                                <a:gd name="T50" fmla="+- 0 1639 1609"/>
                                <a:gd name="T51" fmla="*/ 1639 h 60"/>
                                <a:gd name="T52" fmla="+- 0 5967 5909"/>
                                <a:gd name="T53" fmla="*/ T52 w 60"/>
                                <a:gd name="T54" fmla="+- 0 1627 1609"/>
                                <a:gd name="T55" fmla="*/ 1627 h 60"/>
                                <a:gd name="T56" fmla="+- 0 5961 5909"/>
                                <a:gd name="T57" fmla="*/ T56 w 60"/>
                                <a:gd name="T58" fmla="+- 0 1618 1609"/>
                                <a:gd name="T59" fmla="*/ 1618 h 60"/>
                                <a:gd name="T60" fmla="+- 0 5951 5909"/>
                                <a:gd name="T61" fmla="*/ T60 w 60"/>
                                <a:gd name="T62" fmla="+- 0 1611 1609"/>
                                <a:gd name="T63" fmla="*/ 1611 h 60"/>
                                <a:gd name="T64" fmla="+- 0 5939 5909"/>
                                <a:gd name="T65" fmla="*/ T64 w 60"/>
                                <a:gd name="T66" fmla="+- 0 1609 1609"/>
                                <a:gd name="T67" fmla="*/ 1609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9" y="2"/>
                                  </a:lnTo>
                                  <a:lnTo>
                                    <a:pt x="9" y="9"/>
                                  </a:lnTo>
                                  <a:lnTo>
                                    <a:pt x="3" y="18"/>
                                  </a:lnTo>
                                  <a:lnTo>
                                    <a:pt x="0" y="30"/>
                                  </a:lnTo>
                                  <a:lnTo>
                                    <a:pt x="3" y="42"/>
                                  </a:lnTo>
                                  <a:lnTo>
                                    <a:pt x="9" y="51"/>
                                  </a:lnTo>
                                  <a:lnTo>
                                    <a:pt x="19" y="58"/>
                                  </a:lnTo>
                                  <a:lnTo>
                                    <a:pt x="30" y="60"/>
                                  </a:lnTo>
                                  <a:lnTo>
                                    <a:pt x="42" y="58"/>
                                  </a:lnTo>
                                  <a:lnTo>
                                    <a:pt x="52" y="51"/>
                                  </a:lnTo>
                                  <a:lnTo>
                                    <a:pt x="58" y="42"/>
                                  </a:lnTo>
                                  <a:lnTo>
                                    <a:pt x="60" y="30"/>
                                  </a:lnTo>
                                  <a:lnTo>
                                    <a:pt x="58" y="18"/>
                                  </a:lnTo>
                                  <a:lnTo>
                                    <a:pt x="52"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5639054" name="Freeform 24"/>
                          <wps:cNvSpPr>
                            <a:spLocks/>
                          </wps:cNvSpPr>
                          <wps:spPr bwMode="auto">
                            <a:xfrm>
                              <a:off x="3335359" y="110359"/>
                              <a:ext cx="38100" cy="38100"/>
                            </a:xfrm>
                            <a:custGeom>
                              <a:avLst/>
                              <a:gdLst>
                                <a:gd name="T0" fmla="+- 0 6120 6090"/>
                                <a:gd name="T1" fmla="*/ T0 w 60"/>
                                <a:gd name="T2" fmla="+- 0 1609 1609"/>
                                <a:gd name="T3" fmla="*/ 1609 h 60"/>
                                <a:gd name="T4" fmla="+- 0 6108 6090"/>
                                <a:gd name="T5" fmla="*/ T4 w 60"/>
                                <a:gd name="T6" fmla="+- 0 1611 1609"/>
                                <a:gd name="T7" fmla="*/ 1611 h 60"/>
                                <a:gd name="T8" fmla="+- 0 6099 6090"/>
                                <a:gd name="T9" fmla="*/ T8 w 60"/>
                                <a:gd name="T10" fmla="+- 0 1618 1609"/>
                                <a:gd name="T11" fmla="*/ 1618 h 60"/>
                                <a:gd name="T12" fmla="+- 0 6092 6090"/>
                                <a:gd name="T13" fmla="*/ T12 w 60"/>
                                <a:gd name="T14" fmla="+- 0 1627 1609"/>
                                <a:gd name="T15" fmla="*/ 1627 h 60"/>
                                <a:gd name="T16" fmla="+- 0 6090 6090"/>
                                <a:gd name="T17" fmla="*/ T16 w 60"/>
                                <a:gd name="T18" fmla="+- 0 1639 1609"/>
                                <a:gd name="T19" fmla="*/ 1639 h 60"/>
                                <a:gd name="T20" fmla="+- 0 6092 6090"/>
                                <a:gd name="T21" fmla="*/ T20 w 60"/>
                                <a:gd name="T22" fmla="+- 0 1651 1609"/>
                                <a:gd name="T23" fmla="*/ 1651 h 60"/>
                                <a:gd name="T24" fmla="+- 0 6099 6090"/>
                                <a:gd name="T25" fmla="*/ T24 w 60"/>
                                <a:gd name="T26" fmla="+- 0 1660 1609"/>
                                <a:gd name="T27" fmla="*/ 1660 h 60"/>
                                <a:gd name="T28" fmla="+- 0 6108 6090"/>
                                <a:gd name="T29" fmla="*/ T28 w 60"/>
                                <a:gd name="T30" fmla="+- 0 1667 1609"/>
                                <a:gd name="T31" fmla="*/ 1667 h 60"/>
                                <a:gd name="T32" fmla="+- 0 6120 6090"/>
                                <a:gd name="T33" fmla="*/ T32 w 60"/>
                                <a:gd name="T34" fmla="+- 0 1669 1609"/>
                                <a:gd name="T35" fmla="*/ 1669 h 60"/>
                                <a:gd name="T36" fmla="+- 0 6132 6090"/>
                                <a:gd name="T37" fmla="*/ T36 w 60"/>
                                <a:gd name="T38" fmla="+- 0 1667 1609"/>
                                <a:gd name="T39" fmla="*/ 1667 h 60"/>
                                <a:gd name="T40" fmla="+- 0 6141 6090"/>
                                <a:gd name="T41" fmla="*/ T40 w 60"/>
                                <a:gd name="T42" fmla="+- 0 1660 1609"/>
                                <a:gd name="T43" fmla="*/ 1660 h 60"/>
                                <a:gd name="T44" fmla="+- 0 6148 6090"/>
                                <a:gd name="T45" fmla="*/ T44 w 60"/>
                                <a:gd name="T46" fmla="+- 0 1651 1609"/>
                                <a:gd name="T47" fmla="*/ 1651 h 60"/>
                                <a:gd name="T48" fmla="+- 0 6150 6090"/>
                                <a:gd name="T49" fmla="*/ T48 w 60"/>
                                <a:gd name="T50" fmla="+- 0 1639 1609"/>
                                <a:gd name="T51" fmla="*/ 1639 h 60"/>
                                <a:gd name="T52" fmla="+- 0 6148 6090"/>
                                <a:gd name="T53" fmla="*/ T52 w 60"/>
                                <a:gd name="T54" fmla="+- 0 1627 1609"/>
                                <a:gd name="T55" fmla="*/ 1627 h 60"/>
                                <a:gd name="T56" fmla="+- 0 6141 6090"/>
                                <a:gd name="T57" fmla="*/ T56 w 60"/>
                                <a:gd name="T58" fmla="+- 0 1618 1609"/>
                                <a:gd name="T59" fmla="*/ 1618 h 60"/>
                                <a:gd name="T60" fmla="+- 0 6132 6090"/>
                                <a:gd name="T61" fmla="*/ T60 w 60"/>
                                <a:gd name="T62" fmla="+- 0 1611 1609"/>
                                <a:gd name="T63" fmla="*/ 1611 h 60"/>
                                <a:gd name="T64" fmla="+- 0 6120 6090"/>
                                <a:gd name="T65" fmla="*/ T64 w 60"/>
                                <a:gd name="T66" fmla="+- 0 1609 1609"/>
                                <a:gd name="T67" fmla="*/ 1609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9" y="9"/>
                                  </a:lnTo>
                                  <a:lnTo>
                                    <a:pt x="2" y="18"/>
                                  </a:lnTo>
                                  <a:lnTo>
                                    <a:pt x="0" y="30"/>
                                  </a:lnTo>
                                  <a:lnTo>
                                    <a:pt x="2" y="42"/>
                                  </a:lnTo>
                                  <a:lnTo>
                                    <a:pt x="9" y="51"/>
                                  </a:lnTo>
                                  <a:lnTo>
                                    <a:pt x="18" y="58"/>
                                  </a:lnTo>
                                  <a:lnTo>
                                    <a:pt x="30" y="60"/>
                                  </a:lnTo>
                                  <a:lnTo>
                                    <a:pt x="42" y="58"/>
                                  </a:lnTo>
                                  <a:lnTo>
                                    <a:pt x="51" y="51"/>
                                  </a:lnTo>
                                  <a:lnTo>
                                    <a:pt x="58" y="42"/>
                                  </a:lnTo>
                                  <a:lnTo>
                                    <a:pt x="60" y="30"/>
                                  </a:lnTo>
                                  <a:lnTo>
                                    <a:pt x="58" y="18"/>
                                  </a:lnTo>
                                  <a:lnTo>
                                    <a:pt x="51"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272640" name="Freeform 25"/>
                          <wps:cNvSpPr>
                            <a:spLocks/>
                          </wps:cNvSpPr>
                          <wps:spPr bwMode="auto">
                            <a:xfrm>
                              <a:off x="3448345" y="110359"/>
                              <a:ext cx="38100" cy="38100"/>
                            </a:xfrm>
                            <a:custGeom>
                              <a:avLst/>
                              <a:gdLst>
                                <a:gd name="T0" fmla="+- 0 6301 6271"/>
                                <a:gd name="T1" fmla="*/ T0 w 60"/>
                                <a:gd name="T2" fmla="+- 0 1609 1609"/>
                                <a:gd name="T3" fmla="*/ 1609 h 60"/>
                                <a:gd name="T4" fmla="+- 0 6289 6271"/>
                                <a:gd name="T5" fmla="*/ T4 w 60"/>
                                <a:gd name="T6" fmla="+- 0 1611 1609"/>
                                <a:gd name="T7" fmla="*/ 1611 h 60"/>
                                <a:gd name="T8" fmla="+- 0 6279 6271"/>
                                <a:gd name="T9" fmla="*/ T8 w 60"/>
                                <a:gd name="T10" fmla="+- 0 1618 1609"/>
                                <a:gd name="T11" fmla="*/ 1618 h 60"/>
                                <a:gd name="T12" fmla="+- 0 6273 6271"/>
                                <a:gd name="T13" fmla="*/ T12 w 60"/>
                                <a:gd name="T14" fmla="+- 0 1627 1609"/>
                                <a:gd name="T15" fmla="*/ 1627 h 60"/>
                                <a:gd name="T16" fmla="+- 0 6271 6271"/>
                                <a:gd name="T17" fmla="*/ T16 w 60"/>
                                <a:gd name="T18" fmla="+- 0 1639 1609"/>
                                <a:gd name="T19" fmla="*/ 1639 h 60"/>
                                <a:gd name="T20" fmla="+- 0 6273 6271"/>
                                <a:gd name="T21" fmla="*/ T20 w 60"/>
                                <a:gd name="T22" fmla="+- 0 1651 1609"/>
                                <a:gd name="T23" fmla="*/ 1651 h 60"/>
                                <a:gd name="T24" fmla="+- 0 6279 6271"/>
                                <a:gd name="T25" fmla="*/ T24 w 60"/>
                                <a:gd name="T26" fmla="+- 0 1660 1609"/>
                                <a:gd name="T27" fmla="*/ 1660 h 60"/>
                                <a:gd name="T28" fmla="+- 0 6289 6271"/>
                                <a:gd name="T29" fmla="*/ T28 w 60"/>
                                <a:gd name="T30" fmla="+- 0 1667 1609"/>
                                <a:gd name="T31" fmla="*/ 1667 h 60"/>
                                <a:gd name="T32" fmla="+- 0 6301 6271"/>
                                <a:gd name="T33" fmla="*/ T32 w 60"/>
                                <a:gd name="T34" fmla="+- 0 1669 1609"/>
                                <a:gd name="T35" fmla="*/ 1669 h 60"/>
                                <a:gd name="T36" fmla="+- 0 6312 6271"/>
                                <a:gd name="T37" fmla="*/ T36 w 60"/>
                                <a:gd name="T38" fmla="+- 0 1667 1609"/>
                                <a:gd name="T39" fmla="*/ 1667 h 60"/>
                                <a:gd name="T40" fmla="+- 0 6322 6271"/>
                                <a:gd name="T41" fmla="*/ T40 w 60"/>
                                <a:gd name="T42" fmla="+- 0 1660 1609"/>
                                <a:gd name="T43" fmla="*/ 1660 h 60"/>
                                <a:gd name="T44" fmla="+- 0 6328 6271"/>
                                <a:gd name="T45" fmla="*/ T44 w 60"/>
                                <a:gd name="T46" fmla="+- 0 1651 1609"/>
                                <a:gd name="T47" fmla="*/ 1651 h 60"/>
                                <a:gd name="T48" fmla="+- 0 6331 6271"/>
                                <a:gd name="T49" fmla="*/ T48 w 60"/>
                                <a:gd name="T50" fmla="+- 0 1639 1609"/>
                                <a:gd name="T51" fmla="*/ 1639 h 60"/>
                                <a:gd name="T52" fmla="+- 0 6328 6271"/>
                                <a:gd name="T53" fmla="*/ T52 w 60"/>
                                <a:gd name="T54" fmla="+- 0 1627 1609"/>
                                <a:gd name="T55" fmla="*/ 1627 h 60"/>
                                <a:gd name="T56" fmla="+- 0 6322 6271"/>
                                <a:gd name="T57" fmla="*/ T56 w 60"/>
                                <a:gd name="T58" fmla="+- 0 1618 1609"/>
                                <a:gd name="T59" fmla="*/ 1618 h 60"/>
                                <a:gd name="T60" fmla="+- 0 6312 6271"/>
                                <a:gd name="T61" fmla="*/ T60 w 60"/>
                                <a:gd name="T62" fmla="+- 0 1611 1609"/>
                                <a:gd name="T63" fmla="*/ 1611 h 60"/>
                                <a:gd name="T64" fmla="+- 0 6301 6271"/>
                                <a:gd name="T65" fmla="*/ T64 w 60"/>
                                <a:gd name="T66" fmla="+- 0 1609 1609"/>
                                <a:gd name="T67" fmla="*/ 1609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8" y="9"/>
                                  </a:lnTo>
                                  <a:lnTo>
                                    <a:pt x="2" y="18"/>
                                  </a:lnTo>
                                  <a:lnTo>
                                    <a:pt x="0" y="30"/>
                                  </a:lnTo>
                                  <a:lnTo>
                                    <a:pt x="2" y="42"/>
                                  </a:lnTo>
                                  <a:lnTo>
                                    <a:pt x="8" y="51"/>
                                  </a:lnTo>
                                  <a:lnTo>
                                    <a:pt x="18" y="58"/>
                                  </a:lnTo>
                                  <a:lnTo>
                                    <a:pt x="30" y="60"/>
                                  </a:lnTo>
                                  <a:lnTo>
                                    <a:pt x="41" y="58"/>
                                  </a:lnTo>
                                  <a:lnTo>
                                    <a:pt x="51" y="51"/>
                                  </a:lnTo>
                                  <a:lnTo>
                                    <a:pt x="57" y="42"/>
                                  </a:lnTo>
                                  <a:lnTo>
                                    <a:pt x="60" y="30"/>
                                  </a:lnTo>
                                  <a:lnTo>
                                    <a:pt x="57" y="18"/>
                                  </a:lnTo>
                                  <a:lnTo>
                                    <a:pt x="51" y="9"/>
                                  </a:lnTo>
                                  <a:lnTo>
                                    <a:pt x="41"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2380183" name="Freeform 26"/>
                          <wps:cNvSpPr>
                            <a:spLocks/>
                          </wps:cNvSpPr>
                          <wps:spPr bwMode="auto">
                            <a:xfrm>
                              <a:off x="3563959" y="110359"/>
                              <a:ext cx="38100" cy="38100"/>
                            </a:xfrm>
                            <a:custGeom>
                              <a:avLst/>
                              <a:gdLst>
                                <a:gd name="T0" fmla="+- 0 6481 6451"/>
                                <a:gd name="T1" fmla="*/ T0 w 60"/>
                                <a:gd name="T2" fmla="+- 0 1609 1609"/>
                                <a:gd name="T3" fmla="*/ 1609 h 60"/>
                                <a:gd name="T4" fmla="+- 0 6470 6451"/>
                                <a:gd name="T5" fmla="*/ T4 w 60"/>
                                <a:gd name="T6" fmla="+- 0 1611 1609"/>
                                <a:gd name="T7" fmla="*/ 1611 h 60"/>
                                <a:gd name="T8" fmla="+- 0 6460 6451"/>
                                <a:gd name="T9" fmla="*/ T8 w 60"/>
                                <a:gd name="T10" fmla="+- 0 1618 1609"/>
                                <a:gd name="T11" fmla="*/ 1618 h 60"/>
                                <a:gd name="T12" fmla="+- 0 6454 6451"/>
                                <a:gd name="T13" fmla="*/ T12 w 60"/>
                                <a:gd name="T14" fmla="+- 0 1627 1609"/>
                                <a:gd name="T15" fmla="*/ 1627 h 60"/>
                                <a:gd name="T16" fmla="+- 0 6451 6451"/>
                                <a:gd name="T17" fmla="*/ T16 w 60"/>
                                <a:gd name="T18" fmla="+- 0 1639 1609"/>
                                <a:gd name="T19" fmla="*/ 1639 h 60"/>
                                <a:gd name="T20" fmla="+- 0 6454 6451"/>
                                <a:gd name="T21" fmla="*/ T20 w 60"/>
                                <a:gd name="T22" fmla="+- 0 1651 1609"/>
                                <a:gd name="T23" fmla="*/ 1651 h 60"/>
                                <a:gd name="T24" fmla="+- 0 6460 6451"/>
                                <a:gd name="T25" fmla="*/ T24 w 60"/>
                                <a:gd name="T26" fmla="+- 0 1660 1609"/>
                                <a:gd name="T27" fmla="*/ 1660 h 60"/>
                                <a:gd name="T28" fmla="+- 0 6470 6451"/>
                                <a:gd name="T29" fmla="*/ T28 w 60"/>
                                <a:gd name="T30" fmla="+- 0 1667 1609"/>
                                <a:gd name="T31" fmla="*/ 1667 h 60"/>
                                <a:gd name="T32" fmla="+- 0 6481 6451"/>
                                <a:gd name="T33" fmla="*/ T32 w 60"/>
                                <a:gd name="T34" fmla="+- 0 1669 1609"/>
                                <a:gd name="T35" fmla="*/ 1669 h 60"/>
                                <a:gd name="T36" fmla="+- 0 6493 6451"/>
                                <a:gd name="T37" fmla="*/ T36 w 60"/>
                                <a:gd name="T38" fmla="+- 0 1667 1609"/>
                                <a:gd name="T39" fmla="*/ 1667 h 60"/>
                                <a:gd name="T40" fmla="+- 0 6503 6451"/>
                                <a:gd name="T41" fmla="*/ T40 w 60"/>
                                <a:gd name="T42" fmla="+- 0 1660 1609"/>
                                <a:gd name="T43" fmla="*/ 1660 h 60"/>
                                <a:gd name="T44" fmla="+- 0 6509 6451"/>
                                <a:gd name="T45" fmla="*/ T44 w 60"/>
                                <a:gd name="T46" fmla="+- 0 1651 1609"/>
                                <a:gd name="T47" fmla="*/ 1651 h 60"/>
                                <a:gd name="T48" fmla="+- 0 6511 6451"/>
                                <a:gd name="T49" fmla="*/ T48 w 60"/>
                                <a:gd name="T50" fmla="+- 0 1639 1609"/>
                                <a:gd name="T51" fmla="*/ 1639 h 60"/>
                                <a:gd name="T52" fmla="+- 0 6509 6451"/>
                                <a:gd name="T53" fmla="*/ T52 w 60"/>
                                <a:gd name="T54" fmla="+- 0 1627 1609"/>
                                <a:gd name="T55" fmla="*/ 1627 h 60"/>
                                <a:gd name="T56" fmla="+- 0 6503 6451"/>
                                <a:gd name="T57" fmla="*/ T56 w 60"/>
                                <a:gd name="T58" fmla="+- 0 1618 1609"/>
                                <a:gd name="T59" fmla="*/ 1618 h 60"/>
                                <a:gd name="T60" fmla="+- 0 6493 6451"/>
                                <a:gd name="T61" fmla="*/ T60 w 60"/>
                                <a:gd name="T62" fmla="+- 0 1611 1609"/>
                                <a:gd name="T63" fmla="*/ 1611 h 60"/>
                                <a:gd name="T64" fmla="+- 0 6481 6451"/>
                                <a:gd name="T65" fmla="*/ T64 w 60"/>
                                <a:gd name="T66" fmla="+- 0 1609 1609"/>
                                <a:gd name="T67" fmla="*/ 1609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9" y="2"/>
                                  </a:lnTo>
                                  <a:lnTo>
                                    <a:pt x="9" y="9"/>
                                  </a:lnTo>
                                  <a:lnTo>
                                    <a:pt x="3" y="18"/>
                                  </a:lnTo>
                                  <a:lnTo>
                                    <a:pt x="0" y="30"/>
                                  </a:lnTo>
                                  <a:lnTo>
                                    <a:pt x="3" y="42"/>
                                  </a:lnTo>
                                  <a:lnTo>
                                    <a:pt x="9" y="51"/>
                                  </a:lnTo>
                                  <a:lnTo>
                                    <a:pt x="19" y="58"/>
                                  </a:lnTo>
                                  <a:lnTo>
                                    <a:pt x="30" y="60"/>
                                  </a:lnTo>
                                  <a:lnTo>
                                    <a:pt x="42" y="58"/>
                                  </a:lnTo>
                                  <a:lnTo>
                                    <a:pt x="52" y="51"/>
                                  </a:lnTo>
                                  <a:lnTo>
                                    <a:pt x="58" y="42"/>
                                  </a:lnTo>
                                  <a:lnTo>
                                    <a:pt x="60" y="30"/>
                                  </a:lnTo>
                                  <a:lnTo>
                                    <a:pt x="58" y="18"/>
                                  </a:lnTo>
                                  <a:lnTo>
                                    <a:pt x="52"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748329" name="Freeform 27"/>
                          <wps:cNvSpPr>
                            <a:spLocks/>
                          </wps:cNvSpPr>
                          <wps:spPr bwMode="auto">
                            <a:xfrm>
                              <a:off x="3679572" y="110359"/>
                              <a:ext cx="38100" cy="38100"/>
                            </a:xfrm>
                            <a:custGeom>
                              <a:avLst/>
                              <a:gdLst>
                                <a:gd name="T0" fmla="+- 0 6662 6632"/>
                                <a:gd name="T1" fmla="*/ T0 w 60"/>
                                <a:gd name="T2" fmla="+- 0 1609 1609"/>
                                <a:gd name="T3" fmla="*/ 1609 h 60"/>
                                <a:gd name="T4" fmla="+- 0 6650 6632"/>
                                <a:gd name="T5" fmla="*/ T4 w 60"/>
                                <a:gd name="T6" fmla="+- 0 1611 1609"/>
                                <a:gd name="T7" fmla="*/ 1611 h 60"/>
                                <a:gd name="T8" fmla="+- 0 6641 6632"/>
                                <a:gd name="T9" fmla="*/ T8 w 60"/>
                                <a:gd name="T10" fmla="+- 0 1618 1609"/>
                                <a:gd name="T11" fmla="*/ 1618 h 60"/>
                                <a:gd name="T12" fmla="+- 0 6634 6632"/>
                                <a:gd name="T13" fmla="*/ T12 w 60"/>
                                <a:gd name="T14" fmla="+- 0 1627 1609"/>
                                <a:gd name="T15" fmla="*/ 1627 h 60"/>
                                <a:gd name="T16" fmla="+- 0 6632 6632"/>
                                <a:gd name="T17" fmla="*/ T16 w 60"/>
                                <a:gd name="T18" fmla="+- 0 1639 1609"/>
                                <a:gd name="T19" fmla="*/ 1639 h 60"/>
                                <a:gd name="T20" fmla="+- 0 6634 6632"/>
                                <a:gd name="T21" fmla="*/ T20 w 60"/>
                                <a:gd name="T22" fmla="+- 0 1651 1609"/>
                                <a:gd name="T23" fmla="*/ 1651 h 60"/>
                                <a:gd name="T24" fmla="+- 0 6641 6632"/>
                                <a:gd name="T25" fmla="*/ T24 w 60"/>
                                <a:gd name="T26" fmla="+- 0 1660 1609"/>
                                <a:gd name="T27" fmla="*/ 1660 h 60"/>
                                <a:gd name="T28" fmla="+- 0 6650 6632"/>
                                <a:gd name="T29" fmla="*/ T28 w 60"/>
                                <a:gd name="T30" fmla="+- 0 1667 1609"/>
                                <a:gd name="T31" fmla="*/ 1667 h 60"/>
                                <a:gd name="T32" fmla="+- 0 6662 6632"/>
                                <a:gd name="T33" fmla="*/ T32 w 60"/>
                                <a:gd name="T34" fmla="+- 0 1669 1609"/>
                                <a:gd name="T35" fmla="*/ 1669 h 60"/>
                                <a:gd name="T36" fmla="+- 0 6674 6632"/>
                                <a:gd name="T37" fmla="*/ T36 w 60"/>
                                <a:gd name="T38" fmla="+- 0 1667 1609"/>
                                <a:gd name="T39" fmla="*/ 1667 h 60"/>
                                <a:gd name="T40" fmla="+- 0 6683 6632"/>
                                <a:gd name="T41" fmla="*/ T40 w 60"/>
                                <a:gd name="T42" fmla="+- 0 1660 1609"/>
                                <a:gd name="T43" fmla="*/ 1660 h 60"/>
                                <a:gd name="T44" fmla="+- 0 6690 6632"/>
                                <a:gd name="T45" fmla="*/ T44 w 60"/>
                                <a:gd name="T46" fmla="+- 0 1651 1609"/>
                                <a:gd name="T47" fmla="*/ 1651 h 60"/>
                                <a:gd name="T48" fmla="+- 0 6692 6632"/>
                                <a:gd name="T49" fmla="*/ T48 w 60"/>
                                <a:gd name="T50" fmla="+- 0 1639 1609"/>
                                <a:gd name="T51" fmla="*/ 1639 h 60"/>
                                <a:gd name="T52" fmla="+- 0 6690 6632"/>
                                <a:gd name="T53" fmla="*/ T52 w 60"/>
                                <a:gd name="T54" fmla="+- 0 1627 1609"/>
                                <a:gd name="T55" fmla="*/ 1627 h 60"/>
                                <a:gd name="T56" fmla="+- 0 6683 6632"/>
                                <a:gd name="T57" fmla="*/ T56 w 60"/>
                                <a:gd name="T58" fmla="+- 0 1618 1609"/>
                                <a:gd name="T59" fmla="*/ 1618 h 60"/>
                                <a:gd name="T60" fmla="+- 0 6674 6632"/>
                                <a:gd name="T61" fmla="*/ T60 w 60"/>
                                <a:gd name="T62" fmla="+- 0 1611 1609"/>
                                <a:gd name="T63" fmla="*/ 1611 h 60"/>
                                <a:gd name="T64" fmla="+- 0 6662 6632"/>
                                <a:gd name="T65" fmla="*/ T64 w 60"/>
                                <a:gd name="T66" fmla="+- 0 1609 1609"/>
                                <a:gd name="T67" fmla="*/ 1609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9" y="9"/>
                                  </a:lnTo>
                                  <a:lnTo>
                                    <a:pt x="2" y="18"/>
                                  </a:lnTo>
                                  <a:lnTo>
                                    <a:pt x="0" y="30"/>
                                  </a:lnTo>
                                  <a:lnTo>
                                    <a:pt x="2" y="42"/>
                                  </a:lnTo>
                                  <a:lnTo>
                                    <a:pt x="9" y="51"/>
                                  </a:lnTo>
                                  <a:lnTo>
                                    <a:pt x="18" y="58"/>
                                  </a:lnTo>
                                  <a:lnTo>
                                    <a:pt x="30" y="60"/>
                                  </a:lnTo>
                                  <a:lnTo>
                                    <a:pt x="42" y="58"/>
                                  </a:lnTo>
                                  <a:lnTo>
                                    <a:pt x="51" y="51"/>
                                  </a:lnTo>
                                  <a:lnTo>
                                    <a:pt x="58" y="42"/>
                                  </a:lnTo>
                                  <a:lnTo>
                                    <a:pt x="60" y="30"/>
                                  </a:lnTo>
                                  <a:lnTo>
                                    <a:pt x="58" y="18"/>
                                  </a:lnTo>
                                  <a:lnTo>
                                    <a:pt x="51"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1705030" name="Freeform 28"/>
                          <wps:cNvSpPr>
                            <a:spLocks/>
                          </wps:cNvSpPr>
                          <wps:spPr bwMode="auto">
                            <a:xfrm>
                              <a:off x="3792558" y="110359"/>
                              <a:ext cx="38100" cy="38100"/>
                            </a:xfrm>
                            <a:custGeom>
                              <a:avLst/>
                              <a:gdLst>
                                <a:gd name="T0" fmla="+- 0 6843 6813"/>
                                <a:gd name="T1" fmla="*/ T0 w 60"/>
                                <a:gd name="T2" fmla="+- 0 1609 1609"/>
                                <a:gd name="T3" fmla="*/ 1609 h 60"/>
                                <a:gd name="T4" fmla="+- 0 6831 6813"/>
                                <a:gd name="T5" fmla="*/ T4 w 60"/>
                                <a:gd name="T6" fmla="+- 0 1611 1609"/>
                                <a:gd name="T7" fmla="*/ 1611 h 60"/>
                                <a:gd name="T8" fmla="+- 0 6821 6813"/>
                                <a:gd name="T9" fmla="*/ T8 w 60"/>
                                <a:gd name="T10" fmla="+- 0 1618 1609"/>
                                <a:gd name="T11" fmla="*/ 1618 h 60"/>
                                <a:gd name="T12" fmla="+- 0 6815 6813"/>
                                <a:gd name="T13" fmla="*/ T12 w 60"/>
                                <a:gd name="T14" fmla="+- 0 1627 1609"/>
                                <a:gd name="T15" fmla="*/ 1627 h 60"/>
                                <a:gd name="T16" fmla="+- 0 6813 6813"/>
                                <a:gd name="T17" fmla="*/ T16 w 60"/>
                                <a:gd name="T18" fmla="+- 0 1639 1609"/>
                                <a:gd name="T19" fmla="*/ 1639 h 60"/>
                                <a:gd name="T20" fmla="+- 0 6815 6813"/>
                                <a:gd name="T21" fmla="*/ T20 w 60"/>
                                <a:gd name="T22" fmla="+- 0 1651 1609"/>
                                <a:gd name="T23" fmla="*/ 1651 h 60"/>
                                <a:gd name="T24" fmla="+- 0 6821 6813"/>
                                <a:gd name="T25" fmla="*/ T24 w 60"/>
                                <a:gd name="T26" fmla="+- 0 1660 1609"/>
                                <a:gd name="T27" fmla="*/ 1660 h 60"/>
                                <a:gd name="T28" fmla="+- 0 6831 6813"/>
                                <a:gd name="T29" fmla="*/ T28 w 60"/>
                                <a:gd name="T30" fmla="+- 0 1667 1609"/>
                                <a:gd name="T31" fmla="*/ 1667 h 60"/>
                                <a:gd name="T32" fmla="+- 0 6843 6813"/>
                                <a:gd name="T33" fmla="*/ T32 w 60"/>
                                <a:gd name="T34" fmla="+- 0 1669 1609"/>
                                <a:gd name="T35" fmla="*/ 1669 h 60"/>
                                <a:gd name="T36" fmla="+- 0 6854 6813"/>
                                <a:gd name="T37" fmla="*/ T36 w 60"/>
                                <a:gd name="T38" fmla="+- 0 1667 1609"/>
                                <a:gd name="T39" fmla="*/ 1667 h 60"/>
                                <a:gd name="T40" fmla="+- 0 6864 6813"/>
                                <a:gd name="T41" fmla="*/ T40 w 60"/>
                                <a:gd name="T42" fmla="+- 0 1660 1609"/>
                                <a:gd name="T43" fmla="*/ 1660 h 60"/>
                                <a:gd name="T44" fmla="+- 0 6870 6813"/>
                                <a:gd name="T45" fmla="*/ T44 w 60"/>
                                <a:gd name="T46" fmla="+- 0 1651 1609"/>
                                <a:gd name="T47" fmla="*/ 1651 h 60"/>
                                <a:gd name="T48" fmla="+- 0 6873 6813"/>
                                <a:gd name="T49" fmla="*/ T48 w 60"/>
                                <a:gd name="T50" fmla="+- 0 1639 1609"/>
                                <a:gd name="T51" fmla="*/ 1639 h 60"/>
                                <a:gd name="T52" fmla="+- 0 6870 6813"/>
                                <a:gd name="T53" fmla="*/ T52 w 60"/>
                                <a:gd name="T54" fmla="+- 0 1627 1609"/>
                                <a:gd name="T55" fmla="*/ 1627 h 60"/>
                                <a:gd name="T56" fmla="+- 0 6864 6813"/>
                                <a:gd name="T57" fmla="*/ T56 w 60"/>
                                <a:gd name="T58" fmla="+- 0 1618 1609"/>
                                <a:gd name="T59" fmla="*/ 1618 h 60"/>
                                <a:gd name="T60" fmla="+- 0 6854 6813"/>
                                <a:gd name="T61" fmla="*/ T60 w 60"/>
                                <a:gd name="T62" fmla="+- 0 1611 1609"/>
                                <a:gd name="T63" fmla="*/ 1611 h 60"/>
                                <a:gd name="T64" fmla="+- 0 6843 6813"/>
                                <a:gd name="T65" fmla="*/ T64 w 60"/>
                                <a:gd name="T66" fmla="+- 0 1609 1609"/>
                                <a:gd name="T67" fmla="*/ 1609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8" y="9"/>
                                  </a:lnTo>
                                  <a:lnTo>
                                    <a:pt x="2" y="18"/>
                                  </a:lnTo>
                                  <a:lnTo>
                                    <a:pt x="0" y="30"/>
                                  </a:lnTo>
                                  <a:lnTo>
                                    <a:pt x="2" y="42"/>
                                  </a:lnTo>
                                  <a:lnTo>
                                    <a:pt x="8" y="51"/>
                                  </a:lnTo>
                                  <a:lnTo>
                                    <a:pt x="18" y="58"/>
                                  </a:lnTo>
                                  <a:lnTo>
                                    <a:pt x="30" y="60"/>
                                  </a:lnTo>
                                  <a:lnTo>
                                    <a:pt x="41" y="58"/>
                                  </a:lnTo>
                                  <a:lnTo>
                                    <a:pt x="51" y="51"/>
                                  </a:lnTo>
                                  <a:lnTo>
                                    <a:pt x="57" y="42"/>
                                  </a:lnTo>
                                  <a:lnTo>
                                    <a:pt x="60" y="30"/>
                                  </a:lnTo>
                                  <a:lnTo>
                                    <a:pt x="57" y="18"/>
                                  </a:lnTo>
                                  <a:lnTo>
                                    <a:pt x="51" y="9"/>
                                  </a:lnTo>
                                  <a:lnTo>
                                    <a:pt x="41"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3503808" name="Freeform 29"/>
                          <wps:cNvSpPr>
                            <a:spLocks/>
                          </wps:cNvSpPr>
                          <wps:spPr bwMode="auto">
                            <a:xfrm>
                              <a:off x="3908172" y="110359"/>
                              <a:ext cx="38100" cy="38100"/>
                            </a:xfrm>
                            <a:custGeom>
                              <a:avLst/>
                              <a:gdLst>
                                <a:gd name="T0" fmla="+- 0 7023 6993"/>
                                <a:gd name="T1" fmla="*/ T0 w 60"/>
                                <a:gd name="T2" fmla="+- 0 1609 1609"/>
                                <a:gd name="T3" fmla="*/ 1609 h 60"/>
                                <a:gd name="T4" fmla="+- 0 7012 6993"/>
                                <a:gd name="T5" fmla="*/ T4 w 60"/>
                                <a:gd name="T6" fmla="+- 0 1611 1609"/>
                                <a:gd name="T7" fmla="*/ 1611 h 60"/>
                                <a:gd name="T8" fmla="+- 0 7002 6993"/>
                                <a:gd name="T9" fmla="*/ T8 w 60"/>
                                <a:gd name="T10" fmla="+- 0 1618 1609"/>
                                <a:gd name="T11" fmla="*/ 1618 h 60"/>
                                <a:gd name="T12" fmla="+- 0 6996 6993"/>
                                <a:gd name="T13" fmla="*/ T12 w 60"/>
                                <a:gd name="T14" fmla="+- 0 1627 1609"/>
                                <a:gd name="T15" fmla="*/ 1627 h 60"/>
                                <a:gd name="T16" fmla="+- 0 6993 6993"/>
                                <a:gd name="T17" fmla="*/ T16 w 60"/>
                                <a:gd name="T18" fmla="+- 0 1639 1609"/>
                                <a:gd name="T19" fmla="*/ 1639 h 60"/>
                                <a:gd name="T20" fmla="+- 0 6996 6993"/>
                                <a:gd name="T21" fmla="*/ T20 w 60"/>
                                <a:gd name="T22" fmla="+- 0 1651 1609"/>
                                <a:gd name="T23" fmla="*/ 1651 h 60"/>
                                <a:gd name="T24" fmla="+- 0 7002 6993"/>
                                <a:gd name="T25" fmla="*/ T24 w 60"/>
                                <a:gd name="T26" fmla="+- 0 1660 1609"/>
                                <a:gd name="T27" fmla="*/ 1660 h 60"/>
                                <a:gd name="T28" fmla="+- 0 7012 6993"/>
                                <a:gd name="T29" fmla="*/ T28 w 60"/>
                                <a:gd name="T30" fmla="+- 0 1667 1609"/>
                                <a:gd name="T31" fmla="*/ 1667 h 60"/>
                                <a:gd name="T32" fmla="+- 0 7023 6993"/>
                                <a:gd name="T33" fmla="*/ T32 w 60"/>
                                <a:gd name="T34" fmla="+- 0 1669 1609"/>
                                <a:gd name="T35" fmla="*/ 1669 h 60"/>
                                <a:gd name="T36" fmla="+- 0 7035 6993"/>
                                <a:gd name="T37" fmla="*/ T36 w 60"/>
                                <a:gd name="T38" fmla="+- 0 1667 1609"/>
                                <a:gd name="T39" fmla="*/ 1667 h 60"/>
                                <a:gd name="T40" fmla="+- 0 7045 6993"/>
                                <a:gd name="T41" fmla="*/ T40 w 60"/>
                                <a:gd name="T42" fmla="+- 0 1660 1609"/>
                                <a:gd name="T43" fmla="*/ 1660 h 60"/>
                                <a:gd name="T44" fmla="+- 0 7051 6993"/>
                                <a:gd name="T45" fmla="*/ T44 w 60"/>
                                <a:gd name="T46" fmla="+- 0 1651 1609"/>
                                <a:gd name="T47" fmla="*/ 1651 h 60"/>
                                <a:gd name="T48" fmla="+- 0 7053 6993"/>
                                <a:gd name="T49" fmla="*/ T48 w 60"/>
                                <a:gd name="T50" fmla="+- 0 1639 1609"/>
                                <a:gd name="T51" fmla="*/ 1639 h 60"/>
                                <a:gd name="T52" fmla="+- 0 7051 6993"/>
                                <a:gd name="T53" fmla="*/ T52 w 60"/>
                                <a:gd name="T54" fmla="+- 0 1627 1609"/>
                                <a:gd name="T55" fmla="*/ 1627 h 60"/>
                                <a:gd name="T56" fmla="+- 0 7045 6993"/>
                                <a:gd name="T57" fmla="*/ T56 w 60"/>
                                <a:gd name="T58" fmla="+- 0 1618 1609"/>
                                <a:gd name="T59" fmla="*/ 1618 h 60"/>
                                <a:gd name="T60" fmla="+- 0 7035 6993"/>
                                <a:gd name="T61" fmla="*/ T60 w 60"/>
                                <a:gd name="T62" fmla="+- 0 1611 1609"/>
                                <a:gd name="T63" fmla="*/ 1611 h 60"/>
                                <a:gd name="T64" fmla="+- 0 7023 6993"/>
                                <a:gd name="T65" fmla="*/ T64 w 60"/>
                                <a:gd name="T66" fmla="+- 0 1609 1609"/>
                                <a:gd name="T67" fmla="*/ 1609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9" y="2"/>
                                  </a:lnTo>
                                  <a:lnTo>
                                    <a:pt x="9" y="9"/>
                                  </a:lnTo>
                                  <a:lnTo>
                                    <a:pt x="3" y="18"/>
                                  </a:lnTo>
                                  <a:lnTo>
                                    <a:pt x="0" y="30"/>
                                  </a:lnTo>
                                  <a:lnTo>
                                    <a:pt x="3" y="42"/>
                                  </a:lnTo>
                                  <a:lnTo>
                                    <a:pt x="9" y="51"/>
                                  </a:lnTo>
                                  <a:lnTo>
                                    <a:pt x="19" y="58"/>
                                  </a:lnTo>
                                  <a:lnTo>
                                    <a:pt x="30" y="60"/>
                                  </a:lnTo>
                                  <a:lnTo>
                                    <a:pt x="42" y="58"/>
                                  </a:lnTo>
                                  <a:lnTo>
                                    <a:pt x="52" y="51"/>
                                  </a:lnTo>
                                  <a:lnTo>
                                    <a:pt x="58" y="42"/>
                                  </a:lnTo>
                                  <a:lnTo>
                                    <a:pt x="60" y="30"/>
                                  </a:lnTo>
                                  <a:lnTo>
                                    <a:pt x="58" y="18"/>
                                  </a:lnTo>
                                  <a:lnTo>
                                    <a:pt x="52"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6587598" name="Freeform 30"/>
                          <wps:cNvSpPr>
                            <a:spLocks/>
                          </wps:cNvSpPr>
                          <wps:spPr bwMode="auto">
                            <a:xfrm>
                              <a:off x="4023785" y="110359"/>
                              <a:ext cx="38100" cy="38100"/>
                            </a:xfrm>
                            <a:custGeom>
                              <a:avLst/>
                              <a:gdLst>
                                <a:gd name="T0" fmla="+- 0 7204 7174"/>
                                <a:gd name="T1" fmla="*/ T0 w 60"/>
                                <a:gd name="T2" fmla="+- 0 1609 1609"/>
                                <a:gd name="T3" fmla="*/ 1609 h 60"/>
                                <a:gd name="T4" fmla="+- 0 7192 7174"/>
                                <a:gd name="T5" fmla="*/ T4 w 60"/>
                                <a:gd name="T6" fmla="+- 0 1611 1609"/>
                                <a:gd name="T7" fmla="*/ 1611 h 60"/>
                                <a:gd name="T8" fmla="+- 0 7183 7174"/>
                                <a:gd name="T9" fmla="*/ T8 w 60"/>
                                <a:gd name="T10" fmla="+- 0 1618 1609"/>
                                <a:gd name="T11" fmla="*/ 1618 h 60"/>
                                <a:gd name="T12" fmla="+- 0 7176 7174"/>
                                <a:gd name="T13" fmla="*/ T12 w 60"/>
                                <a:gd name="T14" fmla="+- 0 1627 1609"/>
                                <a:gd name="T15" fmla="*/ 1627 h 60"/>
                                <a:gd name="T16" fmla="+- 0 7174 7174"/>
                                <a:gd name="T17" fmla="*/ T16 w 60"/>
                                <a:gd name="T18" fmla="+- 0 1639 1609"/>
                                <a:gd name="T19" fmla="*/ 1639 h 60"/>
                                <a:gd name="T20" fmla="+- 0 7176 7174"/>
                                <a:gd name="T21" fmla="*/ T20 w 60"/>
                                <a:gd name="T22" fmla="+- 0 1651 1609"/>
                                <a:gd name="T23" fmla="*/ 1651 h 60"/>
                                <a:gd name="T24" fmla="+- 0 7183 7174"/>
                                <a:gd name="T25" fmla="*/ T24 w 60"/>
                                <a:gd name="T26" fmla="+- 0 1660 1609"/>
                                <a:gd name="T27" fmla="*/ 1660 h 60"/>
                                <a:gd name="T28" fmla="+- 0 7192 7174"/>
                                <a:gd name="T29" fmla="*/ T28 w 60"/>
                                <a:gd name="T30" fmla="+- 0 1667 1609"/>
                                <a:gd name="T31" fmla="*/ 1667 h 60"/>
                                <a:gd name="T32" fmla="+- 0 7204 7174"/>
                                <a:gd name="T33" fmla="*/ T32 w 60"/>
                                <a:gd name="T34" fmla="+- 0 1669 1609"/>
                                <a:gd name="T35" fmla="*/ 1669 h 60"/>
                                <a:gd name="T36" fmla="+- 0 7216 7174"/>
                                <a:gd name="T37" fmla="*/ T36 w 60"/>
                                <a:gd name="T38" fmla="+- 0 1667 1609"/>
                                <a:gd name="T39" fmla="*/ 1667 h 60"/>
                                <a:gd name="T40" fmla="+- 0 7225 7174"/>
                                <a:gd name="T41" fmla="*/ T40 w 60"/>
                                <a:gd name="T42" fmla="+- 0 1660 1609"/>
                                <a:gd name="T43" fmla="*/ 1660 h 60"/>
                                <a:gd name="T44" fmla="+- 0 7232 7174"/>
                                <a:gd name="T45" fmla="*/ T44 w 60"/>
                                <a:gd name="T46" fmla="+- 0 1651 1609"/>
                                <a:gd name="T47" fmla="*/ 1651 h 60"/>
                                <a:gd name="T48" fmla="+- 0 7234 7174"/>
                                <a:gd name="T49" fmla="*/ T48 w 60"/>
                                <a:gd name="T50" fmla="+- 0 1639 1609"/>
                                <a:gd name="T51" fmla="*/ 1639 h 60"/>
                                <a:gd name="T52" fmla="+- 0 7232 7174"/>
                                <a:gd name="T53" fmla="*/ T52 w 60"/>
                                <a:gd name="T54" fmla="+- 0 1627 1609"/>
                                <a:gd name="T55" fmla="*/ 1627 h 60"/>
                                <a:gd name="T56" fmla="+- 0 7225 7174"/>
                                <a:gd name="T57" fmla="*/ T56 w 60"/>
                                <a:gd name="T58" fmla="+- 0 1618 1609"/>
                                <a:gd name="T59" fmla="*/ 1618 h 60"/>
                                <a:gd name="T60" fmla="+- 0 7216 7174"/>
                                <a:gd name="T61" fmla="*/ T60 w 60"/>
                                <a:gd name="T62" fmla="+- 0 1611 1609"/>
                                <a:gd name="T63" fmla="*/ 1611 h 60"/>
                                <a:gd name="T64" fmla="+- 0 7204 7174"/>
                                <a:gd name="T65" fmla="*/ T64 w 60"/>
                                <a:gd name="T66" fmla="+- 0 1609 1609"/>
                                <a:gd name="T67" fmla="*/ 1609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9" y="9"/>
                                  </a:lnTo>
                                  <a:lnTo>
                                    <a:pt x="2" y="18"/>
                                  </a:lnTo>
                                  <a:lnTo>
                                    <a:pt x="0" y="30"/>
                                  </a:lnTo>
                                  <a:lnTo>
                                    <a:pt x="2" y="42"/>
                                  </a:lnTo>
                                  <a:lnTo>
                                    <a:pt x="9" y="51"/>
                                  </a:lnTo>
                                  <a:lnTo>
                                    <a:pt x="18" y="58"/>
                                  </a:lnTo>
                                  <a:lnTo>
                                    <a:pt x="30" y="60"/>
                                  </a:lnTo>
                                  <a:lnTo>
                                    <a:pt x="42" y="58"/>
                                  </a:lnTo>
                                  <a:lnTo>
                                    <a:pt x="51" y="51"/>
                                  </a:lnTo>
                                  <a:lnTo>
                                    <a:pt x="58" y="42"/>
                                  </a:lnTo>
                                  <a:lnTo>
                                    <a:pt x="60" y="30"/>
                                  </a:lnTo>
                                  <a:lnTo>
                                    <a:pt x="58" y="18"/>
                                  </a:lnTo>
                                  <a:lnTo>
                                    <a:pt x="51"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7686491" name="Freeform 31"/>
                          <wps:cNvSpPr>
                            <a:spLocks/>
                          </wps:cNvSpPr>
                          <wps:spPr bwMode="auto">
                            <a:xfrm>
                              <a:off x="4136771" y="110359"/>
                              <a:ext cx="38100" cy="38100"/>
                            </a:xfrm>
                            <a:custGeom>
                              <a:avLst/>
                              <a:gdLst>
                                <a:gd name="T0" fmla="+- 0 7385 7355"/>
                                <a:gd name="T1" fmla="*/ T0 w 60"/>
                                <a:gd name="T2" fmla="+- 0 1609 1609"/>
                                <a:gd name="T3" fmla="*/ 1609 h 60"/>
                                <a:gd name="T4" fmla="+- 0 7373 7355"/>
                                <a:gd name="T5" fmla="*/ T4 w 60"/>
                                <a:gd name="T6" fmla="+- 0 1611 1609"/>
                                <a:gd name="T7" fmla="*/ 1611 h 60"/>
                                <a:gd name="T8" fmla="+- 0 7364 7355"/>
                                <a:gd name="T9" fmla="*/ T8 w 60"/>
                                <a:gd name="T10" fmla="+- 0 1618 1609"/>
                                <a:gd name="T11" fmla="*/ 1618 h 60"/>
                                <a:gd name="T12" fmla="+- 0 7357 7355"/>
                                <a:gd name="T13" fmla="*/ T12 w 60"/>
                                <a:gd name="T14" fmla="+- 0 1627 1609"/>
                                <a:gd name="T15" fmla="*/ 1627 h 60"/>
                                <a:gd name="T16" fmla="+- 0 7355 7355"/>
                                <a:gd name="T17" fmla="*/ T16 w 60"/>
                                <a:gd name="T18" fmla="+- 0 1639 1609"/>
                                <a:gd name="T19" fmla="*/ 1639 h 60"/>
                                <a:gd name="T20" fmla="+- 0 7357 7355"/>
                                <a:gd name="T21" fmla="*/ T20 w 60"/>
                                <a:gd name="T22" fmla="+- 0 1651 1609"/>
                                <a:gd name="T23" fmla="*/ 1651 h 60"/>
                                <a:gd name="T24" fmla="+- 0 7364 7355"/>
                                <a:gd name="T25" fmla="*/ T24 w 60"/>
                                <a:gd name="T26" fmla="+- 0 1660 1609"/>
                                <a:gd name="T27" fmla="*/ 1660 h 60"/>
                                <a:gd name="T28" fmla="+- 0 7373 7355"/>
                                <a:gd name="T29" fmla="*/ T28 w 60"/>
                                <a:gd name="T30" fmla="+- 0 1667 1609"/>
                                <a:gd name="T31" fmla="*/ 1667 h 60"/>
                                <a:gd name="T32" fmla="+- 0 7385 7355"/>
                                <a:gd name="T33" fmla="*/ T32 w 60"/>
                                <a:gd name="T34" fmla="+- 0 1669 1609"/>
                                <a:gd name="T35" fmla="*/ 1669 h 60"/>
                                <a:gd name="T36" fmla="+- 0 7396 7355"/>
                                <a:gd name="T37" fmla="*/ T36 w 60"/>
                                <a:gd name="T38" fmla="+- 0 1667 1609"/>
                                <a:gd name="T39" fmla="*/ 1667 h 60"/>
                                <a:gd name="T40" fmla="+- 0 7406 7355"/>
                                <a:gd name="T41" fmla="*/ T40 w 60"/>
                                <a:gd name="T42" fmla="+- 0 1660 1609"/>
                                <a:gd name="T43" fmla="*/ 1660 h 60"/>
                                <a:gd name="T44" fmla="+- 0 7412 7355"/>
                                <a:gd name="T45" fmla="*/ T44 w 60"/>
                                <a:gd name="T46" fmla="+- 0 1651 1609"/>
                                <a:gd name="T47" fmla="*/ 1651 h 60"/>
                                <a:gd name="T48" fmla="+- 0 7415 7355"/>
                                <a:gd name="T49" fmla="*/ T48 w 60"/>
                                <a:gd name="T50" fmla="+- 0 1639 1609"/>
                                <a:gd name="T51" fmla="*/ 1639 h 60"/>
                                <a:gd name="T52" fmla="+- 0 7412 7355"/>
                                <a:gd name="T53" fmla="*/ T52 w 60"/>
                                <a:gd name="T54" fmla="+- 0 1627 1609"/>
                                <a:gd name="T55" fmla="*/ 1627 h 60"/>
                                <a:gd name="T56" fmla="+- 0 7406 7355"/>
                                <a:gd name="T57" fmla="*/ T56 w 60"/>
                                <a:gd name="T58" fmla="+- 0 1618 1609"/>
                                <a:gd name="T59" fmla="*/ 1618 h 60"/>
                                <a:gd name="T60" fmla="+- 0 7396 7355"/>
                                <a:gd name="T61" fmla="*/ T60 w 60"/>
                                <a:gd name="T62" fmla="+- 0 1611 1609"/>
                                <a:gd name="T63" fmla="*/ 1611 h 60"/>
                                <a:gd name="T64" fmla="+- 0 7385 7355"/>
                                <a:gd name="T65" fmla="*/ T64 w 60"/>
                                <a:gd name="T66" fmla="+- 0 1609 1609"/>
                                <a:gd name="T67" fmla="*/ 1609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9" y="9"/>
                                  </a:lnTo>
                                  <a:lnTo>
                                    <a:pt x="2" y="18"/>
                                  </a:lnTo>
                                  <a:lnTo>
                                    <a:pt x="0" y="30"/>
                                  </a:lnTo>
                                  <a:lnTo>
                                    <a:pt x="2" y="42"/>
                                  </a:lnTo>
                                  <a:lnTo>
                                    <a:pt x="9" y="51"/>
                                  </a:lnTo>
                                  <a:lnTo>
                                    <a:pt x="18" y="58"/>
                                  </a:lnTo>
                                  <a:lnTo>
                                    <a:pt x="30" y="60"/>
                                  </a:lnTo>
                                  <a:lnTo>
                                    <a:pt x="41" y="58"/>
                                  </a:lnTo>
                                  <a:lnTo>
                                    <a:pt x="51" y="51"/>
                                  </a:lnTo>
                                  <a:lnTo>
                                    <a:pt x="57" y="42"/>
                                  </a:lnTo>
                                  <a:lnTo>
                                    <a:pt x="60" y="30"/>
                                  </a:lnTo>
                                  <a:lnTo>
                                    <a:pt x="57" y="18"/>
                                  </a:lnTo>
                                  <a:lnTo>
                                    <a:pt x="51" y="9"/>
                                  </a:lnTo>
                                  <a:lnTo>
                                    <a:pt x="41"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3108295" name="Freeform 32"/>
                          <wps:cNvSpPr>
                            <a:spLocks/>
                          </wps:cNvSpPr>
                          <wps:spPr bwMode="auto">
                            <a:xfrm>
                              <a:off x="4252384" y="110359"/>
                              <a:ext cx="38100" cy="38100"/>
                            </a:xfrm>
                            <a:custGeom>
                              <a:avLst/>
                              <a:gdLst>
                                <a:gd name="T0" fmla="+- 0 7565 7535"/>
                                <a:gd name="T1" fmla="*/ T0 w 60"/>
                                <a:gd name="T2" fmla="+- 0 1609 1609"/>
                                <a:gd name="T3" fmla="*/ 1609 h 60"/>
                                <a:gd name="T4" fmla="+- 0 7554 7535"/>
                                <a:gd name="T5" fmla="*/ T4 w 60"/>
                                <a:gd name="T6" fmla="+- 0 1611 1609"/>
                                <a:gd name="T7" fmla="*/ 1611 h 60"/>
                                <a:gd name="T8" fmla="+- 0 7544 7535"/>
                                <a:gd name="T9" fmla="*/ T8 w 60"/>
                                <a:gd name="T10" fmla="+- 0 1618 1609"/>
                                <a:gd name="T11" fmla="*/ 1618 h 60"/>
                                <a:gd name="T12" fmla="+- 0 7538 7535"/>
                                <a:gd name="T13" fmla="*/ T12 w 60"/>
                                <a:gd name="T14" fmla="+- 0 1627 1609"/>
                                <a:gd name="T15" fmla="*/ 1627 h 60"/>
                                <a:gd name="T16" fmla="+- 0 7535 7535"/>
                                <a:gd name="T17" fmla="*/ T16 w 60"/>
                                <a:gd name="T18" fmla="+- 0 1639 1609"/>
                                <a:gd name="T19" fmla="*/ 1639 h 60"/>
                                <a:gd name="T20" fmla="+- 0 7538 7535"/>
                                <a:gd name="T21" fmla="*/ T20 w 60"/>
                                <a:gd name="T22" fmla="+- 0 1651 1609"/>
                                <a:gd name="T23" fmla="*/ 1651 h 60"/>
                                <a:gd name="T24" fmla="+- 0 7544 7535"/>
                                <a:gd name="T25" fmla="*/ T24 w 60"/>
                                <a:gd name="T26" fmla="+- 0 1660 1609"/>
                                <a:gd name="T27" fmla="*/ 1660 h 60"/>
                                <a:gd name="T28" fmla="+- 0 7554 7535"/>
                                <a:gd name="T29" fmla="*/ T28 w 60"/>
                                <a:gd name="T30" fmla="+- 0 1667 1609"/>
                                <a:gd name="T31" fmla="*/ 1667 h 60"/>
                                <a:gd name="T32" fmla="+- 0 7565 7535"/>
                                <a:gd name="T33" fmla="*/ T32 w 60"/>
                                <a:gd name="T34" fmla="+- 0 1669 1609"/>
                                <a:gd name="T35" fmla="*/ 1669 h 60"/>
                                <a:gd name="T36" fmla="+- 0 7577 7535"/>
                                <a:gd name="T37" fmla="*/ T36 w 60"/>
                                <a:gd name="T38" fmla="+- 0 1667 1609"/>
                                <a:gd name="T39" fmla="*/ 1667 h 60"/>
                                <a:gd name="T40" fmla="+- 0 7587 7535"/>
                                <a:gd name="T41" fmla="*/ T40 w 60"/>
                                <a:gd name="T42" fmla="+- 0 1660 1609"/>
                                <a:gd name="T43" fmla="*/ 1660 h 60"/>
                                <a:gd name="T44" fmla="+- 0 7593 7535"/>
                                <a:gd name="T45" fmla="*/ T44 w 60"/>
                                <a:gd name="T46" fmla="+- 0 1651 1609"/>
                                <a:gd name="T47" fmla="*/ 1651 h 60"/>
                                <a:gd name="T48" fmla="+- 0 7595 7535"/>
                                <a:gd name="T49" fmla="*/ T48 w 60"/>
                                <a:gd name="T50" fmla="+- 0 1639 1609"/>
                                <a:gd name="T51" fmla="*/ 1639 h 60"/>
                                <a:gd name="T52" fmla="+- 0 7593 7535"/>
                                <a:gd name="T53" fmla="*/ T52 w 60"/>
                                <a:gd name="T54" fmla="+- 0 1627 1609"/>
                                <a:gd name="T55" fmla="*/ 1627 h 60"/>
                                <a:gd name="T56" fmla="+- 0 7587 7535"/>
                                <a:gd name="T57" fmla="*/ T56 w 60"/>
                                <a:gd name="T58" fmla="+- 0 1618 1609"/>
                                <a:gd name="T59" fmla="*/ 1618 h 60"/>
                                <a:gd name="T60" fmla="+- 0 7577 7535"/>
                                <a:gd name="T61" fmla="*/ T60 w 60"/>
                                <a:gd name="T62" fmla="+- 0 1611 1609"/>
                                <a:gd name="T63" fmla="*/ 1611 h 60"/>
                                <a:gd name="T64" fmla="+- 0 7565 7535"/>
                                <a:gd name="T65" fmla="*/ T64 w 60"/>
                                <a:gd name="T66" fmla="+- 0 1609 1609"/>
                                <a:gd name="T67" fmla="*/ 1609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9" y="2"/>
                                  </a:lnTo>
                                  <a:lnTo>
                                    <a:pt x="9" y="9"/>
                                  </a:lnTo>
                                  <a:lnTo>
                                    <a:pt x="3" y="18"/>
                                  </a:lnTo>
                                  <a:lnTo>
                                    <a:pt x="0" y="30"/>
                                  </a:lnTo>
                                  <a:lnTo>
                                    <a:pt x="3" y="42"/>
                                  </a:lnTo>
                                  <a:lnTo>
                                    <a:pt x="9" y="51"/>
                                  </a:lnTo>
                                  <a:lnTo>
                                    <a:pt x="19" y="58"/>
                                  </a:lnTo>
                                  <a:lnTo>
                                    <a:pt x="30" y="60"/>
                                  </a:lnTo>
                                  <a:lnTo>
                                    <a:pt x="42" y="58"/>
                                  </a:lnTo>
                                  <a:lnTo>
                                    <a:pt x="52" y="51"/>
                                  </a:lnTo>
                                  <a:lnTo>
                                    <a:pt x="58" y="42"/>
                                  </a:lnTo>
                                  <a:lnTo>
                                    <a:pt x="60" y="30"/>
                                  </a:lnTo>
                                  <a:lnTo>
                                    <a:pt x="58" y="18"/>
                                  </a:lnTo>
                                  <a:lnTo>
                                    <a:pt x="52"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1216725" name="Freeform 33"/>
                          <wps:cNvSpPr>
                            <a:spLocks/>
                          </wps:cNvSpPr>
                          <wps:spPr bwMode="auto">
                            <a:xfrm>
                              <a:off x="4360115" y="0"/>
                              <a:ext cx="38100" cy="38100"/>
                            </a:xfrm>
                            <a:custGeom>
                              <a:avLst/>
                              <a:gdLst>
                                <a:gd name="T0" fmla="+- 0 7746 7716"/>
                                <a:gd name="T1" fmla="*/ T0 w 60"/>
                                <a:gd name="T2" fmla="+- 0 1434 1434"/>
                                <a:gd name="T3" fmla="*/ 1434 h 60"/>
                                <a:gd name="T4" fmla="+- 0 7734 7716"/>
                                <a:gd name="T5" fmla="*/ T4 w 60"/>
                                <a:gd name="T6" fmla="+- 0 1436 1434"/>
                                <a:gd name="T7" fmla="*/ 1436 h 60"/>
                                <a:gd name="T8" fmla="+- 0 7725 7716"/>
                                <a:gd name="T9" fmla="*/ T8 w 60"/>
                                <a:gd name="T10" fmla="+- 0 1443 1434"/>
                                <a:gd name="T11" fmla="*/ 1443 h 60"/>
                                <a:gd name="T12" fmla="+- 0 7718 7716"/>
                                <a:gd name="T13" fmla="*/ T12 w 60"/>
                                <a:gd name="T14" fmla="+- 0 1452 1434"/>
                                <a:gd name="T15" fmla="*/ 1452 h 60"/>
                                <a:gd name="T16" fmla="+- 0 7716 7716"/>
                                <a:gd name="T17" fmla="*/ T16 w 60"/>
                                <a:gd name="T18" fmla="+- 0 1464 1434"/>
                                <a:gd name="T19" fmla="*/ 1464 h 60"/>
                                <a:gd name="T20" fmla="+- 0 7718 7716"/>
                                <a:gd name="T21" fmla="*/ T20 w 60"/>
                                <a:gd name="T22" fmla="+- 0 1476 1434"/>
                                <a:gd name="T23" fmla="*/ 1476 h 60"/>
                                <a:gd name="T24" fmla="+- 0 7725 7716"/>
                                <a:gd name="T25" fmla="*/ T24 w 60"/>
                                <a:gd name="T26" fmla="+- 0 1485 1434"/>
                                <a:gd name="T27" fmla="*/ 1485 h 60"/>
                                <a:gd name="T28" fmla="+- 0 7734 7716"/>
                                <a:gd name="T29" fmla="*/ T28 w 60"/>
                                <a:gd name="T30" fmla="+- 0 1492 1434"/>
                                <a:gd name="T31" fmla="*/ 1492 h 60"/>
                                <a:gd name="T32" fmla="+- 0 7746 7716"/>
                                <a:gd name="T33" fmla="*/ T32 w 60"/>
                                <a:gd name="T34" fmla="+- 0 1494 1434"/>
                                <a:gd name="T35" fmla="*/ 1494 h 60"/>
                                <a:gd name="T36" fmla="+- 0 7758 7716"/>
                                <a:gd name="T37" fmla="*/ T36 w 60"/>
                                <a:gd name="T38" fmla="+- 0 1492 1434"/>
                                <a:gd name="T39" fmla="*/ 1492 h 60"/>
                                <a:gd name="T40" fmla="+- 0 7767 7716"/>
                                <a:gd name="T41" fmla="*/ T40 w 60"/>
                                <a:gd name="T42" fmla="+- 0 1485 1434"/>
                                <a:gd name="T43" fmla="*/ 1485 h 60"/>
                                <a:gd name="T44" fmla="+- 0 7774 7716"/>
                                <a:gd name="T45" fmla="*/ T44 w 60"/>
                                <a:gd name="T46" fmla="+- 0 1476 1434"/>
                                <a:gd name="T47" fmla="*/ 1476 h 60"/>
                                <a:gd name="T48" fmla="+- 0 7776 7716"/>
                                <a:gd name="T49" fmla="*/ T48 w 60"/>
                                <a:gd name="T50" fmla="+- 0 1464 1434"/>
                                <a:gd name="T51" fmla="*/ 1464 h 60"/>
                                <a:gd name="T52" fmla="+- 0 7774 7716"/>
                                <a:gd name="T53" fmla="*/ T52 w 60"/>
                                <a:gd name="T54" fmla="+- 0 1452 1434"/>
                                <a:gd name="T55" fmla="*/ 1452 h 60"/>
                                <a:gd name="T56" fmla="+- 0 7767 7716"/>
                                <a:gd name="T57" fmla="*/ T56 w 60"/>
                                <a:gd name="T58" fmla="+- 0 1443 1434"/>
                                <a:gd name="T59" fmla="*/ 1443 h 60"/>
                                <a:gd name="T60" fmla="+- 0 7758 7716"/>
                                <a:gd name="T61" fmla="*/ T60 w 60"/>
                                <a:gd name="T62" fmla="+- 0 1436 1434"/>
                                <a:gd name="T63" fmla="*/ 1436 h 60"/>
                                <a:gd name="T64" fmla="+- 0 7746 7716"/>
                                <a:gd name="T65" fmla="*/ T64 w 60"/>
                                <a:gd name="T66" fmla="+- 0 1434 1434"/>
                                <a:gd name="T67" fmla="*/ 143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9" y="9"/>
                                  </a:lnTo>
                                  <a:lnTo>
                                    <a:pt x="2" y="18"/>
                                  </a:lnTo>
                                  <a:lnTo>
                                    <a:pt x="0" y="30"/>
                                  </a:lnTo>
                                  <a:lnTo>
                                    <a:pt x="2" y="42"/>
                                  </a:lnTo>
                                  <a:lnTo>
                                    <a:pt x="9" y="51"/>
                                  </a:lnTo>
                                  <a:lnTo>
                                    <a:pt x="18" y="58"/>
                                  </a:lnTo>
                                  <a:lnTo>
                                    <a:pt x="30" y="60"/>
                                  </a:lnTo>
                                  <a:lnTo>
                                    <a:pt x="42" y="58"/>
                                  </a:lnTo>
                                  <a:lnTo>
                                    <a:pt x="51" y="51"/>
                                  </a:lnTo>
                                  <a:lnTo>
                                    <a:pt x="58" y="42"/>
                                  </a:lnTo>
                                  <a:lnTo>
                                    <a:pt x="60" y="30"/>
                                  </a:lnTo>
                                  <a:lnTo>
                                    <a:pt x="58" y="18"/>
                                  </a:lnTo>
                                  <a:lnTo>
                                    <a:pt x="51"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1293530" name="Freeform 34"/>
                          <wps:cNvSpPr>
                            <a:spLocks/>
                          </wps:cNvSpPr>
                          <wps:spPr bwMode="auto">
                            <a:xfrm>
                              <a:off x="4473101" y="0"/>
                              <a:ext cx="38100" cy="38100"/>
                            </a:xfrm>
                            <a:custGeom>
                              <a:avLst/>
                              <a:gdLst>
                                <a:gd name="T0" fmla="+- 0 7927 7897"/>
                                <a:gd name="T1" fmla="*/ T0 w 60"/>
                                <a:gd name="T2" fmla="+- 0 1434 1434"/>
                                <a:gd name="T3" fmla="*/ 1434 h 60"/>
                                <a:gd name="T4" fmla="+- 0 7915 7897"/>
                                <a:gd name="T5" fmla="*/ T4 w 60"/>
                                <a:gd name="T6" fmla="+- 0 1436 1434"/>
                                <a:gd name="T7" fmla="*/ 1436 h 60"/>
                                <a:gd name="T8" fmla="+- 0 7906 7897"/>
                                <a:gd name="T9" fmla="*/ T8 w 60"/>
                                <a:gd name="T10" fmla="+- 0 1443 1434"/>
                                <a:gd name="T11" fmla="*/ 1443 h 60"/>
                                <a:gd name="T12" fmla="+- 0 7899 7897"/>
                                <a:gd name="T13" fmla="*/ T12 w 60"/>
                                <a:gd name="T14" fmla="+- 0 1452 1434"/>
                                <a:gd name="T15" fmla="*/ 1452 h 60"/>
                                <a:gd name="T16" fmla="+- 0 7897 7897"/>
                                <a:gd name="T17" fmla="*/ T16 w 60"/>
                                <a:gd name="T18" fmla="+- 0 1464 1434"/>
                                <a:gd name="T19" fmla="*/ 1464 h 60"/>
                                <a:gd name="T20" fmla="+- 0 7899 7897"/>
                                <a:gd name="T21" fmla="*/ T20 w 60"/>
                                <a:gd name="T22" fmla="+- 0 1476 1434"/>
                                <a:gd name="T23" fmla="*/ 1476 h 60"/>
                                <a:gd name="T24" fmla="+- 0 7906 7897"/>
                                <a:gd name="T25" fmla="*/ T24 w 60"/>
                                <a:gd name="T26" fmla="+- 0 1485 1434"/>
                                <a:gd name="T27" fmla="*/ 1485 h 60"/>
                                <a:gd name="T28" fmla="+- 0 7915 7897"/>
                                <a:gd name="T29" fmla="*/ T28 w 60"/>
                                <a:gd name="T30" fmla="+- 0 1492 1434"/>
                                <a:gd name="T31" fmla="*/ 1492 h 60"/>
                                <a:gd name="T32" fmla="+- 0 7927 7897"/>
                                <a:gd name="T33" fmla="*/ T32 w 60"/>
                                <a:gd name="T34" fmla="+- 0 1494 1434"/>
                                <a:gd name="T35" fmla="*/ 1494 h 60"/>
                                <a:gd name="T36" fmla="+- 0 7938 7897"/>
                                <a:gd name="T37" fmla="*/ T36 w 60"/>
                                <a:gd name="T38" fmla="+- 0 1492 1434"/>
                                <a:gd name="T39" fmla="*/ 1492 h 60"/>
                                <a:gd name="T40" fmla="+- 0 7948 7897"/>
                                <a:gd name="T41" fmla="*/ T40 w 60"/>
                                <a:gd name="T42" fmla="+- 0 1485 1434"/>
                                <a:gd name="T43" fmla="*/ 1485 h 60"/>
                                <a:gd name="T44" fmla="+- 0 7954 7897"/>
                                <a:gd name="T45" fmla="*/ T44 w 60"/>
                                <a:gd name="T46" fmla="+- 0 1476 1434"/>
                                <a:gd name="T47" fmla="*/ 1476 h 60"/>
                                <a:gd name="T48" fmla="+- 0 7957 7897"/>
                                <a:gd name="T49" fmla="*/ T48 w 60"/>
                                <a:gd name="T50" fmla="+- 0 1464 1434"/>
                                <a:gd name="T51" fmla="*/ 1464 h 60"/>
                                <a:gd name="T52" fmla="+- 0 7954 7897"/>
                                <a:gd name="T53" fmla="*/ T52 w 60"/>
                                <a:gd name="T54" fmla="+- 0 1452 1434"/>
                                <a:gd name="T55" fmla="*/ 1452 h 60"/>
                                <a:gd name="T56" fmla="+- 0 7948 7897"/>
                                <a:gd name="T57" fmla="*/ T56 w 60"/>
                                <a:gd name="T58" fmla="+- 0 1443 1434"/>
                                <a:gd name="T59" fmla="*/ 1443 h 60"/>
                                <a:gd name="T60" fmla="+- 0 7938 7897"/>
                                <a:gd name="T61" fmla="*/ T60 w 60"/>
                                <a:gd name="T62" fmla="+- 0 1436 1434"/>
                                <a:gd name="T63" fmla="*/ 1436 h 60"/>
                                <a:gd name="T64" fmla="+- 0 7927 7897"/>
                                <a:gd name="T65" fmla="*/ T64 w 60"/>
                                <a:gd name="T66" fmla="+- 0 1434 1434"/>
                                <a:gd name="T67" fmla="*/ 143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9" y="9"/>
                                  </a:lnTo>
                                  <a:lnTo>
                                    <a:pt x="2" y="18"/>
                                  </a:lnTo>
                                  <a:lnTo>
                                    <a:pt x="0" y="30"/>
                                  </a:lnTo>
                                  <a:lnTo>
                                    <a:pt x="2" y="42"/>
                                  </a:lnTo>
                                  <a:lnTo>
                                    <a:pt x="9" y="51"/>
                                  </a:lnTo>
                                  <a:lnTo>
                                    <a:pt x="18" y="58"/>
                                  </a:lnTo>
                                  <a:lnTo>
                                    <a:pt x="30" y="60"/>
                                  </a:lnTo>
                                  <a:lnTo>
                                    <a:pt x="41" y="58"/>
                                  </a:lnTo>
                                  <a:lnTo>
                                    <a:pt x="51" y="51"/>
                                  </a:lnTo>
                                  <a:lnTo>
                                    <a:pt x="57" y="42"/>
                                  </a:lnTo>
                                  <a:lnTo>
                                    <a:pt x="60" y="30"/>
                                  </a:lnTo>
                                  <a:lnTo>
                                    <a:pt x="57" y="18"/>
                                  </a:lnTo>
                                  <a:lnTo>
                                    <a:pt x="51" y="9"/>
                                  </a:lnTo>
                                  <a:lnTo>
                                    <a:pt x="41"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1186663" name="Freeform 35"/>
                          <wps:cNvSpPr>
                            <a:spLocks/>
                          </wps:cNvSpPr>
                          <wps:spPr bwMode="auto">
                            <a:xfrm>
                              <a:off x="4588714" y="0"/>
                              <a:ext cx="38100" cy="38100"/>
                            </a:xfrm>
                            <a:custGeom>
                              <a:avLst/>
                              <a:gdLst>
                                <a:gd name="T0" fmla="+- 0 8107 8077"/>
                                <a:gd name="T1" fmla="*/ T0 w 60"/>
                                <a:gd name="T2" fmla="+- 0 1434 1434"/>
                                <a:gd name="T3" fmla="*/ 1434 h 60"/>
                                <a:gd name="T4" fmla="+- 0 8096 8077"/>
                                <a:gd name="T5" fmla="*/ T4 w 60"/>
                                <a:gd name="T6" fmla="+- 0 1436 1434"/>
                                <a:gd name="T7" fmla="*/ 1436 h 60"/>
                                <a:gd name="T8" fmla="+- 0 8086 8077"/>
                                <a:gd name="T9" fmla="*/ T8 w 60"/>
                                <a:gd name="T10" fmla="+- 0 1443 1434"/>
                                <a:gd name="T11" fmla="*/ 1443 h 60"/>
                                <a:gd name="T12" fmla="+- 0 8080 8077"/>
                                <a:gd name="T13" fmla="*/ T12 w 60"/>
                                <a:gd name="T14" fmla="+- 0 1452 1434"/>
                                <a:gd name="T15" fmla="*/ 1452 h 60"/>
                                <a:gd name="T16" fmla="+- 0 8077 8077"/>
                                <a:gd name="T17" fmla="*/ T16 w 60"/>
                                <a:gd name="T18" fmla="+- 0 1464 1434"/>
                                <a:gd name="T19" fmla="*/ 1464 h 60"/>
                                <a:gd name="T20" fmla="+- 0 8080 8077"/>
                                <a:gd name="T21" fmla="*/ T20 w 60"/>
                                <a:gd name="T22" fmla="+- 0 1476 1434"/>
                                <a:gd name="T23" fmla="*/ 1476 h 60"/>
                                <a:gd name="T24" fmla="+- 0 8086 8077"/>
                                <a:gd name="T25" fmla="*/ T24 w 60"/>
                                <a:gd name="T26" fmla="+- 0 1485 1434"/>
                                <a:gd name="T27" fmla="*/ 1485 h 60"/>
                                <a:gd name="T28" fmla="+- 0 8096 8077"/>
                                <a:gd name="T29" fmla="*/ T28 w 60"/>
                                <a:gd name="T30" fmla="+- 0 1492 1434"/>
                                <a:gd name="T31" fmla="*/ 1492 h 60"/>
                                <a:gd name="T32" fmla="+- 0 8107 8077"/>
                                <a:gd name="T33" fmla="*/ T32 w 60"/>
                                <a:gd name="T34" fmla="+- 0 1494 1434"/>
                                <a:gd name="T35" fmla="*/ 1494 h 60"/>
                                <a:gd name="T36" fmla="+- 0 8119 8077"/>
                                <a:gd name="T37" fmla="*/ T36 w 60"/>
                                <a:gd name="T38" fmla="+- 0 1492 1434"/>
                                <a:gd name="T39" fmla="*/ 1492 h 60"/>
                                <a:gd name="T40" fmla="+- 0 8129 8077"/>
                                <a:gd name="T41" fmla="*/ T40 w 60"/>
                                <a:gd name="T42" fmla="+- 0 1485 1434"/>
                                <a:gd name="T43" fmla="*/ 1485 h 60"/>
                                <a:gd name="T44" fmla="+- 0 8135 8077"/>
                                <a:gd name="T45" fmla="*/ T44 w 60"/>
                                <a:gd name="T46" fmla="+- 0 1476 1434"/>
                                <a:gd name="T47" fmla="*/ 1476 h 60"/>
                                <a:gd name="T48" fmla="+- 0 8137 8077"/>
                                <a:gd name="T49" fmla="*/ T48 w 60"/>
                                <a:gd name="T50" fmla="+- 0 1464 1434"/>
                                <a:gd name="T51" fmla="*/ 1464 h 60"/>
                                <a:gd name="T52" fmla="+- 0 8135 8077"/>
                                <a:gd name="T53" fmla="*/ T52 w 60"/>
                                <a:gd name="T54" fmla="+- 0 1452 1434"/>
                                <a:gd name="T55" fmla="*/ 1452 h 60"/>
                                <a:gd name="T56" fmla="+- 0 8129 8077"/>
                                <a:gd name="T57" fmla="*/ T56 w 60"/>
                                <a:gd name="T58" fmla="+- 0 1443 1434"/>
                                <a:gd name="T59" fmla="*/ 1443 h 60"/>
                                <a:gd name="T60" fmla="+- 0 8119 8077"/>
                                <a:gd name="T61" fmla="*/ T60 w 60"/>
                                <a:gd name="T62" fmla="+- 0 1436 1434"/>
                                <a:gd name="T63" fmla="*/ 1436 h 60"/>
                                <a:gd name="T64" fmla="+- 0 8107 8077"/>
                                <a:gd name="T65" fmla="*/ T64 w 60"/>
                                <a:gd name="T66" fmla="+- 0 1434 1434"/>
                                <a:gd name="T67" fmla="*/ 143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9" y="2"/>
                                  </a:lnTo>
                                  <a:lnTo>
                                    <a:pt x="9" y="9"/>
                                  </a:lnTo>
                                  <a:lnTo>
                                    <a:pt x="3" y="18"/>
                                  </a:lnTo>
                                  <a:lnTo>
                                    <a:pt x="0" y="30"/>
                                  </a:lnTo>
                                  <a:lnTo>
                                    <a:pt x="3" y="42"/>
                                  </a:lnTo>
                                  <a:lnTo>
                                    <a:pt x="9" y="51"/>
                                  </a:lnTo>
                                  <a:lnTo>
                                    <a:pt x="19" y="58"/>
                                  </a:lnTo>
                                  <a:lnTo>
                                    <a:pt x="30" y="60"/>
                                  </a:lnTo>
                                  <a:lnTo>
                                    <a:pt x="42" y="58"/>
                                  </a:lnTo>
                                  <a:lnTo>
                                    <a:pt x="52" y="51"/>
                                  </a:lnTo>
                                  <a:lnTo>
                                    <a:pt x="58" y="42"/>
                                  </a:lnTo>
                                  <a:lnTo>
                                    <a:pt x="60" y="30"/>
                                  </a:lnTo>
                                  <a:lnTo>
                                    <a:pt x="58" y="18"/>
                                  </a:lnTo>
                                  <a:lnTo>
                                    <a:pt x="52"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9864813" name="Freeform 36"/>
                          <wps:cNvSpPr>
                            <a:spLocks/>
                          </wps:cNvSpPr>
                          <wps:spPr bwMode="auto">
                            <a:xfrm>
                              <a:off x="4704328" y="0"/>
                              <a:ext cx="38100" cy="38100"/>
                            </a:xfrm>
                            <a:custGeom>
                              <a:avLst/>
                              <a:gdLst>
                                <a:gd name="T0" fmla="+- 0 8288 8258"/>
                                <a:gd name="T1" fmla="*/ T0 w 60"/>
                                <a:gd name="T2" fmla="+- 0 1434 1434"/>
                                <a:gd name="T3" fmla="*/ 1434 h 60"/>
                                <a:gd name="T4" fmla="+- 0 8276 8258"/>
                                <a:gd name="T5" fmla="*/ T4 w 60"/>
                                <a:gd name="T6" fmla="+- 0 1436 1434"/>
                                <a:gd name="T7" fmla="*/ 1436 h 60"/>
                                <a:gd name="T8" fmla="+- 0 8267 8258"/>
                                <a:gd name="T9" fmla="*/ T8 w 60"/>
                                <a:gd name="T10" fmla="+- 0 1443 1434"/>
                                <a:gd name="T11" fmla="*/ 1443 h 60"/>
                                <a:gd name="T12" fmla="+- 0 8260 8258"/>
                                <a:gd name="T13" fmla="*/ T12 w 60"/>
                                <a:gd name="T14" fmla="+- 0 1452 1434"/>
                                <a:gd name="T15" fmla="*/ 1452 h 60"/>
                                <a:gd name="T16" fmla="+- 0 8258 8258"/>
                                <a:gd name="T17" fmla="*/ T16 w 60"/>
                                <a:gd name="T18" fmla="+- 0 1464 1434"/>
                                <a:gd name="T19" fmla="*/ 1464 h 60"/>
                                <a:gd name="T20" fmla="+- 0 8260 8258"/>
                                <a:gd name="T21" fmla="*/ T20 w 60"/>
                                <a:gd name="T22" fmla="+- 0 1476 1434"/>
                                <a:gd name="T23" fmla="*/ 1476 h 60"/>
                                <a:gd name="T24" fmla="+- 0 8267 8258"/>
                                <a:gd name="T25" fmla="*/ T24 w 60"/>
                                <a:gd name="T26" fmla="+- 0 1485 1434"/>
                                <a:gd name="T27" fmla="*/ 1485 h 60"/>
                                <a:gd name="T28" fmla="+- 0 8276 8258"/>
                                <a:gd name="T29" fmla="*/ T28 w 60"/>
                                <a:gd name="T30" fmla="+- 0 1492 1434"/>
                                <a:gd name="T31" fmla="*/ 1492 h 60"/>
                                <a:gd name="T32" fmla="+- 0 8288 8258"/>
                                <a:gd name="T33" fmla="*/ T32 w 60"/>
                                <a:gd name="T34" fmla="+- 0 1494 1434"/>
                                <a:gd name="T35" fmla="*/ 1494 h 60"/>
                                <a:gd name="T36" fmla="+- 0 8300 8258"/>
                                <a:gd name="T37" fmla="*/ T36 w 60"/>
                                <a:gd name="T38" fmla="+- 0 1492 1434"/>
                                <a:gd name="T39" fmla="*/ 1492 h 60"/>
                                <a:gd name="T40" fmla="+- 0 8309 8258"/>
                                <a:gd name="T41" fmla="*/ T40 w 60"/>
                                <a:gd name="T42" fmla="+- 0 1485 1434"/>
                                <a:gd name="T43" fmla="*/ 1485 h 60"/>
                                <a:gd name="T44" fmla="+- 0 8316 8258"/>
                                <a:gd name="T45" fmla="*/ T44 w 60"/>
                                <a:gd name="T46" fmla="+- 0 1476 1434"/>
                                <a:gd name="T47" fmla="*/ 1476 h 60"/>
                                <a:gd name="T48" fmla="+- 0 8318 8258"/>
                                <a:gd name="T49" fmla="*/ T48 w 60"/>
                                <a:gd name="T50" fmla="+- 0 1464 1434"/>
                                <a:gd name="T51" fmla="*/ 1464 h 60"/>
                                <a:gd name="T52" fmla="+- 0 8316 8258"/>
                                <a:gd name="T53" fmla="*/ T52 w 60"/>
                                <a:gd name="T54" fmla="+- 0 1452 1434"/>
                                <a:gd name="T55" fmla="*/ 1452 h 60"/>
                                <a:gd name="T56" fmla="+- 0 8309 8258"/>
                                <a:gd name="T57" fmla="*/ T56 w 60"/>
                                <a:gd name="T58" fmla="+- 0 1443 1434"/>
                                <a:gd name="T59" fmla="*/ 1443 h 60"/>
                                <a:gd name="T60" fmla="+- 0 8300 8258"/>
                                <a:gd name="T61" fmla="*/ T60 w 60"/>
                                <a:gd name="T62" fmla="+- 0 1436 1434"/>
                                <a:gd name="T63" fmla="*/ 1436 h 60"/>
                                <a:gd name="T64" fmla="+- 0 8288 8258"/>
                                <a:gd name="T65" fmla="*/ T64 w 60"/>
                                <a:gd name="T66" fmla="+- 0 1434 1434"/>
                                <a:gd name="T67" fmla="*/ 143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9" y="9"/>
                                  </a:lnTo>
                                  <a:lnTo>
                                    <a:pt x="2" y="18"/>
                                  </a:lnTo>
                                  <a:lnTo>
                                    <a:pt x="0" y="30"/>
                                  </a:lnTo>
                                  <a:lnTo>
                                    <a:pt x="2" y="42"/>
                                  </a:lnTo>
                                  <a:lnTo>
                                    <a:pt x="9" y="51"/>
                                  </a:lnTo>
                                  <a:lnTo>
                                    <a:pt x="18" y="58"/>
                                  </a:lnTo>
                                  <a:lnTo>
                                    <a:pt x="30" y="60"/>
                                  </a:lnTo>
                                  <a:lnTo>
                                    <a:pt x="42" y="58"/>
                                  </a:lnTo>
                                  <a:lnTo>
                                    <a:pt x="51" y="51"/>
                                  </a:lnTo>
                                  <a:lnTo>
                                    <a:pt x="58" y="42"/>
                                  </a:lnTo>
                                  <a:lnTo>
                                    <a:pt x="60" y="30"/>
                                  </a:lnTo>
                                  <a:lnTo>
                                    <a:pt x="58" y="18"/>
                                  </a:lnTo>
                                  <a:lnTo>
                                    <a:pt x="51"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5453927" name="Freeform 37"/>
                          <wps:cNvSpPr>
                            <a:spLocks/>
                          </wps:cNvSpPr>
                          <wps:spPr bwMode="auto">
                            <a:xfrm>
                              <a:off x="4817314" y="0"/>
                              <a:ext cx="38100" cy="38100"/>
                            </a:xfrm>
                            <a:custGeom>
                              <a:avLst/>
                              <a:gdLst>
                                <a:gd name="T0" fmla="+- 0 8469 8439"/>
                                <a:gd name="T1" fmla="*/ T0 w 60"/>
                                <a:gd name="T2" fmla="+- 0 1434 1434"/>
                                <a:gd name="T3" fmla="*/ 1434 h 60"/>
                                <a:gd name="T4" fmla="+- 0 8457 8439"/>
                                <a:gd name="T5" fmla="*/ T4 w 60"/>
                                <a:gd name="T6" fmla="+- 0 1436 1434"/>
                                <a:gd name="T7" fmla="*/ 1436 h 60"/>
                                <a:gd name="T8" fmla="+- 0 8448 8439"/>
                                <a:gd name="T9" fmla="*/ T8 w 60"/>
                                <a:gd name="T10" fmla="+- 0 1443 1434"/>
                                <a:gd name="T11" fmla="*/ 1443 h 60"/>
                                <a:gd name="T12" fmla="+- 0 8441 8439"/>
                                <a:gd name="T13" fmla="*/ T12 w 60"/>
                                <a:gd name="T14" fmla="+- 0 1452 1434"/>
                                <a:gd name="T15" fmla="*/ 1452 h 60"/>
                                <a:gd name="T16" fmla="+- 0 8439 8439"/>
                                <a:gd name="T17" fmla="*/ T16 w 60"/>
                                <a:gd name="T18" fmla="+- 0 1464 1434"/>
                                <a:gd name="T19" fmla="*/ 1464 h 60"/>
                                <a:gd name="T20" fmla="+- 0 8441 8439"/>
                                <a:gd name="T21" fmla="*/ T20 w 60"/>
                                <a:gd name="T22" fmla="+- 0 1476 1434"/>
                                <a:gd name="T23" fmla="*/ 1476 h 60"/>
                                <a:gd name="T24" fmla="+- 0 8448 8439"/>
                                <a:gd name="T25" fmla="*/ T24 w 60"/>
                                <a:gd name="T26" fmla="+- 0 1485 1434"/>
                                <a:gd name="T27" fmla="*/ 1485 h 60"/>
                                <a:gd name="T28" fmla="+- 0 8457 8439"/>
                                <a:gd name="T29" fmla="*/ T28 w 60"/>
                                <a:gd name="T30" fmla="+- 0 1492 1434"/>
                                <a:gd name="T31" fmla="*/ 1492 h 60"/>
                                <a:gd name="T32" fmla="+- 0 8469 8439"/>
                                <a:gd name="T33" fmla="*/ T32 w 60"/>
                                <a:gd name="T34" fmla="+- 0 1494 1434"/>
                                <a:gd name="T35" fmla="*/ 1494 h 60"/>
                                <a:gd name="T36" fmla="+- 0 8480 8439"/>
                                <a:gd name="T37" fmla="*/ T36 w 60"/>
                                <a:gd name="T38" fmla="+- 0 1492 1434"/>
                                <a:gd name="T39" fmla="*/ 1492 h 60"/>
                                <a:gd name="T40" fmla="+- 0 8490 8439"/>
                                <a:gd name="T41" fmla="*/ T40 w 60"/>
                                <a:gd name="T42" fmla="+- 0 1485 1434"/>
                                <a:gd name="T43" fmla="*/ 1485 h 60"/>
                                <a:gd name="T44" fmla="+- 0 8496 8439"/>
                                <a:gd name="T45" fmla="*/ T44 w 60"/>
                                <a:gd name="T46" fmla="+- 0 1476 1434"/>
                                <a:gd name="T47" fmla="*/ 1476 h 60"/>
                                <a:gd name="T48" fmla="+- 0 8499 8439"/>
                                <a:gd name="T49" fmla="*/ T48 w 60"/>
                                <a:gd name="T50" fmla="+- 0 1464 1434"/>
                                <a:gd name="T51" fmla="*/ 1464 h 60"/>
                                <a:gd name="T52" fmla="+- 0 8496 8439"/>
                                <a:gd name="T53" fmla="*/ T52 w 60"/>
                                <a:gd name="T54" fmla="+- 0 1452 1434"/>
                                <a:gd name="T55" fmla="*/ 1452 h 60"/>
                                <a:gd name="T56" fmla="+- 0 8490 8439"/>
                                <a:gd name="T57" fmla="*/ T56 w 60"/>
                                <a:gd name="T58" fmla="+- 0 1443 1434"/>
                                <a:gd name="T59" fmla="*/ 1443 h 60"/>
                                <a:gd name="T60" fmla="+- 0 8480 8439"/>
                                <a:gd name="T61" fmla="*/ T60 w 60"/>
                                <a:gd name="T62" fmla="+- 0 1436 1434"/>
                                <a:gd name="T63" fmla="*/ 1436 h 60"/>
                                <a:gd name="T64" fmla="+- 0 8469 8439"/>
                                <a:gd name="T65" fmla="*/ T64 w 60"/>
                                <a:gd name="T66" fmla="+- 0 1434 1434"/>
                                <a:gd name="T67" fmla="*/ 143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9" y="9"/>
                                  </a:lnTo>
                                  <a:lnTo>
                                    <a:pt x="2" y="18"/>
                                  </a:lnTo>
                                  <a:lnTo>
                                    <a:pt x="0" y="30"/>
                                  </a:lnTo>
                                  <a:lnTo>
                                    <a:pt x="2" y="42"/>
                                  </a:lnTo>
                                  <a:lnTo>
                                    <a:pt x="9" y="51"/>
                                  </a:lnTo>
                                  <a:lnTo>
                                    <a:pt x="18" y="58"/>
                                  </a:lnTo>
                                  <a:lnTo>
                                    <a:pt x="30" y="60"/>
                                  </a:lnTo>
                                  <a:lnTo>
                                    <a:pt x="41" y="58"/>
                                  </a:lnTo>
                                  <a:lnTo>
                                    <a:pt x="51" y="51"/>
                                  </a:lnTo>
                                  <a:lnTo>
                                    <a:pt x="57" y="42"/>
                                  </a:lnTo>
                                  <a:lnTo>
                                    <a:pt x="60" y="30"/>
                                  </a:lnTo>
                                  <a:lnTo>
                                    <a:pt x="57" y="18"/>
                                  </a:lnTo>
                                  <a:lnTo>
                                    <a:pt x="51" y="9"/>
                                  </a:lnTo>
                                  <a:lnTo>
                                    <a:pt x="41"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0238498" name="Freeform 38"/>
                          <wps:cNvSpPr>
                            <a:spLocks/>
                          </wps:cNvSpPr>
                          <wps:spPr bwMode="auto">
                            <a:xfrm>
                              <a:off x="4932928" y="0"/>
                              <a:ext cx="38100" cy="38100"/>
                            </a:xfrm>
                            <a:custGeom>
                              <a:avLst/>
                              <a:gdLst>
                                <a:gd name="T0" fmla="+- 0 8649 8619"/>
                                <a:gd name="T1" fmla="*/ T0 w 60"/>
                                <a:gd name="T2" fmla="+- 0 1434 1434"/>
                                <a:gd name="T3" fmla="*/ 1434 h 60"/>
                                <a:gd name="T4" fmla="+- 0 8638 8619"/>
                                <a:gd name="T5" fmla="*/ T4 w 60"/>
                                <a:gd name="T6" fmla="+- 0 1436 1434"/>
                                <a:gd name="T7" fmla="*/ 1436 h 60"/>
                                <a:gd name="T8" fmla="+- 0 8628 8619"/>
                                <a:gd name="T9" fmla="*/ T8 w 60"/>
                                <a:gd name="T10" fmla="+- 0 1443 1434"/>
                                <a:gd name="T11" fmla="*/ 1443 h 60"/>
                                <a:gd name="T12" fmla="+- 0 8622 8619"/>
                                <a:gd name="T13" fmla="*/ T12 w 60"/>
                                <a:gd name="T14" fmla="+- 0 1452 1434"/>
                                <a:gd name="T15" fmla="*/ 1452 h 60"/>
                                <a:gd name="T16" fmla="+- 0 8619 8619"/>
                                <a:gd name="T17" fmla="*/ T16 w 60"/>
                                <a:gd name="T18" fmla="+- 0 1464 1434"/>
                                <a:gd name="T19" fmla="*/ 1464 h 60"/>
                                <a:gd name="T20" fmla="+- 0 8622 8619"/>
                                <a:gd name="T21" fmla="*/ T20 w 60"/>
                                <a:gd name="T22" fmla="+- 0 1476 1434"/>
                                <a:gd name="T23" fmla="*/ 1476 h 60"/>
                                <a:gd name="T24" fmla="+- 0 8628 8619"/>
                                <a:gd name="T25" fmla="*/ T24 w 60"/>
                                <a:gd name="T26" fmla="+- 0 1485 1434"/>
                                <a:gd name="T27" fmla="*/ 1485 h 60"/>
                                <a:gd name="T28" fmla="+- 0 8638 8619"/>
                                <a:gd name="T29" fmla="*/ T28 w 60"/>
                                <a:gd name="T30" fmla="+- 0 1492 1434"/>
                                <a:gd name="T31" fmla="*/ 1492 h 60"/>
                                <a:gd name="T32" fmla="+- 0 8649 8619"/>
                                <a:gd name="T33" fmla="*/ T32 w 60"/>
                                <a:gd name="T34" fmla="+- 0 1494 1434"/>
                                <a:gd name="T35" fmla="*/ 1494 h 60"/>
                                <a:gd name="T36" fmla="+- 0 8661 8619"/>
                                <a:gd name="T37" fmla="*/ T36 w 60"/>
                                <a:gd name="T38" fmla="+- 0 1492 1434"/>
                                <a:gd name="T39" fmla="*/ 1492 h 60"/>
                                <a:gd name="T40" fmla="+- 0 8671 8619"/>
                                <a:gd name="T41" fmla="*/ T40 w 60"/>
                                <a:gd name="T42" fmla="+- 0 1485 1434"/>
                                <a:gd name="T43" fmla="*/ 1485 h 60"/>
                                <a:gd name="T44" fmla="+- 0 8677 8619"/>
                                <a:gd name="T45" fmla="*/ T44 w 60"/>
                                <a:gd name="T46" fmla="+- 0 1476 1434"/>
                                <a:gd name="T47" fmla="*/ 1476 h 60"/>
                                <a:gd name="T48" fmla="+- 0 8679 8619"/>
                                <a:gd name="T49" fmla="*/ T48 w 60"/>
                                <a:gd name="T50" fmla="+- 0 1464 1434"/>
                                <a:gd name="T51" fmla="*/ 1464 h 60"/>
                                <a:gd name="T52" fmla="+- 0 8677 8619"/>
                                <a:gd name="T53" fmla="*/ T52 w 60"/>
                                <a:gd name="T54" fmla="+- 0 1452 1434"/>
                                <a:gd name="T55" fmla="*/ 1452 h 60"/>
                                <a:gd name="T56" fmla="+- 0 8671 8619"/>
                                <a:gd name="T57" fmla="*/ T56 w 60"/>
                                <a:gd name="T58" fmla="+- 0 1443 1434"/>
                                <a:gd name="T59" fmla="*/ 1443 h 60"/>
                                <a:gd name="T60" fmla="+- 0 8661 8619"/>
                                <a:gd name="T61" fmla="*/ T60 w 60"/>
                                <a:gd name="T62" fmla="+- 0 1436 1434"/>
                                <a:gd name="T63" fmla="*/ 1436 h 60"/>
                                <a:gd name="T64" fmla="+- 0 8649 8619"/>
                                <a:gd name="T65" fmla="*/ T64 w 60"/>
                                <a:gd name="T66" fmla="+- 0 1434 1434"/>
                                <a:gd name="T67" fmla="*/ 143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9" y="2"/>
                                  </a:lnTo>
                                  <a:lnTo>
                                    <a:pt x="9" y="9"/>
                                  </a:lnTo>
                                  <a:lnTo>
                                    <a:pt x="3" y="18"/>
                                  </a:lnTo>
                                  <a:lnTo>
                                    <a:pt x="0" y="30"/>
                                  </a:lnTo>
                                  <a:lnTo>
                                    <a:pt x="3" y="42"/>
                                  </a:lnTo>
                                  <a:lnTo>
                                    <a:pt x="9" y="51"/>
                                  </a:lnTo>
                                  <a:lnTo>
                                    <a:pt x="19" y="58"/>
                                  </a:lnTo>
                                  <a:lnTo>
                                    <a:pt x="30" y="60"/>
                                  </a:lnTo>
                                  <a:lnTo>
                                    <a:pt x="42" y="58"/>
                                  </a:lnTo>
                                  <a:lnTo>
                                    <a:pt x="52" y="51"/>
                                  </a:lnTo>
                                  <a:lnTo>
                                    <a:pt x="58" y="42"/>
                                  </a:lnTo>
                                  <a:lnTo>
                                    <a:pt x="60" y="30"/>
                                  </a:lnTo>
                                  <a:lnTo>
                                    <a:pt x="58" y="18"/>
                                  </a:lnTo>
                                  <a:lnTo>
                                    <a:pt x="52"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5965117" name="Freeform 39"/>
                          <wps:cNvSpPr>
                            <a:spLocks/>
                          </wps:cNvSpPr>
                          <wps:spPr bwMode="auto">
                            <a:xfrm>
                              <a:off x="5048541" y="0"/>
                              <a:ext cx="38100" cy="38100"/>
                            </a:xfrm>
                            <a:custGeom>
                              <a:avLst/>
                              <a:gdLst>
                                <a:gd name="T0" fmla="+- 0 8830 8800"/>
                                <a:gd name="T1" fmla="*/ T0 w 60"/>
                                <a:gd name="T2" fmla="+- 0 1434 1434"/>
                                <a:gd name="T3" fmla="*/ 1434 h 60"/>
                                <a:gd name="T4" fmla="+- 0 8818 8800"/>
                                <a:gd name="T5" fmla="*/ T4 w 60"/>
                                <a:gd name="T6" fmla="+- 0 1436 1434"/>
                                <a:gd name="T7" fmla="*/ 1436 h 60"/>
                                <a:gd name="T8" fmla="+- 0 8809 8800"/>
                                <a:gd name="T9" fmla="*/ T8 w 60"/>
                                <a:gd name="T10" fmla="+- 0 1443 1434"/>
                                <a:gd name="T11" fmla="*/ 1443 h 60"/>
                                <a:gd name="T12" fmla="+- 0 8802 8800"/>
                                <a:gd name="T13" fmla="*/ T12 w 60"/>
                                <a:gd name="T14" fmla="+- 0 1452 1434"/>
                                <a:gd name="T15" fmla="*/ 1452 h 60"/>
                                <a:gd name="T16" fmla="+- 0 8800 8800"/>
                                <a:gd name="T17" fmla="*/ T16 w 60"/>
                                <a:gd name="T18" fmla="+- 0 1464 1434"/>
                                <a:gd name="T19" fmla="*/ 1464 h 60"/>
                                <a:gd name="T20" fmla="+- 0 8802 8800"/>
                                <a:gd name="T21" fmla="*/ T20 w 60"/>
                                <a:gd name="T22" fmla="+- 0 1476 1434"/>
                                <a:gd name="T23" fmla="*/ 1476 h 60"/>
                                <a:gd name="T24" fmla="+- 0 8809 8800"/>
                                <a:gd name="T25" fmla="*/ T24 w 60"/>
                                <a:gd name="T26" fmla="+- 0 1485 1434"/>
                                <a:gd name="T27" fmla="*/ 1485 h 60"/>
                                <a:gd name="T28" fmla="+- 0 8818 8800"/>
                                <a:gd name="T29" fmla="*/ T28 w 60"/>
                                <a:gd name="T30" fmla="+- 0 1492 1434"/>
                                <a:gd name="T31" fmla="*/ 1492 h 60"/>
                                <a:gd name="T32" fmla="+- 0 8830 8800"/>
                                <a:gd name="T33" fmla="*/ T32 w 60"/>
                                <a:gd name="T34" fmla="+- 0 1494 1434"/>
                                <a:gd name="T35" fmla="*/ 1494 h 60"/>
                                <a:gd name="T36" fmla="+- 0 8842 8800"/>
                                <a:gd name="T37" fmla="*/ T36 w 60"/>
                                <a:gd name="T38" fmla="+- 0 1492 1434"/>
                                <a:gd name="T39" fmla="*/ 1492 h 60"/>
                                <a:gd name="T40" fmla="+- 0 8851 8800"/>
                                <a:gd name="T41" fmla="*/ T40 w 60"/>
                                <a:gd name="T42" fmla="+- 0 1485 1434"/>
                                <a:gd name="T43" fmla="*/ 1485 h 60"/>
                                <a:gd name="T44" fmla="+- 0 8858 8800"/>
                                <a:gd name="T45" fmla="*/ T44 w 60"/>
                                <a:gd name="T46" fmla="+- 0 1476 1434"/>
                                <a:gd name="T47" fmla="*/ 1476 h 60"/>
                                <a:gd name="T48" fmla="+- 0 8860 8800"/>
                                <a:gd name="T49" fmla="*/ T48 w 60"/>
                                <a:gd name="T50" fmla="+- 0 1464 1434"/>
                                <a:gd name="T51" fmla="*/ 1464 h 60"/>
                                <a:gd name="T52" fmla="+- 0 8858 8800"/>
                                <a:gd name="T53" fmla="*/ T52 w 60"/>
                                <a:gd name="T54" fmla="+- 0 1452 1434"/>
                                <a:gd name="T55" fmla="*/ 1452 h 60"/>
                                <a:gd name="T56" fmla="+- 0 8851 8800"/>
                                <a:gd name="T57" fmla="*/ T56 w 60"/>
                                <a:gd name="T58" fmla="+- 0 1443 1434"/>
                                <a:gd name="T59" fmla="*/ 1443 h 60"/>
                                <a:gd name="T60" fmla="+- 0 8842 8800"/>
                                <a:gd name="T61" fmla="*/ T60 w 60"/>
                                <a:gd name="T62" fmla="+- 0 1436 1434"/>
                                <a:gd name="T63" fmla="*/ 1436 h 60"/>
                                <a:gd name="T64" fmla="+- 0 8830 8800"/>
                                <a:gd name="T65" fmla="*/ T64 w 60"/>
                                <a:gd name="T66" fmla="+- 0 1434 1434"/>
                                <a:gd name="T67" fmla="*/ 143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9" y="9"/>
                                  </a:lnTo>
                                  <a:lnTo>
                                    <a:pt x="2" y="18"/>
                                  </a:lnTo>
                                  <a:lnTo>
                                    <a:pt x="0" y="30"/>
                                  </a:lnTo>
                                  <a:lnTo>
                                    <a:pt x="2" y="42"/>
                                  </a:lnTo>
                                  <a:lnTo>
                                    <a:pt x="9" y="51"/>
                                  </a:lnTo>
                                  <a:lnTo>
                                    <a:pt x="18" y="58"/>
                                  </a:lnTo>
                                  <a:lnTo>
                                    <a:pt x="30" y="60"/>
                                  </a:lnTo>
                                  <a:lnTo>
                                    <a:pt x="42" y="58"/>
                                  </a:lnTo>
                                  <a:lnTo>
                                    <a:pt x="51" y="51"/>
                                  </a:lnTo>
                                  <a:lnTo>
                                    <a:pt x="58" y="42"/>
                                  </a:lnTo>
                                  <a:lnTo>
                                    <a:pt x="60" y="30"/>
                                  </a:lnTo>
                                  <a:lnTo>
                                    <a:pt x="58" y="18"/>
                                  </a:lnTo>
                                  <a:lnTo>
                                    <a:pt x="51"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6836730" name="Freeform 40"/>
                          <wps:cNvSpPr>
                            <a:spLocks/>
                          </wps:cNvSpPr>
                          <wps:spPr bwMode="auto">
                            <a:xfrm>
                              <a:off x="5161527" y="0"/>
                              <a:ext cx="38100" cy="38100"/>
                            </a:xfrm>
                            <a:custGeom>
                              <a:avLst/>
                              <a:gdLst>
                                <a:gd name="T0" fmla="+- 0 9011 8981"/>
                                <a:gd name="T1" fmla="*/ T0 w 60"/>
                                <a:gd name="T2" fmla="+- 0 1434 1434"/>
                                <a:gd name="T3" fmla="*/ 1434 h 60"/>
                                <a:gd name="T4" fmla="+- 0 8999 8981"/>
                                <a:gd name="T5" fmla="*/ T4 w 60"/>
                                <a:gd name="T6" fmla="+- 0 1436 1434"/>
                                <a:gd name="T7" fmla="*/ 1436 h 60"/>
                                <a:gd name="T8" fmla="+- 0 8990 8981"/>
                                <a:gd name="T9" fmla="*/ T8 w 60"/>
                                <a:gd name="T10" fmla="+- 0 1443 1434"/>
                                <a:gd name="T11" fmla="*/ 1443 h 60"/>
                                <a:gd name="T12" fmla="+- 0 8983 8981"/>
                                <a:gd name="T13" fmla="*/ T12 w 60"/>
                                <a:gd name="T14" fmla="+- 0 1452 1434"/>
                                <a:gd name="T15" fmla="*/ 1452 h 60"/>
                                <a:gd name="T16" fmla="+- 0 8981 8981"/>
                                <a:gd name="T17" fmla="*/ T16 w 60"/>
                                <a:gd name="T18" fmla="+- 0 1464 1434"/>
                                <a:gd name="T19" fmla="*/ 1464 h 60"/>
                                <a:gd name="T20" fmla="+- 0 8983 8981"/>
                                <a:gd name="T21" fmla="*/ T20 w 60"/>
                                <a:gd name="T22" fmla="+- 0 1476 1434"/>
                                <a:gd name="T23" fmla="*/ 1476 h 60"/>
                                <a:gd name="T24" fmla="+- 0 8990 8981"/>
                                <a:gd name="T25" fmla="*/ T24 w 60"/>
                                <a:gd name="T26" fmla="+- 0 1485 1434"/>
                                <a:gd name="T27" fmla="*/ 1485 h 60"/>
                                <a:gd name="T28" fmla="+- 0 8999 8981"/>
                                <a:gd name="T29" fmla="*/ T28 w 60"/>
                                <a:gd name="T30" fmla="+- 0 1492 1434"/>
                                <a:gd name="T31" fmla="*/ 1492 h 60"/>
                                <a:gd name="T32" fmla="+- 0 9011 8981"/>
                                <a:gd name="T33" fmla="*/ T32 w 60"/>
                                <a:gd name="T34" fmla="+- 0 1494 1434"/>
                                <a:gd name="T35" fmla="*/ 1494 h 60"/>
                                <a:gd name="T36" fmla="+- 0 9022 8981"/>
                                <a:gd name="T37" fmla="*/ T36 w 60"/>
                                <a:gd name="T38" fmla="+- 0 1492 1434"/>
                                <a:gd name="T39" fmla="*/ 1492 h 60"/>
                                <a:gd name="T40" fmla="+- 0 9032 8981"/>
                                <a:gd name="T41" fmla="*/ T40 w 60"/>
                                <a:gd name="T42" fmla="+- 0 1485 1434"/>
                                <a:gd name="T43" fmla="*/ 1485 h 60"/>
                                <a:gd name="T44" fmla="+- 0 9038 8981"/>
                                <a:gd name="T45" fmla="*/ T44 w 60"/>
                                <a:gd name="T46" fmla="+- 0 1476 1434"/>
                                <a:gd name="T47" fmla="*/ 1476 h 60"/>
                                <a:gd name="T48" fmla="+- 0 9041 8981"/>
                                <a:gd name="T49" fmla="*/ T48 w 60"/>
                                <a:gd name="T50" fmla="+- 0 1464 1434"/>
                                <a:gd name="T51" fmla="*/ 1464 h 60"/>
                                <a:gd name="T52" fmla="+- 0 9038 8981"/>
                                <a:gd name="T53" fmla="*/ T52 w 60"/>
                                <a:gd name="T54" fmla="+- 0 1452 1434"/>
                                <a:gd name="T55" fmla="*/ 1452 h 60"/>
                                <a:gd name="T56" fmla="+- 0 9032 8981"/>
                                <a:gd name="T57" fmla="*/ T56 w 60"/>
                                <a:gd name="T58" fmla="+- 0 1443 1434"/>
                                <a:gd name="T59" fmla="*/ 1443 h 60"/>
                                <a:gd name="T60" fmla="+- 0 9022 8981"/>
                                <a:gd name="T61" fmla="*/ T60 w 60"/>
                                <a:gd name="T62" fmla="+- 0 1436 1434"/>
                                <a:gd name="T63" fmla="*/ 1436 h 60"/>
                                <a:gd name="T64" fmla="+- 0 9011 8981"/>
                                <a:gd name="T65" fmla="*/ T64 w 60"/>
                                <a:gd name="T66" fmla="+- 0 1434 1434"/>
                                <a:gd name="T67" fmla="*/ 143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9" y="9"/>
                                  </a:lnTo>
                                  <a:lnTo>
                                    <a:pt x="2" y="18"/>
                                  </a:lnTo>
                                  <a:lnTo>
                                    <a:pt x="0" y="30"/>
                                  </a:lnTo>
                                  <a:lnTo>
                                    <a:pt x="2" y="42"/>
                                  </a:lnTo>
                                  <a:lnTo>
                                    <a:pt x="9" y="51"/>
                                  </a:lnTo>
                                  <a:lnTo>
                                    <a:pt x="18" y="58"/>
                                  </a:lnTo>
                                  <a:lnTo>
                                    <a:pt x="30" y="60"/>
                                  </a:lnTo>
                                  <a:lnTo>
                                    <a:pt x="41" y="58"/>
                                  </a:lnTo>
                                  <a:lnTo>
                                    <a:pt x="51" y="51"/>
                                  </a:lnTo>
                                  <a:lnTo>
                                    <a:pt x="57" y="42"/>
                                  </a:lnTo>
                                  <a:lnTo>
                                    <a:pt x="60" y="30"/>
                                  </a:lnTo>
                                  <a:lnTo>
                                    <a:pt x="57" y="18"/>
                                  </a:lnTo>
                                  <a:lnTo>
                                    <a:pt x="51" y="9"/>
                                  </a:lnTo>
                                  <a:lnTo>
                                    <a:pt x="41"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7554529" name="Freeform 41"/>
                          <wps:cNvSpPr>
                            <a:spLocks/>
                          </wps:cNvSpPr>
                          <wps:spPr bwMode="auto">
                            <a:xfrm>
                              <a:off x="5277141" y="0"/>
                              <a:ext cx="38100" cy="38100"/>
                            </a:xfrm>
                            <a:custGeom>
                              <a:avLst/>
                              <a:gdLst>
                                <a:gd name="T0" fmla="+- 0 9191 9161"/>
                                <a:gd name="T1" fmla="*/ T0 w 60"/>
                                <a:gd name="T2" fmla="+- 0 1434 1434"/>
                                <a:gd name="T3" fmla="*/ 1434 h 60"/>
                                <a:gd name="T4" fmla="+- 0 9180 9161"/>
                                <a:gd name="T5" fmla="*/ T4 w 60"/>
                                <a:gd name="T6" fmla="+- 0 1436 1434"/>
                                <a:gd name="T7" fmla="*/ 1436 h 60"/>
                                <a:gd name="T8" fmla="+- 0 9170 9161"/>
                                <a:gd name="T9" fmla="*/ T8 w 60"/>
                                <a:gd name="T10" fmla="+- 0 1443 1434"/>
                                <a:gd name="T11" fmla="*/ 1443 h 60"/>
                                <a:gd name="T12" fmla="+- 0 9164 9161"/>
                                <a:gd name="T13" fmla="*/ T12 w 60"/>
                                <a:gd name="T14" fmla="+- 0 1452 1434"/>
                                <a:gd name="T15" fmla="*/ 1452 h 60"/>
                                <a:gd name="T16" fmla="+- 0 9161 9161"/>
                                <a:gd name="T17" fmla="*/ T16 w 60"/>
                                <a:gd name="T18" fmla="+- 0 1464 1434"/>
                                <a:gd name="T19" fmla="*/ 1464 h 60"/>
                                <a:gd name="T20" fmla="+- 0 9164 9161"/>
                                <a:gd name="T21" fmla="*/ T20 w 60"/>
                                <a:gd name="T22" fmla="+- 0 1476 1434"/>
                                <a:gd name="T23" fmla="*/ 1476 h 60"/>
                                <a:gd name="T24" fmla="+- 0 9170 9161"/>
                                <a:gd name="T25" fmla="*/ T24 w 60"/>
                                <a:gd name="T26" fmla="+- 0 1485 1434"/>
                                <a:gd name="T27" fmla="*/ 1485 h 60"/>
                                <a:gd name="T28" fmla="+- 0 9180 9161"/>
                                <a:gd name="T29" fmla="*/ T28 w 60"/>
                                <a:gd name="T30" fmla="+- 0 1492 1434"/>
                                <a:gd name="T31" fmla="*/ 1492 h 60"/>
                                <a:gd name="T32" fmla="+- 0 9191 9161"/>
                                <a:gd name="T33" fmla="*/ T32 w 60"/>
                                <a:gd name="T34" fmla="+- 0 1494 1434"/>
                                <a:gd name="T35" fmla="*/ 1494 h 60"/>
                                <a:gd name="T36" fmla="+- 0 9203 9161"/>
                                <a:gd name="T37" fmla="*/ T36 w 60"/>
                                <a:gd name="T38" fmla="+- 0 1492 1434"/>
                                <a:gd name="T39" fmla="*/ 1492 h 60"/>
                                <a:gd name="T40" fmla="+- 0 9213 9161"/>
                                <a:gd name="T41" fmla="*/ T40 w 60"/>
                                <a:gd name="T42" fmla="+- 0 1485 1434"/>
                                <a:gd name="T43" fmla="*/ 1485 h 60"/>
                                <a:gd name="T44" fmla="+- 0 9219 9161"/>
                                <a:gd name="T45" fmla="*/ T44 w 60"/>
                                <a:gd name="T46" fmla="+- 0 1476 1434"/>
                                <a:gd name="T47" fmla="*/ 1476 h 60"/>
                                <a:gd name="T48" fmla="+- 0 9221 9161"/>
                                <a:gd name="T49" fmla="*/ T48 w 60"/>
                                <a:gd name="T50" fmla="+- 0 1464 1434"/>
                                <a:gd name="T51" fmla="*/ 1464 h 60"/>
                                <a:gd name="T52" fmla="+- 0 9219 9161"/>
                                <a:gd name="T53" fmla="*/ T52 w 60"/>
                                <a:gd name="T54" fmla="+- 0 1452 1434"/>
                                <a:gd name="T55" fmla="*/ 1452 h 60"/>
                                <a:gd name="T56" fmla="+- 0 9213 9161"/>
                                <a:gd name="T57" fmla="*/ T56 w 60"/>
                                <a:gd name="T58" fmla="+- 0 1443 1434"/>
                                <a:gd name="T59" fmla="*/ 1443 h 60"/>
                                <a:gd name="T60" fmla="+- 0 9203 9161"/>
                                <a:gd name="T61" fmla="*/ T60 w 60"/>
                                <a:gd name="T62" fmla="+- 0 1436 1434"/>
                                <a:gd name="T63" fmla="*/ 1436 h 60"/>
                                <a:gd name="T64" fmla="+- 0 9191 9161"/>
                                <a:gd name="T65" fmla="*/ T64 w 60"/>
                                <a:gd name="T66" fmla="+- 0 1434 1434"/>
                                <a:gd name="T67" fmla="*/ 143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9" y="2"/>
                                  </a:lnTo>
                                  <a:lnTo>
                                    <a:pt x="9" y="9"/>
                                  </a:lnTo>
                                  <a:lnTo>
                                    <a:pt x="3" y="18"/>
                                  </a:lnTo>
                                  <a:lnTo>
                                    <a:pt x="0" y="30"/>
                                  </a:lnTo>
                                  <a:lnTo>
                                    <a:pt x="3" y="42"/>
                                  </a:lnTo>
                                  <a:lnTo>
                                    <a:pt x="9" y="51"/>
                                  </a:lnTo>
                                  <a:lnTo>
                                    <a:pt x="19" y="58"/>
                                  </a:lnTo>
                                  <a:lnTo>
                                    <a:pt x="30" y="60"/>
                                  </a:lnTo>
                                  <a:lnTo>
                                    <a:pt x="42" y="58"/>
                                  </a:lnTo>
                                  <a:lnTo>
                                    <a:pt x="52" y="51"/>
                                  </a:lnTo>
                                  <a:lnTo>
                                    <a:pt x="58" y="42"/>
                                  </a:lnTo>
                                  <a:lnTo>
                                    <a:pt x="60" y="30"/>
                                  </a:lnTo>
                                  <a:lnTo>
                                    <a:pt x="58" y="18"/>
                                  </a:lnTo>
                                  <a:lnTo>
                                    <a:pt x="52"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2244032" name="Freeform 42"/>
                          <wps:cNvSpPr>
                            <a:spLocks/>
                          </wps:cNvSpPr>
                          <wps:spPr bwMode="auto">
                            <a:xfrm>
                              <a:off x="5392754" y="0"/>
                              <a:ext cx="38100" cy="38100"/>
                            </a:xfrm>
                            <a:custGeom>
                              <a:avLst/>
                              <a:gdLst>
                                <a:gd name="T0" fmla="+- 0 9372 9342"/>
                                <a:gd name="T1" fmla="*/ T0 w 60"/>
                                <a:gd name="T2" fmla="+- 0 1434 1434"/>
                                <a:gd name="T3" fmla="*/ 1434 h 60"/>
                                <a:gd name="T4" fmla="+- 0 9360 9342"/>
                                <a:gd name="T5" fmla="*/ T4 w 60"/>
                                <a:gd name="T6" fmla="+- 0 1436 1434"/>
                                <a:gd name="T7" fmla="*/ 1436 h 60"/>
                                <a:gd name="T8" fmla="+- 0 9351 9342"/>
                                <a:gd name="T9" fmla="*/ T8 w 60"/>
                                <a:gd name="T10" fmla="+- 0 1443 1434"/>
                                <a:gd name="T11" fmla="*/ 1443 h 60"/>
                                <a:gd name="T12" fmla="+- 0 9345 9342"/>
                                <a:gd name="T13" fmla="*/ T12 w 60"/>
                                <a:gd name="T14" fmla="+- 0 1452 1434"/>
                                <a:gd name="T15" fmla="*/ 1452 h 60"/>
                                <a:gd name="T16" fmla="+- 0 9342 9342"/>
                                <a:gd name="T17" fmla="*/ T16 w 60"/>
                                <a:gd name="T18" fmla="+- 0 1464 1434"/>
                                <a:gd name="T19" fmla="*/ 1464 h 60"/>
                                <a:gd name="T20" fmla="+- 0 9345 9342"/>
                                <a:gd name="T21" fmla="*/ T20 w 60"/>
                                <a:gd name="T22" fmla="+- 0 1476 1434"/>
                                <a:gd name="T23" fmla="*/ 1476 h 60"/>
                                <a:gd name="T24" fmla="+- 0 9351 9342"/>
                                <a:gd name="T25" fmla="*/ T24 w 60"/>
                                <a:gd name="T26" fmla="+- 0 1485 1434"/>
                                <a:gd name="T27" fmla="*/ 1485 h 60"/>
                                <a:gd name="T28" fmla="+- 0 9360 9342"/>
                                <a:gd name="T29" fmla="*/ T28 w 60"/>
                                <a:gd name="T30" fmla="+- 0 1492 1434"/>
                                <a:gd name="T31" fmla="*/ 1492 h 60"/>
                                <a:gd name="T32" fmla="+- 0 9372 9342"/>
                                <a:gd name="T33" fmla="*/ T32 w 60"/>
                                <a:gd name="T34" fmla="+- 0 1494 1434"/>
                                <a:gd name="T35" fmla="*/ 1494 h 60"/>
                                <a:gd name="T36" fmla="+- 0 9384 9342"/>
                                <a:gd name="T37" fmla="*/ T36 w 60"/>
                                <a:gd name="T38" fmla="+- 0 1492 1434"/>
                                <a:gd name="T39" fmla="*/ 1492 h 60"/>
                                <a:gd name="T40" fmla="+- 0 9393 9342"/>
                                <a:gd name="T41" fmla="*/ T40 w 60"/>
                                <a:gd name="T42" fmla="+- 0 1485 1434"/>
                                <a:gd name="T43" fmla="*/ 1485 h 60"/>
                                <a:gd name="T44" fmla="+- 0 9400 9342"/>
                                <a:gd name="T45" fmla="*/ T44 w 60"/>
                                <a:gd name="T46" fmla="+- 0 1476 1434"/>
                                <a:gd name="T47" fmla="*/ 1476 h 60"/>
                                <a:gd name="T48" fmla="+- 0 9402 9342"/>
                                <a:gd name="T49" fmla="*/ T48 w 60"/>
                                <a:gd name="T50" fmla="+- 0 1464 1434"/>
                                <a:gd name="T51" fmla="*/ 1464 h 60"/>
                                <a:gd name="T52" fmla="+- 0 9400 9342"/>
                                <a:gd name="T53" fmla="*/ T52 w 60"/>
                                <a:gd name="T54" fmla="+- 0 1452 1434"/>
                                <a:gd name="T55" fmla="*/ 1452 h 60"/>
                                <a:gd name="T56" fmla="+- 0 9393 9342"/>
                                <a:gd name="T57" fmla="*/ T56 w 60"/>
                                <a:gd name="T58" fmla="+- 0 1443 1434"/>
                                <a:gd name="T59" fmla="*/ 1443 h 60"/>
                                <a:gd name="T60" fmla="+- 0 9384 9342"/>
                                <a:gd name="T61" fmla="*/ T60 w 60"/>
                                <a:gd name="T62" fmla="+- 0 1436 1434"/>
                                <a:gd name="T63" fmla="*/ 1436 h 60"/>
                                <a:gd name="T64" fmla="+- 0 9372 9342"/>
                                <a:gd name="T65" fmla="*/ T64 w 60"/>
                                <a:gd name="T66" fmla="+- 0 1434 1434"/>
                                <a:gd name="T67" fmla="*/ 143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9" y="9"/>
                                  </a:lnTo>
                                  <a:lnTo>
                                    <a:pt x="3" y="18"/>
                                  </a:lnTo>
                                  <a:lnTo>
                                    <a:pt x="0" y="30"/>
                                  </a:lnTo>
                                  <a:lnTo>
                                    <a:pt x="3" y="42"/>
                                  </a:lnTo>
                                  <a:lnTo>
                                    <a:pt x="9" y="51"/>
                                  </a:lnTo>
                                  <a:lnTo>
                                    <a:pt x="18" y="58"/>
                                  </a:lnTo>
                                  <a:lnTo>
                                    <a:pt x="30" y="60"/>
                                  </a:lnTo>
                                  <a:lnTo>
                                    <a:pt x="42" y="58"/>
                                  </a:lnTo>
                                  <a:lnTo>
                                    <a:pt x="51" y="51"/>
                                  </a:lnTo>
                                  <a:lnTo>
                                    <a:pt x="58" y="42"/>
                                  </a:lnTo>
                                  <a:lnTo>
                                    <a:pt x="60" y="30"/>
                                  </a:lnTo>
                                  <a:lnTo>
                                    <a:pt x="58" y="18"/>
                                  </a:lnTo>
                                  <a:lnTo>
                                    <a:pt x="51"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8511904" name="Freeform 43"/>
                          <wps:cNvSpPr>
                            <a:spLocks/>
                          </wps:cNvSpPr>
                          <wps:spPr bwMode="auto">
                            <a:xfrm>
                              <a:off x="5505740" y="0"/>
                              <a:ext cx="38100" cy="38100"/>
                            </a:xfrm>
                            <a:custGeom>
                              <a:avLst/>
                              <a:gdLst>
                                <a:gd name="T0" fmla="+- 0 9553 9523"/>
                                <a:gd name="T1" fmla="*/ T0 w 60"/>
                                <a:gd name="T2" fmla="+- 0 1434 1434"/>
                                <a:gd name="T3" fmla="*/ 1434 h 60"/>
                                <a:gd name="T4" fmla="+- 0 9541 9523"/>
                                <a:gd name="T5" fmla="*/ T4 w 60"/>
                                <a:gd name="T6" fmla="+- 0 1436 1434"/>
                                <a:gd name="T7" fmla="*/ 1436 h 60"/>
                                <a:gd name="T8" fmla="+- 0 9532 9523"/>
                                <a:gd name="T9" fmla="*/ T8 w 60"/>
                                <a:gd name="T10" fmla="+- 0 1443 1434"/>
                                <a:gd name="T11" fmla="*/ 1443 h 60"/>
                                <a:gd name="T12" fmla="+- 0 9525 9523"/>
                                <a:gd name="T13" fmla="*/ T12 w 60"/>
                                <a:gd name="T14" fmla="+- 0 1452 1434"/>
                                <a:gd name="T15" fmla="*/ 1452 h 60"/>
                                <a:gd name="T16" fmla="+- 0 9523 9523"/>
                                <a:gd name="T17" fmla="*/ T16 w 60"/>
                                <a:gd name="T18" fmla="+- 0 1464 1434"/>
                                <a:gd name="T19" fmla="*/ 1464 h 60"/>
                                <a:gd name="T20" fmla="+- 0 9525 9523"/>
                                <a:gd name="T21" fmla="*/ T20 w 60"/>
                                <a:gd name="T22" fmla="+- 0 1476 1434"/>
                                <a:gd name="T23" fmla="*/ 1476 h 60"/>
                                <a:gd name="T24" fmla="+- 0 9532 9523"/>
                                <a:gd name="T25" fmla="*/ T24 w 60"/>
                                <a:gd name="T26" fmla="+- 0 1485 1434"/>
                                <a:gd name="T27" fmla="*/ 1485 h 60"/>
                                <a:gd name="T28" fmla="+- 0 9541 9523"/>
                                <a:gd name="T29" fmla="*/ T28 w 60"/>
                                <a:gd name="T30" fmla="+- 0 1492 1434"/>
                                <a:gd name="T31" fmla="*/ 1492 h 60"/>
                                <a:gd name="T32" fmla="+- 0 9553 9523"/>
                                <a:gd name="T33" fmla="*/ T32 w 60"/>
                                <a:gd name="T34" fmla="+- 0 1494 1434"/>
                                <a:gd name="T35" fmla="*/ 1494 h 60"/>
                                <a:gd name="T36" fmla="+- 0 9565 9523"/>
                                <a:gd name="T37" fmla="*/ T36 w 60"/>
                                <a:gd name="T38" fmla="+- 0 1492 1434"/>
                                <a:gd name="T39" fmla="*/ 1492 h 60"/>
                                <a:gd name="T40" fmla="+- 0 9574 9523"/>
                                <a:gd name="T41" fmla="*/ T40 w 60"/>
                                <a:gd name="T42" fmla="+- 0 1485 1434"/>
                                <a:gd name="T43" fmla="*/ 1485 h 60"/>
                                <a:gd name="T44" fmla="+- 0 9580 9523"/>
                                <a:gd name="T45" fmla="*/ T44 w 60"/>
                                <a:gd name="T46" fmla="+- 0 1476 1434"/>
                                <a:gd name="T47" fmla="*/ 1476 h 60"/>
                                <a:gd name="T48" fmla="+- 0 9583 9523"/>
                                <a:gd name="T49" fmla="*/ T48 w 60"/>
                                <a:gd name="T50" fmla="+- 0 1464 1434"/>
                                <a:gd name="T51" fmla="*/ 1464 h 60"/>
                                <a:gd name="T52" fmla="+- 0 9580 9523"/>
                                <a:gd name="T53" fmla="*/ T52 w 60"/>
                                <a:gd name="T54" fmla="+- 0 1452 1434"/>
                                <a:gd name="T55" fmla="*/ 1452 h 60"/>
                                <a:gd name="T56" fmla="+- 0 9574 9523"/>
                                <a:gd name="T57" fmla="*/ T56 w 60"/>
                                <a:gd name="T58" fmla="+- 0 1443 1434"/>
                                <a:gd name="T59" fmla="*/ 1443 h 60"/>
                                <a:gd name="T60" fmla="+- 0 9565 9523"/>
                                <a:gd name="T61" fmla="*/ T60 w 60"/>
                                <a:gd name="T62" fmla="+- 0 1436 1434"/>
                                <a:gd name="T63" fmla="*/ 1436 h 60"/>
                                <a:gd name="T64" fmla="+- 0 9553 9523"/>
                                <a:gd name="T65" fmla="*/ T64 w 60"/>
                                <a:gd name="T66" fmla="+- 0 1434 1434"/>
                                <a:gd name="T67" fmla="*/ 143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9" y="9"/>
                                  </a:lnTo>
                                  <a:lnTo>
                                    <a:pt x="2" y="18"/>
                                  </a:lnTo>
                                  <a:lnTo>
                                    <a:pt x="0" y="30"/>
                                  </a:lnTo>
                                  <a:lnTo>
                                    <a:pt x="2" y="42"/>
                                  </a:lnTo>
                                  <a:lnTo>
                                    <a:pt x="9" y="51"/>
                                  </a:lnTo>
                                  <a:lnTo>
                                    <a:pt x="18" y="58"/>
                                  </a:lnTo>
                                  <a:lnTo>
                                    <a:pt x="30" y="60"/>
                                  </a:lnTo>
                                  <a:lnTo>
                                    <a:pt x="42" y="58"/>
                                  </a:lnTo>
                                  <a:lnTo>
                                    <a:pt x="51" y="51"/>
                                  </a:lnTo>
                                  <a:lnTo>
                                    <a:pt x="57" y="42"/>
                                  </a:lnTo>
                                  <a:lnTo>
                                    <a:pt x="60" y="30"/>
                                  </a:lnTo>
                                  <a:lnTo>
                                    <a:pt x="57" y="18"/>
                                  </a:lnTo>
                                  <a:lnTo>
                                    <a:pt x="51"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6947587" name="Freeform 44"/>
                          <wps:cNvSpPr>
                            <a:spLocks/>
                          </wps:cNvSpPr>
                          <wps:spPr bwMode="auto">
                            <a:xfrm>
                              <a:off x="5621354" y="0"/>
                              <a:ext cx="38100" cy="38100"/>
                            </a:xfrm>
                            <a:custGeom>
                              <a:avLst/>
                              <a:gdLst>
                                <a:gd name="T0" fmla="+- 0 9734 9704"/>
                                <a:gd name="T1" fmla="*/ T0 w 60"/>
                                <a:gd name="T2" fmla="+- 0 1434 1434"/>
                                <a:gd name="T3" fmla="*/ 1434 h 60"/>
                                <a:gd name="T4" fmla="+- 0 9722 9704"/>
                                <a:gd name="T5" fmla="*/ T4 w 60"/>
                                <a:gd name="T6" fmla="+- 0 1436 1434"/>
                                <a:gd name="T7" fmla="*/ 1436 h 60"/>
                                <a:gd name="T8" fmla="+- 0 9712 9704"/>
                                <a:gd name="T9" fmla="*/ T8 w 60"/>
                                <a:gd name="T10" fmla="+- 0 1443 1434"/>
                                <a:gd name="T11" fmla="*/ 1443 h 60"/>
                                <a:gd name="T12" fmla="+- 0 9706 9704"/>
                                <a:gd name="T13" fmla="*/ T12 w 60"/>
                                <a:gd name="T14" fmla="+- 0 1452 1434"/>
                                <a:gd name="T15" fmla="*/ 1452 h 60"/>
                                <a:gd name="T16" fmla="+- 0 9704 9704"/>
                                <a:gd name="T17" fmla="*/ T16 w 60"/>
                                <a:gd name="T18" fmla="+- 0 1464 1434"/>
                                <a:gd name="T19" fmla="*/ 1464 h 60"/>
                                <a:gd name="T20" fmla="+- 0 9706 9704"/>
                                <a:gd name="T21" fmla="*/ T20 w 60"/>
                                <a:gd name="T22" fmla="+- 0 1476 1434"/>
                                <a:gd name="T23" fmla="*/ 1476 h 60"/>
                                <a:gd name="T24" fmla="+- 0 9712 9704"/>
                                <a:gd name="T25" fmla="*/ T24 w 60"/>
                                <a:gd name="T26" fmla="+- 0 1485 1434"/>
                                <a:gd name="T27" fmla="*/ 1485 h 60"/>
                                <a:gd name="T28" fmla="+- 0 9722 9704"/>
                                <a:gd name="T29" fmla="*/ T28 w 60"/>
                                <a:gd name="T30" fmla="+- 0 1492 1434"/>
                                <a:gd name="T31" fmla="*/ 1492 h 60"/>
                                <a:gd name="T32" fmla="+- 0 9734 9704"/>
                                <a:gd name="T33" fmla="*/ T32 w 60"/>
                                <a:gd name="T34" fmla="+- 0 1494 1434"/>
                                <a:gd name="T35" fmla="*/ 1494 h 60"/>
                                <a:gd name="T36" fmla="+- 0 9745 9704"/>
                                <a:gd name="T37" fmla="*/ T36 w 60"/>
                                <a:gd name="T38" fmla="+- 0 1492 1434"/>
                                <a:gd name="T39" fmla="*/ 1492 h 60"/>
                                <a:gd name="T40" fmla="+- 0 9755 9704"/>
                                <a:gd name="T41" fmla="*/ T40 w 60"/>
                                <a:gd name="T42" fmla="+- 0 1485 1434"/>
                                <a:gd name="T43" fmla="*/ 1485 h 60"/>
                                <a:gd name="T44" fmla="+- 0 9761 9704"/>
                                <a:gd name="T45" fmla="*/ T44 w 60"/>
                                <a:gd name="T46" fmla="+- 0 1476 1434"/>
                                <a:gd name="T47" fmla="*/ 1476 h 60"/>
                                <a:gd name="T48" fmla="+- 0 9764 9704"/>
                                <a:gd name="T49" fmla="*/ T48 w 60"/>
                                <a:gd name="T50" fmla="+- 0 1464 1434"/>
                                <a:gd name="T51" fmla="*/ 1464 h 60"/>
                                <a:gd name="T52" fmla="+- 0 9761 9704"/>
                                <a:gd name="T53" fmla="*/ T52 w 60"/>
                                <a:gd name="T54" fmla="+- 0 1452 1434"/>
                                <a:gd name="T55" fmla="*/ 1452 h 60"/>
                                <a:gd name="T56" fmla="+- 0 9755 9704"/>
                                <a:gd name="T57" fmla="*/ T56 w 60"/>
                                <a:gd name="T58" fmla="+- 0 1443 1434"/>
                                <a:gd name="T59" fmla="*/ 1443 h 60"/>
                                <a:gd name="T60" fmla="+- 0 9745 9704"/>
                                <a:gd name="T61" fmla="*/ T60 w 60"/>
                                <a:gd name="T62" fmla="+- 0 1436 1434"/>
                                <a:gd name="T63" fmla="*/ 1436 h 60"/>
                                <a:gd name="T64" fmla="+- 0 9734 9704"/>
                                <a:gd name="T65" fmla="*/ T64 w 60"/>
                                <a:gd name="T66" fmla="+- 0 1434 1434"/>
                                <a:gd name="T67" fmla="*/ 143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8" y="9"/>
                                  </a:lnTo>
                                  <a:lnTo>
                                    <a:pt x="2" y="18"/>
                                  </a:lnTo>
                                  <a:lnTo>
                                    <a:pt x="0" y="30"/>
                                  </a:lnTo>
                                  <a:lnTo>
                                    <a:pt x="2" y="42"/>
                                  </a:lnTo>
                                  <a:lnTo>
                                    <a:pt x="8" y="51"/>
                                  </a:lnTo>
                                  <a:lnTo>
                                    <a:pt x="18" y="58"/>
                                  </a:lnTo>
                                  <a:lnTo>
                                    <a:pt x="30" y="60"/>
                                  </a:lnTo>
                                  <a:lnTo>
                                    <a:pt x="41" y="58"/>
                                  </a:lnTo>
                                  <a:lnTo>
                                    <a:pt x="51" y="51"/>
                                  </a:lnTo>
                                  <a:lnTo>
                                    <a:pt x="57" y="42"/>
                                  </a:lnTo>
                                  <a:lnTo>
                                    <a:pt x="60" y="30"/>
                                  </a:lnTo>
                                  <a:lnTo>
                                    <a:pt x="57" y="18"/>
                                  </a:lnTo>
                                  <a:lnTo>
                                    <a:pt x="51" y="9"/>
                                  </a:lnTo>
                                  <a:lnTo>
                                    <a:pt x="41"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175175" name="Freeform 45"/>
                          <wps:cNvSpPr>
                            <a:spLocks/>
                          </wps:cNvSpPr>
                          <wps:spPr bwMode="auto">
                            <a:xfrm>
                              <a:off x="5736966" y="0"/>
                              <a:ext cx="38100" cy="38100"/>
                            </a:xfrm>
                            <a:custGeom>
                              <a:avLst/>
                              <a:gdLst>
                                <a:gd name="T0" fmla="+- 0 9914 9884"/>
                                <a:gd name="T1" fmla="*/ T0 w 60"/>
                                <a:gd name="T2" fmla="+- 0 1434 1434"/>
                                <a:gd name="T3" fmla="*/ 1434 h 60"/>
                                <a:gd name="T4" fmla="+- 0 9903 9884"/>
                                <a:gd name="T5" fmla="*/ T4 w 60"/>
                                <a:gd name="T6" fmla="+- 0 1436 1434"/>
                                <a:gd name="T7" fmla="*/ 1436 h 60"/>
                                <a:gd name="T8" fmla="+- 0 9893 9884"/>
                                <a:gd name="T9" fmla="*/ T8 w 60"/>
                                <a:gd name="T10" fmla="+- 0 1443 1434"/>
                                <a:gd name="T11" fmla="*/ 1443 h 60"/>
                                <a:gd name="T12" fmla="+- 0 9887 9884"/>
                                <a:gd name="T13" fmla="*/ T12 w 60"/>
                                <a:gd name="T14" fmla="+- 0 1452 1434"/>
                                <a:gd name="T15" fmla="*/ 1452 h 60"/>
                                <a:gd name="T16" fmla="+- 0 9884 9884"/>
                                <a:gd name="T17" fmla="*/ T16 w 60"/>
                                <a:gd name="T18" fmla="+- 0 1464 1434"/>
                                <a:gd name="T19" fmla="*/ 1464 h 60"/>
                                <a:gd name="T20" fmla="+- 0 9887 9884"/>
                                <a:gd name="T21" fmla="*/ T20 w 60"/>
                                <a:gd name="T22" fmla="+- 0 1476 1434"/>
                                <a:gd name="T23" fmla="*/ 1476 h 60"/>
                                <a:gd name="T24" fmla="+- 0 9893 9884"/>
                                <a:gd name="T25" fmla="*/ T24 w 60"/>
                                <a:gd name="T26" fmla="+- 0 1485 1434"/>
                                <a:gd name="T27" fmla="*/ 1485 h 60"/>
                                <a:gd name="T28" fmla="+- 0 9903 9884"/>
                                <a:gd name="T29" fmla="*/ T28 w 60"/>
                                <a:gd name="T30" fmla="+- 0 1492 1434"/>
                                <a:gd name="T31" fmla="*/ 1492 h 60"/>
                                <a:gd name="T32" fmla="+- 0 9914 9884"/>
                                <a:gd name="T33" fmla="*/ T32 w 60"/>
                                <a:gd name="T34" fmla="+- 0 1494 1434"/>
                                <a:gd name="T35" fmla="*/ 1494 h 60"/>
                                <a:gd name="T36" fmla="+- 0 9926 9884"/>
                                <a:gd name="T37" fmla="*/ T36 w 60"/>
                                <a:gd name="T38" fmla="+- 0 1492 1434"/>
                                <a:gd name="T39" fmla="*/ 1492 h 60"/>
                                <a:gd name="T40" fmla="+- 0 9935 9884"/>
                                <a:gd name="T41" fmla="*/ T40 w 60"/>
                                <a:gd name="T42" fmla="+- 0 1485 1434"/>
                                <a:gd name="T43" fmla="*/ 1485 h 60"/>
                                <a:gd name="T44" fmla="+- 0 9942 9884"/>
                                <a:gd name="T45" fmla="*/ T44 w 60"/>
                                <a:gd name="T46" fmla="+- 0 1476 1434"/>
                                <a:gd name="T47" fmla="*/ 1476 h 60"/>
                                <a:gd name="T48" fmla="+- 0 9944 9884"/>
                                <a:gd name="T49" fmla="*/ T48 w 60"/>
                                <a:gd name="T50" fmla="+- 0 1464 1434"/>
                                <a:gd name="T51" fmla="*/ 1464 h 60"/>
                                <a:gd name="T52" fmla="+- 0 9942 9884"/>
                                <a:gd name="T53" fmla="*/ T52 w 60"/>
                                <a:gd name="T54" fmla="+- 0 1452 1434"/>
                                <a:gd name="T55" fmla="*/ 1452 h 60"/>
                                <a:gd name="T56" fmla="+- 0 9935 9884"/>
                                <a:gd name="T57" fmla="*/ T56 w 60"/>
                                <a:gd name="T58" fmla="+- 0 1443 1434"/>
                                <a:gd name="T59" fmla="*/ 1443 h 60"/>
                                <a:gd name="T60" fmla="+- 0 9926 9884"/>
                                <a:gd name="T61" fmla="*/ T60 w 60"/>
                                <a:gd name="T62" fmla="+- 0 1436 1434"/>
                                <a:gd name="T63" fmla="*/ 1436 h 60"/>
                                <a:gd name="T64" fmla="+- 0 9914 9884"/>
                                <a:gd name="T65" fmla="*/ T64 w 60"/>
                                <a:gd name="T66" fmla="+- 0 1434 1434"/>
                                <a:gd name="T67" fmla="*/ 143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9" y="2"/>
                                  </a:lnTo>
                                  <a:lnTo>
                                    <a:pt x="9" y="9"/>
                                  </a:lnTo>
                                  <a:lnTo>
                                    <a:pt x="3" y="18"/>
                                  </a:lnTo>
                                  <a:lnTo>
                                    <a:pt x="0" y="30"/>
                                  </a:lnTo>
                                  <a:lnTo>
                                    <a:pt x="3" y="42"/>
                                  </a:lnTo>
                                  <a:lnTo>
                                    <a:pt x="9" y="51"/>
                                  </a:lnTo>
                                  <a:lnTo>
                                    <a:pt x="19" y="58"/>
                                  </a:lnTo>
                                  <a:lnTo>
                                    <a:pt x="30" y="60"/>
                                  </a:lnTo>
                                  <a:lnTo>
                                    <a:pt x="42" y="58"/>
                                  </a:lnTo>
                                  <a:lnTo>
                                    <a:pt x="51" y="51"/>
                                  </a:lnTo>
                                  <a:lnTo>
                                    <a:pt x="58" y="42"/>
                                  </a:lnTo>
                                  <a:lnTo>
                                    <a:pt x="60" y="30"/>
                                  </a:lnTo>
                                  <a:lnTo>
                                    <a:pt x="58" y="18"/>
                                  </a:lnTo>
                                  <a:lnTo>
                                    <a:pt x="51"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7691429" name="Freeform 46"/>
                          <wps:cNvSpPr>
                            <a:spLocks/>
                          </wps:cNvSpPr>
                          <wps:spPr bwMode="auto">
                            <a:xfrm>
                              <a:off x="5849953" y="0"/>
                              <a:ext cx="38100" cy="38100"/>
                            </a:xfrm>
                            <a:custGeom>
                              <a:avLst/>
                              <a:gdLst>
                                <a:gd name="T0" fmla="+- 0 10095 10065"/>
                                <a:gd name="T1" fmla="*/ T0 w 60"/>
                                <a:gd name="T2" fmla="+- 0 1434 1434"/>
                                <a:gd name="T3" fmla="*/ 1434 h 60"/>
                                <a:gd name="T4" fmla="+- 0 10083 10065"/>
                                <a:gd name="T5" fmla="*/ T4 w 60"/>
                                <a:gd name="T6" fmla="+- 0 1436 1434"/>
                                <a:gd name="T7" fmla="*/ 1436 h 60"/>
                                <a:gd name="T8" fmla="+- 0 10074 10065"/>
                                <a:gd name="T9" fmla="*/ T8 w 60"/>
                                <a:gd name="T10" fmla="+- 0 1443 1434"/>
                                <a:gd name="T11" fmla="*/ 1443 h 60"/>
                                <a:gd name="T12" fmla="+- 0 10067 10065"/>
                                <a:gd name="T13" fmla="*/ T12 w 60"/>
                                <a:gd name="T14" fmla="+- 0 1452 1434"/>
                                <a:gd name="T15" fmla="*/ 1452 h 60"/>
                                <a:gd name="T16" fmla="+- 0 10065 10065"/>
                                <a:gd name="T17" fmla="*/ T16 w 60"/>
                                <a:gd name="T18" fmla="+- 0 1464 1434"/>
                                <a:gd name="T19" fmla="*/ 1464 h 60"/>
                                <a:gd name="T20" fmla="+- 0 10067 10065"/>
                                <a:gd name="T21" fmla="*/ T20 w 60"/>
                                <a:gd name="T22" fmla="+- 0 1476 1434"/>
                                <a:gd name="T23" fmla="*/ 1476 h 60"/>
                                <a:gd name="T24" fmla="+- 0 10074 10065"/>
                                <a:gd name="T25" fmla="*/ T24 w 60"/>
                                <a:gd name="T26" fmla="+- 0 1485 1434"/>
                                <a:gd name="T27" fmla="*/ 1485 h 60"/>
                                <a:gd name="T28" fmla="+- 0 10083 10065"/>
                                <a:gd name="T29" fmla="*/ T28 w 60"/>
                                <a:gd name="T30" fmla="+- 0 1492 1434"/>
                                <a:gd name="T31" fmla="*/ 1492 h 60"/>
                                <a:gd name="T32" fmla="+- 0 10095 10065"/>
                                <a:gd name="T33" fmla="*/ T32 w 60"/>
                                <a:gd name="T34" fmla="+- 0 1494 1434"/>
                                <a:gd name="T35" fmla="*/ 1494 h 60"/>
                                <a:gd name="T36" fmla="+- 0 10107 10065"/>
                                <a:gd name="T37" fmla="*/ T36 w 60"/>
                                <a:gd name="T38" fmla="+- 0 1492 1434"/>
                                <a:gd name="T39" fmla="*/ 1492 h 60"/>
                                <a:gd name="T40" fmla="+- 0 10116 10065"/>
                                <a:gd name="T41" fmla="*/ T40 w 60"/>
                                <a:gd name="T42" fmla="+- 0 1485 1434"/>
                                <a:gd name="T43" fmla="*/ 1485 h 60"/>
                                <a:gd name="T44" fmla="+- 0 10123 10065"/>
                                <a:gd name="T45" fmla="*/ T44 w 60"/>
                                <a:gd name="T46" fmla="+- 0 1476 1434"/>
                                <a:gd name="T47" fmla="*/ 1476 h 60"/>
                                <a:gd name="T48" fmla="+- 0 10125 10065"/>
                                <a:gd name="T49" fmla="*/ T48 w 60"/>
                                <a:gd name="T50" fmla="+- 0 1464 1434"/>
                                <a:gd name="T51" fmla="*/ 1464 h 60"/>
                                <a:gd name="T52" fmla="+- 0 10123 10065"/>
                                <a:gd name="T53" fmla="*/ T52 w 60"/>
                                <a:gd name="T54" fmla="+- 0 1452 1434"/>
                                <a:gd name="T55" fmla="*/ 1452 h 60"/>
                                <a:gd name="T56" fmla="+- 0 10116 10065"/>
                                <a:gd name="T57" fmla="*/ T56 w 60"/>
                                <a:gd name="T58" fmla="+- 0 1443 1434"/>
                                <a:gd name="T59" fmla="*/ 1443 h 60"/>
                                <a:gd name="T60" fmla="+- 0 10107 10065"/>
                                <a:gd name="T61" fmla="*/ T60 w 60"/>
                                <a:gd name="T62" fmla="+- 0 1436 1434"/>
                                <a:gd name="T63" fmla="*/ 1436 h 60"/>
                                <a:gd name="T64" fmla="+- 0 10095 10065"/>
                                <a:gd name="T65" fmla="*/ T64 w 60"/>
                                <a:gd name="T66" fmla="+- 0 1434 1434"/>
                                <a:gd name="T67" fmla="*/ 143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9" y="9"/>
                                  </a:lnTo>
                                  <a:lnTo>
                                    <a:pt x="2" y="18"/>
                                  </a:lnTo>
                                  <a:lnTo>
                                    <a:pt x="0" y="30"/>
                                  </a:lnTo>
                                  <a:lnTo>
                                    <a:pt x="2" y="42"/>
                                  </a:lnTo>
                                  <a:lnTo>
                                    <a:pt x="9" y="51"/>
                                  </a:lnTo>
                                  <a:lnTo>
                                    <a:pt x="18" y="58"/>
                                  </a:lnTo>
                                  <a:lnTo>
                                    <a:pt x="30" y="60"/>
                                  </a:lnTo>
                                  <a:lnTo>
                                    <a:pt x="42" y="58"/>
                                  </a:lnTo>
                                  <a:lnTo>
                                    <a:pt x="51" y="51"/>
                                  </a:lnTo>
                                  <a:lnTo>
                                    <a:pt x="58" y="42"/>
                                  </a:lnTo>
                                  <a:lnTo>
                                    <a:pt x="60" y="30"/>
                                  </a:lnTo>
                                  <a:lnTo>
                                    <a:pt x="58" y="18"/>
                                  </a:lnTo>
                                  <a:lnTo>
                                    <a:pt x="51"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9194757" name="Freeform 47"/>
                          <wps:cNvSpPr>
                            <a:spLocks/>
                          </wps:cNvSpPr>
                          <wps:spPr bwMode="auto">
                            <a:xfrm>
                              <a:off x="5965566" y="0"/>
                              <a:ext cx="38100" cy="38100"/>
                            </a:xfrm>
                            <a:custGeom>
                              <a:avLst/>
                              <a:gdLst>
                                <a:gd name="T0" fmla="+- 0 10276 10246"/>
                                <a:gd name="T1" fmla="*/ T0 w 60"/>
                                <a:gd name="T2" fmla="+- 0 1434 1434"/>
                                <a:gd name="T3" fmla="*/ 1434 h 60"/>
                                <a:gd name="T4" fmla="+- 0 10264 10246"/>
                                <a:gd name="T5" fmla="*/ T4 w 60"/>
                                <a:gd name="T6" fmla="+- 0 1436 1434"/>
                                <a:gd name="T7" fmla="*/ 1436 h 60"/>
                                <a:gd name="T8" fmla="+- 0 10254 10246"/>
                                <a:gd name="T9" fmla="*/ T8 w 60"/>
                                <a:gd name="T10" fmla="+- 0 1443 1434"/>
                                <a:gd name="T11" fmla="*/ 1443 h 60"/>
                                <a:gd name="T12" fmla="+- 0 10248 10246"/>
                                <a:gd name="T13" fmla="*/ T12 w 60"/>
                                <a:gd name="T14" fmla="+- 0 1452 1434"/>
                                <a:gd name="T15" fmla="*/ 1452 h 60"/>
                                <a:gd name="T16" fmla="+- 0 10246 10246"/>
                                <a:gd name="T17" fmla="*/ T16 w 60"/>
                                <a:gd name="T18" fmla="+- 0 1464 1434"/>
                                <a:gd name="T19" fmla="*/ 1464 h 60"/>
                                <a:gd name="T20" fmla="+- 0 10248 10246"/>
                                <a:gd name="T21" fmla="*/ T20 w 60"/>
                                <a:gd name="T22" fmla="+- 0 1476 1434"/>
                                <a:gd name="T23" fmla="*/ 1476 h 60"/>
                                <a:gd name="T24" fmla="+- 0 10254 10246"/>
                                <a:gd name="T25" fmla="*/ T24 w 60"/>
                                <a:gd name="T26" fmla="+- 0 1485 1434"/>
                                <a:gd name="T27" fmla="*/ 1485 h 60"/>
                                <a:gd name="T28" fmla="+- 0 10264 10246"/>
                                <a:gd name="T29" fmla="*/ T28 w 60"/>
                                <a:gd name="T30" fmla="+- 0 1492 1434"/>
                                <a:gd name="T31" fmla="*/ 1492 h 60"/>
                                <a:gd name="T32" fmla="+- 0 10276 10246"/>
                                <a:gd name="T33" fmla="*/ T32 w 60"/>
                                <a:gd name="T34" fmla="+- 0 1494 1434"/>
                                <a:gd name="T35" fmla="*/ 1494 h 60"/>
                                <a:gd name="T36" fmla="+- 0 10287 10246"/>
                                <a:gd name="T37" fmla="*/ T36 w 60"/>
                                <a:gd name="T38" fmla="+- 0 1492 1434"/>
                                <a:gd name="T39" fmla="*/ 1492 h 60"/>
                                <a:gd name="T40" fmla="+- 0 10297 10246"/>
                                <a:gd name="T41" fmla="*/ T40 w 60"/>
                                <a:gd name="T42" fmla="+- 0 1485 1434"/>
                                <a:gd name="T43" fmla="*/ 1485 h 60"/>
                                <a:gd name="T44" fmla="+- 0 10303 10246"/>
                                <a:gd name="T45" fmla="*/ T44 w 60"/>
                                <a:gd name="T46" fmla="+- 0 1476 1434"/>
                                <a:gd name="T47" fmla="*/ 1476 h 60"/>
                                <a:gd name="T48" fmla="+- 0 10306 10246"/>
                                <a:gd name="T49" fmla="*/ T48 w 60"/>
                                <a:gd name="T50" fmla="+- 0 1464 1434"/>
                                <a:gd name="T51" fmla="*/ 1464 h 60"/>
                                <a:gd name="T52" fmla="+- 0 10303 10246"/>
                                <a:gd name="T53" fmla="*/ T52 w 60"/>
                                <a:gd name="T54" fmla="+- 0 1452 1434"/>
                                <a:gd name="T55" fmla="*/ 1452 h 60"/>
                                <a:gd name="T56" fmla="+- 0 10297 10246"/>
                                <a:gd name="T57" fmla="*/ T56 w 60"/>
                                <a:gd name="T58" fmla="+- 0 1443 1434"/>
                                <a:gd name="T59" fmla="*/ 1443 h 60"/>
                                <a:gd name="T60" fmla="+- 0 10287 10246"/>
                                <a:gd name="T61" fmla="*/ T60 w 60"/>
                                <a:gd name="T62" fmla="+- 0 1436 1434"/>
                                <a:gd name="T63" fmla="*/ 1436 h 60"/>
                                <a:gd name="T64" fmla="+- 0 10276 10246"/>
                                <a:gd name="T65" fmla="*/ T64 w 60"/>
                                <a:gd name="T66" fmla="+- 0 1434 1434"/>
                                <a:gd name="T67" fmla="*/ 143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8" y="9"/>
                                  </a:lnTo>
                                  <a:lnTo>
                                    <a:pt x="2" y="18"/>
                                  </a:lnTo>
                                  <a:lnTo>
                                    <a:pt x="0" y="30"/>
                                  </a:lnTo>
                                  <a:lnTo>
                                    <a:pt x="2" y="42"/>
                                  </a:lnTo>
                                  <a:lnTo>
                                    <a:pt x="8" y="51"/>
                                  </a:lnTo>
                                  <a:lnTo>
                                    <a:pt x="18" y="58"/>
                                  </a:lnTo>
                                  <a:lnTo>
                                    <a:pt x="30" y="60"/>
                                  </a:lnTo>
                                  <a:lnTo>
                                    <a:pt x="41" y="58"/>
                                  </a:lnTo>
                                  <a:lnTo>
                                    <a:pt x="51" y="51"/>
                                  </a:lnTo>
                                  <a:lnTo>
                                    <a:pt x="57" y="42"/>
                                  </a:lnTo>
                                  <a:lnTo>
                                    <a:pt x="60" y="30"/>
                                  </a:lnTo>
                                  <a:lnTo>
                                    <a:pt x="57" y="18"/>
                                  </a:lnTo>
                                  <a:lnTo>
                                    <a:pt x="51" y="9"/>
                                  </a:lnTo>
                                  <a:lnTo>
                                    <a:pt x="41"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3947829" name="Freeform 48"/>
                          <wps:cNvSpPr>
                            <a:spLocks/>
                          </wps:cNvSpPr>
                          <wps:spPr bwMode="auto">
                            <a:xfrm>
                              <a:off x="6081180" y="0"/>
                              <a:ext cx="38100" cy="38100"/>
                            </a:xfrm>
                            <a:custGeom>
                              <a:avLst/>
                              <a:gdLst>
                                <a:gd name="T0" fmla="+- 0 10456 10426"/>
                                <a:gd name="T1" fmla="*/ T0 w 60"/>
                                <a:gd name="T2" fmla="+- 0 1434 1434"/>
                                <a:gd name="T3" fmla="*/ 1434 h 60"/>
                                <a:gd name="T4" fmla="+- 0 10445 10426"/>
                                <a:gd name="T5" fmla="*/ T4 w 60"/>
                                <a:gd name="T6" fmla="+- 0 1436 1434"/>
                                <a:gd name="T7" fmla="*/ 1436 h 60"/>
                                <a:gd name="T8" fmla="+- 0 10435 10426"/>
                                <a:gd name="T9" fmla="*/ T8 w 60"/>
                                <a:gd name="T10" fmla="+- 0 1443 1434"/>
                                <a:gd name="T11" fmla="*/ 1443 h 60"/>
                                <a:gd name="T12" fmla="+- 0 10429 10426"/>
                                <a:gd name="T13" fmla="*/ T12 w 60"/>
                                <a:gd name="T14" fmla="+- 0 1452 1434"/>
                                <a:gd name="T15" fmla="*/ 1452 h 60"/>
                                <a:gd name="T16" fmla="+- 0 10426 10426"/>
                                <a:gd name="T17" fmla="*/ T16 w 60"/>
                                <a:gd name="T18" fmla="+- 0 1464 1434"/>
                                <a:gd name="T19" fmla="*/ 1464 h 60"/>
                                <a:gd name="T20" fmla="+- 0 10429 10426"/>
                                <a:gd name="T21" fmla="*/ T20 w 60"/>
                                <a:gd name="T22" fmla="+- 0 1476 1434"/>
                                <a:gd name="T23" fmla="*/ 1476 h 60"/>
                                <a:gd name="T24" fmla="+- 0 10435 10426"/>
                                <a:gd name="T25" fmla="*/ T24 w 60"/>
                                <a:gd name="T26" fmla="+- 0 1485 1434"/>
                                <a:gd name="T27" fmla="*/ 1485 h 60"/>
                                <a:gd name="T28" fmla="+- 0 10445 10426"/>
                                <a:gd name="T29" fmla="*/ T28 w 60"/>
                                <a:gd name="T30" fmla="+- 0 1492 1434"/>
                                <a:gd name="T31" fmla="*/ 1492 h 60"/>
                                <a:gd name="T32" fmla="+- 0 10456 10426"/>
                                <a:gd name="T33" fmla="*/ T32 w 60"/>
                                <a:gd name="T34" fmla="+- 0 1494 1434"/>
                                <a:gd name="T35" fmla="*/ 1494 h 60"/>
                                <a:gd name="T36" fmla="+- 0 10468 10426"/>
                                <a:gd name="T37" fmla="*/ T36 w 60"/>
                                <a:gd name="T38" fmla="+- 0 1492 1434"/>
                                <a:gd name="T39" fmla="*/ 1492 h 60"/>
                                <a:gd name="T40" fmla="+- 0 10477 10426"/>
                                <a:gd name="T41" fmla="*/ T40 w 60"/>
                                <a:gd name="T42" fmla="+- 0 1485 1434"/>
                                <a:gd name="T43" fmla="*/ 1485 h 60"/>
                                <a:gd name="T44" fmla="+- 0 10484 10426"/>
                                <a:gd name="T45" fmla="*/ T44 w 60"/>
                                <a:gd name="T46" fmla="+- 0 1476 1434"/>
                                <a:gd name="T47" fmla="*/ 1476 h 60"/>
                                <a:gd name="T48" fmla="+- 0 10486 10426"/>
                                <a:gd name="T49" fmla="*/ T48 w 60"/>
                                <a:gd name="T50" fmla="+- 0 1464 1434"/>
                                <a:gd name="T51" fmla="*/ 1464 h 60"/>
                                <a:gd name="T52" fmla="+- 0 10484 10426"/>
                                <a:gd name="T53" fmla="*/ T52 w 60"/>
                                <a:gd name="T54" fmla="+- 0 1452 1434"/>
                                <a:gd name="T55" fmla="*/ 1452 h 60"/>
                                <a:gd name="T56" fmla="+- 0 10477 10426"/>
                                <a:gd name="T57" fmla="*/ T56 w 60"/>
                                <a:gd name="T58" fmla="+- 0 1443 1434"/>
                                <a:gd name="T59" fmla="*/ 1443 h 60"/>
                                <a:gd name="T60" fmla="+- 0 10468 10426"/>
                                <a:gd name="T61" fmla="*/ T60 w 60"/>
                                <a:gd name="T62" fmla="+- 0 1436 1434"/>
                                <a:gd name="T63" fmla="*/ 1436 h 60"/>
                                <a:gd name="T64" fmla="+- 0 10456 10426"/>
                                <a:gd name="T65" fmla="*/ T64 w 60"/>
                                <a:gd name="T66" fmla="+- 0 1434 1434"/>
                                <a:gd name="T67" fmla="*/ 143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9" y="2"/>
                                  </a:lnTo>
                                  <a:lnTo>
                                    <a:pt x="9" y="9"/>
                                  </a:lnTo>
                                  <a:lnTo>
                                    <a:pt x="3" y="18"/>
                                  </a:lnTo>
                                  <a:lnTo>
                                    <a:pt x="0" y="30"/>
                                  </a:lnTo>
                                  <a:lnTo>
                                    <a:pt x="3" y="42"/>
                                  </a:lnTo>
                                  <a:lnTo>
                                    <a:pt x="9" y="51"/>
                                  </a:lnTo>
                                  <a:lnTo>
                                    <a:pt x="19" y="58"/>
                                  </a:lnTo>
                                  <a:lnTo>
                                    <a:pt x="30" y="60"/>
                                  </a:lnTo>
                                  <a:lnTo>
                                    <a:pt x="42" y="58"/>
                                  </a:lnTo>
                                  <a:lnTo>
                                    <a:pt x="51" y="51"/>
                                  </a:lnTo>
                                  <a:lnTo>
                                    <a:pt x="58" y="42"/>
                                  </a:lnTo>
                                  <a:lnTo>
                                    <a:pt x="60" y="30"/>
                                  </a:lnTo>
                                  <a:lnTo>
                                    <a:pt x="58" y="18"/>
                                  </a:lnTo>
                                  <a:lnTo>
                                    <a:pt x="51"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7746893" name="Freeform 49"/>
                          <wps:cNvSpPr>
                            <a:spLocks/>
                          </wps:cNvSpPr>
                          <wps:spPr bwMode="auto">
                            <a:xfrm>
                              <a:off x="6194165" y="0"/>
                              <a:ext cx="38100" cy="38100"/>
                            </a:xfrm>
                            <a:custGeom>
                              <a:avLst/>
                              <a:gdLst>
                                <a:gd name="T0" fmla="+- 0 10637 10607"/>
                                <a:gd name="T1" fmla="*/ T0 w 60"/>
                                <a:gd name="T2" fmla="+- 0 1434 1434"/>
                                <a:gd name="T3" fmla="*/ 1434 h 60"/>
                                <a:gd name="T4" fmla="+- 0 10625 10607"/>
                                <a:gd name="T5" fmla="*/ T4 w 60"/>
                                <a:gd name="T6" fmla="+- 0 1436 1434"/>
                                <a:gd name="T7" fmla="*/ 1436 h 60"/>
                                <a:gd name="T8" fmla="+- 0 10616 10607"/>
                                <a:gd name="T9" fmla="*/ T8 w 60"/>
                                <a:gd name="T10" fmla="+- 0 1443 1434"/>
                                <a:gd name="T11" fmla="*/ 1443 h 60"/>
                                <a:gd name="T12" fmla="+- 0 10609 10607"/>
                                <a:gd name="T13" fmla="*/ T12 w 60"/>
                                <a:gd name="T14" fmla="+- 0 1452 1434"/>
                                <a:gd name="T15" fmla="*/ 1452 h 60"/>
                                <a:gd name="T16" fmla="+- 0 10607 10607"/>
                                <a:gd name="T17" fmla="*/ T16 w 60"/>
                                <a:gd name="T18" fmla="+- 0 1464 1434"/>
                                <a:gd name="T19" fmla="*/ 1464 h 60"/>
                                <a:gd name="T20" fmla="+- 0 10609 10607"/>
                                <a:gd name="T21" fmla="*/ T20 w 60"/>
                                <a:gd name="T22" fmla="+- 0 1476 1434"/>
                                <a:gd name="T23" fmla="*/ 1476 h 60"/>
                                <a:gd name="T24" fmla="+- 0 10616 10607"/>
                                <a:gd name="T25" fmla="*/ T24 w 60"/>
                                <a:gd name="T26" fmla="+- 0 1485 1434"/>
                                <a:gd name="T27" fmla="*/ 1485 h 60"/>
                                <a:gd name="T28" fmla="+- 0 10625 10607"/>
                                <a:gd name="T29" fmla="*/ T28 w 60"/>
                                <a:gd name="T30" fmla="+- 0 1492 1434"/>
                                <a:gd name="T31" fmla="*/ 1492 h 60"/>
                                <a:gd name="T32" fmla="+- 0 10637 10607"/>
                                <a:gd name="T33" fmla="*/ T32 w 60"/>
                                <a:gd name="T34" fmla="+- 0 1494 1434"/>
                                <a:gd name="T35" fmla="*/ 1494 h 60"/>
                                <a:gd name="T36" fmla="+- 0 10649 10607"/>
                                <a:gd name="T37" fmla="*/ T36 w 60"/>
                                <a:gd name="T38" fmla="+- 0 1492 1434"/>
                                <a:gd name="T39" fmla="*/ 1492 h 60"/>
                                <a:gd name="T40" fmla="+- 0 10658 10607"/>
                                <a:gd name="T41" fmla="*/ T40 w 60"/>
                                <a:gd name="T42" fmla="+- 0 1485 1434"/>
                                <a:gd name="T43" fmla="*/ 1485 h 60"/>
                                <a:gd name="T44" fmla="+- 0 10665 10607"/>
                                <a:gd name="T45" fmla="*/ T44 w 60"/>
                                <a:gd name="T46" fmla="+- 0 1476 1434"/>
                                <a:gd name="T47" fmla="*/ 1476 h 60"/>
                                <a:gd name="T48" fmla="+- 0 10667 10607"/>
                                <a:gd name="T49" fmla="*/ T48 w 60"/>
                                <a:gd name="T50" fmla="+- 0 1464 1434"/>
                                <a:gd name="T51" fmla="*/ 1464 h 60"/>
                                <a:gd name="T52" fmla="+- 0 10665 10607"/>
                                <a:gd name="T53" fmla="*/ T52 w 60"/>
                                <a:gd name="T54" fmla="+- 0 1452 1434"/>
                                <a:gd name="T55" fmla="*/ 1452 h 60"/>
                                <a:gd name="T56" fmla="+- 0 10658 10607"/>
                                <a:gd name="T57" fmla="*/ T56 w 60"/>
                                <a:gd name="T58" fmla="+- 0 1443 1434"/>
                                <a:gd name="T59" fmla="*/ 1443 h 60"/>
                                <a:gd name="T60" fmla="+- 0 10649 10607"/>
                                <a:gd name="T61" fmla="*/ T60 w 60"/>
                                <a:gd name="T62" fmla="+- 0 1436 1434"/>
                                <a:gd name="T63" fmla="*/ 1436 h 60"/>
                                <a:gd name="T64" fmla="+- 0 10637 10607"/>
                                <a:gd name="T65" fmla="*/ T64 w 60"/>
                                <a:gd name="T66" fmla="+- 0 1434 1434"/>
                                <a:gd name="T67" fmla="*/ 143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9" y="9"/>
                                  </a:lnTo>
                                  <a:lnTo>
                                    <a:pt x="2" y="18"/>
                                  </a:lnTo>
                                  <a:lnTo>
                                    <a:pt x="0" y="30"/>
                                  </a:lnTo>
                                  <a:lnTo>
                                    <a:pt x="2" y="42"/>
                                  </a:lnTo>
                                  <a:lnTo>
                                    <a:pt x="9" y="51"/>
                                  </a:lnTo>
                                  <a:lnTo>
                                    <a:pt x="18" y="58"/>
                                  </a:lnTo>
                                  <a:lnTo>
                                    <a:pt x="30" y="60"/>
                                  </a:lnTo>
                                  <a:lnTo>
                                    <a:pt x="42" y="58"/>
                                  </a:lnTo>
                                  <a:lnTo>
                                    <a:pt x="51" y="51"/>
                                  </a:lnTo>
                                  <a:lnTo>
                                    <a:pt x="58" y="42"/>
                                  </a:lnTo>
                                  <a:lnTo>
                                    <a:pt x="60" y="30"/>
                                  </a:lnTo>
                                  <a:lnTo>
                                    <a:pt x="58" y="18"/>
                                  </a:lnTo>
                                  <a:lnTo>
                                    <a:pt x="51"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1870583" name="Freeform 50"/>
                          <wps:cNvSpPr>
                            <a:spLocks/>
                          </wps:cNvSpPr>
                          <wps:spPr bwMode="auto">
                            <a:xfrm>
                              <a:off x="6309779" y="0"/>
                              <a:ext cx="38100" cy="38100"/>
                            </a:xfrm>
                            <a:custGeom>
                              <a:avLst/>
                              <a:gdLst>
                                <a:gd name="T0" fmla="+- 0 10818 10788"/>
                                <a:gd name="T1" fmla="*/ T0 w 60"/>
                                <a:gd name="T2" fmla="+- 0 1434 1434"/>
                                <a:gd name="T3" fmla="*/ 1434 h 60"/>
                                <a:gd name="T4" fmla="+- 0 10806 10788"/>
                                <a:gd name="T5" fmla="*/ T4 w 60"/>
                                <a:gd name="T6" fmla="+- 0 1436 1434"/>
                                <a:gd name="T7" fmla="*/ 1436 h 60"/>
                                <a:gd name="T8" fmla="+- 0 10796 10788"/>
                                <a:gd name="T9" fmla="*/ T8 w 60"/>
                                <a:gd name="T10" fmla="+- 0 1443 1434"/>
                                <a:gd name="T11" fmla="*/ 1443 h 60"/>
                                <a:gd name="T12" fmla="+- 0 10790 10788"/>
                                <a:gd name="T13" fmla="*/ T12 w 60"/>
                                <a:gd name="T14" fmla="+- 0 1452 1434"/>
                                <a:gd name="T15" fmla="*/ 1452 h 60"/>
                                <a:gd name="T16" fmla="+- 0 10788 10788"/>
                                <a:gd name="T17" fmla="*/ T16 w 60"/>
                                <a:gd name="T18" fmla="+- 0 1464 1434"/>
                                <a:gd name="T19" fmla="*/ 1464 h 60"/>
                                <a:gd name="T20" fmla="+- 0 10790 10788"/>
                                <a:gd name="T21" fmla="*/ T20 w 60"/>
                                <a:gd name="T22" fmla="+- 0 1476 1434"/>
                                <a:gd name="T23" fmla="*/ 1476 h 60"/>
                                <a:gd name="T24" fmla="+- 0 10796 10788"/>
                                <a:gd name="T25" fmla="*/ T24 w 60"/>
                                <a:gd name="T26" fmla="+- 0 1485 1434"/>
                                <a:gd name="T27" fmla="*/ 1485 h 60"/>
                                <a:gd name="T28" fmla="+- 0 10806 10788"/>
                                <a:gd name="T29" fmla="*/ T28 w 60"/>
                                <a:gd name="T30" fmla="+- 0 1492 1434"/>
                                <a:gd name="T31" fmla="*/ 1492 h 60"/>
                                <a:gd name="T32" fmla="+- 0 10818 10788"/>
                                <a:gd name="T33" fmla="*/ T32 w 60"/>
                                <a:gd name="T34" fmla="+- 0 1494 1434"/>
                                <a:gd name="T35" fmla="*/ 1494 h 60"/>
                                <a:gd name="T36" fmla="+- 0 10829 10788"/>
                                <a:gd name="T37" fmla="*/ T36 w 60"/>
                                <a:gd name="T38" fmla="+- 0 1492 1434"/>
                                <a:gd name="T39" fmla="*/ 1492 h 60"/>
                                <a:gd name="T40" fmla="+- 0 10839 10788"/>
                                <a:gd name="T41" fmla="*/ T40 w 60"/>
                                <a:gd name="T42" fmla="+- 0 1485 1434"/>
                                <a:gd name="T43" fmla="*/ 1485 h 60"/>
                                <a:gd name="T44" fmla="+- 0 10845 10788"/>
                                <a:gd name="T45" fmla="*/ T44 w 60"/>
                                <a:gd name="T46" fmla="+- 0 1476 1434"/>
                                <a:gd name="T47" fmla="*/ 1476 h 60"/>
                                <a:gd name="T48" fmla="+- 0 10848 10788"/>
                                <a:gd name="T49" fmla="*/ T48 w 60"/>
                                <a:gd name="T50" fmla="+- 0 1464 1434"/>
                                <a:gd name="T51" fmla="*/ 1464 h 60"/>
                                <a:gd name="T52" fmla="+- 0 10845 10788"/>
                                <a:gd name="T53" fmla="*/ T52 w 60"/>
                                <a:gd name="T54" fmla="+- 0 1452 1434"/>
                                <a:gd name="T55" fmla="*/ 1452 h 60"/>
                                <a:gd name="T56" fmla="+- 0 10839 10788"/>
                                <a:gd name="T57" fmla="*/ T56 w 60"/>
                                <a:gd name="T58" fmla="+- 0 1443 1434"/>
                                <a:gd name="T59" fmla="*/ 1443 h 60"/>
                                <a:gd name="T60" fmla="+- 0 10829 10788"/>
                                <a:gd name="T61" fmla="*/ T60 w 60"/>
                                <a:gd name="T62" fmla="+- 0 1436 1434"/>
                                <a:gd name="T63" fmla="*/ 1436 h 60"/>
                                <a:gd name="T64" fmla="+- 0 10818 10788"/>
                                <a:gd name="T65" fmla="*/ T64 w 60"/>
                                <a:gd name="T66" fmla="+- 0 1434 1434"/>
                                <a:gd name="T67" fmla="*/ 143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8" y="9"/>
                                  </a:lnTo>
                                  <a:lnTo>
                                    <a:pt x="2" y="18"/>
                                  </a:lnTo>
                                  <a:lnTo>
                                    <a:pt x="0" y="30"/>
                                  </a:lnTo>
                                  <a:lnTo>
                                    <a:pt x="2" y="42"/>
                                  </a:lnTo>
                                  <a:lnTo>
                                    <a:pt x="8" y="51"/>
                                  </a:lnTo>
                                  <a:lnTo>
                                    <a:pt x="18" y="58"/>
                                  </a:lnTo>
                                  <a:lnTo>
                                    <a:pt x="30" y="60"/>
                                  </a:lnTo>
                                  <a:lnTo>
                                    <a:pt x="41" y="58"/>
                                  </a:lnTo>
                                  <a:lnTo>
                                    <a:pt x="51" y="51"/>
                                  </a:lnTo>
                                  <a:lnTo>
                                    <a:pt x="57" y="42"/>
                                  </a:lnTo>
                                  <a:lnTo>
                                    <a:pt x="60" y="30"/>
                                  </a:lnTo>
                                  <a:lnTo>
                                    <a:pt x="57" y="18"/>
                                  </a:lnTo>
                                  <a:lnTo>
                                    <a:pt x="51" y="9"/>
                                  </a:lnTo>
                                  <a:lnTo>
                                    <a:pt x="41"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4538554" name="Freeform 51"/>
                          <wps:cNvSpPr>
                            <a:spLocks/>
                          </wps:cNvSpPr>
                          <wps:spPr bwMode="auto">
                            <a:xfrm>
                              <a:off x="6425393" y="0"/>
                              <a:ext cx="38100" cy="38100"/>
                            </a:xfrm>
                            <a:custGeom>
                              <a:avLst/>
                              <a:gdLst>
                                <a:gd name="T0" fmla="+- 0 10998 10968"/>
                                <a:gd name="T1" fmla="*/ T0 w 60"/>
                                <a:gd name="T2" fmla="+- 0 1434 1434"/>
                                <a:gd name="T3" fmla="*/ 1434 h 60"/>
                                <a:gd name="T4" fmla="+- 0 10987 10968"/>
                                <a:gd name="T5" fmla="*/ T4 w 60"/>
                                <a:gd name="T6" fmla="+- 0 1436 1434"/>
                                <a:gd name="T7" fmla="*/ 1436 h 60"/>
                                <a:gd name="T8" fmla="+- 0 10977 10968"/>
                                <a:gd name="T9" fmla="*/ T8 w 60"/>
                                <a:gd name="T10" fmla="+- 0 1443 1434"/>
                                <a:gd name="T11" fmla="*/ 1443 h 60"/>
                                <a:gd name="T12" fmla="+- 0 10971 10968"/>
                                <a:gd name="T13" fmla="*/ T12 w 60"/>
                                <a:gd name="T14" fmla="+- 0 1452 1434"/>
                                <a:gd name="T15" fmla="*/ 1452 h 60"/>
                                <a:gd name="T16" fmla="+- 0 10968 10968"/>
                                <a:gd name="T17" fmla="*/ T16 w 60"/>
                                <a:gd name="T18" fmla="+- 0 1464 1434"/>
                                <a:gd name="T19" fmla="*/ 1464 h 60"/>
                                <a:gd name="T20" fmla="+- 0 10971 10968"/>
                                <a:gd name="T21" fmla="*/ T20 w 60"/>
                                <a:gd name="T22" fmla="+- 0 1476 1434"/>
                                <a:gd name="T23" fmla="*/ 1476 h 60"/>
                                <a:gd name="T24" fmla="+- 0 10977 10968"/>
                                <a:gd name="T25" fmla="*/ T24 w 60"/>
                                <a:gd name="T26" fmla="+- 0 1485 1434"/>
                                <a:gd name="T27" fmla="*/ 1485 h 60"/>
                                <a:gd name="T28" fmla="+- 0 10987 10968"/>
                                <a:gd name="T29" fmla="*/ T28 w 60"/>
                                <a:gd name="T30" fmla="+- 0 1492 1434"/>
                                <a:gd name="T31" fmla="*/ 1492 h 60"/>
                                <a:gd name="T32" fmla="+- 0 10998 10968"/>
                                <a:gd name="T33" fmla="*/ T32 w 60"/>
                                <a:gd name="T34" fmla="+- 0 1494 1434"/>
                                <a:gd name="T35" fmla="*/ 1494 h 60"/>
                                <a:gd name="T36" fmla="+- 0 11010 10968"/>
                                <a:gd name="T37" fmla="*/ T36 w 60"/>
                                <a:gd name="T38" fmla="+- 0 1492 1434"/>
                                <a:gd name="T39" fmla="*/ 1492 h 60"/>
                                <a:gd name="T40" fmla="+- 0 11019 10968"/>
                                <a:gd name="T41" fmla="*/ T40 w 60"/>
                                <a:gd name="T42" fmla="+- 0 1485 1434"/>
                                <a:gd name="T43" fmla="*/ 1485 h 60"/>
                                <a:gd name="T44" fmla="+- 0 11026 10968"/>
                                <a:gd name="T45" fmla="*/ T44 w 60"/>
                                <a:gd name="T46" fmla="+- 0 1476 1434"/>
                                <a:gd name="T47" fmla="*/ 1476 h 60"/>
                                <a:gd name="T48" fmla="+- 0 11028 10968"/>
                                <a:gd name="T49" fmla="*/ T48 w 60"/>
                                <a:gd name="T50" fmla="+- 0 1464 1434"/>
                                <a:gd name="T51" fmla="*/ 1464 h 60"/>
                                <a:gd name="T52" fmla="+- 0 11026 10968"/>
                                <a:gd name="T53" fmla="*/ T52 w 60"/>
                                <a:gd name="T54" fmla="+- 0 1452 1434"/>
                                <a:gd name="T55" fmla="*/ 1452 h 60"/>
                                <a:gd name="T56" fmla="+- 0 11019 10968"/>
                                <a:gd name="T57" fmla="*/ T56 w 60"/>
                                <a:gd name="T58" fmla="+- 0 1443 1434"/>
                                <a:gd name="T59" fmla="*/ 1443 h 60"/>
                                <a:gd name="T60" fmla="+- 0 11010 10968"/>
                                <a:gd name="T61" fmla="*/ T60 w 60"/>
                                <a:gd name="T62" fmla="+- 0 1436 1434"/>
                                <a:gd name="T63" fmla="*/ 1436 h 60"/>
                                <a:gd name="T64" fmla="+- 0 10998 10968"/>
                                <a:gd name="T65" fmla="*/ T64 w 60"/>
                                <a:gd name="T66" fmla="+- 0 1434 1434"/>
                                <a:gd name="T67" fmla="*/ 143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9" y="2"/>
                                  </a:lnTo>
                                  <a:lnTo>
                                    <a:pt x="9" y="9"/>
                                  </a:lnTo>
                                  <a:lnTo>
                                    <a:pt x="3" y="18"/>
                                  </a:lnTo>
                                  <a:lnTo>
                                    <a:pt x="0" y="30"/>
                                  </a:lnTo>
                                  <a:lnTo>
                                    <a:pt x="3" y="42"/>
                                  </a:lnTo>
                                  <a:lnTo>
                                    <a:pt x="9" y="51"/>
                                  </a:lnTo>
                                  <a:lnTo>
                                    <a:pt x="19" y="58"/>
                                  </a:lnTo>
                                  <a:lnTo>
                                    <a:pt x="30" y="60"/>
                                  </a:lnTo>
                                  <a:lnTo>
                                    <a:pt x="42" y="58"/>
                                  </a:lnTo>
                                  <a:lnTo>
                                    <a:pt x="51" y="51"/>
                                  </a:lnTo>
                                  <a:lnTo>
                                    <a:pt x="58" y="42"/>
                                  </a:lnTo>
                                  <a:lnTo>
                                    <a:pt x="60" y="30"/>
                                  </a:lnTo>
                                  <a:lnTo>
                                    <a:pt x="58" y="18"/>
                                  </a:lnTo>
                                  <a:lnTo>
                                    <a:pt x="51"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0571652" name="Freeform 52"/>
                          <wps:cNvSpPr>
                            <a:spLocks/>
                          </wps:cNvSpPr>
                          <wps:spPr bwMode="auto">
                            <a:xfrm>
                              <a:off x="6538378" y="0"/>
                              <a:ext cx="38100" cy="38100"/>
                            </a:xfrm>
                            <a:custGeom>
                              <a:avLst/>
                              <a:gdLst>
                                <a:gd name="T0" fmla="+- 0 11179 11149"/>
                                <a:gd name="T1" fmla="*/ T0 w 60"/>
                                <a:gd name="T2" fmla="+- 0 1434 1434"/>
                                <a:gd name="T3" fmla="*/ 1434 h 60"/>
                                <a:gd name="T4" fmla="+- 0 11167 11149"/>
                                <a:gd name="T5" fmla="*/ T4 w 60"/>
                                <a:gd name="T6" fmla="+- 0 1436 1434"/>
                                <a:gd name="T7" fmla="*/ 1436 h 60"/>
                                <a:gd name="T8" fmla="+- 0 11158 11149"/>
                                <a:gd name="T9" fmla="*/ T8 w 60"/>
                                <a:gd name="T10" fmla="+- 0 1443 1434"/>
                                <a:gd name="T11" fmla="*/ 1443 h 60"/>
                                <a:gd name="T12" fmla="+- 0 11151 11149"/>
                                <a:gd name="T13" fmla="*/ T12 w 60"/>
                                <a:gd name="T14" fmla="+- 0 1452 1434"/>
                                <a:gd name="T15" fmla="*/ 1452 h 60"/>
                                <a:gd name="T16" fmla="+- 0 11149 11149"/>
                                <a:gd name="T17" fmla="*/ T16 w 60"/>
                                <a:gd name="T18" fmla="+- 0 1464 1434"/>
                                <a:gd name="T19" fmla="*/ 1464 h 60"/>
                                <a:gd name="T20" fmla="+- 0 11151 11149"/>
                                <a:gd name="T21" fmla="*/ T20 w 60"/>
                                <a:gd name="T22" fmla="+- 0 1476 1434"/>
                                <a:gd name="T23" fmla="*/ 1476 h 60"/>
                                <a:gd name="T24" fmla="+- 0 11158 11149"/>
                                <a:gd name="T25" fmla="*/ T24 w 60"/>
                                <a:gd name="T26" fmla="+- 0 1485 1434"/>
                                <a:gd name="T27" fmla="*/ 1485 h 60"/>
                                <a:gd name="T28" fmla="+- 0 11167 11149"/>
                                <a:gd name="T29" fmla="*/ T28 w 60"/>
                                <a:gd name="T30" fmla="+- 0 1492 1434"/>
                                <a:gd name="T31" fmla="*/ 1492 h 60"/>
                                <a:gd name="T32" fmla="+- 0 11179 11149"/>
                                <a:gd name="T33" fmla="*/ T32 w 60"/>
                                <a:gd name="T34" fmla="+- 0 1494 1434"/>
                                <a:gd name="T35" fmla="*/ 1494 h 60"/>
                                <a:gd name="T36" fmla="+- 0 11191 11149"/>
                                <a:gd name="T37" fmla="*/ T36 w 60"/>
                                <a:gd name="T38" fmla="+- 0 1492 1434"/>
                                <a:gd name="T39" fmla="*/ 1492 h 60"/>
                                <a:gd name="T40" fmla="+- 0 11200 11149"/>
                                <a:gd name="T41" fmla="*/ T40 w 60"/>
                                <a:gd name="T42" fmla="+- 0 1485 1434"/>
                                <a:gd name="T43" fmla="*/ 1485 h 60"/>
                                <a:gd name="T44" fmla="+- 0 11207 11149"/>
                                <a:gd name="T45" fmla="*/ T44 w 60"/>
                                <a:gd name="T46" fmla="+- 0 1476 1434"/>
                                <a:gd name="T47" fmla="*/ 1476 h 60"/>
                                <a:gd name="T48" fmla="+- 0 11209 11149"/>
                                <a:gd name="T49" fmla="*/ T48 w 60"/>
                                <a:gd name="T50" fmla="+- 0 1464 1434"/>
                                <a:gd name="T51" fmla="*/ 1464 h 60"/>
                                <a:gd name="T52" fmla="+- 0 11207 11149"/>
                                <a:gd name="T53" fmla="*/ T52 w 60"/>
                                <a:gd name="T54" fmla="+- 0 1452 1434"/>
                                <a:gd name="T55" fmla="*/ 1452 h 60"/>
                                <a:gd name="T56" fmla="+- 0 11200 11149"/>
                                <a:gd name="T57" fmla="*/ T56 w 60"/>
                                <a:gd name="T58" fmla="+- 0 1443 1434"/>
                                <a:gd name="T59" fmla="*/ 1443 h 60"/>
                                <a:gd name="T60" fmla="+- 0 11191 11149"/>
                                <a:gd name="T61" fmla="*/ T60 w 60"/>
                                <a:gd name="T62" fmla="+- 0 1436 1434"/>
                                <a:gd name="T63" fmla="*/ 1436 h 60"/>
                                <a:gd name="T64" fmla="+- 0 11179 11149"/>
                                <a:gd name="T65" fmla="*/ T64 w 60"/>
                                <a:gd name="T66" fmla="+- 0 1434 1434"/>
                                <a:gd name="T67" fmla="*/ 143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9" y="9"/>
                                  </a:lnTo>
                                  <a:lnTo>
                                    <a:pt x="2" y="18"/>
                                  </a:lnTo>
                                  <a:lnTo>
                                    <a:pt x="0" y="30"/>
                                  </a:lnTo>
                                  <a:lnTo>
                                    <a:pt x="2" y="42"/>
                                  </a:lnTo>
                                  <a:lnTo>
                                    <a:pt x="9" y="51"/>
                                  </a:lnTo>
                                  <a:lnTo>
                                    <a:pt x="18" y="58"/>
                                  </a:lnTo>
                                  <a:lnTo>
                                    <a:pt x="30" y="60"/>
                                  </a:lnTo>
                                  <a:lnTo>
                                    <a:pt x="42" y="58"/>
                                  </a:lnTo>
                                  <a:lnTo>
                                    <a:pt x="51" y="51"/>
                                  </a:lnTo>
                                  <a:lnTo>
                                    <a:pt x="58" y="42"/>
                                  </a:lnTo>
                                  <a:lnTo>
                                    <a:pt x="60" y="30"/>
                                  </a:lnTo>
                                  <a:lnTo>
                                    <a:pt x="58" y="18"/>
                                  </a:lnTo>
                                  <a:lnTo>
                                    <a:pt x="51"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5578443" name="Freeform 53"/>
                          <wps:cNvSpPr>
                            <a:spLocks/>
                          </wps:cNvSpPr>
                          <wps:spPr bwMode="auto">
                            <a:xfrm>
                              <a:off x="6653992" y="0"/>
                              <a:ext cx="38100" cy="38100"/>
                            </a:xfrm>
                            <a:custGeom>
                              <a:avLst/>
                              <a:gdLst>
                                <a:gd name="T0" fmla="+- 0 11360 11330"/>
                                <a:gd name="T1" fmla="*/ T0 w 60"/>
                                <a:gd name="T2" fmla="+- 0 1434 1434"/>
                                <a:gd name="T3" fmla="*/ 1434 h 60"/>
                                <a:gd name="T4" fmla="+- 0 11348 11330"/>
                                <a:gd name="T5" fmla="*/ T4 w 60"/>
                                <a:gd name="T6" fmla="+- 0 1436 1434"/>
                                <a:gd name="T7" fmla="*/ 1436 h 60"/>
                                <a:gd name="T8" fmla="+- 0 11338 11330"/>
                                <a:gd name="T9" fmla="*/ T8 w 60"/>
                                <a:gd name="T10" fmla="+- 0 1443 1434"/>
                                <a:gd name="T11" fmla="*/ 1443 h 60"/>
                                <a:gd name="T12" fmla="+- 0 11332 11330"/>
                                <a:gd name="T13" fmla="*/ T12 w 60"/>
                                <a:gd name="T14" fmla="+- 0 1452 1434"/>
                                <a:gd name="T15" fmla="*/ 1452 h 60"/>
                                <a:gd name="T16" fmla="+- 0 11330 11330"/>
                                <a:gd name="T17" fmla="*/ T16 w 60"/>
                                <a:gd name="T18" fmla="+- 0 1464 1434"/>
                                <a:gd name="T19" fmla="*/ 1464 h 60"/>
                                <a:gd name="T20" fmla="+- 0 11332 11330"/>
                                <a:gd name="T21" fmla="*/ T20 w 60"/>
                                <a:gd name="T22" fmla="+- 0 1476 1434"/>
                                <a:gd name="T23" fmla="*/ 1476 h 60"/>
                                <a:gd name="T24" fmla="+- 0 11338 11330"/>
                                <a:gd name="T25" fmla="*/ T24 w 60"/>
                                <a:gd name="T26" fmla="+- 0 1485 1434"/>
                                <a:gd name="T27" fmla="*/ 1485 h 60"/>
                                <a:gd name="T28" fmla="+- 0 11348 11330"/>
                                <a:gd name="T29" fmla="*/ T28 w 60"/>
                                <a:gd name="T30" fmla="+- 0 1492 1434"/>
                                <a:gd name="T31" fmla="*/ 1492 h 60"/>
                                <a:gd name="T32" fmla="+- 0 11360 11330"/>
                                <a:gd name="T33" fmla="*/ T32 w 60"/>
                                <a:gd name="T34" fmla="+- 0 1494 1434"/>
                                <a:gd name="T35" fmla="*/ 1494 h 60"/>
                                <a:gd name="T36" fmla="+- 0 11371 11330"/>
                                <a:gd name="T37" fmla="*/ T36 w 60"/>
                                <a:gd name="T38" fmla="+- 0 1492 1434"/>
                                <a:gd name="T39" fmla="*/ 1492 h 60"/>
                                <a:gd name="T40" fmla="+- 0 11381 11330"/>
                                <a:gd name="T41" fmla="*/ T40 w 60"/>
                                <a:gd name="T42" fmla="+- 0 1485 1434"/>
                                <a:gd name="T43" fmla="*/ 1485 h 60"/>
                                <a:gd name="T44" fmla="+- 0 11387 11330"/>
                                <a:gd name="T45" fmla="*/ T44 w 60"/>
                                <a:gd name="T46" fmla="+- 0 1476 1434"/>
                                <a:gd name="T47" fmla="*/ 1476 h 60"/>
                                <a:gd name="T48" fmla="+- 0 11390 11330"/>
                                <a:gd name="T49" fmla="*/ T48 w 60"/>
                                <a:gd name="T50" fmla="+- 0 1464 1434"/>
                                <a:gd name="T51" fmla="*/ 1464 h 60"/>
                                <a:gd name="T52" fmla="+- 0 11387 11330"/>
                                <a:gd name="T53" fmla="*/ T52 w 60"/>
                                <a:gd name="T54" fmla="+- 0 1452 1434"/>
                                <a:gd name="T55" fmla="*/ 1452 h 60"/>
                                <a:gd name="T56" fmla="+- 0 11381 11330"/>
                                <a:gd name="T57" fmla="*/ T56 w 60"/>
                                <a:gd name="T58" fmla="+- 0 1443 1434"/>
                                <a:gd name="T59" fmla="*/ 1443 h 60"/>
                                <a:gd name="T60" fmla="+- 0 11371 11330"/>
                                <a:gd name="T61" fmla="*/ T60 w 60"/>
                                <a:gd name="T62" fmla="+- 0 1436 1434"/>
                                <a:gd name="T63" fmla="*/ 1436 h 60"/>
                                <a:gd name="T64" fmla="+- 0 11360 11330"/>
                                <a:gd name="T65" fmla="*/ T64 w 60"/>
                                <a:gd name="T66" fmla="+- 0 1434 1434"/>
                                <a:gd name="T67" fmla="*/ 143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8" y="9"/>
                                  </a:lnTo>
                                  <a:lnTo>
                                    <a:pt x="2" y="18"/>
                                  </a:lnTo>
                                  <a:lnTo>
                                    <a:pt x="0" y="30"/>
                                  </a:lnTo>
                                  <a:lnTo>
                                    <a:pt x="2" y="42"/>
                                  </a:lnTo>
                                  <a:lnTo>
                                    <a:pt x="8" y="51"/>
                                  </a:lnTo>
                                  <a:lnTo>
                                    <a:pt x="18" y="58"/>
                                  </a:lnTo>
                                  <a:lnTo>
                                    <a:pt x="30" y="60"/>
                                  </a:lnTo>
                                  <a:lnTo>
                                    <a:pt x="41" y="58"/>
                                  </a:lnTo>
                                  <a:lnTo>
                                    <a:pt x="51" y="51"/>
                                  </a:lnTo>
                                  <a:lnTo>
                                    <a:pt x="57" y="42"/>
                                  </a:lnTo>
                                  <a:lnTo>
                                    <a:pt x="60" y="30"/>
                                  </a:lnTo>
                                  <a:lnTo>
                                    <a:pt x="57" y="18"/>
                                  </a:lnTo>
                                  <a:lnTo>
                                    <a:pt x="51" y="9"/>
                                  </a:lnTo>
                                  <a:lnTo>
                                    <a:pt x="41"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6169787" name="Freeform 54"/>
                          <wps:cNvSpPr>
                            <a:spLocks/>
                          </wps:cNvSpPr>
                          <wps:spPr bwMode="auto">
                            <a:xfrm>
                              <a:off x="4360115" y="110359"/>
                              <a:ext cx="38100" cy="38100"/>
                            </a:xfrm>
                            <a:custGeom>
                              <a:avLst/>
                              <a:gdLst>
                                <a:gd name="T0" fmla="+- 0 7746 7716"/>
                                <a:gd name="T1" fmla="*/ T0 w 60"/>
                                <a:gd name="T2" fmla="+- 0 1609 1609"/>
                                <a:gd name="T3" fmla="*/ 1609 h 60"/>
                                <a:gd name="T4" fmla="+- 0 7734 7716"/>
                                <a:gd name="T5" fmla="*/ T4 w 60"/>
                                <a:gd name="T6" fmla="+- 0 1611 1609"/>
                                <a:gd name="T7" fmla="*/ 1611 h 60"/>
                                <a:gd name="T8" fmla="+- 0 7725 7716"/>
                                <a:gd name="T9" fmla="*/ T8 w 60"/>
                                <a:gd name="T10" fmla="+- 0 1618 1609"/>
                                <a:gd name="T11" fmla="*/ 1618 h 60"/>
                                <a:gd name="T12" fmla="+- 0 7718 7716"/>
                                <a:gd name="T13" fmla="*/ T12 w 60"/>
                                <a:gd name="T14" fmla="+- 0 1627 1609"/>
                                <a:gd name="T15" fmla="*/ 1627 h 60"/>
                                <a:gd name="T16" fmla="+- 0 7716 7716"/>
                                <a:gd name="T17" fmla="*/ T16 w 60"/>
                                <a:gd name="T18" fmla="+- 0 1639 1609"/>
                                <a:gd name="T19" fmla="*/ 1639 h 60"/>
                                <a:gd name="T20" fmla="+- 0 7718 7716"/>
                                <a:gd name="T21" fmla="*/ T20 w 60"/>
                                <a:gd name="T22" fmla="+- 0 1651 1609"/>
                                <a:gd name="T23" fmla="*/ 1651 h 60"/>
                                <a:gd name="T24" fmla="+- 0 7725 7716"/>
                                <a:gd name="T25" fmla="*/ T24 w 60"/>
                                <a:gd name="T26" fmla="+- 0 1660 1609"/>
                                <a:gd name="T27" fmla="*/ 1660 h 60"/>
                                <a:gd name="T28" fmla="+- 0 7734 7716"/>
                                <a:gd name="T29" fmla="*/ T28 w 60"/>
                                <a:gd name="T30" fmla="+- 0 1667 1609"/>
                                <a:gd name="T31" fmla="*/ 1667 h 60"/>
                                <a:gd name="T32" fmla="+- 0 7746 7716"/>
                                <a:gd name="T33" fmla="*/ T32 w 60"/>
                                <a:gd name="T34" fmla="+- 0 1669 1609"/>
                                <a:gd name="T35" fmla="*/ 1669 h 60"/>
                                <a:gd name="T36" fmla="+- 0 7758 7716"/>
                                <a:gd name="T37" fmla="*/ T36 w 60"/>
                                <a:gd name="T38" fmla="+- 0 1667 1609"/>
                                <a:gd name="T39" fmla="*/ 1667 h 60"/>
                                <a:gd name="T40" fmla="+- 0 7767 7716"/>
                                <a:gd name="T41" fmla="*/ T40 w 60"/>
                                <a:gd name="T42" fmla="+- 0 1660 1609"/>
                                <a:gd name="T43" fmla="*/ 1660 h 60"/>
                                <a:gd name="T44" fmla="+- 0 7774 7716"/>
                                <a:gd name="T45" fmla="*/ T44 w 60"/>
                                <a:gd name="T46" fmla="+- 0 1651 1609"/>
                                <a:gd name="T47" fmla="*/ 1651 h 60"/>
                                <a:gd name="T48" fmla="+- 0 7776 7716"/>
                                <a:gd name="T49" fmla="*/ T48 w 60"/>
                                <a:gd name="T50" fmla="+- 0 1639 1609"/>
                                <a:gd name="T51" fmla="*/ 1639 h 60"/>
                                <a:gd name="T52" fmla="+- 0 7774 7716"/>
                                <a:gd name="T53" fmla="*/ T52 w 60"/>
                                <a:gd name="T54" fmla="+- 0 1627 1609"/>
                                <a:gd name="T55" fmla="*/ 1627 h 60"/>
                                <a:gd name="T56" fmla="+- 0 7767 7716"/>
                                <a:gd name="T57" fmla="*/ T56 w 60"/>
                                <a:gd name="T58" fmla="+- 0 1618 1609"/>
                                <a:gd name="T59" fmla="*/ 1618 h 60"/>
                                <a:gd name="T60" fmla="+- 0 7758 7716"/>
                                <a:gd name="T61" fmla="*/ T60 w 60"/>
                                <a:gd name="T62" fmla="+- 0 1611 1609"/>
                                <a:gd name="T63" fmla="*/ 1611 h 60"/>
                                <a:gd name="T64" fmla="+- 0 7746 7716"/>
                                <a:gd name="T65" fmla="*/ T64 w 60"/>
                                <a:gd name="T66" fmla="+- 0 1609 1609"/>
                                <a:gd name="T67" fmla="*/ 1609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9" y="9"/>
                                  </a:lnTo>
                                  <a:lnTo>
                                    <a:pt x="2" y="18"/>
                                  </a:lnTo>
                                  <a:lnTo>
                                    <a:pt x="0" y="30"/>
                                  </a:lnTo>
                                  <a:lnTo>
                                    <a:pt x="2" y="42"/>
                                  </a:lnTo>
                                  <a:lnTo>
                                    <a:pt x="9" y="51"/>
                                  </a:lnTo>
                                  <a:lnTo>
                                    <a:pt x="18" y="58"/>
                                  </a:lnTo>
                                  <a:lnTo>
                                    <a:pt x="30" y="60"/>
                                  </a:lnTo>
                                  <a:lnTo>
                                    <a:pt x="42" y="58"/>
                                  </a:lnTo>
                                  <a:lnTo>
                                    <a:pt x="51" y="51"/>
                                  </a:lnTo>
                                  <a:lnTo>
                                    <a:pt x="58" y="42"/>
                                  </a:lnTo>
                                  <a:lnTo>
                                    <a:pt x="60" y="30"/>
                                  </a:lnTo>
                                  <a:lnTo>
                                    <a:pt x="58" y="18"/>
                                  </a:lnTo>
                                  <a:lnTo>
                                    <a:pt x="51"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4200881" name="Freeform 55"/>
                          <wps:cNvSpPr>
                            <a:spLocks/>
                          </wps:cNvSpPr>
                          <wps:spPr bwMode="auto">
                            <a:xfrm>
                              <a:off x="4473101" y="110359"/>
                              <a:ext cx="38100" cy="38100"/>
                            </a:xfrm>
                            <a:custGeom>
                              <a:avLst/>
                              <a:gdLst>
                                <a:gd name="T0" fmla="+- 0 7927 7897"/>
                                <a:gd name="T1" fmla="*/ T0 w 60"/>
                                <a:gd name="T2" fmla="+- 0 1609 1609"/>
                                <a:gd name="T3" fmla="*/ 1609 h 60"/>
                                <a:gd name="T4" fmla="+- 0 7915 7897"/>
                                <a:gd name="T5" fmla="*/ T4 w 60"/>
                                <a:gd name="T6" fmla="+- 0 1611 1609"/>
                                <a:gd name="T7" fmla="*/ 1611 h 60"/>
                                <a:gd name="T8" fmla="+- 0 7906 7897"/>
                                <a:gd name="T9" fmla="*/ T8 w 60"/>
                                <a:gd name="T10" fmla="+- 0 1618 1609"/>
                                <a:gd name="T11" fmla="*/ 1618 h 60"/>
                                <a:gd name="T12" fmla="+- 0 7899 7897"/>
                                <a:gd name="T13" fmla="*/ T12 w 60"/>
                                <a:gd name="T14" fmla="+- 0 1627 1609"/>
                                <a:gd name="T15" fmla="*/ 1627 h 60"/>
                                <a:gd name="T16" fmla="+- 0 7897 7897"/>
                                <a:gd name="T17" fmla="*/ T16 w 60"/>
                                <a:gd name="T18" fmla="+- 0 1639 1609"/>
                                <a:gd name="T19" fmla="*/ 1639 h 60"/>
                                <a:gd name="T20" fmla="+- 0 7899 7897"/>
                                <a:gd name="T21" fmla="*/ T20 w 60"/>
                                <a:gd name="T22" fmla="+- 0 1651 1609"/>
                                <a:gd name="T23" fmla="*/ 1651 h 60"/>
                                <a:gd name="T24" fmla="+- 0 7906 7897"/>
                                <a:gd name="T25" fmla="*/ T24 w 60"/>
                                <a:gd name="T26" fmla="+- 0 1660 1609"/>
                                <a:gd name="T27" fmla="*/ 1660 h 60"/>
                                <a:gd name="T28" fmla="+- 0 7915 7897"/>
                                <a:gd name="T29" fmla="*/ T28 w 60"/>
                                <a:gd name="T30" fmla="+- 0 1667 1609"/>
                                <a:gd name="T31" fmla="*/ 1667 h 60"/>
                                <a:gd name="T32" fmla="+- 0 7927 7897"/>
                                <a:gd name="T33" fmla="*/ T32 w 60"/>
                                <a:gd name="T34" fmla="+- 0 1669 1609"/>
                                <a:gd name="T35" fmla="*/ 1669 h 60"/>
                                <a:gd name="T36" fmla="+- 0 7938 7897"/>
                                <a:gd name="T37" fmla="*/ T36 w 60"/>
                                <a:gd name="T38" fmla="+- 0 1667 1609"/>
                                <a:gd name="T39" fmla="*/ 1667 h 60"/>
                                <a:gd name="T40" fmla="+- 0 7948 7897"/>
                                <a:gd name="T41" fmla="*/ T40 w 60"/>
                                <a:gd name="T42" fmla="+- 0 1660 1609"/>
                                <a:gd name="T43" fmla="*/ 1660 h 60"/>
                                <a:gd name="T44" fmla="+- 0 7954 7897"/>
                                <a:gd name="T45" fmla="*/ T44 w 60"/>
                                <a:gd name="T46" fmla="+- 0 1651 1609"/>
                                <a:gd name="T47" fmla="*/ 1651 h 60"/>
                                <a:gd name="T48" fmla="+- 0 7957 7897"/>
                                <a:gd name="T49" fmla="*/ T48 w 60"/>
                                <a:gd name="T50" fmla="+- 0 1639 1609"/>
                                <a:gd name="T51" fmla="*/ 1639 h 60"/>
                                <a:gd name="T52" fmla="+- 0 7954 7897"/>
                                <a:gd name="T53" fmla="*/ T52 w 60"/>
                                <a:gd name="T54" fmla="+- 0 1627 1609"/>
                                <a:gd name="T55" fmla="*/ 1627 h 60"/>
                                <a:gd name="T56" fmla="+- 0 7948 7897"/>
                                <a:gd name="T57" fmla="*/ T56 w 60"/>
                                <a:gd name="T58" fmla="+- 0 1618 1609"/>
                                <a:gd name="T59" fmla="*/ 1618 h 60"/>
                                <a:gd name="T60" fmla="+- 0 7938 7897"/>
                                <a:gd name="T61" fmla="*/ T60 w 60"/>
                                <a:gd name="T62" fmla="+- 0 1611 1609"/>
                                <a:gd name="T63" fmla="*/ 1611 h 60"/>
                                <a:gd name="T64" fmla="+- 0 7927 7897"/>
                                <a:gd name="T65" fmla="*/ T64 w 60"/>
                                <a:gd name="T66" fmla="+- 0 1609 1609"/>
                                <a:gd name="T67" fmla="*/ 1609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9" y="9"/>
                                  </a:lnTo>
                                  <a:lnTo>
                                    <a:pt x="2" y="18"/>
                                  </a:lnTo>
                                  <a:lnTo>
                                    <a:pt x="0" y="30"/>
                                  </a:lnTo>
                                  <a:lnTo>
                                    <a:pt x="2" y="42"/>
                                  </a:lnTo>
                                  <a:lnTo>
                                    <a:pt x="9" y="51"/>
                                  </a:lnTo>
                                  <a:lnTo>
                                    <a:pt x="18" y="58"/>
                                  </a:lnTo>
                                  <a:lnTo>
                                    <a:pt x="30" y="60"/>
                                  </a:lnTo>
                                  <a:lnTo>
                                    <a:pt x="41" y="58"/>
                                  </a:lnTo>
                                  <a:lnTo>
                                    <a:pt x="51" y="51"/>
                                  </a:lnTo>
                                  <a:lnTo>
                                    <a:pt x="57" y="42"/>
                                  </a:lnTo>
                                  <a:lnTo>
                                    <a:pt x="60" y="30"/>
                                  </a:lnTo>
                                  <a:lnTo>
                                    <a:pt x="57" y="18"/>
                                  </a:lnTo>
                                  <a:lnTo>
                                    <a:pt x="51" y="9"/>
                                  </a:lnTo>
                                  <a:lnTo>
                                    <a:pt x="41"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0065281" name="Freeform 56"/>
                          <wps:cNvSpPr>
                            <a:spLocks/>
                          </wps:cNvSpPr>
                          <wps:spPr bwMode="auto">
                            <a:xfrm>
                              <a:off x="4588714" y="110359"/>
                              <a:ext cx="38100" cy="38100"/>
                            </a:xfrm>
                            <a:custGeom>
                              <a:avLst/>
                              <a:gdLst>
                                <a:gd name="T0" fmla="+- 0 8107 8077"/>
                                <a:gd name="T1" fmla="*/ T0 w 60"/>
                                <a:gd name="T2" fmla="+- 0 1609 1609"/>
                                <a:gd name="T3" fmla="*/ 1609 h 60"/>
                                <a:gd name="T4" fmla="+- 0 8096 8077"/>
                                <a:gd name="T5" fmla="*/ T4 w 60"/>
                                <a:gd name="T6" fmla="+- 0 1611 1609"/>
                                <a:gd name="T7" fmla="*/ 1611 h 60"/>
                                <a:gd name="T8" fmla="+- 0 8086 8077"/>
                                <a:gd name="T9" fmla="*/ T8 w 60"/>
                                <a:gd name="T10" fmla="+- 0 1618 1609"/>
                                <a:gd name="T11" fmla="*/ 1618 h 60"/>
                                <a:gd name="T12" fmla="+- 0 8080 8077"/>
                                <a:gd name="T13" fmla="*/ T12 w 60"/>
                                <a:gd name="T14" fmla="+- 0 1627 1609"/>
                                <a:gd name="T15" fmla="*/ 1627 h 60"/>
                                <a:gd name="T16" fmla="+- 0 8077 8077"/>
                                <a:gd name="T17" fmla="*/ T16 w 60"/>
                                <a:gd name="T18" fmla="+- 0 1639 1609"/>
                                <a:gd name="T19" fmla="*/ 1639 h 60"/>
                                <a:gd name="T20" fmla="+- 0 8080 8077"/>
                                <a:gd name="T21" fmla="*/ T20 w 60"/>
                                <a:gd name="T22" fmla="+- 0 1651 1609"/>
                                <a:gd name="T23" fmla="*/ 1651 h 60"/>
                                <a:gd name="T24" fmla="+- 0 8086 8077"/>
                                <a:gd name="T25" fmla="*/ T24 w 60"/>
                                <a:gd name="T26" fmla="+- 0 1660 1609"/>
                                <a:gd name="T27" fmla="*/ 1660 h 60"/>
                                <a:gd name="T28" fmla="+- 0 8096 8077"/>
                                <a:gd name="T29" fmla="*/ T28 w 60"/>
                                <a:gd name="T30" fmla="+- 0 1667 1609"/>
                                <a:gd name="T31" fmla="*/ 1667 h 60"/>
                                <a:gd name="T32" fmla="+- 0 8107 8077"/>
                                <a:gd name="T33" fmla="*/ T32 w 60"/>
                                <a:gd name="T34" fmla="+- 0 1669 1609"/>
                                <a:gd name="T35" fmla="*/ 1669 h 60"/>
                                <a:gd name="T36" fmla="+- 0 8119 8077"/>
                                <a:gd name="T37" fmla="*/ T36 w 60"/>
                                <a:gd name="T38" fmla="+- 0 1667 1609"/>
                                <a:gd name="T39" fmla="*/ 1667 h 60"/>
                                <a:gd name="T40" fmla="+- 0 8129 8077"/>
                                <a:gd name="T41" fmla="*/ T40 w 60"/>
                                <a:gd name="T42" fmla="+- 0 1660 1609"/>
                                <a:gd name="T43" fmla="*/ 1660 h 60"/>
                                <a:gd name="T44" fmla="+- 0 8135 8077"/>
                                <a:gd name="T45" fmla="*/ T44 w 60"/>
                                <a:gd name="T46" fmla="+- 0 1651 1609"/>
                                <a:gd name="T47" fmla="*/ 1651 h 60"/>
                                <a:gd name="T48" fmla="+- 0 8137 8077"/>
                                <a:gd name="T49" fmla="*/ T48 w 60"/>
                                <a:gd name="T50" fmla="+- 0 1639 1609"/>
                                <a:gd name="T51" fmla="*/ 1639 h 60"/>
                                <a:gd name="T52" fmla="+- 0 8135 8077"/>
                                <a:gd name="T53" fmla="*/ T52 w 60"/>
                                <a:gd name="T54" fmla="+- 0 1627 1609"/>
                                <a:gd name="T55" fmla="*/ 1627 h 60"/>
                                <a:gd name="T56" fmla="+- 0 8129 8077"/>
                                <a:gd name="T57" fmla="*/ T56 w 60"/>
                                <a:gd name="T58" fmla="+- 0 1618 1609"/>
                                <a:gd name="T59" fmla="*/ 1618 h 60"/>
                                <a:gd name="T60" fmla="+- 0 8119 8077"/>
                                <a:gd name="T61" fmla="*/ T60 w 60"/>
                                <a:gd name="T62" fmla="+- 0 1611 1609"/>
                                <a:gd name="T63" fmla="*/ 1611 h 60"/>
                                <a:gd name="T64" fmla="+- 0 8107 8077"/>
                                <a:gd name="T65" fmla="*/ T64 w 60"/>
                                <a:gd name="T66" fmla="+- 0 1609 1609"/>
                                <a:gd name="T67" fmla="*/ 1609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9" y="2"/>
                                  </a:lnTo>
                                  <a:lnTo>
                                    <a:pt x="9" y="9"/>
                                  </a:lnTo>
                                  <a:lnTo>
                                    <a:pt x="3" y="18"/>
                                  </a:lnTo>
                                  <a:lnTo>
                                    <a:pt x="0" y="30"/>
                                  </a:lnTo>
                                  <a:lnTo>
                                    <a:pt x="3" y="42"/>
                                  </a:lnTo>
                                  <a:lnTo>
                                    <a:pt x="9" y="51"/>
                                  </a:lnTo>
                                  <a:lnTo>
                                    <a:pt x="19" y="58"/>
                                  </a:lnTo>
                                  <a:lnTo>
                                    <a:pt x="30" y="60"/>
                                  </a:lnTo>
                                  <a:lnTo>
                                    <a:pt x="42" y="58"/>
                                  </a:lnTo>
                                  <a:lnTo>
                                    <a:pt x="52" y="51"/>
                                  </a:lnTo>
                                  <a:lnTo>
                                    <a:pt x="58" y="42"/>
                                  </a:lnTo>
                                  <a:lnTo>
                                    <a:pt x="60" y="30"/>
                                  </a:lnTo>
                                  <a:lnTo>
                                    <a:pt x="58" y="18"/>
                                  </a:lnTo>
                                  <a:lnTo>
                                    <a:pt x="52"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3907018" name="Freeform 57"/>
                          <wps:cNvSpPr>
                            <a:spLocks/>
                          </wps:cNvSpPr>
                          <wps:spPr bwMode="auto">
                            <a:xfrm>
                              <a:off x="4704328" y="110359"/>
                              <a:ext cx="38100" cy="38100"/>
                            </a:xfrm>
                            <a:custGeom>
                              <a:avLst/>
                              <a:gdLst>
                                <a:gd name="T0" fmla="+- 0 8288 8258"/>
                                <a:gd name="T1" fmla="*/ T0 w 60"/>
                                <a:gd name="T2" fmla="+- 0 1609 1609"/>
                                <a:gd name="T3" fmla="*/ 1609 h 60"/>
                                <a:gd name="T4" fmla="+- 0 8276 8258"/>
                                <a:gd name="T5" fmla="*/ T4 w 60"/>
                                <a:gd name="T6" fmla="+- 0 1611 1609"/>
                                <a:gd name="T7" fmla="*/ 1611 h 60"/>
                                <a:gd name="T8" fmla="+- 0 8267 8258"/>
                                <a:gd name="T9" fmla="*/ T8 w 60"/>
                                <a:gd name="T10" fmla="+- 0 1618 1609"/>
                                <a:gd name="T11" fmla="*/ 1618 h 60"/>
                                <a:gd name="T12" fmla="+- 0 8260 8258"/>
                                <a:gd name="T13" fmla="*/ T12 w 60"/>
                                <a:gd name="T14" fmla="+- 0 1627 1609"/>
                                <a:gd name="T15" fmla="*/ 1627 h 60"/>
                                <a:gd name="T16" fmla="+- 0 8258 8258"/>
                                <a:gd name="T17" fmla="*/ T16 w 60"/>
                                <a:gd name="T18" fmla="+- 0 1639 1609"/>
                                <a:gd name="T19" fmla="*/ 1639 h 60"/>
                                <a:gd name="T20" fmla="+- 0 8260 8258"/>
                                <a:gd name="T21" fmla="*/ T20 w 60"/>
                                <a:gd name="T22" fmla="+- 0 1651 1609"/>
                                <a:gd name="T23" fmla="*/ 1651 h 60"/>
                                <a:gd name="T24" fmla="+- 0 8267 8258"/>
                                <a:gd name="T25" fmla="*/ T24 w 60"/>
                                <a:gd name="T26" fmla="+- 0 1660 1609"/>
                                <a:gd name="T27" fmla="*/ 1660 h 60"/>
                                <a:gd name="T28" fmla="+- 0 8276 8258"/>
                                <a:gd name="T29" fmla="*/ T28 w 60"/>
                                <a:gd name="T30" fmla="+- 0 1667 1609"/>
                                <a:gd name="T31" fmla="*/ 1667 h 60"/>
                                <a:gd name="T32" fmla="+- 0 8288 8258"/>
                                <a:gd name="T33" fmla="*/ T32 w 60"/>
                                <a:gd name="T34" fmla="+- 0 1669 1609"/>
                                <a:gd name="T35" fmla="*/ 1669 h 60"/>
                                <a:gd name="T36" fmla="+- 0 8300 8258"/>
                                <a:gd name="T37" fmla="*/ T36 w 60"/>
                                <a:gd name="T38" fmla="+- 0 1667 1609"/>
                                <a:gd name="T39" fmla="*/ 1667 h 60"/>
                                <a:gd name="T40" fmla="+- 0 8309 8258"/>
                                <a:gd name="T41" fmla="*/ T40 w 60"/>
                                <a:gd name="T42" fmla="+- 0 1660 1609"/>
                                <a:gd name="T43" fmla="*/ 1660 h 60"/>
                                <a:gd name="T44" fmla="+- 0 8316 8258"/>
                                <a:gd name="T45" fmla="*/ T44 w 60"/>
                                <a:gd name="T46" fmla="+- 0 1651 1609"/>
                                <a:gd name="T47" fmla="*/ 1651 h 60"/>
                                <a:gd name="T48" fmla="+- 0 8318 8258"/>
                                <a:gd name="T49" fmla="*/ T48 w 60"/>
                                <a:gd name="T50" fmla="+- 0 1639 1609"/>
                                <a:gd name="T51" fmla="*/ 1639 h 60"/>
                                <a:gd name="T52" fmla="+- 0 8316 8258"/>
                                <a:gd name="T53" fmla="*/ T52 w 60"/>
                                <a:gd name="T54" fmla="+- 0 1627 1609"/>
                                <a:gd name="T55" fmla="*/ 1627 h 60"/>
                                <a:gd name="T56" fmla="+- 0 8309 8258"/>
                                <a:gd name="T57" fmla="*/ T56 w 60"/>
                                <a:gd name="T58" fmla="+- 0 1618 1609"/>
                                <a:gd name="T59" fmla="*/ 1618 h 60"/>
                                <a:gd name="T60" fmla="+- 0 8300 8258"/>
                                <a:gd name="T61" fmla="*/ T60 w 60"/>
                                <a:gd name="T62" fmla="+- 0 1611 1609"/>
                                <a:gd name="T63" fmla="*/ 1611 h 60"/>
                                <a:gd name="T64" fmla="+- 0 8288 8258"/>
                                <a:gd name="T65" fmla="*/ T64 w 60"/>
                                <a:gd name="T66" fmla="+- 0 1609 1609"/>
                                <a:gd name="T67" fmla="*/ 1609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9" y="9"/>
                                  </a:lnTo>
                                  <a:lnTo>
                                    <a:pt x="2" y="18"/>
                                  </a:lnTo>
                                  <a:lnTo>
                                    <a:pt x="0" y="30"/>
                                  </a:lnTo>
                                  <a:lnTo>
                                    <a:pt x="2" y="42"/>
                                  </a:lnTo>
                                  <a:lnTo>
                                    <a:pt x="9" y="51"/>
                                  </a:lnTo>
                                  <a:lnTo>
                                    <a:pt x="18" y="58"/>
                                  </a:lnTo>
                                  <a:lnTo>
                                    <a:pt x="30" y="60"/>
                                  </a:lnTo>
                                  <a:lnTo>
                                    <a:pt x="42" y="58"/>
                                  </a:lnTo>
                                  <a:lnTo>
                                    <a:pt x="51" y="51"/>
                                  </a:lnTo>
                                  <a:lnTo>
                                    <a:pt x="58" y="42"/>
                                  </a:lnTo>
                                  <a:lnTo>
                                    <a:pt x="60" y="30"/>
                                  </a:lnTo>
                                  <a:lnTo>
                                    <a:pt x="58" y="18"/>
                                  </a:lnTo>
                                  <a:lnTo>
                                    <a:pt x="51"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980445" name="Freeform 58"/>
                          <wps:cNvSpPr>
                            <a:spLocks/>
                          </wps:cNvSpPr>
                          <wps:spPr bwMode="auto">
                            <a:xfrm>
                              <a:off x="4817314" y="110359"/>
                              <a:ext cx="38100" cy="38100"/>
                            </a:xfrm>
                            <a:custGeom>
                              <a:avLst/>
                              <a:gdLst>
                                <a:gd name="T0" fmla="+- 0 8469 8439"/>
                                <a:gd name="T1" fmla="*/ T0 w 60"/>
                                <a:gd name="T2" fmla="+- 0 1609 1609"/>
                                <a:gd name="T3" fmla="*/ 1609 h 60"/>
                                <a:gd name="T4" fmla="+- 0 8457 8439"/>
                                <a:gd name="T5" fmla="*/ T4 w 60"/>
                                <a:gd name="T6" fmla="+- 0 1611 1609"/>
                                <a:gd name="T7" fmla="*/ 1611 h 60"/>
                                <a:gd name="T8" fmla="+- 0 8448 8439"/>
                                <a:gd name="T9" fmla="*/ T8 w 60"/>
                                <a:gd name="T10" fmla="+- 0 1618 1609"/>
                                <a:gd name="T11" fmla="*/ 1618 h 60"/>
                                <a:gd name="T12" fmla="+- 0 8441 8439"/>
                                <a:gd name="T13" fmla="*/ T12 w 60"/>
                                <a:gd name="T14" fmla="+- 0 1627 1609"/>
                                <a:gd name="T15" fmla="*/ 1627 h 60"/>
                                <a:gd name="T16" fmla="+- 0 8439 8439"/>
                                <a:gd name="T17" fmla="*/ T16 w 60"/>
                                <a:gd name="T18" fmla="+- 0 1639 1609"/>
                                <a:gd name="T19" fmla="*/ 1639 h 60"/>
                                <a:gd name="T20" fmla="+- 0 8441 8439"/>
                                <a:gd name="T21" fmla="*/ T20 w 60"/>
                                <a:gd name="T22" fmla="+- 0 1651 1609"/>
                                <a:gd name="T23" fmla="*/ 1651 h 60"/>
                                <a:gd name="T24" fmla="+- 0 8448 8439"/>
                                <a:gd name="T25" fmla="*/ T24 w 60"/>
                                <a:gd name="T26" fmla="+- 0 1660 1609"/>
                                <a:gd name="T27" fmla="*/ 1660 h 60"/>
                                <a:gd name="T28" fmla="+- 0 8457 8439"/>
                                <a:gd name="T29" fmla="*/ T28 w 60"/>
                                <a:gd name="T30" fmla="+- 0 1667 1609"/>
                                <a:gd name="T31" fmla="*/ 1667 h 60"/>
                                <a:gd name="T32" fmla="+- 0 8469 8439"/>
                                <a:gd name="T33" fmla="*/ T32 w 60"/>
                                <a:gd name="T34" fmla="+- 0 1669 1609"/>
                                <a:gd name="T35" fmla="*/ 1669 h 60"/>
                                <a:gd name="T36" fmla="+- 0 8480 8439"/>
                                <a:gd name="T37" fmla="*/ T36 w 60"/>
                                <a:gd name="T38" fmla="+- 0 1667 1609"/>
                                <a:gd name="T39" fmla="*/ 1667 h 60"/>
                                <a:gd name="T40" fmla="+- 0 8490 8439"/>
                                <a:gd name="T41" fmla="*/ T40 w 60"/>
                                <a:gd name="T42" fmla="+- 0 1660 1609"/>
                                <a:gd name="T43" fmla="*/ 1660 h 60"/>
                                <a:gd name="T44" fmla="+- 0 8496 8439"/>
                                <a:gd name="T45" fmla="*/ T44 w 60"/>
                                <a:gd name="T46" fmla="+- 0 1651 1609"/>
                                <a:gd name="T47" fmla="*/ 1651 h 60"/>
                                <a:gd name="T48" fmla="+- 0 8499 8439"/>
                                <a:gd name="T49" fmla="*/ T48 w 60"/>
                                <a:gd name="T50" fmla="+- 0 1639 1609"/>
                                <a:gd name="T51" fmla="*/ 1639 h 60"/>
                                <a:gd name="T52" fmla="+- 0 8496 8439"/>
                                <a:gd name="T53" fmla="*/ T52 w 60"/>
                                <a:gd name="T54" fmla="+- 0 1627 1609"/>
                                <a:gd name="T55" fmla="*/ 1627 h 60"/>
                                <a:gd name="T56" fmla="+- 0 8490 8439"/>
                                <a:gd name="T57" fmla="*/ T56 w 60"/>
                                <a:gd name="T58" fmla="+- 0 1618 1609"/>
                                <a:gd name="T59" fmla="*/ 1618 h 60"/>
                                <a:gd name="T60" fmla="+- 0 8480 8439"/>
                                <a:gd name="T61" fmla="*/ T60 w 60"/>
                                <a:gd name="T62" fmla="+- 0 1611 1609"/>
                                <a:gd name="T63" fmla="*/ 1611 h 60"/>
                                <a:gd name="T64" fmla="+- 0 8469 8439"/>
                                <a:gd name="T65" fmla="*/ T64 w 60"/>
                                <a:gd name="T66" fmla="+- 0 1609 1609"/>
                                <a:gd name="T67" fmla="*/ 1609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9" y="9"/>
                                  </a:lnTo>
                                  <a:lnTo>
                                    <a:pt x="2" y="18"/>
                                  </a:lnTo>
                                  <a:lnTo>
                                    <a:pt x="0" y="30"/>
                                  </a:lnTo>
                                  <a:lnTo>
                                    <a:pt x="2" y="42"/>
                                  </a:lnTo>
                                  <a:lnTo>
                                    <a:pt x="9" y="51"/>
                                  </a:lnTo>
                                  <a:lnTo>
                                    <a:pt x="18" y="58"/>
                                  </a:lnTo>
                                  <a:lnTo>
                                    <a:pt x="30" y="60"/>
                                  </a:lnTo>
                                  <a:lnTo>
                                    <a:pt x="41" y="58"/>
                                  </a:lnTo>
                                  <a:lnTo>
                                    <a:pt x="51" y="51"/>
                                  </a:lnTo>
                                  <a:lnTo>
                                    <a:pt x="57" y="42"/>
                                  </a:lnTo>
                                  <a:lnTo>
                                    <a:pt x="60" y="30"/>
                                  </a:lnTo>
                                  <a:lnTo>
                                    <a:pt x="57" y="18"/>
                                  </a:lnTo>
                                  <a:lnTo>
                                    <a:pt x="51" y="9"/>
                                  </a:lnTo>
                                  <a:lnTo>
                                    <a:pt x="41"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4613181" name="Freeform 59"/>
                          <wps:cNvSpPr>
                            <a:spLocks/>
                          </wps:cNvSpPr>
                          <wps:spPr bwMode="auto">
                            <a:xfrm>
                              <a:off x="4932928" y="110359"/>
                              <a:ext cx="38100" cy="38100"/>
                            </a:xfrm>
                            <a:custGeom>
                              <a:avLst/>
                              <a:gdLst>
                                <a:gd name="T0" fmla="+- 0 8649 8619"/>
                                <a:gd name="T1" fmla="*/ T0 w 60"/>
                                <a:gd name="T2" fmla="+- 0 1609 1609"/>
                                <a:gd name="T3" fmla="*/ 1609 h 60"/>
                                <a:gd name="T4" fmla="+- 0 8638 8619"/>
                                <a:gd name="T5" fmla="*/ T4 w 60"/>
                                <a:gd name="T6" fmla="+- 0 1611 1609"/>
                                <a:gd name="T7" fmla="*/ 1611 h 60"/>
                                <a:gd name="T8" fmla="+- 0 8628 8619"/>
                                <a:gd name="T9" fmla="*/ T8 w 60"/>
                                <a:gd name="T10" fmla="+- 0 1618 1609"/>
                                <a:gd name="T11" fmla="*/ 1618 h 60"/>
                                <a:gd name="T12" fmla="+- 0 8622 8619"/>
                                <a:gd name="T13" fmla="*/ T12 w 60"/>
                                <a:gd name="T14" fmla="+- 0 1627 1609"/>
                                <a:gd name="T15" fmla="*/ 1627 h 60"/>
                                <a:gd name="T16" fmla="+- 0 8619 8619"/>
                                <a:gd name="T17" fmla="*/ T16 w 60"/>
                                <a:gd name="T18" fmla="+- 0 1639 1609"/>
                                <a:gd name="T19" fmla="*/ 1639 h 60"/>
                                <a:gd name="T20" fmla="+- 0 8622 8619"/>
                                <a:gd name="T21" fmla="*/ T20 w 60"/>
                                <a:gd name="T22" fmla="+- 0 1651 1609"/>
                                <a:gd name="T23" fmla="*/ 1651 h 60"/>
                                <a:gd name="T24" fmla="+- 0 8628 8619"/>
                                <a:gd name="T25" fmla="*/ T24 w 60"/>
                                <a:gd name="T26" fmla="+- 0 1660 1609"/>
                                <a:gd name="T27" fmla="*/ 1660 h 60"/>
                                <a:gd name="T28" fmla="+- 0 8638 8619"/>
                                <a:gd name="T29" fmla="*/ T28 w 60"/>
                                <a:gd name="T30" fmla="+- 0 1667 1609"/>
                                <a:gd name="T31" fmla="*/ 1667 h 60"/>
                                <a:gd name="T32" fmla="+- 0 8649 8619"/>
                                <a:gd name="T33" fmla="*/ T32 w 60"/>
                                <a:gd name="T34" fmla="+- 0 1669 1609"/>
                                <a:gd name="T35" fmla="*/ 1669 h 60"/>
                                <a:gd name="T36" fmla="+- 0 8661 8619"/>
                                <a:gd name="T37" fmla="*/ T36 w 60"/>
                                <a:gd name="T38" fmla="+- 0 1667 1609"/>
                                <a:gd name="T39" fmla="*/ 1667 h 60"/>
                                <a:gd name="T40" fmla="+- 0 8671 8619"/>
                                <a:gd name="T41" fmla="*/ T40 w 60"/>
                                <a:gd name="T42" fmla="+- 0 1660 1609"/>
                                <a:gd name="T43" fmla="*/ 1660 h 60"/>
                                <a:gd name="T44" fmla="+- 0 8677 8619"/>
                                <a:gd name="T45" fmla="*/ T44 w 60"/>
                                <a:gd name="T46" fmla="+- 0 1651 1609"/>
                                <a:gd name="T47" fmla="*/ 1651 h 60"/>
                                <a:gd name="T48" fmla="+- 0 8679 8619"/>
                                <a:gd name="T49" fmla="*/ T48 w 60"/>
                                <a:gd name="T50" fmla="+- 0 1639 1609"/>
                                <a:gd name="T51" fmla="*/ 1639 h 60"/>
                                <a:gd name="T52" fmla="+- 0 8677 8619"/>
                                <a:gd name="T53" fmla="*/ T52 w 60"/>
                                <a:gd name="T54" fmla="+- 0 1627 1609"/>
                                <a:gd name="T55" fmla="*/ 1627 h 60"/>
                                <a:gd name="T56" fmla="+- 0 8671 8619"/>
                                <a:gd name="T57" fmla="*/ T56 w 60"/>
                                <a:gd name="T58" fmla="+- 0 1618 1609"/>
                                <a:gd name="T59" fmla="*/ 1618 h 60"/>
                                <a:gd name="T60" fmla="+- 0 8661 8619"/>
                                <a:gd name="T61" fmla="*/ T60 w 60"/>
                                <a:gd name="T62" fmla="+- 0 1611 1609"/>
                                <a:gd name="T63" fmla="*/ 1611 h 60"/>
                                <a:gd name="T64" fmla="+- 0 8649 8619"/>
                                <a:gd name="T65" fmla="*/ T64 w 60"/>
                                <a:gd name="T66" fmla="+- 0 1609 1609"/>
                                <a:gd name="T67" fmla="*/ 1609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9" y="2"/>
                                  </a:lnTo>
                                  <a:lnTo>
                                    <a:pt x="9" y="9"/>
                                  </a:lnTo>
                                  <a:lnTo>
                                    <a:pt x="3" y="18"/>
                                  </a:lnTo>
                                  <a:lnTo>
                                    <a:pt x="0" y="30"/>
                                  </a:lnTo>
                                  <a:lnTo>
                                    <a:pt x="3" y="42"/>
                                  </a:lnTo>
                                  <a:lnTo>
                                    <a:pt x="9" y="51"/>
                                  </a:lnTo>
                                  <a:lnTo>
                                    <a:pt x="19" y="58"/>
                                  </a:lnTo>
                                  <a:lnTo>
                                    <a:pt x="30" y="60"/>
                                  </a:lnTo>
                                  <a:lnTo>
                                    <a:pt x="42" y="58"/>
                                  </a:lnTo>
                                  <a:lnTo>
                                    <a:pt x="52" y="51"/>
                                  </a:lnTo>
                                  <a:lnTo>
                                    <a:pt x="58" y="42"/>
                                  </a:lnTo>
                                  <a:lnTo>
                                    <a:pt x="60" y="30"/>
                                  </a:lnTo>
                                  <a:lnTo>
                                    <a:pt x="58" y="18"/>
                                  </a:lnTo>
                                  <a:lnTo>
                                    <a:pt x="52"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3798263" name="Freeform 60"/>
                          <wps:cNvSpPr>
                            <a:spLocks/>
                          </wps:cNvSpPr>
                          <wps:spPr bwMode="auto">
                            <a:xfrm>
                              <a:off x="5048541" y="110359"/>
                              <a:ext cx="38100" cy="38100"/>
                            </a:xfrm>
                            <a:custGeom>
                              <a:avLst/>
                              <a:gdLst>
                                <a:gd name="T0" fmla="+- 0 8830 8800"/>
                                <a:gd name="T1" fmla="*/ T0 w 60"/>
                                <a:gd name="T2" fmla="+- 0 1609 1609"/>
                                <a:gd name="T3" fmla="*/ 1609 h 60"/>
                                <a:gd name="T4" fmla="+- 0 8818 8800"/>
                                <a:gd name="T5" fmla="*/ T4 w 60"/>
                                <a:gd name="T6" fmla="+- 0 1611 1609"/>
                                <a:gd name="T7" fmla="*/ 1611 h 60"/>
                                <a:gd name="T8" fmla="+- 0 8809 8800"/>
                                <a:gd name="T9" fmla="*/ T8 w 60"/>
                                <a:gd name="T10" fmla="+- 0 1618 1609"/>
                                <a:gd name="T11" fmla="*/ 1618 h 60"/>
                                <a:gd name="T12" fmla="+- 0 8802 8800"/>
                                <a:gd name="T13" fmla="*/ T12 w 60"/>
                                <a:gd name="T14" fmla="+- 0 1627 1609"/>
                                <a:gd name="T15" fmla="*/ 1627 h 60"/>
                                <a:gd name="T16" fmla="+- 0 8800 8800"/>
                                <a:gd name="T17" fmla="*/ T16 w 60"/>
                                <a:gd name="T18" fmla="+- 0 1639 1609"/>
                                <a:gd name="T19" fmla="*/ 1639 h 60"/>
                                <a:gd name="T20" fmla="+- 0 8802 8800"/>
                                <a:gd name="T21" fmla="*/ T20 w 60"/>
                                <a:gd name="T22" fmla="+- 0 1651 1609"/>
                                <a:gd name="T23" fmla="*/ 1651 h 60"/>
                                <a:gd name="T24" fmla="+- 0 8809 8800"/>
                                <a:gd name="T25" fmla="*/ T24 w 60"/>
                                <a:gd name="T26" fmla="+- 0 1660 1609"/>
                                <a:gd name="T27" fmla="*/ 1660 h 60"/>
                                <a:gd name="T28" fmla="+- 0 8818 8800"/>
                                <a:gd name="T29" fmla="*/ T28 w 60"/>
                                <a:gd name="T30" fmla="+- 0 1667 1609"/>
                                <a:gd name="T31" fmla="*/ 1667 h 60"/>
                                <a:gd name="T32" fmla="+- 0 8830 8800"/>
                                <a:gd name="T33" fmla="*/ T32 w 60"/>
                                <a:gd name="T34" fmla="+- 0 1669 1609"/>
                                <a:gd name="T35" fmla="*/ 1669 h 60"/>
                                <a:gd name="T36" fmla="+- 0 8842 8800"/>
                                <a:gd name="T37" fmla="*/ T36 w 60"/>
                                <a:gd name="T38" fmla="+- 0 1667 1609"/>
                                <a:gd name="T39" fmla="*/ 1667 h 60"/>
                                <a:gd name="T40" fmla="+- 0 8851 8800"/>
                                <a:gd name="T41" fmla="*/ T40 w 60"/>
                                <a:gd name="T42" fmla="+- 0 1660 1609"/>
                                <a:gd name="T43" fmla="*/ 1660 h 60"/>
                                <a:gd name="T44" fmla="+- 0 8858 8800"/>
                                <a:gd name="T45" fmla="*/ T44 w 60"/>
                                <a:gd name="T46" fmla="+- 0 1651 1609"/>
                                <a:gd name="T47" fmla="*/ 1651 h 60"/>
                                <a:gd name="T48" fmla="+- 0 8860 8800"/>
                                <a:gd name="T49" fmla="*/ T48 w 60"/>
                                <a:gd name="T50" fmla="+- 0 1639 1609"/>
                                <a:gd name="T51" fmla="*/ 1639 h 60"/>
                                <a:gd name="T52" fmla="+- 0 8858 8800"/>
                                <a:gd name="T53" fmla="*/ T52 w 60"/>
                                <a:gd name="T54" fmla="+- 0 1627 1609"/>
                                <a:gd name="T55" fmla="*/ 1627 h 60"/>
                                <a:gd name="T56" fmla="+- 0 8851 8800"/>
                                <a:gd name="T57" fmla="*/ T56 w 60"/>
                                <a:gd name="T58" fmla="+- 0 1618 1609"/>
                                <a:gd name="T59" fmla="*/ 1618 h 60"/>
                                <a:gd name="T60" fmla="+- 0 8842 8800"/>
                                <a:gd name="T61" fmla="*/ T60 w 60"/>
                                <a:gd name="T62" fmla="+- 0 1611 1609"/>
                                <a:gd name="T63" fmla="*/ 1611 h 60"/>
                                <a:gd name="T64" fmla="+- 0 8830 8800"/>
                                <a:gd name="T65" fmla="*/ T64 w 60"/>
                                <a:gd name="T66" fmla="+- 0 1609 1609"/>
                                <a:gd name="T67" fmla="*/ 1609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9" y="9"/>
                                  </a:lnTo>
                                  <a:lnTo>
                                    <a:pt x="2" y="18"/>
                                  </a:lnTo>
                                  <a:lnTo>
                                    <a:pt x="0" y="30"/>
                                  </a:lnTo>
                                  <a:lnTo>
                                    <a:pt x="2" y="42"/>
                                  </a:lnTo>
                                  <a:lnTo>
                                    <a:pt x="9" y="51"/>
                                  </a:lnTo>
                                  <a:lnTo>
                                    <a:pt x="18" y="58"/>
                                  </a:lnTo>
                                  <a:lnTo>
                                    <a:pt x="30" y="60"/>
                                  </a:lnTo>
                                  <a:lnTo>
                                    <a:pt x="42" y="58"/>
                                  </a:lnTo>
                                  <a:lnTo>
                                    <a:pt x="51" y="51"/>
                                  </a:lnTo>
                                  <a:lnTo>
                                    <a:pt x="58" y="42"/>
                                  </a:lnTo>
                                  <a:lnTo>
                                    <a:pt x="60" y="30"/>
                                  </a:lnTo>
                                  <a:lnTo>
                                    <a:pt x="58" y="18"/>
                                  </a:lnTo>
                                  <a:lnTo>
                                    <a:pt x="51"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0728455" name="Freeform 61"/>
                          <wps:cNvSpPr>
                            <a:spLocks/>
                          </wps:cNvSpPr>
                          <wps:spPr bwMode="auto">
                            <a:xfrm>
                              <a:off x="5161527" y="110359"/>
                              <a:ext cx="38100" cy="38100"/>
                            </a:xfrm>
                            <a:custGeom>
                              <a:avLst/>
                              <a:gdLst>
                                <a:gd name="T0" fmla="+- 0 9011 8981"/>
                                <a:gd name="T1" fmla="*/ T0 w 60"/>
                                <a:gd name="T2" fmla="+- 0 1609 1609"/>
                                <a:gd name="T3" fmla="*/ 1609 h 60"/>
                                <a:gd name="T4" fmla="+- 0 8999 8981"/>
                                <a:gd name="T5" fmla="*/ T4 w 60"/>
                                <a:gd name="T6" fmla="+- 0 1611 1609"/>
                                <a:gd name="T7" fmla="*/ 1611 h 60"/>
                                <a:gd name="T8" fmla="+- 0 8990 8981"/>
                                <a:gd name="T9" fmla="*/ T8 w 60"/>
                                <a:gd name="T10" fmla="+- 0 1618 1609"/>
                                <a:gd name="T11" fmla="*/ 1618 h 60"/>
                                <a:gd name="T12" fmla="+- 0 8983 8981"/>
                                <a:gd name="T13" fmla="*/ T12 w 60"/>
                                <a:gd name="T14" fmla="+- 0 1627 1609"/>
                                <a:gd name="T15" fmla="*/ 1627 h 60"/>
                                <a:gd name="T16" fmla="+- 0 8981 8981"/>
                                <a:gd name="T17" fmla="*/ T16 w 60"/>
                                <a:gd name="T18" fmla="+- 0 1639 1609"/>
                                <a:gd name="T19" fmla="*/ 1639 h 60"/>
                                <a:gd name="T20" fmla="+- 0 8983 8981"/>
                                <a:gd name="T21" fmla="*/ T20 w 60"/>
                                <a:gd name="T22" fmla="+- 0 1651 1609"/>
                                <a:gd name="T23" fmla="*/ 1651 h 60"/>
                                <a:gd name="T24" fmla="+- 0 8990 8981"/>
                                <a:gd name="T25" fmla="*/ T24 w 60"/>
                                <a:gd name="T26" fmla="+- 0 1660 1609"/>
                                <a:gd name="T27" fmla="*/ 1660 h 60"/>
                                <a:gd name="T28" fmla="+- 0 8999 8981"/>
                                <a:gd name="T29" fmla="*/ T28 w 60"/>
                                <a:gd name="T30" fmla="+- 0 1667 1609"/>
                                <a:gd name="T31" fmla="*/ 1667 h 60"/>
                                <a:gd name="T32" fmla="+- 0 9011 8981"/>
                                <a:gd name="T33" fmla="*/ T32 w 60"/>
                                <a:gd name="T34" fmla="+- 0 1669 1609"/>
                                <a:gd name="T35" fmla="*/ 1669 h 60"/>
                                <a:gd name="T36" fmla="+- 0 9022 8981"/>
                                <a:gd name="T37" fmla="*/ T36 w 60"/>
                                <a:gd name="T38" fmla="+- 0 1667 1609"/>
                                <a:gd name="T39" fmla="*/ 1667 h 60"/>
                                <a:gd name="T40" fmla="+- 0 9032 8981"/>
                                <a:gd name="T41" fmla="*/ T40 w 60"/>
                                <a:gd name="T42" fmla="+- 0 1660 1609"/>
                                <a:gd name="T43" fmla="*/ 1660 h 60"/>
                                <a:gd name="T44" fmla="+- 0 9038 8981"/>
                                <a:gd name="T45" fmla="*/ T44 w 60"/>
                                <a:gd name="T46" fmla="+- 0 1651 1609"/>
                                <a:gd name="T47" fmla="*/ 1651 h 60"/>
                                <a:gd name="T48" fmla="+- 0 9041 8981"/>
                                <a:gd name="T49" fmla="*/ T48 w 60"/>
                                <a:gd name="T50" fmla="+- 0 1639 1609"/>
                                <a:gd name="T51" fmla="*/ 1639 h 60"/>
                                <a:gd name="T52" fmla="+- 0 9038 8981"/>
                                <a:gd name="T53" fmla="*/ T52 w 60"/>
                                <a:gd name="T54" fmla="+- 0 1627 1609"/>
                                <a:gd name="T55" fmla="*/ 1627 h 60"/>
                                <a:gd name="T56" fmla="+- 0 9032 8981"/>
                                <a:gd name="T57" fmla="*/ T56 w 60"/>
                                <a:gd name="T58" fmla="+- 0 1618 1609"/>
                                <a:gd name="T59" fmla="*/ 1618 h 60"/>
                                <a:gd name="T60" fmla="+- 0 9022 8981"/>
                                <a:gd name="T61" fmla="*/ T60 w 60"/>
                                <a:gd name="T62" fmla="+- 0 1611 1609"/>
                                <a:gd name="T63" fmla="*/ 1611 h 60"/>
                                <a:gd name="T64" fmla="+- 0 9011 8981"/>
                                <a:gd name="T65" fmla="*/ T64 w 60"/>
                                <a:gd name="T66" fmla="+- 0 1609 1609"/>
                                <a:gd name="T67" fmla="*/ 1609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9" y="9"/>
                                  </a:lnTo>
                                  <a:lnTo>
                                    <a:pt x="2" y="18"/>
                                  </a:lnTo>
                                  <a:lnTo>
                                    <a:pt x="0" y="30"/>
                                  </a:lnTo>
                                  <a:lnTo>
                                    <a:pt x="2" y="42"/>
                                  </a:lnTo>
                                  <a:lnTo>
                                    <a:pt x="9" y="51"/>
                                  </a:lnTo>
                                  <a:lnTo>
                                    <a:pt x="18" y="58"/>
                                  </a:lnTo>
                                  <a:lnTo>
                                    <a:pt x="30" y="60"/>
                                  </a:lnTo>
                                  <a:lnTo>
                                    <a:pt x="41" y="58"/>
                                  </a:lnTo>
                                  <a:lnTo>
                                    <a:pt x="51" y="51"/>
                                  </a:lnTo>
                                  <a:lnTo>
                                    <a:pt x="57" y="42"/>
                                  </a:lnTo>
                                  <a:lnTo>
                                    <a:pt x="60" y="30"/>
                                  </a:lnTo>
                                  <a:lnTo>
                                    <a:pt x="57" y="18"/>
                                  </a:lnTo>
                                  <a:lnTo>
                                    <a:pt x="51" y="9"/>
                                  </a:lnTo>
                                  <a:lnTo>
                                    <a:pt x="41"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4896721" name="Freeform 62"/>
                          <wps:cNvSpPr>
                            <a:spLocks/>
                          </wps:cNvSpPr>
                          <wps:spPr bwMode="auto">
                            <a:xfrm>
                              <a:off x="5277141" y="110359"/>
                              <a:ext cx="38100" cy="38100"/>
                            </a:xfrm>
                            <a:custGeom>
                              <a:avLst/>
                              <a:gdLst>
                                <a:gd name="T0" fmla="+- 0 9191 9161"/>
                                <a:gd name="T1" fmla="*/ T0 w 60"/>
                                <a:gd name="T2" fmla="+- 0 1609 1609"/>
                                <a:gd name="T3" fmla="*/ 1609 h 60"/>
                                <a:gd name="T4" fmla="+- 0 9180 9161"/>
                                <a:gd name="T5" fmla="*/ T4 w 60"/>
                                <a:gd name="T6" fmla="+- 0 1611 1609"/>
                                <a:gd name="T7" fmla="*/ 1611 h 60"/>
                                <a:gd name="T8" fmla="+- 0 9170 9161"/>
                                <a:gd name="T9" fmla="*/ T8 w 60"/>
                                <a:gd name="T10" fmla="+- 0 1618 1609"/>
                                <a:gd name="T11" fmla="*/ 1618 h 60"/>
                                <a:gd name="T12" fmla="+- 0 9164 9161"/>
                                <a:gd name="T13" fmla="*/ T12 w 60"/>
                                <a:gd name="T14" fmla="+- 0 1627 1609"/>
                                <a:gd name="T15" fmla="*/ 1627 h 60"/>
                                <a:gd name="T16" fmla="+- 0 9161 9161"/>
                                <a:gd name="T17" fmla="*/ T16 w 60"/>
                                <a:gd name="T18" fmla="+- 0 1639 1609"/>
                                <a:gd name="T19" fmla="*/ 1639 h 60"/>
                                <a:gd name="T20" fmla="+- 0 9164 9161"/>
                                <a:gd name="T21" fmla="*/ T20 w 60"/>
                                <a:gd name="T22" fmla="+- 0 1651 1609"/>
                                <a:gd name="T23" fmla="*/ 1651 h 60"/>
                                <a:gd name="T24" fmla="+- 0 9170 9161"/>
                                <a:gd name="T25" fmla="*/ T24 w 60"/>
                                <a:gd name="T26" fmla="+- 0 1660 1609"/>
                                <a:gd name="T27" fmla="*/ 1660 h 60"/>
                                <a:gd name="T28" fmla="+- 0 9180 9161"/>
                                <a:gd name="T29" fmla="*/ T28 w 60"/>
                                <a:gd name="T30" fmla="+- 0 1667 1609"/>
                                <a:gd name="T31" fmla="*/ 1667 h 60"/>
                                <a:gd name="T32" fmla="+- 0 9191 9161"/>
                                <a:gd name="T33" fmla="*/ T32 w 60"/>
                                <a:gd name="T34" fmla="+- 0 1669 1609"/>
                                <a:gd name="T35" fmla="*/ 1669 h 60"/>
                                <a:gd name="T36" fmla="+- 0 9203 9161"/>
                                <a:gd name="T37" fmla="*/ T36 w 60"/>
                                <a:gd name="T38" fmla="+- 0 1667 1609"/>
                                <a:gd name="T39" fmla="*/ 1667 h 60"/>
                                <a:gd name="T40" fmla="+- 0 9213 9161"/>
                                <a:gd name="T41" fmla="*/ T40 w 60"/>
                                <a:gd name="T42" fmla="+- 0 1660 1609"/>
                                <a:gd name="T43" fmla="*/ 1660 h 60"/>
                                <a:gd name="T44" fmla="+- 0 9219 9161"/>
                                <a:gd name="T45" fmla="*/ T44 w 60"/>
                                <a:gd name="T46" fmla="+- 0 1651 1609"/>
                                <a:gd name="T47" fmla="*/ 1651 h 60"/>
                                <a:gd name="T48" fmla="+- 0 9221 9161"/>
                                <a:gd name="T49" fmla="*/ T48 w 60"/>
                                <a:gd name="T50" fmla="+- 0 1639 1609"/>
                                <a:gd name="T51" fmla="*/ 1639 h 60"/>
                                <a:gd name="T52" fmla="+- 0 9219 9161"/>
                                <a:gd name="T53" fmla="*/ T52 w 60"/>
                                <a:gd name="T54" fmla="+- 0 1627 1609"/>
                                <a:gd name="T55" fmla="*/ 1627 h 60"/>
                                <a:gd name="T56" fmla="+- 0 9213 9161"/>
                                <a:gd name="T57" fmla="*/ T56 w 60"/>
                                <a:gd name="T58" fmla="+- 0 1618 1609"/>
                                <a:gd name="T59" fmla="*/ 1618 h 60"/>
                                <a:gd name="T60" fmla="+- 0 9203 9161"/>
                                <a:gd name="T61" fmla="*/ T60 w 60"/>
                                <a:gd name="T62" fmla="+- 0 1611 1609"/>
                                <a:gd name="T63" fmla="*/ 1611 h 60"/>
                                <a:gd name="T64" fmla="+- 0 9191 9161"/>
                                <a:gd name="T65" fmla="*/ T64 w 60"/>
                                <a:gd name="T66" fmla="+- 0 1609 1609"/>
                                <a:gd name="T67" fmla="*/ 1609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9" y="2"/>
                                  </a:lnTo>
                                  <a:lnTo>
                                    <a:pt x="9" y="9"/>
                                  </a:lnTo>
                                  <a:lnTo>
                                    <a:pt x="3" y="18"/>
                                  </a:lnTo>
                                  <a:lnTo>
                                    <a:pt x="0" y="30"/>
                                  </a:lnTo>
                                  <a:lnTo>
                                    <a:pt x="3" y="42"/>
                                  </a:lnTo>
                                  <a:lnTo>
                                    <a:pt x="9" y="51"/>
                                  </a:lnTo>
                                  <a:lnTo>
                                    <a:pt x="19" y="58"/>
                                  </a:lnTo>
                                  <a:lnTo>
                                    <a:pt x="30" y="60"/>
                                  </a:lnTo>
                                  <a:lnTo>
                                    <a:pt x="42" y="58"/>
                                  </a:lnTo>
                                  <a:lnTo>
                                    <a:pt x="52" y="51"/>
                                  </a:lnTo>
                                  <a:lnTo>
                                    <a:pt x="58" y="42"/>
                                  </a:lnTo>
                                  <a:lnTo>
                                    <a:pt x="60" y="30"/>
                                  </a:lnTo>
                                  <a:lnTo>
                                    <a:pt x="58" y="18"/>
                                  </a:lnTo>
                                  <a:lnTo>
                                    <a:pt x="52"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3310791" name="Freeform 63"/>
                          <wps:cNvSpPr>
                            <a:spLocks/>
                          </wps:cNvSpPr>
                          <wps:spPr bwMode="auto">
                            <a:xfrm>
                              <a:off x="5392754" y="110359"/>
                              <a:ext cx="38100" cy="38100"/>
                            </a:xfrm>
                            <a:custGeom>
                              <a:avLst/>
                              <a:gdLst>
                                <a:gd name="T0" fmla="+- 0 9372 9342"/>
                                <a:gd name="T1" fmla="*/ T0 w 60"/>
                                <a:gd name="T2" fmla="+- 0 1609 1609"/>
                                <a:gd name="T3" fmla="*/ 1609 h 60"/>
                                <a:gd name="T4" fmla="+- 0 9360 9342"/>
                                <a:gd name="T5" fmla="*/ T4 w 60"/>
                                <a:gd name="T6" fmla="+- 0 1611 1609"/>
                                <a:gd name="T7" fmla="*/ 1611 h 60"/>
                                <a:gd name="T8" fmla="+- 0 9351 9342"/>
                                <a:gd name="T9" fmla="*/ T8 w 60"/>
                                <a:gd name="T10" fmla="+- 0 1618 1609"/>
                                <a:gd name="T11" fmla="*/ 1618 h 60"/>
                                <a:gd name="T12" fmla="+- 0 9345 9342"/>
                                <a:gd name="T13" fmla="*/ T12 w 60"/>
                                <a:gd name="T14" fmla="+- 0 1627 1609"/>
                                <a:gd name="T15" fmla="*/ 1627 h 60"/>
                                <a:gd name="T16" fmla="+- 0 9342 9342"/>
                                <a:gd name="T17" fmla="*/ T16 w 60"/>
                                <a:gd name="T18" fmla="+- 0 1639 1609"/>
                                <a:gd name="T19" fmla="*/ 1639 h 60"/>
                                <a:gd name="T20" fmla="+- 0 9345 9342"/>
                                <a:gd name="T21" fmla="*/ T20 w 60"/>
                                <a:gd name="T22" fmla="+- 0 1651 1609"/>
                                <a:gd name="T23" fmla="*/ 1651 h 60"/>
                                <a:gd name="T24" fmla="+- 0 9351 9342"/>
                                <a:gd name="T25" fmla="*/ T24 w 60"/>
                                <a:gd name="T26" fmla="+- 0 1660 1609"/>
                                <a:gd name="T27" fmla="*/ 1660 h 60"/>
                                <a:gd name="T28" fmla="+- 0 9360 9342"/>
                                <a:gd name="T29" fmla="*/ T28 w 60"/>
                                <a:gd name="T30" fmla="+- 0 1667 1609"/>
                                <a:gd name="T31" fmla="*/ 1667 h 60"/>
                                <a:gd name="T32" fmla="+- 0 9372 9342"/>
                                <a:gd name="T33" fmla="*/ T32 w 60"/>
                                <a:gd name="T34" fmla="+- 0 1669 1609"/>
                                <a:gd name="T35" fmla="*/ 1669 h 60"/>
                                <a:gd name="T36" fmla="+- 0 9384 9342"/>
                                <a:gd name="T37" fmla="*/ T36 w 60"/>
                                <a:gd name="T38" fmla="+- 0 1667 1609"/>
                                <a:gd name="T39" fmla="*/ 1667 h 60"/>
                                <a:gd name="T40" fmla="+- 0 9393 9342"/>
                                <a:gd name="T41" fmla="*/ T40 w 60"/>
                                <a:gd name="T42" fmla="+- 0 1660 1609"/>
                                <a:gd name="T43" fmla="*/ 1660 h 60"/>
                                <a:gd name="T44" fmla="+- 0 9400 9342"/>
                                <a:gd name="T45" fmla="*/ T44 w 60"/>
                                <a:gd name="T46" fmla="+- 0 1651 1609"/>
                                <a:gd name="T47" fmla="*/ 1651 h 60"/>
                                <a:gd name="T48" fmla="+- 0 9402 9342"/>
                                <a:gd name="T49" fmla="*/ T48 w 60"/>
                                <a:gd name="T50" fmla="+- 0 1639 1609"/>
                                <a:gd name="T51" fmla="*/ 1639 h 60"/>
                                <a:gd name="T52" fmla="+- 0 9400 9342"/>
                                <a:gd name="T53" fmla="*/ T52 w 60"/>
                                <a:gd name="T54" fmla="+- 0 1627 1609"/>
                                <a:gd name="T55" fmla="*/ 1627 h 60"/>
                                <a:gd name="T56" fmla="+- 0 9393 9342"/>
                                <a:gd name="T57" fmla="*/ T56 w 60"/>
                                <a:gd name="T58" fmla="+- 0 1618 1609"/>
                                <a:gd name="T59" fmla="*/ 1618 h 60"/>
                                <a:gd name="T60" fmla="+- 0 9384 9342"/>
                                <a:gd name="T61" fmla="*/ T60 w 60"/>
                                <a:gd name="T62" fmla="+- 0 1611 1609"/>
                                <a:gd name="T63" fmla="*/ 1611 h 60"/>
                                <a:gd name="T64" fmla="+- 0 9372 9342"/>
                                <a:gd name="T65" fmla="*/ T64 w 60"/>
                                <a:gd name="T66" fmla="+- 0 1609 1609"/>
                                <a:gd name="T67" fmla="*/ 1609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9" y="9"/>
                                  </a:lnTo>
                                  <a:lnTo>
                                    <a:pt x="3" y="18"/>
                                  </a:lnTo>
                                  <a:lnTo>
                                    <a:pt x="0" y="30"/>
                                  </a:lnTo>
                                  <a:lnTo>
                                    <a:pt x="3" y="42"/>
                                  </a:lnTo>
                                  <a:lnTo>
                                    <a:pt x="9" y="51"/>
                                  </a:lnTo>
                                  <a:lnTo>
                                    <a:pt x="18" y="58"/>
                                  </a:lnTo>
                                  <a:lnTo>
                                    <a:pt x="30" y="60"/>
                                  </a:lnTo>
                                  <a:lnTo>
                                    <a:pt x="42" y="58"/>
                                  </a:lnTo>
                                  <a:lnTo>
                                    <a:pt x="51" y="51"/>
                                  </a:lnTo>
                                  <a:lnTo>
                                    <a:pt x="58" y="42"/>
                                  </a:lnTo>
                                  <a:lnTo>
                                    <a:pt x="60" y="30"/>
                                  </a:lnTo>
                                  <a:lnTo>
                                    <a:pt x="58" y="18"/>
                                  </a:lnTo>
                                  <a:lnTo>
                                    <a:pt x="51"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3396430" name="Freeform 64"/>
                          <wps:cNvSpPr>
                            <a:spLocks/>
                          </wps:cNvSpPr>
                          <wps:spPr bwMode="auto">
                            <a:xfrm>
                              <a:off x="5505740" y="110359"/>
                              <a:ext cx="38100" cy="38100"/>
                            </a:xfrm>
                            <a:custGeom>
                              <a:avLst/>
                              <a:gdLst>
                                <a:gd name="T0" fmla="+- 0 9553 9523"/>
                                <a:gd name="T1" fmla="*/ T0 w 60"/>
                                <a:gd name="T2" fmla="+- 0 1609 1609"/>
                                <a:gd name="T3" fmla="*/ 1609 h 60"/>
                                <a:gd name="T4" fmla="+- 0 9541 9523"/>
                                <a:gd name="T5" fmla="*/ T4 w 60"/>
                                <a:gd name="T6" fmla="+- 0 1611 1609"/>
                                <a:gd name="T7" fmla="*/ 1611 h 60"/>
                                <a:gd name="T8" fmla="+- 0 9532 9523"/>
                                <a:gd name="T9" fmla="*/ T8 w 60"/>
                                <a:gd name="T10" fmla="+- 0 1618 1609"/>
                                <a:gd name="T11" fmla="*/ 1618 h 60"/>
                                <a:gd name="T12" fmla="+- 0 9525 9523"/>
                                <a:gd name="T13" fmla="*/ T12 w 60"/>
                                <a:gd name="T14" fmla="+- 0 1627 1609"/>
                                <a:gd name="T15" fmla="*/ 1627 h 60"/>
                                <a:gd name="T16" fmla="+- 0 9523 9523"/>
                                <a:gd name="T17" fmla="*/ T16 w 60"/>
                                <a:gd name="T18" fmla="+- 0 1639 1609"/>
                                <a:gd name="T19" fmla="*/ 1639 h 60"/>
                                <a:gd name="T20" fmla="+- 0 9525 9523"/>
                                <a:gd name="T21" fmla="*/ T20 w 60"/>
                                <a:gd name="T22" fmla="+- 0 1651 1609"/>
                                <a:gd name="T23" fmla="*/ 1651 h 60"/>
                                <a:gd name="T24" fmla="+- 0 9532 9523"/>
                                <a:gd name="T25" fmla="*/ T24 w 60"/>
                                <a:gd name="T26" fmla="+- 0 1660 1609"/>
                                <a:gd name="T27" fmla="*/ 1660 h 60"/>
                                <a:gd name="T28" fmla="+- 0 9541 9523"/>
                                <a:gd name="T29" fmla="*/ T28 w 60"/>
                                <a:gd name="T30" fmla="+- 0 1667 1609"/>
                                <a:gd name="T31" fmla="*/ 1667 h 60"/>
                                <a:gd name="T32" fmla="+- 0 9553 9523"/>
                                <a:gd name="T33" fmla="*/ T32 w 60"/>
                                <a:gd name="T34" fmla="+- 0 1669 1609"/>
                                <a:gd name="T35" fmla="*/ 1669 h 60"/>
                                <a:gd name="T36" fmla="+- 0 9565 9523"/>
                                <a:gd name="T37" fmla="*/ T36 w 60"/>
                                <a:gd name="T38" fmla="+- 0 1667 1609"/>
                                <a:gd name="T39" fmla="*/ 1667 h 60"/>
                                <a:gd name="T40" fmla="+- 0 9574 9523"/>
                                <a:gd name="T41" fmla="*/ T40 w 60"/>
                                <a:gd name="T42" fmla="+- 0 1660 1609"/>
                                <a:gd name="T43" fmla="*/ 1660 h 60"/>
                                <a:gd name="T44" fmla="+- 0 9580 9523"/>
                                <a:gd name="T45" fmla="*/ T44 w 60"/>
                                <a:gd name="T46" fmla="+- 0 1651 1609"/>
                                <a:gd name="T47" fmla="*/ 1651 h 60"/>
                                <a:gd name="T48" fmla="+- 0 9583 9523"/>
                                <a:gd name="T49" fmla="*/ T48 w 60"/>
                                <a:gd name="T50" fmla="+- 0 1639 1609"/>
                                <a:gd name="T51" fmla="*/ 1639 h 60"/>
                                <a:gd name="T52" fmla="+- 0 9580 9523"/>
                                <a:gd name="T53" fmla="*/ T52 w 60"/>
                                <a:gd name="T54" fmla="+- 0 1627 1609"/>
                                <a:gd name="T55" fmla="*/ 1627 h 60"/>
                                <a:gd name="T56" fmla="+- 0 9574 9523"/>
                                <a:gd name="T57" fmla="*/ T56 w 60"/>
                                <a:gd name="T58" fmla="+- 0 1618 1609"/>
                                <a:gd name="T59" fmla="*/ 1618 h 60"/>
                                <a:gd name="T60" fmla="+- 0 9565 9523"/>
                                <a:gd name="T61" fmla="*/ T60 w 60"/>
                                <a:gd name="T62" fmla="+- 0 1611 1609"/>
                                <a:gd name="T63" fmla="*/ 1611 h 60"/>
                                <a:gd name="T64" fmla="+- 0 9553 9523"/>
                                <a:gd name="T65" fmla="*/ T64 w 60"/>
                                <a:gd name="T66" fmla="+- 0 1609 1609"/>
                                <a:gd name="T67" fmla="*/ 1609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9" y="9"/>
                                  </a:lnTo>
                                  <a:lnTo>
                                    <a:pt x="2" y="18"/>
                                  </a:lnTo>
                                  <a:lnTo>
                                    <a:pt x="0" y="30"/>
                                  </a:lnTo>
                                  <a:lnTo>
                                    <a:pt x="2" y="42"/>
                                  </a:lnTo>
                                  <a:lnTo>
                                    <a:pt x="9" y="51"/>
                                  </a:lnTo>
                                  <a:lnTo>
                                    <a:pt x="18" y="58"/>
                                  </a:lnTo>
                                  <a:lnTo>
                                    <a:pt x="30" y="60"/>
                                  </a:lnTo>
                                  <a:lnTo>
                                    <a:pt x="42" y="58"/>
                                  </a:lnTo>
                                  <a:lnTo>
                                    <a:pt x="51" y="51"/>
                                  </a:lnTo>
                                  <a:lnTo>
                                    <a:pt x="57" y="42"/>
                                  </a:lnTo>
                                  <a:lnTo>
                                    <a:pt x="60" y="30"/>
                                  </a:lnTo>
                                  <a:lnTo>
                                    <a:pt x="57" y="18"/>
                                  </a:lnTo>
                                  <a:lnTo>
                                    <a:pt x="51"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6377230" name="Freeform 65"/>
                          <wps:cNvSpPr>
                            <a:spLocks/>
                          </wps:cNvSpPr>
                          <wps:spPr bwMode="auto">
                            <a:xfrm>
                              <a:off x="5621354" y="110359"/>
                              <a:ext cx="38100" cy="38100"/>
                            </a:xfrm>
                            <a:custGeom>
                              <a:avLst/>
                              <a:gdLst>
                                <a:gd name="T0" fmla="+- 0 9734 9704"/>
                                <a:gd name="T1" fmla="*/ T0 w 60"/>
                                <a:gd name="T2" fmla="+- 0 1609 1609"/>
                                <a:gd name="T3" fmla="*/ 1609 h 60"/>
                                <a:gd name="T4" fmla="+- 0 9722 9704"/>
                                <a:gd name="T5" fmla="*/ T4 w 60"/>
                                <a:gd name="T6" fmla="+- 0 1611 1609"/>
                                <a:gd name="T7" fmla="*/ 1611 h 60"/>
                                <a:gd name="T8" fmla="+- 0 9712 9704"/>
                                <a:gd name="T9" fmla="*/ T8 w 60"/>
                                <a:gd name="T10" fmla="+- 0 1618 1609"/>
                                <a:gd name="T11" fmla="*/ 1618 h 60"/>
                                <a:gd name="T12" fmla="+- 0 9706 9704"/>
                                <a:gd name="T13" fmla="*/ T12 w 60"/>
                                <a:gd name="T14" fmla="+- 0 1627 1609"/>
                                <a:gd name="T15" fmla="*/ 1627 h 60"/>
                                <a:gd name="T16" fmla="+- 0 9704 9704"/>
                                <a:gd name="T17" fmla="*/ T16 w 60"/>
                                <a:gd name="T18" fmla="+- 0 1639 1609"/>
                                <a:gd name="T19" fmla="*/ 1639 h 60"/>
                                <a:gd name="T20" fmla="+- 0 9706 9704"/>
                                <a:gd name="T21" fmla="*/ T20 w 60"/>
                                <a:gd name="T22" fmla="+- 0 1651 1609"/>
                                <a:gd name="T23" fmla="*/ 1651 h 60"/>
                                <a:gd name="T24" fmla="+- 0 9712 9704"/>
                                <a:gd name="T25" fmla="*/ T24 w 60"/>
                                <a:gd name="T26" fmla="+- 0 1660 1609"/>
                                <a:gd name="T27" fmla="*/ 1660 h 60"/>
                                <a:gd name="T28" fmla="+- 0 9722 9704"/>
                                <a:gd name="T29" fmla="*/ T28 w 60"/>
                                <a:gd name="T30" fmla="+- 0 1667 1609"/>
                                <a:gd name="T31" fmla="*/ 1667 h 60"/>
                                <a:gd name="T32" fmla="+- 0 9734 9704"/>
                                <a:gd name="T33" fmla="*/ T32 w 60"/>
                                <a:gd name="T34" fmla="+- 0 1669 1609"/>
                                <a:gd name="T35" fmla="*/ 1669 h 60"/>
                                <a:gd name="T36" fmla="+- 0 9745 9704"/>
                                <a:gd name="T37" fmla="*/ T36 w 60"/>
                                <a:gd name="T38" fmla="+- 0 1667 1609"/>
                                <a:gd name="T39" fmla="*/ 1667 h 60"/>
                                <a:gd name="T40" fmla="+- 0 9755 9704"/>
                                <a:gd name="T41" fmla="*/ T40 w 60"/>
                                <a:gd name="T42" fmla="+- 0 1660 1609"/>
                                <a:gd name="T43" fmla="*/ 1660 h 60"/>
                                <a:gd name="T44" fmla="+- 0 9761 9704"/>
                                <a:gd name="T45" fmla="*/ T44 w 60"/>
                                <a:gd name="T46" fmla="+- 0 1651 1609"/>
                                <a:gd name="T47" fmla="*/ 1651 h 60"/>
                                <a:gd name="T48" fmla="+- 0 9764 9704"/>
                                <a:gd name="T49" fmla="*/ T48 w 60"/>
                                <a:gd name="T50" fmla="+- 0 1639 1609"/>
                                <a:gd name="T51" fmla="*/ 1639 h 60"/>
                                <a:gd name="T52" fmla="+- 0 9761 9704"/>
                                <a:gd name="T53" fmla="*/ T52 w 60"/>
                                <a:gd name="T54" fmla="+- 0 1627 1609"/>
                                <a:gd name="T55" fmla="*/ 1627 h 60"/>
                                <a:gd name="T56" fmla="+- 0 9755 9704"/>
                                <a:gd name="T57" fmla="*/ T56 w 60"/>
                                <a:gd name="T58" fmla="+- 0 1618 1609"/>
                                <a:gd name="T59" fmla="*/ 1618 h 60"/>
                                <a:gd name="T60" fmla="+- 0 9745 9704"/>
                                <a:gd name="T61" fmla="*/ T60 w 60"/>
                                <a:gd name="T62" fmla="+- 0 1611 1609"/>
                                <a:gd name="T63" fmla="*/ 1611 h 60"/>
                                <a:gd name="T64" fmla="+- 0 9734 9704"/>
                                <a:gd name="T65" fmla="*/ T64 w 60"/>
                                <a:gd name="T66" fmla="+- 0 1609 1609"/>
                                <a:gd name="T67" fmla="*/ 1609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8" y="9"/>
                                  </a:lnTo>
                                  <a:lnTo>
                                    <a:pt x="2" y="18"/>
                                  </a:lnTo>
                                  <a:lnTo>
                                    <a:pt x="0" y="30"/>
                                  </a:lnTo>
                                  <a:lnTo>
                                    <a:pt x="2" y="42"/>
                                  </a:lnTo>
                                  <a:lnTo>
                                    <a:pt x="8" y="51"/>
                                  </a:lnTo>
                                  <a:lnTo>
                                    <a:pt x="18" y="58"/>
                                  </a:lnTo>
                                  <a:lnTo>
                                    <a:pt x="30" y="60"/>
                                  </a:lnTo>
                                  <a:lnTo>
                                    <a:pt x="41" y="58"/>
                                  </a:lnTo>
                                  <a:lnTo>
                                    <a:pt x="51" y="51"/>
                                  </a:lnTo>
                                  <a:lnTo>
                                    <a:pt x="57" y="42"/>
                                  </a:lnTo>
                                  <a:lnTo>
                                    <a:pt x="60" y="30"/>
                                  </a:lnTo>
                                  <a:lnTo>
                                    <a:pt x="57" y="18"/>
                                  </a:lnTo>
                                  <a:lnTo>
                                    <a:pt x="51" y="9"/>
                                  </a:lnTo>
                                  <a:lnTo>
                                    <a:pt x="41"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1881428" name="Freeform 66"/>
                          <wps:cNvSpPr>
                            <a:spLocks/>
                          </wps:cNvSpPr>
                          <wps:spPr bwMode="auto">
                            <a:xfrm>
                              <a:off x="5736966" y="110359"/>
                              <a:ext cx="38100" cy="38100"/>
                            </a:xfrm>
                            <a:custGeom>
                              <a:avLst/>
                              <a:gdLst>
                                <a:gd name="T0" fmla="+- 0 9914 9884"/>
                                <a:gd name="T1" fmla="*/ T0 w 60"/>
                                <a:gd name="T2" fmla="+- 0 1609 1609"/>
                                <a:gd name="T3" fmla="*/ 1609 h 60"/>
                                <a:gd name="T4" fmla="+- 0 9903 9884"/>
                                <a:gd name="T5" fmla="*/ T4 w 60"/>
                                <a:gd name="T6" fmla="+- 0 1611 1609"/>
                                <a:gd name="T7" fmla="*/ 1611 h 60"/>
                                <a:gd name="T8" fmla="+- 0 9893 9884"/>
                                <a:gd name="T9" fmla="*/ T8 w 60"/>
                                <a:gd name="T10" fmla="+- 0 1618 1609"/>
                                <a:gd name="T11" fmla="*/ 1618 h 60"/>
                                <a:gd name="T12" fmla="+- 0 9887 9884"/>
                                <a:gd name="T13" fmla="*/ T12 w 60"/>
                                <a:gd name="T14" fmla="+- 0 1627 1609"/>
                                <a:gd name="T15" fmla="*/ 1627 h 60"/>
                                <a:gd name="T16" fmla="+- 0 9884 9884"/>
                                <a:gd name="T17" fmla="*/ T16 w 60"/>
                                <a:gd name="T18" fmla="+- 0 1639 1609"/>
                                <a:gd name="T19" fmla="*/ 1639 h 60"/>
                                <a:gd name="T20" fmla="+- 0 9887 9884"/>
                                <a:gd name="T21" fmla="*/ T20 w 60"/>
                                <a:gd name="T22" fmla="+- 0 1651 1609"/>
                                <a:gd name="T23" fmla="*/ 1651 h 60"/>
                                <a:gd name="T24" fmla="+- 0 9893 9884"/>
                                <a:gd name="T25" fmla="*/ T24 w 60"/>
                                <a:gd name="T26" fmla="+- 0 1660 1609"/>
                                <a:gd name="T27" fmla="*/ 1660 h 60"/>
                                <a:gd name="T28" fmla="+- 0 9903 9884"/>
                                <a:gd name="T29" fmla="*/ T28 w 60"/>
                                <a:gd name="T30" fmla="+- 0 1667 1609"/>
                                <a:gd name="T31" fmla="*/ 1667 h 60"/>
                                <a:gd name="T32" fmla="+- 0 9914 9884"/>
                                <a:gd name="T33" fmla="*/ T32 w 60"/>
                                <a:gd name="T34" fmla="+- 0 1669 1609"/>
                                <a:gd name="T35" fmla="*/ 1669 h 60"/>
                                <a:gd name="T36" fmla="+- 0 9926 9884"/>
                                <a:gd name="T37" fmla="*/ T36 w 60"/>
                                <a:gd name="T38" fmla="+- 0 1667 1609"/>
                                <a:gd name="T39" fmla="*/ 1667 h 60"/>
                                <a:gd name="T40" fmla="+- 0 9935 9884"/>
                                <a:gd name="T41" fmla="*/ T40 w 60"/>
                                <a:gd name="T42" fmla="+- 0 1660 1609"/>
                                <a:gd name="T43" fmla="*/ 1660 h 60"/>
                                <a:gd name="T44" fmla="+- 0 9942 9884"/>
                                <a:gd name="T45" fmla="*/ T44 w 60"/>
                                <a:gd name="T46" fmla="+- 0 1651 1609"/>
                                <a:gd name="T47" fmla="*/ 1651 h 60"/>
                                <a:gd name="T48" fmla="+- 0 9944 9884"/>
                                <a:gd name="T49" fmla="*/ T48 w 60"/>
                                <a:gd name="T50" fmla="+- 0 1639 1609"/>
                                <a:gd name="T51" fmla="*/ 1639 h 60"/>
                                <a:gd name="T52" fmla="+- 0 9942 9884"/>
                                <a:gd name="T53" fmla="*/ T52 w 60"/>
                                <a:gd name="T54" fmla="+- 0 1627 1609"/>
                                <a:gd name="T55" fmla="*/ 1627 h 60"/>
                                <a:gd name="T56" fmla="+- 0 9935 9884"/>
                                <a:gd name="T57" fmla="*/ T56 w 60"/>
                                <a:gd name="T58" fmla="+- 0 1618 1609"/>
                                <a:gd name="T59" fmla="*/ 1618 h 60"/>
                                <a:gd name="T60" fmla="+- 0 9926 9884"/>
                                <a:gd name="T61" fmla="*/ T60 w 60"/>
                                <a:gd name="T62" fmla="+- 0 1611 1609"/>
                                <a:gd name="T63" fmla="*/ 1611 h 60"/>
                                <a:gd name="T64" fmla="+- 0 9914 9884"/>
                                <a:gd name="T65" fmla="*/ T64 w 60"/>
                                <a:gd name="T66" fmla="+- 0 1609 1609"/>
                                <a:gd name="T67" fmla="*/ 1609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9" y="2"/>
                                  </a:lnTo>
                                  <a:lnTo>
                                    <a:pt x="9" y="9"/>
                                  </a:lnTo>
                                  <a:lnTo>
                                    <a:pt x="3" y="18"/>
                                  </a:lnTo>
                                  <a:lnTo>
                                    <a:pt x="0" y="30"/>
                                  </a:lnTo>
                                  <a:lnTo>
                                    <a:pt x="3" y="42"/>
                                  </a:lnTo>
                                  <a:lnTo>
                                    <a:pt x="9" y="51"/>
                                  </a:lnTo>
                                  <a:lnTo>
                                    <a:pt x="19" y="58"/>
                                  </a:lnTo>
                                  <a:lnTo>
                                    <a:pt x="30" y="60"/>
                                  </a:lnTo>
                                  <a:lnTo>
                                    <a:pt x="42" y="58"/>
                                  </a:lnTo>
                                  <a:lnTo>
                                    <a:pt x="51" y="51"/>
                                  </a:lnTo>
                                  <a:lnTo>
                                    <a:pt x="58" y="42"/>
                                  </a:lnTo>
                                  <a:lnTo>
                                    <a:pt x="60" y="30"/>
                                  </a:lnTo>
                                  <a:lnTo>
                                    <a:pt x="58" y="18"/>
                                  </a:lnTo>
                                  <a:lnTo>
                                    <a:pt x="51"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6089677" name="Freeform 67"/>
                          <wps:cNvSpPr>
                            <a:spLocks/>
                          </wps:cNvSpPr>
                          <wps:spPr bwMode="auto">
                            <a:xfrm>
                              <a:off x="5849953" y="110359"/>
                              <a:ext cx="38100" cy="38100"/>
                            </a:xfrm>
                            <a:custGeom>
                              <a:avLst/>
                              <a:gdLst>
                                <a:gd name="T0" fmla="+- 0 10095 10065"/>
                                <a:gd name="T1" fmla="*/ T0 w 60"/>
                                <a:gd name="T2" fmla="+- 0 1609 1609"/>
                                <a:gd name="T3" fmla="*/ 1609 h 60"/>
                                <a:gd name="T4" fmla="+- 0 10083 10065"/>
                                <a:gd name="T5" fmla="*/ T4 w 60"/>
                                <a:gd name="T6" fmla="+- 0 1611 1609"/>
                                <a:gd name="T7" fmla="*/ 1611 h 60"/>
                                <a:gd name="T8" fmla="+- 0 10074 10065"/>
                                <a:gd name="T9" fmla="*/ T8 w 60"/>
                                <a:gd name="T10" fmla="+- 0 1618 1609"/>
                                <a:gd name="T11" fmla="*/ 1618 h 60"/>
                                <a:gd name="T12" fmla="+- 0 10067 10065"/>
                                <a:gd name="T13" fmla="*/ T12 w 60"/>
                                <a:gd name="T14" fmla="+- 0 1627 1609"/>
                                <a:gd name="T15" fmla="*/ 1627 h 60"/>
                                <a:gd name="T16" fmla="+- 0 10065 10065"/>
                                <a:gd name="T17" fmla="*/ T16 w 60"/>
                                <a:gd name="T18" fmla="+- 0 1639 1609"/>
                                <a:gd name="T19" fmla="*/ 1639 h 60"/>
                                <a:gd name="T20" fmla="+- 0 10067 10065"/>
                                <a:gd name="T21" fmla="*/ T20 w 60"/>
                                <a:gd name="T22" fmla="+- 0 1651 1609"/>
                                <a:gd name="T23" fmla="*/ 1651 h 60"/>
                                <a:gd name="T24" fmla="+- 0 10074 10065"/>
                                <a:gd name="T25" fmla="*/ T24 w 60"/>
                                <a:gd name="T26" fmla="+- 0 1660 1609"/>
                                <a:gd name="T27" fmla="*/ 1660 h 60"/>
                                <a:gd name="T28" fmla="+- 0 10083 10065"/>
                                <a:gd name="T29" fmla="*/ T28 w 60"/>
                                <a:gd name="T30" fmla="+- 0 1667 1609"/>
                                <a:gd name="T31" fmla="*/ 1667 h 60"/>
                                <a:gd name="T32" fmla="+- 0 10095 10065"/>
                                <a:gd name="T33" fmla="*/ T32 w 60"/>
                                <a:gd name="T34" fmla="+- 0 1669 1609"/>
                                <a:gd name="T35" fmla="*/ 1669 h 60"/>
                                <a:gd name="T36" fmla="+- 0 10107 10065"/>
                                <a:gd name="T37" fmla="*/ T36 w 60"/>
                                <a:gd name="T38" fmla="+- 0 1667 1609"/>
                                <a:gd name="T39" fmla="*/ 1667 h 60"/>
                                <a:gd name="T40" fmla="+- 0 10116 10065"/>
                                <a:gd name="T41" fmla="*/ T40 w 60"/>
                                <a:gd name="T42" fmla="+- 0 1660 1609"/>
                                <a:gd name="T43" fmla="*/ 1660 h 60"/>
                                <a:gd name="T44" fmla="+- 0 10123 10065"/>
                                <a:gd name="T45" fmla="*/ T44 w 60"/>
                                <a:gd name="T46" fmla="+- 0 1651 1609"/>
                                <a:gd name="T47" fmla="*/ 1651 h 60"/>
                                <a:gd name="T48" fmla="+- 0 10125 10065"/>
                                <a:gd name="T49" fmla="*/ T48 w 60"/>
                                <a:gd name="T50" fmla="+- 0 1639 1609"/>
                                <a:gd name="T51" fmla="*/ 1639 h 60"/>
                                <a:gd name="T52" fmla="+- 0 10123 10065"/>
                                <a:gd name="T53" fmla="*/ T52 w 60"/>
                                <a:gd name="T54" fmla="+- 0 1627 1609"/>
                                <a:gd name="T55" fmla="*/ 1627 h 60"/>
                                <a:gd name="T56" fmla="+- 0 10116 10065"/>
                                <a:gd name="T57" fmla="*/ T56 w 60"/>
                                <a:gd name="T58" fmla="+- 0 1618 1609"/>
                                <a:gd name="T59" fmla="*/ 1618 h 60"/>
                                <a:gd name="T60" fmla="+- 0 10107 10065"/>
                                <a:gd name="T61" fmla="*/ T60 w 60"/>
                                <a:gd name="T62" fmla="+- 0 1611 1609"/>
                                <a:gd name="T63" fmla="*/ 1611 h 60"/>
                                <a:gd name="T64" fmla="+- 0 10095 10065"/>
                                <a:gd name="T65" fmla="*/ T64 w 60"/>
                                <a:gd name="T66" fmla="+- 0 1609 1609"/>
                                <a:gd name="T67" fmla="*/ 1609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9" y="9"/>
                                  </a:lnTo>
                                  <a:lnTo>
                                    <a:pt x="2" y="18"/>
                                  </a:lnTo>
                                  <a:lnTo>
                                    <a:pt x="0" y="30"/>
                                  </a:lnTo>
                                  <a:lnTo>
                                    <a:pt x="2" y="42"/>
                                  </a:lnTo>
                                  <a:lnTo>
                                    <a:pt x="9" y="51"/>
                                  </a:lnTo>
                                  <a:lnTo>
                                    <a:pt x="18" y="58"/>
                                  </a:lnTo>
                                  <a:lnTo>
                                    <a:pt x="30" y="60"/>
                                  </a:lnTo>
                                  <a:lnTo>
                                    <a:pt x="42" y="58"/>
                                  </a:lnTo>
                                  <a:lnTo>
                                    <a:pt x="51" y="51"/>
                                  </a:lnTo>
                                  <a:lnTo>
                                    <a:pt x="58" y="42"/>
                                  </a:lnTo>
                                  <a:lnTo>
                                    <a:pt x="60" y="30"/>
                                  </a:lnTo>
                                  <a:lnTo>
                                    <a:pt x="58" y="18"/>
                                  </a:lnTo>
                                  <a:lnTo>
                                    <a:pt x="51"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971151" name="Freeform 68"/>
                          <wps:cNvSpPr>
                            <a:spLocks/>
                          </wps:cNvSpPr>
                          <wps:spPr bwMode="auto">
                            <a:xfrm>
                              <a:off x="5965566" y="110359"/>
                              <a:ext cx="38100" cy="38100"/>
                            </a:xfrm>
                            <a:custGeom>
                              <a:avLst/>
                              <a:gdLst>
                                <a:gd name="T0" fmla="+- 0 10276 10246"/>
                                <a:gd name="T1" fmla="*/ T0 w 60"/>
                                <a:gd name="T2" fmla="+- 0 1609 1609"/>
                                <a:gd name="T3" fmla="*/ 1609 h 60"/>
                                <a:gd name="T4" fmla="+- 0 10264 10246"/>
                                <a:gd name="T5" fmla="*/ T4 w 60"/>
                                <a:gd name="T6" fmla="+- 0 1611 1609"/>
                                <a:gd name="T7" fmla="*/ 1611 h 60"/>
                                <a:gd name="T8" fmla="+- 0 10254 10246"/>
                                <a:gd name="T9" fmla="*/ T8 w 60"/>
                                <a:gd name="T10" fmla="+- 0 1618 1609"/>
                                <a:gd name="T11" fmla="*/ 1618 h 60"/>
                                <a:gd name="T12" fmla="+- 0 10248 10246"/>
                                <a:gd name="T13" fmla="*/ T12 w 60"/>
                                <a:gd name="T14" fmla="+- 0 1627 1609"/>
                                <a:gd name="T15" fmla="*/ 1627 h 60"/>
                                <a:gd name="T16" fmla="+- 0 10246 10246"/>
                                <a:gd name="T17" fmla="*/ T16 w 60"/>
                                <a:gd name="T18" fmla="+- 0 1639 1609"/>
                                <a:gd name="T19" fmla="*/ 1639 h 60"/>
                                <a:gd name="T20" fmla="+- 0 10248 10246"/>
                                <a:gd name="T21" fmla="*/ T20 w 60"/>
                                <a:gd name="T22" fmla="+- 0 1651 1609"/>
                                <a:gd name="T23" fmla="*/ 1651 h 60"/>
                                <a:gd name="T24" fmla="+- 0 10254 10246"/>
                                <a:gd name="T25" fmla="*/ T24 w 60"/>
                                <a:gd name="T26" fmla="+- 0 1660 1609"/>
                                <a:gd name="T27" fmla="*/ 1660 h 60"/>
                                <a:gd name="T28" fmla="+- 0 10264 10246"/>
                                <a:gd name="T29" fmla="*/ T28 w 60"/>
                                <a:gd name="T30" fmla="+- 0 1667 1609"/>
                                <a:gd name="T31" fmla="*/ 1667 h 60"/>
                                <a:gd name="T32" fmla="+- 0 10276 10246"/>
                                <a:gd name="T33" fmla="*/ T32 w 60"/>
                                <a:gd name="T34" fmla="+- 0 1669 1609"/>
                                <a:gd name="T35" fmla="*/ 1669 h 60"/>
                                <a:gd name="T36" fmla="+- 0 10287 10246"/>
                                <a:gd name="T37" fmla="*/ T36 w 60"/>
                                <a:gd name="T38" fmla="+- 0 1667 1609"/>
                                <a:gd name="T39" fmla="*/ 1667 h 60"/>
                                <a:gd name="T40" fmla="+- 0 10297 10246"/>
                                <a:gd name="T41" fmla="*/ T40 w 60"/>
                                <a:gd name="T42" fmla="+- 0 1660 1609"/>
                                <a:gd name="T43" fmla="*/ 1660 h 60"/>
                                <a:gd name="T44" fmla="+- 0 10303 10246"/>
                                <a:gd name="T45" fmla="*/ T44 w 60"/>
                                <a:gd name="T46" fmla="+- 0 1651 1609"/>
                                <a:gd name="T47" fmla="*/ 1651 h 60"/>
                                <a:gd name="T48" fmla="+- 0 10306 10246"/>
                                <a:gd name="T49" fmla="*/ T48 w 60"/>
                                <a:gd name="T50" fmla="+- 0 1639 1609"/>
                                <a:gd name="T51" fmla="*/ 1639 h 60"/>
                                <a:gd name="T52" fmla="+- 0 10303 10246"/>
                                <a:gd name="T53" fmla="*/ T52 w 60"/>
                                <a:gd name="T54" fmla="+- 0 1627 1609"/>
                                <a:gd name="T55" fmla="*/ 1627 h 60"/>
                                <a:gd name="T56" fmla="+- 0 10297 10246"/>
                                <a:gd name="T57" fmla="*/ T56 w 60"/>
                                <a:gd name="T58" fmla="+- 0 1618 1609"/>
                                <a:gd name="T59" fmla="*/ 1618 h 60"/>
                                <a:gd name="T60" fmla="+- 0 10287 10246"/>
                                <a:gd name="T61" fmla="*/ T60 w 60"/>
                                <a:gd name="T62" fmla="+- 0 1611 1609"/>
                                <a:gd name="T63" fmla="*/ 1611 h 60"/>
                                <a:gd name="T64" fmla="+- 0 10276 10246"/>
                                <a:gd name="T65" fmla="*/ T64 w 60"/>
                                <a:gd name="T66" fmla="+- 0 1609 1609"/>
                                <a:gd name="T67" fmla="*/ 1609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8" y="9"/>
                                  </a:lnTo>
                                  <a:lnTo>
                                    <a:pt x="2" y="18"/>
                                  </a:lnTo>
                                  <a:lnTo>
                                    <a:pt x="0" y="30"/>
                                  </a:lnTo>
                                  <a:lnTo>
                                    <a:pt x="2" y="42"/>
                                  </a:lnTo>
                                  <a:lnTo>
                                    <a:pt x="8" y="51"/>
                                  </a:lnTo>
                                  <a:lnTo>
                                    <a:pt x="18" y="58"/>
                                  </a:lnTo>
                                  <a:lnTo>
                                    <a:pt x="30" y="60"/>
                                  </a:lnTo>
                                  <a:lnTo>
                                    <a:pt x="41" y="58"/>
                                  </a:lnTo>
                                  <a:lnTo>
                                    <a:pt x="51" y="51"/>
                                  </a:lnTo>
                                  <a:lnTo>
                                    <a:pt x="57" y="42"/>
                                  </a:lnTo>
                                  <a:lnTo>
                                    <a:pt x="60" y="30"/>
                                  </a:lnTo>
                                  <a:lnTo>
                                    <a:pt x="57" y="18"/>
                                  </a:lnTo>
                                  <a:lnTo>
                                    <a:pt x="51" y="9"/>
                                  </a:lnTo>
                                  <a:lnTo>
                                    <a:pt x="41"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2442283" name="Freeform 69"/>
                          <wps:cNvSpPr>
                            <a:spLocks/>
                          </wps:cNvSpPr>
                          <wps:spPr bwMode="auto">
                            <a:xfrm>
                              <a:off x="6081180" y="110359"/>
                              <a:ext cx="38100" cy="38100"/>
                            </a:xfrm>
                            <a:custGeom>
                              <a:avLst/>
                              <a:gdLst>
                                <a:gd name="T0" fmla="+- 0 10456 10426"/>
                                <a:gd name="T1" fmla="*/ T0 w 60"/>
                                <a:gd name="T2" fmla="+- 0 1609 1609"/>
                                <a:gd name="T3" fmla="*/ 1609 h 60"/>
                                <a:gd name="T4" fmla="+- 0 10445 10426"/>
                                <a:gd name="T5" fmla="*/ T4 w 60"/>
                                <a:gd name="T6" fmla="+- 0 1611 1609"/>
                                <a:gd name="T7" fmla="*/ 1611 h 60"/>
                                <a:gd name="T8" fmla="+- 0 10435 10426"/>
                                <a:gd name="T9" fmla="*/ T8 w 60"/>
                                <a:gd name="T10" fmla="+- 0 1618 1609"/>
                                <a:gd name="T11" fmla="*/ 1618 h 60"/>
                                <a:gd name="T12" fmla="+- 0 10429 10426"/>
                                <a:gd name="T13" fmla="*/ T12 w 60"/>
                                <a:gd name="T14" fmla="+- 0 1627 1609"/>
                                <a:gd name="T15" fmla="*/ 1627 h 60"/>
                                <a:gd name="T16" fmla="+- 0 10426 10426"/>
                                <a:gd name="T17" fmla="*/ T16 w 60"/>
                                <a:gd name="T18" fmla="+- 0 1639 1609"/>
                                <a:gd name="T19" fmla="*/ 1639 h 60"/>
                                <a:gd name="T20" fmla="+- 0 10429 10426"/>
                                <a:gd name="T21" fmla="*/ T20 w 60"/>
                                <a:gd name="T22" fmla="+- 0 1651 1609"/>
                                <a:gd name="T23" fmla="*/ 1651 h 60"/>
                                <a:gd name="T24" fmla="+- 0 10435 10426"/>
                                <a:gd name="T25" fmla="*/ T24 w 60"/>
                                <a:gd name="T26" fmla="+- 0 1660 1609"/>
                                <a:gd name="T27" fmla="*/ 1660 h 60"/>
                                <a:gd name="T28" fmla="+- 0 10445 10426"/>
                                <a:gd name="T29" fmla="*/ T28 w 60"/>
                                <a:gd name="T30" fmla="+- 0 1667 1609"/>
                                <a:gd name="T31" fmla="*/ 1667 h 60"/>
                                <a:gd name="T32" fmla="+- 0 10456 10426"/>
                                <a:gd name="T33" fmla="*/ T32 w 60"/>
                                <a:gd name="T34" fmla="+- 0 1669 1609"/>
                                <a:gd name="T35" fmla="*/ 1669 h 60"/>
                                <a:gd name="T36" fmla="+- 0 10468 10426"/>
                                <a:gd name="T37" fmla="*/ T36 w 60"/>
                                <a:gd name="T38" fmla="+- 0 1667 1609"/>
                                <a:gd name="T39" fmla="*/ 1667 h 60"/>
                                <a:gd name="T40" fmla="+- 0 10477 10426"/>
                                <a:gd name="T41" fmla="*/ T40 w 60"/>
                                <a:gd name="T42" fmla="+- 0 1660 1609"/>
                                <a:gd name="T43" fmla="*/ 1660 h 60"/>
                                <a:gd name="T44" fmla="+- 0 10484 10426"/>
                                <a:gd name="T45" fmla="*/ T44 w 60"/>
                                <a:gd name="T46" fmla="+- 0 1651 1609"/>
                                <a:gd name="T47" fmla="*/ 1651 h 60"/>
                                <a:gd name="T48" fmla="+- 0 10486 10426"/>
                                <a:gd name="T49" fmla="*/ T48 w 60"/>
                                <a:gd name="T50" fmla="+- 0 1639 1609"/>
                                <a:gd name="T51" fmla="*/ 1639 h 60"/>
                                <a:gd name="T52" fmla="+- 0 10484 10426"/>
                                <a:gd name="T53" fmla="*/ T52 w 60"/>
                                <a:gd name="T54" fmla="+- 0 1627 1609"/>
                                <a:gd name="T55" fmla="*/ 1627 h 60"/>
                                <a:gd name="T56" fmla="+- 0 10477 10426"/>
                                <a:gd name="T57" fmla="*/ T56 w 60"/>
                                <a:gd name="T58" fmla="+- 0 1618 1609"/>
                                <a:gd name="T59" fmla="*/ 1618 h 60"/>
                                <a:gd name="T60" fmla="+- 0 10468 10426"/>
                                <a:gd name="T61" fmla="*/ T60 w 60"/>
                                <a:gd name="T62" fmla="+- 0 1611 1609"/>
                                <a:gd name="T63" fmla="*/ 1611 h 60"/>
                                <a:gd name="T64" fmla="+- 0 10456 10426"/>
                                <a:gd name="T65" fmla="*/ T64 w 60"/>
                                <a:gd name="T66" fmla="+- 0 1609 1609"/>
                                <a:gd name="T67" fmla="*/ 1609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9" y="2"/>
                                  </a:lnTo>
                                  <a:lnTo>
                                    <a:pt x="9" y="9"/>
                                  </a:lnTo>
                                  <a:lnTo>
                                    <a:pt x="3" y="18"/>
                                  </a:lnTo>
                                  <a:lnTo>
                                    <a:pt x="0" y="30"/>
                                  </a:lnTo>
                                  <a:lnTo>
                                    <a:pt x="3" y="42"/>
                                  </a:lnTo>
                                  <a:lnTo>
                                    <a:pt x="9" y="51"/>
                                  </a:lnTo>
                                  <a:lnTo>
                                    <a:pt x="19" y="58"/>
                                  </a:lnTo>
                                  <a:lnTo>
                                    <a:pt x="30" y="60"/>
                                  </a:lnTo>
                                  <a:lnTo>
                                    <a:pt x="42" y="58"/>
                                  </a:lnTo>
                                  <a:lnTo>
                                    <a:pt x="51" y="51"/>
                                  </a:lnTo>
                                  <a:lnTo>
                                    <a:pt x="58" y="42"/>
                                  </a:lnTo>
                                  <a:lnTo>
                                    <a:pt x="60" y="30"/>
                                  </a:lnTo>
                                  <a:lnTo>
                                    <a:pt x="58" y="18"/>
                                  </a:lnTo>
                                  <a:lnTo>
                                    <a:pt x="51"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4854343" name="Freeform 70"/>
                          <wps:cNvSpPr>
                            <a:spLocks/>
                          </wps:cNvSpPr>
                          <wps:spPr bwMode="auto">
                            <a:xfrm>
                              <a:off x="6194165" y="110359"/>
                              <a:ext cx="38100" cy="38100"/>
                            </a:xfrm>
                            <a:custGeom>
                              <a:avLst/>
                              <a:gdLst>
                                <a:gd name="T0" fmla="+- 0 10637 10607"/>
                                <a:gd name="T1" fmla="*/ T0 w 60"/>
                                <a:gd name="T2" fmla="+- 0 1609 1609"/>
                                <a:gd name="T3" fmla="*/ 1609 h 60"/>
                                <a:gd name="T4" fmla="+- 0 10625 10607"/>
                                <a:gd name="T5" fmla="*/ T4 w 60"/>
                                <a:gd name="T6" fmla="+- 0 1611 1609"/>
                                <a:gd name="T7" fmla="*/ 1611 h 60"/>
                                <a:gd name="T8" fmla="+- 0 10616 10607"/>
                                <a:gd name="T9" fmla="*/ T8 w 60"/>
                                <a:gd name="T10" fmla="+- 0 1618 1609"/>
                                <a:gd name="T11" fmla="*/ 1618 h 60"/>
                                <a:gd name="T12" fmla="+- 0 10609 10607"/>
                                <a:gd name="T13" fmla="*/ T12 w 60"/>
                                <a:gd name="T14" fmla="+- 0 1627 1609"/>
                                <a:gd name="T15" fmla="*/ 1627 h 60"/>
                                <a:gd name="T16" fmla="+- 0 10607 10607"/>
                                <a:gd name="T17" fmla="*/ T16 w 60"/>
                                <a:gd name="T18" fmla="+- 0 1639 1609"/>
                                <a:gd name="T19" fmla="*/ 1639 h 60"/>
                                <a:gd name="T20" fmla="+- 0 10609 10607"/>
                                <a:gd name="T21" fmla="*/ T20 w 60"/>
                                <a:gd name="T22" fmla="+- 0 1651 1609"/>
                                <a:gd name="T23" fmla="*/ 1651 h 60"/>
                                <a:gd name="T24" fmla="+- 0 10616 10607"/>
                                <a:gd name="T25" fmla="*/ T24 w 60"/>
                                <a:gd name="T26" fmla="+- 0 1660 1609"/>
                                <a:gd name="T27" fmla="*/ 1660 h 60"/>
                                <a:gd name="T28" fmla="+- 0 10625 10607"/>
                                <a:gd name="T29" fmla="*/ T28 w 60"/>
                                <a:gd name="T30" fmla="+- 0 1667 1609"/>
                                <a:gd name="T31" fmla="*/ 1667 h 60"/>
                                <a:gd name="T32" fmla="+- 0 10637 10607"/>
                                <a:gd name="T33" fmla="*/ T32 w 60"/>
                                <a:gd name="T34" fmla="+- 0 1669 1609"/>
                                <a:gd name="T35" fmla="*/ 1669 h 60"/>
                                <a:gd name="T36" fmla="+- 0 10649 10607"/>
                                <a:gd name="T37" fmla="*/ T36 w 60"/>
                                <a:gd name="T38" fmla="+- 0 1667 1609"/>
                                <a:gd name="T39" fmla="*/ 1667 h 60"/>
                                <a:gd name="T40" fmla="+- 0 10658 10607"/>
                                <a:gd name="T41" fmla="*/ T40 w 60"/>
                                <a:gd name="T42" fmla="+- 0 1660 1609"/>
                                <a:gd name="T43" fmla="*/ 1660 h 60"/>
                                <a:gd name="T44" fmla="+- 0 10665 10607"/>
                                <a:gd name="T45" fmla="*/ T44 w 60"/>
                                <a:gd name="T46" fmla="+- 0 1651 1609"/>
                                <a:gd name="T47" fmla="*/ 1651 h 60"/>
                                <a:gd name="T48" fmla="+- 0 10667 10607"/>
                                <a:gd name="T49" fmla="*/ T48 w 60"/>
                                <a:gd name="T50" fmla="+- 0 1639 1609"/>
                                <a:gd name="T51" fmla="*/ 1639 h 60"/>
                                <a:gd name="T52" fmla="+- 0 10665 10607"/>
                                <a:gd name="T53" fmla="*/ T52 w 60"/>
                                <a:gd name="T54" fmla="+- 0 1627 1609"/>
                                <a:gd name="T55" fmla="*/ 1627 h 60"/>
                                <a:gd name="T56" fmla="+- 0 10658 10607"/>
                                <a:gd name="T57" fmla="*/ T56 w 60"/>
                                <a:gd name="T58" fmla="+- 0 1618 1609"/>
                                <a:gd name="T59" fmla="*/ 1618 h 60"/>
                                <a:gd name="T60" fmla="+- 0 10649 10607"/>
                                <a:gd name="T61" fmla="*/ T60 w 60"/>
                                <a:gd name="T62" fmla="+- 0 1611 1609"/>
                                <a:gd name="T63" fmla="*/ 1611 h 60"/>
                                <a:gd name="T64" fmla="+- 0 10637 10607"/>
                                <a:gd name="T65" fmla="*/ T64 w 60"/>
                                <a:gd name="T66" fmla="+- 0 1609 1609"/>
                                <a:gd name="T67" fmla="*/ 1609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9" y="9"/>
                                  </a:lnTo>
                                  <a:lnTo>
                                    <a:pt x="2" y="18"/>
                                  </a:lnTo>
                                  <a:lnTo>
                                    <a:pt x="0" y="30"/>
                                  </a:lnTo>
                                  <a:lnTo>
                                    <a:pt x="2" y="42"/>
                                  </a:lnTo>
                                  <a:lnTo>
                                    <a:pt x="9" y="51"/>
                                  </a:lnTo>
                                  <a:lnTo>
                                    <a:pt x="18" y="58"/>
                                  </a:lnTo>
                                  <a:lnTo>
                                    <a:pt x="30" y="60"/>
                                  </a:lnTo>
                                  <a:lnTo>
                                    <a:pt x="42" y="58"/>
                                  </a:lnTo>
                                  <a:lnTo>
                                    <a:pt x="51" y="51"/>
                                  </a:lnTo>
                                  <a:lnTo>
                                    <a:pt x="58" y="42"/>
                                  </a:lnTo>
                                  <a:lnTo>
                                    <a:pt x="60" y="30"/>
                                  </a:lnTo>
                                  <a:lnTo>
                                    <a:pt x="58" y="18"/>
                                  </a:lnTo>
                                  <a:lnTo>
                                    <a:pt x="51"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1350465" name="Freeform 71"/>
                          <wps:cNvSpPr>
                            <a:spLocks/>
                          </wps:cNvSpPr>
                          <wps:spPr bwMode="auto">
                            <a:xfrm>
                              <a:off x="6309779" y="110359"/>
                              <a:ext cx="38100" cy="38100"/>
                            </a:xfrm>
                            <a:custGeom>
                              <a:avLst/>
                              <a:gdLst>
                                <a:gd name="T0" fmla="+- 0 10818 10788"/>
                                <a:gd name="T1" fmla="*/ T0 w 60"/>
                                <a:gd name="T2" fmla="+- 0 1609 1609"/>
                                <a:gd name="T3" fmla="*/ 1609 h 60"/>
                                <a:gd name="T4" fmla="+- 0 10806 10788"/>
                                <a:gd name="T5" fmla="*/ T4 w 60"/>
                                <a:gd name="T6" fmla="+- 0 1611 1609"/>
                                <a:gd name="T7" fmla="*/ 1611 h 60"/>
                                <a:gd name="T8" fmla="+- 0 10796 10788"/>
                                <a:gd name="T9" fmla="*/ T8 w 60"/>
                                <a:gd name="T10" fmla="+- 0 1618 1609"/>
                                <a:gd name="T11" fmla="*/ 1618 h 60"/>
                                <a:gd name="T12" fmla="+- 0 10790 10788"/>
                                <a:gd name="T13" fmla="*/ T12 w 60"/>
                                <a:gd name="T14" fmla="+- 0 1627 1609"/>
                                <a:gd name="T15" fmla="*/ 1627 h 60"/>
                                <a:gd name="T16" fmla="+- 0 10788 10788"/>
                                <a:gd name="T17" fmla="*/ T16 w 60"/>
                                <a:gd name="T18" fmla="+- 0 1639 1609"/>
                                <a:gd name="T19" fmla="*/ 1639 h 60"/>
                                <a:gd name="T20" fmla="+- 0 10790 10788"/>
                                <a:gd name="T21" fmla="*/ T20 w 60"/>
                                <a:gd name="T22" fmla="+- 0 1651 1609"/>
                                <a:gd name="T23" fmla="*/ 1651 h 60"/>
                                <a:gd name="T24" fmla="+- 0 10796 10788"/>
                                <a:gd name="T25" fmla="*/ T24 w 60"/>
                                <a:gd name="T26" fmla="+- 0 1660 1609"/>
                                <a:gd name="T27" fmla="*/ 1660 h 60"/>
                                <a:gd name="T28" fmla="+- 0 10806 10788"/>
                                <a:gd name="T29" fmla="*/ T28 w 60"/>
                                <a:gd name="T30" fmla="+- 0 1667 1609"/>
                                <a:gd name="T31" fmla="*/ 1667 h 60"/>
                                <a:gd name="T32" fmla="+- 0 10818 10788"/>
                                <a:gd name="T33" fmla="*/ T32 w 60"/>
                                <a:gd name="T34" fmla="+- 0 1669 1609"/>
                                <a:gd name="T35" fmla="*/ 1669 h 60"/>
                                <a:gd name="T36" fmla="+- 0 10829 10788"/>
                                <a:gd name="T37" fmla="*/ T36 w 60"/>
                                <a:gd name="T38" fmla="+- 0 1667 1609"/>
                                <a:gd name="T39" fmla="*/ 1667 h 60"/>
                                <a:gd name="T40" fmla="+- 0 10839 10788"/>
                                <a:gd name="T41" fmla="*/ T40 w 60"/>
                                <a:gd name="T42" fmla="+- 0 1660 1609"/>
                                <a:gd name="T43" fmla="*/ 1660 h 60"/>
                                <a:gd name="T44" fmla="+- 0 10845 10788"/>
                                <a:gd name="T45" fmla="*/ T44 w 60"/>
                                <a:gd name="T46" fmla="+- 0 1651 1609"/>
                                <a:gd name="T47" fmla="*/ 1651 h 60"/>
                                <a:gd name="T48" fmla="+- 0 10848 10788"/>
                                <a:gd name="T49" fmla="*/ T48 w 60"/>
                                <a:gd name="T50" fmla="+- 0 1639 1609"/>
                                <a:gd name="T51" fmla="*/ 1639 h 60"/>
                                <a:gd name="T52" fmla="+- 0 10845 10788"/>
                                <a:gd name="T53" fmla="*/ T52 w 60"/>
                                <a:gd name="T54" fmla="+- 0 1627 1609"/>
                                <a:gd name="T55" fmla="*/ 1627 h 60"/>
                                <a:gd name="T56" fmla="+- 0 10839 10788"/>
                                <a:gd name="T57" fmla="*/ T56 w 60"/>
                                <a:gd name="T58" fmla="+- 0 1618 1609"/>
                                <a:gd name="T59" fmla="*/ 1618 h 60"/>
                                <a:gd name="T60" fmla="+- 0 10829 10788"/>
                                <a:gd name="T61" fmla="*/ T60 w 60"/>
                                <a:gd name="T62" fmla="+- 0 1611 1609"/>
                                <a:gd name="T63" fmla="*/ 1611 h 60"/>
                                <a:gd name="T64" fmla="+- 0 10818 10788"/>
                                <a:gd name="T65" fmla="*/ T64 w 60"/>
                                <a:gd name="T66" fmla="+- 0 1609 1609"/>
                                <a:gd name="T67" fmla="*/ 1609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8" y="9"/>
                                  </a:lnTo>
                                  <a:lnTo>
                                    <a:pt x="2" y="18"/>
                                  </a:lnTo>
                                  <a:lnTo>
                                    <a:pt x="0" y="30"/>
                                  </a:lnTo>
                                  <a:lnTo>
                                    <a:pt x="2" y="42"/>
                                  </a:lnTo>
                                  <a:lnTo>
                                    <a:pt x="8" y="51"/>
                                  </a:lnTo>
                                  <a:lnTo>
                                    <a:pt x="18" y="58"/>
                                  </a:lnTo>
                                  <a:lnTo>
                                    <a:pt x="30" y="60"/>
                                  </a:lnTo>
                                  <a:lnTo>
                                    <a:pt x="41" y="58"/>
                                  </a:lnTo>
                                  <a:lnTo>
                                    <a:pt x="51" y="51"/>
                                  </a:lnTo>
                                  <a:lnTo>
                                    <a:pt x="57" y="42"/>
                                  </a:lnTo>
                                  <a:lnTo>
                                    <a:pt x="60" y="30"/>
                                  </a:lnTo>
                                  <a:lnTo>
                                    <a:pt x="57" y="18"/>
                                  </a:lnTo>
                                  <a:lnTo>
                                    <a:pt x="51" y="9"/>
                                  </a:lnTo>
                                  <a:lnTo>
                                    <a:pt x="41"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7060695" name="Freeform 72"/>
                          <wps:cNvSpPr>
                            <a:spLocks/>
                          </wps:cNvSpPr>
                          <wps:spPr bwMode="auto">
                            <a:xfrm>
                              <a:off x="6425393" y="110359"/>
                              <a:ext cx="38100" cy="38100"/>
                            </a:xfrm>
                            <a:custGeom>
                              <a:avLst/>
                              <a:gdLst>
                                <a:gd name="T0" fmla="+- 0 10998 10968"/>
                                <a:gd name="T1" fmla="*/ T0 w 60"/>
                                <a:gd name="T2" fmla="+- 0 1609 1609"/>
                                <a:gd name="T3" fmla="*/ 1609 h 60"/>
                                <a:gd name="T4" fmla="+- 0 10987 10968"/>
                                <a:gd name="T5" fmla="*/ T4 w 60"/>
                                <a:gd name="T6" fmla="+- 0 1611 1609"/>
                                <a:gd name="T7" fmla="*/ 1611 h 60"/>
                                <a:gd name="T8" fmla="+- 0 10977 10968"/>
                                <a:gd name="T9" fmla="*/ T8 w 60"/>
                                <a:gd name="T10" fmla="+- 0 1618 1609"/>
                                <a:gd name="T11" fmla="*/ 1618 h 60"/>
                                <a:gd name="T12" fmla="+- 0 10971 10968"/>
                                <a:gd name="T13" fmla="*/ T12 w 60"/>
                                <a:gd name="T14" fmla="+- 0 1627 1609"/>
                                <a:gd name="T15" fmla="*/ 1627 h 60"/>
                                <a:gd name="T16" fmla="+- 0 10968 10968"/>
                                <a:gd name="T17" fmla="*/ T16 w 60"/>
                                <a:gd name="T18" fmla="+- 0 1639 1609"/>
                                <a:gd name="T19" fmla="*/ 1639 h 60"/>
                                <a:gd name="T20" fmla="+- 0 10971 10968"/>
                                <a:gd name="T21" fmla="*/ T20 w 60"/>
                                <a:gd name="T22" fmla="+- 0 1651 1609"/>
                                <a:gd name="T23" fmla="*/ 1651 h 60"/>
                                <a:gd name="T24" fmla="+- 0 10977 10968"/>
                                <a:gd name="T25" fmla="*/ T24 w 60"/>
                                <a:gd name="T26" fmla="+- 0 1660 1609"/>
                                <a:gd name="T27" fmla="*/ 1660 h 60"/>
                                <a:gd name="T28" fmla="+- 0 10987 10968"/>
                                <a:gd name="T29" fmla="*/ T28 w 60"/>
                                <a:gd name="T30" fmla="+- 0 1667 1609"/>
                                <a:gd name="T31" fmla="*/ 1667 h 60"/>
                                <a:gd name="T32" fmla="+- 0 10998 10968"/>
                                <a:gd name="T33" fmla="*/ T32 w 60"/>
                                <a:gd name="T34" fmla="+- 0 1669 1609"/>
                                <a:gd name="T35" fmla="*/ 1669 h 60"/>
                                <a:gd name="T36" fmla="+- 0 11010 10968"/>
                                <a:gd name="T37" fmla="*/ T36 w 60"/>
                                <a:gd name="T38" fmla="+- 0 1667 1609"/>
                                <a:gd name="T39" fmla="*/ 1667 h 60"/>
                                <a:gd name="T40" fmla="+- 0 11019 10968"/>
                                <a:gd name="T41" fmla="*/ T40 w 60"/>
                                <a:gd name="T42" fmla="+- 0 1660 1609"/>
                                <a:gd name="T43" fmla="*/ 1660 h 60"/>
                                <a:gd name="T44" fmla="+- 0 11026 10968"/>
                                <a:gd name="T45" fmla="*/ T44 w 60"/>
                                <a:gd name="T46" fmla="+- 0 1651 1609"/>
                                <a:gd name="T47" fmla="*/ 1651 h 60"/>
                                <a:gd name="T48" fmla="+- 0 11028 10968"/>
                                <a:gd name="T49" fmla="*/ T48 w 60"/>
                                <a:gd name="T50" fmla="+- 0 1639 1609"/>
                                <a:gd name="T51" fmla="*/ 1639 h 60"/>
                                <a:gd name="T52" fmla="+- 0 11026 10968"/>
                                <a:gd name="T53" fmla="*/ T52 w 60"/>
                                <a:gd name="T54" fmla="+- 0 1627 1609"/>
                                <a:gd name="T55" fmla="*/ 1627 h 60"/>
                                <a:gd name="T56" fmla="+- 0 11019 10968"/>
                                <a:gd name="T57" fmla="*/ T56 w 60"/>
                                <a:gd name="T58" fmla="+- 0 1618 1609"/>
                                <a:gd name="T59" fmla="*/ 1618 h 60"/>
                                <a:gd name="T60" fmla="+- 0 11010 10968"/>
                                <a:gd name="T61" fmla="*/ T60 w 60"/>
                                <a:gd name="T62" fmla="+- 0 1611 1609"/>
                                <a:gd name="T63" fmla="*/ 1611 h 60"/>
                                <a:gd name="T64" fmla="+- 0 10998 10968"/>
                                <a:gd name="T65" fmla="*/ T64 w 60"/>
                                <a:gd name="T66" fmla="+- 0 1609 1609"/>
                                <a:gd name="T67" fmla="*/ 1609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9" y="2"/>
                                  </a:lnTo>
                                  <a:lnTo>
                                    <a:pt x="9" y="9"/>
                                  </a:lnTo>
                                  <a:lnTo>
                                    <a:pt x="3" y="18"/>
                                  </a:lnTo>
                                  <a:lnTo>
                                    <a:pt x="0" y="30"/>
                                  </a:lnTo>
                                  <a:lnTo>
                                    <a:pt x="3" y="42"/>
                                  </a:lnTo>
                                  <a:lnTo>
                                    <a:pt x="9" y="51"/>
                                  </a:lnTo>
                                  <a:lnTo>
                                    <a:pt x="19" y="58"/>
                                  </a:lnTo>
                                  <a:lnTo>
                                    <a:pt x="30" y="60"/>
                                  </a:lnTo>
                                  <a:lnTo>
                                    <a:pt x="42" y="58"/>
                                  </a:lnTo>
                                  <a:lnTo>
                                    <a:pt x="51" y="51"/>
                                  </a:lnTo>
                                  <a:lnTo>
                                    <a:pt x="58" y="42"/>
                                  </a:lnTo>
                                  <a:lnTo>
                                    <a:pt x="60" y="30"/>
                                  </a:lnTo>
                                  <a:lnTo>
                                    <a:pt x="58" y="18"/>
                                  </a:lnTo>
                                  <a:lnTo>
                                    <a:pt x="51"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6506024" name="Freeform 73"/>
                          <wps:cNvSpPr>
                            <a:spLocks/>
                          </wps:cNvSpPr>
                          <wps:spPr bwMode="auto">
                            <a:xfrm>
                              <a:off x="6538378" y="110359"/>
                              <a:ext cx="38100" cy="38100"/>
                            </a:xfrm>
                            <a:custGeom>
                              <a:avLst/>
                              <a:gdLst>
                                <a:gd name="T0" fmla="+- 0 11179 11149"/>
                                <a:gd name="T1" fmla="*/ T0 w 60"/>
                                <a:gd name="T2" fmla="+- 0 1609 1609"/>
                                <a:gd name="T3" fmla="*/ 1609 h 60"/>
                                <a:gd name="T4" fmla="+- 0 11167 11149"/>
                                <a:gd name="T5" fmla="*/ T4 w 60"/>
                                <a:gd name="T6" fmla="+- 0 1611 1609"/>
                                <a:gd name="T7" fmla="*/ 1611 h 60"/>
                                <a:gd name="T8" fmla="+- 0 11158 11149"/>
                                <a:gd name="T9" fmla="*/ T8 w 60"/>
                                <a:gd name="T10" fmla="+- 0 1618 1609"/>
                                <a:gd name="T11" fmla="*/ 1618 h 60"/>
                                <a:gd name="T12" fmla="+- 0 11151 11149"/>
                                <a:gd name="T13" fmla="*/ T12 w 60"/>
                                <a:gd name="T14" fmla="+- 0 1627 1609"/>
                                <a:gd name="T15" fmla="*/ 1627 h 60"/>
                                <a:gd name="T16" fmla="+- 0 11149 11149"/>
                                <a:gd name="T17" fmla="*/ T16 w 60"/>
                                <a:gd name="T18" fmla="+- 0 1639 1609"/>
                                <a:gd name="T19" fmla="*/ 1639 h 60"/>
                                <a:gd name="T20" fmla="+- 0 11151 11149"/>
                                <a:gd name="T21" fmla="*/ T20 w 60"/>
                                <a:gd name="T22" fmla="+- 0 1651 1609"/>
                                <a:gd name="T23" fmla="*/ 1651 h 60"/>
                                <a:gd name="T24" fmla="+- 0 11158 11149"/>
                                <a:gd name="T25" fmla="*/ T24 w 60"/>
                                <a:gd name="T26" fmla="+- 0 1660 1609"/>
                                <a:gd name="T27" fmla="*/ 1660 h 60"/>
                                <a:gd name="T28" fmla="+- 0 11167 11149"/>
                                <a:gd name="T29" fmla="*/ T28 w 60"/>
                                <a:gd name="T30" fmla="+- 0 1667 1609"/>
                                <a:gd name="T31" fmla="*/ 1667 h 60"/>
                                <a:gd name="T32" fmla="+- 0 11179 11149"/>
                                <a:gd name="T33" fmla="*/ T32 w 60"/>
                                <a:gd name="T34" fmla="+- 0 1669 1609"/>
                                <a:gd name="T35" fmla="*/ 1669 h 60"/>
                                <a:gd name="T36" fmla="+- 0 11191 11149"/>
                                <a:gd name="T37" fmla="*/ T36 w 60"/>
                                <a:gd name="T38" fmla="+- 0 1667 1609"/>
                                <a:gd name="T39" fmla="*/ 1667 h 60"/>
                                <a:gd name="T40" fmla="+- 0 11200 11149"/>
                                <a:gd name="T41" fmla="*/ T40 w 60"/>
                                <a:gd name="T42" fmla="+- 0 1660 1609"/>
                                <a:gd name="T43" fmla="*/ 1660 h 60"/>
                                <a:gd name="T44" fmla="+- 0 11207 11149"/>
                                <a:gd name="T45" fmla="*/ T44 w 60"/>
                                <a:gd name="T46" fmla="+- 0 1651 1609"/>
                                <a:gd name="T47" fmla="*/ 1651 h 60"/>
                                <a:gd name="T48" fmla="+- 0 11209 11149"/>
                                <a:gd name="T49" fmla="*/ T48 w 60"/>
                                <a:gd name="T50" fmla="+- 0 1639 1609"/>
                                <a:gd name="T51" fmla="*/ 1639 h 60"/>
                                <a:gd name="T52" fmla="+- 0 11207 11149"/>
                                <a:gd name="T53" fmla="*/ T52 w 60"/>
                                <a:gd name="T54" fmla="+- 0 1627 1609"/>
                                <a:gd name="T55" fmla="*/ 1627 h 60"/>
                                <a:gd name="T56" fmla="+- 0 11200 11149"/>
                                <a:gd name="T57" fmla="*/ T56 w 60"/>
                                <a:gd name="T58" fmla="+- 0 1618 1609"/>
                                <a:gd name="T59" fmla="*/ 1618 h 60"/>
                                <a:gd name="T60" fmla="+- 0 11191 11149"/>
                                <a:gd name="T61" fmla="*/ T60 w 60"/>
                                <a:gd name="T62" fmla="+- 0 1611 1609"/>
                                <a:gd name="T63" fmla="*/ 1611 h 60"/>
                                <a:gd name="T64" fmla="+- 0 11179 11149"/>
                                <a:gd name="T65" fmla="*/ T64 w 60"/>
                                <a:gd name="T66" fmla="+- 0 1609 1609"/>
                                <a:gd name="T67" fmla="*/ 1609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9" y="9"/>
                                  </a:lnTo>
                                  <a:lnTo>
                                    <a:pt x="2" y="18"/>
                                  </a:lnTo>
                                  <a:lnTo>
                                    <a:pt x="0" y="30"/>
                                  </a:lnTo>
                                  <a:lnTo>
                                    <a:pt x="2" y="42"/>
                                  </a:lnTo>
                                  <a:lnTo>
                                    <a:pt x="9" y="51"/>
                                  </a:lnTo>
                                  <a:lnTo>
                                    <a:pt x="18" y="58"/>
                                  </a:lnTo>
                                  <a:lnTo>
                                    <a:pt x="30" y="60"/>
                                  </a:lnTo>
                                  <a:lnTo>
                                    <a:pt x="42" y="58"/>
                                  </a:lnTo>
                                  <a:lnTo>
                                    <a:pt x="51" y="51"/>
                                  </a:lnTo>
                                  <a:lnTo>
                                    <a:pt x="58" y="42"/>
                                  </a:lnTo>
                                  <a:lnTo>
                                    <a:pt x="60" y="30"/>
                                  </a:lnTo>
                                  <a:lnTo>
                                    <a:pt x="58" y="18"/>
                                  </a:lnTo>
                                  <a:lnTo>
                                    <a:pt x="51"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990558" name="Freeform 74"/>
                          <wps:cNvSpPr>
                            <a:spLocks/>
                          </wps:cNvSpPr>
                          <wps:spPr bwMode="auto">
                            <a:xfrm>
                              <a:off x="6653992" y="110359"/>
                              <a:ext cx="38100" cy="38100"/>
                            </a:xfrm>
                            <a:custGeom>
                              <a:avLst/>
                              <a:gdLst>
                                <a:gd name="T0" fmla="+- 0 11360 11330"/>
                                <a:gd name="T1" fmla="*/ T0 w 60"/>
                                <a:gd name="T2" fmla="+- 0 1609 1609"/>
                                <a:gd name="T3" fmla="*/ 1609 h 60"/>
                                <a:gd name="T4" fmla="+- 0 11348 11330"/>
                                <a:gd name="T5" fmla="*/ T4 w 60"/>
                                <a:gd name="T6" fmla="+- 0 1611 1609"/>
                                <a:gd name="T7" fmla="*/ 1611 h 60"/>
                                <a:gd name="T8" fmla="+- 0 11338 11330"/>
                                <a:gd name="T9" fmla="*/ T8 w 60"/>
                                <a:gd name="T10" fmla="+- 0 1618 1609"/>
                                <a:gd name="T11" fmla="*/ 1618 h 60"/>
                                <a:gd name="T12" fmla="+- 0 11332 11330"/>
                                <a:gd name="T13" fmla="*/ T12 w 60"/>
                                <a:gd name="T14" fmla="+- 0 1627 1609"/>
                                <a:gd name="T15" fmla="*/ 1627 h 60"/>
                                <a:gd name="T16" fmla="+- 0 11330 11330"/>
                                <a:gd name="T17" fmla="*/ T16 w 60"/>
                                <a:gd name="T18" fmla="+- 0 1639 1609"/>
                                <a:gd name="T19" fmla="*/ 1639 h 60"/>
                                <a:gd name="T20" fmla="+- 0 11332 11330"/>
                                <a:gd name="T21" fmla="*/ T20 w 60"/>
                                <a:gd name="T22" fmla="+- 0 1651 1609"/>
                                <a:gd name="T23" fmla="*/ 1651 h 60"/>
                                <a:gd name="T24" fmla="+- 0 11338 11330"/>
                                <a:gd name="T25" fmla="*/ T24 w 60"/>
                                <a:gd name="T26" fmla="+- 0 1660 1609"/>
                                <a:gd name="T27" fmla="*/ 1660 h 60"/>
                                <a:gd name="T28" fmla="+- 0 11348 11330"/>
                                <a:gd name="T29" fmla="*/ T28 w 60"/>
                                <a:gd name="T30" fmla="+- 0 1667 1609"/>
                                <a:gd name="T31" fmla="*/ 1667 h 60"/>
                                <a:gd name="T32" fmla="+- 0 11360 11330"/>
                                <a:gd name="T33" fmla="*/ T32 w 60"/>
                                <a:gd name="T34" fmla="+- 0 1669 1609"/>
                                <a:gd name="T35" fmla="*/ 1669 h 60"/>
                                <a:gd name="T36" fmla="+- 0 11371 11330"/>
                                <a:gd name="T37" fmla="*/ T36 w 60"/>
                                <a:gd name="T38" fmla="+- 0 1667 1609"/>
                                <a:gd name="T39" fmla="*/ 1667 h 60"/>
                                <a:gd name="T40" fmla="+- 0 11381 11330"/>
                                <a:gd name="T41" fmla="*/ T40 w 60"/>
                                <a:gd name="T42" fmla="+- 0 1660 1609"/>
                                <a:gd name="T43" fmla="*/ 1660 h 60"/>
                                <a:gd name="T44" fmla="+- 0 11387 11330"/>
                                <a:gd name="T45" fmla="*/ T44 w 60"/>
                                <a:gd name="T46" fmla="+- 0 1651 1609"/>
                                <a:gd name="T47" fmla="*/ 1651 h 60"/>
                                <a:gd name="T48" fmla="+- 0 11390 11330"/>
                                <a:gd name="T49" fmla="*/ T48 w 60"/>
                                <a:gd name="T50" fmla="+- 0 1639 1609"/>
                                <a:gd name="T51" fmla="*/ 1639 h 60"/>
                                <a:gd name="T52" fmla="+- 0 11387 11330"/>
                                <a:gd name="T53" fmla="*/ T52 w 60"/>
                                <a:gd name="T54" fmla="+- 0 1627 1609"/>
                                <a:gd name="T55" fmla="*/ 1627 h 60"/>
                                <a:gd name="T56" fmla="+- 0 11381 11330"/>
                                <a:gd name="T57" fmla="*/ T56 w 60"/>
                                <a:gd name="T58" fmla="+- 0 1618 1609"/>
                                <a:gd name="T59" fmla="*/ 1618 h 60"/>
                                <a:gd name="T60" fmla="+- 0 11371 11330"/>
                                <a:gd name="T61" fmla="*/ T60 w 60"/>
                                <a:gd name="T62" fmla="+- 0 1611 1609"/>
                                <a:gd name="T63" fmla="*/ 1611 h 60"/>
                                <a:gd name="T64" fmla="+- 0 11360 11330"/>
                                <a:gd name="T65" fmla="*/ T64 w 60"/>
                                <a:gd name="T66" fmla="+- 0 1609 1609"/>
                                <a:gd name="T67" fmla="*/ 1609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8" y="9"/>
                                  </a:lnTo>
                                  <a:lnTo>
                                    <a:pt x="2" y="18"/>
                                  </a:lnTo>
                                  <a:lnTo>
                                    <a:pt x="0" y="30"/>
                                  </a:lnTo>
                                  <a:lnTo>
                                    <a:pt x="2" y="42"/>
                                  </a:lnTo>
                                  <a:lnTo>
                                    <a:pt x="8" y="51"/>
                                  </a:lnTo>
                                  <a:lnTo>
                                    <a:pt x="18" y="58"/>
                                  </a:lnTo>
                                  <a:lnTo>
                                    <a:pt x="30" y="60"/>
                                  </a:lnTo>
                                  <a:lnTo>
                                    <a:pt x="41" y="58"/>
                                  </a:lnTo>
                                  <a:lnTo>
                                    <a:pt x="51" y="51"/>
                                  </a:lnTo>
                                  <a:lnTo>
                                    <a:pt x="57" y="42"/>
                                  </a:lnTo>
                                  <a:lnTo>
                                    <a:pt x="60" y="30"/>
                                  </a:lnTo>
                                  <a:lnTo>
                                    <a:pt x="57" y="18"/>
                                  </a:lnTo>
                                  <a:lnTo>
                                    <a:pt x="51" y="9"/>
                                  </a:lnTo>
                                  <a:lnTo>
                                    <a:pt x="41"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7302094" name="Freeform 75"/>
                          <wps:cNvSpPr>
                            <a:spLocks/>
                          </wps:cNvSpPr>
                          <wps:spPr bwMode="auto">
                            <a:xfrm>
                              <a:off x="344213" y="0"/>
                              <a:ext cx="38100" cy="38100"/>
                            </a:xfrm>
                            <a:custGeom>
                              <a:avLst/>
                              <a:gdLst>
                                <a:gd name="T0" fmla="+- 0 1422 1392"/>
                                <a:gd name="T1" fmla="*/ T0 w 60"/>
                                <a:gd name="T2" fmla="+- 0 1434 1434"/>
                                <a:gd name="T3" fmla="*/ 1434 h 60"/>
                                <a:gd name="T4" fmla="+- 0 1411 1392"/>
                                <a:gd name="T5" fmla="*/ T4 w 60"/>
                                <a:gd name="T6" fmla="+- 0 1436 1434"/>
                                <a:gd name="T7" fmla="*/ 1436 h 60"/>
                                <a:gd name="T8" fmla="+- 0 1401 1392"/>
                                <a:gd name="T9" fmla="*/ T8 w 60"/>
                                <a:gd name="T10" fmla="+- 0 1443 1434"/>
                                <a:gd name="T11" fmla="*/ 1443 h 60"/>
                                <a:gd name="T12" fmla="+- 0 1395 1392"/>
                                <a:gd name="T13" fmla="*/ T12 w 60"/>
                                <a:gd name="T14" fmla="+- 0 1452 1434"/>
                                <a:gd name="T15" fmla="*/ 1452 h 60"/>
                                <a:gd name="T16" fmla="+- 0 1392 1392"/>
                                <a:gd name="T17" fmla="*/ T16 w 60"/>
                                <a:gd name="T18" fmla="+- 0 1464 1434"/>
                                <a:gd name="T19" fmla="*/ 1464 h 60"/>
                                <a:gd name="T20" fmla="+- 0 1395 1392"/>
                                <a:gd name="T21" fmla="*/ T20 w 60"/>
                                <a:gd name="T22" fmla="+- 0 1476 1434"/>
                                <a:gd name="T23" fmla="*/ 1476 h 60"/>
                                <a:gd name="T24" fmla="+- 0 1401 1392"/>
                                <a:gd name="T25" fmla="*/ T24 w 60"/>
                                <a:gd name="T26" fmla="+- 0 1485 1434"/>
                                <a:gd name="T27" fmla="*/ 1485 h 60"/>
                                <a:gd name="T28" fmla="+- 0 1411 1392"/>
                                <a:gd name="T29" fmla="*/ T28 w 60"/>
                                <a:gd name="T30" fmla="+- 0 1492 1434"/>
                                <a:gd name="T31" fmla="*/ 1492 h 60"/>
                                <a:gd name="T32" fmla="+- 0 1422 1392"/>
                                <a:gd name="T33" fmla="*/ T32 w 60"/>
                                <a:gd name="T34" fmla="+- 0 1494 1434"/>
                                <a:gd name="T35" fmla="*/ 1494 h 60"/>
                                <a:gd name="T36" fmla="+- 0 1434 1392"/>
                                <a:gd name="T37" fmla="*/ T36 w 60"/>
                                <a:gd name="T38" fmla="+- 0 1492 1434"/>
                                <a:gd name="T39" fmla="*/ 1492 h 60"/>
                                <a:gd name="T40" fmla="+- 0 1444 1392"/>
                                <a:gd name="T41" fmla="*/ T40 w 60"/>
                                <a:gd name="T42" fmla="+- 0 1485 1434"/>
                                <a:gd name="T43" fmla="*/ 1485 h 60"/>
                                <a:gd name="T44" fmla="+- 0 1450 1392"/>
                                <a:gd name="T45" fmla="*/ T44 w 60"/>
                                <a:gd name="T46" fmla="+- 0 1476 1434"/>
                                <a:gd name="T47" fmla="*/ 1476 h 60"/>
                                <a:gd name="T48" fmla="+- 0 1452 1392"/>
                                <a:gd name="T49" fmla="*/ T48 w 60"/>
                                <a:gd name="T50" fmla="+- 0 1464 1434"/>
                                <a:gd name="T51" fmla="*/ 1464 h 60"/>
                                <a:gd name="T52" fmla="+- 0 1450 1392"/>
                                <a:gd name="T53" fmla="*/ T52 w 60"/>
                                <a:gd name="T54" fmla="+- 0 1452 1434"/>
                                <a:gd name="T55" fmla="*/ 1452 h 60"/>
                                <a:gd name="T56" fmla="+- 0 1444 1392"/>
                                <a:gd name="T57" fmla="*/ T56 w 60"/>
                                <a:gd name="T58" fmla="+- 0 1443 1434"/>
                                <a:gd name="T59" fmla="*/ 1443 h 60"/>
                                <a:gd name="T60" fmla="+- 0 1434 1392"/>
                                <a:gd name="T61" fmla="*/ T60 w 60"/>
                                <a:gd name="T62" fmla="+- 0 1436 1434"/>
                                <a:gd name="T63" fmla="*/ 1436 h 60"/>
                                <a:gd name="T64" fmla="+- 0 1422 1392"/>
                                <a:gd name="T65" fmla="*/ T64 w 60"/>
                                <a:gd name="T66" fmla="+- 0 1434 1434"/>
                                <a:gd name="T67" fmla="*/ 143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9" y="2"/>
                                  </a:lnTo>
                                  <a:lnTo>
                                    <a:pt x="9" y="9"/>
                                  </a:lnTo>
                                  <a:lnTo>
                                    <a:pt x="3" y="18"/>
                                  </a:lnTo>
                                  <a:lnTo>
                                    <a:pt x="0" y="30"/>
                                  </a:lnTo>
                                  <a:lnTo>
                                    <a:pt x="3" y="42"/>
                                  </a:lnTo>
                                  <a:lnTo>
                                    <a:pt x="9" y="51"/>
                                  </a:lnTo>
                                  <a:lnTo>
                                    <a:pt x="19" y="58"/>
                                  </a:lnTo>
                                  <a:lnTo>
                                    <a:pt x="30" y="60"/>
                                  </a:lnTo>
                                  <a:lnTo>
                                    <a:pt x="42" y="58"/>
                                  </a:lnTo>
                                  <a:lnTo>
                                    <a:pt x="52" y="51"/>
                                  </a:lnTo>
                                  <a:lnTo>
                                    <a:pt x="58" y="42"/>
                                  </a:lnTo>
                                  <a:lnTo>
                                    <a:pt x="60" y="30"/>
                                  </a:lnTo>
                                  <a:lnTo>
                                    <a:pt x="58" y="18"/>
                                  </a:lnTo>
                                  <a:lnTo>
                                    <a:pt x="52"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6277925" name="Freeform 76"/>
                          <wps:cNvSpPr>
                            <a:spLocks/>
                          </wps:cNvSpPr>
                          <wps:spPr bwMode="auto">
                            <a:xfrm>
                              <a:off x="344213" y="110359"/>
                              <a:ext cx="38100" cy="38100"/>
                            </a:xfrm>
                            <a:custGeom>
                              <a:avLst/>
                              <a:gdLst>
                                <a:gd name="T0" fmla="+- 0 1422 1392"/>
                                <a:gd name="T1" fmla="*/ T0 w 60"/>
                                <a:gd name="T2" fmla="+- 0 1609 1609"/>
                                <a:gd name="T3" fmla="*/ 1609 h 60"/>
                                <a:gd name="T4" fmla="+- 0 1411 1392"/>
                                <a:gd name="T5" fmla="*/ T4 w 60"/>
                                <a:gd name="T6" fmla="+- 0 1611 1609"/>
                                <a:gd name="T7" fmla="*/ 1611 h 60"/>
                                <a:gd name="T8" fmla="+- 0 1401 1392"/>
                                <a:gd name="T9" fmla="*/ T8 w 60"/>
                                <a:gd name="T10" fmla="+- 0 1618 1609"/>
                                <a:gd name="T11" fmla="*/ 1618 h 60"/>
                                <a:gd name="T12" fmla="+- 0 1395 1392"/>
                                <a:gd name="T13" fmla="*/ T12 w 60"/>
                                <a:gd name="T14" fmla="+- 0 1627 1609"/>
                                <a:gd name="T15" fmla="*/ 1627 h 60"/>
                                <a:gd name="T16" fmla="+- 0 1392 1392"/>
                                <a:gd name="T17" fmla="*/ T16 w 60"/>
                                <a:gd name="T18" fmla="+- 0 1639 1609"/>
                                <a:gd name="T19" fmla="*/ 1639 h 60"/>
                                <a:gd name="T20" fmla="+- 0 1395 1392"/>
                                <a:gd name="T21" fmla="*/ T20 w 60"/>
                                <a:gd name="T22" fmla="+- 0 1651 1609"/>
                                <a:gd name="T23" fmla="*/ 1651 h 60"/>
                                <a:gd name="T24" fmla="+- 0 1401 1392"/>
                                <a:gd name="T25" fmla="*/ T24 w 60"/>
                                <a:gd name="T26" fmla="+- 0 1660 1609"/>
                                <a:gd name="T27" fmla="*/ 1660 h 60"/>
                                <a:gd name="T28" fmla="+- 0 1411 1392"/>
                                <a:gd name="T29" fmla="*/ T28 w 60"/>
                                <a:gd name="T30" fmla="+- 0 1667 1609"/>
                                <a:gd name="T31" fmla="*/ 1667 h 60"/>
                                <a:gd name="T32" fmla="+- 0 1422 1392"/>
                                <a:gd name="T33" fmla="*/ T32 w 60"/>
                                <a:gd name="T34" fmla="+- 0 1669 1609"/>
                                <a:gd name="T35" fmla="*/ 1669 h 60"/>
                                <a:gd name="T36" fmla="+- 0 1434 1392"/>
                                <a:gd name="T37" fmla="*/ T36 w 60"/>
                                <a:gd name="T38" fmla="+- 0 1667 1609"/>
                                <a:gd name="T39" fmla="*/ 1667 h 60"/>
                                <a:gd name="T40" fmla="+- 0 1444 1392"/>
                                <a:gd name="T41" fmla="*/ T40 w 60"/>
                                <a:gd name="T42" fmla="+- 0 1660 1609"/>
                                <a:gd name="T43" fmla="*/ 1660 h 60"/>
                                <a:gd name="T44" fmla="+- 0 1450 1392"/>
                                <a:gd name="T45" fmla="*/ T44 w 60"/>
                                <a:gd name="T46" fmla="+- 0 1651 1609"/>
                                <a:gd name="T47" fmla="*/ 1651 h 60"/>
                                <a:gd name="T48" fmla="+- 0 1452 1392"/>
                                <a:gd name="T49" fmla="*/ T48 w 60"/>
                                <a:gd name="T50" fmla="+- 0 1639 1609"/>
                                <a:gd name="T51" fmla="*/ 1639 h 60"/>
                                <a:gd name="T52" fmla="+- 0 1450 1392"/>
                                <a:gd name="T53" fmla="*/ T52 w 60"/>
                                <a:gd name="T54" fmla="+- 0 1627 1609"/>
                                <a:gd name="T55" fmla="*/ 1627 h 60"/>
                                <a:gd name="T56" fmla="+- 0 1444 1392"/>
                                <a:gd name="T57" fmla="*/ T56 w 60"/>
                                <a:gd name="T58" fmla="+- 0 1618 1609"/>
                                <a:gd name="T59" fmla="*/ 1618 h 60"/>
                                <a:gd name="T60" fmla="+- 0 1434 1392"/>
                                <a:gd name="T61" fmla="*/ T60 w 60"/>
                                <a:gd name="T62" fmla="+- 0 1611 1609"/>
                                <a:gd name="T63" fmla="*/ 1611 h 60"/>
                                <a:gd name="T64" fmla="+- 0 1422 1392"/>
                                <a:gd name="T65" fmla="*/ T64 w 60"/>
                                <a:gd name="T66" fmla="+- 0 1609 1609"/>
                                <a:gd name="T67" fmla="*/ 1609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9" y="2"/>
                                  </a:lnTo>
                                  <a:lnTo>
                                    <a:pt x="9" y="9"/>
                                  </a:lnTo>
                                  <a:lnTo>
                                    <a:pt x="3" y="18"/>
                                  </a:lnTo>
                                  <a:lnTo>
                                    <a:pt x="0" y="30"/>
                                  </a:lnTo>
                                  <a:lnTo>
                                    <a:pt x="3" y="42"/>
                                  </a:lnTo>
                                  <a:lnTo>
                                    <a:pt x="9" y="51"/>
                                  </a:lnTo>
                                  <a:lnTo>
                                    <a:pt x="19" y="58"/>
                                  </a:lnTo>
                                  <a:lnTo>
                                    <a:pt x="30" y="60"/>
                                  </a:lnTo>
                                  <a:lnTo>
                                    <a:pt x="42" y="58"/>
                                  </a:lnTo>
                                  <a:lnTo>
                                    <a:pt x="52" y="51"/>
                                  </a:lnTo>
                                  <a:lnTo>
                                    <a:pt x="58" y="42"/>
                                  </a:lnTo>
                                  <a:lnTo>
                                    <a:pt x="60" y="30"/>
                                  </a:lnTo>
                                  <a:lnTo>
                                    <a:pt x="58" y="18"/>
                                  </a:lnTo>
                                  <a:lnTo>
                                    <a:pt x="52"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8522996" name="Freeform 77"/>
                          <wps:cNvSpPr>
                            <a:spLocks/>
                          </wps:cNvSpPr>
                          <wps:spPr bwMode="auto">
                            <a:xfrm>
                              <a:off x="115614" y="0"/>
                              <a:ext cx="38100" cy="38100"/>
                            </a:xfrm>
                            <a:custGeom>
                              <a:avLst/>
                              <a:gdLst>
                                <a:gd name="T0" fmla="+- 0 1061 1031"/>
                                <a:gd name="T1" fmla="*/ T0 w 60"/>
                                <a:gd name="T2" fmla="+- 0 1434 1434"/>
                                <a:gd name="T3" fmla="*/ 1434 h 60"/>
                                <a:gd name="T4" fmla="+- 0 1049 1031"/>
                                <a:gd name="T5" fmla="*/ T4 w 60"/>
                                <a:gd name="T6" fmla="+- 0 1436 1434"/>
                                <a:gd name="T7" fmla="*/ 1436 h 60"/>
                                <a:gd name="T8" fmla="+- 0 1040 1031"/>
                                <a:gd name="T9" fmla="*/ T8 w 60"/>
                                <a:gd name="T10" fmla="+- 0 1443 1434"/>
                                <a:gd name="T11" fmla="*/ 1443 h 60"/>
                                <a:gd name="T12" fmla="+- 0 1033 1031"/>
                                <a:gd name="T13" fmla="*/ T12 w 60"/>
                                <a:gd name="T14" fmla="+- 0 1452 1434"/>
                                <a:gd name="T15" fmla="*/ 1452 h 60"/>
                                <a:gd name="T16" fmla="+- 0 1031 1031"/>
                                <a:gd name="T17" fmla="*/ T16 w 60"/>
                                <a:gd name="T18" fmla="+- 0 1464 1434"/>
                                <a:gd name="T19" fmla="*/ 1464 h 60"/>
                                <a:gd name="T20" fmla="+- 0 1033 1031"/>
                                <a:gd name="T21" fmla="*/ T20 w 60"/>
                                <a:gd name="T22" fmla="+- 0 1476 1434"/>
                                <a:gd name="T23" fmla="*/ 1476 h 60"/>
                                <a:gd name="T24" fmla="+- 0 1040 1031"/>
                                <a:gd name="T25" fmla="*/ T24 w 60"/>
                                <a:gd name="T26" fmla="+- 0 1485 1434"/>
                                <a:gd name="T27" fmla="*/ 1485 h 60"/>
                                <a:gd name="T28" fmla="+- 0 1049 1031"/>
                                <a:gd name="T29" fmla="*/ T28 w 60"/>
                                <a:gd name="T30" fmla="+- 0 1492 1434"/>
                                <a:gd name="T31" fmla="*/ 1492 h 60"/>
                                <a:gd name="T32" fmla="+- 0 1061 1031"/>
                                <a:gd name="T33" fmla="*/ T32 w 60"/>
                                <a:gd name="T34" fmla="+- 0 1494 1434"/>
                                <a:gd name="T35" fmla="*/ 1494 h 60"/>
                                <a:gd name="T36" fmla="+- 0 1073 1031"/>
                                <a:gd name="T37" fmla="*/ T36 w 60"/>
                                <a:gd name="T38" fmla="+- 0 1492 1434"/>
                                <a:gd name="T39" fmla="*/ 1492 h 60"/>
                                <a:gd name="T40" fmla="+- 0 1082 1031"/>
                                <a:gd name="T41" fmla="*/ T40 w 60"/>
                                <a:gd name="T42" fmla="+- 0 1485 1434"/>
                                <a:gd name="T43" fmla="*/ 1485 h 60"/>
                                <a:gd name="T44" fmla="+- 0 1089 1031"/>
                                <a:gd name="T45" fmla="*/ T44 w 60"/>
                                <a:gd name="T46" fmla="+- 0 1476 1434"/>
                                <a:gd name="T47" fmla="*/ 1476 h 60"/>
                                <a:gd name="T48" fmla="+- 0 1091 1031"/>
                                <a:gd name="T49" fmla="*/ T48 w 60"/>
                                <a:gd name="T50" fmla="+- 0 1464 1434"/>
                                <a:gd name="T51" fmla="*/ 1464 h 60"/>
                                <a:gd name="T52" fmla="+- 0 1089 1031"/>
                                <a:gd name="T53" fmla="*/ T52 w 60"/>
                                <a:gd name="T54" fmla="+- 0 1452 1434"/>
                                <a:gd name="T55" fmla="*/ 1452 h 60"/>
                                <a:gd name="T56" fmla="+- 0 1082 1031"/>
                                <a:gd name="T57" fmla="*/ T56 w 60"/>
                                <a:gd name="T58" fmla="+- 0 1443 1434"/>
                                <a:gd name="T59" fmla="*/ 1443 h 60"/>
                                <a:gd name="T60" fmla="+- 0 1073 1031"/>
                                <a:gd name="T61" fmla="*/ T60 w 60"/>
                                <a:gd name="T62" fmla="+- 0 1436 1434"/>
                                <a:gd name="T63" fmla="*/ 1436 h 60"/>
                                <a:gd name="T64" fmla="+- 0 1061 1031"/>
                                <a:gd name="T65" fmla="*/ T64 w 60"/>
                                <a:gd name="T66" fmla="+- 0 1434 1434"/>
                                <a:gd name="T67" fmla="*/ 143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9" y="9"/>
                                  </a:lnTo>
                                  <a:lnTo>
                                    <a:pt x="2" y="18"/>
                                  </a:lnTo>
                                  <a:lnTo>
                                    <a:pt x="0" y="30"/>
                                  </a:lnTo>
                                  <a:lnTo>
                                    <a:pt x="2" y="42"/>
                                  </a:lnTo>
                                  <a:lnTo>
                                    <a:pt x="9" y="51"/>
                                  </a:lnTo>
                                  <a:lnTo>
                                    <a:pt x="18" y="58"/>
                                  </a:lnTo>
                                  <a:lnTo>
                                    <a:pt x="30" y="60"/>
                                  </a:lnTo>
                                  <a:lnTo>
                                    <a:pt x="42" y="58"/>
                                  </a:lnTo>
                                  <a:lnTo>
                                    <a:pt x="51" y="51"/>
                                  </a:lnTo>
                                  <a:lnTo>
                                    <a:pt x="58" y="42"/>
                                  </a:lnTo>
                                  <a:lnTo>
                                    <a:pt x="60" y="30"/>
                                  </a:lnTo>
                                  <a:lnTo>
                                    <a:pt x="58" y="18"/>
                                  </a:lnTo>
                                  <a:lnTo>
                                    <a:pt x="51"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9862558" name="Freeform 78"/>
                          <wps:cNvSpPr>
                            <a:spLocks/>
                          </wps:cNvSpPr>
                          <wps:spPr bwMode="auto">
                            <a:xfrm>
                              <a:off x="231227" y="0"/>
                              <a:ext cx="38100" cy="38100"/>
                            </a:xfrm>
                            <a:custGeom>
                              <a:avLst/>
                              <a:gdLst>
                                <a:gd name="T0" fmla="+- 0 1242 1212"/>
                                <a:gd name="T1" fmla="*/ T0 w 60"/>
                                <a:gd name="T2" fmla="+- 0 1434 1434"/>
                                <a:gd name="T3" fmla="*/ 1434 h 60"/>
                                <a:gd name="T4" fmla="+- 0 1230 1212"/>
                                <a:gd name="T5" fmla="*/ T4 w 60"/>
                                <a:gd name="T6" fmla="+- 0 1436 1434"/>
                                <a:gd name="T7" fmla="*/ 1436 h 60"/>
                                <a:gd name="T8" fmla="+- 0 1221 1212"/>
                                <a:gd name="T9" fmla="*/ T8 w 60"/>
                                <a:gd name="T10" fmla="+- 0 1443 1434"/>
                                <a:gd name="T11" fmla="*/ 1443 h 60"/>
                                <a:gd name="T12" fmla="+- 0 1214 1212"/>
                                <a:gd name="T13" fmla="*/ T12 w 60"/>
                                <a:gd name="T14" fmla="+- 0 1452 1434"/>
                                <a:gd name="T15" fmla="*/ 1452 h 60"/>
                                <a:gd name="T16" fmla="+- 0 1212 1212"/>
                                <a:gd name="T17" fmla="*/ T16 w 60"/>
                                <a:gd name="T18" fmla="+- 0 1464 1434"/>
                                <a:gd name="T19" fmla="*/ 1464 h 60"/>
                                <a:gd name="T20" fmla="+- 0 1214 1212"/>
                                <a:gd name="T21" fmla="*/ T20 w 60"/>
                                <a:gd name="T22" fmla="+- 0 1476 1434"/>
                                <a:gd name="T23" fmla="*/ 1476 h 60"/>
                                <a:gd name="T24" fmla="+- 0 1221 1212"/>
                                <a:gd name="T25" fmla="*/ T24 w 60"/>
                                <a:gd name="T26" fmla="+- 0 1485 1434"/>
                                <a:gd name="T27" fmla="*/ 1485 h 60"/>
                                <a:gd name="T28" fmla="+- 0 1230 1212"/>
                                <a:gd name="T29" fmla="*/ T28 w 60"/>
                                <a:gd name="T30" fmla="+- 0 1492 1434"/>
                                <a:gd name="T31" fmla="*/ 1492 h 60"/>
                                <a:gd name="T32" fmla="+- 0 1242 1212"/>
                                <a:gd name="T33" fmla="*/ T32 w 60"/>
                                <a:gd name="T34" fmla="+- 0 1494 1434"/>
                                <a:gd name="T35" fmla="*/ 1494 h 60"/>
                                <a:gd name="T36" fmla="+- 0 1253 1212"/>
                                <a:gd name="T37" fmla="*/ T36 w 60"/>
                                <a:gd name="T38" fmla="+- 0 1492 1434"/>
                                <a:gd name="T39" fmla="*/ 1492 h 60"/>
                                <a:gd name="T40" fmla="+- 0 1263 1212"/>
                                <a:gd name="T41" fmla="*/ T40 w 60"/>
                                <a:gd name="T42" fmla="+- 0 1485 1434"/>
                                <a:gd name="T43" fmla="*/ 1485 h 60"/>
                                <a:gd name="T44" fmla="+- 0 1269 1212"/>
                                <a:gd name="T45" fmla="*/ T44 w 60"/>
                                <a:gd name="T46" fmla="+- 0 1476 1434"/>
                                <a:gd name="T47" fmla="*/ 1476 h 60"/>
                                <a:gd name="T48" fmla="+- 0 1272 1212"/>
                                <a:gd name="T49" fmla="*/ T48 w 60"/>
                                <a:gd name="T50" fmla="+- 0 1464 1434"/>
                                <a:gd name="T51" fmla="*/ 1464 h 60"/>
                                <a:gd name="T52" fmla="+- 0 1269 1212"/>
                                <a:gd name="T53" fmla="*/ T52 w 60"/>
                                <a:gd name="T54" fmla="+- 0 1452 1434"/>
                                <a:gd name="T55" fmla="*/ 1452 h 60"/>
                                <a:gd name="T56" fmla="+- 0 1263 1212"/>
                                <a:gd name="T57" fmla="*/ T56 w 60"/>
                                <a:gd name="T58" fmla="+- 0 1443 1434"/>
                                <a:gd name="T59" fmla="*/ 1443 h 60"/>
                                <a:gd name="T60" fmla="+- 0 1253 1212"/>
                                <a:gd name="T61" fmla="*/ T60 w 60"/>
                                <a:gd name="T62" fmla="+- 0 1436 1434"/>
                                <a:gd name="T63" fmla="*/ 1436 h 60"/>
                                <a:gd name="T64" fmla="+- 0 1242 1212"/>
                                <a:gd name="T65" fmla="*/ T64 w 60"/>
                                <a:gd name="T66" fmla="+- 0 1434 1434"/>
                                <a:gd name="T67" fmla="*/ 143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9" y="9"/>
                                  </a:lnTo>
                                  <a:lnTo>
                                    <a:pt x="2" y="18"/>
                                  </a:lnTo>
                                  <a:lnTo>
                                    <a:pt x="0" y="30"/>
                                  </a:lnTo>
                                  <a:lnTo>
                                    <a:pt x="2" y="42"/>
                                  </a:lnTo>
                                  <a:lnTo>
                                    <a:pt x="9" y="51"/>
                                  </a:lnTo>
                                  <a:lnTo>
                                    <a:pt x="18" y="58"/>
                                  </a:lnTo>
                                  <a:lnTo>
                                    <a:pt x="30" y="60"/>
                                  </a:lnTo>
                                  <a:lnTo>
                                    <a:pt x="41" y="58"/>
                                  </a:lnTo>
                                  <a:lnTo>
                                    <a:pt x="51" y="51"/>
                                  </a:lnTo>
                                  <a:lnTo>
                                    <a:pt x="57" y="42"/>
                                  </a:lnTo>
                                  <a:lnTo>
                                    <a:pt x="60" y="30"/>
                                  </a:lnTo>
                                  <a:lnTo>
                                    <a:pt x="57" y="18"/>
                                  </a:lnTo>
                                  <a:lnTo>
                                    <a:pt x="51" y="9"/>
                                  </a:lnTo>
                                  <a:lnTo>
                                    <a:pt x="41"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8914512" name="Freeform 79"/>
                          <wps:cNvSpPr>
                            <a:spLocks/>
                          </wps:cNvSpPr>
                          <wps:spPr bwMode="auto">
                            <a:xfrm>
                              <a:off x="0" y="0"/>
                              <a:ext cx="38100" cy="38100"/>
                            </a:xfrm>
                            <a:custGeom>
                              <a:avLst/>
                              <a:gdLst>
                                <a:gd name="T0" fmla="+- 0 880 850"/>
                                <a:gd name="T1" fmla="*/ T0 w 60"/>
                                <a:gd name="T2" fmla="+- 0 1434 1434"/>
                                <a:gd name="T3" fmla="*/ 1434 h 60"/>
                                <a:gd name="T4" fmla="+- 0 869 850"/>
                                <a:gd name="T5" fmla="*/ T4 w 60"/>
                                <a:gd name="T6" fmla="+- 0 1436 1434"/>
                                <a:gd name="T7" fmla="*/ 1436 h 60"/>
                                <a:gd name="T8" fmla="+- 0 859 850"/>
                                <a:gd name="T9" fmla="*/ T8 w 60"/>
                                <a:gd name="T10" fmla="+- 0 1443 1434"/>
                                <a:gd name="T11" fmla="*/ 1443 h 60"/>
                                <a:gd name="T12" fmla="+- 0 853 850"/>
                                <a:gd name="T13" fmla="*/ T12 w 60"/>
                                <a:gd name="T14" fmla="+- 0 1452 1434"/>
                                <a:gd name="T15" fmla="*/ 1452 h 60"/>
                                <a:gd name="T16" fmla="+- 0 850 850"/>
                                <a:gd name="T17" fmla="*/ T16 w 60"/>
                                <a:gd name="T18" fmla="+- 0 1464 1434"/>
                                <a:gd name="T19" fmla="*/ 1464 h 60"/>
                                <a:gd name="T20" fmla="+- 0 853 850"/>
                                <a:gd name="T21" fmla="*/ T20 w 60"/>
                                <a:gd name="T22" fmla="+- 0 1476 1434"/>
                                <a:gd name="T23" fmla="*/ 1476 h 60"/>
                                <a:gd name="T24" fmla="+- 0 859 850"/>
                                <a:gd name="T25" fmla="*/ T24 w 60"/>
                                <a:gd name="T26" fmla="+- 0 1485 1434"/>
                                <a:gd name="T27" fmla="*/ 1485 h 60"/>
                                <a:gd name="T28" fmla="+- 0 869 850"/>
                                <a:gd name="T29" fmla="*/ T28 w 60"/>
                                <a:gd name="T30" fmla="+- 0 1492 1434"/>
                                <a:gd name="T31" fmla="*/ 1492 h 60"/>
                                <a:gd name="T32" fmla="+- 0 880 850"/>
                                <a:gd name="T33" fmla="*/ T32 w 60"/>
                                <a:gd name="T34" fmla="+- 0 1494 1434"/>
                                <a:gd name="T35" fmla="*/ 1494 h 60"/>
                                <a:gd name="T36" fmla="+- 0 892 850"/>
                                <a:gd name="T37" fmla="*/ T36 w 60"/>
                                <a:gd name="T38" fmla="+- 0 1492 1434"/>
                                <a:gd name="T39" fmla="*/ 1492 h 60"/>
                                <a:gd name="T40" fmla="+- 0 902 850"/>
                                <a:gd name="T41" fmla="*/ T40 w 60"/>
                                <a:gd name="T42" fmla="+- 0 1485 1434"/>
                                <a:gd name="T43" fmla="*/ 1485 h 60"/>
                                <a:gd name="T44" fmla="+- 0 908 850"/>
                                <a:gd name="T45" fmla="*/ T44 w 60"/>
                                <a:gd name="T46" fmla="+- 0 1476 1434"/>
                                <a:gd name="T47" fmla="*/ 1476 h 60"/>
                                <a:gd name="T48" fmla="+- 0 910 850"/>
                                <a:gd name="T49" fmla="*/ T48 w 60"/>
                                <a:gd name="T50" fmla="+- 0 1464 1434"/>
                                <a:gd name="T51" fmla="*/ 1464 h 60"/>
                                <a:gd name="T52" fmla="+- 0 908 850"/>
                                <a:gd name="T53" fmla="*/ T52 w 60"/>
                                <a:gd name="T54" fmla="+- 0 1452 1434"/>
                                <a:gd name="T55" fmla="*/ 1452 h 60"/>
                                <a:gd name="T56" fmla="+- 0 902 850"/>
                                <a:gd name="T57" fmla="*/ T56 w 60"/>
                                <a:gd name="T58" fmla="+- 0 1443 1434"/>
                                <a:gd name="T59" fmla="*/ 1443 h 60"/>
                                <a:gd name="T60" fmla="+- 0 892 850"/>
                                <a:gd name="T61" fmla="*/ T60 w 60"/>
                                <a:gd name="T62" fmla="+- 0 1436 1434"/>
                                <a:gd name="T63" fmla="*/ 1436 h 60"/>
                                <a:gd name="T64" fmla="+- 0 880 850"/>
                                <a:gd name="T65" fmla="*/ T64 w 60"/>
                                <a:gd name="T66" fmla="+- 0 1434 1434"/>
                                <a:gd name="T67" fmla="*/ 143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9" y="2"/>
                                  </a:lnTo>
                                  <a:lnTo>
                                    <a:pt x="9" y="9"/>
                                  </a:lnTo>
                                  <a:lnTo>
                                    <a:pt x="3" y="18"/>
                                  </a:lnTo>
                                  <a:lnTo>
                                    <a:pt x="0" y="30"/>
                                  </a:lnTo>
                                  <a:lnTo>
                                    <a:pt x="3" y="42"/>
                                  </a:lnTo>
                                  <a:lnTo>
                                    <a:pt x="9" y="51"/>
                                  </a:lnTo>
                                  <a:lnTo>
                                    <a:pt x="19" y="58"/>
                                  </a:lnTo>
                                  <a:lnTo>
                                    <a:pt x="30" y="60"/>
                                  </a:lnTo>
                                  <a:lnTo>
                                    <a:pt x="42" y="58"/>
                                  </a:lnTo>
                                  <a:lnTo>
                                    <a:pt x="52" y="51"/>
                                  </a:lnTo>
                                  <a:lnTo>
                                    <a:pt x="58" y="42"/>
                                  </a:lnTo>
                                  <a:lnTo>
                                    <a:pt x="60" y="30"/>
                                  </a:lnTo>
                                  <a:lnTo>
                                    <a:pt x="58" y="18"/>
                                  </a:lnTo>
                                  <a:lnTo>
                                    <a:pt x="52"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6963128" name="Freeform 80"/>
                          <wps:cNvSpPr>
                            <a:spLocks/>
                          </wps:cNvSpPr>
                          <wps:spPr bwMode="auto">
                            <a:xfrm>
                              <a:off x="115614" y="110359"/>
                              <a:ext cx="38100" cy="38100"/>
                            </a:xfrm>
                            <a:custGeom>
                              <a:avLst/>
                              <a:gdLst>
                                <a:gd name="T0" fmla="+- 0 1061 1031"/>
                                <a:gd name="T1" fmla="*/ T0 w 60"/>
                                <a:gd name="T2" fmla="+- 0 1609 1609"/>
                                <a:gd name="T3" fmla="*/ 1609 h 60"/>
                                <a:gd name="T4" fmla="+- 0 1049 1031"/>
                                <a:gd name="T5" fmla="*/ T4 w 60"/>
                                <a:gd name="T6" fmla="+- 0 1611 1609"/>
                                <a:gd name="T7" fmla="*/ 1611 h 60"/>
                                <a:gd name="T8" fmla="+- 0 1040 1031"/>
                                <a:gd name="T9" fmla="*/ T8 w 60"/>
                                <a:gd name="T10" fmla="+- 0 1618 1609"/>
                                <a:gd name="T11" fmla="*/ 1618 h 60"/>
                                <a:gd name="T12" fmla="+- 0 1033 1031"/>
                                <a:gd name="T13" fmla="*/ T12 w 60"/>
                                <a:gd name="T14" fmla="+- 0 1627 1609"/>
                                <a:gd name="T15" fmla="*/ 1627 h 60"/>
                                <a:gd name="T16" fmla="+- 0 1031 1031"/>
                                <a:gd name="T17" fmla="*/ T16 w 60"/>
                                <a:gd name="T18" fmla="+- 0 1639 1609"/>
                                <a:gd name="T19" fmla="*/ 1639 h 60"/>
                                <a:gd name="T20" fmla="+- 0 1033 1031"/>
                                <a:gd name="T21" fmla="*/ T20 w 60"/>
                                <a:gd name="T22" fmla="+- 0 1651 1609"/>
                                <a:gd name="T23" fmla="*/ 1651 h 60"/>
                                <a:gd name="T24" fmla="+- 0 1040 1031"/>
                                <a:gd name="T25" fmla="*/ T24 w 60"/>
                                <a:gd name="T26" fmla="+- 0 1660 1609"/>
                                <a:gd name="T27" fmla="*/ 1660 h 60"/>
                                <a:gd name="T28" fmla="+- 0 1049 1031"/>
                                <a:gd name="T29" fmla="*/ T28 w 60"/>
                                <a:gd name="T30" fmla="+- 0 1667 1609"/>
                                <a:gd name="T31" fmla="*/ 1667 h 60"/>
                                <a:gd name="T32" fmla="+- 0 1061 1031"/>
                                <a:gd name="T33" fmla="*/ T32 w 60"/>
                                <a:gd name="T34" fmla="+- 0 1669 1609"/>
                                <a:gd name="T35" fmla="*/ 1669 h 60"/>
                                <a:gd name="T36" fmla="+- 0 1073 1031"/>
                                <a:gd name="T37" fmla="*/ T36 w 60"/>
                                <a:gd name="T38" fmla="+- 0 1667 1609"/>
                                <a:gd name="T39" fmla="*/ 1667 h 60"/>
                                <a:gd name="T40" fmla="+- 0 1082 1031"/>
                                <a:gd name="T41" fmla="*/ T40 w 60"/>
                                <a:gd name="T42" fmla="+- 0 1660 1609"/>
                                <a:gd name="T43" fmla="*/ 1660 h 60"/>
                                <a:gd name="T44" fmla="+- 0 1089 1031"/>
                                <a:gd name="T45" fmla="*/ T44 w 60"/>
                                <a:gd name="T46" fmla="+- 0 1651 1609"/>
                                <a:gd name="T47" fmla="*/ 1651 h 60"/>
                                <a:gd name="T48" fmla="+- 0 1091 1031"/>
                                <a:gd name="T49" fmla="*/ T48 w 60"/>
                                <a:gd name="T50" fmla="+- 0 1639 1609"/>
                                <a:gd name="T51" fmla="*/ 1639 h 60"/>
                                <a:gd name="T52" fmla="+- 0 1089 1031"/>
                                <a:gd name="T53" fmla="*/ T52 w 60"/>
                                <a:gd name="T54" fmla="+- 0 1627 1609"/>
                                <a:gd name="T55" fmla="*/ 1627 h 60"/>
                                <a:gd name="T56" fmla="+- 0 1082 1031"/>
                                <a:gd name="T57" fmla="*/ T56 w 60"/>
                                <a:gd name="T58" fmla="+- 0 1618 1609"/>
                                <a:gd name="T59" fmla="*/ 1618 h 60"/>
                                <a:gd name="T60" fmla="+- 0 1073 1031"/>
                                <a:gd name="T61" fmla="*/ T60 w 60"/>
                                <a:gd name="T62" fmla="+- 0 1611 1609"/>
                                <a:gd name="T63" fmla="*/ 1611 h 60"/>
                                <a:gd name="T64" fmla="+- 0 1061 1031"/>
                                <a:gd name="T65" fmla="*/ T64 w 60"/>
                                <a:gd name="T66" fmla="+- 0 1609 1609"/>
                                <a:gd name="T67" fmla="*/ 1609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9" y="9"/>
                                  </a:lnTo>
                                  <a:lnTo>
                                    <a:pt x="2" y="18"/>
                                  </a:lnTo>
                                  <a:lnTo>
                                    <a:pt x="0" y="30"/>
                                  </a:lnTo>
                                  <a:lnTo>
                                    <a:pt x="2" y="42"/>
                                  </a:lnTo>
                                  <a:lnTo>
                                    <a:pt x="9" y="51"/>
                                  </a:lnTo>
                                  <a:lnTo>
                                    <a:pt x="18" y="58"/>
                                  </a:lnTo>
                                  <a:lnTo>
                                    <a:pt x="30" y="60"/>
                                  </a:lnTo>
                                  <a:lnTo>
                                    <a:pt x="42" y="58"/>
                                  </a:lnTo>
                                  <a:lnTo>
                                    <a:pt x="51" y="51"/>
                                  </a:lnTo>
                                  <a:lnTo>
                                    <a:pt x="58" y="42"/>
                                  </a:lnTo>
                                  <a:lnTo>
                                    <a:pt x="60" y="30"/>
                                  </a:lnTo>
                                  <a:lnTo>
                                    <a:pt x="58" y="18"/>
                                  </a:lnTo>
                                  <a:lnTo>
                                    <a:pt x="51"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4050308" name="Freeform 81"/>
                          <wps:cNvSpPr>
                            <a:spLocks/>
                          </wps:cNvSpPr>
                          <wps:spPr bwMode="auto">
                            <a:xfrm>
                              <a:off x="231227" y="110359"/>
                              <a:ext cx="38100" cy="38100"/>
                            </a:xfrm>
                            <a:custGeom>
                              <a:avLst/>
                              <a:gdLst>
                                <a:gd name="T0" fmla="+- 0 1242 1212"/>
                                <a:gd name="T1" fmla="*/ T0 w 60"/>
                                <a:gd name="T2" fmla="+- 0 1609 1609"/>
                                <a:gd name="T3" fmla="*/ 1609 h 60"/>
                                <a:gd name="T4" fmla="+- 0 1230 1212"/>
                                <a:gd name="T5" fmla="*/ T4 w 60"/>
                                <a:gd name="T6" fmla="+- 0 1611 1609"/>
                                <a:gd name="T7" fmla="*/ 1611 h 60"/>
                                <a:gd name="T8" fmla="+- 0 1221 1212"/>
                                <a:gd name="T9" fmla="*/ T8 w 60"/>
                                <a:gd name="T10" fmla="+- 0 1618 1609"/>
                                <a:gd name="T11" fmla="*/ 1618 h 60"/>
                                <a:gd name="T12" fmla="+- 0 1214 1212"/>
                                <a:gd name="T13" fmla="*/ T12 w 60"/>
                                <a:gd name="T14" fmla="+- 0 1627 1609"/>
                                <a:gd name="T15" fmla="*/ 1627 h 60"/>
                                <a:gd name="T16" fmla="+- 0 1212 1212"/>
                                <a:gd name="T17" fmla="*/ T16 w 60"/>
                                <a:gd name="T18" fmla="+- 0 1639 1609"/>
                                <a:gd name="T19" fmla="*/ 1639 h 60"/>
                                <a:gd name="T20" fmla="+- 0 1214 1212"/>
                                <a:gd name="T21" fmla="*/ T20 w 60"/>
                                <a:gd name="T22" fmla="+- 0 1651 1609"/>
                                <a:gd name="T23" fmla="*/ 1651 h 60"/>
                                <a:gd name="T24" fmla="+- 0 1221 1212"/>
                                <a:gd name="T25" fmla="*/ T24 w 60"/>
                                <a:gd name="T26" fmla="+- 0 1660 1609"/>
                                <a:gd name="T27" fmla="*/ 1660 h 60"/>
                                <a:gd name="T28" fmla="+- 0 1230 1212"/>
                                <a:gd name="T29" fmla="*/ T28 w 60"/>
                                <a:gd name="T30" fmla="+- 0 1667 1609"/>
                                <a:gd name="T31" fmla="*/ 1667 h 60"/>
                                <a:gd name="T32" fmla="+- 0 1242 1212"/>
                                <a:gd name="T33" fmla="*/ T32 w 60"/>
                                <a:gd name="T34" fmla="+- 0 1669 1609"/>
                                <a:gd name="T35" fmla="*/ 1669 h 60"/>
                                <a:gd name="T36" fmla="+- 0 1253 1212"/>
                                <a:gd name="T37" fmla="*/ T36 w 60"/>
                                <a:gd name="T38" fmla="+- 0 1667 1609"/>
                                <a:gd name="T39" fmla="*/ 1667 h 60"/>
                                <a:gd name="T40" fmla="+- 0 1263 1212"/>
                                <a:gd name="T41" fmla="*/ T40 w 60"/>
                                <a:gd name="T42" fmla="+- 0 1660 1609"/>
                                <a:gd name="T43" fmla="*/ 1660 h 60"/>
                                <a:gd name="T44" fmla="+- 0 1269 1212"/>
                                <a:gd name="T45" fmla="*/ T44 w 60"/>
                                <a:gd name="T46" fmla="+- 0 1651 1609"/>
                                <a:gd name="T47" fmla="*/ 1651 h 60"/>
                                <a:gd name="T48" fmla="+- 0 1272 1212"/>
                                <a:gd name="T49" fmla="*/ T48 w 60"/>
                                <a:gd name="T50" fmla="+- 0 1639 1609"/>
                                <a:gd name="T51" fmla="*/ 1639 h 60"/>
                                <a:gd name="T52" fmla="+- 0 1269 1212"/>
                                <a:gd name="T53" fmla="*/ T52 w 60"/>
                                <a:gd name="T54" fmla="+- 0 1627 1609"/>
                                <a:gd name="T55" fmla="*/ 1627 h 60"/>
                                <a:gd name="T56" fmla="+- 0 1263 1212"/>
                                <a:gd name="T57" fmla="*/ T56 w 60"/>
                                <a:gd name="T58" fmla="+- 0 1618 1609"/>
                                <a:gd name="T59" fmla="*/ 1618 h 60"/>
                                <a:gd name="T60" fmla="+- 0 1253 1212"/>
                                <a:gd name="T61" fmla="*/ T60 w 60"/>
                                <a:gd name="T62" fmla="+- 0 1611 1609"/>
                                <a:gd name="T63" fmla="*/ 1611 h 60"/>
                                <a:gd name="T64" fmla="+- 0 1242 1212"/>
                                <a:gd name="T65" fmla="*/ T64 w 60"/>
                                <a:gd name="T66" fmla="+- 0 1609 1609"/>
                                <a:gd name="T67" fmla="*/ 1609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8" y="2"/>
                                  </a:lnTo>
                                  <a:lnTo>
                                    <a:pt x="9" y="9"/>
                                  </a:lnTo>
                                  <a:lnTo>
                                    <a:pt x="2" y="18"/>
                                  </a:lnTo>
                                  <a:lnTo>
                                    <a:pt x="0" y="30"/>
                                  </a:lnTo>
                                  <a:lnTo>
                                    <a:pt x="2" y="42"/>
                                  </a:lnTo>
                                  <a:lnTo>
                                    <a:pt x="9" y="51"/>
                                  </a:lnTo>
                                  <a:lnTo>
                                    <a:pt x="18" y="58"/>
                                  </a:lnTo>
                                  <a:lnTo>
                                    <a:pt x="30" y="60"/>
                                  </a:lnTo>
                                  <a:lnTo>
                                    <a:pt x="41" y="58"/>
                                  </a:lnTo>
                                  <a:lnTo>
                                    <a:pt x="51" y="51"/>
                                  </a:lnTo>
                                  <a:lnTo>
                                    <a:pt x="57" y="42"/>
                                  </a:lnTo>
                                  <a:lnTo>
                                    <a:pt x="60" y="30"/>
                                  </a:lnTo>
                                  <a:lnTo>
                                    <a:pt x="57" y="18"/>
                                  </a:lnTo>
                                  <a:lnTo>
                                    <a:pt x="51" y="9"/>
                                  </a:lnTo>
                                  <a:lnTo>
                                    <a:pt x="41"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1905805" name="Freeform 82"/>
                          <wps:cNvSpPr>
                            <a:spLocks/>
                          </wps:cNvSpPr>
                          <wps:spPr bwMode="auto">
                            <a:xfrm>
                              <a:off x="0" y="110359"/>
                              <a:ext cx="38100" cy="38100"/>
                            </a:xfrm>
                            <a:custGeom>
                              <a:avLst/>
                              <a:gdLst>
                                <a:gd name="T0" fmla="+- 0 880 850"/>
                                <a:gd name="T1" fmla="*/ T0 w 60"/>
                                <a:gd name="T2" fmla="+- 0 1609 1609"/>
                                <a:gd name="T3" fmla="*/ 1609 h 60"/>
                                <a:gd name="T4" fmla="+- 0 869 850"/>
                                <a:gd name="T5" fmla="*/ T4 w 60"/>
                                <a:gd name="T6" fmla="+- 0 1611 1609"/>
                                <a:gd name="T7" fmla="*/ 1611 h 60"/>
                                <a:gd name="T8" fmla="+- 0 859 850"/>
                                <a:gd name="T9" fmla="*/ T8 w 60"/>
                                <a:gd name="T10" fmla="+- 0 1618 1609"/>
                                <a:gd name="T11" fmla="*/ 1618 h 60"/>
                                <a:gd name="T12" fmla="+- 0 853 850"/>
                                <a:gd name="T13" fmla="*/ T12 w 60"/>
                                <a:gd name="T14" fmla="+- 0 1627 1609"/>
                                <a:gd name="T15" fmla="*/ 1627 h 60"/>
                                <a:gd name="T16" fmla="+- 0 850 850"/>
                                <a:gd name="T17" fmla="*/ T16 w 60"/>
                                <a:gd name="T18" fmla="+- 0 1639 1609"/>
                                <a:gd name="T19" fmla="*/ 1639 h 60"/>
                                <a:gd name="T20" fmla="+- 0 853 850"/>
                                <a:gd name="T21" fmla="*/ T20 w 60"/>
                                <a:gd name="T22" fmla="+- 0 1651 1609"/>
                                <a:gd name="T23" fmla="*/ 1651 h 60"/>
                                <a:gd name="T24" fmla="+- 0 859 850"/>
                                <a:gd name="T25" fmla="*/ T24 w 60"/>
                                <a:gd name="T26" fmla="+- 0 1660 1609"/>
                                <a:gd name="T27" fmla="*/ 1660 h 60"/>
                                <a:gd name="T28" fmla="+- 0 869 850"/>
                                <a:gd name="T29" fmla="*/ T28 w 60"/>
                                <a:gd name="T30" fmla="+- 0 1667 1609"/>
                                <a:gd name="T31" fmla="*/ 1667 h 60"/>
                                <a:gd name="T32" fmla="+- 0 880 850"/>
                                <a:gd name="T33" fmla="*/ T32 w 60"/>
                                <a:gd name="T34" fmla="+- 0 1669 1609"/>
                                <a:gd name="T35" fmla="*/ 1669 h 60"/>
                                <a:gd name="T36" fmla="+- 0 892 850"/>
                                <a:gd name="T37" fmla="*/ T36 w 60"/>
                                <a:gd name="T38" fmla="+- 0 1667 1609"/>
                                <a:gd name="T39" fmla="*/ 1667 h 60"/>
                                <a:gd name="T40" fmla="+- 0 902 850"/>
                                <a:gd name="T41" fmla="*/ T40 w 60"/>
                                <a:gd name="T42" fmla="+- 0 1660 1609"/>
                                <a:gd name="T43" fmla="*/ 1660 h 60"/>
                                <a:gd name="T44" fmla="+- 0 908 850"/>
                                <a:gd name="T45" fmla="*/ T44 w 60"/>
                                <a:gd name="T46" fmla="+- 0 1651 1609"/>
                                <a:gd name="T47" fmla="*/ 1651 h 60"/>
                                <a:gd name="T48" fmla="+- 0 910 850"/>
                                <a:gd name="T49" fmla="*/ T48 w 60"/>
                                <a:gd name="T50" fmla="+- 0 1639 1609"/>
                                <a:gd name="T51" fmla="*/ 1639 h 60"/>
                                <a:gd name="T52" fmla="+- 0 908 850"/>
                                <a:gd name="T53" fmla="*/ T52 w 60"/>
                                <a:gd name="T54" fmla="+- 0 1627 1609"/>
                                <a:gd name="T55" fmla="*/ 1627 h 60"/>
                                <a:gd name="T56" fmla="+- 0 902 850"/>
                                <a:gd name="T57" fmla="*/ T56 w 60"/>
                                <a:gd name="T58" fmla="+- 0 1618 1609"/>
                                <a:gd name="T59" fmla="*/ 1618 h 60"/>
                                <a:gd name="T60" fmla="+- 0 892 850"/>
                                <a:gd name="T61" fmla="*/ T60 w 60"/>
                                <a:gd name="T62" fmla="+- 0 1611 1609"/>
                                <a:gd name="T63" fmla="*/ 1611 h 60"/>
                                <a:gd name="T64" fmla="+- 0 880 850"/>
                                <a:gd name="T65" fmla="*/ T64 w 60"/>
                                <a:gd name="T66" fmla="+- 0 1609 1609"/>
                                <a:gd name="T67" fmla="*/ 1609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30" y="0"/>
                                  </a:moveTo>
                                  <a:lnTo>
                                    <a:pt x="19" y="2"/>
                                  </a:lnTo>
                                  <a:lnTo>
                                    <a:pt x="9" y="9"/>
                                  </a:lnTo>
                                  <a:lnTo>
                                    <a:pt x="3" y="18"/>
                                  </a:lnTo>
                                  <a:lnTo>
                                    <a:pt x="0" y="30"/>
                                  </a:lnTo>
                                  <a:lnTo>
                                    <a:pt x="3" y="42"/>
                                  </a:lnTo>
                                  <a:lnTo>
                                    <a:pt x="9" y="51"/>
                                  </a:lnTo>
                                  <a:lnTo>
                                    <a:pt x="19" y="58"/>
                                  </a:lnTo>
                                  <a:lnTo>
                                    <a:pt x="30" y="60"/>
                                  </a:lnTo>
                                  <a:lnTo>
                                    <a:pt x="42" y="58"/>
                                  </a:lnTo>
                                  <a:lnTo>
                                    <a:pt x="52" y="51"/>
                                  </a:lnTo>
                                  <a:lnTo>
                                    <a:pt x="58" y="42"/>
                                  </a:lnTo>
                                  <a:lnTo>
                                    <a:pt x="60" y="30"/>
                                  </a:lnTo>
                                  <a:lnTo>
                                    <a:pt x="58" y="18"/>
                                  </a:lnTo>
                                  <a:lnTo>
                                    <a:pt x="52" y="9"/>
                                  </a:lnTo>
                                  <a:lnTo>
                                    <a:pt x="42" y="2"/>
                                  </a:lnTo>
                                  <a:lnTo>
                                    <a:pt x="30"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C87B1E6" id="Group 2106838556" o:spid="_x0000_s1031" alt="&quot;&quot;" style="position:absolute;margin-left:-25.9pt;margin-top:-174.8pt;width:647.35pt;height:941.05pt;z-index:-251658225;mso-position-horizontal-relative:page;mso-width-relative:margin;mso-height-relative:margin" coordorigin="-3438,-17803" coordsize="77724,1176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">
                <v:rect id="Rectangle 743" o:spid="_x0000_s1032" style="position:absolute;left:-3438;top:-17803;width:77723;height:117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" filled="f" stroked="f">
                  <v:textbox>
                    <w:txbxContent>
                      <w:p w14:paraId="78BA8559" w14:textId="77777777" w:rsidR="00BB644D" w:rsidRPr="002F7BBF" w:rsidRDefault="00BB644D" w:rsidP="00BB644D">
                        <w:pPr>
                          <w:spacing w:line="360" w:lineRule="auto"/>
                          <w:ind w:left="20"/>
                          <w:jc w:val="center"/>
                          <w:rPr>
                            <w:rFonts w:asciiTheme="majorHAnsi" w:hAnsiTheme="majorHAnsi"/>
                            <w:b/>
                            <w:bCs/>
                            <w:noProof/>
                            <w:color w:val="4354A2" w:themeColor="accent1"/>
                            <w:sz w:val="72"/>
                            <w:szCs w:val="72"/>
                          </w:rPr>
                        </w:pPr>
                        <w:r w:rsidRPr="002F7BBF">
                          <w:rPr>
                            <w:rFonts w:asciiTheme="majorHAnsi" w:hAnsiTheme="majorHAnsi"/>
                            <w:b/>
                            <w:bCs/>
                            <w:noProof/>
                            <w:color w:val="4354A2" w:themeColor="accent1"/>
                            <w:sz w:val="72"/>
                            <w:szCs w:val="72"/>
                          </w:rPr>
                          <w:t>47 Counties</w:t>
                        </w:r>
                      </w:p>
                      <w:p w14:paraId="269AAB22" w14:textId="45F7A43C" w:rsidR="00BB644D" w:rsidRDefault="00BB644D" w:rsidP="00C85129">
                        <w:pPr>
                          <w:jc w:val="center"/>
                        </w:pPr>
                      </w:p>
                    </w:txbxContent>
                  </v:textbox>
                </v:rect>
                <v:group id="Group 1" o:spid="_x0000_s1033" style="position:absolute;left:5181;top:5410;width:66916;height:1479" coordsize="66920,1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">
                  <v:shape id="Freeform 3" o:spid="_x0000_s1034" style="position:absolute;left:26469;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" path="m30,l18,2,9,9,2,18,,30,2,42r7,9l18,58r12,2l42,58r9,-7l58,42,60,30,58,18,51,9,42,2,30,xe" filled="f" stroked="f">
                    <v:path arrowok="t" o:connecttype="custom" o:connectlocs="19050,910590;11430,911860;5715,916305;1270,922020;0,929640;1270,937260;5715,942975;11430,947420;19050,948690;26670,947420;32385,942975;36830,937260;38100,929640;36830,922020;32385,916305;26670,911860;19050,910590" o:connectangles="0,0,0,0,0,0,0,0,0,0,0,0,0,0,0,0,0"/>
                  </v:shape>
                  <v:shape id="Freeform 4" o:spid="_x0000_s1035" style="position:absolute;left:27625;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" path="m30,l18,2,8,9,2,18,,30,2,42r6,9l18,58r12,2l41,58,51,51r6,-9l60,30,57,18,51,9,41,2,30,xe" filled="f" stroked="f">
                    <v:path arrowok="t" o:connecttype="custom" o:connectlocs="19050,910590;11430,911860;5080,916305;1270,922020;0,929640;1270,937260;5080,942975;11430,947420;19050,948690;26035,947420;32385,942975;36195,937260;38100,929640;36195,922020;32385,916305;26035,911860;19050,910590" o:connectangles="0,0,0,0,0,0,0,0,0,0,0,0,0,0,0,0,0"/>
                  </v:shape>
                  <v:shape id="Freeform 5" o:spid="_x0000_s1036" style="position:absolute;left:28755;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" path="m30,l19,2,9,9,3,18,,30,3,42r6,9l19,58r11,2l42,58,52,51r6,-9l60,30,58,18,52,9,42,2,30,xe" filled="f" stroked="f">
                    <v:path arrowok="t" o:connecttype="custom" o:connectlocs="19050,910590;12065,911860;5715,916305;1905,922020;0,929640;1905,937260;5715,942975;12065,947420;19050,948690;26670,947420;33020,942975;36830,937260;38100,929640;36830,922020;33020,916305;26670,911860;19050,910590" o:connectangles="0,0,0,0,0,0,0,0,0,0,0,0,0,0,0,0,0"/>
                  </v:shape>
                  <v:shape id="Freeform 6" o:spid="_x0000_s1037" style="position:absolute;left:29911;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" path="m30,l18,2,9,9,2,18,,30,2,42r7,9l18,58r12,2l42,58r9,-7l58,42,60,30,58,18,51,9,42,2,30,xe" filled="f" stroked="f">
                    <v:path arrowok="t" o:connecttype="custom" o:connectlocs="19050,910590;11430,911860;5715,916305;1270,922020;0,929640;1270,937260;5715,942975;11430,947420;19050,948690;26670,947420;32385,942975;36830,937260;38100,929640;36830,922020;32385,916305;26670,911860;19050,910590" o:connectangles="0,0,0,0,0,0,0,0,0,0,0,0,0,0,0,0,0"/>
                  </v:shape>
                  <v:shape id="Freeform 7" o:spid="_x0000_s1038" style="position:absolute;left:31067;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" path="m30,l18,2,8,9,2,18,,30,2,42r6,9l18,58r12,2l41,58,51,51r6,-9l60,30,57,18,51,9,41,2,30,xe" filled="f" stroked="f">
                    <v:path arrowok="t" o:connecttype="custom" o:connectlocs="19050,910590;11430,911860;5080,916305;1270,922020;0,929640;1270,937260;5080,942975;11430,947420;19050,948690;26035,947420;32385,942975;36195,937260;38100,929640;36195,922020;32385,916305;26035,911860;19050,910590" o:connectangles="0,0,0,0,0,0,0,0,0,0,0,0,0,0,0,0,0"/>
                  </v:shape>
                  <v:shape id="Freeform 8" o:spid="_x0000_s1039" style="position:absolute;left:32197;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" path="m30,l19,2,9,9,3,18,,30,3,42r6,9l19,58r11,2l42,58,52,51r6,-9l60,30,58,18,52,9,42,2,30,xe" filled="f" stroked="f">
                    <v:path arrowok="t" o:connecttype="custom" o:connectlocs="19050,910590;12065,911860;5715,916305;1905,922020;0,929640;1905,937260;5715,942975;12065,947420;19050,948690;26670,947420;33020,942975;36830,937260;38100,929640;36830,922020;33020,916305;26670,911860;19050,910590" o:connectangles="0,0,0,0,0,0,0,0,0,0,0,0,0,0,0,0,0"/>
                  </v:shape>
                  <v:shape id="Freeform 9" o:spid="_x0000_s1040" style="position:absolute;left:33353;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" path="m30,l18,2,9,9,2,18,,30,2,42r7,9l18,58r12,2l42,58r9,-7l58,42,60,30,58,18,51,9,42,2,30,xe" filled="f" stroked="f">
                    <v:path arrowok="t" o:connecttype="custom" o:connectlocs="19050,910590;11430,911860;5715,916305;1270,922020;0,929640;1270,937260;5715,942975;11430,947420;19050,948690;26670,947420;32385,942975;36830,937260;38100,929640;36830,922020;32385,916305;26670,911860;19050,910590" o:connectangles="0,0,0,0,0,0,0,0,0,0,0,0,0,0,0,0,0"/>
                  </v:shape>
                  <v:shape id="Freeform 10" o:spid="_x0000_s1041" style="position:absolute;left:34483;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" path="m30,l18,2,8,9,2,18,,30,2,42r6,9l18,58r12,2l41,58,51,51r6,-9l60,30,57,18,51,9,41,2,30,xe" filled="f" stroked="f">
                    <v:path arrowok="t" o:connecttype="custom" o:connectlocs="19050,910590;11430,911860;5080,916305;1270,922020;0,929640;1270,937260;5080,942975;11430,947420;19050,948690;26035,947420;32385,942975;36195,937260;38100,929640;36195,922020;32385,916305;26035,911860;19050,910590" o:connectangles="0,0,0,0,0,0,0,0,0,0,0,0,0,0,0,0,0"/>
                  </v:shape>
                  <v:shape id="Freeform 11" o:spid="_x0000_s1042" style="position:absolute;left:35639;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" path="m30,l19,2,9,9,3,18,,30,3,42r6,9l19,58r11,2l42,58,52,51r6,-9l60,30,58,18,52,9,42,2,30,xe" filled="f" stroked="f">
                    <v:path arrowok="t" o:connecttype="custom" o:connectlocs="19050,910590;12065,911860;5715,916305;1905,922020;0,929640;1905,937260;5715,942975;12065,947420;19050,948690;26670,947420;33020,942975;36830,937260;38100,929640;36830,922020;33020,916305;26670,911860;19050,910590" o:connectangles="0,0,0,0,0,0,0,0,0,0,0,0,0,0,0,0,0"/>
                  </v:shape>
                  <v:shape id="Freeform 12" o:spid="_x0000_s1043" style="position:absolute;left:36795;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" path="m30,l18,2,9,9,2,18,,30,2,42r7,9l18,58r12,2l42,58r9,-7l58,42,60,30,58,18,51,9,42,2,30,xe" filled="f" stroked="f">
                    <v:path arrowok="t" o:connecttype="custom" o:connectlocs="19050,910590;11430,911860;5715,916305;1270,922020;0,929640;1270,937260;5715,942975;11430,947420;19050,948690;26670,947420;32385,942975;36830,937260;38100,929640;36830,922020;32385,916305;26670,911860;19050,910590" o:connectangles="0,0,0,0,0,0,0,0,0,0,0,0,0,0,0,0,0"/>
                  </v:shape>
                  <v:shape id="Freeform 13" o:spid="_x0000_s1044" style="position:absolute;left:37925;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" path="m30,l18,2,8,9,2,18,,30,2,42r6,9l18,58r12,2l41,58,51,51r6,-9l60,30,57,18,51,9,41,2,30,xe" filled="f" stroked="f">
                    <v:path arrowok="t" o:connecttype="custom" o:connectlocs="19050,910590;11430,911860;5080,916305;1270,922020;0,929640;1270,937260;5080,942975;11430,947420;19050,948690;26035,947420;32385,942975;36195,937260;38100,929640;36195,922020;32385,916305;26035,911860;19050,910590" o:connectangles="0,0,0,0,0,0,0,0,0,0,0,0,0,0,0,0,0"/>
                  </v:shape>
                  <v:shape id="Freeform 14" o:spid="_x0000_s1045" style="position:absolute;left:39081;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" path="m30,l19,2,9,9,3,18,,30,3,42r6,9l19,58r11,2l42,58,52,51r6,-9l60,30,58,18,52,9,42,2,30,xe" filled="f" stroked="f">
                    <v:path arrowok="t" o:connecttype="custom" o:connectlocs="19050,910590;12065,911860;5715,916305;1905,922020;0,929640;1905,937260;5715,942975;12065,947420;19050,948690;26670,947420;33020,942975;36830,937260;38100,929640;36830,922020;33020,916305;26670,911860;19050,910590" o:connectangles="0,0,0,0,0,0,0,0,0,0,0,0,0,0,0,0,0"/>
                  </v:shape>
                  <v:shape id="Freeform 15" o:spid="_x0000_s1046" style="position:absolute;left:40237;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" path="m30,l18,2,9,9,2,18,,30,2,42r7,9l18,58r12,2l42,58r9,-7l58,42,60,30,58,18,51,9,42,2,30,xe" filled="f" stroked="f">
                    <v:path arrowok="t" o:connecttype="custom" o:connectlocs="19050,910590;11430,911860;5715,916305;1270,922020;0,929640;1270,937260;5715,942975;11430,947420;19050,948690;26670,947420;32385,942975;36830,937260;38100,929640;36830,922020;32385,916305;26670,911860;19050,910590" o:connectangles="0,0,0,0,0,0,0,0,0,0,0,0,0,0,0,0,0"/>
                  </v:shape>
                  <v:shape id="Freeform 16" o:spid="_x0000_s1047" style="position:absolute;left:41367;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" path="m30,l18,2,9,9,2,18,,30,2,42r7,9l18,58r12,2l41,58,51,51r6,-9l60,30,57,18,51,9,41,2,30,xe" filled="f" stroked="f">
                    <v:path arrowok="t" o:connecttype="custom" o:connectlocs="19050,910590;11430,911860;5715,916305;1270,922020;0,929640;1270,937260;5715,942975;11430,947420;19050,948690;26035,947420;32385,942975;36195,937260;38100,929640;36195,922020;32385,916305;26035,911860;19050,910590" o:connectangles="0,0,0,0,0,0,0,0,0,0,0,0,0,0,0,0,0"/>
                  </v:shape>
                  <v:shape id="Freeform 17" o:spid="_x0000_s1048" style="position:absolute;left:42523;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" path="m30,l19,2,9,9,3,18,,30,3,42r6,9l19,58r11,2l42,58,52,51r6,-9l60,30,58,18,52,9,42,2,30,xe" filled="f" stroked="f">
                    <v:path arrowok="t" o:connecttype="custom" o:connectlocs="19050,910590;12065,911860;5715,916305;1905,922020;0,929640;1905,937260;5715,942975;12065,947420;19050,948690;26670,947420;33020,942975;36830,937260;38100,929640;36830,922020;33020,916305;26670,911860;19050,910590" o:connectangles="0,0,0,0,0,0,0,0,0,0,0,0,0,0,0,0,0"/>
                  </v:shape>
                  <v:shape id="Freeform 18" o:spid="_x0000_s1049" style="position:absolute;left:26469;top:1103;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" path="m30,l18,2,9,9,2,18,,30,2,42r7,9l18,58r12,2l42,58r9,-7l58,42,60,30,58,18,51,9,42,2,30,xe" filled="f" stroked="f">
                    <v:path arrowok="t" o:connecttype="custom" o:connectlocs="19050,1021715;11430,1022985;5715,1027430;1270,1033145;0,1040765;1270,1048385;5715,1054100;11430,1058545;19050,1059815;26670,1058545;32385,1054100;36830,1048385;38100,1040765;36830,1033145;32385,1027430;26670,1022985;19050,1021715" o:connectangles="0,0,0,0,0,0,0,0,0,0,0,0,0,0,0,0,0"/>
                  </v:shape>
                  <v:shape id="Freeform 19" o:spid="_x0000_s1050" style="position:absolute;left:27625;top:1103;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" path="m30,l18,2,8,9,2,18,,30,2,42r6,9l18,58r12,2l41,58,51,51r6,-9l60,30,57,18,51,9,41,2,30,xe" filled="f" stroked="f">
                    <v:path arrowok="t" o:connecttype="custom" o:connectlocs="19050,1021715;11430,1022985;5080,1027430;1270,1033145;0,1040765;1270,1048385;5080,1054100;11430,1058545;19050,1059815;26035,1058545;32385,1054100;36195,1048385;38100,1040765;36195,1033145;32385,1027430;26035,1022985;19050,1021715" o:connectangles="0,0,0,0,0,0,0,0,0,0,0,0,0,0,0,0,0"/>
                  </v:shape>
                  <v:shape id="Freeform 20" o:spid="_x0000_s1051" style="position:absolute;left:28755;top:1103;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" path="m30,l19,2,9,9,3,18,,30,3,42r6,9l19,58r11,2l42,58,52,51r6,-9l60,30,58,18,52,9,42,2,30,xe" filled="f" stroked="f">
                    <v:path arrowok="t" o:connecttype="custom" o:connectlocs="19050,1021715;12065,1022985;5715,1027430;1905,1033145;0,1040765;1905,1048385;5715,1054100;12065,1058545;19050,1059815;26670,1058545;33020,1054100;36830,1048385;38100,1040765;36830,1033145;33020,1027430;26670,1022985;19050,1021715" o:connectangles="0,0,0,0,0,0,0,0,0,0,0,0,0,0,0,0,0"/>
                  </v:shape>
                  <v:shape id="Freeform 21" o:spid="_x0000_s1052" style="position:absolute;left:29911;top:1103;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" path="m30,l18,2,9,9,2,18,,30,2,42r7,9l18,58r12,2l42,58r9,-7l58,42,60,30,58,18,51,9,42,2,30,xe" filled="f" stroked="f">
                    <v:path arrowok="t" o:connecttype="custom" o:connectlocs="19050,1021715;11430,1022985;5715,1027430;1270,1033145;0,1040765;1270,1048385;5715,1054100;11430,1058545;19050,1059815;26670,1058545;32385,1054100;36830,1048385;38100,1040765;36830,1033145;32385,1027430;26670,1022985;19050,1021715" o:connectangles="0,0,0,0,0,0,0,0,0,0,0,0,0,0,0,0,0"/>
                  </v:shape>
                  <v:shape id="Freeform 22" o:spid="_x0000_s1053" style="position:absolute;left:31067;top:1103;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" path="m30,l18,2,8,9,2,18,,30,2,42r6,9l18,58r12,2l41,58,51,51r6,-9l60,30,57,18,51,9,41,2,30,xe" filled="f" stroked="f">
                    <v:path arrowok="t" o:connecttype="custom" o:connectlocs="19050,1021715;11430,1022985;5080,1027430;1270,1033145;0,1040765;1270,1048385;5080,1054100;11430,1058545;19050,1059815;26035,1058545;32385,1054100;36195,1048385;38100,1040765;36195,1033145;32385,1027430;26035,1022985;19050,1021715" o:connectangles="0,0,0,0,0,0,0,0,0,0,0,0,0,0,0,0,0"/>
                  </v:shape>
                  <v:shape id="Freeform 23" o:spid="_x0000_s1054" style="position:absolute;left:32197;top:1103;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" path="m30,l19,2,9,9,3,18,,30,3,42r6,9l19,58r11,2l42,58,52,51r6,-9l60,30,58,18,52,9,42,2,30,xe" filled="f" stroked="f">
                    <v:path arrowok="t" o:connecttype="custom" o:connectlocs="19050,1021715;12065,1022985;5715,1027430;1905,1033145;0,1040765;1905,1048385;5715,1054100;12065,1058545;19050,1059815;26670,1058545;33020,1054100;36830,1048385;38100,1040765;36830,1033145;33020,1027430;26670,1022985;19050,1021715" o:connectangles="0,0,0,0,0,0,0,0,0,0,0,0,0,0,0,0,0"/>
                  </v:shape>
                  <v:shape id="Freeform 24" o:spid="_x0000_s1055" style="position:absolute;left:33353;top:1103;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" path="m30,l18,2,9,9,2,18,,30,2,42r7,9l18,58r12,2l42,58r9,-7l58,42,60,30,58,18,51,9,42,2,30,xe" filled="f" stroked="f">
                    <v:path arrowok="t" o:connecttype="custom" o:connectlocs="19050,1021715;11430,1022985;5715,1027430;1270,1033145;0,1040765;1270,1048385;5715,1054100;11430,1058545;19050,1059815;26670,1058545;32385,1054100;36830,1048385;38100,1040765;36830,1033145;32385,1027430;26670,1022985;19050,1021715" o:connectangles="0,0,0,0,0,0,0,0,0,0,0,0,0,0,0,0,0"/>
                  </v:shape>
                  <v:shape id="Freeform 25" o:spid="_x0000_s1056" style="position:absolute;left:34483;top:1103;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" path="m30,l18,2,8,9,2,18,,30,2,42r6,9l18,58r12,2l41,58,51,51r6,-9l60,30,57,18,51,9,41,2,30,xe" filled="f" stroked="f">
                    <v:path arrowok="t" o:connecttype="custom" o:connectlocs="19050,1021715;11430,1022985;5080,1027430;1270,1033145;0,1040765;1270,1048385;5080,1054100;11430,1058545;19050,1059815;26035,1058545;32385,1054100;36195,1048385;38100,1040765;36195,1033145;32385,1027430;26035,1022985;19050,1021715" o:connectangles="0,0,0,0,0,0,0,0,0,0,0,0,0,0,0,0,0"/>
                  </v:shape>
                  <v:shape id="Freeform 26" o:spid="_x0000_s1057" style="position:absolute;left:35639;top:1103;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" path="m30,l19,2,9,9,3,18,,30,3,42r6,9l19,58r11,2l42,58,52,51r6,-9l60,30,58,18,52,9,42,2,30,xe" filled="f" stroked="f">
                    <v:path arrowok="t" o:connecttype="custom" o:connectlocs="19050,1021715;12065,1022985;5715,1027430;1905,1033145;0,1040765;1905,1048385;5715,1054100;12065,1058545;19050,1059815;26670,1058545;33020,1054100;36830,1048385;38100,1040765;36830,1033145;33020,1027430;26670,1022985;19050,1021715" o:connectangles="0,0,0,0,0,0,0,0,0,0,0,0,0,0,0,0,0"/>
                  </v:shape>
                  <v:shape id="Freeform 27" o:spid="_x0000_s1058" style="position:absolute;left:36795;top:1103;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" path="m30,l18,2,9,9,2,18,,30,2,42r7,9l18,58r12,2l42,58r9,-7l58,42,60,30,58,18,51,9,42,2,30,xe" filled="f" stroked="f">
                    <v:path arrowok="t" o:connecttype="custom" o:connectlocs="19050,1021715;11430,1022985;5715,1027430;1270,1033145;0,1040765;1270,1048385;5715,1054100;11430,1058545;19050,1059815;26670,1058545;32385,1054100;36830,1048385;38100,1040765;36830,1033145;32385,1027430;26670,1022985;19050,1021715" o:connectangles="0,0,0,0,0,0,0,0,0,0,0,0,0,0,0,0,0"/>
                  </v:shape>
                  <v:shape id="Freeform 28" o:spid="_x0000_s1059" style="position:absolute;left:37925;top:1103;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" path="m30,l18,2,8,9,2,18,,30,2,42r6,9l18,58r12,2l41,58,51,51r6,-9l60,30,57,18,51,9,41,2,30,xe" filled="f" stroked="f">
                    <v:path arrowok="t" o:connecttype="custom" o:connectlocs="19050,1021715;11430,1022985;5080,1027430;1270,1033145;0,1040765;1270,1048385;5080,1054100;11430,1058545;19050,1059815;26035,1058545;32385,1054100;36195,1048385;38100,1040765;36195,1033145;32385,1027430;26035,1022985;19050,1021715" o:connectangles="0,0,0,0,0,0,0,0,0,0,0,0,0,0,0,0,0"/>
                  </v:shape>
                  <v:shape id="Freeform 29" o:spid="_x0000_s1060" style="position:absolute;left:39081;top:1103;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" path="m30,l19,2,9,9,3,18,,30,3,42r6,9l19,58r11,2l42,58,52,51r6,-9l60,30,58,18,52,9,42,2,30,xe" filled="f" stroked="f">
                    <v:path arrowok="t" o:connecttype="custom" o:connectlocs="19050,1021715;12065,1022985;5715,1027430;1905,1033145;0,1040765;1905,1048385;5715,1054100;12065,1058545;19050,1059815;26670,1058545;33020,1054100;36830,1048385;38100,1040765;36830,1033145;33020,1027430;26670,1022985;19050,1021715" o:connectangles="0,0,0,0,0,0,0,0,0,0,0,0,0,0,0,0,0"/>
                  </v:shape>
                  <v:shape id="Freeform 30" o:spid="_x0000_s1061" style="position:absolute;left:40237;top:1103;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" path="m30,l18,2,9,9,2,18,,30,2,42r7,9l18,58r12,2l42,58r9,-7l58,42,60,30,58,18,51,9,42,2,30,xe" filled="f" stroked="f">
                    <v:path arrowok="t" o:connecttype="custom" o:connectlocs="19050,1021715;11430,1022985;5715,1027430;1270,1033145;0,1040765;1270,1048385;5715,1054100;11430,1058545;19050,1059815;26670,1058545;32385,1054100;36830,1048385;38100,1040765;36830,1033145;32385,1027430;26670,1022985;19050,1021715" o:connectangles="0,0,0,0,0,0,0,0,0,0,0,0,0,0,0,0,0"/>
                  </v:shape>
                  <v:shape id="Freeform 31" o:spid="_x0000_s1062" style="position:absolute;left:41367;top:1103;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" path="m30,l18,2,9,9,2,18,,30,2,42r7,9l18,58r12,2l41,58,51,51r6,-9l60,30,57,18,51,9,41,2,30,xe" filled="f" stroked="f">
                    <v:path arrowok="t" o:connecttype="custom" o:connectlocs="19050,1021715;11430,1022985;5715,1027430;1270,1033145;0,1040765;1270,1048385;5715,1054100;11430,1058545;19050,1059815;26035,1058545;32385,1054100;36195,1048385;38100,1040765;36195,1033145;32385,1027430;26035,1022985;19050,1021715" o:connectangles="0,0,0,0,0,0,0,0,0,0,0,0,0,0,0,0,0"/>
                  </v:shape>
                  <v:shape id="Freeform 32" o:spid="_x0000_s1063" style="position:absolute;left:42523;top:1103;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" path="m30,l19,2,9,9,3,18,,30,3,42r6,9l19,58r11,2l42,58,52,51r6,-9l60,30,58,18,52,9,42,2,30,xe" filled="f" stroked="f">
                    <v:path arrowok="t" o:connecttype="custom" o:connectlocs="19050,1021715;12065,1022985;5715,1027430;1905,1033145;0,1040765;1905,1048385;5715,1054100;12065,1058545;19050,1059815;26670,1058545;33020,1054100;36830,1048385;38100,1040765;36830,1033145;33020,1027430;26670,1022985;19050,1021715" o:connectangles="0,0,0,0,0,0,0,0,0,0,0,0,0,0,0,0,0"/>
                  </v:shape>
                  <v:shape id="Freeform 33" o:spid="_x0000_s1064" style="position:absolute;left:43601;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" path="m30,l18,2,9,9,2,18,,30,2,42r7,9l18,58r12,2l42,58r9,-7l58,42,60,30,58,18,51,9,42,2,30,xe" filled="f" stroked="f">
                    <v:path arrowok="t" o:connecttype="custom" o:connectlocs="19050,910590;11430,911860;5715,916305;1270,922020;0,929640;1270,937260;5715,942975;11430,947420;19050,948690;26670,947420;32385,942975;36830,937260;38100,929640;36830,922020;32385,916305;26670,911860;19050,910590" o:connectangles="0,0,0,0,0,0,0,0,0,0,0,0,0,0,0,0,0"/>
                  </v:shape>
                  <v:shape id="Freeform 34" o:spid="_x0000_s1065" style="position:absolute;left:44731;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" path="m30,l18,2,9,9,2,18,,30,2,42r7,9l18,58r12,2l41,58,51,51r6,-9l60,30,57,18,51,9,41,2,30,xe" filled="f" stroked="f">
                    <v:path arrowok="t" o:connecttype="custom" o:connectlocs="19050,910590;11430,911860;5715,916305;1270,922020;0,929640;1270,937260;5715,942975;11430,947420;19050,948690;26035,947420;32385,942975;36195,937260;38100,929640;36195,922020;32385,916305;26035,911860;19050,910590" o:connectangles="0,0,0,0,0,0,0,0,0,0,0,0,0,0,0,0,0"/>
                  </v:shape>
                  <v:shape id="Freeform 35" o:spid="_x0000_s1066" style="position:absolute;left:45887;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" path="m30,l19,2,9,9,3,18,,30,3,42r6,9l19,58r11,2l42,58,52,51r6,-9l60,30,58,18,52,9,42,2,30,xe" filled="f" stroked="f">
                    <v:path arrowok="t" o:connecttype="custom" o:connectlocs="19050,910590;12065,911860;5715,916305;1905,922020;0,929640;1905,937260;5715,942975;12065,947420;19050,948690;26670,947420;33020,942975;36830,937260;38100,929640;36830,922020;33020,916305;26670,911860;19050,910590" o:connectangles="0,0,0,0,0,0,0,0,0,0,0,0,0,0,0,0,0"/>
                  </v:shape>
                  <v:shape id="Freeform 36" o:spid="_x0000_s1067" style="position:absolute;left:47043;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" path="m30,l18,2,9,9,2,18,,30,2,42r7,9l18,58r12,2l42,58r9,-7l58,42,60,30,58,18,51,9,42,2,30,xe" filled="f" stroked="f">
                    <v:path arrowok="t" o:connecttype="custom" o:connectlocs="19050,910590;11430,911860;5715,916305;1270,922020;0,929640;1270,937260;5715,942975;11430,947420;19050,948690;26670,947420;32385,942975;36830,937260;38100,929640;36830,922020;32385,916305;26670,911860;19050,910590" o:connectangles="0,0,0,0,0,0,0,0,0,0,0,0,0,0,0,0,0"/>
                  </v:shape>
                  <v:shape id="Freeform 37" o:spid="_x0000_s1068" style="position:absolute;left:48173;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" path="m30,l18,2,9,9,2,18,,30,2,42r7,9l18,58r12,2l41,58,51,51r6,-9l60,30,57,18,51,9,41,2,30,xe" filled="f" stroked="f">
                    <v:path arrowok="t" o:connecttype="custom" o:connectlocs="19050,910590;11430,911860;5715,916305;1270,922020;0,929640;1270,937260;5715,942975;11430,947420;19050,948690;26035,947420;32385,942975;36195,937260;38100,929640;36195,922020;32385,916305;26035,911860;19050,910590" o:connectangles="0,0,0,0,0,0,0,0,0,0,0,0,0,0,0,0,0"/>
                  </v:shape>
                  <v:shape id="Freeform 38" o:spid="_x0000_s1069" style="position:absolute;left:49329;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" path="m30,l19,2,9,9,3,18,,30,3,42r6,9l19,58r11,2l42,58,52,51r6,-9l60,30,58,18,52,9,42,2,30,xe" filled="f" stroked="f">
                    <v:path arrowok="t" o:connecttype="custom" o:connectlocs="19050,910590;12065,911860;5715,916305;1905,922020;0,929640;1905,937260;5715,942975;12065,947420;19050,948690;26670,947420;33020,942975;36830,937260;38100,929640;36830,922020;33020,916305;26670,911860;19050,910590" o:connectangles="0,0,0,0,0,0,0,0,0,0,0,0,0,0,0,0,0"/>
                  </v:shape>
                  <v:shape id="Freeform 39" o:spid="_x0000_s1070" style="position:absolute;left:50485;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" path="m30,l18,2,9,9,2,18,,30,2,42r7,9l18,58r12,2l42,58r9,-7l58,42,60,30,58,18,51,9,42,2,30,xe" filled="f" stroked="f">
                    <v:path arrowok="t" o:connecttype="custom" o:connectlocs="19050,910590;11430,911860;5715,916305;1270,922020;0,929640;1270,937260;5715,942975;11430,947420;19050,948690;26670,947420;32385,942975;36830,937260;38100,929640;36830,922020;32385,916305;26670,911860;19050,910590" o:connectangles="0,0,0,0,0,0,0,0,0,0,0,0,0,0,0,0,0"/>
                  </v:shape>
                  <v:shape id="Freeform 40" o:spid="_x0000_s1071" style="position:absolute;left:51615;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" path="m30,l18,2,9,9,2,18,,30,2,42r7,9l18,58r12,2l41,58,51,51r6,-9l60,30,57,18,51,9,41,2,30,xe" filled="f" stroked="f">
                    <v:path arrowok="t" o:connecttype="custom" o:connectlocs="19050,910590;11430,911860;5715,916305;1270,922020;0,929640;1270,937260;5715,942975;11430,947420;19050,948690;26035,947420;32385,942975;36195,937260;38100,929640;36195,922020;32385,916305;26035,911860;19050,910590" o:connectangles="0,0,0,0,0,0,0,0,0,0,0,0,0,0,0,0,0"/>
                  </v:shape>
                  <v:shape id="Freeform 41" o:spid="_x0000_s1072" style="position:absolute;left:52771;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" path="m30,l19,2,9,9,3,18,,30,3,42r6,9l19,58r11,2l42,58,52,51r6,-9l60,30,58,18,52,9,42,2,30,xe" filled="f" stroked="f">
                    <v:path arrowok="t" o:connecttype="custom" o:connectlocs="19050,910590;12065,911860;5715,916305;1905,922020;0,929640;1905,937260;5715,942975;12065,947420;19050,948690;26670,947420;33020,942975;36830,937260;38100,929640;36830,922020;33020,916305;26670,911860;19050,910590" o:connectangles="0,0,0,0,0,0,0,0,0,0,0,0,0,0,0,0,0"/>
                  </v:shape>
                  <v:shape id="Freeform 42" o:spid="_x0000_s1073" style="position:absolute;left:53927;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" path="m30,l18,2,9,9,3,18,,30,3,42r6,9l18,58r12,2l42,58r9,-7l58,42,60,30,58,18,51,9,42,2,30,xe" filled="f" stroked="f">
                    <v:path arrowok="t" o:connecttype="custom" o:connectlocs="19050,910590;11430,911860;5715,916305;1905,922020;0,929640;1905,937260;5715,942975;11430,947420;19050,948690;26670,947420;32385,942975;36830,937260;38100,929640;36830,922020;32385,916305;26670,911860;19050,910590" o:connectangles="0,0,0,0,0,0,0,0,0,0,0,0,0,0,0,0,0"/>
                  </v:shape>
                  <v:shape id="Freeform 43" o:spid="_x0000_s1074" style="position:absolute;left:55057;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" path="m30,l18,2,9,9,2,18,,30,2,42r7,9l18,58r12,2l42,58r9,-7l57,42,60,30,57,18,51,9,42,2,30,xe" filled="f" stroked="f">
                    <v:path arrowok="t" o:connecttype="custom" o:connectlocs="19050,910590;11430,911860;5715,916305;1270,922020;0,929640;1270,937260;5715,942975;11430,947420;19050,948690;26670,947420;32385,942975;36195,937260;38100,929640;36195,922020;32385,916305;26670,911860;19050,910590" o:connectangles="0,0,0,0,0,0,0,0,0,0,0,0,0,0,0,0,0"/>
                  </v:shape>
                  <v:shape id="Freeform 44" o:spid="_x0000_s1075" style="position:absolute;left:56213;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" path="m30,l18,2,8,9,2,18,,30,2,42r6,9l18,58r12,2l41,58,51,51r6,-9l60,30,57,18,51,9,41,2,30,xe" filled="f" stroked="f">
                    <v:path arrowok="t" o:connecttype="custom" o:connectlocs="19050,910590;11430,911860;5080,916305;1270,922020;0,929640;1270,937260;5080,942975;11430,947420;19050,948690;26035,947420;32385,942975;36195,937260;38100,929640;36195,922020;32385,916305;26035,911860;19050,910590" o:connectangles="0,0,0,0,0,0,0,0,0,0,0,0,0,0,0,0,0"/>
                  </v:shape>
                  <v:shape id="Freeform 45" o:spid="_x0000_s1076" style="position:absolute;left:57369;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" path="m30,l19,2,9,9,3,18,,30,3,42r6,9l19,58r11,2l42,58r9,-7l58,42,60,30,58,18,51,9,42,2,30,xe" filled="f" stroked="f">
                    <v:path arrowok="t" o:connecttype="custom" o:connectlocs="19050,910590;12065,911860;5715,916305;1905,922020;0,929640;1905,937260;5715,942975;12065,947420;19050,948690;26670,947420;32385,942975;36830,937260;38100,929640;36830,922020;32385,916305;26670,911860;19050,910590" o:connectangles="0,0,0,0,0,0,0,0,0,0,0,0,0,0,0,0,0"/>
                  </v:shape>
                  <v:shape id="Freeform 46" o:spid="_x0000_s1077" style="position:absolute;left:58499;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" path="m30,l18,2,9,9,2,18,,30,2,42r7,9l18,58r12,2l42,58r9,-7l58,42,60,30,58,18,51,9,42,2,30,xe" filled="f" stroked="f">
                    <v:path arrowok="t" o:connecttype="custom" o:connectlocs="19050,910590;11430,911860;5715,916305;1270,922020;0,929640;1270,937260;5715,942975;11430,947420;19050,948690;26670,947420;32385,942975;36830,937260;38100,929640;36830,922020;32385,916305;26670,911860;19050,910590" o:connectangles="0,0,0,0,0,0,0,0,0,0,0,0,0,0,0,0,0"/>
                  </v:shape>
                  <v:shape id="Freeform 47" o:spid="_x0000_s1078" style="position:absolute;left:59655;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" path="m30,l18,2,8,9,2,18,,30,2,42r6,9l18,58r12,2l41,58,51,51r6,-9l60,30,57,18,51,9,41,2,30,xe" filled="f" stroked="f">
                    <v:path arrowok="t" o:connecttype="custom" o:connectlocs="19050,910590;11430,911860;5080,916305;1270,922020;0,929640;1270,937260;5080,942975;11430,947420;19050,948690;26035,947420;32385,942975;36195,937260;38100,929640;36195,922020;32385,916305;26035,911860;19050,910590" o:connectangles="0,0,0,0,0,0,0,0,0,0,0,0,0,0,0,0,0"/>
                  </v:shape>
                  <v:shape id="Freeform 48" o:spid="_x0000_s1079" style="position:absolute;left:60811;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" path="m30,l19,2,9,9,3,18,,30,3,42r6,9l19,58r11,2l42,58r9,-7l58,42,60,30,58,18,51,9,42,2,30,xe" filled="f" stroked="f">
                    <v:path arrowok="t" o:connecttype="custom" o:connectlocs="19050,910590;12065,911860;5715,916305;1905,922020;0,929640;1905,937260;5715,942975;12065,947420;19050,948690;26670,947420;32385,942975;36830,937260;38100,929640;36830,922020;32385,916305;26670,911860;19050,910590" o:connectangles="0,0,0,0,0,0,0,0,0,0,0,0,0,0,0,0,0"/>
                  </v:shape>
                  <v:shape id="Freeform 49" o:spid="_x0000_s1080" style="position:absolute;left:61941;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" path="m30,l18,2,9,9,2,18,,30,2,42r7,9l18,58r12,2l42,58r9,-7l58,42,60,30,58,18,51,9,42,2,30,xe" filled="f" stroked="f">
                    <v:path arrowok="t" o:connecttype="custom" o:connectlocs="19050,910590;11430,911860;5715,916305;1270,922020;0,929640;1270,937260;5715,942975;11430,947420;19050,948690;26670,947420;32385,942975;36830,937260;38100,929640;36830,922020;32385,916305;26670,911860;19050,910590" o:connectangles="0,0,0,0,0,0,0,0,0,0,0,0,0,0,0,0,0"/>
                  </v:shape>
                  <v:shape id="Freeform 50" o:spid="_x0000_s1081" style="position:absolute;left:63097;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" path="m30,l18,2,8,9,2,18,,30,2,42r6,9l18,58r12,2l41,58,51,51r6,-9l60,30,57,18,51,9,41,2,30,xe" filled="f" stroked="f">
                    <v:path arrowok="t" o:connecttype="custom" o:connectlocs="19050,910590;11430,911860;5080,916305;1270,922020;0,929640;1270,937260;5080,942975;11430,947420;19050,948690;26035,947420;32385,942975;36195,937260;38100,929640;36195,922020;32385,916305;26035,911860;19050,910590" o:connectangles="0,0,0,0,0,0,0,0,0,0,0,0,0,0,0,0,0"/>
                  </v:shape>
                  <v:shape id="Freeform 51" o:spid="_x0000_s1082" style="position:absolute;left:64253;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" path="m30,l19,2,9,9,3,18,,30,3,42r6,9l19,58r11,2l42,58r9,-7l58,42,60,30,58,18,51,9,42,2,30,xe" filled="f" stroked="f">
                    <v:path arrowok="t" o:connecttype="custom" o:connectlocs="19050,910590;12065,911860;5715,916305;1905,922020;0,929640;1905,937260;5715,942975;12065,947420;19050,948690;26670,947420;32385,942975;36830,937260;38100,929640;36830,922020;32385,916305;26670,911860;19050,910590" o:connectangles="0,0,0,0,0,0,0,0,0,0,0,0,0,0,0,0,0"/>
                  </v:shape>
                  <v:shape id="Freeform 52" o:spid="_x0000_s1083" style="position:absolute;left:65383;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" path="m30,l18,2,9,9,2,18,,30,2,42r7,9l18,58r12,2l42,58r9,-7l58,42,60,30,58,18,51,9,42,2,30,xe" filled="f" stroked="f">
                    <v:path arrowok="t" o:connecttype="custom" o:connectlocs="19050,910590;11430,911860;5715,916305;1270,922020;0,929640;1270,937260;5715,942975;11430,947420;19050,948690;26670,947420;32385,942975;36830,937260;38100,929640;36830,922020;32385,916305;26670,911860;19050,910590" o:connectangles="0,0,0,0,0,0,0,0,0,0,0,0,0,0,0,0,0"/>
                  </v:shape>
                  <v:shape id="Freeform 53" o:spid="_x0000_s1084" style="position:absolute;left:66539;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" path="m30,l18,2,8,9,2,18,,30,2,42r6,9l18,58r12,2l41,58,51,51r6,-9l60,30,57,18,51,9,41,2,30,xe" filled="f" stroked="f">
                    <v:path arrowok="t" o:connecttype="custom" o:connectlocs="19050,910590;11430,911860;5080,916305;1270,922020;0,929640;1270,937260;5080,942975;11430,947420;19050,948690;26035,947420;32385,942975;36195,937260;38100,929640;36195,922020;32385,916305;26035,911860;19050,910590" o:connectangles="0,0,0,0,0,0,0,0,0,0,0,0,0,0,0,0,0"/>
                  </v:shape>
                  <v:shape id="Freeform 54" o:spid="_x0000_s1085" style="position:absolute;left:43601;top:1103;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" path="m30,l18,2,9,9,2,18,,30,2,42r7,9l18,58r12,2l42,58r9,-7l58,42,60,30,58,18,51,9,42,2,30,xe" filled="f" stroked="f">
                    <v:path arrowok="t" o:connecttype="custom" o:connectlocs="19050,1021715;11430,1022985;5715,1027430;1270,1033145;0,1040765;1270,1048385;5715,1054100;11430,1058545;19050,1059815;26670,1058545;32385,1054100;36830,1048385;38100,1040765;36830,1033145;32385,1027430;26670,1022985;19050,1021715" o:connectangles="0,0,0,0,0,0,0,0,0,0,0,0,0,0,0,0,0"/>
                  </v:shape>
                  <v:shape id="Freeform 55" o:spid="_x0000_s1086" style="position:absolute;left:44731;top:1103;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" path="m30,l18,2,9,9,2,18,,30,2,42r7,9l18,58r12,2l41,58,51,51r6,-9l60,30,57,18,51,9,41,2,30,xe" filled="f" stroked="f">
                    <v:path arrowok="t" o:connecttype="custom" o:connectlocs="19050,1021715;11430,1022985;5715,1027430;1270,1033145;0,1040765;1270,1048385;5715,1054100;11430,1058545;19050,1059815;26035,1058545;32385,1054100;36195,1048385;38100,1040765;36195,1033145;32385,1027430;26035,1022985;19050,1021715" o:connectangles="0,0,0,0,0,0,0,0,0,0,0,0,0,0,0,0,0"/>
                  </v:shape>
                  <v:shape id="Freeform 56" o:spid="_x0000_s1087" style="position:absolute;left:45887;top:1103;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" path="m30,l19,2,9,9,3,18,,30,3,42r6,9l19,58r11,2l42,58,52,51r6,-9l60,30,58,18,52,9,42,2,30,xe" filled="f" stroked="f">
                    <v:path arrowok="t" o:connecttype="custom" o:connectlocs="19050,1021715;12065,1022985;5715,1027430;1905,1033145;0,1040765;1905,1048385;5715,1054100;12065,1058545;19050,1059815;26670,1058545;33020,1054100;36830,1048385;38100,1040765;36830,1033145;33020,1027430;26670,1022985;19050,1021715" o:connectangles="0,0,0,0,0,0,0,0,0,0,0,0,0,0,0,0,0"/>
                  </v:shape>
                  <v:shape id="Freeform 57" o:spid="_x0000_s1088" style="position:absolute;left:47043;top:1103;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" path="m30,l18,2,9,9,2,18,,30,2,42r7,9l18,58r12,2l42,58r9,-7l58,42,60,30,58,18,51,9,42,2,30,xe" filled="f" stroked="f">
                    <v:path arrowok="t" o:connecttype="custom" o:connectlocs="19050,1021715;11430,1022985;5715,1027430;1270,1033145;0,1040765;1270,1048385;5715,1054100;11430,1058545;19050,1059815;26670,1058545;32385,1054100;36830,1048385;38100,1040765;36830,1033145;32385,1027430;26670,1022985;19050,1021715" o:connectangles="0,0,0,0,0,0,0,0,0,0,0,0,0,0,0,0,0"/>
                  </v:shape>
                  <v:shape id="Freeform 58" o:spid="_x0000_s1089" style="position:absolute;left:48173;top:1103;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" path="m30,l18,2,9,9,2,18,,30,2,42r7,9l18,58r12,2l41,58,51,51r6,-9l60,30,57,18,51,9,41,2,30,xe" filled="f" stroked="f">
                    <v:path arrowok="t" o:connecttype="custom" o:connectlocs="19050,1021715;11430,1022985;5715,1027430;1270,1033145;0,1040765;1270,1048385;5715,1054100;11430,1058545;19050,1059815;26035,1058545;32385,1054100;36195,1048385;38100,1040765;36195,1033145;32385,1027430;26035,1022985;19050,1021715" o:connectangles="0,0,0,0,0,0,0,0,0,0,0,0,0,0,0,0,0"/>
                  </v:shape>
                  <v:shape id="Freeform 59" o:spid="_x0000_s1090" style="position:absolute;left:49329;top:1103;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" path="m30,l19,2,9,9,3,18,,30,3,42r6,9l19,58r11,2l42,58,52,51r6,-9l60,30,58,18,52,9,42,2,30,xe" filled="f" stroked="f">
                    <v:path arrowok="t" o:connecttype="custom" o:connectlocs="19050,1021715;12065,1022985;5715,1027430;1905,1033145;0,1040765;1905,1048385;5715,1054100;12065,1058545;19050,1059815;26670,1058545;33020,1054100;36830,1048385;38100,1040765;36830,1033145;33020,1027430;26670,1022985;19050,1021715" o:connectangles="0,0,0,0,0,0,0,0,0,0,0,0,0,0,0,0,0"/>
                  </v:shape>
                  <v:shape id="Freeform 60" o:spid="_x0000_s1091" style="position:absolute;left:50485;top:1103;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" path="m30,l18,2,9,9,2,18,,30,2,42r7,9l18,58r12,2l42,58r9,-7l58,42,60,30,58,18,51,9,42,2,30,xe" filled="f" stroked="f">
                    <v:path arrowok="t" o:connecttype="custom" o:connectlocs="19050,1021715;11430,1022985;5715,1027430;1270,1033145;0,1040765;1270,1048385;5715,1054100;11430,1058545;19050,1059815;26670,1058545;32385,1054100;36830,1048385;38100,1040765;36830,1033145;32385,1027430;26670,1022985;19050,1021715" o:connectangles="0,0,0,0,0,0,0,0,0,0,0,0,0,0,0,0,0"/>
                  </v:shape>
                  <v:shape id="Freeform 61" o:spid="_x0000_s1092" style="position:absolute;left:51615;top:1103;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" path="m30,l18,2,9,9,2,18,,30,2,42r7,9l18,58r12,2l41,58,51,51r6,-9l60,30,57,18,51,9,41,2,30,xe" filled="f" stroked="f">
                    <v:path arrowok="t" o:connecttype="custom" o:connectlocs="19050,1021715;11430,1022985;5715,1027430;1270,1033145;0,1040765;1270,1048385;5715,1054100;11430,1058545;19050,1059815;26035,1058545;32385,1054100;36195,1048385;38100,1040765;36195,1033145;32385,1027430;26035,1022985;19050,1021715" o:connectangles="0,0,0,0,0,0,0,0,0,0,0,0,0,0,0,0,0"/>
                  </v:shape>
                  <v:shape id="Freeform 62" o:spid="_x0000_s1093" style="position:absolute;left:52771;top:1103;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" path="m30,l19,2,9,9,3,18,,30,3,42r6,9l19,58r11,2l42,58,52,51r6,-9l60,30,58,18,52,9,42,2,30,xe" filled="f" stroked="f">
                    <v:path arrowok="t" o:connecttype="custom" o:connectlocs="19050,1021715;12065,1022985;5715,1027430;1905,1033145;0,1040765;1905,1048385;5715,1054100;12065,1058545;19050,1059815;26670,1058545;33020,1054100;36830,1048385;38100,1040765;36830,1033145;33020,1027430;26670,1022985;19050,1021715" o:connectangles="0,0,0,0,0,0,0,0,0,0,0,0,0,0,0,0,0"/>
                  </v:shape>
                  <v:shape id="Freeform 63" o:spid="_x0000_s1094" style="position:absolute;left:53927;top:1103;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" path="m30,l18,2,9,9,3,18,,30,3,42r6,9l18,58r12,2l42,58r9,-7l58,42,60,30,58,18,51,9,42,2,30,xe" filled="f" stroked="f">
                    <v:path arrowok="t" o:connecttype="custom" o:connectlocs="19050,1021715;11430,1022985;5715,1027430;1905,1033145;0,1040765;1905,1048385;5715,1054100;11430,1058545;19050,1059815;26670,1058545;32385,1054100;36830,1048385;38100,1040765;36830,1033145;32385,1027430;26670,1022985;19050,1021715" o:connectangles="0,0,0,0,0,0,0,0,0,0,0,0,0,0,0,0,0"/>
                  </v:shape>
                  <v:shape id="Freeform 64" o:spid="_x0000_s1095" style="position:absolute;left:55057;top:1103;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" path="m30,l18,2,9,9,2,18,,30,2,42r7,9l18,58r12,2l42,58r9,-7l57,42,60,30,57,18,51,9,42,2,30,xe" filled="f" stroked="f">
                    <v:path arrowok="t" o:connecttype="custom" o:connectlocs="19050,1021715;11430,1022985;5715,1027430;1270,1033145;0,1040765;1270,1048385;5715,1054100;11430,1058545;19050,1059815;26670,1058545;32385,1054100;36195,1048385;38100,1040765;36195,1033145;32385,1027430;26670,1022985;19050,1021715" o:connectangles="0,0,0,0,0,0,0,0,0,0,0,0,0,0,0,0,0"/>
                  </v:shape>
                  <v:shape id="Freeform 65" o:spid="_x0000_s1096" style="position:absolute;left:56213;top:1103;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" path="m30,l18,2,8,9,2,18,,30,2,42r6,9l18,58r12,2l41,58,51,51r6,-9l60,30,57,18,51,9,41,2,30,xe" filled="f" stroked="f">
                    <v:path arrowok="t" o:connecttype="custom" o:connectlocs="19050,1021715;11430,1022985;5080,1027430;1270,1033145;0,1040765;1270,1048385;5080,1054100;11430,1058545;19050,1059815;26035,1058545;32385,1054100;36195,1048385;38100,1040765;36195,1033145;32385,1027430;26035,1022985;19050,1021715" o:connectangles="0,0,0,0,0,0,0,0,0,0,0,0,0,0,0,0,0"/>
                  </v:shape>
                  <v:shape id="Freeform 66" o:spid="_x0000_s1097" style="position:absolute;left:57369;top:1103;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" path="m30,l19,2,9,9,3,18,,30,3,42r6,9l19,58r11,2l42,58r9,-7l58,42,60,30,58,18,51,9,42,2,30,xe" filled="f" stroked="f">
                    <v:path arrowok="t" o:connecttype="custom" o:connectlocs="19050,1021715;12065,1022985;5715,1027430;1905,1033145;0,1040765;1905,1048385;5715,1054100;12065,1058545;19050,1059815;26670,1058545;32385,1054100;36830,1048385;38100,1040765;36830,1033145;32385,1027430;26670,1022985;19050,1021715" o:connectangles="0,0,0,0,0,0,0,0,0,0,0,0,0,0,0,0,0"/>
                  </v:shape>
                  <v:shape id="Freeform 67" o:spid="_x0000_s1098" style="position:absolute;left:58499;top:1103;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" path="m30,l18,2,9,9,2,18,,30,2,42r7,9l18,58r12,2l42,58r9,-7l58,42,60,30,58,18,51,9,42,2,30,xe" filled="f" stroked="f">
                    <v:path arrowok="t" o:connecttype="custom" o:connectlocs="19050,1021715;11430,1022985;5715,1027430;1270,1033145;0,1040765;1270,1048385;5715,1054100;11430,1058545;19050,1059815;26670,1058545;32385,1054100;36830,1048385;38100,1040765;36830,1033145;32385,1027430;26670,1022985;19050,1021715" o:connectangles="0,0,0,0,0,0,0,0,0,0,0,0,0,0,0,0,0"/>
                  </v:shape>
                  <v:shape id="Freeform 68" o:spid="_x0000_s1099" style="position:absolute;left:59655;top:1103;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" path="m30,l18,2,8,9,2,18,,30,2,42r6,9l18,58r12,2l41,58,51,51r6,-9l60,30,57,18,51,9,41,2,30,xe" filled="f" stroked="f">
                    <v:path arrowok="t" o:connecttype="custom" o:connectlocs="19050,1021715;11430,1022985;5080,1027430;1270,1033145;0,1040765;1270,1048385;5080,1054100;11430,1058545;19050,1059815;26035,1058545;32385,1054100;36195,1048385;38100,1040765;36195,1033145;32385,1027430;26035,1022985;19050,1021715" o:connectangles="0,0,0,0,0,0,0,0,0,0,0,0,0,0,0,0,0"/>
                  </v:shape>
                  <v:shape id="Freeform 69" o:spid="_x0000_s1100" style="position:absolute;left:60811;top:1103;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" path="m30,l19,2,9,9,3,18,,30,3,42r6,9l19,58r11,2l42,58r9,-7l58,42,60,30,58,18,51,9,42,2,30,xe" filled="f" stroked="f">
                    <v:path arrowok="t" o:connecttype="custom" o:connectlocs="19050,1021715;12065,1022985;5715,1027430;1905,1033145;0,1040765;1905,1048385;5715,1054100;12065,1058545;19050,1059815;26670,1058545;32385,1054100;36830,1048385;38100,1040765;36830,1033145;32385,1027430;26670,1022985;19050,1021715" o:connectangles="0,0,0,0,0,0,0,0,0,0,0,0,0,0,0,0,0"/>
                  </v:shape>
                  <v:shape id="Freeform 70" o:spid="_x0000_s1101" style="position:absolute;left:61941;top:1103;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" path="m30,l18,2,9,9,2,18,,30,2,42r7,9l18,58r12,2l42,58r9,-7l58,42,60,30,58,18,51,9,42,2,30,xe" filled="f" stroked="f">
                    <v:path arrowok="t" o:connecttype="custom" o:connectlocs="19050,1021715;11430,1022985;5715,1027430;1270,1033145;0,1040765;1270,1048385;5715,1054100;11430,1058545;19050,1059815;26670,1058545;32385,1054100;36830,1048385;38100,1040765;36830,1033145;32385,1027430;26670,1022985;19050,1021715" o:connectangles="0,0,0,0,0,0,0,0,0,0,0,0,0,0,0,0,0"/>
                  </v:shape>
                  <v:shape id="Freeform 71" o:spid="_x0000_s1102" style="position:absolute;left:63097;top:1103;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" path="m30,l18,2,8,9,2,18,,30,2,42r6,9l18,58r12,2l41,58,51,51r6,-9l60,30,57,18,51,9,41,2,30,xe" filled="f" stroked="f">
                    <v:path arrowok="t" o:connecttype="custom" o:connectlocs="19050,1021715;11430,1022985;5080,1027430;1270,1033145;0,1040765;1270,1048385;5080,1054100;11430,1058545;19050,1059815;26035,1058545;32385,1054100;36195,1048385;38100,1040765;36195,1033145;32385,1027430;26035,1022985;19050,1021715" o:connectangles="0,0,0,0,0,0,0,0,0,0,0,0,0,0,0,0,0"/>
                  </v:shape>
                  <v:shape id="Freeform 72" o:spid="_x0000_s1103" style="position:absolute;left:64253;top:1103;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" path="m30,l19,2,9,9,3,18,,30,3,42r6,9l19,58r11,2l42,58r9,-7l58,42,60,30,58,18,51,9,42,2,30,xe" filled="f" stroked="f">
                    <v:path arrowok="t" o:connecttype="custom" o:connectlocs="19050,1021715;12065,1022985;5715,1027430;1905,1033145;0,1040765;1905,1048385;5715,1054100;12065,1058545;19050,1059815;26670,1058545;32385,1054100;36830,1048385;38100,1040765;36830,1033145;32385,1027430;26670,1022985;19050,1021715" o:connectangles="0,0,0,0,0,0,0,0,0,0,0,0,0,0,0,0,0"/>
                  </v:shape>
                  <v:shape id="Freeform 73" o:spid="_x0000_s1104" style="position:absolute;left:65383;top:1103;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" path="m30,l18,2,9,9,2,18,,30,2,42r7,9l18,58r12,2l42,58r9,-7l58,42,60,30,58,18,51,9,42,2,30,xe" filled="f" stroked="f">
                    <v:path arrowok="t" o:connecttype="custom" o:connectlocs="19050,1021715;11430,1022985;5715,1027430;1270,1033145;0,1040765;1270,1048385;5715,1054100;11430,1058545;19050,1059815;26670,1058545;32385,1054100;36830,1048385;38100,1040765;36830,1033145;32385,1027430;26670,1022985;19050,1021715" o:connectangles="0,0,0,0,0,0,0,0,0,0,0,0,0,0,0,0,0"/>
                  </v:shape>
                  <v:shape id="Freeform 74" o:spid="_x0000_s1105" style="position:absolute;left:66539;top:1103;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" path="m30,l18,2,8,9,2,18,,30,2,42r6,9l18,58r12,2l41,58,51,51r6,-9l60,30,57,18,51,9,41,2,30,xe" filled="f" stroked="f">
                    <v:path arrowok="t" o:connecttype="custom" o:connectlocs="19050,1021715;11430,1022985;5080,1027430;1270,1033145;0,1040765;1270,1048385;5080,1054100;11430,1058545;19050,1059815;26035,1058545;32385,1054100;36195,1048385;38100,1040765;36195,1033145;32385,1027430;26035,1022985;19050,1021715" o:connectangles="0,0,0,0,0,0,0,0,0,0,0,0,0,0,0,0,0"/>
                  </v:shape>
                  <v:shape id="Freeform 75" o:spid="_x0000_s1106" style="position:absolute;left:3442;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" path="m30,l19,2,9,9,3,18,,30,3,42r6,9l19,58r11,2l42,58,52,51r6,-9l60,30,58,18,52,9,42,2,30,xe" filled="f" stroked="f">
                    <v:path arrowok="t" o:connecttype="custom" o:connectlocs="19050,910590;12065,911860;5715,916305;1905,922020;0,929640;1905,937260;5715,942975;12065,947420;19050,948690;26670,947420;33020,942975;36830,937260;38100,929640;36830,922020;33020,916305;26670,911860;19050,910590" o:connectangles="0,0,0,0,0,0,0,0,0,0,0,0,0,0,0,0,0"/>
                  </v:shape>
                  <v:shape id="Freeform 76" o:spid="_x0000_s1107" style="position:absolute;left:3442;top:1103;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" path="m30,l19,2,9,9,3,18,,30,3,42r6,9l19,58r11,2l42,58,52,51r6,-9l60,30,58,18,52,9,42,2,30,xe" filled="f" stroked="f">
                    <v:path arrowok="t" o:connecttype="custom" o:connectlocs="19050,1021715;12065,1022985;5715,1027430;1905,1033145;0,1040765;1905,1048385;5715,1054100;12065,1058545;19050,1059815;26670,1058545;33020,1054100;36830,1048385;38100,1040765;36830,1033145;33020,1027430;26670,1022985;19050,1021715" o:connectangles="0,0,0,0,0,0,0,0,0,0,0,0,0,0,0,0,0"/>
                  </v:shape>
                  <v:shape id="Freeform 77" o:spid="_x0000_s1108" style="position:absolute;left:1156;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" path="m30,l18,2,9,9,2,18,,30,2,42r7,9l18,58r12,2l42,58r9,-7l58,42,60,30,58,18,51,9,42,2,30,xe" filled="f" stroked="f">
                    <v:path arrowok="t" o:connecttype="custom" o:connectlocs="19050,910590;11430,911860;5715,916305;1270,922020;0,929640;1270,937260;5715,942975;11430,947420;19050,948690;26670,947420;32385,942975;36830,937260;38100,929640;36830,922020;32385,916305;26670,911860;19050,910590" o:connectangles="0,0,0,0,0,0,0,0,0,0,0,0,0,0,0,0,0"/>
                  </v:shape>
                  <v:shape id="Freeform 78" o:spid="_x0000_s1109" style="position:absolute;left:2312;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" path="m30,l18,2,9,9,2,18,,30,2,42r7,9l18,58r12,2l41,58,51,51r6,-9l60,30,57,18,51,9,41,2,30,xe" filled="f" stroked="f">
                    <v:path arrowok="t" o:connecttype="custom" o:connectlocs="19050,910590;11430,911860;5715,916305;1270,922020;0,929640;1270,937260;5715,942975;11430,947420;19050,948690;26035,947420;32385,942975;36195,937260;38100,929640;36195,922020;32385,916305;26035,911860;19050,910590" o:connectangles="0,0,0,0,0,0,0,0,0,0,0,0,0,0,0,0,0"/>
                  </v:shape>
                  <v:shape id="Freeform 79" o:spid="_x0000_s1110" style="position:absolute;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" path="m30,l19,2,9,9,3,18,,30,3,42r6,9l19,58r11,2l42,58,52,51r6,-9l60,30,58,18,52,9,42,2,30,xe" filled="f" stroked="f">
                    <v:path arrowok="t" o:connecttype="custom" o:connectlocs="19050,910590;12065,911860;5715,916305;1905,922020;0,929640;1905,937260;5715,942975;12065,947420;19050,948690;26670,947420;33020,942975;36830,937260;38100,929640;36830,922020;33020,916305;26670,911860;19050,910590" o:connectangles="0,0,0,0,0,0,0,0,0,0,0,0,0,0,0,0,0"/>
                  </v:shape>
                  <v:shape id="Freeform 80" o:spid="_x0000_s1111" style="position:absolute;left:1156;top:1103;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" path="m30,l18,2,9,9,2,18,,30,2,42r7,9l18,58r12,2l42,58r9,-7l58,42,60,30,58,18,51,9,42,2,30,xe" filled="f" stroked="f">
                    <v:path arrowok="t" o:connecttype="custom" o:connectlocs="19050,1021715;11430,1022985;5715,1027430;1270,1033145;0,1040765;1270,1048385;5715,1054100;11430,1058545;19050,1059815;26670,1058545;32385,1054100;36830,1048385;38100,1040765;36830,1033145;32385,1027430;26670,1022985;19050,1021715" o:connectangles="0,0,0,0,0,0,0,0,0,0,0,0,0,0,0,0,0"/>
                  </v:shape>
                  <v:shape id="Freeform 81" o:spid="_x0000_s1112" style="position:absolute;left:2312;top:1103;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" path="m30,l18,2,9,9,2,18,,30,2,42r7,9l18,58r12,2l41,58,51,51r6,-9l60,30,57,18,51,9,41,2,30,xe" filled="f" stroked="f">
                    <v:path arrowok="t" o:connecttype="custom" o:connectlocs="19050,1021715;11430,1022985;5715,1027430;1270,1033145;0,1040765;1270,1048385;5715,1054100;11430,1058545;19050,1059815;26035,1058545;32385,1054100;36195,1048385;38100,1040765;36195,1033145;32385,1027430;26035,1022985;19050,1021715" o:connectangles="0,0,0,0,0,0,0,0,0,0,0,0,0,0,0,0,0"/>
                  </v:shape>
                  <v:shape id="Freeform 82" o:spid="_x0000_s1113" style="position:absolute;top:1103;width:381;height:381;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" path="m30,l19,2,9,9,3,18,,30,3,42r6,9l19,58r11,2l42,58,52,51r6,-9l60,30,58,18,52,9,42,2,30,xe" filled="f" stroked="f">
                    <v:path arrowok="t" o:connecttype="custom" o:connectlocs="19050,1021715;12065,1022985;5715,1027430;1905,1033145;0,1040765;1905,1048385;5715,1054100;12065,1058545;19050,1059815;26670,1058545;33020,1054100;36830,1048385;38100,1040765;36830,1033145;33020,1027430;26670,1022985;19050,1021715" o:connectangles="0,0,0,0,0,0,0,0,0,0,0,0,0,0,0,0,0"/>
                  </v:shape>
                </v:group>
                <w10:wrap anchorx="page"/>
              </v:group>
            </w:pict>
          </mc:Fallback>
        </mc:AlternateContent>
      </w:r>
    </w:p>
    <w:tbl>
      <w:tblPr>
        <w:tblW w:w="10803" w:type="dxa"/>
        <w:tblLayout w:type="fixed"/>
        <w:tblLook w:val="0600" w:firstRow="0" w:lastRow="0" w:firstColumn="0" w:lastColumn="0" w:noHBand="1" w:noVBand="1"/>
      </w:tblPr>
      <w:tblGrid>
        <w:gridCol w:w="3294"/>
        <w:gridCol w:w="1452"/>
        <w:gridCol w:w="2840"/>
        <w:gridCol w:w="350"/>
        <w:gridCol w:w="2867"/>
      </w:tblGrid>
      <w:tr w:rsidR="003924B1" w14:paraId="7A3F0E71" w14:textId="77777777" w:rsidTr="00DF0BEC">
        <w:trPr>
          <w:trHeight w:val="144"/>
        </w:trPr>
        <w:tc>
          <w:tcPr>
            <w:tcW w:w="10803" w:type="dxa"/>
            <w:gridSpan w:val="5"/>
            <w:tcBorders>
              <w:bottom w:val="single" w:sz="18" w:space="0" w:color="4354A2" w:themeColor="accent1"/>
            </w:tcBorders>
            <w:vAlign w:val="center"/>
          </w:tcPr>
          <w:p w14:paraId="54EF4536" w14:textId="77777777" w:rsidR="003924B1" w:rsidRPr="004B1CE7" w:rsidRDefault="003924B1" w:rsidP="00D04A10">
            <w:pPr>
              <w:rPr>
                <w:sz w:val="14"/>
                <w:szCs w:val="14"/>
              </w:rPr>
            </w:pPr>
          </w:p>
        </w:tc>
      </w:tr>
      <w:tr w:rsidR="004B1CE7" w14:paraId="606B0A64" w14:textId="77777777" w:rsidTr="00DF0BEC">
        <w:trPr>
          <w:trHeight w:val="432"/>
        </w:trPr>
        <w:tc>
          <w:tcPr>
            <w:tcW w:w="10803" w:type="dxa"/>
            <w:gridSpan w:val="5"/>
            <w:tcBorders>
              <w:top w:val="single" w:sz="18" w:space="0" w:color="4354A2" w:themeColor="accent1"/>
            </w:tcBorders>
            <w:vAlign w:val="center"/>
          </w:tcPr>
          <w:p w14:paraId="6019FF7B" w14:textId="77777777" w:rsidR="004B1CE7" w:rsidRPr="004B1CE7" w:rsidRDefault="00D9091F" w:rsidP="00D04A10">
            <w:pPr>
              <w:rPr>
                <w:sz w:val="14"/>
                <w:szCs w:val="14"/>
              </w:rPr>
            </w:pPr>
            <w:r w:rsidRPr="009475D7">
              <w:rPr>
                <w:noProof/>
                <w:sz w:val="24"/>
                <w:szCs w:val="28"/>
              </w:rPr>
              <mc:AlternateContent>
                <mc:Choice Requires="wps">
                  <w:drawing>
                    <wp:anchor distT="45720" distB="45720" distL="114300" distR="114300" simplePos="0" relativeHeight="251658253" behindDoc="0" locked="0" layoutInCell="1" allowOverlap="1" wp14:anchorId="082CB08A" wp14:editId="21436E0A">
                      <wp:simplePos x="0" y="0"/>
                      <wp:positionH relativeFrom="column">
                        <wp:posOffset>177165</wp:posOffset>
                      </wp:positionH>
                      <wp:positionV relativeFrom="paragraph">
                        <wp:posOffset>194945</wp:posOffset>
                      </wp:positionV>
                      <wp:extent cx="6611620" cy="3469640"/>
                      <wp:effectExtent l="0" t="0" r="0" b="0"/>
                      <wp:wrapNone/>
                      <wp:docPr id="8587440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1620" cy="3469640"/>
                              </a:xfrm>
                              <a:prstGeom prst="rect">
                                <a:avLst/>
                              </a:prstGeom>
                              <a:noFill/>
                              <a:ln w="9525">
                                <a:noFill/>
                                <a:miter lim="800000"/>
                                <a:headEnd/>
                                <a:tailEnd/>
                              </a:ln>
                            </wps:spPr>
                            <wps:txbx>
                              <w:txbxContent>
                                <w:p w14:paraId="2C5FF710" w14:textId="77777777" w:rsidR="009475D7" w:rsidRPr="00167020" w:rsidRDefault="009475D7" w:rsidP="009475D7">
                                  <w:pPr>
                                    <w:pStyle w:val="TextBody"/>
                                    <w:ind w:left="0"/>
                                    <w:jc w:val="center"/>
                                    <w:rPr>
                                      <w:sz w:val="24"/>
                                      <w:szCs w:val="28"/>
                                    </w:rPr>
                                  </w:pPr>
                                </w:p>
                                <w:p w14:paraId="242727C7" w14:textId="550072B6" w:rsidR="00834396" w:rsidRDefault="009475D7" w:rsidP="001E224A">
                                  <w:pPr>
                                    <w:jc w:val="center"/>
                                    <w:rPr>
                                      <w:b/>
                                      <w:bCs/>
                                      <w:noProof/>
                                      <w:color w:val="4354A2" w:themeColor="accent1"/>
                                      <w:sz w:val="48"/>
                                      <w:szCs w:val="48"/>
                                      <w:lang w:eastAsia="en-AU"/>
                                    </w:rPr>
                                  </w:pPr>
                                  <w:r w:rsidRPr="00915528">
                                    <w:rPr>
                                      <w:b/>
                                      <w:bCs/>
                                      <w:noProof/>
                                      <w:color w:val="4354A2" w:themeColor="accent1"/>
                                      <w:sz w:val="48"/>
                                      <w:szCs w:val="48"/>
                                      <w:lang w:eastAsia="en-AU"/>
                                    </w:rPr>
                                    <w:t xml:space="preserve">North &amp; East </w:t>
                                  </w:r>
                                  <w:r w:rsidR="007011D2" w:rsidRPr="00915528">
                                    <w:rPr>
                                      <w:b/>
                                      <w:bCs/>
                                      <w:noProof/>
                                      <w:color w:val="4354A2" w:themeColor="accent1"/>
                                      <w:sz w:val="48"/>
                                      <w:szCs w:val="48"/>
                                      <w:lang w:eastAsia="en-AU"/>
                                    </w:rPr>
                                    <w:t xml:space="preserve">TAPAN </w:t>
                                  </w:r>
                                  <w:r w:rsidRPr="00915528">
                                    <w:rPr>
                                      <w:b/>
                                      <w:bCs/>
                                      <w:noProof/>
                                      <w:color w:val="4354A2" w:themeColor="accent1"/>
                                      <w:sz w:val="48"/>
                                      <w:szCs w:val="48"/>
                                      <w:lang w:eastAsia="en-AU"/>
                                    </w:rPr>
                                    <w:t>Region</w:t>
                                  </w:r>
                                  <w:r w:rsidR="00915528" w:rsidRPr="00915528">
                                    <w:rPr>
                                      <w:b/>
                                      <w:bCs/>
                                      <w:noProof/>
                                      <w:color w:val="4354A2" w:themeColor="accent1"/>
                                      <w:sz w:val="48"/>
                                      <w:szCs w:val="48"/>
                                      <w:lang w:eastAsia="en-AU"/>
                                    </w:rPr>
                                    <w:t>’s Newest Leaders</w:t>
                                  </w:r>
                                </w:p>
                                <w:p w14:paraId="43BA3235" w14:textId="77777777" w:rsidR="003514C9" w:rsidRPr="001E224A" w:rsidRDefault="003514C9" w:rsidP="001E224A">
                                  <w:pPr>
                                    <w:jc w:val="center"/>
                                    <w:rPr>
                                      <w:b/>
                                      <w:bCs/>
                                      <w:color w:val="4354A2" w:themeColor="accent1"/>
                                      <w:szCs w:val="22"/>
                                      <w:lang w:bidi="en-US"/>
                                    </w:rPr>
                                  </w:pPr>
                                </w:p>
                                <w:p w14:paraId="6F7D0DB6" w14:textId="62FEF062" w:rsidR="009475D7" w:rsidRPr="003514C9" w:rsidRDefault="00834396" w:rsidP="003514C9">
                                  <w:pPr>
                                    <w:rPr>
                                      <w:color w:val="4354A2" w:themeColor="accent1"/>
                                      <w:sz w:val="44"/>
                                      <w:szCs w:val="48"/>
                                      <w:lang w:bidi="en-US"/>
                                    </w:rPr>
                                  </w:pPr>
                                  <w:r>
                                    <w:rPr>
                                      <w:noProof/>
                                    </w:rPr>
                                    <w:drawing>
                                      <wp:inline distT="0" distB="0" distL="0" distR="0" wp14:anchorId="29C2A8B9" wp14:editId="3035974B">
                                        <wp:extent cx="1699846" cy="2125440"/>
                                        <wp:effectExtent l="0" t="0" r="0" b="8255"/>
                                        <wp:docPr id="1338817730" name="Picture 3" descr="A person taking a self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817730" name="Picture 3" descr="A person taking a selfie&#10;&#10;Description automatically generated"/>
                                                <pic:cNvPicPr>
                                                  <a:picLocks noChangeAspect="1" noChangeArrowheads="1"/>
                                                </pic:cNvPicPr>
                                              </pic:nvPicPr>
                                              <pic:blipFill rotWithShape="1">
                                                <a:blip r:embed="rId17">
                                                  <a:extLst>
                                                    <a:ext uri="{28A0092B-C50C-407E-A947-70E740481C1C}">
                                                      <a14:useLocalDpi xmlns:a14="http://schemas.microsoft.com/office/drawing/2010/main" val="0"/>
                                                    </a:ext>
                                                  </a:extLst>
                                                </a:blip>
                                                <a:srcRect l="15516" t="4159" r="20214" b="15479"/>
                                                <a:stretch/>
                                              </pic:blipFill>
                                              <pic:spPr bwMode="auto">
                                                <a:xfrm>
                                                  <a:off x="0" y="0"/>
                                                  <a:ext cx="1718280" cy="2148490"/>
                                                </a:xfrm>
                                                <a:prstGeom prst="rect">
                                                  <a:avLst/>
                                                </a:prstGeom>
                                                <a:noFill/>
                                                <a:ln>
                                                  <a:noFill/>
                                                </a:ln>
                                                <a:extLst>
                                                  <a:ext uri="{53640926-AAD7-44D8-BBD7-CCE9431645EC}">
                                                    <a14:shadowObscured xmlns:a14="http://schemas.microsoft.com/office/drawing/2010/main"/>
                                                  </a:ext>
                                                </a:extLst>
                                              </pic:spPr>
                                            </pic:pic>
                                          </a:graphicData>
                                        </a:graphic>
                                      </wp:inline>
                                    </w:drawing>
                                  </w:r>
                                  <w:r>
                                    <w:rPr>
                                      <w:color w:val="4354A2" w:themeColor="accent1"/>
                                      <w:sz w:val="44"/>
                                      <w:szCs w:val="48"/>
                                      <w:lang w:bidi="en-US"/>
                                    </w:rPr>
                                    <w:t xml:space="preserve">                          </w:t>
                                  </w:r>
                                  <w:r w:rsidR="00935EFB">
                                    <w:rPr>
                                      <w:color w:val="4354A2" w:themeColor="accent1"/>
                                      <w:sz w:val="44"/>
                                      <w:szCs w:val="48"/>
                                      <w:lang w:bidi="en-US"/>
                                    </w:rPr>
                                    <w:t xml:space="preserve">   </w:t>
                                  </w:r>
                                  <w:r>
                                    <w:rPr>
                                      <w:color w:val="4354A2" w:themeColor="accent1"/>
                                      <w:sz w:val="44"/>
                                      <w:szCs w:val="48"/>
                                      <w:lang w:bidi="en-US"/>
                                    </w:rPr>
                                    <w:t xml:space="preserve">     </w:t>
                                  </w:r>
                                  <w:r w:rsidRPr="00EE4F09">
                                    <w:rPr>
                                      <w:noProof/>
                                    </w:rPr>
                                    <w:drawing>
                                      <wp:inline distT="0" distB="0" distL="0" distR="0" wp14:anchorId="333920B1" wp14:editId="488782AE">
                                        <wp:extent cx="2204323" cy="2139511"/>
                                        <wp:effectExtent l="0" t="0" r="5715" b="0"/>
                                        <wp:docPr id="16513063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09106" cy="2144153"/>
                                                </a:xfrm>
                                                <a:prstGeom prst="rect">
                                                  <a:avLst/>
                                                </a:prstGeom>
                                                <a:noFill/>
                                                <a:ln>
                                                  <a:noFill/>
                                                </a:ln>
                                              </pic:spPr>
                                            </pic:pic>
                                          </a:graphicData>
                                        </a:graphic>
                                      </wp:inline>
                                    </w:drawing>
                                  </w:r>
                                </w:p>
                                <w:p w14:paraId="1229A2FC" w14:textId="33145A03" w:rsidR="005A1618" w:rsidRPr="000815BB" w:rsidRDefault="0070222E" w:rsidP="00EE4F09">
                                  <w:pPr>
                                    <w:ind w:left="5040" w:firstLine="720"/>
                                    <w:jc w:val="center"/>
                                    <w:rPr>
                                      <w:color w:val="4354A2" w:themeColor="accent1"/>
                                      <w:sz w:val="28"/>
                                      <w:szCs w:val="36"/>
                                    </w:rPr>
                                  </w:pPr>
                                  <w:r w:rsidRPr="000815BB">
                                    <w:rPr>
                                      <w:color w:val="4354A2" w:themeColor="accent1"/>
                                      <w:sz w:val="28"/>
                                      <w:szCs w:val="36"/>
                                    </w:rPr>
                                    <w:t>Vice President</w:t>
                                  </w:r>
                                  <w:r w:rsidR="005A1618" w:rsidRPr="000815BB">
                                    <w:rPr>
                                      <w:color w:val="4354A2" w:themeColor="accent1"/>
                                      <w:sz w:val="28"/>
                                      <w:szCs w:val="36"/>
                                    </w:rPr>
                                    <w:t>/President</w:t>
                                  </w:r>
                                  <w:r w:rsidRPr="000815BB">
                                    <w:rPr>
                                      <w:color w:val="4354A2" w:themeColor="accent1"/>
                                      <w:sz w:val="28"/>
                                      <w:szCs w:val="36"/>
                                    </w:rPr>
                                    <w:t xml:space="preserve"> </w:t>
                                  </w:r>
                                  <w:r w:rsidR="001E224A" w:rsidRPr="000815BB">
                                    <w:rPr>
                                      <w:color w:val="4354A2" w:themeColor="accent1"/>
                                      <w:sz w:val="28"/>
                                      <w:szCs w:val="36"/>
                                    </w:rPr>
                                    <w:t>Ele</w:t>
                                  </w:r>
                                  <w:r w:rsidRPr="000815BB">
                                    <w:rPr>
                                      <w:color w:val="4354A2" w:themeColor="accent1"/>
                                      <w:sz w:val="28"/>
                                      <w:szCs w:val="36"/>
                                    </w:rPr>
                                    <w:t>ct</w:t>
                                  </w:r>
                                </w:p>
                                <w:p w14:paraId="576C7548" w14:textId="2524DC71" w:rsidR="00EE4F09" w:rsidRPr="000815BB" w:rsidRDefault="0070222E" w:rsidP="00EE4F09">
                                  <w:pPr>
                                    <w:ind w:left="5040" w:firstLine="720"/>
                                    <w:jc w:val="center"/>
                                    <w:rPr>
                                      <w:color w:val="4354A2" w:themeColor="accent1"/>
                                      <w:sz w:val="28"/>
                                      <w:szCs w:val="36"/>
                                    </w:rPr>
                                  </w:pPr>
                                  <w:r w:rsidRPr="000815BB">
                                    <w:rPr>
                                      <w:color w:val="4354A2" w:themeColor="accent1"/>
                                      <w:sz w:val="28"/>
                                      <w:szCs w:val="36"/>
                                    </w:rPr>
                                    <w:t>Kim Register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82CB08A" id="_x0000_s1114" type="#_x0000_t202" style="position:absolute;margin-left:13.95pt;margin-top:15.35pt;width:520.6pt;height:273.2pt;z-index:25165825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" filled="f" stroked="f">
                      <v:textbox>
                        <w:txbxContent>
                          <w:p w14:paraId="2C5FF710" w14:textId="77777777" w:rsidR="009475D7" w:rsidRPr="00167020" w:rsidRDefault="009475D7" w:rsidP="009475D7">
                            <w:pPr>
                              <w:pStyle w:val="TextBody"/>
                              <w:ind w:left="0"/>
                              <w:jc w:val="center"/>
                              <w:rPr>
                                <w:sz w:val="24"/>
                                <w:szCs w:val="28"/>
                              </w:rPr>
                            </w:pPr>
                          </w:p>
                          <w:p w14:paraId="242727C7" w14:textId="550072B6" w:rsidR="00834396" w:rsidRDefault="009475D7" w:rsidP="001E224A">
                            <w:pPr>
                              <w:jc w:val="center"/>
                              <w:rPr>
                                <w:b/>
                                <w:bCs/>
                                <w:noProof/>
                                <w:color w:val="4354A2" w:themeColor="accent1"/>
                                <w:sz w:val="48"/>
                                <w:szCs w:val="48"/>
                                <w:lang w:eastAsia="en-AU"/>
                              </w:rPr>
                            </w:pPr>
                            <w:r w:rsidRPr="00915528">
                              <w:rPr>
                                <w:b/>
                                <w:bCs/>
                                <w:noProof/>
                                <w:color w:val="4354A2" w:themeColor="accent1"/>
                                <w:sz w:val="48"/>
                                <w:szCs w:val="48"/>
                                <w:lang w:eastAsia="en-AU"/>
                              </w:rPr>
                              <w:t xml:space="preserve">North &amp; East </w:t>
                            </w:r>
                            <w:r w:rsidR="007011D2" w:rsidRPr="00915528">
                              <w:rPr>
                                <w:b/>
                                <w:bCs/>
                                <w:noProof/>
                                <w:color w:val="4354A2" w:themeColor="accent1"/>
                                <w:sz w:val="48"/>
                                <w:szCs w:val="48"/>
                                <w:lang w:eastAsia="en-AU"/>
                              </w:rPr>
                              <w:t xml:space="preserve">TAPAN </w:t>
                            </w:r>
                            <w:r w:rsidRPr="00915528">
                              <w:rPr>
                                <w:b/>
                                <w:bCs/>
                                <w:noProof/>
                                <w:color w:val="4354A2" w:themeColor="accent1"/>
                                <w:sz w:val="48"/>
                                <w:szCs w:val="48"/>
                                <w:lang w:eastAsia="en-AU"/>
                              </w:rPr>
                              <w:t>Region</w:t>
                            </w:r>
                            <w:r w:rsidR="00915528" w:rsidRPr="00915528">
                              <w:rPr>
                                <w:b/>
                                <w:bCs/>
                                <w:noProof/>
                                <w:color w:val="4354A2" w:themeColor="accent1"/>
                                <w:sz w:val="48"/>
                                <w:szCs w:val="48"/>
                                <w:lang w:eastAsia="en-AU"/>
                              </w:rPr>
                              <w:t>’s Newest Leaders</w:t>
                            </w:r>
                          </w:p>
                          <w:p w14:paraId="43BA3235" w14:textId="77777777" w:rsidR="003514C9" w:rsidRPr="001E224A" w:rsidRDefault="003514C9" w:rsidP="001E224A">
                            <w:pPr>
                              <w:jc w:val="center"/>
                              <w:rPr>
                                <w:b/>
                                <w:bCs/>
                                <w:color w:val="4354A2" w:themeColor="accent1"/>
                                <w:szCs w:val="22"/>
                                <w:lang w:bidi="en-US"/>
                              </w:rPr>
                            </w:pPr>
                          </w:p>
                          <w:p w14:paraId="6F7D0DB6" w14:textId="62FEF062" w:rsidR="009475D7" w:rsidRPr="003514C9" w:rsidRDefault="00834396" w:rsidP="003514C9">
                            <w:pPr>
                              <w:rPr>
                                <w:color w:val="4354A2" w:themeColor="accent1"/>
                                <w:sz w:val="44"/>
                                <w:szCs w:val="48"/>
                                <w:lang w:bidi="en-US"/>
                              </w:rPr>
                            </w:pPr>
                            <w:r>
                              <w:rPr>
                                <w:noProof/>
                              </w:rPr>
                              <w:drawing>
                                <wp:inline distT="0" distB="0" distL="0" distR="0" wp14:anchorId="29C2A8B9" wp14:editId="3035974B">
                                  <wp:extent cx="1699846" cy="2125440"/>
                                  <wp:effectExtent l="0" t="0" r="0" b="8255"/>
                                  <wp:docPr id="1338817730" name="Picture 3" descr="A person taking a self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817730" name="Picture 3" descr="A person taking a selfie&#10;&#10;Description automatically generated"/>
                                          <pic:cNvPicPr>
                                            <a:picLocks noChangeAspect="1" noChangeArrowheads="1"/>
                                          </pic:cNvPicPr>
                                        </pic:nvPicPr>
                                        <pic:blipFill rotWithShape="1">
                                          <a:blip r:embed="rId19">
                                            <a:extLst>
                                              <a:ext uri="{28A0092B-C50C-407E-A947-70E740481C1C}">
                                                <a14:useLocalDpi xmlns:a14="http://schemas.microsoft.com/office/drawing/2010/main" val="0"/>
                                              </a:ext>
                                            </a:extLst>
                                          </a:blip>
                                          <a:srcRect l="15516" t="4159" r="20214" b="15479"/>
                                          <a:stretch/>
                                        </pic:blipFill>
                                        <pic:spPr bwMode="auto">
                                          <a:xfrm>
                                            <a:off x="0" y="0"/>
                                            <a:ext cx="1718280" cy="2148490"/>
                                          </a:xfrm>
                                          <a:prstGeom prst="rect">
                                            <a:avLst/>
                                          </a:prstGeom>
                                          <a:noFill/>
                                          <a:ln>
                                            <a:noFill/>
                                          </a:ln>
                                          <a:extLst>
                                            <a:ext uri="{53640926-AAD7-44D8-BBD7-CCE9431645EC}">
                                              <a14:shadowObscured xmlns:a14="http://schemas.microsoft.com/office/drawing/2010/main"/>
                                            </a:ext>
                                          </a:extLst>
                                        </pic:spPr>
                                      </pic:pic>
                                    </a:graphicData>
                                  </a:graphic>
                                </wp:inline>
                              </w:drawing>
                            </w:r>
                            <w:r>
                              <w:rPr>
                                <w:color w:val="4354A2" w:themeColor="accent1"/>
                                <w:sz w:val="44"/>
                                <w:szCs w:val="48"/>
                                <w:lang w:bidi="en-US"/>
                              </w:rPr>
                              <w:t xml:space="preserve">                          </w:t>
                            </w:r>
                            <w:r w:rsidR="00935EFB">
                              <w:rPr>
                                <w:color w:val="4354A2" w:themeColor="accent1"/>
                                <w:sz w:val="44"/>
                                <w:szCs w:val="48"/>
                                <w:lang w:bidi="en-US"/>
                              </w:rPr>
                              <w:t xml:space="preserve">   </w:t>
                            </w:r>
                            <w:r>
                              <w:rPr>
                                <w:color w:val="4354A2" w:themeColor="accent1"/>
                                <w:sz w:val="44"/>
                                <w:szCs w:val="48"/>
                                <w:lang w:bidi="en-US"/>
                              </w:rPr>
                              <w:t xml:space="preserve">     </w:t>
                            </w:r>
                            <w:r w:rsidRPr="00EE4F09">
                              <w:rPr>
                                <w:noProof/>
                              </w:rPr>
                              <w:drawing>
                                <wp:inline distT="0" distB="0" distL="0" distR="0" wp14:anchorId="333920B1" wp14:editId="488782AE">
                                  <wp:extent cx="2204323" cy="2139511"/>
                                  <wp:effectExtent l="0" t="0" r="5715" b="0"/>
                                  <wp:docPr id="16513063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09106" cy="2144153"/>
                                          </a:xfrm>
                                          <a:prstGeom prst="rect">
                                            <a:avLst/>
                                          </a:prstGeom>
                                          <a:noFill/>
                                          <a:ln>
                                            <a:noFill/>
                                          </a:ln>
                                        </pic:spPr>
                                      </pic:pic>
                                    </a:graphicData>
                                  </a:graphic>
                                </wp:inline>
                              </w:drawing>
                            </w:r>
                          </w:p>
                          <w:p w14:paraId="1229A2FC" w14:textId="33145A03" w:rsidR="005A1618" w:rsidRPr="000815BB" w:rsidRDefault="0070222E" w:rsidP="00EE4F09">
                            <w:pPr>
                              <w:ind w:left="5040" w:firstLine="720"/>
                              <w:jc w:val="center"/>
                              <w:rPr>
                                <w:color w:val="4354A2" w:themeColor="accent1"/>
                                <w:sz w:val="28"/>
                                <w:szCs w:val="36"/>
                              </w:rPr>
                            </w:pPr>
                            <w:r w:rsidRPr="000815BB">
                              <w:rPr>
                                <w:color w:val="4354A2" w:themeColor="accent1"/>
                                <w:sz w:val="28"/>
                                <w:szCs w:val="36"/>
                              </w:rPr>
                              <w:t>Vice President</w:t>
                            </w:r>
                            <w:r w:rsidR="005A1618" w:rsidRPr="000815BB">
                              <w:rPr>
                                <w:color w:val="4354A2" w:themeColor="accent1"/>
                                <w:sz w:val="28"/>
                                <w:szCs w:val="36"/>
                              </w:rPr>
                              <w:t>/President</w:t>
                            </w:r>
                            <w:r w:rsidRPr="000815BB">
                              <w:rPr>
                                <w:color w:val="4354A2" w:themeColor="accent1"/>
                                <w:sz w:val="28"/>
                                <w:szCs w:val="36"/>
                              </w:rPr>
                              <w:t xml:space="preserve"> </w:t>
                            </w:r>
                            <w:r w:rsidR="001E224A" w:rsidRPr="000815BB">
                              <w:rPr>
                                <w:color w:val="4354A2" w:themeColor="accent1"/>
                                <w:sz w:val="28"/>
                                <w:szCs w:val="36"/>
                              </w:rPr>
                              <w:t>Ele</w:t>
                            </w:r>
                            <w:r w:rsidRPr="000815BB">
                              <w:rPr>
                                <w:color w:val="4354A2" w:themeColor="accent1"/>
                                <w:sz w:val="28"/>
                                <w:szCs w:val="36"/>
                              </w:rPr>
                              <w:t>ct</w:t>
                            </w:r>
                          </w:p>
                          <w:p w14:paraId="576C7548" w14:textId="2524DC71" w:rsidR="00EE4F09" w:rsidRPr="000815BB" w:rsidRDefault="0070222E" w:rsidP="00EE4F09">
                            <w:pPr>
                              <w:ind w:left="5040" w:firstLine="720"/>
                              <w:jc w:val="center"/>
                              <w:rPr>
                                <w:color w:val="4354A2" w:themeColor="accent1"/>
                                <w:sz w:val="28"/>
                                <w:szCs w:val="36"/>
                              </w:rPr>
                            </w:pPr>
                            <w:r w:rsidRPr="000815BB">
                              <w:rPr>
                                <w:color w:val="4354A2" w:themeColor="accent1"/>
                                <w:sz w:val="28"/>
                                <w:szCs w:val="36"/>
                              </w:rPr>
                              <w:t>Kim Register</w:t>
                            </w:r>
                          </w:p>
                        </w:txbxContent>
                      </v:textbox>
                    </v:shape>
                  </w:pict>
                </mc:Fallback>
              </mc:AlternateContent>
            </w:r>
          </w:p>
        </w:tc>
      </w:tr>
      <w:tr w:rsidR="00D9091F" w:rsidRPr="00D9091F" w14:paraId="1C66189C" w14:textId="77777777" w:rsidTr="00DF0BEC">
        <w:trPr>
          <w:trHeight w:val="2160"/>
        </w:trPr>
        <w:tc>
          <w:tcPr>
            <w:tcW w:w="3294" w:type="dxa"/>
          </w:tcPr>
          <w:p w14:paraId="057A9013" w14:textId="77777777" w:rsidR="00EC4B44" w:rsidRPr="00EC4B44" w:rsidRDefault="00EC4B44" w:rsidP="00EC4B44">
            <w:pPr>
              <w:spacing w:before="120"/>
            </w:pPr>
          </w:p>
          <w:p w14:paraId="49F5D20A" w14:textId="77777777" w:rsidR="00DF4B6A" w:rsidRDefault="00DF4B6A" w:rsidP="003E115A">
            <w:pPr>
              <w:spacing w:before="120"/>
            </w:pPr>
          </w:p>
        </w:tc>
        <w:tc>
          <w:tcPr>
            <w:tcW w:w="1452" w:type="dxa"/>
            <w:vMerge w:val="restart"/>
          </w:tcPr>
          <w:p w14:paraId="768798C1" w14:textId="77777777" w:rsidR="00DF4B6A" w:rsidRDefault="00DF4B6A" w:rsidP="00D04A10"/>
        </w:tc>
        <w:tc>
          <w:tcPr>
            <w:tcW w:w="2840" w:type="dxa"/>
            <w:vMerge w:val="restart"/>
          </w:tcPr>
          <w:p w14:paraId="4AFC1D1F" w14:textId="77777777" w:rsidR="008271E1" w:rsidRDefault="008271E1" w:rsidP="008271E1">
            <w:pPr>
              <w:pStyle w:val="TextBody"/>
              <w:ind w:left="0"/>
              <w:rPr>
                <w:sz w:val="24"/>
                <w:szCs w:val="28"/>
              </w:rPr>
            </w:pPr>
          </w:p>
          <w:p w14:paraId="44F61596" w14:textId="77777777" w:rsidR="00DF4B6A" w:rsidRPr="002429E4" w:rsidRDefault="00DF4B6A" w:rsidP="00CA013F">
            <w:pPr>
              <w:pStyle w:val="TextBody"/>
              <w:ind w:left="0"/>
              <w:jc w:val="center"/>
              <w:rPr>
                <w:sz w:val="24"/>
                <w:szCs w:val="28"/>
              </w:rPr>
            </w:pPr>
          </w:p>
        </w:tc>
        <w:tc>
          <w:tcPr>
            <w:tcW w:w="350" w:type="dxa"/>
            <w:vMerge w:val="restart"/>
          </w:tcPr>
          <w:p w14:paraId="2FA707D7" w14:textId="578B3C2F" w:rsidR="00DF4B6A" w:rsidRDefault="00DF4B6A" w:rsidP="00D04A10"/>
        </w:tc>
        <w:tc>
          <w:tcPr>
            <w:tcW w:w="2867" w:type="dxa"/>
            <w:vMerge w:val="restart"/>
          </w:tcPr>
          <w:p w14:paraId="35E48F9C" w14:textId="77777777" w:rsidR="00DF4B6A" w:rsidRDefault="00DF4B6A" w:rsidP="00CC2DEB">
            <w:pPr>
              <w:pStyle w:val="TextBody"/>
            </w:pPr>
          </w:p>
        </w:tc>
      </w:tr>
      <w:tr w:rsidR="00DF4B6A" w14:paraId="5C397F05" w14:textId="77777777" w:rsidTr="00DF0BEC">
        <w:trPr>
          <w:trHeight w:val="2160"/>
        </w:trPr>
        <w:tc>
          <w:tcPr>
            <w:tcW w:w="3294" w:type="dxa"/>
            <w:vAlign w:val="bottom"/>
          </w:tcPr>
          <w:p w14:paraId="13CAD059" w14:textId="77777777" w:rsidR="00DF4B6A" w:rsidRPr="00CC2DEB" w:rsidRDefault="00DF4B6A" w:rsidP="00DF4B6A">
            <w:pPr>
              <w:rPr>
                <w:noProof/>
                <w:sz w:val="58"/>
                <w:szCs w:val="58"/>
                <w:lang w:eastAsia="en-AU"/>
              </w:rPr>
            </w:pPr>
          </w:p>
        </w:tc>
        <w:tc>
          <w:tcPr>
            <w:tcW w:w="1452" w:type="dxa"/>
            <w:vMerge/>
          </w:tcPr>
          <w:p w14:paraId="66A7983B" w14:textId="77777777" w:rsidR="00DF4B6A" w:rsidRDefault="00DF4B6A" w:rsidP="00D04A10"/>
        </w:tc>
        <w:tc>
          <w:tcPr>
            <w:tcW w:w="2840" w:type="dxa"/>
            <w:vMerge/>
          </w:tcPr>
          <w:p w14:paraId="46880E96" w14:textId="77777777" w:rsidR="00DF4B6A" w:rsidRDefault="00DF4B6A" w:rsidP="008E1844">
            <w:pPr>
              <w:pStyle w:val="TextBody"/>
            </w:pPr>
          </w:p>
        </w:tc>
        <w:tc>
          <w:tcPr>
            <w:tcW w:w="350" w:type="dxa"/>
            <w:vMerge/>
          </w:tcPr>
          <w:p w14:paraId="6CA473B2" w14:textId="77777777" w:rsidR="00DF4B6A" w:rsidRDefault="00DF4B6A" w:rsidP="00D04A10"/>
        </w:tc>
        <w:tc>
          <w:tcPr>
            <w:tcW w:w="2867" w:type="dxa"/>
            <w:vMerge/>
          </w:tcPr>
          <w:p w14:paraId="7BF76062" w14:textId="77777777" w:rsidR="00DF4B6A" w:rsidRDefault="00DF4B6A" w:rsidP="008E1844">
            <w:pPr>
              <w:pStyle w:val="TextBody"/>
            </w:pPr>
          </w:p>
        </w:tc>
      </w:tr>
      <w:tr w:rsidR="003924B1" w14:paraId="1149C3FB" w14:textId="77777777" w:rsidTr="0070222E">
        <w:trPr>
          <w:trHeight w:val="916"/>
        </w:trPr>
        <w:tc>
          <w:tcPr>
            <w:tcW w:w="10803" w:type="dxa"/>
            <w:gridSpan w:val="5"/>
            <w:tcBorders>
              <w:bottom w:val="single" w:sz="36" w:space="0" w:color="4354A2" w:themeColor="accent1"/>
            </w:tcBorders>
          </w:tcPr>
          <w:p w14:paraId="24CAC08E" w14:textId="6344E2DF" w:rsidR="003924B1" w:rsidRDefault="003514C9" w:rsidP="004B1CE7">
            <w:pPr>
              <w:pStyle w:val="GraphicAnchor"/>
            </w:pPr>
            <w:r>
              <w:rPr>
                <w:noProof/>
              </w:rPr>
              <mc:AlternateContent>
                <mc:Choice Requires="wps">
                  <w:drawing>
                    <wp:anchor distT="0" distB="0" distL="114300" distR="114300" simplePos="0" relativeHeight="251659289" behindDoc="0" locked="0" layoutInCell="1" allowOverlap="1" wp14:anchorId="7930D50E" wp14:editId="0DE0E453">
                      <wp:simplePos x="0" y="0"/>
                      <wp:positionH relativeFrom="column">
                        <wp:posOffset>-238565</wp:posOffset>
                      </wp:positionH>
                      <wp:positionV relativeFrom="paragraph">
                        <wp:posOffset>69508</wp:posOffset>
                      </wp:positionV>
                      <wp:extent cx="3048000" cy="533400"/>
                      <wp:effectExtent l="0" t="0" r="0" b="0"/>
                      <wp:wrapNone/>
                      <wp:docPr id="1558902375" name="Text Box 4"/>
                      <wp:cNvGraphicFramePr/>
                      <a:graphic xmlns:a="http://schemas.openxmlformats.org/drawingml/2006/main">
                        <a:graphicData uri="http://schemas.microsoft.com/office/word/2010/wordprocessingShape">
                          <wps:wsp>
                            <wps:cNvSpPr txBox="1"/>
                            <wps:spPr>
                              <a:xfrm>
                                <a:off x="0" y="0"/>
                                <a:ext cx="3048000" cy="533400"/>
                              </a:xfrm>
                              <a:prstGeom prst="rect">
                                <a:avLst/>
                              </a:prstGeom>
                              <a:noFill/>
                              <a:ln w="6350">
                                <a:noFill/>
                              </a:ln>
                            </wps:spPr>
                            <wps:txbx>
                              <w:txbxContent>
                                <w:p w14:paraId="42CB98CF" w14:textId="77777777" w:rsidR="000815BB" w:rsidRPr="000815BB" w:rsidRDefault="00291571" w:rsidP="000815BB">
                                  <w:pPr>
                                    <w:jc w:val="center"/>
                                    <w:rPr>
                                      <w:color w:val="4354A2" w:themeColor="accent1"/>
                                      <w:sz w:val="28"/>
                                      <w:szCs w:val="28"/>
                                    </w:rPr>
                                  </w:pPr>
                                  <w:r w:rsidRPr="000815BB">
                                    <w:rPr>
                                      <w:color w:val="4354A2" w:themeColor="accent1"/>
                                      <w:sz w:val="28"/>
                                      <w:szCs w:val="28"/>
                                    </w:rPr>
                                    <w:t>Membership &amp; Marketing Coordinator</w:t>
                                  </w:r>
                                </w:p>
                                <w:p w14:paraId="4D9D293A" w14:textId="2B284429" w:rsidR="003514C9" w:rsidRPr="000815BB" w:rsidRDefault="00291571" w:rsidP="000815BB">
                                  <w:pPr>
                                    <w:jc w:val="center"/>
                                    <w:rPr>
                                      <w:color w:val="4354A2" w:themeColor="accent1"/>
                                      <w:sz w:val="28"/>
                                      <w:szCs w:val="28"/>
                                    </w:rPr>
                                  </w:pPr>
                                  <w:r w:rsidRPr="000815BB">
                                    <w:rPr>
                                      <w:color w:val="4354A2" w:themeColor="accent1"/>
                                      <w:sz w:val="28"/>
                                      <w:szCs w:val="28"/>
                                    </w:rPr>
                                    <w:t>Kalai</w:t>
                                  </w:r>
                                  <w:r w:rsidR="00CD0803" w:rsidRPr="000815BB">
                                    <w:rPr>
                                      <w:color w:val="4354A2" w:themeColor="accent1"/>
                                      <w:sz w:val="28"/>
                                      <w:szCs w:val="28"/>
                                    </w:rPr>
                                    <w:t xml:space="preserve">vani </w:t>
                                  </w:r>
                                  <w:r w:rsidR="00FD0D33" w:rsidRPr="000815BB">
                                    <w:rPr>
                                      <w:color w:val="4354A2" w:themeColor="accent1"/>
                                      <w:sz w:val="28"/>
                                      <w:szCs w:val="28"/>
                                    </w:rPr>
                                    <w:t>Kana</w:t>
                                  </w:r>
                                  <w:r w:rsidR="000815BB" w:rsidRPr="000815BB">
                                    <w:rPr>
                                      <w:color w:val="4354A2" w:themeColor="accent1"/>
                                      <w:sz w:val="28"/>
                                      <w:szCs w:val="28"/>
                                    </w:rPr>
                                    <w:t>k</w:t>
                                  </w:r>
                                  <w:r w:rsidR="00FD0D33" w:rsidRPr="000815BB">
                                    <w:rPr>
                                      <w:color w:val="4354A2" w:themeColor="accent1"/>
                                      <w:sz w:val="28"/>
                                      <w:szCs w:val="28"/>
                                    </w:rPr>
                                    <w:t>asabai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930D50E" id="Text Box 4" o:spid="_x0000_s1115" type="#_x0000_t202" style="position:absolute;margin-left:-18.8pt;margin-top:5.45pt;width:240pt;height:42pt;z-index:251659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" filled="f" stroked="f" strokeweight=".5pt">
                      <v:textbox>
                        <w:txbxContent>
                          <w:p w14:paraId="42CB98CF" w14:textId="77777777" w:rsidR="000815BB" w:rsidRPr="000815BB" w:rsidRDefault="00291571" w:rsidP="000815BB">
                            <w:pPr>
                              <w:jc w:val="center"/>
                              <w:rPr>
                                <w:color w:val="4354A2" w:themeColor="accent1"/>
                                <w:sz w:val="28"/>
                                <w:szCs w:val="28"/>
                              </w:rPr>
                            </w:pPr>
                            <w:r w:rsidRPr="000815BB">
                              <w:rPr>
                                <w:color w:val="4354A2" w:themeColor="accent1"/>
                                <w:sz w:val="28"/>
                                <w:szCs w:val="28"/>
                              </w:rPr>
                              <w:t>Membership &amp; Marketing Coordinator</w:t>
                            </w:r>
                          </w:p>
                          <w:p w14:paraId="4D9D293A" w14:textId="2B284429" w:rsidR="003514C9" w:rsidRPr="000815BB" w:rsidRDefault="00291571" w:rsidP="000815BB">
                            <w:pPr>
                              <w:jc w:val="center"/>
                              <w:rPr>
                                <w:color w:val="4354A2" w:themeColor="accent1"/>
                                <w:sz w:val="28"/>
                                <w:szCs w:val="28"/>
                              </w:rPr>
                            </w:pPr>
                            <w:r w:rsidRPr="000815BB">
                              <w:rPr>
                                <w:color w:val="4354A2" w:themeColor="accent1"/>
                                <w:sz w:val="28"/>
                                <w:szCs w:val="28"/>
                              </w:rPr>
                              <w:t>Kalai</w:t>
                            </w:r>
                            <w:r w:rsidR="00CD0803" w:rsidRPr="000815BB">
                              <w:rPr>
                                <w:color w:val="4354A2" w:themeColor="accent1"/>
                                <w:sz w:val="28"/>
                                <w:szCs w:val="28"/>
                              </w:rPr>
                              <w:t xml:space="preserve">vani </w:t>
                            </w:r>
                            <w:r w:rsidR="00FD0D33" w:rsidRPr="000815BB">
                              <w:rPr>
                                <w:color w:val="4354A2" w:themeColor="accent1"/>
                                <w:sz w:val="28"/>
                                <w:szCs w:val="28"/>
                              </w:rPr>
                              <w:t>Kana</w:t>
                            </w:r>
                            <w:r w:rsidR="000815BB" w:rsidRPr="000815BB">
                              <w:rPr>
                                <w:color w:val="4354A2" w:themeColor="accent1"/>
                                <w:sz w:val="28"/>
                                <w:szCs w:val="28"/>
                              </w:rPr>
                              <w:t>k</w:t>
                            </w:r>
                            <w:r w:rsidR="00FD0D33" w:rsidRPr="000815BB">
                              <w:rPr>
                                <w:color w:val="4354A2" w:themeColor="accent1"/>
                                <w:sz w:val="28"/>
                                <w:szCs w:val="28"/>
                              </w:rPr>
                              <w:t>asabai</w:t>
                            </w:r>
                          </w:p>
                        </w:txbxContent>
                      </v:textbox>
                    </v:shape>
                  </w:pict>
                </mc:Fallback>
              </mc:AlternateContent>
            </w:r>
          </w:p>
        </w:tc>
      </w:tr>
      <w:tr w:rsidR="004B1CE7" w14:paraId="7B7E756C" w14:textId="77777777" w:rsidTr="00DF0BEC">
        <w:trPr>
          <w:trHeight w:val="432"/>
        </w:trPr>
        <w:tc>
          <w:tcPr>
            <w:tcW w:w="10803" w:type="dxa"/>
            <w:gridSpan w:val="5"/>
            <w:tcBorders>
              <w:top w:val="single" w:sz="36" w:space="0" w:color="4354A2" w:themeColor="accent1"/>
            </w:tcBorders>
          </w:tcPr>
          <w:p w14:paraId="55F03718" w14:textId="0B24AA5A" w:rsidR="004B1CE7" w:rsidRDefault="004B1CE7" w:rsidP="004B1CE7">
            <w:pPr>
              <w:pStyle w:val="GraphicAnchor"/>
            </w:pPr>
          </w:p>
        </w:tc>
      </w:tr>
    </w:tbl>
    <w:p w14:paraId="3D6BAB0B" w14:textId="14759332" w:rsidR="006C30F5" w:rsidRDefault="00290945">
      <w:pPr>
        <w:sectPr w:rsidR="006C30F5" w:rsidSect="004C1CAF">
          <w:pgSz w:w="12240" w:h="15840" w:code="1"/>
          <w:pgMar w:top="641" w:right="720" w:bottom="284" w:left="720" w:header="709" w:footer="709" w:gutter="0"/>
          <w:cols w:space="708"/>
          <w:docGrid w:linePitch="360"/>
        </w:sectPr>
      </w:pPr>
      <w:r w:rsidRPr="00A005C5">
        <w:rPr>
          <w:rFonts w:asciiTheme="majorHAnsi" w:hAnsiTheme="majorHAnsi"/>
          <w:noProof/>
          <w:sz w:val="28"/>
          <w:szCs w:val="28"/>
        </w:rPr>
        <mc:AlternateContent>
          <mc:Choice Requires="wps">
            <w:drawing>
              <wp:anchor distT="45720" distB="45720" distL="114300" distR="114300" simplePos="0" relativeHeight="251658254" behindDoc="0" locked="0" layoutInCell="1" allowOverlap="1" wp14:anchorId="490099C4" wp14:editId="57F7C677">
                <wp:simplePos x="0" y="0"/>
                <wp:positionH relativeFrom="margin">
                  <wp:posOffset>396240</wp:posOffset>
                </wp:positionH>
                <wp:positionV relativeFrom="paragraph">
                  <wp:posOffset>470535</wp:posOffset>
                </wp:positionV>
                <wp:extent cx="6248400" cy="4777740"/>
                <wp:effectExtent l="0" t="0" r="0" b="3810"/>
                <wp:wrapNone/>
                <wp:docPr id="8364321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8400" cy="4777740"/>
                        </a:xfrm>
                        <a:prstGeom prst="rect">
                          <a:avLst/>
                        </a:prstGeom>
                        <a:noFill/>
                        <a:ln w="9525">
                          <a:noFill/>
                          <a:miter lim="800000"/>
                          <a:headEnd/>
                          <a:tailEnd/>
                        </a:ln>
                      </wps:spPr>
                      <wps:txbx>
                        <w:txbxContent>
                          <w:p w14:paraId="585D1682" w14:textId="08091302" w:rsidR="007D217D" w:rsidRPr="00820278" w:rsidRDefault="007D217D" w:rsidP="00D917C2">
                            <w:pPr>
                              <w:jc w:val="center"/>
                              <w:rPr>
                                <w:color w:val="4354A2" w:themeColor="accent1"/>
                                <w:sz w:val="30"/>
                                <w:szCs w:val="30"/>
                              </w:rPr>
                            </w:pPr>
                            <w:r w:rsidRPr="00820278">
                              <w:rPr>
                                <w:color w:val="4354A2" w:themeColor="accent1"/>
                                <w:sz w:val="30"/>
                                <w:szCs w:val="30"/>
                              </w:rPr>
                              <w:t>President Kristi Denton BSN, RN</w:t>
                            </w:r>
                          </w:p>
                          <w:p w14:paraId="217C547F" w14:textId="77777777" w:rsidR="002B65DC" w:rsidRPr="00820278" w:rsidRDefault="002B65DC" w:rsidP="00D917C2">
                            <w:pPr>
                              <w:jc w:val="center"/>
                              <w:rPr>
                                <w:color w:val="4354A2" w:themeColor="accent1"/>
                                <w:sz w:val="30"/>
                                <w:szCs w:val="30"/>
                              </w:rPr>
                            </w:pPr>
                          </w:p>
                          <w:p w14:paraId="297DB713" w14:textId="3181D82B" w:rsidR="007D217D" w:rsidRPr="00820278" w:rsidRDefault="007D217D" w:rsidP="00D917C2">
                            <w:pPr>
                              <w:jc w:val="center"/>
                              <w:rPr>
                                <w:color w:val="4354A2" w:themeColor="accent1"/>
                                <w:sz w:val="30"/>
                                <w:szCs w:val="30"/>
                              </w:rPr>
                            </w:pPr>
                            <w:r w:rsidRPr="00820278">
                              <w:rPr>
                                <w:color w:val="4354A2" w:themeColor="accent1"/>
                                <w:sz w:val="30"/>
                                <w:szCs w:val="30"/>
                              </w:rPr>
                              <w:t xml:space="preserve">Vice President/President-Elect </w:t>
                            </w:r>
                            <w:r w:rsidR="00FE6383" w:rsidRPr="00820278">
                              <w:rPr>
                                <w:color w:val="4354A2" w:themeColor="accent1"/>
                                <w:sz w:val="30"/>
                                <w:szCs w:val="30"/>
                              </w:rPr>
                              <w:t>Kim Register</w:t>
                            </w:r>
                            <w:r w:rsidR="00B22797" w:rsidRPr="00820278">
                              <w:rPr>
                                <w:color w:val="4354A2" w:themeColor="accent1"/>
                                <w:sz w:val="30"/>
                                <w:szCs w:val="30"/>
                              </w:rPr>
                              <w:t xml:space="preserve"> BSN</w:t>
                            </w:r>
                            <w:r w:rsidR="00B0348F" w:rsidRPr="00820278">
                              <w:rPr>
                                <w:color w:val="4354A2" w:themeColor="accent1"/>
                                <w:sz w:val="30"/>
                                <w:szCs w:val="30"/>
                              </w:rPr>
                              <w:t>, RN-BC</w:t>
                            </w:r>
                          </w:p>
                          <w:p w14:paraId="701A0D26" w14:textId="77777777" w:rsidR="002B65DC" w:rsidRPr="00820278" w:rsidRDefault="002B65DC" w:rsidP="00D917C2">
                            <w:pPr>
                              <w:jc w:val="center"/>
                              <w:rPr>
                                <w:color w:val="4354A2" w:themeColor="accent1"/>
                                <w:sz w:val="30"/>
                                <w:szCs w:val="30"/>
                              </w:rPr>
                            </w:pPr>
                          </w:p>
                          <w:p w14:paraId="3775615C" w14:textId="24913F10" w:rsidR="007D217D" w:rsidRPr="00820278" w:rsidRDefault="007D217D" w:rsidP="00D917C2">
                            <w:pPr>
                              <w:jc w:val="center"/>
                              <w:rPr>
                                <w:color w:val="4354A2" w:themeColor="accent1"/>
                                <w:sz w:val="30"/>
                                <w:szCs w:val="30"/>
                              </w:rPr>
                            </w:pPr>
                            <w:r w:rsidRPr="00820278">
                              <w:rPr>
                                <w:color w:val="4354A2" w:themeColor="accent1"/>
                                <w:sz w:val="30"/>
                                <w:szCs w:val="30"/>
                              </w:rPr>
                              <w:t>Second Vice-</w:t>
                            </w:r>
                            <w:r w:rsidR="000B6259" w:rsidRPr="00820278">
                              <w:rPr>
                                <w:color w:val="4354A2" w:themeColor="accent1"/>
                                <w:sz w:val="30"/>
                                <w:szCs w:val="30"/>
                              </w:rPr>
                              <w:t>President Elaine</w:t>
                            </w:r>
                            <w:r w:rsidRPr="00820278">
                              <w:rPr>
                                <w:color w:val="4354A2" w:themeColor="accent1"/>
                                <w:sz w:val="30"/>
                                <w:szCs w:val="30"/>
                              </w:rPr>
                              <w:t xml:space="preserve"> Mueller RN, BA, CAPA, CLNC</w:t>
                            </w:r>
                          </w:p>
                          <w:p w14:paraId="2662EABD" w14:textId="77777777" w:rsidR="002B65DC" w:rsidRPr="00820278" w:rsidRDefault="002B65DC" w:rsidP="00D917C2">
                            <w:pPr>
                              <w:jc w:val="center"/>
                              <w:rPr>
                                <w:color w:val="4354A2" w:themeColor="accent1"/>
                                <w:sz w:val="30"/>
                                <w:szCs w:val="30"/>
                              </w:rPr>
                            </w:pPr>
                          </w:p>
                          <w:p w14:paraId="03CEAAA3" w14:textId="553949A4" w:rsidR="00A8053A" w:rsidRPr="00820278" w:rsidRDefault="007D217D" w:rsidP="00D917C2">
                            <w:pPr>
                              <w:jc w:val="center"/>
                              <w:rPr>
                                <w:color w:val="4354A2" w:themeColor="accent1"/>
                                <w:sz w:val="30"/>
                                <w:szCs w:val="30"/>
                              </w:rPr>
                            </w:pPr>
                            <w:r w:rsidRPr="00820278">
                              <w:rPr>
                                <w:color w:val="4354A2" w:themeColor="accent1"/>
                                <w:sz w:val="30"/>
                                <w:szCs w:val="30"/>
                              </w:rPr>
                              <w:t>Secretary Terri Lytle BSN,</w:t>
                            </w:r>
                            <w:r w:rsidR="00AD2E64">
                              <w:rPr>
                                <w:color w:val="4354A2" w:themeColor="accent1"/>
                                <w:sz w:val="30"/>
                                <w:szCs w:val="30"/>
                              </w:rPr>
                              <w:t xml:space="preserve"> RN,</w:t>
                            </w:r>
                            <w:r w:rsidRPr="00820278">
                              <w:rPr>
                                <w:color w:val="4354A2" w:themeColor="accent1"/>
                                <w:sz w:val="30"/>
                                <w:szCs w:val="30"/>
                              </w:rPr>
                              <w:t xml:space="preserve"> CPAN, CAPA, CCAP</w:t>
                            </w:r>
                          </w:p>
                          <w:p w14:paraId="54B2A590" w14:textId="77777777" w:rsidR="002B65DC" w:rsidRPr="00820278" w:rsidRDefault="002B65DC" w:rsidP="00D917C2">
                            <w:pPr>
                              <w:jc w:val="center"/>
                              <w:rPr>
                                <w:color w:val="4354A2" w:themeColor="accent1"/>
                                <w:sz w:val="30"/>
                                <w:szCs w:val="30"/>
                              </w:rPr>
                            </w:pPr>
                          </w:p>
                          <w:p w14:paraId="3A2B5D68" w14:textId="3511B80D" w:rsidR="00A8053A" w:rsidRPr="00820278" w:rsidRDefault="007D217D" w:rsidP="00D917C2">
                            <w:pPr>
                              <w:jc w:val="center"/>
                              <w:rPr>
                                <w:color w:val="4354A2" w:themeColor="accent1"/>
                                <w:sz w:val="30"/>
                                <w:szCs w:val="30"/>
                              </w:rPr>
                            </w:pPr>
                            <w:r w:rsidRPr="00820278">
                              <w:rPr>
                                <w:color w:val="4354A2" w:themeColor="accent1"/>
                                <w:sz w:val="30"/>
                                <w:szCs w:val="30"/>
                              </w:rPr>
                              <w:t>Treasurer Theresa “Terry” Brink MSN, RN, CPAN</w:t>
                            </w:r>
                          </w:p>
                          <w:p w14:paraId="10ACDBF9" w14:textId="77777777" w:rsidR="002B65DC" w:rsidRPr="00820278" w:rsidRDefault="002B65DC" w:rsidP="00D917C2">
                            <w:pPr>
                              <w:jc w:val="center"/>
                              <w:rPr>
                                <w:color w:val="4354A2" w:themeColor="accent1"/>
                                <w:sz w:val="30"/>
                                <w:szCs w:val="30"/>
                              </w:rPr>
                            </w:pPr>
                          </w:p>
                          <w:p w14:paraId="2FE51A30" w14:textId="698F5135" w:rsidR="00A8053A" w:rsidRPr="00820278" w:rsidRDefault="007D217D" w:rsidP="00D917C2">
                            <w:pPr>
                              <w:jc w:val="center"/>
                              <w:rPr>
                                <w:color w:val="4354A2" w:themeColor="accent1"/>
                                <w:sz w:val="30"/>
                                <w:szCs w:val="30"/>
                              </w:rPr>
                            </w:pPr>
                            <w:r w:rsidRPr="00820278">
                              <w:rPr>
                                <w:color w:val="4354A2" w:themeColor="accent1"/>
                                <w:sz w:val="30"/>
                                <w:szCs w:val="30"/>
                              </w:rPr>
                              <w:t>Historian</w:t>
                            </w:r>
                            <w:r w:rsidR="003A3D32" w:rsidRPr="00820278">
                              <w:rPr>
                                <w:color w:val="4354A2" w:themeColor="accent1"/>
                                <w:sz w:val="30"/>
                                <w:szCs w:val="30"/>
                              </w:rPr>
                              <w:t xml:space="preserve"> </w:t>
                            </w:r>
                            <w:r w:rsidRPr="00820278">
                              <w:rPr>
                                <w:color w:val="4354A2" w:themeColor="accent1"/>
                                <w:sz w:val="30"/>
                                <w:szCs w:val="30"/>
                              </w:rPr>
                              <w:t>Enna Jeudy BSN, RN</w:t>
                            </w:r>
                          </w:p>
                          <w:p w14:paraId="0667E7A4" w14:textId="77777777" w:rsidR="002B65DC" w:rsidRPr="00820278" w:rsidRDefault="002B65DC" w:rsidP="00D917C2">
                            <w:pPr>
                              <w:jc w:val="center"/>
                              <w:rPr>
                                <w:color w:val="4354A2" w:themeColor="accent1"/>
                                <w:sz w:val="30"/>
                                <w:szCs w:val="30"/>
                              </w:rPr>
                            </w:pPr>
                          </w:p>
                          <w:p w14:paraId="235CF860" w14:textId="4A1472EF" w:rsidR="007D217D" w:rsidRPr="00820278" w:rsidRDefault="007D217D" w:rsidP="00D917C2">
                            <w:pPr>
                              <w:jc w:val="center"/>
                              <w:rPr>
                                <w:color w:val="4354A2" w:themeColor="accent1"/>
                                <w:sz w:val="30"/>
                                <w:szCs w:val="30"/>
                              </w:rPr>
                            </w:pPr>
                            <w:r w:rsidRPr="00820278">
                              <w:rPr>
                                <w:color w:val="4354A2" w:themeColor="accent1"/>
                                <w:sz w:val="30"/>
                                <w:szCs w:val="30"/>
                              </w:rPr>
                              <w:t>Immediate Past President</w:t>
                            </w:r>
                            <w:r w:rsidR="003A3D32" w:rsidRPr="00820278">
                              <w:rPr>
                                <w:color w:val="4354A2" w:themeColor="accent1"/>
                                <w:sz w:val="30"/>
                                <w:szCs w:val="30"/>
                              </w:rPr>
                              <w:t xml:space="preserve"> </w:t>
                            </w:r>
                            <w:r w:rsidRPr="00820278">
                              <w:rPr>
                                <w:color w:val="4354A2" w:themeColor="accent1"/>
                                <w:sz w:val="30"/>
                                <w:szCs w:val="30"/>
                              </w:rPr>
                              <w:t>Valorie Frederico BSN, RN, CPAN</w:t>
                            </w:r>
                          </w:p>
                          <w:p w14:paraId="18681C0F" w14:textId="77777777" w:rsidR="002B65DC" w:rsidRPr="00820278" w:rsidRDefault="002B65DC" w:rsidP="00D917C2">
                            <w:pPr>
                              <w:jc w:val="center"/>
                              <w:rPr>
                                <w:color w:val="4354A2" w:themeColor="accent1"/>
                                <w:sz w:val="30"/>
                                <w:szCs w:val="30"/>
                              </w:rPr>
                            </w:pPr>
                          </w:p>
                          <w:p w14:paraId="70E67763" w14:textId="41828B07" w:rsidR="007D217D" w:rsidRPr="00820278" w:rsidRDefault="007D217D" w:rsidP="00D917C2">
                            <w:pPr>
                              <w:jc w:val="center"/>
                              <w:rPr>
                                <w:color w:val="4354A2" w:themeColor="accent1"/>
                                <w:sz w:val="30"/>
                                <w:szCs w:val="30"/>
                              </w:rPr>
                            </w:pPr>
                            <w:r w:rsidRPr="00820278">
                              <w:rPr>
                                <w:color w:val="4354A2" w:themeColor="accent1"/>
                                <w:sz w:val="30"/>
                                <w:szCs w:val="30"/>
                              </w:rPr>
                              <w:t>Advisor</w:t>
                            </w:r>
                            <w:r w:rsidR="004C4EC6" w:rsidRPr="00820278">
                              <w:rPr>
                                <w:color w:val="4354A2" w:themeColor="accent1"/>
                                <w:sz w:val="30"/>
                                <w:szCs w:val="30"/>
                              </w:rPr>
                              <w:t>/</w:t>
                            </w:r>
                            <w:r w:rsidR="000B6F98" w:rsidRPr="00820278">
                              <w:rPr>
                                <w:color w:val="4354A2" w:themeColor="accent1"/>
                                <w:sz w:val="30"/>
                                <w:szCs w:val="30"/>
                              </w:rPr>
                              <w:t>News</w:t>
                            </w:r>
                            <w:r w:rsidR="00C02D7C" w:rsidRPr="00820278">
                              <w:rPr>
                                <w:color w:val="4354A2" w:themeColor="accent1"/>
                                <w:sz w:val="30"/>
                                <w:szCs w:val="30"/>
                              </w:rPr>
                              <w:t xml:space="preserve">letter Editor </w:t>
                            </w:r>
                            <w:r w:rsidRPr="00820278">
                              <w:rPr>
                                <w:color w:val="4354A2" w:themeColor="accent1"/>
                                <w:sz w:val="30"/>
                                <w:szCs w:val="30"/>
                              </w:rPr>
                              <w:t xml:space="preserve">Lynette Alcorn BSN, RN, CCRN, </w:t>
                            </w:r>
                            <w:r w:rsidR="00D66C7A" w:rsidRPr="00820278">
                              <w:rPr>
                                <w:color w:val="4354A2" w:themeColor="accent1"/>
                                <w:sz w:val="30"/>
                                <w:szCs w:val="30"/>
                              </w:rPr>
                              <w:t>CPAN, CAPA</w:t>
                            </w:r>
                          </w:p>
                          <w:p w14:paraId="547F0DF2" w14:textId="77777777" w:rsidR="007D217D" w:rsidRPr="00820278" w:rsidRDefault="007D217D" w:rsidP="00D917C2">
                            <w:pPr>
                              <w:jc w:val="center"/>
                              <w:rPr>
                                <w:color w:val="4354A2" w:themeColor="accent1"/>
                                <w:sz w:val="30"/>
                                <w:szCs w:val="30"/>
                              </w:rPr>
                            </w:pPr>
                          </w:p>
                          <w:p w14:paraId="61D572EF" w14:textId="24970419" w:rsidR="007D217D" w:rsidRPr="00820278" w:rsidRDefault="007D217D" w:rsidP="00D917C2">
                            <w:pPr>
                              <w:jc w:val="center"/>
                              <w:rPr>
                                <w:color w:val="4354A2" w:themeColor="accent1"/>
                                <w:sz w:val="30"/>
                                <w:szCs w:val="30"/>
                              </w:rPr>
                            </w:pPr>
                            <w:r w:rsidRPr="00820278">
                              <w:rPr>
                                <w:color w:val="4354A2" w:themeColor="accent1"/>
                                <w:sz w:val="30"/>
                                <w:szCs w:val="30"/>
                              </w:rPr>
                              <w:t>Communications Coordinator Kim Register BSN, RN-BC</w:t>
                            </w:r>
                          </w:p>
                          <w:p w14:paraId="54A730D6" w14:textId="77777777" w:rsidR="007D217D" w:rsidRPr="00820278" w:rsidRDefault="007D217D" w:rsidP="00D917C2">
                            <w:pPr>
                              <w:jc w:val="center"/>
                              <w:rPr>
                                <w:color w:val="4354A2" w:themeColor="accent1"/>
                                <w:sz w:val="30"/>
                                <w:szCs w:val="30"/>
                              </w:rPr>
                            </w:pPr>
                          </w:p>
                          <w:p w14:paraId="10A80F9A" w14:textId="77777777" w:rsidR="00037B03" w:rsidRPr="00820278" w:rsidRDefault="007D217D" w:rsidP="00D917C2">
                            <w:pPr>
                              <w:jc w:val="center"/>
                              <w:rPr>
                                <w:color w:val="4354A2" w:themeColor="accent1"/>
                                <w:sz w:val="30"/>
                                <w:szCs w:val="30"/>
                              </w:rPr>
                            </w:pPr>
                            <w:r w:rsidRPr="00820278">
                              <w:rPr>
                                <w:color w:val="4354A2" w:themeColor="accent1"/>
                                <w:sz w:val="30"/>
                                <w:szCs w:val="30"/>
                              </w:rPr>
                              <w:t>Education Coordinator</w:t>
                            </w:r>
                            <w:r w:rsidR="00206FE5" w:rsidRPr="00820278">
                              <w:rPr>
                                <w:color w:val="4354A2" w:themeColor="accent1"/>
                                <w:sz w:val="30"/>
                                <w:szCs w:val="30"/>
                              </w:rPr>
                              <w:t xml:space="preserve"> </w:t>
                            </w:r>
                            <w:r w:rsidRPr="00820278">
                              <w:rPr>
                                <w:color w:val="4354A2" w:themeColor="accent1"/>
                                <w:sz w:val="30"/>
                                <w:szCs w:val="30"/>
                              </w:rPr>
                              <w:t>Hazzel Gomez MSN, RN, CPAN, CAPA, NPD-BC</w:t>
                            </w:r>
                          </w:p>
                          <w:p w14:paraId="14A8FC9B" w14:textId="77777777" w:rsidR="002B65DC" w:rsidRPr="00820278" w:rsidRDefault="002B65DC" w:rsidP="00D917C2">
                            <w:pPr>
                              <w:jc w:val="center"/>
                              <w:rPr>
                                <w:color w:val="4354A2" w:themeColor="accent1"/>
                                <w:sz w:val="30"/>
                                <w:szCs w:val="30"/>
                              </w:rPr>
                            </w:pPr>
                          </w:p>
                          <w:p w14:paraId="09405455" w14:textId="724E2B39" w:rsidR="00EC4B44" w:rsidRPr="00820278" w:rsidRDefault="00037B03" w:rsidP="00D917C2">
                            <w:pPr>
                              <w:jc w:val="center"/>
                              <w:rPr>
                                <w:color w:val="4354A2" w:themeColor="accent1"/>
                                <w:sz w:val="30"/>
                                <w:szCs w:val="30"/>
                              </w:rPr>
                            </w:pPr>
                            <w:r w:rsidRPr="00820278">
                              <w:rPr>
                                <w:color w:val="4354A2" w:themeColor="accent1"/>
                                <w:sz w:val="30"/>
                                <w:szCs w:val="30"/>
                              </w:rPr>
                              <w:t xml:space="preserve">Membership and Marketing Coordinator Kalai Kanak </w:t>
                            </w:r>
                            <w:r w:rsidR="00374907">
                              <w:rPr>
                                <w:color w:val="4354A2" w:themeColor="accent1"/>
                                <w:sz w:val="30"/>
                                <w:szCs w:val="30"/>
                              </w:rPr>
                              <w:t>MSN</w:t>
                            </w:r>
                            <w:r w:rsidRPr="00820278">
                              <w:rPr>
                                <w:color w:val="4354A2" w:themeColor="accent1"/>
                                <w:sz w:val="30"/>
                                <w:szCs w:val="30"/>
                              </w:rPr>
                              <w:t>, RN</w:t>
                            </w:r>
                            <w:r w:rsidR="00374907">
                              <w:rPr>
                                <w:color w:val="4354A2" w:themeColor="accent1"/>
                                <w:sz w:val="30"/>
                                <w:szCs w:val="30"/>
                              </w:rPr>
                              <w:t xml:space="preserve">, </w:t>
                            </w:r>
                            <w:r w:rsidR="00E865C6">
                              <w:rPr>
                                <w:color w:val="4354A2" w:themeColor="accent1"/>
                                <w:sz w:val="30"/>
                                <w:szCs w:val="30"/>
                              </w:rPr>
                              <w:t>CAPA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90099C4" id="_x0000_s1116" type="#_x0000_t202" style="position:absolute;margin-left:31.2pt;margin-top:37.05pt;width:492pt;height:376.2pt;z-index:25165825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" filled="f" stroked="f">
                <v:textbox>
                  <w:txbxContent>
                    <w:p w14:paraId="585D1682" w14:textId="08091302" w:rsidR="007D217D" w:rsidRPr="00820278" w:rsidRDefault="007D217D" w:rsidP="00D917C2">
                      <w:pPr>
                        <w:jc w:val="center"/>
                        <w:rPr>
                          <w:color w:val="4354A2" w:themeColor="accent1"/>
                          <w:sz w:val="30"/>
                          <w:szCs w:val="30"/>
                        </w:rPr>
                      </w:pPr>
                      <w:r w:rsidRPr="00820278">
                        <w:rPr>
                          <w:color w:val="4354A2" w:themeColor="accent1"/>
                          <w:sz w:val="30"/>
                          <w:szCs w:val="30"/>
                        </w:rPr>
                        <w:t>President Kristi Denton BSN, RN</w:t>
                      </w:r>
                    </w:p>
                    <w:p w14:paraId="217C547F" w14:textId="77777777" w:rsidR="002B65DC" w:rsidRPr="00820278" w:rsidRDefault="002B65DC" w:rsidP="00D917C2">
                      <w:pPr>
                        <w:jc w:val="center"/>
                        <w:rPr>
                          <w:color w:val="4354A2" w:themeColor="accent1"/>
                          <w:sz w:val="30"/>
                          <w:szCs w:val="30"/>
                        </w:rPr>
                      </w:pPr>
                    </w:p>
                    <w:p w14:paraId="297DB713" w14:textId="3181D82B" w:rsidR="007D217D" w:rsidRPr="00820278" w:rsidRDefault="007D217D" w:rsidP="00D917C2">
                      <w:pPr>
                        <w:jc w:val="center"/>
                        <w:rPr>
                          <w:color w:val="4354A2" w:themeColor="accent1"/>
                          <w:sz w:val="30"/>
                          <w:szCs w:val="30"/>
                        </w:rPr>
                      </w:pPr>
                      <w:r w:rsidRPr="00820278">
                        <w:rPr>
                          <w:color w:val="4354A2" w:themeColor="accent1"/>
                          <w:sz w:val="30"/>
                          <w:szCs w:val="30"/>
                        </w:rPr>
                        <w:t xml:space="preserve">Vice President/President-Elect </w:t>
                      </w:r>
                      <w:r w:rsidR="00FE6383" w:rsidRPr="00820278">
                        <w:rPr>
                          <w:color w:val="4354A2" w:themeColor="accent1"/>
                          <w:sz w:val="30"/>
                          <w:szCs w:val="30"/>
                        </w:rPr>
                        <w:t>Kim Register</w:t>
                      </w:r>
                      <w:r w:rsidR="00B22797" w:rsidRPr="00820278">
                        <w:rPr>
                          <w:color w:val="4354A2" w:themeColor="accent1"/>
                          <w:sz w:val="30"/>
                          <w:szCs w:val="30"/>
                        </w:rPr>
                        <w:t xml:space="preserve"> BSN</w:t>
                      </w:r>
                      <w:r w:rsidR="00B0348F" w:rsidRPr="00820278">
                        <w:rPr>
                          <w:color w:val="4354A2" w:themeColor="accent1"/>
                          <w:sz w:val="30"/>
                          <w:szCs w:val="30"/>
                        </w:rPr>
                        <w:t>, RN-BC</w:t>
                      </w:r>
                    </w:p>
                    <w:p w14:paraId="701A0D26" w14:textId="77777777" w:rsidR="002B65DC" w:rsidRPr="00820278" w:rsidRDefault="002B65DC" w:rsidP="00D917C2">
                      <w:pPr>
                        <w:jc w:val="center"/>
                        <w:rPr>
                          <w:color w:val="4354A2" w:themeColor="accent1"/>
                          <w:sz w:val="30"/>
                          <w:szCs w:val="30"/>
                        </w:rPr>
                      </w:pPr>
                    </w:p>
                    <w:p w14:paraId="3775615C" w14:textId="24913F10" w:rsidR="007D217D" w:rsidRPr="00820278" w:rsidRDefault="007D217D" w:rsidP="00D917C2">
                      <w:pPr>
                        <w:jc w:val="center"/>
                        <w:rPr>
                          <w:color w:val="4354A2" w:themeColor="accent1"/>
                          <w:sz w:val="30"/>
                          <w:szCs w:val="30"/>
                        </w:rPr>
                      </w:pPr>
                      <w:r w:rsidRPr="00820278">
                        <w:rPr>
                          <w:color w:val="4354A2" w:themeColor="accent1"/>
                          <w:sz w:val="30"/>
                          <w:szCs w:val="30"/>
                        </w:rPr>
                        <w:t>Second Vice-</w:t>
                      </w:r>
                      <w:r w:rsidR="000B6259" w:rsidRPr="00820278">
                        <w:rPr>
                          <w:color w:val="4354A2" w:themeColor="accent1"/>
                          <w:sz w:val="30"/>
                          <w:szCs w:val="30"/>
                        </w:rPr>
                        <w:t>President Elaine</w:t>
                      </w:r>
                      <w:r w:rsidRPr="00820278">
                        <w:rPr>
                          <w:color w:val="4354A2" w:themeColor="accent1"/>
                          <w:sz w:val="30"/>
                          <w:szCs w:val="30"/>
                        </w:rPr>
                        <w:t xml:space="preserve"> Mueller RN, BA, CAPA, CLNC</w:t>
                      </w:r>
                    </w:p>
                    <w:p w14:paraId="2662EABD" w14:textId="77777777" w:rsidR="002B65DC" w:rsidRPr="00820278" w:rsidRDefault="002B65DC" w:rsidP="00D917C2">
                      <w:pPr>
                        <w:jc w:val="center"/>
                        <w:rPr>
                          <w:color w:val="4354A2" w:themeColor="accent1"/>
                          <w:sz w:val="30"/>
                          <w:szCs w:val="30"/>
                        </w:rPr>
                      </w:pPr>
                    </w:p>
                    <w:p w14:paraId="03CEAAA3" w14:textId="553949A4" w:rsidR="00A8053A" w:rsidRPr="00820278" w:rsidRDefault="007D217D" w:rsidP="00D917C2">
                      <w:pPr>
                        <w:jc w:val="center"/>
                        <w:rPr>
                          <w:color w:val="4354A2" w:themeColor="accent1"/>
                          <w:sz w:val="30"/>
                          <w:szCs w:val="30"/>
                        </w:rPr>
                      </w:pPr>
                      <w:r w:rsidRPr="00820278">
                        <w:rPr>
                          <w:color w:val="4354A2" w:themeColor="accent1"/>
                          <w:sz w:val="30"/>
                          <w:szCs w:val="30"/>
                        </w:rPr>
                        <w:t>Secretary Terri Lytle BSN,</w:t>
                      </w:r>
                      <w:r w:rsidR="00AD2E64">
                        <w:rPr>
                          <w:color w:val="4354A2" w:themeColor="accent1"/>
                          <w:sz w:val="30"/>
                          <w:szCs w:val="30"/>
                        </w:rPr>
                        <w:t xml:space="preserve"> RN,</w:t>
                      </w:r>
                      <w:r w:rsidRPr="00820278">
                        <w:rPr>
                          <w:color w:val="4354A2" w:themeColor="accent1"/>
                          <w:sz w:val="30"/>
                          <w:szCs w:val="30"/>
                        </w:rPr>
                        <w:t xml:space="preserve"> CPAN, CAPA, CCAP</w:t>
                      </w:r>
                    </w:p>
                    <w:p w14:paraId="54B2A590" w14:textId="77777777" w:rsidR="002B65DC" w:rsidRPr="00820278" w:rsidRDefault="002B65DC" w:rsidP="00D917C2">
                      <w:pPr>
                        <w:jc w:val="center"/>
                        <w:rPr>
                          <w:color w:val="4354A2" w:themeColor="accent1"/>
                          <w:sz w:val="30"/>
                          <w:szCs w:val="30"/>
                        </w:rPr>
                      </w:pPr>
                    </w:p>
                    <w:p w14:paraId="3A2B5D68" w14:textId="3511B80D" w:rsidR="00A8053A" w:rsidRPr="00820278" w:rsidRDefault="007D217D" w:rsidP="00D917C2">
                      <w:pPr>
                        <w:jc w:val="center"/>
                        <w:rPr>
                          <w:color w:val="4354A2" w:themeColor="accent1"/>
                          <w:sz w:val="30"/>
                          <w:szCs w:val="30"/>
                        </w:rPr>
                      </w:pPr>
                      <w:r w:rsidRPr="00820278">
                        <w:rPr>
                          <w:color w:val="4354A2" w:themeColor="accent1"/>
                          <w:sz w:val="30"/>
                          <w:szCs w:val="30"/>
                        </w:rPr>
                        <w:t>Treasurer Theresa “Terry” Brink MSN, RN, CPAN</w:t>
                      </w:r>
                    </w:p>
                    <w:p w14:paraId="10ACDBF9" w14:textId="77777777" w:rsidR="002B65DC" w:rsidRPr="00820278" w:rsidRDefault="002B65DC" w:rsidP="00D917C2">
                      <w:pPr>
                        <w:jc w:val="center"/>
                        <w:rPr>
                          <w:color w:val="4354A2" w:themeColor="accent1"/>
                          <w:sz w:val="30"/>
                          <w:szCs w:val="30"/>
                        </w:rPr>
                      </w:pPr>
                    </w:p>
                    <w:p w14:paraId="2FE51A30" w14:textId="698F5135" w:rsidR="00A8053A" w:rsidRPr="00820278" w:rsidRDefault="007D217D" w:rsidP="00D917C2">
                      <w:pPr>
                        <w:jc w:val="center"/>
                        <w:rPr>
                          <w:color w:val="4354A2" w:themeColor="accent1"/>
                          <w:sz w:val="30"/>
                          <w:szCs w:val="30"/>
                        </w:rPr>
                      </w:pPr>
                      <w:r w:rsidRPr="00820278">
                        <w:rPr>
                          <w:color w:val="4354A2" w:themeColor="accent1"/>
                          <w:sz w:val="30"/>
                          <w:szCs w:val="30"/>
                        </w:rPr>
                        <w:t>Historian</w:t>
                      </w:r>
                      <w:r w:rsidR="003A3D32" w:rsidRPr="00820278">
                        <w:rPr>
                          <w:color w:val="4354A2" w:themeColor="accent1"/>
                          <w:sz w:val="30"/>
                          <w:szCs w:val="30"/>
                        </w:rPr>
                        <w:t xml:space="preserve"> </w:t>
                      </w:r>
                      <w:r w:rsidRPr="00820278">
                        <w:rPr>
                          <w:color w:val="4354A2" w:themeColor="accent1"/>
                          <w:sz w:val="30"/>
                          <w:szCs w:val="30"/>
                        </w:rPr>
                        <w:t>Enna Jeudy BSN, RN</w:t>
                      </w:r>
                    </w:p>
                    <w:p w14:paraId="0667E7A4" w14:textId="77777777" w:rsidR="002B65DC" w:rsidRPr="00820278" w:rsidRDefault="002B65DC" w:rsidP="00D917C2">
                      <w:pPr>
                        <w:jc w:val="center"/>
                        <w:rPr>
                          <w:color w:val="4354A2" w:themeColor="accent1"/>
                          <w:sz w:val="30"/>
                          <w:szCs w:val="30"/>
                        </w:rPr>
                      </w:pPr>
                    </w:p>
                    <w:p w14:paraId="235CF860" w14:textId="4A1472EF" w:rsidR="007D217D" w:rsidRPr="00820278" w:rsidRDefault="007D217D" w:rsidP="00D917C2">
                      <w:pPr>
                        <w:jc w:val="center"/>
                        <w:rPr>
                          <w:color w:val="4354A2" w:themeColor="accent1"/>
                          <w:sz w:val="30"/>
                          <w:szCs w:val="30"/>
                        </w:rPr>
                      </w:pPr>
                      <w:r w:rsidRPr="00820278">
                        <w:rPr>
                          <w:color w:val="4354A2" w:themeColor="accent1"/>
                          <w:sz w:val="30"/>
                          <w:szCs w:val="30"/>
                        </w:rPr>
                        <w:t>Immediate Past President</w:t>
                      </w:r>
                      <w:r w:rsidR="003A3D32" w:rsidRPr="00820278">
                        <w:rPr>
                          <w:color w:val="4354A2" w:themeColor="accent1"/>
                          <w:sz w:val="30"/>
                          <w:szCs w:val="30"/>
                        </w:rPr>
                        <w:t xml:space="preserve"> </w:t>
                      </w:r>
                      <w:r w:rsidRPr="00820278">
                        <w:rPr>
                          <w:color w:val="4354A2" w:themeColor="accent1"/>
                          <w:sz w:val="30"/>
                          <w:szCs w:val="30"/>
                        </w:rPr>
                        <w:t>Valorie Frederico BSN, RN, CPAN</w:t>
                      </w:r>
                    </w:p>
                    <w:p w14:paraId="18681C0F" w14:textId="77777777" w:rsidR="002B65DC" w:rsidRPr="00820278" w:rsidRDefault="002B65DC" w:rsidP="00D917C2">
                      <w:pPr>
                        <w:jc w:val="center"/>
                        <w:rPr>
                          <w:color w:val="4354A2" w:themeColor="accent1"/>
                          <w:sz w:val="30"/>
                          <w:szCs w:val="30"/>
                        </w:rPr>
                      </w:pPr>
                    </w:p>
                    <w:p w14:paraId="70E67763" w14:textId="41828B07" w:rsidR="007D217D" w:rsidRPr="00820278" w:rsidRDefault="007D217D" w:rsidP="00D917C2">
                      <w:pPr>
                        <w:jc w:val="center"/>
                        <w:rPr>
                          <w:color w:val="4354A2" w:themeColor="accent1"/>
                          <w:sz w:val="30"/>
                          <w:szCs w:val="30"/>
                        </w:rPr>
                      </w:pPr>
                      <w:r w:rsidRPr="00820278">
                        <w:rPr>
                          <w:color w:val="4354A2" w:themeColor="accent1"/>
                          <w:sz w:val="30"/>
                          <w:szCs w:val="30"/>
                        </w:rPr>
                        <w:t>Advisor</w:t>
                      </w:r>
                      <w:r w:rsidR="004C4EC6" w:rsidRPr="00820278">
                        <w:rPr>
                          <w:color w:val="4354A2" w:themeColor="accent1"/>
                          <w:sz w:val="30"/>
                          <w:szCs w:val="30"/>
                        </w:rPr>
                        <w:t>/</w:t>
                      </w:r>
                      <w:r w:rsidR="000B6F98" w:rsidRPr="00820278">
                        <w:rPr>
                          <w:color w:val="4354A2" w:themeColor="accent1"/>
                          <w:sz w:val="30"/>
                          <w:szCs w:val="30"/>
                        </w:rPr>
                        <w:t>News</w:t>
                      </w:r>
                      <w:r w:rsidR="00C02D7C" w:rsidRPr="00820278">
                        <w:rPr>
                          <w:color w:val="4354A2" w:themeColor="accent1"/>
                          <w:sz w:val="30"/>
                          <w:szCs w:val="30"/>
                        </w:rPr>
                        <w:t xml:space="preserve">letter Editor </w:t>
                      </w:r>
                      <w:r w:rsidRPr="00820278">
                        <w:rPr>
                          <w:color w:val="4354A2" w:themeColor="accent1"/>
                          <w:sz w:val="30"/>
                          <w:szCs w:val="30"/>
                        </w:rPr>
                        <w:t xml:space="preserve">Lynette Alcorn BSN, RN, CCRN, </w:t>
                      </w:r>
                      <w:r w:rsidR="00D66C7A" w:rsidRPr="00820278">
                        <w:rPr>
                          <w:color w:val="4354A2" w:themeColor="accent1"/>
                          <w:sz w:val="30"/>
                          <w:szCs w:val="30"/>
                        </w:rPr>
                        <w:t>CPAN, CAPA</w:t>
                      </w:r>
                    </w:p>
                    <w:p w14:paraId="547F0DF2" w14:textId="77777777" w:rsidR="007D217D" w:rsidRPr="00820278" w:rsidRDefault="007D217D" w:rsidP="00D917C2">
                      <w:pPr>
                        <w:jc w:val="center"/>
                        <w:rPr>
                          <w:color w:val="4354A2" w:themeColor="accent1"/>
                          <w:sz w:val="30"/>
                          <w:szCs w:val="30"/>
                        </w:rPr>
                      </w:pPr>
                    </w:p>
                    <w:p w14:paraId="61D572EF" w14:textId="24970419" w:rsidR="007D217D" w:rsidRPr="00820278" w:rsidRDefault="007D217D" w:rsidP="00D917C2">
                      <w:pPr>
                        <w:jc w:val="center"/>
                        <w:rPr>
                          <w:color w:val="4354A2" w:themeColor="accent1"/>
                          <w:sz w:val="30"/>
                          <w:szCs w:val="30"/>
                        </w:rPr>
                      </w:pPr>
                      <w:r w:rsidRPr="00820278">
                        <w:rPr>
                          <w:color w:val="4354A2" w:themeColor="accent1"/>
                          <w:sz w:val="30"/>
                          <w:szCs w:val="30"/>
                        </w:rPr>
                        <w:t>Communications Coordinator Kim Register BSN, RN-BC</w:t>
                      </w:r>
                    </w:p>
                    <w:p w14:paraId="54A730D6" w14:textId="77777777" w:rsidR="007D217D" w:rsidRPr="00820278" w:rsidRDefault="007D217D" w:rsidP="00D917C2">
                      <w:pPr>
                        <w:jc w:val="center"/>
                        <w:rPr>
                          <w:color w:val="4354A2" w:themeColor="accent1"/>
                          <w:sz w:val="30"/>
                          <w:szCs w:val="30"/>
                        </w:rPr>
                      </w:pPr>
                    </w:p>
                    <w:p w14:paraId="10A80F9A" w14:textId="77777777" w:rsidR="00037B03" w:rsidRPr="00820278" w:rsidRDefault="007D217D" w:rsidP="00D917C2">
                      <w:pPr>
                        <w:jc w:val="center"/>
                        <w:rPr>
                          <w:color w:val="4354A2" w:themeColor="accent1"/>
                          <w:sz w:val="30"/>
                          <w:szCs w:val="30"/>
                        </w:rPr>
                      </w:pPr>
                      <w:r w:rsidRPr="00820278">
                        <w:rPr>
                          <w:color w:val="4354A2" w:themeColor="accent1"/>
                          <w:sz w:val="30"/>
                          <w:szCs w:val="30"/>
                        </w:rPr>
                        <w:t>Education Coordinator</w:t>
                      </w:r>
                      <w:r w:rsidR="00206FE5" w:rsidRPr="00820278">
                        <w:rPr>
                          <w:color w:val="4354A2" w:themeColor="accent1"/>
                          <w:sz w:val="30"/>
                          <w:szCs w:val="30"/>
                        </w:rPr>
                        <w:t xml:space="preserve"> </w:t>
                      </w:r>
                      <w:r w:rsidRPr="00820278">
                        <w:rPr>
                          <w:color w:val="4354A2" w:themeColor="accent1"/>
                          <w:sz w:val="30"/>
                          <w:szCs w:val="30"/>
                        </w:rPr>
                        <w:t>Hazzel Gomez MSN, RN, CPAN, CAPA, NPD-BC</w:t>
                      </w:r>
                    </w:p>
                    <w:p w14:paraId="14A8FC9B" w14:textId="77777777" w:rsidR="002B65DC" w:rsidRPr="00820278" w:rsidRDefault="002B65DC" w:rsidP="00D917C2">
                      <w:pPr>
                        <w:jc w:val="center"/>
                        <w:rPr>
                          <w:color w:val="4354A2" w:themeColor="accent1"/>
                          <w:sz w:val="30"/>
                          <w:szCs w:val="30"/>
                        </w:rPr>
                      </w:pPr>
                    </w:p>
                    <w:p w14:paraId="09405455" w14:textId="724E2B39" w:rsidR="00EC4B44" w:rsidRPr="00820278" w:rsidRDefault="00037B03" w:rsidP="00D917C2">
                      <w:pPr>
                        <w:jc w:val="center"/>
                        <w:rPr>
                          <w:color w:val="4354A2" w:themeColor="accent1"/>
                          <w:sz w:val="30"/>
                          <w:szCs w:val="30"/>
                        </w:rPr>
                      </w:pPr>
                      <w:r w:rsidRPr="00820278">
                        <w:rPr>
                          <w:color w:val="4354A2" w:themeColor="accent1"/>
                          <w:sz w:val="30"/>
                          <w:szCs w:val="30"/>
                        </w:rPr>
                        <w:t xml:space="preserve">Membership and Marketing Coordinator Kalai Kanak </w:t>
                      </w:r>
                      <w:r w:rsidR="00374907">
                        <w:rPr>
                          <w:color w:val="4354A2" w:themeColor="accent1"/>
                          <w:sz w:val="30"/>
                          <w:szCs w:val="30"/>
                        </w:rPr>
                        <w:t>MSN</w:t>
                      </w:r>
                      <w:r w:rsidRPr="00820278">
                        <w:rPr>
                          <w:color w:val="4354A2" w:themeColor="accent1"/>
                          <w:sz w:val="30"/>
                          <w:szCs w:val="30"/>
                        </w:rPr>
                        <w:t>, RN</w:t>
                      </w:r>
                      <w:r w:rsidR="00374907">
                        <w:rPr>
                          <w:color w:val="4354A2" w:themeColor="accent1"/>
                          <w:sz w:val="30"/>
                          <w:szCs w:val="30"/>
                        </w:rPr>
                        <w:t xml:space="preserve">, </w:t>
                      </w:r>
                      <w:r w:rsidR="00E865C6">
                        <w:rPr>
                          <w:color w:val="4354A2" w:themeColor="accent1"/>
                          <w:sz w:val="30"/>
                          <w:szCs w:val="30"/>
                        </w:rPr>
                        <w:t>CAPA</w:t>
                      </w:r>
                    </w:p>
                  </w:txbxContent>
                </v:textbox>
                <w10:wrap anchorx="margin"/>
              </v:shape>
            </w:pict>
          </mc:Fallback>
        </mc:AlternateContent>
      </w:r>
    </w:p>
    <w:p w14:paraId="668D93BE" w14:textId="158C8DEF" w:rsidR="00A40213" w:rsidRDefault="00A246AE" w:rsidP="008E1844">
      <w:pPr>
        <w:pStyle w:val="GraphicAnchor"/>
      </w:pPr>
      <w:r>
        <w:rPr>
          <w:noProof/>
        </w:rPr>
        <w:lastRenderedPageBreak/>
        <mc:AlternateContent>
          <mc:Choice Requires="wps">
            <w:drawing>
              <wp:anchor distT="45720" distB="45720" distL="114300" distR="114300" simplePos="0" relativeHeight="251658244" behindDoc="1" locked="0" layoutInCell="1" allowOverlap="1" wp14:anchorId="3CE98BA1" wp14:editId="542083C5">
                <wp:simplePos x="0" y="0"/>
                <wp:positionH relativeFrom="rightMargin">
                  <wp:align>left</wp:align>
                </wp:positionH>
                <wp:positionV relativeFrom="paragraph">
                  <wp:posOffset>4445</wp:posOffset>
                </wp:positionV>
                <wp:extent cx="327660" cy="259080"/>
                <wp:effectExtent l="0" t="0" r="0" b="0"/>
                <wp:wrapNone/>
                <wp:docPr id="15745520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 cy="259080"/>
                        </a:xfrm>
                        <a:prstGeom prst="rect">
                          <a:avLst/>
                        </a:prstGeom>
                        <a:noFill/>
                        <a:ln w="9525">
                          <a:noFill/>
                          <a:miter lim="800000"/>
                          <a:headEnd/>
                          <a:tailEnd/>
                        </a:ln>
                      </wps:spPr>
                      <wps:txbx>
                        <w:txbxContent>
                          <w:p w14:paraId="358BA2BC" w14:textId="24B0251E" w:rsidR="00A246AE" w:rsidRPr="00A246AE" w:rsidRDefault="00A246AE" w:rsidP="00A246AE">
                            <w:pPr>
                              <w:rPr>
                                <w:color w:val="4354A2" w:themeColor="accent1"/>
                              </w:rPr>
                            </w:pPr>
                            <w:r>
                              <w:rPr>
                                <w:color w:val="4354A2" w:themeColor="accent1"/>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CE98BA1" id="_x0000_s1117" type="#_x0000_t202" style="position:absolute;margin-left:0;margin-top:.35pt;width:25.8pt;height:20.4pt;z-index:-251658236;visibility:visible;mso-wrap-style:square;mso-width-percent:0;mso-height-percent:0;mso-wrap-distance-left:9pt;mso-wrap-distance-top:3.6pt;mso-wrap-distance-right:9pt;mso-wrap-distance-bottom:3.6pt;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" filled="f" stroked="f">
                <v:textbox>
                  <w:txbxContent>
                    <w:p w14:paraId="358BA2BC" w14:textId="24B0251E" w:rsidR="00A246AE" w:rsidRPr="00A246AE" w:rsidRDefault="00A246AE" w:rsidP="00A246AE">
                      <w:pPr>
                        <w:rPr>
                          <w:color w:val="4354A2" w:themeColor="accent1"/>
                        </w:rPr>
                      </w:pPr>
                      <w:r>
                        <w:rPr>
                          <w:color w:val="4354A2" w:themeColor="accent1"/>
                        </w:rPr>
                        <w:t>3</w:t>
                      </w:r>
                    </w:p>
                  </w:txbxContent>
                </v:textbox>
                <w10:wrap anchorx="margin"/>
              </v:shape>
            </w:pict>
          </mc:Fallback>
        </mc:AlternateContent>
      </w:r>
    </w:p>
    <w:tbl>
      <w:tblPr>
        <w:tblpPr w:leftFromText="180" w:rightFromText="180" w:vertAnchor="text" w:tblpY="1"/>
        <w:tblOverlap w:val="never"/>
        <w:tblW w:w="10270" w:type="dxa"/>
        <w:tblLook w:val="0600" w:firstRow="0" w:lastRow="0" w:firstColumn="0" w:lastColumn="0" w:noHBand="1" w:noVBand="1"/>
      </w:tblPr>
      <w:tblGrid>
        <w:gridCol w:w="2228"/>
        <w:gridCol w:w="484"/>
        <w:gridCol w:w="236"/>
        <w:gridCol w:w="248"/>
        <w:gridCol w:w="514"/>
        <w:gridCol w:w="94"/>
        <w:gridCol w:w="1654"/>
        <w:gridCol w:w="4812"/>
      </w:tblGrid>
      <w:tr w:rsidR="001115A7" w14:paraId="054C27C6" w14:textId="77777777" w:rsidTr="00AD33A0">
        <w:trPr>
          <w:gridAfter w:val="3"/>
          <w:wAfter w:w="6560" w:type="dxa"/>
          <w:trHeight w:val="454"/>
        </w:trPr>
        <w:tc>
          <w:tcPr>
            <w:tcW w:w="2228" w:type="dxa"/>
            <w:shd w:val="clear" w:color="auto" w:fill="auto"/>
            <w:vAlign w:val="center"/>
          </w:tcPr>
          <w:p w14:paraId="6069DC8D" w14:textId="51C1AFE3" w:rsidR="005F7BEF" w:rsidRDefault="005F7BEF" w:rsidP="00AD33A0">
            <w:pPr>
              <w:pStyle w:val="Info"/>
            </w:pPr>
          </w:p>
        </w:tc>
        <w:tc>
          <w:tcPr>
            <w:tcW w:w="1482" w:type="dxa"/>
            <w:gridSpan w:val="4"/>
            <w:vAlign w:val="center"/>
          </w:tcPr>
          <w:p w14:paraId="583F0914" w14:textId="6A9769DE" w:rsidR="005F7BEF" w:rsidRDefault="005F7BEF" w:rsidP="00AD33A0"/>
        </w:tc>
      </w:tr>
      <w:tr w:rsidR="001115A7" w14:paraId="3F727AF8" w14:textId="77777777" w:rsidTr="00AD33A0">
        <w:trPr>
          <w:gridAfter w:val="2"/>
          <w:wAfter w:w="6466" w:type="dxa"/>
        </w:trPr>
        <w:tc>
          <w:tcPr>
            <w:tcW w:w="3804" w:type="dxa"/>
            <w:gridSpan w:val="6"/>
            <w:vAlign w:val="center"/>
          </w:tcPr>
          <w:p w14:paraId="559E92CC" w14:textId="77777777" w:rsidR="005F7BEF" w:rsidRDefault="005F7BEF" w:rsidP="00AD33A0">
            <w:pPr>
              <w:pStyle w:val="Info"/>
            </w:pPr>
          </w:p>
        </w:tc>
      </w:tr>
      <w:tr w:rsidR="00CF74A5" w14:paraId="218D901C" w14:textId="77777777" w:rsidTr="00AD33A0">
        <w:trPr>
          <w:trHeight w:val="5353"/>
        </w:trPr>
        <w:tc>
          <w:tcPr>
            <w:tcW w:w="2712" w:type="dxa"/>
            <w:gridSpan w:val="2"/>
            <w:vMerge w:val="restart"/>
            <w:tcBorders>
              <w:bottom w:val="single" w:sz="36" w:space="0" w:color="4354A2" w:themeColor="accent1"/>
            </w:tcBorders>
            <w:shd w:val="clear" w:color="auto" w:fill="auto"/>
          </w:tcPr>
          <w:p w14:paraId="25E45449" w14:textId="77777777" w:rsidR="005F7BEF" w:rsidRDefault="00BA53E0" w:rsidP="00AD33A0">
            <w:pPr>
              <w:spacing w:before="240"/>
            </w:pPr>
            <w:r>
              <w:rPr>
                <w:noProof/>
              </w:rPr>
              <w:drawing>
                <wp:inline distT="0" distB="0" distL="0" distR="0" wp14:anchorId="297034D7" wp14:editId="50A7DD84">
                  <wp:extent cx="1398905" cy="1767840"/>
                  <wp:effectExtent l="57150" t="57150" r="48895" b="60960"/>
                  <wp:docPr id="7929715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1795" b="15232"/>
                          <a:stretch/>
                        </pic:blipFill>
                        <pic:spPr bwMode="auto">
                          <a:xfrm flipH="1">
                            <a:off x="0" y="0"/>
                            <a:ext cx="1419980" cy="1794473"/>
                          </a:xfrm>
                          <a:prstGeom prst="rect">
                            <a:avLst/>
                          </a:prstGeom>
                          <a:noFill/>
                          <a:ln w="57150" cap="flat" cmpd="sng" algn="ctr">
                            <a:solidFill>
                              <a:srgbClr val="4354A2"/>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C93B094" w14:textId="77777777" w:rsidR="004F41B3" w:rsidRDefault="004F41B3" w:rsidP="00C729DA">
            <w:pPr>
              <w:jc w:val="center"/>
              <w:rPr>
                <w:color w:val="4354A2" w:themeColor="accent1"/>
                <w:sz w:val="22"/>
                <w:szCs w:val="28"/>
              </w:rPr>
            </w:pPr>
          </w:p>
          <w:p w14:paraId="41207D10" w14:textId="4171248B" w:rsidR="00C729DA" w:rsidRPr="005B7B31" w:rsidRDefault="006B4D80" w:rsidP="00C729DA">
            <w:pPr>
              <w:jc w:val="center"/>
              <w:rPr>
                <w:color w:val="4354A2" w:themeColor="accent1"/>
                <w:sz w:val="22"/>
                <w:szCs w:val="22"/>
              </w:rPr>
            </w:pPr>
            <w:r w:rsidRPr="005B7B31">
              <w:rPr>
                <w:color w:val="4354A2" w:themeColor="accent1"/>
                <w:sz w:val="22"/>
                <w:szCs w:val="22"/>
              </w:rPr>
              <w:t>L</w:t>
            </w:r>
            <w:r w:rsidR="00F75200" w:rsidRPr="005B7B31">
              <w:rPr>
                <w:color w:val="4354A2" w:themeColor="accent1"/>
                <w:sz w:val="22"/>
                <w:szCs w:val="22"/>
              </w:rPr>
              <w:t>ynette Alcorn</w:t>
            </w:r>
          </w:p>
          <w:p w14:paraId="43824657" w14:textId="3BCF775B" w:rsidR="005F7BEF" w:rsidRPr="005B7B31" w:rsidRDefault="00F75200" w:rsidP="00C729DA">
            <w:pPr>
              <w:jc w:val="center"/>
              <w:rPr>
                <w:color w:val="4354A2" w:themeColor="accent1"/>
                <w:sz w:val="24"/>
              </w:rPr>
            </w:pPr>
            <w:r w:rsidRPr="005B7B31">
              <w:rPr>
                <w:color w:val="4354A2" w:themeColor="accent1"/>
                <w:sz w:val="22"/>
                <w:szCs w:val="22"/>
              </w:rPr>
              <w:t>BSN RN CCRN</w:t>
            </w:r>
            <w:r w:rsidR="00C729DA" w:rsidRPr="005B7B31">
              <w:rPr>
                <w:color w:val="4354A2" w:themeColor="accent1"/>
                <w:sz w:val="22"/>
                <w:szCs w:val="22"/>
              </w:rPr>
              <w:t xml:space="preserve"> </w:t>
            </w:r>
            <w:r w:rsidRPr="005B7B31">
              <w:rPr>
                <w:color w:val="4354A2" w:themeColor="accent1"/>
                <w:sz w:val="22"/>
                <w:szCs w:val="22"/>
              </w:rPr>
              <w:t>CPA</w:t>
            </w:r>
            <w:r w:rsidR="003F4DDD" w:rsidRPr="005B7B31">
              <w:rPr>
                <w:color w:val="4354A2" w:themeColor="accent1"/>
                <w:sz w:val="22"/>
                <w:szCs w:val="22"/>
              </w:rPr>
              <w:t>N CAPA</w:t>
            </w:r>
          </w:p>
          <w:p w14:paraId="77D15EEE" w14:textId="77777777" w:rsidR="005F7BEF" w:rsidRPr="005B7B31" w:rsidRDefault="005F7BEF" w:rsidP="00AD33A0">
            <w:pPr>
              <w:pStyle w:val="TitleBig"/>
              <w:rPr>
                <w:sz w:val="40"/>
                <w:szCs w:val="40"/>
              </w:rPr>
            </w:pPr>
            <w:r w:rsidRPr="005B7B31">
              <w:rPr>
                <w:sz w:val="40"/>
                <w:szCs w:val="40"/>
              </w:rPr>
              <w:t>Message from The Editor</w:t>
            </w:r>
          </w:p>
          <w:p w14:paraId="3633BCCF" w14:textId="77777777" w:rsidR="005F7BEF" w:rsidRDefault="005F7BEF" w:rsidP="00AD33A0">
            <w:pPr>
              <w:pStyle w:val="TextBody"/>
              <w:ind w:left="0"/>
            </w:pPr>
          </w:p>
          <w:p w14:paraId="46E0ED1E" w14:textId="215041B6" w:rsidR="002259FF" w:rsidRPr="005F7E8C" w:rsidRDefault="00FA1513" w:rsidP="008D3D34">
            <w:pPr>
              <w:pStyle w:val="TextBody"/>
              <w:ind w:left="0"/>
              <w:jc w:val="center"/>
              <w:rPr>
                <w:sz w:val="22"/>
              </w:rPr>
            </w:pPr>
            <w:r>
              <w:rPr>
                <w:sz w:val="22"/>
              </w:rPr>
              <w:t>We wa</w:t>
            </w:r>
            <w:r w:rsidR="00D55EB9">
              <w:rPr>
                <w:sz w:val="22"/>
              </w:rPr>
              <w:t xml:space="preserve">nt to hear from you! Do you have news you would like to share with our </w:t>
            </w:r>
            <w:r w:rsidR="005B7B31">
              <w:rPr>
                <w:sz w:val="22"/>
              </w:rPr>
              <w:t>r</w:t>
            </w:r>
            <w:r w:rsidR="00D55EB9">
              <w:rPr>
                <w:sz w:val="22"/>
              </w:rPr>
              <w:t>egion?</w:t>
            </w:r>
            <w:r w:rsidR="006873DF">
              <w:rPr>
                <w:sz w:val="22"/>
              </w:rPr>
              <w:t xml:space="preserve"> Please email me. A </w:t>
            </w:r>
            <w:r w:rsidR="005F7E8C">
              <w:rPr>
                <w:sz w:val="22"/>
              </w:rPr>
              <w:t>h</w:t>
            </w:r>
            <w:r w:rsidR="006873DF">
              <w:rPr>
                <w:sz w:val="22"/>
              </w:rPr>
              <w:t xml:space="preserve">uge thank you to all those who sent in pictures and articles for this Edition </w:t>
            </w:r>
            <w:r w:rsidR="006707DA">
              <w:rPr>
                <w:sz w:val="22"/>
              </w:rPr>
              <w:t>of</w:t>
            </w:r>
            <w:r w:rsidR="00320EE8" w:rsidRPr="00167F04">
              <w:rPr>
                <w:sz w:val="22"/>
              </w:rPr>
              <w:t xml:space="preserve"> </w:t>
            </w:r>
            <w:r w:rsidR="00766FE3" w:rsidRPr="00167F04">
              <w:rPr>
                <w:i/>
                <w:iCs/>
                <w:sz w:val="22"/>
              </w:rPr>
              <w:t>The News Leak</w:t>
            </w:r>
            <w:r w:rsidR="006707DA">
              <w:rPr>
                <w:i/>
                <w:iCs/>
                <w:sz w:val="22"/>
              </w:rPr>
              <w:t xml:space="preserve">. </w:t>
            </w:r>
            <w:r w:rsidR="006707DA" w:rsidRPr="005F7E8C">
              <w:rPr>
                <w:sz w:val="22"/>
              </w:rPr>
              <w:t xml:space="preserve">We are currently </w:t>
            </w:r>
            <w:r w:rsidR="00EC63A4" w:rsidRPr="005F7E8C">
              <w:rPr>
                <w:sz w:val="22"/>
              </w:rPr>
              <w:t xml:space="preserve">searching for a newsletter editor. </w:t>
            </w:r>
            <w:r w:rsidR="00996089" w:rsidRPr="005F7E8C">
              <w:rPr>
                <w:sz w:val="22"/>
              </w:rPr>
              <w:t xml:space="preserve"> Please </w:t>
            </w:r>
            <w:r w:rsidR="003C1576" w:rsidRPr="005F7E8C">
              <w:rPr>
                <w:sz w:val="22"/>
              </w:rPr>
              <w:t xml:space="preserve">send </w:t>
            </w:r>
            <w:r w:rsidR="00996089" w:rsidRPr="005F7E8C">
              <w:rPr>
                <w:sz w:val="22"/>
              </w:rPr>
              <w:t xml:space="preserve">all </w:t>
            </w:r>
            <w:r w:rsidR="009A53C1" w:rsidRPr="005F7E8C">
              <w:rPr>
                <w:sz w:val="22"/>
              </w:rPr>
              <w:t>inquiries</w:t>
            </w:r>
            <w:r w:rsidR="003C1576" w:rsidRPr="005F7E8C">
              <w:rPr>
                <w:sz w:val="22"/>
              </w:rPr>
              <w:t xml:space="preserve"> to the email below</w:t>
            </w:r>
            <w:r w:rsidR="005F7E8C" w:rsidRPr="005F7E8C">
              <w:rPr>
                <w:sz w:val="22"/>
              </w:rPr>
              <w:t>.</w:t>
            </w:r>
          </w:p>
          <w:p w14:paraId="3DF57EED" w14:textId="77777777" w:rsidR="001251C2" w:rsidRPr="00167F04" w:rsidRDefault="001251C2" w:rsidP="00AD33A0">
            <w:pPr>
              <w:pStyle w:val="TextBody"/>
              <w:ind w:left="0"/>
              <w:jc w:val="center"/>
              <w:rPr>
                <w:sz w:val="22"/>
              </w:rPr>
            </w:pPr>
          </w:p>
          <w:p w14:paraId="0E131A93" w14:textId="77777777" w:rsidR="001251C2" w:rsidRPr="00167F04" w:rsidRDefault="001251C2" w:rsidP="00AD33A0">
            <w:pPr>
              <w:pStyle w:val="TextBody"/>
              <w:ind w:left="0"/>
              <w:jc w:val="center"/>
              <w:rPr>
                <w:sz w:val="22"/>
              </w:rPr>
            </w:pPr>
          </w:p>
          <w:p w14:paraId="785FBAC4" w14:textId="1FB23A8D" w:rsidR="009320BF" w:rsidRDefault="00E456ED" w:rsidP="009320BF">
            <w:pPr>
              <w:pStyle w:val="TextBody"/>
              <w:ind w:left="0"/>
              <w:jc w:val="center"/>
              <w:rPr>
                <w:sz w:val="22"/>
              </w:rPr>
            </w:pPr>
            <w:r w:rsidRPr="00167F04">
              <w:rPr>
                <w:sz w:val="22"/>
              </w:rPr>
              <w:t>Submission Deadline:</w:t>
            </w:r>
          </w:p>
          <w:p w14:paraId="2C830DCB" w14:textId="77777777" w:rsidR="009320BF" w:rsidRDefault="009320BF" w:rsidP="009320BF">
            <w:pPr>
              <w:pStyle w:val="TextBody"/>
              <w:ind w:left="0"/>
              <w:jc w:val="center"/>
              <w:rPr>
                <w:sz w:val="22"/>
              </w:rPr>
            </w:pPr>
          </w:p>
          <w:p w14:paraId="0ED344FF" w14:textId="37164B8D" w:rsidR="0019304B" w:rsidRPr="00167F04" w:rsidRDefault="00B213F1" w:rsidP="009320BF">
            <w:pPr>
              <w:pStyle w:val="TextBody"/>
              <w:ind w:left="0"/>
              <w:jc w:val="center"/>
              <w:rPr>
                <w:sz w:val="22"/>
              </w:rPr>
            </w:pPr>
            <w:r>
              <w:rPr>
                <w:sz w:val="22"/>
              </w:rPr>
              <w:t>Augu</w:t>
            </w:r>
            <w:r w:rsidR="006528DE">
              <w:rPr>
                <w:sz w:val="22"/>
              </w:rPr>
              <w:t xml:space="preserve">st </w:t>
            </w:r>
            <w:r w:rsidR="00BE3D83" w:rsidRPr="00167F04">
              <w:rPr>
                <w:sz w:val="22"/>
              </w:rPr>
              <w:t>15</w:t>
            </w:r>
            <w:r w:rsidR="00BE3D83" w:rsidRPr="00167F04">
              <w:rPr>
                <w:sz w:val="22"/>
                <w:vertAlign w:val="superscript"/>
              </w:rPr>
              <w:t>th</w:t>
            </w:r>
            <w:r w:rsidR="009320BF">
              <w:rPr>
                <w:sz w:val="22"/>
                <w:vertAlign w:val="superscript"/>
              </w:rPr>
              <w:t xml:space="preserve"> </w:t>
            </w:r>
            <w:r w:rsidR="00BE3D83" w:rsidRPr="00167F04">
              <w:rPr>
                <w:sz w:val="22"/>
              </w:rPr>
              <w:t>Summer</w:t>
            </w:r>
            <w:r w:rsidR="009320BF">
              <w:rPr>
                <w:sz w:val="22"/>
              </w:rPr>
              <w:t xml:space="preserve"> </w:t>
            </w:r>
            <w:r w:rsidR="00BE3D83" w:rsidRPr="00167F04">
              <w:rPr>
                <w:sz w:val="22"/>
              </w:rPr>
              <w:t>Edition</w:t>
            </w:r>
          </w:p>
          <w:p w14:paraId="3DDF338C" w14:textId="77777777" w:rsidR="0058735B" w:rsidRPr="00167F04" w:rsidRDefault="0058735B" w:rsidP="00167F04">
            <w:pPr>
              <w:pStyle w:val="TextBody"/>
              <w:ind w:left="0"/>
              <w:rPr>
                <w:sz w:val="22"/>
              </w:rPr>
            </w:pPr>
          </w:p>
          <w:p w14:paraId="63AAAC66" w14:textId="77777777" w:rsidR="0058735B" w:rsidRPr="00167F04" w:rsidRDefault="0058735B" w:rsidP="00AD33A0">
            <w:pPr>
              <w:pStyle w:val="TextBody"/>
              <w:ind w:left="0"/>
              <w:jc w:val="center"/>
              <w:rPr>
                <w:sz w:val="22"/>
              </w:rPr>
            </w:pPr>
          </w:p>
          <w:p w14:paraId="034D1A5E" w14:textId="77777777" w:rsidR="0019304B" w:rsidRPr="00167F04" w:rsidRDefault="0019304B" w:rsidP="00AD33A0">
            <w:pPr>
              <w:pStyle w:val="TextBody"/>
              <w:ind w:left="0"/>
              <w:jc w:val="center"/>
              <w:rPr>
                <w:sz w:val="22"/>
              </w:rPr>
            </w:pPr>
            <w:r w:rsidRPr="00167F04">
              <w:rPr>
                <w:sz w:val="22"/>
              </w:rPr>
              <w:t>Send articles to:</w:t>
            </w:r>
          </w:p>
          <w:p w14:paraId="532D45F1" w14:textId="2E680AEC" w:rsidR="0019304B" w:rsidRDefault="00D009F4" w:rsidP="00AD33A0">
            <w:pPr>
              <w:pStyle w:val="TextBody"/>
              <w:ind w:left="0"/>
              <w:jc w:val="center"/>
            </w:pPr>
            <w:r w:rsidRPr="00167F04">
              <w:rPr>
                <w:sz w:val="22"/>
              </w:rPr>
              <w:t>alcornlynette@gmail.com</w:t>
            </w:r>
          </w:p>
        </w:tc>
        <w:tc>
          <w:tcPr>
            <w:tcW w:w="236" w:type="dxa"/>
            <w:vMerge w:val="restart"/>
            <w:tcBorders>
              <w:right w:val="single" w:sz="4" w:space="0" w:color="4354A2" w:themeColor="accent1"/>
            </w:tcBorders>
            <w:shd w:val="clear" w:color="auto" w:fill="auto"/>
          </w:tcPr>
          <w:p w14:paraId="0AE10C84" w14:textId="77777777" w:rsidR="005F7BEF" w:rsidRDefault="005F7BEF" w:rsidP="00AD33A0"/>
        </w:tc>
        <w:tc>
          <w:tcPr>
            <w:tcW w:w="248" w:type="dxa"/>
            <w:vMerge w:val="restart"/>
            <w:tcBorders>
              <w:left w:val="single" w:sz="4" w:space="0" w:color="4354A2" w:themeColor="accent1"/>
              <w:bottom w:val="single" w:sz="36" w:space="0" w:color="4354A2" w:themeColor="accent1"/>
            </w:tcBorders>
            <w:shd w:val="clear" w:color="auto" w:fill="auto"/>
          </w:tcPr>
          <w:p w14:paraId="76A9CEE2" w14:textId="77777777" w:rsidR="005F7BEF" w:rsidRDefault="005F7BEF" w:rsidP="00AD33A0"/>
        </w:tc>
        <w:tc>
          <w:tcPr>
            <w:tcW w:w="2262" w:type="dxa"/>
            <w:gridSpan w:val="3"/>
            <w:tcBorders>
              <w:bottom w:val="single" w:sz="36" w:space="0" w:color="4354A2" w:themeColor="accent1"/>
            </w:tcBorders>
            <w:shd w:val="clear" w:color="auto" w:fill="auto"/>
          </w:tcPr>
          <w:p w14:paraId="6B72B760" w14:textId="4B7D7C99" w:rsidR="005F7BEF" w:rsidRPr="00D93940" w:rsidRDefault="005F7BEF" w:rsidP="00AD33A0">
            <w:pPr>
              <w:pStyle w:val="Titlenormal"/>
            </w:pPr>
            <w:r>
              <w:t>Certification Information</w:t>
            </w:r>
          </w:p>
          <w:p w14:paraId="2AF1C0B5" w14:textId="77777777" w:rsidR="005F7BEF" w:rsidRDefault="005F7BEF" w:rsidP="00AD33A0"/>
          <w:p w14:paraId="1B42BF3D" w14:textId="77777777" w:rsidR="00C55459" w:rsidRDefault="008E526C" w:rsidP="00AD33A0">
            <w:pPr>
              <w:pStyle w:val="TextBody"/>
            </w:pPr>
            <w:r>
              <w:t>Are you certified?  Are you thinking about becoming certified?</w:t>
            </w:r>
          </w:p>
          <w:p w14:paraId="61017E85" w14:textId="77777777" w:rsidR="00C55459" w:rsidRDefault="00C55459" w:rsidP="00AD33A0">
            <w:pPr>
              <w:pStyle w:val="TextBody"/>
            </w:pPr>
          </w:p>
          <w:p w14:paraId="7E4DCC65" w14:textId="44202E81" w:rsidR="00C001CA" w:rsidRDefault="00B67C0B" w:rsidP="00C55459">
            <w:pPr>
              <w:pStyle w:val="TextBody"/>
              <w:ind w:left="0"/>
            </w:pPr>
            <w:r>
              <w:t xml:space="preserve">The </w:t>
            </w:r>
            <w:r w:rsidR="00541BFB">
              <w:t xml:space="preserve">Fall </w:t>
            </w:r>
            <w:r>
              <w:t xml:space="preserve">2024 exam and recertification </w:t>
            </w:r>
            <w:r w:rsidR="00A57DD2">
              <w:t>window open</w:t>
            </w:r>
            <w:r w:rsidR="00764542">
              <w:t>s</w:t>
            </w:r>
            <w:r w:rsidR="0008712D">
              <w:t xml:space="preserve"> </w:t>
            </w:r>
            <w:r w:rsidR="00A57DD2">
              <w:t>J</w:t>
            </w:r>
            <w:r w:rsidR="00764542">
              <w:t>uly</w:t>
            </w:r>
            <w:r w:rsidR="002C4615">
              <w:t xml:space="preserve"> </w:t>
            </w:r>
            <w:r w:rsidR="008A4F15">
              <w:t>1</w:t>
            </w:r>
            <w:r w:rsidR="002C4615" w:rsidRPr="002C4615">
              <w:rPr>
                <w:vertAlign w:val="superscript"/>
              </w:rPr>
              <w:t>st</w:t>
            </w:r>
            <w:r w:rsidR="00435D82">
              <w:rPr>
                <w:vertAlign w:val="superscript"/>
              </w:rPr>
              <w:t xml:space="preserve"> </w:t>
            </w:r>
            <w:r w:rsidR="00435D82">
              <w:t xml:space="preserve">thru </w:t>
            </w:r>
            <w:r w:rsidR="004A6007">
              <w:t>October 31</w:t>
            </w:r>
            <w:r w:rsidR="004A6007" w:rsidRPr="004A6007">
              <w:rPr>
                <w:vertAlign w:val="superscript"/>
              </w:rPr>
              <w:t>st</w:t>
            </w:r>
            <w:r w:rsidR="004A6007">
              <w:t>.</w:t>
            </w:r>
          </w:p>
          <w:p w14:paraId="09A73096" w14:textId="77777777" w:rsidR="0096749D" w:rsidRDefault="0096749D" w:rsidP="00AD33A0">
            <w:pPr>
              <w:pStyle w:val="TextBody"/>
            </w:pPr>
          </w:p>
          <w:p w14:paraId="6DFFA190" w14:textId="7B778F24" w:rsidR="008A4F15" w:rsidRDefault="00C55459" w:rsidP="00AD33A0">
            <w:pPr>
              <w:pStyle w:val="TextBody"/>
            </w:pPr>
            <w:r>
              <w:t>F</w:t>
            </w:r>
            <w:r w:rsidR="00F24785">
              <w:t>all</w:t>
            </w:r>
            <w:r w:rsidR="000E69E0">
              <w:t xml:space="preserve"> testing window</w:t>
            </w:r>
            <w:r w:rsidR="00986F56">
              <w:t xml:space="preserve"> September 15</w:t>
            </w:r>
            <w:r w:rsidR="0091270C">
              <w:t>th</w:t>
            </w:r>
            <w:r w:rsidR="00986F56">
              <w:t xml:space="preserve"> </w:t>
            </w:r>
            <w:r w:rsidR="0091270C">
              <w:t>–</w:t>
            </w:r>
            <w:r w:rsidR="00986F56">
              <w:t xml:space="preserve"> </w:t>
            </w:r>
            <w:r w:rsidR="0091270C">
              <w:t>November</w:t>
            </w:r>
            <w:r w:rsidR="002C4615">
              <w:t>15</w:t>
            </w:r>
            <w:r w:rsidR="00170DF0" w:rsidRPr="00170DF0">
              <w:rPr>
                <w:vertAlign w:val="superscript"/>
              </w:rPr>
              <w:t>th</w:t>
            </w:r>
            <w:r w:rsidR="002C4615">
              <w:t>-</w:t>
            </w:r>
          </w:p>
          <w:p w14:paraId="02E5FE90" w14:textId="77777777" w:rsidR="0096749D" w:rsidRDefault="0096749D" w:rsidP="00AD33A0">
            <w:pPr>
              <w:pStyle w:val="TextBody"/>
            </w:pPr>
          </w:p>
          <w:p w14:paraId="4C63877E" w14:textId="77777777" w:rsidR="00C77C30" w:rsidRDefault="00C77C30" w:rsidP="00AD33A0">
            <w:pPr>
              <w:pStyle w:val="TextBody"/>
            </w:pPr>
            <w:r>
              <w:t>Exams can be taken in-person or online</w:t>
            </w:r>
            <w:r w:rsidR="00880211">
              <w:t>.</w:t>
            </w:r>
          </w:p>
          <w:p w14:paraId="2151DAEC" w14:textId="77777777" w:rsidR="005F7BEF" w:rsidRDefault="005F7BEF" w:rsidP="00AD33A0">
            <w:pPr>
              <w:pStyle w:val="TextBody"/>
            </w:pPr>
          </w:p>
        </w:tc>
        <w:tc>
          <w:tcPr>
            <w:tcW w:w="4812" w:type="dxa"/>
            <w:tcBorders>
              <w:bottom w:val="single" w:sz="36" w:space="0" w:color="4354A2" w:themeColor="accent1"/>
            </w:tcBorders>
            <w:shd w:val="clear" w:color="auto" w:fill="auto"/>
          </w:tcPr>
          <w:p w14:paraId="5C485AA9" w14:textId="5B9FEA73" w:rsidR="005F7BEF" w:rsidRDefault="0099191F" w:rsidP="00AD33A0">
            <w:pPr>
              <w:pStyle w:val="TextBody"/>
            </w:pPr>
            <w:r>
              <w:t>For nurses interest</w:t>
            </w:r>
            <w:r w:rsidR="0087528E" w:rsidRPr="00B00514">
              <w:t>ed</w:t>
            </w:r>
            <w:r>
              <w:t xml:space="preserve"> in taking the CPAN</w:t>
            </w:r>
            <w:r w:rsidR="00A12D2A">
              <w:t xml:space="preserve"> and/or CAPA</w:t>
            </w:r>
            <w:r w:rsidR="00245E61">
              <w:t xml:space="preserve"> Exams, or if you need to recertify </w:t>
            </w:r>
            <w:r w:rsidR="000E5248">
              <w:t xml:space="preserve">go to </w:t>
            </w:r>
            <w:hyperlink r:id="rId22" w:history="1">
              <w:r w:rsidR="000E5248" w:rsidRPr="004777D2">
                <w:rPr>
                  <w:rStyle w:val="Hyperlink"/>
                </w:rPr>
                <w:t>www.cpancapa.org</w:t>
              </w:r>
            </w:hyperlink>
            <w:r w:rsidR="000E5248">
              <w:t xml:space="preserve"> for more information.</w:t>
            </w:r>
          </w:p>
          <w:p w14:paraId="5ECAF7CF" w14:textId="77777777" w:rsidR="00827B87" w:rsidRDefault="00827B87" w:rsidP="00AD33A0">
            <w:pPr>
              <w:pStyle w:val="TextBody"/>
            </w:pPr>
          </w:p>
          <w:p w14:paraId="2B91A80D" w14:textId="77777777" w:rsidR="00827B87" w:rsidRDefault="00827B87" w:rsidP="00AD33A0">
            <w:pPr>
              <w:pStyle w:val="TextBody"/>
            </w:pPr>
            <w:r>
              <w:t>Did you know scholarships</w:t>
            </w:r>
            <w:r w:rsidR="006B2BE3">
              <w:t xml:space="preserve"> </w:t>
            </w:r>
            <w:r>
              <w:t>are available</w:t>
            </w:r>
            <w:r w:rsidR="00CC10CB">
              <w:t xml:space="preserve"> </w:t>
            </w:r>
            <w:r w:rsidR="006B2BE3">
              <w:t>to</w:t>
            </w:r>
            <w:r w:rsidR="003D3DD3">
              <w:t xml:space="preserve"> cover </w:t>
            </w:r>
            <w:r w:rsidR="00CC10CB">
              <w:t>certification exam</w:t>
            </w:r>
            <w:r w:rsidR="003D3DD3">
              <w:t xml:space="preserve"> costs</w:t>
            </w:r>
            <w:r w:rsidR="00CC10CB">
              <w:t xml:space="preserve">?  </w:t>
            </w:r>
            <w:r w:rsidR="000820C6">
              <w:t xml:space="preserve">The North &amp; East Region, </w:t>
            </w:r>
            <w:r w:rsidR="00987924">
              <w:t xml:space="preserve">TAPAN </w:t>
            </w:r>
            <w:r w:rsidR="007024A5">
              <w:t>(</w:t>
            </w:r>
            <w:hyperlink r:id="rId23" w:history="1">
              <w:r w:rsidR="00BC07DD" w:rsidRPr="004777D2">
                <w:rPr>
                  <w:rStyle w:val="Hyperlink"/>
                </w:rPr>
                <w:t>www.tapan.org</w:t>
              </w:r>
            </w:hyperlink>
            <w:r w:rsidR="00BC07DD">
              <w:t xml:space="preserve">) </w:t>
            </w:r>
            <w:r w:rsidR="00987924">
              <w:t>and ABPANC</w:t>
            </w:r>
            <w:r w:rsidR="00270BAE">
              <w:t xml:space="preserve"> (</w:t>
            </w:r>
            <w:hyperlink r:id="rId24" w:history="1">
              <w:r w:rsidR="002F3865" w:rsidRPr="004777D2">
                <w:rPr>
                  <w:rStyle w:val="Hyperlink"/>
                </w:rPr>
                <w:t>www.cpancapa.org</w:t>
              </w:r>
            </w:hyperlink>
            <w:r w:rsidR="002F3865">
              <w:t xml:space="preserve">) </w:t>
            </w:r>
            <w:r w:rsidR="004323CA">
              <w:t>all</w:t>
            </w:r>
            <w:r w:rsidR="009048E1">
              <w:t xml:space="preserve"> </w:t>
            </w:r>
            <w:r w:rsidR="00987924">
              <w:t xml:space="preserve">have </w:t>
            </w:r>
            <w:r w:rsidR="00015961">
              <w:t xml:space="preserve">scholarship </w:t>
            </w:r>
            <w:r w:rsidR="00935FEC">
              <w:t>opportunities</w:t>
            </w:r>
            <w:r w:rsidR="00E426A7">
              <w:t xml:space="preserve">.  </w:t>
            </w:r>
          </w:p>
          <w:p w14:paraId="0DE8CB20" w14:textId="77777777" w:rsidR="00EA30D3" w:rsidRDefault="00EA30D3" w:rsidP="00AD33A0">
            <w:pPr>
              <w:pStyle w:val="TextBody"/>
            </w:pPr>
          </w:p>
          <w:p w14:paraId="36C53A48" w14:textId="7F12F89A" w:rsidR="00086B94" w:rsidRDefault="00AE5882" w:rsidP="00AD33A0">
            <w:pPr>
              <w:pStyle w:val="TextBody"/>
            </w:pPr>
            <w:r>
              <w:t>Finally,</w:t>
            </w:r>
            <w:r w:rsidR="00EA30D3">
              <w:t xml:space="preserve"> we want to </w:t>
            </w:r>
            <w:r w:rsidR="005157B3">
              <w:t xml:space="preserve">acknowledge all who recently passed </w:t>
            </w:r>
            <w:r w:rsidR="00AA3C09">
              <w:t>the CPAN or CAPA</w:t>
            </w:r>
            <w:r w:rsidR="00974A00">
              <w:t xml:space="preserve"> Exam.  </w:t>
            </w:r>
            <w:r w:rsidR="009048E1">
              <w:t>E</w:t>
            </w:r>
            <w:r w:rsidR="00974A00">
              <w:t>mail</w:t>
            </w:r>
            <w:r w:rsidR="00DF23C6">
              <w:t xml:space="preserve"> </w:t>
            </w:r>
            <w:r w:rsidR="00EC0A5F">
              <w:t>Valorie Frederico</w:t>
            </w:r>
            <w:r w:rsidR="00326F75">
              <w:t xml:space="preserve"> </w:t>
            </w:r>
            <w:r w:rsidR="00326F75" w:rsidRPr="003C0CAE">
              <w:t>at</w:t>
            </w:r>
            <w:r w:rsidR="00EC0A5F">
              <w:t xml:space="preserve"> </w:t>
            </w:r>
            <w:r w:rsidR="004F001D">
              <w:t xml:space="preserve"> </w:t>
            </w:r>
            <w:hyperlink r:id="rId25" w:history="1">
              <w:r w:rsidR="00086B94" w:rsidRPr="004777D2">
                <w:rPr>
                  <w:rStyle w:val="Hyperlink"/>
                </w:rPr>
                <w:t>Valorie.Frederico@outlook.com</w:t>
              </w:r>
            </w:hyperlink>
            <w:r w:rsidR="009048E1">
              <w:t xml:space="preserve">, so we can </w:t>
            </w:r>
            <w:r w:rsidR="00676837">
              <w:t>celebrate</w:t>
            </w:r>
            <w:r w:rsidR="002850E2">
              <w:t xml:space="preserve"> your accomplishments in the next edition of </w:t>
            </w:r>
            <w:r w:rsidR="009048E1" w:rsidRPr="009048E1">
              <w:rPr>
                <w:i/>
                <w:iCs/>
              </w:rPr>
              <w:t>T</w:t>
            </w:r>
            <w:r w:rsidR="002850E2" w:rsidRPr="009048E1">
              <w:rPr>
                <w:i/>
                <w:iCs/>
              </w:rPr>
              <w:t>he News Leak</w:t>
            </w:r>
            <w:r w:rsidR="00AB770D">
              <w:t>.</w:t>
            </w:r>
          </w:p>
          <w:p w14:paraId="4759A3B6" w14:textId="77777777" w:rsidR="00EA30D3" w:rsidRDefault="0007253E" w:rsidP="00AD33A0">
            <w:pPr>
              <w:pStyle w:val="TextBody"/>
            </w:pPr>
            <w:r>
              <w:t xml:space="preserve"> </w:t>
            </w:r>
          </w:p>
          <w:p w14:paraId="54EA68DD" w14:textId="77777777" w:rsidR="005A33FF" w:rsidRDefault="005A33FF" w:rsidP="00AD33A0">
            <w:pPr>
              <w:pStyle w:val="TextBody"/>
            </w:pPr>
          </w:p>
          <w:p w14:paraId="3FC5C7C4" w14:textId="77777777" w:rsidR="005A33FF" w:rsidRDefault="005A33FF" w:rsidP="00AD33A0">
            <w:pPr>
              <w:pStyle w:val="TextBody"/>
            </w:pPr>
          </w:p>
        </w:tc>
      </w:tr>
      <w:tr w:rsidR="00CF74A5" w14:paraId="33B1B630" w14:textId="77777777" w:rsidTr="00AD33A0">
        <w:trPr>
          <w:trHeight w:val="432"/>
        </w:trPr>
        <w:tc>
          <w:tcPr>
            <w:tcW w:w="2712" w:type="dxa"/>
            <w:gridSpan w:val="2"/>
            <w:vMerge/>
            <w:tcBorders>
              <w:top w:val="single" w:sz="36" w:space="0" w:color="4354A2" w:themeColor="accent1"/>
            </w:tcBorders>
          </w:tcPr>
          <w:p w14:paraId="4EDE36D9" w14:textId="77777777" w:rsidR="005F7BEF" w:rsidRDefault="005F7BEF" w:rsidP="00AD33A0">
            <w:pPr>
              <w:rPr>
                <w:noProof/>
              </w:rPr>
            </w:pPr>
          </w:p>
        </w:tc>
        <w:tc>
          <w:tcPr>
            <w:tcW w:w="236" w:type="dxa"/>
            <w:vMerge/>
            <w:tcBorders>
              <w:right w:val="single" w:sz="4" w:space="0" w:color="4354A2" w:themeColor="accent1"/>
            </w:tcBorders>
          </w:tcPr>
          <w:p w14:paraId="3DEAF0E8" w14:textId="77777777" w:rsidR="005F7BEF" w:rsidRDefault="005F7BEF" w:rsidP="00AD33A0"/>
        </w:tc>
        <w:tc>
          <w:tcPr>
            <w:tcW w:w="248" w:type="dxa"/>
            <w:vMerge/>
            <w:tcBorders>
              <w:top w:val="single" w:sz="36" w:space="0" w:color="4354A2" w:themeColor="accent1"/>
              <w:left w:val="single" w:sz="4" w:space="0" w:color="4354A2" w:themeColor="accent1"/>
            </w:tcBorders>
          </w:tcPr>
          <w:p w14:paraId="7928D875" w14:textId="77777777" w:rsidR="005F7BEF" w:rsidRDefault="005F7BEF" w:rsidP="00AD33A0"/>
        </w:tc>
        <w:tc>
          <w:tcPr>
            <w:tcW w:w="2262" w:type="dxa"/>
            <w:gridSpan w:val="3"/>
            <w:tcBorders>
              <w:top w:val="single" w:sz="36" w:space="0" w:color="4354A2" w:themeColor="accent1"/>
            </w:tcBorders>
          </w:tcPr>
          <w:p w14:paraId="2E7D917E" w14:textId="0DE75458" w:rsidR="005F7BEF" w:rsidRDefault="005F7BEF" w:rsidP="00AD33A0">
            <w:pPr>
              <w:rPr>
                <w:noProof/>
                <w:lang w:eastAsia="en-AU"/>
              </w:rPr>
            </w:pPr>
          </w:p>
          <w:p w14:paraId="11163D10" w14:textId="77777777" w:rsidR="00DC4FF1" w:rsidRDefault="00DC4FF1" w:rsidP="00AD33A0">
            <w:pPr>
              <w:rPr>
                <w:noProof/>
                <w:lang w:eastAsia="en-AU"/>
              </w:rPr>
            </w:pPr>
          </w:p>
          <w:p w14:paraId="03FFD71F" w14:textId="77777777" w:rsidR="00DC4FF1" w:rsidRDefault="00DC4FF1" w:rsidP="00AD33A0">
            <w:pPr>
              <w:rPr>
                <w:noProof/>
                <w:lang w:eastAsia="en-AU"/>
              </w:rPr>
            </w:pPr>
          </w:p>
          <w:p w14:paraId="728586CE" w14:textId="77777777" w:rsidR="00DC4FF1" w:rsidRDefault="00DC4FF1" w:rsidP="00AD33A0">
            <w:pPr>
              <w:rPr>
                <w:noProof/>
                <w:lang w:eastAsia="en-AU"/>
              </w:rPr>
            </w:pPr>
          </w:p>
          <w:p w14:paraId="716D1D63" w14:textId="77777777" w:rsidR="00DC4FF1" w:rsidRDefault="00DC4FF1" w:rsidP="00AD33A0">
            <w:pPr>
              <w:rPr>
                <w:noProof/>
                <w:lang w:eastAsia="en-AU"/>
              </w:rPr>
            </w:pPr>
          </w:p>
          <w:p w14:paraId="52B30CDA" w14:textId="77777777" w:rsidR="00DC4FF1" w:rsidRDefault="00DC4FF1" w:rsidP="00AD33A0">
            <w:pPr>
              <w:rPr>
                <w:noProof/>
                <w:lang w:eastAsia="en-AU"/>
              </w:rPr>
            </w:pPr>
          </w:p>
          <w:p w14:paraId="503E8E01" w14:textId="77777777" w:rsidR="00DC4FF1" w:rsidRDefault="00DC4FF1" w:rsidP="00AD33A0">
            <w:pPr>
              <w:rPr>
                <w:noProof/>
                <w:lang w:eastAsia="en-AU"/>
              </w:rPr>
            </w:pPr>
          </w:p>
          <w:p w14:paraId="7CE9AFC5" w14:textId="77777777" w:rsidR="00DC4FF1" w:rsidRDefault="00DC4FF1" w:rsidP="00AD33A0">
            <w:pPr>
              <w:rPr>
                <w:noProof/>
                <w:lang w:eastAsia="en-AU"/>
              </w:rPr>
            </w:pPr>
          </w:p>
          <w:p w14:paraId="71C3696F" w14:textId="77777777" w:rsidR="00DC4FF1" w:rsidRDefault="00DC4FF1" w:rsidP="00AD33A0">
            <w:pPr>
              <w:rPr>
                <w:noProof/>
                <w:lang w:eastAsia="en-AU"/>
              </w:rPr>
            </w:pPr>
          </w:p>
          <w:p w14:paraId="4822C061" w14:textId="77777777" w:rsidR="00DC4FF1" w:rsidRDefault="00DC4FF1" w:rsidP="00AD33A0">
            <w:pPr>
              <w:rPr>
                <w:noProof/>
                <w:lang w:eastAsia="en-AU"/>
              </w:rPr>
            </w:pPr>
          </w:p>
          <w:p w14:paraId="10D17B87" w14:textId="77777777" w:rsidR="00DC4FF1" w:rsidRDefault="00DC4FF1" w:rsidP="00AD33A0">
            <w:pPr>
              <w:rPr>
                <w:noProof/>
                <w:lang w:eastAsia="en-AU"/>
              </w:rPr>
            </w:pPr>
          </w:p>
          <w:p w14:paraId="78DC5E32" w14:textId="77777777" w:rsidR="00DC4FF1" w:rsidRDefault="00DC4FF1" w:rsidP="00AD33A0">
            <w:pPr>
              <w:rPr>
                <w:noProof/>
                <w:lang w:eastAsia="en-AU"/>
              </w:rPr>
            </w:pPr>
          </w:p>
          <w:p w14:paraId="3267D605" w14:textId="77777777" w:rsidR="00DC4FF1" w:rsidRDefault="00DC4FF1" w:rsidP="00AD33A0">
            <w:pPr>
              <w:rPr>
                <w:noProof/>
                <w:lang w:eastAsia="en-AU"/>
              </w:rPr>
            </w:pPr>
          </w:p>
          <w:p w14:paraId="5991025E" w14:textId="4938E80B" w:rsidR="00DC4FF1" w:rsidRDefault="00DC4FF1" w:rsidP="00AD33A0">
            <w:pPr>
              <w:rPr>
                <w:noProof/>
                <w:lang w:eastAsia="en-AU"/>
              </w:rPr>
            </w:pPr>
          </w:p>
          <w:p w14:paraId="53DB344C" w14:textId="77777777" w:rsidR="00DC4FF1" w:rsidRDefault="00DC4FF1" w:rsidP="00AD33A0">
            <w:pPr>
              <w:rPr>
                <w:noProof/>
                <w:lang w:eastAsia="en-AU"/>
              </w:rPr>
            </w:pPr>
          </w:p>
          <w:p w14:paraId="033AF8CF" w14:textId="77777777" w:rsidR="00DC4FF1" w:rsidRDefault="00DC4FF1" w:rsidP="00AD33A0">
            <w:pPr>
              <w:rPr>
                <w:noProof/>
                <w:lang w:eastAsia="en-AU"/>
              </w:rPr>
            </w:pPr>
          </w:p>
          <w:p w14:paraId="113BF458" w14:textId="77777777" w:rsidR="00DC4FF1" w:rsidRDefault="00DC4FF1" w:rsidP="00AD33A0">
            <w:pPr>
              <w:rPr>
                <w:noProof/>
                <w:lang w:eastAsia="en-AU"/>
              </w:rPr>
            </w:pPr>
          </w:p>
          <w:p w14:paraId="24DA7A2E" w14:textId="77777777" w:rsidR="00DC4FF1" w:rsidRDefault="00DC4FF1" w:rsidP="00AD33A0">
            <w:pPr>
              <w:rPr>
                <w:noProof/>
                <w:lang w:eastAsia="en-AU"/>
              </w:rPr>
            </w:pPr>
          </w:p>
          <w:p w14:paraId="1D384FC6" w14:textId="77777777" w:rsidR="00DC4FF1" w:rsidRDefault="00DC4FF1" w:rsidP="00AD33A0">
            <w:pPr>
              <w:rPr>
                <w:noProof/>
                <w:lang w:eastAsia="en-AU"/>
              </w:rPr>
            </w:pPr>
          </w:p>
          <w:p w14:paraId="39AADFDE" w14:textId="77777777" w:rsidR="00DC4FF1" w:rsidRDefault="00DC4FF1" w:rsidP="00AD33A0">
            <w:pPr>
              <w:rPr>
                <w:noProof/>
                <w:lang w:eastAsia="en-AU"/>
              </w:rPr>
            </w:pPr>
          </w:p>
          <w:p w14:paraId="1E8E7336" w14:textId="77777777" w:rsidR="00DC4FF1" w:rsidRDefault="00DC4FF1" w:rsidP="00AD33A0">
            <w:pPr>
              <w:rPr>
                <w:noProof/>
                <w:lang w:eastAsia="en-AU"/>
              </w:rPr>
            </w:pPr>
          </w:p>
          <w:p w14:paraId="7E59EA8F" w14:textId="77777777" w:rsidR="00DC4FF1" w:rsidRDefault="00DC4FF1" w:rsidP="00AD33A0">
            <w:pPr>
              <w:rPr>
                <w:noProof/>
                <w:lang w:eastAsia="en-AU"/>
              </w:rPr>
            </w:pPr>
          </w:p>
          <w:p w14:paraId="3E40A58E" w14:textId="77777777" w:rsidR="00DC4FF1" w:rsidRDefault="00DC4FF1" w:rsidP="00AD33A0">
            <w:pPr>
              <w:rPr>
                <w:noProof/>
                <w:lang w:eastAsia="en-AU"/>
              </w:rPr>
            </w:pPr>
          </w:p>
          <w:p w14:paraId="3C0D1C01" w14:textId="77777777" w:rsidR="00DC4FF1" w:rsidRDefault="00DC4FF1" w:rsidP="00AD33A0">
            <w:pPr>
              <w:rPr>
                <w:noProof/>
                <w:lang w:eastAsia="en-AU"/>
              </w:rPr>
            </w:pPr>
          </w:p>
          <w:p w14:paraId="1437BEE7" w14:textId="77777777" w:rsidR="00DC4FF1" w:rsidRDefault="00DC4FF1" w:rsidP="00AD33A0">
            <w:pPr>
              <w:rPr>
                <w:noProof/>
                <w:lang w:eastAsia="en-AU"/>
              </w:rPr>
            </w:pPr>
          </w:p>
          <w:p w14:paraId="4BCF5EAE" w14:textId="77777777" w:rsidR="00DC4FF1" w:rsidRDefault="00DC4FF1" w:rsidP="00AD33A0">
            <w:pPr>
              <w:rPr>
                <w:noProof/>
                <w:lang w:eastAsia="en-AU"/>
              </w:rPr>
            </w:pPr>
          </w:p>
          <w:p w14:paraId="12AEE19C" w14:textId="77777777" w:rsidR="006B4E9D" w:rsidRDefault="006B4E9D" w:rsidP="00AD33A0">
            <w:pPr>
              <w:rPr>
                <w:noProof/>
                <w:lang w:eastAsia="en-AU"/>
              </w:rPr>
            </w:pPr>
          </w:p>
          <w:p w14:paraId="76E8039D" w14:textId="77777777" w:rsidR="006B4E9D" w:rsidRDefault="006B4E9D" w:rsidP="00AD33A0">
            <w:pPr>
              <w:rPr>
                <w:noProof/>
                <w:lang w:eastAsia="en-AU"/>
              </w:rPr>
            </w:pPr>
          </w:p>
          <w:p w14:paraId="366E38EC" w14:textId="77777777" w:rsidR="006B4E9D" w:rsidRDefault="006B4E9D" w:rsidP="00AD33A0">
            <w:pPr>
              <w:rPr>
                <w:noProof/>
                <w:lang w:eastAsia="en-AU"/>
              </w:rPr>
            </w:pPr>
          </w:p>
          <w:p w14:paraId="005842BC" w14:textId="77777777" w:rsidR="00DC4FF1" w:rsidRDefault="00DC4FF1" w:rsidP="00AD33A0">
            <w:pPr>
              <w:rPr>
                <w:noProof/>
                <w:lang w:eastAsia="en-AU"/>
              </w:rPr>
            </w:pPr>
          </w:p>
          <w:p w14:paraId="34F2A050" w14:textId="77777777" w:rsidR="00DC4FF1" w:rsidRDefault="00DC4FF1" w:rsidP="00AD33A0">
            <w:pPr>
              <w:rPr>
                <w:noProof/>
                <w:lang w:eastAsia="en-AU"/>
              </w:rPr>
            </w:pPr>
          </w:p>
          <w:p w14:paraId="481985F7" w14:textId="77777777" w:rsidR="006B4E9D" w:rsidRDefault="006B4E9D" w:rsidP="00AD33A0">
            <w:pPr>
              <w:rPr>
                <w:noProof/>
                <w:lang w:eastAsia="en-AU"/>
              </w:rPr>
            </w:pPr>
          </w:p>
          <w:p w14:paraId="5B1C43C5" w14:textId="77777777" w:rsidR="006B4E9D" w:rsidRDefault="006B4E9D" w:rsidP="00AD33A0">
            <w:pPr>
              <w:rPr>
                <w:noProof/>
                <w:lang w:eastAsia="en-AU"/>
              </w:rPr>
            </w:pPr>
          </w:p>
          <w:p w14:paraId="2F04FB17" w14:textId="6660D62C" w:rsidR="00DC4FF1" w:rsidRPr="000D3E28" w:rsidRDefault="00DC4FF1" w:rsidP="00AD33A0">
            <w:pPr>
              <w:rPr>
                <w:noProof/>
                <w:lang w:eastAsia="en-AU"/>
              </w:rPr>
            </w:pPr>
            <w:r>
              <w:rPr>
                <w:rFonts w:ascii="Arial" w:hAnsi="Arial" w:cs="Arial"/>
                <w:noProof/>
                <w:color w:val="4354A2"/>
                <w:sz w:val="28"/>
                <w:szCs w:val="28"/>
                <w:bdr w:val="none" w:sz="0" w:space="0" w:color="auto" w:frame="1"/>
              </w:rPr>
              <w:drawing>
                <wp:anchor distT="0" distB="0" distL="114300" distR="114300" simplePos="0" relativeHeight="251658241" behindDoc="0" locked="0" layoutInCell="1" allowOverlap="1" wp14:anchorId="0EDB2D9A" wp14:editId="18C3104B">
                  <wp:simplePos x="0" y="0"/>
                  <wp:positionH relativeFrom="margin">
                    <wp:posOffset>-33020</wp:posOffset>
                  </wp:positionH>
                  <wp:positionV relativeFrom="margin">
                    <wp:posOffset>209550</wp:posOffset>
                  </wp:positionV>
                  <wp:extent cx="933450" cy="933450"/>
                  <wp:effectExtent l="0" t="0" r="0" b="0"/>
                  <wp:wrapSquare wrapText="bothSides"/>
                  <wp:docPr id="21372110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33450" cy="933450"/>
                          </a:xfrm>
                          <a:prstGeom prst="rect">
                            <a:avLst/>
                          </a:prstGeom>
                          <a:noFill/>
                          <a:ln>
                            <a:noFill/>
                          </a:ln>
                        </pic:spPr>
                      </pic:pic>
                    </a:graphicData>
                  </a:graphic>
                </wp:anchor>
              </w:drawing>
            </w:r>
          </w:p>
        </w:tc>
        <w:tc>
          <w:tcPr>
            <w:tcW w:w="4812" w:type="dxa"/>
            <w:tcBorders>
              <w:top w:val="single" w:sz="36" w:space="0" w:color="4354A2" w:themeColor="accent1"/>
            </w:tcBorders>
          </w:tcPr>
          <w:p w14:paraId="0D1C0C5D" w14:textId="77777777" w:rsidR="00FC5AB2" w:rsidRDefault="00DC4FF1" w:rsidP="00FC5AB2">
            <w:pPr>
              <w:pStyle w:val="NormalWeb"/>
              <w:jc w:val="center"/>
              <w:rPr>
                <w:rFonts w:asciiTheme="minorHAnsi" w:eastAsia="Times New Roman" w:hAnsiTheme="minorHAnsi" w:cs="Arial"/>
                <w:color w:val="4354A2" w:themeColor="accent1"/>
                <w:sz w:val="48"/>
                <w:szCs w:val="48"/>
              </w:rPr>
            </w:pPr>
            <w:r>
              <w:rPr>
                <w:noProof/>
              </w:rPr>
              <mc:AlternateContent>
                <mc:Choice Requires="wps">
                  <w:drawing>
                    <wp:anchor distT="45720" distB="45720" distL="114300" distR="114300" simplePos="0" relativeHeight="251658242" behindDoc="1" locked="0" layoutInCell="1" allowOverlap="1" wp14:anchorId="4A5A75A0" wp14:editId="324C51C6">
                      <wp:simplePos x="0" y="0"/>
                      <wp:positionH relativeFrom="column">
                        <wp:posOffset>-564086</wp:posOffset>
                      </wp:positionH>
                      <wp:positionV relativeFrom="paragraph">
                        <wp:posOffset>262828</wp:posOffset>
                      </wp:positionV>
                      <wp:extent cx="3887675" cy="4341925"/>
                      <wp:effectExtent l="0" t="0" r="0" b="1905"/>
                      <wp:wrapNone/>
                      <wp:docPr id="3069779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7675" cy="4341925"/>
                              </a:xfrm>
                              <a:prstGeom prst="rect">
                                <a:avLst/>
                              </a:prstGeom>
                              <a:noFill/>
                              <a:ln w="9525">
                                <a:noFill/>
                                <a:miter lim="800000"/>
                                <a:headEnd/>
                                <a:tailEnd/>
                              </a:ln>
                            </wps:spPr>
                            <wps:txbx>
                              <w:txbxContent>
                                <w:p w14:paraId="4920DA93" w14:textId="77777777" w:rsidR="00CA1E42" w:rsidRDefault="00CA1E42" w:rsidP="00DC4FF1">
                                  <w:pPr>
                                    <w:pStyle w:val="NormalWeb"/>
                                    <w:jc w:val="center"/>
                                    <w:rPr>
                                      <w:rFonts w:asciiTheme="minorHAnsi" w:eastAsia="Times New Roman" w:hAnsiTheme="minorHAnsi" w:cs="Arial"/>
                                      <w:color w:val="4354A2" w:themeColor="accent1"/>
                                      <w:sz w:val="48"/>
                                      <w:szCs w:val="48"/>
                                    </w:rPr>
                                  </w:pPr>
                                </w:p>
                                <w:p w14:paraId="1AB10925" w14:textId="77777777" w:rsidR="00CA1E42" w:rsidRDefault="00CA1E42" w:rsidP="00DC4FF1">
                                  <w:pPr>
                                    <w:pStyle w:val="NormalWeb"/>
                                    <w:jc w:val="center"/>
                                    <w:rPr>
                                      <w:rFonts w:asciiTheme="minorHAnsi" w:eastAsia="Times New Roman" w:hAnsiTheme="minorHAnsi" w:cs="Arial"/>
                                      <w:color w:val="4354A2" w:themeColor="accent1"/>
                                      <w:sz w:val="48"/>
                                      <w:szCs w:val="48"/>
                                    </w:rPr>
                                  </w:pPr>
                                </w:p>
                                <w:p w14:paraId="3CC708B7" w14:textId="7F61370E" w:rsidR="008076B9" w:rsidRDefault="008076B9" w:rsidP="00DC4FF1">
                                  <w:pPr>
                                    <w:pStyle w:val="NormalWeb"/>
                                    <w:jc w:val="center"/>
                                    <w:rPr>
                                      <w:rFonts w:asciiTheme="minorHAnsi" w:eastAsia="Times New Roman" w:hAnsiTheme="minorHAnsi" w:cs="Arial"/>
                                      <w:color w:val="4354A2" w:themeColor="accent1"/>
                                      <w:sz w:val="28"/>
                                      <w:szCs w:val="28"/>
                                    </w:rPr>
                                  </w:pPr>
                                  <w:r w:rsidRPr="008076B9">
                                    <w:rPr>
                                      <w:rFonts w:asciiTheme="minorHAnsi" w:eastAsia="Times New Roman" w:hAnsiTheme="minorHAnsi" w:cs="Arial"/>
                                      <w:color w:val="4354A2" w:themeColor="accent1"/>
                                      <w:sz w:val="28"/>
                                      <w:szCs w:val="28"/>
                                    </w:rPr>
                                    <w:t xml:space="preserve">By </w:t>
                                  </w:r>
                                  <w:r w:rsidR="00350690">
                                    <w:rPr>
                                      <w:rFonts w:asciiTheme="minorHAnsi" w:eastAsia="Times New Roman" w:hAnsiTheme="minorHAnsi" w:cs="Arial"/>
                                      <w:color w:val="4354A2" w:themeColor="accent1"/>
                                      <w:sz w:val="28"/>
                                      <w:szCs w:val="28"/>
                                    </w:rPr>
                                    <w:t>Lynette Alcorn, BSN, RN, CCRN, CPAN, CAPA</w:t>
                                  </w:r>
                                </w:p>
                                <w:p w14:paraId="45AECD1C" w14:textId="77777777" w:rsidR="004D7001" w:rsidRDefault="004D7001" w:rsidP="002476AE">
                                  <w:pPr>
                                    <w:pStyle w:val="NormalWeb"/>
                                    <w:rPr>
                                      <w:rFonts w:asciiTheme="minorHAnsi" w:eastAsia="Times New Roman" w:hAnsiTheme="minorHAnsi" w:cs="Arial"/>
                                      <w:color w:val="4354A2" w:themeColor="accent1"/>
                                      <w:sz w:val="28"/>
                                      <w:szCs w:val="28"/>
                                    </w:rPr>
                                  </w:pPr>
                                </w:p>
                                <w:p w14:paraId="315ED614" w14:textId="77777777" w:rsidR="004D7001" w:rsidRDefault="004D7001" w:rsidP="00DC4FF1">
                                  <w:pPr>
                                    <w:pStyle w:val="NormalWeb"/>
                                    <w:jc w:val="center"/>
                                    <w:rPr>
                                      <w:rFonts w:asciiTheme="minorHAnsi" w:eastAsia="Times New Roman" w:hAnsiTheme="minorHAnsi" w:cs="Arial"/>
                                      <w:color w:val="4354A2" w:themeColor="accent1"/>
                                      <w:sz w:val="28"/>
                                      <w:szCs w:val="28"/>
                                    </w:rPr>
                                  </w:pPr>
                                </w:p>
                                <w:p w14:paraId="3996EE56" w14:textId="77777777" w:rsidR="004D7001" w:rsidRPr="008076B9" w:rsidRDefault="004D7001" w:rsidP="00DC4FF1">
                                  <w:pPr>
                                    <w:pStyle w:val="NormalWeb"/>
                                    <w:jc w:val="center"/>
                                    <w:rPr>
                                      <w:rFonts w:asciiTheme="minorHAnsi" w:eastAsia="Times New Roman" w:hAnsiTheme="minorHAnsi"/>
                                      <w:color w:val="4354A2" w:themeColor="accent1"/>
                                      <w:sz w:val="14"/>
                                      <w:szCs w:val="14"/>
                                    </w:rPr>
                                  </w:pPr>
                                </w:p>
                                <w:p w14:paraId="453BD737" w14:textId="77777777" w:rsidR="00DC4FF1" w:rsidRPr="00DC4FF1" w:rsidRDefault="00DC4FF1" w:rsidP="00DC4FF1">
                                  <w:pPr>
                                    <w:rPr>
                                      <w:rFonts w:eastAsia="Times New Roman" w:cs="Times New Roman"/>
                                      <w:color w:val="4354A2" w:themeColor="accent1"/>
                                      <w:sz w:val="24"/>
                                    </w:rPr>
                                  </w:pPr>
                                </w:p>
                                <w:p w14:paraId="23BC2243" w14:textId="2826B907" w:rsidR="00DC4FF1" w:rsidRPr="00DC4FF1" w:rsidRDefault="00CA1E42" w:rsidP="00DC4FF1">
                                  <w:pPr>
                                    <w:jc w:val="center"/>
                                    <w:rPr>
                                      <w:rFonts w:eastAsia="Times New Roman" w:cs="Times New Roman"/>
                                      <w:color w:val="4354A2" w:themeColor="accent1"/>
                                      <w:sz w:val="24"/>
                                    </w:rPr>
                                  </w:pPr>
                                  <w:r>
                                    <w:rPr>
                                      <w:rFonts w:eastAsia="Times New Roman" w:cs="Arial"/>
                                      <w:color w:val="4354A2" w:themeColor="accent1"/>
                                      <w:sz w:val="32"/>
                                      <w:szCs w:val="32"/>
                                    </w:rPr>
                                    <w:t>Did you know</w:t>
                                  </w:r>
                                  <w:r w:rsidR="00CA458E">
                                    <w:rPr>
                                      <w:rFonts w:eastAsia="Times New Roman" w:cs="Arial"/>
                                      <w:color w:val="4354A2" w:themeColor="accent1"/>
                                      <w:sz w:val="32"/>
                                      <w:szCs w:val="32"/>
                                    </w:rPr>
                                    <w:t>?</w:t>
                                  </w:r>
                                </w:p>
                                <w:p w14:paraId="5A955597" w14:textId="77777777" w:rsidR="004B673B" w:rsidRDefault="004B673B" w:rsidP="004B673B">
                                  <w:pPr>
                                    <w:jc w:val="center"/>
                                    <w:rPr>
                                      <w:rFonts w:eastAsia="Times New Roman" w:cs="Times New Roman"/>
                                      <w:color w:val="4354A2" w:themeColor="accent1"/>
                                      <w:sz w:val="24"/>
                                    </w:rPr>
                                  </w:pPr>
                                </w:p>
                                <w:p w14:paraId="3E443252" w14:textId="77777777" w:rsidR="00CB7FB3" w:rsidRDefault="001A0029" w:rsidP="004B673B">
                                  <w:pPr>
                                    <w:jc w:val="center"/>
                                    <w:rPr>
                                      <w:rFonts w:eastAsia="Times New Roman" w:cs="Times New Roman"/>
                                      <w:color w:val="4354A2" w:themeColor="accent1"/>
                                      <w:sz w:val="24"/>
                                    </w:rPr>
                                  </w:pPr>
                                  <w:r>
                                    <w:rPr>
                                      <w:rFonts w:eastAsia="Times New Roman" w:cs="Times New Roman"/>
                                      <w:color w:val="4354A2" w:themeColor="accent1"/>
                                      <w:sz w:val="24"/>
                                    </w:rPr>
                                    <w:t>You can submit a Clinical Practice Question</w:t>
                                  </w:r>
                                  <w:r w:rsidR="008F2F6E">
                                    <w:rPr>
                                      <w:rFonts w:eastAsia="Times New Roman" w:cs="Times New Roman"/>
                                      <w:color w:val="4354A2" w:themeColor="accent1"/>
                                      <w:sz w:val="24"/>
                                    </w:rPr>
                                    <w:t xml:space="preserve"> to ASPAN’s Clinical Practice Committee</w:t>
                                  </w:r>
                                </w:p>
                                <w:p w14:paraId="3797DA8D" w14:textId="77777777" w:rsidR="00CB7FB3" w:rsidRDefault="00CB7FB3" w:rsidP="004B673B">
                                  <w:pPr>
                                    <w:jc w:val="center"/>
                                    <w:rPr>
                                      <w:rFonts w:eastAsia="Times New Roman" w:cs="Times New Roman"/>
                                      <w:color w:val="4354A2" w:themeColor="accent1"/>
                                      <w:sz w:val="24"/>
                                    </w:rPr>
                                  </w:pPr>
                                </w:p>
                                <w:p w14:paraId="0E633327" w14:textId="68BD8746" w:rsidR="00313162" w:rsidRDefault="00313162" w:rsidP="007329CA">
                                  <w:pPr>
                                    <w:pStyle w:val="ListParagraph"/>
                                    <w:numPr>
                                      <w:ilvl w:val="0"/>
                                      <w:numId w:val="9"/>
                                    </w:numPr>
                                    <w:rPr>
                                      <w:rFonts w:eastAsia="Times New Roman" w:cs="Times New Roman"/>
                                      <w:color w:val="4354A2" w:themeColor="accent1"/>
                                      <w:sz w:val="24"/>
                                    </w:rPr>
                                  </w:pPr>
                                  <w:r>
                                    <w:rPr>
                                      <w:rFonts w:eastAsia="Times New Roman" w:cs="Times New Roman"/>
                                      <w:color w:val="4354A2" w:themeColor="accent1"/>
                                      <w:sz w:val="24"/>
                                    </w:rPr>
                                    <w:t xml:space="preserve">Sign </w:t>
                                  </w:r>
                                  <w:r w:rsidR="00CB7FB3">
                                    <w:rPr>
                                      <w:rFonts w:eastAsia="Times New Roman" w:cs="Times New Roman"/>
                                      <w:color w:val="4354A2" w:themeColor="accent1"/>
                                      <w:sz w:val="24"/>
                                    </w:rPr>
                                    <w:t>into your ASPAN Account</w:t>
                                  </w:r>
                                </w:p>
                                <w:p w14:paraId="73FF202C" w14:textId="77777777" w:rsidR="007C17A6" w:rsidRDefault="007C17A6" w:rsidP="007329CA">
                                  <w:pPr>
                                    <w:pStyle w:val="ListParagraph"/>
                                    <w:numPr>
                                      <w:ilvl w:val="0"/>
                                      <w:numId w:val="9"/>
                                    </w:numPr>
                                    <w:rPr>
                                      <w:rFonts w:eastAsia="Times New Roman" w:cs="Times New Roman"/>
                                      <w:color w:val="4354A2" w:themeColor="accent1"/>
                                      <w:sz w:val="24"/>
                                    </w:rPr>
                                  </w:pPr>
                                  <w:r>
                                    <w:rPr>
                                      <w:rFonts w:eastAsia="Times New Roman" w:cs="Times New Roman"/>
                                      <w:color w:val="4354A2" w:themeColor="accent1"/>
                                      <w:sz w:val="24"/>
                                    </w:rPr>
                                    <w:t>Choose Clinical Practice on the tool bar</w:t>
                                  </w:r>
                                </w:p>
                                <w:p w14:paraId="08586CD7" w14:textId="77777777" w:rsidR="00E35D99" w:rsidRDefault="007C17A6" w:rsidP="007329CA">
                                  <w:pPr>
                                    <w:pStyle w:val="ListParagraph"/>
                                    <w:numPr>
                                      <w:ilvl w:val="0"/>
                                      <w:numId w:val="9"/>
                                    </w:numPr>
                                    <w:rPr>
                                      <w:rFonts w:eastAsia="Times New Roman" w:cs="Times New Roman"/>
                                      <w:color w:val="4354A2" w:themeColor="accent1"/>
                                      <w:sz w:val="24"/>
                                    </w:rPr>
                                  </w:pPr>
                                  <w:r>
                                    <w:rPr>
                                      <w:rFonts w:eastAsia="Times New Roman" w:cs="Times New Roman"/>
                                      <w:color w:val="4354A2" w:themeColor="accent1"/>
                                      <w:sz w:val="24"/>
                                    </w:rPr>
                                    <w:t>Select Clinical Practice</w:t>
                                  </w:r>
                                  <w:r w:rsidR="009E681B">
                                    <w:rPr>
                                      <w:rFonts w:eastAsia="Times New Roman" w:cs="Times New Roman"/>
                                      <w:color w:val="4354A2" w:themeColor="accent1"/>
                                      <w:sz w:val="24"/>
                                    </w:rPr>
                                    <w:t xml:space="preserve"> and complete the form </w:t>
                                  </w:r>
                                </w:p>
                                <w:p w14:paraId="037B308C" w14:textId="0D7702D5" w:rsidR="00DC4FF1" w:rsidRPr="009E681B" w:rsidRDefault="00E35D99" w:rsidP="007329CA">
                                  <w:pPr>
                                    <w:pStyle w:val="ListParagraph"/>
                                    <w:numPr>
                                      <w:ilvl w:val="0"/>
                                      <w:numId w:val="9"/>
                                    </w:numPr>
                                    <w:rPr>
                                      <w:rFonts w:eastAsia="Times New Roman" w:cs="Times New Roman"/>
                                      <w:color w:val="4354A2" w:themeColor="accent1"/>
                                      <w:sz w:val="24"/>
                                    </w:rPr>
                                  </w:pPr>
                                  <w:r>
                                    <w:rPr>
                                      <w:rFonts w:eastAsia="Times New Roman" w:cs="Times New Roman"/>
                                      <w:color w:val="4354A2" w:themeColor="accent1"/>
                                      <w:sz w:val="24"/>
                                    </w:rPr>
                                    <w:t>You will be contacted within 10-14 days</w:t>
                                  </w:r>
                                  <w:r w:rsidR="00DC4FF1" w:rsidRPr="009E681B">
                                    <w:rPr>
                                      <w:rFonts w:eastAsia="Times New Roman" w:cs="Times New Roman"/>
                                      <w:color w:val="4354A2" w:themeColor="accent1"/>
                                      <w:sz w:val="24"/>
                                    </w:rPr>
                                    <w:br/>
                                  </w:r>
                                </w:p>
                                <w:p w14:paraId="045D7740" w14:textId="7BFEC521" w:rsidR="00DC4FF1" w:rsidRPr="00E97CEC" w:rsidRDefault="00DC4FF1" w:rsidP="00E97CEC">
                                  <w:pPr>
                                    <w:textAlignment w:val="baseline"/>
                                    <w:rPr>
                                      <w:rFonts w:eastAsia="Times New Roman" w:cs="Arial"/>
                                      <w:color w:val="4354A2" w:themeColor="accent1"/>
                                      <w:sz w:val="28"/>
                                      <w:szCs w:val="28"/>
                                    </w:rPr>
                                  </w:pPr>
                                </w:p>
                                <w:p w14:paraId="4AEA3899" w14:textId="08F17B4D" w:rsidR="00DC4FF1" w:rsidRPr="00DC4FF1" w:rsidRDefault="00DC4FF1">
                                  <w:pPr>
                                    <w:rPr>
                                      <w:color w:val="4354A2" w:themeColor="accent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A5A75A0" id="_x0000_t202" coordsize="21600,21600" o:spt="202" path="m,l,21600r21600,l21600,xe">
                      <v:stroke joinstyle="miter"/>
                      <v:path gradientshapeok="t" o:connecttype="rect"/>
                    </v:shapetype>
                    <v:shape id="_x0000_s1118" type="#_x0000_t202" style="position:absolute;left:0;text-align:left;margin-left:-44.4pt;margin-top:20.7pt;width:306.1pt;height:341.9pt;z-index:-25165823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" filled="f" stroked="f">
                      <v:textbox>
                        <w:txbxContent>
                          <w:p w14:paraId="4920DA93" w14:textId="77777777" w:rsidR="00CA1E42" w:rsidRDefault="00CA1E42" w:rsidP="00DC4FF1">
                            <w:pPr>
                              <w:pStyle w:val="NormalWeb"/>
                              <w:jc w:val="center"/>
                              <w:rPr>
                                <w:rFonts w:asciiTheme="minorHAnsi" w:eastAsia="Times New Roman" w:hAnsiTheme="minorHAnsi" w:cs="Arial"/>
                                <w:color w:val="4354A2" w:themeColor="accent1"/>
                                <w:sz w:val="48"/>
                                <w:szCs w:val="48"/>
                              </w:rPr>
                            </w:pPr>
                          </w:p>
                          <w:p w14:paraId="1AB10925" w14:textId="77777777" w:rsidR="00CA1E42" w:rsidRDefault="00CA1E42" w:rsidP="00DC4FF1">
                            <w:pPr>
                              <w:pStyle w:val="NormalWeb"/>
                              <w:jc w:val="center"/>
                              <w:rPr>
                                <w:rFonts w:asciiTheme="minorHAnsi" w:eastAsia="Times New Roman" w:hAnsiTheme="minorHAnsi" w:cs="Arial"/>
                                <w:color w:val="4354A2" w:themeColor="accent1"/>
                                <w:sz w:val="48"/>
                                <w:szCs w:val="48"/>
                              </w:rPr>
                            </w:pPr>
                          </w:p>
                          <w:p w14:paraId="3CC708B7" w14:textId="7F61370E" w:rsidR="008076B9" w:rsidRDefault="008076B9" w:rsidP="00DC4FF1">
                            <w:pPr>
                              <w:pStyle w:val="NormalWeb"/>
                              <w:jc w:val="center"/>
                              <w:rPr>
                                <w:rFonts w:asciiTheme="minorHAnsi" w:eastAsia="Times New Roman" w:hAnsiTheme="minorHAnsi" w:cs="Arial"/>
                                <w:color w:val="4354A2" w:themeColor="accent1"/>
                                <w:sz w:val="28"/>
                                <w:szCs w:val="28"/>
                              </w:rPr>
                            </w:pPr>
                            <w:r w:rsidRPr="008076B9">
                              <w:rPr>
                                <w:rFonts w:asciiTheme="minorHAnsi" w:eastAsia="Times New Roman" w:hAnsiTheme="minorHAnsi" w:cs="Arial"/>
                                <w:color w:val="4354A2" w:themeColor="accent1"/>
                                <w:sz w:val="28"/>
                                <w:szCs w:val="28"/>
                              </w:rPr>
                              <w:t xml:space="preserve">By </w:t>
                            </w:r>
                            <w:r w:rsidR="00350690">
                              <w:rPr>
                                <w:rFonts w:asciiTheme="minorHAnsi" w:eastAsia="Times New Roman" w:hAnsiTheme="minorHAnsi" w:cs="Arial"/>
                                <w:color w:val="4354A2" w:themeColor="accent1"/>
                                <w:sz w:val="28"/>
                                <w:szCs w:val="28"/>
                              </w:rPr>
                              <w:t>Lynette Alcorn, BSN, RN, CCRN, CPAN, CAPA</w:t>
                            </w:r>
                          </w:p>
                          <w:p w14:paraId="45AECD1C" w14:textId="77777777" w:rsidR="004D7001" w:rsidRDefault="004D7001" w:rsidP="002476AE">
                            <w:pPr>
                              <w:pStyle w:val="NormalWeb"/>
                              <w:rPr>
                                <w:rFonts w:asciiTheme="minorHAnsi" w:eastAsia="Times New Roman" w:hAnsiTheme="minorHAnsi" w:cs="Arial"/>
                                <w:color w:val="4354A2" w:themeColor="accent1"/>
                                <w:sz w:val="28"/>
                                <w:szCs w:val="28"/>
                              </w:rPr>
                            </w:pPr>
                          </w:p>
                          <w:p w14:paraId="315ED614" w14:textId="77777777" w:rsidR="004D7001" w:rsidRDefault="004D7001" w:rsidP="00DC4FF1">
                            <w:pPr>
                              <w:pStyle w:val="NormalWeb"/>
                              <w:jc w:val="center"/>
                              <w:rPr>
                                <w:rFonts w:asciiTheme="minorHAnsi" w:eastAsia="Times New Roman" w:hAnsiTheme="minorHAnsi" w:cs="Arial"/>
                                <w:color w:val="4354A2" w:themeColor="accent1"/>
                                <w:sz w:val="28"/>
                                <w:szCs w:val="28"/>
                              </w:rPr>
                            </w:pPr>
                          </w:p>
                          <w:p w14:paraId="3996EE56" w14:textId="77777777" w:rsidR="004D7001" w:rsidRPr="008076B9" w:rsidRDefault="004D7001" w:rsidP="00DC4FF1">
                            <w:pPr>
                              <w:pStyle w:val="NormalWeb"/>
                              <w:jc w:val="center"/>
                              <w:rPr>
                                <w:rFonts w:asciiTheme="minorHAnsi" w:eastAsia="Times New Roman" w:hAnsiTheme="minorHAnsi"/>
                                <w:color w:val="4354A2" w:themeColor="accent1"/>
                                <w:sz w:val="14"/>
                                <w:szCs w:val="14"/>
                              </w:rPr>
                            </w:pPr>
                          </w:p>
                          <w:p w14:paraId="453BD737" w14:textId="77777777" w:rsidR="00DC4FF1" w:rsidRPr="00DC4FF1" w:rsidRDefault="00DC4FF1" w:rsidP="00DC4FF1">
                            <w:pPr>
                              <w:rPr>
                                <w:rFonts w:eastAsia="Times New Roman" w:cs="Times New Roman"/>
                                <w:color w:val="4354A2" w:themeColor="accent1"/>
                                <w:sz w:val="24"/>
                              </w:rPr>
                            </w:pPr>
                          </w:p>
                          <w:p w14:paraId="23BC2243" w14:textId="2826B907" w:rsidR="00DC4FF1" w:rsidRPr="00DC4FF1" w:rsidRDefault="00CA1E42" w:rsidP="00DC4FF1">
                            <w:pPr>
                              <w:jc w:val="center"/>
                              <w:rPr>
                                <w:rFonts w:eastAsia="Times New Roman" w:cs="Times New Roman"/>
                                <w:color w:val="4354A2" w:themeColor="accent1"/>
                                <w:sz w:val="24"/>
                              </w:rPr>
                            </w:pPr>
                            <w:r>
                              <w:rPr>
                                <w:rFonts w:eastAsia="Times New Roman" w:cs="Arial"/>
                                <w:color w:val="4354A2" w:themeColor="accent1"/>
                                <w:sz w:val="32"/>
                                <w:szCs w:val="32"/>
                              </w:rPr>
                              <w:t>Did you know</w:t>
                            </w:r>
                            <w:r w:rsidR="00CA458E">
                              <w:rPr>
                                <w:rFonts w:eastAsia="Times New Roman" w:cs="Arial"/>
                                <w:color w:val="4354A2" w:themeColor="accent1"/>
                                <w:sz w:val="32"/>
                                <w:szCs w:val="32"/>
                              </w:rPr>
                              <w:t>?</w:t>
                            </w:r>
                          </w:p>
                          <w:p w14:paraId="5A955597" w14:textId="77777777" w:rsidR="004B673B" w:rsidRDefault="004B673B" w:rsidP="004B673B">
                            <w:pPr>
                              <w:jc w:val="center"/>
                              <w:rPr>
                                <w:rFonts w:eastAsia="Times New Roman" w:cs="Times New Roman"/>
                                <w:color w:val="4354A2" w:themeColor="accent1"/>
                                <w:sz w:val="24"/>
                              </w:rPr>
                            </w:pPr>
                          </w:p>
                          <w:p w14:paraId="3E443252" w14:textId="77777777" w:rsidR="00CB7FB3" w:rsidRDefault="001A0029" w:rsidP="004B673B">
                            <w:pPr>
                              <w:jc w:val="center"/>
                              <w:rPr>
                                <w:rFonts w:eastAsia="Times New Roman" w:cs="Times New Roman"/>
                                <w:color w:val="4354A2" w:themeColor="accent1"/>
                                <w:sz w:val="24"/>
                              </w:rPr>
                            </w:pPr>
                            <w:r>
                              <w:rPr>
                                <w:rFonts w:eastAsia="Times New Roman" w:cs="Times New Roman"/>
                                <w:color w:val="4354A2" w:themeColor="accent1"/>
                                <w:sz w:val="24"/>
                              </w:rPr>
                              <w:t>You can submit a Clinical Practice Question</w:t>
                            </w:r>
                            <w:r w:rsidR="008F2F6E">
                              <w:rPr>
                                <w:rFonts w:eastAsia="Times New Roman" w:cs="Times New Roman"/>
                                <w:color w:val="4354A2" w:themeColor="accent1"/>
                                <w:sz w:val="24"/>
                              </w:rPr>
                              <w:t xml:space="preserve"> to ASPAN’s Clinical Practice Committee</w:t>
                            </w:r>
                          </w:p>
                          <w:p w14:paraId="3797DA8D" w14:textId="77777777" w:rsidR="00CB7FB3" w:rsidRDefault="00CB7FB3" w:rsidP="004B673B">
                            <w:pPr>
                              <w:jc w:val="center"/>
                              <w:rPr>
                                <w:rFonts w:eastAsia="Times New Roman" w:cs="Times New Roman"/>
                                <w:color w:val="4354A2" w:themeColor="accent1"/>
                                <w:sz w:val="24"/>
                              </w:rPr>
                            </w:pPr>
                          </w:p>
                          <w:p w14:paraId="0E633327" w14:textId="68BD8746" w:rsidR="00313162" w:rsidRDefault="00313162" w:rsidP="007329CA">
                            <w:pPr>
                              <w:pStyle w:val="ListParagraph"/>
                              <w:numPr>
                                <w:ilvl w:val="0"/>
                                <w:numId w:val="9"/>
                              </w:numPr>
                              <w:rPr>
                                <w:rFonts w:eastAsia="Times New Roman" w:cs="Times New Roman"/>
                                <w:color w:val="4354A2" w:themeColor="accent1"/>
                                <w:sz w:val="24"/>
                              </w:rPr>
                            </w:pPr>
                            <w:r>
                              <w:rPr>
                                <w:rFonts w:eastAsia="Times New Roman" w:cs="Times New Roman"/>
                                <w:color w:val="4354A2" w:themeColor="accent1"/>
                                <w:sz w:val="24"/>
                              </w:rPr>
                              <w:t xml:space="preserve">Sign </w:t>
                            </w:r>
                            <w:r w:rsidR="00CB7FB3">
                              <w:rPr>
                                <w:rFonts w:eastAsia="Times New Roman" w:cs="Times New Roman"/>
                                <w:color w:val="4354A2" w:themeColor="accent1"/>
                                <w:sz w:val="24"/>
                              </w:rPr>
                              <w:t>into your ASPAN Account</w:t>
                            </w:r>
                          </w:p>
                          <w:p w14:paraId="73FF202C" w14:textId="77777777" w:rsidR="007C17A6" w:rsidRDefault="007C17A6" w:rsidP="007329CA">
                            <w:pPr>
                              <w:pStyle w:val="ListParagraph"/>
                              <w:numPr>
                                <w:ilvl w:val="0"/>
                                <w:numId w:val="9"/>
                              </w:numPr>
                              <w:rPr>
                                <w:rFonts w:eastAsia="Times New Roman" w:cs="Times New Roman"/>
                                <w:color w:val="4354A2" w:themeColor="accent1"/>
                                <w:sz w:val="24"/>
                              </w:rPr>
                            </w:pPr>
                            <w:r>
                              <w:rPr>
                                <w:rFonts w:eastAsia="Times New Roman" w:cs="Times New Roman"/>
                                <w:color w:val="4354A2" w:themeColor="accent1"/>
                                <w:sz w:val="24"/>
                              </w:rPr>
                              <w:t>Choose Clinical Practice on the tool bar</w:t>
                            </w:r>
                          </w:p>
                          <w:p w14:paraId="08586CD7" w14:textId="77777777" w:rsidR="00E35D99" w:rsidRDefault="007C17A6" w:rsidP="007329CA">
                            <w:pPr>
                              <w:pStyle w:val="ListParagraph"/>
                              <w:numPr>
                                <w:ilvl w:val="0"/>
                                <w:numId w:val="9"/>
                              </w:numPr>
                              <w:rPr>
                                <w:rFonts w:eastAsia="Times New Roman" w:cs="Times New Roman"/>
                                <w:color w:val="4354A2" w:themeColor="accent1"/>
                                <w:sz w:val="24"/>
                              </w:rPr>
                            </w:pPr>
                            <w:r>
                              <w:rPr>
                                <w:rFonts w:eastAsia="Times New Roman" w:cs="Times New Roman"/>
                                <w:color w:val="4354A2" w:themeColor="accent1"/>
                                <w:sz w:val="24"/>
                              </w:rPr>
                              <w:t>Select Clinical Practice</w:t>
                            </w:r>
                            <w:r w:rsidR="009E681B">
                              <w:rPr>
                                <w:rFonts w:eastAsia="Times New Roman" w:cs="Times New Roman"/>
                                <w:color w:val="4354A2" w:themeColor="accent1"/>
                                <w:sz w:val="24"/>
                              </w:rPr>
                              <w:t xml:space="preserve"> and complete the form </w:t>
                            </w:r>
                          </w:p>
                          <w:p w14:paraId="037B308C" w14:textId="0D7702D5" w:rsidR="00DC4FF1" w:rsidRPr="009E681B" w:rsidRDefault="00E35D99" w:rsidP="007329CA">
                            <w:pPr>
                              <w:pStyle w:val="ListParagraph"/>
                              <w:numPr>
                                <w:ilvl w:val="0"/>
                                <w:numId w:val="9"/>
                              </w:numPr>
                              <w:rPr>
                                <w:rFonts w:eastAsia="Times New Roman" w:cs="Times New Roman"/>
                                <w:color w:val="4354A2" w:themeColor="accent1"/>
                                <w:sz w:val="24"/>
                              </w:rPr>
                            </w:pPr>
                            <w:r>
                              <w:rPr>
                                <w:rFonts w:eastAsia="Times New Roman" w:cs="Times New Roman"/>
                                <w:color w:val="4354A2" w:themeColor="accent1"/>
                                <w:sz w:val="24"/>
                              </w:rPr>
                              <w:t>You will be contacted within 10-14 days</w:t>
                            </w:r>
                            <w:r w:rsidR="00DC4FF1" w:rsidRPr="009E681B">
                              <w:rPr>
                                <w:rFonts w:eastAsia="Times New Roman" w:cs="Times New Roman"/>
                                <w:color w:val="4354A2" w:themeColor="accent1"/>
                                <w:sz w:val="24"/>
                              </w:rPr>
                              <w:br/>
                            </w:r>
                          </w:p>
                          <w:p w14:paraId="045D7740" w14:textId="7BFEC521" w:rsidR="00DC4FF1" w:rsidRPr="00E97CEC" w:rsidRDefault="00DC4FF1" w:rsidP="00E97CEC">
                            <w:pPr>
                              <w:textAlignment w:val="baseline"/>
                              <w:rPr>
                                <w:rFonts w:eastAsia="Times New Roman" w:cs="Arial"/>
                                <w:color w:val="4354A2" w:themeColor="accent1"/>
                                <w:sz w:val="28"/>
                                <w:szCs w:val="28"/>
                              </w:rPr>
                            </w:pPr>
                          </w:p>
                          <w:p w14:paraId="4AEA3899" w14:textId="08F17B4D" w:rsidR="00DC4FF1" w:rsidRPr="00DC4FF1" w:rsidRDefault="00DC4FF1">
                            <w:pPr>
                              <w:rPr>
                                <w:color w:val="4354A2" w:themeColor="accent1"/>
                              </w:rPr>
                            </w:pPr>
                          </w:p>
                        </w:txbxContent>
                      </v:textbox>
                    </v:shape>
                  </w:pict>
                </mc:Fallback>
              </mc:AlternateContent>
            </w:r>
            <w:r w:rsidR="004A59FF">
              <w:t> </w:t>
            </w:r>
            <w:r w:rsidR="00FC5AB2" w:rsidRPr="00DC4FF1">
              <w:rPr>
                <w:rFonts w:asciiTheme="minorHAnsi" w:eastAsia="Times New Roman" w:hAnsiTheme="minorHAnsi" w:cs="Arial"/>
                <w:color w:val="4354A2" w:themeColor="accent1"/>
                <w:sz w:val="48"/>
                <w:szCs w:val="48"/>
              </w:rPr>
              <w:t xml:space="preserve"> </w:t>
            </w:r>
          </w:p>
          <w:p w14:paraId="5D24F002" w14:textId="77777777" w:rsidR="00FC5AB2" w:rsidRDefault="00FC5AB2" w:rsidP="00FC5AB2">
            <w:pPr>
              <w:pStyle w:val="NormalWeb"/>
              <w:jc w:val="center"/>
              <w:rPr>
                <w:rFonts w:asciiTheme="minorHAnsi" w:eastAsia="Times New Roman" w:hAnsiTheme="minorHAnsi" w:cs="Arial"/>
                <w:color w:val="4354A2" w:themeColor="accent1"/>
                <w:sz w:val="48"/>
                <w:szCs w:val="48"/>
              </w:rPr>
            </w:pPr>
          </w:p>
          <w:p w14:paraId="203155BD" w14:textId="081307F5" w:rsidR="00FC5AB2" w:rsidRDefault="00FC5AB2" w:rsidP="00FC5AB2">
            <w:pPr>
              <w:pStyle w:val="NormalWeb"/>
              <w:jc w:val="center"/>
              <w:rPr>
                <w:rFonts w:asciiTheme="minorHAnsi" w:eastAsia="Times New Roman" w:hAnsiTheme="minorHAnsi" w:cs="Arial"/>
                <w:color w:val="4354A2" w:themeColor="accent1"/>
                <w:sz w:val="48"/>
                <w:szCs w:val="48"/>
              </w:rPr>
            </w:pPr>
            <w:r w:rsidRPr="00DC4FF1">
              <w:rPr>
                <w:rFonts w:asciiTheme="minorHAnsi" w:eastAsia="Times New Roman" w:hAnsiTheme="minorHAnsi" w:cs="Arial"/>
                <w:color w:val="4354A2" w:themeColor="accent1"/>
                <w:sz w:val="48"/>
                <w:szCs w:val="48"/>
              </w:rPr>
              <w:t>Fun Facts</w:t>
            </w:r>
          </w:p>
          <w:p w14:paraId="6D215B1F" w14:textId="1FB2E929" w:rsidR="005F7BEF" w:rsidRDefault="005F7BEF" w:rsidP="00AD33A0">
            <w:pPr>
              <w:spacing w:before="240"/>
            </w:pPr>
          </w:p>
        </w:tc>
      </w:tr>
    </w:tbl>
    <w:p w14:paraId="0B9C6311" w14:textId="0345C501" w:rsidR="00A7366F" w:rsidRDefault="00AD33A0" w:rsidP="00DE48EC">
      <w:pPr>
        <w:pStyle w:val="TextBody"/>
        <w:ind w:left="0"/>
        <w:rPr>
          <w:sz w:val="32"/>
          <w:szCs w:val="32"/>
        </w:rPr>
        <w:sectPr w:rsidR="00A7366F" w:rsidSect="004C1CAF">
          <w:pgSz w:w="12240" w:h="15840" w:code="1"/>
          <w:pgMar w:top="641" w:right="720" w:bottom="284" w:left="720" w:header="709" w:footer="709" w:gutter="0"/>
          <w:cols w:space="708"/>
          <w:titlePg/>
          <w:docGrid w:linePitch="360"/>
        </w:sectPr>
      </w:pPr>
      <w:r>
        <w:rPr>
          <w:sz w:val="32"/>
          <w:szCs w:val="32"/>
        </w:rPr>
        <w:br w:type="textWrapping" w:clear="all"/>
      </w:r>
    </w:p>
    <w:p w14:paraId="00D5438E" w14:textId="32624334" w:rsidR="00835532" w:rsidRDefault="009D7A88" w:rsidP="009E3E85">
      <w:pPr>
        <w:pStyle w:val="TextBody"/>
        <w:jc w:val="center"/>
        <w:rPr>
          <w:b/>
          <w:bCs/>
          <w:noProof/>
          <w:sz w:val="28"/>
          <w:szCs w:val="32"/>
          <w:u w:val="single"/>
        </w:rPr>
      </w:pPr>
      <w:r>
        <w:rPr>
          <w:b/>
          <w:bCs/>
          <w:noProof/>
          <w:sz w:val="28"/>
          <w:szCs w:val="32"/>
          <w:u w:val="single"/>
          <w:lang w:bidi="ar-SA"/>
        </w:rPr>
        <w:lastRenderedPageBreak/>
        <mc:AlternateContent>
          <mc:Choice Requires="wps">
            <w:drawing>
              <wp:anchor distT="0" distB="0" distL="114300" distR="114300" simplePos="0" relativeHeight="251664896" behindDoc="0" locked="0" layoutInCell="1" allowOverlap="1" wp14:anchorId="655D784E" wp14:editId="3BC50B4A">
                <wp:simplePos x="0" y="0"/>
                <wp:positionH relativeFrom="margin">
                  <wp:posOffset>193431</wp:posOffset>
                </wp:positionH>
                <wp:positionV relativeFrom="paragraph">
                  <wp:posOffset>-283943</wp:posOffset>
                </wp:positionV>
                <wp:extent cx="6500446" cy="1711570"/>
                <wp:effectExtent l="0" t="0" r="0" b="3175"/>
                <wp:wrapNone/>
                <wp:docPr id="1257138511" name="Text Box 6"/>
                <wp:cNvGraphicFramePr/>
                <a:graphic xmlns:a="http://schemas.openxmlformats.org/drawingml/2006/main">
                  <a:graphicData uri="http://schemas.microsoft.com/office/word/2010/wordprocessingShape">
                    <wps:wsp>
                      <wps:cNvSpPr txBox="1"/>
                      <wps:spPr>
                        <a:xfrm>
                          <a:off x="0" y="0"/>
                          <a:ext cx="6500446" cy="1711570"/>
                        </a:xfrm>
                        <a:prstGeom prst="rect">
                          <a:avLst/>
                        </a:prstGeom>
                        <a:noFill/>
                        <a:ln w="6350">
                          <a:noFill/>
                        </a:ln>
                      </wps:spPr>
                      <wps:txbx>
                        <w:txbxContent>
                          <w:p w14:paraId="768B5033" w14:textId="05DAC2C3" w:rsidR="00835532" w:rsidRDefault="00835532" w:rsidP="000B7F83">
                            <w:pPr>
                              <w:pStyle w:val="TextBody"/>
                              <w:numPr>
                                <w:ilvl w:val="0"/>
                                <w:numId w:val="7"/>
                              </w:numPr>
                              <w:spacing w:line="240" w:lineRule="auto"/>
                              <w:jc w:val="center"/>
                              <w:rPr>
                                <w:b/>
                                <w:bCs/>
                                <w:noProof/>
                                <w:sz w:val="96"/>
                                <w:szCs w:val="96"/>
                              </w:rPr>
                            </w:pPr>
                            <w:r w:rsidRPr="000363DF">
                              <w:rPr>
                                <w:b/>
                                <w:bCs/>
                                <w:noProof/>
                                <w:sz w:val="96"/>
                                <w:szCs w:val="96"/>
                              </w:rPr>
                              <w:t>HOT TOPIC</w:t>
                            </w:r>
                            <w:r w:rsidRPr="000363DF">
                              <w:rPr>
                                <w:b/>
                                <w:bCs/>
                                <w:noProof/>
                                <w:sz w:val="96"/>
                                <w:szCs w:val="96"/>
                                <w:lang w:bidi="ar-SA"/>
                              </w:rPr>
                              <w:drawing>
                                <wp:inline distT="0" distB="0" distL="0" distR="0" wp14:anchorId="550B30FC" wp14:editId="29631E06">
                                  <wp:extent cx="701040" cy="701040"/>
                                  <wp:effectExtent l="0" t="0" r="0" b="3810"/>
                                  <wp:docPr id="1116683561" name="Graphic 5" descr="Fir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683561" name="Graphic 1116683561" descr="Fire outline"/>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8"/>
                                              </a:ext>
                                            </a:extLst>
                                          </a:blip>
                                          <a:stretch>
                                            <a:fillRect/>
                                          </a:stretch>
                                        </pic:blipFill>
                                        <pic:spPr>
                                          <a:xfrm>
                                            <a:off x="0" y="0"/>
                                            <a:ext cx="701040" cy="701040"/>
                                          </a:xfrm>
                                          <a:prstGeom prst="rect">
                                            <a:avLst/>
                                          </a:prstGeom>
                                        </pic:spPr>
                                      </pic:pic>
                                    </a:graphicData>
                                  </a:graphic>
                                </wp:inline>
                              </w:drawing>
                            </w:r>
                          </w:p>
                          <w:p w14:paraId="25403454" w14:textId="4A88F494" w:rsidR="00A27D98" w:rsidRPr="00A27D98" w:rsidRDefault="00A27D98" w:rsidP="000B7F83">
                            <w:pPr>
                              <w:pStyle w:val="TextBody"/>
                              <w:spacing w:line="240" w:lineRule="auto"/>
                              <w:ind w:left="720"/>
                              <w:jc w:val="center"/>
                              <w:rPr>
                                <w:b/>
                                <w:bCs/>
                                <w:noProof/>
                                <w:sz w:val="32"/>
                                <w:szCs w:val="32"/>
                              </w:rPr>
                            </w:pPr>
                            <w:r w:rsidRPr="00A27D98">
                              <w:rPr>
                                <w:b/>
                                <w:bCs/>
                                <w:noProof/>
                                <w:sz w:val="32"/>
                                <w:szCs w:val="32"/>
                              </w:rPr>
                              <w:t>By</w:t>
                            </w:r>
                            <w:r>
                              <w:rPr>
                                <w:b/>
                                <w:bCs/>
                                <w:noProof/>
                                <w:sz w:val="32"/>
                                <w:szCs w:val="32"/>
                              </w:rPr>
                              <w:t xml:space="preserve"> </w:t>
                            </w:r>
                            <w:r w:rsidRPr="00A27D98">
                              <w:rPr>
                                <w:b/>
                                <w:bCs/>
                                <w:noProof/>
                                <w:sz w:val="32"/>
                                <w:szCs w:val="32"/>
                              </w:rPr>
                              <w:t>Enna Jeudy</w:t>
                            </w:r>
                            <w:r>
                              <w:rPr>
                                <w:b/>
                                <w:bCs/>
                                <w:noProof/>
                                <w:sz w:val="32"/>
                                <w:szCs w:val="32"/>
                              </w:rPr>
                              <w:t xml:space="preserve"> BSN, RN</w:t>
                            </w:r>
                          </w:p>
                          <w:p w14:paraId="37DF453C" w14:textId="77777777" w:rsidR="00835532" w:rsidRPr="000363DF" w:rsidRDefault="00835532">
                            <w:pPr>
                              <w:rPr>
                                <w:sz w:val="18"/>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55D784E" id="_x0000_s1119" type="#_x0000_t202" style="position:absolute;left:0;text-align:left;margin-left:15.25pt;margin-top:-22.35pt;width:511.85pt;height:134.75pt;z-index:251664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" filled="f" stroked="f" strokeweight=".5pt">
                <v:textbox>
                  <w:txbxContent>
                    <w:p w14:paraId="768B5033" w14:textId="05DAC2C3" w:rsidR="00835532" w:rsidRDefault="00835532" w:rsidP="000B7F83">
                      <w:pPr>
                        <w:pStyle w:val="TextBody"/>
                        <w:numPr>
                          <w:ilvl w:val="0"/>
                          <w:numId w:val="7"/>
                        </w:numPr>
                        <w:spacing w:line="240" w:lineRule="auto"/>
                        <w:jc w:val="center"/>
                        <w:rPr>
                          <w:b/>
                          <w:bCs/>
                          <w:noProof/>
                          <w:sz w:val="96"/>
                          <w:szCs w:val="96"/>
                        </w:rPr>
                      </w:pPr>
                      <w:r w:rsidRPr="000363DF">
                        <w:rPr>
                          <w:b/>
                          <w:bCs/>
                          <w:noProof/>
                          <w:sz w:val="96"/>
                          <w:szCs w:val="96"/>
                        </w:rPr>
                        <w:t>HOT TOPIC</w:t>
                      </w:r>
                      <w:r w:rsidRPr="000363DF">
                        <w:rPr>
                          <w:b/>
                          <w:bCs/>
                          <w:noProof/>
                          <w:sz w:val="96"/>
                          <w:szCs w:val="96"/>
                        </w:rPr>
                        <w:drawing>
                          <wp:inline distT="0" distB="0" distL="0" distR="0" wp14:anchorId="550B30FC" wp14:editId="29631E06">
                            <wp:extent cx="701040" cy="701040"/>
                            <wp:effectExtent l="0" t="0" r="0" b="3810"/>
                            <wp:docPr id="1116683561" name="Graphic 5" descr="Fir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683561" name="Graphic 1116683561" descr="Fire outline"/>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701040" cy="701040"/>
                                    </a:xfrm>
                                    <a:prstGeom prst="rect">
                                      <a:avLst/>
                                    </a:prstGeom>
                                  </pic:spPr>
                                </pic:pic>
                              </a:graphicData>
                            </a:graphic>
                          </wp:inline>
                        </w:drawing>
                      </w:r>
                    </w:p>
                    <w:p w14:paraId="25403454" w14:textId="4A88F494" w:rsidR="00A27D98" w:rsidRPr="00A27D98" w:rsidRDefault="00A27D98" w:rsidP="000B7F83">
                      <w:pPr>
                        <w:pStyle w:val="TextBody"/>
                        <w:spacing w:line="240" w:lineRule="auto"/>
                        <w:ind w:left="720"/>
                        <w:jc w:val="center"/>
                        <w:rPr>
                          <w:b/>
                          <w:bCs/>
                          <w:noProof/>
                          <w:sz w:val="32"/>
                          <w:szCs w:val="32"/>
                        </w:rPr>
                      </w:pPr>
                      <w:r w:rsidRPr="00A27D98">
                        <w:rPr>
                          <w:b/>
                          <w:bCs/>
                          <w:noProof/>
                          <w:sz w:val="32"/>
                          <w:szCs w:val="32"/>
                        </w:rPr>
                        <w:t>By</w:t>
                      </w:r>
                      <w:r>
                        <w:rPr>
                          <w:b/>
                          <w:bCs/>
                          <w:noProof/>
                          <w:sz w:val="32"/>
                          <w:szCs w:val="32"/>
                        </w:rPr>
                        <w:t xml:space="preserve"> </w:t>
                      </w:r>
                      <w:r w:rsidRPr="00A27D98">
                        <w:rPr>
                          <w:b/>
                          <w:bCs/>
                          <w:noProof/>
                          <w:sz w:val="32"/>
                          <w:szCs w:val="32"/>
                        </w:rPr>
                        <w:t>Enna Jeudy</w:t>
                      </w:r>
                      <w:r>
                        <w:rPr>
                          <w:b/>
                          <w:bCs/>
                          <w:noProof/>
                          <w:sz w:val="32"/>
                          <w:szCs w:val="32"/>
                        </w:rPr>
                        <w:t xml:space="preserve"> BSN, RN</w:t>
                      </w:r>
                    </w:p>
                    <w:p w14:paraId="37DF453C" w14:textId="77777777" w:rsidR="00835532" w:rsidRPr="000363DF" w:rsidRDefault="00835532">
                      <w:pPr>
                        <w:rPr>
                          <w:sz w:val="18"/>
                          <w:szCs w:val="22"/>
                        </w:rPr>
                      </w:pPr>
                    </w:p>
                  </w:txbxContent>
                </v:textbox>
                <w10:wrap anchorx="margin"/>
              </v:shape>
            </w:pict>
          </mc:Fallback>
        </mc:AlternateContent>
      </w:r>
    </w:p>
    <w:p w14:paraId="3E99735B" w14:textId="77777777" w:rsidR="00835532" w:rsidRDefault="00835532" w:rsidP="009E3E85">
      <w:pPr>
        <w:pStyle w:val="TextBody"/>
        <w:jc w:val="center"/>
        <w:rPr>
          <w:b/>
          <w:bCs/>
          <w:noProof/>
          <w:sz w:val="28"/>
          <w:szCs w:val="32"/>
          <w:u w:val="single"/>
        </w:rPr>
      </w:pPr>
    </w:p>
    <w:p w14:paraId="59E903E1" w14:textId="77777777" w:rsidR="009D7A88" w:rsidRDefault="009D7A88" w:rsidP="009E3E85">
      <w:pPr>
        <w:pStyle w:val="TextBody"/>
        <w:jc w:val="center"/>
        <w:rPr>
          <w:b/>
          <w:bCs/>
          <w:noProof/>
          <w:sz w:val="28"/>
          <w:szCs w:val="32"/>
          <w:u w:val="single"/>
        </w:rPr>
      </w:pPr>
    </w:p>
    <w:p w14:paraId="410DC0EF" w14:textId="77777777" w:rsidR="009D7A88" w:rsidRDefault="009D7A88" w:rsidP="009D7A88">
      <w:pPr>
        <w:pStyle w:val="TextBody"/>
        <w:ind w:left="0"/>
        <w:rPr>
          <w:b/>
          <w:bCs/>
          <w:noProof/>
          <w:sz w:val="28"/>
          <w:szCs w:val="32"/>
          <w:u w:val="single"/>
        </w:rPr>
      </w:pPr>
    </w:p>
    <w:p w14:paraId="44949B44" w14:textId="5C2CE303" w:rsidR="009E3E85" w:rsidRPr="009E3E85" w:rsidRDefault="009E3E85" w:rsidP="009D7A88">
      <w:pPr>
        <w:pStyle w:val="TextBody"/>
        <w:ind w:left="0"/>
        <w:rPr>
          <w:noProof/>
          <w:sz w:val="28"/>
          <w:szCs w:val="32"/>
        </w:rPr>
      </w:pPr>
      <w:r w:rsidRPr="009E3E85">
        <w:rPr>
          <w:b/>
          <w:bCs/>
          <w:noProof/>
          <w:sz w:val="28"/>
          <w:szCs w:val="32"/>
          <w:u w:val="single"/>
        </w:rPr>
        <w:t>Sodium-glucose contrasporter-2 (GSLT2) inhibitors </w:t>
      </w:r>
    </w:p>
    <w:p w14:paraId="141552BA" w14:textId="7AA3C0CF" w:rsidR="009E3E85" w:rsidRPr="009E3E85" w:rsidRDefault="009E3E85" w:rsidP="009E3E85">
      <w:pPr>
        <w:pStyle w:val="TextBody"/>
        <w:jc w:val="center"/>
        <w:rPr>
          <w:noProof/>
          <w:sz w:val="28"/>
          <w:szCs w:val="32"/>
        </w:rPr>
      </w:pPr>
      <w:r w:rsidRPr="009E3E85">
        <w:rPr>
          <w:noProof/>
          <w:sz w:val="28"/>
          <w:szCs w:val="32"/>
        </w:rPr>
        <w:t>What drugs are SGLT2 inhibitors?</w:t>
      </w:r>
    </w:p>
    <w:p w14:paraId="111366F1" w14:textId="1866B254" w:rsidR="009E3E85" w:rsidRPr="009E3E85" w:rsidRDefault="009E3E85" w:rsidP="009E3E85">
      <w:pPr>
        <w:pStyle w:val="TextBody"/>
        <w:jc w:val="center"/>
        <w:rPr>
          <w:noProof/>
          <w:sz w:val="28"/>
          <w:szCs w:val="32"/>
        </w:rPr>
      </w:pPr>
      <w:r w:rsidRPr="009E3E85">
        <w:rPr>
          <w:b/>
          <w:bCs/>
          <w:noProof/>
          <w:sz w:val="28"/>
          <w:szCs w:val="32"/>
        </w:rPr>
        <w:t>Approved medicines in the SGLT2 inhibitor class include (-flozins)</w:t>
      </w:r>
    </w:p>
    <w:p w14:paraId="3060D5F6" w14:textId="77777777" w:rsidR="009E3E85" w:rsidRPr="009E3E85" w:rsidRDefault="009E3E85" w:rsidP="009E3E85">
      <w:pPr>
        <w:pStyle w:val="TextBody"/>
        <w:jc w:val="center"/>
        <w:rPr>
          <w:noProof/>
          <w:sz w:val="28"/>
          <w:szCs w:val="32"/>
        </w:rPr>
      </w:pPr>
      <w:r w:rsidRPr="009E3E85">
        <w:rPr>
          <w:noProof/>
          <w:sz w:val="28"/>
          <w:szCs w:val="32"/>
        </w:rPr>
        <w:t>       Brenzavvy™ (bexaglifloxin)</w:t>
      </w:r>
    </w:p>
    <w:p w14:paraId="0DFD10DE" w14:textId="77777777" w:rsidR="009E3E85" w:rsidRPr="009E3E85" w:rsidRDefault="009E3E85" w:rsidP="009E3E85">
      <w:pPr>
        <w:pStyle w:val="TextBody"/>
        <w:jc w:val="center"/>
        <w:rPr>
          <w:noProof/>
          <w:sz w:val="28"/>
          <w:szCs w:val="32"/>
        </w:rPr>
      </w:pPr>
      <w:r w:rsidRPr="009E3E85">
        <w:rPr>
          <w:noProof/>
          <w:sz w:val="28"/>
          <w:szCs w:val="32"/>
        </w:rPr>
        <w:t>       Invokana® (canagliflozin)</w:t>
      </w:r>
    </w:p>
    <w:p w14:paraId="407CC79A" w14:textId="77777777" w:rsidR="009E3E85" w:rsidRPr="009E3E85" w:rsidRDefault="009E3E85" w:rsidP="009E3E85">
      <w:pPr>
        <w:pStyle w:val="TextBody"/>
        <w:jc w:val="center"/>
        <w:rPr>
          <w:noProof/>
          <w:sz w:val="28"/>
          <w:szCs w:val="32"/>
        </w:rPr>
      </w:pPr>
      <w:r w:rsidRPr="009E3E85">
        <w:rPr>
          <w:noProof/>
          <w:sz w:val="28"/>
          <w:szCs w:val="32"/>
        </w:rPr>
        <w:t>      Farxiga® (dapagliflozin)</w:t>
      </w:r>
    </w:p>
    <w:p w14:paraId="0E022635" w14:textId="77777777" w:rsidR="009E3E85" w:rsidRPr="009E3E85" w:rsidRDefault="009E3E85" w:rsidP="009E3E85">
      <w:pPr>
        <w:pStyle w:val="TextBody"/>
        <w:jc w:val="center"/>
        <w:rPr>
          <w:noProof/>
          <w:sz w:val="28"/>
          <w:szCs w:val="32"/>
        </w:rPr>
      </w:pPr>
      <w:r w:rsidRPr="009E3E85">
        <w:rPr>
          <w:noProof/>
          <w:sz w:val="28"/>
          <w:szCs w:val="32"/>
        </w:rPr>
        <w:t>     Jardiance® (empagliflozin)</w:t>
      </w:r>
    </w:p>
    <w:p w14:paraId="038068C5" w14:textId="77777777" w:rsidR="009E3E85" w:rsidRPr="009E3E85" w:rsidRDefault="009E3E85" w:rsidP="009E3E85">
      <w:pPr>
        <w:pStyle w:val="TextBody"/>
        <w:jc w:val="center"/>
        <w:rPr>
          <w:noProof/>
          <w:sz w:val="28"/>
          <w:szCs w:val="32"/>
        </w:rPr>
      </w:pPr>
      <w:r w:rsidRPr="009E3E85">
        <w:rPr>
          <w:noProof/>
          <w:sz w:val="28"/>
          <w:szCs w:val="32"/>
        </w:rPr>
        <w:t>     Steglatro® (ertugliflozin)</w:t>
      </w:r>
    </w:p>
    <w:p w14:paraId="703FF2CE" w14:textId="77777777" w:rsidR="009E3E85" w:rsidRPr="009E3E85" w:rsidRDefault="009E3E85" w:rsidP="009E3E85">
      <w:pPr>
        <w:pStyle w:val="TextBody"/>
        <w:jc w:val="center"/>
        <w:rPr>
          <w:noProof/>
          <w:sz w:val="28"/>
          <w:szCs w:val="32"/>
        </w:rPr>
      </w:pPr>
      <w:r w:rsidRPr="009E3E85">
        <w:rPr>
          <w:noProof/>
          <w:sz w:val="28"/>
          <w:szCs w:val="32"/>
        </w:rPr>
        <w:t>We are talking about them because of the potential perioperative risk:</w:t>
      </w:r>
    </w:p>
    <w:p w14:paraId="6052AD3D" w14:textId="77777777" w:rsidR="009E3E85" w:rsidRPr="009E3E85" w:rsidRDefault="009E3E85" w:rsidP="009E3E85">
      <w:pPr>
        <w:pStyle w:val="TextBody"/>
        <w:jc w:val="center"/>
        <w:rPr>
          <w:noProof/>
          <w:sz w:val="28"/>
          <w:szCs w:val="32"/>
        </w:rPr>
      </w:pPr>
      <w:r w:rsidRPr="009E3E85">
        <w:rPr>
          <w:noProof/>
          <w:sz w:val="28"/>
          <w:szCs w:val="32"/>
        </w:rPr>
        <w:t>   </w:t>
      </w:r>
      <w:r w:rsidRPr="009E3E85">
        <w:rPr>
          <w:noProof/>
          <w:sz w:val="28"/>
          <w:szCs w:val="32"/>
        </w:rPr>
        <w:tab/>
        <w:t>* Decrease renal glucose reabsorption</w:t>
      </w:r>
    </w:p>
    <w:p w14:paraId="5ECCE648" w14:textId="77777777" w:rsidR="009E3E85" w:rsidRPr="009E3E85" w:rsidRDefault="009E3E85" w:rsidP="009E3E85">
      <w:pPr>
        <w:pStyle w:val="TextBody"/>
        <w:jc w:val="center"/>
        <w:rPr>
          <w:noProof/>
          <w:sz w:val="28"/>
          <w:szCs w:val="32"/>
        </w:rPr>
      </w:pPr>
      <w:r w:rsidRPr="009E3E85">
        <w:rPr>
          <w:noProof/>
          <w:sz w:val="28"/>
          <w:szCs w:val="32"/>
        </w:rPr>
        <w:t>           * Increase secretion</w:t>
      </w:r>
    </w:p>
    <w:p w14:paraId="75AB5249" w14:textId="77777777" w:rsidR="009E3E85" w:rsidRPr="009E3E85" w:rsidRDefault="009E3E85" w:rsidP="009E3E85">
      <w:pPr>
        <w:pStyle w:val="TextBody"/>
        <w:jc w:val="center"/>
        <w:rPr>
          <w:noProof/>
          <w:sz w:val="28"/>
          <w:szCs w:val="32"/>
        </w:rPr>
      </w:pPr>
      <w:r w:rsidRPr="009E3E85">
        <w:rPr>
          <w:noProof/>
          <w:sz w:val="28"/>
          <w:szCs w:val="32"/>
        </w:rPr>
        <w:t>           * Increase glucagon</w:t>
      </w:r>
    </w:p>
    <w:p w14:paraId="4880BD92" w14:textId="77777777" w:rsidR="009E3E85" w:rsidRPr="009E3E85" w:rsidRDefault="009E3E85" w:rsidP="009E3E85">
      <w:pPr>
        <w:pStyle w:val="TextBody"/>
        <w:jc w:val="center"/>
        <w:rPr>
          <w:noProof/>
          <w:sz w:val="28"/>
          <w:szCs w:val="32"/>
        </w:rPr>
      </w:pPr>
      <w:r w:rsidRPr="009E3E85">
        <w:rPr>
          <w:noProof/>
          <w:sz w:val="28"/>
          <w:szCs w:val="32"/>
        </w:rPr>
        <w:t>Side effects and perioperative risk</w:t>
      </w:r>
    </w:p>
    <w:p w14:paraId="0DF5580B" w14:textId="77777777" w:rsidR="009E3E85" w:rsidRPr="009E3E85" w:rsidRDefault="009E3E85" w:rsidP="009E3E85">
      <w:pPr>
        <w:pStyle w:val="TextBody"/>
        <w:jc w:val="center"/>
        <w:rPr>
          <w:noProof/>
          <w:sz w:val="28"/>
          <w:szCs w:val="32"/>
        </w:rPr>
      </w:pPr>
      <w:r w:rsidRPr="009E3E85">
        <w:rPr>
          <w:noProof/>
          <w:sz w:val="28"/>
          <w:szCs w:val="32"/>
        </w:rPr>
        <w:tab/>
        <w:t>* Urinary tract infection</w:t>
      </w:r>
    </w:p>
    <w:p w14:paraId="183F54D9" w14:textId="77777777" w:rsidR="009E3E85" w:rsidRPr="009E3E85" w:rsidRDefault="009E3E85" w:rsidP="009E3E85">
      <w:pPr>
        <w:pStyle w:val="TextBody"/>
        <w:jc w:val="center"/>
        <w:rPr>
          <w:noProof/>
          <w:sz w:val="28"/>
          <w:szCs w:val="32"/>
        </w:rPr>
      </w:pPr>
      <w:r w:rsidRPr="009E3E85">
        <w:rPr>
          <w:noProof/>
          <w:sz w:val="28"/>
          <w:szCs w:val="32"/>
        </w:rPr>
        <w:t>           * Hypotention</w:t>
      </w:r>
    </w:p>
    <w:p w14:paraId="50A6BACF" w14:textId="77777777" w:rsidR="009E3E85" w:rsidRPr="009E3E85" w:rsidRDefault="009E3E85" w:rsidP="009E3E85">
      <w:pPr>
        <w:pStyle w:val="TextBody"/>
        <w:jc w:val="center"/>
        <w:rPr>
          <w:noProof/>
          <w:sz w:val="28"/>
          <w:szCs w:val="32"/>
        </w:rPr>
      </w:pPr>
      <w:r w:rsidRPr="009E3E85">
        <w:rPr>
          <w:noProof/>
          <w:sz w:val="28"/>
          <w:szCs w:val="32"/>
        </w:rPr>
        <w:t>           * Hipovolume</w:t>
      </w:r>
    </w:p>
    <w:p w14:paraId="275976F6" w14:textId="77777777" w:rsidR="009E3E85" w:rsidRPr="009E3E85" w:rsidRDefault="009E3E85" w:rsidP="009E3E85">
      <w:pPr>
        <w:pStyle w:val="TextBody"/>
        <w:jc w:val="center"/>
        <w:rPr>
          <w:noProof/>
          <w:sz w:val="28"/>
          <w:szCs w:val="32"/>
        </w:rPr>
      </w:pPr>
      <w:r w:rsidRPr="009E3E85">
        <w:rPr>
          <w:noProof/>
          <w:sz w:val="28"/>
          <w:szCs w:val="32"/>
        </w:rPr>
        <w:t>           * Hyperkalemia</w:t>
      </w:r>
    </w:p>
    <w:p w14:paraId="2E357417" w14:textId="77777777" w:rsidR="009E3E85" w:rsidRPr="009E3E85" w:rsidRDefault="009E3E85" w:rsidP="009E3E85">
      <w:pPr>
        <w:pStyle w:val="TextBody"/>
        <w:jc w:val="center"/>
        <w:rPr>
          <w:noProof/>
          <w:sz w:val="28"/>
          <w:szCs w:val="32"/>
        </w:rPr>
      </w:pPr>
      <w:r w:rsidRPr="009E3E85">
        <w:rPr>
          <w:noProof/>
          <w:sz w:val="28"/>
          <w:szCs w:val="32"/>
        </w:rPr>
        <w:t>           * Eugycemic,  DKA </w:t>
      </w:r>
    </w:p>
    <w:p w14:paraId="53B35D16" w14:textId="77777777" w:rsidR="009E3E85" w:rsidRPr="009E3E85" w:rsidRDefault="009E3E85" w:rsidP="009E3E85">
      <w:pPr>
        <w:pStyle w:val="TextBody"/>
        <w:jc w:val="center"/>
        <w:rPr>
          <w:noProof/>
          <w:sz w:val="28"/>
          <w:szCs w:val="32"/>
        </w:rPr>
      </w:pPr>
      <w:r w:rsidRPr="009E3E85">
        <w:rPr>
          <w:b/>
          <w:bCs/>
          <w:noProof/>
          <w:sz w:val="28"/>
          <w:szCs w:val="32"/>
          <w:u w:val="single"/>
        </w:rPr>
        <w:t>Take away; Pre op instruction: Hold for 72 hours prior to surgery</w:t>
      </w:r>
    </w:p>
    <w:p w14:paraId="0E7EBA3D" w14:textId="77777777" w:rsidR="00CB252A" w:rsidRDefault="00CB252A" w:rsidP="009E3E85">
      <w:pPr>
        <w:pStyle w:val="TextBody"/>
        <w:jc w:val="center"/>
        <w:rPr>
          <w:b/>
          <w:bCs/>
          <w:noProof/>
          <w:sz w:val="28"/>
          <w:szCs w:val="32"/>
          <w:u w:val="single"/>
        </w:rPr>
      </w:pPr>
    </w:p>
    <w:p w14:paraId="230700D1" w14:textId="5E4EC23E" w:rsidR="009E3E85" w:rsidRPr="009E3E85" w:rsidRDefault="009E3E85" w:rsidP="009E3E85">
      <w:pPr>
        <w:pStyle w:val="TextBody"/>
        <w:jc w:val="center"/>
        <w:rPr>
          <w:noProof/>
          <w:sz w:val="28"/>
          <w:szCs w:val="32"/>
        </w:rPr>
      </w:pPr>
      <w:r w:rsidRPr="009E3E85">
        <w:rPr>
          <w:b/>
          <w:bCs/>
          <w:noProof/>
          <w:sz w:val="28"/>
          <w:szCs w:val="32"/>
          <w:u w:val="single"/>
        </w:rPr>
        <w:t>For the pre surgery testing (PST) nurses</w:t>
      </w:r>
    </w:p>
    <w:p w14:paraId="5EB71403" w14:textId="77777777" w:rsidR="009E3E85" w:rsidRPr="009E3E85" w:rsidRDefault="009E3E85" w:rsidP="009E3E85">
      <w:pPr>
        <w:pStyle w:val="TextBody"/>
        <w:jc w:val="center"/>
        <w:rPr>
          <w:noProof/>
          <w:sz w:val="28"/>
          <w:szCs w:val="32"/>
        </w:rPr>
      </w:pPr>
      <w:r w:rsidRPr="009E3E85">
        <w:rPr>
          <w:b/>
          <w:bCs/>
          <w:noProof/>
          <w:sz w:val="28"/>
          <w:szCs w:val="32"/>
        </w:rPr>
        <w:t>Do you know why most Sodium-glucose contrasporter-2 (GSLT2) inhibitors </w:t>
      </w:r>
    </w:p>
    <w:p w14:paraId="308798DF" w14:textId="77777777" w:rsidR="009E3E85" w:rsidRPr="009E3E85" w:rsidRDefault="009E3E85" w:rsidP="009E3E85">
      <w:pPr>
        <w:pStyle w:val="TextBody"/>
        <w:jc w:val="center"/>
        <w:rPr>
          <w:noProof/>
          <w:sz w:val="28"/>
          <w:szCs w:val="32"/>
        </w:rPr>
      </w:pPr>
      <w:r w:rsidRPr="009E3E85">
        <w:rPr>
          <w:noProof/>
          <w:sz w:val="28"/>
          <w:szCs w:val="32"/>
        </w:rPr>
        <w:t>GSLT2 inhibitors have to be stopped 3 days prior to surgery?</w:t>
      </w:r>
    </w:p>
    <w:p w14:paraId="5D007E6C" w14:textId="77777777" w:rsidR="009E3E85" w:rsidRPr="009E3E85" w:rsidRDefault="009E3E85" w:rsidP="009E3E85">
      <w:pPr>
        <w:pStyle w:val="TextBody"/>
        <w:jc w:val="center"/>
        <w:rPr>
          <w:noProof/>
          <w:sz w:val="28"/>
          <w:szCs w:val="32"/>
        </w:rPr>
      </w:pPr>
      <w:r w:rsidRPr="009E3E85">
        <w:rPr>
          <w:noProof/>
          <w:sz w:val="28"/>
          <w:szCs w:val="32"/>
        </w:rPr>
        <w:t>First and most importantly, let’s look at how GSLT2 worked.</w:t>
      </w:r>
    </w:p>
    <w:p w14:paraId="2DFCB11B" w14:textId="77777777" w:rsidR="0053636A" w:rsidRDefault="0053636A" w:rsidP="00CB252A">
      <w:pPr>
        <w:pStyle w:val="TextBody"/>
        <w:jc w:val="center"/>
        <w:rPr>
          <w:noProof/>
          <w:sz w:val="28"/>
          <w:szCs w:val="32"/>
        </w:rPr>
      </w:pPr>
    </w:p>
    <w:p w14:paraId="2B945964" w14:textId="77777777" w:rsidR="0053636A" w:rsidRDefault="0053636A" w:rsidP="00CB252A">
      <w:pPr>
        <w:pStyle w:val="TextBody"/>
        <w:jc w:val="center"/>
        <w:rPr>
          <w:noProof/>
          <w:sz w:val="28"/>
          <w:szCs w:val="32"/>
        </w:rPr>
      </w:pPr>
    </w:p>
    <w:p w14:paraId="39372CE6" w14:textId="77777777" w:rsidR="0053636A" w:rsidRDefault="0053636A" w:rsidP="00CB252A">
      <w:pPr>
        <w:pStyle w:val="TextBody"/>
        <w:jc w:val="center"/>
        <w:rPr>
          <w:noProof/>
          <w:sz w:val="28"/>
          <w:szCs w:val="32"/>
        </w:rPr>
      </w:pPr>
    </w:p>
    <w:p w14:paraId="7BF4FACF" w14:textId="784BB38E" w:rsidR="0053636A" w:rsidRDefault="0010626F" w:rsidP="00CB252A">
      <w:pPr>
        <w:pStyle w:val="TextBody"/>
        <w:jc w:val="center"/>
        <w:rPr>
          <w:noProof/>
          <w:sz w:val="28"/>
          <w:szCs w:val="32"/>
        </w:rPr>
      </w:pPr>
      <w:r>
        <w:rPr>
          <w:noProof/>
          <w:lang w:bidi="ar-SA"/>
        </w:rPr>
        <mc:AlternateContent>
          <mc:Choice Requires="wps">
            <w:drawing>
              <wp:anchor distT="45720" distB="45720" distL="114300" distR="114300" simplePos="0" relativeHeight="251657728" behindDoc="0" locked="0" layoutInCell="1" allowOverlap="1" wp14:anchorId="38981174" wp14:editId="0B345204">
                <wp:simplePos x="0" y="0"/>
                <wp:positionH relativeFrom="rightMargin">
                  <wp:align>left</wp:align>
                </wp:positionH>
                <wp:positionV relativeFrom="paragraph">
                  <wp:posOffset>0</wp:posOffset>
                </wp:positionV>
                <wp:extent cx="297180" cy="228600"/>
                <wp:effectExtent l="0" t="0" r="0" b="0"/>
                <wp:wrapSquare wrapText="bothSides"/>
                <wp:docPr id="5005805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 cy="228600"/>
                        </a:xfrm>
                        <a:prstGeom prst="rect">
                          <a:avLst/>
                        </a:prstGeom>
                        <a:noFill/>
                        <a:ln w="9525">
                          <a:noFill/>
                          <a:miter lim="800000"/>
                          <a:headEnd/>
                          <a:tailEnd/>
                        </a:ln>
                      </wps:spPr>
                      <wps:txbx>
                        <w:txbxContent>
                          <w:p w14:paraId="716E9A7A" w14:textId="497ED508" w:rsidR="000F26ED" w:rsidRPr="00A246AE" w:rsidRDefault="00C25B65" w:rsidP="000F26ED">
                            <w:pPr>
                              <w:rPr>
                                <w:color w:val="4354A2" w:themeColor="accent1"/>
                              </w:rPr>
                            </w:pPr>
                            <w:r>
                              <w:rPr>
                                <w:color w:val="4354A2" w:themeColor="accent1"/>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8981174" id="_x0000_s1120" type="#_x0000_t202" style="position:absolute;left:0;text-align:left;margin-left:0;margin-top:0;width:23.4pt;height:18pt;z-index:251657728;visibility:visible;mso-wrap-style:square;mso-width-percent:0;mso-height-percent:0;mso-wrap-distance-left:9pt;mso-wrap-distance-top:3.6pt;mso-wrap-distance-right:9pt;mso-wrap-distance-bottom:3.6pt;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" filled="f" stroked="f">
                <v:textbox>
                  <w:txbxContent>
                    <w:p w14:paraId="716E9A7A" w14:textId="497ED508" w:rsidR="000F26ED" w:rsidRPr="00A246AE" w:rsidRDefault="00C25B65" w:rsidP="000F26ED">
                      <w:pPr>
                        <w:rPr>
                          <w:color w:val="4354A2" w:themeColor="accent1"/>
                        </w:rPr>
                      </w:pPr>
                      <w:r>
                        <w:rPr>
                          <w:color w:val="4354A2" w:themeColor="accent1"/>
                        </w:rPr>
                        <w:t>4</w:t>
                      </w:r>
                    </w:p>
                  </w:txbxContent>
                </v:textbox>
                <w10:wrap type="square" anchorx="margin"/>
              </v:shape>
            </w:pict>
          </mc:Fallback>
        </mc:AlternateContent>
      </w:r>
    </w:p>
    <w:p w14:paraId="39AE1190" w14:textId="62652944" w:rsidR="0053636A" w:rsidRDefault="0053636A" w:rsidP="00CB252A">
      <w:pPr>
        <w:pStyle w:val="TextBody"/>
        <w:jc w:val="center"/>
        <w:rPr>
          <w:noProof/>
          <w:sz w:val="28"/>
          <w:szCs w:val="32"/>
        </w:rPr>
      </w:pPr>
    </w:p>
    <w:p w14:paraId="0A751185" w14:textId="4FE459EA" w:rsidR="0053636A" w:rsidRDefault="0053636A" w:rsidP="00CB252A">
      <w:pPr>
        <w:pStyle w:val="TextBody"/>
        <w:jc w:val="center"/>
        <w:rPr>
          <w:noProof/>
          <w:sz w:val="28"/>
          <w:szCs w:val="32"/>
        </w:rPr>
      </w:pPr>
    </w:p>
    <w:p w14:paraId="2054B411" w14:textId="77777777" w:rsidR="0053636A" w:rsidRDefault="0053636A" w:rsidP="00CB252A">
      <w:pPr>
        <w:pStyle w:val="TextBody"/>
        <w:jc w:val="center"/>
        <w:rPr>
          <w:noProof/>
          <w:sz w:val="28"/>
          <w:szCs w:val="32"/>
        </w:rPr>
      </w:pPr>
    </w:p>
    <w:p w14:paraId="76FEE626" w14:textId="1BF77C21" w:rsidR="009E3E85" w:rsidRPr="009E3E85" w:rsidRDefault="009E3E85" w:rsidP="0053636A">
      <w:pPr>
        <w:pStyle w:val="TextBody"/>
        <w:jc w:val="center"/>
        <w:rPr>
          <w:noProof/>
          <w:sz w:val="28"/>
          <w:szCs w:val="32"/>
        </w:rPr>
      </w:pPr>
      <w:r w:rsidRPr="009E3E85">
        <w:rPr>
          <w:noProof/>
          <w:sz w:val="28"/>
          <w:szCs w:val="32"/>
        </w:rPr>
        <w:t>They worked by reducing renal tubular glucose reabsorption, producing a reduction in blood glucose without</w:t>
      </w:r>
      <w:r w:rsidR="0053636A">
        <w:rPr>
          <w:noProof/>
          <w:sz w:val="28"/>
          <w:szCs w:val="32"/>
        </w:rPr>
        <w:t xml:space="preserve"> </w:t>
      </w:r>
      <w:r w:rsidRPr="009E3E85">
        <w:rPr>
          <w:noProof/>
          <w:sz w:val="28"/>
          <w:szCs w:val="32"/>
        </w:rPr>
        <w:t>stimulating insulin release.</w:t>
      </w:r>
    </w:p>
    <w:p w14:paraId="2BD035BE" w14:textId="2C5CB1A2" w:rsidR="009E3E85" w:rsidRPr="009E3E85" w:rsidRDefault="009E3E85" w:rsidP="009E3E85">
      <w:pPr>
        <w:pStyle w:val="TextBody"/>
        <w:jc w:val="center"/>
        <w:rPr>
          <w:noProof/>
          <w:sz w:val="28"/>
          <w:szCs w:val="32"/>
        </w:rPr>
      </w:pPr>
      <w:r w:rsidRPr="009E3E85">
        <w:rPr>
          <w:b/>
          <w:bCs/>
          <w:noProof/>
          <w:sz w:val="28"/>
          <w:szCs w:val="32"/>
          <w:u w:val="single"/>
        </w:rPr>
        <w:t>Then, what is the main mechanism behind the development of SGLT2 inhibitor induced DKA?</w:t>
      </w:r>
    </w:p>
    <w:p w14:paraId="6DAA9043" w14:textId="62B942FC" w:rsidR="009E3E85" w:rsidRPr="009E3E85" w:rsidRDefault="009E3E85" w:rsidP="000363DF">
      <w:pPr>
        <w:pStyle w:val="TextBody"/>
        <w:jc w:val="center"/>
        <w:rPr>
          <w:noProof/>
          <w:sz w:val="28"/>
          <w:szCs w:val="32"/>
        </w:rPr>
      </w:pPr>
      <w:r w:rsidRPr="009E3E85">
        <w:rPr>
          <w:noProof/>
          <w:sz w:val="28"/>
          <w:szCs w:val="32"/>
        </w:rPr>
        <w:t xml:space="preserve">The pathophysiology of euDKA with SGLT2 inhibitors is thought to involve the lowering of insulin production and increase the glucagon secretion, which promotes a shift of glucose to fat metabolism and stimulates </w:t>
      </w:r>
      <w:r w:rsidRPr="009E3E85">
        <w:rPr>
          <w:b/>
          <w:bCs/>
          <w:noProof/>
          <w:sz w:val="28"/>
          <w:szCs w:val="32"/>
          <w:u w:val="single"/>
        </w:rPr>
        <w:t>ketogenesis</w:t>
      </w:r>
      <w:r w:rsidRPr="009E3E85">
        <w:rPr>
          <w:noProof/>
          <w:sz w:val="28"/>
          <w:szCs w:val="32"/>
        </w:rPr>
        <w:t> </w:t>
      </w:r>
    </w:p>
    <w:p w14:paraId="436D5D2A" w14:textId="3A059361" w:rsidR="009E3E85" w:rsidRPr="009E3E85" w:rsidRDefault="009E3E85" w:rsidP="009E3E85">
      <w:pPr>
        <w:pStyle w:val="TextBody"/>
        <w:jc w:val="center"/>
        <w:rPr>
          <w:noProof/>
          <w:sz w:val="28"/>
          <w:szCs w:val="32"/>
        </w:rPr>
      </w:pPr>
      <w:r w:rsidRPr="009E3E85">
        <w:rPr>
          <w:noProof/>
          <w:sz w:val="28"/>
          <w:szCs w:val="32"/>
        </w:rPr>
        <w:t>According to the American Diabetes Association Standards of Care, the recommendation for most of SGLT2 inhibitors be stopped three days before a scheduled surgery.</w:t>
      </w:r>
    </w:p>
    <w:p w14:paraId="559BF3CA" w14:textId="4C4AF2F3" w:rsidR="009E3E85" w:rsidRPr="009E3E85" w:rsidRDefault="009E3E85" w:rsidP="009E3E85">
      <w:pPr>
        <w:pStyle w:val="TextBody"/>
        <w:jc w:val="center"/>
        <w:rPr>
          <w:noProof/>
          <w:sz w:val="28"/>
          <w:szCs w:val="32"/>
        </w:rPr>
      </w:pPr>
      <w:r w:rsidRPr="009E3E85">
        <w:rPr>
          <w:b/>
          <w:bCs/>
          <w:noProof/>
          <w:sz w:val="28"/>
          <w:szCs w:val="32"/>
          <w:u w:val="single"/>
        </w:rPr>
        <w:t>Why hold the GSLT2 for 3 days?</w:t>
      </w:r>
    </w:p>
    <w:p w14:paraId="5AE47CEC" w14:textId="005F14A3" w:rsidR="009E3E85" w:rsidRPr="009E3E85" w:rsidRDefault="009E3E85" w:rsidP="009E3E85">
      <w:pPr>
        <w:pStyle w:val="TextBody"/>
        <w:jc w:val="center"/>
        <w:rPr>
          <w:noProof/>
          <w:sz w:val="28"/>
          <w:szCs w:val="32"/>
        </w:rPr>
      </w:pPr>
      <w:r w:rsidRPr="009E3E85">
        <w:rPr>
          <w:noProof/>
          <w:sz w:val="28"/>
          <w:szCs w:val="32"/>
        </w:rPr>
        <w:t xml:space="preserve">Because the half-lives of most GSLT2 range between 12 to 13 h, and hence, withholding them for four to five half-lives (around 50 to 65 h) is likely to ensure complete washout of the drug at the time of surgery. </w:t>
      </w:r>
      <w:r w:rsidRPr="009E3E85">
        <w:rPr>
          <w:b/>
          <w:bCs/>
          <w:noProof/>
          <w:sz w:val="28"/>
          <w:szCs w:val="32"/>
        </w:rPr>
        <w:t>National institutes of Health. (NIH</w:t>
      </w:r>
      <w:r w:rsidRPr="009E3E85">
        <w:rPr>
          <w:noProof/>
          <w:sz w:val="28"/>
          <w:szCs w:val="32"/>
        </w:rPr>
        <w:t>)</w:t>
      </w:r>
    </w:p>
    <w:p w14:paraId="0A996332" w14:textId="77777777" w:rsidR="009E3E85" w:rsidRPr="009E3E85" w:rsidRDefault="009E3E85" w:rsidP="009E3E85">
      <w:pPr>
        <w:pStyle w:val="TextBody"/>
        <w:jc w:val="center"/>
        <w:rPr>
          <w:noProof/>
          <w:sz w:val="28"/>
          <w:szCs w:val="32"/>
        </w:rPr>
      </w:pPr>
    </w:p>
    <w:p w14:paraId="397F3980" w14:textId="37E834AB" w:rsidR="009E3E85" w:rsidRPr="009E3E85" w:rsidRDefault="009E3E85" w:rsidP="009E3E85">
      <w:pPr>
        <w:pStyle w:val="TextBody"/>
        <w:rPr>
          <w:noProof/>
          <w:sz w:val="28"/>
          <w:szCs w:val="32"/>
        </w:rPr>
      </w:pPr>
      <w:r w:rsidRPr="009E3E85">
        <w:rPr>
          <w:i/>
          <w:iCs/>
          <w:noProof/>
          <w:sz w:val="28"/>
          <w:szCs w:val="32"/>
        </w:rPr>
        <w:t>1-</w:t>
      </w:r>
      <w:hyperlink r:id="rId31" w:history="1">
        <w:r w:rsidRPr="009E3E85">
          <w:rPr>
            <w:rStyle w:val="Hyperlink"/>
            <w:i/>
            <w:iCs/>
            <w:noProof/>
            <w:sz w:val="28"/>
            <w:szCs w:val="32"/>
          </w:rPr>
          <w:t>Venkatesan Thiruvenkatarajan, M.D., D.N.B., F.A.N.Z.C.A.</w:t>
        </w:r>
      </w:hyperlink>
      <w:r w:rsidRPr="009E3E85">
        <w:rPr>
          <w:i/>
          <w:iCs/>
          <w:noProof/>
          <w:sz w:val="28"/>
          <w:szCs w:val="32"/>
        </w:rPr>
        <w:t>;</w:t>
      </w:r>
    </w:p>
    <w:p w14:paraId="60CDB026" w14:textId="786510D6" w:rsidR="009E3E85" w:rsidRPr="009E3E85" w:rsidRDefault="009E3E85" w:rsidP="009E3E85">
      <w:pPr>
        <w:pStyle w:val="TextBody"/>
        <w:jc w:val="center"/>
        <w:rPr>
          <w:noProof/>
          <w:sz w:val="28"/>
          <w:szCs w:val="32"/>
        </w:rPr>
      </w:pPr>
    </w:p>
    <w:p w14:paraId="4DEB9B0A" w14:textId="77777777" w:rsidR="009E3E85" w:rsidRPr="009E3E85" w:rsidRDefault="006E74DB" w:rsidP="009E3E85">
      <w:pPr>
        <w:pStyle w:val="TextBody"/>
        <w:rPr>
          <w:noProof/>
          <w:sz w:val="28"/>
          <w:szCs w:val="32"/>
        </w:rPr>
      </w:pPr>
      <w:hyperlink r:id="rId32" w:history="1">
        <w:r w:rsidR="009E3E85" w:rsidRPr="009E3E85">
          <w:rPr>
            <w:rStyle w:val="Hyperlink"/>
            <w:i/>
            <w:iCs/>
            <w:noProof/>
            <w:sz w:val="28"/>
            <w:szCs w:val="32"/>
          </w:rPr>
          <w:t>David Jesudason, F.R.A.C.P., Ph.D.</w:t>
        </w:r>
      </w:hyperlink>
      <w:r w:rsidR="009E3E85" w:rsidRPr="009E3E85">
        <w:rPr>
          <w:i/>
          <w:iCs/>
          <w:noProof/>
          <w:sz w:val="28"/>
          <w:szCs w:val="32"/>
        </w:rPr>
        <w:t>;</w:t>
      </w:r>
    </w:p>
    <w:p w14:paraId="62A7A46D" w14:textId="02413CA8" w:rsidR="009E3E85" w:rsidRPr="009E3E85" w:rsidRDefault="009E3E85" w:rsidP="009E3E85">
      <w:pPr>
        <w:pStyle w:val="TextBody"/>
        <w:rPr>
          <w:noProof/>
          <w:sz w:val="28"/>
          <w:szCs w:val="32"/>
        </w:rPr>
      </w:pPr>
      <w:r w:rsidRPr="009E3E85">
        <w:rPr>
          <w:i/>
          <w:iCs/>
          <w:noProof/>
          <w:sz w:val="28"/>
          <w:szCs w:val="32"/>
        </w:rPr>
        <w:t>Anesthesiology February 2021, Vol. 134, 349–350.</w:t>
      </w:r>
    </w:p>
    <w:p w14:paraId="69AB40CB" w14:textId="2C08B14A" w:rsidR="00430CB1" w:rsidRPr="0053636A" w:rsidRDefault="009E3E85" w:rsidP="0053636A">
      <w:pPr>
        <w:pStyle w:val="TextBody"/>
        <w:rPr>
          <w:noProof/>
          <w:sz w:val="28"/>
          <w:szCs w:val="32"/>
        </w:rPr>
      </w:pPr>
      <w:r w:rsidRPr="009E3E85">
        <w:rPr>
          <w:i/>
          <w:iCs/>
          <w:noProof/>
          <w:sz w:val="28"/>
          <w:szCs w:val="32"/>
        </w:rPr>
        <w:t xml:space="preserve">2-Food and Drud Administration (FDA) </w:t>
      </w:r>
      <w:hyperlink r:id="rId33" w:history="1">
        <w:r w:rsidRPr="009E3E85">
          <w:rPr>
            <w:rStyle w:val="Hyperlink"/>
            <w:i/>
            <w:iCs/>
            <w:noProof/>
            <w:sz w:val="28"/>
            <w:szCs w:val="32"/>
          </w:rPr>
          <w:t>Drug Safety Communication</w:t>
        </w:r>
      </w:hyperlink>
    </w:p>
    <w:p w14:paraId="2D589346" w14:textId="11CAD1D7" w:rsidR="00430CB1" w:rsidRPr="00FC6653" w:rsidRDefault="00430CB1" w:rsidP="00FC6653">
      <w:pPr>
        <w:pStyle w:val="Heading1"/>
      </w:pPr>
      <w:r w:rsidRPr="00430CB1">
        <w:lastRenderedPageBreak/>
        <w:t xml:space="preserve">The North &amp; East TAPAN Region would like to welcome our </w:t>
      </w:r>
      <w:r w:rsidR="00FD611E" w:rsidRPr="00430CB1">
        <w:t>new members</w:t>
      </w:r>
      <w:r>
        <w:t>!</w:t>
      </w:r>
    </w:p>
    <w:p w14:paraId="283CF8E0" w14:textId="77777777" w:rsidR="00430CB1" w:rsidRDefault="00430CB1" w:rsidP="00430CB1">
      <w:pPr>
        <w:pStyle w:val="Heading1"/>
        <w:rPr>
          <w:b w:val="0"/>
          <w:bCs/>
          <w:sz w:val="56"/>
          <w:szCs w:val="22"/>
          <w:u w:val="single"/>
        </w:rPr>
      </w:pPr>
    </w:p>
    <w:p w14:paraId="617A4C8E" w14:textId="0F69C687" w:rsidR="00430CB1" w:rsidRPr="00935A39" w:rsidRDefault="00E63C13" w:rsidP="00430CB1">
      <w:pPr>
        <w:pStyle w:val="Heading1"/>
        <w:rPr>
          <w:sz w:val="44"/>
          <w:szCs w:val="16"/>
          <w:u w:val="single"/>
        </w:rPr>
      </w:pPr>
      <w:r w:rsidRPr="00935A39">
        <w:rPr>
          <w:sz w:val="44"/>
          <w:szCs w:val="16"/>
          <w:u w:val="single"/>
        </w:rPr>
        <w:t>January 2024</w:t>
      </w:r>
    </w:p>
    <w:p w14:paraId="124B62FE" w14:textId="77777777" w:rsidR="00FC6653" w:rsidRPr="00935A39" w:rsidRDefault="00FC6653" w:rsidP="00FC6653">
      <w:pPr>
        <w:pStyle w:val="Heading1"/>
        <w:rPr>
          <w:b w:val="0"/>
          <w:bCs/>
          <w:sz w:val="32"/>
          <w:szCs w:val="10"/>
        </w:rPr>
      </w:pPr>
      <w:r w:rsidRPr="00935A39">
        <w:rPr>
          <w:b w:val="0"/>
          <w:bCs/>
          <w:sz w:val="32"/>
          <w:szCs w:val="10"/>
        </w:rPr>
        <w:t>Hewins Brenna</w:t>
      </w:r>
    </w:p>
    <w:p w14:paraId="712167A3" w14:textId="77777777" w:rsidR="00FC6653" w:rsidRPr="00935A39" w:rsidRDefault="00FC6653" w:rsidP="00FC6653">
      <w:pPr>
        <w:pStyle w:val="Heading1"/>
        <w:rPr>
          <w:b w:val="0"/>
          <w:bCs/>
          <w:sz w:val="32"/>
          <w:szCs w:val="10"/>
        </w:rPr>
      </w:pPr>
      <w:r w:rsidRPr="00935A39">
        <w:rPr>
          <w:b w:val="0"/>
          <w:bCs/>
          <w:sz w:val="32"/>
          <w:szCs w:val="10"/>
        </w:rPr>
        <w:t>Guiro Catrina</w:t>
      </w:r>
    </w:p>
    <w:p w14:paraId="2991CF5A" w14:textId="77777777" w:rsidR="00FC6653" w:rsidRPr="00935A39" w:rsidRDefault="00FC6653" w:rsidP="00FC6653">
      <w:pPr>
        <w:pStyle w:val="Heading1"/>
        <w:rPr>
          <w:b w:val="0"/>
          <w:bCs/>
          <w:sz w:val="32"/>
          <w:szCs w:val="10"/>
        </w:rPr>
      </w:pPr>
      <w:r w:rsidRPr="00935A39">
        <w:rPr>
          <w:b w:val="0"/>
          <w:bCs/>
          <w:sz w:val="32"/>
          <w:szCs w:val="10"/>
        </w:rPr>
        <w:t>Bautista Grace</w:t>
      </w:r>
    </w:p>
    <w:p w14:paraId="59CC8257" w14:textId="77777777" w:rsidR="00FC6653" w:rsidRPr="00935A39" w:rsidRDefault="00FC6653" w:rsidP="00FC6653">
      <w:pPr>
        <w:pStyle w:val="Heading1"/>
        <w:rPr>
          <w:b w:val="0"/>
          <w:bCs/>
          <w:sz w:val="32"/>
          <w:szCs w:val="10"/>
        </w:rPr>
      </w:pPr>
      <w:r w:rsidRPr="00935A39">
        <w:rPr>
          <w:b w:val="0"/>
          <w:bCs/>
          <w:sz w:val="32"/>
          <w:szCs w:val="10"/>
        </w:rPr>
        <w:t>Hoang Teresa</w:t>
      </w:r>
    </w:p>
    <w:p w14:paraId="15B12ADC" w14:textId="77777777" w:rsidR="00FC6653" w:rsidRPr="00935A39" w:rsidRDefault="00FC6653" w:rsidP="00FC6653">
      <w:pPr>
        <w:pStyle w:val="Heading1"/>
        <w:rPr>
          <w:b w:val="0"/>
          <w:bCs/>
          <w:sz w:val="32"/>
          <w:szCs w:val="10"/>
        </w:rPr>
      </w:pPr>
      <w:r w:rsidRPr="00935A39">
        <w:rPr>
          <w:b w:val="0"/>
          <w:bCs/>
          <w:sz w:val="32"/>
          <w:szCs w:val="10"/>
        </w:rPr>
        <w:t xml:space="preserve">Newton </w:t>
      </w:r>
      <w:proofErr w:type="spellStart"/>
      <w:r w:rsidRPr="00935A39">
        <w:rPr>
          <w:b w:val="0"/>
          <w:bCs/>
          <w:sz w:val="32"/>
          <w:szCs w:val="10"/>
        </w:rPr>
        <w:t>Lauraleigh</w:t>
      </w:r>
      <w:proofErr w:type="spellEnd"/>
    </w:p>
    <w:p w14:paraId="48C5F8F0" w14:textId="77777777" w:rsidR="00FC6653" w:rsidRPr="00935A39" w:rsidRDefault="00FC6653" w:rsidP="00FC6653">
      <w:pPr>
        <w:pStyle w:val="Heading1"/>
        <w:rPr>
          <w:b w:val="0"/>
          <w:bCs/>
          <w:sz w:val="32"/>
          <w:szCs w:val="10"/>
        </w:rPr>
      </w:pPr>
      <w:r w:rsidRPr="00935A39">
        <w:rPr>
          <w:b w:val="0"/>
          <w:bCs/>
          <w:sz w:val="32"/>
          <w:szCs w:val="10"/>
        </w:rPr>
        <w:t xml:space="preserve">Nueva </w:t>
      </w:r>
      <w:proofErr w:type="spellStart"/>
      <w:r w:rsidRPr="00935A39">
        <w:rPr>
          <w:b w:val="0"/>
          <w:bCs/>
          <w:sz w:val="32"/>
          <w:szCs w:val="10"/>
        </w:rPr>
        <w:t>Novelina</w:t>
      </w:r>
      <w:proofErr w:type="spellEnd"/>
    </w:p>
    <w:p w14:paraId="6DEBDFCF" w14:textId="77777777" w:rsidR="00FC6653" w:rsidRPr="00935A39" w:rsidRDefault="00FC6653" w:rsidP="00FC6653">
      <w:pPr>
        <w:pStyle w:val="Heading1"/>
        <w:rPr>
          <w:b w:val="0"/>
          <w:bCs/>
          <w:sz w:val="32"/>
          <w:szCs w:val="10"/>
        </w:rPr>
      </w:pPr>
      <w:r w:rsidRPr="00935A39">
        <w:rPr>
          <w:b w:val="0"/>
          <w:bCs/>
          <w:sz w:val="32"/>
          <w:szCs w:val="10"/>
        </w:rPr>
        <w:t>Rosas Erika</w:t>
      </w:r>
    </w:p>
    <w:p w14:paraId="0CF5F320" w14:textId="77777777" w:rsidR="00FC6653" w:rsidRPr="00935A39" w:rsidRDefault="00FC6653" w:rsidP="00FC6653">
      <w:pPr>
        <w:pStyle w:val="Heading1"/>
        <w:rPr>
          <w:b w:val="0"/>
          <w:bCs/>
          <w:sz w:val="32"/>
          <w:szCs w:val="10"/>
        </w:rPr>
      </w:pPr>
      <w:r w:rsidRPr="00935A39">
        <w:rPr>
          <w:b w:val="0"/>
          <w:bCs/>
          <w:sz w:val="32"/>
          <w:szCs w:val="10"/>
        </w:rPr>
        <w:t>Varghese Sonu</w:t>
      </w:r>
    </w:p>
    <w:p w14:paraId="527CCDE4" w14:textId="77777777" w:rsidR="00FC6653" w:rsidRPr="00935A39" w:rsidRDefault="00FC6653" w:rsidP="00FC6653">
      <w:pPr>
        <w:pStyle w:val="Heading1"/>
        <w:rPr>
          <w:b w:val="0"/>
          <w:bCs/>
          <w:sz w:val="32"/>
          <w:szCs w:val="10"/>
        </w:rPr>
      </w:pPr>
      <w:r w:rsidRPr="00935A39">
        <w:rPr>
          <w:b w:val="0"/>
          <w:bCs/>
          <w:sz w:val="32"/>
          <w:szCs w:val="10"/>
        </w:rPr>
        <w:t>Iwanski Dorothy</w:t>
      </w:r>
    </w:p>
    <w:p w14:paraId="18F397AC" w14:textId="77777777" w:rsidR="00FC6653" w:rsidRPr="00935A39" w:rsidRDefault="00FC6653" w:rsidP="00FC6653">
      <w:pPr>
        <w:pStyle w:val="Heading1"/>
        <w:rPr>
          <w:b w:val="0"/>
          <w:bCs/>
          <w:sz w:val="32"/>
          <w:szCs w:val="10"/>
        </w:rPr>
      </w:pPr>
      <w:r w:rsidRPr="00935A39">
        <w:rPr>
          <w:b w:val="0"/>
          <w:bCs/>
          <w:sz w:val="32"/>
          <w:szCs w:val="10"/>
        </w:rPr>
        <w:t>Bey Auristela</w:t>
      </w:r>
    </w:p>
    <w:p w14:paraId="540E4DEA" w14:textId="77777777" w:rsidR="00FC6653" w:rsidRPr="00935A39" w:rsidRDefault="00FC6653" w:rsidP="00FC6653">
      <w:pPr>
        <w:pStyle w:val="Heading1"/>
        <w:rPr>
          <w:b w:val="0"/>
          <w:bCs/>
          <w:sz w:val="32"/>
          <w:szCs w:val="10"/>
        </w:rPr>
      </w:pPr>
      <w:r w:rsidRPr="00935A39">
        <w:rPr>
          <w:b w:val="0"/>
          <w:bCs/>
          <w:sz w:val="32"/>
          <w:szCs w:val="10"/>
        </w:rPr>
        <w:t>Latterell Susan</w:t>
      </w:r>
    </w:p>
    <w:p w14:paraId="43CFFF32" w14:textId="77777777" w:rsidR="00FC6653" w:rsidRPr="00935A39" w:rsidRDefault="00FC6653" w:rsidP="00FC6653">
      <w:pPr>
        <w:pStyle w:val="Heading1"/>
        <w:rPr>
          <w:b w:val="0"/>
          <w:bCs/>
          <w:sz w:val="32"/>
          <w:szCs w:val="10"/>
        </w:rPr>
      </w:pPr>
      <w:r w:rsidRPr="00935A39">
        <w:rPr>
          <w:b w:val="0"/>
          <w:bCs/>
          <w:sz w:val="32"/>
          <w:szCs w:val="10"/>
        </w:rPr>
        <w:t>Bramble Richard</w:t>
      </w:r>
    </w:p>
    <w:p w14:paraId="1D7DFE4D" w14:textId="77777777" w:rsidR="00FC6653" w:rsidRPr="00935A39" w:rsidRDefault="00FC6653" w:rsidP="00FC6653">
      <w:pPr>
        <w:pStyle w:val="Heading1"/>
        <w:rPr>
          <w:b w:val="0"/>
          <w:bCs/>
          <w:sz w:val="32"/>
          <w:szCs w:val="10"/>
        </w:rPr>
      </w:pPr>
      <w:r w:rsidRPr="00935A39">
        <w:rPr>
          <w:b w:val="0"/>
          <w:bCs/>
          <w:sz w:val="32"/>
          <w:szCs w:val="10"/>
        </w:rPr>
        <w:t>Gonzalez Holli</w:t>
      </w:r>
    </w:p>
    <w:p w14:paraId="0591A159" w14:textId="77777777" w:rsidR="00FC6653" w:rsidRPr="00935A39" w:rsidRDefault="00FC6653" w:rsidP="00FC6653">
      <w:pPr>
        <w:pStyle w:val="Heading1"/>
        <w:rPr>
          <w:b w:val="0"/>
          <w:bCs/>
          <w:sz w:val="32"/>
          <w:szCs w:val="10"/>
        </w:rPr>
      </w:pPr>
      <w:r w:rsidRPr="00935A39">
        <w:rPr>
          <w:b w:val="0"/>
          <w:bCs/>
          <w:sz w:val="32"/>
          <w:szCs w:val="10"/>
        </w:rPr>
        <w:t>Douglas Sara</w:t>
      </w:r>
    </w:p>
    <w:p w14:paraId="3EE790D9" w14:textId="77777777" w:rsidR="00FC6653" w:rsidRPr="00935A39" w:rsidRDefault="00FC6653" w:rsidP="00FC6653">
      <w:pPr>
        <w:pStyle w:val="Heading1"/>
        <w:rPr>
          <w:b w:val="0"/>
          <w:bCs/>
          <w:sz w:val="32"/>
          <w:szCs w:val="10"/>
        </w:rPr>
      </w:pPr>
      <w:r w:rsidRPr="00935A39">
        <w:rPr>
          <w:b w:val="0"/>
          <w:bCs/>
          <w:sz w:val="32"/>
          <w:szCs w:val="10"/>
        </w:rPr>
        <w:t xml:space="preserve">Barrow </w:t>
      </w:r>
      <w:proofErr w:type="spellStart"/>
      <w:r w:rsidRPr="00935A39">
        <w:rPr>
          <w:b w:val="0"/>
          <w:bCs/>
          <w:sz w:val="32"/>
          <w:szCs w:val="10"/>
        </w:rPr>
        <w:t>Filoshia</w:t>
      </w:r>
      <w:proofErr w:type="spellEnd"/>
    </w:p>
    <w:p w14:paraId="54ACB38A" w14:textId="77777777" w:rsidR="00FC6653" w:rsidRPr="00935A39" w:rsidRDefault="00FC6653" w:rsidP="00FC6653">
      <w:pPr>
        <w:pStyle w:val="Heading1"/>
        <w:rPr>
          <w:b w:val="0"/>
          <w:bCs/>
          <w:sz w:val="32"/>
          <w:szCs w:val="10"/>
        </w:rPr>
      </w:pPr>
      <w:r w:rsidRPr="00935A39">
        <w:rPr>
          <w:b w:val="0"/>
          <w:bCs/>
          <w:sz w:val="32"/>
          <w:szCs w:val="10"/>
        </w:rPr>
        <w:t>Knowles Elizabeth</w:t>
      </w:r>
    </w:p>
    <w:p w14:paraId="0070A5C1" w14:textId="77777777" w:rsidR="00FC6653" w:rsidRPr="00935A39" w:rsidRDefault="00FC6653" w:rsidP="00FC6653">
      <w:pPr>
        <w:pStyle w:val="Heading1"/>
        <w:rPr>
          <w:b w:val="0"/>
          <w:bCs/>
          <w:sz w:val="32"/>
          <w:szCs w:val="10"/>
        </w:rPr>
      </w:pPr>
      <w:r w:rsidRPr="00935A39">
        <w:rPr>
          <w:b w:val="0"/>
          <w:bCs/>
          <w:sz w:val="32"/>
          <w:szCs w:val="10"/>
        </w:rPr>
        <w:t>Sanders Lori</w:t>
      </w:r>
    </w:p>
    <w:p w14:paraId="7C9390CF" w14:textId="77777777" w:rsidR="00FC6653" w:rsidRPr="00935A39" w:rsidRDefault="00FC6653" w:rsidP="00FC6653">
      <w:pPr>
        <w:pStyle w:val="Heading1"/>
        <w:rPr>
          <w:b w:val="0"/>
          <w:bCs/>
          <w:sz w:val="32"/>
          <w:szCs w:val="10"/>
        </w:rPr>
      </w:pPr>
      <w:r w:rsidRPr="00935A39">
        <w:rPr>
          <w:b w:val="0"/>
          <w:bCs/>
          <w:sz w:val="32"/>
          <w:szCs w:val="10"/>
        </w:rPr>
        <w:t>Stanton Jennifer</w:t>
      </w:r>
    </w:p>
    <w:p w14:paraId="44276224" w14:textId="77777777" w:rsidR="00FC6653" w:rsidRPr="00935A39" w:rsidRDefault="00FC6653" w:rsidP="00FC6653">
      <w:pPr>
        <w:pStyle w:val="Heading1"/>
        <w:rPr>
          <w:b w:val="0"/>
          <w:bCs/>
          <w:sz w:val="32"/>
          <w:szCs w:val="10"/>
        </w:rPr>
      </w:pPr>
      <w:r w:rsidRPr="00935A39">
        <w:rPr>
          <w:b w:val="0"/>
          <w:bCs/>
          <w:sz w:val="32"/>
          <w:szCs w:val="10"/>
        </w:rPr>
        <w:t>George Celine</w:t>
      </w:r>
    </w:p>
    <w:p w14:paraId="35ECD7B8" w14:textId="77777777" w:rsidR="00FC6653" w:rsidRPr="00935A39" w:rsidRDefault="00FC6653" w:rsidP="00FC6653">
      <w:pPr>
        <w:pStyle w:val="Heading1"/>
        <w:rPr>
          <w:b w:val="0"/>
          <w:bCs/>
          <w:sz w:val="32"/>
          <w:szCs w:val="10"/>
        </w:rPr>
      </w:pPr>
      <w:r w:rsidRPr="00935A39">
        <w:rPr>
          <w:b w:val="0"/>
          <w:bCs/>
          <w:sz w:val="32"/>
          <w:szCs w:val="10"/>
        </w:rPr>
        <w:t>Perez Jill</w:t>
      </w:r>
    </w:p>
    <w:p w14:paraId="5A1C831C" w14:textId="77777777" w:rsidR="00FC6653" w:rsidRPr="00935A39" w:rsidRDefault="00FC6653" w:rsidP="00FC6653">
      <w:pPr>
        <w:pStyle w:val="Heading1"/>
        <w:rPr>
          <w:b w:val="0"/>
          <w:bCs/>
          <w:sz w:val="32"/>
          <w:szCs w:val="10"/>
        </w:rPr>
      </w:pPr>
      <w:r w:rsidRPr="00935A39">
        <w:rPr>
          <w:b w:val="0"/>
          <w:bCs/>
          <w:sz w:val="32"/>
          <w:szCs w:val="10"/>
        </w:rPr>
        <w:t>Solis Cynthia</w:t>
      </w:r>
    </w:p>
    <w:p w14:paraId="318C7436" w14:textId="77777777" w:rsidR="00173A6B" w:rsidRDefault="00FC6653" w:rsidP="00FC6653">
      <w:pPr>
        <w:pStyle w:val="Heading1"/>
        <w:rPr>
          <w:b w:val="0"/>
          <w:bCs/>
          <w:sz w:val="32"/>
          <w:szCs w:val="10"/>
        </w:rPr>
      </w:pPr>
      <w:r w:rsidRPr="00935A39">
        <w:rPr>
          <w:b w:val="0"/>
          <w:bCs/>
          <w:sz w:val="32"/>
          <w:szCs w:val="10"/>
        </w:rPr>
        <w:t>Sims Erika</w:t>
      </w:r>
    </w:p>
    <w:p w14:paraId="2E8E27AA" w14:textId="77777777" w:rsidR="00173A6B" w:rsidRDefault="00173A6B" w:rsidP="00FC6653">
      <w:pPr>
        <w:pStyle w:val="Heading1"/>
        <w:rPr>
          <w:b w:val="0"/>
          <w:bCs/>
          <w:sz w:val="32"/>
          <w:szCs w:val="10"/>
        </w:rPr>
      </w:pPr>
    </w:p>
    <w:p w14:paraId="241F4D1D" w14:textId="766C37C4" w:rsidR="00430CB1" w:rsidRPr="00935A39" w:rsidRDefault="00430CB1" w:rsidP="00FC6653">
      <w:pPr>
        <w:pStyle w:val="Heading1"/>
        <w:rPr>
          <w:b w:val="0"/>
          <w:bCs/>
          <w:sz w:val="44"/>
          <w:szCs w:val="16"/>
        </w:rPr>
      </w:pPr>
    </w:p>
    <w:p w14:paraId="1A84F42F" w14:textId="19BD94BE" w:rsidR="00430CB1" w:rsidRPr="00935A39" w:rsidRDefault="00430CB1" w:rsidP="004A59FF">
      <w:pPr>
        <w:pStyle w:val="Heading1"/>
        <w:jc w:val="left"/>
        <w:rPr>
          <w:b w:val="0"/>
          <w:bCs/>
          <w:sz w:val="44"/>
          <w:szCs w:val="16"/>
          <w:u w:val="single"/>
        </w:rPr>
      </w:pPr>
    </w:p>
    <w:p w14:paraId="0C6A45D3" w14:textId="0F360E27" w:rsidR="00430CB1" w:rsidRPr="00935A39" w:rsidRDefault="00C25B65" w:rsidP="00430CB1">
      <w:pPr>
        <w:pStyle w:val="Heading1"/>
        <w:rPr>
          <w:sz w:val="44"/>
          <w:szCs w:val="16"/>
          <w:u w:val="single"/>
        </w:rPr>
      </w:pPr>
      <w:r>
        <w:rPr>
          <w:noProof/>
        </w:rPr>
        <mc:AlternateContent>
          <mc:Choice Requires="wps">
            <w:drawing>
              <wp:anchor distT="45720" distB="45720" distL="114300" distR="114300" simplePos="0" relativeHeight="251682304" behindDoc="0" locked="0" layoutInCell="1" allowOverlap="1" wp14:anchorId="660A794D" wp14:editId="27C9AB76">
                <wp:simplePos x="0" y="0"/>
                <wp:positionH relativeFrom="rightMargin">
                  <wp:align>left</wp:align>
                </wp:positionH>
                <wp:positionV relativeFrom="paragraph">
                  <wp:posOffset>11177</wp:posOffset>
                </wp:positionV>
                <wp:extent cx="297180" cy="228600"/>
                <wp:effectExtent l="0" t="0" r="0" b="0"/>
                <wp:wrapSquare wrapText="bothSides"/>
                <wp:docPr id="13251497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 cy="228600"/>
                        </a:xfrm>
                        <a:prstGeom prst="rect">
                          <a:avLst/>
                        </a:prstGeom>
                        <a:noFill/>
                        <a:ln w="9525">
                          <a:noFill/>
                          <a:miter lim="800000"/>
                          <a:headEnd/>
                          <a:tailEnd/>
                        </a:ln>
                      </wps:spPr>
                      <wps:txbx>
                        <w:txbxContent>
                          <w:p w14:paraId="5A95E86D" w14:textId="1F68DEBF" w:rsidR="00C25B65" w:rsidRPr="00A246AE" w:rsidRDefault="00C25B65" w:rsidP="00C25B65">
                            <w:pPr>
                              <w:rPr>
                                <w:color w:val="4354A2" w:themeColor="accent1"/>
                              </w:rPr>
                            </w:pPr>
                            <w:r>
                              <w:rPr>
                                <w:color w:val="4354A2" w:themeColor="accent1"/>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60A794D" id="_x0000_s1121" type="#_x0000_t202" style="position:absolute;left:0;text-align:left;margin-left:0;margin-top:.9pt;width:23.4pt;height:18pt;z-index:251682304;visibility:visible;mso-wrap-style:square;mso-width-percent:0;mso-height-percent:0;mso-wrap-distance-left:9pt;mso-wrap-distance-top:3.6pt;mso-wrap-distance-right:9pt;mso-wrap-distance-bottom:3.6pt;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" filled="f" stroked="f">
                <v:textbox>
                  <w:txbxContent>
                    <w:p w14:paraId="5A95E86D" w14:textId="1F68DEBF" w:rsidR="00C25B65" w:rsidRPr="00A246AE" w:rsidRDefault="00C25B65" w:rsidP="00C25B65">
                      <w:pPr>
                        <w:rPr>
                          <w:color w:val="4354A2" w:themeColor="accent1"/>
                        </w:rPr>
                      </w:pPr>
                      <w:r>
                        <w:rPr>
                          <w:color w:val="4354A2" w:themeColor="accent1"/>
                        </w:rPr>
                        <w:t>5</w:t>
                      </w:r>
                    </w:p>
                  </w:txbxContent>
                </v:textbox>
                <w10:wrap type="square" anchorx="margin"/>
              </v:shape>
            </w:pict>
          </mc:Fallback>
        </mc:AlternateContent>
      </w:r>
      <w:r w:rsidR="00E63C13" w:rsidRPr="00935A39">
        <w:rPr>
          <w:sz w:val="44"/>
          <w:szCs w:val="16"/>
          <w:u w:val="single"/>
        </w:rPr>
        <w:t>February 2024</w:t>
      </w:r>
    </w:p>
    <w:p w14:paraId="194BCC94" w14:textId="0DEE8D00" w:rsidR="00ED1175" w:rsidRPr="00935A39" w:rsidRDefault="00ED1175" w:rsidP="00ED1175">
      <w:pPr>
        <w:jc w:val="center"/>
        <w:rPr>
          <w:rFonts w:asciiTheme="majorHAnsi" w:hAnsiTheme="majorHAnsi"/>
          <w:bCs/>
          <w:color w:val="4354A2" w:themeColor="accent1"/>
          <w:sz w:val="32"/>
          <w:szCs w:val="10"/>
        </w:rPr>
      </w:pPr>
      <w:r w:rsidRPr="00935A39">
        <w:rPr>
          <w:rFonts w:asciiTheme="majorHAnsi" w:hAnsiTheme="majorHAnsi"/>
          <w:bCs/>
          <w:color w:val="4354A2" w:themeColor="accent1"/>
          <w:sz w:val="32"/>
          <w:szCs w:val="10"/>
        </w:rPr>
        <w:t>Rodricks Renata</w:t>
      </w:r>
    </w:p>
    <w:p w14:paraId="0BF410CD" w14:textId="2DEFFD5A" w:rsidR="00ED1175" w:rsidRPr="00935A39" w:rsidRDefault="00ED1175" w:rsidP="00ED1175">
      <w:pPr>
        <w:jc w:val="center"/>
        <w:rPr>
          <w:rFonts w:asciiTheme="majorHAnsi" w:hAnsiTheme="majorHAnsi"/>
          <w:bCs/>
          <w:color w:val="4354A2" w:themeColor="accent1"/>
          <w:sz w:val="32"/>
          <w:szCs w:val="10"/>
        </w:rPr>
      </w:pPr>
      <w:r w:rsidRPr="00935A39">
        <w:rPr>
          <w:rFonts w:asciiTheme="majorHAnsi" w:hAnsiTheme="majorHAnsi"/>
          <w:bCs/>
          <w:color w:val="4354A2" w:themeColor="accent1"/>
          <w:sz w:val="32"/>
          <w:szCs w:val="10"/>
        </w:rPr>
        <w:t>Wood Marie</w:t>
      </w:r>
    </w:p>
    <w:p w14:paraId="2D354371" w14:textId="4B5822A6" w:rsidR="00ED1175" w:rsidRPr="00935A39" w:rsidRDefault="00ED1175" w:rsidP="00ED1175">
      <w:pPr>
        <w:jc w:val="center"/>
        <w:rPr>
          <w:rFonts w:asciiTheme="majorHAnsi" w:hAnsiTheme="majorHAnsi"/>
          <w:bCs/>
          <w:color w:val="4354A2" w:themeColor="accent1"/>
          <w:sz w:val="32"/>
          <w:szCs w:val="10"/>
        </w:rPr>
      </w:pPr>
      <w:r w:rsidRPr="00935A39">
        <w:rPr>
          <w:rFonts w:asciiTheme="majorHAnsi" w:hAnsiTheme="majorHAnsi"/>
          <w:bCs/>
          <w:color w:val="4354A2" w:themeColor="accent1"/>
          <w:sz w:val="32"/>
          <w:szCs w:val="10"/>
        </w:rPr>
        <w:t>Sanders Natalie</w:t>
      </w:r>
    </w:p>
    <w:p w14:paraId="6F691E04" w14:textId="77777777" w:rsidR="00ED1175" w:rsidRPr="00935A39" w:rsidRDefault="00ED1175" w:rsidP="00ED1175">
      <w:pPr>
        <w:jc w:val="center"/>
        <w:rPr>
          <w:rFonts w:asciiTheme="majorHAnsi" w:hAnsiTheme="majorHAnsi"/>
          <w:bCs/>
          <w:color w:val="4354A2" w:themeColor="accent1"/>
          <w:sz w:val="32"/>
          <w:szCs w:val="10"/>
        </w:rPr>
      </w:pPr>
      <w:r w:rsidRPr="00935A39">
        <w:rPr>
          <w:rFonts w:asciiTheme="majorHAnsi" w:hAnsiTheme="majorHAnsi"/>
          <w:bCs/>
          <w:color w:val="4354A2" w:themeColor="accent1"/>
          <w:sz w:val="32"/>
          <w:szCs w:val="10"/>
        </w:rPr>
        <w:t>Johnson Ana</w:t>
      </w:r>
    </w:p>
    <w:p w14:paraId="2EB162BC" w14:textId="77777777" w:rsidR="00ED1175" w:rsidRPr="00935A39" w:rsidRDefault="00ED1175" w:rsidP="00ED1175">
      <w:pPr>
        <w:jc w:val="center"/>
        <w:rPr>
          <w:rFonts w:asciiTheme="majorHAnsi" w:hAnsiTheme="majorHAnsi"/>
          <w:bCs/>
          <w:color w:val="4354A2" w:themeColor="accent1"/>
          <w:sz w:val="32"/>
          <w:szCs w:val="10"/>
        </w:rPr>
      </w:pPr>
      <w:r w:rsidRPr="00935A39">
        <w:rPr>
          <w:rFonts w:asciiTheme="majorHAnsi" w:hAnsiTheme="majorHAnsi"/>
          <w:bCs/>
          <w:color w:val="4354A2" w:themeColor="accent1"/>
          <w:sz w:val="32"/>
          <w:szCs w:val="10"/>
        </w:rPr>
        <w:t>Ellis Donielle</w:t>
      </w:r>
    </w:p>
    <w:p w14:paraId="662593B2" w14:textId="77777777" w:rsidR="00ED1175" w:rsidRPr="00935A39" w:rsidRDefault="00ED1175" w:rsidP="00ED1175">
      <w:pPr>
        <w:jc w:val="center"/>
        <w:rPr>
          <w:rFonts w:asciiTheme="majorHAnsi" w:hAnsiTheme="majorHAnsi"/>
          <w:bCs/>
          <w:color w:val="4354A2" w:themeColor="accent1"/>
          <w:sz w:val="32"/>
          <w:szCs w:val="10"/>
        </w:rPr>
      </w:pPr>
      <w:r w:rsidRPr="00935A39">
        <w:rPr>
          <w:rFonts w:asciiTheme="majorHAnsi" w:hAnsiTheme="majorHAnsi"/>
          <w:bCs/>
          <w:color w:val="4354A2" w:themeColor="accent1"/>
          <w:sz w:val="32"/>
          <w:szCs w:val="10"/>
        </w:rPr>
        <w:t>Nguyen Austin</w:t>
      </w:r>
    </w:p>
    <w:p w14:paraId="4AA005DB" w14:textId="77777777" w:rsidR="00ED1175" w:rsidRPr="00935A39" w:rsidRDefault="00ED1175" w:rsidP="00ED1175">
      <w:pPr>
        <w:jc w:val="center"/>
        <w:rPr>
          <w:rFonts w:asciiTheme="majorHAnsi" w:hAnsiTheme="majorHAnsi"/>
          <w:bCs/>
          <w:color w:val="4354A2" w:themeColor="accent1"/>
          <w:sz w:val="32"/>
          <w:szCs w:val="10"/>
        </w:rPr>
      </w:pPr>
      <w:r w:rsidRPr="00935A39">
        <w:rPr>
          <w:rFonts w:asciiTheme="majorHAnsi" w:hAnsiTheme="majorHAnsi"/>
          <w:bCs/>
          <w:color w:val="4354A2" w:themeColor="accent1"/>
          <w:sz w:val="32"/>
          <w:szCs w:val="10"/>
        </w:rPr>
        <w:t>Daniels Mandie</w:t>
      </w:r>
    </w:p>
    <w:p w14:paraId="780D7580" w14:textId="77777777" w:rsidR="00ED1175" w:rsidRPr="00935A39" w:rsidRDefault="00ED1175" w:rsidP="00ED1175">
      <w:pPr>
        <w:jc w:val="center"/>
        <w:rPr>
          <w:rFonts w:asciiTheme="majorHAnsi" w:hAnsiTheme="majorHAnsi"/>
          <w:bCs/>
          <w:color w:val="4354A2" w:themeColor="accent1"/>
          <w:sz w:val="32"/>
          <w:szCs w:val="10"/>
        </w:rPr>
      </w:pPr>
      <w:r w:rsidRPr="00935A39">
        <w:rPr>
          <w:rFonts w:asciiTheme="majorHAnsi" w:hAnsiTheme="majorHAnsi"/>
          <w:bCs/>
          <w:color w:val="4354A2" w:themeColor="accent1"/>
          <w:sz w:val="32"/>
          <w:szCs w:val="10"/>
        </w:rPr>
        <w:t>Aylward Julia</w:t>
      </w:r>
    </w:p>
    <w:p w14:paraId="3761B2A0" w14:textId="77777777" w:rsidR="00ED1175" w:rsidRPr="00935A39" w:rsidRDefault="00ED1175" w:rsidP="00ED1175">
      <w:pPr>
        <w:jc w:val="center"/>
        <w:rPr>
          <w:rFonts w:asciiTheme="majorHAnsi" w:hAnsiTheme="majorHAnsi"/>
          <w:bCs/>
          <w:color w:val="4354A2" w:themeColor="accent1"/>
          <w:sz w:val="32"/>
          <w:szCs w:val="10"/>
        </w:rPr>
      </w:pPr>
      <w:r w:rsidRPr="00935A39">
        <w:rPr>
          <w:rFonts w:asciiTheme="majorHAnsi" w:hAnsiTheme="majorHAnsi"/>
          <w:bCs/>
          <w:color w:val="4354A2" w:themeColor="accent1"/>
          <w:sz w:val="32"/>
          <w:szCs w:val="10"/>
        </w:rPr>
        <w:t>Guerra Courtney</w:t>
      </w:r>
    </w:p>
    <w:p w14:paraId="160B43C5" w14:textId="3A0E792B" w:rsidR="003C77E3" w:rsidRPr="00935A39" w:rsidRDefault="00ED1175" w:rsidP="00ED1175">
      <w:pPr>
        <w:jc w:val="center"/>
        <w:rPr>
          <w:sz w:val="8"/>
          <w:szCs w:val="12"/>
        </w:rPr>
      </w:pPr>
      <w:r w:rsidRPr="00935A39">
        <w:rPr>
          <w:rFonts w:asciiTheme="majorHAnsi" w:hAnsiTheme="majorHAnsi"/>
          <w:bCs/>
          <w:color w:val="4354A2" w:themeColor="accent1"/>
          <w:sz w:val="32"/>
          <w:szCs w:val="10"/>
        </w:rPr>
        <w:t>Sam Stacy</w:t>
      </w:r>
    </w:p>
    <w:p w14:paraId="5E2BF97F" w14:textId="77777777" w:rsidR="003C77E3" w:rsidRPr="00935A39" w:rsidRDefault="003C77E3" w:rsidP="003C77E3">
      <w:pPr>
        <w:rPr>
          <w:sz w:val="14"/>
          <w:szCs w:val="18"/>
        </w:rPr>
      </w:pPr>
    </w:p>
    <w:p w14:paraId="2BFB996B" w14:textId="72392714" w:rsidR="00A62DA1" w:rsidRPr="00935A39" w:rsidRDefault="00E63C13" w:rsidP="00A62DA1">
      <w:pPr>
        <w:pStyle w:val="Heading1"/>
        <w:rPr>
          <w:sz w:val="44"/>
          <w:szCs w:val="16"/>
          <w:u w:val="single"/>
        </w:rPr>
      </w:pPr>
      <w:r w:rsidRPr="00935A39">
        <w:rPr>
          <w:sz w:val="44"/>
          <w:szCs w:val="16"/>
          <w:u w:val="single"/>
        </w:rPr>
        <w:t>March 2024</w:t>
      </w:r>
    </w:p>
    <w:p w14:paraId="28E2579E" w14:textId="77777777" w:rsidR="00B92643" w:rsidRPr="00935A39" w:rsidRDefault="00B92643" w:rsidP="00B92643">
      <w:pPr>
        <w:jc w:val="center"/>
        <w:rPr>
          <w:rFonts w:asciiTheme="majorHAnsi" w:hAnsiTheme="majorHAnsi"/>
          <w:bCs/>
          <w:color w:val="4354A2" w:themeColor="accent1"/>
          <w:sz w:val="32"/>
          <w:szCs w:val="10"/>
        </w:rPr>
      </w:pPr>
      <w:r w:rsidRPr="00935A39">
        <w:rPr>
          <w:rFonts w:asciiTheme="majorHAnsi" w:hAnsiTheme="majorHAnsi"/>
          <w:bCs/>
          <w:color w:val="4354A2" w:themeColor="accent1"/>
          <w:sz w:val="32"/>
          <w:szCs w:val="10"/>
        </w:rPr>
        <w:t>Davis Jillian</w:t>
      </w:r>
    </w:p>
    <w:p w14:paraId="0E480CD0" w14:textId="77777777" w:rsidR="00B92643" w:rsidRPr="00935A39" w:rsidRDefault="00B92643" w:rsidP="00B92643">
      <w:pPr>
        <w:jc w:val="center"/>
        <w:rPr>
          <w:rFonts w:asciiTheme="majorHAnsi" w:hAnsiTheme="majorHAnsi"/>
          <w:bCs/>
          <w:color w:val="4354A2" w:themeColor="accent1"/>
          <w:sz w:val="32"/>
          <w:szCs w:val="10"/>
        </w:rPr>
      </w:pPr>
      <w:r w:rsidRPr="00935A39">
        <w:rPr>
          <w:rFonts w:asciiTheme="majorHAnsi" w:hAnsiTheme="majorHAnsi"/>
          <w:bCs/>
          <w:color w:val="4354A2" w:themeColor="accent1"/>
          <w:sz w:val="32"/>
          <w:szCs w:val="10"/>
        </w:rPr>
        <w:t>Esparza Lisette</w:t>
      </w:r>
    </w:p>
    <w:p w14:paraId="7D2034D1" w14:textId="77777777" w:rsidR="00B92643" w:rsidRPr="00935A39" w:rsidRDefault="00B92643" w:rsidP="00B92643">
      <w:pPr>
        <w:jc w:val="center"/>
        <w:rPr>
          <w:rFonts w:asciiTheme="majorHAnsi" w:hAnsiTheme="majorHAnsi"/>
          <w:bCs/>
          <w:color w:val="4354A2" w:themeColor="accent1"/>
          <w:sz w:val="32"/>
          <w:szCs w:val="10"/>
        </w:rPr>
      </w:pPr>
      <w:r w:rsidRPr="00935A39">
        <w:rPr>
          <w:rFonts w:asciiTheme="majorHAnsi" w:hAnsiTheme="majorHAnsi"/>
          <w:bCs/>
          <w:color w:val="4354A2" w:themeColor="accent1"/>
          <w:sz w:val="32"/>
          <w:szCs w:val="10"/>
        </w:rPr>
        <w:t>Payne Melanie</w:t>
      </w:r>
    </w:p>
    <w:p w14:paraId="57972B0A" w14:textId="77777777" w:rsidR="00B92643" w:rsidRPr="00935A39" w:rsidRDefault="00B92643" w:rsidP="00B92643">
      <w:pPr>
        <w:jc w:val="center"/>
        <w:rPr>
          <w:rFonts w:asciiTheme="majorHAnsi" w:hAnsiTheme="majorHAnsi"/>
          <w:bCs/>
          <w:color w:val="4354A2" w:themeColor="accent1"/>
          <w:sz w:val="32"/>
          <w:szCs w:val="10"/>
        </w:rPr>
      </w:pPr>
      <w:r w:rsidRPr="00935A39">
        <w:rPr>
          <w:rFonts w:asciiTheme="majorHAnsi" w:hAnsiTheme="majorHAnsi"/>
          <w:bCs/>
          <w:color w:val="4354A2" w:themeColor="accent1"/>
          <w:sz w:val="32"/>
          <w:szCs w:val="10"/>
        </w:rPr>
        <w:t>Loudermilk Mason</w:t>
      </w:r>
    </w:p>
    <w:p w14:paraId="5D5AF4E0" w14:textId="77777777" w:rsidR="00B92643" w:rsidRPr="00935A39" w:rsidRDefault="00B92643" w:rsidP="00B92643">
      <w:pPr>
        <w:jc w:val="center"/>
        <w:rPr>
          <w:rFonts w:asciiTheme="majorHAnsi" w:hAnsiTheme="majorHAnsi"/>
          <w:bCs/>
          <w:color w:val="4354A2" w:themeColor="accent1"/>
          <w:sz w:val="32"/>
          <w:szCs w:val="10"/>
        </w:rPr>
      </w:pPr>
      <w:r w:rsidRPr="00935A39">
        <w:rPr>
          <w:rFonts w:asciiTheme="majorHAnsi" w:hAnsiTheme="majorHAnsi"/>
          <w:bCs/>
          <w:color w:val="4354A2" w:themeColor="accent1"/>
          <w:sz w:val="32"/>
          <w:szCs w:val="10"/>
        </w:rPr>
        <w:t>Watson Candace</w:t>
      </w:r>
    </w:p>
    <w:p w14:paraId="057111D7" w14:textId="77777777" w:rsidR="00B92643" w:rsidRPr="00935A39" w:rsidRDefault="00B92643" w:rsidP="00B92643">
      <w:pPr>
        <w:jc w:val="center"/>
        <w:rPr>
          <w:rFonts w:asciiTheme="majorHAnsi" w:hAnsiTheme="majorHAnsi"/>
          <w:bCs/>
          <w:color w:val="4354A2" w:themeColor="accent1"/>
          <w:sz w:val="32"/>
          <w:szCs w:val="10"/>
        </w:rPr>
      </w:pPr>
      <w:r w:rsidRPr="00935A39">
        <w:rPr>
          <w:rFonts w:asciiTheme="majorHAnsi" w:hAnsiTheme="majorHAnsi"/>
          <w:bCs/>
          <w:color w:val="4354A2" w:themeColor="accent1"/>
          <w:sz w:val="32"/>
          <w:szCs w:val="10"/>
        </w:rPr>
        <w:t>Rogers Christa</w:t>
      </w:r>
    </w:p>
    <w:p w14:paraId="5DC61E20" w14:textId="77777777" w:rsidR="00B92643" w:rsidRPr="00935A39" w:rsidRDefault="00B92643" w:rsidP="00B92643">
      <w:pPr>
        <w:jc w:val="center"/>
        <w:rPr>
          <w:rFonts w:asciiTheme="majorHAnsi" w:hAnsiTheme="majorHAnsi"/>
          <w:bCs/>
          <w:color w:val="4354A2" w:themeColor="accent1"/>
          <w:sz w:val="32"/>
          <w:szCs w:val="10"/>
        </w:rPr>
      </w:pPr>
      <w:r w:rsidRPr="00935A39">
        <w:rPr>
          <w:rFonts w:asciiTheme="majorHAnsi" w:hAnsiTheme="majorHAnsi"/>
          <w:bCs/>
          <w:color w:val="4354A2" w:themeColor="accent1"/>
          <w:sz w:val="32"/>
          <w:szCs w:val="10"/>
        </w:rPr>
        <w:t xml:space="preserve">Lopez </w:t>
      </w:r>
      <w:proofErr w:type="spellStart"/>
      <w:r w:rsidRPr="00935A39">
        <w:rPr>
          <w:rFonts w:asciiTheme="majorHAnsi" w:hAnsiTheme="majorHAnsi"/>
          <w:bCs/>
          <w:color w:val="4354A2" w:themeColor="accent1"/>
          <w:sz w:val="32"/>
          <w:szCs w:val="10"/>
        </w:rPr>
        <w:t>Zehida</w:t>
      </w:r>
      <w:proofErr w:type="spellEnd"/>
    </w:p>
    <w:p w14:paraId="147E943C" w14:textId="77777777" w:rsidR="00B92643" w:rsidRPr="00935A39" w:rsidRDefault="00B92643" w:rsidP="00B92643">
      <w:pPr>
        <w:jc w:val="center"/>
        <w:rPr>
          <w:rFonts w:asciiTheme="majorHAnsi" w:hAnsiTheme="majorHAnsi"/>
          <w:bCs/>
          <w:color w:val="4354A2" w:themeColor="accent1"/>
          <w:sz w:val="32"/>
          <w:szCs w:val="10"/>
        </w:rPr>
      </w:pPr>
      <w:r w:rsidRPr="00935A39">
        <w:rPr>
          <w:rFonts w:asciiTheme="majorHAnsi" w:hAnsiTheme="majorHAnsi"/>
          <w:bCs/>
          <w:color w:val="4354A2" w:themeColor="accent1"/>
          <w:sz w:val="32"/>
          <w:szCs w:val="10"/>
        </w:rPr>
        <w:t xml:space="preserve">Cruz </w:t>
      </w:r>
      <w:proofErr w:type="spellStart"/>
      <w:r w:rsidRPr="00935A39">
        <w:rPr>
          <w:rFonts w:asciiTheme="majorHAnsi" w:hAnsiTheme="majorHAnsi"/>
          <w:bCs/>
          <w:color w:val="4354A2" w:themeColor="accent1"/>
          <w:sz w:val="32"/>
          <w:szCs w:val="10"/>
        </w:rPr>
        <w:t>Analizza</w:t>
      </w:r>
      <w:proofErr w:type="spellEnd"/>
    </w:p>
    <w:p w14:paraId="570976C5" w14:textId="77777777" w:rsidR="00B92643" w:rsidRPr="00935A39" w:rsidRDefault="00B92643" w:rsidP="00B92643">
      <w:pPr>
        <w:jc w:val="center"/>
        <w:rPr>
          <w:rFonts w:asciiTheme="majorHAnsi" w:hAnsiTheme="majorHAnsi"/>
          <w:bCs/>
          <w:color w:val="4354A2" w:themeColor="accent1"/>
          <w:sz w:val="32"/>
          <w:szCs w:val="10"/>
        </w:rPr>
      </w:pPr>
      <w:r w:rsidRPr="00935A39">
        <w:rPr>
          <w:rFonts w:asciiTheme="majorHAnsi" w:hAnsiTheme="majorHAnsi"/>
          <w:bCs/>
          <w:color w:val="4354A2" w:themeColor="accent1"/>
          <w:sz w:val="32"/>
          <w:szCs w:val="10"/>
        </w:rPr>
        <w:t>Gonzales Karen</w:t>
      </w:r>
    </w:p>
    <w:p w14:paraId="3E33C1BE" w14:textId="77777777" w:rsidR="006D141F" w:rsidRPr="00935A39" w:rsidRDefault="00B92643" w:rsidP="006D141F">
      <w:pPr>
        <w:jc w:val="center"/>
        <w:rPr>
          <w:rFonts w:asciiTheme="majorHAnsi" w:hAnsiTheme="majorHAnsi"/>
          <w:bCs/>
          <w:color w:val="4354A2" w:themeColor="accent1"/>
          <w:sz w:val="32"/>
          <w:szCs w:val="10"/>
        </w:rPr>
      </w:pPr>
      <w:r w:rsidRPr="00935A39">
        <w:rPr>
          <w:rFonts w:asciiTheme="majorHAnsi" w:hAnsiTheme="majorHAnsi"/>
          <w:bCs/>
          <w:color w:val="4354A2" w:themeColor="accent1"/>
          <w:sz w:val="32"/>
          <w:szCs w:val="10"/>
        </w:rPr>
        <w:t>Hopkins Ashley</w:t>
      </w:r>
    </w:p>
    <w:p w14:paraId="47370900" w14:textId="77777777" w:rsidR="00A62DA1" w:rsidRPr="00935A39" w:rsidRDefault="00A62DA1" w:rsidP="006D141F">
      <w:pPr>
        <w:jc w:val="center"/>
        <w:rPr>
          <w:rFonts w:asciiTheme="majorHAnsi" w:hAnsiTheme="majorHAnsi"/>
          <w:bCs/>
          <w:color w:val="4354A2" w:themeColor="accent1"/>
          <w:sz w:val="32"/>
          <w:szCs w:val="10"/>
        </w:rPr>
      </w:pPr>
    </w:p>
    <w:p w14:paraId="1C027799" w14:textId="3114383A" w:rsidR="00A62DA1" w:rsidRPr="00935A39" w:rsidRDefault="00A62DA1" w:rsidP="006D141F">
      <w:pPr>
        <w:jc w:val="center"/>
        <w:rPr>
          <w:rFonts w:asciiTheme="majorHAnsi" w:hAnsiTheme="majorHAnsi"/>
          <w:bCs/>
          <w:color w:val="4354A2" w:themeColor="accent1"/>
          <w:sz w:val="44"/>
          <w:szCs w:val="44"/>
          <w:u w:val="single"/>
        </w:rPr>
      </w:pPr>
      <w:r w:rsidRPr="00935A39">
        <w:rPr>
          <w:rFonts w:asciiTheme="majorHAnsi" w:hAnsiTheme="majorHAnsi"/>
          <w:bCs/>
          <w:color w:val="4354A2" w:themeColor="accent1"/>
          <w:sz w:val="44"/>
          <w:szCs w:val="44"/>
          <w:u w:val="single"/>
        </w:rPr>
        <w:t>April 2024</w:t>
      </w:r>
    </w:p>
    <w:p w14:paraId="52B0CFE0" w14:textId="220BE4AE" w:rsidR="00A62DA1" w:rsidRPr="00A62DA1" w:rsidRDefault="00A62DA1" w:rsidP="00A62DA1">
      <w:pPr>
        <w:jc w:val="center"/>
        <w:rPr>
          <w:rFonts w:asciiTheme="majorHAnsi" w:hAnsiTheme="majorHAnsi"/>
          <w:bCs/>
          <w:color w:val="4354A2" w:themeColor="accent1"/>
          <w:sz w:val="32"/>
          <w:szCs w:val="10"/>
        </w:rPr>
      </w:pPr>
      <w:r w:rsidRPr="00A62DA1">
        <w:rPr>
          <w:rFonts w:asciiTheme="majorHAnsi" w:hAnsiTheme="majorHAnsi"/>
          <w:bCs/>
          <w:color w:val="4354A2" w:themeColor="accent1"/>
          <w:sz w:val="32"/>
          <w:szCs w:val="10"/>
        </w:rPr>
        <w:t>Melissa Bethea </w:t>
      </w:r>
      <w:r w:rsidRPr="00935A39">
        <w:rPr>
          <w:rFonts w:asciiTheme="majorHAnsi" w:hAnsiTheme="majorHAnsi"/>
          <w:bCs/>
          <w:color w:val="4354A2" w:themeColor="accent1"/>
          <w:sz w:val="32"/>
          <w:szCs w:val="10"/>
        </w:rPr>
        <w:t xml:space="preserve"> </w:t>
      </w:r>
    </w:p>
    <w:p w14:paraId="64239F69" w14:textId="5CD74F3B" w:rsidR="00A62DA1" w:rsidRPr="00A62DA1" w:rsidRDefault="00A62DA1" w:rsidP="00A62DA1">
      <w:pPr>
        <w:jc w:val="center"/>
        <w:rPr>
          <w:rFonts w:asciiTheme="majorHAnsi" w:hAnsiTheme="majorHAnsi"/>
          <w:bCs/>
          <w:color w:val="4354A2" w:themeColor="accent1"/>
          <w:sz w:val="32"/>
          <w:szCs w:val="10"/>
        </w:rPr>
      </w:pPr>
      <w:r w:rsidRPr="00A62DA1">
        <w:rPr>
          <w:rFonts w:asciiTheme="majorHAnsi" w:hAnsiTheme="majorHAnsi"/>
          <w:bCs/>
          <w:color w:val="4354A2" w:themeColor="accent1"/>
          <w:sz w:val="32"/>
          <w:szCs w:val="10"/>
        </w:rPr>
        <w:t>Katherine Day</w:t>
      </w:r>
    </w:p>
    <w:p w14:paraId="45A77395" w14:textId="7864A328" w:rsidR="00A62DA1" w:rsidRPr="00A62DA1" w:rsidRDefault="00A62DA1" w:rsidP="00A62DA1">
      <w:pPr>
        <w:jc w:val="center"/>
        <w:rPr>
          <w:rFonts w:asciiTheme="majorHAnsi" w:hAnsiTheme="majorHAnsi"/>
          <w:bCs/>
          <w:color w:val="4354A2" w:themeColor="accent1"/>
          <w:sz w:val="32"/>
          <w:szCs w:val="10"/>
        </w:rPr>
      </w:pPr>
      <w:r w:rsidRPr="00A62DA1">
        <w:rPr>
          <w:rFonts w:asciiTheme="majorHAnsi" w:hAnsiTheme="majorHAnsi"/>
          <w:bCs/>
          <w:color w:val="4354A2" w:themeColor="accent1"/>
          <w:sz w:val="32"/>
          <w:szCs w:val="10"/>
        </w:rPr>
        <w:t>Terri Gaines</w:t>
      </w:r>
    </w:p>
    <w:p w14:paraId="4409FF4F" w14:textId="2FFC430D" w:rsidR="00A62DA1" w:rsidRPr="00A62DA1" w:rsidRDefault="00A62DA1" w:rsidP="00A62DA1">
      <w:pPr>
        <w:jc w:val="center"/>
        <w:rPr>
          <w:rFonts w:asciiTheme="majorHAnsi" w:hAnsiTheme="majorHAnsi"/>
          <w:bCs/>
          <w:color w:val="4354A2" w:themeColor="accent1"/>
          <w:sz w:val="32"/>
          <w:szCs w:val="10"/>
        </w:rPr>
      </w:pPr>
      <w:r w:rsidRPr="00A62DA1">
        <w:rPr>
          <w:rFonts w:asciiTheme="majorHAnsi" w:hAnsiTheme="majorHAnsi"/>
          <w:bCs/>
          <w:color w:val="4354A2" w:themeColor="accent1"/>
          <w:sz w:val="32"/>
          <w:szCs w:val="10"/>
        </w:rPr>
        <w:t>Rebecca Gentry</w:t>
      </w:r>
    </w:p>
    <w:p w14:paraId="4E944DEB" w14:textId="0915BFB4" w:rsidR="00A62DA1" w:rsidRPr="00A62DA1" w:rsidRDefault="00A62DA1" w:rsidP="00A62DA1">
      <w:pPr>
        <w:jc w:val="center"/>
        <w:rPr>
          <w:rFonts w:asciiTheme="majorHAnsi" w:hAnsiTheme="majorHAnsi"/>
          <w:bCs/>
          <w:color w:val="4354A2" w:themeColor="accent1"/>
          <w:sz w:val="32"/>
          <w:szCs w:val="10"/>
        </w:rPr>
      </w:pPr>
      <w:r w:rsidRPr="00A62DA1">
        <w:rPr>
          <w:rFonts w:asciiTheme="majorHAnsi" w:hAnsiTheme="majorHAnsi"/>
          <w:bCs/>
          <w:color w:val="4354A2" w:themeColor="accent1"/>
          <w:sz w:val="32"/>
          <w:szCs w:val="10"/>
        </w:rPr>
        <w:t>Erin Hill</w:t>
      </w:r>
    </w:p>
    <w:p w14:paraId="2A7E1081" w14:textId="2268194F" w:rsidR="00A62DA1" w:rsidRPr="00A62DA1" w:rsidRDefault="00A62DA1" w:rsidP="00A62DA1">
      <w:pPr>
        <w:jc w:val="center"/>
        <w:rPr>
          <w:rFonts w:asciiTheme="majorHAnsi" w:hAnsiTheme="majorHAnsi"/>
          <w:bCs/>
          <w:color w:val="4354A2" w:themeColor="accent1"/>
          <w:sz w:val="32"/>
          <w:szCs w:val="10"/>
        </w:rPr>
      </w:pPr>
      <w:r w:rsidRPr="00A62DA1">
        <w:rPr>
          <w:rFonts w:asciiTheme="majorHAnsi" w:hAnsiTheme="majorHAnsi"/>
          <w:bCs/>
          <w:color w:val="4354A2" w:themeColor="accent1"/>
          <w:sz w:val="32"/>
          <w:szCs w:val="10"/>
        </w:rPr>
        <w:t xml:space="preserve">Daryn Holloway </w:t>
      </w:r>
    </w:p>
    <w:p w14:paraId="414C006D" w14:textId="2544502A" w:rsidR="00A62DA1" w:rsidRPr="00A62DA1" w:rsidRDefault="00A62DA1" w:rsidP="00A62DA1">
      <w:pPr>
        <w:jc w:val="center"/>
        <w:rPr>
          <w:rFonts w:asciiTheme="majorHAnsi" w:hAnsiTheme="majorHAnsi"/>
          <w:bCs/>
          <w:color w:val="4354A2" w:themeColor="accent1"/>
          <w:sz w:val="32"/>
          <w:szCs w:val="10"/>
        </w:rPr>
      </w:pPr>
      <w:r w:rsidRPr="00A62DA1">
        <w:rPr>
          <w:rFonts w:asciiTheme="majorHAnsi" w:hAnsiTheme="majorHAnsi"/>
          <w:bCs/>
          <w:color w:val="4354A2" w:themeColor="accent1"/>
          <w:sz w:val="32"/>
          <w:szCs w:val="10"/>
        </w:rPr>
        <w:t>Courtney Kunz</w:t>
      </w:r>
    </w:p>
    <w:p w14:paraId="1BB92E17" w14:textId="29BD1730" w:rsidR="00A62DA1" w:rsidRPr="00A62DA1" w:rsidRDefault="00A62DA1" w:rsidP="00A62DA1">
      <w:pPr>
        <w:jc w:val="center"/>
        <w:rPr>
          <w:rFonts w:asciiTheme="majorHAnsi" w:hAnsiTheme="majorHAnsi"/>
          <w:bCs/>
          <w:color w:val="4354A2" w:themeColor="accent1"/>
          <w:sz w:val="32"/>
          <w:szCs w:val="10"/>
        </w:rPr>
      </w:pPr>
      <w:r w:rsidRPr="00A62DA1">
        <w:rPr>
          <w:rFonts w:asciiTheme="majorHAnsi" w:hAnsiTheme="majorHAnsi"/>
          <w:bCs/>
          <w:color w:val="4354A2" w:themeColor="accent1"/>
          <w:sz w:val="32"/>
          <w:szCs w:val="10"/>
        </w:rPr>
        <w:t>Loreena LeBlanc</w:t>
      </w:r>
    </w:p>
    <w:p w14:paraId="2A29EFB0" w14:textId="7093A492" w:rsidR="00A62DA1" w:rsidRPr="00A62DA1" w:rsidRDefault="00A62DA1" w:rsidP="00A62DA1">
      <w:pPr>
        <w:jc w:val="center"/>
        <w:rPr>
          <w:rFonts w:asciiTheme="majorHAnsi" w:hAnsiTheme="majorHAnsi"/>
          <w:bCs/>
          <w:color w:val="4354A2" w:themeColor="accent1"/>
          <w:sz w:val="32"/>
          <w:szCs w:val="10"/>
        </w:rPr>
      </w:pPr>
      <w:r w:rsidRPr="00A62DA1">
        <w:rPr>
          <w:rFonts w:asciiTheme="majorHAnsi" w:hAnsiTheme="majorHAnsi"/>
          <w:bCs/>
          <w:color w:val="4354A2" w:themeColor="accent1"/>
          <w:sz w:val="32"/>
          <w:szCs w:val="10"/>
        </w:rPr>
        <w:t>Carlie Liles</w:t>
      </w:r>
    </w:p>
    <w:p w14:paraId="25DD09C8" w14:textId="61367F27" w:rsidR="00A62DA1" w:rsidRPr="00A62DA1" w:rsidRDefault="00A62DA1" w:rsidP="00A62DA1">
      <w:pPr>
        <w:jc w:val="center"/>
        <w:rPr>
          <w:rFonts w:asciiTheme="majorHAnsi" w:hAnsiTheme="majorHAnsi"/>
          <w:bCs/>
          <w:color w:val="4354A2" w:themeColor="accent1"/>
          <w:sz w:val="32"/>
          <w:szCs w:val="10"/>
        </w:rPr>
      </w:pPr>
      <w:r w:rsidRPr="00A62DA1">
        <w:rPr>
          <w:rFonts w:asciiTheme="majorHAnsi" w:hAnsiTheme="majorHAnsi"/>
          <w:bCs/>
          <w:color w:val="4354A2" w:themeColor="accent1"/>
          <w:sz w:val="32"/>
          <w:szCs w:val="10"/>
        </w:rPr>
        <w:t>Jill Pyle</w:t>
      </w:r>
    </w:p>
    <w:p w14:paraId="2BCD0524" w14:textId="18ED9FCE" w:rsidR="00A62DA1" w:rsidRPr="00A62DA1" w:rsidRDefault="00A62DA1" w:rsidP="00A62DA1">
      <w:pPr>
        <w:jc w:val="center"/>
        <w:rPr>
          <w:rFonts w:asciiTheme="majorHAnsi" w:hAnsiTheme="majorHAnsi"/>
          <w:bCs/>
          <w:color w:val="4354A2" w:themeColor="accent1"/>
          <w:sz w:val="32"/>
          <w:szCs w:val="10"/>
        </w:rPr>
      </w:pPr>
      <w:r w:rsidRPr="00A62DA1">
        <w:rPr>
          <w:rFonts w:asciiTheme="majorHAnsi" w:hAnsiTheme="majorHAnsi"/>
          <w:bCs/>
          <w:color w:val="4354A2" w:themeColor="accent1"/>
          <w:sz w:val="32"/>
          <w:szCs w:val="10"/>
        </w:rPr>
        <w:t>Kim Stephenson</w:t>
      </w:r>
      <w:r w:rsidRPr="00935A39">
        <w:rPr>
          <w:rFonts w:asciiTheme="majorHAnsi" w:hAnsiTheme="majorHAnsi"/>
          <w:bCs/>
          <w:color w:val="4354A2" w:themeColor="accent1"/>
          <w:sz w:val="32"/>
          <w:szCs w:val="10"/>
        </w:rPr>
        <w:t xml:space="preserve"> </w:t>
      </w:r>
    </w:p>
    <w:p w14:paraId="5E8C7D4C" w14:textId="0DB28FEA" w:rsidR="00A62DA1" w:rsidRPr="00935A39" w:rsidRDefault="00A62DA1" w:rsidP="006D141F">
      <w:pPr>
        <w:jc w:val="center"/>
        <w:rPr>
          <w:rFonts w:asciiTheme="majorHAnsi" w:hAnsiTheme="majorHAnsi"/>
          <w:bCs/>
          <w:color w:val="4354A2" w:themeColor="accent1"/>
          <w:sz w:val="32"/>
          <w:szCs w:val="10"/>
        </w:rPr>
      </w:pPr>
    </w:p>
    <w:p w14:paraId="7218360D" w14:textId="3B678EF4" w:rsidR="006D141F" w:rsidRPr="006D141F" w:rsidRDefault="006D141F" w:rsidP="00A62DA1">
      <w:pPr>
        <w:rPr>
          <w:rFonts w:asciiTheme="majorHAnsi" w:hAnsiTheme="majorHAnsi"/>
          <w:bCs/>
          <w:color w:val="4354A2" w:themeColor="accent1"/>
          <w:sz w:val="32"/>
          <w:szCs w:val="10"/>
        </w:rPr>
        <w:sectPr w:rsidR="006D141F" w:rsidRPr="006D141F" w:rsidSect="004C1CAF">
          <w:type w:val="continuous"/>
          <w:pgSz w:w="12240" w:h="15840" w:code="1"/>
          <w:pgMar w:top="641" w:right="720" w:bottom="284" w:left="720" w:header="709" w:footer="709" w:gutter="0"/>
          <w:cols w:num="2" w:space="708"/>
          <w:docGrid w:linePitch="360"/>
        </w:sectPr>
      </w:pPr>
    </w:p>
    <w:tbl>
      <w:tblPr>
        <w:tblW w:w="11020" w:type="dxa"/>
        <w:tblLook w:val="0600" w:firstRow="0" w:lastRow="0" w:firstColumn="0" w:lastColumn="0" w:noHBand="1" w:noVBand="1"/>
      </w:tblPr>
      <w:tblGrid>
        <w:gridCol w:w="11020"/>
      </w:tblGrid>
      <w:tr w:rsidR="006C4404" w14:paraId="58DE3864" w14:textId="77777777" w:rsidTr="005B576B">
        <w:trPr>
          <w:trHeight w:val="84"/>
        </w:trPr>
        <w:tc>
          <w:tcPr>
            <w:tcW w:w="11020" w:type="dxa"/>
            <w:tcBorders>
              <w:bottom w:val="single" w:sz="36" w:space="0" w:color="4354A2" w:themeColor="accent1"/>
            </w:tcBorders>
            <w:shd w:val="clear" w:color="auto" w:fill="auto"/>
          </w:tcPr>
          <w:p w14:paraId="2C9CE541" w14:textId="4C759EF8" w:rsidR="00C25B65" w:rsidRDefault="003F1475" w:rsidP="00546E8A">
            <w:pPr>
              <w:pStyle w:val="GraphicAnchor"/>
              <w:jc w:val="center"/>
              <w:rPr>
                <w:noProof/>
                <w:color w:val="4354A2" w:themeColor="accent1"/>
                <w:sz w:val="28"/>
                <w:szCs w:val="28"/>
              </w:rPr>
            </w:pPr>
            <w:r w:rsidRPr="000A0508">
              <w:rPr>
                <w:noProof/>
                <w:color w:val="4354A2" w:themeColor="accent1"/>
                <w:sz w:val="28"/>
                <w:szCs w:val="28"/>
              </w:rPr>
              <w:lastRenderedPageBreak/>
              <w:t xml:space="preserve">On </w:t>
            </w:r>
            <w:r w:rsidR="00702100">
              <w:rPr>
                <w:noProof/>
                <w:color w:val="4354A2" w:themeColor="accent1"/>
                <w:sz w:val="28"/>
                <w:szCs w:val="28"/>
              </w:rPr>
              <w:t>February 10</w:t>
            </w:r>
            <w:r w:rsidR="00504DC5">
              <w:rPr>
                <w:noProof/>
                <w:color w:val="4354A2" w:themeColor="accent1"/>
                <w:sz w:val="28"/>
                <w:szCs w:val="28"/>
              </w:rPr>
              <w:t>, 2024</w:t>
            </w:r>
            <w:r w:rsidR="00EA70C1">
              <w:rPr>
                <w:noProof/>
                <w:color w:val="4354A2" w:themeColor="accent1"/>
                <w:sz w:val="28"/>
                <w:szCs w:val="28"/>
              </w:rPr>
              <w:t>,</w:t>
            </w:r>
            <w:r w:rsidR="004C19A9">
              <w:rPr>
                <w:noProof/>
                <w:color w:val="4354A2" w:themeColor="accent1"/>
                <w:sz w:val="28"/>
                <w:szCs w:val="28"/>
              </w:rPr>
              <w:t xml:space="preserve"> </w:t>
            </w:r>
            <w:r w:rsidR="00737637" w:rsidRPr="000A0508">
              <w:rPr>
                <w:noProof/>
                <w:color w:val="4354A2" w:themeColor="accent1"/>
                <w:sz w:val="28"/>
                <w:szCs w:val="28"/>
              </w:rPr>
              <w:t>North</w:t>
            </w:r>
            <w:r w:rsidR="00DC6E80">
              <w:rPr>
                <w:noProof/>
                <w:color w:val="4354A2" w:themeColor="accent1"/>
                <w:sz w:val="28"/>
                <w:szCs w:val="28"/>
              </w:rPr>
              <w:t xml:space="preserve"> </w:t>
            </w:r>
            <w:r w:rsidR="006E029C">
              <w:rPr>
                <w:noProof/>
                <w:color w:val="4354A2" w:themeColor="accent1"/>
                <w:sz w:val="28"/>
                <w:szCs w:val="28"/>
              </w:rPr>
              <w:t>&amp;</w:t>
            </w:r>
            <w:r w:rsidR="00737637" w:rsidRPr="000A0508">
              <w:rPr>
                <w:noProof/>
                <w:color w:val="4354A2" w:themeColor="accent1"/>
                <w:sz w:val="28"/>
                <w:szCs w:val="28"/>
              </w:rPr>
              <w:t xml:space="preserve"> East </w:t>
            </w:r>
            <w:r w:rsidR="005171F9">
              <w:rPr>
                <w:noProof/>
                <w:color w:val="4354A2" w:themeColor="accent1"/>
                <w:sz w:val="28"/>
                <w:szCs w:val="28"/>
              </w:rPr>
              <w:t>TAPAN</w:t>
            </w:r>
            <w:r w:rsidR="00EE3454">
              <w:rPr>
                <w:noProof/>
                <w:color w:val="4354A2" w:themeColor="accent1"/>
                <w:sz w:val="28"/>
                <w:szCs w:val="28"/>
              </w:rPr>
              <w:t xml:space="preserve"> </w:t>
            </w:r>
            <w:r w:rsidR="00737637" w:rsidRPr="000A0508">
              <w:rPr>
                <w:noProof/>
                <w:color w:val="4354A2" w:themeColor="accent1"/>
                <w:sz w:val="28"/>
                <w:szCs w:val="28"/>
              </w:rPr>
              <w:t xml:space="preserve">Region </w:t>
            </w:r>
            <w:r w:rsidR="006E029C">
              <w:rPr>
                <w:noProof/>
                <w:color w:val="4354A2" w:themeColor="accent1"/>
                <w:sz w:val="28"/>
                <w:szCs w:val="28"/>
              </w:rPr>
              <w:t>joined JPS Health Network</w:t>
            </w:r>
            <w:r w:rsidR="0029392E">
              <w:rPr>
                <w:noProof/>
                <w:color w:val="4354A2" w:themeColor="accent1"/>
                <w:sz w:val="28"/>
                <w:szCs w:val="28"/>
              </w:rPr>
              <w:t xml:space="preserve"> to celebrate</w:t>
            </w:r>
            <w:r w:rsidR="00737637" w:rsidRPr="000A0508">
              <w:rPr>
                <w:noProof/>
                <w:color w:val="4354A2" w:themeColor="accent1"/>
                <w:sz w:val="28"/>
                <w:szCs w:val="28"/>
              </w:rPr>
              <w:t xml:space="preserve"> </w:t>
            </w:r>
            <w:r w:rsidR="00923106">
              <w:rPr>
                <w:noProof/>
                <w:color w:val="4354A2" w:themeColor="accent1"/>
                <w:sz w:val="28"/>
                <w:szCs w:val="28"/>
              </w:rPr>
              <w:t>Peri</w:t>
            </w:r>
            <w:r w:rsidR="001F04A1">
              <w:rPr>
                <w:noProof/>
                <w:color w:val="4354A2" w:themeColor="accent1"/>
                <w:sz w:val="28"/>
                <w:szCs w:val="28"/>
              </w:rPr>
              <w:t>A</w:t>
            </w:r>
            <w:r w:rsidR="00923106">
              <w:rPr>
                <w:noProof/>
                <w:color w:val="4354A2" w:themeColor="accent1"/>
                <w:sz w:val="28"/>
                <w:szCs w:val="28"/>
              </w:rPr>
              <w:t>nesthesia Nurse</w:t>
            </w:r>
            <w:r w:rsidR="00FA1D8B">
              <w:rPr>
                <w:noProof/>
                <w:color w:val="4354A2" w:themeColor="accent1"/>
                <w:sz w:val="28"/>
                <w:szCs w:val="28"/>
              </w:rPr>
              <w:t xml:space="preserve"> </w:t>
            </w:r>
            <w:r w:rsidR="00654269">
              <w:rPr>
                <w:noProof/>
                <w:color w:val="4354A2" w:themeColor="accent1"/>
                <w:sz w:val="28"/>
                <w:szCs w:val="28"/>
              </w:rPr>
              <w:t>Awareness Week</w:t>
            </w:r>
            <w:r w:rsidR="00923106">
              <w:rPr>
                <w:noProof/>
                <w:color w:val="4354A2" w:themeColor="accent1"/>
                <w:sz w:val="28"/>
                <w:szCs w:val="28"/>
              </w:rPr>
              <w:t xml:space="preserve"> </w:t>
            </w:r>
            <w:r w:rsidR="004272DA">
              <w:rPr>
                <w:noProof/>
                <w:color w:val="4354A2" w:themeColor="accent1"/>
                <w:sz w:val="28"/>
                <w:szCs w:val="28"/>
              </w:rPr>
              <w:t>(</w:t>
            </w:r>
            <w:r w:rsidR="004C19A9">
              <w:rPr>
                <w:noProof/>
                <w:color w:val="4354A2" w:themeColor="accent1"/>
                <w:sz w:val="28"/>
                <w:szCs w:val="28"/>
              </w:rPr>
              <w:t>PANAW</w:t>
            </w:r>
            <w:r w:rsidR="004272DA">
              <w:rPr>
                <w:noProof/>
                <w:color w:val="4354A2" w:themeColor="accent1"/>
                <w:sz w:val="28"/>
                <w:szCs w:val="28"/>
              </w:rPr>
              <w:t>)</w:t>
            </w:r>
            <w:r w:rsidR="00EA70C1">
              <w:rPr>
                <w:noProof/>
                <w:color w:val="4354A2" w:themeColor="accent1"/>
                <w:sz w:val="28"/>
                <w:szCs w:val="28"/>
              </w:rPr>
              <w:t xml:space="preserve"> </w:t>
            </w:r>
            <w:r w:rsidR="007151A6">
              <w:rPr>
                <w:noProof/>
                <w:color w:val="4354A2" w:themeColor="accent1"/>
                <w:sz w:val="28"/>
                <w:szCs w:val="28"/>
              </w:rPr>
              <w:t>in Fort Worth, Texas</w:t>
            </w:r>
            <w:r w:rsidR="00D4222C" w:rsidRPr="000A0508">
              <w:rPr>
                <w:noProof/>
                <w:color w:val="4354A2" w:themeColor="accent1"/>
                <w:sz w:val="28"/>
                <w:szCs w:val="28"/>
              </w:rPr>
              <w:t>.</w:t>
            </w:r>
            <w:r w:rsidR="008542D6" w:rsidRPr="000A0508">
              <w:rPr>
                <w:noProof/>
                <w:color w:val="4354A2" w:themeColor="accent1"/>
                <w:sz w:val="28"/>
                <w:szCs w:val="28"/>
              </w:rPr>
              <w:t xml:space="preserve">  </w:t>
            </w:r>
            <w:r w:rsidR="00F62AD1">
              <w:rPr>
                <w:noProof/>
                <w:color w:val="4354A2" w:themeColor="accent1"/>
                <w:sz w:val="28"/>
                <w:szCs w:val="28"/>
              </w:rPr>
              <w:t xml:space="preserve">We had </w:t>
            </w:r>
            <w:r w:rsidR="00554B09">
              <w:rPr>
                <w:noProof/>
                <w:color w:val="4354A2" w:themeColor="accent1"/>
                <w:sz w:val="28"/>
                <w:szCs w:val="28"/>
              </w:rPr>
              <w:t>four awesome speakers</w:t>
            </w:r>
            <w:r w:rsidR="00D43D45">
              <w:rPr>
                <w:noProof/>
                <w:color w:val="4354A2" w:themeColor="accent1"/>
                <w:sz w:val="28"/>
                <w:szCs w:val="28"/>
              </w:rPr>
              <w:t>, D</w:t>
            </w:r>
            <w:r w:rsidR="009D60D7">
              <w:rPr>
                <w:noProof/>
                <w:color w:val="4354A2" w:themeColor="accent1"/>
                <w:sz w:val="28"/>
                <w:szCs w:val="28"/>
              </w:rPr>
              <w:t>r.</w:t>
            </w:r>
            <w:r w:rsidR="00D43D45">
              <w:rPr>
                <w:noProof/>
                <w:color w:val="4354A2" w:themeColor="accent1"/>
                <w:sz w:val="28"/>
                <w:szCs w:val="28"/>
              </w:rPr>
              <w:t xml:space="preserve"> Aaron Miranda, Susan Cooper</w:t>
            </w:r>
            <w:r w:rsidR="001858BD">
              <w:rPr>
                <w:noProof/>
                <w:color w:val="4354A2" w:themeColor="accent1"/>
                <w:sz w:val="28"/>
                <w:szCs w:val="28"/>
              </w:rPr>
              <w:t>, Crystal Robinson and Rachel Kelly.</w:t>
            </w:r>
          </w:p>
          <w:p w14:paraId="4A2E356D" w14:textId="7448DAF9" w:rsidR="00156E2D" w:rsidRPr="00546E8A" w:rsidRDefault="00D76918" w:rsidP="00546E8A">
            <w:pPr>
              <w:pStyle w:val="GraphicAnchor"/>
              <w:jc w:val="center"/>
              <w:rPr>
                <w:noProof/>
                <w:color w:val="4354A2" w:themeColor="accent1"/>
                <w:sz w:val="28"/>
                <w:szCs w:val="28"/>
              </w:rPr>
            </w:pPr>
            <w:r>
              <w:rPr>
                <w:noProof/>
                <w:color w:val="4354A2" w:themeColor="accent1"/>
                <w:sz w:val="28"/>
                <w:szCs w:val="28"/>
              </w:rPr>
              <w:t>I must say we learned</w:t>
            </w:r>
            <w:r w:rsidR="00D43E7E">
              <w:rPr>
                <w:noProof/>
                <w:color w:val="4354A2" w:themeColor="accent1"/>
                <w:sz w:val="28"/>
                <w:szCs w:val="28"/>
              </w:rPr>
              <w:t xml:space="preserve"> </w:t>
            </w:r>
            <w:r>
              <w:rPr>
                <w:noProof/>
                <w:color w:val="4354A2" w:themeColor="accent1"/>
                <w:sz w:val="28"/>
                <w:szCs w:val="28"/>
              </w:rPr>
              <w:t>a</w:t>
            </w:r>
            <w:r w:rsidR="005C32DC">
              <w:rPr>
                <w:noProof/>
                <w:color w:val="4354A2" w:themeColor="accent1"/>
                <w:sz w:val="28"/>
                <w:szCs w:val="28"/>
              </w:rPr>
              <w:t xml:space="preserve"> </w:t>
            </w:r>
            <w:r>
              <w:rPr>
                <w:noProof/>
                <w:color w:val="4354A2" w:themeColor="accent1"/>
                <w:sz w:val="28"/>
                <w:szCs w:val="28"/>
              </w:rPr>
              <w:t>lot</w:t>
            </w:r>
            <w:r w:rsidR="0098313C">
              <w:rPr>
                <w:noProof/>
                <w:color w:val="4354A2" w:themeColor="accent1"/>
                <w:sz w:val="28"/>
                <w:szCs w:val="28"/>
              </w:rPr>
              <w:t>,</w:t>
            </w:r>
            <w:r>
              <w:rPr>
                <w:noProof/>
                <w:color w:val="4354A2" w:themeColor="accent1"/>
                <w:sz w:val="28"/>
                <w:szCs w:val="28"/>
              </w:rPr>
              <w:t xml:space="preserve"> and we had </w:t>
            </w:r>
            <w:r w:rsidR="00D43E7E">
              <w:rPr>
                <w:noProof/>
                <w:color w:val="4354A2" w:themeColor="accent1"/>
                <w:sz w:val="28"/>
                <w:szCs w:val="28"/>
              </w:rPr>
              <w:t>great parti</w:t>
            </w:r>
            <w:r w:rsidR="00791708">
              <w:rPr>
                <w:noProof/>
                <w:color w:val="4354A2" w:themeColor="accent1"/>
                <w:sz w:val="28"/>
                <w:szCs w:val="28"/>
              </w:rPr>
              <w:t>cipation from our members</w:t>
            </w:r>
            <w:r w:rsidR="0061485C">
              <w:rPr>
                <w:noProof/>
                <w:color w:val="4354A2" w:themeColor="accent1"/>
                <w:sz w:val="28"/>
                <w:szCs w:val="28"/>
              </w:rPr>
              <w:t>.</w:t>
            </w:r>
            <w:r w:rsidR="00791708">
              <w:rPr>
                <w:noProof/>
                <w:color w:val="4354A2" w:themeColor="accent1"/>
                <w:sz w:val="28"/>
                <w:szCs w:val="28"/>
              </w:rPr>
              <w:t xml:space="preserve"> </w:t>
            </w:r>
            <w:r w:rsidR="00BB7B5F">
              <w:rPr>
                <w:noProof/>
                <w:color w:val="4354A2" w:themeColor="accent1"/>
                <w:sz w:val="28"/>
                <w:szCs w:val="28"/>
              </w:rPr>
              <w:t>We</w:t>
            </w:r>
            <w:r w:rsidR="00791708">
              <w:rPr>
                <w:noProof/>
                <w:color w:val="4354A2" w:themeColor="accent1"/>
                <w:sz w:val="28"/>
                <w:szCs w:val="28"/>
              </w:rPr>
              <w:t xml:space="preserve"> even gained a few </w:t>
            </w:r>
            <w:r w:rsidR="00582451">
              <w:rPr>
                <w:noProof/>
                <w:color w:val="4354A2" w:themeColor="accent1"/>
                <w:sz w:val="28"/>
                <w:szCs w:val="28"/>
              </w:rPr>
              <w:t xml:space="preserve">new </w:t>
            </w:r>
            <w:r w:rsidR="00791708">
              <w:rPr>
                <w:noProof/>
                <w:color w:val="4354A2" w:themeColor="accent1"/>
                <w:sz w:val="28"/>
                <w:szCs w:val="28"/>
              </w:rPr>
              <w:t>members after</w:t>
            </w:r>
            <w:r w:rsidR="00730BD3">
              <w:rPr>
                <w:noProof/>
                <w:color w:val="4354A2" w:themeColor="accent1"/>
                <w:sz w:val="28"/>
                <w:szCs w:val="28"/>
              </w:rPr>
              <w:t xml:space="preserve"> our PANAW Celebration</w:t>
            </w:r>
            <w:r w:rsidR="00BA4B3F">
              <w:rPr>
                <w:noProof/>
                <w:color w:val="4354A2" w:themeColor="accent1"/>
                <w:sz w:val="28"/>
                <w:szCs w:val="28"/>
              </w:rPr>
              <w:t>!</w:t>
            </w:r>
          </w:p>
          <w:p w14:paraId="69C46EDC" w14:textId="42D36885" w:rsidR="00156E2D" w:rsidRDefault="00156E2D" w:rsidP="00D04A10">
            <w:pPr>
              <w:pStyle w:val="GraphicAnchor"/>
              <w:rPr>
                <w:noProof/>
                <w:sz w:val="28"/>
                <w:szCs w:val="32"/>
              </w:rPr>
            </w:pPr>
          </w:p>
          <w:p w14:paraId="6727282F" w14:textId="498953A9" w:rsidR="009A36DA" w:rsidRDefault="00032299" w:rsidP="00301B8C">
            <w:pPr>
              <w:pStyle w:val="GraphicAnchor"/>
              <w:jc w:val="center"/>
              <w:rPr>
                <w:noProof/>
                <w:sz w:val="28"/>
                <w:szCs w:val="32"/>
              </w:rPr>
            </w:pPr>
            <w:r>
              <w:rPr>
                <w:noProof/>
              </w:rPr>
              <w:drawing>
                <wp:inline distT="0" distB="0" distL="0" distR="0" wp14:anchorId="3BE4E711" wp14:editId="30B3FBC8">
                  <wp:extent cx="4211782" cy="2707631"/>
                  <wp:effectExtent l="0" t="0" r="0" b="0"/>
                  <wp:docPr id="5078630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236861" cy="2723754"/>
                          </a:xfrm>
                          <a:prstGeom prst="rect">
                            <a:avLst/>
                          </a:prstGeom>
                          <a:noFill/>
                          <a:ln>
                            <a:noFill/>
                          </a:ln>
                        </pic:spPr>
                      </pic:pic>
                    </a:graphicData>
                  </a:graphic>
                </wp:inline>
              </w:drawing>
            </w:r>
          </w:p>
          <w:p w14:paraId="27BEAC21" w14:textId="6F40DF2B" w:rsidR="009A36DA" w:rsidRPr="00AF795A" w:rsidRDefault="009A36DA" w:rsidP="00D04A10">
            <w:pPr>
              <w:pStyle w:val="GraphicAnchor"/>
              <w:rPr>
                <w:noProof/>
                <w:sz w:val="28"/>
                <w:szCs w:val="32"/>
              </w:rPr>
            </w:pPr>
          </w:p>
        </w:tc>
      </w:tr>
    </w:tbl>
    <w:p w14:paraId="60263C54" w14:textId="0A32E2E6" w:rsidR="00810505" w:rsidRDefault="00C25B65" w:rsidP="009A36DA">
      <w:pPr>
        <w:pStyle w:val="Titlenormal"/>
        <w:ind w:left="0"/>
      </w:pPr>
      <w:r w:rsidRPr="00935A39">
        <w:rPr>
          <w:noProof/>
          <w:sz w:val="48"/>
          <w:szCs w:val="18"/>
          <w:lang w:bidi="ar-SA"/>
        </w:rPr>
        <mc:AlternateContent>
          <mc:Choice Requires="wps">
            <w:drawing>
              <wp:anchor distT="45720" distB="45720" distL="114300" distR="114300" simplePos="0" relativeHeight="251658247" behindDoc="0" locked="0" layoutInCell="1" allowOverlap="1" wp14:anchorId="275AEEAF" wp14:editId="2BFF1B99">
                <wp:simplePos x="0" y="0"/>
                <wp:positionH relativeFrom="rightMargin">
                  <wp:align>left</wp:align>
                </wp:positionH>
                <wp:positionV relativeFrom="paragraph">
                  <wp:posOffset>-4174890</wp:posOffset>
                </wp:positionV>
                <wp:extent cx="297180" cy="228600"/>
                <wp:effectExtent l="0" t="0" r="0" b="0"/>
                <wp:wrapSquare wrapText="bothSides"/>
                <wp:docPr id="6071131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 cy="228600"/>
                        </a:xfrm>
                        <a:prstGeom prst="rect">
                          <a:avLst/>
                        </a:prstGeom>
                        <a:noFill/>
                        <a:ln w="9525">
                          <a:noFill/>
                          <a:miter lim="800000"/>
                          <a:headEnd/>
                          <a:tailEnd/>
                        </a:ln>
                      </wps:spPr>
                      <wps:txbx>
                        <w:txbxContent>
                          <w:p w14:paraId="2951E12F" w14:textId="7422DADF" w:rsidR="000F26ED" w:rsidRPr="00A246AE" w:rsidRDefault="000F26ED" w:rsidP="000F26ED">
                            <w:pPr>
                              <w:rPr>
                                <w:color w:val="4354A2" w:themeColor="accent1"/>
                              </w:rPr>
                            </w:pPr>
                            <w:r>
                              <w:rPr>
                                <w:color w:val="4354A2" w:themeColor="accent1"/>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75AEEAF" id="_x0000_s1122" type="#_x0000_t202" style="position:absolute;margin-left:0;margin-top:-328.75pt;width:23.4pt;height:18pt;z-index:251658247;visibility:visible;mso-wrap-style:square;mso-width-percent:0;mso-height-percent:0;mso-wrap-distance-left:9pt;mso-wrap-distance-top:3.6pt;mso-wrap-distance-right:9pt;mso-wrap-distance-bottom:3.6pt;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" filled="f" stroked="f">
                <v:textbox>
                  <w:txbxContent>
                    <w:p w14:paraId="2951E12F" w14:textId="7422DADF" w:rsidR="000F26ED" w:rsidRPr="00A246AE" w:rsidRDefault="000F26ED" w:rsidP="000F26ED">
                      <w:pPr>
                        <w:rPr>
                          <w:color w:val="4354A2" w:themeColor="accent1"/>
                        </w:rPr>
                      </w:pPr>
                      <w:r>
                        <w:rPr>
                          <w:color w:val="4354A2" w:themeColor="accent1"/>
                        </w:rPr>
                        <w:t>6</w:t>
                      </w:r>
                    </w:p>
                  </w:txbxContent>
                </v:textbox>
                <w10:wrap type="square" anchorx="margin"/>
              </v:shape>
            </w:pict>
          </mc:Fallback>
        </mc:AlternateContent>
      </w:r>
      <w:r w:rsidR="00436A59" w:rsidRPr="000A0508">
        <w:rPr>
          <w:noProof/>
          <w:szCs w:val="36"/>
          <w:lang w:bidi="ar-SA"/>
        </w:rPr>
        <mc:AlternateContent>
          <mc:Choice Requires="wps">
            <w:drawing>
              <wp:anchor distT="45720" distB="45720" distL="114300" distR="114300" simplePos="0" relativeHeight="251658240" behindDoc="0" locked="0" layoutInCell="1" allowOverlap="1" wp14:anchorId="50FFD5A2" wp14:editId="2794E572">
                <wp:simplePos x="0" y="0"/>
                <wp:positionH relativeFrom="margin">
                  <wp:align>right</wp:align>
                </wp:positionH>
                <wp:positionV relativeFrom="paragraph">
                  <wp:posOffset>-6228715</wp:posOffset>
                </wp:positionV>
                <wp:extent cx="6858000" cy="619760"/>
                <wp:effectExtent l="0" t="0" r="0" b="0"/>
                <wp:wrapSquare wrapText="bothSides"/>
                <wp:docPr id="4918965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619760"/>
                        </a:xfrm>
                        <a:prstGeom prst="rect">
                          <a:avLst/>
                        </a:prstGeom>
                        <a:noFill/>
                        <a:ln w="9525">
                          <a:noFill/>
                          <a:miter lim="800000"/>
                          <a:headEnd/>
                          <a:tailEnd/>
                        </a:ln>
                      </wps:spPr>
                      <wps:txbx>
                        <w:txbxContent>
                          <w:p w14:paraId="0B576553" w14:textId="2DD64D69" w:rsidR="00AF795A" w:rsidRPr="00AF795A" w:rsidRDefault="00BD2470" w:rsidP="001E4D52">
                            <w:pPr>
                              <w:jc w:val="center"/>
                              <w:rPr>
                                <w:b/>
                                <w:bCs/>
                                <w:color w:val="4354A2" w:themeColor="accent1"/>
                                <w:sz w:val="56"/>
                                <w:szCs w:val="96"/>
                              </w:rPr>
                            </w:pPr>
                            <w:r>
                              <w:rPr>
                                <w:b/>
                                <w:bCs/>
                                <w:color w:val="4354A2" w:themeColor="accent1"/>
                                <w:sz w:val="56"/>
                                <w:szCs w:val="96"/>
                              </w:rPr>
                              <w:t>PANAW 2024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0FFD5A2" id="_x0000_s1123" type="#_x0000_t202" style="position:absolute;margin-left:488.8pt;margin-top:-490.45pt;width:540pt;height:48.8pt;z-index:2516582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" filled="f" stroked="f">
                <v:textbox>
                  <w:txbxContent>
                    <w:p w14:paraId="0B576553" w14:textId="2DD64D69" w:rsidR="00AF795A" w:rsidRPr="00AF795A" w:rsidRDefault="00BD2470" w:rsidP="001E4D52">
                      <w:pPr>
                        <w:jc w:val="center"/>
                        <w:rPr>
                          <w:b/>
                          <w:bCs/>
                          <w:color w:val="4354A2" w:themeColor="accent1"/>
                          <w:sz w:val="56"/>
                          <w:szCs w:val="96"/>
                        </w:rPr>
                      </w:pPr>
                      <w:r>
                        <w:rPr>
                          <w:b/>
                          <w:bCs/>
                          <w:color w:val="4354A2" w:themeColor="accent1"/>
                          <w:sz w:val="56"/>
                          <w:szCs w:val="96"/>
                        </w:rPr>
                        <w:t>PANAW 2024</w:t>
                      </w:r>
                    </w:p>
                  </w:txbxContent>
                </v:textbox>
                <w10:wrap type="square" anchorx="margin"/>
              </v:shape>
            </w:pict>
          </mc:Fallback>
        </mc:AlternateContent>
      </w:r>
    </w:p>
    <w:p w14:paraId="748B5D86" w14:textId="467EF290" w:rsidR="006604D5" w:rsidRDefault="004374AF" w:rsidP="00687C60">
      <w:pPr>
        <w:pStyle w:val="Titlenormal"/>
        <w:ind w:left="0"/>
      </w:pPr>
      <w:r>
        <w:rPr>
          <w:noProof/>
          <w:lang w:bidi="ar-SA"/>
        </w:rPr>
        <w:drawing>
          <wp:anchor distT="0" distB="0" distL="114300" distR="114300" simplePos="0" relativeHeight="251665920" behindDoc="0" locked="0" layoutInCell="1" allowOverlap="1" wp14:anchorId="29BF4A44" wp14:editId="3F30FA8C">
            <wp:simplePos x="0" y="0"/>
            <wp:positionH relativeFrom="margin">
              <wp:posOffset>3760470</wp:posOffset>
            </wp:positionH>
            <wp:positionV relativeFrom="margin">
              <wp:align>bottom</wp:align>
            </wp:positionV>
            <wp:extent cx="3098165" cy="4131945"/>
            <wp:effectExtent l="0" t="0" r="6985" b="1905"/>
            <wp:wrapSquare wrapText="bothSides"/>
            <wp:docPr id="78145360" name="Picture 2" descr="A group of women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45360" name="Picture 2" descr="A group of women standing in a room&#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98165" cy="4131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E54BE">
        <w:t xml:space="preserve">I had the pleasure of </w:t>
      </w:r>
      <w:r w:rsidR="00815C7C">
        <w:t>attending an amazing event at JPS during the PANAW week celebration</w:t>
      </w:r>
      <w:r w:rsidR="003E35AA">
        <w:t xml:space="preserve"> in February</w:t>
      </w:r>
      <w:r w:rsidR="00EC550F">
        <w:t xml:space="preserve"> of this year! The opportunities </w:t>
      </w:r>
      <w:r w:rsidR="008E7DDC">
        <w:t>for networking</w:t>
      </w:r>
      <w:r w:rsidR="003F2040">
        <w:t xml:space="preserve"> and know</w:t>
      </w:r>
      <w:r w:rsidR="0078314E">
        <w:t>ledge building were incredible</w:t>
      </w:r>
      <w:r w:rsidR="00A86F33">
        <w:t xml:space="preserve">! There was so much </w:t>
      </w:r>
      <w:r w:rsidR="004D7247">
        <w:t>foundational,</w:t>
      </w:r>
      <w:r w:rsidR="00A86F33">
        <w:t xml:space="preserve"> yet</w:t>
      </w:r>
      <w:r w:rsidR="00A977D1">
        <w:t xml:space="preserve"> innovative information presented! I truly enjoyed </w:t>
      </w:r>
      <w:r w:rsidR="0030371F">
        <w:t>all</w:t>
      </w:r>
      <w:r w:rsidR="00A977D1">
        <w:t xml:space="preserve"> the</w:t>
      </w:r>
      <w:r w:rsidR="004D7247">
        <w:t xml:space="preserve"> speakers.</w:t>
      </w:r>
      <w:r w:rsidR="00F53636">
        <w:t xml:space="preserve"> Knowing </w:t>
      </w:r>
      <w:r w:rsidR="0030371F">
        <w:t>that this event was sponsored by</w:t>
      </w:r>
      <w:r w:rsidR="000B28DA">
        <w:t xml:space="preserve"> TAPAN at my local region,</w:t>
      </w:r>
      <w:r w:rsidR="004637E1">
        <w:t xml:space="preserve"> I was left intrigued with a desire to </w:t>
      </w:r>
      <w:r w:rsidR="00816A58">
        <w:t xml:space="preserve">get involved! As a part </w:t>
      </w:r>
      <w:r w:rsidR="000029D5">
        <w:t>of my</w:t>
      </w:r>
      <w:r w:rsidR="00816A58">
        <w:t xml:space="preserve"> career goal for this yea</w:t>
      </w:r>
      <w:r w:rsidR="000029D5">
        <w:t>r, I plan to join this wonderful organization!</w:t>
      </w:r>
    </w:p>
    <w:p w14:paraId="4D0CDCD1" w14:textId="1A269FC5" w:rsidR="003026F4" w:rsidRDefault="003026F4" w:rsidP="00687C60">
      <w:pPr>
        <w:pStyle w:val="Titlenormal"/>
        <w:ind w:left="0"/>
      </w:pPr>
    </w:p>
    <w:p w14:paraId="2902D88D" w14:textId="14CC858A" w:rsidR="003026F4" w:rsidRPr="00687C60" w:rsidRDefault="003026F4" w:rsidP="00687C60">
      <w:pPr>
        <w:pStyle w:val="Titlenormal"/>
        <w:ind w:left="0"/>
      </w:pPr>
      <w:proofErr w:type="spellStart"/>
      <w:r>
        <w:t>Orrika</w:t>
      </w:r>
      <w:proofErr w:type="spellEnd"/>
      <w:r>
        <w:t xml:space="preserve"> Porter-Grant, RN</w:t>
      </w:r>
    </w:p>
    <w:p w14:paraId="55A03ADF" w14:textId="12B2BCD6" w:rsidR="00052A30" w:rsidRPr="005205DF" w:rsidRDefault="00C25B65" w:rsidP="005205DF">
      <w:pPr>
        <w:pStyle w:val="TextBody"/>
        <w:tabs>
          <w:tab w:val="left" w:pos="9810"/>
        </w:tabs>
        <w:rPr>
          <w:sz w:val="32"/>
          <w:szCs w:val="36"/>
        </w:rPr>
      </w:pPr>
      <w:r>
        <w:rPr>
          <w:noProof/>
          <w:lang w:bidi="ar-SA"/>
        </w:rPr>
        <w:lastRenderedPageBreak/>
        <mc:AlternateContent>
          <mc:Choice Requires="wps">
            <w:drawing>
              <wp:anchor distT="45720" distB="45720" distL="114300" distR="114300" simplePos="0" relativeHeight="251658258" behindDoc="0" locked="0" layoutInCell="1" allowOverlap="1" wp14:anchorId="05251A38" wp14:editId="1AC589EF">
                <wp:simplePos x="0" y="0"/>
                <wp:positionH relativeFrom="rightMargin">
                  <wp:align>left</wp:align>
                </wp:positionH>
                <wp:positionV relativeFrom="paragraph">
                  <wp:posOffset>559</wp:posOffset>
                </wp:positionV>
                <wp:extent cx="297180" cy="294005"/>
                <wp:effectExtent l="0" t="0" r="0" b="0"/>
                <wp:wrapSquare wrapText="bothSides"/>
                <wp:docPr id="15951388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297180" cy="294005"/>
                        </a:xfrm>
                        <a:prstGeom prst="rect">
                          <a:avLst/>
                        </a:prstGeom>
                        <a:noFill/>
                        <a:ln w="9525">
                          <a:noFill/>
                          <a:miter lim="800000"/>
                          <a:headEnd/>
                          <a:tailEnd/>
                        </a:ln>
                      </wps:spPr>
                      <wps:txbx>
                        <w:txbxContent>
                          <w:p w14:paraId="18DDD97A" w14:textId="72505AEF" w:rsidR="000F26ED" w:rsidRPr="00A246AE" w:rsidRDefault="000F26ED" w:rsidP="000F26ED">
                            <w:pPr>
                              <w:rPr>
                                <w:color w:val="4354A2" w:themeColor="accent1"/>
                              </w:rPr>
                            </w:pPr>
                            <w:r>
                              <w:rPr>
                                <w:color w:val="4354A2" w:themeColor="accent1"/>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5251A38" id="_x0000_s1124" type="#_x0000_t202" style="position:absolute;left:0;text-align:left;margin-left:0;margin-top:.05pt;width:23.4pt;height:23.15pt;rotation:180;flip:y;z-index:251658258;visibility:visible;mso-wrap-style:square;mso-width-percent:0;mso-height-percent:0;mso-wrap-distance-left:9pt;mso-wrap-distance-top:3.6pt;mso-wrap-distance-right:9pt;mso-wrap-distance-bottom:3.6pt;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" filled="f" stroked="f">
                <v:textbox>
                  <w:txbxContent>
                    <w:p w14:paraId="18DDD97A" w14:textId="72505AEF" w:rsidR="000F26ED" w:rsidRPr="00A246AE" w:rsidRDefault="000F26ED" w:rsidP="000F26ED">
                      <w:pPr>
                        <w:rPr>
                          <w:color w:val="4354A2" w:themeColor="accent1"/>
                        </w:rPr>
                      </w:pPr>
                      <w:r>
                        <w:rPr>
                          <w:color w:val="4354A2" w:themeColor="accent1"/>
                        </w:rPr>
                        <w:t>7</w:t>
                      </w:r>
                    </w:p>
                  </w:txbxContent>
                </v:textbox>
                <w10:wrap type="square" anchorx="margin"/>
              </v:shape>
            </w:pict>
          </mc:Fallback>
        </mc:AlternateContent>
      </w:r>
      <w:r w:rsidR="00045523">
        <w:rPr>
          <w:noProof/>
          <w:lang w:bidi="ar-SA"/>
        </w:rPr>
        <w:drawing>
          <wp:anchor distT="0" distB="0" distL="114300" distR="114300" simplePos="0" relativeHeight="251666944" behindDoc="0" locked="0" layoutInCell="1" allowOverlap="1" wp14:anchorId="6A396ED6" wp14:editId="05FD3882">
            <wp:simplePos x="1835780" y="2142907"/>
            <wp:positionH relativeFrom="margin">
              <wp:align>left</wp:align>
            </wp:positionH>
            <wp:positionV relativeFrom="margin">
              <wp:align>top</wp:align>
            </wp:positionV>
            <wp:extent cx="3469005" cy="2600960"/>
            <wp:effectExtent l="0" t="0" r="0" b="8890"/>
            <wp:wrapSquare wrapText="bothSides"/>
            <wp:docPr id="106597501" name="Picture 6" descr="A cake with frosting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97501" name="Picture 6" descr="A cake with frosting and flowers&#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475041" cy="260563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3704D">
        <w:rPr>
          <w:sz w:val="32"/>
          <w:szCs w:val="36"/>
        </w:rPr>
        <w:tab/>
      </w:r>
    </w:p>
    <w:p w14:paraId="230449AE" w14:textId="13940130" w:rsidR="00AF7461" w:rsidRPr="00C64567" w:rsidRDefault="00C62B68" w:rsidP="00052A30">
      <w:pPr>
        <w:jc w:val="center"/>
        <w:rPr>
          <w:b/>
          <w:bCs/>
          <w:color w:val="4354A2" w:themeColor="accent1"/>
          <w:sz w:val="96"/>
          <w:szCs w:val="160"/>
        </w:rPr>
      </w:pPr>
      <w:r w:rsidRPr="00C64567">
        <w:rPr>
          <w:b/>
          <w:bCs/>
          <w:color w:val="4354A2" w:themeColor="accent1"/>
          <w:sz w:val="96"/>
          <w:szCs w:val="160"/>
        </w:rPr>
        <w:t>PANAW 2024</w:t>
      </w:r>
    </w:p>
    <w:p w14:paraId="768B6C47" w14:textId="07764C31" w:rsidR="00FA2C00" w:rsidRDefault="00FA2C00" w:rsidP="005139BE">
      <w:pPr>
        <w:pStyle w:val="TextBody"/>
        <w:jc w:val="center"/>
        <w:rPr>
          <w:sz w:val="32"/>
          <w:szCs w:val="36"/>
        </w:rPr>
      </w:pPr>
    </w:p>
    <w:p w14:paraId="53EC2B2C" w14:textId="499AF5F8" w:rsidR="00EB7D84" w:rsidRDefault="00EB7D84" w:rsidP="00DA7896">
      <w:pPr>
        <w:pStyle w:val="TextBody"/>
        <w:ind w:left="5760"/>
        <w:rPr>
          <w:sz w:val="32"/>
          <w:szCs w:val="36"/>
        </w:rPr>
      </w:pPr>
    </w:p>
    <w:p w14:paraId="29ECF7CA" w14:textId="49224891" w:rsidR="00EB7D84" w:rsidRDefault="00EB7D84" w:rsidP="00DA7896">
      <w:pPr>
        <w:pStyle w:val="TextBody"/>
        <w:ind w:left="5760"/>
        <w:rPr>
          <w:sz w:val="32"/>
          <w:szCs w:val="36"/>
        </w:rPr>
      </w:pPr>
    </w:p>
    <w:p w14:paraId="062D151C" w14:textId="1C47AA60" w:rsidR="00EB7D84" w:rsidRDefault="00EB7D84" w:rsidP="00DA7896">
      <w:pPr>
        <w:pStyle w:val="TextBody"/>
        <w:ind w:left="5760"/>
        <w:rPr>
          <w:sz w:val="32"/>
          <w:szCs w:val="36"/>
        </w:rPr>
      </w:pPr>
    </w:p>
    <w:p w14:paraId="7ED98739" w14:textId="21549B90" w:rsidR="00EB7D84" w:rsidRDefault="00EB7D84" w:rsidP="00EB7D84">
      <w:pPr>
        <w:pStyle w:val="TextBody"/>
        <w:rPr>
          <w:sz w:val="32"/>
          <w:szCs w:val="36"/>
        </w:rPr>
      </w:pPr>
      <w:r>
        <w:rPr>
          <w:noProof/>
          <w:lang w:bidi="ar-SA"/>
        </w:rPr>
        <w:drawing>
          <wp:inline distT="0" distB="0" distL="0" distR="0" wp14:anchorId="44BFB9E2" wp14:editId="2E167071">
            <wp:extent cx="4046724" cy="3194685"/>
            <wp:effectExtent l="0" t="0" r="0" b="5715"/>
            <wp:docPr id="1510656502" name="Picture 2" descr="A person in a suit standing in front of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656502" name="Picture 2" descr="A person in a suit standing in front of a screen&#10;&#10;Description automatically generated"/>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b="40771"/>
                    <a:stretch/>
                  </pic:blipFill>
                  <pic:spPr bwMode="auto">
                    <a:xfrm>
                      <a:off x="0" y="0"/>
                      <a:ext cx="4081829" cy="3222399"/>
                    </a:xfrm>
                    <a:prstGeom prst="rect">
                      <a:avLst/>
                    </a:prstGeom>
                    <a:noFill/>
                    <a:ln>
                      <a:noFill/>
                    </a:ln>
                    <a:extLst>
                      <a:ext uri="{53640926-AAD7-44D8-BBD7-CCE9431645EC}">
                        <a14:shadowObscured xmlns:a14="http://schemas.microsoft.com/office/drawing/2010/main"/>
                      </a:ext>
                    </a:extLst>
                  </pic:spPr>
                </pic:pic>
              </a:graphicData>
            </a:graphic>
          </wp:inline>
        </w:drawing>
      </w:r>
      <w:r>
        <w:rPr>
          <w:sz w:val="32"/>
          <w:szCs w:val="36"/>
        </w:rPr>
        <w:tab/>
      </w:r>
      <w:r>
        <w:rPr>
          <w:noProof/>
        </w:rPr>
        <w:t xml:space="preserve">              </w:t>
      </w:r>
      <w:r>
        <w:rPr>
          <w:noProof/>
          <w:lang w:bidi="ar-SA"/>
        </w:rPr>
        <w:drawing>
          <wp:inline distT="0" distB="0" distL="0" distR="0" wp14:anchorId="15990E71" wp14:editId="14706D05">
            <wp:extent cx="2296153" cy="3440430"/>
            <wp:effectExtent l="0" t="0" r="9525" b="7620"/>
            <wp:docPr id="96747591" name="Picture 11" descr="A person standing in front of a large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47591" name="Picture 11" descr="A person standing in front of a large screen&#10;&#10;Description automatically generated"/>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3655" r="26302"/>
                    <a:stretch/>
                  </pic:blipFill>
                  <pic:spPr bwMode="auto">
                    <a:xfrm>
                      <a:off x="0" y="0"/>
                      <a:ext cx="2296838" cy="3441457"/>
                    </a:xfrm>
                    <a:prstGeom prst="rect">
                      <a:avLst/>
                    </a:prstGeom>
                    <a:noFill/>
                    <a:ln>
                      <a:noFill/>
                    </a:ln>
                    <a:extLst>
                      <a:ext uri="{53640926-AAD7-44D8-BBD7-CCE9431645EC}">
                        <a14:shadowObscured xmlns:a14="http://schemas.microsoft.com/office/drawing/2010/main"/>
                      </a:ext>
                    </a:extLst>
                  </pic:spPr>
                </pic:pic>
              </a:graphicData>
            </a:graphic>
          </wp:inline>
        </w:drawing>
      </w:r>
    </w:p>
    <w:p w14:paraId="36FF181A" w14:textId="54484F24" w:rsidR="00794F9E" w:rsidRDefault="00066353" w:rsidP="00EB7D84">
      <w:pPr>
        <w:pStyle w:val="TextBody"/>
        <w:rPr>
          <w:sz w:val="32"/>
          <w:szCs w:val="36"/>
        </w:rPr>
      </w:pPr>
      <w:r>
        <w:rPr>
          <w:noProof/>
          <w:lang w:bidi="ar-SA"/>
        </w:rPr>
        <w:drawing>
          <wp:anchor distT="0" distB="0" distL="114300" distR="114300" simplePos="0" relativeHeight="251671040" behindDoc="0" locked="0" layoutInCell="1" allowOverlap="1" wp14:anchorId="75E9F4C9" wp14:editId="1961609D">
            <wp:simplePos x="0" y="0"/>
            <wp:positionH relativeFrom="margin">
              <wp:posOffset>2961576</wp:posOffset>
            </wp:positionH>
            <wp:positionV relativeFrom="paragraph">
              <wp:posOffset>183840</wp:posOffset>
            </wp:positionV>
            <wp:extent cx="4225634" cy="2036269"/>
            <wp:effectExtent l="0" t="0" r="3810" b="2540"/>
            <wp:wrapNone/>
            <wp:docPr id="703421973" name="Picture 10" descr="A group of people sitting at tab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421973" name="Picture 10" descr="A group of people sitting at tables&#10;&#10;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225634" cy="203626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12CE1">
        <w:rPr>
          <w:noProof/>
          <w:lang w:bidi="ar-SA"/>
        </w:rPr>
        <w:drawing>
          <wp:inline distT="0" distB="0" distL="0" distR="0" wp14:anchorId="16003FD5" wp14:editId="381309E5">
            <wp:extent cx="2862308" cy="2393950"/>
            <wp:effectExtent l="0" t="0" r="0" b="6350"/>
            <wp:docPr id="1075149372" name="Picture 7" descr="A group of people sitting at tables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149372" name="Picture 7" descr="A group of people sitting at tables in a room&#10;&#10;Description automatically generated"/>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0349"/>
                    <a:stretch/>
                  </pic:blipFill>
                  <pic:spPr bwMode="auto">
                    <a:xfrm>
                      <a:off x="0" y="0"/>
                      <a:ext cx="2862308" cy="2393950"/>
                    </a:xfrm>
                    <a:prstGeom prst="rect">
                      <a:avLst/>
                    </a:prstGeom>
                    <a:noFill/>
                    <a:ln>
                      <a:noFill/>
                    </a:ln>
                    <a:extLst>
                      <a:ext uri="{53640926-AAD7-44D8-BBD7-CCE9431645EC}">
                        <a14:shadowObscured xmlns:a14="http://schemas.microsoft.com/office/drawing/2010/main"/>
                      </a:ext>
                    </a:extLst>
                  </pic:spPr>
                </pic:pic>
              </a:graphicData>
            </a:graphic>
          </wp:inline>
        </w:drawing>
      </w:r>
      <w:r w:rsidR="00EB7D84">
        <w:rPr>
          <w:sz w:val="32"/>
          <w:szCs w:val="36"/>
        </w:rPr>
        <w:t xml:space="preserve">     </w:t>
      </w:r>
    </w:p>
    <w:p w14:paraId="77AE48F8" w14:textId="414004CD" w:rsidR="006E7C5C" w:rsidRDefault="00C25B65" w:rsidP="006E7C5C">
      <w:pPr>
        <w:pStyle w:val="TextBody"/>
        <w:tabs>
          <w:tab w:val="center" w:pos="5416"/>
          <w:tab w:val="right" w:pos="10813"/>
        </w:tabs>
        <w:jc w:val="both"/>
      </w:pPr>
      <w:r>
        <w:rPr>
          <w:noProof/>
          <w:lang w:bidi="ar-SA"/>
        </w:rPr>
        <w:lastRenderedPageBreak/>
        <mc:AlternateContent>
          <mc:Choice Requires="wps">
            <w:drawing>
              <wp:anchor distT="45720" distB="45720" distL="114300" distR="114300" simplePos="0" relativeHeight="251658259" behindDoc="0" locked="0" layoutInCell="1" allowOverlap="1" wp14:anchorId="68841471" wp14:editId="3CCA2571">
                <wp:simplePos x="0" y="0"/>
                <wp:positionH relativeFrom="rightMargin">
                  <wp:align>left</wp:align>
                </wp:positionH>
                <wp:positionV relativeFrom="paragraph">
                  <wp:posOffset>591</wp:posOffset>
                </wp:positionV>
                <wp:extent cx="297180" cy="311150"/>
                <wp:effectExtent l="0" t="0" r="0" b="0"/>
                <wp:wrapSquare wrapText="bothSides"/>
                <wp:docPr id="19685984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 cy="311150"/>
                        </a:xfrm>
                        <a:prstGeom prst="rect">
                          <a:avLst/>
                        </a:prstGeom>
                        <a:noFill/>
                        <a:ln w="9525">
                          <a:noFill/>
                          <a:miter lim="800000"/>
                          <a:headEnd/>
                          <a:tailEnd/>
                        </a:ln>
                      </wps:spPr>
                      <wps:txbx>
                        <w:txbxContent>
                          <w:p w14:paraId="0FBD7A0A" w14:textId="528A8B24" w:rsidR="000F26ED" w:rsidRPr="00A246AE" w:rsidRDefault="000C3EB8" w:rsidP="000F26ED">
                            <w:pPr>
                              <w:rPr>
                                <w:color w:val="4354A2" w:themeColor="accent1"/>
                              </w:rPr>
                            </w:pPr>
                            <w:r>
                              <w:rPr>
                                <w:color w:val="4354A2" w:themeColor="accent1"/>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8841471" id="_x0000_s1125" type="#_x0000_t202" style="position:absolute;left:0;text-align:left;margin-left:0;margin-top:.05pt;width:23.4pt;height:24.5pt;z-index:251658259;visibility:visible;mso-wrap-style:square;mso-width-percent:0;mso-height-percent:0;mso-wrap-distance-left:9pt;mso-wrap-distance-top:3.6pt;mso-wrap-distance-right:9pt;mso-wrap-distance-bottom:3.6pt;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" filled="f" stroked="f">
                <v:textbox>
                  <w:txbxContent>
                    <w:p w14:paraId="0FBD7A0A" w14:textId="528A8B24" w:rsidR="000F26ED" w:rsidRPr="00A246AE" w:rsidRDefault="000C3EB8" w:rsidP="000F26ED">
                      <w:pPr>
                        <w:rPr>
                          <w:color w:val="4354A2" w:themeColor="accent1"/>
                        </w:rPr>
                      </w:pPr>
                      <w:r>
                        <w:rPr>
                          <w:color w:val="4354A2" w:themeColor="accent1"/>
                        </w:rPr>
                        <w:t>8</w:t>
                      </w:r>
                    </w:p>
                  </w:txbxContent>
                </v:textbox>
                <w10:wrap type="square" anchorx="margin"/>
              </v:shape>
            </w:pict>
          </mc:Fallback>
        </mc:AlternateContent>
      </w:r>
      <w:r w:rsidR="002B6F48">
        <w:rPr>
          <w:noProof/>
          <w:lang w:bidi="ar-SA"/>
        </w:rPr>
        <w:drawing>
          <wp:inline distT="0" distB="0" distL="0" distR="0" wp14:anchorId="3D64FBFD" wp14:editId="4DB64DEE">
            <wp:extent cx="4034870" cy="1991114"/>
            <wp:effectExtent l="0" t="0" r="3810" b="9525"/>
            <wp:docPr id="907802262" name="Picture 12" descr="A group of people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802262" name="Picture 12" descr="A group of people standing in a room&#10;&#10;Description automatically generated"/>
                    <pic:cNvPicPr>
                      <a:picLocks noChangeAspect="1" noChangeArrowheads="1"/>
                    </pic:cNvPicPr>
                  </pic:nvPicPr>
                  <pic:blipFill rotWithShape="1">
                    <a:blip r:embed="rId41">
                      <a:extLst>
                        <a:ext uri="{28A0092B-C50C-407E-A947-70E740481C1C}">
                          <a14:useLocalDpi xmlns:a14="http://schemas.microsoft.com/office/drawing/2010/main" val="0"/>
                        </a:ext>
                      </a:extLst>
                    </a:blip>
                    <a:srcRect l="10101" t="35240" r="13590" b="14589"/>
                    <a:stretch/>
                  </pic:blipFill>
                  <pic:spPr bwMode="auto">
                    <a:xfrm>
                      <a:off x="0" y="0"/>
                      <a:ext cx="4148883" cy="2047377"/>
                    </a:xfrm>
                    <a:prstGeom prst="rect">
                      <a:avLst/>
                    </a:prstGeom>
                    <a:noFill/>
                    <a:ln>
                      <a:noFill/>
                    </a:ln>
                    <a:extLst>
                      <a:ext uri="{53640926-AAD7-44D8-BBD7-CCE9431645EC}">
                        <a14:shadowObscured xmlns:a14="http://schemas.microsoft.com/office/drawing/2010/main"/>
                      </a:ext>
                    </a:extLst>
                  </pic:spPr>
                </pic:pic>
              </a:graphicData>
            </a:graphic>
          </wp:inline>
        </w:drawing>
      </w:r>
      <w:r w:rsidR="00BE6A8E">
        <w:t xml:space="preserve"> </w:t>
      </w:r>
      <w:r w:rsidR="00721D35">
        <w:rPr>
          <w:noProof/>
          <w:lang w:bidi="ar-SA"/>
        </w:rPr>
        <w:drawing>
          <wp:inline distT="0" distB="0" distL="0" distR="0" wp14:anchorId="2911C93A" wp14:editId="4A651A9D">
            <wp:extent cx="2306082" cy="2295763"/>
            <wp:effectExtent l="0" t="0" r="0" b="0"/>
            <wp:docPr id="186573725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39720" cy="2329250"/>
                    </a:xfrm>
                    <a:prstGeom prst="rect">
                      <a:avLst/>
                    </a:prstGeom>
                    <a:noFill/>
                  </pic:spPr>
                </pic:pic>
              </a:graphicData>
            </a:graphic>
          </wp:inline>
        </w:drawing>
      </w:r>
      <w:r w:rsidR="00CA7B4D">
        <w:rPr>
          <w:noProof/>
          <w:lang w:bidi="ar-SA"/>
        </w:rPr>
        <w:drawing>
          <wp:inline distT="0" distB="0" distL="0" distR="0" wp14:anchorId="39C2A43C" wp14:editId="7B2355E7">
            <wp:extent cx="2533796" cy="3378394"/>
            <wp:effectExtent l="0" t="0" r="0" b="0"/>
            <wp:docPr id="990182383" name="Picture 18"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182383" name="Picture 18" descr="A group of people sitting at a table&#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536491" cy="3381988"/>
                    </a:xfrm>
                    <a:prstGeom prst="rect">
                      <a:avLst/>
                    </a:prstGeom>
                  </pic:spPr>
                </pic:pic>
              </a:graphicData>
            </a:graphic>
          </wp:inline>
        </w:drawing>
      </w:r>
      <w:r w:rsidR="009D2327">
        <w:t xml:space="preserve"> </w:t>
      </w:r>
      <w:r w:rsidR="00CA7B4D">
        <w:tab/>
      </w:r>
      <w:r w:rsidR="00CA7B4D">
        <w:rPr>
          <w:noProof/>
          <w:lang w:bidi="ar-SA"/>
        </w:rPr>
        <w:drawing>
          <wp:inline distT="0" distB="0" distL="0" distR="0" wp14:anchorId="02DD4229" wp14:editId="20E9B0E6">
            <wp:extent cx="4280007" cy="3076814"/>
            <wp:effectExtent l="0" t="0" r="6350" b="9525"/>
            <wp:docPr id="597446526" name="Picture 4"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446526" name="Picture 4" descr="A group of people posing for a photo&#10;&#10;Description automatically generated"/>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32105" b="13968"/>
                    <a:stretch/>
                  </pic:blipFill>
                  <pic:spPr bwMode="auto">
                    <a:xfrm>
                      <a:off x="0" y="0"/>
                      <a:ext cx="4305063" cy="3094826"/>
                    </a:xfrm>
                    <a:prstGeom prst="rect">
                      <a:avLst/>
                    </a:prstGeom>
                    <a:noFill/>
                    <a:ln>
                      <a:noFill/>
                    </a:ln>
                    <a:extLst>
                      <a:ext uri="{53640926-AAD7-44D8-BBD7-CCE9431645EC}">
                        <a14:shadowObscured xmlns:a14="http://schemas.microsoft.com/office/drawing/2010/main"/>
                      </a:ext>
                    </a:extLst>
                  </pic:spPr>
                </pic:pic>
              </a:graphicData>
            </a:graphic>
          </wp:inline>
        </w:drawing>
      </w:r>
      <w:r w:rsidR="00505FF2">
        <w:rPr>
          <w:noProof/>
          <w:lang w:bidi="ar-SA"/>
        </w:rPr>
        <w:drawing>
          <wp:inline distT="0" distB="0" distL="0" distR="0" wp14:anchorId="36D9AD5E" wp14:editId="3048909C">
            <wp:extent cx="2478914" cy="3305907"/>
            <wp:effectExtent l="0" t="0" r="0" b="8890"/>
            <wp:docPr id="2038082856" name="Picture 1" descr="A group of people stand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082856" name="Picture 1" descr="A group of people standing around a table&#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02246" cy="3337023"/>
                    </a:xfrm>
                    <a:prstGeom prst="rect">
                      <a:avLst/>
                    </a:prstGeom>
                    <a:noFill/>
                    <a:ln>
                      <a:noFill/>
                    </a:ln>
                  </pic:spPr>
                </pic:pic>
              </a:graphicData>
            </a:graphic>
          </wp:inline>
        </w:drawing>
      </w:r>
      <w:r w:rsidR="003933C2">
        <w:rPr>
          <w:noProof/>
          <w:lang w:bidi="ar-SA"/>
        </w:rPr>
        <w:drawing>
          <wp:inline distT="0" distB="0" distL="0" distR="0" wp14:anchorId="5F02D5D7" wp14:editId="40FC7606">
            <wp:extent cx="2468241" cy="3289846"/>
            <wp:effectExtent l="0" t="0" r="8890" b="6350"/>
            <wp:docPr id="438557258" name="Picture 3" descr="A person stand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557258" name="Picture 3" descr="A person standing at a podium&#10;&#10;Description automatically generated"/>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82661" cy="3309066"/>
                    </a:xfrm>
                    <a:prstGeom prst="rect">
                      <a:avLst/>
                    </a:prstGeom>
                    <a:noFill/>
                    <a:ln>
                      <a:noFill/>
                    </a:ln>
                  </pic:spPr>
                </pic:pic>
              </a:graphicData>
            </a:graphic>
          </wp:inline>
        </w:drawing>
      </w:r>
      <w:r w:rsidR="00BE6A8E">
        <w:rPr>
          <w:noProof/>
          <w:lang w:bidi="ar-SA"/>
        </w:rPr>
        <w:drawing>
          <wp:inline distT="0" distB="0" distL="0" distR="0" wp14:anchorId="4DCEF68D" wp14:editId="6C9933AE">
            <wp:extent cx="1816011" cy="3295705"/>
            <wp:effectExtent l="0" t="0" r="0" b="0"/>
            <wp:docPr id="623993955" name="Picture 5" descr="Two women standing next to a red c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993955" name="Picture 5" descr="Two women standing next to a red cart&#10;&#10;Description automatically generated"/>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7941" r="18614"/>
                    <a:stretch/>
                  </pic:blipFill>
                  <pic:spPr bwMode="auto">
                    <a:xfrm>
                      <a:off x="0" y="0"/>
                      <a:ext cx="1831198" cy="3323266"/>
                    </a:xfrm>
                    <a:prstGeom prst="rect">
                      <a:avLst/>
                    </a:prstGeom>
                    <a:noFill/>
                    <a:ln>
                      <a:noFill/>
                    </a:ln>
                    <a:extLst>
                      <a:ext uri="{53640926-AAD7-44D8-BBD7-CCE9431645EC}">
                        <a14:shadowObscured xmlns:a14="http://schemas.microsoft.com/office/drawing/2010/main"/>
                      </a:ext>
                    </a:extLst>
                  </pic:spPr>
                </pic:pic>
              </a:graphicData>
            </a:graphic>
          </wp:inline>
        </w:drawing>
      </w:r>
    </w:p>
    <w:p w14:paraId="60975D5C" w14:textId="50050B8E" w:rsidR="00FE3BCA" w:rsidRPr="006E7C5C" w:rsidRDefault="00C25B65" w:rsidP="006E7C5C">
      <w:pPr>
        <w:pStyle w:val="TextBody"/>
        <w:tabs>
          <w:tab w:val="center" w:pos="5416"/>
          <w:tab w:val="right" w:pos="10813"/>
        </w:tabs>
        <w:jc w:val="center"/>
        <w:rPr>
          <w:b/>
          <w:bCs/>
          <w:sz w:val="36"/>
          <w:szCs w:val="40"/>
        </w:rPr>
      </w:pPr>
      <w:r>
        <w:rPr>
          <w:noProof/>
          <w:lang w:bidi="ar-SA"/>
        </w:rPr>
        <w:lastRenderedPageBreak/>
        <mc:AlternateContent>
          <mc:Choice Requires="wps">
            <w:drawing>
              <wp:anchor distT="45720" distB="45720" distL="114300" distR="114300" simplePos="0" relativeHeight="251684352" behindDoc="0" locked="0" layoutInCell="1" allowOverlap="1" wp14:anchorId="77047BF7" wp14:editId="7FF541E6">
                <wp:simplePos x="0" y="0"/>
                <wp:positionH relativeFrom="rightMargin">
                  <wp:align>left</wp:align>
                </wp:positionH>
                <wp:positionV relativeFrom="paragraph">
                  <wp:posOffset>6470</wp:posOffset>
                </wp:positionV>
                <wp:extent cx="297180" cy="228600"/>
                <wp:effectExtent l="0" t="0" r="0" b="0"/>
                <wp:wrapSquare wrapText="bothSides"/>
                <wp:docPr id="8242497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 cy="228600"/>
                        </a:xfrm>
                        <a:prstGeom prst="rect">
                          <a:avLst/>
                        </a:prstGeom>
                        <a:noFill/>
                        <a:ln w="9525">
                          <a:noFill/>
                          <a:miter lim="800000"/>
                          <a:headEnd/>
                          <a:tailEnd/>
                        </a:ln>
                      </wps:spPr>
                      <wps:txbx>
                        <w:txbxContent>
                          <w:p w14:paraId="253F7D64" w14:textId="0D886315" w:rsidR="00C25B65" w:rsidRPr="00A246AE" w:rsidRDefault="00C25B65" w:rsidP="00C25B65">
                            <w:pPr>
                              <w:rPr>
                                <w:color w:val="4354A2" w:themeColor="accent1"/>
                              </w:rPr>
                            </w:pPr>
                            <w:r>
                              <w:rPr>
                                <w:color w:val="4354A2" w:themeColor="accent1"/>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7047BF7" id="_x0000_s1126" type="#_x0000_t202" style="position:absolute;left:0;text-align:left;margin-left:0;margin-top:.5pt;width:23.4pt;height:18pt;z-index:251684352;visibility:visible;mso-wrap-style:square;mso-width-percent:0;mso-height-percent:0;mso-wrap-distance-left:9pt;mso-wrap-distance-top:3.6pt;mso-wrap-distance-right:9pt;mso-wrap-distance-bottom:3.6pt;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" filled="f" stroked="f">
                <v:textbox>
                  <w:txbxContent>
                    <w:p w14:paraId="253F7D64" w14:textId="0D886315" w:rsidR="00C25B65" w:rsidRPr="00A246AE" w:rsidRDefault="00C25B65" w:rsidP="00C25B65">
                      <w:pPr>
                        <w:rPr>
                          <w:color w:val="4354A2" w:themeColor="accent1"/>
                        </w:rPr>
                      </w:pPr>
                      <w:r>
                        <w:rPr>
                          <w:color w:val="4354A2" w:themeColor="accent1"/>
                        </w:rPr>
                        <w:t>9</w:t>
                      </w:r>
                    </w:p>
                  </w:txbxContent>
                </v:textbox>
                <w10:wrap type="square" anchorx="margin"/>
              </v:shape>
            </w:pict>
          </mc:Fallback>
        </mc:AlternateContent>
      </w:r>
      <w:r w:rsidR="00FE3BCA" w:rsidRPr="006E7C5C">
        <w:rPr>
          <w:b/>
          <w:bCs/>
          <w:sz w:val="96"/>
          <w:szCs w:val="144"/>
        </w:rPr>
        <w:t>Certified Nurses Day</w:t>
      </w:r>
    </w:p>
    <w:p w14:paraId="2A1BC257" w14:textId="63FD1B22" w:rsidR="006E7C5C" w:rsidRPr="006E7C5C" w:rsidRDefault="006E7C5C" w:rsidP="00FE3BCA">
      <w:pPr>
        <w:pStyle w:val="TextBody"/>
        <w:tabs>
          <w:tab w:val="center" w:pos="5416"/>
          <w:tab w:val="right" w:pos="10813"/>
        </w:tabs>
        <w:jc w:val="center"/>
        <w:rPr>
          <w:b/>
          <w:bCs/>
          <w:sz w:val="96"/>
          <w:szCs w:val="144"/>
        </w:rPr>
      </w:pPr>
      <w:r w:rsidRPr="006E7C5C">
        <w:rPr>
          <w:b/>
          <w:bCs/>
          <w:sz w:val="96"/>
          <w:szCs w:val="144"/>
        </w:rPr>
        <w:t>March 19, 2024</w:t>
      </w:r>
    </w:p>
    <w:p w14:paraId="611DFC05" w14:textId="77777777" w:rsidR="00FE3BCA" w:rsidRDefault="00FE3BCA" w:rsidP="00CA7B4D">
      <w:pPr>
        <w:pStyle w:val="TextBody"/>
        <w:tabs>
          <w:tab w:val="center" w:pos="5416"/>
          <w:tab w:val="right" w:pos="10813"/>
        </w:tabs>
        <w:jc w:val="both"/>
      </w:pPr>
    </w:p>
    <w:p w14:paraId="5D37FA9F" w14:textId="77777777" w:rsidR="00FE3BCA" w:rsidRDefault="00FE3BCA" w:rsidP="00CA7B4D">
      <w:pPr>
        <w:pStyle w:val="TextBody"/>
        <w:tabs>
          <w:tab w:val="center" w:pos="5416"/>
          <w:tab w:val="right" w:pos="10813"/>
        </w:tabs>
        <w:jc w:val="both"/>
      </w:pPr>
    </w:p>
    <w:p w14:paraId="766A48EE" w14:textId="77777777" w:rsidR="00FE3BCA" w:rsidRPr="00CA7B4D" w:rsidRDefault="00FE3BCA" w:rsidP="00CA7B4D">
      <w:pPr>
        <w:pStyle w:val="TextBody"/>
        <w:tabs>
          <w:tab w:val="center" w:pos="5416"/>
          <w:tab w:val="right" w:pos="10813"/>
        </w:tabs>
        <w:jc w:val="both"/>
        <w:rPr>
          <w:sz w:val="32"/>
          <w:szCs w:val="36"/>
        </w:rPr>
      </w:pPr>
    </w:p>
    <w:p w14:paraId="058EC769" w14:textId="1B2ECFAA" w:rsidR="009C37FA" w:rsidRDefault="00E628A4" w:rsidP="004E183C">
      <w:r>
        <w:rPr>
          <w:noProof/>
        </w:rPr>
        <w:drawing>
          <wp:inline distT="0" distB="0" distL="0" distR="0" wp14:anchorId="234BCE91" wp14:editId="6CCB462E">
            <wp:extent cx="6922770" cy="5286303"/>
            <wp:effectExtent l="0" t="0" r="0" b="0"/>
            <wp:docPr id="255290315" name="Picture 6" descr="A group of people wearing matching blue shi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290315" name="Picture 6" descr="A group of people wearing matching blue shirts&#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7039581" cy="5375501"/>
                    </a:xfrm>
                    <a:prstGeom prst="rect">
                      <a:avLst/>
                    </a:prstGeom>
                    <a:noFill/>
                    <a:ln>
                      <a:noFill/>
                    </a:ln>
                  </pic:spPr>
                </pic:pic>
              </a:graphicData>
            </a:graphic>
          </wp:inline>
        </w:drawing>
      </w:r>
    </w:p>
    <w:p w14:paraId="449F0929" w14:textId="77777777" w:rsidR="00C64567" w:rsidRDefault="00C64567" w:rsidP="00C64567"/>
    <w:p w14:paraId="7C1028BD" w14:textId="77777777" w:rsidR="00C64567" w:rsidRPr="00157BCB" w:rsidRDefault="00C64567" w:rsidP="00157BCB">
      <w:pPr>
        <w:rPr>
          <w:b/>
          <w:bCs/>
          <w:color w:val="4354A2" w:themeColor="accent1"/>
          <w:sz w:val="72"/>
          <w:szCs w:val="144"/>
        </w:rPr>
      </w:pPr>
    </w:p>
    <w:p w14:paraId="479FF889" w14:textId="7632D74A" w:rsidR="00C64567" w:rsidRPr="00157BCB" w:rsidRDefault="00420B50" w:rsidP="00157BCB">
      <w:pPr>
        <w:jc w:val="center"/>
        <w:rPr>
          <w:b/>
          <w:bCs/>
          <w:color w:val="4354A2" w:themeColor="accent1"/>
          <w:sz w:val="72"/>
          <w:szCs w:val="144"/>
        </w:rPr>
      </w:pPr>
      <w:r w:rsidRPr="00157BCB">
        <w:rPr>
          <w:b/>
          <w:bCs/>
          <w:color w:val="4354A2" w:themeColor="accent1"/>
          <w:sz w:val="72"/>
          <w:szCs w:val="144"/>
        </w:rPr>
        <w:t>CPAN</w:t>
      </w:r>
      <w:r w:rsidR="00F43242">
        <w:rPr>
          <w:b/>
          <w:bCs/>
          <w:color w:val="4354A2" w:themeColor="accent1"/>
          <w:sz w:val="72"/>
          <w:szCs w:val="144"/>
        </w:rPr>
        <w:t xml:space="preserve"> ●</w:t>
      </w:r>
      <w:r w:rsidRPr="00157BCB">
        <w:rPr>
          <w:b/>
          <w:bCs/>
          <w:color w:val="4354A2" w:themeColor="accent1"/>
          <w:sz w:val="72"/>
          <w:szCs w:val="144"/>
        </w:rPr>
        <w:t xml:space="preserve"> CAPA</w:t>
      </w:r>
    </w:p>
    <w:p w14:paraId="2B3F0CF0" w14:textId="77777777" w:rsidR="00AE08E5" w:rsidRPr="00B10207" w:rsidRDefault="00AE08E5" w:rsidP="00AE08E5">
      <w:pPr>
        <w:rPr>
          <w:b/>
          <w:bCs/>
        </w:rPr>
      </w:pPr>
    </w:p>
    <w:p w14:paraId="133F6BF6" w14:textId="7D3FB314" w:rsidR="00C64567" w:rsidRPr="00C71E6C" w:rsidRDefault="00C25B65" w:rsidP="00C25B65">
      <w:pPr>
        <w:jc w:val="center"/>
        <w:rPr>
          <w:rFonts w:asciiTheme="majorHAnsi" w:hAnsiTheme="majorHAnsi"/>
          <w:b/>
          <w:bCs/>
          <w:color w:val="4354A2" w:themeColor="accent1"/>
          <w:sz w:val="44"/>
          <w:szCs w:val="52"/>
        </w:rPr>
      </w:pPr>
      <w:r>
        <w:rPr>
          <w:noProof/>
        </w:rPr>
        <w:lastRenderedPageBreak/>
        <mc:AlternateContent>
          <mc:Choice Requires="wps">
            <w:drawing>
              <wp:anchor distT="45720" distB="45720" distL="114300" distR="114300" simplePos="0" relativeHeight="251658260" behindDoc="1" locked="0" layoutInCell="1" allowOverlap="1" wp14:anchorId="7C1D38FC" wp14:editId="1134D139">
                <wp:simplePos x="0" y="0"/>
                <wp:positionH relativeFrom="rightMargin">
                  <wp:posOffset>-76733</wp:posOffset>
                </wp:positionH>
                <wp:positionV relativeFrom="paragraph">
                  <wp:posOffset>2207</wp:posOffset>
                </wp:positionV>
                <wp:extent cx="373913" cy="255776"/>
                <wp:effectExtent l="0" t="0" r="0" b="0"/>
                <wp:wrapNone/>
                <wp:docPr id="1484807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913" cy="255776"/>
                        </a:xfrm>
                        <a:prstGeom prst="rect">
                          <a:avLst/>
                        </a:prstGeom>
                        <a:noFill/>
                        <a:ln w="9525">
                          <a:noFill/>
                          <a:miter lim="800000"/>
                          <a:headEnd/>
                          <a:tailEnd/>
                        </a:ln>
                      </wps:spPr>
                      <wps:txbx>
                        <w:txbxContent>
                          <w:p w14:paraId="2808BDD8" w14:textId="0C5ED6B2" w:rsidR="000C3EB8" w:rsidRPr="00A246AE" w:rsidRDefault="00C25B65" w:rsidP="000C3EB8">
                            <w:pPr>
                              <w:rPr>
                                <w:color w:val="4354A2" w:themeColor="accent1"/>
                              </w:rPr>
                            </w:pPr>
                            <w:r>
                              <w:rPr>
                                <w:color w:val="4354A2" w:themeColor="accent1"/>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C1D38FC" id="_x0000_s1127" type="#_x0000_t202" style="position:absolute;left:0;text-align:left;margin-left:-6.05pt;margin-top:.15pt;width:29.45pt;height:20.15pt;z-index:-251658220;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" filled="f" stroked="f">
                <v:textbox>
                  <w:txbxContent>
                    <w:p w14:paraId="2808BDD8" w14:textId="0C5ED6B2" w:rsidR="000C3EB8" w:rsidRPr="00A246AE" w:rsidRDefault="00C25B65" w:rsidP="000C3EB8">
                      <w:pPr>
                        <w:rPr>
                          <w:color w:val="4354A2" w:themeColor="accent1"/>
                        </w:rPr>
                      </w:pPr>
                      <w:r>
                        <w:rPr>
                          <w:color w:val="4354A2" w:themeColor="accent1"/>
                        </w:rPr>
                        <w:t>10</w:t>
                      </w:r>
                    </w:p>
                  </w:txbxContent>
                </v:textbox>
                <w10:wrap anchorx="margin"/>
              </v:shape>
            </w:pict>
          </mc:Fallback>
        </mc:AlternateContent>
      </w:r>
      <w:r w:rsidR="00436EAE" w:rsidRPr="00C71E6C">
        <w:rPr>
          <w:rFonts w:asciiTheme="majorHAnsi" w:hAnsiTheme="majorHAnsi"/>
          <w:b/>
          <w:bCs/>
          <w:color w:val="4354A2" w:themeColor="accent1"/>
          <w:sz w:val="44"/>
          <w:szCs w:val="52"/>
        </w:rPr>
        <w:t>A</w:t>
      </w:r>
      <w:r w:rsidR="00E22B2D" w:rsidRPr="00C71E6C">
        <w:rPr>
          <w:rFonts w:asciiTheme="majorHAnsi" w:hAnsiTheme="majorHAnsi"/>
          <w:b/>
          <w:bCs/>
          <w:color w:val="4354A2" w:themeColor="accent1"/>
          <w:sz w:val="44"/>
          <w:szCs w:val="52"/>
        </w:rPr>
        <w:t>SPAN’s</w:t>
      </w:r>
      <w:r w:rsidR="005C5FE0" w:rsidRPr="00C71E6C">
        <w:rPr>
          <w:rFonts w:asciiTheme="majorHAnsi" w:hAnsiTheme="majorHAnsi"/>
          <w:b/>
          <w:bCs/>
          <w:color w:val="4354A2" w:themeColor="accent1"/>
          <w:sz w:val="44"/>
          <w:szCs w:val="52"/>
        </w:rPr>
        <w:t xml:space="preserve"> 43</w:t>
      </w:r>
      <w:r w:rsidR="005C5FE0" w:rsidRPr="00C71E6C">
        <w:rPr>
          <w:rFonts w:asciiTheme="majorHAnsi" w:hAnsiTheme="majorHAnsi"/>
          <w:b/>
          <w:bCs/>
          <w:color w:val="4354A2" w:themeColor="accent1"/>
          <w:sz w:val="44"/>
          <w:szCs w:val="52"/>
          <w:vertAlign w:val="superscript"/>
        </w:rPr>
        <w:t>rd</w:t>
      </w:r>
      <w:r w:rsidR="005C5FE0" w:rsidRPr="00C71E6C">
        <w:rPr>
          <w:rFonts w:asciiTheme="majorHAnsi" w:hAnsiTheme="majorHAnsi"/>
          <w:b/>
          <w:bCs/>
          <w:color w:val="4354A2" w:themeColor="accent1"/>
          <w:sz w:val="44"/>
          <w:szCs w:val="52"/>
        </w:rPr>
        <w:t xml:space="preserve"> National Conference</w:t>
      </w:r>
    </w:p>
    <w:p w14:paraId="15C48F16" w14:textId="1188EF1F" w:rsidR="004918CD" w:rsidRPr="00C71E6C" w:rsidRDefault="004918CD" w:rsidP="00C25B65">
      <w:pPr>
        <w:jc w:val="center"/>
        <w:rPr>
          <w:rFonts w:asciiTheme="majorHAnsi" w:hAnsiTheme="majorHAnsi"/>
          <w:b/>
          <w:bCs/>
          <w:color w:val="4354A2" w:themeColor="accent1"/>
          <w:sz w:val="44"/>
          <w:szCs w:val="52"/>
        </w:rPr>
      </w:pPr>
      <w:r w:rsidRPr="00C71E6C">
        <w:rPr>
          <w:rFonts w:asciiTheme="majorHAnsi" w:hAnsiTheme="majorHAnsi"/>
          <w:b/>
          <w:bCs/>
          <w:color w:val="4354A2" w:themeColor="accent1"/>
          <w:sz w:val="44"/>
          <w:szCs w:val="52"/>
        </w:rPr>
        <w:t>Fulfilling the Dream with Foresight Vision</w:t>
      </w:r>
    </w:p>
    <w:p w14:paraId="301FF644" w14:textId="326CFAF8" w:rsidR="004918CD" w:rsidRPr="00C71E6C" w:rsidRDefault="004918CD" w:rsidP="00C25B65">
      <w:pPr>
        <w:jc w:val="center"/>
        <w:rPr>
          <w:rFonts w:asciiTheme="majorHAnsi" w:hAnsiTheme="majorHAnsi"/>
          <w:b/>
          <w:bCs/>
          <w:color w:val="4354A2" w:themeColor="accent1"/>
          <w:sz w:val="44"/>
          <w:szCs w:val="52"/>
        </w:rPr>
      </w:pPr>
      <w:r w:rsidRPr="00C71E6C">
        <w:rPr>
          <w:rFonts w:asciiTheme="majorHAnsi" w:hAnsiTheme="majorHAnsi"/>
          <w:b/>
          <w:bCs/>
          <w:color w:val="4354A2" w:themeColor="accent1"/>
          <w:sz w:val="44"/>
          <w:szCs w:val="52"/>
        </w:rPr>
        <w:t>April 14-18</w:t>
      </w:r>
      <w:r w:rsidR="00AE08E5" w:rsidRPr="00C71E6C">
        <w:rPr>
          <w:rFonts w:asciiTheme="majorHAnsi" w:hAnsiTheme="majorHAnsi"/>
          <w:b/>
          <w:bCs/>
          <w:color w:val="4354A2" w:themeColor="accent1"/>
          <w:sz w:val="44"/>
          <w:szCs w:val="52"/>
        </w:rPr>
        <w:t>, 2024</w:t>
      </w:r>
    </w:p>
    <w:p w14:paraId="69E665ED" w14:textId="2BFDE24D" w:rsidR="00AE08E5" w:rsidRPr="00C71E6C" w:rsidRDefault="00AE08E5" w:rsidP="00C25B65">
      <w:pPr>
        <w:jc w:val="center"/>
        <w:rPr>
          <w:rFonts w:asciiTheme="majorHAnsi" w:hAnsiTheme="majorHAnsi"/>
          <w:b/>
          <w:bCs/>
          <w:color w:val="4354A2" w:themeColor="accent1"/>
          <w:sz w:val="44"/>
          <w:szCs w:val="52"/>
        </w:rPr>
      </w:pPr>
      <w:r w:rsidRPr="00C71E6C">
        <w:rPr>
          <w:rFonts w:asciiTheme="majorHAnsi" w:hAnsiTheme="majorHAnsi"/>
          <w:b/>
          <w:bCs/>
          <w:color w:val="4354A2" w:themeColor="accent1"/>
          <w:sz w:val="44"/>
          <w:szCs w:val="52"/>
        </w:rPr>
        <w:t>Orlando World Center Mariott</w:t>
      </w:r>
    </w:p>
    <w:p w14:paraId="4B0D24EA" w14:textId="33FFF3FB" w:rsidR="00052A30" w:rsidRDefault="00052A30" w:rsidP="00E10F14">
      <w:pPr>
        <w:pStyle w:val="Heading1"/>
        <w:jc w:val="left"/>
        <w:rPr>
          <w:sz w:val="44"/>
          <w:szCs w:val="16"/>
        </w:rPr>
      </w:pPr>
    </w:p>
    <w:p w14:paraId="62540B4C" w14:textId="5C8F76B1" w:rsidR="00D61D97" w:rsidRPr="00E4027A" w:rsidRDefault="00B10207" w:rsidP="00D61D97">
      <w:pPr>
        <w:pStyle w:val="Heading1"/>
        <w:rPr>
          <w:rFonts w:asciiTheme="minorHAnsi" w:hAnsiTheme="minorHAnsi"/>
          <w:b w:val="0"/>
          <w:bCs/>
          <w:sz w:val="36"/>
          <w:szCs w:val="36"/>
        </w:rPr>
      </w:pPr>
      <w:r w:rsidRPr="00E4027A">
        <w:rPr>
          <w:rFonts w:asciiTheme="minorHAnsi" w:hAnsiTheme="minorHAnsi"/>
          <w:b w:val="0"/>
          <w:bCs/>
          <w:sz w:val="36"/>
          <w:szCs w:val="36"/>
        </w:rPr>
        <w:t xml:space="preserve">This year’s National Conference was like none other. </w:t>
      </w:r>
      <w:r w:rsidR="00633E9A" w:rsidRPr="00E4027A">
        <w:rPr>
          <w:rFonts w:asciiTheme="minorHAnsi" w:hAnsiTheme="minorHAnsi"/>
          <w:b w:val="0"/>
          <w:bCs/>
          <w:sz w:val="36"/>
          <w:szCs w:val="36"/>
        </w:rPr>
        <w:t>The education</w:t>
      </w:r>
      <w:r w:rsidR="00BB7D13" w:rsidRPr="00E4027A">
        <w:rPr>
          <w:rFonts w:asciiTheme="minorHAnsi" w:hAnsiTheme="minorHAnsi"/>
          <w:b w:val="0"/>
          <w:bCs/>
          <w:sz w:val="36"/>
          <w:szCs w:val="36"/>
        </w:rPr>
        <w:t>al</w:t>
      </w:r>
      <w:r w:rsidR="00633E9A" w:rsidRPr="00E4027A">
        <w:rPr>
          <w:rFonts w:asciiTheme="minorHAnsi" w:hAnsiTheme="minorHAnsi"/>
          <w:b w:val="0"/>
          <w:bCs/>
          <w:sz w:val="36"/>
          <w:szCs w:val="36"/>
        </w:rPr>
        <w:t xml:space="preserve"> sessions were </w:t>
      </w:r>
      <w:r w:rsidR="00295308" w:rsidRPr="00E4027A">
        <w:rPr>
          <w:rFonts w:asciiTheme="minorHAnsi" w:hAnsiTheme="minorHAnsi"/>
          <w:b w:val="0"/>
          <w:bCs/>
          <w:sz w:val="36"/>
          <w:szCs w:val="36"/>
        </w:rPr>
        <w:t>amazing</w:t>
      </w:r>
      <w:r w:rsidR="00CE578F" w:rsidRPr="00E4027A">
        <w:rPr>
          <w:rFonts w:asciiTheme="minorHAnsi" w:hAnsiTheme="minorHAnsi"/>
          <w:b w:val="0"/>
          <w:bCs/>
          <w:sz w:val="36"/>
          <w:szCs w:val="36"/>
        </w:rPr>
        <w:t>.</w:t>
      </w:r>
      <w:r w:rsidR="00047877" w:rsidRPr="00E4027A">
        <w:rPr>
          <w:rFonts w:asciiTheme="minorHAnsi" w:hAnsiTheme="minorHAnsi"/>
          <w:b w:val="0"/>
          <w:bCs/>
          <w:sz w:val="36"/>
          <w:szCs w:val="36"/>
        </w:rPr>
        <w:t xml:space="preserve"> We learned a lot </w:t>
      </w:r>
      <w:r w:rsidR="00EE6090" w:rsidRPr="00E4027A">
        <w:rPr>
          <w:rFonts w:asciiTheme="minorHAnsi" w:hAnsiTheme="minorHAnsi"/>
          <w:b w:val="0"/>
          <w:bCs/>
          <w:sz w:val="36"/>
          <w:szCs w:val="36"/>
        </w:rPr>
        <w:t>and</w:t>
      </w:r>
      <w:r w:rsidR="00CE578F" w:rsidRPr="00E4027A">
        <w:rPr>
          <w:rFonts w:asciiTheme="minorHAnsi" w:hAnsiTheme="minorHAnsi"/>
          <w:b w:val="0"/>
          <w:bCs/>
          <w:sz w:val="36"/>
          <w:szCs w:val="36"/>
        </w:rPr>
        <w:t xml:space="preserve"> squeezed in a little </w:t>
      </w:r>
      <w:r w:rsidR="00EE6090" w:rsidRPr="00E4027A">
        <w:rPr>
          <w:rFonts w:asciiTheme="minorHAnsi" w:hAnsiTheme="minorHAnsi"/>
          <w:b w:val="0"/>
          <w:bCs/>
          <w:sz w:val="36"/>
          <w:szCs w:val="36"/>
        </w:rPr>
        <w:t xml:space="preserve">sun and </w:t>
      </w:r>
      <w:r w:rsidR="00CE578F" w:rsidRPr="00E4027A">
        <w:rPr>
          <w:rFonts w:asciiTheme="minorHAnsi" w:hAnsiTheme="minorHAnsi"/>
          <w:b w:val="0"/>
          <w:bCs/>
          <w:sz w:val="36"/>
          <w:szCs w:val="36"/>
        </w:rPr>
        <w:t>f</w:t>
      </w:r>
      <w:r w:rsidR="001B1164" w:rsidRPr="00E4027A">
        <w:rPr>
          <w:rFonts w:asciiTheme="minorHAnsi" w:hAnsiTheme="minorHAnsi"/>
          <w:b w:val="0"/>
          <w:bCs/>
          <w:sz w:val="36"/>
          <w:szCs w:val="36"/>
        </w:rPr>
        <w:t>un.</w:t>
      </w:r>
      <w:r w:rsidR="00F34FA0" w:rsidRPr="00E4027A">
        <w:rPr>
          <w:rFonts w:asciiTheme="minorHAnsi" w:hAnsiTheme="minorHAnsi"/>
          <w:b w:val="0"/>
          <w:bCs/>
          <w:sz w:val="36"/>
          <w:szCs w:val="36"/>
        </w:rPr>
        <w:t xml:space="preserve"> </w:t>
      </w:r>
      <w:r w:rsidR="00EE6090" w:rsidRPr="00E4027A">
        <w:rPr>
          <w:rFonts w:asciiTheme="minorHAnsi" w:hAnsiTheme="minorHAnsi"/>
          <w:b w:val="0"/>
          <w:bCs/>
          <w:sz w:val="36"/>
          <w:szCs w:val="36"/>
        </w:rPr>
        <w:t xml:space="preserve">TAPAN and </w:t>
      </w:r>
      <w:r w:rsidR="006B1C61" w:rsidRPr="00E4027A">
        <w:rPr>
          <w:rFonts w:asciiTheme="minorHAnsi" w:hAnsiTheme="minorHAnsi"/>
          <w:b w:val="0"/>
          <w:bCs/>
          <w:sz w:val="36"/>
          <w:szCs w:val="36"/>
        </w:rPr>
        <w:t xml:space="preserve">our </w:t>
      </w:r>
      <w:r w:rsidR="00EE6090" w:rsidRPr="00E4027A">
        <w:rPr>
          <w:rFonts w:asciiTheme="minorHAnsi" w:hAnsiTheme="minorHAnsi"/>
          <w:b w:val="0"/>
          <w:bCs/>
          <w:sz w:val="36"/>
          <w:szCs w:val="36"/>
        </w:rPr>
        <w:t>N</w:t>
      </w:r>
      <w:r w:rsidR="006B1C61" w:rsidRPr="00E4027A">
        <w:rPr>
          <w:rFonts w:asciiTheme="minorHAnsi" w:hAnsiTheme="minorHAnsi"/>
          <w:b w:val="0"/>
          <w:bCs/>
          <w:sz w:val="36"/>
          <w:szCs w:val="36"/>
        </w:rPr>
        <w:t>orth</w:t>
      </w:r>
      <w:r w:rsidR="00AA3E80">
        <w:rPr>
          <w:rFonts w:asciiTheme="minorHAnsi" w:hAnsiTheme="minorHAnsi"/>
          <w:b w:val="0"/>
          <w:bCs/>
          <w:sz w:val="36"/>
          <w:szCs w:val="36"/>
        </w:rPr>
        <w:t xml:space="preserve"> &amp;</w:t>
      </w:r>
      <w:r w:rsidR="006B1C61" w:rsidRPr="00E4027A">
        <w:rPr>
          <w:rFonts w:asciiTheme="minorHAnsi" w:hAnsiTheme="minorHAnsi"/>
          <w:b w:val="0"/>
          <w:bCs/>
          <w:sz w:val="36"/>
          <w:szCs w:val="36"/>
        </w:rPr>
        <w:t xml:space="preserve"> </w:t>
      </w:r>
      <w:r w:rsidR="00EE6090" w:rsidRPr="00E4027A">
        <w:rPr>
          <w:rFonts w:asciiTheme="minorHAnsi" w:hAnsiTheme="minorHAnsi"/>
          <w:b w:val="0"/>
          <w:bCs/>
          <w:sz w:val="36"/>
          <w:szCs w:val="36"/>
        </w:rPr>
        <w:t>E</w:t>
      </w:r>
      <w:r w:rsidR="006B1C61" w:rsidRPr="00E4027A">
        <w:rPr>
          <w:rFonts w:asciiTheme="minorHAnsi" w:hAnsiTheme="minorHAnsi"/>
          <w:b w:val="0"/>
          <w:bCs/>
          <w:sz w:val="36"/>
          <w:szCs w:val="36"/>
        </w:rPr>
        <w:t>ast</w:t>
      </w:r>
      <w:r w:rsidR="00EE6090" w:rsidRPr="00E4027A">
        <w:rPr>
          <w:rFonts w:asciiTheme="minorHAnsi" w:hAnsiTheme="minorHAnsi"/>
          <w:b w:val="0"/>
          <w:bCs/>
          <w:sz w:val="36"/>
          <w:szCs w:val="36"/>
        </w:rPr>
        <w:t xml:space="preserve"> </w:t>
      </w:r>
      <w:r w:rsidR="006B1C61" w:rsidRPr="00E4027A">
        <w:rPr>
          <w:rFonts w:asciiTheme="minorHAnsi" w:hAnsiTheme="minorHAnsi"/>
          <w:b w:val="0"/>
          <w:bCs/>
          <w:sz w:val="36"/>
          <w:szCs w:val="36"/>
        </w:rPr>
        <w:t>R</w:t>
      </w:r>
      <w:r w:rsidR="00EE6090" w:rsidRPr="00E4027A">
        <w:rPr>
          <w:rFonts w:asciiTheme="minorHAnsi" w:hAnsiTheme="minorHAnsi"/>
          <w:b w:val="0"/>
          <w:bCs/>
          <w:sz w:val="36"/>
          <w:szCs w:val="36"/>
        </w:rPr>
        <w:t xml:space="preserve">egion </w:t>
      </w:r>
      <w:r w:rsidR="00D45C45" w:rsidRPr="00E4027A">
        <w:rPr>
          <w:rFonts w:asciiTheme="minorHAnsi" w:hAnsiTheme="minorHAnsi"/>
          <w:b w:val="0"/>
          <w:bCs/>
          <w:sz w:val="36"/>
          <w:szCs w:val="36"/>
        </w:rPr>
        <w:t>were</w:t>
      </w:r>
      <w:r w:rsidR="001B1164" w:rsidRPr="00E4027A">
        <w:rPr>
          <w:rFonts w:asciiTheme="minorHAnsi" w:hAnsiTheme="minorHAnsi"/>
          <w:b w:val="0"/>
          <w:bCs/>
          <w:sz w:val="36"/>
          <w:szCs w:val="36"/>
        </w:rPr>
        <w:t xml:space="preserve"> well represented. </w:t>
      </w:r>
      <w:r w:rsidR="00166124">
        <w:rPr>
          <w:rFonts w:asciiTheme="minorHAnsi" w:hAnsiTheme="minorHAnsi"/>
          <w:b w:val="0"/>
          <w:bCs/>
          <w:sz w:val="36"/>
          <w:szCs w:val="36"/>
        </w:rPr>
        <w:t>T</w:t>
      </w:r>
      <w:r w:rsidR="008B772C" w:rsidRPr="00E4027A">
        <w:rPr>
          <w:rFonts w:asciiTheme="minorHAnsi" w:hAnsiTheme="minorHAnsi"/>
          <w:b w:val="0"/>
          <w:bCs/>
          <w:sz w:val="36"/>
          <w:szCs w:val="36"/>
        </w:rPr>
        <w:t xml:space="preserve">he </w:t>
      </w:r>
      <w:r w:rsidR="008B772C" w:rsidRPr="009907B8">
        <w:rPr>
          <w:rFonts w:asciiTheme="minorHAnsi" w:hAnsiTheme="minorHAnsi"/>
          <w:b w:val="0"/>
          <w:bCs/>
          <w:i/>
          <w:iCs/>
          <w:sz w:val="36"/>
          <w:szCs w:val="36"/>
        </w:rPr>
        <w:t>Eye</w:t>
      </w:r>
      <w:r w:rsidR="00397EC3" w:rsidRPr="009907B8">
        <w:rPr>
          <w:rFonts w:asciiTheme="minorHAnsi" w:hAnsiTheme="minorHAnsi"/>
          <w:b w:val="0"/>
          <w:bCs/>
          <w:i/>
          <w:iCs/>
          <w:sz w:val="36"/>
          <w:szCs w:val="36"/>
        </w:rPr>
        <w:t>opener</w:t>
      </w:r>
      <w:r w:rsidR="00166124">
        <w:rPr>
          <w:rFonts w:asciiTheme="minorHAnsi" w:hAnsiTheme="minorHAnsi"/>
          <w:b w:val="0"/>
          <w:bCs/>
          <w:sz w:val="36"/>
          <w:szCs w:val="36"/>
        </w:rPr>
        <w:t xml:space="preserve"> won The </w:t>
      </w:r>
      <w:r w:rsidR="00F26C79">
        <w:rPr>
          <w:rFonts w:asciiTheme="minorHAnsi" w:hAnsiTheme="minorHAnsi"/>
          <w:b w:val="0"/>
          <w:bCs/>
          <w:sz w:val="36"/>
          <w:szCs w:val="36"/>
        </w:rPr>
        <w:t>People’s</w:t>
      </w:r>
      <w:r w:rsidR="00166124">
        <w:rPr>
          <w:rFonts w:asciiTheme="minorHAnsi" w:hAnsiTheme="minorHAnsi"/>
          <w:b w:val="0"/>
          <w:bCs/>
          <w:sz w:val="36"/>
          <w:szCs w:val="36"/>
        </w:rPr>
        <w:t xml:space="preserve"> Choice Award</w:t>
      </w:r>
      <w:r w:rsidR="00F26C79">
        <w:rPr>
          <w:rFonts w:asciiTheme="minorHAnsi" w:hAnsiTheme="minorHAnsi"/>
          <w:b w:val="0"/>
          <w:bCs/>
          <w:sz w:val="36"/>
          <w:szCs w:val="36"/>
        </w:rPr>
        <w:t>.</w:t>
      </w:r>
      <w:r w:rsidR="00554ED6" w:rsidRPr="00E4027A">
        <w:rPr>
          <w:rFonts w:asciiTheme="minorHAnsi" w:hAnsiTheme="minorHAnsi"/>
          <w:b w:val="0"/>
          <w:bCs/>
          <w:sz w:val="36"/>
          <w:szCs w:val="36"/>
        </w:rPr>
        <w:t xml:space="preserve"> </w:t>
      </w:r>
      <w:r w:rsidR="009907B8">
        <w:rPr>
          <w:rFonts w:asciiTheme="minorHAnsi" w:hAnsiTheme="minorHAnsi"/>
          <w:b w:val="0"/>
          <w:bCs/>
          <w:sz w:val="36"/>
          <w:szCs w:val="36"/>
        </w:rPr>
        <w:t>The</w:t>
      </w:r>
      <w:r w:rsidR="009907B8" w:rsidRPr="007C3EAB">
        <w:rPr>
          <w:rFonts w:asciiTheme="minorHAnsi" w:hAnsiTheme="minorHAnsi"/>
          <w:b w:val="0"/>
          <w:bCs/>
          <w:i/>
          <w:iCs/>
          <w:sz w:val="36"/>
          <w:szCs w:val="36"/>
        </w:rPr>
        <w:t xml:space="preserve"> </w:t>
      </w:r>
      <w:r w:rsidR="007C3EAB" w:rsidRPr="007C3EAB">
        <w:rPr>
          <w:rFonts w:asciiTheme="minorHAnsi" w:hAnsiTheme="minorHAnsi"/>
          <w:b w:val="0"/>
          <w:bCs/>
          <w:i/>
          <w:iCs/>
          <w:sz w:val="36"/>
          <w:szCs w:val="36"/>
        </w:rPr>
        <w:t>Eyeopener</w:t>
      </w:r>
      <w:r w:rsidR="009907B8">
        <w:rPr>
          <w:rFonts w:asciiTheme="minorHAnsi" w:hAnsiTheme="minorHAnsi"/>
          <w:b w:val="0"/>
          <w:bCs/>
          <w:sz w:val="36"/>
          <w:szCs w:val="36"/>
        </w:rPr>
        <w:t xml:space="preserve"> is our TAPAN</w:t>
      </w:r>
      <w:r w:rsidR="00F13741">
        <w:rPr>
          <w:rFonts w:asciiTheme="minorHAnsi" w:hAnsiTheme="minorHAnsi"/>
          <w:b w:val="0"/>
          <w:bCs/>
          <w:sz w:val="36"/>
          <w:szCs w:val="36"/>
        </w:rPr>
        <w:t xml:space="preserve"> Component Newsletter.</w:t>
      </w:r>
      <w:r w:rsidR="00D42167">
        <w:rPr>
          <w:rFonts w:asciiTheme="minorHAnsi" w:hAnsiTheme="minorHAnsi"/>
          <w:b w:val="0"/>
          <w:bCs/>
          <w:sz w:val="36"/>
          <w:szCs w:val="36"/>
        </w:rPr>
        <w:t xml:space="preserve"> A HUGE </w:t>
      </w:r>
      <w:r w:rsidR="00554ED6" w:rsidRPr="00E4027A">
        <w:rPr>
          <w:rFonts w:asciiTheme="minorHAnsi" w:hAnsiTheme="minorHAnsi"/>
          <w:b w:val="0"/>
          <w:bCs/>
          <w:sz w:val="36"/>
          <w:szCs w:val="36"/>
        </w:rPr>
        <w:t xml:space="preserve">Congratulations </w:t>
      </w:r>
      <w:r w:rsidR="00D42167">
        <w:rPr>
          <w:rFonts w:asciiTheme="minorHAnsi" w:hAnsiTheme="minorHAnsi"/>
          <w:b w:val="0"/>
          <w:bCs/>
          <w:sz w:val="36"/>
          <w:szCs w:val="36"/>
        </w:rPr>
        <w:t xml:space="preserve">to </w:t>
      </w:r>
      <w:r w:rsidR="00765EC3">
        <w:rPr>
          <w:rFonts w:asciiTheme="minorHAnsi" w:hAnsiTheme="minorHAnsi"/>
          <w:b w:val="0"/>
          <w:bCs/>
          <w:sz w:val="36"/>
          <w:szCs w:val="36"/>
        </w:rPr>
        <w:t>our</w:t>
      </w:r>
      <w:r w:rsidR="00B90A4F">
        <w:rPr>
          <w:rFonts w:asciiTheme="minorHAnsi" w:hAnsiTheme="minorHAnsi"/>
          <w:b w:val="0"/>
          <w:bCs/>
          <w:sz w:val="36"/>
          <w:szCs w:val="36"/>
        </w:rPr>
        <w:t xml:space="preserve"> </w:t>
      </w:r>
      <w:r w:rsidR="00A90CAA">
        <w:rPr>
          <w:rFonts w:asciiTheme="minorHAnsi" w:hAnsiTheme="minorHAnsi"/>
          <w:b w:val="0"/>
          <w:bCs/>
          <w:sz w:val="36"/>
          <w:szCs w:val="36"/>
        </w:rPr>
        <w:t>Newsletter</w:t>
      </w:r>
      <w:r w:rsidR="0038675C">
        <w:rPr>
          <w:rFonts w:asciiTheme="minorHAnsi" w:hAnsiTheme="minorHAnsi"/>
          <w:b w:val="0"/>
          <w:bCs/>
          <w:sz w:val="36"/>
          <w:szCs w:val="36"/>
        </w:rPr>
        <w:t xml:space="preserve"> Editor</w:t>
      </w:r>
      <w:r w:rsidR="009D190C">
        <w:rPr>
          <w:rFonts w:asciiTheme="minorHAnsi" w:hAnsiTheme="minorHAnsi"/>
          <w:b w:val="0"/>
          <w:bCs/>
          <w:sz w:val="36"/>
          <w:szCs w:val="36"/>
        </w:rPr>
        <w:t>,</w:t>
      </w:r>
      <w:r w:rsidR="0038675C">
        <w:rPr>
          <w:rFonts w:asciiTheme="minorHAnsi" w:hAnsiTheme="minorHAnsi"/>
          <w:b w:val="0"/>
          <w:bCs/>
          <w:sz w:val="36"/>
          <w:szCs w:val="36"/>
        </w:rPr>
        <w:t xml:space="preserve"> Hazzel Gomez</w:t>
      </w:r>
      <w:r w:rsidR="00B92F61">
        <w:rPr>
          <w:rFonts w:asciiTheme="minorHAnsi" w:hAnsiTheme="minorHAnsi"/>
          <w:b w:val="0"/>
          <w:bCs/>
          <w:sz w:val="36"/>
          <w:szCs w:val="36"/>
        </w:rPr>
        <w:t>,</w:t>
      </w:r>
      <w:r w:rsidR="007C3EAB">
        <w:rPr>
          <w:rFonts w:asciiTheme="minorHAnsi" w:hAnsiTheme="minorHAnsi"/>
          <w:b w:val="0"/>
          <w:bCs/>
          <w:sz w:val="36"/>
          <w:szCs w:val="36"/>
        </w:rPr>
        <w:t xml:space="preserve"> </w:t>
      </w:r>
      <w:r w:rsidR="00E77F1E">
        <w:rPr>
          <w:rFonts w:asciiTheme="minorHAnsi" w:hAnsiTheme="minorHAnsi"/>
          <w:b w:val="0"/>
          <w:bCs/>
          <w:sz w:val="36"/>
          <w:szCs w:val="36"/>
        </w:rPr>
        <w:t>MSN, RN, CPAN, CAPA</w:t>
      </w:r>
      <w:r w:rsidR="00B92F61">
        <w:rPr>
          <w:rFonts w:asciiTheme="minorHAnsi" w:hAnsiTheme="minorHAnsi"/>
          <w:b w:val="0"/>
          <w:bCs/>
          <w:sz w:val="36"/>
          <w:szCs w:val="36"/>
        </w:rPr>
        <w:t>, NPD-BC</w:t>
      </w:r>
      <w:r w:rsidR="0091562C">
        <w:rPr>
          <w:rFonts w:asciiTheme="minorHAnsi" w:hAnsiTheme="minorHAnsi"/>
          <w:b w:val="0"/>
          <w:bCs/>
          <w:sz w:val="36"/>
          <w:szCs w:val="36"/>
        </w:rPr>
        <w:t>!!!!</w:t>
      </w:r>
    </w:p>
    <w:p w14:paraId="5E8E4B65" w14:textId="77777777" w:rsidR="00FC6F8B" w:rsidRPr="00E4027A" w:rsidRDefault="00FC6F8B" w:rsidP="00FC6F8B">
      <w:pPr>
        <w:rPr>
          <w:sz w:val="36"/>
          <w:szCs w:val="36"/>
        </w:rPr>
      </w:pPr>
    </w:p>
    <w:p w14:paraId="3BBF7123" w14:textId="77777777" w:rsidR="00C71E6C" w:rsidRPr="00C71E6C" w:rsidRDefault="00C71E6C" w:rsidP="00C71E6C"/>
    <w:p w14:paraId="7298995D" w14:textId="777848A0" w:rsidR="00803B27" w:rsidRDefault="00803B27" w:rsidP="00803B27">
      <w:pPr>
        <w:jc w:val="center"/>
      </w:pPr>
      <w:r>
        <w:rPr>
          <w:rFonts w:eastAsia="Times New Roman"/>
          <w:noProof/>
        </w:rPr>
        <w:drawing>
          <wp:inline distT="0" distB="0" distL="0" distR="0" wp14:anchorId="07344129" wp14:editId="613C23E5">
            <wp:extent cx="6746581" cy="5059309"/>
            <wp:effectExtent l="0" t="0" r="0" b="8255"/>
            <wp:docPr id="1095224486" name="Picture 7" descr="A group of people walking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224486" name="Picture 7" descr="A group of people walking on a stage&#10;&#10;Description automatically generated"/>
                    <pic:cNvPicPr>
                      <a:picLocks noChangeAspect="1" noChangeArrowheads="1"/>
                    </pic:cNvPicPr>
                  </pic:nvPicPr>
                  <pic:blipFill>
                    <a:blip r:embed="rId49" r:link="rId50" cstate="print">
                      <a:extLst>
                        <a:ext uri="{28A0092B-C50C-407E-A947-70E740481C1C}">
                          <a14:useLocalDpi xmlns:a14="http://schemas.microsoft.com/office/drawing/2010/main" val="0"/>
                        </a:ext>
                      </a:extLst>
                    </a:blip>
                    <a:srcRect/>
                    <a:stretch>
                      <a:fillRect/>
                    </a:stretch>
                  </pic:blipFill>
                  <pic:spPr bwMode="auto">
                    <a:xfrm>
                      <a:off x="0" y="0"/>
                      <a:ext cx="6763320" cy="5071862"/>
                    </a:xfrm>
                    <a:prstGeom prst="rect">
                      <a:avLst/>
                    </a:prstGeom>
                    <a:noFill/>
                    <a:ln>
                      <a:noFill/>
                    </a:ln>
                  </pic:spPr>
                </pic:pic>
              </a:graphicData>
            </a:graphic>
          </wp:inline>
        </w:drawing>
      </w:r>
    </w:p>
    <w:p w14:paraId="1F4622DB" w14:textId="77777777" w:rsidR="007A0100" w:rsidRDefault="007A0100" w:rsidP="00803B27">
      <w:pPr>
        <w:jc w:val="center"/>
      </w:pPr>
    </w:p>
    <w:p w14:paraId="2AED1F32" w14:textId="3616C9EC" w:rsidR="00D61D97" w:rsidRPr="00FD7094" w:rsidRDefault="00D522F2" w:rsidP="00ED719D">
      <w:r>
        <w:rPr>
          <w:noProof/>
        </w:rPr>
        <w:lastRenderedPageBreak/>
        <w:drawing>
          <wp:anchor distT="0" distB="0" distL="114300" distR="114300" simplePos="0" relativeHeight="251668992" behindDoc="1" locked="0" layoutInCell="1" allowOverlap="1" wp14:anchorId="2D26E6FA" wp14:editId="0776B1DE">
            <wp:simplePos x="0" y="0"/>
            <wp:positionH relativeFrom="margin">
              <wp:posOffset>697492</wp:posOffset>
            </wp:positionH>
            <wp:positionV relativeFrom="paragraph">
              <wp:posOffset>6551295</wp:posOffset>
            </wp:positionV>
            <wp:extent cx="5678501" cy="2911657"/>
            <wp:effectExtent l="0" t="0" r="0" b="3175"/>
            <wp:wrapNone/>
            <wp:docPr id="532226276" name="Picture 16" descr="A group of people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226276" name="Picture 16" descr="A group of people sitting around a table&#10;&#10;Description automatically generated"/>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12250" b="19374"/>
                    <a:stretch/>
                  </pic:blipFill>
                  <pic:spPr bwMode="auto">
                    <a:xfrm>
                      <a:off x="0" y="0"/>
                      <a:ext cx="5678501" cy="291165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7968" behindDoc="0" locked="0" layoutInCell="1" allowOverlap="1" wp14:anchorId="634E71CE" wp14:editId="0B469D62">
            <wp:simplePos x="0" y="0"/>
            <wp:positionH relativeFrom="page">
              <wp:posOffset>4548505</wp:posOffset>
            </wp:positionH>
            <wp:positionV relativeFrom="paragraph">
              <wp:posOffset>3404235</wp:posOffset>
            </wp:positionV>
            <wp:extent cx="3100070" cy="3195955"/>
            <wp:effectExtent l="0" t="0" r="5080" b="4445"/>
            <wp:wrapNone/>
            <wp:docPr id="1160204380" name="Picture 12" descr="A person and person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204380" name="Picture 12" descr="A person and person standing in a room&#10;&#10;Description automatically generated"/>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b="22670"/>
                    <a:stretch/>
                  </pic:blipFill>
                  <pic:spPr bwMode="auto">
                    <a:xfrm>
                      <a:off x="0" y="0"/>
                      <a:ext cx="3100070" cy="31959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D719D">
        <w:rPr>
          <w:noProof/>
        </w:rPr>
        <w:drawing>
          <wp:anchor distT="0" distB="0" distL="114300" distR="114300" simplePos="0" relativeHeight="251670016" behindDoc="0" locked="0" layoutInCell="1" allowOverlap="1" wp14:anchorId="1D5A06B1" wp14:editId="4EDB0814">
            <wp:simplePos x="0" y="0"/>
            <wp:positionH relativeFrom="column">
              <wp:posOffset>-149871</wp:posOffset>
            </wp:positionH>
            <wp:positionV relativeFrom="paragraph">
              <wp:posOffset>3419417</wp:posOffset>
            </wp:positionV>
            <wp:extent cx="4175125" cy="3132455"/>
            <wp:effectExtent l="0" t="0" r="0" b="0"/>
            <wp:wrapNone/>
            <wp:docPr id="1622521379" name="Picture 13" descr="A group of women smiling for a self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521379" name="Picture 13" descr="A group of women smiling for a selfie&#10;&#10;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175125" cy="3132455"/>
                    </a:xfrm>
                    <a:prstGeom prst="rect">
                      <a:avLst/>
                    </a:prstGeom>
                    <a:noFill/>
                    <a:ln>
                      <a:noFill/>
                    </a:ln>
                  </pic:spPr>
                </pic:pic>
              </a:graphicData>
            </a:graphic>
          </wp:anchor>
        </w:drawing>
      </w:r>
      <w:r w:rsidR="00DB129E">
        <w:rPr>
          <w:noProof/>
        </w:rPr>
        <w:drawing>
          <wp:inline distT="0" distB="0" distL="0" distR="0" wp14:anchorId="70C8314D" wp14:editId="2E00EB8C">
            <wp:extent cx="6915630" cy="3060910"/>
            <wp:effectExtent l="0" t="0" r="0" b="6350"/>
            <wp:docPr id="2006036423" name="Picture 8"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036423" name="Picture 8" descr="A group of people posing for a photo&#10;&#10;Description automatically generated"/>
                    <pic:cNvPicPr>
                      <a:picLocks noChangeAspect="1" noChangeArrowheads="1"/>
                    </pic:cNvPicPr>
                  </pic:nvPicPr>
                  <pic:blipFill rotWithShape="1">
                    <a:blip r:embed="rId54">
                      <a:extLst>
                        <a:ext uri="{28A0092B-C50C-407E-A947-70E740481C1C}">
                          <a14:useLocalDpi xmlns:a14="http://schemas.microsoft.com/office/drawing/2010/main" val="0"/>
                        </a:ext>
                      </a:extLst>
                    </a:blip>
                    <a:srcRect l="8265" t="17582" b="28281"/>
                    <a:stretch/>
                  </pic:blipFill>
                  <pic:spPr bwMode="auto">
                    <a:xfrm>
                      <a:off x="0" y="0"/>
                      <a:ext cx="6937563" cy="3070617"/>
                    </a:xfrm>
                    <a:prstGeom prst="rect">
                      <a:avLst/>
                    </a:prstGeom>
                    <a:noFill/>
                    <a:ln>
                      <a:noFill/>
                    </a:ln>
                    <a:extLst>
                      <a:ext uri="{53640926-AAD7-44D8-BBD7-CCE9431645EC}">
                        <a14:shadowObscured xmlns:a14="http://schemas.microsoft.com/office/drawing/2010/main"/>
                      </a:ext>
                    </a:extLst>
                  </pic:spPr>
                </pic:pic>
              </a:graphicData>
            </a:graphic>
          </wp:inline>
        </w:drawing>
      </w:r>
      <w:r w:rsidR="000C3EB8">
        <w:rPr>
          <w:noProof/>
        </w:rPr>
        <mc:AlternateContent>
          <mc:Choice Requires="wps">
            <w:drawing>
              <wp:anchor distT="45720" distB="45720" distL="114300" distR="114300" simplePos="0" relativeHeight="251658262" behindDoc="0" locked="0" layoutInCell="1" allowOverlap="1" wp14:anchorId="473B707B" wp14:editId="57BBAC27">
                <wp:simplePos x="0" y="0"/>
                <wp:positionH relativeFrom="rightMargin">
                  <wp:posOffset>-68580</wp:posOffset>
                </wp:positionH>
                <wp:positionV relativeFrom="paragraph">
                  <wp:posOffset>0</wp:posOffset>
                </wp:positionV>
                <wp:extent cx="365760" cy="236220"/>
                <wp:effectExtent l="0" t="0" r="0" b="0"/>
                <wp:wrapSquare wrapText="bothSides"/>
                <wp:docPr id="2136901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236220"/>
                        </a:xfrm>
                        <a:prstGeom prst="rect">
                          <a:avLst/>
                        </a:prstGeom>
                        <a:noFill/>
                        <a:ln w="9525">
                          <a:noFill/>
                          <a:miter lim="800000"/>
                          <a:headEnd/>
                          <a:tailEnd/>
                        </a:ln>
                      </wps:spPr>
                      <wps:txbx>
                        <w:txbxContent>
                          <w:p w14:paraId="1F08BAF8" w14:textId="0C39D3EB" w:rsidR="000C3EB8" w:rsidRPr="00A246AE" w:rsidRDefault="000C3EB8" w:rsidP="000C3EB8">
                            <w:pPr>
                              <w:rPr>
                                <w:color w:val="4354A2" w:themeColor="accent1"/>
                              </w:rPr>
                            </w:pPr>
                            <w:r>
                              <w:rPr>
                                <w:color w:val="4354A2" w:themeColor="accent1"/>
                              </w:rPr>
                              <w:t>1</w:t>
                            </w:r>
                            <w:r w:rsidR="00C25B65">
                              <w:rPr>
                                <w:color w:val="4354A2" w:themeColor="accent1"/>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73B707B" id="_x0000_s1128" type="#_x0000_t202" style="position:absolute;margin-left:-5.4pt;margin-top:0;width:28.8pt;height:18.6pt;z-index:251658262;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" filled="f" stroked="f">
                <v:textbox>
                  <w:txbxContent>
                    <w:p w14:paraId="1F08BAF8" w14:textId="0C39D3EB" w:rsidR="000C3EB8" w:rsidRPr="00A246AE" w:rsidRDefault="000C3EB8" w:rsidP="000C3EB8">
                      <w:pPr>
                        <w:rPr>
                          <w:color w:val="4354A2" w:themeColor="accent1"/>
                        </w:rPr>
                      </w:pPr>
                      <w:r>
                        <w:rPr>
                          <w:color w:val="4354A2" w:themeColor="accent1"/>
                        </w:rPr>
                        <w:t>1</w:t>
                      </w:r>
                      <w:r w:rsidR="00C25B65">
                        <w:rPr>
                          <w:color w:val="4354A2" w:themeColor="accent1"/>
                        </w:rPr>
                        <w:t>1</w:t>
                      </w:r>
                    </w:p>
                  </w:txbxContent>
                </v:textbox>
                <w10:wrap type="square" anchorx="margin"/>
              </v:shape>
            </w:pict>
          </mc:Fallback>
        </mc:AlternateContent>
      </w:r>
    </w:p>
    <w:p w14:paraId="258D913C" w14:textId="5586DC5E" w:rsidR="00AB62E7" w:rsidRPr="00E628A4" w:rsidRDefault="007F270C" w:rsidP="00C126FD">
      <w:pPr>
        <w:pStyle w:val="Heading1"/>
        <w:jc w:val="left"/>
        <w:rPr>
          <w:sz w:val="44"/>
          <w:szCs w:val="16"/>
        </w:rPr>
      </w:pPr>
      <w:r>
        <w:rPr>
          <w:noProof/>
        </w:rPr>
        <w:lastRenderedPageBreak/>
        <mc:AlternateContent>
          <mc:Choice Requires="wps">
            <w:drawing>
              <wp:anchor distT="45720" distB="45720" distL="114300" distR="114300" simplePos="0" relativeHeight="251686400" behindDoc="1" locked="0" layoutInCell="1" allowOverlap="1" wp14:anchorId="6E38A908" wp14:editId="08A6D9E8">
                <wp:simplePos x="0" y="0"/>
                <wp:positionH relativeFrom="rightMargin">
                  <wp:posOffset>-57550</wp:posOffset>
                </wp:positionH>
                <wp:positionV relativeFrom="paragraph">
                  <wp:posOffset>8601</wp:posOffset>
                </wp:positionV>
                <wp:extent cx="354730" cy="249382"/>
                <wp:effectExtent l="0" t="0" r="0" b="0"/>
                <wp:wrapNone/>
                <wp:docPr id="8665520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730" cy="249382"/>
                        </a:xfrm>
                        <a:prstGeom prst="rect">
                          <a:avLst/>
                        </a:prstGeom>
                        <a:noFill/>
                        <a:ln w="9525">
                          <a:noFill/>
                          <a:miter lim="800000"/>
                          <a:headEnd/>
                          <a:tailEnd/>
                        </a:ln>
                      </wps:spPr>
                      <wps:txbx>
                        <w:txbxContent>
                          <w:p w14:paraId="2CB4D11C" w14:textId="52EBB814" w:rsidR="007F270C" w:rsidRPr="00A246AE" w:rsidRDefault="007F270C" w:rsidP="007F270C">
                            <w:pPr>
                              <w:rPr>
                                <w:color w:val="4354A2" w:themeColor="accent1"/>
                              </w:rPr>
                            </w:pPr>
                            <w:r>
                              <w:rPr>
                                <w:color w:val="4354A2" w:themeColor="accent1"/>
                              </w:rP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E38A908" id="_x0000_s1129" type="#_x0000_t202" style="position:absolute;margin-left:-4.55pt;margin-top:.7pt;width:27.95pt;height:19.65pt;z-index:-251630080;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" filled="f" stroked="f">
                <v:textbox>
                  <w:txbxContent>
                    <w:p w14:paraId="2CB4D11C" w14:textId="52EBB814" w:rsidR="007F270C" w:rsidRPr="00A246AE" w:rsidRDefault="007F270C" w:rsidP="007F270C">
                      <w:pPr>
                        <w:rPr>
                          <w:color w:val="4354A2" w:themeColor="accent1"/>
                        </w:rPr>
                      </w:pPr>
                      <w:r>
                        <w:rPr>
                          <w:color w:val="4354A2" w:themeColor="accent1"/>
                        </w:rPr>
                        <w:t>12</w:t>
                      </w:r>
                    </w:p>
                  </w:txbxContent>
                </v:textbox>
                <w10:wrap anchorx="margin"/>
              </v:shape>
            </w:pict>
          </mc:Fallback>
        </mc:AlternateContent>
      </w:r>
      <w:r w:rsidR="001D0ECD">
        <w:rPr>
          <w:noProof/>
        </w:rPr>
        <w:drawing>
          <wp:anchor distT="0" distB="0" distL="114300" distR="114300" simplePos="0" relativeHeight="251673088" behindDoc="0" locked="0" layoutInCell="1" allowOverlap="1" wp14:anchorId="504E6B69" wp14:editId="06970451">
            <wp:simplePos x="0" y="0"/>
            <wp:positionH relativeFrom="column">
              <wp:posOffset>3573520</wp:posOffset>
            </wp:positionH>
            <wp:positionV relativeFrom="paragraph">
              <wp:posOffset>4635598</wp:posOffset>
            </wp:positionV>
            <wp:extent cx="3593626" cy="4795726"/>
            <wp:effectExtent l="0" t="0" r="6985" b="5080"/>
            <wp:wrapNone/>
            <wp:docPr id="651107089" name="Picture 18" descr="Two women wearing green apr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107089" name="Picture 18" descr="Two women wearing green aprons&#10;&#10;Description automatically generated"/>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593626" cy="479572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0D50">
        <w:rPr>
          <w:noProof/>
        </w:rPr>
        <w:drawing>
          <wp:inline distT="0" distB="0" distL="0" distR="0" wp14:anchorId="1583C4FC" wp14:editId="7B28BC2E">
            <wp:extent cx="2104902" cy="4560519"/>
            <wp:effectExtent l="0" t="0" r="0" b="0"/>
            <wp:docPr id="1350776199" name="Picture 9" descr="A group of people holding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776199" name="Picture 9" descr="A group of people holding a sign&#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04902" cy="4560519"/>
                    </a:xfrm>
                    <a:prstGeom prst="rect">
                      <a:avLst/>
                    </a:prstGeom>
                    <a:noFill/>
                    <a:ln>
                      <a:noFill/>
                    </a:ln>
                  </pic:spPr>
                </pic:pic>
              </a:graphicData>
            </a:graphic>
          </wp:inline>
        </w:drawing>
      </w:r>
      <w:r w:rsidR="00A40D50">
        <w:rPr>
          <w:noProof/>
        </w:rPr>
        <w:t xml:space="preserve"> </w:t>
      </w:r>
      <w:r w:rsidR="00A40D50">
        <w:rPr>
          <w:noProof/>
        </w:rPr>
        <w:drawing>
          <wp:inline distT="0" distB="0" distL="0" distR="0" wp14:anchorId="3A1C3A6F" wp14:editId="4A9A8E2A">
            <wp:extent cx="4584879" cy="3744989"/>
            <wp:effectExtent l="0" t="0" r="6350" b="8255"/>
            <wp:docPr id="600380498" name="Picture 15" descr="A group of people in front of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380498" name="Picture 15" descr="A group of people in front of a screen&#10;&#10;Description automatically generated"/>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10425" r="17721"/>
                    <a:stretch/>
                  </pic:blipFill>
                  <pic:spPr bwMode="auto">
                    <a:xfrm>
                      <a:off x="0" y="0"/>
                      <a:ext cx="4687875" cy="3829118"/>
                    </a:xfrm>
                    <a:prstGeom prst="rect">
                      <a:avLst/>
                    </a:prstGeom>
                    <a:noFill/>
                    <a:ln>
                      <a:noFill/>
                    </a:ln>
                    <a:extLst>
                      <a:ext uri="{53640926-AAD7-44D8-BBD7-CCE9431645EC}">
                        <a14:shadowObscured xmlns:a14="http://schemas.microsoft.com/office/drawing/2010/main"/>
                      </a:ext>
                    </a:extLst>
                  </pic:spPr>
                </pic:pic>
              </a:graphicData>
            </a:graphic>
          </wp:inline>
        </w:drawing>
      </w:r>
      <w:r w:rsidR="003257CE">
        <w:rPr>
          <w:noProof/>
        </w:rPr>
        <w:drawing>
          <wp:inline distT="0" distB="0" distL="0" distR="0" wp14:anchorId="6E800C44" wp14:editId="0FDA73D6">
            <wp:extent cx="3343461" cy="4456090"/>
            <wp:effectExtent l="0" t="0" r="0" b="1905"/>
            <wp:docPr id="1189545685" name="Picture 11" descr="Two women standing in front of a ban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545685" name="Picture 11" descr="Two women standing in front of a banner&#10;&#10;Description automatically generate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362200" cy="4481065"/>
                    </a:xfrm>
                    <a:prstGeom prst="rect">
                      <a:avLst/>
                    </a:prstGeom>
                    <a:noFill/>
                    <a:ln>
                      <a:noFill/>
                    </a:ln>
                  </pic:spPr>
                </pic:pic>
              </a:graphicData>
            </a:graphic>
          </wp:inline>
        </w:drawing>
      </w:r>
    </w:p>
    <w:p w14:paraId="0ACD8D83" w14:textId="31C0F145" w:rsidR="00AB62E7" w:rsidRDefault="00542187" w:rsidP="00125853">
      <w:r>
        <w:rPr>
          <w:noProof/>
        </w:rPr>
        <w:lastRenderedPageBreak/>
        <mc:AlternateContent>
          <mc:Choice Requires="wps">
            <w:drawing>
              <wp:anchor distT="45720" distB="45720" distL="114300" distR="114300" simplePos="0" relativeHeight="251688448" behindDoc="0" locked="0" layoutInCell="1" allowOverlap="1" wp14:anchorId="135C9E80" wp14:editId="6B0BB7B0">
                <wp:simplePos x="0" y="0"/>
                <wp:positionH relativeFrom="rightMargin">
                  <wp:align>left</wp:align>
                </wp:positionH>
                <wp:positionV relativeFrom="paragraph">
                  <wp:posOffset>-3703</wp:posOffset>
                </wp:positionV>
                <wp:extent cx="530736" cy="306931"/>
                <wp:effectExtent l="0" t="0" r="0" b="0"/>
                <wp:wrapNone/>
                <wp:docPr id="20261644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736" cy="306931"/>
                        </a:xfrm>
                        <a:prstGeom prst="rect">
                          <a:avLst/>
                        </a:prstGeom>
                        <a:noFill/>
                        <a:ln w="9525">
                          <a:noFill/>
                          <a:miter lim="800000"/>
                          <a:headEnd/>
                          <a:tailEnd/>
                        </a:ln>
                      </wps:spPr>
                      <wps:txbx>
                        <w:txbxContent>
                          <w:p w14:paraId="1357C6A5" w14:textId="721CAA13" w:rsidR="00542187" w:rsidRPr="00A246AE" w:rsidRDefault="00542187" w:rsidP="00542187">
                            <w:pPr>
                              <w:rPr>
                                <w:color w:val="4354A2" w:themeColor="accent1"/>
                              </w:rPr>
                            </w:pPr>
                            <w:r>
                              <w:rPr>
                                <w:color w:val="4354A2" w:themeColor="accent1"/>
                              </w:rPr>
                              <w:t>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35C9E80" id="_x0000_s1130" type="#_x0000_t202" style="position:absolute;margin-left:0;margin-top:-.3pt;width:41.8pt;height:24.15pt;z-index:251688448;visibility:visible;mso-wrap-style:square;mso-width-percent:0;mso-height-percent:0;mso-wrap-distance-left:9pt;mso-wrap-distance-top:3.6pt;mso-wrap-distance-right:9pt;mso-wrap-distance-bottom:3.6pt;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" filled="f" stroked="f">
                <v:textbox>
                  <w:txbxContent>
                    <w:p w14:paraId="1357C6A5" w14:textId="721CAA13" w:rsidR="00542187" w:rsidRPr="00A246AE" w:rsidRDefault="00542187" w:rsidP="00542187">
                      <w:pPr>
                        <w:rPr>
                          <w:color w:val="4354A2" w:themeColor="accent1"/>
                        </w:rPr>
                      </w:pPr>
                      <w:r>
                        <w:rPr>
                          <w:color w:val="4354A2" w:themeColor="accent1"/>
                        </w:rPr>
                        <w:t>13</w:t>
                      </w:r>
                    </w:p>
                  </w:txbxContent>
                </v:textbox>
                <w10:wrap anchorx="margin"/>
              </v:shape>
            </w:pict>
          </mc:Fallback>
        </mc:AlternateContent>
      </w:r>
      <w:r w:rsidR="00EC4F58">
        <w:rPr>
          <w:noProof/>
        </w:rPr>
        <w:drawing>
          <wp:anchor distT="0" distB="0" distL="114300" distR="114300" simplePos="0" relativeHeight="251672064" behindDoc="0" locked="0" layoutInCell="1" allowOverlap="1" wp14:anchorId="4D57D5FF" wp14:editId="4EB3CB74">
            <wp:simplePos x="0" y="0"/>
            <wp:positionH relativeFrom="margin">
              <wp:align>center</wp:align>
            </wp:positionH>
            <wp:positionV relativeFrom="paragraph">
              <wp:posOffset>-745570</wp:posOffset>
            </wp:positionV>
            <wp:extent cx="8236499" cy="10523091"/>
            <wp:effectExtent l="0" t="0" r="0" b="0"/>
            <wp:wrapNone/>
            <wp:docPr id="353199388" name="Picture 17" descr="A poster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199388" name="Picture 17" descr="A poster of a city&#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236499" cy="1052309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B71AC">
        <w:rPr>
          <w:noProof/>
        </w:rPr>
        <mc:AlternateContent>
          <mc:Choice Requires="wps">
            <w:drawing>
              <wp:anchor distT="45720" distB="45720" distL="114300" distR="114300" simplePos="0" relativeHeight="251658263" behindDoc="0" locked="0" layoutInCell="1" allowOverlap="1" wp14:anchorId="0FDC5F69" wp14:editId="78E0A93D">
                <wp:simplePos x="0" y="0"/>
                <wp:positionH relativeFrom="rightMargin">
                  <wp:align>left</wp:align>
                </wp:positionH>
                <wp:positionV relativeFrom="paragraph">
                  <wp:posOffset>0</wp:posOffset>
                </wp:positionV>
                <wp:extent cx="365760" cy="236220"/>
                <wp:effectExtent l="0" t="0" r="0" b="0"/>
                <wp:wrapSquare wrapText="bothSides"/>
                <wp:docPr id="17313109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236220"/>
                        </a:xfrm>
                        <a:prstGeom prst="rect">
                          <a:avLst/>
                        </a:prstGeom>
                        <a:noFill/>
                        <a:ln w="9525">
                          <a:noFill/>
                          <a:miter lim="800000"/>
                          <a:headEnd/>
                          <a:tailEnd/>
                        </a:ln>
                      </wps:spPr>
                      <wps:txbx>
                        <w:txbxContent>
                          <w:p w14:paraId="246B5B96" w14:textId="61E35BB0" w:rsidR="00AB71AC" w:rsidRPr="00A246AE" w:rsidRDefault="00AB71AC" w:rsidP="00AB71AC">
                            <w:pPr>
                              <w:rPr>
                                <w:color w:val="4354A2" w:themeColor="accent1"/>
                              </w:rPr>
                            </w:pPr>
                            <w:r>
                              <w:rPr>
                                <w:color w:val="4354A2" w:themeColor="accent1"/>
                              </w:rPr>
                              <w:t>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FDC5F69" id="_x0000_s1131" type="#_x0000_t202" style="position:absolute;margin-left:0;margin-top:0;width:28.8pt;height:18.6pt;z-index:251658263;visibility:visible;mso-wrap-style:square;mso-width-percent:0;mso-height-percent:0;mso-wrap-distance-left:9pt;mso-wrap-distance-top:3.6pt;mso-wrap-distance-right:9pt;mso-wrap-distance-bottom:3.6pt;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" filled="f" stroked="f">
                <v:textbox>
                  <w:txbxContent>
                    <w:p w14:paraId="246B5B96" w14:textId="61E35BB0" w:rsidR="00AB71AC" w:rsidRPr="00A246AE" w:rsidRDefault="00AB71AC" w:rsidP="00AB71AC">
                      <w:pPr>
                        <w:rPr>
                          <w:color w:val="4354A2" w:themeColor="accent1"/>
                        </w:rPr>
                      </w:pPr>
                      <w:r>
                        <w:rPr>
                          <w:color w:val="4354A2" w:themeColor="accent1"/>
                        </w:rPr>
                        <w:t>11</w:t>
                      </w:r>
                    </w:p>
                  </w:txbxContent>
                </v:textbox>
                <w10:wrap type="square" anchorx="margin"/>
              </v:shape>
            </w:pict>
          </mc:Fallback>
        </mc:AlternateContent>
      </w:r>
    </w:p>
    <w:p w14:paraId="07953DD1" w14:textId="5CEB2A52" w:rsidR="00FB062C" w:rsidRDefault="00AB71AC" w:rsidP="00500894">
      <w:pPr>
        <w:jc w:val="center"/>
      </w:pPr>
      <w:r>
        <w:rPr>
          <w:noProof/>
        </w:rPr>
        <mc:AlternateContent>
          <mc:Choice Requires="wps">
            <w:drawing>
              <wp:anchor distT="45720" distB="45720" distL="114300" distR="114300" simplePos="0" relativeHeight="251658264" behindDoc="0" locked="0" layoutInCell="1" allowOverlap="1" wp14:anchorId="29801D26" wp14:editId="0FE6BE31">
                <wp:simplePos x="0" y="0"/>
                <wp:positionH relativeFrom="rightMargin">
                  <wp:align>left</wp:align>
                </wp:positionH>
                <wp:positionV relativeFrom="paragraph">
                  <wp:posOffset>7620</wp:posOffset>
                </wp:positionV>
                <wp:extent cx="365760" cy="236220"/>
                <wp:effectExtent l="0" t="0" r="0" b="0"/>
                <wp:wrapSquare wrapText="bothSides"/>
                <wp:docPr id="7605179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236220"/>
                        </a:xfrm>
                        <a:prstGeom prst="rect">
                          <a:avLst/>
                        </a:prstGeom>
                        <a:noFill/>
                        <a:ln w="9525">
                          <a:noFill/>
                          <a:miter lim="800000"/>
                          <a:headEnd/>
                          <a:tailEnd/>
                        </a:ln>
                      </wps:spPr>
                      <wps:txbx>
                        <w:txbxContent>
                          <w:p w14:paraId="6A416579" w14:textId="06BCDC93" w:rsidR="00AB71AC" w:rsidRPr="00A246AE" w:rsidRDefault="00AB71AC" w:rsidP="00AB71AC">
                            <w:pPr>
                              <w:rPr>
                                <w:color w:val="4354A2" w:themeColor="accent1"/>
                              </w:rPr>
                            </w:pPr>
                            <w:r>
                              <w:rPr>
                                <w:color w:val="4354A2" w:themeColor="accent1"/>
                              </w:rP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9801D26" id="_x0000_s1132" type="#_x0000_t202" style="position:absolute;left:0;text-align:left;margin-left:0;margin-top:.6pt;width:28.8pt;height:18.6pt;z-index:251658264;visibility:visible;mso-wrap-style:square;mso-width-percent:0;mso-height-percent:0;mso-wrap-distance-left:9pt;mso-wrap-distance-top:3.6pt;mso-wrap-distance-right:9pt;mso-wrap-distance-bottom:3.6pt;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" filled="f" stroked="f">
                <v:textbox>
                  <w:txbxContent>
                    <w:p w14:paraId="6A416579" w14:textId="06BCDC93" w:rsidR="00AB71AC" w:rsidRPr="00A246AE" w:rsidRDefault="00AB71AC" w:rsidP="00AB71AC">
                      <w:pPr>
                        <w:rPr>
                          <w:color w:val="4354A2" w:themeColor="accent1"/>
                        </w:rPr>
                      </w:pPr>
                      <w:r>
                        <w:rPr>
                          <w:color w:val="4354A2" w:themeColor="accent1"/>
                        </w:rPr>
                        <w:t>12</w:t>
                      </w:r>
                    </w:p>
                  </w:txbxContent>
                </v:textbox>
                <w10:wrap type="square" anchorx="margin"/>
              </v:shape>
            </w:pict>
          </mc:Fallback>
        </mc:AlternateContent>
      </w:r>
    </w:p>
    <w:p w14:paraId="3EDB2226" w14:textId="07B693D0" w:rsidR="00E309BA" w:rsidRDefault="00E309BA" w:rsidP="00EB0E19">
      <w:pPr>
        <w:pStyle w:val="Heading1"/>
        <w:rPr>
          <w:color w:val="4475A1"/>
          <w:sz w:val="40"/>
          <w:szCs w:val="40"/>
        </w:rPr>
      </w:pPr>
    </w:p>
    <w:p w14:paraId="02513ACE" w14:textId="1510FAA6" w:rsidR="00E309BA" w:rsidRDefault="00E309BA">
      <w:pPr>
        <w:rPr>
          <w:rFonts w:asciiTheme="majorHAnsi" w:hAnsiTheme="majorHAnsi"/>
          <w:b/>
          <w:color w:val="4475A1"/>
          <w:sz w:val="40"/>
          <w:szCs w:val="40"/>
        </w:rPr>
      </w:pPr>
    </w:p>
    <w:p w14:paraId="3D3A7C12" w14:textId="0BC0D201" w:rsidR="00EB0E19" w:rsidRDefault="00EB0E19" w:rsidP="00EB0E19">
      <w:pPr>
        <w:pStyle w:val="Heading1"/>
        <w:rPr>
          <w:color w:val="4475A1"/>
          <w:sz w:val="40"/>
          <w:szCs w:val="40"/>
        </w:rPr>
      </w:pPr>
    </w:p>
    <w:p w14:paraId="33EAA2C0" w14:textId="248EC1C2" w:rsidR="00EB0E19" w:rsidRDefault="00EB0E19" w:rsidP="00EB0E19">
      <w:pPr>
        <w:pStyle w:val="Heading1"/>
        <w:rPr>
          <w:color w:val="4475A1"/>
          <w:sz w:val="40"/>
          <w:szCs w:val="40"/>
        </w:rPr>
      </w:pPr>
    </w:p>
    <w:p w14:paraId="7EDB081D" w14:textId="0E302F1F" w:rsidR="00D4125C" w:rsidRDefault="00D4125C" w:rsidP="00EB0E19">
      <w:pPr>
        <w:pStyle w:val="Heading1"/>
        <w:rPr>
          <w:color w:val="4475A1"/>
          <w:sz w:val="40"/>
          <w:szCs w:val="40"/>
        </w:rPr>
      </w:pPr>
    </w:p>
    <w:p w14:paraId="2CFB9D75" w14:textId="2292D069" w:rsidR="00D4125C" w:rsidRDefault="00D4125C">
      <w:pPr>
        <w:rPr>
          <w:rFonts w:asciiTheme="majorHAnsi" w:hAnsiTheme="majorHAnsi"/>
          <w:b/>
          <w:color w:val="4475A1"/>
          <w:sz w:val="40"/>
          <w:szCs w:val="40"/>
        </w:rPr>
      </w:pPr>
      <w:r>
        <w:rPr>
          <w:color w:val="4475A1"/>
          <w:sz w:val="40"/>
          <w:szCs w:val="40"/>
        </w:rPr>
        <w:br w:type="page"/>
      </w:r>
    </w:p>
    <w:p w14:paraId="61430B65" w14:textId="7506B48C" w:rsidR="000B77A9" w:rsidRPr="003145F5" w:rsidRDefault="00542187" w:rsidP="00893B06">
      <w:pPr>
        <w:jc w:val="center"/>
        <w:rPr>
          <w:b/>
          <w:bCs/>
          <w:color w:val="4475A1"/>
          <w:sz w:val="72"/>
          <w:szCs w:val="72"/>
        </w:rPr>
      </w:pPr>
      <w:r>
        <w:rPr>
          <w:noProof/>
        </w:rPr>
        <w:lastRenderedPageBreak/>
        <mc:AlternateContent>
          <mc:Choice Requires="wps">
            <w:drawing>
              <wp:anchor distT="45720" distB="45720" distL="114300" distR="114300" simplePos="0" relativeHeight="251690496" behindDoc="1" locked="0" layoutInCell="1" allowOverlap="1" wp14:anchorId="1D495AB8" wp14:editId="227C1CF1">
                <wp:simplePos x="0" y="0"/>
                <wp:positionH relativeFrom="rightMargin">
                  <wp:align>left</wp:align>
                </wp:positionH>
                <wp:positionV relativeFrom="paragraph">
                  <wp:posOffset>2207</wp:posOffset>
                </wp:positionV>
                <wp:extent cx="351692" cy="262171"/>
                <wp:effectExtent l="0" t="0" r="0" b="5080"/>
                <wp:wrapNone/>
                <wp:docPr id="7521335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692" cy="262171"/>
                        </a:xfrm>
                        <a:prstGeom prst="rect">
                          <a:avLst/>
                        </a:prstGeom>
                        <a:noFill/>
                        <a:ln w="9525">
                          <a:noFill/>
                          <a:miter lim="800000"/>
                          <a:headEnd/>
                          <a:tailEnd/>
                        </a:ln>
                      </wps:spPr>
                      <wps:txbx>
                        <w:txbxContent>
                          <w:p w14:paraId="3B92D692" w14:textId="40461730" w:rsidR="00542187" w:rsidRPr="00A246AE" w:rsidRDefault="00542187" w:rsidP="00542187">
                            <w:pPr>
                              <w:rPr>
                                <w:color w:val="4354A2" w:themeColor="accent1"/>
                              </w:rPr>
                            </w:pPr>
                            <w:r>
                              <w:rPr>
                                <w:color w:val="4354A2" w:themeColor="accent1"/>
                              </w:rPr>
                              <w:t>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D495AB8" id="_x0000_s1133" type="#_x0000_t202" style="position:absolute;left:0;text-align:left;margin-left:0;margin-top:.15pt;width:27.7pt;height:20.65pt;z-index:-251625984;visibility:visible;mso-wrap-style:square;mso-width-percent:0;mso-height-percent:0;mso-wrap-distance-left:9pt;mso-wrap-distance-top:3.6pt;mso-wrap-distance-right:9pt;mso-wrap-distance-bottom:3.6pt;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" filled="f" stroked="f">
                <v:textbox>
                  <w:txbxContent>
                    <w:p w14:paraId="3B92D692" w14:textId="40461730" w:rsidR="00542187" w:rsidRPr="00A246AE" w:rsidRDefault="00542187" w:rsidP="00542187">
                      <w:pPr>
                        <w:rPr>
                          <w:color w:val="4354A2" w:themeColor="accent1"/>
                        </w:rPr>
                      </w:pPr>
                      <w:r>
                        <w:rPr>
                          <w:color w:val="4354A2" w:themeColor="accent1"/>
                        </w:rPr>
                        <w:t>14</w:t>
                      </w:r>
                    </w:p>
                  </w:txbxContent>
                </v:textbox>
                <w10:wrap anchorx="margin"/>
              </v:shape>
            </w:pict>
          </mc:Fallback>
        </mc:AlternateContent>
      </w:r>
      <w:r w:rsidR="00893B06" w:rsidRPr="003145F5">
        <w:rPr>
          <w:b/>
          <w:bCs/>
          <w:noProof/>
        </w:rPr>
        <w:drawing>
          <wp:anchor distT="0" distB="0" distL="114300" distR="114300" simplePos="0" relativeHeight="251674112" behindDoc="0" locked="0" layoutInCell="1" allowOverlap="1" wp14:anchorId="1FD6F36C" wp14:editId="78CB9F82">
            <wp:simplePos x="0" y="0"/>
            <wp:positionH relativeFrom="page">
              <wp:align>left</wp:align>
            </wp:positionH>
            <wp:positionV relativeFrom="paragraph">
              <wp:posOffset>601625</wp:posOffset>
            </wp:positionV>
            <wp:extent cx="2871989" cy="3826129"/>
            <wp:effectExtent l="0" t="0" r="5080" b="3175"/>
            <wp:wrapNone/>
            <wp:docPr id="148153882" name="Picture 2" descr="A person standing in a room with a red bin and a b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53882" name="Picture 2" descr="A person standing in a room with a red bin and a bag&#10;&#10;Description automatically generate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71989" cy="38261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06C62" w:rsidRPr="003145F5">
        <w:rPr>
          <w:b/>
          <w:bCs/>
          <w:color w:val="4475A1"/>
          <w:sz w:val="72"/>
          <w:szCs w:val="72"/>
        </w:rPr>
        <w:t>Serving Our Community</w:t>
      </w:r>
    </w:p>
    <w:p w14:paraId="24D6B68F" w14:textId="7FA1F9CA" w:rsidR="003A699C" w:rsidRPr="00906C62" w:rsidRDefault="00893B06" w:rsidP="00906C62">
      <w:pPr>
        <w:jc w:val="center"/>
        <w:rPr>
          <w:color w:val="4475A1"/>
          <w:sz w:val="72"/>
          <w:szCs w:val="72"/>
        </w:rPr>
      </w:pPr>
      <w:r>
        <w:rPr>
          <w:noProof/>
        </w:rPr>
        <w:drawing>
          <wp:anchor distT="0" distB="0" distL="114300" distR="114300" simplePos="0" relativeHeight="251680256" behindDoc="1" locked="0" layoutInCell="1" allowOverlap="1" wp14:anchorId="65AEEF22" wp14:editId="5A5E08FC">
            <wp:simplePos x="0" y="0"/>
            <wp:positionH relativeFrom="page">
              <wp:posOffset>4850969</wp:posOffset>
            </wp:positionH>
            <wp:positionV relativeFrom="paragraph">
              <wp:posOffset>30657</wp:posOffset>
            </wp:positionV>
            <wp:extent cx="2882169" cy="3839593"/>
            <wp:effectExtent l="0" t="0" r="0" b="8890"/>
            <wp:wrapNone/>
            <wp:docPr id="1755819257" name="Picture 8" descr="A person holding a b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819257" name="Picture 8" descr="A person holding a bag&#10;&#10;Description automatically generate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83247" cy="384102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DB539E" w14:textId="12BD3009" w:rsidR="000B77A9" w:rsidRPr="00906C62" w:rsidRDefault="00893B06" w:rsidP="00906C62">
      <w:pPr>
        <w:jc w:val="center"/>
        <w:rPr>
          <w:color w:val="4475A1"/>
          <w:sz w:val="72"/>
          <w:szCs w:val="72"/>
        </w:rPr>
      </w:pPr>
      <w:r>
        <w:rPr>
          <w:noProof/>
        </w:rPr>
        <w:drawing>
          <wp:anchor distT="0" distB="0" distL="114300" distR="114300" simplePos="0" relativeHeight="251677184" behindDoc="1" locked="0" layoutInCell="1" allowOverlap="1" wp14:anchorId="4A94DA5A" wp14:editId="374E8556">
            <wp:simplePos x="0" y="0"/>
            <wp:positionH relativeFrom="page">
              <wp:align>left</wp:align>
            </wp:positionH>
            <wp:positionV relativeFrom="paragraph">
              <wp:posOffset>3623869</wp:posOffset>
            </wp:positionV>
            <wp:extent cx="2824125" cy="3768115"/>
            <wp:effectExtent l="0" t="0" r="0" b="3810"/>
            <wp:wrapNone/>
            <wp:docPr id="1920391407" name="Picture 5" descr="People standing in a cemete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391407" name="Picture 5" descr="People standing in a cemetery&#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24125" cy="37681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9232" behindDoc="0" locked="0" layoutInCell="1" allowOverlap="1" wp14:anchorId="707464F8" wp14:editId="571AE181">
            <wp:simplePos x="0" y="0"/>
            <wp:positionH relativeFrom="margin">
              <wp:align>center</wp:align>
            </wp:positionH>
            <wp:positionV relativeFrom="paragraph">
              <wp:posOffset>6182457</wp:posOffset>
            </wp:positionV>
            <wp:extent cx="3382529" cy="2227616"/>
            <wp:effectExtent l="0" t="0" r="8890" b="1270"/>
            <wp:wrapNone/>
            <wp:docPr id="1664665319" name="Picture 7" descr="A group of women posing for a picture in a cemete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665319" name="Picture 7" descr="A group of women posing for a picture in a cemetery&#10;&#10;Description automatically generated"/>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36948" b="13694"/>
                    <a:stretch/>
                  </pic:blipFill>
                  <pic:spPr bwMode="auto">
                    <a:xfrm>
                      <a:off x="0" y="0"/>
                      <a:ext cx="3382529" cy="222761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6160" behindDoc="1" locked="0" layoutInCell="1" allowOverlap="1" wp14:anchorId="4ECE0854" wp14:editId="1473F905">
            <wp:simplePos x="0" y="0"/>
            <wp:positionH relativeFrom="margin">
              <wp:posOffset>1545719</wp:posOffset>
            </wp:positionH>
            <wp:positionV relativeFrom="paragraph">
              <wp:posOffset>3362314</wp:posOffset>
            </wp:positionV>
            <wp:extent cx="3837305" cy="2846070"/>
            <wp:effectExtent l="0" t="0" r="0" b="0"/>
            <wp:wrapSquare wrapText="bothSides"/>
            <wp:docPr id="2062950770" name="Picture 4"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950770" name="Picture 4" descr="A group of people posing for a photo&#10;&#10;Description automatically generated"/>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1385" t="11816" r="12701" b="13066"/>
                    <a:stretch/>
                  </pic:blipFill>
                  <pic:spPr bwMode="auto">
                    <a:xfrm>
                      <a:off x="0" y="0"/>
                      <a:ext cx="3837305" cy="28460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8208" behindDoc="1" locked="0" layoutInCell="1" allowOverlap="1" wp14:anchorId="480DA9D6" wp14:editId="1E5112BE">
            <wp:simplePos x="0" y="0"/>
            <wp:positionH relativeFrom="page">
              <wp:posOffset>5484409</wp:posOffset>
            </wp:positionH>
            <wp:positionV relativeFrom="paragraph">
              <wp:posOffset>3616379</wp:posOffset>
            </wp:positionV>
            <wp:extent cx="2794716" cy="3724218"/>
            <wp:effectExtent l="0" t="0" r="5715" b="0"/>
            <wp:wrapNone/>
            <wp:docPr id="1862780641" name="Picture 6" descr="A person kneeling in a cemete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780641" name="Picture 6" descr="A person kneeling in a cemetery&#10;&#10;Description automatically generated"/>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94716" cy="372421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5136" behindDoc="0" locked="0" layoutInCell="1" allowOverlap="1" wp14:anchorId="796549E8" wp14:editId="03A6C1DF">
            <wp:simplePos x="0" y="0"/>
            <wp:positionH relativeFrom="margin">
              <wp:posOffset>1823403</wp:posOffset>
            </wp:positionH>
            <wp:positionV relativeFrom="paragraph">
              <wp:posOffset>151050</wp:posOffset>
            </wp:positionV>
            <wp:extent cx="3586480" cy="2691765"/>
            <wp:effectExtent l="9207" t="0" r="4128" b="4127"/>
            <wp:wrapNone/>
            <wp:docPr id="133182403" name="Picture 3" descr="A person holding a box of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82403" name="Picture 3" descr="A person holding a box of food&#10;&#10;Description automatically generate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5400000">
                      <a:off x="0" y="0"/>
                      <a:ext cx="3586480" cy="2691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77A9" w:rsidRPr="00906C62">
        <w:rPr>
          <w:color w:val="4475A1"/>
          <w:sz w:val="72"/>
          <w:szCs w:val="72"/>
        </w:rPr>
        <w:br w:type="page"/>
      </w:r>
    </w:p>
    <w:p w14:paraId="79555385" w14:textId="018FEB03" w:rsidR="00EB0E19" w:rsidRDefault="003D7AEE" w:rsidP="000B77A9">
      <w:pPr>
        <w:rPr>
          <w:color w:val="4475A1"/>
          <w:sz w:val="40"/>
          <w:szCs w:val="40"/>
        </w:rPr>
      </w:pPr>
      <w:r>
        <w:rPr>
          <w:noProof/>
        </w:rPr>
        <w:lastRenderedPageBreak/>
        <mc:AlternateContent>
          <mc:Choice Requires="wps">
            <w:drawing>
              <wp:anchor distT="45720" distB="45720" distL="114300" distR="114300" simplePos="0" relativeHeight="251692544" behindDoc="1" locked="0" layoutInCell="1" allowOverlap="1" wp14:anchorId="0A69309C" wp14:editId="00893D4D">
                <wp:simplePos x="0" y="0"/>
                <wp:positionH relativeFrom="rightMargin">
                  <wp:posOffset>-45085</wp:posOffset>
                </wp:positionH>
                <wp:positionV relativeFrom="paragraph">
                  <wp:posOffset>1905</wp:posOffset>
                </wp:positionV>
                <wp:extent cx="341630" cy="242570"/>
                <wp:effectExtent l="0" t="0" r="0" b="5080"/>
                <wp:wrapNone/>
                <wp:docPr id="32887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630" cy="242570"/>
                        </a:xfrm>
                        <a:prstGeom prst="rect">
                          <a:avLst/>
                        </a:prstGeom>
                        <a:noFill/>
                        <a:ln w="9525">
                          <a:noFill/>
                          <a:miter lim="800000"/>
                          <a:headEnd/>
                          <a:tailEnd/>
                        </a:ln>
                      </wps:spPr>
                      <wps:txbx>
                        <w:txbxContent>
                          <w:p w14:paraId="40876336" w14:textId="178AE135" w:rsidR="003D7AEE" w:rsidRPr="00A246AE" w:rsidRDefault="003D7AEE" w:rsidP="003D7AEE">
                            <w:pPr>
                              <w:rPr>
                                <w:color w:val="4354A2" w:themeColor="accent1"/>
                              </w:rPr>
                            </w:pPr>
                            <w:r>
                              <w:rPr>
                                <w:color w:val="4354A2" w:themeColor="accent1"/>
                              </w:rPr>
                              <w:t>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A69309C" id="_x0000_s1134" type="#_x0000_t202" style="position:absolute;margin-left:-3.55pt;margin-top:.15pt;width:26.9pt;height:19.1pt;z-index:-251623936;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" filled="f" stroked="f">
                <v:textbox>
                  <w:txbxContent>
                    <w:p w14:paraId="40876336" w14:textId="178AE135" w:rsidR="003D7AEE" w:rsidRPr="00A246AE" w:rsidRDefault="003D7AEE" w:rsidP="003D7AEE">
                      <w:pPr>
                        <w:rPr>
                          <w:color w:val="4354A2" w:themeColor="accent1"/>
                        </w:rPr>
                      </w:pPr>
                      <w:r>
                        <w:rPr>
                          <w:color w:val="4354A2" w:themeColor="accent1"/>
                        </w:rPr>
                        <w:t>15</w:t>
                      </w:r>
                    </w:p>
                  </w:txbxContent>
                </v:textbox>
                <w10:wrap anchorx="margin"/>
              </v:shape>
            </w:pict>
          </mc:Fallback>
        </mc:AlternateContent>
      </w:r>
    </w:p>
    <w:p w14:paraId="4B028103" w14:textId="0CAA6FCE" w:rsidR="00EB0E19" w:rsidRPr="00EB0E19" w:rsidRDefault="00EB0E19" w:rsidP="001062C1">
      <w:pPr>
        <w:pStyle w:val="Heading1"/>
        <w:rPr>
          <w:color w:val="4475A1"/>
          <w:sz w:val="52"/>
          <w:szCs w:val="52"/>
        </w:rPr>
      </w:pPr>
      <w:r w:rsidRPr="00EB0E19">
        <w:rPr>
          <w:color w:val="4475A1"/>
          <w:sz w:val="52"/>
          <w:szCs w:val="52"/>
        </w:rPr>
        <w:t>Hello Summer!</w:t>
      </w:r>
    </w:p>
    <w:p w14:paraId="3A1C3DA3" w14:textId="170CC357" w:rsidR="00EB0E19" w:rsidRPr="00EB0E19" w:rsidRDefault="00EB0E19" w:rsidP="00EB0E19">
      <w:pPr>
        <w:pStyle w:val="Heading1"/>
        <w:rPr>
          <w:rFonts w:ascii="Calibri" w:hAnsi="Calibri" w:cs="Calibri"/>
          <w:color w:val="auto"/>
          <w:sz w:val="36"/>
          <w:szCs w:val="36"/>
        </w:rPr>
      </w:pPr>
      <w:r w:rsidRPr="00EB0E19">
        <w:rPr>
          <w:color w:val="4475A1"/>
          <w:sz w:val="52"/>
          <w:szCs w:val="52"/>
        </w:rPr>
        <w:t>It’s TAPAN Journal Club Time!!!!!</w:t>
      </w:r>
    </w:p>
    <w:p w14:paraId="64C0D1F9" w14:textId="77777777" w:rsidR="008B035A" w:rsidRPr="00EB0E19" w:rsidRDefault="008B035A" w:rsidP="00027244">
      <w:pPr>
        <w:pStyle w:val="BodyText"/>
        <w:rPr>
          <w:color w:val="FF0000"/>
          <w:sz w:val="28"/>
          <w:szCs w:val="36"/>
        </w:rPr>
      </w:pPr>
    </w:p>
    <w:p w14:paraId="37DCBCCD" w14:textId="0CFB207A" w:rsidR="00027244" w:rsidRPr="00EB0E19" w:rsidRDefault="00027244" w:rsidP="00EB0E19">
      <w:pPr>
        <w:pStyle w:val="BodyText"/>
        <w:jc w:val="center"/>
        <w:rPr>
          <w:color w:val="FF0000"/>
          <w:sz w:val="28"/>
          <w:szCs w:val="36"/>
        </w:rPr>
      </w:pPr>
      <w:r w:rsidRPr="00EB0E19">
        <w:rPr>
          <w:color w:val="FF0000"/>
          <w:sz w:val="28"/>
          <w:szCs w:val="36"/>
        </w:rPr>
        <w:t>It is officially SUMMER Everyone!!! Here is an opportunity to gather some information in a safe, non-threatening environment...among friends and colleagues! In addition you will earn CE units as well</w:t>
      </w:r>
      <w:r w:rsidR="00EB0E19" w:rsidRPr="00EB0E19">
        <w:rPr>
          <w:color w:val="FF0000"/>
          <w:sz w:val="28"/>
          <w:szCs w:val="36"/>
        </w:rPr>
        <w:t>….</w:t>
      </w:r>
      <w:proofErr w:type="gramStart"/>
      <w:r w:rsidR="00EB0E19" w:rsidRPr="00EB0E19">
        <w:rPr>
          <w:color w:val="FF0000"/>
          <w:sz w:val="28"/>
          <w:szCs w:val="36"/>
        </w:rPr>
        <w:t>That’s</w:t>
      </w:r>
      <w:proofErr w:type="gramEnd"/>
      <w:r w:rsidRPr="00EB0E19">
        <w:rPr>
          <w:color w:val="FF0000"/>
          <w:sz w:val="28"/>
          <w:szCs w:val="36"/>
        </w:rPr>
        <w:t xml:space="preserve"> almost like Christmas in Summer!!</w:t>
      </w:r>
    </w:p>
    <w:p w14:paraId="2A43DF83" w14:textId="01CB88CC" w:rsidR="00027244" w:rsidRPr="00EB0E19" w:rsidRDefault="00027244" w:rsidP="00EB0E19">
      <w:pPr>
        <w:pStyle w:val="BodyText"/>
        <w:jc w:val="center"/>
        <w:rPr>
          <w:sz w:val="28"/>
          <w:szCs w:val="36"/>
        </w:rPr>
      </w:pPr>
      <w:r w:rsidRPr="00EB0E19">
        <w:rPr>
          <w:sz w:val="28"/>
          <w:szCs w:val="36"/>
        </w:rPr>
        <w:t>Here’s what you need to know:</w:t>
      </w:r>
    </w:p>
    <w:p w14:paraId="08E272AB" w14:textId="62D0F7C5" w:rsidR="00027244" w:rsidRPr="00EB0E19" w:rsidRDefault="00027244" w:rsidP="00EB0E19">
      <w:pPr>
        <w:pStyle w:val="BodyText"/>
        <w:jc w:val="center"/>
        <w:rPr>
          <w:sz w:val="28"/>
          <w:szCs w:val="36"/>
        </w:rPr>
      </w:pPr>
      <w:r w:rsidRPr="00EB0E19">
        <w:rPr>
          <w:b/>
          <w:bCs/>
          <w:sz w:val="28"/>
          <w:szCs w:val="36"/>
        </w:rPr>
        <w:t>Article for Discussion:</w:t>
      </w:r>
      <w:r w:rsidRPr="00EB0E19">
        <w:rPr>
          <w:sz w:val="28"/>
          <w:szCs w:val="36"/>
        </w:rPr>
        <w:br/>
        <w:t>"</w:t>
      </w:r>
      <w:r w:rsidRPr="00EB0E19">
        <w:rPr>
          <w:b/>
          <w:bCs/>
          <w:color w:val="ED7D31"/>
          <w:sz w:val="40"/>
          <w:szCs w:val="40"/>
        </w:rPr>
        <w:t xml:space="preserve">Surgical Safety Does Not Happen By Accident: Learning From Perioperative </w:t>
      </w:r>
      <w:proofErr w:type="gramStart"/>
      <w:r w:rsidRPr="00EB0E19">
        <w:rPr>
          <w:b/>
          <w:bCs/>
          <w:color w:val="ED7D31"/>
          <w:sz w:val="40"/>
          <w:szCs w:val="40"/>
        </w:rPr>
        <w:t>Near</w:t>
      </w:r>
      <w:proofErr w:type="gramEnd"/>
      <w:r w:rsidRPr="00EB0E19">
        <w:rPr>
          <w:b/>
          <w:bCs/>
          <w:color w:val="ED7D31"/>
          <w:sz w:val="40"/>
          <w:szCs w:val="40"/>
        </w:rPr>
        <w:t xml:space="preserve"> Miss Case Studies</w:t>
      </w:r>
      <w:r w:rsidRPr="00EB0E19">
        <w:rPr>
          <w:b/>
          <w:bCs/>
          <w:color w:val="ED7D31"/>
          <w:sz w:val="28"/>
          <w:szCs w:val="36"/>
        </w:rPr>
        <w:t xml:space="preserve">" </w:t>
      </w:r>
      <w:r w:rsidRPr="00EB0E19">
        <w:rPr>
          <w:i/>
          <w:iCs/>
          <w:sz w:val="28"/>
          <w:szCs w:val="36"/>
        </w:rPr>
        <w:t>(Available on ASPAN Learn)</w:t>
      </w:r>
    </w:p>
    <w:p w14:paraId="7255C7EF" w14:textId="2FED39AB" w:rsidR="00027244" w:rsidRPr="00EB0E19" w:rsidRDefault="00027244" w:rsidP="00EB0E19">
      <w:pPr>
        <w:pStyle w:val="BodyText"/>
        <w:jc w:val="center"/>
        <w:rPr>
          <w:b/>
          <w:bCs/>
          <w:color w:val="5B9BD5"/>
          <w:sz w:val="40"/>
          <w:szCs w:val="40"/>
        </w:rPr>
      </w:pPr>
      <w:r w:rsidRPr="00EB0E19">
        <w:rPr>
          <w:sz w:val="28"/>
          <w:szCs w:val="36"/>
        </w:rPr>
        <w:br/>
      </w:r>
      <w:r w:rsidRPr="00EB0E19">
        <w:rPr>
          <w:b/>
          <w:bCs/>
          <w:color w:val="5B9BD5"/>
          <w:sz w:val="40"/>
          <w:szCs w:val="40"/>
        </w:rPr>
        <w:t>Date: June 23, 2024, 3:00pm until 4:00pm via Zoom</w:t>
      </w:r>
    </w:p>
    <w:p w14:paraId="5FE41668" w14:textId="6E37F077" w:rsidR="00027244" w:rsidRPr="00EB0E19" w:rsidRDefault="00027244" w:rsidP="00EB0E19">
      <w:pPr>
        <w:spacing w:after="280"/>
        <w:jc w:val="center"/>
        <w:rPr>
          <w:color w:val="FFFFFF"/>
          <w:sz w:val="28"/>
          <w:szCs w:val="36"/>
          <w:u w:val="single"/>
        </w:rPr>
      </w:pPr>
      <w:r w:rsidRPr="00EB0E19">
        <w:rPr>
          <w:rFonts w:ascii="Century Gothic" w:hAnsi="Century Gothic" w:cs="Century Gothic"/>
          <w:b/>
          <w:bCs/>
          <w:color w:val="5B9BD5"/>
          <w:sz w:val="40"/>
          <w:szCs w:val="40"/>
        </w:rPr>
        <w:t>Join Zoom Meeting</w:t>
      </w:r>
      <w:r w:rsidRPr="00EB0E19">
        <w:rPr>
          <w:b/>
          <w:bCs/>
          <w:sz w:val="28"/>
          <w:szCs w:val="36"/>
        </w:rPr>
        <w:t>:</w:t>
      </w:r>
    </w:p>
    <w:p w14:paraId="037D5E42" w14:textId="1AE2410C" w:rsidR="00EB0E19" w:rsidRPr="00EB0E19" w:rsidRDefault="006E74DB" w:rsidP="00EB0E19">
      <w:pPr>
        <w:spacing w:after="280"/>
        <w:jc w:val="center"/>
        <w:rPr>
          <w:rFonts w:ascii="Century Gothic" w:hAnsi="Century Gothic" w:cs="Century Gothic"/>
          <w:sz w:val="36"/>
          <w:szCs w:val="36"/>
        </w:rPr>
      </w:pPr>
      <w:hyperlink r:id="rId67" w:history="1">
        <w:r w:rsidR="00EB0E19" w:rsidRPr="00EB0E19">
          <w:rPr>
            <w:rStyle w:val="Hyperlink"/>
            <w:rFonts w:ascii="Century Gothic" w:hAnsi="Century Gothic" w:cs="Century Gothic"/>
            <w:sz w:val="36"/>
            <w:szCs w:val="36"/>
          </w:rPr>
          <w:t>https://us02web.zoom.us/j/81163537814?pwd=7aGkFP8b4tY86EIH9rw02y4y5RKDzv.1</w:t>
        </w:r>
      </w:hyperlink>
    </w:p>
    <w:p w14:paraId="66F952F5" w14:textId="4EB4A624" w:rsidR="00027244" w:rsidRPr="00EB0E19" w:rsidRDefault="00027244" w:rsidP="00EB0E19">
      <w:pPr>
        <w:pStyle w:val="unknownstyle"/>
        <w:jc w:val="center"/>
        <w:rPr>
          <w:sz w:val="40"/>
          <w:szCs w:val="40"/>
        </w:rPr>
      </w:pPr>
      <w:r w:rsidRPr="00EB0E19">
        <w:rPr>
          <w:sz w:val="40"/>
          <w:szCs w:val="40"/>
        </w:rPr>
        <w:t>Meeting ID:</w:t>
      </w:r>
      <w:r w:rsidRPr="00EB0E19">
        <w:rPr>
          <w:b w:val="0"/>
          <w:bCs w:val="0"/>
          <w:sz w:val="40"/>
          <w:szCs w:val="40"/>
        </w:rPr>
        <w:t xml:space="preserve"> </w:t>
      </w:r>
      <w:r w:rsidRPr="00EB0E19">
        <w:rPr>
          <w:sz w:val="40"/>
          <w:szCs w:val="40"/>
        </w:rPr>
        <w:t>811 6353 7814</w:t>
      </w:r>
      <w:r w:rsidRPr="00EB0E19">
        <w:rPr>
          <w:sz w:val="40"/>
          <w:szCs w:val="40"/>
        </w:rPr>
        <w:tab/>
      </w:r>
      <w:r w:rsidRPr="00EB0E19">
        <w:rPr>
          <w:sz w:val="40"/>
          <w:szCs w:val="40"/>
        </w:rPr>
        <w:tab/>
      </w:r>
      <w:r w:rsidRPr="00EB0E19">
        <w:rPr>
          <w:sz w:val="40"/>
          <w:szCs w:val="40"/>
        </w:rPr>
        <w:tab/>
      </w:r>
      <w:r w:rsidR="00481C06">
        <w:rPr>
          <w:sz w:val="40"/>
          <w:szCs w:val="40"/>
        </w:rPr>
        <w:tab/>
      </w:r>
      <w:r w:rsidRPr="00EB0E19">
        <w:rPr>
          <w:sz w:val="40"/>
          <w:szCs w:val="40"/>
        </w:rPr>
        <w:t>Passcode:</w:t>
      </w:r>
      <w:r w:rsidRPr="00EB0E19">
        <w:rPr>
          <w:b w:val="0"/>
          <w:bCs w:val="0"/>
          <w:sz w:val="40"/>
          <w:szCs w:val="40"/>
        </w:rPr>
        <w:t xml:space="preserve"> </w:t>
      </w:r>
      <w:r w:rsidRPr="00EB0E19">
        <w:rPr>
          <w:sz w:val="40"/>
          <w:szCs w:val="40"/>
        </w:rPr>
        <w:t>287722</w:t>
      </w:r>
    </w:p>
    <w:p w14:paraId="4637B392" w14:textId="55CBEE4B" w:rsidR="00027244" w:rsidRPr="00EB0E19" w:rsidRDefault="00027244" w:rsidP="00EB0E19">
      <w:pPr>
        <w:pStyle w:val="unknownstyle"/>
        <w:jc w:val="center"/>
        <w:rPr>
          <w:sz w:val="40"/>
          <w:szCs w:val="40"/>
        </w:rPr>
      </w:pPr>
      <w:r w:rsidRPr="00EB0E19">
        <w:rPr>
          <w:sz w:val="40"/>
          <w:szCs w:val="40"/>
        </w:rPr>
        <w:t>It will be a GREAT time, I’ll see you there!!!!</w:t>
      </w:r>
    </w:p>
    <w:p w14:paraId="61F0C087" w14:textId="77777777" w:rsidR="00027244" w:rsidRPr="00EB0E19" w:rsidRDefault="00027244" w:rsidP="00EB0E19">
      <w:pPr>
        <w:pStyle w:val="unknownstyle"/>
        <w:jc w:val="center"/>
        <w:rPr>
          <w:sz w:val="40"/>
          <w:szCs w:val="40"/>
        </w:rPr>
      </w:pPr>
    </w:p>
    <w:p w14:paraId="6C16E8BC" w14:textId="2F07BA10" w:rsidR="00027244" w:rsidRPr="00EB0E19" w:rsidRDefault="00481C06" w:rsidP="00EB0E19">
      <w:pPr>
        <w:pStyle w:val="unknownstyle"/>
        <w:jc w:val="center"/>
        <w:rPr>
          <w:sz w:val="40"/>
          <w:szCs w:val="40"/>
        </w:rPr>
      </w:pPr>
      <w:r>
        <w:rPr>
          <w:sz w:val="40"/>
          <w:szCs w:val="40"/>
        </w:rPr>
        <w:t xml:space="preserve">Dr. </w:t>
      </w:r>
      <w:r w:rsidR="00027244" w:rsidRPr="00EB0E19">
        <w:rPr>
          <w:sz w:val="40"/>
          <w:szCs w:val="40"/>
        </w:rPr>
        <w:t>Katherine</w:t>
      </w:r>
      <w:r>
        <w:rPr>
          <w:sz w:val="40"/>
          <w:szCs w:val="40"/>
        </w:rPr>
        <w:t xml:space="preserve"> Simpson</w:t>
      </w:r>
    </w:p>
    <w:p w14:paraId="45EB7181" w14:textId="77777777" w:rsidR="00027244" w:rsidRPr="00EB0E19" w:rsidRDefault="00027244" w:rsidP="00EB0E19">
      <w:pPr>
        <w:pStyle w:val="unknownstyle"/>
        <w:jc w:val="center"/>
        <w:rPr>
          <w:rFonts w:ascii="Calibri" w:hAnsi="Calibri" w:cs="Calibri"/>
          <w:b w:val="0"/>
          <w:bCs w:val="0"/>
          <w:color w:val="auto"/>
          <w:kern w:val="0"/>
          <w:sz w:val="36"/>
          <w:szCs w:val="36"/>
        </w:rPr>
      </w:pPr>
      <w:r w:rsidRPr="00EB0E19">
        <w:rPr>
          <w:sz w:val="40"/>
          <w:szCs w:val="40"/>
        </w:rPr>
        <w:t>TAPAN Research and Education Committee</w:t>
      </w:r>
    </w:p>
    <w:p w14:paraId="34848067" w14:textId="0185DDA9" w:rsidR="00500894" w:rsidRDefault="006C6024" w:rsidP="00500894">
      <w:pPr>
        <w:jc w:val="center"/>
      </w:pPr>
      <w:r>
        <w:br w:type="page"/>
      </w:r>
    </w:p>
    <w:p w14:paraId="34ECC3F6" w14:textId="4AFE8530" w:rsidR="00500894" w:rsidRDefault="003D7AEE" w:rsidP="00500894">
      <w:pPr>
        <w:jc w:val="center"/>
      </w:pPr>
      <w:r>
        <w:rPr>
          <w:noProof/>
        </w:rPr>
        <w:lastRenderedPageBreak/>
        <mc:AlternateContent>
          <mc:Choice Requires="wps">
            <w:drawing>
              <wp:anchor distT="45720" distB="45720" distL="114300" distR="114300" simplePos="0" relativeHeight="251694592" behindDoc="0" locked="0" layoutInCell="1" allowOverlap="1" wp14:anchorId="46E869FC" wp14:editId="21485F33">
                <wp:simplePos x="0" y="0"/>
                <wp:positionH relativeFrom="rightMargin">
                  <wp:align>left</wp:align>
                </wp:positionH>
                <wp:positionV relativeFrom="paragraph">
                  <wp:posOffset>165</wp:posOffset>
                </wp:positionV>
                <wp:extent cx="363855" cy="267970"/>
                <wp:effectExtent l="0" t="0" r="0" b="0"/>
                <wp:wrapSquare wrapText="bothSides"/>
                <wp:docPr id="8057739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855" cy="267970"/>
                        </a:xfrm>
                        <a:prstGeom prst="rect">
                          <a:avLst/>
                        </a:prstGeom>
                        <a:noFill/>
                        <a:ln w="9525">
                          <a:noFill/>
                          <a:miter lim="800000"/>
                          <a:headEnd/>
                          <a:tailEnd/>
                        </a:ln>
                      </wps:spPr>
                      <wps:txbx>
                        <w:txbxContent>
                          <w:p w14:paraId="2C01700A" w14:textId="478DA012" w:rsidR="003D7AEE" w:rsidRPr="00A246AE" w:rsidRDefault="003D7AEE" w:rsidP="003D7AEE">
                            <w:pPr>
                              <w:rPr>
                                <w:color w:val="4354A2" w:themeColor="accent1"/>
                              </w:rPr>
                            </w:pPr>
                            <w:r>
                              <w:rPr>
                                <w:color w:val="4354A2" w:themeColor="accent1"/>
                              </w:rPr>
                              <w:t>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6E869FC" id="_x0000_s1135" type="#_x0000_t202" style="position:absolute;left:0;text-align:left;margin-left:0;margin-top:0;width:28.65pt;height:21.1pt;z-index:251694592;visibility:visible;mso-wrap-style:square;mso-width-percent:0;mso-height-percent:0;mso-wrap-distance-left:9pt;mso-wrap-distance-top:3.6pt;mso-wrap-distance-right:9pt;mso-wrap-distance-bottom:3.6pt;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" filled="f" stroked="f">
                <v:textbox>
                  <w:txbxContent>
                    <w:p w14:paraId="2C01700A" w14:textId="478DA012" w:rsidR="003D7AEE" w:rsidRPr="00A246AE" w:rsidRDefault="003D7AEE" w:rsidP="003D7AEE">
                      <w:pPr>
                        <w:rPr>
                          <w:color w:val="4354A2" w:themeColor="accent1"/>
                        </w:rPr>
                      </w:pPr>
                      <w:r>
                        <w:rPr>
                          <w:color w:val="4354A2" w:themeColor="accent1"/>
                        </w:rPr>
                        <w:t>16</w:t>
                      </w:r>
                    </w:p>
                  </w:txbxContent>
                </v:textbox>
                <w10:wrap type="square" anchorx="margin"/>
              </v:shape>
            </w:pict>
          </mc:Fallback>
        </mc:AlternateContent>
      </w:r>
    </w:p>
    <w:p w14:paraId="32922B4B" w14:textId="3AFA825E" w:rsidR="00500894" w:rsidRDefault="00500894" w:rsidP="00500894">
      <w:pPr>
        <w:jc w:val="center"/>
      </w:pPr>
    </w:p>
    <w:p w14:paraId="3561EDD8" w14:textId="48C3EAAA" w:rsidR="00500894" w:rsidRDefault="00500894" w:rsidP="00500894">
      <w:pPr>
        <w:jc w:val="center"/>
      </w:pPr>
    </w:p>
    <w:p w14:paraId="37C96B5B" w14:textId="76529FC4" w:rsidR="00500894" w:rsidRDefault="00500894" w:rsidP="00500894">
      <w:pPr>
        <w:jc w:val="center"/>
      </w:pPr>
    </w:p>
    <w:p w14:paraId="39CA47AC" w14:textId="4BAD1B56" w:rsidR="00500894" w:rsidRDefault="00500894" w:rsidP="00500894">
      <w:pPr>
        <w:jc w:val="center"/>
      </w:pPr>
    </w:p>
    <w:p w14:paraId="647CD10B" w14:textId="77777777" w:rsidR="00500894" w:rsidRDefault="00500894" w:rsidP="00500894">
      <w:pPr>
        <w:jc w:val="center"/>
      </w:pPr>
    </w:p>
    <w:p w14:paraId="16AB64F6" w14:textId="77777777" w:rsidR="00500894" w:rsidRDefault="00500894" w:rsidP="00500894">
      <w:pPr>
        <w:jc w:val="center"/>
      </w:pPr>
    </w:p>
    <w:p w14:paraId="4B72276E" w14:textId="77777777" w:rsidR="00500894" w:rsidRDefault="00500894" w:rsidP="00500894">
      <w:pPr>
        <w:jc w:val="center"/>
      </w:pPr>
    </w:p>
    <w:p w14:paraId="4EBF5328" w14:textId="484CF57A" w:rsidR="006C6024" w:rsidRDefault="00500894" w:rsidP="00A910D4">
      <w:pPr>
        <w:jc w:val="center"/>
      </w:pPr>
      <w:r>
        <w:rPr>
          <w:noProof/>
        </w:rPr>
        <w:drawing>
          <wp:inline distT="0" distB="0" distL="0" distR="0" wp14:anchorId="45411242" wp14:editId="227F4FF8">
            <wp:extent cx="6934200" cy="6595837"/>
            <wp:effectExtent l="0" t="0" r="0" b="0"/>
            <wp:docPr id="1976215771" name="Picture 3" descr="A screenshot of a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215771" name="Picture 3" descr="A screenshot of a game&#10;&#10;Description automatically generate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965472" cy="6625583"/>
                    </a:xfrm>
                    <a:prstGeom prst="rect">
                      <a:avLst/>
                    </a:prstGeom>
                    <a:noFill/>
                    <a:ln>
                      <a:noFill/>
                    </a:ln>
                  </pic:spPr>
                </pic:pic>
              </a:graphicData>
            </a:graphic>
          </wp:inline>
        </w:drawing>
      </w:r>
    </w:p>
    <w:p w14:paraId="5938E0C7" w14:textId="77777777" w:rsidR="00500894" w:rsidRDefault="00500894" w:rsidP="00500894">
      <w:pPr>
        <w:jc w:val="center"/>
      </w:pPr>
    </w:p>
    <w:p w14:paraId="7BDFD1F9" w14:textId="77777777" w:rsidR="00500894" w:rsidRDefault="00500894" w:rsidP="00500894">
      <w:pPr>
        <w:jc w:val="center"/>
      </w:pPr>
    </w:p>
    <w:p w14:paraId="4F545F9E" w14:textId="77777777" w:rsidR="00500894" w:rsidRDefault="00500894"/>
    <w:p w14:paraId="577BDB32" w14:textId="77777777" w:rsidR="00500894" w:rsidRDefault="00500894"/>
    <w:p w14:paraId="7B2CF184" w14:textId="77777777" w:rsidR="00500894" w:rsidRDefault="00500894"/>
    <w:p w14:paraId="0B96DD9D" w14:textId="3BA89DED" w:rsidR="00D509A2" w:rsidRDefault="00AB71AC" w:rsidP="002F6C7E">
      <w:pPr>
        <w:jc w:val="center"/>
      </w:pPr>
      <w:r>
        <w:rPr>
          <w:noProof/>
        </w:rPr>
        <w:lastRenderedPageBreak/>
        <mc:AlternateContent>
          <mc:Choice Requires="wps">
            <w:drawing>
              <wp:anchor distT="45720" distB="45720" distL="114300" distR="114300" simplePos="0" relativeHeight="251658265" behindDoc="0" locked="0" layoutInCell="1" allowOverlap="1" wp14:anchorId="7367AB52" wp14:editId="73D3A1E5">
                <wp:simplePos x="0" y="0"/>
                <wp:positionH relativeFrom="rightMargin">
                  <wp:align>left</wp:align>
                </wp:positionH>
                <wp:positionV relativeFrom="paragraph">
                  <wp:posOffset>0</wp:posOffset>
                </wp:positionV>
                <wp:extent cx="365760" cy="236220"/>
                <wp:effectExtent l="0" t="0" r="0" b="0"/>
                <wp:wrapSquare wrapText="bothSides"/>
                <wp:docPr id="7994097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236220"/>
                        </a:xfrm>
                        <a:prstGeom prst="rect">
                          <a:avLst/>
                        </a:prstGeom>
                        <a:noFill/>
                        <a:ln w="9525">
                          <a:noFill/>
                          <a:miter lim="800000"/>
                          <a:headEnd/>
                          <a:tailEnd/>
                        </a:ln>
                      </wps:spPr>
                      <wps:txbx>
                        <w:txbxContent>
                          <w:p w14:paraId="1666BA96" w14:textId="180017F8" w:rsidR="00AB71AC" w:rsidRPr="00A246AE" w:rsidRDefault="00AB71AC" w:rsidP="00AB71AC">
                            <w:pPr>
                              <w:rPr>
                                <w:color w:val="4354A2" w:themeColor="accent1"/>
                              </w:rPr>
                            </w:pPr>
                            <w:r>
                              <w:rPr>
                                <w:color w:val="4354A2" w:themeColor="accent1"/>
                              </w:rPr>
                              <w:t>1</w:t>
                            </w:r>
                            <w:r w:rsidR="00674F30">
                              <w:rPr>
                                <w:color w:val="4354A2" w:themeColor="accent1"/>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367AB52" id="_x0000_s1136" type="#_x0000_t202" style="position:absolute;left:0;text-align:left;margin-left:0;margin-top:0;width:28.8pt;height:18.6pt;z-index:251658265;visibility:visible;mso-wrap-style:square;mso-width-percent:0;mso-height-percent:0;mso-wrap-distance-left:9pt;mso-wrap-distance-top:3.6pt;mso-wrap-distance-right:9pt;mso-wrap-distance-bottom:3.6pt;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" filled="f" stroked="f">
                <v:textbox>
                  <w:txbxContent>
                    <w:p w14:paraId="1666BA96" w14:textId="180017F8" w:rsidR="00AB71AC" w:rsidRPr="00A246AE" w:rsidRDefault="00AB71AC" w:rsidP="00AB71AC">
                      <w:pPr>
                        <w:rPr>
                          <w:color w:val="4354A2" w:themeColor="accent1"/>
                        </w:rPr>
                      </w:pPr>
                      <w:r>
                        <w:rPr>
                          <w:color w:val="4354A2" w:themeColor="accent1"/>
                        </w:rPr>
                        <w:t>1</w:t>
                      </w:r>
                      <w:r w:rsidR="00674F30">
                        <w:rPr>
                          <w:color w:val="4354A2" w:themeColor="accent1"/>
                        </w:rPr>
                        <w:t>7</w:t>
                      </w:r>
                    </w:p>
                  </w:txbxContent>
                </v:textbox>
                <w10:wrap type="square" anchorx="margin"/>
              </v:shape>
            </w:pict>
          </mc:Fallback>
        </mc:AlternateContent>
      </w:r>
      <w:r w:rsidR="00415579">
        <w:rPr>
          <w:noProof/>
        </w:rPr>
        <w:drawing>
          <wp:inline distT="0" distB="0" distL="0" distR="0" wp14:anchorId="03840B9C" wp14:editId="49FB8077">
            <wp:extent cx="4815840" cy="3421380"/>
            <wp:effectExtent l="0" t="0" r="3810" b="7620"/>
            <wp:docPr id="16761519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2410" t="2611" r="2410" b="7229"/>
                    <a:stretch/>
                  </pic:blipFill>
                  <pic:spPr bwMode="auto">
                    <a:xfrm>
                      <a:off x="0" y="0"/>
                      <a:ext cx="4815840" cy="3421380"/>
                    </a:xfrm>
                    <a:prstGeom prst="rect">
                      <a:avLst/>
                    </a:prstGeom>
                    <a:noFill/>
                    <a:ln>
                      <a:noFill/>
                    </a:ln>
                    <a:extLst>
                      <a:ext uri="{53640926-AAD7-44D8-BBD7-CCE9431645EC}">
                        <a14:shadowObscured xmlns:a14="http://schemas.microsoft.com/office/drawing/2010/main"/>
                      </a:ext>
                    </a:extLst>
                  </pic:spPr>
                </pic:pic>
              </a:graphicData>
            </a:graphic>
          </wp:inline>
        </w:drawing>
      </w:r>
    </w:p>
    <w:p w14:paraId="15567673" w14:textId="77777777" w:rsidR="00D509A2" w:rsidRDefault="00D509A2" w:rsidP="00125853"/>
    <w:p w14:paraId="5697F9DA" w14:textId="77777777" w:rsidR="00D509A2" w:rsidRPr="00D509A2" w:rsidRDefault="00D509A2" w:rsidP="000041B9">
      <w:pPr>
        <w:jc w:val="center"/>
        <w:rPr>
          <w:sz w:val="36"/>
          <w:szCs w:val="36"/>
        </w:rPr>
      </w:pPr>
      <w:r w:rsidRPr="00D509A2">
        <w:rPr>
          <w:i/>
          <w:iCs/>
          <w:sz w:val="36"/>
          <w:szCs w:val="36"/>
        </w:rPr>
        <w:t>Friendly Reminders</w:t>
      </w:r>
    </w:p>
    <w:p w14:paraId="1F58F5C4" w14:textId="0817FEB1" w:rsidR="00D509A2" w:rsidRPr="00D509A2" w:rsidRDefault="00D509A2" w:rsidP="000041B9">
      <w:pPr>
        <w:numPr>
          <w:ilvl w:val="0"/>
          <w:numId w:val="4"/>
        </w:numPr>
        <w:jc w:val="center"/>
        <w:rPr>
          <w:sz w:val="24"/>
        </w:rPr>
      </w:pPr>
      <w:r w:rsidRPr="00D509A2">
        <w:rPr>
          <w:sz w:val="24"/>
        </w:rPr>
        <w:t>Check your personal information on the ASPAN website </w:t>
      </w:r>
      <w:hyperlink r:id="rId70" w:tgtFrame="_blank" w:history="1">
        <w:r w:rsidRPr="00D509A2">
          <w:rPr>
            <w:rStyle w:val="Hyperlink"/>
            <w:sz w:val="24"/>
          </w:rPr>
          <w:t>https://www.aspan.org/</w:t>
        </w:r>
      </w:hyperlink>
      <w:r w:rsidR="00034602">
        <w:rPr>
          <w:sz w:val="24"/>
        </w:rPr>
        <w:t xml:space="preserve"> </w:t>
      </w:r>
      <w:r w:rsidRPr="00D509A2">
        <w:rPr>
          <w:sz w:val="24"/>
        </w:rPr>
        <w:t>and validate that your</w:t>
      </w:r>
      <w:r w:rsidR="00AD4C99" w:rsidRPr="00AD4C99">
        <w:rPr>
          <w:b/>
          <w:bCs/>
          <w:sz w:val="24"/>
        </w:rPr>
        <w:t xml:space="preserve"> </w:t>
      </w:r>
      <w:r w:rsidRPr="00D509A2">
        <w:rPr>
          <w:b/>
          <w:bCs/>
          <w:sz w:val="24"/>
          <w:u w:val="single"/>
        </w:rPr>
        <w:t>email address</w:t>
      </w:r>
      <w:r w:rsidRPr="00D509A2">
        <w:rPr>
          <w:sz w:val="24"/>
        </w:rPr>
        <w:t> is current. Each month, we have undeliverable emails due to</w:t>
      </w:r>
      <w:r w:rsidR="00AB4405">
        <w:rPr>
          <w:sz w:val="24"/>
        </w:rPr>
        <w:t xml:space="preserve"> incorrect/invalid</w:t>
      </w:r>
      <w:r w:rsidRPr="00D509A2">
        <w:rPr>
          <w:sz w:val="24"/>
        </w:rPr>
        <w:t xml:space="preserve"> email addresses.</w:t>
      </w:r>
    </w:p>
    <w:tbl>
      <w:tblPr>
        <w:tblW w:w="12000" w:type="dxa"/>
        <w:tblCellSpacing w:w="15" w:type="dxa"/>
        <w:tblInd w:w="-614" w:type="dxa"/>
        <w:tblBorders>
          <w:top w:val="single" w:sz="6" w:space="0" w:color="C8C8C8"/>
          <w:left w:val="single" w:sz="6" w:space="0" w:color="C8C8C8"/>
          <w:bottom w:val="single" w:sz="6" w:space="0" w:color="C8C8C8"/>
          <w:right w:val="single" w:sz="6" w:space="0" w:color="C8C8C8"/>
        </w:tblBorders>
        <w:tblCellMar>
          <w:top w:w="180" w:type="dxa"/>
          <w:left w:w="180" w:type="dxa"/>
          <w:bottom w:w="180" w:type="dxa"/>
          <w:right w:w="540" w:type="dxa"/>
        </w:tblCellMar>
        <w:tblLook w:val="04A0" w:firstRow="1" w:lastRow="0" w:firstColumn="1" w:lastColumn="0" w:noHBand="0" w:noVBand="1"/>
      </w:tblPr>
      <w:tblGrid>
        <w:gridCol w:w="12000"/>
      </w:tblGrid>
      <w:tr w:rsidR="00D509A2" w:rsidRPr="00D509A2" w14:paraId="28621B04" w14:textId="77777777" w:rsidTr="009A58C7">
        <w:trPr>
          <w:tblCellSpacing w:w="15" w:type="dxa"/>
        </w:trPr>
        <w:tc>
          <w:tcPr>
            <w:tcW w:w="11940" w:type="dxa"/>
            <w:hideMark/>
          </w:tcPr>
          <w:p w14:paraId="32D92450" w14:textId="77777777" w:rsidR="00D509A2" w:rsidRPr="00D509A2" w:rsidRDefault="006E74DB" w:rsidP="000041B9">
            <w:pPr>
              <w:jc w:val="center"/>
              <w:rPr>
                <w:sz w:val="24"/>
              </w:rPr>
            </w:pPr>
            <w:hyperlink r:id="rId71" w:tgtFrame="_blank" w:history="1">
              <w:r w:rsidR="00D509A2" w:rsidRPr="00D509A2">
                <w:rPr>
                  <w:rStyle w:val="Hyperlink"/>
                  <w:sz w:val="24"/>
                </w:rPr>
                <w:t>Home</w:t>
              </w:r>
            </w:hyperlink>
          </w:p>
          <w:p w14:paraId="4F52EF2C" w14:textId="77777777" w:rsidR="00D509A2" w:rsidRPr="00D509A2" w:rsidRDefault="00D509A2" w:rsidP="000041B9">
            <w:pPr>
              <w:jc w:val="center"/>
              <w:rPr>
                <w:sz w:val="24"/>
              </w:rPr>
            </w:pPr>
            <w:r w:rsidRPr="00D509A2">
              <w:rPr>
                <w:sz w:val="24"/>
              </w:rPr>
              <w:t xml:space="preserve">The official website of the American Society of </w:t>
            </w:r>
            <w:proofErr w:type="spellStart"/>
            <w:r w:rsidRPr="00D509A2">
              <w:rPr>
                <w:sz w:val="24"/>
              </w:rPr>
              <w:t>PeriAnesthesia</w:t>
            </w:r>
            <w:proofErr w:type="spellEnd"/>
            <w:r w:rsidRPr="00D509A2">
              <w:rPr>
                <w:sz w:val="24"/>
              </w:rPr>
              <w:t xml:space="preserve"> Nurses (ASPAN)</w:t>
            </w:r>
          </w:p>
          <w:p w14:paraId="3BAE4A38" w14:textId="77777777" w:rsidR="00D509A2" w:rsidRPr="00D509A2" w:rsidRDefault="006E74DB" w:rsidP="000041B9">
            <w:pPr>
              <w:jc w:val="center"/>
              <w:rPr>
                <w:sz w:val="24"/>
              </w:rPr>
            </w:pPr>
            <w:hyperlink r:id="rId72" w:tgtFrame="_blank" w:history="1">
              <w:r w:rsidR="00D509A2" w:rsidRPr="00D509A2">
                <w:rPr>
                  <w:rStyle w:val="Hyperlink"/>
                  <w:sz w:val="24"/>
                </w:rPr>
                <w:t>www.aspan.org</w:t>
              </w:r>
            </w:hyperlink>
          </w:p>
        </w:tc>
      </w:tr>
    </w:tbl>
    <w:p w14:paraId="56B325AB" w14:textId="77777777" w:rsidR="00D509A2" w:rsidRPr="00D509A2" w:rsidRDefault="00D509A2" w:rsidP="000041B9">
      <w:pPr>
        <w:jc w:val="center"/>
        <w:rPr>
          <w:sz w:val="24"/>
        </w:rPr>
      </w:pPr>
    </w:p>
    <w:p w14:paraId="31B8FA52" w14:textId="0FC38BCB" w:rsidR="00D509A2" w:rsidRPr="00D509A2" w:rsidRDefault="00D509A2" w:rsidP="000041B9">
      <w:pPr>
        <w:numPr>
          <w:ilvl w:val="0"/>
          <w:numId w:val="4"/>
        </w:numPr>
        <w:jc w:val="center"/>
        <w:rPr>
          <w:sz w:val="24"/>
        </w:rPr>
      </w:pPr>
      <w:r w:rsidRPr="00D509A2">
        <w:rPr>
          <w:sz w:val="24"/>
        </w:rPr>
        <w:t>If you are certified, check that your credentials are updated with ASPAN.</w:t>
      </w:r>
    </w:p>
    <w:p w14:paraId="2067F688" w14:textId="77777777" w:rsidR="00D509A2" w:rsidRPr="00B51543" w:rsidRDefault="00D509A2" w:rsidP="000041B9">
      <w:pPr>
        <w:numPr>
          <w:ilvl w:val="0"/>
          <w:numId w:val="4"/>
        </w:numPr>
        <w:jc w:val="center"/>
        <w:rPr>
          <w:sz w:val="24"/>
        </w:rPr>
      </w:pPr>
      <w:r w:rsidRPr="00D509A2">
        <w:rPr>
          <w:sz w:val="24"/>
        </w:rPr>
        <w:t>If you achieve CPAN or CAPA certification let us know so we may recognize you!</w:t>
      </w:r>
    </w:p>
    <w:p w14:paraId="5605C2FA" w14:textId="10211A5D" w:rsidR="00117D54" w:rsidRPr="00D509A2" w:rsidRDefault="00117D54" w:rsidP="000041B9">
      <w:pPr>
        <w:numPr>
          <w:ilvl w:val="0"/>
          <w:numId w:val="4"/>
        </w:numPr>
        <w:jc w:val="center"/>
        <w:rPr>
          <w:sz w:val="24"/>
        </w:rPr>
      </w:pPr>
      <w:r w:rsidRPr="00B51543">
        <w:rPr>
          <w:sz w:val="24"/>
        </w:rPr>
        <w:t xml:space="preserve">Join </w:t>
      </w:r>
      <w:r w:rsidR="00A23ACC" w:rsidRPr="00B51543">
        <w:rPr>
          <w:sz w:val="24"/>
        </w:rPr>
        <w:t>our Facebook</w:t>
      </w:r>
      <w:r w:rsidR="000041B9">
        <w:rPr>
          <w:sz w:val="24"/>
        </w:rPr>
        <w:t xml:space="preserve">: TAPAN </w:t>
      </w:r>
      <w:r w:rsidR="009A58C7">
        <w:rPr>
          <w:sz w:val="24"/>
        </w:rPr>
        <w:t>–</w:t>
      </w:r>
      <w:r w:rsidR="000041B9">
        <w:rPr>
          <w:sz w:val="24"/>
        </w:rPr>
        <w:t xml:space="preserve"> </w:t>
      </w:r>
      <w:r w:rsidR="009A58C7">
        <w:rPr>
          <w:sz w:val="24"/>
        </w:rPr>
        <w:t>North and East Region</w:t>
      </w:r>
    </w:p>
    <w:p w14:paraId="759175AF" w14:textId="77777777" w:rsidR="00D509A2" w:rsidRDefault="00D509A2" w:rsidP="000041B9">
      <w:pPr>
        <w:jc w:val="center"/>
      </w:pPr>
    </w:p>
    <w:p w14:paraId="04783827" w14:textId="77777777" w:rsidR="000041B9" w:rsidRPr="000041B9" w:rsidRDefault="000041B9" w:rsidP="000041B9">
      <w:pPr>
        <w:jc w:val="center"/>
        <w:rPr>
          <w:rFonts w:ascii="Times New Roman" w:eastAsia="Times New Roman" w:hAnsi="Times New Roman" w:cs="Times New Roman"/>
          <w:b/>
          <w:bCs/>
          <w:color w:val="000000"/>
          <w:sz w:val="24"/>
        </w:rPr>
      </w:pPr>
      <w:r w:rsidRPr="000041B9">
        <w:rPr>
          <w:rFonts w:ascii="Times New Roman" w:eastAsia="Times New Roman" w:hAnsi="Times New Roman" w:cs="Times New Roman"/>
          <w:b/>
          <w:bCs/>
          <w:color w:val="000000"/>
          <w:sz w:val="24"/>
        </w:rPr>
        <w:t>Valorie Frederico BSN, RN, CPAN</w:t>
      </w:r>
    </w:p>
    <w:p w14:paraId="130EF448" w14:textId="77777777" w:rsidR="000041B9" w:rsidRPr="000041B9" w:rsidRDefault="000041B9" w:rsidP="000041B9">
      <w:pPr>
        <w:jc w:val="center"/>
        <w:rPr>
          <w:rFonts w:ascii="Times New Roman" w:eastAsia="Times New Roman" w:hAnsi="Times New Roman" w:cs="Times New Roman"/>
          <w:b/>
          <w:bCs/>
          <w:color w:val="000000"/>
          <w:sz w:val="24"/>
        </w:rPr>
      </w:pPr>
      <w:r w:rsidRPr="000041B9">
        <w:rPr>
          <w:rFonts w:ascii="Times New Roman" w:eastAsia="Times New Roman" w:hAnsi="Times New Roman" w:cs="Times New Roman"/>
          <w:b/>
          <w:bCs/>
          <w:color w:val="000000"/>
          <w:sz w:val="24"/>
        </w:rPr>
        <w:t xml:space="preserve">Texas Association of </w:t>
      </w:r>
      <w:proofErr w:type="spellStart"/>
      <w:r w:rsidRPr="000041B9">
        <w:rPr>
          <w:rFonts w:ascii="Times New Roman" w:eastAsia="Times New Roman" w:hAnsi="Times New Roman" w:cs="Times New Roman"/>
          <w:b/>
          <w:bCs/>
          <w:color w:val="000000"/>
          <w:sz w:val="24"/>
        </w:rPr>
        <w:t>PeriAnesthesia</w:t>
      </w:r>
      <w:proofErr w:type="spellEnd"/>
      <w:r w:rsidRPr="000041B9">
        <w:rPr>
          <w:rFonts w:ascii="Times New Roman" w:eastAsia="Times New Roman" w:hAnsi="Times New Roman" w:cs="Times New Roman"/>
          <w:b/>
          <w:bCs/>
          <w:color w:val="000000"/>
          <w:sz w:val="24"/>
        </w:rPr>
        <w:t xml:space="preserve"> Nurses</w:t>
      </w:r>
    </w:p>
    <w:p w14:paraId="3FBE25E7" w14:textId="77777777" w:rsidR="000041B9" w:rsidRPr="000041B9" w:rsidRDefault="000041B9" w:rsidP="000041B9">
      <w:pPr>
        <w:jc w:val="center"/>
        <w:rPr>
          <w:rFonts w:ascii="Times New Roman" w:eastAsia="Times New Roman" w:hAnsi="Times New Roman" w:cs="Times New Roman"/>
          <w:b/>
          <w:bCs/>
          <w:color w:val="000000"/>
          <w:sz w:val="24"/>
        </w:rPr>
      </w:pPr>
      <w:r w:rsidRPr="000041B9">
        <w:rPr>
          <w:rFonts w:ascii="Times New Roman" w:eastAsia="Times New Roman" w:hAnsi="Times New Roman" w:cs="Times New Roman"/>
          <w:b/>
          <w:bCs/>
          <w:color w:val="000000"/>
          <w:sz w:val="24"/>
        </w:rPr>
        <w:t>Membership and Marketing Chairperson</w:t>
      </w:r>
    </w:p>
    <w:p w14:paraId="7CC0EE26" w14:textId="77777777" w:rsidR="000041B9" w:rsidRPr="000041B9" w:rsidRDefault="006E74DB" w:rsidP="000041B9">
      <w:pPr>
        <w:jc w:val="center"/>
        <w:rPr>
          <w:rFonts w:ascii="Times New Roman" w:eastAsia="Times New Roman" w:hAnsi="Times New Roman" w:cs="Times New Roman"/>
          <w:b/>
          <w:bCs/>
          <w:color w:val="000000"/>
          <w:sz w:val="24"/>
        </w:rPr>
      </w:pPr>
      <w:hyperlink r:id="rId73" w:tgtFrame="_blank" w:history="1">
        <w:r w:rsidR="000041B9" w:rsidRPr="000041B9">
          <w:rPr>
            <w:rStyle w:val="Hyperlink"/>
            <w:rFonts w:ascii="Times New Roman" w:eastAsia="Times New Roman" w:hAnsi="Times New Roman" w:cs="Times New Roman"/>
            <w:b/>
            <w:bCs/>
            <w:sz w:val="24"/>
          </w:rPr>
          <w:t>Valorie.Frederico@outlook.com</w:t>
        </w:r>
      </w:hyperlink>
    </w:p>
    <w:p w14:paraId="07EB637A" w14:textId="77777777" w:rsidR="00ED5C59" w:rsidRDefault="00ED5C59" w:rsidP="000041B9">
      <w:pPr>
        <w:jc w:val="center"/>
      </w:pPr>
    </w:p>
    <w:p w14:paraId="650B89B8" w14:textId="10414849" w:rsidR="000041B9" w:rsidRDefault="00807CFB" w:rsidP="000041B9">
      <w:pPr>
        <w:pStyle w:val="nlhlettercontent"/>
        <w:jc w:val="center"/>
        <w:rPr>
          <w:rFonts w:cstheme="minorHAnsi"/>
          <w:sz w:val="24"/>
          <w:szCs w:val="24"/>
          <w:u w:val="single"/>
        </w:rPr>
      </w:pPr>
      <w:r w:rsidRPr="00386511">
        <w:rPr>
          <w:rFonts w:cstheme="minorHAnsi"/>
          <w:b/>
          <w:bCs/>
          <w:sz w:val="28"/>
          <w:szCs w:val="28"/>
          <w:u w:val="single"/>
        </w:rPr>
        <w:t>Important dates and</w:t>
      </w:r>
      <w:r w:rsidRPr="009D679E">
        <w:rPr>
          <w:rFonts w:cstheme="minorHAnsi"/>
          <w:b/>
          <w:bCs/>
          <w:sz w:val="28"/>
          <w:szCs w:val="28"/>
          <w:u w:val="single"/>
        </w:rPr>
        <w:t xml:space="preserve"> deadlines</w:t>
      </w:r>
    </w:p>
    <w:p w14:paraId="6636E299" w14:textId="192D5763" w:rsidR="000041B9" w:rsidRDefault="00807CFB" w:rsidP="000041B9">
      <w:pPr>
        <w:pStyle w:val="nlhlettercontent"/>
        <w:numPr>
          <w:ilvl w:val="0"/>
          <w:numId w:val="6"/>
        </w:numPr>
        <w:jc w:val="center"/>
        <w:rPr>
          <w:rFonts w:cstheme="minorHAnsi"/>
          <w:sz w:val="24"/>
          <w:szCs w:val="24"/>
          <w:u w:val="single"/>
        </w:rPr>
      </w:pPr>
      <w:r>
        <w:rPr>
          <w:rFonts w:cstheme="minorHAnsi"/>
          <w:sz w:val="24"/>
          <w:szCs w:val="24"/>
        </w:rPr>
        <w:t>J</w:t>
      </w:r>
      <w:r w:rsidR="007C70FC">
        <w:rPr>
          <w:rFonts w:cstheme="minorHAnsi"/>
          <w:sz w:val="24"/>
          <w:szCs w:val="24"/>
        </w:rPr>
        <w:t>une 8</w:t>
      </w:r>
      <w:r w:rsidR="001004AF" w:rsidRPr="001004AF">
        <w:rPr>
          <w:rFonts w:cstheme="minorHAnsi"/>
          <w:sz w:val="24"/>
          <w:szCs w:val="24"/>
          <w:vertAlign w:val="superscript"/>
        </w:rPr>
        <w:t>th</w:t>
      </w:r>
      <w:r w:rsidR="001004AF">
        <w:rPr>
          <w:rFonts w:cstheme="minorHAnsi"/>
          <w:sz w:val="24"/>
          <w:szCs w:val="24"/>
        </w:rPr>
        <w:t xml:space="preserve"> 9:00-10:30</w:t>
      </w:r>
      <w:r w:rsidR="00843FB4">
        <w:rPr>
          <w:rFonts w:cstheme="minorHAnsi"/>
          <w:sz w:val="24"/>
          <w:szCs w:val="24"/>
        </w:rPr>
        <w:t xml:space="preserve"> am</w:t>
      </w:r>
      <w:r w:rsidR="001004AF">
        <w:rPr>
          <w:rFonts w:cstheme="minorHAnsi"/>
          <w:sz w:val="24"/>
          <w:szCs w:val="24"/>
        </w:rPr>
        <w:t xml:space="preserve"> NE TAPAN </w:t>
      </w:r>
      <w:r w:rsidR="00165C16">
        <w:rPr>
          <w:rFonts w:cstheme="minorHAnsi"/>
          <w:sz w:val="24"/>
          <w:szCs w:val="24"/>
        </w:rPr>
        <w:t xml:space="preserve">Board </w:t>
      </w:r>
      <w:r w:rsidR="001004AF">
        <w:rPr>
          <w:rFonts w:cstheme="minorHAnsi"/>
          <w:sz w:val="24"/>
          <w:szCs w:val="24"/>
        </w:rPr>
        <w:t>Meeting</w:t>
      </w:r>
      <w:r w:rsidR="00C244EB">
        <w:rPr>
          <w:rFonts w:cstheme="minorHAnsi"/>
          <w:sz w:val="24"/>
          <w:szCs w:val="24"/>
        </w:rPr>
        <w:t xml:space="preserve"> via TEAM</w:t>
      </w:r>
      <w:r w:rsidR="005864EA">
        <w:rPr>
          <w:rFonts w:cstheme="minorHAnsi"/>
          <w:sz w:val="24"/>
          <w:szCs w:val="24"/>
        </w:rPr>
        <w:t>S</w:t>
      </w:r>
    </w:p>
    <w:p w14:paraId="45DED5CE" w14:textId="123D2B62" w:rsidR="000041B9" w:rsidRDefault="005864EA" w:rsidP="000041B9">
      <w:pPr>
        <w:pStyle w:val="nlhlettercontent"/>
        <w:numPr>
          <w:ilvl w:val="0"/>
          <w:numId w:val="6"/>
        </w:numPr>
        <w:jc w:val="center"/>
        <w:rPr>
          <w:rFonts w:cstheme="minorHAnsi"/>
          <w:sz w:val="24"/>
          <w:szCs w:val="24"/>
          <w:u w:val="single"/>
        </w:rPr>
      </w:pPr>
      <w:r>
        <w:rPr>
          <w:rFonts w:cstheme="minorHAnsi"/>
          <w:sz w:val="24"/>
          <w:szCs w:val="24"/>
        </w:rPr>
        <w:t>June 2</w:t>
      </w:r>
      <w:r w:rsidR="007070FD">
        <w:rPr>
          <w:rFonts w:cstheme="minorHAnsi"/>
          <w:sz w:val="24"/>
          <w:szCs w:val="24"/>
        </w:rPr>
        <w:t>1</w:t>
      </w:r>
      <w:r w:rsidR="00102744" w:rsidRPr="00102744">
        <w:rPr>
          <w:rFonts w:cstheme="minorHAnsi"/>
          <w:sz w:val="24"/>
          <w:szCs w:val="24"/>
          <w:vertAlign w:val="superscript"/>
        </w:rPr>
        <w:t>st</w:t>
      </w:r>
      <w:r w:rsidR="00102744">
        <w:rPr>
          <w:rFonts w:cstheme="minorHAnsi"/>
          <w:sz w:val="24"/>
          <w:szCs w:val="24"/>
        </w:rPr>
        <w:t xml:space="preserve"> </w:t>
      </w:r>
      <w:r w:rsidR="007070FD">
        <w:rPr>
          <w:rFonts w:cstheme="minorHAnsi"/>
          <w:sz w:val="24"/>
          <w:szCs w:val="24"/>
        </w:rPr>
        <w:t>5:00-6:45 pm</w:t>
      </w:r>
      <w:r>
        <w:rPr>
          <w:rFonts w:cstheme="minorHAnsi"/>
          <w:sz w:val="24"/>
          <w:szCs w:val="24"/>
        </w:rPr>
        <w:t xml:space="preserve"> </w:t>
      </w:r>
      <w:r w:rsidR="0041001D">
        <w:rPr>
          <w:rFonts w:cstheme="minorHAnsi"/>
          <w:sz w:val="24"/>
          <w:szCs w:val="24"/>
        </w:rPr>
        <w:t>Community</w:t>
      </w:r>
      <w:r w:rsidR="004C01FE">
        <w:rPr>
          <w:rFonts w:cstheme="minorHAnsi"/>
          <w:sz w:val="24"/>
          <w:szCs w:val="24"/>
        </w:rPr>
        <w:t xml:space="preserve"> Service</w:t>
      </w:r>
      <w:r w:rsidR="00367F57">
        <w:rPr>
          <w:rFonts w:cstheme="minorHAnsi"/>
          <w:sz w:val="24"/>
          <w:szCs w:val="24"/>
        </w:rPr>
        <w:t xml:space="preserve">, </w:t>
      </w:r>
      <w:r w:rsidR="004C01FE">
        <w:rPr>
          <w:rFonts w:cstheme="minorHAnsi"/>
          <w:sz w:val="24"/>
          <w:szCs w:val="24"/>
        </w:rPr>
        <w:t>Feeding My Starving Children</w:t>
      </w:r>
      <w:r w:rsidR="008046A1">
        <w:rPr>
          <w:rFonts w:cstheme="minorHAnsi"/>
          <w:sz w:val="24"/>
          <w:szCs w:val="24"/>
        </w:rPr>
        <w:t>, Richardson, Texas</w:t>
      </w:r>
    </w:p>
    <w:p w14:paraId="52103245" w14:textId="7968CE1D" w:rsidR="000041B9" w:rsidRDefault="008046A1" w:rsidP="000041B9">
      <w:pPr>
        <w:pStyle w:val="nlhlettercontent"/>
        <w:numPr>
          <w:ilvl w:val="0"/>
          <w:numId w:val="6"/>
        </w:numPr>
        <w:jc w:val="center"/>
        <w:rPr>
          <w:rFonts w:cstheme="minorHAnsi"/>
          <w:sz w:val="24"/>
          <w:szCs w:val="24"/>
          <w:u w:val="single"/>
        </w:rPr>
      </w:pPr>
      <w:r>
        <w:rPr>
          <w:rFonts w:cstheme="minorHAnsi"/>
          <w:sz w:val="24"/>
          <w:szCs w:val="24"/>
        </w:rPr>
        <w:t>June 23</w:t>
      </w:r>
      <w:r w:rsidR="00102744" w:rsidRPr="00102744">
        <w:rPr>
          <w:rFonts w:cstheme="minorHAnsi"/>
          <w:sz w:val="24"/>
          <w:szCs w:val="24"/>
          <w:vertAlign w:val="superscript"/>
        </w:rPr>
        <w:t>rd</w:t>
      </w:r>
      <w:r w:rsidR="00102744">
        <w:rPr>
          <w:rFonts w:cstheme="minorHAnsi"/>
          <w:sz w:val="24"/>
          <w:szCs w:val="24"/>
        </w:rPr>
        <w:t xml:space="preserve"> </w:t>
      </w:r>
      <w:r>
        <w:rPr>
          <w:rFonts w:cstheme="minorHAnsi"/>
          <w:sz w:val="24"/>
          <w:szCs w:val="24"/>
        </w:rPr>
        <w:t>3:00</w:t>
      </w:r>
      <w:r w:rsidR="00E769F3">
        <w:rPr>
          <w:rFonts w:cstheme="minorHAnsi"/>
          <w:sz w:val="24"/>
          <w:szCs w:val="24"/>
        </w:rPr>
        <w:t>-4:00 pm TAPAN Journal Club via Zoom</w:t>
      </w:r>
    </w:p>
    <w:p w14:paraId="4292E552" w14:textId="496824D8" w:rsidR="000041B9" w:rsidRPr="00955146" w:rsidRDefault="00CF2F1F" w:rsidP="000041B9">
      <w:pPr>
        <w:pStyle w:val="nlhlettercontent"/>
        <w:numPr>
          <w:ilvl w:val="0"/>
          <w:numId w:val="6"/>
        </w:numPr>
        <w:jc w:val="center"/>
        <w:rPr>
          <w:rFonts w:cstheme="minorHAnsi"/>
          <w:sz w:val="24"/>
          <w:szCs w:val="24"/>
          <w:u w:val="single"/>
        </w:rPr>
      </w:pPr>
      <w:r>
        <w:rPr>
          <w:rFonts w:cstheme="minorHAnsi"/>
          <w:sz w:val="24"/>
          <w:szCs w:val="24"/>
        </w:rPr>
        <w:t xml:space="preserve">July </w:t>
      </w:r>
      <w:r w:rsidR="000D7B0D">
        <w:rPr>
          <w:rFonts w:cstheme="minorHAnsi"/>
          <w:sz w:val="24"/>
          <w:szCs w:val="24"/>
        </w:rPr>
        <w:t>13</w:t>
      </w:r>
      <w:r w:rsidR="000D7B0D" w:rsidRPr="000D7B0D">
        <w:rPr>
          <w:rFonts w:cstheme="minorHAnsi"/>
          <w:sz w:val="24"/>
          <w:szCs w:val="24"/>
          <w:vertAlign w:val="superscript"/>
        </w:rPr>
        <w:t>th</w:t>
      </w:r>
      <w:r w:rsidR="000D7B0D">
        <w:rPr>
          <w:rFonts w:cstheme="minorHAnsi"/>
          <w:sz w:val="24"/>
          <w:szCs w:val="24"/>
        </w:rPr>
        <w:t xml:space="preserve"> 9:00-10:30 am NE TAPAN </w:t>
      </w:r>
      <w:r w:rsidR="00165C16">
        <w:rPr>
          <w:rFonts w:cstheme="minorHAnsi"/>
          <w:sz w:val="24"/>
          <w:szCs w:val="24"/>
        </w:rPr>
        <w:t>Board Meeting via TEAMS</w:t>
      </w:r>
    </w:p>
    <w:p w14:paraId="06E3D828" w14:textId="38E6F283" w:rsidR="00955146" w:rsidRDefault="00955146" w:rsidP="000041B9">
      <w:pPr>
        <w:pStyle w:val="nlhlettercontent"/>
        <w:numPr>
          <w:ilvl w:val="0"/>
          <w:numId w:val="6"/>
        </w:numPr>
        <w:jc w:val="center"/>
        <w:rPr>
          <w:rFonts w:cstheme="minorHAnsi"/>
          <w:sz w:val="24"/>
          <w:szCs w:val="24"/>
          <w:u w:val="single"/>
        </w:rPr>
      </w:pPr>
      <w:r>
        <w:rPr>
          <w:rFonts w:cstheme="minorHAnsi"/>
          <w:sz w:val="24"/>
          <w:szCs w:val="24"/>
        </w:rPr>
        <w:t>August 10</w:t>
      </w:r>
      <w:r w:rsidRPr="00955146">
        <w:rPr>
          <w:rFonts w:cstheme="minorHAnsi"/>
          <w:sz w:val="24"/>
          <w:szCs w:val="24"/>
          <w:vertAlign w:val="superscript"/>
        </w:rPr>
        <w:t>th</w:t>
      </w:r>
      <w:r>
        <w:rPr>
          <w:rFonts w:cstheme="minorHAnsi"/>
          <w:sz w:val="24"/>
          <w:szCs w:val="24"/>
        </w:rPr>
        <w:t xml:space="preserve"> NE TAPAN Summer Seminar</w:t>
      </w:r>
      <w:r w:rsidR="0086340E">
        <w:rPr>
          <w:rFonts w:cstheme="minorHAnsi"/>
          <w:sz w:val="24"/>
          <w:szCs w:val="24"/>
        </w:rPr>
        <w:t xml:space="preserve">, </w:t>
      </w:r>
      <w:r w:rsidR="0015713D">
        <w:rPr>
          <w:rFonts w:cstheme="minorHAnsi"/>
          <w:sz w:val="24"/>
          <w:szCs w:val="24"/>
        </w:rPr>
        <w:t xml:space="preserve">Baylor Scott and White </w:t>
      </w:r>
      <w:proofErr w:type="spellStart"/>
      <w:r w:rsidR="0015713D">
        <w:rPr>
          <w:rFonts w:cstheme="minorHAnsi"/>
          <w:sz w:val="24"/>
          <w:szCs w:val="24"/>
        </w:rPr>
        <w:t>Surg</w:t>
      </w:r>
      <w:r w:rsidR="00B51C49">
        <w:rPr>
          <w:rFonts w:cstheme="minorHAnsi"/>
          <w:sz w:val="24"/>
          <w:szCs w:val="24"/>
        </w:rPr>
        <w:t>icare</w:t>
      </w:r>
      <w:proofErr w:type="spellEnd"/>
      <w:r w:rsidR="00B51C49">
        <w:rPr>
          <w:rFonts w:cstheme="minorHAnsi"/>
          <w:sz w:val="24"/>
          <w:szCs w:val="24"/>
        </w:rPr>
        <w:t xml:space="preserve"> at Plano Alliance</w:t>
      </w:r>
    </w:p>
    <w:p w14:paraId="4F11C56F" w14:textId="5AF2BB08" w:rsidR="000041B9" w:rsidRPr="00CA2628" w:rsidRDefault="002606C4" w:rsidP="00CA2628">
      <w:pPr>
        <w:pStyle w:val="nlhlettercontent"/>
        <w:numPr>
          <w:ilvl w:val="0"/>
          <w:numId w:val="6"/>
        </w:numPr>
        <w:jc w:val="center"/>
        <w:rPr>
          <w:rFonts w:cstheme="minorHAnsi"/>
          <w:sz w:val="24"/>
          <w:szCs w:val="24"/>
          <w:u w:val="single"/>
        </w:rPr>
      </w:pPr>
      <w:r>
        <w:rPr>
          <w:rFonts w:cstheme="minorHAnsi"/>
          <w:sz w:val="24"/>
          <w:szCs w:val="24"/>
        </w:rPr>
        <w:t>August</w:t>
      </w:r>
      <w:r w:rsidR="006C17C7" w:rsidRPr="000041B9">
        <w:rPr>
          <w:rFonts w:cstheme="minorHAnsi"/>
          <w:sz w:val="24"/>
          <w:szCs w:val="24"/>
        </w:rPr>
        <w:t xml:space="preserve"> 1</w:t>
      </w:r>
      <w:r w:rsidR="00FD6999">
        <w:rPr>
          <w:rFonts w:cstheme="minorHAnsi"/>
          <w:sz w:val="24"/>
          <w:szCs w:val="24"/>
        </w:rPr>
        <w:t>5</w:t>
      </w:r>
      <w:r w:rsidR="00FD6999" w:rsidRPr="00FD6999">
        <w:rPr>
          <w:rFonts w:cstheme="minorHAnsi"/>
          <w:sz w:val="24"/>
          <w:szCs w:val="24"/>
          <w:vertAlign w:val="superscript"/>
        </w:rPr>
        <w:t>th</w:t>
      </w:r>
      <w:r w:rsidR="00FD6999">
        <w:rPr>
          <w:rFonts w:cstheme="minorHAnsi"/>
          <w:sz w:val="24"/>
          <w:szCs w:val="24"/>
        </w:rPr>
        <w:t xml:space="preserve"> </w:t>
      </w:r>
      <w:r w:rsidR="00FD6999" w:rsidRPr="00FD6999">
        <w:rPr>
          <w:rFonts w:cstheme="minorHAnsi"/>
          <w:i/>
          <w:iCs/>
          <w:sz w:val="24"/>
          <w:szCs w:val="24"/>
        </w:rPr>
        <w:t>The</w:t>
      </w:r>
      <w:r w:rsidR="006C17C7" w:rsidRPr="00FD6999">
        <w:rPr>
          <w:rFonts w:cstheme="minorHAnsi"/>
          <w:i/>
          <w:iCs/>
          <w:sz w:val="24"/>
          <w:szCs w:val="24"/>
        </w:rPr>
        <w:t xml:space="preserve"> News Leak</w:t>
      </w:r>
      <w:r w:rsidR="006C17C7" w:rsidRPr="000041B9">
        <w:rPr>
          <w:rFonts w:cstheme="minorHAnsi"/>
          <w:sz w:val="24"/>
          <w:szCs w:val="24"/>
        </w:rPr>
        <w:t xml:space="preserve"> submission</w:t>
      </w:r>
      <w:r w:rsidR="00B76402">
        <w:rPr>
          <w:rFonts w:cstheme="minorHAnsi"/>
          <w:sz w:val="24"/>
          <w:szCs w:val="24"/>
        </w:rPr>
        <w:t>s</w:t>
      </w:r>
      <w:r w:rsidR="006C17C7" w:rsidRPr="000041B9">
        <w:rPr>
          <w:rFonts w:cstheme="minorHAnsi"/>
          <w:sz w:val="24"/>
          <w:szCs w:val="24"/>
        </w:rPr>
        <w:t xml:space="preserve"> due</w:t>
      </w:r>
    </w:p>
    <w:p w14:paraId="6E11DF08" w14:textId="5B385211" w:rsidR="000F24B3" w:rsidRDefault="00015F8B" w:rsidP="000F24B3">
      <w:pPr>
        <w:pStyle w:val="nlhlettercontent"/>
        <w:numPr>
          <w:ilvl w:val="0"/>
          <w:numId w:val="6"/>
        </w:numPr>
        <w:jc w:val="center"/>
        <w:rPr>
          <w:rFonts w:cstheme="minorHAnsi"/>
          <w:sz w:val="24"/>
          <w:szCs w:val="24"/>
          <w:u w:val="single"/>
        </w:rPr>
      </w:pPr>
      <w:r>
        <w:rPr>
          <w:rFonts w:cstheme="minorHAnsi"/>
          <w:sz w:val="24"/>
          <w:szCs w:val="24"/>
        </w:rPr>
        <w:t>August</w:t>
      </w:r>
      <w:r w:rsidR="00807CFB" w:rsidRPr="000041B9">
        <w:rPr>
          <w:rFonts w:cstheme="minorHAnsi"/>
          <w:sz w:val="24"/>
          <w:szCs w:val="24"/>
        </w:rPr>
        <w:t xml:space="preserve"> </w:t>
      </w:r>
      <w:r w:rsidR="00D900DB">
        <w:rPr>
          <w:rFonts w:cstheme="minorHAnsi"/>
          <w:sz w:val="24"/>
          <w:szCs w:val="24"/>
        </w:rPr>
        <w:t>16</w:t>
      </w:r>
      <w:r w:rsidR="00102744" w:rsidRPr="00102744">
        <w:rPr>
          <w:rFonts w:cstheme="minorHAnsi"/>
          <w:sz w:val="24"/>
          <w:szCs w:val="24"/>
          <w:vertAlign w:val="superscript"/>
        </w:rPr>
        <w:t>th</w:t>
      </w:r>
      <w:r w:rsidR="00102744">
        <w:rPr>
          <w:rFonts w:cstheme="minorHAnsi"/>
          <w:sz w:val="24"/>
          <w:szCs w:val="24"/>
        </w:rPr>
        <w:t xml:space="preserve"> </w:t>
      </w:r>
      <w:r w:rsidR="00807CFB" w:rsidRPr="000041B9">
        <w:rPr>
          <w:rFonts w:cstheme="minorHAnsi"/>
          <w:sz w:val="24"/>
          <w:szCs w:val="24"/>
        </w:rPr>
        <w:t>-</w:t>
      </w:r>
      <w:r w:rsidR="00D900DB">
        <w:rPr>
          <w:rFonts w:cstheme="minorHAnsi"/>
          <w:sz w:val="24"/>
          <w:szCs w:val="24"/>
        </w:rPr>
        <w:t>17</w:t>
      </w:r>
      <w:r w:rsidR="00807CFB" w:rsidRPr="000041B9">
        <w:rPr>
          <w:rFonts w:cstheme="minorHAnsi"/>
          <w:sz w:val="24"/>
          <w:szCs w:val="24"/>
          <w:vertAlign w:val="superscript"/>
        </w:rPr>
        <w:t>th</w:t>
      </w:r>
      <w:r w:rsidR="00807CFB" w:rsidRPr="000041B9">
        <w:rPr>
          <w:rFonts w:cstheme="minorHAnsi"/>
          <w:sz w:val="24"/>
          <w:szCs w:val="24"/>
        </w:rPr>
        <w:t xml:space="preserve"> TAPAN BOD Meeting (The Woodland</w:t>
      </w:r>
      <w:r w:rsidR="000F24B3">
        <w:rPr>
          <w:rFonts w:cstheme="minorHAnsi"/>
          <w:sz w:val="24"/>
          <w:szCs w:val="24"/>
        </w:rPr>
        <w:t>s</w:t>
      </w:r>
      <w:r w:rsidR="005A35B3" w:rsidRPr="005A35B3">
        <w:rPr>
          <w:rFonts w:cstheme="minorHAnsi"/>
          <w:sz w:val="24"/>
          <w:szCs w:val="24"/>
        </w:rPr>
        <w:t>)</w:t>
      </w:r>
    </w:p>
    <w:p w14:paraId="21CFA30D" w14:textId="73DF665F" w:rsidR="00A35A3E" w:rsidRDefault="00A35A3E" w:rsidP="000F24B3">
      <w:pPr>
        <w:pStyle w:val="nlhlettercontent"/>
        <w:numPr>
          <w:ilvl w:val="0"/>
          <w:numId w:val="6"/>
        </w:numPr>
        <w:jc w:val="center"/>
        <w:rPr>
          <w:rFonts w:cstheme="minorHAnsi"/>
          <w:sz w:val="24"/>
          <w:szCs w:val="24"/>
          <w:u w:val="single"/>
        </w:rPr>
      </w:pPr>
      <w:r>
        <w:rPr>
          <w:rFonts w:cstheme="minorHAnsi"/>
          <w:sz w:val="24"/>
          <w:szCs w:val="24"/>
        </w:rPr>
        <w:t>September 7</w:t>
      </w:r>
      <w:r w:rsidRPr="00A35A3E">
        <w:rPr>
          <w:rFonts w:cstheme="minorHAnsi"/>
          <w:sz w:val="24"/>
          <w:szCs w:val="24"/>
          <w:vertAlign w:val="superscript"/>
        </w:rPr>
        <w:t>th</w:t>
      </w:r>
      <w:r>
        <w:rPr>
          <w:rFonts w:cstheme="minorHAnsi"/>
          <w:sz w:val="24"/>
          <w:szCs w:val="24"/>
        </w:rPr>
        <w:t xml:space="preserve"> CAPA CPAN Review</w:t>
      </w:r>
      <w:r w:rsidR="001347F0">
        <w:rPr>
          <w:rFonts w:cstheme="minorHAnsi"/>
          <w:sz w:val="24"/>
          <w:szCs w:val="24"/>
        </w:rPr>
        <w:t>,</w:t>
      </w:r>
      <w:r w:rsidR="00887C8B">
        <w:rPr>
          <w:rFonts w:cstheme="minorHAnsi"/>
          <w:sz w:val="24"/>
          <w:szCs w:val="24"/>
        </w:rPr>
        <w:t xml:space="preserve"> San</w:t>
      </w:r>
      <w:r w:rsidR="006E1178">
        <w:rPr>
          <w:rFonts w:cstheme="minorHAnsi"/>
          <w:sz w:val="24"/>
          <w:szCs w:val="24"/>
        </w:rPr>
        <w:t xml:space="preserve"> Antonio, Texas</w:t>
      </w:r>
    </w:p>
    <w:p w14:paraId="5003A1E2" w14:textId="18E34920" w:rsidR="007D1DC3" w:rsidRPr="00B7480B" w:rsidRDefault="001D3354" w:rsidP="00B7480B">
      <w:pPr>
        <w:pStyle w:val="nlhlettercontent"/>
        <w:numPr>
          <w:ilvl w:val="0"/>
          <w:numId w:val="6"/>
        </w:numPr>
        <w:jc w:val="center"/>
        <w:rPr>
          <w:rFonts w:cstheme="minorHAnsi"/>
          <w:sz w:val="24"/>
          <w:szCs w:val="24"/>
          <w:u w:val="single"/>
        </w:rPr>
      </w:pPr>
      <w:r>
        <w:rPr>
          <w:rFonts w:cstheme="minorHAnsi"/>
          <w:sz w:val="24"/>
          <w:szCs w:val="24"/>
        </w:rPr>
        <w:t xml:space="preserve">September </w:t>
      </w:r>
      <w:r w:rsidR="008117FF">
        <w:rPr>
          <w:rFonts w:cstheme="minorHAnsi"/>
          <w:sz w:val="24"/>
          <w:szCs w:val="24"/>
        </w:rPr>
        <w:t>27</w:t>
      </w:r>
      <w:r w:rsidR="008705E9" w:rsidRPr="00102744">
        <w:rPr>
          <w:rFonts w:cstheme="minorHAnsi"/>
          <w:sz w:val="24"/>
          <w:szCs w:val="24"/>
          <w:vertAlign w:val="superscript"/>
        </w:rPr>
        <w:t>th</w:t>
      </w:r>
      <w:r w:rsidR="00102744">
        <w:rPr>
          <w:rFonts w:cstheme="minorHAnsi"/>
          <w:sz w:val="24"/>
          <w:szCs w:val="24"/>
        </w:rPr>
        <w:t xml:space="preserve"> </w:t>
      </w:r>
      <w:r w:rsidR="008117FF">
        <w:rPr>
          <w:rFonts w:cstheme="minorHAnsi"/>
          <w:sz w:val="24"/>
          <w:szCs w:val="24"/>
        </w:rPr>
        <w:t>-</w:t>
      </w:r>
      <w:r w:rsidR="003E5CF8">
        <w:rPr>
          <w:rFonts w:cstheme="minorHAnsi"/>
          <w:sz w:val="24"/>
          <w:szCs w:val="24"/>
        </w:rPr>
        <w:t>28</w:t>
      </w:r>
      <w:r w:rsidR="003E5CF8" w:rsidRPr="003E5CF8">
        <w:rPr>
          <w:rFonts w:cstheme="minorHAnsi"/>
          <w:sz w:val="24"/>
          <w:szCs w:val="24"/>
          <w:vertAlign w:val="superscript"/>
        </w:rPr>
        <w:t>th</w:t>
      </w:r>
      <w:r w:rsidR="003E5CF8">
        <w:rPr>
          <w:rFonts w:cstheme="minorHAnsi"/>
          <w:sz w:val="24"/>
          <w:szCs w:val="24"/>
        </w:rPr>
        <w:t xml:space="preserve"> TAPAN’s </w:t>
      </w:r>
      <w:r w:rsidR="00A1533C">
        <w:rPr>
          <w:rFonts w:cstheme="minorHAnsi"/>
          <w:sz w:val="24"/>
          <w:szCs w:val="24"/>
        </w:rPr>
        <w:t>48</w:t>
      </w:r>
      <w:r w:rsidR="00A1533C" w:rsidRPr="00A1533C">
        <w:rPr>
          <w:rFonts w:cstheme="minorHAnsi"/>
          <w:sz w:val="24"/>
          <w:szCs w:val="24"/>
          <w:vertAlign w:val="superscript"/>
        </w:rPr>
        <w:t>th</w:t>
      </w:r>
      <w:r w:rsidR="00A1533C">
        <w:rPr>
          <w:rFonts w:cstheme="minorHAnsi"/>
          <w:sz w:val="24"/>
          <w:szCs w:val="24"/>
        </w:rPr>
        <w:t xml:space="preserve"> Annual State Conference</w:t>
      </w:r>
      <w:r w:rsidR="007635FD" w:rsidRPr="008340BC">
        <w:rPr>
          <w:rFonts w:cstheme="minorHAnsi"/>
          <w:sz w:val="24"/>
          <w:szCs w:val="24"/>
        </w:rPr>
        <w:t xml:space="preserve"> </w:t>
      </w:r>
      <w:r w:rsidR="00E53AE9">
        <w:rPr>
          <w:rFonts w:cstheme="minorHAnsi"/>
          <w:sz w:val="24"/>
          <w:szCs w:val="24"/>
        </w:rPr>
        <w:t>(The Woodlands)</w:t>
      </w:r>
    </w:p>
    <w:p w14:paraId="24D4D0AF" w14:textId="05920B64" w:rsidR="00777B0C" w:rsidRPr="000041B9" w:rsidRDefault="00777B0C" w:rsidP="000041B9">
      <w:pPr>
        <w:pStyle w:val="nlhlettercontent"/>
        <w:numPr>
          <w:ilvl w:val="0"/>
          <w:numId w:val="6"/>
        </w:numPr>
        <w:jc w:val="center"/>
        <w:rPr>
          <w:rFonts w:cstheme="minorHAnsi"/>
          <w:sz w:val="24"/>
          <w:szCs w:val="24"/>
          <w:u w:val="single"/>
        </w:rPr>
      </w:pPr>
      <w:r w:rsidRPr="000041B9">
        <w:rPr>
          <w:rFonts w:cstheme="minorHAnsi"/>
          <w:sz w:val="24"/>
          <w:szCs w:val="24"/>
        </w:rPr>
        <w:t>April</w:t>
      </w:r>
      <w:r w:rsidR="000E6DF7">
        <w:rPr>
          <w:rFonts w:cstheme="minorHAnsi"/>
          <w:sz w:val="24"/>
          <w:szCs w:val="24"/>
        </w:rPr>
        <w:t xml:space="preserve"> 27</w:t>
      </w:r>
      <w:r w:rsidR="003E5CF8">
        <w:rPr>
          <w:rFonts w:cstheme="minorHAnsi"/>
          <w:sz w:val="24"/>
          <w:szCs w:val="24"/>
          <w:vertAlign w:val="superscript"/>
        </w:rPr>
        <w:t xml:space="preserve">th_ </w:t>
      </w:r>
      <w:r w:rsidR="000E6DF7">
        <w:rPr>
          <w:rFonts w:cstheme="minorHAnsi"/>
          <w:sz w:val="24"/>
          <w:szCs w:val="24"/>
        </w:rPr>
        <w:t>May 1</w:t>
      </w:r>
      <w:r w:rsidR="000E6DF7" w:rsidRPr="000E6DF7">
        <w:rPr>
          <w:rFonts w:cstheme="minorHAnsi"/>
          <w:sz w:val="24"/>
          <w:szCs w:val="24"/>
          <w:vertAlign w:val="superscript"/>
        </w:rPr>
        <w:t>st</w:t>
      </w:r>
      <w:r w:rsidRPr="000041B9">
        <w:rPr>
          <w:rFonts w:cstheme="minorHAnsi"/>
          <w:sz w:val="24"/>
          <w:szCs w:val="24"/>
        </w:rPr>
        <w:t xml:space="preserve"> ASPAN’S </w:t>
      </w:r>
      <w:r w:rsidR="0070341F" w:rsidRPr="000041B9">
        <w:rPr>
          <w:rFonts w:cstheme="minorHAnsi"/>
          <w:sz w:val="24"/>
          <w:szCs w:val="24"/>
        </w:rPr>
        <w:t>4</w:t>
      </w:r>
      <w:r w:rsidR="006B36AC">
        <w:rPr>
          <w:rFonts w:cstheme="minorHAnsi"/>
          <w:sz w:val="24"/>
          <w:szCs w:val="24"/>
        </w:rPr>
        <w:t>4</w:t>
      </w:r>
      <w:r w:rsidR="006B36AC">
        <w:rPr>
          <w:rFonts w:cstheme="minorHAnsi"/>
          <w:sz w:val="24"/>
          <w:szCs w:val="24"/>
          <w:vertAlign w:val="superscript"/>
        </w:rPr>
        <w:t>th</w:t>
      </w:r>
      <w:r w:rsidR="0070341F" w:rsidRPr="000041B9">
        <w:rPr>
          <w:rFonts w:cstheme="minorHAnsi"/>
          <w:sz w:val="24"/>
          <w:szCs w:val="24"/>
        </w:rPr>
        <w:t xml:space="preserve"> National Conference, </w:t>
      </w:r>
      <w:r w:rsidR="006B36AC">
        <w:rPr>
          <w:rFonts w:cstheme="minorHAnsi"/>
          <w:sz w:val="24"/>
          <w:szCs w:val="24"/>
        </w:rPr>
        <w:t>Dallas</w:t>
      </w:r>
      <w:r w:rsidR="000E6DF7">
        <w:rPr>
          <w:rFonts w:cstheme="minorHAnsi"/>
          <w:sz w:val="24"/>
          <w:szCs w:val="24"/>
        </w:rPr>
        <w:t>, Texas</w:t>
      </w:r>
    </w:p>
    <w:p w14:paraId="6A5A1C01" w14:textId="77777777" w:rsidR="00ED5C59" w:rsidRDefault="00ED5C59" w:rsidP="004D6950">
      <w:pPr>
        <w:jc w:val="center"/>
      </w:pPr>
    </w:p>
    <w:p w14:paraId="0CE3F0B8" w14:textId="0548A6F3" w:rsidR="00B77316" w:rsidRDefault="00B77316" w:rsidP="004D6950">
      <w:pPr>
        <w:jc w:val="center"/>
      </w:pPr>
    </w:p>
    <w:p w14:paraId="69E71DBA" w14:textId="3ABA5176" w:rsidR="00B77316" w:rsidRDefault="00627613" w:rsidP="004D6950">
      <w:pPr>
        <w:jc w:val="center"/>
      </w:pPr>
      <w:r>
        <w:rPr>
          <w:noProof/>
        </w:rPr>
        <mc:AlternateContent>
          <mc:Choice Requires="wps">
            <w:drawing>
              <wp:anchor distT="45720" distB="45720" distL="114300" distR="114300" simplePos="0" relativeHeight="251696640" behindDoc="0" locked="0" layoutInCell="1" allowOverlap="1" wp14:anchorId="493E4E3B" wp14:editId="18D3F928">
                <wp:simplePos x="0" y="0"/>
                <wp:positionH relativeFrom="rightMargin">
                  <wp:align>left</wp:align>
                </wp:positionH>
                <wp:positionV relativeFrom="paragraph">
                  <wp:posOffset>2136</wp:posOffset>
                </wp:positionV>
                <wp:extent cx="377190" cy="242570"/>
                <wp:effectExtent l="0" t="0" r="0" b="5080"/>
                <wp:wrapSquare wrapText="bothSides"/>
                <wp:docPr id="16274786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 cy="242570"/>
                        </a:xfrm>
                        <a:prstGeom prst="rect">
                          <a:avLst/>
                        </a:prstGeom>
                        <a:noFill/>
                        <a:ln w="9525">
                          <a:noFill/>
                          <a:miter lim="800000"/>
                          <a:headEnd/>
                          <a:tailEnd/>
                        </a:ln>
                      </wps:spPr>
                      <wps:txbx>
                        <w:txbxContent>
                          <w:p w14:paraId="56A43B6A" w14:textId="15B08DAC" w:rsidR="00674F30" w:rsidRPr="00A246AE" w:rsidRDefault="00627613" w:rsidP="00674F30">
                            <w:pPr>
                              <w:rPr>
                                <w:color w:val="4354A2" w:themeColor="accent1"/>
                              </w:rPr>
                            </w:pPr>
                            <w:r>
                              <w:rPr>
                                <w:color w:val="4354A2" w:themeColor="accent1"/>
                              </w:rPr>
                              <w:t>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93E4E3B" id="_x0000_s1137" type="#_x0000_t202" style="position:absolute;left:0;text-align:left;margin-left:0;margin-top:.15pt;width:29.7pt;height:19.1pt;z-index:251696640;visibility:visible;mso-wrap-style:square;mso-width-percent:0;mso-height-percent:0;mso-wrap-distance-left:9pt;mso-wrap-distance-top:3.6pt;mso-wrap-distance-right:9pt;mso-wrap-distance-bottom:3.6pt;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" filled="f" stroked="f">
                <v:textbox>
                  <w:txbxContent>
                    <w:p w14:paraId="56A43B6A" w14:textId="15B08DAC" w:rsidR="00674F30" w:rsidRPr="00A246AE" w:rsidRDefault="00627613" w:rsidP="00674F30">
                      <w:pPr>
                        <w:rPr>
                          <w:color w:val="4354A2" w:themeColor="accent1"/>
                        </w:rPr>
                      </w:pPr>
                      <w:r>
                        <w:rPr>
                          <w:color w:val="4354A2" w:themeColor="accent1"/>
                        </w:rPr>
                        <w:t>18</w:t>
                      </w:r>
                    </w:p>
                  </w:txbxContent>
                </v:textbox>
                <w10:wrap type="square" anchorx="margin"/>
              </v:shape>
            </w:pict>
          </mc:Fallback>
        </mc:AlternateContent>
      </w:r>
    </w:p>
    <w:p w14:paraId="714D4482" w14:textId="0DC655D2" w:rsidR="00B77316" w:rsidRDefault="00B77316" w:rsidP="004D6950">
      <w:pPr>
        <w:jc w:val="center"/>
      </w:pPr>
    </w:p>
    <w:p w14:paraId="03191729" w14:textId="0B6B9EDE" w:rsidR="00B77316" w:rsidRDefault="00B77316" w:rsidP="004D6950">
      <w:pPr>
        <w:jc w:val="center"/>
      </w:pPr>
    </w:p>
    <w:p w14:paraId="773B960F" w14:textId="77777777" w:rsidR="00B77316" w:rsidRDefault="00B77316" w:rsidP="004D6950">
      <w:pPr>
        <w:jc w:val="center"/>
      </w:pPr>
    </w:p>
    <w:p w14:paraId="36BED65E" w14:textId="77777777" w:rsidR="00B77316" w:rsidRDefault="00B77316" w:rsidP="004D6950">
      <w:pPr>
        <w:jc w:val="center"/>
      </w:pPr>
    </w:p>
    <w:p w14:paraId="7AD410E7" w14:textId="3818B199" w:rsidR="00B77316" w:rsidRPr="00B77316" w:rsidRDefault="00B77316" w:rsidP="004D6950">
      <w:pPr>
        <w:jc w:val="center"/>
        <w:rPr>
          <w:b/>
          <w:bCs/>
          <w:color w:val="4354A2" w:themeColor="accent1"/>
          <w:sz w:val="72"/>
          <w:szCs w:val="144"/>
        </w:rPr>
      </w:pPr>
      <w:r w:rsidRPr="00B77316">
        <w:rPr>
          <w:b/>
          <w:bCs/>
          <w:color w:val="4354A2" w:themeColor="accent1"/>
          <w:sz w:val="72"/>
          <w:szCs w:val="144"/>
        </w:rPr>
        <w:t>TAPAN WORD SEARCH ANSWERS</w:t>
      </w:r>
    </w:p>
    <w:p w14:paraId="5A52B974" w14:textId="77777777" w:rsidR="00B77316" w:rsidRDefault="00B77316" w:rsidP="004D6950">
      <w:pPr>
        <w:jc w:val="center"/>
      </w:pPr>
    </w:p>
    <w:p w14:paraId="07BCB73A" w14:textId="7D2DBD31" w:rsidR="00B77316" w:rsidRPr="00125853" w:rsidRDefault="00B77316" w:rsidP="004D6950">
      <w:pPr>
        <w:jc w:val="center"/>
      </w:pPr>
      <w:r>
        <w:rPr>
          <w:noProof/>
        </w:rPr>
        <w:drawing>
          <wp:inline distT="0" distB="0" distL="0" distR="0" wp14:anchorId="426E8AA9" wp14:editId="1A97CEF8">
            <wp:extent cx="6858000" cy="6834505"/>
            <wp:effectExtent l="0" t="0" r="0" b="4445"/>
            <wp:docPr id="669322493" name="Picture 4" descr="A crossword puzzle with different colore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322493" name="Picture 4" descr="A crossword puzzle with different colored letters&#10;&#10;Description automatically generated"/>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858000" cy="6834505"/>
                    </a:xfrm>
                    <a:prstGeom prst="rect">
                      <a:avLst/>
                    </a:prstGeom>
                    <a:noFill/>
                    <a:ln>
                      <a:noFill/>
                    </a:ln>
                  </pic:spPr>
                </pic:pic>
              </a:graphicData>
            </a:graphic>
          </wp:inline>
        </w:drawing>
      </w:r>
    </w:p>
    <w:sectPr w:rsidR="00B77316" w:rsidRPr="00125853" w:rsidSect="004C1CAF">
      <w:pgSz w:w="12240" w:h="15840" w:code="1"/>
      <w:pgMar w:top="641" w:right="720" w:bottom="284" w:left="72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0A6D83C" w14:textId="77777777" w:rsidR="00AD336A" w:rsidRDefault="00AD336A" w:rsidP="001D6100">
      <w:r>
        <w:separator/>
      </w:r>
    </w:p>
  </w:endnote>
  <w:endnote w:type="continuationSeparator" w:id="0">
    <w:p w14:paraId="12741714" w14:textId="77777777" w:rsidR="00AD336A" w:rsidRDefault="00AD336A" w:rsidP="001D6100">
      <w:r>
        <w:continuationSeparator/>
      </w:r>
    </w:p>
  </w:endnote>
  <w:endnote w:type="continuationNotice" w:id="1">
    <w:p w14:paraId="2210652D" w14:textId="77777777" w:rsidR="00AD336A" w:rsidRDefault="00AD336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font>
  <w:font w:name="Franklin Gothic Demi">
    <w:panose1 w:val="020B0703020102020204"/>
    <w:charset w:val="00"/>
    <w:family w:val="swiss"/>
    <w:pitch w:val="variable"/>
    <w:sig w:usb0="00000287" w:usb1="00000000" w:usb2="00000000" w:usb3="00000000" w:csb0="0000009F" w:csb1="00000000"/>
  </w:font>
  <w:font w:name="Gill Sans MT">
    <w:panose1 w:val="020B0502020104020203"/>
    <w:charset w:val="00"/>
    <w:family w:val="swiss"/>
    <w:pitch w:val="variable"/>
    <w:sig w:usb0="00000007" w:usb1="00000000" w:usb2="00000000" w:usb3="00000000" w:csb0="00000003" w:csb1="00000000"/>
  </w:font>
  <w:font w:name="MS Mincho">
    <w:altName w:val="ＭＳ 明朝"/>
    <w:panose1 w:val="02020609040205080304"/>
    <w:charset w:val="80"/>
    <w:family w:val="modern"/>
    <w:pitch w:val="fixed"/>
    <w:sig w:usb0="E00002FF" w:usb1="6AC7FDFB" w:usb2="08000012" w:usb3="00000000" w:csb0="0002009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396434" w14:textId="08FF2928" w:rsidR="00306939" w:rsidRPr="00D3704D" w:rsidRDefault="00306939" w:rsidP="00D3704D">
    <w:pPr>
      <w:pStyle w:val="Footer"/>
      <w:tabs>
        <w:tab w:val="clear" w:pos="4677"/>
        <w:tab w:val="clear" w:pos="9355"/>
      </w:tabs>
      <w:jc w:val="center"/>
      <w:rPr>
        <w:caps/>
        <w:noProof/>
        <w:color w:val="4354A2" w:themeColor="accent1"/>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B0B8C80" w14:textId="77777777" w:rsidR="00AD336A" w:rsidRDefault="00AD336A" w:rsidP="001D6100">
      <w:r>
        <w:separator/>
      </w:r>
    </w:p>
  </w:footnote>
  <w:footnote w:type="continuationSeparator" w:id="0">
    <w:p w14:paraId="6B3A67B8" w14:textId="77777777" w:rsidR="00AD336A" w:rsidRDefault="00AD336A" w:rsidP="001D6100">
      <w:r>
        <w:continuationSeparator/>
      </w:r>
    </w:p>
  </w:footnote>
  <w:footnote w:type="continuationNotice" w:id="1">
    <w:p w14:paraId="227072FB" w14:textId="77777777" w:rsidR="00AD336A" w:rsidRDefault="00AD336A"/>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66383396"/>
      <w:docPartObj>
        <w:docPartGallery w:val="Page Numbers (Top of Page)"/>
        <w:docPartUnique/>
      </w:docPartObj>
    </w:sdtPr>
    <w:sdtEndPr>
      <w:rPr>
        <w:noProof/>
      </w:rPr>
    </w:sdtEndPr>
    <w:sdtContent>
      <w:p w14:paraId="399269E4" w14:textId="67AC5B96" w:rsidR="00977D7C" w:rsidRDefault="00977D7C">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69C1DF4A" w14:textId="77777777" w:rsidR="00977D7C" w:rsidRDefault="00977D7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Fire outline" style="width:33pt;height:46.5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" o:bullet="t">
        <v:imagedata r:id="rId1" o:title="" croptop="-704f" cropbottom="-1338f" cropleft="-15246f" cropright="-14255f"/>
      </v:shape>
    </w:pict>
  </w:numPicBullet>
  <w:abstractNum w:abstractNumId="0" w15:restartNumberingAfterBreak="0">
    <w:nsid w:val="03410D03"/>
    <w:multiLevelType w:val="hybridMultilevel"/>
    <w:tmpl w:val="A66CF6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F8F10FA"/>
    <w:multiLevelType w:val="hybridMultilevel"/>
    <w:tmpl w:val="ED3E1E44"/>
    <w:lvl w:ilvl="0" w:tplc="04090001">
      <w:start w:val="1"/>
      <w:numFmt w:val="bullet"/>
      <w:lvlText w:val=""/>
      <w:lvlJc w:val="left"/>
      <w:pPr>
        <w:ind w:left="4320" w:hanging="360"/>
      </w:pPr>
      <w:rPr>
        <w:rFonts w:ascii="Symbol" w:hAnsi="Symbol" w:hint="default"/>
      </w:rPr>
    </w:lvl>
    <w:lvl w:ilvl="1" w:tplc="04090003">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2" w15:restartNumberingAfterBreak="0">
    <w:nsid w:val="1AE86F2D"/>
    <w:multiLevelType w:val="multilevel"/>
    <w:tmpl w:val="D8F854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9C07C79"/>
    <w:multiLevelType w:val="multilevel"/>
    <w:tmpl w:val="158C00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52EA31D9"/>
    <w:multiLevelType w:val="hybridMultilevel"/>
    <w:tmpl w:val="22069532"/>
    <w:lvl w:ilvl="0" w:tplc="39E4560A">
      <w:start w:val="1"/>
      <w:numFmt w:val="bullet"/>
      <w:lvlText w:val=""/>
      <w:lvlPicBulletId w:val="0"/>
      <w:lvlJc w:val="left"/>
      <w:pPr>
        <w:tabs>
          <w:tab w:val="num" w:pos="720"/>
        </w:tabs>
        <w:ind w:left="720" w:hanging="360"/>
      </w:pPr>
      <w:rPr>
        <w:rFonts w:ascii="Symbol" w:hAnsi="Symbol" w:hint="default"/>
      </w:rPr>
    </w:lvl>
    <w:lvl w:ilvl="1" w:tplc="51C8E6E8" w:tentative="1">
      <w:start w:val="1"/>
      <w:numFmt w:val="bullet"/>
      <w:lvlText w:val=""/>
      <w:lvlJc w:val="left"/>
      <w:pPr>
        <w:tabs>
          <w:tab w:val="num" w:pos="1440"/>
        </w:tabs>
        <w:ind w:left="1440" w:hanging="360"/>
      </w:pPr>
      <w:rPr>
        <w:rFonts w:ascii="Symbol" w:hAnsi="Symbol" w:hint="default"/>
      </w:rPr>
    </w:lvl>
    <w:lvl w:ilvl="2" w:tplc="D64CB874" w:tentative="1">
      <w:start w:val="1"/>
      <w:numFmt w:val="bullet"/>
      <w:lvlText w:val=""/>
      <w:lvlJc w:val="left"/>
      <w:pPr>
        <w:tabs>
          <w:tab w:val="num" w:pos="2160"/>
        </w:tabs>
        <w:ind w:left="2160" w:hanging="360"/>
      </w:pPr>
      <w:rPr>
        <w:rFonts w:ascii="Symbol" w:hAnsi="Symbol" w:hint="default"/>
      </w:rPr>
    </w:lvl>
    <w:lvl w:ilvl="3" w:tplc="E042F44C" w:tentative="1">
      <w:start w:val="1"/>
      <w:numFmt w:val="bullet"/>
      <w:lvlText w:val=""/>
      <w:lvlJc w:val="left"/>
      <w:pPr>
        <w:tabs>
          <w:tab w:val="num" w:pos="2880"/>
        </w:tabs>
        <w:ind w:left="2880" w:hanging="360"/>
      </w:pPr>
      <w:rPr>
        <w:rFonts w:ascii="Symbol" w:hAnsi="Symbol" w:hint="default"/>
      </w:rPr>
    </w:lvl>
    <w:lvl w:ilvl="4" w:tplc="B40CBB46" w:tentative="1">
      <w:start w:val="1"/>
      <w:numFmt w:val="bullet"/>
      <w:lvlText w:val=""/>
      <w:lvlJc w:val="left"/>
      <w:pPr>
        <w:tabs>
          <w:tab w:val="num" w:pos="3600"/>
        </w:tabs>
        <w:ind w:left="3600" w:hanging="360"/>
      </w:pPr>
      <w:rPr>
        <w:rFonts w:ascii="Symbol" w:hAnsi="Symbol" w:hint="default"/>
      </w:rPr>
    </w:lvl>
    <w:lvl w:ilvl="5" w:tplc="19C285E6" w:tentative="1">
      <w:start w:val="1"/>
      <w:numFmt w:val="bullet"/>
      <w:lvlText w:val=""/>
      <w:lvlJc w:val="left"/>
      <w:pPr>
        <w:tabs>
          <w:tab w:val="num" w:pos="4320"/>
        </w:tabs>
        <w:ind w:left="4320" w:hanging="360"/>
      </w:pPr>
      <w:rPr>
        <w:rFonts w:ascii="Symbol" w:hAnsi="Symbol" w:hint="default"/>
      </w:rPr>
    </w:lvl>
    <w:lvl w:ilvl="6" w:tplc="44F27494" w:tentative="1">
      <w:start w:val="1"/>
      <w:numFmt w:val="bullet"/>
      <w:lvlText w:val=""/>
      <w:lvlJc w:val="left"/>
      <w:pPr>
        <w:tabs>
          <w:tab w:val="num" w:pos="5040"/>
        </w:tabs>
        <w:ind w:left="5040" w:hanging="360"/>
      </w:pPr>
      <w:rPr>
        <w:rFonts w:ascii="Symbol" w:hAnsi="Symbol" w:hint="default"/>
      </w:rPr>
    </w:lvl>
    <w:lvl w:ilvl="7" w:tplc="B77A3ACA" w:tentative="1">
      <w:start w:val="1"/>
      <w:numFmt w:val="bullet"/>
      <w:lvlText w:val=""/>
      <w:lvlJc w:val="left"/>
      <w:pPr>
        <w:tabs>
          <w:tab w:val="num" w:pos="5760"/>
        </w:tabs>
        <w:ind w:left="5760" w:hanging="360"/>
      </w:pPr>
      <w:rPr>
        <w:rFonts w:ascii="Symbol" w:hAnsi="Symbol" w:hint="default"/>
      </w:rPr>
    </w:lvl>
    <w:lvl w:ilvl="8" w:tplc="DE2CF244" w:tentative="1">
      <w:start w:val="1"/>
      <w:numFmt w:val="bullet"/>
      <w:lvlText w:val=""/>
      <w:lvlJc w:val="left"/>
      <w:pPr>
        <w:tabs>
          <w:tab w:val="num" w:pos="6480"/>
        </w:tabs>
        <w:ind w:left="6480" w:hanging="360"/>
      </w:pPr>
      <w:rPr>
        <w:rFonts w:ascii="Symbol" w:hAnsi="Symbol" w:hint="default"/>
      </w:rPr>
    </w:lvl>
  </w:abstractNum>
  <w:abstractNum w:abstractNumId="5" w15:restartNumberingAfterBreak="0">
    <w:nsid w:val="5CE464A1"/>
    <w:multiLevelType w:val="hybridMultilevel"/>
    <w:tmpl w:val="B67AEF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4850DC2"/>
    <w:multiLevelType w:val="hybridMultilevel"/>
    <w:tmpl w:val="FC20048E"/>
    <w:lvl w:ilvl="0" w:tplc="04090001">
      <w:start w:val="1"/>
      <w:numFmt w:val="bullet"/>
      <w:lvlText w:val=""/>
      <w:lvlJc w:val="left"/>
      <w:pPr>
        <w:ind w:left="740" w:hanging="360"/>
      </w:pPr>
      <w:rPr>
        <w:rFonts w:ascii="Symbol" w:hAnsi="Symbol" w:hint="default"/>
      </w:rPr>
    </w:lvl>
    <w:lvl w:ilvl="1" w:tplc="04090003" w:tentative="1">
      <w:start w:val="1"/>
      <w:numFmt w:val="bullet"/>
      <w:lvlText w:val="o"/>
      <w:lvlJc w:val="left"/>
      <w:pPr>
        <w:ind w:left="1460" w:hanging="360"/>
      </w:pPr>
      <w:rPr>
        <w:rFonts w:ascii="Courier New" w:hAnsi="Courier New" w:cs="Courier New" w:hint="default"/>
      </w:rPr>
    </w:lvl>
    <w:lvl w:ilvl="2" w:tplc="04090005" w:tentative="1">
      <w:start w:val="1"/>
      <w:numFmt w:val="bullet"/>
      <w:lvlText w:val=""/>
      <w:lvlJc w:val="left"/>
      <w:pPr>
        <w:ind w:left="2180" w:hanging="360"/>
      </w:pPr>
      <w:rPr>
        <w:rFonts w:ascii="Wingdings" w:hAnsi="Wingdings" w:hint="default"/>
      </w:rPr>
    </w:lvl>
    <w:lvl w:ilvl="3" w:tplc="04090001" w:tentative="1">
      <w:start w:val="1"/>
      <w:numFmt w:val="bullet"/>
      <w:lvlText w:val=""/>
      <w:lvlJc w:val="left"/>
      <w:pPr>
        <w:ind w:left="2900" w:hanging="360"/>
      </w:pPr>
      <w:rPr>
        <w:rFonts w:ascii="Symbol" w:hAnsi="Symbol" w:hint="default"/>
      </w:rPr>
    </w:lvl>
    <w:lvl w:ilvl="4" w:tplc="04090003" w:tentative="1">
      <w:start w:val="1"/>
      <w:numFmt w:val="bullet"/>
      <w:lvlText w:val="o"/>
      <w:lvlJc w:val="left"/>
      <w:pPr>
        <w:ind w:left="3620" w:hanging="360"/>
      </w:pPr>
      <w:rPr>
        <w:rFonts w:ascii="Courier New" w:hAnsi="Courier New" w:cs="Courier New" w:hint="default"/>
      </w:rPr>
    </w:lvl>
    <w:lvl w:ilvl="5" w:tplc="04090005" w:tentative="1">
      <w:start w:val="1"/>
      <w:numFmt w:val="bullet"/>
      <w:lvlText w:val=""/>
      <w:lvlJc w:val="left"/>
      <w:pPr>
        <w:ind w:left="4340" w:hanging="360"/>
      </w:pPr>
      <w:rPr>
        <w:rFonts w:ascii="Wingdings" w:hAnsi="Wingdings" w:hint="default"/>
      </w:rPr>
    </w:lvl>
    <w:lvl w:ilvl="6" w:tplc="04090001" w:tentative="1">
      <w:start w:val="1"/>
      <w:numFmt w:val="bullet"/>
      <w:lvlText w:val=""/>
      <w:lvlJc w:val="left"/>
      <w:pPr>
        <w:ind w:left="5060" w:hanging="360"/>
      </w:pPr>
      <w:rPr>
        <w:rFonts w:ascii="Symbol" w:hAnsi="Symbol" w:hint="default"/>
      </w:rPr>
    </w:lvl>
    <w:lvl w:ilvl="7" w:tplc="04090003" w:tentative="1">
      <w:start w:val="1"/>
      <w:numFmt w:val="bullet"/>
      <w:lvlText w:val="o"/>
      <w:lvlJc w:val="left"/>
      <w:pPr>
        <w:ind w:left="5780" w:hanging="360"/>
      </w:pPr>
      <w:rPr>
        <w:rFonts w:ascii="Courier New" w:hAnsi="Courier New" w:cs="Courier New" w:hint="default"/>
      </w:rPr>
    </w:lvl>
    <w:lvl w:ilvl="8" w:tplc="04090005" w:tentative="1">
      <w:start w:val="1"/>
      <w:numFmt w:val="bullet"/>
      <w:lvlText w:val=""/>
      <w:lvlJc w:val="left"/>
      <w:pPr>
        <w:ind w:left="6500" w:hanging="360"/>
      </w:pPr>
      <w:rPr>
        <w:rFonts w:ascii="Wingdings" w:hAnsi="Wingdings" w:hint="default"/>
      </w:rPr>
    </w:lvl>
  </w:abstractNum>
  <w:abstractNum w:abstractNumId="7" w15:restartNumberingAfterBreak="0">
    <w:nsid w:val="66E47821"/>
    <w:multiLevelType w:val="hybridMultilevel"/>
    <w:tmpl w:val="957E76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EC056AC"/>
    <w:multiLevelType w:val="hybridMultilevel"/>
    <w:tmpl w:val="673E4A9C"/>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6"/>
  </w:num>
  <w:num w:numId="3">
    <w:abstractNumId w:val="2"/>
  </w:num>
  <w:num w:numId="4">
    <w:abstractNumId w:val="3"/>
  </w:num>
  <w:num w:numId="5">
    <w:abstractNumId w:val="1"/>
  </w:num>
  <w:num w:numId="6">
    <w:abstractNumId w:val="0"/>
  </w:num>
  <w:num w:numId="7">
    <w:abstractNumId w:val="4"/>
  </w:num>
  <w:num w:numId="8">
    <w:abstractNumId w:val="7"/>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proofState w:spelling="clean" w:grammar="clean"/>
  <w:attachedTemplate r:id="rId1"/>
  <w:stylePaneSortMethod w:val="0000"/>
  <w:defaultTabStop w:val="720"/>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C1244"/>
    <w:rsid w:val="000029D5"/>
    <w:rsid w:val="000041B9"/>
    <w:rsid w:val="0001109B"/>
    <w:rsid w:val="00011803"/>
    <w:rsid w:val="00011A4C"/>
    <w:rsid w:val="00012CED"/>
    <w:rsid w:val="00013AF9"/>
    <w:rsid w:val="00015961"/>
    <w:rsid w:val="00015C50"/>
    <w:rsid w:val="00015F82"/>
    <w:rsid w:val="00015F8B"/>
    <w:rsid w:val="0001667C"/>
    <w:rsid w:val="0001785F"/>
    <w:rsid w:val="000228A5"/>
    <w:rsid w:val="000262C4"/>
    <w:rsid w:val="00027244"/>
    <w:rsid w:val="00030096"/>
    <w:rsid w:val="00032299"/>
    <w:rsid w:val="00033DDF"/>
    <w:rsid w:val="00034602"/>
    <w:rsid w:val="000363DF"/>
    <w:rsid w:val="0003774E"/>
    <w:rsid w:val="00037B03"/>
    <w:rsid w:val="00045463"/>
    <w:rsid w:val="00045523"/>
    <w:rsid w:val="0004771F"/>
    <w:rsid w:val="00047877"/>
    <w:rsid w:val="00050B92"/>
    <w:rsid w:val="00052A30"/>
    <w:rsid w:val="00056594"/>
    <w:rsid w:val="00056D40"/>
    <w:rsid w:val="00060922"/>
    <w:rsid w:val="000641A0"/>
    <w:rsid w:val="00066353"/>
    <w:rsid w:val="0007253E"/>
    <w:rsid w:val="00072C6A"/>
    <w:rsid w:val="000736DA"/>
    <w:rsid w:val="00075239"/>
    <w:rsid w:val="00075247"/>
    <w:rsid w:val="000815BB"/>
    <w:rsid w:val="000820C6"/>
    <w:rsid w:val="00082957"/>
    <w:rsid w:val="00082B63"/>
    <w:rsid w:val="0008557E"/>
    <w:rsid w:val="00086B94"/>
    <w:rsid w:val="0008712D"/>
    <w:rsid w:val="000957E9"/>
    <w:rsid w:val="00095A11"/>
    <w:rsid w:val="000A0508"/>
    <w:rsid w:val="000A06A1"/>
    <w:rsid w:val="000A10CD"/>
    <w:rsid w:val="000B28DA"/>
    <w:rsid w:val="000B4360"/>
    <w:rsid w:val="000B5B72"/>
    <w:rsid w:val="000B6259"/>
    <w:rsid w:val="000B6F98"/>
    <w:rsid w:val="000B77A9"/>
    <w:rsid w:val="000B7BB9"/>
    <w:rsid w:val="000B7F83"/>
    <w:rsid w:val="000C0AE4"/>
    <w:rsid w:val="000C0D41"/>
    <w:rsid w:val="000C17B5"/>
    <w:rsid w:val="000C3EB8"/>
    <w:rsid w:val="000C56FE"/>
    <w:rsid w:val="000C6146"/>
    <w:rsid w:val="000C660E"/>
    <w:rsid w:val="000D1C07"/>
    <w:rsid w:val="000D3E28"/>
    <w:rsid w:val="000D7B0D"/>
    <w:rsid w:val="000E4CE0"/>
    <w:rsid w:val="000E5248"/>
    <w:rsid w:val="000E69E0"/>
    <w:rsid w:val="000E6DF7"/>
    <w:rsid w:val="000E70F1"/>
    <w:rsid w:val="000F24B3"/>
    <w:rsid w:val="000F26ED"/>
    <w:rsid w:val="001004AF"/>
    <w:rsid w:val="001013DB"/>
    <w:rsid w:val="00102744"/>
    <w:rsid w:val="0010626F"/>
    <w:rsid w:val="001062C1"/>
    <w:rsid w:val="001115A7"/>
    <w:rsid w:val="001127C8"/>
    <w:rsid w:val="00114C77"/>
    <w:rsid w:val="00117113"/>
    <w:rsid w:val="001174B0"/>
    <w:rsid w:val="00117D54"/>
    <w:rsid w:val="00123D3B"/>
    <w:rsid w:val="001251C2"/>
    <w:rsid w:val="00125853"/>
    <w:rsid w:val="00125E58"/>
    <w:rsid w:val="001347F0"/>
    <w:rsid w:val="00134924"/>
    <w:rsid w:val="00142483"/>
    <w:rsid w:val="00145500"/>
    <w:rsid w:val="00156E2D"/>
    <w:rsid w:val="00156E40"/>
    <w:rsid w:val="0015713D"/>
    <w:rsid w:val="00157774"/>
    <w:rsid w:val="00157BCB"/>
    <w:rsid w:val="001622AB"/>
    <w:rsid w:val="00165C16"/>
    <w:rsid w:val="00166124"/>
    <w:rsid w:val="00167020"/>
    <w:rsid w:val="00167F04"/>
    <w:rsid w:val="00170697"/>
    <w:rsid w:val="00170DF0"/>
    <w:rsid w:val="00173A6B"/>
    <w:rsid w:val="00175087"/>
    <w:rsid w:val="0017533D"/>
    <w:rsid w:val="00180A9C"/>
    <w:rsid w:val="00181930"/>
    <w:rsid w:val="001840A7"/>
    <w:rsid w:val="00184878"/>
    <w:rsid w:val="001858BD"/>
    <w:rsid w:val="001859A6"/>
    <w:rsid w:val="00186156"/>
    <w:rsid w:val="00191BCC"/>
    <w:rsid w:val="0019304B"/>
    <w:rsid w:val="0019328B"/>
    <w:rsid w:val="00197FAC"/>
    <w:rsid w:val="001A0029"/>
    <w:rsid w:val="001A1B0F"/>
    <w:rsid w:val="001A2367"/>
    <w:rsid w:val="001A3FBA"/>
    <w:rsid w:val="001A4FE3"/>
    <w:rsid w:val="001A5E29"/>
    <w:rsid w:val="001B1164"/>
    <w:rsid w:val="001B1C30"/>
    <w:rsid w:val="001C0736"/>
    <w:rsid w:val="001C29E7"/>
    <w:rsid w:val="001C4F97"/>
    <w:rsid w:val="001C6383"/>
    <w:rsid w:val="001D0ECD"/>
    <w:rsid w:val="001D3354"/>
    <w:rsid w:val="001D42D6"/>
    <w:rsid w:val="001D6100"/>
    <w:rsid w:val="001E149B"/>
    <w:rsid w:val="001E1948"/>
    <w:rsid w:val="001E224A"/>
    <w:rsid w:val="001E36D8"/>
    <w:rsid w:val="001E37AB"/>
    <w:rsid w:val="001E4BAC"/>
    <w:rsid w:val="001E4D52"/>
    <w:rsid w:val="001E5D79"/>
    <w:rsid w:val="001F04A1"/>
    <w:rsid w:val="001F0660"/>
    <w:rsid w:val="001F11EA"/>
    <w:rsid w:val="001F1403"/>
    <w:rsid w:val="00205544"/>
    <w:rsid w:val="00206FE5"/>
    <w:rsid w:val="002124B5"/>
    <w:rsid w:val="00212968"/>
    <w:rsid w:val="00221C41"/>
    <w:rsid w:val="00221F87"/>
    <w:rsid w:val="00222C6A"/>
    <w:rsid w:val="002250AF"/>
    <w:rsid w:val="002259FF"/>
    <w:rsid w:val="00225DB1"/>
    <w:rsid w:val="0023125F"/>
    <w:rsid w:val="00233CE2"/>
    <w:rsid w:val="00235CED"/>
    <w:rsid w:val="00236A79"/>
    <w:rsid w:val="00236C2A"/>
    <w:rsid w:val="00237775"/>
    <w:rsid w:val="00241472"/>
    <w:rsid w:val="002417A2"/>
    <w:rsid w:val="00241A64"/>
    <w:rsid w:val="002429E4"/>
    <w:rsid w:val="00243428"/>
    <w:rsid w:val="00244EED"/>
    <w:rsid w:val="00245E61"/>
    <w:rsid w:val="002476AE"/>
    <w:rsid w:val="00251F55"/>
    <w:rsid w:val="00251F5C"/>
    <w:rsid w:val="002606C4"/>
    <w:rsid w:val="0026691C"/>
    <w:rsid w:val="00270540"/>
    <w:rsid w:val="00270BAE"/>
    <w:rsid w:val="00273F29"/>
    <w:rsid w:val="002850E2"/>
    <w:rsid w:val="00290945"/>
    <w:rsid w:val="00291571"/>
    <w:rsid w:val="0029392E"/>
    <w:rsid w:val="00294B0B"/>
    <w:rsid w:val="00295308"/>
    <w:rsid w:val="00296A30"/>
    <w:rsid w:val="002A1F3B"/>
    <w:rsid w:val="002B0E74"/>
    <w:rsid w:val="002B1ACC"/>
    <w:rsid w:val="002B65DC"/>
    <w:rsid w:val="002B6F48"/>
    <w:rsid w:val="002C2D92"/>
    <w:rsid w:val="002C42CF"/>
    <w:rsid w:val="002C4615"/>
    <w:rsid w:val="002C4F7A"/>
    <w:rsid w:val="002D2981"/>
    <w:rsid w:val="002D3F63"/>
    <w:rsid w:val="002E547E"/>
    <w:rsid w:val="002F0BC5"/>
    <w:rsid w:val="002F22D7"/>
    <w:rsid w:val="002F3865"/>
    <w:rsid w:val="002F4733"/>
    <w:rsid w:val="002F5E49"/>
    <w:rsid w:val="002F6C7E"/>
    <w:rsid w:val="002F7BBF"/>
    <w:rsid w:val="002F7CE3"/>
    <w:rsid w:val="00301B8C"/>
    <w:rsid w:val="003026F4"/>
    <w:rsid w:val="0030371F"/>
    <w:rsid w:val="00306939"/>
    <w:rsid w:val="003122B1"/>
    <w:rsid w:val="00313162"/>
    <w:rsid w:val="003145F5"/>
    <w:rsid w:val="00315031"/>
    <w:rsid w:val="003176AB"/>
    <w:rsid w:val="00320EE8"/>
    <w:rsid w:val="0032321A"/>
    <w:rsid w:val="003257CE"/>
    <w:rsid w:val="00325C40"/>
    <w:rsid w:val="00326F75"/>
    <w:rsid w:val="003346FE"/>
    <w:rsid w:val="00337B87"/>
    <w:rsid w:val="003405F6"/>
    <w:rsid w:val="00344D89"/>
    <w:rsid w:val="003462C2"/>
    <w:rsid w:val="00350690"/>
    <w:rsid w:val="00350E85"/>
    <w:rsid w:val="003514C9"/>
    <w:rsid w:val="00355EBA"/>
    <w:rsid w:val="003561D8"/>
    <w:rsid w:val="00361008"/>
    <w:rsid w:val="00366247"/>
    <w:rsid w:val="003675B2"/>
    <w:rsid w:val="00367F57"/>
    <w:rsid w:val="00374907"/>
    <w:rsid w:val="00374C3F"/>
    <w:rsid w:val="00386511"/>
    <w:rsid w:val="0038675C"/>
    <w:rsid w:val="003900E5"/>
    <w:rsid w:val="00391AA7"/>
    <w:rsid w:val="003924B1"/>
    <w:rsid w:val="003933C2"/>
    <w:rsid w:val="00395D43"/>
    <w:rsid w:val="00396746"/>
    <w:rsid w:val="00397EC3"/>
    <w:rsid w:val="003A2C31"/>
    <w:rsid w:val="003A3D32"/>
    <w:rsid w:val="003A699C"/>
    <w:rsid w:val="003B1FD3"/>
    <w:rsid w:val="003B3345"/>
    <w:rsid w:val="003B48BF"/>
    <w:rsid w:val="003B5802"/>
    <w:rsid w:val="003C04A8"/>
    <w:rsid w:val="003C0CAE"/>
    <w:rsid w:val="003C1576"/>
    <w:rsid w:val="003C5BE4"/>
    <w:rsid w:val="003C77E3"/>
    <w:rsid w:val="003D10B7"/>
    <w:rsid w:val="003D350B"/>
    <w:rsid w:val="003D3DD3"/>
    <w:rsid w:val="003D3FCA"/>
    <w:rsid w:val="003D7AEE"/>
    <w:rsid w:val="003E0C02"/>
    <w:rsid w:val="003E115A"/>
    <w:rsid w:val="003E278D"/>
    <w:rsid w:val="003E318E"/>
    <w:rsid w:val="003E35AA"/>
    <w:rsid w:val="003E526C"/>
    <w:rsid w:val="003E54D7"/>
    <w:rsid w:val="003E5CF8"/>
    <w:rsid w:val="003E77D3"/>
    <w:rsid w:val="003F1475"/>
    <w:rsid w:val="003F1693"/>
    <w:rsid w:val="003F2040"/>
    <w:rsid w:val="003F4DDD"/>
    <w:rsid w:val="003F516C"/>
    <w:rsid w:val="0040771B"/>
    <w:rsid w:val="0041001D"/>
    <w:rsid w:val="0041339B"/>
    <w:rsid w:val="00414D6A"/>
    <w:rsid w:val="0041516F"/>
    <w:rsid w:val="00415367"/>
    <w:rsid w:val="00415579"/>
    <w:rsid w:val="0041601C"/>
    <w:rsid w:val="00420B50"/>
    <w:rsid w:val="0042174A"/>
    <w:rsid w:val="0042209A"/>
    <w:rsid w:val="0042680E"/>
    <w:rsid w:val="004272DA"/>
    <w:rsid w:val="00430CB1"/>
    <w:rsid w:val="00431E77"/>
    <w:rsid w:val="004323CA"/>
    <w:rsid w:val="00435D82"/>
    <w:rsid w:val="00435FAC"/>
    <w:rsid w:val="00436A59"/>
    <w:rsid w:val="00436EAE"/>
    <w:rsid w:val="004374AF"/>
    <w:rsid w:val="004379C7"/>
    <w:rsid w:val="00443220"/>
    <w:rsid w:val="00443DA7"/>
    <w:rsid w:val="00445F10"/>
    <w:rsid w:val="0044643C"/>
    <w:rsid w:val="00451006"/>
    <w:rsid w:val="00454364"/>
    <w:rsid w:val="004637E1"/>
    <w:rsid w:val="00465DBB"/>
    <w:rsid w:val="00470FEF"/>
    <w:rsid w:val="0047193D"/>
    <w:rsid w:val="00474327"/>
    <w:rsid w:val="00476457"/>
    <w:rsid w:val="00476DB7"/>
    <w:rsid w:val="004775DE"/>
    <w:rsid w:val="00481C06"/>
    <w:rsid w:val="00484849"/>
    <w:rsid w:val="00485986"/>
    <w:rsid w:val="00486F00"/>
    <w:rsid w:val="004916A4"/>
    <w:rsid w:val="004918CD"/>
    <w:rsid w:val="0049585C"/>
    <w:rsid w:val="004A0CEB"/>
    <w:rsid w:val="004A52E8"/>
    <w:rsid w:val="004A59FF"/>
    <w:rsid w:val="004A6007"/>
    <w:rsid w:val="004B12D1"/>
    <w:rsid w:val="004B1CE7"/>
    <w:rsid w:val="004B1DC2"/>
    <w:rsid w:val="004B2FDB"/>
    <w:rsid w:val="004B3E59"/>
    <w:rsid w:val="004B673B"/>
    <w:rsid w:val="004C01FE"/>
    <w:rsid w:val="004C19A9"/>
    <w:rsid w:val="004C1CAF"/>
    <w:rsid w:val="004C4EC6"/>
    <w:rsid w:val="004D1A9D"/>
    <w:rsid w:val="004D39C6"/>
    <w:rsid w:val="004D6950"/>
    <w:rsid w:val="004D7001"/>
    <w:rsid w:val="004D7247"/>
    <w:rsid w:val="004E0EA4"/>
    <w:rsid w:val="004E1341"/>
    <w:rsid w:val="004E170D"/>
    <w:rsid w:val="004E183C"/>
    <w:rsid w:val="004E4BD9"/>
    <w:rsid w:val="004E786F"/>
    <w:rsid w:val="004F001D"/>
    <w:rsid w:val="004F41B3"/>
    <w:rsid w:val="004F4A2A"/>
    <w:rsid w:val="00500894"/>
    <w:rsid w:val="00500C17"/>
    <w:rsid w:val="00503808"/>
    <w:rsid w:val="00504D04"/>
    <w:rsid w:val="00504DC5"/>
    <w:rsid w:val="00505FF2"/>
    <w:rsid w:val="00510A83"/>
    <w:rsid w:val="005118E2"/>
    <w:rsid w:val="00512CE1"/>
    <w:rsid w:val="00513540"/>
    <w:rsid w:val="005139BE"/>
    <w:rsid w:val="00513C62"/>
    <w:rsid w:val="005157B3"/>
    <w:rsid w:val="00515D1D"/>
    <w:rsid w:val="005171F9"/>
    <w:rsid w:val="005204FC"/>
    <w:rsid w:val="005205DF"/>
    <w:rsid w:val="005207DB"/>
    <w:rsid w:val="00522CF7"/>
    <w:rsid w:val="00523A7C"/>
    <w:rsid w:val="00532448"/>
    <w:rsid w:val="005356B3"/>
    <w:rsid w:val="00535946"/>
    <w:rsid w:val="0053636A"/>
    <w:rsid w:val="005412D6"/>
    <w:rsid w:val="005417F1"/>
    <w:rsid w:val="00541BFB"/>
    <w:rsid w:val="00542187"/>
    <w:rsid w:val="00542773"/>
    <w:rsid w:val="00545777"/>
    <w:rsid w:val="00546E8A"/>
    <w:rsid w:val="00554B09"/>
    <w:rsid w:val="00554B90"/>
    <w:rsid w:val="00554ED6"/>
    <w:rsid w:val="005552BA"/>
    <w:rsid w:val="00563D72"/>
    <w:rsid w:val="005754DE"/>
    <w:rsid w:val="00575F8C"/>
    <w:rsid w:val="00576C38"/>
    <w:rsid w:val="00582451"/>
    <w:rsid w:val="00582A91"/>
    <w:rsid w:val="00583A0B"/>
    <w:rsid w:val="005864EA"/>
    <w:rsid w:val="0058735B"/>
    <w:rsid w:val="00594BE8"/>
    <w:rsid w:val="005959B0"/>
    <w:rsid w:val="005A1618"/>
    <w:rsid w:val="005A1BD6"/>
    <w:rsid w:val="005A1E7F"/>
    <w:rsid w:val="005A258D"/>
    <w:rsid w:val="005A297C"/>
    <w:rsid w:val="005A33FF"/>
    <w:rsid w:val="005A35B3"/>
    <w:rsid w:val="005A58E9"/>
    <w:rsid w:val="005A7A4F"/>
    <w:rsid w:val="005B021D"/>
    <w:rsid w:val="005B0D43"/>
    <w:rsid w:val="005B2ABE"/>
    <w:rsid w:val="005B4595"/>
    <w:rsid w:val="005B576B"/>
    <w:rsid w:val="005B581B"/>
    <w:rsid w:val="005B5D6A"/>
    <w:rsid w:val="005B691B"/>
    <w:rsid w:val="005B71B8"/>
    <w:rsid w:val="005B7B31"/>
    <w:rsid w:val="005C32DC"/>
    <w:rsid w:val="005C4ED6"/>
    <w:rsid w:val="005C5FE0"/>
    <w:rsid w:val="005D5987"/>
    <w:rsid w:val="005E7B06"/>
    <w:rsid w:val="005E7EBB"/>
    <w:rsid w:val="005F206E"/>
    <w:rsid w:val="005F2859"/>
    <w:rsid w:val="005F3F33"/>
    <w:rsid w:val="005F4E1D"/>
    <w:rsid w:val="005F7BEF"/>
    <w:rsid w:val="005F7E8C"/>
    <w:rsid w:val="00600B34"/>
    <w:rsid w:val="006019C8"/>
    <w:rsid w:val="00601B16"/>
    <w:rsid w:val="00603689"/>
    <w:rsid w:val="006038F4"/>
    <w:rsid w:val="00605452"/>
    <w:rsid w:val="00606AE3"/>
    <w:rsid w:val="0060774D"/>
    <w:rsid w:val="00610853"/>
    <w:rsid w:val="0061485C"/>
    <w:rsid w:val="00615348"/>
    <w:rsid w:val="00627613"/>
    <w:rsid w:val="00632B32"/>
    <w:rsid w:val="00633056"/>
    <w:rsid w:val="00633E9A"/>
    <w:rsid w:val="00643B59"/>
    <w:rsid w:val="00645773"/>
    <w:rsid w:val="006528DE"/>
    <w:rsid w:val="00654269"/>
    <w:rsid w:val="006604D5"/>
    <w:rsid w:val="00665BA5"/>
    <w:rsid w:val="006707DA"/>
    <w:rsid w:val="006708D1"/>
    <w:rsid w:val="006712C5"/>
    <w:rsid w:val="006738FF"/>
    <w:rsid w:val="00674F30"/>
    <w:rsid w:val="00675917"/>
    <w:rsid w:val="00676837"/>
    <w:rsid w:val="00680C8A"/>
    <w:rsid w:val="00684CBE"/>
    <w:rsid w:val="0068529D"/>
    <w:rsid w:val="006873DF"/>
    <w:rsid w:val="00687C60"/>
    <w:rsid w:val="00692B40"/>
    <w:rsid w:val="00695005"/>
    <w:rsid w:val="006A6D66"/>
    <w:rsid w:val="006B0D33"/>
    <w:rsid w:val="006B1C61"/>
    <w:rsid w:val="006B2BE3"/>
    <w:rsid w:val="006B36AC"/>
    <w:rsid w:val="006B498E"/>
    <w:rsid w:val="006B4D80"/>
    <w:rsid w:val="006B4E9D"/>
    <w:rsid w:val="006B5653"/>
    <w:rsid w:val="006B6821"/>
    <w:rsid w:val="006C17C7"/>
    <w:rsid w:val="006C30F5"/>
    <w:rsid w:val="006C3580"/>
    <w:rsid w:val="006C4404"/>
    <w:rsid w:val="006C6024"/>
    <w:rsid w:val="006C60E6"/>
    <w:rsid w:val="006C7478"/>
    <w:rsid w:val="006D02A2"/>
    <w:rsid w:val="006D03D3"/>
    <w:rsid w:val="006D141F"/>
    <w:rsid w:val="006D24C7"/>
    <w:rsid w:val="006D24FC"/>
    <w:rsid w:val="006D76E4"/>
    <w:rsid w:val="006E029C"/>
    <w:rsid w:val="006E1178"/>
    <w:rsid w:val="006E1772"/>
    <w:rsid w:val="006E3631"/>
    <w:rsid w:val="006E513C"/>
    <w:rsid w:val="006E74DB"/>
    <w:rsid w:val="006E7C5C"/>
    <w:rsid w:val="006F59EB"/>
    <w:rsid w:val="00700D84"/>
    <w:rsid w:val="007011D2"/>
    <w:rsid w:val="00702100"/>
    <w:rsid w:val="0070222E"/>
    <w:rsid w:val="007024A5"/>
    <w:rsid w:val="00702B98"/>
    <w:rsid w:val="0070341F"/>
    <w:rsid w:val="00704EF1"/>
    <w:rsid w:val="0070522E"/>
    <w:rsid w:val="007070FD"/>
    <w:rsid w:val="007106A1"/>
    <w:rsid w:val="00712A6B"/>
    <w:rsid w:val="00712B5C"/>
    <w:rsid w:val="00713B02"/>
    <w:rsid w:val="00714160"/>
    <w:rsid w:val="007151A6"/>
    <w:rsid w:val="007165A5"/>
    <w:rsid w:val="0071688F"/>
    <w:rsid w:val="0071720E"/>
    <w:rsid w:val="00721089"/>
    <w:rsid w:val="0072177B"/>
    <w:rsid w:val="00721D35"/>
    <w:rsid w:val="007239C0"/>
    <w:rsid w:val="00725149"/>
    <w:rsid w:val="007302B2"/>
    <w:rsid w:val="00730BD3"/>
    <w:rsid w:val="00731C16"/>
    <w:rsid w:val="007329CA"/>
    <w:rsid w:val="00734921"/>
    <w:rsid w:val="00735B98"/>
    <w:rsid w:val="00737637"/>
    <w:rsid w:val="00740D85"/>
    <w:rsid w:val="00741F82"/>
    <w:rsid w:val="00743AB4"/>
    <w:rsid w:val="0075074C"/>
    <w:rsid w:val="00750AA4"/>
    <w:rsid w:val="00761429"/>
    <w:rsid w:val="007635FD"/>
    <w:rsid w:val="00763A45"/>
    <w:rsid w:val="00764542"/>
    <w:rsid w:val="00765EC3"/>
    <w:rsid w:val="00766FE3"/>
    <w:rsid w:val="0077480D"/>
    <w:rsid w:val="007753FE"/>
    <w:rsid w:val="00777B0C"/>
    <w:rsid w:val="00780598"/>
    <w:rsid w:val="0078163A"/>
    <w:rsid w:val="0078314E"/>
    <w:rsid w:val="0078538E"/>
    <w:rsid w:val="00786C0A"/>
    <w:rsid w:val="007872D3"/>
    <w:rsid w:val="007876F6"/>
    <w:rsid w:val="00791708"/>
    <w:rsid w:val="00791FDC"/>
    <w:rsid w:val="00794584"/>
    <w:rsid w:val="00794F9E"/>
    <w:rsid w:val="007A0100"/>
    <w:rsid w:val="007A0325"/>
    <w:rsid w:val="007A23D0"/>
    <w:rsid w:val="007A7BA8"/>
    <w:rsid w:val="007B105C"/>
    <w:rsid w:val="007B2F4B"/>
    <w:rsid w:val="007C17A6"/>
    <w:rsid w:val="007C3EAB"/>
    <w:rsid w:val="007C70FC"/>
    <w:rsid w:val="007D1DC3"/>
    <w:rsid w:val="007D1E4F"/>
    <w:rsid w:val="007D217D"/>
    <w:rsid w:val="007D2AC9"/>
    <w:rsid w:val="007E196A"/>
    <w:rsid w:val="007E1DEA"/>
    <w:rsid w:val="007E24A0"/>
    <w:rsid w:val="007E54BE"/>
    <w:rsid w:val="007F23F3"/>
    <w:rsid w:val="007F270C"/>
    <w:rsid w:val="007F2AD4"/>
    <w:rsid w:val="007F3B37"/>
    <w:rsid w:val="007F41CC"/>
    <w:rsid w:val="007F57CE"/>
    <w:rsid w:val="007F5E70"/>
    <w:rsid w:val="007F60FD"/>
    <w:rsid w:val="00802447"/>
    <w:rsid w:val="00803430"/>
    <w:rsid w:val="00803B27"/>
    <w:rsid w:val="008046A1"/>
    <w:rsid w:val="0080593E"/>
    <w:rsid w:val="008076B9"/>
    <w:rsid w:val="00807CFB"/>
    <w:rsid w:val="00810505"/>
    <w:rsid w:val="008117FF"/>
    <w:rsid w:val="00815C7C"/>
    <w:rsid w:val="008167CA"/>
    <w:rsid w:val="00816A58"/>
    <w:rsid w:val="00820278"/>
    <w:rsid w:val="008204AD"/>
    <w:rsid w:val="00822405"/>
    <w:rsid w:val="00823D54"/>
    <w:rsid w:val="00826BFA"/>
    <w:rsid w:val="008271E1"/>
    <w:rsid w:val="00827A68"/>
    <w:rsid w:val="00827B87"/>
    <w:rsid w:val="008340BC"/>
    <w:rsid w:val="00834396"/>
    <w:rsid w:val="00835160"/>
    <w:rsid w:val="00835532"/>
    <w:rsid w:val="00835F57"/>
    <w:rsid w:val="008373B7"/>
    <w:rsid w:val="0084101D"/>
    <w:rsid w:val="008422B9"/>
    <w:rsid w:val="00843FB4"/>
    <w:rsid w:val="00844A73"/>
    <w:rsid w:val="008453EA"/>
    <w:rsid w:val="00852379"/>
    <w:rsid w:val="0085392B"/>
    <w:rsid w:val="008542D6"/>
    <w:rsid w:val="00856747"/>
    <w:rsid w:val="0085689F"/>
    <w:rsid w:val="00857ADA"/>
    <w:rsid w:val="00862AFB"/>
    <w:rsid w:val="0086340E"/>
    <w:rsid w:val="00865604"/>
    <w:rsid w:val="00867C6E"/>
    <w:rsid w:val="00870020"/>
    <w:rsid w:val="008705E9"/>
    <w:rsid w:val="00874F02"/>
    <w:rsid w:val="0087528E"/>
    <w:rsid w:val="00880211"/>
    <w:rsid w:val="00881E2E"/>
    <w:rsid w:val="00886D64"/>
    <w:rsid w:val="00887C8B"/>
    <w:rsid w:val="00892759"/>
    <w:rsid w:val="00893630"/>
    <w:rsid w:val="00893B06"/>
    <w:rsid w:val="00895760"/>
    <w:rsid w:val="008969E5"/>
    <w:rsid w:val="008A4898"/>
    <w:rsid w:val="008A4F15"/>
    <w:rsid w:val="008B035A"/>
    <w:rsid w:val="008B2D7D"/>
    <w:rsid w:val="008B2F4C"/>
    <w:rsid w:val="008B772C"/>
    <w:rsid w:val="008C23A8"/>
    <w:rsid w:val="008C2933"/>
    <w:rsid w:val="008D1253"/>
    <w:rsid w:val="008D1D29"/>
    <w:rsid w:val="008D2E9A"/>
    <w:rsid w:val="008D3D34"/>
    <w:rsid w:val="008D4173"/>
    <w:rsid w:val="008D7BE8"/>
    <w:rsid w:val="008E14A3"/>
    <w:rsid w:val="008E1844"/>
    <w:rsid w:val="008E1B2F"/>
    <w:rsid w:val="008E3D1A"/>
    <w:rsid w:val="008E49DB"/>
    <w:rsid w:val="008E526C"/>
    <w:rsid w:val="008E7DDC"/>
    <w:rsid w:val="008F2F6E"/>
    <w:rsid w:val="009018F0"/>
    <w:rsid w:val="009048E1"/>
    <w:rsid w:val="00906C62"/>
    <w:rsid w:val="0091270C"/>
    <w:rsid w:val="009135B5"/>
    <w:rsid w:val="00915528"/>
    <w:rsid w:val="0091562C"/>
    <w:rsid w:val="0091777C"/>
    <w:rsid w:val="00920416"/>
    <w:rsid w:val="0092064C"/>
    <w:rsid w:val="00920E2A"/>
    <w:rsid w:val="00921058"/>
    <w:rsid w:val="00921A88"/>
    <w:rsid w:val="00923106"/>
    <w:rsid w:val="009268D2"/>
    <w:rsid w:val="00930755"/>
    <w:rsid w:val="009320BF"/>
    <w:rsid w:val="00935A39"/>
    <w:rsid w:val="00935EFB"/>
    <w:rsid w:val="00935FEC"/>
    <w:rsid w:val="0094234B"/>
    <w:rsid w:val="00945DF0"/>
    <w:rsid w:val="009475D7"/>
    <w:rsid w:val="00947A2E"/>
    <w:rsid w:val="009508C6"/>
    <w:rsid w:val="0095359F"/>
    <w:rsid w:val="00955146"/>
    <w:rsid w:val="00957DBE"/>
    <w:rsid w:val="009662AF"/>
    <w:rsid w:val="009673B3"/>
    <w:rsid w:val="0096749D"/>
    <w:rsid w:val="009715F2"/>
    <w:rsid w:val="00973350"/>
    <w:rsid w:val="00973D8C"/>
    <w:rsid w:val="00974A00"/>
    <w:rsid w:val="00976C48"/>
    <w:rsid w:val="00977D7C"/>
    <w:rsid w:val="0098056A"/>
    <w:rsid w:val="0098313C"/>
    <w:rsid w:val="0098373D"/>
    <w:rsid w:val="00986F56"/>
    <w:rsid w:val="00987924"/>
    <w:rsid w:val="009907B8"/>
    <w:rsid w:val="0099191F"/>
    <w:rsid w:val="00992A8D"/>
    <w:rsid w:val="00995F59"/>
    <w:rsid w:val="00996089"/>
    <w:rsid w:val="009A36DA"/>
    <w:rsid w:val="009A53C1"/>
    <w:rsid w:val="009A58C7"/>
    <w:rsid w:val="009B04AE"/>
    <w:rsid w:val="009B0CA5"/>
    <w:rsid w:val="009B2069"/>
    <w:rsid w:val="009B6D75"/>
    <w:rsid w:val="009C2130"/>
    <w:rsid w:val="009C24A4"/>
    <w:rsid w:val="009C369C"/>
    <w:rsid w:val="009C37FA"/>
    <w:rsid w:val="009D190C"/>
    <w:rsid w:val="009D2327"/>
    <w:rsid w:val="009D30DC"/>
    <w:rsid w:val="009D60D7"/>
    <w:rsid w:val="009D679E"/>
    <w:rsid w:val="009D7A88"/>
    <w:rsid w:val="009E20E0"/>
    <w:rsid w:val="009E3E85"/>
    <w:rsid w:val="009E681B"/>
    <w:rsid w:val="009E79D6"/>
    <w:rsid w:val="009F69E8"/>
    <w:rsid w:val="009F6AD1"/>
    <w:rsid w:val="009F76B8"/>
    <w:rsid w:val="00A005C5"/>
    <w:rsid w:val="00A05501"/>
    <w:rsid w:val="00A07640"/>
    <w:rsid w:val="00A078DC"/>
    <w:rsid w:val="00A11D2F"/>
    <w:rsid w:val="00A124CC"/>
    <w:rsid w:val="00A12D2A"/>
    <w:rsid w:val="00A1533C"/>
    <w:rsid w:val="00A20593"/>
    <w:rsid w:val="00A23ACC"/>
    <w:rsid w:val="00A246AE"/>
    <w:rsid w:val="00A27D98"/>
    <w:rsid w:val="00A3123B"/>
    <w:rsid w:val="00A34539"/>
    <w:rsid w:val="00A35618"/>
    <w:rsid w:val="00A358D6"/>
    <w:rsid w:val="00A35A3E"/>
    <w:rsid w:val="00A368AB"/>
    <w:rsid w:val="00A40213"/>
    <w:rsid w:val="00A40D50"/>
    <w:rsid w:val="00A439AD"/>
    <w:rsid w:val="00A44004"/>
    <w:rsid w:val="00A47F79"/>
    <w:rsid w:val="00A51A52"/>
    <w:rsid w:val="00A5434A"/>
    <w:rsid w:val="00A5541A"/>
    <w:rsid w:val="00A57DD2"/>
    <w:rsid w:val="00A62DA1"/>
    <w:rsid w:val="00A64446"/>
    <w:rsid w:val="00A705B7"/>
    <w:rsid w:val="00A71380"/>
    <w:rsid w:val="00A7366F"/>
    <w:rsid w:val="00A743AE"/>
    <w:rsid w:val="00A7584F"/>
    <w:rsid w:val="00A8053A"/>
    <w:rsid w:val="00A864DD"/>
    <w:rsid w:val="00A86F33"/>
    <w:rsid w:val="00A90CAA"/>
    <w:rsid w:val="00A910D4"/>
    <w:rsid w:val="00A92264"/>
    <w:rsid w:val="00A977D1"/>
    <w:rsid w:val="00AA181A"/>
    <w:rsid w:val="00AA1E96"/>
    <w:rsid w:val="00AA3C09"/>
    <w:rsid w:val="00AA3E80"/>
    <w:rsid w:val="00AA4775"/>
    <w:rsid w:val="00AA4802"/>
    <w:rsid w:val="00AA5412"/>
    <w:rsid w:val="00AA69D0"/>
    <w:rsid w:val="00AB210B"/>
    <w:rsid w:val="00AB2718"/>
    <w:rsid w:val="00AB3570"/>
    <w:rsid w:val="00AB4405"/>
    <w:rsid w:val="00AB4570"/>
    <w:rsid w:val="00AB62E7"/>
    <w:rsid w:val="00AB71A2"/>
    <w:rsid w:val="00AB71AC"/>
    <w:rsid w:val="00AB770D"/>
    <w:rsid w:val="00AC0BA3"/>
    <w:rsid w:val="00AC3206"/>
    <w:rsid w:val="00AC7602"/>
    <w:rsid w:val="00AD2E64"/>
    <w:rsid w:val="00AD336A"/>
    <w:rsid w:val="00AD33A0"/>
    <w:rsid w:val="00AD4C99"/>
    <w:rsid w:val="00AE01DB"/>
    <w:rsid w:val="00AE0322"/>
    <w:rsid w:val="00AE08E5"/>
    <w:rsid w:val="00AE18C6"/>
    <w:rsid w:val="00AE1C21"/>
    <w:rsid w:val="00AE337B"/>
    <w:rsid w:val="00AE5882"/>
    <w:rsid w:val="00AF34B6"/>
    <w:rsid w:val="00AF6DD3"/>
    <w:rsid w:val="00AF7461"/>
    <w:rsid w:val="00AF795A"/>
    <w:rsid w:val="00AF79B9"/>
    <w:rsid w:val="00B00514"/>
    <w:rsid w:val="00B00772"/>
    <w:rsid w:val="00B01693"/>
    <w:rsid w:val="00B0312C"/>
    <w:rsid w:val="00B0348F"/>
    <w:rsid w:val="00B068C2"/>
    <w:rsid w:val="00B100DF"/>
    <w:rsid w:val="00B10207"/>
    <w:rsid w:val="00B103B0"/>
    <w:rsid w:val="00B1233C"/>
    <w:rsid w:val="00B12981"/>
    <w:rsid w:val="00B15F63"/>
    <w:rsid w:val="00B177FD"/>
    <w:rsid w:val="00B213F1"/>
    <w:rsid w:val="00B22797"/>
    <w:rsid w:val="00B252D5"/>
    <w:rsid w:val="00B30606"/>
    <w:rsid w:val="00B33E4A"/>
    <w:rsid w:val="00B3409F"/>
    <w:rsid w:val="00B3612D"/>
    <w:rsid w:val="00B4163B"/>
    <w:rsid w:val="00B43053"/>
    <w:rsid w:val="00B43563"/>
    <w:rsid w:val="00B4578B"/>
    <w:rsid w:val="00B47F41"/>
    <w:rsid w:val="00B51543"/>
    <w:rsid w:val="00B51C49"/>
    <w:rsid w:val="00B53B30"/>
    <w:rsid w:val="00B65CEB"/>
    <w:rsid w:val="00B67C0B"/>
    <w:rsid w:val="00B73E36"/>
    <w:rsid w:val="00B7480B"/>
    <w:rsid w:val="00B76402"/>
    <w:rsid w:val="00B77316"/>
    <w:rsid w:val="00B775C3"/>
    <w:rsid w:val="00B87919"/>
    <w:rsid w:val="00B90A4F"/>
    <w:rsid w:val="00B92643"/>
    <w:rsid w:val="00B92F61"/>
    <w:rsid w:val="00B9398C"/>
    <w:rsid w:val="00B954BB"/>
    <w:rsid w:val="00B965E5"/>
    <w:rsid w:val="00BA2C3A"/>
    <w:rsid w:val="00BA4B3F"/>
    <w:rsid w:val="00BA53E0"/>
    <w:rsid w:val="00BA69FF"/>
    <w:rsid w:val="00BB644D"/>
    <w:rsid w:val="00BB7B5F"/>
    <w:rsid w:val="00BB7D13"/>
    <w:rsid w:val="00BC07DD"/>
    <w:rsid w:val="00BC192E"/>
    <w:rsid w:val="00BC2B68"/>
    <w:rsid w:val="00BC7E46"/>
    <w:rsid w:val="00BD22A1"/>
    <w:rsid w:val="00BD2470"/>
    <w:rsid w:val="00BD2A25"/>
    <w:rsid w:val="00BD6056"/>
    <w:rsid w:val="00BD7356"/>
    <w:rsid w:val="00BD7ADD"/>
    <w:rsid w:val="00BE105C"/>
    <w:rsid w:val="00BE3D83"/>
    <w:rsid w:val="00BE6A8E"/>
    <w:rsid w:val="00BF0376"/>
    <w:rsid w:val="00BF1870"/>
    <w:rsid w:val="00BF1D49"/>
    <w:rsid w:val="00C001CA"/>
    <w:rsid w:val="00C01FF0"/>
    <w:rsid w:val="00C02D7C"/>
    <w:rsid w:val="00C04FA5"/>
    <w:rsid w:val="00C0572E"/>
    <w:rsid w:val="00C05C90"/>
    <w:rsid w:val="00C126FD"/>
    <w:rsid w:val="00C14840"/>
    <w:rsid w:val="00C16163"/>
    <w:rsid w:val="00C172A1"/>
    <w:rsid w:val="00C244EB"/>
    <w:rsid w:val="00C25B65"/>
    <w:rsid w:val="00C25CF1"/>
    <w:rsid w:val="00C3226F"/>
    <w:rsid w:val="00C34CD6"/>
    <w:rsid w:val="00C34D6D"/>
    <w:rsid w:val="00C35241"/>
    <w:rsid w:val="00C35ECA"/>
    <w:rsid w:val="00C4483B"/>
    <w:rsid w:val="00C44EA3"/>
    <w:rsid w:val="00C52EBD"/>
    <w:rsid w:val="00C55459"/>
    <w:rsid w:val="00C61206"/>
    <w:rsid w:val="00C62B68"/>
    <w:rsid w:val="00C64567"/>
    <w:rsid w:val="00C65464"/>
    <w:rsid w:val="00C65766"/>
    <w:rsid w:val="00C67BDF"/>
    <w:rsid w:val="00C71E6C"/>
    <w:rsid w:val="00C721CC"/>
    <w:rsid w:val="00C729DA"/>
    <w:rsid w:val="00C73C4E"/>
    <w:rsid w:val="00C73CFD"/>
    <w:rsid w:val="00C74DE7"/>
    <w:rsid w:val="00C76CF6"/>
    <w:rsid w:val="00C76FFC"/>
    <w:rsid w:val="00C77C30"/>
    <w:rsid w:val="00C77EA2"/>
    <w:rsid w:val="00C8206C"/>
    <w:rsid w:val="00C83870"/>
    <w:rsid w:val="00C842AB"/>
    <w:rsid w:val="00C84815"/>
    <w:rsid w:val="00C85129"/>
    <w:rsid w:val="00C9112B"/>
    <w:rsid w:val="00C91421"/>
    <w:rsid w:val="00CA013F"/>
    <w:rsid w:val="00CA158E"/>
    <w:rsid w:val="00CA1E42"/>
    <w:rsid w:val="00CA2628"/>
    <w:rsid w:val="00CA458E"/>
    <w:rsid w:val="00CA4895"/>
    <w:rsid w:val="00CA65F3"/>
    <w:rsid w:val="00CA7B4D"/>
    <w:rsid w:val="00CB252A"/>
    <w:rsid w:val="00CB6075"/>
    <w:rsid w:val="00CB66D6"/>
    <w:rsid w:val="00CB7FB3"/>
    <w:rsid w:val="00CC10CB"/>
    <w:rsid w:val="00CC2DEB"/>
    <w:rsid w:val="00CC401B"/>
    <w:rsid w:val="00CC602D"/>
    <w:rsid w:val="00CD05DA"/>
    <w:rsid w:val="00CD0803"/>
    <w:rsid w:val="00CE2665"/>
    <w:rsid w:val="00CE578F"/>
    <w:rsid w:val="00CF0761"/>
    <w:rsid w:val="00CF0FC5"/>
    <w:rsid w:val="00CF2F1F"/>
    <w:rsid w:val="00CF6346"/>
    <w:rsid w:val="00CF74A5"/>
    <w:rsid w:val="00D009F4"/>
    <w:rsid w:val="00D0415A"/>
    <w:rsid w:val="00D04A10"/>
    <w:rsid w:val="00D053A6"/>
    <w:rsid w:val="00D05B21"/>
    <w:rsid w:val="00D062A2"/>
    <w:rsid w:val="00D15F6C"/>
    <w:rsid w:val="00D17C60"/>
    <w:rsid w:val="00D23D6C"/>
    <w:rsid w:val="00D279DC"/>
    <w:rsid w:val="00D30A5A"/>
    <w:rsid w:val="00D3704D"/>
    <w:rsid w:val="00D4125C"/>
    <w:rsid w:val="00D42167"/>
    <w:rsid w:val="00D4222C"/>
    <w:rsid w:val="00D43D45"/>
    <w:rsid w:val="00D43E7E"/>
    <w:rsid w:val="00D45A55"/>
    <w:rsid w:val="00D45C45"/>
    <w:rsid w:val="00D50868"/>
    <w:rsid w:val="00D509A2"/>
    <w:rsid w:val="00D522F2"/>
    <w:rsid w:val="00D544C8"/>
    <w:rsid w:val="00D55EB9"/>
    <w:rsid w:val="00D61548"/>
    <w:rsid w:val="00D61D97"/>
    <w:rsid w:val="00D63F67"/>
    <w:rsid w:val="00D66C7A"/>
    <w:rsid w:val="00D72A19"/>
    <w:rsid w:val="00D76918"/>
    <w:rsid w:val="00D900DB"/>
    <w:rsid w:val="00D9091F"/>
    <w:rsid w:val="00D90FD9"/>
    <w:rsid w:val="00D917C2"/>
    <w:rsid w:val="00DA00C1"/>
    <w:rsid w:val="00DA1C28"/>
    <w:rsid w:val="00DA2E40"/>
    <w:rsid w:val="00DA6C62"/>
    <w:rsid w:val="00DA7896"/>
    <w:rsid w:val="00DB0806"/>
    <w:rsid w:val="00DB129E"/>
    <w:rsid w:val="00DB572F"/>
    <w:rsid w:val="00DC0B30"/>
    <w:rsid w:val="00DC2742"/>
    <w:rsid w:val="00DC4FF1"/>
    <w:rsid w:val="00DC6E80"/>
    <w:rsid w:val="00DC71FF"/>
    <w:rsid w:val="00DC7CCA"/>
    <w:rsid w:val="00DD05B5"/>
    <w:rsid w:val="00DD3CA0"/>
    <w:rsid w:val="00DD50F6"/>
    <w:rsid w:val="00DE48EC"/>
    <w:rsid w:val="00DE6B24"/>
    <w:rsid w:val="00DF0BEC"/>
    <w:rsid w:val="00DF23C6"/>
    <w:rsid w:val="00DF2631"/>
    <w:rsid w:val="00DF392A"/>
    <w:rsid w:val="00DF4B6A"/>
    <w:rsid w:val="00DF7493"/>
    <w:rsid w:val="00E003B3"/>
    <w:rsid w:val="00E0148D"/>
    <w:rsid w:val="00E06BC2"/>
    <w:rsid w:val="00E07A32"/>
    <w:rsid w:val="00E10099"/>
    <w:rsid w:val="00E10F14"/>
    <w:rsid w:val="00E14DE7"/>
    <w:rsid w:val="00E22B2D"/>
    <w:rsid w:val="00E26556"/>
    <w:rsid w:val="00E274E5"/>
    <w:rsid w:val="00E309BA"/>
    <w:rsid w:val="00E31026"/>
    <w:rsid w:val="00E350EE"/>
    <w:rsid w:val="00E357C9"/>
    <w:rsid w:val="00E35D99"/>
    <w:rsid w:val="00E4027A"/>
    <w:rsid w:val="00E423B2"/>
    <w:rsid w:val="00E426A7"/>
    <w:rsid w:val="00E42D1A"/>
    <w:rsid w:val="00E456ED"/>
    <w:rsid w:val="00E5299D"/>
    <w:rsid w:val="00E53AE9"/>
    <w:rsid w:val="00E53CBF"/>
    <w:rsid w:val="00E6204F"/>
    <w:rsid w:val="00E628A4"/>
    <w:rsid w:val="00E63C13"/>
    <w:rsid w:val="00E6480C"/>
    <w:rsid w:val="00E66F77"/>
    <w:rsid w:val="00E70AC0"/>
    <w:rsid w:val="00E70FF3"/>
    <w:rsid w:val="00E71B8A"/>
    <w:rsid w:val="00E75770"/>
    <w:rsid w:val="00E7653D"/>
    <w:rsid w:val="00E769F3"/>
    <w:rsid w:val="00E77F1E"/>
    <w:rsid w:val="00E80008"/>
    <w:rsid w:val="00E80172"/>
    <w:rsid w:val="00E80193"/>
    <w:rsid w:val="00E82358"/>
    <w:rsid w:val="00E8237A"/>
    <w:rsid w:val="00E84239"/>
    <w:rsid w:val="00E865C6"/>
    <w:rsid w:val="00E900C8"/>
    <w:rsid w:val="00E90B72"/>
    <w:rsid w:val="00E911D3"/>
    <w:rsid w:val="00E93A50"/>
    <w:rsid w:val="00E94D38"/>
    <w:rsid w:val="00E97CEC"/>
    <w:rsid w:val="00EA30D3"/>
    <w:rsid w:val="00EA70C1"/>
    <w:rsid w:val="00EB07B6"/>
    <w:rsid w:val="00EB0E19"/>
    <w:rsid w:val="00EB3C7F"/>
    <w:rsid w:val="00EB7D84"/>
    <w:rsid w:val="00EC0A5F"/>
    <w:rsid w:val="00EC4B44"/>
    <w:rsid w:val="00EC4F58"/>
    <w:rsid w:val="00EC550F"/>
    <w:rsid w:val="00EC6295"/>
    <w:rsid w:val="00EC63A4"/>
    <w:rsid w:val="00ED1175"/>
    <w:rsid w:val="00ED2017"/>
    <w:rsid w:val="00ED323A"/>
    <w:rsid w:val="00ED5C59"/>
    <w:rsid w:val="00ED719D"/>
    <w:rsid w:val="00EE3454"/>
    <w:rsid w:val="00EE4F09"/>
    <w:rsid w:val="00EE5288"/>
    <w:rsid w:val="00EE6090"/>
    <w:rsid w:val="00EF5701"/>
    <w:rsid w:val="00EF6857"/>
    <w:rsid w:val="00F11562"/>
    <w:rsid w:val="00F13741"/>
    <w:rsid w:val="00F1479F"/>
    <w:rsid w:val="00F24785"/>
    <w:rsid w:val="00F24C28"/>
    <w:rsid w:val="00F26C79"/>
    <w:rsid w:val="00F273F3"/>
    <w:rsid w:val="00F27836"/>
    <w:rsid w:val="00F31B6D"/>
    <w:rsid w:val="00F3204E"/>
    <w:rsid w:val="00F34BAD"/>
    <w:rsid w:val="00F34FA0"/>
    <w:rsid w:val="00F365DD"/>
    <w:rsid w:val="00F4184C"/>
    <w:rsid w:val="00F41BAB"/>
    <w:rsid w:val="00F4211D"/>
    <w:rsid w:val="00F43242"/>
    <w:rsid w:val="00F4600C"/>
    <w:rsid w:val="00F475C9"/>
    <w:rsid w:val="00F50B9D"/>
    <w:rsid w:val="00F52DFE"/>
    <w:rsid w:val="00F53636"/>
    <w:rsid w:val="00F62894"/>
    <w:rsid w:val="00F62AD1"/>
    <w:rsid w:val="00F63E07"/>
    <w:rsid w:val="00F65DE7"/>
    <w:rsid w:val="00F661AC"/>
    <w:rsid w:val="00F671EC"/>
    <w:rsid w:val="00F75200"/>
    <w:rsid w:val="00F7547B"/>
    <w:rsid w:val="00F75F4E"/>
    <w:rsid w:val="00F82929"/>
    <w:rsid w:val="00F83D65"/>
    <w:rsid w:val="00F845C8"/>
    <w:rsid w:val="00F946D7"/>
    <w:rsid w:val="00F96923"/>
    <w:rsid w:val="00FA12B7"/>
    <w:rsid w:val="00FA1513"/>
    <w:rsid w:val="00FA1B9C"/>
    <w:rsid w:val="00FA1D8B"/>
    <w:rsid w:val="00FA2C00"/>
    <w:rsid w:val="00FA5BD9"/>
    <w:rsid w:val="00FB062C"/>
    <w:rsid w:val="00FB06AA"/>
    <w:rsid w:val="00FB10B6"/>
    <w:rsid w:val="00FB5433"/>
    <w:rsid w:val="00FC0FFE"/>
    <w:rsid w:val="00FC1244"/>
    <w:rsid w:val="00FC5AB2"/>
    <w:rsid w:val="00FC6653"/>
    <w:rsid w:val="00FC6F8B"/>
    <w:rsid w:val="00FC782C"/>
    <w:rsid w:val="00FD0D33"/>
    <w:rsid w:val="00FD3251"/>
    <w:rsid w:val="00FD611E"/>
    <w:rsid w:val="00FD6999"/>
    <w:rsid w:val="00FD7094"/>
    <w:rsid w:val="00FD71CB"/>
    <w:rsid w:val="00FE2786"/>
    <w:rsid w:val="00FE2EF0"/>
    <w:rsid w:val="00FE36C2"/>
    <w:rsid w:val="00FE3BCA"/>
    <w:rsid w:val="00FE6383"/>
    <w:rsid w:val="00FF3A14"/>
    <w:rsid w:val="00FF580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2"/>
    </o:shapelayout>
  </w:shapeDefaults>
  <w:decimalSymbol w:val="."/>
  <w:listSeparator w:val=","/>
  <w14:docId w14:val="32EB1BE9"/>
  <w15:chartTrackingRefBased/>
  <w15:docId w15:val="{0958484E-CF84-4141-A706-B8DABE93EA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lsdException w:name="toc 2" w:semiHidden="1"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lsdException w:name="annotation text" w:semiHidden="1"/>
    <w:lsdException w:name="header" w:semiHidden="1"/>
    <w:lsdException w:name="footer" w:semiHidden="1"/>
    <w:lsdException w:name="index heading" w:semiHidden="1"/>
    <w:lsdException w:name="caption" w:semiHidden="1" w:uiPriority="35" w:qFormat="1"/>
    <w:lsdException w:name="table of figures" w:semiHidden="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semiHidden="1" w:uiPriority="10" w:qFormat="1"/>
    <w:lsdException w:name="Closing" w:semiHidden="1"/>
    <w:lsdException w:name="Signature" w:semiHidden="1"/>
    <w:lsdException w:name="Default Paragraph Font" w:semiHidden="1" w:uiPriority="1" w:unhideWhenUsed="1"/>
    <w:lsdException w:name="Body Text" w:semiHidden="1" w:unhideWhenUsed="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unhideWhenUsed="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9"/>
    <w:qFormat/>
    <w:rsid w:val="007D2AC9"/>
    <w:rPr>
      <w:sz w:val="20"/>
    </w:rPr>
  </w:style>
  <w:style w:type="paragraph" w:styleId="Heading1">
    <w:name w:val="heading 1"/>
    <w:basedOn w:val="Normal"/>
    <w:next w:val="Normal"/>
    <w:link w:val="Heading1Char"/>
    <w:qFormat/>
    <w:rsid w:val="007D2AC9"/>
    <w:pPr>
      <w:jc w:val="center"/>
      <w:outlineLvl w:val="0"/>
    </w:pPr>
    <w:rPr>
      <w:rFonts w:asciiTheme="majorHAnsi" w:hAnsiTheme="majorHAnsi"/>
      <w:b/>
      <w:color w:val="4354A2" w:themeColor="accent1"/>
      <w:sz w:val="60"/>
    </w:rPr>
  </w:style>
  <w:style w:type="paragraph" w:styleId="Heading2">
    <w:name w:val="heading 2"/>
    <w:basedOn w:val="Normal"/>
    <w:next w:val="Normal"/>
    <w:link w:val="Heading2Char"/>
    <w:uiPriority w:val="1"/>
    <w:qFormat/>
    <w:rsid w:val="006B498E"/>
    <w:pPr>
      <w:spacing w:before="110"/>
      <w:jc w:val="center"/>
      <w:outlineLvl w:val="1"/>
    </w:pPr>
    <w:rPr>
      <w:rFonts w:asciiTheme="majorHAnsi" w:hAnsiTheme="majorHAnsi"/>
      <w:color w:val="C4E9F7" w:themeColor="accent2"/>
      <w:spacing w:val="40"/>
      <w:sz w:val="18"/>
    </w:rPr>
  </w:style>
  <w:style w:type="paragraph" w:styleId="Heading3">
    <w:name w:val="heading 3"/>
    <w:basedOn w:val="Normal"/>
    <w:next w:val="Normal"/>
    <w:link w:val="Heading3Char"/>
    <w:uiPriority w:val="2"/>
    <w:qFormat/>
    <w:rsid w:val="006B498E"/>
    <w:pPr>
      <w:spacing w:before="23"/>
      <w:jc w:val="center"/>
      <w:outlineLvl w:val="2"/>
    </w:pPr>
    <w:rPr>
      <w:rFonts w:ascii="Gill Sans MT" w:hAnsi="Gill Sans MT"/>
      <w:b/>
      <w:color w:val="4354A2" w:themeColor="accent1"/>
      <w:spacing w:val="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8163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raphicAnchor">
    <w:name w:val="Graphic Anchor"/>
    <w:basedOn w:val="Normal"/>
    <w:uiPriority w:val="10"/>
    <w:qFormat/>
    <w:rsid w:val="0078163A"/>
    <w:rPr>
      <w:sz w:val="10"/>
    </w:rPr>
  </w:style>
  <w:style w:type="paragraph" w:customStyle="1" w:styleId="TitleBig">
    <w:name w:val="Title Big"/>
    <w:basedOn w:val="Normal"/>
    <w:link w:val="TitleBigChar"/>
    <w:uiPriority w:val="3"/>
    <w:qFormat/>
    <w:rsid w:val="007D2AC9"/>
    <w:pPr>
      <w:widowControl w:val="0"/>
      <w:autoSpaceDE w:val="0"/>
      <w:autoSpaceDN w:val="0"/>
      <w:spacing w:before="90"/>
      <w:ind w:left="20" w:right="-13"/>
    </w:pPr>
    <w:rPr>
      <w:rFonts w:ascii="Franklin Gothic Demi" w:eastAsia="Franklin Gothic Book" w:hAnsi="Franklin Gothic Demi" w:cs="Franklin Gothic Book"/>
      <w:bCs/>
      <w:color w:val="4354A2" w:themeColor="accent1"/>
      <w:sz w:val="56"/>
      <w:szCs w:val="22"/>
      <w:lang w:bidi="en-US"/>
    </w:rPr>
  </w:style>
  <w:style w:type="character" w:customStyle="1" w:styleId="TitleBigChar">
    <w:name w:val="Title Big Char"/>
    <w:basedOn w:val="DefaultParagraphFont"/>
    <w:link w:val="TitleBig"/>
    <w:uiPriority w:val="3"/>
    <w:rsid w:val="007D2AC9"/>
    <w:rPr>
      <w:rFonts w:ascii="Franklin Gothic Demi" w:eastAsia="Franklin Gothic Book" w:hAnsi="Franklin Gothic Demi" w:cs="Franklin Gothic Book"/>
      <w:bCs/>
      <w:color w:val="4354A2" w:themeColor="accent1"/>
      <w:sz w:val="56"/>
      <w:szCs w:val="22"/>
      <w:lang w:bidi="en-US"/>
    </w:rPr>
  </w:style>
  <w:style w:type="paragraph" w:customStyle="1" w:styleId="TextBody">
    <w:name w:val="Text Body"/>
    <w:basedOn w:val="BodyText"/>
    <w:link w:val="TextBodyChar"/>
    <w:uiPriority w:val="7"/>
    <w:qFormat/>
    <w:rsid w:val="007D2AC9"/>
    <w:pPr>
      <w:widowControl w:val="0"/>
      <w:autoSpaceDE w:val="0"/>
      <w:autoSpaceDN w:val="0"/>
      <w:spacing w:before="7" w:after="0" w:line="268" w:lineRule="auto"/>
      <w:ind w:left="20" w:right="-13"/>
    </w:pPr>
    <w:rPr>
      <w:rFonts w:eastAsia="Franklin Gothic Book" w:cs="Franklin Gothic Book"/>
      <w:color w:val="4354A2" w:themeColor="accent1"/>
      <w:szCs w:val="22"/>
      <w:lang w:bidi="en-US"/>
    </w:rPr>
  </w:style>
  <w:style w:type="character" w:customStyle="1" w:styleId="TextBodyChar">
    <w:name w:val="Text Body Char"/>
    <w:basedOn w:val="BodyTextChar"/>
    <w:link w:val="TextBody"/>
    <w:uiPriority w:val="7"/>
    <w:rsid w:val="007D2AC9"/>
    <w:rPr>
      <w:rFonts w:eastAsia="Franklin Gothic Book" w:cs="Franklin Gothic Book"/>
      <w:color w:val="4354A2" w:themeColor="accent1"/>
      <w:sz w:val="20"/>
      <w:szCs w:val="22"/>
      <w:lang w:bidi="en-US"/>
    </w:rPr>
  </w:style>
  <w:style w:type="paragraph" w:styleId="BodyText">
    <w:name w:val="Body Text"/>
    <w:basedOn w:val="Normal"/>
    <w:link w:val="BodyTextChar"/>
    <w:uiPriority w:val="99"/>
    <w:rsid w:val="00A40213"/>
    <w:pPr>
      <w:spacing w:after="120"/>
    </w:pPr>
  </w:style>
  <w:style w:type="character" w:customStyle="1" w:styleId="BodyTextChar">
    <w:name w:val="Body Text Char"/>
    <w:basedOn w:val="DefaultParagraphFont"/>
    <w:link w:val="BodyText"/>
    <w:uiPriority w:val="99"/>
    <w:rsid w:val="008E1844"/>
  </w:style>
  <w:style w:type="paragraph" w:customStyle="1" w:styleId="Titlenormal">
    <w:name w:val="Title normal"/>
    <w:basedOn w:val="Normal"/>
    <w:link w:val="TitlenormalChar"/>
    <w:uiPriority w:val="4"/>
    <w:qFormat/>
    <w:rsid w:val="006C30F5"/>
    <w:pPr>
      <w:widowControl w:val="0"/>
      <w:autoSpaceDE w:val="0"/>
      <w:autoSpaceDN w:val="0"/>
      <w:spacing w:before="20" w:line="264" w:lineRule="auto"/>
      <w:ind w:left="20" w:right="6"/>
    </w:pPr>
    <w:rPr>
      <w:rFonts w:ascii="Franklin Gothic Demi" w:eastAsia="Franklin Gothic Book" w:hAnsi="Franklin Gothic Demi" w:cs="Franklin Gothic Book"/>
      <w:bCs/>
      <w:color w:val="4354A2" w:themeColor="accent1"/>
      <w:sz w:val="32"/>
      <w:szCs w:val="22"/>
      <w:lang w:bidi="en-US"/>
    </w:rPr>
  </w:style>
  <w:style w:type="character" w:customStyle="1" w:styleId="TitlenormalChar">
    <w:name w:val="Title normal Char"/>
    <w:basedOn w:val="DefaultParagraphFont"/>
    <w:link w:val="Titlenormal"/>
    <w:uiPriority w:val="4"/>
    <w:rsid w:val="006C30F5"/>
    <w:rPr>
      <w:rFonts w:ascii="Franklin Gothic Demi" w:eastAsia="Franklin Gothic Book" w:hAnsi="Franklin Gothic Demi" w:cs="Franklin Gothic Book"/>
      <w:bCs/>
      <w:color w:val="4354A2" w:themeColor="accent1"/>
      <w:sz w:val="32"/>
      <w:szCs w:val="22"/>
      <w:lang w:bidi="en-US"/>
    </w:rPr>
  </w:style>
  <w:style w:type="paragraph" w:customStyle="1" w:styleId="Event">
    <w:name w:val="Event"/>
    <w:basedOn w:val="Normal"/>
    <w:link w:val="EventChar"/>
    <w:uiPriority w:val="8"/>
    <w:qFormat/>
    <w:rsid w:val="00A40213"/>
    <w:pPr>
      <w:widowControl w:val="0"/>
      <w:autoSpaceDE w:val="0"/>
      <w:autoSpaceDN w:val="0"/>
      <w:spacing w:before="20" w:line="254" w:lineRule="auto"/>
      <w:jc w:val="center"/>
    </w:pPr>
    <w:rPr>
      <w:rFonts w:ascii="Franklin Gothic Demi" w:eastAsia="Franklin Gothic Book" w:hAnsi="Franklin Gothic Book" w:cs="Franklin Gothic Book"/>
      <w:bCs/>
      <w:color w:val="4455A2"/>
      <w:szCs w:val="22"/>
      <w:lang w:bidi="en-US"/>
    </w:rPr>
  </w:style>
  <w:style w:type="character" w:customStyle="1" w:styleId="EventChar">
    <w:name w:val="Event Char"/>
    <w:basedOn w:val="DefaultParagraphFont"/>
    <w:link w:val="Event"/>
    <w:uiPriority w:val="8"/>
    <w:rsid w:val="008E1844"/>
    <w:rPr>
      <w:rFonts w:ascii="Franklin Gothic Demi" w:eastAsia="Franklin Gothic Book" w:hAnsi="Franklin Gothic Book" w:cs="Franklin Gothic Book"/>
      <w:bCs/>
      <w:color w:val="4455A2"/>
      <w:sz w:val="20"/>
      <w:szCs w:val="22"/>
      <w:lang w:bidi="en-US"/>
    </w:rPr>
  </w:style>
  <w:style w:type="paragraph" w:customStyle="1" w:styleId="QuoteBig">
    <w:name w:val="Quote Big"/>
    <w:basedOn w:val="Normal"/>
    <w:link w:val="QuoteBigChar"/>
    <w:uiPriority w:val="5"/>
    <w:qFormat/>
    <w:rsid w:val="007D2AC9"/>
    <w:pPr>
      <w:widowControl w:val="0"/>
      <w:autoSpaceDE w:val="0"/>
      <w:autoSpaceDN w:val="0"/>
      <w:spacing w:before="20"/>
      <w:ind w:left="20" w:right="-11"/>
    </w:pPr>
    <w:rPr>
      <w:rFonts w:asciiTheme="majorHAnsi" w:eastAsia="Franklin Gothic Book" w:hAnsiTheme="majorHAnsi" w:cs="Franklin Gothic Book"/>
      <w:b/>
      <w:color w:val="4354A2" w:themeColor="accent1"/>
      <w:sz w:val="48"/>
      <w:szCs w:val="22"/>
      <w:lang w:bidi="en-US"/>
    </w:rPr>
  </w:style>
  <w:style w:type="paragraph" w:customStyle="1" w:styleId="Quotename">
    <w:name w:val="Quote name"/>
    <w:basedOn w:val="Normal"/>
    <w:link w:val="QuotenameChar"/>
    <w:uiPriority w:val="6"/>
    <w:qFormat/>
    <w:rsid w:val="006B498E"/>
    <w:pPr>
      <w:widowControl w:val="0"/>
      <w:autoSpaceDE w:val="0"/>
      <w:autoSpaceDN w:val="0"/>
      <w:spacing w:before="225"/>
      <w:ind w:left="20"/>
    </w:pPr>
    <w:rPr>
      <w:rFonts w:asciiTheme="majorHAnsi" w:eastAsia="Franklin Gothic Book" w:hAnsiTheme="majorHAnsi" w:cs="Franklin Gothic Book"/>
      <w:color w:val="4354A2" w:themeColor="accent1"/>
      <w:szCs w:val="22"/>
      <w:lang w:bidi="en-US"/>
    </w:rPr>
  </w:style>
  <w:style w:type="character" w:customStyle="1" w:styleId="QuoteBigChar">
    <w:name w:val="Quote Big Char"/>
    <w:basedOn w:val="DefaultParagraphFont"/>
    <w:link w:val="QuoteBig"/>
    <w:uiPriority w:val="5"/>
    <w:rsid w:val="007D2AC9"/>
    <w:rPr>
      <w:rFonts w:asciiTheme="majorHAnsi" w:eastAsia="Franklin Gothic Book" w:hAnsiTheme="majorHAnsi" w:cs="Franklin Gothic Book"/>
      <w:b/>
      <w:color w:val="4354A2" w:themeColor="accent1"/>
      <w:sz w:val="48"/>
      <w:szCs w:val="22"/>
      <w:lang w:bidi="en-US"/>
    </w:rPr>
  </w:style>
  <w:style w:type="character" w:customStyle="1" w:styleId="QuotenameChar">
    <w:name w:val="Quote name Char"/>
    <w:basedOn w:val="DefaultParagraphFont"/>
    <w:link w:val="Quotename"/>
    <w:uiPriority w:val="6"/>
    <w:rsid w:val="008E1844"/>
    <w:rPr>
      <w:rFonts w:asciiTheme="majorHAnsi" w:eastAsia="Franklin Gothic Book" w:hAnsiTheme="majorHAnsi" w:cs="Franklin Gothic Book"/>
      <w:color w:val="4354A2" w:themeColor="accent1"/>
      <w:szCs w:val="22"/>
      <w:lang w:bidi="en-US"/>
    </w:rPr>
  </w:style>
  <w:style w:type="paragraph" w:customStyle="1" w:styleId="Info">
    <w:name w:val="Info"/>
    <w:basedOn w:val="Normal"/>
    <w:uiPriority w:val="8"/>
    <w:qFormat/>
    <w:rsid w:val="006B498E"/>
    <w:rPr>
      <w:rFonts w:ascii="Franklin Gothic Demi"/>
      <w:bCs/>
      <w:color w:val="4354A2" w:themeColor="accent1"/>
    </w:rPr>
  </w:style>
  <w:style w:type="character" w:customStyle="1" w:styleId="Heading1Char">
    <w:name w:val="Heading 1 Char"/>
    <w:basedOn w:val="DefaultParagraphFont"/>
    <w:link w:val="Heading1"/>
    <w:rsid w:val="007D2AC9"/>
    <w:rPr>
      <w:rFonts w:asciiTheme="majorHAnsi" w:hAnsiTheme="majorHAnsi"/>
      <w:b/>
      <w:color w:val="4354A2" w:themeColor="accent1"/>
      <w:sz w:val="60"/>
    </w:rPr>
  </w:style>
  <w:style w:type="character" w:customStyle="1" w:styleId="Heading2Char">
    <w:name w:val="Heading 2 Char"/>
    <w:basedOn w:val="DefaultParagraphFont"/>
    <w:link w:val="Heading2"/>
    <w:uiPriority w:val="1"/>
    <w:rsid w:val="008E1844"/>
    <w:rPr>
      <w:rFonts w:asciiTheme="majorHAnsi" w:hAnsiTheme="majorHAnsi"/>
      <w:color w:val="C4E9F7" w:themeColor="accent2"/>
      <w:spacing w:val="40"/>
      <w:sz w:val="18"/>
    </w:rPr>
  </w:style>
  <w:style w:type="character" w:customStyle="1" w:styleId="Heading3Char">
    <w:name w:val="Heading 3 Char"/>
    <w:basedOn w:val="DefaultParagraphFont"/>
    <w:link w:val="Heading3"/>
    <w:uiPriority w:val="2"/>
    <w:rsid w:val="008E1844"/>
    <w:rPr>
      <w:rFonts w:ascii="Gill Sans MT" w:hAnsi="Gill Sans MT"/>
      <w:b/>
      <w:color w:val="4354A2" w:themeColor="accent1"/>
      <w:spacing w:val="40"/>
    </w:rPr>
  </w:style>
  <w:style w:type="character" w:styleId="PlaceholderText">
    <w:name w:val="Placeholder Text"/>
    <w:basedOn w:val="DefaultParagraphFont"/>
    <w:uiPriority w:val="99"/>
    <w:semiHidden/>
    <w:rsid w:val="008E1844"/>
    <w:rPr>
      <w:color w:val="808080"/>
    </w:rPr>
  </w:style>
  <w:style w:type="paragraph" w:styleId="Header">
    <w:name w:val="header"/>
    <w:basedOn w:val="Normal"/>
    <w:link w:val="HeaderChar"/>
    <w:uiPriority w:val="99"/>
    <w:rsid w:val="001D6100"/>
    <w:pPr>
      <w:tabs>
        <w:tab w:val="center" w:pos="4677"/>
        <w:tab w:val="right" w:pos="9355"/>
      </w:tabs>
    </w:pPr>
  </w:style>
  <w:style w:type="character" w:customStyle="1" w:styleId="HeaderChar">
    <w:name w:val="Header Char"/>
    <w:basedOn w:val="DefaultParagraphFont"/>
    <w:link w:val="Header"/>
    <w:uiPriority w:val="99"/>
    <w:rsid w:val="001D6100"/>
  </w:style>
  <w:style w:type="paragraph" w:styleId="Footer">
    <w:name w:val="footer"/>
    <w:basedOn w:val="Normal"/>
    <w:link w:val="FooterChar"/>
    <w:uiPriority w:val="99"/>
    <w:rsid w:val="001D6100"/>
    <w:pPr>
      <w:tabs>
        <w:tab w:val="center" w:pos="4677"/>
        <w:tab w:val="right" w:pos="9355"/>
      </w:tabs>
    </w:pPr>
  </w:style>
  <w:style w:type="character" w:customStyle="1" w:styleId="FooterChar">
    <w:name w:val="Footer Char"/>
    <w:basedOn w:val="DefaultParagraphFont"/>
    <w:link w:val="Footer"/>
    <w:uiPriority w:val="99"/>
    <w:rsid w:val="001D6100"/>
  </w:style>
  <w:style w:type="paragraph" w:styleId="NormalWeb">
    <w:name w:val="Normal (Web)"/>
    <w:basedOn w:val="Normal"/>
    <w:uiPriority w:val="99"/>
    <w:semiHidden/>
    <w:rsid w:val="003E115A"/>
    <w:rPr>
      <w:rFonts w:ascii="Times New Roman" w:hAnsi="Times New Roman" w:cs="Times New Roman"/>
      <w:sz w:val="24"/>
    </w:rPr>
  </w:style>
  <w:style w:type="paragraph" w:customStyle="1" w:styleId="Heading2alt">
    <w:name w:val="Heading 2 alt"/>
    <w:basedOn w:val="Heading2"/>
    <w:uiPriority w:val="9"/>
    <w:qFormat/>
    <w:rsid w:val="00FE36C2"/>
    <w:rPr>
      <w:color w:val="FEF796" w:themeColor="accent3"/>
    </w:rPr>
  </w:style>
  <w:style w:type="paragraph" w:styleId="NoSpacing">
    <w:name w:val="No Spacing"/>
    <w:link w:val="NoSpacingChar"/>
    <w:uiPriority w:val="1"/>
    <w:qFormat/>
    <w:rsid w:val="00B965E5"/>
    <w:rPr>
      <w:rFonts w:eastAsiaTheme="minorEastAsia"/>
      <w:sz w:val="22"/>
      <w:szCs w:val="22"/>
    </w:rPr>
  </w:style>
  <w:style w:type="character" w:customStyle="1" w:styleId="NoSpacingChar">
    <w:name w:val="No Spacing Char"/>
    <w:basedOn w:val="DefaultParagraphFont"/>
    <w:link w:val="NoSpacing"/>
    <w:uiPriority w:val="1"/>
    <w:rsid w:val="00B965E5"/>
    <w:rPr>
      <w:rFonts w:eastAsiaTheme="minorEastAsia"/>
      <w:sz w:val="22"/>
      <w:szCs w:val="22"/>
    </w:rPr>
  </w:style>
  <w:style w:type="character" w:styleId="Hyperlink">
    <w:name w:val="Hyperlink"/>
    <w:basedOn w:val="DefaultParagraphFont"/>
    <w:uiPriority w:val="99"/>
    <w:semiHidden/>
    <w:rsid w:val="000E5248"/>
    <w:rPr>
      <w:color w:val="0563C1" w:themeColor="hyperlink"/>
      <w:u w:val="single"/>
    </w:rPr>
  </w:style>
  <w:style w:type="character" w:customStyle="1" w:styleId="UnresolvedMention1">
    <w:name w:val="Unresolved Mention1"/>
    <w:basedOn w:val="DefaultParagraphFont"/>
    <w:uiPriority w:val="99"/>
    <w:semiHidden/>
    <w:unhideWhenUsed/>
    <w:rsid w:val="000E5248"/>
    <w:rPr>
      <w:color w:val="605E5C"/>
      <w:shd w:val="clear" w:color="auto" w:fill="E1DFDD"/>
    </w:rPr>
  </w:style>
  <w:style w:type="character" w:customStyle="1" w:styleId="UnresolvedMention">
    <w:name w:val="Unresolved Mention"/>
    <w:basedOn w:val="DefaultParagraphFont"/>
    <w:uiPriority w:val="99"/>
    <w:semiHidden/>
    <w:unhideWhenUsed/>
    <w:rsid w:val="00D509A2"/>
    <w:rPr>
      <w:color w:val="605E5C"/>
      <w:shd w:val="clear" w:color="auto" w:fill="E1DFDD"/>
    </w:rPr>
  </w:style>
  <w:style w:type="paragraph" w:customStyle="1" w:styleId="nlhlettercontent">
    <w:name w:val="nlh_letter content"/>
    <w:qFormat/>
    <w:rsid w:val="00807CFB"/>
    <w:pPr>
      <w:spacing w:line="280" w:lineRule="exact"/>
    </w:pPr>
    <w:rPr>
      <w:rFonts w:eastAsia="Times New Roman" w:cs="Times New Roman"/>
      <w:sz w:val="22"/>
      <w:szCs w:val="22"/>
    </w:rPr>
  </w:style>
  <w:style w:type="paragraph" w:customStyle="1" w:styleId="unknownstyle">
    <w:name w:val="unknown style"/>
    <w:basedOn w:val="Normal"/>
    <w:uiPriority w:val="99"/>
    <w:rsid w:val="00027244"/>
    <w:pPr>
      <w:widowControl w:val="0"/>
      <w:overflowPunct w:val="0"/>
      <w:autoSpaceDE w:val="0"/>
      <w:autoSpaceDN w:val="0"/>
      <w:adjustRightInd w:val="0"/>
      <w:spacing w:after="100" w:line="264" w:lineRule="auto"/>
    </w:pPr>
    <w:rPr>
      <w:rFonts w:ascii="Century Gothic" w:eastAsia="Times New Roman" w:hAnsi="Century Gothic" w:cs="Century Gothic"/>
      <w:b/>
      <w:bCs/>
      <w:color w:val="3F3F3F"/>
      <w:kern w:val="28"/>
      <w:sz w:val="28"/>
      <w:szCs w:val="28"/>
    </w:rPr>
  </w:style>
  <w:style w:type="paragraph" w:styleId="ListParagraph">
    <w:name w:val="List Paragraph"/>
    <w:basedOn w:val="Normal"/>
    <w:uiPriority w:val="34"/>
    <w:semiHidden/>
    <w:qFormat/>
    <w:rsid w:val="00EB0E1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4285573">
      <w:bodyDiv w:val="1"/>
      <w:marLeft w:val="0"/>
      <w:marRight w:val="0"/>
      <w:marTop w:val="0"/>
      <w:marBottom w:val="0"/>
      <w:divBdr>
        <w:top w:val="none" w:sz="0" w:space="0" w:color="auto"/>
        <w:left w:val="none" w:sz="0" w:space="0" w:color="auto"/>
        <w:bottom w:val="none" w:sz="0" w:space="0" w:color="auto"/>
        <w:right w:val="none" w:sz="0" w:space="0" w:color="auto"/>
      </w:divBdr>
    </w:div>
    <w:div w:id="490871702">
      <w:bodyDiv w:val="1"/>
      <w:marLeft w:val="0"/>
      <w:marRight w:val="0"/>
      <w:marTop w:val="0"/>
      <w:marBottom w:val="0"/>
      <w:divBdr>
        <w:top w:val="none" w:sz="0" w:space="0" w:color="auto"/>
        <w:left w:val="none" w:sz="0" w:space="0" w:color="auto"/>
        <w:bottom w:val="none" w:sz="0" w:space="0" w:color="auto"/>
        <w:right w:val="none" w:sz="0" w:space="0" w:color="auto"/>
      </w:divBdr>
    </w:div>
    <w:div w:id="699285015">
      <w:bodyDiv w:val="1"/>
      <w:marLeft w:val="0"/>
      <w:marRight w:val="0"/>
      <w:marTop w:val="0"/>
      <w:marBottom w:val="0"/>
      <w:divBdr>
        <w:top w:val="none" w:sz="0" w:space="0" w:color="auto"/>
        <w:left w:val="none" w:sz="0" w:space="0" w:color="auto"/>
        <w:bottom w:val="none" w:sz="0" w:space="0" w:color="auto"/>
        <w:right w:val="none" w:sz="0" w:space="0" w:color="auto"/>
      </w:divBdr>
      <w:divsChild>
        <w:div w:id="2707822">
          <w:marLeft w:val="0"/>
          <w:marRight w:val="0"/>
          <w:marTop w:val="0"/>
          <w:marBottom w:val="0"/>
          <w:divBdr>
            <w:top w:val="none" w:sz="0" w:space="0" w:color="auto"/>
            <w:left w:val="none" w:sz="0" w:space="0" w:color="auto"/>
            <w:bottom w:val="none" w:sz="0" w:space="0" w:color="auto"/>
            <w:right w:val="none" w:sz="0" w:space="0" w:color="auto"/>
          </w:divBdr>
          <w:divsChild>
            <w:div w:id="1402752909">
              <w:marLeft w:val="0"/>
              <w:marRight w:val="0"/>
              <w:marTop w:val="240"/>
              <w:marBottom w:val="240"/>
              <w:divBdr>
                <w:top w:val="none" w:sz="0" w:space="0" w:color="auto"/>
                <w:left w:val="none" w:sz="0" w:space="0" w:color="auto"/>
                <w:bottom w:val="none" w:sz="0" w:space="0" w:color="auto"/>
                <w:right w:val="none" w:sz="0" w:space="0" w:color="auto"/>
              </w:divBdr>
              <w:divsChild>
                <w:div w:id="423041347">
                  <w:marLeft w:val="0"/>
                  <w:marRight w:val="120"/>
                  <w:marTop w:val="0"/>
                  <w:marBottom w:val="180"/>
                  <w:divBdr>
                    <w:top w:val="none" w:sz="0" w:space="0" w:color="auto"/>
                    <w:left w:val="none" w:sz="0" w:space="0" w:color="auto"/>
                    <w:bottom w:val="none" w:sz="0" w:space="0" w:color="auto"/>
                    <w:right w:val="none" w:sz="0" w:space="0" w:color="auto"/>
                  </w:divBdr>
                </w:div>
                <w:div w:id="875510456">
                  <w:marLeft w:val="0"/>
                  <w:marRight w:val="0"/>
                  <w:marTop w:val="0"/>
                  <w:marBottom w:val="0"/>
                  <w:divBdr>
                    <w:top w:val="none" w:sz="0" w:space="0" w:color="auto"/>
                    <w:left w:val="none" w:sz="0" w:space="0" w:color="auto"/>
                    <w:bottom w:val="none" w:sz="0" w:space="0" w:color="auto"/>
                    <w:right w:val="none" w:sz="0" w:space="0" w:color="auto"/>
                  </w:divBdr>
                </w:div>
                <w:div w:id="2097939006">
                  <w:marLeft w:val="0"/>
                  <w:marRight w:val="120"/>
                  <w:marTop w:val="0"/>
                  <w:marBottom w:val="180"/>
                  <w:divBdr>
                    <w:top w:val="none" w:sz="0" w:space="0" w:color="auto"/>
                    <w:left w:val="none" w:sz="0" w:space="0" w:color="auto"/>
                    <w:bottom w:val="none" w:sz="0" w:space="0" w:color="auto"/>
                    <w:right w:val="none" w:sz="0" w:space="0" w:color="auto"/>
                  </w:divBdr>
                </w:div>
              </w:divsChild>
            </w:div>
          </w:divsChild>
        </w:div>
        <w:div w:id="357126466">
          <w:marLeft w:val="0"/>
          <w:marRight w:val="0"/>
          <w:marTop w:val="0"/>
          <w:marBottom w:val="0"/>
          <w:divBdr>
            <w:top w:val="none" w:sz="0" w:space="0" w:color="auto"/>
            <w:left w:val="none" w:sz="0" w:space="0" w:color="auto"/>
            <w:bottom w:val="none" w:sz="0" w:space="0" w:color="auto"/>
            <w:right w:val="none" w:sz="0" w:space="0" w:color="auto"/>
          </w:divBdr>
        </w:div>
        <w:div w:id="441189228">
          <w:marLeft w:val="0"/>
          <w:marRight w:val="0"/>
          <w:marTop w:val="0"/>
          <w:marBottom w:val="0"/>
          <w:divBdr>
            <w:top w:val="none" w:sz="0" w:space="0" w:color="auto"/>
            <w:left w:val="none" w:sz="0" w:space="0" w:color="auto"/>
            <w:bottom w:val="none" w:sz="0" w:space="0" w:color="auto"/>
            <w:right w:val="none" w:sz="0" w:space="0" w:color="auto"/>
          </w:divBdr>
        </w:div>
        <w:div w:id="452408143">
          <w:marLeft w:val="0"/>
          <w:marRight w:val="0"/>
          <w:marTop w:val="0"/>
          <w:marBottom w:val="0"/>
          <w:divBdr>
            <w:top w:val="none" w:sz="0" w:space="0" w:color="auto"/>
            <w:left w:val="none" w:sz="0" w:space="0" w:color="auto"/>
            <w:bottom w:val="none" w:sz="0" w:space="0" w:color="auto"/>
            <w:right w:val="none" w:sz="0" w:space="0" w:color="auto"/>
          </w:divBdr>
        </w:div>
        <w:div w:id="1336497175">
          <w:marLeft w:val="0"/>
          <w:marRight w:val="0"/>
          <w:marTop w:val="0"/>
          <w:marBottom w:val="0"/>
          <w:divBdr>
            <w:top w:val="none" w:sz="0" w:space="0" w:color="auto"/>
            <w:left w:val="none" w:sz="0" w:space="0" w:color="auto"/>
            <w:bottom w:val="none" w:sz="0" w:space="0" w:color="auto"/>
            <w:right w:val="none" w:sz="0" w:space="0" w:color="auto"/>
          </w:divBdr>
        </w:div>
        <w:div w:id="2133329045">
          <w:marLeft w:val="0"/>
          <w:marRight w:val="0"/>
          <w:marTop w:val="0"/>
          <w:marBottom w:val="0"/>
          <w:divBdr>
            <w:top w:val="none" w:sz="0" w:space="0" w:color="auto"/>
            <w:left w:val="none" w:sz="0" w:space="0" w:color="auto"/>
            <w:bottom w:val="none" w:sz="0" w:space="0" w:color="auto"/>
            <w:right w:val="none" w:sz="0" w:space="0" w:color="auto"/>
          </w:divBdr>
        </w:div>
      </w:divsChild>
    </w:div>
    <w:div w:id="716778904">
      <w:bodyDiv w:val="1"/>
      <w:marLeft w:val="0"/>
      <w:marRight w:val="0"/>
      <w:marTop w:val="0"/>
      <w:marBottom w:val="0"/>
      <w:divBdr>
        <w:top w:val="none" w:sz="0" w:space="0" w:color="auto"/>
        <w:left w:val="none" w:sz="0" w:space="0" w:color="auto"/>
        <w:bottom w:val="none" w:sz="0" w:space="0" w:color="auto"/>
        <w:right w:val="none" w:sz="0" w:space="0" w:color="auto"/>
      </w:divBdr>
      <w:divsChild>
        <w:div w:id="188299440">
          <w:marLeft w:val="0"/>
          <w:marRight w:val="0"/>
          <w:marTop w:val="0"/>
          <w:marBottom w:val="0"/>
          <w:divBdr>
            <w:top w:val="none" w:sz="0" w:space="0" w:color="auto"/>
            <w:left w:val="none" w:sz="0" w:space="0" w:color="auto"/>
            <w:bottom w:val="none" w:sz="0" w:space="0" w:color="auto"/>
            <w:right w:val="none" w:sz="0" w:space="0" w:color="auto"/>
          </w:divBdr>
        </w:div>
        <w:div w:id="229996653">
          <w:marLeft w:val="0"/>
          <w:marRight w:val="0"/>
          <w:marTop w:val="0"/>
          <w:marBottom w:val="0"/>
          <w:divBdr>
            <w:top w:val="none" w:sz="0" w:space="0" w:color="auto"/>
            <w:left w:val="none" w:sz="0" w:space="0" w:color="auto"/>
            <w:bottom w:val="none" w:sz="0" w:space="0" w:color="auto"/>
            <w:right w:val="none" w:sz="0" w:space="0" w:color="auto"/>
          </w:divBdr>
        </w:div>
        <w:div w:id="589194924">
          <w:marLeft w:val="0"/>
          <w:marRight w:val="0"/>
          <w:marTop w:val="0"/>
          <w:marBottom w:val="0"/>
          <w:divBdr>
            <w:top w:val="none" w:sz="0" w:space="0" w:color="auto"/>
            <w:left w:val="none" w:sz="0" w:space="0" w:color="auto"/>
            <w:bottom w:val="none" w:sz="0" w:space="0" w:color="auto"/>
            <w:right w:val="none" w:sz="0" w:space="0" w:color="auto"/>
          </w:divBdr>
        </w:div>
        <w:div w:id="1576015951">
          <w:marLeft w:val="0"/>
          <w:marRight w:val="0"/>
          <w:marTop w:val="0"/>
          <w:marBottom w:val="0"/>
          <w:divBdr>
            <w:top w:val="none" w:sz="0" w:space="0" w:color="auto"/>
            <w:left w:val="none" w:sz="0" w:space="0" w:color="auto"/>
            <w:bottom w:val="none" w:sz="0" w:space="0" w:color="auto"/>
            <w:right w:val="none" w:sz="0" w:space="0" w:color="auto"/>
          </w:divBdr>
        </w:div>
        <w:div w:id="1674994082">
          <w:marLeft w:val="0"/>
          <w:marRight w:val="0"/>
          <w:marTop w:val="0"/>
          <w:marBottom w:val="0"/>
          <w:divBdr>
            <w:top w:val="none" w:sz="0" w:space="0" w:color="auto"/>
            <w:left w:val="none" w:sz="0" w:space="0" w:color="auto"/>
            <w:bottom w:val="none" w:sz="0" w:space="0" w:color="auto"/>
            <w:right w:val="none" w:sz="0" w:space="0" w:color="auto"/>
          </w:divBdr>
        </w:div>
      </w:divsChild>
    </w:div>
    <w:div w:id="808981781">
      <w:bodyDiv w:val="1"/>
      <w:marLeft w:val="0"/>
      <w:marRight w:val="0"/>
      <w:marTop w:val="0"/>
      <w:marBottom w:val="0"/>
      <w:divBdr>
        <w:top w:val="none" w:sz="0" w:space="0" w:color="auto"/>
        <w:left w:val="none" w:sz="0" w:space="0" w:color="auto"/>
        <w:bottom w:val="none" w:sz="0" w:space="0" w:color="auto"/>
        <w:right w:val="none" w:sz="0" w:space="0" w:color="auto"/>
      </w:divBdr>
      <w:divsChild>
        <w:div w:id="321660483">
          <w:marLeft w:val="0"/>
          <w:marRight w:val="0"/>
          <w:marTop w:val="0"/>
          <w:marBottom w:val="0"/>
          <w:divBdr>
            <w:top w:val="none" w:sz="0" w:space="0" w:color="auto"/>
            <w:left w:val="none" w:sz="0" w:space="0" w:color="auto"/>
            <w:bottom w:val="none" w:sz="0" w:space="0" w:color="auto"/>
            <w:right w:val="none" w:sz="0" w:space="0" w:color="auto"/>
          </w:divBdr>
          <w:divsChild>
            <w:div w:id="265886896">
              <w:marLeft w:val="0"/>
              <w:marRight w:val="0"/>
              <w:marTop w:val="30"/>
              <w:marBottom w:val="30"/>
              <w:divBdr>
                <w:top w:val="none" w:sz="0" w:space="0" w:color="auto"/>
                <w:left w:val="none" w:sz="0" w:space="0" w:color="auto"/>
                <w:bottom w:val="none" w:sz="0" w:space="0" w:color="auto"/>
                <w:right w:val="none" w:sz="0" w:space="0" w:color="auto"/>
              </w:divBdr>
              <w:divsChild>
                <w:div w:id="28067679">
                  <w:marLeft w:val="0"/>
                  <w:marRight w:val="0"/>
                  <w:marTop w:val="0"/>
                  <w:marBottom w:val="0"/>
                  <w:divBdr>
                    <w:top w:val="none" w:sz="0" w:space="0" w:color="auto"/>
                    <w:left w:val="none" w:sz="0" w:space="0" w:color="auto"/>
                    <w:bottom w:val="none" w:sz="0" w:space="0" w:color="auto"/>
                    <w:right w:val="none" w:sz="0" w:space="0" w:color="auto"/>
                  </w:divBdr>
                </w:div>
                <w:div w:id="419839810">
                  <w:marLeft w:val="0"/>
                  <w:marRight w:val="0"/>
                  <w:marTop w:val="0"/>
                  <w:marBottom w:val="0"/>
                  <w:divBdr>
                    <w:top w:val="none" w:sz="0" w:space="0" w:color="auto"/>
                    <w:left w:val="none" w:sz="0" w:space="0" w:color="auto"/>
                    <w:bottom w:val="none" w:sz="0" w:space="0" w:color="auto"/>
                    <w:right w:val="none" w:sz="0" w:space="0" w:color="auto"/>
                  </w:divBdr>
                </w:div>
                <w:div w:id="676733182">
                  <w:marLeft w:val="0"/>
                  <w:marRight w:val="0"/>
                  <w:marTop w:val="0"/>
                  <w:marBottom w:val="0"/>
                  <w:divBdr>
                    <w:top w:val="none" w:sz="0" w:space="0" w:color="auto"/>
                    <w:left w:val="none" w:sz="0" w:space="0" w:color="auto"/>
                    <w:bottom w:val="none" w:sz="0" w:space="0" w:color="auto"/>
                    <w:right w:val="none" w:sz="0" w:space="0" w:color="auto"/>
                  </w:divBdr>
                </w:div>
                <w:div w:id="711735080">
                  <w:marLeft w:val="0"/>
                  <w:marRight w:val="0"/>
                  <w:marTop w:val="0"/>
                  <w:marBottom w:val="0"/>
                  <w:divBdr>
                    <w:top w:val="none" w:sz="0" w:space="0" w:color="auto"/>
                    <w:left w:val="none" w:sz="0" w:space="0" w:color="auto"/>
                    <w:bottom w:val="none" w:sz="0" w:space="0" w:color="auto"/>
                    <w:right w:val="none" w:sz="0" w:space="0" w:color="auto"/>
                  </w:divBdr>
                </w:div>
                <w:div w:id="880436068">
                  <w:marLeft w:val="0"/>
                  <w:marRight w:val="0"/>
                  <w:marTop w:val="0"/>
                  <w:marBottom w:val="0"/>
                  <w:divBdr>
                    <w:top w:val="none" w:sz="0" w:space="0" w:color="auto"/>
                    <w:left w:val="none" w:sz="0" w:space="0" w:color="auto"/>
                    <w:bottom w:val="none" w:sz="0" w:space="0" w:color="auto"/>
                    <w:right w:val="none" w:sz="0" w:space="0" w:color="auto"/>
                  </w:divBdr>
                </w:div>
                <w:div w:id="1255821751">
                  <w:marLeft w:val="0"/>
                  <w:marRight w:val="0"/>
                  <w:marTop w:val="0"/>
                  <w:marBottom w:val="0"/>
                  <w:divBdr>
                    <w:top w:val="none" w:sz="0" w:space="0" w:color="auto"/>
                    <w:left w:val="none" w:sz="0" w:space="0" w:color="auto"/>
                    <w:bottom w:val="none" w:sz="0" w:space="0" w:color="auto"/>
                    <w:right w:val="none" w:sz="0" w:space="0" w:color="auto"/>
                  </w:divBdr>
                </w:div>
                <w:div w:id="1358047386">
                  <w:marLeft w:val="0"/>
                  <w:marRight w:val="0"/>
                  <w:marTop w:val="0"/>
                  <w:marBottom w:val="0"/>
                  <w:divBdr>
                    <w:top w:val="none" w:sz="0" w:space="0" w:color="auto"/>
                    <w:left w:val="none" w:sz="0" w:space="0" w:color="auto"/>
                    <w:bottom w:val="none" w:sz="0" w:space="0" w:color="auto"/>
                    <w:right w:val="none" w:sz="0" w:space="0" w:color="auto"/>
                  </w:divBdr>
                </w:div>
                <w:div w:id="2096392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8250863">
          <w:marLeft w:val="0"/>
          <w:marRight w:val="0"/>
          <w:marTop w:val="0"/>
          <w:marBottom w:val="0"/>
          <w:divBdr>
            <w:top w:val="none" w:sz="0" w:space="0" w:color="auto"/>
            <w:left w:val="none" w:sz="0" w:space="0" w:color="auto"/>
            <w:bottom w:val="none" w:sz="0" w:space="0" w:color="auto"/>
            <w:right w:val="none" w:sz="0" w:space="0" w:color="auto"/>
          </w:divBdr>
        </w:div>
        <w:div w:id="583228560">
          <w:marLeft w:val="0"/>
          <w:marRight w:val="0"/>
          <w:marTop w:val="0"/>
          <w:marBottom w:val="0"/>
          <w:divBdr>
            <w:top w:val="none" w:sz="0" w:space="0" w:color="auto"/>
            <w:left w:val="none" w:sz="0" w:space="0" w:color="auto"/>
            <w:bottom w:val="none" w:sz="0" w:space="0" w:color="auto"/>
            <w:right w:val="none" w:sz="0" w:space="0" w:color="auto"/>
          </w:divBdr>
          <w:divsChild>
            <w:div w:id="116341068">
              <w:marLeft w:val="0"/>
              <w:marRight w:val="0"/>
              <w:marTop w:val="30"/>
              <w:marBottom w:val="30"/>
              <w:divBdr>
                <w:top w:val="none" w:sz="0" w:space="0" w:color="auto"/>
                <w:left w:val="none" w:sz="0" w:space="0" w:color="auto"/>
                <w:bottom w:val="none" w:sz="0" w:space="0" w:color="auto"/>
                <w:right w:val="none" w:sz="0" w:space="0" w:color="auto"/>
              </w:divBdr>
              <w:divsChild>
                <w:div w:id="100221542">
                  <w:marLeft w:val="0"/>
                  <w:marRight w:val="0"/>
                  <w:marTop w:val="0"/>
                  <w:marBottom w:val="0"/>
                  <w:divBdr>
                    <w:top w:val="none" w:sz="0" w:space="0" w:color="auto"/>
                    <w:left w:val="none" w:sz="0" w:space="0" w:color="auto"/>
                    <w:bottom w:val="none" w:sz="0" w:space="0" w:color="auto"/>
                    <w:right w:val="none" w:sz="0" w:space="0" w:color="auto"/>
                  </w:divBdr>
                </w:div>
                <w:div w:id="796068263">
                  <w:marLeft w:val="0"/>
                  <w:marRight w:val="0"/>
                  <w:marTop w:val="0"/>
                  <w:marBottom w:val="0"/>
                  <w:divBdr>
                    <w:top w:val="none" w:sz="0" w:space="0" w:color="auto"/>
                    <w:left w:val="none" w:sz="0" w:space="0" w:color="auto"/>
                    <w:bottom w:val="none" w:sz="0" w:space="0" w:color="auto"/>
                    <w:right w:val="none" w:sz="0" w:space="0" w:color="auto"/>
                  </w:divBdr>
                </w:div>
                <w:div w:id="997076633">
                  <w:marLeft w:val="0"/>
                  <w:marRight w:val="0"/>
                  <w:marTop w:val="0"/>
                  <w:marBottom w:val="0"/>
                  <w:divBdr>
                    <w:top w:val="none" w:sz="0" w:space="0" w:color="auto"/>
                    <w:left w:val="none" w:sz="0" w:space="0" w:color="auto"/>
                    <w:bottom w:val="none" w:sz="0" w:space="0" w:color="auto"/>
                    <w:right w:val="none" w:sz="0" w:space="0" w:color="auto"/>
                  </w:divBdr>
                </w:div>
                <w:div w:id="1095899313">
                  <w:marLeft w:val="0"/>
                  <w:marRight w:val="0"/>
                  <w:marTop w:val="0"/>
                  <w:marBottom w:val="0"/>
                  <w:divBdr>
                    <w:top w:val="none" w:sz="0" w:space="0" w:color="auto"/>
                    <w:left w:val="none" w:sz="0" w:space="0" w:color="auto"/>
                    <w:bottom w:val="none" w:sz="0" w:space="0" w:color="auto"/>
                    <w:right w:val="none" w:sz="0" w:space="0" w:color="auto"/>
                  </w:divBdr>
                </w:div>
                <w:div w:id="1495951302">
                  <w:marLeft w:val="0"/>
                  <w:marRight w:val="0"/>
                  <w:marTop w:val="0"/>
                  <w:marBottom w:val="0"/>
                  <w:divBdr>
                    <w:top w:val="none" w:sz="0" w:space="0" w:color="auto"/>
                    <w:left w:val="none" w:sz="0" w:space="0" w:color="auto"/>
                    <w:bottom w:val="none" w:sz="0" w:space="0" w:color="auto"/>
                    <w:right w:val="none" w:sz="0" w:space="0" w:color="auto"/>
                  </w:divBdr>
                </w:div>
                <w:div w:id="1601449038">
                  <w:marLeft w:val="0"/>
                  <w:marRight w:val="0"/>
                  <w:marTop w:val="0"/>
                  <w:marBottom w:val="0"/>
                  <w:divBdr>
                    <w:top w:val="none" w:sz="0" w:space="0" w:color="auto"/>
                    <w:left w:val="none" w:sz="0" w:space="0" w:color="auto"/>
                    <w:bottom w:val="none" w:sz="0" w:space="0" w:color="auto"/>
                    <w:right w:val="none" w:sz="0" w:space="0" w:color="auto"/>
                  </w:divBdr>
                </w:div>
                <w:div w:id="1642734431">
                  <w:marLeft w:val="0"/>
                  <w:marRight w:val="0"/>
                  <w:marTop w:val="0"/>
                  <w:marBottom w:val="0"/>
                  <w:divBdr>
                    <w:top w:val="none" w:sz="0" w:space="0" w:color="auto"/>
                    <w:left w:val="none" w:sz="0" w:space="0" w:color="auto"/>
                    <w:bottom w:val="none" w:sz="0" w:space="0" w:color="auto"/>
                    <w:right w:val="none" w:sz="0" w:space="0" w:color="auto"/>
                  </w:divBdr>
                </w:div>
                <w:div w:id="1679186242">
                  <w:marLeft w:val="0"/>
                  <w:marRight w:val="0"/>
                  <w:marTop w:val="0"/>
                  <w:marBottom w:val="0"/>
                  <w:divBdr>
                    <w:top w:val="none" w:sz="0" w:space="0" w:color="auto"/>
                    <w:left w:val="none" w:sz="0" w:space="0" w:color="auto"/>
                    <w:bottom w:val="none" w:sz="0" w:space="0" w:color="auto"/>
                    <w:right w:val="none" w:sz="0" w:space="0" w:color="auto"/>
                  </w:divBdr>
                </w:div>
                <w:div w:id="2019967787">
                  <w:marLeft w:val="0"/>
                  <w:marRight w:val="0"/>
                  <w:marTop w:val="0"/>
                  <w:marBottom w:val="0"/>
                  <w:divBdr>
                    <w:top w:val="none" w:sz="0" w:space="0" w:color="auto"/>
                    <w:left w:val="none" w:sz="0" w:space="0" w:color="auto"/>
                    <w:bottom w:val="none" w:sz="0" w:space="0" w:color="auto"/>
                    <w:right w:val="none" w:sz="0" w:space="0" w:color="auto"/>
                  </w:divBdr>
                </w:div>
                <w:div w:id="2046589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5940220">
          <w:marLeft w:val="0"/>
          <w:marRight w:val="0"/>
          <w:marTop w:val="0"/>
          <w:marBottom w:val="0"/>
          <w:divBdr>
            <w:top w:val="none" w:sz="0" w:space="0" w:color="auto"/>
            <w:left w:val="none" w:sz="0" w:space="0" w:color="auto"/>
            <w:bottom w:val="none" w:sz="0" w:space="0" w:color="auto"/>
            <w:right w:val="none" w:sz="0" w:space="0" w:color="auto"/>
          </w:divBdr>
        </w:div>
        <w:div w:id="1597713858">
          <w:marLeft w:val="0"/>
          <w:marRight w:val="0"/>
          <w:marTop w:val="0"/>
          <w:marBottom w:val="0"/>
          <w:divBdr>
            <w:top w:val="none" w:sz="0" w:space="0" w:color="auto"/>
            <w:left w:val="none" w:sz="0" w:space="0" w:color="auto"/>
            <w:bottom w:val="none" w:sz="0" w:space="0" w:color="auto"/>
            <w:right w:val="none" w:sz="0" w:space="0" w:color="auto"/>
          </w:divBdr>
        </w:div>
        <w:div w:id="1881816846">
          <w:marLeft w:val="0"/>
          <w:marRight w:val="0"/>
          <w:marTop w:val="0"/>
          <w:marBottom w:val="0"/>
          <w:divBdr>
            <w:top w:val="none" w:sz="0" w:space="0" w:color="auto"/>
            <w:left w:val="none" w:sz="0" w:space="0" w:color="auto"/>
            <w:bottom w:val="none" w:sz="0" w:space="0" w:color="auto"/>
            <w:right w:val="none" w:sz="0" w:space="0" w:color="auto"/>
          </w:divBdr>
        </w:div>
        <w:div w:id="2019112072">
          <w:marLeft w:val="0"/>
          <w:marRight w:val="0"/>
          <w:marTop w:val="0"/>
          <w:marBottom w:val="0"/>
          <w:divBdr>
            <w:top w:val="none" w:sz="0" w:space="0" w:color="auto"/>
            <w:left w:val="none" w:sz="0" w:space="0" w:color="auto"/>
            <w:bottom w:val="none" w:sz="0" w:space="0" w:color="auto"/>
            <w:right w:val="none" w:sz="0" w:space="0" w:color="auto"/>
          </w:divBdr>
        </w:div>
        <w:div w:id="2022199809">
          <w:marLeft w:val="0"/>
          <w:marRight w:val="0"/>
          <w:marTop w:val="0"/>
          <w:marBottom w:val="0"/>
          <w:divBdr>
            <w:top w:val="none" w:sz="0" w:space="0" w:color="auto"/>
            <w:left w:val="none" w:sz="0" w:space="0" w:color="auto"/>
            <w:bottom w:val="none" w:sz="0" w:space="0" w:color="auto"/>
            <w:right w:val="none" w:sz="0" w:space="0" w:color="auto"/>
          </w:divBdr>
        </w:div>
        <w:div w:id="2074035632">
          <w:marLeft w:val="0"/>
          <w:marRight w:val="0"/>
          <w:marTop w:val="0"/>
          <w:marBottom w:val="0"/>
          <w:divBdr>
            <w:top w:val="none" w:sz="0" w:space="0" w:color="auto"/>
            <w:left w:val="none" w:sz="0" w:space="0" w:color="auto"/>
            <w:bottom w:val="none" w:sz="0" w:space="0" w:color="auto"/>
            <w:right w:val="none" w:sz="0" w:space="0" w:color="auto"/>
          </w:divBdr>
          <w:divsChild>
            <w:div w:id="669332650">
              <w:marLeft w:val="0"/>
              <w:marRight w:val="0"/>
              <w:marTop w:val="30"/>
              <w:marBottom w:val="30"/>
              <w:divBdr>
                <w:top w:val="none" w:sz="0" w:space="0" w:color="auto"/>
                <w:left w:val="none" w:sz="0" w:space="0" w:color="auto"/>
                <w:bottom w:val="none" w:sz="0" w:space="0" w:color="auto"/>
                <w:right w:val="none" w:sz="0" w:space="0" w:color="auto"/>
              </w:divBdr>
              <w:divsChild>
                <w:div w:id="7415885">
                  <w:marLeft w:val="0"/>
                  <w:marRight w:val="0"/>
                  <w:marTop w:val="0"/>
                  <w:marBottom w:val="0"/>
                  <w:divBdr>
                    <w:top w:val="none" w:sz="0" w:space="0" w:color="auto"/>
                    <w:left w:val="none" w:sz="0" w:space="0" w:color="auto"/>
                    <w:bottom w:val="none" w:sz="0" w:space="0" w:color="auto"/>
                    <w:right w:val="none" w:sz="0" w:space="0" w:color="auto"/>
                  </w:divBdr>
                </w:div>
                <w:div w:id="69162131">
                  <w:marLeft w:val="0"/>
                  <w:marRight w:val="0"/>
                  <w:marTop w:val="0"/>
                  <w:marBottom w:val="0"/>
                  <w:divBdr>
                    <w:top w:val="none" w:sz="0" w:space="0" w:color="auto"/>
                    <w:left w:val="none" w:sz="0" w:space="0" w:color="auto"/>
                    <w:bottom w:val="none" w:sz="0" w:space="0" w:color="auto"/>
                    <w:right w:val="none" w:sz="0" w:space="0" w:color="auto"/>
                  </w:divBdr>
                </w:div>
                <w:div w:id="367722796">
                  <w:marLeft w:val="0"/>
                  <w:marRight w:val="0"/>
                  <w:marTop w:val="0"/>
                  <w:marBottom w:val="0"/>
                  <w:divBdr>
                    <w:top w:val="none" w:sz="0" w:space="0" w:color="auto"/>
                    <w:left w:val="none" w:sz="0" w:space="0" w:color="auto"/>
                    <w:bottom w:val="none" w:sz="0" w:space="0" w:color="auto"/>
                    <w:right w:val="none" w:sz="0" w:space="0" w:color="auto"/>
                  </w:divBdr>
                </w:div>
                <w:div w:id="518275624">
                  <w:marLeft w:val="0"/>
                  <w:marRight w:val="0"/>
                  <w:marTop w:val="0"/>
                  <w:marBottom w:val="0"/>
                  <w:divBdr>
                    <w:top w:val="none" w:sz="0" w:space="0" w:color="auto"/>
                    <w:left w:val="none" w:sz="0" w:space="0" w:color="auto"/>
                    <w:bottom w:val="none" w:sz="0" w:space="0" w:color="auto"/>
                    <w:right w:val="none" w:sz="0" w:space="0" w:color="auto"/>
                  </w:divBdr>
                </w:div>
                <w:div w:id="591662797">
                  <w:marLeft w:val="0"/>
                  <w:marRight w:val="0"/>
                  <w:marTop w:val="0"/>
                  <w:marBottom w:val="0"/>
                  <w:divBdr>
                    <w:top w:val="none" w:sz="0" w:space="0" w:color="auto"/>
                    <w:left w:val="none" w:sz="0" w:space="0" w:color="auto"/>
                    <w:bottom w:val="none" w:sz="0" w:space="0" w:color="auto"/>
                    <w:right w:val="none" w:sz="0" w:space="0" w:color="auto"/>
                  </w:divBdr>
                </w:div>
                <w:div w:id="691106853">
                  <w:marLeft w:val="0"/>
                  <w:marRight w:val="0"/>
                  <w:marTop w:val="0"/>
                  <w:marBottom w:val="0"/>
                  <w:divBdr>
                    <w:top w:val="none" w:sz="0" w:space="0" w:color="auto"/>
                    <w:left w:val="none" w:sz="0" w:space="0" w:color="auto"/>
                    <w:bottom w:val="none" w:sz="0" w:space="0" w:color="auto"/>
                    <w:right w:val="none" w:sz="0" w:space="0" w:color="auto"/>
                  </w:divBdr>
                </w:div>
                <w:div w:id="866723563">
                  <w:marLeft w:val="0"/>
                  <w:marRight w:val="0"/>
                  <w:marTop w:val="0"/>
                  <w:marBottom w:val="0"/>
                  <w:divBdr>
                    <w:top w:val="none" w:sz="0" w:space="0" w:color="auto"/>
                    <w:left w:val="none" w:sz="0" w:space="0" w:color="auto"/>
                    <w:bottom w:val="none" w:sz="0" w:space="0" w:color="auto"/>
                    <w:right w:val="none" w:sz="0" w:space="0" w:color="auto"/>
                  </w:divBdr>
                </w:div>
                <w:div w:id="920219103">
                  <w:marLeft w:val="0"/>
                  <w:marRight w:val="0"/>
                  <w:marTop w:val="0"/>
                  <w:marBottom w:val="0"/>
                  <w:divBdr>
                    <w:top w:val="none" w:sz="0" w:space="0" w:color="auto"/>
                    <w:left w:val="none" w:sz="0" w:space="0" w:color="auto"/>
                    <w:bottom w:val="none" w:sz="0" w:space="0" w:color="auto"/>
                    <w:right w:val="none" w:sz="0" w:space="0" w:color="auto"/>
                  </w:divBdr>
                </w:div>
                <w:div w:id="926573624">
                  <w:marLeft w:val="0"/>
                  <w:marRight w:val="0"/>
                  <w:marTop w:val="0"/>
                  <w:marBottom w:val="0"/>
                  <w:divBdr>
                    <w:top w:val="none" w:sz="0" w:space="0" w:color="auto"/>
                    <w:left w:val="none" w:sz="0" w:space="0" w:color="auto"/>
                    <w:bottom w:val="none" w:sz="0" w:space="0" w:color="auto"/>
                    <w:right w:val="none" w:sz="0" w:space="0" w:color="auto"/>
                  </w:divBdr>
                </w:div>
                <w:div w:id="944116882">
                  <w:marLeft w:val="0"/>
                  <w:marRight w:val="0"/>
                  <w:marTop w:val="0"/>
                  <w:marBottom w:val="0"/>
                  <w:divBdr>
                    <w:top w:val="none" w:sz="0" w:space="0" w:color="auto"/>
                    <w:left w:val="none" w:sz="0" w:space="0" w:color="auto"/>
                    <w:bottom w:val="none" w:sz="0" w:space="0" w:color="auto"/>
                    <w:right w:val="none" w:sz="0" w:space="0" w:color="auto"/>
                  </w:divBdr>
                </w:div>
                <w:div w:id="1019042307">
                  <w:marLeft w:val="0"/>
                  <w:marRight w:val="0"/>
                  <w:marTop w:val="0"/>
                  <w:marBottom w:val="0"/>
                  <w:divBdr>
                    <w:top w:val="none" w:sz="0" w:space="0" w:color="auto"/>
                    <w:left w:val="none" w:sz="0" w:space="0" w:color="auto"/>
                    <w:bottom w:val="none" w:sz="0" w:space="0" w:color="auto"/>
                    <w:right w:val="none" w:sz="0" w:space="0" w:color="auto"/>
                  </w:divBdr>
                </w:div>
                <w:div w:id="1249340368">
                  <w:marLeft w:val="0"/>
                  <w:marRight w:val="0"/>
                  <w:marTop w:val="0"/>
                  <w:marBottom w:val="0"/>
                  <w:divBdr>
                    <w:top w:val="none" w:sz="0" w:space="0" w:color="auto"/>
                    <w:left w:val="none" w:sz="0" w:space="0" w:color="auto"/>
                    <w:bottom w:val="none" w:sz="0" w:space="0" w:color="auto"/>
                    <w:right w:val="none" w:sz="0" w:space="0" w:color="auto"/>
                  </w:divBdr>
                </w:div>
                <w:div w:id="1387140656">
                  <w:marLeft w:val="0"/>
                  <w:marRight w:val="0"/>
                  <w:marTop w:val="0"/>
                  <w:marBottom w:val="0"/>
                  <w:divBdr>
                    <w:top w:val="none" w:sz="0" w:space="0" w:color="auto"/>
                    <w:left w:val="none" w:sz="0" w:space="0" w:color="auto"/>
                    <w:bottom w:val="none" w:sz="0" w:space="0" w:color="auto"/>
                    <w:right w:val="none" w:sz="0" w:space="0" w:color="auto"/>
                  </w:divBdr>
                </w:div>
                <w:div w:id="1418865637">
                  <w:marLeft w:val="0"/>
                  <w:marRight w:val="0"/>
                  <w:marTop w:val="0"/>
                  <w:marBottom w:val="0"/>
                  <w:divBdr>
                    <w:top w:val="none" w:sz="0" w:space="0" w:color="auto"/>
                    <w:left w:val="none" w:sz="0" w:space="0" w:color="auto"/>
                    <w:bottom w:val="none" w:sz="0" w:space="0" w:color="auto"/>
                    <w:right w:val="none" w:sz="0" w:space="0" w:color="auto"/>
                  </w:divBdr>
                </w:div>
                <w:div w:id="1471481690">
                  <w:marLeft w:val="0"/>
                  <w:marRight w:val="0"/>
                  <w:marTop w:val="0"/>
                  <w:marBottom w:val="0"/>
                  <w:divBdr>
                    <w:top w:val="none" w:sz="0" w:space="0" w:color="auto"/>
                    <w:left w:val="none" w:sz="0" w:space="0" w:color="auto"/>
                    <w:bottom w:val="none" w:sz="0" w:space="0" w:color="auto"/>
                    <w:right w:val="none" w:sz="0" w:space="0" w:color="auto"/>
                  </w:divBdr>
                </w:div>
                <w:div w:id="1478456904">
                  <w:marLeft w:val="0"/>
                  <w:marRight w:val="0"/>
                  <w:marTop w:val="0"/>
                  <w:marBottom w:val="0"/>
                  <w:divBdr>
                    <w:top w:val="none" w:sz="0" w:space="0" w:color="auto"/>
                    <w:left w:val="none" w:sz="0" w:space="0" w:color="auto"/>
                    <w:bottom w:val="none" w:sz="0" w:space="0" w:color="auto"/>
                    <w:right w:val="none" w:sz="0" w:space="0" w:color="auto"/>
                  </w:divBdr>
                </w:div>
                <w:div w:id="1817409830">
                  <w:marLeft w:val="0"/>
                  <w:marRight w:val="0"/>
                  <w:marTop w:val="0"/>
                  <w:marBottom w:val="0"/>
                  <w:divBdr>
                    <w:top w:val="none" w:sz="0" w:space="0" w:color="auto"/>
                    <w:left w:val="none" w:sz="0" w:space="0" w:color="auto"/>
                    <w:bottom w:val="none" w:sz="0" w:space="0" w:color="auto"/>
                    <w:right w:val="none" w:sz="0" w:space="0" w:color="auto"/>
                  </w:divBdr>
                </w:div>
                <w:div w:id="1961376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2136069">
      <w:bodyDiv w:val="1"/>
      <w:marLeft w:val="0"/>
      <w:marRight w:val="0"/>
      <w:marTop w:val="0"/>
      <w:marBottom w:val="0"/>
      <w:divBdr>
        <w:top w:val="none" w:sz="0" w:space="0" w:color="auto"/>
        <w:left w:val="none" w:sz="0" w:space="0" w:color="auto"/>
        <w:bottom w:val="none" w:sz="0" w:space="0" w:color="auto"/>
        <w:right w:val="none" w:sz="0" w:space="0" w:color="auto"/>
      </w:divBdr>
    </w:div>
    <w:div w:id="1107117524">
      <w:bodyDiv w:val="1"/>
      <w:marLeft w:val="0"/>
      <w:marRight w:val="0"/>
      <w:marTop w:val="0"/>
      <w:marBottom w:val="0"/>
      <w:divBdr>
        <w:top w:val="none" w:sz="0" w:space="0" w:color="auto"/>
        <w:left w:val="none" w:sz="0" w:space="0" w:color="auto"/>
        <w:bottom w:val="none" w:sz="0" w:space="0" w:color="auto"/>
        <w:right w:val="none" w:sz="0" w:space="0" w:color="auto"/>
      </w:divBdr>
      <w:divsChild>
        <w:div w:id="1838761473">
          <w:marLeft w:val="0"/>
          <w:marRight w:val="0"/>
          <w:marTop w:val="240"/>
          <w:marBottom w:val="240"/>
          <w:divBdr>
            <w:top w:val="none" w:sz="0" w:space="0" w:color="auto"/>
            <w:left w:val="none" w:sz="0" w:space="0" w:color="auto"/>
            <w:bottom w:val="none" w:sz="0" w:space="0" w:color="auto"/>
            <w:right w:val="none" w:sz="0" w:space="0" w:color="auto"/>
          </w:divBdr>
        </w:div>
        <w:div w:id="826286679">
          <w:marLeft w:val="0"/>
          <w:marRight w:val="0"/>
          <w:marTop w:val="240"/>
          <w:marBottom w:val="240"/>
          <w:divBdr>
            <w:top w:val="none" w:sz="0" w:space="0" w:color="auto"/>
            <w:left w:val="none" w:sz="0" w:space="0" w:color="auto"/>
            <w:bottom w:val="none" w:sz="0" w:space="0" w:color="auto"/>
            <w:right w:val="none" w:sz="0" w:space="0" w:color="auto"/>
          </w:divBdr>
        </w:div>
        <w:div w:id="2008168290">
          <w:marLeft w:val="0"/>
          <w:marRight w:val="0"/>
          <w:marTop w:val="240"/>
          <w:marBottom w:val="240"/>
          <w:divBdr>
            <w:top w:val="none" w:sz="0" w:space="0" w:color="auto"/>
            <w:left w:val="none" w:sz="0" w:space="0" w:color="auto"/>
            <w:bottom w:val="none" w:sz="0" w:space="0" w:color="auto"/>
            <w:right w:val="none" w:sz="0" w:space="0" w:color="auto"/>
          </w:divBdr>
        </w:div>
        <w:div w:id="986397341">
          <w:marLeft w:val="0"/>
          <w:marRight w:val="0"/>
          <w:marTop w:val="240"/>
          <w:marBottom w:val="240"/>
          <w:divBdr>
            <w:top w:val="none" w:sz="0" w:space="0" w:color="auto"/>
            <w:left w:val="none" w:sz="0" w:space="0" w:color="auto"/>
            <w:bottom w:val="none" w:sz="0" w:space="0" w:color="auto"/>
            <w:right w:val="none" w:sz="0" w:space="0" w:color="auto"/>
          </w:divBdr>
        </w:div>
        <w:div w:id="782729124">
          <w:marLeft w:val="0"/>
          <w:marRight w:val="0"/>
          <w:marTop w:val="240"/>
          <w:marBottom w:val="240"/>
          <w:divBdr>
            <w:top w:val="none" w:sz="0" w:space="0" w:color="auto"/>
            <w:left w:val="none" w:sz="0" w:space="0" w:color="auto"/>
            <w:bottom w:val="none" w:sz="0" w:space="0" w:color="auto"/>
            <w:right w:val="none" w:sz="0" w:space="0" w:color="auto"/>
          </w:divBdr>
        </w:div>
        <w:div w:id="1965499116">
          <w:marLeft w:val="0"/>
          <w:marRight w:val="0"/>
          <w:marTop w:val="240"/>
          <w:marBottom w:val="240"/>
          <w:divBdr>
            <w:top w:val="none" w:sz="0" w:space="0" w:color="auto"/>
            <w:left w:val="none" w:sz="0" w:space="0" w:color="auto"/>
            <w:bottom w:val="none" w:sz="0" w:space="0" w:color="auto"/>
            <w:right w:val="none" w:sz="0" w:space="0" w:color="auto"/>
          </w:divBdr>
        </w:div>
        <w:div w:id="945162312">
          <w:marLeft w:val="0"/>
          <w:marRight w:val="0"/>
          <w:marTop w:val="240"/>
          <w:marBottom w:val="240"/>
          <w:divBdr>
            <w:top w:val="none" w:sz="0" w:space="0" w:color="auto"/>
            <w:left w:val="none" w:sz="0" w:space="0" w:color="auto"/>
            <w:bottom w:val="none" w:sz="0" w:space="0" w:color="auto"/>
            <w:right w:val="none" w:sz="0" w:space="0" w:color="auto"/>
          </w:divBdr>
        </w:div>
        <w:div w:id="702025501">
          <w:marLeft w:val="0"/>
          <w:marRight w:val="0"/>
          <w:marTop w:val="240"/>
          <w:marBottom w:val="240"/>
          <w:divBdr>
            <w:top w:val="none" w:sz="0" w:space="0" w:color="auto"/>
            <w:left w:val="none" w:sz="0" w:space="0" w:color="auto"/>
            <w:bottom w:val="none" w:sz="0" w:space="0" w:color="auto"/>
            <w:right w:val="none" w:sz="0" w:space="0" w:color="auto"/>
          </w:divBdr>
        </w:div>
        <w:div w:id="1471481532">
          <w:marLeft w:val="0"/>
          <w:marRight w:val="0"/>
          <w:marTop w:val="240"/>
          <w:marBottom w:val="240"/>
          <w:divBdr>
            <w:top w:val="none" w:sz="0" w:space="0" w:color="auto"/>
            <w:left w:val="none" w:sz="0" w:space="0" w:color="auto"/>
            <w:bottom w:val="none" w:sz="0" w:space="0" w:color="auto"/>
            <w:right w:val="none" w:sz="0" w:space="0" w:color="auto"/>
          </w:divBdr>
        </w:div>
        <w:div w:id="1471707386">
          <w:marLeft w:val="0"/>
          <w:marRight w:val="0"/>
          <w:marTop w:val="240"/>
          <w:marBottom w:val="240"/>
          <w:divBdr>
            <w:top w:val="none" w:sz="0" w:space="0" w:color="auto"/>
            <w:left w:val="none" w:sz="0" w:space="0" w:color="auto"/>
            <w:bottom w:val="none" w:sz="0" w:space="0" w:color="auto"/>
            <w:right w:val="none" w:sz="0" w:space="0" w:color="auto"/>
          </w:divBdr>
        </w:div>
        <w:div w:id="943222043">
          <w:marLeft w:val="0"/>
          <w:marRight w:val="0"/>
          <w:marTop w:val="240"/>
          <w:marBottom w:val="240"/>
          <w:divBdr>
            <w:top w:val="none" w:sz="0" w:space="0" w:color="auto"/>
            <w:left w:val="none" w:sz="0" w:space="0" w:color="auto"/>
            <w:bottom w:val="none" w:sz="0" w:space="0" w:color="auto"/>
            <w:right w:val="none" w:sz="0" w:space="0" w:color="auto"/>
          </w:divBdr>
        </w:div>
      </w:divsChild>
    </w:div>
    <w:div w:id="1277058406">
      <w:bodyDiv w:val="1"/>
      <w:marLeft w:val="0"/>
      <w:marRight w:val="0"/>
      <w:marTop w:val="0"/>
      <w:marBottom w:val="0"/>
      <w:divBdr>
        <w:top w:val="none" w:sz="0" w:space="0" w:color="auto"/>
        <w:left w:val="none" w:sz="0" w:space="0" w:color="auto"/>
        <w:bottom w:val="none" w:sz="0" w:space="0" w:color="auto"/>
        <w:right w:val="none" w:sz="0" w:space="0" w:color="auto"/>
      </w:divBdr>
    </w:div>
    <w:div w:id="1359158253">
      <w:bodyDiv w:val="1"/>
      <w:marLeft w:val="0"/>
      <w:marRight w:val="0"/>
      <w:marTop w:val="0"/>
      <w:marBottom w:val="0"/>
      <w:divBdr>
        <w:top w:val="none" w:sz="0" w:space="0" w:color="auto"/>
        <w:left w:val="none" w:sz="0" w:space="0" w:color="auto"/>
        <w:bottom w:val="none" w:sz="0" w:space="0" w:color="auto"/>
        <w:right w:val="none" w:sz="0" w:space="0" w:color="auto"/>
      </w:divBdr>
      <w:divsChild>
        <w:div w:id="1782843122">
          <w:marLeft w:val="0"/>
          <w:marRight w:val="0"/>
          <w:marTop w:val="240"/>
          <w:marBottom w:val="240"/>
          <w:divBdr>
            <w:top w:val="none" w:sz="0" w:space="0" w:color="auto"/>
            <w:left w:val="none" w:sz="0" w:space="0" w:color="auto"/>
            <w:bottom w:val="none" w:sz="0" w:space="0" w:color="auto"/>
            <w:right w:val="none" w:sz="0" w:space="0" w:color="auto"/>
          </w:divBdr>
        </w:div>
        <w:div w:id="49237216">
          <w:marLeft w:val="0"/>
          <w:marRight w:val="0"/>
          <w:marTop w:val="240"/>
          <w:marBottom w:val="240"/>
          <w:divBdr>
            <w:top w:val="none" w:sz="0" w:space="0" w:color="auto"/>
            <w:left w:val="none" w:sz="0" w:space="0" w:color="auto"/>
            <w:bottom w:val="none" w:sz="0" w:space="0" w:color="auto"/>
            <w:right w:val="none" w:sz="0" w:space="0" w:color="auto"/>
          </w:divBdr>
        </w:div>
        <w:div w:id="1272472461">
          <w:marLeft w:val="0"/>
          <w:marRight w:val="0"/>
          <w:marTop w:val="240"/>
          <w:marBottom w:val="240"/>
          <w:divBdr>
            <w:top w:val="none" w:sz="0" w:space="0" w:color="auto"/>
            <w:left w:val="none" w:sz="0" w:space="0" w:color="auto"/>
            <w:bottom w:val="none" w:sz="0" w:space="0" w:color="auto"/>
            <w:right w:val="none" w:sz="0" w:space="0" w:color="auto"/>
          </w:divBdr>
        </w:div>
        <w:div w:id="954023498">
          <w:marLeft w:val="0"/>
          <w:marRight w:val="0"/>
          <w:marTop w:val="240"/>
          <w:marBottom w:val="240"/>
          <w:divBdr>
            <w:top w:val="none" w:sz="0" w:space="0" w:color="auto"/>
            <w:left w:val="none" w:sz="0" w:space="0" w:color="auto"/>
            <w:bottom w:val="none" w:sz="0" w:space="0" w:color="auto"/>
            <w:right w:val="none" w:sz="0" w:space="0" w:color="auto"/>
          </w:divBdr>
        </w:div>
        <w:div w:id="1061364091">
          <w:marLeft w:val="0"/>
          <w:marRight w:val="0"/>
          <w:marTop w:val="240"/>
          <w:marBottom w:val="240"/>
          <w:divBdr>
            <w:top w:val="none" w:sz="0" w:space="0" w:color="auto"/>
            <w:left w:val="none" w:sz="0" w:space="0" w:color="auto"/>
            <w:bottom w:val="none" w:sz="0" w:space="0" w:color="auto"/>
            <w:right w:val="none" w:sz="0" w:space="0" w:color="auto"/>
          </w:divBdr>
        </w:div>
        <w:div w:id="2110351610">
          <w:marLeft w:val="0"/>
          <w:marRight w:val="0"/>
          <w:marTop w:val="240"/>
          <w:marBottom w:val="240"/>
          <w:divBdr>
            <w:top w:val="none" w:sz="0" w:space="0" w:color="auto"/>
            <w:left w:val="none" w:sz="0" w:space="0" w:color="auto"/>
            <w:bottom w:val="none" w:sz="0" w:space="0" w:color="auto"/>
            <w:right w:val="none" w:sz="0" w:space="0" w:color="auto"/>
          </w:divBdr>
        </w:div>
        <w:div w:id="1972979249">
          <w:marLeft w:val="0"/>
          <w:marRight w:val="0"/>
          <w:marTop w:val="240"/>
          <w:marBottom w:val="240"/>
          <w:divBdr>
            <w:top w:val="none" w:sz="0" w:space="0" w:color="auto"/>
            <w:left w:val="none" w:sz="0" w:space="0" w:color="auto"/>
            <w:bottom w:val="none" w:sz="0" w:space="0" w:color="auto"/>
            <w:right w:val="none" w:sz="0" w:space="0" w:color="auto"/>
          </w:divBdr>
        </w:div>
        <w:div w:id="1800876082">
          <w:marLeft w:val="0"/>
          <w:marRight w:val="0"/>
          <w:marTop w:val="240"/>
          <w:marBottom w:val="240"/>
          <w:divBdr>
            <w:top w:val="none" w:sz="0" w:space="0" w:color="auto"/>
            <w:left w:val="none" w:sz="0" w:space="0" w:color="auto"/>
            <w:bottom w:val="none" w:sz="0" w:space="0" w:color="auto"/>
            <w:right w:val="none" w:sz="0" w:space="0" w:color="auto"/>
          </w:divBdr>
        </w:div>
        <w:div w:id="355084779">
          <w:marLeft w:val="0"/>
          <w:marRight w:val="0"/>
          <w:marTop w:val="240"/>
          <w:marBottom w:val="240"/>
          <w:divBdr>
            <w:top w:val="none" w:sz="0" w:space="0" w:color="auto"/>
            <w:left w:val="none" w:sz="0" w:space="0" w:color="auto"/>
            <w:bottom w:val="none" w:sz="0" w:space="0" w:color="auto"/>
            <w:right w:val="none" w:sz="0" w:space="0" w:color="auto"/>
          </w:divBdr>
        </w:div>
        <w:div w:id="759986488">
          <w:marLeft w:val="0"/>
          <w:marRight w:val="0"/>
          <w:marTop w:val="240"/>
          <w:marBottom w:val="240"/>
          <w:divBdr>
            <w:top w:val="none" w:sz="0" w:space="0" w:color="auto"/>
            <w:left w:val="none" w:sz="0" w:space="0" w:color="auto"/>
            <w:bottom w:val="none" w:sz="0" w:space="0" w:color="auto"/>
            <w:right w:val="none" w:sz="0" w:space="0" w:color="auto"/>
          </w:divBdr>
        </w:div>
        <w:div w:id="2038266560">
          <w:marLeft w:val="0"/>
          <w:marRight w:val="0"/>
          <w:marTop w:val="240"/>
          <w:marBottom w:val="240"/>
          <w:divBdr>
            <w:top w:val="none" w:sz="0" w:space="0" w:color="auto"/>
            <w:left w:val="none" w:sz="0" w:space="0" w:color="auto"/>
            <w:bottom w:val="none" w:sz="0" w:space="0" w:color="auto"/>
            <w:right w:val="none" w:sz="0" w:space="0" w:color="auto"/>
          </w:divBdr>
        </w:div>
      </w:divsChild>
    </w:div>
    <w:div w:id="1512062284">
      <w:bodyDiv w:val="1"/>
      <w:marLeft w:val="0"/>
      <w:marRight w:val="0"/>
      <w:marTop w:val="0"/>
      <w:marBottom w:val="0"/>
      <w:divBdr>
        <w:top w:val="none" w:sz="0" w:space="0" w:color="auto"/>
        <w:left w:val="none" w:sz="0" w:space="0" w:color="auto"/>
        <w:bottom w:val="none" w:sz="0" w:space="0" w:color="auto"/>
        <w:right w:val="none" w:sz="0" w:space="0" w:color="auto"/>
      </w:divBdr>
    </w:div>
    <w:div w:id="1669013799">
      <w:bodyDiv w:val="1"/>
      <w:marLeft w:val="0"/>
      <w:marRight w:val="0"/>
      <w:marTop w:val="0"/>
      <w:marBottom w:val="0"/>
      <w:divBdr>
        <w:top w:val="none" w:sz="0" w:space="0" w:color="auto"/>
        <w:left w:val="none" w:sz="0" w:space="0" w:color="auto"/>
        <w:bottom w:val="none" w:sz="0" w:space="0" w:color="auto"/>
        <w:right w:val="none" w:sz="0" w:space="0" w:color="auto"/>
      </w:divBdr>
    </w:div>
    <w:div w:id="1680427647">
      <w:bodyDiv w:val="1"/>
      <w:marLeft w:val="0"/>
      <w:marRight w:val="0"/>
      <w:marTop w:val="0"/>
      <w:marBottom w:val="0"/>
      <w:divBdr>
        <w:top w:val="none" w:sz="0" w:space="0" w:color="auto"/>
        <w:left w:val="none" w:sz="0" w:space="0" w:color="auto"/>
        <w:bottom w:val="none" w:sz="0" w:space="0" w:color="auto"/>
        <w:right w:val="none" w:sz="0" w:space="0" w:color="auto"/>
      </w:divBdr>
    </w:div>
    <w:div w:id="1715495011">
      <w:bodyDiv w:val="1"/>
      <w:marLeft w:val="0"/>
      <w:marRight w:val="0"/>
      <w:marTop w:val="0"/>
      <w:marBottom w:val="0"/>
      <w:divBdr>
        <w:top w:val="none" w:sz="0" w:space="0" w:color="auto"/>
        <w:left w:val="none" w:sz="0" w:space="0" w:color="auto"/>
        <w:bottom w:val="none" w:sz="0" w:space="0" w:color="auto"/>
        <w:right w:val="none" w:sz="0" w:space="0" w:color="auto"/>
      </w:divBdr>
    </w:div>
    <w:div w:id="1908149581">
      <w:bodyDiv w:val="1"/>
      <w:marLeft w:val="0"/>
      <w:marRight w:val="0"/>
      <w:marTop w:val="0"/>
      <w:marBottom w:val="0"/>
      <w:divBdr>
        <w:top w:val="none" w:sz="0" w:space="0" w:color="auto"/>
        <w:left w:val="none" w:sz="0" w:space="0" w:color="auto"/>
        <w:bottom w:val="none" w:sz="0" w:space="0" w:color="auto"/>
        <w:right w:val="none" w:sz="0" w:space="0" w:color="auto"/>
      </w:divBdr>
      <w:divsChild>
        <w:div w:id="1787578622">
          <w:marLeft w:val="0"/>
          <w:marRight w:val="0"/>
          <w:marTop w:val="240"/>
          <w:marBottom w:val="240"/>
          <w:divBdr>
            <w:top w:val="none" w:sz="0" w:space="0" w:color="auto"/>
            <w:left w:val="none" w:sz="0" w:space="0" w:color="auto"/>
            <w:bottom w:val="none" w:sz="0" w:space="0" w:color="auto"/>
            <w:right w:val="none" w:sz="0" w:space="0" w:color="auto"/>
          </w:divBdr>
        </w:div>
        <w:div w:id="1525094074">
          <w:marLeft w:val="0"/>
          <w:marRight w:val="0"/>
          <w:marTop w:val="240"/>
          <w:marBottom w:val="240"/>
          <w:divBdr>
            <w:top w:val="none" w:sz="0" w:space="0" w:color="auto"/>
            <w:left w:val="none" w:sz="0" w:space="0" w:color="auto"/>
            <w:bottom w:val="none" w:sz="0" w:space="0" w:color="auto"/>
            <w:right w:val="none" w:sz="0" w:space="0" w:color="auto"/>
          </w:divBdr>
        </w:div>
        <w:div w:id="1919553421">
          <w:marLeft w:val="0"/>
          <w:marRight w:val="0"/>
          <w:marTop w:val="240"/>
          <w:marBottom w:val="240"/>
          <w:divBdr>
            <w:top w:val="none" w:sz="0" w:space="0" w:color="auto"/>
            <w:left w:val="none" w:sz="0" w:space="0" w:color="auto"/>
            <w:bottom w:val="none" w:sz="0" w:space="0" w:color="auto"/>
            <w:right w:val="none" w:sz="0" w:space="0" w:color="auto"/>
          </w:divBdr>
        </w:div>
        <w:div w:id="661275759">
          <w:marLeft w:val="0"/>
          <w:marRight w:val="0"/>
          <w:marTop w:val="240"/>
          <w:marBottom w:val="240"/>
          <w:divBdr>
            <w:top w:val="none" w:sz="0" w:space="0" w:color="auto"/>
            <w:left w:val="none" w:sz="0" w:space="0" w:color="auto"/>
            <w:bottom w:val="none" w:sz="0" w:space="0" w:color="auto"/>
            <w:right w:val="none" w:sz="0" w:space="0" w:color="auto"/>
          </w:divBdr>
        </w:div>
        <w:div w:id="1941525016">
          <w:marLeft w:val="0"/>
          <w:marRight w:val="0"/>
          <w:marTop w:val="240"/>
          <w:marBottom w:val="240"/>
          <w:divBdr>
            <w:top w:val="none" w:sz="0" w:space="0" w:color="auto"/>
            <w:left w:val="none" w:sz="0" w:space="0" w:color="auto"/>
            <w:bottom w:val="none" w:sz="0" w:space="0" w:color="auto"/>
            <w:right w:val="none" w:sz="0" w:space="0" w:color="auto"/>
          </w:divBdr>
        </w:div>
        <w:div w:id="331029070">
          <w:marLeft w:val="0"/>
          <w:marRight w:val="0"/>
          <w:marTop w:val="240"/>
          <w:marBottom w:val="240"/>
          <w:divBdr>
            <w:top w:val="none" w:sz="0" w:space="0" w:color="auto"/>
            <w:left w:val="none" w:sz="0" w:space="0" w:color="auto"/>
            <w:bottom w:val="none" w:sz="0" w:space="0" w:color="auto"/>
            <w:right w:val="none" w:sz="0" w:space="0" w:color="auto"/>
          </w:divBdr>
        </w:div>
        <w:div w:id="864446259">
          <w:marLeft w:val="0"/>
          <w:marRight w:val="0"/>
          <w:marTop w:val="240"/>
          <w:marBottom w:val="240"/>
          <w:divBdr>
            <w:top w:val="none" w:sz="0" w:space="0" w:color="auto"/>
            <w:left w:val="none" w:sz="0" w:space="0" w:color="auto"/>
            <w:bottom w:val="none" w:sz="0" w:space="0" w:color="auto"/>
            <w:right w:val="none" w:sz="0" w:space="0" w:color="auto"/>
          </w:divBdr>
        </w:div>
        <w:div w:id="598756056">
          <w:marLeft w:val="0"/>
          <w:marRight w:val="0"/>
          <w:marTop w:val="240"/>
          <w:marBottom w:val="240"/>
          <w:divBdr>
            <w:top w:val="none" w:sz="0" w:space="0" w:color="auto"/>
            <w:left w:val="none" w:sz="0" w:space="0" w:color="auto"/>
            <w:bottom w:val="none" w:sz="0" w:space="0" w:color="auto"/>
            <w:right w:val="none" w:sz="0" w:space="0" w:color="auto"/>
          </w:divBdr>
        </w:div>
        <w:div w:id="1632131740">
          <w:marLeft w:val="0"/>
          <w:marRight w:val="0"/>
          <w:marTop w:val="240"/>
          <w:marBottom w:val="240"/>
          <w:divBdr>
            <w:top w:val="none" w:sz="0" w:space="0" w:color="auto"/>
            <w:left w:val="none" w:sz="0" w:space="0" w:color="auto"/>
            <w:bottom w:val="none" w:sz="0" w:space="0" w:color="auto"/>
            <w:right w:val="none" w:sz="0" w:space="0" w:color="auto"/>
          </w:divBdr>
        </w:div>
        <w:div w:id="755630583">
          <w:marLeft w:val="0"/>
          <w:marRight w:val="0"/>
          <w:marTop w:val="240"/>
          <w:marBottom w:val="240"/>
          <w:divBdr>
            <w:top w:val="none" w:sz="0" w:space="0" w:color="auto"/>
            <w:left w:val="none" w:sz="0" w:space="0" w:color="auto"/>
            <w:bottom w:val="none" w:sz="0" w:space="0" w:color="auto"/>
            <w:right w:val="none" w:sz="0" w:space="0" w:color="auto"/>
          </w:divBdr>
        </w:div>
        <w:div w:id="1767459157">
          <w:marLeft w:val="0"/>
          <w:marRight w:val="0"/>
          <w:marTop w:val="240"/>
          <w:marBottom w:val="240"/>
          <w:divBdr>
            <w:top w:val="none" w:sz="0" w:space="0" w:color="auto"/>
            <w:left w:val="none" w:sz="0" w:space="0" w:color="auto"/>
            <w:bottom w:val="none" w:sz="0" w:space="0" w:color="auto"/>
            <w:right w:val="none" w:sz="0" w:space="0" w:color="auto"/>
          </w:divBdr>
        </w:div>
      </w:divsChild>
    </w:div>
    <w:div w:id="1913155180">
      <w:bodyDiv w:val="1"/>
      <w:marLeft w:val="0"/>
      <w:marRight w:val="0"/>
      <w:marTop w:val="0"/>
      <w:marBottom w:val="0"/>
      <w:divBdr>
        <w:top w:val="none" w:sz="0" w:space="0" w:color="auto"/>
        <w:left w:val="none" w:sz="0" w:space="0" w:color="auto"/>
        <w:bottom w:val="none" w:sz="0" w:space="0" w:color="auto"/>
        <w:right w:val="none" w:sz="0" w:space="0" w:color="auto"/>
      </w:divBdr>
    </w:div>
    <w:div w:id="1964966130">
      <w:bodyDiv w:val="1"/>
      <w:marLeft w:val="0"/>
      <w:marRight w:val="0"/>
      <w:marTop w:val="0"/>
      <w:marBottom w:val="0"/>
      <w:divBdr>
        <w:top w:val="none" w:sz="0" w:space="0" w:color="auto"/>
        <w:left w:val="none" w:sz="0" w:space="0" w:color="auto"/>
        <w:bottom w:val="none" w:sz="0" w:space="0" w:color="auto"/>
        <w:right w:val="none" w:sz="0" w:space="0" w:color="auto"/>
      </w:divBdr>
      <w:divsChild>
        <w:div w:id="1949314298">
          <w:marLeft w:val="0"/>
          <w:marRight w:val="0"/>
          <w:marTop w:val="240"/>
          <w:marBottom w:val="240"/>
          <w:divBdr>
            <w:top w:val="none" w:sz="0" w:space="0" w:color="auto"/>
            <w:left w:val="none" w:sz="0" w:space="0" w:color="auto"/>
            <w:bottom w:val="none" w:sz="0" w:space="0" w:color="auto"/>
            <w:right w:val="none" w:sz="0" w:space="0" w:color="auto"/>
          </w:divBdr>
        </w:div>
        <w:div w:id="2143573316">
          <w:marLeft w:val="0"/>
          <w:marRight w:val="0"/>
          <w:marTop w:val="240"/>
          <w:marBottom w:val="240"/>
          <w:divBdr>
            <w:top w:val="none" w:sz="0" w:space="0" w:color="auto"/>
            <w:left w:val="none" w:sz="0" w:space="0" w:color="auto"/>
            <w:bottom w:val="none" w:sz="0" w:space="0" w:color="auto"/>
            <w:right w:val="none" w:sz="0" w:space="0" w:color="auto"/>
          </w:divBdr>
        </w:div>
        <w:div w:id="1015887735">
          <w:marLeft w:val="0"/>
          <w:marRight w:val="0"/>
          <w:marTop w:val="240"/>
          <w:marBottom w:val="240"/>
          <w:divBdr>
            <w:top w:val="none" w:sz="0" w:space="0" w:color="auto"/>
            <w:left w:val="none" w:sz="0" w:space="0" w:color="auto"/>
            <w:bottom w:val="none" w:sz="0" w:space="0" w:color="auto"/>
            <w:right w:val="none" w:sz="0" w:space="0" w:color="auto"/>
          </w:divBdr>
        </w:div>
        <w:div w:id="1841457195">
          <w:marLeft w:val="0"/>
          <w:marRight w:val="0"/>
          <w:marTop w:val="240"/>
          <w:marBottom w:val="240"/>
          <w:divBdr>
            <w:top w:val="none" w:sz="0" w:space="0" w:color="auto"/>
            <w:left w:val="none" w:sz="0" w:space="0" w:color="auto"/>
            <w:bottom w:val="none" w:sz="0" w:space="0" w:color="auto"/>
            <w:right w:val="none" w:sz="0" w:space="0" w:color="auto"/>
          </w:divBdr>
        </w:div>
        <w:div w:id="1464497937">
          <w:marLeft w:val="0"/>
          <w:marRight w:val="0"/>
          <w:marTop w:val="240"/>
          <w:marBottom w:val="240"/>
          <w:divBdr>
            <w:top w:val="none" w:sz="0" w:space="0" w:color="auto"/>
            <w:left w:val="none" w:sz="0" w:space="0" w:color="auto"/>
            <w:bottom w:val="none" w:sz="0" w:space="0" w:color="auto"/>
            <w:right w:val="none" w:sz="0" w:space="0" w:color="auto"/>
          </w:divBdr>
        </w:div>
        <w:div w:id="1841266416">
          <w:marLeft w:val="0"/>
          <w:marRight w:val="0"/>
          <w:marTop w:val="240"/>
          <w:marBottom w:val="240"/>
          <w:divBdr>
            <w:top w:val="none" w:sz="0" w:space="0" w:color="auto"/>
            <w:left w:val="none" w:sz="0" w:space="0" w:color="auto"/>
            <w:bottom w:val="none" w:sz="0" w:space="0" w:color="auto"/>
            <w:right w:val="none" w:sz="0" w:space="0" w:color="auto"/>
          </w:divBdr>
        </w:div>
        <w:div w:id="1767266657">
          <w:marLeft w:val="0"/>
          <w:marRight w:val="0"/>
          <w:marTop w:val="240"/>
          <w:marBottom w:val="240"/>
          <w:divBdr>
            <w:top w:val="none" w:sz="0" w:space="0" w:color="auto"/>
            <w:left w:val="none" w:sz="0" w:space="0" w:color="auto"/>
            <w:bottom w:val="none" w:sz="0" w:space="0" w:color="auto"/>
            <w:right w:val="none" w:sz="0" w:space="0" w:color="auto"/>
          </w:divBdr>
        </w:div>
        <w:div w:id="47189055">
          <w:marLeft w:val="0"/>
          <w:marRight w:val="0"/>
          <w:marTop w:val="240"/>
          <w:marBottom w:val="240"/>
          <w:divBdr>
            <w:top w:val="none" w:sz="0" w:space="0" w:color="auto"/>
            <w:left w:val="none" w:sz="0" w:space="0" w:color="auto"/>
            <w:bottom w:val="none" w:sz="0" w:space="0" w:color="auto"/>
            <w:right w:val="none" w:sz="0" w:space="0" w:color="auto"/>
          </w:divBdr>
        </w:div>
        <w:div w:id="1735933896">
          <w:marLeft w:val="0"/>
          <w:marRight w:val="0"/>
          <w:marTop w:val="240"/>
          <w:marBottom w:val="240"/>
          <w:divBdr>
            <w:top w:val="none" w:sz="0" w:space="0" w:color="auto"/>
            <w:left w:val="none" w:sz="0" w:space="0" w:color="auto"/>
            <w:bottom w:val="none" w:sz="0" w:space="0" w:color="auto"/>
            <w:right w:val="none" w:sz="0" w:space="0" w:color="auto"/>
          </w:divBdr>
        </w:div>
        <w:div w:id="1767270706">
          <w:marLeft w:val="0"/>
          <w:marRight w:val="0"/>
          <w:marTop w:val="240"/>
          <w:marBottom w:val="240"/>
          <w:divBdr>
            <w:top w:val="none" w:sz="0" w:space="0" w:color="auto"/>
            <w:left w:val="none" w:sz="0" w:space="0" w:color="auto"/>
            <w:bottom w:val="none" w:sz="0" w:space="0" w:color="auto"/>
            <w:right w:val="none" w:sz="0" w:space="0" w:color="auto"/>
          </w:divBdr>
        </w:div>
        <w:div w:id="1397557635">
          <w:marLeft w:val="0"/>
          <w:marRight w:val="0"/>
          <w:marTop w:val="240"/>
          <w:marBottom w:val="240"/>
          <w:divBdr>
            <w:top w:val="none" w:sz="0" w:space="0" w:color="auto"/>
            <w:left w:val="none" w:sz="0" w:space="0" w:color="auto"/>
            <w:bottom w:val="none" w:sz="0" w:space="0" w:color="auto"/>
            <w:right w:val="none" w:sz="0" w:space="0" w:color="auto"/>
          </w:divBdr>
        </w:div>
      </w:divsChild>
    </w:div>
    <w:div w:id="1975911371">
      <w:bodyDiv w:val="1"/>
      <w:marLeft w:val="0"/>
      <w:marRight w:val="0"/>
      <w:marTop w:val="0"/>
      <w:marBottom w:val="0"/>
      <w:divBdr>
        <w:top w:val="none" w:sz="0" w:space="0" w:color="auto"/>
        <w:left w:val="none" w:sz="0" w:space="0" w:color="auto"/>
        <w:bottom w:val="none" w:sz="0" w:space="0" w:color="auto"/>
        <w:right w:val="none" w:sz="0" w:space="0" w:color="auto"/>
      </w:divBdr>
      <w:divsChild>
        <w:div w:id="89470455">
          <w:marLeft w:val="0"/>
          <w:marRight w:val="0"/>
          <w:marTop w:val="0"/>
          <w:marBottom w:val="0"/>
          <w:divBdr>
            <w:top w:val="none" w:sz="0" w:space="0" w:color="auto"/>
            <w:left w:val="none" w:sz="0" w:space="0" w:color="auto"/>
            <w:bottom w:val="none" w:sz="0" w:space="0" w:color="auto"/>
            <w:right w:val="none" w:sz="0" w:space="0" w:color="auto"/>
          </w:divBdr>
        </w:div>
        <w:div w:id="578559815">
          <w:marLeft w:val="0"/>
          <w:marRight w:val="0"/>
          <w:marTop w:val="0"/>
          <w:marBottom w:val="0"/>
          <w:divBdr>
            <w:top w:val="none" w:sz="0" w:space="0" w:color="auto"/>
            <w:left w:val="none" w:sz="0" w:space="0" w:color="auto"/>
            <w:bottom w:val="none" w:sz="0" w:space="0" w:color="auto"/>
            <w:right w:val="none" w:sz="0" w:space="0" w:color="auto"/>
          </w:divBdr>
        </w:div>
        <w:div w:id="594749107">
          <w:marLeft w:val="0"/>
          <w:marRight w:val="0"/>
          <w:marTop w:val="0"/>
          <w:marBottom w:val="0"/>
          <w:divBdr>
            <w:top w:val="none" w:sz="0" w:space="0" w:color="auto"/>
            <w:left w:val="none" w:sz="0" w:space="0" w:color="auto"/>
            <w:bottom w:val="none" w:sz="0" w:space="0" w:color="auto"/>
            <w:right w:val="none" w:sz="0" w:space="0" w:color="auto"/>
          </w:divBdr>
          <w:divsChild>
            <w:div w:id="2010205927">
              <w:marLeft w:val="0"/>
              <w:marRight w:val="0"/>
              <w:marTop w:val="240"/>
              <w:marBottom w:val="240"/>
              <w:divBdr>
                <w:top w:val="none" w:sz="0" w:space="0" w:color="auto"/>
                <w:left w:val="none" w:sz="0" w:space="0" w:color="auto"/>
                <w:bottom w:val="none" w:sz="0" w:space="0" w:color="auto"/>
                <w:right w:val="none" w:sz="0" w:space="0" w:color="auto"/>
              </w:divBdr>
              <w:divsChild>
                <w:div w:id="1134758378">
                  <w:marLeft w:val="0"/>
                  <w:marRight w:val="120"/>
                  <w:marTop w:val="0"/>
                  <w:marBottom w:val="180"/>
                  <w:divBdr>
                    <w:top w:val="none" w:sz="0" w:space="0" w:color="auto"/>
                    <w:left w:val="none" w:sz="0" w:space="0" w:color="auto"/>
                    <w:bottom w:val="none" w:sz="0" w:space="0" w:color="auto"/>
                    <w:right w:val="none" w:sz="0" w:space="0" w:color="auto"/>
                  </w:divBdr>
                </w:div>
                <w:div w:id="1559439788">
                  <w:marLeft w:val="0"/>
                  <w:marRight w:val="120"/>
                  <w:marTop w:val="0"/>
                  <w:marBottom w:val="180"/>
                  <w:divBdr>
                    <w:top w:val="none" w:sz="0" w:space="0" w:color="auto"/>
                    <w:left w:val="none" w:sz="0" w:space="0" w:color="auto"/>
                    <w:bottom w:val="none" w:sz="0" w:space="0" w:color="auto"/>
                    <w:right w:val="none" w:sz="0" w:space="0" w:color="auto"/>
                  </w:divBdr>
                </w:div>
                <w:div w:id="1660310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578953">
          <w:marLeft w:val="0"/>
          <w:marRight w:val="0"/>
          <w:marTop w:val="0"/>
          <w:marBottom w:val="0"/>
          <w:divBdr>
            <w:top w:val="none" w:sz="0" w:space="0" w:color="auto"/>
            <w:left w:val="none" w:sz="0" w:space="0" w:color="auto"/>
            <w:bottom w:val="none" w:sz="0" w:space="0" w:color="auto"/>
            <w:right w:val="none" w:sz="0" w:space="0" w:color="auto"/>
          </w:divBdr>
        </w:div>
        <w:div w:id="1331719383">
          <w:marLeft w:val="0"/>
          <w:marRight w:val="0"/>
          <w:marTop w:val="0"/>
          <w:marBottom w:val="0"/>
          <w:divBdr>
            <w:top w:val="none" w:sz="0" w:space="0" w:color="auto"/>
            <w:left w:val="none" w:sz="0" w:space="0" w:color="auto"/>
            <w:bottom w:val="none" w:sz="0" w:space="0" w:color="auto"/>
            <w:right w:val="none" w:sz="0" w:space="0" w:color="auto"/>
          </w:divBdr>
        </w:div>
        <w:div w:id="1935699281">
          <w:marLeft w:val="0"/>
          <w:marRight w:val="0"/>
          <w:marTop w:val="0"/>
          <w:marBottom w:val="0"/>
          <w:divBdr>
            <w:top w:val="none" w:sz="0" w:space="0" w:color="auto"/>
            <w:left w:val="none" w:sz="0" w:space="0" w:color="auto"/>
            <w:bottom w:val="none" w:sz="0" w:space="0" w:color="auto"/>
            <w:right w:val="none" w:sz="0" w:space="0" w:color="auto"/>
          </w:divBdr>
        </w:div>
      </w:divsChild>
    </w:div>
    <w:div w:id="2091927778">
      <w:bodyDiv w:val="1"/>
      <w:marLeft w:val="0"/>
      <w:marRight w:val="0"/>
      <w:marTop w:val="0"/>
      <w:marBottom w:val="0"/>
      <w:divBdr>
        <w:top w:val="none" w:sz="0" w:space="0" w:color="auto"/>
        <w:left w:val="none" w:sz="0" w:space="0" w:color="auto"/>
        <w:bottom w:val="none" w:sz="0" w:space="0" w:color="auto"/>
        <w:right w:val="none" w:sz="0" w:space="0" w:color="auto"/>
      </w:divBdr>
      <w:divsChild>
        <w:div w:id="557403793">
          <w:marLeft w:val="0"/>
          <w:marRight w:val="0"/>
          <w:marTop w:val="0"/>
          <w:marBottom w:val="0"/>
          <w:divBdr>
            <w:top w:val="none" w:sz="0" w:space="0" w:color="auto"/>
            <w:left w:val="none" w:sz="0" w:space="0" w:color="auto"/>
            <w:bottom w:val="none" w:sz="0" w:space="0" w:color="auto"/>
            <w:right w:val="none" w:sz="0" w:space="0" w:color="auto"/>
          </w:divBdr>
        </w:div>
        <w:div w:id="844438252">
          <w:marLeft w:val="0"/>
          <w:marRight w:val="0"/>
          <w:marTop w:val="0"/>
          <w:marBottom w:val="0"/>
          <w:divBdr>
            <w:top w:val="none" w:sz="0" w:space="0" w:color="auto"/>
            <w:left w:val="none" w:sz="0" w:space="0" w:color="auto"/>
            <w:bottom w:val="none" w:sz="0" w:space="0" w:color="auto"/>
            <w:right w:val="none" w:sz="0" w:space="0" w:color="auto"/>
          </w:divBdr>
        </w:div>
        <w:div w:id="891815394">
          <w:marLeft w:val="0"/>
          <w:marRight w:val="0"/>
          <w:marTop w:val="0"/>
          <w:marBottom w:val="0"/>
          <w:divBdr>
            <w:top w:val="none" w:sz="0" w:space="0" w:color="auto"/>
            <w:left w:val="none" w:sz="0" w:space="0" w:color="auto"/>
            <w:bottom w:val="none" w:sz="0" w:space="0" w:color="auto"/>
            <w:right w:val="none" w:sz="0" w:space="0" w:color="auto"/>
          </w:divBdr>
        </w:div>
        <w:div w:id="1038121049">
          <w:marLeft w:val="0"/>
          <w:marRight w:val="0"/>
          <w:marTop w:val="0"/>
          <w:marBottom w:val="0"/>
          <w:divBdr>
            <w:top w:val="none" w:sz="0" w:space="0" w:color="auto"/>
            <w:left w:val="none" w:sz="0" w:space="0" w:color="auto"/>
            <w:bottom w:val="none" w:sz="0" w:space="0" w:color="auto"/>
            <w:right w:val="none" w:sz="0" w:space="0" w:color="auto"/>
          </w:divBdr>
          <w:divsChild>
            <w:div w:id="454640386">
              <w:marLeft w:val="0"/>
              <w:marRight w:val="0"/>
              <w:marTop w:val="30"/>
              <w:marBottom w:val="30"/>
              <w:divBdr>
                <w:top w:val="none" w:sz="0" w:space="0" w:color="auto"/>
                <w:left w:val="none" w:sz="0" w:space="0" w:color="auto"/>
                <w:bottom w:val="none" w:sz="0" w:space="0" w:color="auto"/>
                <w:right w:val="none" w:sz="0" w:space="0" w:color="auto"/>
              </w:divBdr>
              <w:divsChild>
                <w:div w:id="471799501">
                  <w:marLeft w:val="0"/>
                  <w:marRight w:val="0"/>
                  <w:marTop w:val="0"/>
                  <w:marBottom w:val="0"/>
                  <w:divBdr>
                    <w:top w:val="none" w:sz="0" w:space="0" w:color="auto"/>
                    <w:left w:val="none" w:sz="0" w:space="0" w:color="auto"/>
                    <w:bottom w:val="none" w:sz="0" w:space="0" w:color="auto"/>
                    <w:right w:val="none" w:sz="0" w:space="0" w:color="auto"/>
                  </w:divBdr>
                </w:div>
                <w:div w:id="486047361">
                  <w:marLeft w:val="0"/>
                  <w:marRight w:val="0"/>
                  <w:marTop w:val="0"/>
                  <w:marBottom w:val="0"/>
                  <w:divBdr>
                    <w:top w:val="none" w:sz="0" w:space="0" w:color="auto"/>
                    <w:left w:val="none" w:sz="0" w:space="0" w:color="auto"/>
                    <w:bottom w:val="none" w:sz="0" w:space="0" w:color="auto"/>
                    <w:right w:val="none" w:sz="0" w:space="0" w:color="auto"/>
                  </w:divBdr>
                </w:div>
                <w:div w:id="520244744">
                  <w:marLeft w:val="0"/>
                  <w:marRight w:val="0"/>
                  <w:marTop w:val="0"/>
                  <w:marBottom w:val="0"/>
                  <w:divBdr>
                    <w:top w:val="none" w:sz="0" w:space="0" w:color="auto"/>
                    <w:left w:val="none" w:sz="0" w:space="0" w:color="auto"/>
                    <w:bottom w:val="none" w:sz="0" w:space="0" w:color="auto"/>
                    <w:right w:val="none" w:sz="0" w:space="0" w:color="auto"/>
                  </w:divBdr>
                </w:div>
                <w:div w:id="719280462">
                  <w:marLeft w:val="0"/>
                  <w:marRight w:val="0"/>
                  <w:marTop w:val="0"/>
                  <w:marBottom w:val="0"/>
                  <w:divBdr>
                    <w:top w:val="none" w:sz="0" w:space="0" w:color="auto"/>
                    <w:left w:val="none" w:sz="0" w:space="0" w:color="auto"/>
                    <w:bottom w:val="none" w:sz="0" w:space="0" w:color="auto"/>
                    <w:right w:val="none" w:sz="0" w:space="0" w:color="auto"/>
                  </w:divBdr>
                </w:div>
                <w:div w:id="751856242">
                  <w:marLeft w:val="0"/>
                  <w:marRight w:val="0"/>
                  <w:marTop w:val="0"/>
                  <w:marBottom w:val="0"/>
                  <w:divBdr>
                    <w:top w:val="none" w:sz="0" w:space="0" w:color="auto"/>
                    <w:left w:val="none" w:sz="0" w:space="0" w:color="auto"/>
                    <w:bottom w:val="none" w:sz="0" w:space="0" w:color="auto"/>
                    <w:right w:val="none" w:sz="0" w:space="0" w:color="auto"/>
                  </w:divBdr>
                </w:div>
                <w:div w:id="769013158">
                  <w:marLeft w:val="0"/>
                  <w:marRight w:val="0"/>
                  <w:marTop w:val="0"/>
                  <w:marBottom w:val="0"/>
                  <w:divBdr>
                    <w:top w:val="none" w:sz="0" w:space="0" w:color="auto"/>
                    <w:left w:val="none" w:sz="0" w:space="0" w:color="auto"/>
                    <w:bottom w:val="none" w:sz="0" w:space="0" w:color="auto"/>
                    <w:right w:val="none" w:sz="0" w:space="0" w:color="auto"/>
                  </w:divBdr>
                </w:div>
                <w:div w:id="920531177">
                  <w:marLeft w:val="0"/>
                  <w:marRight w:val="0"/>
                  <w:marTop w:val="0"/>
                  <w:marBottom w:val="0"/>
                  <w:divBdr>
                    <w:top w:val="none" w:sz="0" w:space="0" w:color="auto"/>
                    <w:left w:val="none" w:sz="0" w:space="0" w:color="auto"/>
                    <w:bottom w:val="none" w:sz="0" w:space="0" w:color="auto"/>
                    <w:right w:val="none" w:sz="0" w:space="0" w:color="auto"/>
                  </w:divBdr>
                </w:div>
                <w:div w:id="950821927">
                  <w:marLeft w:val="0"/>
                  <w:marRight w:val="0"/>
                  <w:marTop w:val="0"/>
                  <w:marBottom w:val="0"/>
                  <w:divBdr>
                    <w:top w:val="none" w:sz="0" w:space="0" w:color="auto"/>
                    <w:left w:val="none" w:sz="0" w:space="0" w:color="auto"/>
                    <w:bottom w:val="none" w:sz="0" w:space="0" w:color="auto"/>
                    <w:right w:val="none" w:sz="0" w:space="0" w:color="auto"/>
                  </w:divBdr>
                </w:div>
                <w:div w:id="1075593968">
                  <w:marLeft w:val="0"/>
                  <w:marRight w:val="0"/>
                  <w:marTop w:val="0"/>
                  <w:marBottom w:val="0"/>
                  <w:divBdr>
                    <w:top w:val="none" w:sz="0" w:space="0" w:color="auto"/>
                    <w:left w:val="none" w:sz="0" w:space="0" w:color="auto"/>
                    <w:bottom w:val="none" w:sz="0" w:space="0" w:color="auto"/>
                    <w:right w:val="none" w:sz="0" w:space="0" w:color="auto"/>
                  </w:divBdr>
                </w:div>
                <w:div w:id="1118639717">
                  <w:marLeft w:val="0"/>
                  <w:marRight w:val="0"/>
                  <w:marTop w:val="0"/>
                  <w:marBottom w:val="0"/>
                  <w:divBdr>
                    <w:top w:val="none" w:sz="0" w:space="0" w:color="auto"/>
                    <w:left w:val="none" w:sz="0" w:space="0" w:color="auto"/>
                    <w:bottom w:val="none" w:sz="0" w:space="0" w:color="auto"/>
                    <w:right w:val="none" w:sz="0" w:space="0" w:color="auto"/>
                  </w:divBdr>
                </w:div>
                <w:div w:id="1179268523">
                  <w:marLeft w:val="0"/>
                  <w:marRight w:val="0"/>
                  <w:marTop w:val="0"/>
                  <w:marBottom w:val="0"/>
                  <w:divBdr>
                    <w:top w:val="none" w:sz="0" w:space="0" w:color="auto"/>
                    <w:left w:val="none" w:sz="0" w:space="0" w:color="auto"/>
                    <w:bottom w:val="none" w:sz="0" w:space="0" w:color="auto"/>
                    <w:right w:val="none" w:sz="0" w:space="0" w:color="auto"/>
                  </w:divBdr>
                </w:div>
                <w:div w:id="1231229227">
                  <w:marLeft w:val="0"/>
                  <w:marRight w:val="0"/>
                  <w:marTop w:val="0"/>
                  <w:marBottom w:val="0"/>
                  <w:divBdr>
                    <w:top w:val="none" w:sz="0" w:space="0" w:color="auto"/>
                    <w:left w:val="none" w:sz="0" w:space="0" w:color="auto"/>
                    <w:bottom w:val="none" w:sz="0" w:space="0" w:color="auto"/>
                    <w:right w:val="none" w:sz="0" w:space="0" w:color="auto"/>
                  </w:divBdr>
                </w:div>
                <w:div w:id="1318072158">
                  <w:marLeft w:val="0"/>
                  <w:marRight w:val="0"/>
                  <w:marTop w:val="0"/>
                  <w:marBottom w:val="0"/>
                  <w:divBdr>
                    <w:top w:val="none" w:sz="0" w:space="0" w:color="auto"/>
                    <w:left w:val="none" w:sz="0" w:space="0" w:color="auto"/>
                    <w:bottom w:val="none" w:sz="0" w:space="0" w:color="auto"/>
                    <w:right w:val="none" w:sz="0" w:space="0" w:color="auto"/>
                  </w:divBdr>
                </w:div>
                <w:div w:id="1552690884">
                  <w:marLeft w:val="0"/>
                  <w:marRight w:val="0"/>
                  <w:marTop w:val="0"/>
                  <w:marBottom w:val="0"/>
                  <w:divBdr>
                    <w:top w:val="none" w:sz="0" w:space="0" w:color="auto"/>
                    <w:left w:val="none" w:sz="0" w:space="0" w:color="auto"/>
                    <w:bottom w:val="none" w:sz="0" w:space="0" w:color="auto"/>
                    <w:right w:val="none" w:sz="0" w:space="0" w:color="auto"/>
                  </w:divBdr>
                </w:div>
                <w:div w:id="1656566907">
                  <w:marLeft w:val="0"/>
                  <w:marRight w:val="0"/>
                  <w:marTop w:val="0"/>
                  <w:marBottom w:val="0"/>
                  <w:divBdr>
                    <w:top w:val="none" w:sz="0" w:space="0" w:color="auto"/>
                    <w:left w:val="none" w:sz="0" w:space="0" w:color="auto"/>
                    <w:bottom w:val="none" w:sz="0" w:space="0" w:color="auto"/>
                    <w:right w:val="none" w:sz="0" w:space="0" w:color="auto"/>
                  </w:divBdr>
                </w:div>
                <w:div w:id="1663855111">
                  <w:marLeft w:val="0"/>
                  <w:marRight w:val="0"/>
                  <w:marTop w:val="0"/>
                  <w:marBottom w:val="0"/>
                  <w:divBdr>
                    <w:top w:val="none" w:sz="0" w:space="0" w:color="auto"/>
                    <w:left w:val="none" w:sz="0" w:space="0" w:color="auto"/>
                    <w:bottom w:val="none" w:sz="0" w:space="0" w:color="auto"/>
                    <w:right w:val="none" w:sz="0" w:space="0" w:color="auto"/>
                  </w:divBdr>
                </w:div>
                <w:div w:id="1824809252">
                  <w:marLeft w:val="0"/>
                  <w:marRight w:val="0"/>
                  <w:marTop w:val="0"/>
                  <w:marBottom w:val="0"/>
                  <w:divBdr>
                    <w:top w:val="none" w:sz="0" w:space="0" w:color="auto"/>
                    <w:left w:val="none" w:sz="0" w:space="0" w:color="auto"/>
                    <w:bottom w:val="none" w:sz="0" w:space="0" w:color="auto"/>
                    <w:right w:val="none" w:sz="0" w:space="0" w:color="auto"/>
                  </w:divBdr>
                </w:div>
                <w:div w:id="1827431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6955415">
          <w:marLeft w:val="0"/>
          <w:marRight w:val="0"/>
          <w:marTop w:val="0"/>
          <w:marBottom w:val="0"/>
          <w:divBdr>
            <w:top w:val="none" w:sz="0" w:space="0" w:color="auto"/>
            <w:left w:val="none" w:sz="0" w:space="0" w:color="auto"/>
            <w:bottom w:val="none" w:sz="0" w:space="0" w:color="auto"/>
            <w:right w:val="none" w:sz="0" w:space="0" w:color="auto"/>
          </w:divBdr>
        </w:div>
        <w:div w:id="1109357312">
          <w:marLeft w:val="0"/>
          <w:marRight w:val="0"/>
          <w:marTop w:val="0"/>
          <w:marBottom w:val="0"/>
          <w:divBdr>
            <w:top w:val="none" w:sz="0" w:space="0" w:color="auto"/>
            <w:left w:val="none" w:sz="0" w:space="0" w:color="auto"/>
            <w:bottom w:val="none" w:sz="0" w:space="0" w:color="auto"/>
            <w:right w:val="none" w:sz="0" w:space="0" w:color="auto"/>
          </w:divBdr>
        </w:div>
        <w:div w:id="1329476960">
          <w:marLeft w:val="0"/>
          <w:marRight w:val="0"/>
          <w:marTop w:val="0"/>
          <w:marBottom w:val="0"/>
          <w:divBdr>
            <w:top w:val="none" w:sz="0" w:space="0" w:color="auto"/>
            <w:left w:val="none" w:sz="0" w:space="0" w:color="auto"/>
            <w:bottom w:val="none" w:sz="0" w:space="0" w:color="auto"/>
            <w:right w:val="none" w:sz="0" w:space="0" w:color="auto"/>
          </w:divBdr>
          <w:divsChild>
            <w:div w:id="609747583">
              <w:marLeft w:val="0"/>
              <w:marRight w:val="0"/>
              <w:marTop w:val="30"/>
              <w:marBottom w:val="30"/>
              <w:divBdr>
                <w:top w:val="none" w:sz="0" w:space="0" w:color="auto"/>
                <w:left w:val="none" w:sz="0" w:space="0" w:color="auto"/>
                <w:bottom w:val="none" w:sz="0" w:space="0" w:color="auto"/>
                <w:right w:val="none" w:sz="0" w:space="0" w:color="auto"/>
              </w:divBdr>
              <w:divsChild>
                <w:div w:id="22631416">
                  <w:marLeft w:val="0"/>
                  <w:marRight w:val="0"/>
                  <w:marTop w:val="0"/>
                  <w:marBottom w:val="0"/>
                  <w:divBdr>
                    <w:top w:val="none" w:sz="0" w:space="0" w:color="auto"/>
                    <w:left w:val="none" w:sz="0" w:space="0" w:color="auto"/>
                    <w:bottom w:val="none" w:sz="0" w:space="0" w:color="auto"/>
                    <w:right w:val="none" w:sz="0" w:space="0" w:color="auto"/>
                  </w:divBdr>
                </w:div>
                <w:div w:id="331572174">
                  <w:marLeft w:val="0"/>
                  <w:marRight w:val="0"/>
                  <w:marTop w:val="0"/>
                  <w:marBottom w:val="0"/>
                  <w:divBdr>
                    <w:top w:val="none" w:sz="0" w:space="0" w:color="auto"/>
                    <w:left w:val="none" w:sz="0" w:space="0" w:color="auto"/>
                    <w:bottom w:val="none" w:sz="0" w:space="0" w:color="auto"/>
                    <w:right w:val="none" w:sz="0" w:space="0" w:color="auto"/>
                  </w:divBdr>
                </w:div>
                <w:div w:id="512032931">
                  <w:marLeft w:val="0"/>
                  <w:marRight w:val="0"/>
                  <w:marTop w:val="0"/>
                  <w:marBottom w:val="0"/>
                  <w:divBdr>
                    <w:top w:val="none" w:sz="0" w:space="0" w:color="auto"/>
                    <w:left w:val="none" w:sz="0" w:space="0" w:color="auto"/>
                    <w:bottom w:val="none" w:sz="0" w:space="0" w:color="auto"/>
                    <w:right w:val="none" w:sz="0" w:space="0" w:color="auto"/>
                  </w:divBdr>
                </w:div>
                <w:div w:id="730539117">
                  <w:marLeft w:val="0"/>
                  <w:marRight w:val="0"/>
                  <w:marTop w:val="0"/>
                  <w:marBottom w:val="0"/>
                  <w:divBdr>
                    <w:top w:val="none" w:sz="0" w:space="0" w:color="auto"/>
                    <w:left w:val="none" w:sz="0" w:space="0" w:color="auto"/>
                    <w:bottom w:val="none" w:sz="0" w:space="0" w:color="auto"/>
                    <w:right w:val="none" w:sz="0" w:space="0" w:color="auto"/>
                  </w:divBdr>
                </w:div>
                <w:div w:id="820393774">
                  <w:marLeft w:val="0"/>
                  <w:marRight w:val="0"/>
                  <w:marTop w:val="0"/>
                  <w:marBottom w:val="0"/>
                  <w:divBdr>
                    <w:top w:val="none" w:sz="0" w:space="0" w:color="auto"/>
                    <w:left w:val="none" w:sz="0" w:space="0" w:color="auto"/>
                    <w:bottom w:val="none" w:sz="0" w:space="0" w:color="auto"/>
                    <w:right w:val="none" w:sz="0" w:space="0" w:color="auto"/>
                  </w:divBdr>
                </w:div>
                <w:div w:id="1787578444">
                  <w:marLeft w:val="0"/>
                  <w:marRight w:val="0"/>
                  <w:marTop w:val="0"/>
                  <w:marBottom w:val="0"/>
                  <w:divBdr>
                    <w:top w:val="none" w:sz="0" w:space="0" w:color="auto"/>
                    <w:left w:val="none" w:sz="0" w:space="0" w:color="auto"/>
                    <w:bottom w:val="none" w:sz="0" w:space="0" w:color="auto"/>
                    <w:right w:val="none" w:sz="0" w:space="0" w:color="auto"/>
                  </w:divBdr>
                </w:div>
                <w:div w:id="1842159235">
                  <w:marLeft w:val="0"/>
                  <w:marRight w:val="0"/>
                  <w:marTop w:val="0"/>
                  <w:marBottom w:val="0"/>
                  <w:divBdr>
                    <w:top w:val="none" w:sz="0" w:space="0" w:color="auto"/>
                    <w:left w:val="none" w:sz="0" w:space="0" w:color="auto"/>
                    <w:bottom w:val="none" w:sz="0" w:space="0" w:color="auto"/>
                    <w:right w:val="none" w:sz="0" w:space="0" w:color="auto"/>
                  </w:divBdr>
                </w:div>
                <w:div w:id="2119333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8314856">
          <w:marLeft w:val="0"/>
          <w:marRight w:val="0"/>
          <w:marTop w:val="0"/>
          <w:marBottom w:val="0"/>
          <w:divBdr>
            <w:top w:val="none" w:sz="0" w:space="0" w:color="auto"/>
            <w:left w:val="none" w:sz="0" w:space="0" w:color="auto"/>
            <w:bottom w:val="none" w:sz="0" w:space="0" w:color="auto"/>
            <w:right w:val="none" w:sz="0" w:space="0" w:color="auto"/>
          </w:divBdr>
        </w:div>
        <w:div w:id="1482817963">
          <w:marLeft w:val="0"/>
          <w:marRight w:val="0"/>
          <w:marTop w:val="0"/>
          <w:marBottom w:val="0"/>
          <w:divBdr>
            <w:top w:val="none" w:sz="0" w:space="0" w:color="auto"/>
            <w:left w:val="none" w:sz="0" w:space="0" w:color="auto"/>
            <w:bottom w:val="none" w:sz="0" w:space="0" w:color="auto"/>
            <w:right w:val="none" w:sz="0" w:space="0" w:color="auto"/>
          </w:divBdr>
          <w:divsChild>
            <w:div w:id="2033915241">
              <w:marLeft w:val="0"/>
              <w:marRight w:val="0"/>
              <w:marTop w:val="30"/>
              <w:marBottom w:val="30"/>
              <w:divBdr>
                <w:top w:val="none" w:sz="0" w:space="0" w:color="auto"/>
                <w:left w:val="none" w:sz="0" w:space="0" w:color="auto"/>
                <w:bottom w:val="none" w:sz="0" w:space="0" w:color="auto"/>
                <w:right w:val="none" w:sz="0" w:space="0" w:color="auto"/>
              </w:divBdr>
              <w:divsChild>
                <w:div w:id="29306346">
                  <w:marLeft w:val="0"/>
                  <w:marRight w:val="0"/>
                  <w:marTop w:val="0"/>
                  <w:marBottom w:val="0"/>
                  <w:divBdr>
                    <w:top w:val="none" w:sz="0" w:space="0" w:color="auto"/>
                    <w:left w:val="none" w:sz="0" w:space="0" w:color="auto"/>
                    <w:bottom w:val="none" w:sz="0" w:space="0" w:color="auto"/>
                    <w:right w:val="none" w:sz="0" w:space="0" w:color="auto"/>
                  </w:divBdr>
                </w:div>
                <w:div w:id="108009399">
                  <w:marLeft w:val="0"/>
                  <w:marRight w:val="0"/>
                  <w:marTop w:val="0"/>
                  <w:marBottom w:val="0"/>
                  <w:divBdr>
                    <w:top w:val="none" w:sz="0" w:space="0" w:color="auto"/>
                    <w:left w:val="none" w:sz="0" w:space="0" w:color="auto"/>
                    <w:bottom w:val="none" w:sz="0" w:space="0" w:color="auto"/>
                    <w:right w:val="none" w:sz="0" w:space="0" w:color="auto"/>
                  </w:divBdr>
                </w:div>
                <w:div w:id="235819531">
                  <w:marLeft w:val="0"/>
                  <w:marRight w:val="0"/>
                  <w:marTop w:val="0"/>
                  <w:marBottom w:val="0"/>
                  <w:divBdr>
                    <w:top w:val="none" w:sz="0" w:space="0" w:color="auto"/>
                    <w:left w:val="none" w:sz="0" w:space="0" w:color="auto"/>
                    <w:bottom w:val="none" w:sz="0" w:space="0" w:color="auto"/>
                    <w:right w:val="none" w:sz="0" w:space="0" w:color="auto"/>
                  </w:divBdr>
                </w:div>
                <w:div w:id="365180757">
                  <w:marLeft w:val="0"/>
                  <w:marRight w:val="0"/>
                  <w:marTop w:val="0"/>
                  <w:marBottom w:val="0"/>
                  <w:divBdr>
                    <w:top w:val="none" w:sz="0" w:space="0" w:color="auto"/>
                    <w:left w:val="none" w:sz="0" w:space="0" w:color="auto"/>
                    <w:bottom w:val="none" w:sz="0" w:space="0" w:color="auto"/>
                    <w:right w:val="none" w:sz="0" w:space="0" w:color="auto"/>
                  </w:divBdr>
                </w:div>
                <w:div w:id="434592467">
                  <w:marLeft w:val="0"/>
                  <w:marRight w:val="0"/>
                  <w:marTop w:val="0"/>
                  <w:marBottom w:val="0"/>
                  <w:divBdr>
                    <w:top w:val="none" w:sz="0" w:space="0" w:color="auto"/>
                    <w:left w:val="none" w:sz="0" w:space="0" w:color="auto"/>
                    <w:bottom w:val="none" w:sz="0" w:space="0" w:color="auto"/>
                    <w:right w:val="none" w:sz="0" w:space="0" w:color="auto"/>
                  </w:divBdr>
                </w:div>
                <w:div w:id="666977178">
                  <w:marLeft w:val="0"/>
                  <w:marRight w:val="0"/>
                  <w:marTop w:val="0"/>
                  <w:marBottom w:val="0"/>
                  <w:divBdr>
                    <w:top w:val="none" w:sz="0" w:space="0" w:color="auto"/>
                    <w:left w:val="none" w:sz="0" w:space="0" w:color="auto"/>
                    <w:bottom w:val="none" w:sz="0" w:space="0" w:color="auto"/>
                    <w:right w:val="none" w:sz="0" w:space="0" w:color="auto"/>
                  </w:divBdr>
                </w:div>
                <w:div w:id="985550604">
                  <w:marLeft w:val="0"/>
                  <w:marRight w:val="0"/>
                  <w:marTop w:val="0"/>
                  <w:marBottom w:val="0"/>
                  <w:divBdr>
                    <w:top w:val="none" w:sz="0" w:space="0" w:color="auto"/>
                    <w:left w:val="none" w:sz="0" w:space="0" w:color="auto"/>
                    <w:bottom w:val="none" w:sz="0" w:space="0" w:color="auto"/>
                    <w:right w:val="none" w:sz="0" w:space="0" w:color="auto"/>
                  </w:divBdr>
                </w:div>
                <w:div w:id="1106920403">
                  <w:marLeft w:val="0"/>
                  <w:marRight w:val="0"/>
                  <w:marTop w:val="0"/>
                  <w:marBottom w:val="0"/>
                  <w:divBdr>
                    <w:top w:val="none" w:sz="0" w:space="0" w:color="auto"/>
                    <w:left w:val="none" w:sz="0" w:space="0" w:color="auto"/>
                    <w:bottom w:val="none" w:sz="0" w:space="0" w:color="auto"/>
                    <w:right w:val="none" w:sz="0" w:space="0" w:color="auto"/>
                  </w:divBdr>
                </w:div>
                <w:div w:id="1262688663">
                  <w:marLeft w:val="0"/>
                  <w:marRight w:val="0"/>
                  <w:marTop w:val="0"/>
                  <w:marBottom w:val="0"/>
                  <w:divBdr>
                    <w:top w:val="none" w:sz="0" w:space="0" w:color="auto"/>
                    <w:left w:val="none" w:sz="0" w:space="0" w:color="auto"/>
                    <w:bottom w:val="none" w:sz="0" w:space="0" w:color="auto"/>
                    <w:right w:val="none" w:sz="0" w:space="0" w:color="auto"/>
                  </w:divBdr>
                </w:div>
                <w:div w:id="1688209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6.wmf"/><Relationship Id="rId26" Type="http://schemas.openxmlformats.org/officeDocument/2006/relationships/image" Target="media/image8.png"/><Relationship Id="rId39" Type="http://schemas.openxmlformats.org/officeDocument/2006/relationships/image" Target="media/image15.jpeg"/><Relationship Id="rId21" Type="http://schemas.openxmlformats.org/officeDocument/2006/relationships/image" Target="media/image7.jpeg"/><Relationship Id="rId34" Type="http://schemas.openxmlformats.org/officeDocument/2006/relationships/image" Target="media/image10.jpeg"/><Relationship Id="rId42" Type="http://schemas.openxmlformats.org/officeDocument/2006/relationships/image" Target="media/image18.jpeg"/><Relationship Id="rId47" Type="http://schemas.openxmlformats.org/officeDocument/2006/relationships/image" Target="media/image23.jpeg"/><Relationship Id="rId50" Type="http://schemas.openxmlformats.org/officeDocument/2006/relationships/image" Target="cid:2678FC37-33E3-4B7C-AB23-82AF7B4EA34F-L0-001" TargetMode="External"/><Relationship Id="rId55" Type="http://schemas.openxmlformats.org/officeDocument/2006/relationships/image" Target="media/image30.jpeg"/><Relationship Id="rId63" Type="http://schemas.openxmlformats.org/officeDocument/2006/relationships/image" Target="media/image38.jpeg"/><Relationship Id="rId68" Type="http://schemas.openxmlformats.org/officeDocument/2006/relationships/image" Target="media/image42.png"/><Relationship Id="rId76"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hyperlink" Target="https://www.aspan.org/" TargetMode="External"/><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image" Target="media/image90.png"/><Relationship Id="rId11" Type="http://schemas.openxmlformats.org/officeDocument/2006/relationships/image" Target="media/image2.png"/><Relationship Id="rId24" Type="http://schemas.openxmlformats.org/officeDocument/2006/relationships/hyperlink" Target="http://www.cpancapa.org" TargetMode="External"/><Relationship Id="rId32" Type="http://schemas.openxmlformats.org/officeDocument/2006/relationships/hyperlink" Target="about:blank" TargetMode="External"/><Relationship Id="rId37" Type="http://schemas.openxmlformats.org/officeDocument/2006/relationships/image" Target="media/image13.jpeg"/><Relationship Id="rId40" Type="http://schemas.openxmlformats.org/officeDocument/2006/relationships/image" Target="media/image16.jpeg"/><Relationship Id="rId45" Type="http://schemas.openxmlformats.org/officeDocument/2006/relationships/image" Target="media/image21.jpeg"/><Relationship Id="rId53" Type="http://schemas.openxmlformats.org/officeDocument/2006/relationships/image" Target="media/image28.jpeg"/><Relationship Id="rId58" Type="http://schemas.openxmlformats.org/officeDocument/2006/relationships/image" Target="media/image33.jpeg"/><Relationship Id="rId66" Type="http://schemas.openxmlformats.org/officeDocument/2006/relationships/image" Target="media/image41.jpeg"/><Relationship Id="rId74" Type="http://schemas.openxmlformats.org/officeDocument/2006/relationships/image" Target="media/image44.jpeg"/><Relationship Id="rId5"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hyperlink" Target="http://www.tapan.org" TargetMode="External"/><Relationship Id="rId28" Type="http://schemas.openxmlformats.org/officeDocument/2006/relationships/image" Target="media/image10.svg"/><Relationship Id="rId36" Type="http://schemas.openxmlformats.org/officeDocument/2006/relationships/image" Target="media/image12.jpeg"/><Relationship Id="rId49" Type="http://schemas.openxmlformats.org/officeDocument/2006/relationships/image" Target="media/image25.jpeg"/><Relationship Id="rId57" Type="http://schemas.openxmlformats.org/officeDocument/2006/relationships/image" Target="media/image32.jpeg"/><Relationship Id="rId61" Type="http://schemas.openxmlformats.org/officeDocument/2006/relationships/image" Target="media/image36.jpeg"/><Relationship Id="rId10" Type="http://schemas.openxmlformats.org/officeDocument/2006/relationships/endnotes" Target="endnotes.xml"/><Relationship Id="rId19" Type="http://schemas.openxmlformats.org/officeDocument/2006/relationships/image" Target="media/image50.jpeg"/><Relationship Id="rId31" Type="http://schemas.openxmlformats.org/officeDocument/2006/relationships/hyperlink" Target="about:blank" TargetMode="External"/><Relationship Id="rId44" Type="http://schemas.openxmlformats.org/officeDocument/2006/relationships/image" Target="media/image20.jpeg"/><Relationship Id="rId52" Type="http://schemas.openxmlformats.org/officeDocument/2006/relationships/image" Target="media/image27.jpeg"/><Relationship Id="rId60" Type="http://schemas.openxmlformats.org/officeDocument/2006/relationships/image" Target="media/image35.jpeg"/><Relationship Id="rId65" Type="http://schemas.openxmlformats.org/officeDocument/2006/relationships/image" Target="media/image40.jpeg"/><Relationship Id="rId73" Type="http://schemas.openxmlformats.org/officeDocument/2006/relationships/hyperlink" Target="mailto:Valorie.Frederico@outlook.com"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hyperlink" Target="http://www.cpancapa.org" TargetMode="External"/><Relationship Id="rId27" Type="http://schemas.openxmlformats.org/officeDocument/2006/relationships/image" Target="media/image9.png"/><Relationship Id="rId30" Type="http://schemas.openxmlformats.org/officeDocument/2006/relationships/image" Target="media/image100.svg"/><Relationship Id="rId35" Type="http://schemas.openxmlformats.org/officeDocument/2006/relationships/image" Target="media/image11.jpeg"/><Relationship Id="rId43" Type="http://schemas.openxmlformats.org/officeDocument/2006/relationships/image" Target="media/image19.jpeg"/><Relationship Id="rId48" Type="http://schemas.openxmlformats.org/officeDocument/2006/relationships/image" Target="media/image24.jpeg"/><Relationship Id="rId56" Type="http://schemas.openxmlformats.org/officeDocument/2006/relationships/image" Target="media/image31.jpeg"/><Relationship Id="rId64" Type="http://schemas.openxmlformats.org/officeDocument/2006/relationships/image" Target="media/image39.jpeg"/><Relationship Id="rId69" Type="http://schemas.openxmlformats.org/officeDocument/2006/relationships/image" Target="media/image43.jpeg"/><Relationship Id="rId8" Type="http://schemas.openxmlformats.org/officeDocument/2006/relationships/webSettings" Target="webSettings.xml"/><Relationship Id="rId51" Type="http://schemas.openxmlformats.org/officeDocument/2006/relationships/image" Target="media/image26.jpeg"/><Relationship Id="rId72" Type="http://schemas.openxmlformats.org/officeDocument/2006/relationships/hyperlink" Target="http://www.aspan.org/" TargetMode="External"/><Relationship Id="rId3" Type="http://schemas.openxmlformats.org/officeDocument/2006/relationships/customXml" Target="../customXml/item3.xml"/><Relationship Id="rId12" Type="http://schemas.openxmlformats.org/officeDocument/2006/relationships/image" Target="media/image20.png"/><Relationship Id="rId17" Type="http://schemas.openxmlformats.org/officeDocument/2006/relationships/image" Target="media/image5.jpeg"/><Relationship Id="rId25" Type="http://schemas.openxmlformats.org/officeDocument/2006/relationships/hyperlink" Target="mailto:Valorie.Frederico@outlook.com" TargetMode="External"/><Relationship Id="rId33" Type="http://schemas.openxmlformats.org/officeDocument/2006/relationships/hyperlink" Target="https://www.fda.gov/media/94822/download" TargetMode="External"/><Relationship Id="rId38" Type="http://schemas.openxmlformats.org/officeDocument/2006/relationships/image" Target="media/image14.jpeg"/><Relationship Id="rId46" Type="http://schemas.openxmlformats.org/officeDocument/2006/relationships/image" Target="media/image22.jpeg"/><Relationship Id="rId59" Type="http://schemas.openxmlformats.org/officeDocument/2006/relationships/image" Target="media/image34.jpeg"/><Relationship Id="rId67" Type="http://schemas.openxmlformats.org/officeDocument/2006/relationships/hyperlink" Target="https://us02web.zoom.us/j/81163537814?pwd=7aGkFP8b4tY86EIH9rw02y4y5RKDzv.1" TargetMode="External"/><Relationship Id="rId20" Type="http://schemas.openxmlformats.org/officeDocument/2006/relationships/image" Target="media/image60.wmf"/><Relationship Id="rId41" Type="http://schemas.openxmlformats.org/officeDocument/2006/relationships/image" Target="media/image17.png"/><Relationship Id="rId54" Type="http://schemas.openxmlformats.org/officeDocument/2006/relationships/image" Target="media/image29.png"/><Relationship Id="rId62" Type="http://schemas.openxmlformats.org/officeDocument/2006/relationships/image" Target="media/image37.jpeg"/><Relationship Id="rId70" Type="http://schemas.openxmlformats.org/officeDocument/2006/relationships/hyperlink" Target="https://www.aspan.org/"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lyna\AppData\Roaming\Microsoft\Templates\Back%20to%20school%20newsletter.dotx" TargetMode="External"/></Relationships>
</file>

<file path=word/theme/theme1.xml><?xml version="1.0" encoding="utf-8"?>
<a:theme xmlns:a="http://schemas.openxmlformats.org/drawingml/2006/main" name="Theme1">
  <a:themeElements>
    <a:clrScheme name="Custom 5">
      <a:dk1>
        <a:srgbClr val="000000"/>
      </a:dk1>
      <a:lt1>
        <a:srgbClr val="FFFFFF"/>
      </a:lt1>
      <a:dk2>
        <a:srgbClr val="44546A"/>
      </a:dk2>
      <a:lt2>
        <a:srgbClr val="E7E6E6"/>
      </a:lt2>
      <a:accent1>
        <a:srgbClr val="4354A2"/>
      </a:accent1>
      <a:accent2>
        <a:srgbClr val="C4E9F7"/>
      </a:accent2>
      <a:accent3>
        <a:srgbClr val="FEF796"/>
      </a:accent3>
      <a:accent4>
        <a:srgbClr val="FFC000"/>
      </a:accent4>
      <a:accent5>
        <a:srgbClr val="5B9BD5"/>
      </a:accent5>
      <a:accent6>
        <a:srgbClr val="70AD47"/>
      </a:accent6>
      <a:hlink>
        <a:srgbClr val="0563C1"/>
      </a:hlink>
      <a:folHlink>
        <a:srgbClr val="954F72"/>
      </a:folHlink>
    </a:clrScheme>
    <a:fontScheme name="Custom 17">
      <a:majorFont>
        <a:latin typeface="Franklin Gothic Demi"/>
        <a:ea typeface=""/>
        <a:cs typeface=""/>
      </a:majorFont>
      <a:minorFont>
        <a:latin typeface="Franklin Gothic Book"/>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Theme1" id="{3B1E92FB-47E6-484E-8F25-DF02B7B1E0C0}" vid="{627141C2-C386-6444-B056-BEDF227CC93C}"/>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tatus xmlns="71af3243-3dd4-4a8d-8c0d-dd76da1f02a5">Not started</Status>
    <MediaServiceKeyPoints xmlns="71af3243-3dd4-4a8d-8c0d-dd76da1f02a5"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2" ma:contentTypeDescription="Create a new document." ma:contentTypeScope="" ma:versionID="426e97fa315356fffbdcd9876fe988c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14b8f0def80e6d70ce3def20c90759ae"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element ref="ns2: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Status" ma:index="19" nillable="true" ma:displayName="Status" ma:default="Not started" ma:format="Dropdown" ma:internalName="Status">
      <xsd:simpleType>
        <xsd:restriction base="dms:Choice">
          <xsd:enumeration value="Not started"/>
          <xsd:enumeration value="In Progress"/>
          <xsd:enumeration value="Completed"/>
        </xsd:restriction>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6E462A-69DC-4CD9-9767-9E41D590368C}">
  <ds:schemaRefs>
    <ds:schemaRef ds:uri="http://purl.org/dc/terms/"/>
    <ds:schemaRef ds:uri="http://schemas.openxmlformats.org/package/2006/metadata/core-properties"/>
    <ds:schemaRef ds:uri="16c05727-aa75-4e4a-9b5f-8a80a1165891"/>
    <ds:schemaRef ds:uri="http://schemas.microsoft.com/office/2006/documentManagement/types"/>
    <ds:schemaRef ds:uri="http://schemas.microsoft.com/office/infopath/2007/PartnerControls"/>
    <ds:schemaRef ds:uri="http://purl.org/dc/elements/1.1/"/>
    <ds:schemaRef ds:uri="http://schemas.microsoft.com/office/2006/metadata/properties"/>
    <ds:schemaRef ds:uri="71af3243-3dd4-4a8d-8c0d-dd76da1f02a5"/>
    <ds:schemaRef ds:uri="http://www.w3.org/XML/1998/namespace"/>
    <ds:schemaRef ds:uri="http://purl.org/dc/dcmitype/"/>
  </ds:schemaRefs>
</ds:datastoreItem>
</file>

<file path=customXml/itemProps2.xml><?xml version="1.0" encoding="utf-8"?>
<ds:datastoreItem xmlns:ds="http://schemas.openxmlformats.org/officeDocument/2006/customXml" ds:itemID="{585A8D4D-5F81-4920-B4AC-07001D42B61E}">
  <ds:schemaRefs>
    <ds:schemaRef ds:uri="http://schemas.microsoft.com/sharepoint/v3/contenttype/forms"/>
  </ds:schemaRefs>
</ds:datastoreItem>
</file>

<file path=customXml/itemProps3.xml><?xml version="1.0" encoding="utf-8"?>
<ds:datastoreItem xmlns:ds="http://schemas.openxmlformats.org/officeDocument/2006/customXml" ds:itemID="{90792AD3-5A80-4051-AD4E-0041C5ECF74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7FC7DD3-EA1F-4D5F-85FA-00B20B3428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Back to school newsletter</Template>
  <TotalTime>0</TotalTime>
  <Pages>18</Pages>
  <Words>1579</Words>
  <Characters>9004</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hazzel gomez</dc:creator>
  <cp:keywords/>
  <dc:description/>
  <cp:lastModifiedBy>CW1USER</cp:lastModifiedBy>
  <cp:revision>2</cp:revision>
  <dcterms:created xsi:type="dcterms:W3CDTF">2024-06-10T15:23:00Z</dcterms:created>
  <dcterms:modified xsi:type="dcterms:W3CDTF">2024-06-10T15:23:00Z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