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ECD58" w14:textId="77777777" w:rsidR="007065CB" w:rsidRDefault="00522DAA">
      <w:pPr>
        <w:pStyle w:val="Title"/>
        <w:rPr>
          <w:color w:val="0070C0"/>
          <w:sz w:val="36"/>
          <w:szCs w:val="36"/>
        </w:rPr>
      </w:pPr>
      <w:r w:rsidRPr="007065CB">
        <w:rPr>
          <w:color w:val="0070C0"/>
          <w:sz w:val="36"/>
          <w:szCs w:val="36"/>
        </w:rPr>
        <w:t>Virgin ISLANDS STATE NURSES ASSOCIATION</w:t>
      </w:r>
      <w:r w:rsidR="007065CB">
        <w:rPr>
          <w:color w:val="0070C0"/>
          <w:sz w:val="36"/>
          <w:szCs w:val="36"/>
        </w:rPr>
        <w:t xml:space="preserve">  </w:t>
      </w:r>
    </w:p>
    <w:p w14:paraId="512414E6" w14:textId="3D9E8AAF" w:rsidR="00D66F67" w:rsidRDefault="007065CB">
      <w:pPr>
        <w:pStyle w:val="Title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biennial convention</w:t>
      </w:r>
    </w:p>
    <w:p w14:paraId="1D6D4971" w14:textId="2D36B338" w:rsidR="007065CB" w:rsidRPr="007065CB" w:rsidRDefault="007065CB" w:rsidP="007065CB">
      <w:r>
        <w:t xml:space="preserve">                                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825"/>
        <w:gridCol w:w="3420"/>
      </w:tblGrid>
      <w:tr w:rsidR="00D66F67" w14:paraId="6969C89E" w14:textId="77777777" w:rsidTr="00677A40">
        <w:trPr>
          <w:jc w:val="center"/>
        </w:trPr>
        <w:tc>
          <w:tcPr>
            <w:tcW w:w="3675" w:type="dxa"/>
          </w:tcPr>
          <w:p w14:paraId="704291B8" w14:textId="57D663AE" w:rsidR="00D66F67" w:rsidRDefault="00677A40">
            <w:r>
              <w:rPr>
                <w:noProof/>
              </w:rPr>
              <w:drawing>
                <wp:inline distT="0" distB="0" distL="0" distR="0" wp14:anchorId="56BAEE2A" wp14:editId="5F9B4B33">
                  <wp:extent cx="2333625" cy="1555750"/>
                  <wp:effectExtent l="0" t="0" r="9525" b="6350"/>
                  <wp:docPr id="1905543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543913" name="Picture 1905543913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D3BB3" w14:textId="7651219F" w:rsidR="00D66F67" w:rsidRPr="00677A40" w:rsidRDefault="00677A40">
            <w:pPr>
              <w:pStyle w:val="Caption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Nurses Coming Together: Making a Difference</w:t>
            </w:r>
          </w:p>
        </w:tc>
        <w:tc>
          <w:tcPr>
            <w:tcW w:w="825" w:type="dxa"/>
          </w:tcPr>
          <w:p w14:paraId="7648259B" w14:textId="77777777" w:rsidR="00D66F67" w:rsidRPr="00677A40" w:rsidRDefault="00D66F67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14:paraId="4DCCE0A1" w14:textId="77777777" w:rsidR="00515186" w:rsidRDefault="00677A40" w:rsidP="00677A40">
            <w:pPr>
              <w:pStyle w:val="Heading1"/>
              <w:rPr>
                <w:rStyle w:val="Heading1Char"/>
                <w:b/>
                <w:bCs/>
                <w:sz w:val="28"/>
                <w:szCs w:val="28"/>
              </w:rPr>
            </w:pPr>
            <w:r w:rsidRPr="00677A40">
              <w:rPr>
                <w:rStyle w:val="Heading1Char"/>
                <w:b/>
                <w:bCs/>
                <w:sz w:val="28"/>
                <w:szCs w:val="28"/>
              </w:rPr>
              <w:t xml:space="preserve">Meet and hear from the national nursing </w:t>
            </w:r>
            <w:proofErr w:type="gramStart"/>
            <w:r w:rsidRPr="00677A40">
              <w:rPr>
                <w:rStyle w:val="Heading1Char"/>
                <w:b/>
                <w:bCs/>
                <w:sz w:val="28"/>
                <w:szCs w:val="28"/>
              </w:rPr>
              <w:t>representative</w:t>
            </w:r>
            <w:proofErr w:type="gramEnd"/>
            <w:r w:rsidR="00515186">
              <w:rPr>
                <w:rStyle w:val="Heading1Char"/>
                <w:b/>
                <w:bCs/>
                <w:sz w:val="28"/>
                <w:szCs w:val="28"/>
              </w:rPr>
              <w:t xml:space="preserve"> </w:t>
            </w:r>
          </w:p>
          <w:p w14:paraId="74864C38" w14:textId="77777777" w:rsidR="00515186" w:rsidRDefault="00515186" w:rsidP="00677A40">
            <w:pPr>
              <w:pStyle w:val="Heading1"/>
              <w:rPr>
                <w:rStyle w:val="Heading1Char"/>
                <w:b/>
                <w:bCs/>
                <w:sz w:val="28"/>
                <w:szCs w:val="28"/>
              </w:rPr>
            </w:pPr>
            <w:r>
              <w:rPr>
                <w:rStyle w:val="Heading1Char"/>
                <w:b/>
                <w:bCs/>
                <w:sz w:val="28"/>
                <w:szCs w:val="28"/>
              </w:rPr>
              <w:t xml:space="preserve">Listen to nurses across the worksite </w:t>
            </w:r>
            <w:proofErr w:type="gramStart"/>
            <w:r>
              <w:rPr>
                <w:rStyle w:val="Heading1Char"/>
                <w:b/>
                <w:bCs/>
                <w:sz w:val="28"/>
                <w:szCs w:val="28"/>
              </w:rPr>
              <w:t>spectrum</w:t>
            </w:r>
            <w:proofErr w:type="gramEnd"/>
            <w:r>
              <w:rPr>
                <w:rStyle w:val="Heading1Char"/>
                <w:b/>
                <w:bCs/>
                <w:sz w:val="28"/>
                <w:szCs w:val="28"/>
              </w:rPr>
              <w:t xml:space="preserve"> </w:t>
            </w:r>
          </w:p>
          <w:p w14:paraId="1795807C" w14:textId="77777777" w:rsidR="00515186" w:rsidRDefault="00515186" w:rsidP="00677A40">
            <w:pPr>
              <w:pStyle w:val="Heading1"/>
              <w:rPr>
                <w:rStyle w:val="Heading1Char"/>
                <w:b/>
                <w:bCs/>
                <w:sz w:val="28"/>
                <w:szCs w:val="28"/>
              </w:rPr>
            </w:pPr>
            <w:r>
              <w:rPr>
                <w:rStyle w:val="Heading1Char"/>
                <w:b/>
                <w:bCs/>
                <w:sz w:val="28"/>
                <w:szCs w:val="28"/>
              </w:rPr>
              <w:t xml:space="preserve">Welcome the new Association </w:t>
            </w:r>
            <w:proofErr w:type="gramStart"/>
            <w:r>
              <w:rPr>
                <w:rStyle w:val="Heading1Char"/>
                <w:b/>
                <w:bCs/>
                <w:sz w:val="28"/>
                <w:szCs w:val="28"/>
              </w:rPr>
              <w:t>structure</w:t>
            </w:r>
            <w:proofErr w:type="gramEnd"/>
            <w:r>
              <w:rPr>
                <w:rStyle w:val="Heading1Char"/>
                <w:b/>
                <w:bCs/>
                <w:sz w:val="28"/>
                <w:szCs w:val="28"/>
              </w:rPr>
              <w:t xml:space="preserve"> </w:t>
            </w:r>
          </w:p>
          <w:p w14:paraId="400D38AB" w14:textId="77777777" w:rsidR="00515186" w:rsidRDefault="00515186" w:rsidP="00677A40">
            <w:pPr>
              <w:pStyle w:val="Heading1"/>
              <w:rPr>
                <w:rStyle w:val="Heading1Char"/>
                <w:b/>
                <w:bCs/>
                <w:sz w:val="28"/>
                <w:szCs w:val="28"/>
              </w:rPr>
            </w:pPr>
            <w:r>
              <w:rPr>
                <w:rStyle w:val="Heading1Char"/>
                <w:b/>
                <w:bCs/>
                <w:sz w:val="28"/>
                <w:szCs w:val="28"/>
              </w:rPr>
              <w:t xml:space="preserve">Determine the direction of the Association for the next two </w:t>
            </w:r>
            <w:proofErr w:type="gramStart"/>
            <w:r>
              <w:rPr>
                <w:rStyle w:val="Heading1Char"/>
                <w:b/>
                <w:bCs/>
                <w:sz w:val="28"/>
                <w:szCs w:val="28"/>
              </w:rPr>
              <w:t>years</w:t>
            </w:r>
            <w:proofErr w:type="gramEnd"/>
            <w:r>
              <w:rPr>
                <w:rStyle w:val="Heading1Char"/>
                <w:b/>
                <w:bCs/>
                <w:sz w:val="28"/>
                <w:szCs w:val="28"/>
              </w:rPr>
              <w:t xml:space="preserve"> </w:t>
            </w:r>
          </w:p>
          <w:p w14:paraId="3261B501" w14:textId="0D3186CE" w:rsidR="00D66F67" w:rsidRPr="00677A40" w:rsidRDefault="00515186" w:rsidP="00677A40">
            <w:pPr>
              <w:pStyle w:val="Heading1"/>
              <w:rPr>
                <w:sz w:val="28"/>
                <w:szCs w:val="28"/>
              </w:rPr>
            </w:pPr>
            <w:r>
              <w:rPr>
                <w:rStyle w:val="Heading1Char"/>
                <w:b/>
                <w:bCs/>
                <w:sz w:val="28"/>
                <w:szCs w:val="28"/>
              </w:rPr>
              <w:t>Meet your Collective Bargaining Team</w:t>
            </w:r>
          </w:p>
        </w:tc>
      </w:tr>
    </w:tbl>
    <w:p w14:paraId="1A424CC3" w14:textId="2A45CA29" w:rsidR="00D66F67" w:rsidRPr="00515186" w:rsidRDefault="007065CB">
      <w:pPr>
        <w:pStyle w:val="Date"/>
        <w:rPr>
          <w:sz w:val="40"/>
          <w:szCs w:val="40"/>
        </w:rPr>
      </w:pPr>
      <w:sdt>
        <w:sdtPr>
          <w:rPr>
            <w:rStyle w:val="Strong"/>
            <w:sz w:val="40"/>
            <w:szCs w:val="40"/>
          </w:rPr>
          <w:id w:val="945890675"/>
          <w:placeholder>
            <w:docPart w:val="807E10EC76884F91A7B6E3F8AF607C89"/>
          </w:placeholder>
          <w:date w:fullDate="2023-11-04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515186" w:rsidRPr="00515186">
            <w:rPr>
              <w:rStyle w:val="Strong"/>
              <w:sz w:val="40"/>
              <w:szCs w:val="40"/>
            </w:rPr>
            <w:t>November 4, 2023</w:t>
          </w:r>
        </w:sdtContent>
      </w:sdt>
      <w:r w:rsidR="00515186">
        <w:rPr>
          <w:sz w:val="40"/>
          <w:szCs w:val="40"/>
        </w:rPr>
        <w:t>,</w:t>
      </w:r>
      <w:r w:rsidR="00E94F35">
        <w:t> </w:t>
      </w:r>
      <w:r w:rsidR="00515186">
        <w:rPr>
          <w:sz w:val="40"/>
          <w:szCs w:val="40"/>
        </w:rPr>
        <w:t xml:space="preserve">9am </w:t>
      </w:r>
    </w:p>
    <w:p w14:paraId="7C8795E0" w14:textId="1EAC7C71" w:rsidR="00D66F67" w:rsidRDefault="00515186">
      <w:pPr>
        <w:pStyle w:val="Address"/>
      </w:pPr>
      <w:r>
        <w:t>Penthouse Rooftop, Sion Farm, USVI</w:t>
      </w:r>
    </w:p>
    <w:p w14:paraId="7029A27A" w14:textId="77777777" w:rsidR="00371EDC" w:rsidRDefault="00371EDC" w:rsidP="005D6F4D"/>
    <w:p w14:paraId="28F2EE25" w14:textId="77777777" w:rsidR="00371EDC" w:rsidRDefault="00371EDC" w:rsidP="005D6F4D">
      <w:pPr>
        <w:rPr>
          <w:sz w:val="24"/>
          <w:szCs w:val="24"/>
        </w:rPr>
      </w:pPr>
      <w:r w:rsidRPr="00371EDC">
        <w:rPr>
          <w:sz w:val="24"/>
          <w:szCs w:val="24"/>
        </w:rPr>
        <w:t>Registration link</w:t>
      </w:r>
    </w:p>
    <w:p w14:paraId="6D1A3FC1" w14:textId="760E983A" w:rsidR="005D6F4D" w:rsidRDefault="00371EDC" w:rsidP="005D6F4D">
      <w:hyperlink r:id="rId9" w:anchor="!registration" w:history="1">
        <w:r>
          <w:rPr>
            <w:rStyle w:val="Hyperlink"/>
            <w:rFonts w:ascii="Arial" w:hAnsi="Arial" w:cs="Arial"/>
            <w:color w:val="0071EB"/>
            <w:spacing w:val="-6"/>
            <w:sz w:val="26"/>
            <w:szCs w:val="26"/>
            <w:shd w:val="clear" w:color="auto" w:fill="FFFFFF"/>
          </w:rPr>
          <w:t>https://visna.nursingnetwork.com/nursing-events/142052-visna-biennial-convention#!registration</w:t>
        </w:r>
      </w:hyperlink>
      <w:r>
        <w:rPr>
          <w:rFonts w:ascii="Arial" w:hAnsi="Arial" w:cs="Arial"/>
          <w:color w:val="000000"/>
          <w:spacing w:val="-6"/>
          <w:sz w:val="26"/>
          <w:szCs w:val="26"/>
          <w:shd w:val="clear" w:color="auto" w:fill="FFFFFF"/>
        </w:rPr>
        <w:t> </w:t>
      </w:r>
    </w:p>
    <w:p w14:paraId="230CC1D5" w14:textId="77777777" w:rsidR="005D6F4D" w:rsidRDefault="005D6F4D" w:rsidP="005D6F4D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"/>
      </w:tblPr>
      <w:tblGrid>
        <w:gridCol w:w="1426"/>
        <w:gridCol w:w="158"/>
        <w:gridCol w:w="6336"/>
      </w:tblGrid>
      <w:tr w:rsidR="005D6F4D" w:rsidRPr="00522DAA" w14:paraId="7F693E42" w14:textId="77777777" w:rsidTr="008F0907">
        <w:tc>
          <w:tcPr>
            <w:tcW w:w="900" w:type="pct"/>
            <w:vAlign w:val="center"/>
          </w:tcPr>
          <w:p w14:paraId="3B74BF74" w14:textId="19BADE9C" w:rsidR="005D6F4D" w:rsidRPr="00522DAA" w:rsidRDefault="005D6F4D" w:rsidP="008F090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00" w:type="pct"/>
          </w:tcPr>
          <w:p w14:paraId="08E18C07" w14:textId="77777777" w:rsidR="005D6F4D" w:rsidRPr="00522DAA" w:rsidRDefault="005D6F4D" w:rsidP="008F0907">
            <w:pPr>
              <w:rPr>
                <w:sz w:val="22"/>
                <w:szCs w:val="22"/>
              </w:rPr>
            </w:pPr>
          </w:p>
        </w:tc>
        <w:tc>
          <w:tcPr>
            <w:tcW w:w="4000" w:type="pct"/>
            <w:vAlign w:val="center"/>
          </w:tcPr>
          <w:p w14:paraId="4FC59593" w14:textId="32344AC4" w:rsidR="005D6F4D" w:rsidRPr="00522DAA" w:rsidRDefault="00371EDC" w:rsidP="008F0907">
            <w:pPr>
              <w:pStyle w:val="Company"/>
              <w:rPr>
                <w:sz w:val="22"/>
                <w:szCs w:val="22"/>
              </w:rPr>
            </w:pPr>
            <w:r w:rsidRPr="00522DAA">
              <w:rPr>
                <w:sz w:val="22"/>
                <w:szCs w:val="22"/>
              </w:rPr>
              <w:t>VISNA</w:t>
            </w:r>
          </w:p>
          <w:p w14:paraId="6A08089C" w14:textId="3E873366" w:rsidR="005D6F4D" w:rsidRPr="00522DAA" w:rsidRDefault="00371EDC" w:rsidP="008F0907">
            <w:pPr>
              <w:pStyle w:val="Footer"/>
              <w:rPr>
                <w:sz w:val="22"/>
                <w:szCs w:val="22"/>
              </w:rPr>
            </w:pPr>
            <w:r w:rsidRPr="00522DAA">
              <w:rPr>
                <w:sz w:val="22"/>
                <w:szCs w:val="22"/>
              </w:rPr>
              <w:t xml:space="preserve">P O Box 223617, </w:t>
            </w:r>
            <w:proofErr w:type="spellStart"/>
            <w:r w:rsidRPr="00522DAA">
              <w:rPr>
                <w:sz w:val="22"/>
                <w:szCs w:val="22"/>
              </w:rPr>
              <w:t>C’sted</w:t>
            </w:r>
            <w:proofErr w:type="spellEnd"/>
            <w:r w:rsidRPr="00522DAA">
              <w:rPr>
                <w:sz w:val="22"/>
                <w:szCs w:val="22"/>
              </w:rPr>
              <w:t xml:space="preserve"> 00822</w:t>
            </w:r>
          </w:p>
          <w:p w14:paraId="513F2B34" w14:textId="35D2DDDA" w:rsidR="005D6F4D" w:rsidRPr="00522DAA" w:rsidRDefault="00371EDC" w:rsidP="008F0907">
            <w:pPr>
              <w:pStyle w:val="Footer"/>
              <w:rPr>
                <w:sz w:val="22"/>
                <w:szCs w:val="22"/>
              </w:rPr>
            </w:pPr>
            <w:r w:rsidRPr="00522DAA">
              <w:rPr>
                <w:sz w:val="22"/>
                <w:szCs w:val="22"/>
              </w:rPr>
              <w:t xml:space="preserve"> 340-244-6874</w:t>
            </w:r>
            <w:r w:rsidR="005D6F4D" w:rsidRPr="00522DAA">
              <w:rPr>
                <w:sz w:val="22"/>
                <w:szCs w:val="22"/>
              </w:rPr>
              <w:t> | </w:t>
            </w:r>
            <w:hyperlink r:id="rId10" w:history="1">
              <w:r w:rsidRPr="00522DAA">
                <w:rPr>
                  <w:rStyle w:val="Hyperlink"/>
                  <w:sz w:val="22"/>
                  <w:szCs w:val="22"/>
                </w:rPr>
                <w:t>visnaus@icloud.com</w:t>
              </w:r>
            </w:hyperlink>
            <w:r w:rsidRPr="00522DAA">
              <w:rPr>
                <w:sz w:val="22"/>
                <w:szCs w:val="22"/>
              </w:rPr>
              <w:t xml:space="preserve"> </w:t>
            </w:r>
            <w:r w:rsidR="00522DAA" w:rsidRPr="00522DAA">
              <w:rPr>
                <w:sz w:val="22"/>
                <w:szCs w:val="22"/>
              </w:rPr>
              <w:t xml:space="preserve">   </w:t>
            </w:r>
          </w:p>
        </w:tc>
      </w:tr>
    </w:tbl>
    <w:p w14:paraId="0386580D" w14:textId="77777777" w:rsidR="005D6F4D" w:rsidRPr="00522DAA" w:rsidRDefault="005D6F4D" w:rsidP="005D6F4D">
      <w:pPr>
        <w:pStyle w:val="Address"/>
        <w:rPr>
          <w:sz w:val="22"/>
          <w:szCs w:val="22"/>
        </w:rPr>
      </w:pPr>
    </w:p>
    <w:sectPr w:rsidR="005D6F4D" w:rsidRPr="00522DAA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1D410" w14:textId="77777777" w:rsidR="00677A40" w:rsidRDefault="00677A40">
      <w:pPr>
        <w:spacing w:after="0" w:line="240" w:lineRule="auto"/>
      </w:pPr>
      <w:r>
        <w:separator/>
      </w:r>
    </w:p>
  </w:endnote>
  <w:endnote w:type="continuationSeparator" w:id="0">
    <w:p w14:paraId="145D96EB" w14:textId="77777777" w:rsidR="00677A40" w:rsidRDefault="0067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FA19A" w14:textId="77777777" w:rsidR="00677A40" w:rsidRDefault="00677A40">
      <w:pPr>
        <w:spacing w:after="0" w:line="240" w:lineRule="auto"/>
      </w:pPr>
      <w:r>
        <w:separator/>
      </w:r>
    </w:p>
  </w:footnote>
  <w:footnote w:type="continuationSeparator" w:id="0">
    <w:p w14:paraId="19FE74F3" w14:textId="77777777" w:rsidR="00677A40" w:rsidRDefault="00677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2065520424">
    <w:abstractNumId w:val="0"/>
  </w:num>
  <w:num w:numId="2" w16cid:durableId="1040210424">
    <w:abstractNumId w:val="0"/>
    <w:lvlOverride w:ilvl="0">
      <w:startOverride w:val="1"/>
    </w:lvlOverride>
  </w:num>
  <w:num w:numId="3" w16cid:durableId="1314522485">
    <w:abstractNumId w:val="0"/>
    <w:lvlOverride w:ilvl="0">
      <w:startOverride w:val="1"/>
    </w:lvlOverride>
  </w:num>
  <w:num w:numId="4" w16cid:durableId="132385222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40"/>
    <w:rsid w:val="00371EDC"/>
    <w:rsid w:val="00496524"/>
    <w:rsid w:val="00515186"/>
    <w:rsid w:val="00522DAA"/>
    <w:rsid w:val="005D6F4D"/>
    <w:rsid w:val="00677A40"/>
    <w:rsid w:val="007065CB"/>
    <w:rsid w:val="00D66F67"/>
    <w:rsid w:val="00E06AEB"/>
    <w:rsid w:val="00E94F35"/>
    <w:rsid w:val="00E9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BC41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371E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en/photo/155771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visnaus@iclou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sna.nursingnetwork.com/nursing-events/142052-visna-biennial-conven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na\AppData\Roaming\Microsoft\Templates\Business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7E10EC76884F91A7B6E3F8AF607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46F9-8958-4AE0-BC59-961F68E418C4}"/>
      </w:docPartPr>
      <w:docPartBody>
        <w:p w:rsidR="00000000" w:rsidRDefault="00C201A6">
          <w:pPr>
            <w:pStyle w:val="807E10EC76884F91A7B6E3F8AF607C89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303272279">
    <w:abstractNumId w:val="0"/>
  </w:num>
  <w:num w:numId="2" w16cid:durableId="1711297470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658D2AC9DD4A53936F403D83395838">
    <w:name w:val="0E658D2AC9DD4A53936F403D83395838"/>
  </w:style>
  <w:style w:type="paragraph" w:customStyle="1" w:styleId="C6A2108EC795476C8A05B9CF963161F0">
    <w:name w:val="C6A2108EC795476C8A05B9CF963161F0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sz w:val="20"/>
      <w:szCs w:val="20"/>
      <w:lang w:eastAsia="ja-JP"/>
      <w14:ligatures w14:val="none"/>
    </w:rPr>
  </w:style>
  <w:style w:type="paragraph" w:customStyle="1" w:styleId="19480C0483B0403FB0E8069C70DD5D15">
    <w:name w:val="19480C0483B0403FB0E8069C70DD5D15"/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customStyle="1" w:styleId="807E10EC76884F91A7B6E3F8AF607C89">
    <w:name w:val="807E10EC76884F91A7B6E3F8AF607C89"/>
  </w:style>
  <w:style w:type="paragraph" w:customStyle="1" w:styleId="8408DD19C4FF40D9BBC354182E8D33D6">
    <w:name w:val="8408DD19C4FF40D9BBC354182E8D33D6"/>
  </w:style>
  <w:style w:type="paragraph" w:customStyle="1" w:styleId="44860AD9990E4628BAD32B57F9D5F6CE">
    <w:name w:val="44860AD9990E4628BAD32B57F9D5F6CE"/>
  </w:style>
  <w:style w:type="paragraph" w:customStyle="1" w:styleId="6FCA1837CF444E1E883023FEDA682EF7">
    <w:name w:val="6FCA1837CF444E1E883023FEDA682EF7"/>
  </w:style>
  <w:style w:type="paragraph" w:customStyle="1" w:styleId="101B180668284E7B8422BEAE9B089B74">
    <w:name w:val="101B180668284E7B8422BEAE9B089B74"/>
  </w:style>
  <w:style w:type="paragraph" w:customStyle="1" w:styleId="C3842E14EC7C4A08A721094137B94B1A">
    <w:name w:val="C3842E14EC7C4A08A721094137B94B1A"/>
  </w:style>
  <w:style w:type="paragraph" w:customStyle="1" w:styleId="71F7F573D88D4488ADF016D10EA5781D">
    <w:name w:val="71F7F573D88D4488ADF016D10EA5781D"/>
  </w:style>
  <w:style w:type="paragraph" w:customStyle="1" w:styleId="59DBB83E9A8F4169B6ABB5D30E542EAF">
    <w:name w:val="59DBB83E9A8F4169B6ABB5D30E542E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flyer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2023-10-12T20:16:00Z</dcterms:created>
  <dcterms:modified xsi:type="dcterms:W3CDTF">2023-10-12T21:03:00Z</dcterms:modified>
</cp:coreProperties>
</file>