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5"/>
        <w:gridCol w:w="515"/>
        <w:gridCol w:w="4500"/>
        <w:gridCol w:w="277"/>
        <w:gridCol w:w="4583"/>
      </w:tblGrid>
      <w:tr w:rsidR="009D1198" w:rsidRPr="007D76D9" w14:paraId="0BFBDE18" w14:textId="77777777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p w14:paraId="3A2A98DA" w14:textId="4250F493" w:rsidR="009D1198" w:rsidRPr="00AB1F66" w:rsidRDefault="00100787" w:rsidP="0000140F">
            <w:pPr>
              <w:pStyle w:val="Heading1"/>
            </w:pPr>
            <w:bookmarkStart w:id="0" w:name="_Hlk514713684"/>
            <w:bookmarkStart w:id="1" w:name="_Hlk514276837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E98C37E" wp14:editId="1883CC9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98425</wp:posOffset>
                      </wp:positionV>
                      <wp:extent cx="2705100" cy="431800"/>
                      <wp:effectExtent l="0" t="0" r="0" b="6350"/>
                      <wp:wrapNone/>
                      <wp:docPr id="2000884022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73F71" w14:textId="6F7708C0" w:rsidR="00100787" w:rsidRDefault="00100787">
                                  <w:r>
                                    <w:t>At the end of the program, participants will be able to: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98C3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.25pt;margin-top:7.75pt;width:213pt;height:3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" filled="f" stroked="f" strokeweight=".5pt">
                      <v:textbox>
                        <w:txbxContent>
                          <w:p w14:paraId="71673F71" w14:textId="6F7708C0" w:rsidR="00100787" w:rsidRDefault="00100787">
                            <w:r>
                              <w:t>At the end of the program, participants will be able to: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bookmarkEnd w:id="1"/>
          <w:p w14:paraId="40F0A019" w14:textId="033B8E7C" w:rsidR="009D1198" w:rsidRPr="00252DEF" w:rsidRDefault="00100787" w:rsidP="00252D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85C5D4F" wp14:editId="5D26C11C">
                      <wp:simplePos x="0" y="0"/>
                      <wp:positionH relativeFrom="margin">
                        <wp:posOffset>34925</wp:posOffset>
                      </wp:positionH>
                      <wp:positionV relativeFrom="paragraph">
                        <wp:posOffset>161290</wp:posOffset>
                      </wp:positionV>
                      <wp:extent cx="2622550" cy="6540500"/>
                      <wp:effectExtent l="0" t="0" r="0" b="0"/>
                      <wp:wrapNone/>
                      <wp:docPr id="403350664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2550" cy="654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3AC1B6" w14:textId="679A0A71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the impact of social determinants of health (SDOH) on individual and population health</w:t>
                                  </w:r>
                                  <w:r w:rsidR="00C33FAC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E077460" w14:textId="4A3C6C07" w:rsidR="00252DEF" w:rsidRPr="00C33FAC" w:rsidRDefault="00252DEF" w:rsidP="00E71452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Define the mission, vision, and goals of the Nurse Advocacy Center for the Undeserved (NACU)</w:t>
                                  </w:r>
                                </w:p>
                                <w:p w14:paraId="6F084643" w14:textId="17AAFF76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NKU’s School of Nursing community/population health nursing curriculum to prepare the next generation of nurses in supporting health equity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B7C6BCE" w14:textId="0C9F2DDC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Identify NACU needs and ways to get involved in the program and support the underserved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5F40943A" w14:textId="300D0949" w:rsidR="00252DEF" w:rsidRPr="00C33FAC" w:rsidRDefault="00DE3044" w:rsidP="00DE3044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Identify why the Patient Experience is important.</w:t>
                                  </w:r>
                                </w:p>
                                <w:p w14:paraId="4B835F78" w14:textId="0B675778" w:rsidR="00252DEF" w:rsidRPr="00C33FAC" w:rsidRDefault="00DE3044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Understand the history of the Patient Experience.</w:t>
                                  </w:r>
                                </w:p>
                                <w:p w14:paraId="7F87CF56" w14:textId="108A69AD" w:rsidR="00DE3044" w:rsidRPr="00C33FAC" w:rsidRDefault="00DE3044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the importance and difference between the Press Ganey and Hospital Consumer Assessment of Healthcare Providers and Systems scores.</w:t>
                                  </w:r>
                                </w:p>
                                <w:p w14:paraId="7E6DFF45" w14:textId="588F695B" w:rsidR="00DE3044" w:rsidRPr="00C33FAC" w:rsidRDefault="00DE3044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Explain foundational best practice for the Patient Experience.</w:t>
                                  </w:r>
                                </w:p>
                                <w:p w14:paraId="6A92BE38" w14:textId="51AF04EC" w:rsidR="00E71452" w:rsidRPr="00C33FAC" w:rsidRDefault="00E71452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Understand legal issues involving nurses: electronic charting, patient advocacy, social media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9F255BD" w14:textId="425CADD2" w:rsidR="00252DEF" w:rsidRPr="00C33FAC" w:rsidRDefault="00E71452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To educate on the stereotypes and stigmas surrounding substance use and how to discuss drug addiction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0CFF0A7" w14:textId="78853431" w:rsidR="00252DEF" w:rsidRPr="00C33FAC" w:rsidRDefault="00E71452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Identify signs and symptoms of adverse reactions to anesthesia related to substance use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4500AF7" w14:textId="77777777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the importance of ASPAN and how the organization benefits your practice as a Perianesthesia Nurse</w:t>
                                  </w:r>
                                </w:p>
                                <w:p w14:paraId="162527A1" w14:textId="29303303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the strategic planning in presenting topics during state and national conferences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56D95E32" w14:textId="3B155580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Discuss the importance of the Representative Assembly</w:t>
                                  </w:r>
                                </w:p>
                                <w:p w14:paraId="42908141" w14:textId="3921D3A1" w:rsidR="00252DEF" w:rsidRPr="00C33FAC" w:rsidRDefault="00252DEF" w:rsidP="0010078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1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3FAC">
                                    <w:rPr>
                                      <w:sz w:val="18"/>
                                      <w:szCs w:val="18"/>
                                    </w:rPr>
                                    <w:t>Understand the role of the Nursing Corp and ways to support and get involved</w:t>
                                  </w:r>
                                  <w:r w:rsidR="00DE3044" w:rsidRPr="00C33FA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475DC48" w14:textId="77777777" w:rsidR="00252DEF" w:rsidRDefault="00252DE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C5D4F" id="Text Box 6" o:spid="_x0000_s1027" type="#_x0000_t202" style="position:absolute;margin-left:2.75pt;margin-top:12.7pt;width:206.5pt;height:51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" filled="f" stroked="f" strokeweight=".5pt">
                      <v:textbox>
                        <w:txbxContent>
                          <w:p w14:paraId="243AC1B6" w14:textId="679A0A71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the impact of social determinants of health (SDOH) on individual and population health</w:t>
                            </w:r>
                            <w:r w:rsidR="00C33FAC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077460" w14:textId="4A3C6C07" w:rsidR="00252DEF" w:rsidRPr="00C33FAC" w:rsidRDefault="00252DEF" w:rsidP="00E7145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Define the mission, vision, and goals of the Nurse Advocacy Center for the Undeserved (NACU)</w:t>
                            </w:r>
                          </w:p>
                          <w:p w14:paraId="6F084643" w14:textId="17AAFF76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NKU’s School of Nursing community/population health nursing curriculum to prepare the next generation of nurses in supporting health equity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7C6BCE" w14:textId="0C9F2DDC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Identify NACU needs and ways to get involved in the program and support the underserved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F40943A" w14:textId="300D0949" w:rsidR="00252DEF" w:rsidRPr="00C33FAC" w:rsidRDefault="00DE3044" w:rsidP="00DE304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Identify why the Patient Experience is important.</w:t>
                            </w:r>
                          </w:p>
                          <w:p w14:paraId="4B835F78" w14:textId="0B675778" w:rsidR="00252DEF" w:rsidRPr="00C33FAC" w:rsidRDefault="00DE3044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Understand the history of the Patient Experience.</w:t>
                            </w:r>
                          </w:p>
                          <w:p w14:paraId="7F87CF56" w14:textId="108A69AD" w:rsidR="00DE3044" w:rsidRPr="00C33FAC" w:rsidRDefault="00DE3044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the importance and difference between the Press Ganey and Hospital Consumer Assessment of Healthcare Providers and Systems scores.</w:t>
                            </w:r>
                          </w:p>
                          <w:p w14:paraId="7E6DFF45" w14:textId="588F695B" w:rsidR="00DE3044" w:rsidRPr="00C33FAC" w:rsidRDefault="00DE3044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Explain foundational best practice for the Patient Experience.</w:t>
                            </w:r>
                          </w:p>
                          <w:p w14:paraId="6A92BE38" w14:textId="51AF04EC" w:rsidR="00E71452" w:rsidRPr="00C33FAC" w:rsidRDefault="00E71452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Understand legal issues involving nurses: electronic charting, patient advocacy, social media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F255BD" w14:textId="425CADD2" w:rsidR="00252DEF" w:rsidRPr="00C33FAC" w:rsidRDefault="00E71452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To educate on the stereotypes and stigmas surrounding substance use and how to discuss drug addiction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0CFF0A7" w14:textId="78853431" w:rsidR="00252DEF" w:rsidRPr="00C33FAC" w:rsidRDefault="00E71452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Identify signs and symptoms of adverse reactions to anesthesia related to substance use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500AF7" w14:textId="77777777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the importance of ASPAN and how the organization benefits your practice as a Perianesthesia Nurse</w:t>
                            </w:r>
                          </w:p>
                          <w:p w14:paraId="162527A1" w14:textId="29303303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the strategic planning in presenting topics during state and national conferences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6D95E32" w14:textId="3B155580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Discuss the importance of the Representative Assembly</w:t>
                            </w:r>
                          </w:p>
                          <w:p w14:paraId="42908141" w14:textId="3921D3A1" w:rsidR="00252DEF" w:rsidRPr="00C33FAC" w:rsidRDefault="00252DEF" w:rsidP="0010078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C33FAC">
                              <w:rPr>
                                <w:sz w:val="18"/>
                                <w:szCs w:val="18"/>
                              </w:rPr>
                              <w:t>Understand the role of the Nursing Corp and ways to support and get involved</w:t>
                            </w:r>
                            <w:r w:rsidR="00DE3044" w:rsidRPr="00C33FA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475DC48" w14:textId="77777777" w:rsidR="00252DEF" w:rsidRDefault="00252DEF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A5381B7" w14:textId="14CF216E" w:rsidR="00252DEF" w:rsidRPr="007D76D9" w:rsidRDefault="00252DEF" w:rsidP="00252DEF"/>
        </w:tc>
        <w:tc>
          <w:tcPr>
            <w:tcW w:w="515" w:type="dxa"/>
            <w:vMerge w:val="restart"/>
          </w:tcPr>
          <w:p w14:paraId="20A42D5D" w14:textId="1DFE1BB9" w:rsidR="009D1198" w:rsidRPr="007D76D9" w:rsidRDefault="009D1198" w:rsidP="007D76D9"/>
        </w:tc>
        <w:tc>
          <w:tcPr>
            <w:tcW w:w="4500" w:type="dxa"/>
            <w:vMerge w:val="restart"/>
            <w:vAlign w:val="center"/>
          </w:tcPr>
          <w:p w14:paraId="556D0121" w14:textId="72CF6EA5" w:rsidR="009D1198" w:rsidRPr="007D76D9" w:rsidRDefault="009D1198" w:rsidP="009D1198">
            <w:pPr>
              <w:jc w:val="center"/>
            </w:pPr>
          </w:p>
        </w:tc>
        <w:tc>
          <w:tcPr>
            <w:tcW w:w="277" w:type="dxa"/>
          </w:tcPr>
          <w:p w14:paraId="51D13F9B" w14:textId="77777777" w:rsidR="009D1198" w:rsidRPr="007D76D9" w:rsidRDefault="009D1198" w:rsidP="007D76D9"/>
        </w:tc>
        <w:tc>
          <w:tcPr>
            <w:tcW w:w="4583" w:type="dxa"/>
            <w:vMerge w:val="restart"/>
            <w:vAlign w:val="center"/>
          </w:tcPr>
          <w:p w14:paraId="6381F75F" w14:textId="1246B2B1" w:rsidR="009D1198" w:rsidRPr="007D76D9" w:rsidRDefault="005E68EB" w:rsidP="009D119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1806F65" wp14:editId="5F2E118F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4986655</wp:posOffset>
                      </wp:positionV>
                      <wp:extent cx="2476500" cy="1460500"/>
                      <wp:effectExtent l="0" t="0" r="0" b="6350"/>
                      <wp:wrapNone/>
                      <wp:docPr id="832140736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0" cy="146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0CEFC1" w14:textId="0605AEFA" w:rsidR="005E68EB" w:rsidRDefault="00781FD8" w:rsidP="00781FD8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All-Virtual Format</w:t>
                                  </w:r>
                                </w:p>
                                <w:p w14:paraId="2A1D7071" w14:textId="25E6D542" w:rsidR="00781FD8" w:rsidRDefault="00781FD8" w:rsidP="00781FD8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Via</w:t>
                                  </w:r>
                                </w:p>
                                <w:p w14:paraId="67B68F3B" w14:textId="5739EAB8" w:rsidR="00781FD8" w:rsidRPr="00781FD8" w:rsidRDefault="00781FD8" w:rsidP="00781FD8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Zoom</w:t>
                                  </w:r>
                                </w:p>
                                <w:p w14:paraId="71D05394" w14:textId="77777777" w:rsidR="005E68EB" w:rsidRPr="005E68EB" w:rsidRDefault="005E68EB" w:rsidP="005E68E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06F65" id="Text Box 5" o:spid="_x0000_s1028" type="#_x0000_t202" style="position:absolute;left:0;text-align:left;margin-left:28pt;margin-top:392.65pt;width:195pt;height:1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" filled="f" stroked="f" strokeweight=".5pt">
                      <v:textbox>
                        <w:txbxContent>
                          <w:p w14:paraId="320CEFC1" w14:textId="0605AEFA" w:rsidR="005E68EB" w:rsidRDefault="00781FD8" w:rsidP="00781FD8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All-Virtual Format</w:t>
                            </w:r>
                          </w:p>
                          <w:p w14:paraId="2A1D7071" w14:textId="25E6D542" w:rsidR="00781FD8" w:rsidRDefault="00781FD8" w:rsidP="00781FD8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Via</w:t>
                            </w:r>
                          </w:p>
                          <w:p w14:paraId="67B68F3B" w14:textId="5739EAB8" w:rsidR="00781FD8" w:rsidRPr="00781FD8" w:rsidRDefault="00781FD8" w:rsidP="00781FD8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Zoom</w:t>
                            </w:r>
                          </w:p>
                          <w:p w14:paraId="71D05394" w14:textId="77777777" w:rsidR="005E68EB" w:rsidRPr="005E68EB" w:rsidRDefault="005E68EB" w:rsidP="005E68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D1198" w:rsidRPr="007D76D9" w14:paraId="290D344B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5883E561" w14:textId="77777777" w:rsidR="009D1198" w:rsidRPr="007D76D9" w:rsidRDefault="009D1198" w:rsidP="007D76D9"/>
        </w:tc>
        <w:tc>
          <w:tcPr>
            <w:tcW w:w="515" w:type="dxa"/>
            <w:vMerge/>
          </w:tcPr>
          <w:p w14:paraId="5703AFF3" w14:textId="77777777" w:rsidR="009D1198" w:rsidRPr="007D76D9" w:rsidRDefault="009D1198" w:rsidP="007D76D9"/>
        </w:tc>
        <w:tc>
          <w:tcPr>
            <w:tcW w:w="4500" w:type="dxa"/>
            <w:vMerge/>
          </w:tcPr>
          <w:p w14:paraId="4381E4D4" w14:textId="77777777" w:rsidR="009D1198" w:rsidRPr="007D76D9" w:rsidRDefault="009D1198" w:rsidP="007D76D9"/>
        </w:tc>
        <w:tc>
          <w:tcPr>
            <w:tcW w:w="277" w:type="dxa"/>
          </w:tcPr>
          <w:p w14:paraId="693473E7" w14:textId="77777777" w:rsidR="009D1198" w:rsidRPr="007D76D9" w:rsidRDefault="009D1198" w:rsidP="007D76D9"/>
        </w:tc>
        <w:tc>
          <w:tcPr>
            <w:tcW w:w="4583" w:type="dxa"/>
            <w:vMerge/>
          </w:tcPr>
          <w:p w14:paraId="1C4F4B6C" w14:textId="77777777" w:rsidR="009D1198" w:rsidRPr="007D76D9" w:rsidRDefault="009D1198" w:rsidP="007D76D9"/>
        </w:tc>
      </w:tr>
      <w:tr w:rsidR="009D1198" w:rsidRPr="007D76D9" w14:paraId="2473A99B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7A9BF4B7" w14:textId="77777777" w:rsidR="009D1198" w:rsidRPr="007D76D9" w:rsidRDefault="009D1198" w:rsidP="007D76D9"/>
        </w:tc>
        <w:tc>
          <w:tcPr>
            <w:tcW w:w="515" w:type="dxa"/>
            <w:vMerge/>
          </w:tcPr>
          <w:p w14:paraId="4C07F7A8" w14:textId="77777777" w:rsidR="009D1198" w:rsidRPr="007D76D9" w:rsidRDefault="009D1198" w:rsidP="007D76D9"/>
        </w:tc>
        <w:tc>
          <w:tcPr>
            <w:tcW w:w="4500" w:type="dxa"/>
            <w:vMerge/>
          </w:tcPr>
          <w:p w14:paraId="68B4C683" w14:textId="77777777" w:rsidR="009D1198" w:rsidRPr="007D76D9" w:rsidRDefault="009D1198" w:rsidP="007D76D9"/>
        </w:tc>
        <w:tc>
          <w:tcPr>
            <w:tcW w:w="277" w:type="dxa"/>
            <w:tcBorders>
              <w:bottom w:val="nil"/>
            </w:tcBorders>
          </w:tcPr>
          <w:p w14:paraId="7A3091AA" w14:textId="77777777" w:rsidR="009D1198" w:rsidRPr="007D76D9" w:rsidRDefault="009D1198" w:rsidP="007D76D9"/>
        </w:tc>
        <w:tc>
          <w:tcPr>
            <w:tcW w:w="4583" w:type="dxa"/>
            <w:vMerge/>
          </w:tcPr>
          <w:p w14:paraId="34510D30" w14:textId="77777777" w:rsidR="009D1198" w:rsidRPr="007D76D9" w:rsidRDefault="009D1198" w:rsidP="007D76D9"/>
        </w:tc>
      </w:tr>
      <w:tr w:rsidR="009D1198" w:rsidRPr="007D76D9" w14:paraId="2EA2C332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043E5782" w14:textId="77777777" w:rsidR="009D1198" w:rsidRPr="007D76D9" w:rsidRDefault="009D1198" w:rsidP="007D76D9"/>
        </w:tc>
        <w:tc>
          <w:tcPr>
            <w:tcW w:w="515" w:type="dxa"/>
            <w:vMerge/>
          </w:tcPr>
          <w:p w14:paraId="66AFD28B" w14:textId="77777777" w:rsidR="009D1198" w:rsidRPr="007D76D9" w:rsidRDefault="009D1198" w:rsidP="007D76D9"/>
        </w:tc>
        <w:tc>
          <w:tcPr>
            <w:tcW w:w="4500" w:type="dxa"/>
            <w:vMerge/>
          </w:tcPr>
          <w:p w14:paraId="022D00CE" w14:textId="77777777" w:rsidR="009D1198" w:rsidRPr="007D76D9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77" w:type="dxa"/>
          </w:tcPr>
          <w:p w14:paraId="13849E4E" w14:textId="77777777" w:rsidR="009D1198" w:rsidRPr="007D76D9" w:rsidRDefault="009D1198" w:rsidP="007D76D9"/>
        </w:tc>
        <w:tc>
          <w:tcPr>
            <w:tcW w:w="4583" w:type="dxa"/>
            <w:vMerge/>
          </w:tcPr>
          <w:p w14:paraId="61B9C40B" w14:textId="77777777" w:rsidR="009D1198" w:rsidRPr="007D76D9" w:rsidRDefault="009D1198" w:rsidP="007D76D9"/>
        </w:tc>
      </w:tr>
      <w:tr w:rsidR="009D1198" w:rsidRPr="007D76D9" w14:paraId="6E10B10D" w14:textId="77777777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14:paraId="35272FE7" w14:textId="77777777" w:rsidR="009D1198" w:rsidRPr="007D76D9" w:rsidRDefault="009D1198" w:rsidP="007D76D9"/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3B65897C" w14:textId="46F1D938" w:rsidR="009D1198" w:rsidRPr="007D76D9" w:rsidRDefault="009D1198" w:rsidP="007D76D9"/>
        </w:tc>
        <w:tc>
          <w:tcPr>
            <w:tcW w:w="4583" w:type="dxa"/>
            <w:vMerge/>
            <w:tcBorders>
              <w:bottom w:val="nil"/>
            </w:tcBorders>
          </w:tcPr>
          <w:p w14:paraId="41582859" w14:textId="77777777" w:rsidR="009D1198" w:rsidRPr="007D76D9" w:rsidRDefault="009D1198" w:rsidP="007D76D9"/>
        </w:tc>
      </w:tr>
      <w:tr w:rsidR="009D1198" w:rsidRPr="007D76D9" w14:paraId="205294A2" w14:textId="77777777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14:paraId="11652DF2" w14:textId="3D599CAF" w:rsidR="009D1198" w:rsidRPr="00722E07" w:rsidRDefault="009D1198" w:rsidP="00722E07"/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1A057E1" w14:textId="77777777" w:rsidR="009D1198" w:rsidRPr="007D76D9" w:rsidRDefault="009D1198" w:rsidP="007D76D9"/>
        </w:tc>
        <w:tc>
          <w:tcPr>
            <w:tcW w:w="4583" w:type="dxa"/>
            <w:vAlign w:val="center"/>
          </w:tcPr>
          <w:p w14:paraId="2F585112" w14:textId="7F5A4B1E" w:rsidR="009D1198" w:rsidRPr="0000140F" w:rsidRDefault="009D1198" w:rsidP="0000140F">
            <w:pPr>
              <w:pStyle w:val="ContactInfo"/>
            </w:pPr>
          </w:p>
          <w:p w14:paraId="6A2ADC9A" w14:textId="5A397FC0" w:rsidR="009D1198" w:rsidRPr="00CF1054" w:rsidRDefault="00520E23" w:rsidP="0000140F">
            <w:pPr>
              <w:pStyle w:val="ContactInfo"/>
              <w:rPr>
                <w:rFonts w:ascii="Baskerville Old Face" w:hAnsi="Baskerville Old Face"/>
                <w:sz w:val="28"/>
                <w:szCs w:val="28"/>
              </w:rPr>
            </w:pPr>
            <w:r w:rsidRPr="00CF1054">
              <w:rPr>
                <w:rFonts w:ascii="Baskerville Old Face" w:hAnsi="Baskerville Old Face"/>
                <w:sz w:val="28"/>
                <w:szCs w:val="28"/>
              </w:rPr>
              <w:t>All-Virtual Format</w:t>
            </w:r>
          </w:p>
          <w:p w14:paraId="31E0AB3C" w14:textId="09F2DF83" w:rsidR="00520E23" w:rsidRPr="00CF1054" w:rsidRDefault="00520E23" w:rsidP="0000140F">
            <w:pPr>
              <w:pStyle w:val="ContactInfo"/>
              <w:rPr>
                <w:rFonts w:ascii="Baskerville Old Face" w:hAnsi="Baskerville Old Face"/>
                <w:sz w:val="28"/>
                <w:szCs w:val="28"/>
              </w:rPr>
            </w:pPr>
            <w:r w:rsidRPr="00CF1054">
              <w:rPr>
                <w:rFonts w:ascii="Baskerville Old Face" w:hAnsi="Baskerville Old Face"/>
                <w:sz w:val="28"/>
                <w:szCs w:val="28"/>
              </w:rPr>
              <w:t>Via</w:t>
            </w:r>
          </w:p>
          <w:p w14:paraId="34D7555A" w14:textId="0E570E85" w:rsidR="005E68EB" w:rsidRDefault="005E68EB" w:rsidP="0000140F">
            <w:pPr>
              <w:pStyle w:val="ContactInfo"/>
            </w:pPr>
            <w:r w:rsidRPr="00CF1054">
              <w:rPr>
                <w:rFonts w:ascii="Baskerville Old Face" w:hAnsi="Baskerville Old Face"/>
              </w:rPr>
              <w:t xml:space="preserve">   </w:t>
            </w:r>
            <w:r w:rsidR="00520E23" w:rsidRPr="00CF1054">
              <w:rPr>
                <w:rFonts w:ascii="Baskerville Old Face" w:hAnsi="Baskerville Old Face"/>
                <w:sz w:val="28"/>
                <w:szCs w:val="28"/>
              </w:rPr>
              <w:t>Zoom</w:t>
            </w:r>
            <w:r>
              <w:t xml:space="preserve">      </w:t>
            </w:r>
          </w:p>
          <w:p w14:paraId="766F2104" w14:textId="5833B722" w:rsidR="009D1198" w:rsidRPr="007D76D9" w:rsidRDefault="009D1198" w:rsidP="0000140F">
            <w:pPr>
              <w:pStyle w:val="ContactInfo"/>
            </w:pPr>
          </w:p>
        </w:tc>
      </w:tr>
      <w:tr w:rsidR="009D1198" w:rsidRPr="007D76D9" w14:paraId="74682EE3" w14:textId="77777777" w:rsidTr="00722E07">
        <w:trPr>
          <w:trHeight w:val="144"/>
          <w:jc w:val="center"/>
        </w:trPr>
        <w:tc>
          <w:tcPr>
            <w:tcW w:w="4526" w:type="dxa"/>
            <w:vMerge/>
          </w:tcPr>
          <w:p w14:paraId="1B1CE033" w14:textId="77777777" w:rsidR="009D1198" w:rsidRPr="007D76D9" w:rsidRDefault="009D1198" w:rsidP="007D76D9"/>
        </w:tc>
        <w:tc>
          <w:tcPr>
            <w:tcW w:w="5292" w:type="dxa"/>
            <w:gridSpan w:val="3"/>
            <w:vMerge/>
          </w:tcPr>
          <w:p w14:paraId="3DD1B3BC" w14:textId="77777777" w:rsidR="009D1198" w:rsidRPr="007D76D9" w:rsidRDefault="009D1198" w:rsidP="007D76D9"/>
        </w:tc>
        <w:tc>
          <w:tcPr>
            <w:tcW w:w="4583" w:type="dxa"/>
            <w:vAlign w:val="center"/>
          </w:tcPr>
          <w:p w14:paraId="30E8F768" w14:textId="7E500ED7" w:rsidR="009D1198" w:rsidRPr="007D76D9" w:rsidRDefault="009D1198" w:rsidP="009D1198">
            <w:pPr>
              <w:pStyle w:val="NoSpacing"/>
              <w:rPr>
                <w:rFonts w:eastAsia="MS Gothic"/>
              </w:rPr>
            </w:pPr>
          </w:p>
        </w:tc>
      </w:tr>
    </w:tbl>
    <w:p w14:paraId="5BDBC010" w14:textId="281A0074" w:rsidR="00722E07" w:rsidRPr="00D4030A" w:rsidRDefault="00457807">
      <w:pPr>
        <w:spacing w:after="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C59BA7" wp14:editId="09939A9D">
                <wp:simplePos x="0" y="0"/>
                <wp:positionH relativeFrom="column">
                  <wp:posOffset>28575</wp:posOffset>
                </wp:positionH>
                <wp:positionV relativeFrom="paragraph">
                  <wp:posOffset>-6833235</wp:posOffset>
                </wp:positionV>
                <wp:extent cx="2466975" cy="771525"/>
                <wp:effectExtent l="0" t="0" r="0" b="0"/>
                <wp:wrapNone/>
                <wp:docPr id="20989519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6EFFE" w14:textId="16986D66" w:rsidR="00100787" w:rsidRPr="00100787" w:rsidRDefault="00100787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21405B" w:themeColor="accent1" w:themeShade="BF"/>
                                <w:sz w:val="40"/>
                                <w:szCs w:val="40"/>
                              </w:rPr>
                            </w:pPr>
                            <w:r w:rsidRPr="00100787">
                              <w:rPr>
                                <w:rFonts w:asciiTheme="majorHAnsi" w:hAnsiTheme="majorHAnsi"/>
                                <w:b/>
                                <w:bCs/>
                                <w:color w:val="21405B" w:themeColor="accent1" w:themeShade="BF"/>
                                <w:sz w:val="40"/>
                                <w:szCs w:val="40"/>
                              </w:rPr>
                              <w:t>Objectives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59BA7" id="Text Box 8" o:spid="_x0000_s1029" type="#_x0000_t202" style="position:absolute;margin-left:2.25pt;margin-top:-538.05pt;width:194.25pt;height:60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nWoGw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" filled="f" stroked="f" strokeweight=".5pt">
                <v:textbox>
                  <w:txbxContent>
                    <w:p w14:paraId="0E56EFFE" w14:textId="16986D66" w:rsidR="00100787" w:rsidRPr="00100787" w:rsidRDefault="00100787">
                      <w:pPr>
                        <w:rPr>
                          <w:rFonts w:asciiTheme="majorHAnsi" w:hAnsiTheme="majorHAnsi"/>
                          <w:b/>
                          <w:bCs/>
                          <w:color w:val="21405B" w:themeColor="accent1" w:themeShade="BF"/>
                          <w:sz w:val="40"/>
                          <w:szCs w:val="40"/>
                        </w:rPr>
                      </w:pPr>
                      <w:r w:rsidRPr="00100787">
                        <w:rPr>
                          <w:rFonts w:asciiTheme="majorHAnsi" w:hAnsiTheme="majorHAnsi"/>
                          <w:b/>
                          <w:bCs/>
                          <w:color w:val="21405B" w:themeColor="accent1" w:themeShade="BF"/>
                          <w:sz w:val="40"/>
                          <w:szCs w:val="40"/>
                        </w:rPr>
                        <w:t>Objectives</w:t>
                      </w:r>
                    </w:p>
                  </w:txbxContent>
                </v:textbox>
              </v:shape>
            </w:pict>
          </mc:Fallback>
        </mc:AlternateContent>
      </w:r>
      <w:r w:rsidR="00CB2A81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B4998DB" wp14:editId="41716EF6">
                <wp:simplePos x="0" y="0"/>
                <wp:positionH relativeFrom="column">
                  <wp:posOffset>6711950</wp:posOffset>
                </wp:positionH>
                <wp:positionV relativeFrom="paragraph">
                  <wp:posOffset>-6637020</wp:posOffset>
                </wp:positionV>
                <wp:extent cx="2360930" cy="1771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4DD3" w14:textId="63C4A81E" w:rsidR="007B0109" w:rsidRPr="00520E23" w:rsidRDefault="007B0109" w:rsidP="007B0109">
                            <w:pPr>
                              <w:jc w:val="center"/>
                              <w:rPr>
                                <w:rFonts w:ascii="Baskerville Old Face" w:eastAsia="Cambria" w:hAnsi="Baskerville Old Face" w:cs="Cambria"/>
                                <w:color w:val="FFFFFF" w:themeColor="background1"/>
                                <w:sz w:val="28"/>
                              </w:rPr>
                            </w:pPr>
                            <w:r w:rsidRPr="00520E23">
                              <w:rPr>
                                <w:rFonts w:ascii="Baskerville Old Face" w:eastAsia="Cambria" w:hAnsi="Baskerville Old Face" w:cs="Cambria"/>
                                <w:color w:val="FFFFFF" w:themeColor="background1"/>
                                <w:sz w:val="28"/>
                              </w:rPr>
                              <w:t>Kentucky Society of Perianesthesia Nurses</w:t>
                            </w:r>
                          </w:p>
                          <w:p w14:paraId="011A26A8" w14:textId="6F4EC6A9" w:rsidR="007B0109" w:rsidRPr="00520E23" w:rsidRDefault="007B0109" w:rsidP="007B0109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</w:rPr>
                            </w:pPr>
                            <w:r w:rsidRPr="00520E23">
                              <w:rPr>
                                <w:rFonts w:ascii="Baskerville Old Face" w:eastAsia="Cambria" w:hAnsi="Baskerville Old Face" w:cs="Cambria"/>
                                <w:color w:val="FFFFFF" w:themeColor="background1"/>
                                <w:sz w:val="28"/>
                              </w:rPr>
                              <w:t>(KSPAN)</w:t>
                            </w:r>
                          </w:p>
                          <w:p w14:paraId="3F5AA4A6" w14:textId="52ECE375" w:rsidR="007B0109" w:rsidRPr="00520E23" w:rsidRDefault="007B0109" w:rsidP="00F9698B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</w:rPr>
                            </w:pPr>
                            <w:r w:rsidRPr="00520E23">
                              <w:rPr>
                                <w:rFonts w:ascii="Baskerville Old Face" w:hAnsi="Baskerville Old Face"/>
                                <w:color w:val="FFFFFF" w:themeColor="background1"/>
                              </w:rPr>
                              <w:t xml:space="preserve">Fall Seminar </w:t>
                            </w:r>
                          </w:p>
                          <w:p w14:paraId="61D714A5" w14:textId="6D7E9F64" w:rsidR="00F9698B" w:rsidRPr="00520E23" w:rsidRDefault="00781FD8" w:rsidP="00F9698B">
                            <w:pPr>
                              <w:spacing w:after="120"/>
                              <w:jc w:val="center"/>
                              <w:rPr>
                                <w:rFonts w:ascii="Baskerville Old Face" w:hAnsi="Baskerville Old Face"/>
                                <w:color w:val="FFFFFF" w:themeColor="background1"/>
                              </w:rPr>
                            </w:pPr>
                            <w:r w:rsidRPr="00520E23">
                              <w:rPr>
                                <w:rFonts w:ascii="Baskerville Old Face" w:hAnsi="Baskerville Old Face"/>
                                <w:color w:val="FFFFFF" w:themeColor="background1"/>
                              </w:rPr>
                              <w:t>November 11,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98DB" id="Text Box 2" o:spid="_x0000_s1030" type="#_x0000_t202" style="position:absolute;margin-left:528.5pt;margin-top:-522.6pt;width:185.9pt;height:139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" filled="f" stroked="f">
                <v:textbox>
                  <w:txbxContent>
                    <w:p w14:paraId="111A4DD3" w14:textId="63C4A81E" w:rsidR="007B0109" w:rsidRPr="00520E23" w:rsidRDefault="007B0109" w:rsidP="007B0109">
                      <w:pPr>
                        <w:jc w:val="center"/>
                        <w:rPr>
                          <w:rFonts w:ascii="Baskerville Old Face" w:eastAsia="Cambria" w:hAnsi="Baskerville Old Face" w:cs="Cambria"/>
                          <w:color w:val="FFFFFF" w:themeColor="background1"/>
                          <w:sz w:val="28"/>
                        </w:rPr>
                      </w:pPr>
                      <w:r w:rsidRPr="00520E23">
                        <w:rPr>
                          <w:rFonts w:ascii="Baskerville Old Face" w:eastAsia="Cambria" w:hAnsi="Baskerville Old Face" w:cs="Cambria"/>
                          <w:color w:val="FFFFFF" w:themeColor="background1"/>
                          <w:sz w:val="28"/>
                        </w:rPr>
                        <w:t>Kentucky Society of Perianesthesia Nurses</w:t>
                      </w:r>
                    </w:p>
                    <w:p w14:paraId="011A26A8" w14:textId="6F4EC6A9" w:rsidR="007B0109" w:rsidRPr="00520E23" w:rsidRDefault="007B0109" w:rsidP="007B0109">
                      <w:pPr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</w:rPr>
                      </w:pPr>
                      <w:r w:rsidRPr="00520E23">
                        <w:rPr>
                          <w:rFonts w:ascii="Baskerville Old Face" w:eastAsia="Cambria" w:hAnsi="Baskerville Old Face" w:cs="Cambria"/>
                          <w:color w:val="FFFFFF" w:themeColor="background1"/>
                          <w:sz w:val="28"/>
                        </w:rPr>
                        <w:t>(KSPAN)</w:t>
                      </w:r>
                    </w:p>
                    <w:p w14:paraId="3F5AA4A6" w14:textId="52ECE375" w:rsidR="007B0109" w:rsidRPr="00520E23" w:rsidRDefault="007B0109" w:rsidP="00F9698B">
                      <w:pPr>
                        <w:spacing w:after="0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</w:rPr>
                      </w:pPr>
                      <w:r w:rsidRPr="00520E23">
                        <w:rPr>
                          <w:rFonts w:ascii="Baskerville Old Face" w:hAnsi="Baskerville Old Face"/>
                          <w:color w:val="FFFFFF" w:themeColor="background1"/>
                        </w:rPr>
                        <w:t xml:space="preserve">Fall Seminar </w:t>
                      </w:r>
                    </w:p>
                    <w:p w14:paraId="61D714A5" w14:textId="6D7E9F64" w:rsidR="00F9698B" w:rsidRPr="00520E23" w:rsidRDefault="00781FD8" w:rsidP="00F9698B">
                      <w:pPr>
                        <w:spacing w:after="120"/>
                        <w:jc w:val="center"/>
                        <w:rPr>
                          <w:rFonts w:ascii="Baskerville Old Face" w:hAnsi="Baskerville Old Face"/>
                          <w:color w:val="FFFFFF" w:themeColor="background1"/>
                        </w:rPr>
                      </w:pPr>
                      <w:r w:rsidRPr="00520E23">
                        <w:rPr>
                          <w:rFonts w:ascii="Baskerville Old Face" w:hAnsi="Baskerville Old Face"/>
                          <w:color w:val="FFFFFF" w:themeColor="background1"/>
                        </w:rPr>
                        <w:t>November 11, 2023</w:t>
                      </w:r>
                    </w:p>
                  </w:txbxContent>
                </v:textbox>
              </v:shape>
            </w:pict>
          </mc:Fallback>
        </mc:AlternateContent>
      </w:r>
      <w:r w:rsidR="001007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8A3BA6" wp14:editId="3205C117">
                <wp:simplePos x="0" y="0"/>
                <wp:positionH relativeFrom="column">
                  <wp:posOffset>3117850</wp:posOffset>
                </wp:positionH>
                <wp:positionV relativeFrom="paragraph">
                  <wp:posOffset>-6592570</wp:posOffset>
                </wp:positionV>
                <wp:extent cx="2959100" cy="7880350"/>
                <wp:effectExtent l="0" t="0" r="0" b="6350"/>
                <wp:wrapNone/>
                <wp:docPr id="3061817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788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83E82" w14:textId="3A56BCEF" w:rsidR="00100787" w:rsidRPr="00CB2A81" w:rsidRDefault="00CF1054" w:rsidP="00EC5824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8:00</w:t>
                            </w:r>
                            <w:r w:rsidR="00100787" w:rsidRPr="00CB2A81">
                              <w:rPr>
                                <w:sz w:val="17"/>
                                <w:szCs w:val="17"/>
                              </w:rPr>
                              <w:t xml:space="preserve"> – 8: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="00100787"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="00100787"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Welcome</w:t>
                            </w:r>
                            <w:r w:rsidR="00100787" w:rsidRPr="00CB2A81">
                              <w:rPr>
                                <w:sz w:val="17"/>
                                <w:szCs w:val="17"/>
                              </w:rPr>
                              <w:t xml:space="preserve">                                                                </w:t>
                            </w:r>
                            <w:r w:rsidR="00EC5824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100787" w:rsidRPr="00CB2A81">
                              <w:rPr>
                                <w:sz w:val="17"/>
                                <w:szCs w:val="17"/>
                              </w:rPr>
                              <w:t>Teresa Dudley, MSN, RN, CPAN             KSPAN President</w:t>
                            </w:r>
                          </w:p>
                          <w:p w14:paraId="3A0A7160" w14:textId="34BEC31C" w:rsidR="00100787" w:rsidRPr="00CB2A81" w:rsidRDefault="00100787" w:rsidP="00100787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8: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9: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Northern Kentucky University Nurse Advocacy Center for the Underserved (NACU)</w:t>
                            </w:r>
                            <w:r w:rsidR="00493E83" w:rsidRPr="00CB2A81">
                              <w:rPr>
                                <w:sz w:val="17"/>
                                <w:szCs w:val="17"/>
                              </w:rPr>
                              <w:t xml:space="preserve"> Jennifer Hunter DNP, MSN, BSN, RN Assistant Professor/BSN Program Director of the Nurse Advocacy Center for the Underserved (NACU) Northern Kentucky University, School of Nursing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719F41DF" w14:textId="320655F5" w:rsidR="00493E83" w:rsidRPr="00CB2A81" w:rsidRDefault="00493E83" w:rsidP="00100787">
                            <w:pPr>
                              <w:ind w:left="1440" w:hanging="144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9: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9: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Break</w:t>
                            </w:r>
                          </w:p>
                          <w:p w14:paraId="55FDC1BA" w14:textId="14B5A5FA" w:rsidR="00493E83" w:rsidRPr="00CB2A81" w:rsidRDefault="00493E83" w:rsidP="000A50E7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9: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10: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="000A50E7"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Legal Issues in Nursing</w:t>
                            </w:r>
                            <w:r w:rsidR="000A50E7" w:rsidRPr="00CB2A81">
                              <w:rPr>
                                <w:sz w:val="17"/>
                                <w:szCs w:val="17"/>
                              </w:rPr>
                              <w:t xml:space="preserve">                                            Joseph A. Rectenwald Associate General Counsel – Risk Management St. Elizabeth Healthcare</w:t>
                            </w:r>
                          </w:p>
                          <w:p w14:paraId="1B9CBD3C" w14:textId="0315A000" w:rsidR="00493E83" w:rsidRPr="00CB2A81" w:rsidRDefault="00493E83" w:rsidP="00493E83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10: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10: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45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Break</w:t>
                            </w:r>
                          </w:p>
                          <w:p w14:paraId="3D5CEB5E" w14:textId="72C94D79" w:rsidR="00493E83" w:rsidRPr="00CB2A81" w:rsidRDefault="00493E83" w:rsidP="000A50E7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10: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45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11: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45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bookmarkStart w:id="2" w:name="_Hlk147930901"/>
                            <w:r w:rsidR="000A50E7" w:rsidRPr="000A50E7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Patient Experience: Why it Matters</w:t>
                            </w:r>
                            <w:r w:rsidR="000A50E7" w:rsidRPr="000A50E7">
                              <w:rPr>
                                <w:sz w:val="17"/>
                                <w:szCs w:val="17"/>
                              </w:rPr>
                              <w:t xml:space="preserve">                     Katina Turner BSN-RN, CAPA Chair Perioperative Patient Experience Council St. Elizabeth Healthcare</w:t>
                            </w:r>
                          </w:p>
                          <w:bookmarkEnd w:id="2"/>
                          <w:p w14:paraId="54327136" w14:textId="20C64A76" w:rsidR="00493E83" w:rsidRPr="00CB2A81" w:rsidRDefault="00493E83" w:rsidP="00493E83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11: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45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12: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Lunch</w:t>
                            </w:r>
                            <w:r w:rsidR="000A50E7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(KSPAN Business Meeting)</w:t>
                            </w:r>
                          </w:p>
                          <w:p w14:paraId="42FBF947" w14:textId="31099B9D" w:rsidR="00493E83" w:rsidRPr="00CB2A81" w:rsidRDefault="00493E83" w:rsidP="00781FD8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12: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1: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="00781FD8"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Nursing Corp</w:t>
                            </w:r>
                            <w:r w:rsidR="00781FD8" w:rsidRPr="00CB2A81">
                              <w:rPr>
                                <w:sz w:val="17"/>
                                <w:szCs w:val="17"/>
                              </w:rPr>
                              <w:t xml:space="preserve">                                                              Elizabeth Schoulties MSN, RN, NPD-BC, CPAN                                                                           Education Specialist, Simulation Center Organizational Development St. Elizabeth Healthcare</w:t>
                            </w:r>
                          </w:p>
                          <w:p w14:paraId="6E936CD9" w14:textId="2D3274AB" w:rsidR="00493E83" w:rsidRPr="00CB2A81" w:rsidRDefault="00493E83" w:rsidP="00493E83">
                            <w:pPr>
                              <w:ind w:left="1440" w:hanging="144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1: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CF1054">
                              <w:rPr>
                                <w:sz w:val="17"/>
                                <w:szCs w:val="17"/>
                              </w:rPr>
                              <w:t>1:30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Break</w:t>
                            </w:r>
                          </w:p>
                          <w:p w14:paraId="5E49CBDB" w14:textId="30555788" w:rsidR="00493E83" w:rsidRDefault="00CF1054" w:rsidP="00493E83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1:30</w:t>
                            </w:r>
                            <w:r w:rsidR="00493E83" w:rsidRPr="00CB2A81">
                              <w:rPr>
                                <w:sz w:val="17"/>
                                <w:szCs w:val="17"/>
                              </w:rPr>
                              <w:t xml:space="preserve"> – 2: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30</w:t>
                            </w:r>
                            <w:r w:rsidR="00493E83"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="00493E83" w:rsidRPr="00CB2A8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What ASPAN is to Perianesthesia Nurses</w:t>
                            </w:r>
                            <w:r w:rsidR="00493E83" w:rsidRPr="00CB2A81">
                              <w:rPr>
                                <w:sz w:val="17"/>
                                <w:szCs w:val="17"/>
                              </w:rPr>
                              <w:t xml:space="preserve">           Teresa Dudley, MSN, RN, CPAN KSPAN President</w:t>
                            </w:r>
                          </w:p>
                          <w:p w14:paraId="3D83D5F8" w14:textId="11B32335" w:rsidR="00CF1054" w:rsidRPr="00CF1054" w:rsidRDefault="00CF1054" w:rsidP="00493E83">
                            <w:pPr>
                              <w:ind w:left="1440" w:hanging="144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2:30 – 2:45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Break</w:t>
                            </w:r>
                          </w:p>
                          <w:p w14:paraId="626B4107" w14:textId="46862B30" w:rsidR="00493E83" w:rsidRPr="00CB2A81" w:rsidRDefault="00493E83" w:rsidP="00781FD8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2:45 – 3:45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bookmarkStart w:id="3" w:name="_Hlk147957278"/>
                            <w:r w:rsidR="00781FD8" w:rsidRPr="00781FD8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Caring for the Patient with Substance Use Disorder                                                                     </w:t>
                            </w:r>
                            <w:r w:rsidR="00781FD8" w:rsidRPr="00781FD8">
                              <w:rPr>
                                <w:sz w:val="17"/>
                                <w:szCs w:val="17"/>
                              </w:rPr>
                              <w:t>LaVetta Carney MSN-RN, CAPA</w:t>
                            </w:r>
                          </w:p>
                          <w:bookmarkEnd w:id="3"/>
                          <w:p w14:paraId="466B4B78" w14:textId="44BA8619" w:rsidR="00CB2A81" w:rsidRPr="00CB2A81" w:rsidRDefault="00CB2A81" w:rsidP="00493E83">
                            <w:pPr>
                              <w:ind w:left="1440" w:hanging="1440"/>
                              <w:rPr>
                                <w:sz w:val="17"/>
                                <w:szCs w:val="17"/>
                              </w:rPr>
                            </w:pPr>
                            <w:r w:rsidRPr="00CB2A81">
                              <w:rPr>
                                <w:sz w:val="17"/>
                                <w:szCs w:val="17"/>
                              </w:rPr>
                              <w:t>3:45 – 4:00</w:t>
                            </w:r>
                            <w:r w:rsidRPr="00CB2A81"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 w:rsidR="00781FD8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Closing and Evaluations</w:t>
                            </w:r>
                          </w:p>
                          <w:p w14:paraId="02CFE95E" w14:textId="4794F25A" w:rsidR="00CB2A81" w:rsidRDefault="00CB2A81" w:rsidP="00493E83">
                            <w:pPr>
                              <w:ind w:left="1440" w:hanging="1440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262F774C" w14:textId="77777777" w:rsidR="00CB2A81" w:rsidRDefault="00CB2A81" w:rsidP="00CB2A81">
                            <w:pPr>
                              <w:ind w:left="1440" w:hanging="1440"/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14:paraId="640D6A34" w14:textId="3BEE6C38" w:rsidR="00CB2A81" w:rsidRPr="00CB2A81" w:rsidRDefault="00CB2A81" w:rsidP="00CB2A81">
                            <w:pPr>
                              <w:ind w:left="1440" w:hanging="1440"/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CE application in process</w:t>
                            </w:r>
                          </w:p>
                          <w:p w14:paraId="0DB635F9" w14:textId="77777777" w:rsidR="00493E83" w:rsidRPr="00493E83" w:rsidRDefault="00493E83" w:rsidP="00493E83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A3BA6" id="Text Box 9" o:spid="_x0000_s1031" type="#_x0000_t202" style="position:absolute;margin-left:245.5pt;margin-top:-519.1pt;width:233pt;height:620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" filled="f" stroked="f" strokeweight=".5pt">
                <v:textbox>
                  <w:txbxContent>
                    <w:p w14:paraId="3DD83E82" w14:textId="3A56BCEF" w:rsidR="00100787" w:rsidRPr="00CB2A81" w:rsidRDefault="00CF1054" w:rsidP="00EC5824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8:00</w:t>
                      </w:r>
                      <w:r w:rsidR="00100787" w:rsidRPr="00CB2A81">
                        <w:rPr>
                          <w:sz w:val="17"/>
                          <w:szCs w:val="17"/>
                        </w:rPr>
                        <w:t xml:space="preserve"> – 8:</w:t>
                      </w:r>
                      <w:r>
                        <w:rPr>
                          <w:sz w:val="17"/>
                          <w:szCs w:val="17"/>
                        </w:rPr>
                        <w:t>15</w:t>
                      </w:r>
                      <w:r w:rsidR="00100787" w:rsidRPr="00CB2A81">
                        <w:rPr>
                          <w:sz w:val="17"/>
                          <w:szCs w:val="17"/>
                        </w:rPr>
                        <w:tab/>
                      </w:r>
                      <w:r w:rsidR="00100787" w:rsidRPr="00CB2A81">
                        <w:rPr>
                          <w:b/>
                          <w:bCs/>
                          <w:sz w:val="17"/>
                          <w:szCs w:val="17"/>
                        </w:rPr>
                        <w:t>Welcome</w:t>
                      </w:r>
                      <w:r w:rsidR="00100787" w:rsidRPr="00CB2A81">
                        <w:rPr>
                          <w:sz w:val="17"/>
                          <w:szCs w:val="17"/>
                        </w:rPr>
                        <w:t xml:space="preserve">                                                                </w:t>
                      </w:r>
                      <w:r w:rsidR="00EC5824"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100787" w:rsidRPr="00CB2A81">
                        <w:rPr>
                          <w:sz w:val="17"/>
                          <w:szCs w:val="17"/>
                        </w:rPr>
                        <w:t>Teresa Dudley, MSN, RN, CPAN             KSPAN President</w:t>
                      </w:r>
                    </w:p>
                    <w:p w14:paraId="3A0A7160" w14:textId="34BEC31C" w:rsidR="00100787" w:rsidRPr="00CB2A81" w:rsidRDefault="00100787" w:rsidP="00100787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8: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9: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Pr="00CB2A81">
                        <w:rPr>
                          <w:b/>
                          <w:bCs/>
                          <w:sz w:val="17"/>
                          <w:szCs w:val="17"/>
                        </w:rPr>
                        <w:t>Northern Kentucky University Nurse Advocacy Center for the Underserved (NACU)</w:t>
                      </w:r>
                      <w:r w:rsidR="00493E83" w:rsidRPr="00CB2A81">
                        <w:rPr>
                          <w:sz w:val="17"/>
                          <w:szCs w:val="17"/>
                        </w:rPr>
                        <w:t xml:space="preserve"> Jennifer Hunter DNP, MSN, BSN, RN Assistant Professor/BSN Program Director of the Nurse Advocacy Center for the Underserved (NACU) Northern Kentucky University, School of Nursing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</w:t>
                      </w:r>
                    </w:p>
                    <w:p w14:paraId="719F41DF" w14:textId="320655F5" w:rsidR="00493E83" w:rsidRPr="00CB2A81" w:rsidRDefault="00493E83" w:rsidP="00100787">
                      <w:pPr>
                        <w:ind w:left="1440" w:hanging="144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9: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9:</w:t>
                      </w:r>
                      <w:r w:rsidR="00CF1054">
                        <w:rPr>
                          <w:sz w:val="17"/>
                          <w:szCs w:val="17"/>
                        </w:rPr>
                        <w:t>30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Pr="00CB2A81">
                        <w:rPr>
                          <w:b/>
                          <w:bCs/>
                          <w:sz w:val="17"/>
                          <w:szCs w:val="17"/>
                        </w:rPr>
                        <w:t>Break</w:t>
                      </w:r>
                    </w:p>
                    <w:p w14:paraId="55FDC1BA" w14:textId="14B5A5FA" w:rsidR="00493E83" w:rsidRPr="00CB2A81" w:rsidRDefault="00493E83" w:rsidP="000A50E7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9:</w:t>
                      </w:r>
                      <w:r w:rsidR="00CF1054">
                        <w:rPr>
                          <w:sz w:val="17"/>
                          <w:szCs w:val="17"/>
                        </w:rPr>
                        <w:t>30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10:</w:t>
                      </w:r>
                      <w:r w:rsidR="00CF1054">
                        <w:rPr>
                          <w:sz w:val="17"/>
                          <w:szCs w:val="17"/>
                        </w:rPr>
                        <w:t>30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="000A50E7" w:rsidRPr="00CB2A81">
                        <w:rPr>
                          <w:b/>
                          <w:bCs/>
                          <w:sz w:val="17"/>
                          <w:szCs w:val="17"/>
                        </w:rPr>
                        <w:t>Legal Issues in Nursing</w:t>
                      </w:r>
                      <w:r w:rsidR="000A50E7" w:rsidRPr="00CB2A81">
                        <w:rPr>
                          <w:sz w:val="17"/>
                          <w:szCs w:val="17"/>
                        </w:rPr>
                        <w:t xml:space="preserve">                                            Joseph A. Rectenwald Associate General Counsel – Risk Management St. Elizabeth Healthcare</w:t>
                      </w:r>
                    </w:p>
                    <w:p w14:paraId="1B9CBD3C" w14:textId="0315A000" w:rsidR="00493E83" w:rsidRPr="00CB2A81" w:rsidRDefault="00493E83" w:rsidP="00493E83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10:</w:t>
                      </w:r>
                      <w:r w:rsidR="00CF1054">
                        <w:rPr>
                          <w:sz w:val="17"/>
                          <w:szCs w:val="17"/>
                        </w:rPr>
                        <w:t>30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10:</w:t>
                      </w:r>
                      <w:r w:rsidR="00CF1054">
                        <w:rPr>
                          <w:sz w:val="17"/>
                          <w:szCs w:val="17"/>
                        </w:rPr>
                        <w:t>45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Pr="00CB2A81">
                        <w:rPr>
                          <w:b/>
                          <w:bCs/>
                          <w:sz w:val="17"/>
                          <w:szCs w:val="17"/>
                        </w:rPr>
                        <w:t>Break</w:t>
                      </w:r>
                    </w:p>
                    <w:p w14:paraId="3D5CEB5E" w14:textId="72C94D79" w:rsidR="00493E83" w:rsidRPr="00CB2A81" w:rsidRDefault="00493E83" w:rsidP="000A50E7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10:</w:t>
                      </w:r>
                      <w:r w:rsidR="00CF1054">
                        <w:rPr>
                          <w:sz w:val="17"/>
                          <w:szCs w:val="17"/>
                        </w:rPr>
                        <w:t>45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11:</w:t>
                      </w:r>
                      <w:r w:rsidR="00CF1054">
                        <w:rPr>
                          <w:sz w:val="17"/>
                          <w:szCs w:val="17"/>
                        </w:rPr>
                        <w:t>45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bookmarkStart w:id="4" w:name="_Hlk147930901"/>
                      <w:r w:rsidR="000A50E7" w:rsidRPr="000A50E7">
                        <w:rPr>
                          <w:b/>
                          <w:bCs/>
                          <w:sz w:val="17"/>
                          <w:szCs w:val="17"/>
                        </w:rPr>
                        <w:t>Patient Experience: Why it Matters</w:t>
                      </w:r>
                      <w:r w:rsidR="000A50E7" w:rsidRPr="000A50E7">
                        <w:rPr>
                          <w:sz w:val="17"/>
                          <w:szCs w:val="17"/>
                        </w:rPr>
                        <w:t xml:space="preserve">                     Katina Turner BSN-RN, CAPA Chair Perioperative Patient Experience Council St. Elizabeth Healthcare</w:t>
                      </w:r>
                    </w:p>
                    <w:bookmarkEnd w:id="4"/>
                    <w:p w14:paraId="54327136" w14:textId="20C64A76" w:rsidR="00493E83" w:rsidRPr="00CB2A81" w:rsidRDefault="00493E83" w:rsidP="00493E83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11:</w:t>
                      </w:r>
                      <w:r w:rsidR="00CF1054">
                        <w:rPr>
                          <w:sz w:val="17"/>
                          <w:szCs w:val="17"/>
                        </w:rPr>
                        <w:t>45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12: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Pr="00CB2A81">
                        <w:rPr>
                          <w:b/>
                          <w:bCs/>
                          <w:sz w:val="17"/>
                          <w:szCs w:val="17"/>
                        </w:rPr>
                        <w:t>Lunch</w:t>
                      </w:r>
                      <w:r w:rsidR="000A50E7">
                        <w:rPr>
                          <w:b/>
                          <w:bCs/>
                          <w:sz w:val="17"/>
                          <w:szCs w:val="17"/>
                        </w:rPr>
                        <w:t xml:space="preserve"> (KSPAN Business Meeting)</w:t>
                      </w:r>
                    </w:p>
                    <w:p w14:paraId="42FBF947" w14:textId="31099B9D" w:rsidR="00493E83" w:rsidRPr="00CB2A81" w:rsidRDefault="00493E83" w:rsidP="00781FD8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12: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1: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="00781FD8" w:rsidRPr="00CB2A81">
                        <w:rPr>
                          <w:b/>
                          <w:bCs/>
                          <w:sz w:val="17"/>
                          <w:szCs w:val="17"/>
                        </w:rPr>
                        <w:t>Nursing Corp</w:t>
                      </w:r>
                      <w:r w:rsidR="00781FD8" w:rsidRPr="00CB2A81">
                        <w:rPr>
                          <w:sz w:val="17"/>
                          <w:szCs w:val="17"/>
                        </w:rPr>
                        <w:t xml:space="preserve">                                                              Elizabeth Schoulties MSN, RN, NPD-BC, CPAN                                                                           Education Specialist, Simulation Center Organizational Development St. Elizabeth Healthcare</w:t>
                      </w:r>
                    </w:p>
                    <w:p w14:paraId="6E936CD9" w14:textId="2D3274AB" w:rsidR="00493E83" w:rsidRPr="00CB2A81" w:rsidRDefault="00493E83" w:rsidP="00493E83">
                      <w:pPr>
                        <w:ind w:left="1440" w:hanging="144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1:</w:t>
                      </w:r>
                      <w:r w:rsidR="00CF1054">
                        <w:rPr>
                          <w:sz w:val="17"/>
                          <w:szCs w:val="17"/>
                        </w:rPr>
                        <w:t>15</w:t>
                      </w:r>
                      <w:r w:rsidRPr="00CB2A81">
                        <w:rPr>
                          <w:sz w:val="17"/>
                          <w:szCs w:val="17"/>
                        </w:rPr>
                        <w:t xml:space="preserve"> – </w:t>
                      </w:r>
                      <w:r w:rsidR="00CF1054">
                        <w:rPr>
                          <w:sz w:val="17"/>
                          <w:szCs w:val="17"/>
                        </w:rPr>
                        <w:t>1:30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Pr="00CB2A81">
                        <w:rPr>
                          <w:b/>
                          <w:bCs/>
                          <w:sz w:val="17"/>
                          <w:szCs w:val="17"/>
                        </w:rPr>
                        <w:t>Break</w:t>
                      </w:r>
                    </w:p>
                    <w:p w14:paraId="5E49CBDB" w14:textId="30555788" w:rsidR="00493E83" w:rsidRDefault="00CF1054" w:rsidP="00493E83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1:30</w:t>
                      </w:r>
                      <w:r w:rsidR="00493E83" w:rsidRPr="00CB2A81">
                        <w:rPr>
                          <w:sz w:val="17"/>
                          <w:szCs w:val="17"/>
                        </w:rPr>
                        <w:t xml:space="preserve"> – 2:</w:t>
                      </w:r>
                      <w:r>
                        <w:rPr>
                          <w:sz w:val="17"/>
                          <w:szCs w:val="17"/>
                        </w:rPr>
                        <w:t>30</w:t>
                      </w:r>
                      <w:r w:rsidR="00493E83" w:rsidRPr="00CB2A81">
                        <w:rPr>
                          <w:sz w:val="17"/>
                          <w:szCs w:val="17"/>
                        </w:rPr>
                        <w:tab/>
                      </w:r>
                      <w:r w:rsidR="00493E83" w:rsidRPr="00CB2A81">
                        <w:rPr>
                          <w:b/>
                          <w:bCs/>
                          <w:sz w:val="17"/>
                          <w:szCs w:val="17"/>
                        </w:rPr>
                        <w:t>What ASPAN is to Perianesthesia Nurses</w:t>
                      </w:r>
                      <w:r w:rsidR="00493E83" w:rsidRPr="00CB2A81">
                        <w:rPr>
                          <w:sz w:val="17"/>
                          <w:szCs w:val="17"/>
                        </w:rPr>
                        <w:t xml:space="preserve">           Teresa Dudley, MSN, RN, CPAN KSPAN President</w:t>
                      </w:r>
                    </w:p>
                    <w:p w14:paraId="3D83D5F8" w14:textId="11B32335" w:rsidR="00CF1054" w:rsidRPr="00CF1054" w:rsidRDefault="00CF1054" w:rsidP="00493E83">
                      <w:pPr>
                        <w:ind w:left="1440" w:hanging="144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2:30 – 2:45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b/>
                          <w:bCs/>
                          <w:sz w:val="17"/>
                          <w:szCs w:val="17"/>
                        </w:rPr>
                        <w:t>Break</w:t>
                      </w:r>
                    </w:p>
                    <w:p w14:paraId="626B4107" w14:textId="46862B30" w:rsidR="00493E83" w:rsidRPr="00CB2A81" w:rsidRDefault="00493E83" w:rsidP="00781FD8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2:45 – 3:45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bookmarkStart w:id="5" w:name="_Hlk147957278"/>
                      <w:r w:rsidR="00781FD8" w:rsidRPr="00781FD8">
                        <w:rPr>
                          <w:b/>
                          <w:bCs/>
                          <w:sz w:val="17"/>
                          <w:szCs w:val="17"/>
                        </w:rPr>
                        <w:t xml:space="preserve">Caring for the Patient with Substance Use Disorder                                                                     </w:t>
                      </w:r>
                      <w:r w:rsidR="00781FD8" w:rsidRPr="00781FD8">
                        <w:rPr>
                          <w:sz w:val="17"/>
                          <w:szCs w:val="17"/>
                        </w:rPr>
                        <w:t>LaVetta Carney MSN-RN, CAPA</w:t>
                      </w:r>
                    </w:p>
                    <w:bookmarkEnd w:id="5"/>
                    <w:p w14:paraId="466B4B78" w14:textId="44BA8619" w:rsidR="00CB2A81" w:rsidRPr="00CB2A81" w:rsidRDefault="00CB2A81" w:rsidP="00493E83">
                      <w:pPr>
                        <w:ind w:left="1440" w:hanging="1440"/>
                        <w:rPr>
                          <w:sz w:val="17"/>
                          <w:szCs w:val="17"/>
                        </w:rPr>
                      </w:pPr>
                      <w:r w:rsidRPr="00CB2A81">
                        <w:rPr>
                          <w:sz w:val="17"/>
                          <w:szCs w:val="17"/>
                        </w:rPr>
                        <w:t>3:45 – 4:00</w:t>
                      </w:r>
                      <w:r w:rsidRPr="00CB2A81">
                        <w:rPr>
                          <w:sz w:val="17"/>
                          <w:szCs w:val="17"/>
                        </w:rPr>
                        <w:tab/>
                      </w:r>
                      <w:r w:rsidR="00781FD8">
                        <w:rPr>
                          <w:b/>
                          <w:bCs/>
                          <w:sz w:val="17"/>
                          <w:szCs w:val="17"/>
                        </w:rPr>
                        <w:t>Closing and Evaluations</w:t>
                      </w:r>
                    </w:p>
                    <w:p w14:paraId="02CFE95E" w14:textId="4794F25A" w:rsidR="00CB2A81" w:rsidRDefault="00CB2A81" w:rsidP="00493E83">
                      <w:pPr>
                        <w:ind w:left="1440" w:hanging="1440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14:paraId="262F774C" w14:textId="77777777" w:rsidR="00CB2A81" w:rsidRDefault="00CB2A81" w:rsidP="00CB2A81">
                      <w:pPr>
                        <w:ind w:left="1440" w:hanging="1440"/>
                        <w:jc w:val="center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</w:p>
                    <w:p w14:paraId="640D6A34" w14:textId="3BEE6C38" w:rsidR="00CB2A81" w:rsidRPr="00CB2A81" w:rsidRDefault="00CB2A81" w:rsidP="00CB2A81">
                      <w:pPr>
                        <w:ind w:left="1440" w:hanging="1440"/>
                        <w:jc w:val="center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sz w:val="17"/>
                          <w:szCs w:val="17"/>
                        </w:rPr>
                        <w:t>CE application in process</w:t>
                      </w:r>
                    </w:p>
                    <w:p w14:paraId="0DB635F9" w14:textId="77777777" w:rsidR="00493E83" w:rsidRPr="00493E83" w:rsidRDefault="00493E83" w:rsidP="00493E83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07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02D607" wp14:editId="36EFEB85">
                <wp:simplePos x="0" y="0"/>
                <wp:positionH relativeFrom="column">
                  <wp:posOffset>130446</wp:posOffset>
                </wp:positionH>
                <wp:positionV relativeFrom="paragraph">
                  <wp:posOffset>303530</wp:posOffset>
                </wp:positionV>
                <wp:extent cx="2705100" cy="431800"/>
                <wp:effectExtent l="0" t="0" r="0" b="6350"/>
                <wp:wrapNone/>
                <wp:docPr id="48112188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B752F" w14:textId="7196468A" w:rsidR="00100787" w:rsidRPr="00100787" w:rsidRDefault="00100787">
                            <w:pPr>
                              <w:rPr>
                                <w:color w:val="21405B" w:themeColor="accent1" w:themeShade="BF"/>
                              </w:rPr>
                            </w:pPr>
                            <w:r w:rsidRPr="00100787">
                              <w:rPr>
                                <w:color w:val="21405B" w:themeColor="accent1" w:themeShade="BF"/>
                              </w:rPr>
                              <w:t>https://kspan.nursingnetwork.com/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D607" id="_x0000_s1032" type="#_x0000_t202" style="position:absolute;margin-left:10.25pt;margin-top:23.9pt;width:213pt;height:3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0kGQIAADM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" filled="f" stroked="f" strokeweight=".5pt">
                <v:textbox>
                  <w:txbxContent>
                    <w:p w14:paraId="09DB752F" w14:textId="7196468A" w:rsidR="00100787" w:rsidRPr="00100787" w:rsidRDefault="00100787">
                      <w:pPr>
                        <w:rPr>
                          <w:color w:val="21405B" w:themeColor="accent1" w:themeShade="BF"/>
                        </w:rPr>
                      </w:pPr>
                      <w:r w:rsidRPr="00100787">
                        <w:rPr>
                          <w:color w:val="21405B" w:themeColor="accent1" w:themeShade="BF"/>
                        </w:rPr>
                        <w:t>https://kspan.nursingnetwork.com/</w:t>
                      </w:r>
                    </w:p>
                  </w:txbxContent>
                </v:textbox>
              </v:shape>
            </w:pict>
          </mc:Fallback>
        </mc:AlternateContent>
      </w:r>
      <w:r w:rsidR="00722E07" w:rsidRPr="00D4030A">
        <w:rPr>
          <w:sz w:val="8"/>
        </w:rPr>
        <w:br w:type="page"/>
      </w:r>
    </w:p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1"/>
        <w:gridCol w:w="643"/>
        <w:gridCol w:w="4680"/>
        <w:gridCol w:w="437"/>
        <w:gridCol w:w="13"/>
        <w:gridCol w:w="4127"/>
        <w:gridCol w:w="13"/>
      </w:tblGrid>
      <w:tr w:rsidR="009D1198" w:rsidRPr="007D76D9" w14:paraId="737B01F1" w14:textId="77777777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bookmarkEnd w:id="0"/>
          <w:p w14:paraId="1863FA8F" w14:textId="71BC8966" w:rsidR="009D1198" w:rsidRPr="007D76D9" w:rsidRDefault="00457807" w:rsidP="007D76D9"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70C198B" wp14:editId="793449DD">
                      <wp:extent cx="2705100" cy="1123950"/>
                      <wp:effectExtent l="0" t="0" r="0" b="0"/>
                      <wp:docPr id="1927349862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5C01C1" w14:textId="28D9E6FA" w:rsidR="002E2D23" w:rsidRDefault="002E2D23" w:rsidP="002E2D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0C198B" id="Text Box 10" o:spid="_x0000_s1033" type="#_x0000_t202" style="width:213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" filled="f" stroked="f" strokeweight=".5pt">
                      <v:textbox>
                        <w:txbxContent>
                          <w:p w14:paraId="215C01C1" w14:textId="28D9E6FA" w:rsidR="002E2D23" w:rsidRDefault="002E2D23" w:rsidP="002E2D23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6E0E8B" wp14:editId="4018F76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4905374</wp:posOffset>
                      </wp:positionV>
                      <wp:extent cx="2828925" cy="1228725"/>
                      <wp:effectExtent l="0" t="0" r="0" b="0"/>
                      <wp:wrapNone/>
                      <wp:docPr id="510667333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3B119C" w14:textId="77777777" w:rsidR="002E2D23" w:rsidRDefault="002E2D23" w:rsidP="002E2D23">
                                  <w:pPr>
                                    <w:pStyle w:val="Heading1"/>
                                    <w:spacing w:after="120"/>
                                    <w:rPr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</w:rPr>
                                    <w:t>Target Audience</w:t>
                                  </w:r>
                                </w:p>
                                <w:p w14:paraId="5242960B" w14:textId="77BE60FD" w:rsidR="002E2D23" w:rsidRDefault="002E2D23" w:rsidP="002E2D23">
                                  <w:r w:rsidRPr="00AD0E9E">
                                    <w:rPr>
                                      <w:sz w:val="20"/>
                                      <w:szCs w:val="20"/>
                                    </w:rPr>
                                    <w:t>This program is for all</w:t>
                                  </w:r>
                                  <w:r w:rsidR="00FC7957">
                                    <w:rPr>
                                      <w:sz w:val="20"/>
                                      <w:szCs w:val="20"/>
                                    </w:rPr>
                                    <w:t xml:space="preserve"> perianesthesia </w:t>
                                  </w:r>
                                  <w:proofErr w:type="gramStart"/>
                                  <w:r w:rsidR="00FC7957">
                                    <w:rPr>
                                      <w:sz w:val="20"/>
                                      <w:szCs w:val="20"/>
                                    </w:rPr>
                                    <w:t>nurses</w:t>
                                  </w:r>
                                  <w:proofErr w:type="gramEnd"/>
                                  <w:r w:rsidR="00FC7957">
                                    <w:rPr>
                                      <w:sz w:val="20"/>
                                      <w:szCs w:val="20"/>
                                    </w:rPr>
                                    <w:t xml:space="preserve"> and those nursing students interested in pursuing a career in perianesthesia nursing.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E0E8B" id="_x0000_s1034" type="#_x0000_t202" style="position:absolute;margin-left:-5.4pt;margin-top:386.25pt;width:222.75pt;height:9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" filled="f" stroked="f" strokeweight=".5pt">
                      <v:textbox>
                        <w:txbxContent>
                          <w:p w14:paraId="233B119C" w14:textId="77777777" w:rsidR="002E2D23" w:rsidRDefault="002E2D23" w:rsidP="002E2D23">
                            <w:pPr>
                              <w:pStyle w:val="Heading1"/>
                              <w:spacing w:after="120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Target Audience</w:t>
                            </w:r>
                          </w:p>
                          <w:p w14:paraId="5242960B" w14:textId="77BE60FD" w:rsidR="002E2D23" w:rsidRDefault="002E2D23" w:rsidP="002E2D23">
                            <w:r w:rsidRPr="00AD0E9E">
                              <w:rPr>
                                <w:sz w:val="20"/>
                                <w:szCs w:val="20"/>
                              </w:rPr>
                              <w:t>This program is for all</w:t>
                            </w:r>
                            <w:r w:rsidR="00FC7957">
                              <w:rPr>
                                <w:sz w:val="20"/>
                                <w:szCs w:val="20"/>
                              </w:rPr>
                              <w:t xml:space="preserve"> perianesthesia </w:t>
                            </w:r>
                            <w:proofErr w:type="gramStart"/>
                            <w:r w:rsidR="00FC7957">
                              <w:rPr>
                                <w:sz w:val="20"/>
                                <w:szCs w:val="20"/>
                              </w:rPr>
                              <w:t>nurses</w:t>
                            </w:r>
                            <w:proofErr w:type="gramEnd"/>
                            <w:r w:rsidR="00FC7957">
                              <w:rPr>
                                <w:sz w:val="20"/>
                                <w:szCs w:val="20"/>
                              </w:rPr>
                              <w:t xml:space="preserve"> and those nursing students interested in pursuing a career in perianesthesia nursing.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8985DD" wp14:editId="3B1B4744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3686175</wp:posOffset>
                      </wp:positionV>
                      <wp:extent cx="2851150" cy="1028700"/>
                      <wp:effectExtent l="0" t="0" r="0" b="0"/>
                      <wp:wrapNone/>
                      <wp:docPr id="1308339247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115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939CB" w14:textId="77777777" w:rsidR="002E2D23" w:rsidRDefault="002E2D23" w:rsidP="002E2D23">
                                  <w:pPr>
                                    <w:pStyle w:val="Heading1"/>
                                    <w:spacing w:after="120"/>
                                    <w:rPr>
                                      <w:rFonts w:eastAsiaTheme="minorHAnsi"/>
                                    </w:rPr>
                                  </w:pPr>
                                  <w:r>
                                    <w:rPr>
                                      <w:rFonts w:eastAsiaTheme="minorHAnsi"/>
                                    </w:rPr>
                                    <w:t>Program Overview</w:t>
                                  </w:r>
                                </w:p>
                                <w:p w14:paraId="4D4FE885" w14:textId="20D863F9" w:rsidR="002E2D23" w:rsidRDefault="002E2D23" w:rsidP="002E2D23">
                                  <w:r w:rsidRPr="00AD0E9E">
                                    <w:rPr>
                                      <w:rFonts w:ascii="Calibri" w:eastAsiaTheme="minorHAnsi" w:hAnsi="Calibri"/>
                                      <w:sz w:val="20"/>
                                      <w:szCs w:val="20"/>
                                    </w:rPr>
                                    <w:t xml:space="preserve">The purpose of this program is to </w:t>
                                  </w:r>
                                  <w:r w:rsidR="00FC7957" w:rsidRPr="00AD0E9E">
                                    <w:rPr>
                                      <w:rFonts w:ascii="Calibri" w:eastAsiaTheme="minorHAnsi" w:hAnsi="Calibri"/>
                                      <w:sz w:val="20"/>
                                      <w:szCs w:val="20"/>
                                    </w:rPr>
                                    <w:t xml:space="preserve">provide </w:t>
                                  </w:r>
                                  <w:r w:rsidR="00FC7957">
                                    <w:rPr>
                                      <w:rFonts w:ascii="Calibri" w:eastAsiaTheme="minorHAnsi" w:hAnsi="Calibri"/>
                                      <w:sz w:val="20"/>
                                      <w:szCs w:val="20"/>
                                    </w:rPr>
                                    <w:t>educational</w:t>
                                  </w:r>
                                  <w:r w:rsidRPr="00AD0E9E">
                                    <w:rPr>
                                      <w:rFonts w:ascii="Calibri" w:eastAsiaTheme="minorHAnsi" w:hAnsi="Calibri"/>
                                      <w:sz w:val="20"/>
                                      <w:szCs w:val="20"/>
                                    </w:rPr>
                                    <w:t xml:space="preserve"> information to further develop the knowledge base of perianesthesia nurses</w:t>
                                  </w:r>
                                  <w:r w:rsidR="00457807">
                                    <w:rPr>
                                      <w:rFonts w:ascii="Calibri" w:eastAsiaTheme="minorHAnsi" w:hAnsi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985DD" id="_x0000_s1035" type="#_x0000_t202" style="position:absolute;margin-left:-6.15pt;margin-top:290.25pt;width:224.5pt;height:8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" filled="f" stroked="f" strokeweight=".5pt">
                      <v:textbox>
                        <w:txbxContent>
                          <w:p w14:paraId="27D939CB" w14:textId="77777777" w:rsidR="002E2D23" w:rsidRDefault="002E2D23" w:rsidP="002E2D23">
                            <w:pPr>
                              <w:pStyle w:val="Heading1"/>
                              <w:spacing w:after="120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Program Overview</w:t>
                            </w:r>
                          </w:p>
                          <w:p w14:paraId="4D4FE885" w14:textId="20D863F9" w:rsidR="002E2D23" w:rsidRDefault="002E2D23" w:rsidP="002E2D23">
                            <w:r w:rsidRPr="00AD0E9E">
                              <w:rPr>
                                <w:rFonts w:ascii="Calibri" w:eastAsiaTheme="minorHAnsi" w:hAnsi="Calibri"/>
                                <w:sz w:val="20"/>
                                <w:szCs w:val="20"/>
                              </w:rPr>
                              <w:t xml:space="preserve">The purpose of this program is to </w:t>
                            </w:r>
                            <w:r w:rsidR="00FC7957" w:rsidRPr="00AD0E9E">
                              <w:rPr>
                                <w:rFonts w:ascii="Calibri" w:eastAsiaTheme="minorHAnsi" w:hAnsi="Calibri"/>
                                <w:sz w:val="20"/>
                                <w:szCs w:val="20"/>
                              </w:rPr>
                              <w:t xml:space="preserve">provide </w:t>
                            </w:r>
                            <w:r w:rsidR="00FC7957">
                              <w:rPr>
                                <w:rFonts w:ascii="Calibri" w:eastAsiaTheme="minorHAnsi" w:hAnsi="Calibri"/>
                                <w:sz w:val="20"/>
                                <w:szCs w:val="20"/>
                              </w:rPr>
                              <w:t>educational</w:t>
                            </w:r>
                            <w:r w:rsidRPr="00AD0E9E">
                              <w:rPr>
                                <w:rFonts w:ascii="Calibri" w:eastAsiaTheme="minorHAnsi" w:hAnsi="Calibri"/>
                                <w:sz w:val="20"/>
                                <w:szCs w:val="20"/>
                              </w:rPr>
                              <w:t xml:space="preserve"> information to further develop the knowledge base of perianesthesia nurses</w:t>
                            </w:r>
                            <w:r w:rsidR="00457807">
                              <w:rPr>
                                <w:rFonts w:ascii="Calibri" w:eastAsiaTheme="minorHAns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15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8031A1" wp14:editId="5A0BD609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4646295</wp:posOffset>
                      </wp:positionV>
                      <wp:extent cx="3206750" cy="2711450"/>
                      <wp:effectExtent l="0" t="0" r="0" b="0"/>
                      <wp:wrapNone/>
                      <wp:docPr id="1211794923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0" cy="2711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2167A8" w14:textId="39927BD6" w:rsidR="002E2D23" w:rsidRPr="002E2D23" w:rsidRDefault="002E2D23" w:rsidP="00BA388A">
                                  <w:pPr>
                                    <w:pStyle w:val="Heading1"/>
                                    <w:spacing w:after="0"/>
                                    <w:jc w:val="center"/>
                                  </w:pPr>
                                  <w:r>
                                    <w:t>KSPAN BOD</w:t>
                                  </w:r>
                                </w:p>
                                <w:p w14:paraId="6EEFE75A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Teresa Dudley MSN, RN, CPAN President</w:t>
                                  </w:r>
                                </w:p>
                                <w:p w14:paraId="048B5A61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Elizabeth Steffen, BSN, RN, CAPA President Elect</w:t>
                                  </w:r>
                                </w:p>
                                <w:p w14:paraId="7116DBAE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Donna Hagan BSN, RN, CPAN Secretary</w:t>
                                  </w:r>
                                </w:p>
                                <w:p w14:paraId="14F69501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Pam Malast BSN, RN, CPAN Treasurer</w:t>
                                  </w:r>
                                </w:p>
                                <w:p w14:paraId="52BF0554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Lisa Casnellie MSN, BSN, RN, CAPA, CNOR</w:t>
                                  </w:r>
                                </w:p>
                                <w:p w14:paraId="053C49AD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Lavetta Carney SN-Ed, RN, CAPA</w:t>
                                  </w:r>
                                </w:p>
                                <w:p w14:paraId="74E3235F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Patricia Cooper MSN, RN, CPAN</w:t>
                                  </w:r>
                                </w:p>
                                <w:p w14:paraId="48D0F630" w14:textId="77777777" w:rsidR="002E2D23" w:rsidRPr="00AD0E9E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Debra Payne MSN, RN, CAPA</w:t>
                                  </w:r>
                                </w:p>
                                <w:p w14:paraId="138160E3" w14:textId="77777777" w:rsidR="002E2D23" w:rsidRDefault="002E2D23" w:rsidP="002E2D23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0E9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Janice Newton MSN, RN</w:t>
                                  </w:r>
                                </w:p>
                                <w:p w14:paraId="53FB2FC6" w14:textId="656EA8F3" w:rsidR="002E2D23" w:rsidRDefault="002E2D23" w:rsidP="002E2D23">
                                  <w:pPr>
                                    <w:spacing w:after="120"/>
                                    <w:jc w:val="center"/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Raymond Young DNP, RN, BBA, NEA-BC, CPAN, CAPA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031A1" id="Text Box 11" o:spid="_x0000_s1036" type="#_x0000_t202" style="position:absolute;margin-left:247.1pt;margin-top:365.85pt;width:252.5pt;height:2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" filled="f" stroked="f" strokeweight=".5pt">
                      <v:textbox>
                        <w:txbxContent>
                          <w:p w14:paraId="412167A8" w14:textId="39927BD6" w:rsidR="002E2D23" w:rsidRPr="002E2D23" w:rsidRDefault="002E2D23" w:rsidP="00BA388A">
                            <w:pPr>
                              <w:pStyle w:val="Heading1"/>
                              <w:spacing w:after="0"/>
                              <w:jc w:val="center"/>
                            </w:pPr>
                            <w:r>
                              <w:t>KSPAN BOD</w:t>
                            </w:r>
                          </w:p>
                          <w:p w14:paraId="6EEFE75A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Teresa Dudley MSN, RN, CPAN President</w:t>
                            </w:r>
                          </w:p>
                          <w:p w14:paraId="048B5A61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Elizabeth Steffen, BSN, RN, CAPA President Elect</w:t>
                            </w:r>
                          </w:p>
                          <w:p w14:paraId="7116DBAE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Donna Hagan BSN, RN, CPAN Secretary</w:t>
                            </w:r>
                          </w:p>
                          <w:p w14:paraId="14F69501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Pam Malast BSN, RN, CPAN Treasurer</w:t>
                            </w:r>
                          </w:p>
                          <w:p w14:paraId="52BF0554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Lisa Casnellie MSN, BSN, RN, CAPA, CNOR</w:t>
                            </w:r>
                          </w:p>
                          <w:p w14:paraId="053C49AD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Lavetta Carney SN-Ed, RN, CAPA</w:t>
                            </w:r>
                          </w:p>
                          <w:p w14:paraId="74E3235F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Patricia Cooper MSN, RN, CPAN</w:t>
                            </w:r>
                          </w:p>
                          <w:p w14:paraId="48D0F630" w14:textId="77777777" w:rsidR="002E2D23" w:rsidRPr="00AD0E9E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Debra Payne MSN, RN, CAPA</w:t>
                            </w:r>
                          </w:p>
                          <w:p w14:paraId="138160E3" w14:textId="77777777" w:rsidR="002E2D23" w:rsidRDefault="002E2D23" w:rsidP="002E2D23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0E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Janice Newton MSN, RN</w:t>
                            </w:r>
                          </w:p>
                          <w:p w14:paraId="53FB2FC6" w14:textId="656EA8F3" w:rsidR="002E2D23" w:rsidRDefault="002E2D23" w:rsidP="002E2D2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Raymond Young DNP, RN, BBA, NEA-BC, CPAN, CAPA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2D2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F8475E" wp14:editId="2582DAA4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3400425</wp:posOffset>
                      </wp:positionV>
                      <wp:extent cx="3206750" cy="1303655"/>
                      <wp:effectExtent l="0" t="0" r="0" b="0"/>
                      <wp:wrapNone/>
                      <wp:docPr id="1651720642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50" cy="1303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74FF90" w14:textId="77777777" w:rsidR="002E2D23" w:rsidRDefault="002E2D23" w:rsidP="00BA388A">
                                  <w:pPr>
                                    <w:pStyle w:val="Heading1"/>
                                    <w:spacing w:after="0"/>
                                  </w:pPr>
                                  <w:r>
                                    <w:t>Hot Topics: In Nursing and our Communities</w:t>
                                  </w:r>
                                </w:p>
                                <w:p w14:paraId="246D2FE3" w14:textId="3DE4589A" w:rsidR="002E2D23" w:rsidRDefault="002E2D23" w:rsidP="00BA388A">
                                  <w:r w:rsidRPr="00AD0E9E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>Please join us</w:t>
                                  </w:r>
                                  <w:r w:rsidR="00520E23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>, virtually,</w:t>
                                  </w:r>
                                  <w:r w:rsidRPr="00AD0E9E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 xml:space="preserve"> for the 2023 KSPAN Fall Conference</w:t>
                                  </w:r>
                                  <w:r w:rsidR="00FC7957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AD0E9E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 xml:space="preserve">This is </w:t>
                                  </w:r>
                                  <w:r w:rsidR="00FC7957" w:rsidRPr="00AD0E9E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>a wonderful opportunity</w:t>
                                  </w:r>
                                  <w:r w:rsidRPr="00AD0E9E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 xml:space="preserve"> for knowledge sharing, fellowship, and networking. </w:t>
                                  </w:r>
                                  <w:r w:rsidR="00520E23">
                                    <w:rPr>
                                      <w:rFonts w:eastAsiaTheme="minorHAnsi"/>
                                      <w:sz w:val="18"/>
                                      <w:szCs w:val="18"/>
                                    </w:rPr>
                                    <w:t>We are looking forward to seeing you online.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8475E" id="_x0000_s1037" type="#_x0000_t202" style="position:absolute;margin-left:249.5pt;margin-top:267.75pt;width:252.5pt;height:10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" filled="f" stroked="f" strokeweight=".5pt">
                      <v:textbox>
                        <w:txbxContent>
                          <w:p w14:paraId="7A74FF90" w14:textId="77777777" w:rsidR="002E2D23" w:rsidRDefault="002E2D23" w:rsidP="00BA388A">
                            <w:pPr>
                              <w:pStyle w:val="Heading1"/>
                              <w:spacing w:after="0"/>
                            </w:pPr>
                            <w:r>
                              <w:t>Hot Topics: In Nursing and our Communities</w:t>
                            </w:r>
                          </w:p>
                          <w:p w14:paraId="246D2FE3" w14:textId="3DE4589A" w:rsidR="002E2D23" w:rsidRDefault="002E2D23" w:rsidP="00BA388A">
                            <w:r w:rsidRPr="00AD0E9E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>Please join us</w:t>
                            </w:r>
                            <w:r w:rsidR="00520E23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>, virtually,</w:t>
                            </w:r>
                            <w:r w:rsidRPr="00AD0E9E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 xml:space="preserve"> for the 2023 KSPAN Fall Conference</w:t>
                            </w:r>
                            <w:r w:rsidR="00FC7957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D0E9E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 xml:space="preserve">This is </w:t>
                            </w:r>
                            <w:r w:rsidR="00FC7957" w:rsidRPr="00AD0E9E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>a wonderful opportunity</w:t>
                            </w:r>
                            <w:r w:rsidRPr="00AD0E9E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 xml:space="preserve"> for knowledge sharing, fellowship, and networking. </w:t>
                            </w:r>
                            <w:r w:rsidR="00520E23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>We are looking forward to seeing you online.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2A8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2E4BAB4" wp14:editId="55B5DF19">
                  <wp:simplePos x="0" y="0"/>
                  <wp:positionH relativeFrom="column">
                    <wp:posOffset>-252730</wp:posOffset>
                  </wp:positionH>
                  <wp:positionV relativeFrom="paragraph">
                    <wp:posOffset>-962025</wp:posOffset>
                  </wp:positionV>
                  <wp:extent cx="4051300" cy="3802713"/>
                  <wp:effectExtent l="0" t="0" r="6350" b="7620"/>
                  <wp:wrapNone/>
                  <wp:docPr id="625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380271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6D9">
              <w:br w:type="page"/>
            </w:r>
          </w:p>
        </w:tc>
        <w:tc>
          <w:tcPr>
            <w:tcW w:w="4140" w:type="dxa"/>
            <w:gridSpan w:val="2"/>
          </w:tcPr>
          <w:p w14:paraId="3464CA63" w14:textId="75F1B820" w:rsidR="002E2D23" w:rsidRPr="002E2D23" w:rsidRDefault="002E2D23" w:rsidP="002E2D23">
            <w:pPr>
              <w:pStyle w:val="Heading1"/>
            </w:pPr>
            <w:r>
              <w:t>REGISTER ONLINE AT: kspan.nursingnetwork.com</w:t>
            </w:r>
          </w:p>
          <w:p w14:paraId="0A2F3642" w14:textId="0D723D59" w:rsidR="002E2D23" w:rsidRDefault="002E2D23" w:rsidP="002E2D23">
            <w:r>
              <w:t>$</w:t>
            </w:r>
            <w:r w:rsidR="00520E23">
              <w:t>5</w:t>
            </w:r>
            <w:r>
              <w:t xml:space="preserve">5.00 </w:t>
            </w:r>
            <w:r w:rsidR="00520E23">
              <w:t>M</w:t>
            </w:r>
            <w:r>
              <w:t>ember</w:t>
            </w:r>
            <w:r w:rsidR="00520E23">
              <w:t>s and Non-Members</w:t>
            </w:r>
          </w:p>
          <w:p w14:paraId="0459ECDF" w14:textId="77777777" w:rsidR="002E2D23" w:rsidRDefault="002E2D23" w:rsidP="002E2D23">
            <w:r>
              <w:t>$20.00 Students</w:t>
            </w:r>
          </w:p>
          <w:p w14:paraId="7DA8B935" w14:textId="28B3EB8E" w:rsidR="002E2D23" w:rsidRDefault="002E2D23" w:rsidP="002E2D23">
            <w:pPr>
              <w:rPr>
                <w:sz w:val="18"/>
                <w:szCs w:val="18"/>
              </w:rPr>
            </w:pPr>
          </w:p>
          <w:p w14:paraId="4CDC1BB4" w14:textId="0F3CD626" w:rsidR="002E2D23" w:rsidRDefault="002E2D23" w:rsidP="002E2D23">
            <w:pPr>
              <w:pStyle w:val="Heading1"/>
            </w:pPr>
            <w:r>
              <w:t>Special Thanks</w:t>
            </w:r>
          </w:p>
          <w:p w14:paraId="362A56F8" w14:textId="0389B5D3" w:rsidR="002E2D23" w:rsidRDefault="002E2D23" w:rsidP="002E2D23">
            <w:r>
              <w:t>St. Elizabeth Healthcare</w:t>
            </w:r>
          </w:p>
          <w:p w14:paraId="08856848" w14:textId="1B79ADB0" w:rsidR="002E2D23" w:rsidRDefault="002E2D23" w:rsidP="002E2D23">
            <w:pPr>
              <w:pStyle w:val="Heading1"/>
            </w:pPr>
            <w:r>
              <w:t>Miscellaneous</w:t>
            </w:r>
          </w:p>
          <w:p w14:paraId="3F820EC2" w14:textId="19606514" w:rsidR="002E2D23" w:rsidRDefault="002E2D23" w:rsidP="002E2D23">
            <w:r>
              <w:t>KSPAN reserves the right to substitute speakers if necessary</w:t>
            </w:r>
            <w:r w:rsidR="00520E23">
              <w:t>.</w:t>
            </w:r>
            <w:r w:rsidR="00BA388A">
              <w:t xml:space="preserve"> </w:t>
            </w:r>
          </w:p>
          <w:p w14:paraId="4B72CDD4" w14:textId="2212767A" w:rsidR="00BA388A" w:rsidRDefault="00BA388A" w:rsidP="002E2D23">
            <w:r>
              <w:t>You will receive confirmation of meeting registration</w:t>
            </w:r>
            <w:r w:rsidR="00520E23">
              <w:t>.</w:t>
            </w:r>
          </w:p>
          <w:p w14:paraId="486ACC52" w14:textId="63DAC262" w:rsidR="00BA388A" w:rsidRDefault="00BA388A" w:rsidP="002E2D23"/>
          <w:p w14:paraId="1A3B6414" w14:textId="2872727F" w:rsidR="002E2D23" w:rsidRPr="002E2D23" w:rsidRDefault="002E2D23" w:rsidP="002E2D23">
            <w:pPr>
              <w:rPr>
                <w:sz w:val="18"/>
                <w:szCs w:val="18"/>
              </w:rPr>
            </w:pPr>
          </w:p>
        </w:tc>
      </w:tr>
      <w:tr w:rsidR="009D1198" w:rsidRPr="007D76D9" w14:paraId="252D2317" w14:textId="77777777" w:rsidTr="00722E07">
        <w:trPr>
          <w:trHeight w:val="1686"/>
          <w:jc w:val="center"/>
        </w:trPr>
        <w:tc>
          <w:tcPr>
            <w:tcW w:w="4501" w:type="dxa"/>
            <w:tcBorders>
              <w:bottom w:val="nil"/>
            </w:tcBorders>
          </w:tcPr>
          <w:p w14:paraId="018EA534" w14:textId="0DB1B42E" w:rsidR="009D1198" w:rsidRPr="00AD0E9E" w:rsidRDefault="009D1198" w:rsidP="00AD0E9E">
            <w:pPr>
              <w:spacing w:after="120"/>
              <w:rPr>
                <w:rFonts w:ascii="Calibri" w:eastAsiaTheme="minorHAnsi" w:hAnsi="Calibri"/>
                <w:sz w:val="20"/>
                <w:szCs w:val="20"/>
              </w:rPr>
            </w:pPr>
          </w:p>
          <w:p w14:paraId="54A459AB" w14:textId="3AAEC9AF" w:rsidR="009D1198" w:rsidRPr="00AD0E9E" w:rsidRDefault="009D1198" w:rsidP="00AD0E9E">
            <w:pPr>
              <w:spacing w:after="120"/>
              <w:rPr>
                <w:sz w:val="20"/>
                <w:szCs w:val="20"/>
              </w:rPr>
            </w:pPr>
          </w:p>
          <w:p w14:paraId="2145D69A" w14:textId="69ED0194" w:rsidR="00AD0E9E" w:rsidRDefault="00AD0E9E" w:rsidP="00CB2A81">
            <w:pPr>
              <w:rPr>
                <w:sz w:val="20"/>
                <w:szCs w:val="20"/>
              </w:rPr>
            </w:pPr>
          </w:p>
          <w:p w14:paraId="5F60ACC2" w14:textId="7EAF7698" w:rsidR="00CB2A81" w:rsidRPr="007D76D9" w:rsidRDefault="00CB2A81" w:rsidP="00CB2A81"/>
        </w:tc>
        <w:tc>
          <w:tcPr>
            <w:tcW w:w="643" w:type="dxa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AD081DE" w14:textId="30AE5391" w:rsidR="009D1198" w:rsidRPr="007D76D9" w:rsidRDefault="009D1198" w:rsidP="007D76D9"/>
        </w:tc>
        <w:tc>
          <w:tcPr>
            <w:tcW w:w="4680" w:type="dxa"/>
            <w:tcBorders>
              <w:bottom w:val="nil"/>
            </w:tcBorders>
          </w:tcPr>
          <w:p w14:paraId="7F536D30" w14:textId="1298B0D8" w:rsidR="00AD0E9E" w:rsidRPr="00AD0E9E" w:rsidRDefault="00AD0E9E" w:rsidP="00AD0E9E">
            <w:pPr>
              <w:spacing w:after="120"/>
              <w:rPr>
                <w:rFonts w:eastAsiaTheme="minorHAnsi"/>
                <w:sz w:val="18"/>
                <w:szCs w:val="18"/>
              </w:rPr>
            </w:pPr>
          </w:p>
          <w:p w14:paraId="27365CA2" w14:textId="1B0F6545" w:rsidR="00AD0E9E" w:rsidRPr="00AD0E9E" w:rsidRDefault="00AD0E9E" w:rsidP="00AD0E9E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</w:p>
          <w:p w14:paraId="0DB44E31" w14:textId="28D1FDAF" w:rsidR="00AD0E9E" w:rsidRPr="007D76D9" w:rsidRDefault="00AD0E9E" w:rsidP="009D1198"/>
        </w:tc>
        <w:tc>
          <w:tcPr>
            <w:tcW w:w="450" w:type="dxa"/>
            <w:gridSpan w:val="2"/>
            <w:tcBorders>
              <w:bottom w:val="nil"/>
            </w:tcBorders>
          </w:tcPr>
          <w:p w14:paraId="59286253" w14:textId="16482B92" w:rsidR="009D1198" w:rsidRPr="007D76D9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0C46ECCB" w14:textId="77777777" w:rsidR="00457807" w:rsidRPr="00457807" w:rsidRDefault="00457807" w:rsidP="00457807">
            <w:pPr>
              <w:spacing w:after="120"/>
              <w:contextualSpacing/>
              <w:outlineLvl w:val="0"/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2"/>
                <w:szCs w:val="100"/>
              </w:rPr>
            </w:pPr>
            <w:r w:rsidRPr="00457807">
              <w:rPr>
                <w:rFonts w:asciiTheme="majorHAnsi" w:eastAsiaTheme="majorEastAsia" w:hAnsiTheme="majorHAnsi" w:cstheme="majorBidi"/>
                <w:b/>
                <w:color w:val="44546A" w:themeColor="text2"/>
                <w:spacing w:val="-10"/>
                <w:kern w:val="28"/>
                <w:sz w:val="32"/>
                <w:szCs w:val="100"/>
              </w:rPr>
              <w:t>Continuing Education</w:t>
            </w:r>
          </w:p>
          <w:p w14:paraId="17F6E0D8" w14:textId="177F8D93" w:rsidR="00457807" w:rsidRPr="00457807" w:rsidRDefault="00457807" w:rsidP="00457807">
            <w:pPr>
              <w:spacing w:after="120"/>
              <w:rPr>
                <w:sz w:val="20"/>
                <w:szCs w:val="20"/>
              </w:rPr>
            </w:pPr>
            <w:r w:rsidRPr="00457807">
              <w:rPr>
                <w:sz w:val="20"/>
                <w:szCs w:val="20"/>
              </w:rPr>
              <w:t xml:space="preserve">The application for contact hours is in process through St. Elizabeth Healthcare, an accredited provider through </w:t>
            </w:r>
            <w:r w:rsidR="00FC7957" w:rsidRPr="00457807">
              <w:rPr>
                <w:sz w:val="20"/>
                <w:szCs w:val="20"/>
              </w:rPr>
              <w:t>ANCC.</w:t>
            </w:r>
          </w:p>
          <w:p w14:paraId="751C81AD" w14:textId="77777777" w:rsidR="00457807" w:rsidRPr="00457807" w:rsidRDefault="00457807" w:rsidP="00457807">
            <w:pPr>
              <w:spacing w:after="120"/>
              <w:rPr>
                <w:sz w:val="20"/>
                <w:szCs w:val="20"/>
              </w:rPr>
            </w:pPr>
            <w:r w:rsidRPr="00457807">
              <w:rPr>
                <w:sz w:val="20"/>
                <w:szCs w:val="20"/>
              </w:rPr>
              <w:t>Speaker program handouts will be available for download on the KSPAN website at:</w:t>
            </w:r>
          </w:p>
          <w:p w14:paraId="61A7C76D" w14:textId="77777777" w:rsidR="00457807" w:rsidRPr="00457807" w:rsidRDefault="00457807" w:rsidP="00457807">
            <w:pPr>
              <w:spacing w:after="120"/>
              <w:rPr>
                <w:sz w:val="20"/>
                <w:szCs w:val="20"/>
              </w:rPr>
            </w:pPr>
            <w:r w:rsidRPr="00457807">
              <w:rPr>
                <w:sz w:val="20"/>
                <w:szCs w:val="20"/>
              </w:rPr>
              <w:t>www.kspan.nursingnetwork.com</w:t>
            </w:r>
          </w:p>
          <w:p w14:paraId="7D50F0A7" w14:textId="77777777" w:rsidR="009D1198" w:rsidRPr="007D76D9" w:rsidRDefault="009D1198" w:rsidP="007D76D9"/>
        </w:tc>
      </w:tr>
    </w:tbl>
    <w:p w14:paraId="174B3B5C" w14:textId="77777777" w:rsidR="00090860" w:rsidRPr="0000140F" w:rsidRDefault="00090860" w:rsidP="007F01C1">
      <w:pPr>
        <w:spacing w:after="0"/>
        <w:rPr>
          <w:sz w:val="4"/>
        </w:rPr>
      </w:pPr>
    </w:p>
    <w:sectPr w:rsidR="00090860" w:rsidRPr="0000140F" w:rsidSect="0000140F">
      <w:headerReference w:type="default" r:id="rId12"/>
      <w:footerReference w:type="default" r:id="rId13"/>
      <w:headerReference w:type="first" r:id="rId14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9A282" w14:textId="77777777" w:rsidR="002D3236" w:rsidRDefault="002D3236" w:rsidP="007D76D9">
      <w:r>
        <w:separator/>
      </w:r>
    </w:p>
  </w:endnote>
  <w:endnote w:type="continuationSeparator" w:id="0">
    <w:p w14:paraId="24006AA4" w14:textId="77777777" w:rsidR="002D3236" w:rsidRDefault="002D3236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E8F42" w14:textId="77777777"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B88C1" w14:textId="77777777" w:rsidR="002D3236" w:rsidRDefault="002D3236" w:rsidP="007D76D9">
      <w:r>
        <w:separator/>
      </w:r>
    </w:p>
  </w:footnote>
  <w:footnote w:type="continuationSeparator" w:id="0">
    <w:p w14:paraId="3286A368" w14:textId="77777777" w:rsidR="002D3236" w:rsidRDefault="002D3236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78AB" w14:textId="7F123D9A" w:rsidR="007D76D9" w:rsidRDefault="00D23062" w:rsidP="007D76D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0479688B" wp14:editId="5DC7DD52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/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/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/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/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/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/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16299E6E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gVBLLEwJPA0WiybE8oFREAxOJyrE8&#10;TI7lAaUiGphIVI7lYXIsD+VYQmD1gnIsD5NjeUCp5DYwOZaHciwh8KqgSDQ5lodyLCHwNFAkmhzL&#10;QzmWEHgaKBJNjuWhHEsILA2UY3mYHMtDOZYQeBooEk2O5aEcSwg8DRSJJsfyUI4lBJ4GikSTY3ko&#10;xxICTwNFosmxPJRjCYGjwVM5lhB4GQjH8jQ5lqdyLCHwNJDZ+WlyLE/lWELgaSCz89PkWJ7KsYTA&#10;00DWiU+TY3kqxxICTwNZJz5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t//lD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d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lbqbg1cAYLPaLS4MPMa4ofkNy/FDIVPSD36X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BuQSkB5VFCjIHNiEWPZ&#10;gFQSBUVOzBjLVsRYNiCVREGREzPGshUxli1jLCoorULGWLYixrIBqcQ5KGIsW8ZYVFAbQubEIsay&#10;ZYxFBTUKMicWMZYtYywqqFGQObGIsWwZY1FBiYKMsWxFjGXLGIsKahRkTixiLFvGWFRQoyBzYhFj&#10;2TLGooIaBZkTixjLljEWFdQoyJxYxFi2jLGooELBO2MsKqg1kDCWdxFjeWeMRQU1CpJ2fhcxlnfG&#10;WFRQoyBp53cRY3lnjEUFNQqSnfguYizvjLGooEZBshPf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j&#10;wUM5lhB4GQjH8jA5lodyLCHwNJC188PkWB7KsYTA00DWzg+TY3koxxICTwOJ4jxMjuWhHEsIPA0k&#10;ivMw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HgoRxLCLwXCMfyMDmWh3IsIfA0kLXzw+RY&#10;HsqxhMDTQNbOD5NjeSjHEgJPA4niPEyO5aEcSwg8DSSK8zA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QGlUlieEHgaKBJNjuUBpSIamEhUjuVhciwPKBXR&#10;wESiciwPk2N5KMcSAqsXlGN5mBzLA0qltoHJsTyUYwmBVwVFosmxPJRjCYGngSLR5FgeyrGEwNNA&#10;kWhyLA/lWEJgaaAcy8PkWB7KsYTA00CRaHIsD+VYQuBpoEg0OZaHciwh8DRQJJocy0M5lhB4GigS&#10;TY7loRxLCBwNnsqxhMDLQDiWp8mxPJVjCYGngczOT5NjeSrHEgJPA5mdnybH8lSOJQSeBuInPk2O&#10;5akcSwg8DcRPf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B516E7A" wp14:editId="0CD3B415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60F0EA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60lNkAAFjiBAAOAAAAZHJzL2Uyb0RvYy54bWysnd8PXEdynd8D5H8g9Bgg1v0xc2dm4bUR&#10;xEhejCSAE8B5ZChqJWRFCiTtXf/3+Wq4WZ8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XAs2JVjCYFXgHAsu8mx7MqxhMCzQNbOu8mx7MqxhMCzQNbOu8mx7MqxhMCz&#10;QKI4u8mx7MqxhMCzQKI4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6B51D" w14:textId="0AC55115" w:rsidR="007D76D9" w:rsidRDefault="00D23062" w:rsidP="007D76D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6D8FA0DC" wp14:editId="5C3A9CB1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140335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/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/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40A839A5" w14:textId="0F948333" w:rsidR="002D3236" w:rsidRDefault="007B0109" w:rsidP="002D32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B928C" wp14:editId="7B1713F8">
                                  <wp:extent cx="2438400" cy="3009900"/>
                                  <wp:effectExtent l="0" t="0" r="0" b="0"/>
                                  <wp:docPr id="198346315" name="Picture 4" descr="The Kentucky Society of Perianesthesia Nurses | Nursing Netwo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e Kentucky Society of Perianesthesia Nurses | Nursing Netwo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-23438"/>
                                          <a:stretch/>
                                        </pic:blipFill>
                                        <pic:spPr bwMode="auto">
                                          <a:xfrm flipH="1" flipV="1">
                                            <a:off x="0" y="0"/>
                                            <a:ext cx="2438400" cy="300990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  <wps:wsp>
                      <wps:cNvPr id="25" name="Freeform: Shape 10"/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reeform: Shape 10"/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42"/>
                      <wps:cNvSpPr>
                        <a:spLocks noChangeAspect="1"/>
                      </wps:cNvSpPr>
                      <wps:spPr>
                        <a:xfrm>
                          <a:off x="5319486" y="584109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/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/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D8FA0DC" id="Group 51" o:spid="_x0000_s1038" alt="decorative element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afpAc/MvIerQnfx2CRM8VfbnXiLC4RAUMw3iFbZFP5UMfk6dTsqeGy&#10;eUQxxi2CtaFfrLIKLpTY580mKZDA0hDVJyruo6ISciUfItZeWNcoE6oNOz4LT/azBv+fyj3GQz7b&#10;B0T8GeNtPCTGW1Tt1Oy/YvVQ4BWhH29iHfW8Fm6LdWCHnbbXBAIOZCIQgHyhXyEDsfuiT47ULimW&#10;tN9/CCt1twauAMFnNFpcmHkN8UPym5dihsInpB79D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A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G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U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f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wrkEpAeVRQoyBzYhFjWYFUEgVF&#10;TswYy1rEWFYglURBkRMzxrIWMZY1YywqKK1CxljWIsayAqnEOShiLGvGWFRQG0LmxCLGsmaMRQU1&#10;CjInFjGWNWMsKqhRkDmxiLGsGWNRQYmCjLGsRYxlzRiLCmoUZE4sYixrxlhUUKMgc2IRY1kzxqKC&#10;GgWZE4sYy5oxFhXUKMicWMRY1oyxqKBCwZYxFhXUGkgYy1bEWLaMsaigRkHSzlsRY9kyxqKCGgVJ&#10;O29FjGXLGIsKahQkO3ErYixbxlhUUKMg2Ylb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A0qlsDwh8DRQJJocywNKRTQwkagcy8PkWB5QKqKBiUTlWB4mx/JQjiUEVi8o&#10;x/IwOZYHlEptA5NjeSjHEgKvCopEk2N5KMcSAk8DRaLJsTyUYwmBp4Ei0eRYHsqxhMDSQDmWh8mx&#10;PJRjCYGngSLR5FgeyrGEwNNAkWhyLA/lWELgaaBINDmWh3IsIfA0UCSaHMtDOZYQOBo8lWMJgZeB&#10;cCxPk2N5KscSAk8DmZ2fJsfyVI4lBJ4GMjs/TY7lqRxLCDwNxE98mhzLUzmWEHgaiJ/4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">
              <v:line id="Straight Connector 97" o:spid="_x0000_s1039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40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41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42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3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44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Straight Connector 99" o:spid="_x0000_s1045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46" style="position:absolute;left:65096;top:18179;width:33585;height:33134;rotation:180;flip:x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formulas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40A839A5" w14:textId="0F948333" w:rsidR="002D3236" w:rsidRDefault="007B0109" w:rsidP="002D32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5B928C" wp14:editId="7B1713F8">
                            <wp:extent cx="2438400" cy="3009900"/>
                            <wp:effectExtent l="0" t="0" r="0" b="0"/>
                            <wp:docPr id="198346315" name="Picture 4" descr="The Kentucky Society of Perianesthesia Nurses | Nursing Netwo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e Kentucky Society of Perianesthesia Nurses | Nursing Netwo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-23438"/>
                                    <a:stretch/>
                                  </pic:blipFill>
                                  <pic:spPr bwMode="auto">
                                    <a:xfrm flipH="1" flipV="1">
                                      <a:off x="0" y="0"/>
                                      <a:ext cx="2438400" cy="3009900"/>
                                    </a:xfrm>
                                    <a:prstGeom prst="flowChartConnector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Freeform: Shape 10" o:spid="_x0000_s1047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8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9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50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51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52" style="position:absolute;left:53194;top:58410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53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54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55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56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57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58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30E49"/>
    <w:multiLevelType w:val="multilevel"/>
    <w:tmpl w:val="52A4F67A"/>
    <w:numStyleLink w:val="Style1"/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44433"/>
    <w:multiLevelType w:val="hybridMultilevel"/>
    <w:tmpl w:val="AAC2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34788">
    <w:abstractNumId w:val="1"/>
  </w:num>
  <w:num w:numId="2" w16cid:durableId="539443610">
    <w:abstractNumId w:val="0"/>
  </w:num>
  <w:num w:numId="3" w16cid:durableId="1439332095">
    <w:abstractNumId w:val="7"/>
  </w:num>
  <w:num w:numId="4" w16cid:durableId="1261645214">
    <w:abstractNumId w:val="8"/>
  </w:num>
  <w:num w:numId="5" w16cid:durableId="589117372">
    <w:abstractNumId w:val="3"/>
  </w:num>
  <w:num w:numId="6" w16cid:durableId="1790854524">
    <w:abstractNumId w:val="5"/>
  </w:num>
  <w:num w:numId="7" w16cid:durableId="1246722869">
    <w:abstractNumId w:val="2"/>
  </w:num>
  <w:num w:numId="8" w16cid:durableId="949123528">
    <w:abstractNumId w:val="6"/>
  </w:num>
  <w:num w:numId="9" w16cid:durableId="12474957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36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90860"/>
    <w:rsid w:val="000A065A"/>
    <w:rsid w:val="000A4C2E"/>
    <w:rsid w:val="000A50E7"/>
    <w:rsid w:val="000B22AB"/>
    <w:rsid w:val="000D151A"/>
    <w:rsid w:val="00100787"/>
    <w:rsid w:val="00120DEC"/>
    <w:rsid w:val="00126C13"/>
    <w:rsid w:val="0014700A"/>
    <w:rsid w:val="0019018B"/>
    <w:rsid w:val="001B6C0D"/>
    <w:rsid w:val="001C47DF"/>
    <w:rsid w:val="001D6CC4"/>
    <w:rsid w:val="001D71DE"/>
    <w:rsid w:val="001F30A1"/>
    <w:rsid w:val="0020495D"/>
    <w:rsid w:val="00231C6A"/>
    <w:rsid w:val="00242A78"/>
    <w:rsid w:val="00252DEF"/>
    <w:rsid w:val="00265E48"/>
    <w:rsid w:val="002802CE"/>
    <w:rsid w:val="002D3236"/>
    <w:rsid w:val="002E2D23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57807"/>
    <w:rsid w:val="00477697"/>
    <w:rsid w:val="00493E83"/>
    <w:rsid w:val="00500564"/>
    <w:rsid w:val="00520E23"/>
    <w:rsid w:val="005A0AF1"/>
    <w:rsid w:val="005E5B15"/>
    <w:rsid w:val="005E68EB"/>
    <w:rsid w:val="005F7E66"/>
    <w:rsid w:val="0062123A"/>
    <w:rsid w:val="006676A1"/>
    <w:rsid w:val="006E2D42"/>
    <w:rsid w:val="00722E07"/>
    <w:rsid w:val="00733159"/>
    <w:rsid w:val="00746363"/>
    <w:rsid w:val="00747893"/>
    <w:rsid w:val="00780BF8"/>
    <w:rsid w:val="00781FD8"/>
    <w:rsid w:val="00796B1F"/>
    <w:rsid w:val="007B0109"/>
    <w:rsid w:val="007D4928"/>
    <w:rsid w:val="007D76D9"/>
    <w:rsid w:val="007F01C1"/>
    <w:rsid w:val="007F525E"/>
    <w:rsid w:val="00806D18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91A53"/>
    <w:rsid w:val="00993023"/>
    <w:rsid w:val="009D1198"/>
    <w:rsid w:val="00A6152C"/>
    <w:rsid w:val="00A71DA8"/>
    <w:rsid w:val="00AB1F66"/>
    <w:rsid w:val="00AD0E9E"/>
    <w:rsid w:val="00AE1C2A"/>
    <w:rsid w:val="00AF3A6B"/>
    <w:rsid w:val="00AF5FB0"/>
    <w:rsid w:val="00B10630"/>
    <w:rsid w:val="00B1336D"/>
    <w:rsid w:val="00B34E8D"/>
    <w:rsid w:val="00BA388A"/>
    <w:rsid w:val="00BB7D10"/>
    <w:rsid w:val="00BE15BA"/>
    <w:rsid w:val="00BE6E05"/>
    <w:rsid w:val="00C04F2A"/>
    <w:rsid w:val="00C33FAC"/>
    <w:rsid w:val="00CB0D1D"/>
    <w:rsid w:val="00CB2A81"/>
    <w:rsid w:val="00CC24B6"/>
    <w:rsid w:val="00CD3B21"/>
    <w:rsid w:val="00CD5D33"/>
    <w:rsid w:val="00CE6550"/>
    <w:rsid w:val="00CF1054"/>
    <w:rsid w:val="00D0268F"/>
    <w:rsid w:val="00D056B2"/>
    <w:rsid w:val="00D0664A"/>
    <w:rsid w:val="00D23062"/>
    <w:rsid w:val="00D30F1D"/>
    <w:rsid w:val="00D3659F"/>
    <w:rsid w:val="00D4030A"/>
    <w:rsid w:val="00D41DF5"/>
    <w:rsid w:val="00D520C7"/>
    <w:rsid w:val="00DA0DE0"/>
    <w:rsid w:val="00DE3044"/>
    <w:rsid w:val="00E0645C"/>
    <w:rsid w:val="00E06623"/>
    <w:rsid w:val="00E41759"/>
    <w:rsid w:val="00E55D74"/>
    <w:rsid w:val="00E71452"/>
    <w:rsid w:val="00E76EAD"/>
    <w:rsid w:val="00E81234"/>
    <w:rsid w:val="00EA120D"/>
    <w:rsid w:val="00EA49C3"/>
    <w:rsid w:val="00EC5824"/>
    <w:rsid w:val="00EF541D"/>
    <w:rsid w:val="00F06936"/>
    <w:rsid w:val="00F1493B"/>
    <w:rsid w:val="00F30107"/>
    <w:rsid w:val="00F41328"/>
    <w:rsid w:val="00F61360"/>
    <w:rsid w:val="00F716FF"/>
    <w:rsid w:val="00F9698B"/>
    <w:rsid w:val="00FC538A"/>
    <w:rsid w:val="00FC7957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0474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CE6550"/>
    <w:pPr>
      <w:spacing w:after="200"/>
    </w:pPr>
    <w:rPr>
      <w:rFonts w:eastAsia="Times New Roman" w:cs="Arial"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STEFFEN0005\AppData\Roaming\Microsoft\Templates\Bubbles%20brochure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B008BB-E4C1-4BAE-9151-0B2DDA441E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16c05727-aa75-4e4a-9b5f-8a80a1165891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brochure</Template>
  <TotalTime>0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2023-10-12T03:41:00Z</dcterms:created>
  <dcterms:modified xsi:type="dcterms:W3CDTF">2023-10-12T03:41:00Z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