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8D587" w14:textId="7040CE9B" w:rsidR="00ED0685" w:rsidRDefault="00627748" w:rsidP="00356AC3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12FB53" wp14:editId="1E3877FD">
                <wp:simplePos x="0" y="0"/>
                <wp:positionH relativeFrom="margin">
                  <wp:align>center</wp:align>
                </wp:positionH>
                <wp:positionV relativeFrom="paragraph">
                  <wp:posOffset>-590550</wp:posOffset>
                </wp:positionV>
                <wp:extent cx="5867400" cy="818515"/>
                <wp:effectExtent l="0" t="0" r="0" b="635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8674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DB2BF" w14:textId="379EE361" w:rsidR="00ED0685" w:rsidRPr="00827F7B" w:rsidRDefault="00627748" w:rsidP="00383038">
                            <w:pPr>
                              <w:pStyle w:val="headerlogo"/>
                            </w:pPr>
                            <w:r>
                              <w:t>20</w:t>
                            </w:r>
                            <w:r w:rsidR="00B67D44">
                              <w:t>2</w:t>
                            </w:r>
                            <w:r w:rsidR="0046351E">
                              <w:t>3</w:t>
                            </w:r>
                            <w:r>
                              <w:t xml:space="preserve"> PAAOHN Annual State Conference –</w:t>
                            </w:r>
                            <w:r w:rsidR="0046351E">
                              <w:t xml:space="preserve"> April 26-27, 2023</w:t>
                            </w:r>
                          </w:p>
                          <w:p w14:paraId="52CF045B" w14:textId="77777777" w:rsidR="00ED0685" w:rsidRPr="00E02BCF" w:rsidRDefault="00ED0685" w:rsidP="008277BC">
                            <w:pPr>
                              <w:pStyle w:val="Subheadhere01"/>
                            </w:pPr>
                            <w:r w:rsidRPr="00E02BCF">
                              <w:t>SUBHEAD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2FB5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-46.5pt;width:462pt;height:64.45pt;flip:y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" filled="f" stroked="f">
                <v:textbox>
                  <w:txbxContent>
                    <w:p w14:paraId="2F4DB2BF" w14:textId="379EE361" w:rsidR="00ED0685" w:rsidRPr="00827F7B" w:rsidRDefault="00627748" w:rsidP="00383038">
                      <w:pPr>
                        <w:pStyle w:val="headerlogo"/>
                      </w:pPr>
                      <w:r>
                        <w:t>20</w:t>
                      </w:r>
                      <w:r w:rsidR="00B67D44">
                        <w:t>2</w:t>
                      </w:r>
                      <w:r w:rsidR="0046351E">
                        <w:t>3</w:t>
                      </w:r>
                      <w:r>
                        <w:t xml:space="preserve"> PAAOHN Annual State Conference –</w:t>
                      </w:r>
                      <w:r w:rsidR="0046351E">
                        <w:t xml:space="preserve"> April 26-27, 2023</w:t>
                      </w:r>
                    </w:p>
                    <w:p w14:paraId="52CF045B" w14:textId="77777777" w:rsidR="00ED0685" w:rsidRPr="00E02BCF" w:rsidRDefault="00ED0685" w:rsidP="008277BC">
                      <w:pPr>
                        <w:pStyle w:val="Subheadhere01"/>
                      </w:pPr>
                      <w:r w:rsidRPr="00E02BCF">
                        <w:t>SUBHEAD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303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9E84345" wp14:editId="5E69B0AA">
                <wp:simplePos x="0" y="0"/>
                <wp:positionH relativeFrom="column">
                  <wp:posOffset>-609600</wp:posOffset>
                </wp:positionH>
                <wp:positionV relativeFrom="paragraph">
                  <wp:posOffset>247650</wp:posOffset>
                </wp:positionV>
                <wp:extent cx="6486525" cy="786765"/>
                <wp:effectExtent l="0" t="0" r="9525" b="0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AFDB90" w14:textId="77777777" w:rsidR="0046351E" w:rsidRDefault="0046351E" w:rsidP="0046351E">
                            <w:pPr>
                              <w:pStyle w:val="taglinequote"/>
                              <w:jc w:val="center"/>
                              <w:rPr>
                                <w:rStyle w:val="taglinequoteChar"/>
                                <w:sz w:val="48"/>
                                <w:szCs w:val="48"/>
                              </w:rPr>
                            </w:pPr>
                          </w:p>
                          <w:p w14:paraId="73160597" w14:textId="2F787867" w:rsidR="00ED0685" w:rsidRPr="00AE2303" w:rsidRDefault="0046351E" w:rsidP="0046351E">
                            <w:pPr>
                              <w:pStyle w:val="taglinequote"/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taglinequoteChar"/>
                                <w:sz w:val="48"/>
                                <w:szCs w:val="48"/>
                              </w:rPr>
                              <w:t>RESET AND ONWARD</w:t>
                            </w:r>
                          </w:p>
                          <w:p w14:paraId="2EE176B4" w14:textId="77777777" w:rsidR="00ED0685" w:rsidRPr="00827F7B" w:rsidRDefault="00ED0685" w:rsidP="00ED0685">
                            <w:pPr>
                              <w:widowControl w:val="0"/>
                              <w:rPr>
                                <w:i/>
                                <w:color w:val="FFFFFF"/>
                                <w:szCs w:val="3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84345" id="Text Box 25" o:spid="_x0000_s1027" type="#_x0000_t202" style="position:absolute;left:0;text-align:left;margin-left:-48pt;margin-top:19.5pt;width:510.75pt;height:61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" filled="f" fillcolor="#cd4313" stroked="f" insetpen="t">
                <v:textbox inset="2.88pt,2.88pt,2.88pt,2.88pt">
                  <w:txbxContent>
                    <w:p w14:paraId="3BAFDB90" w14:textId="77777777" w:rsidR="0046351E" w:rsidRDefault="0046351E" w:rsidP="0046351E">
                      <w:pPr>
                        <w:pStyle w:val="taglinequote"/>
                        <w:jc w:val="center"/>
                        <w:rPr>
                          <w:rStyle w:val="taglinequoteChar"/>
                          <w:sz w:val="48"/>
                          <w:szCs w:val="48"/>
                        </w:rPr>
                      </w:pPr>
                    </w:p>
                    <w:p w14:paraId="73160597" w14:textId="2F787867" w:rsidR="00ED0685" w:rsidRPr="00AE2303" w:rsidRDefault="0046351E" w:rsidP="0046351E">
                      <w:pPr>
                        <w:pStyle w:val="taglinequote"/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Style w:val="taglinequoteChar"/>
                          <w:sz w:val="48"/>
                          <w:szCs w:val="48"/>
                        </w:rPr>
                        <w:t>RESET AND ONWARD</w:t>
                      </w:r>
                    </w:p>
                    <w:p w14:paraId="2EE176B4" w14:textId="77777777" w:rsidR="00ED0685" w:rsidRPr="00827F7B" w:rsidRDefault="00ED0685" w:rsidP="00ED0685">
                      <w:pPr>
                        <w:widowControl w:val="0"/>
                        <w:rPr>
                          <w:i/>
                          <w:color w:val="FFFFFF"/>
                          <w:szCs w:val="3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E72">
        <w:rPr>
          <w:noProof/>
        </w:rPr>
        <w:drawing>
          <wp:anchor distT="0" distB="0" distL="114300" distR="114300" simplePos="0" relativeHeight="251658240" behindDoc="1" locked="0" layoutInCell="1" allowOverlap="1" wp14:anchorId="17AB5AAD" wp14:editId="6D349B14">
            <wp:simplePos x="0" y="0"/>
            <wp:positionH relativeFrom="column">
              <wp:posOffset>-1213485</wp:posOffset>
            </wp:positionH>
            <wp:positionV relativeFrom="paragraph">
              <wp:posOffset>-918845</wp:posOffset>
            </wp:positionV>
            <wp:extent cx="7772400" cy="10058400"/>
            <wp:effectExtent l="0" t="0" r="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D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7C2B42" wp14:editId="729464E8">
                <wp:simplePos x="0" y="0"/>
                <wp:positionH relativeFrom="column">
                  <wp:posOffset>-634365</wp:posOffset>
                </wp:positionH>
                <wp:positionV relativeFrom="paragraph">
                  <wp:posOffset>9462770</wp:posOffset>
                </wp:positionV>
                <wp:extent cx="8115300" cy="228600"/>
                <wp:effectExtent l="3810" t="4445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C9C76" w14:textId="77777777" w:rsidR="00ED0685" w:rsidRPr="005C1E5E" w:rsidRDefault="00ED0685" w:rsidP="00ED0685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2B42" id="Text Box 27" o:spid="_x0000_s1028" type="#_x0000_t202" style="position:absolute;left:0;text-align:left;margin-left:-49.95pt;margin-top:745.1pt;width:639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" filled="f" stroked="f">
                <v:textbox>
                  <w:txbxContent>
                    <w:p w14:paraId="386C9C76" w14:textId="77777777" w:rsidR="00ED0685" w:rsidRPr="005C1E5E" w:rsidRDefault="00ED0685" w:rsidP="00ED0685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  <w:r w:rsidR="00EB36CF">
        <w:t xml:space="preserve"> </w:t>
      </w:r>
    </w:p>
    <w:p w14:paraId="29C478A8" w14:textId="77777777" w:rsidR="00ED0685" w:rsidRDefault="00ED0685" w:rsidP="00ED0685">
      <w:r>
        <w:softHyphen/>
        <w:t xml:space="preserve">        </w:t>
      </w:r>
    </w:p>
    <w:p w14:paraId="71558BFC" w14:textId="216DD5F2" w:rsidR="00ED0685" w:rsidRDefault="0046351E" w:rsidP="00356AC3">
      <w:pPr>
        <w:pStyle w:val="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0DFD43" wp14:editId="521794C4">
                <wp:simplePos x="0" y="0"/>
                <wp:positionH relativeFrom="column">
                  <wp:posOffset>2971800</wp:posOffset>
                </wp:positionH>
                <wp:positionV relativeFrom="paragraph">
                  <wp:posOffset>4879340</wp:posOffset>
                </wp:positionV>
                <wp:extent cx="3195320" cy="321945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19532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3D9A" w14:textId="77777777" w:rsidR="00ED068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>Disclosure statement</w:t>
                            </w:r>
                          </w:p>
                          <w:p w14:paraId="40D7F19F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are no conflicts of interest affecting this continuing education activity</w:t>
                            </w:r>
                            <w:r w:rsidR="00B8265B" w:rsidRPr="00A672BA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Participation will be verified by sign-in roster, completion of evaluation tool and completion of self</w:t>
                            </w:r>
                            <w:r w:rsidR="00A91572" w:rsidRPr="00A672BA">
                              <w:rPr>
                                <w:sz w:val="18"/>
                                <w:szCs w:val="18"/>
                              </w:rPr>
                              <w:t>- reported attendance verifica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A91572" w:rsidRPr="00A672BA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Pr="00A672BA">
                              <w:rPr>
                                <w:sz w:val="18"/>
                                <w:szCs w:val="18"/>
                              </w:rPr>
                              <w:t>on forms</w:t>
                            </w:r>
                          </w:p>
                          <w:p w14:paraId="375D2ED6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commercial support for this activity</w:t>
                            </w:r>
                          </w:p>
                          <w:p w14:paraId="0CDAABED" w14:textId="77777777" w:rsidR="00A616C8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implied endorsement of any commercial product by PAAOHN</w:t>
                            </w:r>
                          </w:p>
                          <w:p w14:paraId="3C0250F4" w14:textId="77777777" w:rsidR="00A616C8" w:rsidRPr="00A672BA" w:rsidRDefault="00A616C8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E880C6" w14:textId="77777777" w:rsidR="004D0D75" w:rsidRPr="00A672BA" w:rsidRDefault="004D0D75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sz w:val="18"/>
                                <w:szCs w:val="18"/>
                              </w:rPr>
                              <w:t>There is no discussion of off label uses of drugs as defined by the FDA</w:t>
                            </w:r>
                          </w:p>
                          <w:p w14:paraId="55A1077E" w14:textId="77777777" w:rsidR="00A616C8" w:rsidRPr="00A672BA" w:rsidRDefault="00A616C8" w:rsidP="00383038">
                            <w:pPr>
                              <w:pStyle w:val="BodyText2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A94544" w14:textId="77B7AA3A" w:rsidR="006A66F2" w:rsidRDefault="006A66F2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This activity has been submitted to the 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Montana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Nurses Association (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MNA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for approval to award contact hours. </w:t>
                            </w:r>
                            <w:r w:rsidR="00E72C85">
                              <w:rPr>
                                <w:b/>
                                <w:sz w:val="18"/>
                                <w:szCs w:val="18"/>
                              </w:rPr>
                              <w:t>MNA</w:t>
                            </w:r>
                            <w:r w:rsidRPr="00A672B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is an accredited approver of continuing education by the American Nurses Credentialing Centers Commission on Accreditation</w:t>
                            </w:r>
                            <w:r w:rsidR="0046351E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AE6478" w14:textId="3D0B0421" w:rsidR="0046351E" w:rsidRPr="00A672BA" w:rsidRDefault="0046351E" w:rsidP="00383038">
                            <w:pPr>
                              <w:pStyle w:val="BodyText2"/>
                              <w:contextualSpacing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activity has been submitted to The Commission for Case Managers Certification for continuing education credit.</w:t>
                            </w:r>
                          </w:p>
                          <w:p w14:paraId="01D3090A" w14:textId="77777777" w:rsidR="004D0D75" w:rsidRPr="00827F7B" w:rsidRDefault="004D0D7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180E751D" w14:textId="77777777" w:rsidR="00ED0685" w:rsidRPr="00827F7B" w:rsidRDefault="00ED068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7DAFA104" w14:textId="77777777" w:rsidR="00ED0685" w:rsidRPr="00827F7B" w:rsidRDefault="00ED0685" w:rsidP="00383038">
                            <w:pPr>
                              <w:pStyle w:val="BodyText2"/>
                              <w:rPr>
                                <w:color w:val="9D1C20"/>
                              </w:rPr>
                            </w:pPr>
                          </w:p>
                          <w:p w14:paraId="55C1123C" w14:textId="77777777" w:rsidR="00ED0685" w:rsidRPr="00167CCA" w:rsidRDefault="00ED0685" w:rsidP="00383038">
                            <w:pPr>
                              <w:pStyle w:val="BodyText2"/>
                              <w:rPr>
                                <w:rFonts w:ascii="Helvetica Light" w:hAnsi="Helvetica Light"/>
                                <w:caps/>
                                <w:color w:val="9D1C2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FD43" id="Text Box 7" o:spid="_x0000_s1029" type="#_x0000_t202" style="position:absolute;left:0;text-align:left;margin-left:234pt;margin-top:384.2pt;width:251.6pt;height:253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" filled="f" stroked="f">
                <v:textbox>
                  <w:txbxContent>
                    <w:p w14:paraId="25D03D9A" w14:textId="77777777" w:rsidR="00ED0685" w:rsidRPr="00A672BA" w:rsidRDefault="004D0D75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 w:rsidRPr="00A672BA">
                        <w:rPr>
                          <w:b/>
                          <w:sz w:val="18"/>
                          <w:szCs w:val="18"/>
                        </w:rPr>
                        <w:t>Disclosure statement</w:t>
                      </w:r>
                    </w:p>
                    <w:p w14:paraId="40D7F19F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are no conflicts of interest affecting this continuing education activity</w:t>
                      </w:r>
                      <w:r w:rsidR="00B8265B" w:rsidRPr="00A672BA">
                        <w:rPr>
                          <w:sz w:val="18"/>
                          <w:szCs w:val="18"/>
                        </w:rPr>
                        <w:t xml:space="preserve">.  </w:t>
                      </w:r>
                      <w:r w:rsidRPr="00A672BA">
                        <w:rPr>
                          <w:sz w:val="18"/>
                          <w:szCs w:val="18"/>
                        </w:rPr>
                        <w:t>Participation will be verified by sign-in roster, completion of evaluation tool and completion of self</w:t>
                      </w:r>
                      <w:r w:rsidR="00A91572" w:rsidRPr="00A672BA">
                        <w:rPr>
                          <w:sz w:val="18"/>
                          <w:szCs w:val="18"/>
                        </w:rPr>
                        <w:t>- reported attendance verifica</w:t>
                      </w:r>
                      <w:r w:rsidRPr="00A672BA">
                        <w:rPr>
                          <w:sz w:val="18"/>
                          <w:szCs w:val="18"/>
                        </w:rPr>
                        <w:t>t</w:t>
                      </w:r>
                      <w:r w:rsidR="00A91572" w:rsidRPr="00A672BA">
                        <w:rPr>
                          <w:sz w:val="18"/>
                          <w:szCs w:val="18"/>
                        </w:rPr>
                        <w:t>i</w:t>
                      </w:r>
                      <w:r w:rsidRPr="00A672BA">
                        <w:rPr>
                          <w:sz w:val="18"/>
                          <w:szCs w:val="18"/>
                        </w:rPr>
                        <w:t>on forms</w:t>
                      </w:r>
                    </w:p>
                    <w:p w14:paraId="375D2ED6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commercial support for this activity</w:t>
                      </w:r>
                    </w:p>
                    <w:p w14:paraId="0CDAABED" w14:textId="77777777" w:rsidR="00A616C8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implied endorsement of any commercial product by PAAOHN</w:t>
                      </w:r>
                    </w:p>
                    <w:p w14:paraId="3C0250F4" w14:textId="77777777" w:rsidR="00A616C8" w:rsidRPr="00A672BA" w:rsidRDefault="00A616C8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3FE880C6" w14:textId="77777777" w:rsidR="004D0D75" w:rsidRPr="00A672BA" w:rsidRDefault="004D0D75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  <w:r w:rsidRPr="00A672BA">
                        <w:rPr>
                          <w:sz w:val="18"/>
                          <w:szCs w:val="18"/>
                        </w:rPr>
                        <w:t>There is no discussion of off label uses of drugs as defined by the FDA</w:t>
                      </w:r>
                    </w:p>
                    <w:p w14:paraId="55A1077E" w14:textId="77777777" w:rsidR="00A616C8" w:rsidRPr="00A672BA" w:rsidRDefault="00A616C8" w:rsidP="00383038">
                      <w:pPr>
                        <w:pStyle w:val="BodyText2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1DA94544" w14:textId="77B7AA3A" w:rsidR="006A66F2" w:rsidRDefault="006A66F2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This activity has been submitted to the 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Montana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 xml:space="preserve"> Nurses Association (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MNA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>)</w:t>
                      </w: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for approval to award contact hours. </w:t>
                      </w:r>
                      <w:r w:rsidR="00E72C85">
                        <w:rPr>
                          <w:b/>
                          <w:sz w:val="18"/>
                          <w:szCs w:val="18"/>
                        </w:rPr>
                        <w:t>MNA</w:t>
                      </w:r>
                      <w:r w:rsidRPr="00A672BA">
                        <w:rPr>
                          <w:b/>
                          <w:sz w:val="18"/>
                          <w:szCs w:val="18"/>
                        </w:rPr>
                        <w:t xml:space="preserve"> is an accredited approver of continuing education by the American Nurses Credentialing Centers Commission on Accreditation</w:t>
                      </w:r>
                      <w:r w:rsidR="0046351E"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0AE6478" w14:textId="3D0B0421" w:rsidR="0046351E" w:rsidRPr="00A672BA" w:rsidRDefault="0046351E" w:rsidP="00383038">
                      <w:pPr>
                        <w:pStyle w:val="BodyText2"/>
                        <w:contextualSpacing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activity has been submitted to The Commission for Case Managers Certification for continuing education credit.</w:t>
                      </w:r>
                    </w:p>
                    <w:p w14:paraId="01D3090A" w14:textId="77777777" w:rsidR="004D0D75" w:rsidRPr="00827F7B" w:rsidRDefault="004D0D7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180E751D" w14:textId="77777777" w:rsidR="00ED0685" w:rsidRPr="00827F7B" w:rsidRDefault="00ED068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7DAFA104" w14:textId="77777777" w:rsidR="00ED0685" w:rsidRPr="00827F7B" w:rsidRDefault="00ED0685" w:rsidP="00383038">
                      <w:pPr>
                        <w:pStyle w:val="BodyText2"/>
                        <w:rPr>
                          <w:color w:val="9D1C20"/>
                        </w:rPr>
                      </w:pPr>
                    </w:p>
                    <w:p w14:paraId="55C1123C" w14:textId="77777777" w:rsidR="00ED0685" w:rsidRPr="00167CCA" w:rsidRDefault="00ED0685" w:rsidP="00383038">
                      <w:pPr>
                        <w:pStyle w:val="BodyText2"/>
                        <w:rPr>
                          <w:rFonts w:ascii="Helvetica Light" w:hAnsi="Helvetica Light"/>
                          <w:caps/>
                          <w:color w:val="9D1C2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A3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8D94CA" wp14:editId="6E4CB082">
                <wp:simplePos x="0" y="0"/>
                <wp:positionH relativeFrom="column">
                  <wp:posOffset>-978535</wp:posOffset>
                </wp:positionH>
                <wp:positionV relativeFrom="paragraph">
                  <wp:posOffset>5774690</wp:posOffset>
                </wp:positionV>
                <wp:extent cx="3594735" cy="285750"/>
                <wp:effectExtent l="0" t="0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5947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3BFF0" w14:textId="77777777" w:rsidR="00ED0685" w:rsidRPr="008277BC" w:rsidRDefault="00B16ED6" w:rsidP="008277BC">
                            <w:pPr>
                              <w:pStyle w:val="Subheadhere"/>
                            </w:pPr>
                            <w:r>
                              <w:t>Speakers</w:t>
                            </w:r>
                            <w:r w:rsidR="009D524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94CA" id="Text Box 36" o:spid="_x0000_s1030" type="#_x0000_t202" style="position:absolute;left:0;text-align:left;margin-left:-77.05pt;margin-top:454.7pt;width:283.05pt;height:22.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" filled="f" stroked="f">
                <v:textbox>
                  <w:txbxContent>
                    <w:p w14:paraId="0E83BFF0" w14:textId="77777777" w:rsidR="00ED0685" w:rsidRPr="008277BC" w:rsidRDefault="00B16ED6" w:rsidP="008277BC">
                      <w:pPr>
                        <w:pStyle w:val="Subheadhere"/>
                      </w:pPr>
                      <w:r>
                        <w:t>Speakers</w:t>
                      </w:r>
                      <w:r w:rsidR="009D524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5A30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1F001B5" wp14:editId="5CB1D63D">
                <wp:simplePos x="0" y="0"/>
                <wp:positionH relativeFrom="column">
                  <wp:posOffset>-981075</wp:posOffset>
                </wp:positionH>
                <wp:positionV relativeFrom="paragraph">
                  <wp:posOffset>1164591</wp:posOffset>
                </wp:positionV>
                <wp:extent cx="3919855" cy="4610100"/>
                <wp:effectExtent l="0" t="0" r="4445" b="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9D3D6" w14:textId="65C18CFE" w:rsidR="008E5A30" w:rsidRPr="0024201F" w:rsidRDefault="003258FA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20A6">
                              <w:rPr>
                                <w:color w:val="auto"/>
                                <w:sz w:val="26"/>
                                <w:szCs w:val="26"/>
                              </w:rPr>
                              <w:t>Alternative Medicine Efficacies</w:t>
                            </w:r>
                          </w:p>
                          <w:p w14:paraId="0D39E0B4" w14:textId="006DFF62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16EB099A" w14:textId="72D9D0F2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Health Literacy</w:t>
                            </w:r>
                            <w:r w:rsidR="00CD7E03">
                              <w:rPr>
                                <w:color w:val="auto"/>
                                <w:sz w:val="26"/>
                                <w:szCs w:val="26"/>
                              </w:rPr>
                              <w:t xml:space="preserve"> and The Cultural Awareness for Healthcare Practitioners</w:t>
                            </w:r>
                          </w:p>
                          <w:p w14:paraId="3D0EA8E2" w14:textId="7671BA9E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04113B69" w14:textId="439250E2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Tales of a Tired Healthcare Worker</w:t>
                            </w:r>
                          </w:p>
                          <w:p w14:paraId="7BC5B2AB" w14:textId="6A645543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627D105" w14:textId="0ED4EBB7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Physical Therapy Treatment of Concussion</w:t>
                            </w:r>
                          </w:p>
                          <w:p w14:paraId="41D2E2F6" w14:textId="5259C0A5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8406C81" w14:textId="420FB7CB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What’s That on Your Skin?</w:t>
                            </w:r>
                          </w:p>
                          <w:p w14:paraId="78630BC5" w14:textId="0AC77CFB" w:rsidR="00B67D44" w:rsidRPr="0024201F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21258C4" w14:textId="753474DB" w:rsidR="00B67D44" w:rsidRPr="0024201F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Worker’s Compensation: Post COVID Trends and Ethics</w:t>
                            </w:r>
                          </w:p>
                          <w:p w14:paraId="24DE9B4B" w14:textId="0AF843EC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715266A2" w14:textId="5AA440BE" w:rsidR="00B67D44" w:rsidRDefault="000320A6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Strong Roots Grow Beautiful Leaves: a History of Occupational Health Nursing</w:t>
                            </w:r>
                          </w:p>
                          <w:p w14:paraId="6A54B15B" w14:textId="4E24E552" w:rsidR="00DB0568" w:rsidRDefault="00DB0568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787E5EE4" w14:textId="57C791F6" w:rsidR="00DB0568" w:rsidRDefault="00DB0568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Vaccine Hesitancy, Vaccine Acceptance, Anti-Vaccine: What’s the Difference?</w:t>
                            </w:r>
                          </w:p>
                          <w:p w14:paraId="1E376110" w14:textId="4D935C5B" w:rsidR="003029E5" w:rsidRDefault="003029E5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294AFC15" w14:textId="5590E9BA" w:rsidR="003029E5" w:rsidRDefault="003029E5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Own The Value of Your Journey</w:t>
                            </w:r>
                          </w:p>
                          <w:p w14:paraId="35B50B7E" w14:textId="7D86BB0F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A49DB7B" w14:textId="459EFFBF" w:rsidR="00B67D44" w:rsidRDefault="00B67D44" w:rsidP="00B67D44">
                            <w:pPr>
                              <w:pStyle w:val="BodyText2"/>
                              <w:spacing w:before="0" w:beforeAutospacing="0" w:line="240" w:lineRule="auto"/>
                              <w:contextualSpacing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5DD92C95" w14:textId="77777777" w:rsidR="006A5E72" w:rsidRPr="008E5A30" w:rsidRDefault="006A5E72" w:rsidP="00F56061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902D7D" w14:textId="77777777" w:rsidR="00F56061" w:rsidRPr="00383038" w:rsidRDefault="00F56061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092DFAB1" w14:textId="77777777" w:rsidR="00ED0685" w:rsidRPr="00383038" w:rsidRDefault="00ED0685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43F70987" w14:textId="77777777" w:rsidR="00ED0685" w:rsidRPr="00383038" w:rsidRDefault="00ED0685" w:rsidP="00F56061">
                            <w:pPr>
                              <w:pStyle w:val="BodyText2"/>
                              <w:spacing w:line="240" w:lineRule="auto"/>
                              <w:contextualSpacing/>
                            </w:pPr>
                          </w:p>
                          <w:p w14:paraId="773566D7" w14:textId="77777777" w:rsidR="00ED0685" w:rsidRPr="00383038" w:rsidRDefault="00ED0685" w:rsidP="00F56061">
                            <w:pPr>
                              <w:widowControl w:val="0"/>
                              <w:spacing w:before="100" w:beforeAutospacing="1"/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14:paraId="56B74E66" w14:textId="77777777" w:rsidR="00ED0685" w:rsidRPr="00383038" w:rsidRDefault="00ED0685" w:rsidP="00F56061">
                            <w:pPr>
                              <w:widowControl w:val="0"/>
                              <w:spacing w:before="100" w:beforeAutospacing="1"/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  <w:p w14:paraId="5147887A" w14:textId="77777777" w:rsidR="00ED0685" w:rsidRPr="00383038" w:rsidRDefault="00ED0685" w:rsidP="00F56061">
                            <w:pPr>
                              <w:contextualSpacing/>
                              <w:rPr>
                                <w:rFonts w:ascii="Arial" w:hAnsi="Arial" w:cs="Arial"/>
                                <w:color w:val="585747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01B5" id="Text Box 26" o:spid="_x0000_s1031" type="#_x0000_t202" style="position:absolute;left:0;text-align:left;margin-left:-77.25pt;margin-top:91.7pt;width:308.65pt;height:36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" filled="f" fillcolor="#cd4313" stroked="f" insetpen="t">
                <v:textbox inset="2.88pt,2.88pt,2.88pt,2.88pt">
                  <w:txbxContent>
                    <w:p w14:paraId="3C49D3D6" w14:textId="65C18CFE" w:rsidR="008E5A30" w:rsidRPr="0024201F" w:rsidRDefault="003258FA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320A6">
                        <w:rPr>
                          <w:color w:val="auto"/>
                          <w:sz w:val="26"/>
                          <w:szCs w:val="26"/>
                        </w:rPr>
                        <w:t>Alternative Medicine Efficacies</w:t>
                      </w:r>
                    </w:p>
                    <w:p w14:paraId="0D39E0B4" w14:textId="006DFF62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16EB099A" w14:textId="72D9D0F2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Health Literacy</w:t>
                      </w:r>
                      <w:r w:rsidR="00CD7E03">
                        <w:rPr>
                          <w:color w:val="auto"/>
                          <w:sz w:val="26"/>
                          <w:szCs w:val="26"/>
                        </w:rPr>
                        <w:t xml:space="preserve"> and The Cultural Awareness for Healthcare Practitioners</w:t>
                      </w:r>
                    </w:p>
                    <w:p w14:paraId="3D0EA8E2" w14:textId="7671BA9E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04113B69" w14:textId="439250E2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Tales of a Tired Healthcare Worker</w:t>
                      </w:r>
                    </w:p>
                    <w:p w14:paraId="7BC5B2AB" w14:textId="6A645543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627D105" w14:textId="0ED4EBB7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Physical Therapy Treatment of Concussion</w:t>
                      </w:r>
                    </w:p>
                    <w:p w14:paraId="41D2E2F6" w14:textId="5259C0A5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8406C81" w14:textId="420FB7CB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What’s That on Your Skin?</w:t>
                      </w:r>
                    </w:p>
                    <w:p w14:paraId="78630BC5" w14:textId="0AC77CFB" w:rsidR="00B67D44" w:rsidRPr="0024201F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21258C4" w14:textId="753474DB" w:rsidR="00B67D44" w:rsidRPr="0024201F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Worker’s Compensation: Post COVID Trends and Ethics</w:t>
                      </w:r>
                    </w:p>
                    <w:p w14:paraId="24DE9B4B" w14:textId="0AF843EC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715266A2" w14:textId="5AA440BE" w:rsidR="00B67D44" w:rsidRDefault="000320A6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Strong Roots Grow Beautiful Leaves: a History of Occupational Health Nursing</w:t>
                      </w:r>
                    </w:p>
                    <w:p w14:paraId="6A54B15B" w14:textId="4E24E552" w:rsidR="00DB0568" w:rsidRDefault="00DB0568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787E5EE4" w14:textId="57C791F6" w:rsidR="00DB0568" w:rsidRDefault="00DB0568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Vaccine Hesitancy, Vaccine Acceptance, Anti-Vaccine: What’s the Difference?</w:t>
                      </w:r>
                    </w:p>
                    <w:p w14:paraId="1E376110" w14:textId="4D935C5B" w:rsidR="003029E5" w:rsidRDefault="003029E5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294AFC15" w14:textId="5590E9BA" w:rsidR="003029E5" w:rsidRDefault="003029E5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  <w:r>
                        <w:rPr>
                          <w:color w:val="auto"/>
                          <w:sz w:val="26"/>
                          <w:szCs w:val="26"/>
                        </w:rPr>
                        <w:t>Own The Value of Your Journey</w:t>
                      </w:r>
                    </w:p>
                    <w:p w14:paraId="35B50B7E" w14:textId="7D86BB0F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A49DB7B" w14:textId="459EFFBF" w:rsidR="00B67D44" w:rsidRDefault="00B67D44" w:rsidP="00B67D44">
                      <w:pPr>
                        <w:pStyle w:val="BodyText2"/>
                        <w:spacing w:before="0" w:beforeAutospacing="0" w:line="240" w:lineRule="auto"/>
                        <w:contextualSpacing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5DD92C95" w14:textId="77777777" w:rsidR="006A5E72" w:rsidRPr="008E5A30" w:rsidRDefault="006A5E72" w:rsidP="00F56061">
                      <w:pPr>
                        <w:pStyle w:val="BodyText2"/>
                        <w:spacing w:line="240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6F902D7D" w14:textId="77777777" w:rsidR="00F56061" w:rsidRPr="00383038" w:rsidRDefault="00F56061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092DFAB1" w14:textId="77777777" w:rsidR="00ED0685" w:rsidRPr="00383038" w:rsidRDefault="00ED0685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43F70987" w14:textId="77777777" w:rsidR="00ED0685" w:rsidRPr="00383038" w:rsidRDefault="00ED0685" w:rsidP="00F56061">
                      <w:pPr>
                        <w:pStyle w:val="BodyText2"/>
                        <w:spacing w:line="240" w:lineRule="auto"/>
                        <w:contextualSpacing/>
                      </w:pPr>
                    </w:p>
                    <w:p w14:paraId="773566D7" w14:textId="77777777" w:rsidR="00ED0685" w:rsidRPr="00383038" w:rsidRDefault="00ED0685" w:rsidP="00F56061">
                      <w:pPr>
                        <w:widowControl w:val="0"/>
                        <w:spacing w:before="100" w:beforeAutospacing="1"/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14:paraId="56B74E66" w14:textId="77777777" w:rsidR="00ED0685" w:rsidRPr="00383038" w:rsidRDefault="00ED0685" w:rsidP="00F56061">
                      <w:pPr>
                        <w:widowControl w:val="0"/>
                        <w:spacing w:before="100" w:beforeAutospacing="1"/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  <w:p w14:paraId="5147887A" w14:textId="77777777" w:rsidR="00ED0685" w:rsidRPr="00383038" w:rsidRDefault="00ED0685" w:rsidP="00F56061">
                      <w:pPr>
                        <w:contextualSpacing/>
                        <w:rPr>
                          <w:rFonts w:ascii="Arial" w:hAnsi="Arial" w:cs="Arial"/>
                          <w:color w:val="585747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8FA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5858404E" wp14:editId="07114563">
                <wp:simplePos x="0" y="0"/>
                <wp:positionH relativeFrom="column">
                  <wp:posOffset>-958215</wp:posOffset>
                </wp:positionH>
                <wp:positionV relativeFrom="paragraph">
                  <wp:posOffset>6165215</wp:posOffset>
                </wp:positionV>
                <wp:extent cx="3609975" cy="7886700"/>
                <wp:effectExtent l="0" t="0" r="9525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36764" w14:textId="19B1071A" w:rsidR="00B67D44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Kim Olszewski, DNP, CRNP, COHN-S/CM, FAAOHN, FAAN</w:t>
                            </w:r>
                          </w:p>
                          <w:p w14:paraId="376A2439" w14:textId="2931BE50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Ann Marie Loiseau, DNP, MS, RN, CSN, CCM</w:t>
                            </w:r>
                          </w:p>
                          <w:p w14:paraId="745EDA34" w14:textId="3D98585D" w:rsidR="00CD7E03" w:rsidRDefault="00CD7E03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Andrea Mantione, DNP, MHA, CRNP, NP-C</w:t>
                            </w:r>
                          </w:p>
                          <w:p w14:paraId="5A9A16B1" w14:textId="4AD06645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Yolanda C. Lang, DrPH, MSN, CRNP, COHN, FAAOHN</w:t>
                            </w:r>
                          </w:p>
                          <w:p w14:paraId="37F04C8B" w14:textId="1610B9CD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Kim Wyand, PT, DPT</w:t>
                            </w:r>
                          </w:p>
                          <w:p w14:paraId="1AB4B3FC" w14:textId="2A4D8FDF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Lori Parke, MSN, DNP, CRNP</w:t>
                            </w:r>
                          </w:p>
                          <w:p w14:paraId="7C952B7C" w14:textId="02B1F1AF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Troy L. Burd, BSN, RN, COHN-S, FAAOHN</w:t>
                            </w:r>
                          </w:p>
                          <w:p w14:paraId="7F91856F" w14:textId="39917651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Joanne Ludwikowski, Esquire</w:t>
                            </w:r>
                          </w:p>
                          <w:p w14:paraId="1C74CEC1" w14:textId="7E6C09E9" w:rsidR="000F145D" w:rsidRDefault="000F145D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Crystal McFadden, LPC</w:t>
                            </w:r>
                          </w:p>
                          <w:p w14:paraId="11C52549" w14:textId="35277868" w:rsidR="00E2654A" w:rsidRPr="003258FA" w:rsidRDefault="00E2654A" w:rsidP="00EE7F7C">
                            <w:pPr>
                              <w:pStyle w:val="BodyText2"/>
                              <w:spacing w:before="0" w:beforeAutospacing="0" w:line="24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Chad Rittle, DNP, MPH, RN, FAAOHN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404E" id="Text Box 37" o:spid="_x0000_s1032" type="#_x0000_t202" style="position:absolute;left:0;text-align:left;margin-left:-75.45pt;margin-top:485.45pt;width:284.25pt;height:62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" filled="f" fillcolor="#cd4313" stroked="f" insetpen="t">
                <v:textbox inset="2.88pt,2.88pt,2.88pt,2.88pt">
                  <w:txbxContent>
                    <w:p w14:paraId="14236764" w14:textId="19B1071A" w:rsidR="00B67D44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Kim Olszewski, DNP, CRNP, COHN-S/CM, FAAOHN, FAAN</w:t>
                      </w:r>
                    </w:p>
                    <w:p w14:paraId="376A2439" w14:textId="2931BE50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Ann Marie Loiseau, DNP, MS, RN, CSN, CCM</w:t>
                      </w:r>
                    </w:p>
                    <w:p w14:paraId="745EDA34" w14:textId="3D98585D" w:rsidR="00CD7E03" w:rsidRDefault="00CD7E03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Andrea Mantione, DNP, MHA, CRNP, NP-C</w:t>
                      </w:r>
                    </w:p>
                    <w:p w14:paraId="5A9A16B1" w14:textId="4AD06645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Yolanda C. Lang, DrPH, MSN, CRNP, COHN, FAAOHN</w:t>
                      </w:r>
                    </w:p>
                    <w:p w14:paraId="37F04C8B" w14:textId="1610B9CD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Kim Wyand, PT, DPT</w:t>
                      </w:r>
                    </w:p>
                    <w:p w14:paraId="1AB4B3FC" w14:textId="2A4D8FDF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Lori Parke, MSN, DNP, CRNP</w:t>
                      </w:r>
                    </w:p>
                    <w:p w14:paraId="7C952B7C" w14:textId="02B1F1AF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Troy L. Burd, BSN, RN, COHN-S, FAAOHN</w:t>
                      </w:r>
                    </w:p>
                    <w:p w14:paraId="7F91856F" w14:textId="39917651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Joanne Ludwikowski, Esquire</w:t>
                      </w:r>
                    </w:p>
                    <w:p w14:paraId="1C74CEC1" w14:textId="7E6C09E9" w:rsidR="000F145D" w:rsidRDefault="000F145D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Crystal McFadden, LPC</w:t>
                      </w:r>
                    </w:p>
                    <w:p w14:paraId="11C52549" w14:textId="35277868" w:rsidR="00E2654A" w:rsidRPr="003258FA" w:rsidRDefault="00E2654A" w:rsidP="00EE7F7C">
                      <w:pPr>
                        <w:pStyle w:val="BodyText2"/>
                        <w:spacing w:before="0" w:beforeAutospacing="0" w:line="24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Chad Rittle, DNP, MPH, RN, FAAOHN</w:t>
                      </w:r>
                    </w:p>
                  </w:txbxContent>
                </v:textbox>
              </v:shape>
            </w:pict>
          </mc:Fallback>
        </mc:AlternateContent>
      </w:r>
      <w:r w:rsidR="005C2A2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547358" wp14:editId="34D9C246">
                <wp:simplePos x="0" y="0"/>
                <wp:positionH relativeFrom="column">
                  <wp:posOffset>2920365</wp:posOffset>
                </wp:positionH>
                <wp:positionV relativeFrom="paragraph">
                  <wp:posOffset>1047115</wp:posOffset>
                </wp:positionV>
                <wp:extent cx="3288665" cy="3742690"/>
                <wp:effectExtent l="0" t="0" r="6985" b="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7426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918A7" w14:textId="111B41CB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Mohegan Sun Pocono</w:t>
                            </w:r>
                          </w:p>
                          <w:p w14:paraId="5DB7D2EC" w14:textId="064EC174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1280 Highway 315</w:t>
                            </w:r>
                          </w:p>
                          <w:p w14:paraId="16603983" w14:textId="462841C6" w:rsidR="00A31F01" w:rsidRPr="00A31F01" w:rsidRDefault="00A31F01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A31F01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Wilkes-Barre, Pennsylvania  18702</w:t>
                            </w:r>
                          </w:p>
                          <w:p w14:paraId="11702A6A" w14:textId="2961AD75" w:rsidR="00A31F01" w:rsidRDefault="0024201F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570-831-2100</w:t>
                            </w:r>
                          </w:p>
                          <w:p w14:paraId="144EAB1E" w14:textId="7ABDD836" w:rsidR="0024201F" w:rsidRPr="00A31F01" w:rsidRDefault="0024201F" w:rsidP="00A31F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24201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mohegansunpocono.com</w:t>
                            </w:r>
                          </w:p>
                          <w:p w14:paraId="142A3A4C" w14:textId="77777777" w:rsidR="00A31F01" w:rsidRDefault="00A31F01">
                            <w:pPr>
                              <w:rPr>
                                <w:noProof/>
                              </w:rPr>
                            </w:pPr>
                          </w:p>
                          <w:p w14:paraId="2F584333" w14:textId="43439EA7" w:rsidR="00ED0685" w:rsidRPr="002D7A67" w:rsidRDefault="00C07C49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C0D1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816BA64" w14:textId="4BC2E05C" w:rsidR="00ED0685" w:rsidRPr="002D7A67" w:rsidRDefault="00A31F01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F3064" wp14:editId="38534B9F">
                                  <wp:extent cx="3143250" cy="16764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97761" w14:textId="77777777" w:rsidR="00ED0685" w:rsidRPr="002D7A67" w:rsidRDefault="00350537">
                            <w:pP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FFFFEF"/>
                                <w:sz w:val="20"/>
                              </w:rPr>
                              <w:t xml:space="preserve"> </w:t>
                            </w:r>
                          </w:p>
                          <w:p w14:paraId="2362759B" w14:textId="4AAD04B4" w:rsidR="00ED0685" w:rsidRDefault="00ED0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7358" id="Text Box 39" o:spid="_x0000_s1033" type="#_x0000_t202" style="position:absolute;left:0;text-align:left;margin-left:229.95pt;margin-top:82.45pt;width:258.95pt;height:29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" fillcolor="silver" stroked="f">
                <v:textbox>
                  <w:txbxContent>
                    <w:p w14:paraId="444918A7" w14:textId="111B41CB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Mohegan Sun Pocono</w:t>
                      </w:r>
                    </w:p>
                    <w:p w14:paraId="5DB7D2EC" w14:textId="064EC174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1280 Highway 315</w:t>
                      </w:r>
                    </w:p>
                    <w:p w14:paraId="16603983" w14:textId="462841C6" w:rsidR="00A31F01" w:rsidRPr="00A31F01" w:rsidRDefault="00A31F01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A31F01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Wilkes-Barre, Pennsylvania  18702</w:t>
                      </w:r>
                    </w:p>
                    <w:p w14:paraId="11702A6A" w14:textId="2961AD75" w:rsidR="00A31F01" w:rsidRDefault="0024201F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570-831-2100</w:t>
                      </w:r>
                    </w:p>
                    <w:p w14:paraId="144EAB1E" w14:textId="7ABDD836" w:rsidR="0024201F" w:rsidRPr="00A31F01" w:rsidRDefault="0024201F" w:rsidP="00A31F01">
                      <w:pPr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24201F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mohegansunpocono.com</w:t>
                      </w:r>
                    </w:p>
                    <w:p w14:paraId="142A3A4C" w14:textId="77777777" w:rsidR="00A31F01" w:rsidRDefault="00A31F01">
                      <w:pPr>
                        <w:rPr>
                          <w:noProof/>
                        </w:rPr>
                      </w:pPr>
                    </w:p>
                    <w:p w14:paraId="2F584333" w14:textId="43439EA7" w:rsidR="00ED0685" w:rsidRPr="002D7A67" w:rsidRDefault="00C07C49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2C0D1C">
                        <w:rPr>
                          <w:noProof/>
                        </w:rPr>
                        <w:t xml:space="preserve"> </w:t>
                      </w:r>
                    </w:p>
                    <w:p w14:paraId="6816BA64" w14:textId="4BC2E05C" w:rsidR="00ED0685" w:rsidRPr="002D7A67" w:rsidRDefault="00A31F01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7F3064" wp14:editId="38534B9F">
                            <wp:extent cx="3143250" cy="16764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97761" w14:textId="77777777" w:rsidR="00ED0685" w:rsidRPr="002D7A67" w:rsidRDefault="00350537">
                      <w:pP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</w:pPr>
                      <w:r>
                        <w:rPr>
                          <w:rFonts w:ascii="45 Helvetica Light" w:hAnsi="45 Helvetica Light"/>
                          <w:color w:val="FFFFEF"/>
                          <w:sz w:val="20"/>
                        </w:rPr>
                        <w:t xml:space="preserve"> </w:t>
                      </w:r>
                    </w:p>
                    <w:p w14:paraId="2362759B" w14:textId="4AAD04B4" w:rsidR="00ED0685" w:rsidRDefault="00ED0685"/>
                  </w:txbxContent>
                </v:textbox>
              </v:shape>
            </w:pict>
          </mc:Fallback>
        </mc:AlternateContent>
      </w:r>
      <w:r w:rsidR="005C2A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EBFF6" wp14:editId="38DB3C09">
                <wp:simplePos x="0" y="0"/>
                <wp:positionH relativeFrom="column">
                  <wp:posOffset>-904875</wp:posOffset>
                </wp:positionH>
                <wp:positionV relativeFrom="paragraph">
                  <wp:posOffset>8174989</wp:posOffset>
                </wp:positionV>
                <wp:extent cx="6486525" cy="390525"/>
                <wp:effectExtent l="0" t="0" r="0" b="9525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486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206D3" w14:textId="386F5AAC" w:rsidR="00001E2D" w:rsidRPr="00C82F70" w:rsidRDefault="00001E2D" w:rsidP="00001E2D">
                            <w:pPr>
                              <w:pStyle w:val="address"/>
                              <w:jc w:val="center"/>
                            </w:pPr>
                            <w:r>
                              <w:t xml:space="preserve">          </w:t>
                            </w:r>
                            <w:r w:rsidR="005C2A20">
                              <w:t>Please c</w:t>
                            </w:r>
                            <w:r w:rsidR="00ED0685" w:rsidRPr="00C82F70">
                              <w:t xml:space="preserve">ontact </w:t>
                            </w:r>
                            <w:r w:rsidR="00B67D44">
                              <w:t xml:space="preserve">Troy Burd at </w:t>
                            </w:r>
                            <w:hyperlink r:id="rId8" w:history="1">
                              <w:r w:rsidR="00B67D44" w:rsidRPr="00525E15">
                                <w:rPr>
                                  <w:rStyle w:val="Hyperlink"/>
                                </w:rPr>
                                <w:t>ptburd449@embarqmail.com</w:t>
                              </w:r>
                            </w:hyperlink>
                            <w:r w:rsidR="00B67D44">
                              <w:t xml:space="preserve"> or 717-</w:t>
                            </w:r>
                            <w:r w:rsidR="000F145D">
                              <w:t>320-4326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BFF6" id="Text Box 50" o:spid="_x0000_s1034" type="#_x0000_t202" style="position:absolute;left:0;text-align:left;margin-left:-71.25pt;margin-top:643.7pt;width:510.75pt;height:30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" filled="f" stroked="f">
                <v:textbox>
                  <w:txbxContent>
                    <w:p w14:paraId="101206D3" w14:textId="386F5AAC" w:rsidR="00001E2D" w:rsidRPr="00C82F70" w:rsidRDefault="00001E2D" w:rsidP="00001E2D">
                      <w:pPr>
                        <w:pStyle w:val="address"/>
                        <w:jc w:val="center"/>
                      </w:pPr>
                      <w:r>
                        <w:t xml:space="preserve">          </w:t>
                      </w:r>
                      <w:r w:rsidR="005C2A20">
                        <w:t>Please c</w:t>
                      </w:r>
                      <w:r w:rsidR="00ED0685" w:rsidRPr="00C82F70">
                        <w:t xml:space="preserve">ontact </w:t>
                      </w:r>
                      <w:r w:rsidR="00B67D44">
                        <w:t xml:space="preserve">Troy Burd at </w:t>
                      </w:r>
                      <w:hyperlink r:id="rId9" w:history="1">
                        <w:r w:rsidR="00B67D44" w:rsidRPr="00525E15">
                          <w:rPr>
                            <w:rStyle w:val="Hyperlink"/>
                          </w:rPr>
                          <w:t>ptburd449@embarqmail.com</w:t>
                        </w:r>
                      </w:hyperlink>
                      <w:r w:rsidR="00B67D44">
                        <w:t xml:space="preserve"> or 717-</w:t>
                      </w:r>
                      <w:r w:rsidR="000F145D">
                        <w:t>320-4326</w:t>
                      </w:r>
                    </w:p>
                  </w:txbxContent>
                </v:textbox>
              </v:shape>
            </w:pict>
          </mc:Fallback>
        </mc:AlternateContent>
      </w:r>
      <w:r w:rsidR="00EE7F7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DD244F" wp14:editId="49199B91">
                <wp:simplePos x="0" y="0"/>
                <wp:positionH relativeFrom="column">
                  <wp:posOffset>-1022985</wp:posOffset>
                </wp:positionH>
                <wp:positionV relativeFrom="paragraph">
                  <wp:posOffset>891540</wp:posOffset>
                </wp:positionV>
                <wp:extent cx="3606800" cy="279400"/>
                <wp:effectExtent l="0" t="0" r="0" b="635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06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916B" w14:textId="0C2A691E" w:rsidR="00ED0685" w:rsidRPr="008277BC" w:rsidRDefault="006A5301" w:rsidP="008277BC">
                            <w:pPr>
                              <w:pStyle w:val="Subheadhere"/>
                            </w:pPr>
                            <w:r>
                              <w:t>Topics:</w:t>
                            </w:r>
                            <w:r w:rsidR="00ED0685" w:rsidRPr="008277BC">
                              <w:t xml:space="preserve"> </w:t>
                            </w:r>
                            <w:r w:rsidR="00ED0685" w:rsidRPr="008277BC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244F" id="Text Box 6" o:spid="_x0000_s1035" type="#_x0000_t202" style="position:absolute;left:0;text-align:left;margin-left:-80.55pt;margin-top:70.2pt;width:284pt;height:22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" filled="f" stroked="f">
                <v:textbox>
                  <w:txbxContent>
                    <w:p w14:paraId="612A916B" w14:textId="0C2A691E" w:rsidR="00ED0685" w:rsidRPr="008277BC" w:rsidRDefault="006A5301" w:rsidP="008277BC">
                      <w:pPr>
                        <w:pStyle w:val="Subheadhere"/>
                      </w:pPr>
                      <w:r>
                        <w:t>Topics:</w:t>
                      </w:r>
                      <w:r w:rsidR="00ED0685" w:rsidRPr="008277BC">
                        <w:t xml:space="preserve"> </w:t>
                      </w:r>
                      <w:r w:rsidR="00ED0685" w:rsidRPr="008277BC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D0685">
        <w:br w:type="page"/>
      </w:r>
      <w:r w:rsidR="003D38D7" w:rsidRPr="003D38D7">
        <w:rPr>
          <w:noProof/>
          <w:highlight w:val="cyan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9E9080" wp14:editId="01F2DBBF">
                <wp:simplePos x="0" y="0"/>
                <wp:positionH relativeFrom="column">
                  <wp:posOffset>-857250</wp:posOffset>
                </wp:positionH>
                <wp:positionV relativeFrom="paragraph">
                  <wp:posOffset>4295774</wp:posOffset>
                </wp:positionV>
                <wp:extent cx="3657600" cy="4213860"/>
                <wp:effectExtent l="0" t="0" r="0" b="0"/>
                <wp:wrapNone/>
                <wp:docPr id="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657600" cy="421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CD30B" w14:textId="64EA994C" w:rsidR="00D324CF" w:rsidRPr="003D38D7" w:rsidRDefault="00C266B6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  <w:t>Mohegan Sun Pocono</w:t>
                            </w:r>
                          </w:p>
                          <w:p w14:paraId="41692377" w14:textId="4F2E8C5E" w:rsidR="00794F67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King Deluxe Standard, Non-Smoking</w:t>
                            </w:r>
                            <w:r w:rsidR="00C266B6"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- $119</w:t>
                            </w:r>
                          </w:p>
                          <w:p w14:paraId="7ECF28C3" w14:textId="63A22CF1" w:rsidR="00C266B6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Queen Deluxe  (2 beds) Non-Smoking</w:t>
                            </w:r>
                            <w:r w:rsidR="00C266B6"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 xml:space="preserve"> - $129</w:t>
                            </w:r>
                          </w:p>
                          <w:p w14:paraId="0556B7C5" w14:textId="3A0CCB40" w:rsidR="00C266B6" w:rsidRPr="003D38D7" w:rsidRDefault="00C266B6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color w:val="800000"/>
                                <w:sz w:val="22"/>
                                <w:szCs w:val="22"/>
                              </w:rPr>
                              <w:t>Rate does not include applicable taxes and resort fees</w:t>
                            </w:r>
                          </w:p>
                          <w:p w14:paraId="18596BD2" w14:textId="1E443014" w:rsidR="00794F67" w:rsidRPr="003D38D7" w:rsidRDefault="00794F6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</w:rPr>
                            </w:pPr>
                          </w:p>
                          <w:p w14:paraId="014741CF" w14:textId="42C2830E" w:rsidR="004A5CD4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        Website for Room Reservation</w:t>
                            </w:r>
                          </w:p>
                          <w:p w14:paraId="3853415A" w14:textId="67A95E77" w:rsidR="003D38D7" w:rsidRPr="003D38D7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t xml:space="preserve">        </w:t>
                            </w:r>
                            <w:hyperlink r:id="rId10" w:history="1">
                              <w:r w:rsidRPr="003D38D7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https://book.passkey.com/go/PAO0423</w:t>
                              </w:r>
                            </w:hyperlink>
                          </w:p>
                          <w:p w14:paraId="46DF124B" w14:textId="0BFED3E1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Amenities</w:t>
                            </w:r>
                          </w:p>
                          <w:p w14:paraId="4A131044" w14:textId="5897BA82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Fitness Facilities</w:t>
                            </w:r>
                          </w:p>
                          <w:p w14:paraId="4FDAF467" w14:textId="551E8E13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Indoor Pool</w:t>
                            </w:r>
                          </w:p>
                          <w:p w14:paraId="103D4453" w14:textId="731D56AB" w:rsidR="00A31F01" w:rsidRPr="003D38D7" w:rsidRDefault="00A31F01" w:rsidP="00DB0568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Free Self</w:t>
                            </w:r>
                            <w:r w:rsidR="00DB0568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="00280952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Parking</w:t>
                            </w:r>
                          </w:p>
                          <w:p w14:paraId="74D4322C" w14:textId="7AD91474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  <w:t>Free Wireless Internet</w:t>
                            </w:r>
                          </w:p>
                          <w:p w14:paraId="579308CB" w14:textId="3EC54137" w:rsidR="00A31F01" w:rsidRPr="003D38D7" w:rsidRDefault="00A31F01" w:rsidP="003D38D7">
                            <w:pPr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81F6F88" w14:textId="77777777" w:rsidR="00BF6B83" w:rsidRPr="003D38D7" w:rsidRDefault="00BF6B83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</w:p>
                          <w:p w14:paraId="0370D55F" w14:textId="77777777" w:rsidR="00BF6B83" w:rsidRPr="003D38D7" w:rsidRDefault="00BF6B83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Last day to register for the conference:</w:t>
                            </w:r>
                          </w:p>
                          <w:p w14:paraId="53B582AC" w14:textId="73954BD3" w:rsidR="00BF6B83" w:rsidRPr="003D38D7" w:rsidRDefault="00BF6B83" w:rsidP="003D38D7">
                            <w:pPr>
                              <w:spacing w:line="360" w:lineRule="auto"/>
                              <w:ind w:firstLine="720"/>
                              <w:contextualSpacing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8D7">
                              <w:rPr>
                                <w:rFonts w:ascii="Arial" w:hAnsi="Arial"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 xml:space="preserve">         April 1, 2023</w:t>
                            </w:r>
                          </w:p>
                          <w:p w14:paraId="4737560D" w14:textId="4B679807" w:rsidR="00310B34" w:rsidRPr="008277BC" w:rsidRDefault="003D38D7" w:rsidP="003D38D7">
                            <w:p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color w:val="9D1C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00"/>
                              </w:rPr>
                              <w:t xml:space="preserve">          Charity To Be Announced</w:t>
                            </w:r>
                          </w:p>
                          <w:p w14:paraId="30ED0E76" w14:textId="77777777" w:rsidR="00ED0685" w:rsidRPr="008277BC" w:rsidRDefault="00ED0685" w:rsidP="003D38D7">
                            <w:pPr>
                              <w:rPr>
                                <w:rFonts w:ascii="Arial" w:hAnsi="Arial" w:cs="Arial"/>
                                <w:color w:val="94080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9080" id="Text Box 48" o:spid="_x0000_s1036" type="#_x0000_t202" style="position:absolute;left:0;text-align:left;margin-left:-67.5pt;margin-top:338.25pt;width:4in;height:331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" filled="f" stroked="f">
                <v:textbox>
                  <w:txbxContent>
                    <w:p w14:paraId="3DECD30B" w14:textId="64EA994C" w:rsidR="00D324CF" w:rsidRPr="003D38D7" w:rsidRDefault="00C266B6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</w:rPr>
                        <w:t>Mohegan Sun Pocono</w:t>
                      </w:r>
                    </w:p>
                    <w:p w14:paraId="41692377" w14:textId="4F2E8C5E" w:rsidR="00794F67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King Deluxe Standard, Non-Smoking</w:t>
                      </w:r>
                      <w:r w:rsidR="00C266B6"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- $119</w:t>
                      </w:r>
                    </w:p>
                    <w:p w14:paraId="7ECF28C3" w14:textId="63A22CF1" w:rsidR="00C266B6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Queen Deluxe  (2 beds) Non-Smoking</w:t>
                      </w:r>
                      <w:r w:rsidR="00C266B6"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 xml:space="preserve"> - $129</w:t>
                      </w:r>
                    </w:p>
                    <w:p w14:paraId="0556B7C5" w14:textId="3A0CCB40" w:rsidR="00C266B6" w:rsidRPr="003D38D7" w:rsidRDefault="00C266B6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color w:val="800000"/>
                          <w:sz w:val="22"/>
                          <w:szCs w:val="22"/>
                        </w:rPr>
                        <w:t>Rate does not include applicable taxes and resort fees</w:t>
                      </w:r>
                    </w:p>
                    <w:p w14:paraId="18596BD2" w14:textId="1E443014" w:rsidR="00794F67" w:rsidRPr="003D38D7" w:rsidRDefault="00794F6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</w:rPr>
                      </w:pPr>
                    </w:p>
                    <w:p w14:paraId="014741CF" w14:textId="42C2830E" w:rsidR="004A5CD4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        Website for Room Reservation</w:t>
                      </w:r>
                    </w:p>
                    <w:p w14:paraId="3853415A" w14:textId="67A95E77" w:rsidR="003D38D7" w:rsidRPr="003D38D7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t xml:space="preserve">        </w:t>
                      </w:r>
                      <w:hyperlink r:id="rId11" w:history="1">
                        <w:r w:rsidRPr="003D38D7"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https://book.passkey.com/go/PAO0423</w:t>
                        </w:r>
                      </w:hyperlink>
                    </w:p>
                    <w:p w14:paraId="46DF124B" w14:textId="0BFED3E1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Amenities</w:t>
                      </w:r>
                    </w:p>
                    <w:p w14:paraId="4A131044" w14:textId="5897BA82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Fitness Facilities</w:t>
                      </w:r>
                    </w:p>
                    <w:p w14:paraId="4FDAF467" w14:textId="551E8E13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Indoor Pool</w:t>
                      </w:r>
                    </w:p>
                    <w:p w14:paraId="103D4453" w14:textId="731D56AB" w:rsidR="00A31F01" w:rsidRPr="003D38D7" w:rsidRDefault="00A31F01" w:rsidP="00DB0568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Free Self</w:t>
                      </w:r>
                      <w:r w:rsidR="00DB0568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="00280952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Parking</w:t>
                      </w:r>
                    </w:p>
                    <w:p w14:paraId="74D4322C" w14:textId="7AD91474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  <w:t>Free Wireless Internet</w:t>
                      </w:r>
                    </w:p>
                    <w:p w14:paraId="579308CB" w14:textId="3EC54137" w:rsidR="00A31F01" w:rsidRPr="003D38D7" w:rsidRDefault="00A31F01" w:rsidP="003D38D7">
                      <w:pPr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ab/>
                      </w:r>
                    </w:p>
                    <w:p w14:paraId="381F6F88" w14:textId="77777777" w:rsidR="00BF6B83" w:rsidRPr="003D38D7" w:rsidRDefault="00BF6B83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</w:p>
                    <w:p w14:paraId="0370D55F" w14:textId="77777777" w:rsidR="00BF6B83" w:rsidRPr="003D38D7" w:rsidRDefault="00BF6B83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>Last day to register for the conference:</w:t>
                      </w:r>
                    </w:p>
                    <w:p w14:paraId="53B582AC" w14:textId="73954BD3" w:rsidR="00BF6B83" w:rsidRPr="003D38D7" w:rsidRDefault="00BF6B83" w:rsidP="003D38D7">
                      <w:pPr>
                        <w:spacing w:line="360" w:lineRule="auto"/>
                        <w:ind w:firstLine="720"/>
                        <w:contextualSpacing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</w:t>
                      </w:r>
                      <w:r w:rsidR="003D38D7">
                        <w:rPr>
                          <w:rFonts w:ascii="Arial" w:hAnsi="Arial" w:cs="Arial"/>
                          <w:b/>
                          <w:color w:val="800000"/>
                          <w:sz w:val="22"/>
                          <w:szCs w:val="22"/>
                        </w:rPr>
                        <w:t xml:space="preserve">         April 1, 2023</w:t>
                      </w:r>
                    </w:p>
                    <w:p w14:paraId="4737560D" w14:textId="4B679807" w:rsidR="00310B34" w:rsidRPr="008277BC" w:rsidRDefault="003D38D7" w:rsidP="003D38D7">
                      <w:pPr>
                        <w:spacing w:line="360" w:lineRule="auto"/>
                        <w:contextualSpacing/>
                        <w:rPr>
                          <w:rFonts w:ascii="Arial" w:hAnsi="Arial" w:cs="Arial"/>
                          <w:color w:val="9D1C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00"/>
                        </w:rPr>
                        <w:t xml:space="preserve">          Charity To Be Announced</w:t>
                      </w:r>
                    </w:p>
                    <w:p w14:paraId="30ED0E76" w14:textId="77777777" w:rsidR="00ED0685" w:rsidRPr="008277BC" w:rsidRDefault="00ED0685" w:rsidP="003D38D7">
                      <w:pPr>
                        <w:rPr>
                          <w:rFonts w:ascii="Arial" w:hAnsi="Arial" w:cs="Arial"/>
                          <w:color w:val="94080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B83" w:rsidRPr="003D38D7">
        <w:rPr>
          <w:noProof/>
          <w:highlight w:val="cyan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64E9832" wp14:editId="418AE19A">
                <wp:simplePos x="0" y="0"/>
                <wp:positionH relativeFrom="column">
                  <wp:posOffset>-990600</wp:posOffset>
                </wp:positionH>
                <wp:positionV relativeFrom="paragraph">
                  <wp:posOffset>-428626</wp:posOffset>
                </wp:positionV>
                <wp:extent cx="7115175" cy="1304925"/>
                <wp:effectExtent l="0" t="0" r="9525" b="9525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04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2B8F34" w14:textId="265CAF2A" w:rsidR="00280952" w:rsidRDefault="00B16ED6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>T</w:t>
                            </w:r>
                            <w:r w:rsidR="004B4493">
                              <w:t xml:space="preserve">his event offers </w:t>
                            </w:r>
                            <w:r w:rsidR="00FF7A83">
                              <w:t>1</w:t>
                            </w:r>
                            <w:r w:rsidR="00646771">
                              <w:t>1</w:t>
                            </w:r>
                            <w:r w:rsidR="007A6F17">
                              <w:t>.</w:t>
                            </w:r>
                            <w:r w:rsidR="007C3B5E">
                              <w:t>5</w:t>
                            </w:r>
                            <w:r>
                              <w:t xml:space="preserve"> CNE </w:t>
                            </w:r>
                            <w:r w:rsidR="00517D21">
                              <w:t>units</w:t>
                            </w:r>
                            <w:r w:rsidR="00901D82">
                              <w:t xml:space="preserve"> Applicable</w:t>
                            </w:r>
                            <w:r>
                              <w:t xml:space="preserve"> to your RN licens</w:t>
                            </w:r>
                            <w:r w:rsidR="00901D82">
                              <w:t>e</w:t>
                            </w:r>
                          </w:p>
                          <w:p w14:paraId="4B276723" w14:textId="77777777" w:rsidR="00280952" w:rsidRDefault="00BF6B83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 xml:space="preserve"> Online Registration will be available at:</w:t>
                            </w:r>
                            <w:r w:rsidR="00280952">
                              <w:t xml:space="preserve"> </w:t>
                            </w:r>
                            <w:hyperlink r:id="rId12" w:history="1">
                              <w:r w:rsidR="00280952" w:rsidRPr="006965A0">
                                <w:rPr>
                                  <w:rStyle w:val="Hyperlink"/>
                                </w:rPr>
                                <w:t>https://paaohn.nursingnetwork.com/</w:t>
                              </w:r>
                            </w:hyperlink>
                            <w:r w:rsidRPr="00BF6B83">
                              <w:rPr>
                                <w:color w:val="00B0F0"/>
                              </w:rPr>
                              <w:t xml:space="preserve"> </w:t>
                            </w:r>
                          </w:p>
                          <w:p w14:paraId="33E7520C" w14:textId="53219A40" w:rsidR="00BF6B83" w:rsidRDefault="00BF6B83" w:rsidP="003D38D7">
                            <w:pPr>
                              <w:pStyle w:val="Bodytext1"/>
                              <w:shd w:val="clear" w:color="auto" w:fill="C00000"/>
                            </w:pPr>
                            <w:r>
                              <w:t xml:space="preserve">  Please check the website for more information.</w:t>
                            </w:r>
                          </w:p>
                          <w:p w14:paraId="48951857" w14:textId="77777777" w:rsidR="00514FDB" w:rsidRDefault="00514FDB" w:rsidP="008277BC">
                            <w:pPr>
                              <w:pStyle w:val="Bodytext1"/>
                            </w:pPr>
                          </w:p>
                          <w:p w14:paraId="1AD39B39" w14:textId="77777777" w:rsidR="004D0D75" w:rsidRPr="008277BC" w:rsidRDefault="004D0D75" w:rsidP="008277B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E9832" id="Text Box 44" o:spid="_x0000_s1037" type="#_x0000_t202" style="position:absolute;left:0;text-align:left;margin-left:-78pt;margin-top:-33.75pt;width:560.25pt;height:102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" fillcolor="#c0504d [3205]" stroked="f">
                <v:textbox inset="2.88pt,2.88pt,2.88pt,2.88pt">
                  <w:txbxContent>
                    <w:p w14:paraId="732B8F34" w14:textId="265CAF2A" w:rsidR="00280952" w:rsidRDefault="00B16ED6" w:rsidP="003D38D7">
                      <w:pPr>
                        <w:pStyle w:val="Bodytext1"/>
                        <w:shd w:val="clear" w:color="auto" w:fill="C00000"/>
                      </w:pPr>
                      <w:r>
                        <w:t>T</w:t>
                      </w:r>
                      <w:r w:rsidR="004B4493">
                        <w:t xml:space="preserve">his event offers </w:t>
                      </w:r>
                      <w:r w:rsidR="00FF7A83">
                        <w:t>1</w:t>
                      </w:r>
                      <w:r w:rsidR="00646771">
                        <w:t>1</w:t>
                      </w:r>
                      <w:r w:rsidR="007A6F17">
                        <w:t>.</w:t>
                      </w:r>
                      <w:r w:rsidR="007C3B5E">
                        <w:t>5</w:t>
                      </w:r>
                      <w:r>
                        <w:t xml:space="preserve"> CNE </w:t>
                      </w:r>
                      <w:r w:rsidR="00517D21">
                        <w:t>units</w:t>
                      </w:r>
                      <w:r w:rsidR="00901D82">
                        <w:t xml:space="preserve"> Applicable</w:t>
                      </w:r>
                      <w:r>
                        <w:t xml:space="preserve"> to your RN licens</w:t>
                      </w:r>
                      <w:r w:rsidR="00901D82">
                        <w:t>e</w:t>
                      </w:r>
                    </w:p>
                    <w:p w14:paraId="4B276723" w14:textId="77777777" w:rsidR="00280952" w:rsidRDefault="00BF6B83" w:rsidP="003D38D7">
                      <w:pPr>
                        <w:pStyle w:val="Bodytext1"/>
                        <w:shd w:val="clear" w:color="auto" w:fill="C00000"/>
                      </w:pPr>
                      <w:r>
                        <w:t xml:space="preserve"> Online Registration will be available at:</w:t>
                      </w:r>
                      <w:r w:rsidR="00280952">
                        <w:t xml:space="preserve"> </w:t>
                      </w:r>
                      <w:hyperlink r:id="rId13" w:history="1">
                        <w:r w:rsidR="00280952" w:rsidRPr="006965A0">
                          <w:rPr>
                            <w:rStyle w:val="Hyperlink"/>
                          </w:rPr>
                          <w:t>https://paaohn.nursingnetwork.com/</w:t>
                        </w:r>
                      </w:hyperlink>
                      <w:r w:rsidRPr="00BF6B83">
                        <w:rPr>
                          <w:color w:val="00B0F0"/>
                        </w:rPr>
                        <w:t xml:space="preserve"> </w:t>
                      </w:r>
                    </w:p>
                    <w:p w14:paraId="33E7520C" w14:textId="53219A40" w:rsidR="00BF6B83" w:rsidRDefault="00BF6B83" w:rsidP="003D38D7">
                      <w:pPr>
                        <w:pStyle w:val="Bodytext1"/>
                        <w:shd w:val="clear" w:color="auto" w:fill="C00000"/>
                      </w:pPr>
                      <w:r>
                        <w:t xml:space="preserve">  Please check the website for more information.</w:t>
                      </w:r>
                    </w:p>
                    <w:p w14:paraId="48951857" w14:textId="77777777" w:rsidR="00514FDB" w:rsidRDefault="00514FDB" w:rsidP="008277BC">
                      <w:pPr>
                        <w:pStyle w:val="Bodytext1"/>
                      </w:pPr>
                    </w:p>
                    <w:p w14:paraId="1AD39B39" w14:textId="77777777" w:rsidR="004D0D75" w:rsidRPr="008277BC" w:rsidRDefault="004D0D75" w:rsidP="008277B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D70CB6" w:rsidRPr="003D38D7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CCDE8" wp14:editId="169EE6FB">
                <wp:simplePos x="0" y="0"/>
                <wp:positionH relativeFrom="column">
                  <wp:posOffset>2705100</wp:posOffset>
                </wp:positionH>
                <wp:positionV relativeFrom="paragraph">
                  <wp:posOffset>1066165</wp:posOffset>
                </wp:positionV>
                <wp:extent cx="2960370" cy="523875"/>
                <wp:effectExtent l="0" t="0" r="0" b="9525"/>
                <wp:wrapNone/>
                <wp:docPr id="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603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7FAC6" w14:textId="77777777" w:rsidR="00D70CB6" w:rsidRDefault="00B16ED6" w:rsidP="008277BC">
                            <w:pPr>
                              <w:pStyle w:val="Subheadhere"/>
                            </w:pPr>
                            <w:r>
                              <w:t>registration</w:t>
                            </w:r>
                            <w:r w:rsidR="00D70CB6">
                              <w:t xml:space="preserve"> – </w:t>
                            </w:r>
                          </w:p>
                          <w:p w14:paraId="28C0977B" w14:textId="53508F9B" w:rsidR="00ED0685" w:rsidRPr="00464369" w:rsidRDefault="0046351E" w:rsidP="008277BC">
                            <w:pPr>
                              <w:pStyle w:val="Subheadhere"/>
                            </w:pPr>
                            <w:r>
                              <w:t>April 26-27,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CDE8" id="Text Box 46" o:spid="_x0000_s1038" type="#_x0000_t202" style="position:absolute;left:0;text-align:left;margin-left:213pt;margin-top:83.95pt;width:233.1pt;height:41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" filled="f" stroked="f">
                <v:textbox>
                  <w:txbxContent>
                    <w:p w14:paraId="2247FAC6" w14:textId="77777777" w:rsidR="00D70CB6" w:rsidRDefault="00B16ED6" w:rsidP="008277BC">
                      <w:pPr>
                        <w:pStyle w:val="Subheadhere"/>
                      </w:pPr>
                      <w:r>
                        <w:t>registration</w:t>
                      </w:r>
                      <w:r w:rsidR="00D70CB6">
                        <w:t xml:space="preserve"> – </w:t>
                      </w:r>
                    </w:p>
                    <w:p w14:paraId="28C0977B" w14:textId="53508F9B" w:rsidR="00ED0685" w:rsidRPr="00464369" w:rsidRDefault="0046351E" w:rsidP="008277BC">
                      <w:pPr>
                        <w:pStyle w:val="Subheadhere"/>
                      </w:pPr>
                      <w:r>
                        <w:t>April 26-27, 2023</w:t>
                      </w:r>
                    </w:p>
                  </w:txbxContent>
                </v:textbox>
              </v:shape>
            </w:pict>
          </mc:Fallback>
        </mc:AlternateContent>
      </w:r>
      <w:r w:rsidR="00921CA2" w:rsidRPr="003D38D7">
        <w:rPr>
          <w:noProof/>
          <w:highlight w:val="cyan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106EF21" wp14:editId="19FD5804">
                <wp:simplePos x="0" y="0"/>
                <wp:positionH relativeFrom="column">
                  <wp:posOffset>2857500</wp:posOffset>
                </wp:positionH>
                <wp:positionV relativeFrom="paragraph">
                  <wp:posOffset>1743074</wp:posOffset>
                </wp:positionV>
                <wp:extent cx="3007360" cy="6467475"/>
                <wp:effectExtent l="0" t="0" r="2540" b="9525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46F73A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Name</w:t>
                            </w:r>
                            <w:r w:rsidR="004D0D75">
                              <w:t xml:space="preserve"> _____________________________</w:t>
                            </w:r>
                          </w:p>
                          <w:p w14:paraId="26877112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Credentials</w:t>
                            </w:r>
                            <w:r w:rsidR="004D0D75">
                              <w:t xml:space="preserve"> _________________________</w:t>
                            </w:r>
                          </w:p>
                          <w:p w14:paraId="350982E7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Email</w:t>
                            </w:r>
                            <w:r w:rsidR="004D0D75">
                              <w:t xml:space="preserve"> ______________________________</w:t>
                            </w:r>
                          </w:p>
                          <w:p w14:paraId="48EF96B5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Local Chapter</w:t>
                            </w:r>
                            <w:r w:rsidR="004D0D75">
                              <w:t xml:space="preserve"> _______________________</w:t>
                            </w:r>
                          </w:p>
                          <w:p w14:paraId="2A757FD6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Company</w:t>
                            </w:r>
                            <w:r w:rsidR="004D0D75">
                              <w:t xml:space="preserve"> __________________________</w:t>
                            </w:r>
                          </w:p>
                          <w:p w14:paraId="78B605A9" w14:textId="77777777" w:rsidR="00B16ED6" w:rsidRDefault="00B16ED6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Address</w:t>
                            </w:r>
                            <w:r w:rsidR="004D0D75">
                              <w:t xml:space="preserve"> ____________________________</w:t>
                            </w:r>
                          </w:p>
                          <w:p w14:paraId="7A042B30" w14:textId="77777777" w:rsidR="00B16ED6" w:rsidRPr="008277BC" w:rsidRDefault="00B16ED6" w:rsidP="00B16ED6">
                            <w:pPr>
                              <w:pStyle w:val="BodyText2"/>
                              <w:spacing w:line="360" w:lineRule="auto"/>
                            </w:pPr>
                            <w:r>
                              <w:t xml:space="preserve">Phone   </w:t>
                            </w:r>
                            <w:r w:rsidR="004D0D75">
                              <w:t>____________</w:t>
                            </w:r>
                            <w:r>
                              <w:t>FAX</w:t>
                            </w:r>
                            <w:r w:rsidR="004D0D75">
                              <w:t>_____________</w:t>
                            </w:r>
                          </w:p>
                          <w:p w14:paraId="0CF9C7F4" w14:textId="64E98F04" w:rsidR="00FC5954" w:rsidRDefault="00BF6B83" w:rsidP="00800CA0">
                            <w:pPr>
                              <w:pStyle w:val="BodyText2"/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REGISTRASTION </w:t>
                            </w:r>
                            <w:r w:rsidR="009D524A" w:rsidRPr="004D0D75">
                              <w:rPr>
                                <w:b/>
                              </w:rPr>
                              <w:t xml:space="preserve">FEES </w:t>
                            </w:r>
                          </w:p>
                          <w:p w14:paraId="58EC812C" w14:textId="62F44DAA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 xml:space="preserve">___ </w:t>
                            </w:r>
                            <w:r w:rsidR="000F145D">
                              <w:t xml:space="preserve"> </w:t>
                            </w:r>
                            <w:r w:rsidR="0046351E">
                              <w:t>$225.00 – PAAOHN Member Full Conference</w:t>
                            </w:r>
                          </w:p>
                          <w:p w14:paraId="01F0D941" w14:textId="0CB7F2B1" w:rsidR="009D524A" w:rsidRDefault="00614297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 $</w:t>
                            </w:r>
                            <w:r w:rsidR="0046351E">
                              <w:t>300.00 Non-member Full Conference</w:t>
                            </w:r>
                          </w:p>
                          <w:p w14:paraId="0FCB4BF0" w14:textId="561A2EE7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</w:t>
                            </w:r>
                            <w:r w:rsidR="00614297">
                              <w:t xml:space="preserve"> $</w:t>
                            </w:r>
                            <w:r w:rsidR="0046351E">
                              <w:t>175 Retired Full Conference</w:t>
                            </w:r>
                          </w:p>
                          <w:p w14:paraId="052CF371" w14:textId="026B9860" w:rsidR="009D524A" w:rsidRDefault="009D524A" w:rsidP="00800CA0">
                            <w:pPr>
                              <w:pStyle w:val="BodyText2"/>
                              <w:spacing w:line="240" w:lineRule="auto"/>
                            </w:pPr>
                            <w:r>
                              <w:t>____ One Day Fee –</w:t>
                            </w:r>
                            <w:r w:rsidR="0052426D">
                              <w:t>$150.00 each day</w:t>
                            </w:r>
                          </w:p>
                          <w:p w14:paraId="2883F88D" w14:textId="728198C2" w:rsidR="00514FDB" w:rsidRPr="009D524A" w:rsidRDefault="00514FDB" w:rsidP="008277BC">
                            <w:pPr>
                              <w:pStyle w:val="BodyText2"/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  <w:p w14:paraId="28434FB7" w14:textId="709215CA" w:rsidR="00090037" w:rsidRDefault="00090037" w:rsidP="008277BC">
                            <w:pPr>
                              <w:pStyle w:val="BodyText2"/>
                              <w:spacing w:line="360" w:lineRule="auto"/>
                            </w:pPr>
                            <w:r>
                              <w:t>For more information, the Agenda of Speakers as well as full details of available awards and grants, please see our website below:</w:t>
                            </w:r>
                          </w:p>
                          <w:p w14:paraId="69E307C8" w14:textId="03C0DC58" w:rsidR="009D524A" w:rsidRPr="00090037" w:rsidRDefault="00090037" w:rsidP="008277BC">
                            <w:pPr>
                              <w:pStyle w:val="BodyText2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90037">
                              <w:rPr>
                                <w:color w:val="E36C0A" w:themeColor="accent6" w:themeShade="BF"/>
                                <w:sz w:val="28"/>
                                <w:szCs w:val="28"/>
                              </w:rPr>
                              <w:t>https://paaohn.nursingnetwork.com/</w:t>
                            </w:r>
                            <w:r w:rsidR="009D524A" w:rsidRPr="000900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5AE81F3" w14:textId="77777777" w:rsidR="009D524A" w:rsidRDefault="009D524A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3CB07CC8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59AFDD4C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4AC981E1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  <w:p w14:paraId="2F886357" w14:textId="77777777" w:rsidR="00ED0685" w:rsidRPr="008277BC" w:rsidRDefault="00ED0685" w:rsidP="008277BC">
                            <w:pPr>
                              <w:pStyle w:val="BodyText2"/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EF21" id="Text Box 47" o:spid="_x0000_s1039" type="#_x0000_t202" style="position:absolute;left:0;text-align:left;margin-left:225pt;margin-top:137.25pt;width:236.8pt;height:509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8V5QEAALgDAAAOAAAAZHJzL2Uyb0RvYy54bWysU8tu2zAQvBfoPxC815LjRC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" filled="f" fillcolor="#cd4313" stroked="f" insetpen="t">
                <v:textbox inset="2.88pt,2.88pt,2.88pt,2.88pt">
                  <w:txbxContent>
                    <w:p w14:paraId="7D46F73A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Name</w:t>
                      </w:r>
                      <w:r w:rsidR="004D0D75">
                        <w:t xml:space="preserve"> _____________________________</w:t>
                      </w:r>
                    </w:p>
                    <w:p w14:paraId="26877112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Credentials</w:t>
                      </w:r>
                      <w:r w:rsidR="004D0D75">
                        <w:t xml:space="preserve"> _________________________</w:t>
                      </w:r>
                    </w:p>
                    <w:p w14:paraId="350982E7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Email</w:t>
                      </w:r>
                      <w:r w:rsidR="004D0D75">
                        <w:t xml:space="preserve"> ______________________________</w:t>
                      </w:r>
                    </w:p>
                    <w:p w14:paraId="48EF96B5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Local Chapter</w:t>
                      </w:r>
                      <w:r w:rsidR="004D0D75">
                        <w:t xml:space="preserve"> _______________________</w:t>
                      </w:r>
                    </w:p>
                    <w:p w14:paraId="2A757FD6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Company</w:t>
                      </w:r>
                      <w:r w:rsidR="004D0D75">
                        <w:t xml:space="preserve"> __________________________</w:t>
                      </w:r>
                    </w:p>
                    <w:p w14:paraId="78B605A9" w14:textId="77777777" w:rsidR="00B16ED6" w:rsidRDefault="00B16ED6" w:rsidP="008277BC">
                      <w:pPr>
                        <w:pStyle w:val="BodyText2"/>
                        <w:spacing w:line="360" w:lineRule="auto"/>
                      </w:pPr>
                      <w:r>
                        <w:t>Address</w:t>
                      </w:r>
                      <w:r w:rsidR="004D0D75">
                        <w:t xml:space="preserve"> ____________________________</w:t>
                      </w:r>
                    </w:p>
                    <w:p w14:paraId="7A042B30" w14:textId="77777777" w:rsidR="00B16ED6" w:rsidRPr="008277BC" w:rsidRDefault="00B16ED6" w:rsidP="00B16ED6">
                      <w:pPr>
                        <w:pStyle w:val="BodyText2"/>
                        <w:spacing w:line="360" w:lineRule="auto"/>
                      </w:pPr>
                      <w:r>
                        <w:t xml:space="preserve">Phone   </w:t>
                      </w:r>
                      <w:r w:rsidR="004D0D75">
                        <w:t>____________</w:t>
                      </w:r>
                      <w:r>
                        <w:t>FAX</w:t>
                      </w:r>
                      <w:r w:rsidR="004D0D75">
                        <w:t>_____________</w:t>
                      </w:r>
                    </w:p>
                    <w:p w14:paraId="0CF9C7F4" w14:textId="64E98F04" w:rsidR="00FC5954" w:rsidRDefault="00BF6B83" w:rsidP="00800CA0">
                      <w:pPr>
                        <w:pStyle w:val="BodyText2"/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REGISTRASTION </w:t>
                      </w:r>
                      <w:r w:rsidR="009D524A" w:rsidRPr="004D0D75">
                        <w:rPr>
                          <w:b/>
                        </w:rPr>
                        <w:t xml:space="preserve">FEES </w:t>
                      </w:r>
                    </w:p>
                    <w:p w14:paraId="58EC812C" w14:textId="62F44DAA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 xml:space="preserve">___ </w:t>
                      </w:r>
                      <w:r w:rsidR="000F145D">
                        <w:t xml:space="preserve"> </w:t>
                      </w:r>
                      <w:r w:rsidR="0046351E">
                        <w:t>$225.00 – PAAOHN Member Full Conference</w:t>
                      </w:r>
                    </w:p>
                    <w:p w14:paraId="01F0D941" w14:textId="0CB7F2B1" w:rsidR="009D524A" w:rsidRDefault="00614297" w:rsidP="00800CA0">
                      <w:pPr>
                        <w:pStyle w:val="BodyText2"/>
                        <w:spacing w:line="240" w:lineRule="auto"/>
                      </w:pPr>
                      <w:r>
                        <w:t>____ $</w:t>
                      </w:r>
                      <w:r w:rsidR="0046351E">
                        <w:t>300.00 Non-member Full Conference</w:t>
                      </w:r>
                    </w:p>
                    <w:p w14:paraId="0FCB4BF0" w14:textId="561A2EE7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>____</w:t>
                      </w:r>
                      <w:r w:rsidR="00614297">
                        <w:t xml:space="preserve"> $</w:t>
                      </w:r>
                      <w:r w:rsidR="0046351E">
                        <w:t>175 Retired Full Conference</w:t>
                      </w:r>
                    </w:p>
                    <w:p w14:paraId="052CF371" w14:textId="026B9860" w:rsidR="009D524A" w:rsidRDefault="009D524A" w:rsidP="00800CA0">
                      <w:pPr>
                        <w:pStyle w:val="BodyText2"/>
                        <w:spacing w:line="240" w:lineRule="auto"/>
                      </w:pPr>
                      <w:r>
                        <w:t>____ One Day Fee –</w:t>
                      </w:r>
                      <w:r w:rsidR="0052426D">
                        <w:t>$150.00 each day</w:t>
                      </w:r>
                    </w:p>
                    <w:p w14:paraId="2883F88D" w14:textId="728198C2" w:rsidR="00514FDB" w:rsidRPr="009D524A" w:rsidRDefault="00514FDB" w:rsidP="008277BC">
                      <w:pPr>
                        <w:pStyle w:val="BodyText2"/>
                        <w:spacing w:line="360" w:lineRule="auto"/>
                        <w:rPr>
                          <w:b/>
                        </w:rPr>
                      </w:pPr>
                    </w:p>
                    <w:p w14:paraId="28434FB7" w14:textId="709215CA" w:rsidR="00090037" w:rsidRDefault="00090037" w:rsidP="008277BC">
                      <w:pPr>
                        <w:pStyle w:val="BodyText2"/>
                        <w:spacing w:line="360" w:lineRule="auto"/>
                      </w:pPr>
                      <w:r>
                        <w:t>For more information, the Agenda of Speakers as well as full details of available awards and grants, please see our website below:</w:t>
                      </w:r>
                    </w:p>
                    <w:p w14:paraId="69E307C8" w14:textId="03C0DC58" w:rsidR="009D524A" w:rsidRPr="00090037" w:rsidRDefault="00090037" w:rsidP="008277BC">
                      <w:pPr>
                        <w:pStyle w:val="BodyText2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090037">
                        <w:rPr>
                          <w:color w:val="E36C0A" w:themeColor="accent6" w:themeShade="BF"/>
                          <w:sz w:val="28"/>
                          <w:szCs w:val="28"/>
                        </w:rPr>
                        <w:t>https://paaohn.nursingnetwork.com/</w:t>
                      </w:r>
                      <w:r w:rsidR="009D524A" w:rsidRPr="00090037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5AE81F3" w14:textId="77777777" w:rsidR="009D524A" w:rsidRDefault="009D524A" w:rsidP="008277BC">
                      <w:pPr>
                        <w:pStyle w:val="BodyText2"/>
                        <w:spacing w:line="360" w:lineRule="auto"/>
                      </w:pPr>
                    </w:p>
                    <w:p w14:paraId="3CB07CC8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59AFDD4C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4AC981E1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  <w:p w14:paraId="2F886357" w14:textId="77777777" w:rsidR="00ED0685" w:rsidRPr="008277BC" w:rsidRDefault="00ED0685" w:rsidP="008277BC">
                      <w:pPr>
                        <w:pStyle w:val="BodyText2"/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E2A4A" w:rsidRPr="003D38D7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65B97" wp14:editId="7D8467E6">
                <wp:simplePos x="0" y="0"/>
                <wp:positionH relativeFrom="column">
                  <wp:posOffset>-904875</wp:posOffset>
                </wp:positionH>
                <wp:positionV relativeFrom="paragraph">
                  <wp:posOffset>1019175</wp:posOffset>
                </wp:positionV>
                <wp:extent cx="3446780" cy="2819400"/>
                <wp:effectExtent l="0" t="0" r="1270" b="0"/>
                <wp:wrapNone/>
                <wp:docPr id="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281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F02D" w14:textId="1745A882" w:rsidR="004D0D75" w:rsidRDefault="009D524A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4493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>Registration fees include  breakfast, lunch and CNE</w:t>
                            </w:r>
                          </w:p>
                          <w:p w14:paraId="665E3175" w14:textId="469C321D" w:rsidR="003D38D7" w:rsidRDefault="003D38D7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13B6FDA" w14:textId="1E568A9B" w:rsidR="003D38D7" w:rsidRDefault="003D38D7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Handouts </w:t>
                            </w:r>
                            <w:r w:rsidR="00280952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>available on line</w:t>
                            </w:r>
                            <w:r w:rsidR="00280952"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@</w:t>
                            </w:r>
                          </w:p>
                          <w:p w14:paraId="608BD021" w14:textId="77777777" w:rsidR="00FF7A83" w:rsidRPr="004B4493" w:rsidRDefault="00FF7A83">
                            <w:pPr>
                              <w:rPr>
                                <w:rFonts w:ascii="45 Helvetica Light" w:hAnsi="45 Helvetica Ligh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E220E53" w14:textId="4A57099C" w:rsidR="00B64A68" w:rsidRPr="00B64A68" w:rsidRDefault="00B64A68" w:rsidP="00B64A6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>https://paaohn.nursingnetwork.com</w:t>
                            </w:r>
                            <w:r w:rsidRPr="00B64A68">
                              <w:rPr>
                                <w:color w:val="FFFF00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14:paraId="51E4EFFC" w14:textId="77777777" w:rsidR="00B64A68" w:rsidRDefault="00B64A68" w:rsidP="00B64A68">
                            <w:pPr>
                              <w:pStyle w:val="ListParagraph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2C1427F4" w14:textId="17F40CA9" w:rsidR="00ED0685" w:rsidRPr="00B64A68" w:rsidRDefault="004B4493" w:rsidP="00B64A68">
                            <w:pPr>
                              <w:pStyle w:val="ListParagrap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>Cancella</w:t>
                            </w:r>
                            <w:r w:rsidR="009D524A"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tions MUST be received by </w:t>
                            </w:r>
                            <w:r w:rsidR="0046351E">
                              <w:rPr>
                                <w:color w:val="FF0000"/>
                                <w:sz w:val="28"/>
                                <w:szCs w:val="28"/>
                              </w:rPr>
                              <w:t>3/30/23</w:t>
                            </w:r>
                            <w:r w:rsidR="009D524A" w:rsidRPr="00B64A68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and will be charged an administrative fee of $50.00</w:t>
                            </w:r>
                          </w:p>
                          <w:p w14:paraId="1C4D9721" w14:textId="77777777" w:rsidR="00ED0685" w:rsidRDefault="00ED0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65B97" id="Text Box 49" o:spid="_x0000_s1040" type="#_x0000_t202" style="position:absolute;left:0;text-align:left;margin-left:-71.25pt;margin-top:80.25pt;width:271.4pt;height:2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" fillcolor="silver" stroked="f">
                <v:textbox>
                  <w:txbxContent>
                    <w:p w14:paraId="6D75F02D" w14:textId="1745A882" w:rsidR="004D0D75" w:rsidRDefault="009D524A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  <w:r w:rsidRPr="004B4493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>Registration fees include  breakfast, lunch and CNE</w:t>
                      </w:r>
                    </w:p>
                    <w:p w14:paraId="665E3175" w14:textId="469C321D" w:rsidR="003D38D7" w:rsidRDefault="003D38D7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13B6FDA" w14:textId="1E568A9B" w:rsidR="003D38D7" w:rsidRDefault="003D38D7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Handouts </w:t>
                      </w:r>
                      <w:r w:rsidR="00280952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will be </w:t>
                      </w:r>
                      <w: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>available on line</w:t>
                      </w:r>
                      <w:r w:rsidR="00280952"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  <w:t xml:space="preserve"> @</w:t>
                      </w:r>
                    </w:p>
                    <w:p w14:paraId="608BD021" w14:textId="77777777" w:rsidR="00FF7A83" w:rsidRPr="004B4493" w:rsidRDefault="00FF7A83">
                      <w:pPr>
                        <w:rPr>
                          <w:rFonts w:ascii="45 Helvetica Light" w:hAnsi="45 Helvetica Light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E220E53" w14:textId="4A57099C" w:rsidR="00B64A68" w:rsidRPr="00B64A68" w:rsidRDefault="00B64A68" w:rsidP="00B64A6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B64A68">
                        <w:rPr>
                          <w:color w:val="FF0000"/>
                          <w:sz w:val="28"/>
                          <w:szCs w:val="28"/>
                        </w:rPr>
                        <w:t>https://paaohn.nursingnetwork.com</w:t>
                      </w:r>
                      <w:r w:rsidRPr="00B64A68">
                        <w:rPr>
                          <w:color w:val="FFFF00"/>
                          <w:sz w:val="28"/>
                          <w:szCs w:val="28"/>
                        </w:rPr>
                        <w:t>/</w:t>
                      </w:r>
                    </w:p>
                    <w:p w14:paraId="51E4EFFC" w14:textId="77777777" w:rsidR="00B64A68" w:rsidRDefault="00B64A68" w:rsidP="00B64A68">
                      <w:pPr>
                        <w:pStyle w:val="ListParagraph"/>
                        <w:rPr>
                          <w:color w:val="FFFF00"/>
                          <w:sz w:val="28"/>
                          <w:szCs w:val="28"/>
                        </w:rPr>
                      </w:pPr>
                    </w:p>
                    <w:p w14:paraId="2C1427F4" w14:textId="17F40CA9" w:rsidR="00ED0685" w:rsidRPr="00B64A68" w:rsidRDefault="004B4493" w:rsidP="00B64A68">
                      <w:pPr>
                        <w:pStyle w:val="ListParagrap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64A68">
                        <w:rPr>
                          <w:color w:val="FF0000"/>
                          <w:sz w:val="28"/>
                          <w:szCs w:val="28"/>
                        </w:rPr>
                        <w:t>Cancella</w:t>
                      </w:r>
                      <w:r w:rsidR="009D524A" w:rsidRPr="00B64A68">
                        <w:rPr>
                          <w:color w:val="FF0000"/>
                          <w:sz w:val="28"/>
                          <w:szCs w:val="28"/>
                        </w:rPr>
                        <w:t xml:space="preserve">tions MUST be received by </w:t>
                      </w:r>
                      <w:r w:rsidR="0046351E">
                        <w:rPr>
                          <w:color w:val="FF0000"/>
                          <w:sz w:val="28"/>
                          <w:szCs w:val="28"/>
                        </w:rPr>
                        <w:t>3/30/23</w:t>
                      </w:r>
                      <w:r w:rsidR="009D524A" w:rsidRPr="00B64A68">
                        <w:rPr>
                          <w:color w:val="FF0000"/>
                          <w:sz w:val="28"/>
                          <w:szCs w:val="28"/>
                        </w:rPr>
                        <w:t xml:space="preserve"> and will be charged an administrative fee of $50.00</w:t>
                      </w:r>
                    </w:p>
                    <w:p w14:paraId="1C4D9721" w14:textId="77777777" w:rsidR="00ED0685" w:rsidRDefault="00ED0685"/>
                  </w:txbxContent>
                </v:textbox>
              </v:shape>
            </w:pict>
          </mc:Fallback>
        </mc:AlternateContent>
      </w:r>
      <w:r w:rsidR="003E2A4A" w:rsidRPr="003D38D7">
        <w:rPr>
          <w:noProof/>
          <w:highlight w:val="cyan"/>
        </w:rPr>
        <w:drawing>
          <wp:anchor distT="0" distB="0" distL="114300" distR="114300" simplePos="0" relativeHeight="251659264" behindDoc="1" locked="0" layoutInCell="1" allowOverlap="1" wp14:anchorId="5B92DDA9" wp14:editId="50164DB0">
            <wp:simplePos x="0" y="0"/>
            <wp:positionH relativeFrom="column">
              <wp:posOffset>-1320800</wp:posOffset>
            </wp:positionH>
            <wp:positionV relativeFrom="paragraph">
              <wp:posOffset>-760095</wp:posOffset>
            </wp:positionV>
            <wp:extent cx="7772400" cy="10062210"/>
            <wp:effectExtent l="0" t="0" r="0" b="0"/>
            <wp:wrapNone/>
            <wp:docPr id="43" name="Picture 43" descr="Flyer_Vert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lyer_Vert_b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3A" w:rsidRPr="003D38D7">
        <w:rPr>
          <w:highlight w:val="cyan"/>
        </w:rPr>
        <w:t>No</w: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D1C"/>
    <w:multiLevelType w:val="hybridMultilevel"/>
    <w:tmpl w:val="01BCC2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113E"/>
    <w:multiLevelType w:val="hybridMultilevel"/>
    <w:tmpl w:val="AF3E5102"/>
    <w:lvl w:ilvl="0" w:tplc="FEB2B4CE">
      <w:start w:val="20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D110C"/>
    <w:multiLevelType w:val="hybridMultilevel"/>
    <w:tmpl w:val="594C461A"/>
    <w:lvl w:ilvl="0" w:tplc="74A8F39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002C3"/>
    <w:multiLevelType w:val="hybridMultilevel"/>
    <w:tmpl w:val="0E66ABAA"/>
    <w:lvl w:ilvl="0" w:tplc="82C8D7DE">
      <w:start w:val="3"/>
      <w:numFmt w:val="bullet"/>
      <w:lvlText w:val="-"/>
      <w:lvlJc w:val="left"/>
      <w:pPr>
        <w:ind w:left="720" w:hanging="360"/>
      </w:pPr>
      <w:rPr>
        <w:rFonts w:ascii="45 Helvetica Light" w:eastAsia="Times New Roman" w:hAnsi="45 Helvetic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BB1B1B"/>
    <w:multiLevelType w:val="hybridMultilevel"/>
    <w:tmpl w:val="4400FF50"/>
    <w:lvl w:ilvl="0" w:tplc="6838C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477A3"/>
    <w:multiLevelType w:val="hybridMultilevel"/>
    <w:tmpl w:val="495E27A6"/>
    <w:lvl w:ilvl="0" w:tplc="AF6E8BD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7537880">
    <w:abstractNumId w:val="1"/>
  </w:num>
  <w:num w:numId="2" w16cid:durableId="1626807790">
    <w:abstractNumId w:val="4"/>
  </w:num>
  <w:num w:numId="3" w16cid:durableId="2029984466">
    <w:abstractNumId w:val="3"/>
  </w:num>
  <w:num w:numId="4" w16cid:durableId="1983537323">
    <w:abstractNumId w:val="2"/>
  </w:num>
  <w:num w:numId="5" w16cid:durableId="1856117605">
    <w:abstractNumId w:val="5"/>
  </w:num>
  <w:num w:numId="6" w16cid:durableId="183903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ED6"/>
    <w:rsid w:val="00001E2D"/>
    <w:rsid w:val="000320A6"/>
    <w:rsid w:val="00034774"/>
    <w:rsid w:val="000468EB"/>
    <w:rsid w:val="00086670"/>
    <w:rsid w:val="000867C3"/>
    <w:rsid w:val="00090037"/>
    <w:rsid w:val="000B0B2D"/>
    <w:rsid w:val="000D424C"/>
    <w:rsid w:val="000F145D"/>
    <w:rsid w:val="001134DD"/>
    <w:rsid w:val="0018193F"/>
    <w:rsid w:val="001E442F"/>
    <w:rsid w:val="001F23CC"/>
    <w:rsid w:val="00203111"/>
    <w:rsid w:val="00203EF2"/>
    <w:rsid w:val="002179EF"/>
    <w:rsid w:val="0024201F"/>
    <w:rsid w:val="00276B53"/>
    <w:rsid w:val="00280952"/>
    <w:rsid w:val="002A201E"/>
    <w:rsid w:val="002B6721"/>
    <w:rsid w:val="002B7E5C"/>
    <w:rsid w:val="002C0D1C"/>
    <w:rsid w:val="002E15BB"/>
    <w:rsid w:val="003029E5"/>
    <w:rsid w:val="00310B34"/>
    <w:rsid w:val="003258FA"/>
    <w:rsid w:val="00335A49"/>
    <w:rsid w:val="00350537"/>
    <w:rsid w:val="00356AC3"/>
    <w:rsid w:val="003637F8"/>
    <w:rsid w:val="00383038"/>
    <w:rsid w:val="00395D12"/>
    <w:rsid w:val="003A7EB9"/>
    <w:rsid w:val="003D38D7"/>
    <w:rsid w:val="003E2A4A"/>
    <w:rsid w:val="003F69FB"/>
    <w:rsid w:val="004121F0"/>
    <w:rsid w:val="00416846"/>
    <w:rsid w:val="00421C1D"/>
    <w:rsid w:val="00434ABC"/>
    <w:rsid w:val="0046351E"/>
    <w:rsid w:val="004704CF"/>
    <w:rsid w:val="00484A0B"/>
    <w:rsid w:val="004A5CD4"/>
    <w:rsid w:val="004B4493"/>
    <w:rsid w:val="004D0D75"/>
    <w:rsid w:val="004E6980"/>
    <w:rsid w:val="004F773B"/>
    <w:rsid w:val="00514FDB"/>
    <w:rsid w:val="00517D21"/>
    <w:rsid w:val="0052426D"/>
    <w:rsid w:val="005C2A20"/>
    <w:rsid w:val="005C7E08"/>
    <w:rsid w:val="00614297"/>
    <w:rsid w:val="00627748"/>
    <w:rsid w:val="00646771"/>
    <w:rsid w:val="00663346"/>
    <w:rsid w:val="00667D11"/>
    <w:rsid w:val="00694AC8"/>
    <w:rsid w:val="006977F2"/>
    <w:rsid w:val="006A5301"/>
    <w:rsid w:val="006A5E72"/>
    <w:rsid w:val="006A66F2"/>
    <w:rsid w:val="00731406"/>
    <w:rsid w:val="00770B44"/>
    <w:rsid w:val="00794F67"/>
    <w:rsid w:val="007A6F17"/>
    <w:rsid w:val="007C3B5E"/>
    <w:rsid w:val="00800CA0"/>
    <w:rsid w:val="0080298C"/>
    <w:rsid w:val="008277BC"/>
    <w:rsid w:val="008620DC"/>
    <w:rsid w:val="00883478"/>
    <w:rsid w:val="008D44F1"/>
    <w:rsid w:val="008E0C49"/>
    <w:rsid w:val="008E5A30"/>
    <w:rsid w:val="00901D82"/>
    <w:rsid w:val="00902F6B"/>
    <w:rsid w:val="00911B98"/>
    <w:rsid w:val="00915A83"/>
    <w:rsid w:val="009209A7"/>
    <w:rsid w:val="00921CA2"/>
    <w:rsid w:val="00927478"/>
    <w:rsid w:val="0094599F"/>
    <w:rsid w:val="00986FD5"/>
    <w:rsid w:val="00994A23"/>
    <w:rsid w:val="009A02B2"/>
    <w:rsid w:val="009A31F7"/>
    <w:rsid w:val="009D524A"/>
    <w:rsid w:val="009E53A4"/>
    <w:rsid w:val="009F2025"/>
    <w:rsid w:val="00A00900"/>
    <w:rsid w:val="00A31F01"/>
    <w:rsid w:val="00A60B3A"/>
    <w:rsid w:val="00A616C8"/>
    <w:rsid w:val="00A672BA"/>
    <w:rsid w:val="00A84D9B"/>
    <w:rsid w:val="00A91572"/>
    <w:rsid w:val="00AB12B8"/>
    <w:rsid w:val="00AE2303"/>
    <w:rsid w:val="00AE60B9"/>
    <w:rsid w:val="00B16ED6"/>
    <w:rsid w:val="00B46149"/>
    <w:rsid w:val="00B64A68"/>
    <w:rsid w:val="00B67D44"/>
    <w:rsid w:val="00B8265B"/>
    <w:rsid w:val="00B831BF"/>
    <w:rsid w:val="00B86DC7"/>
    <w:rsid w:val="00BC6EFD"/>
    <w:rsid w:val="00BF6B83"/>
    <w:rsid w:val="00C07C49"/>
    <w:rsid w:val="00C16A12"/>
    <w:rsid w:val="00C248BF"/>
    <w:rsid w:val="00C266B6"/>
    <w:rsid w:val="00C67408"/>
    <w:rsid w:val="00C82F70"/>
    <w:rsid w:val="00CC0ACD"/>
    <w:rsid w:val="00CD6E4B"/>
    <w:rsid w:val="00CD7E03"/>
    <w:rsid w:val="00CE62DF"/>
    <w:rsid w:val="00CF7A8D"/>
    <w:rsid w:val="00D102BB"/>
    <w:rsid w:val="00D14506"/>
    <w:rsid w:val="00D164EF"/>
    <w:rsid w:val="00D311EB"/>
    <w:rsid w:val="00D324CF"/>
    <w:rsid w:val="00D36CFF"/>
    <w:rsid w:val="00D57FF4"/>
    <w:rsid w:val="00D70CB6"/>
    <w:rsid w:val="00D96F84"/>
    <w:rsid w:val="00DB0568"/>
    <w:rsid w:val="00E02BCF"/>
    <w:rsid w:val="00E14738"/>
    <w:rsid w:val="00E2654A"/>
    <w:rsid w:val="00E65016"/>
    <w:rsid w:val="00E72C85"/>
    <w:rsid w:val="00E93D4A"/>
    <w:rsid w:val="00E959AB"/>
    <w:rsid w:val="00EB36CF"/>
    <w:rsid w:val="00EB6B90"/>
    <w:rsid w:val="00EC1D4A"/>
    <w:rsid w:val="00ED0685"/>
    <w:rsid w:val="00ED1017"/>
    <w:rsid w:val="00EE7F7C"/>
    <w:rsid w:val="00F07C55"/>
    <w:rsid w:val="00F56061"/>
    <w:rsid w:val="00F635AA"/>
    <w:rsid w:val="00F75FB6"/>
    <w:rsid w:val="00FA4879"/>
    <w:rsid w:val="00FC5954"/>
    <w:rsid w:val="00FD3B1E"/>
    <w:rsid w:val="00FF569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1C595FD"/>
  <w15:docId w15:val="{530CA901-534B-4D14-BBCB-EC491026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3">
    <w:name w:val="heading 3"/>
    <w:basedOn w:val="Normal"/>
    <w:next w:val="Normal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B16ED6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1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4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25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burd449@embarqmail.com" TargetMode="External"/><Relationship Id="rId13" Type="http://schemas.openxmlformats.org/officeDocument/2006/relationships/hyperlink" Target="https://paaohn.nursingnetwork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paaohn.nursingnetwork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ok.passkey.com/go/PAO042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ook.passkey.com/go/PAO042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tburd449@embarqmail.com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yc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FD451-06F0-4531-B4E8-6DB6153A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</Template>
  <TotalTime>45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Lang, Yolanda</dc:creator>
  <cp:lastModifiedBy>Paul</cp:lastModifiedBy>
  <cp:revision>23</cp:revision>
  <cp:lastPrinted>2018-11-18T23:16:00Z</cp:lastPrinted>
  <dcterms:created xsi:type="dcterms:W3CDTF">2023-01-03T20:18:00Z</dcterms:created>
  <dcterms:modified xsi:type="dcterms:W3CDTF">2023-01-16T22:57:00Z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