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1DBD62" w14:textId="49ABB4BB" w:rsidR="002709A2" w:rsidRPr="00F4303C" w:rsidRDefault="00653EC0" w:rsidP="00F4303C">
      <w:pPr>
        <w:spacing w:after="0"/>
        <w:rPr>
          <w:color w:val="000000" w:themeColor="text1"/>
          <w:sz w:val="4"/>
        </w:rPr>
      </w:pPr>
      <w:r w:rsidRPr="00F4303C">
        <w:rPr>
          <w:noProof/>
          <w:color w:val="000000" w:themeColor="text1"/>
          <w:sz w:val="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E302D27" wp14:editId="489A2A10">
                <wp:simplePos x="0" y="0"/>
                <wp:positionH relativeFrom="column">
                  <wp:posOffset>-447675</wp:posOffset>
                </wp:positionH>
                <wp:positionV relativeFrom="paragraph">
                  <wp:posOffset>0</wp:posOffset>
                </wp:positionV>
                <wp:extent cx="5124450" cy="8286750"/>
                <wp:effectExtent l="0" t="0" r="1905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4450" cy="828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ED444A" w14:textId="77777777" w:rsidR="00F4303C" w:rsidRPr="00F4303C" w:rsidRDefault="00F4303C" w:rsidP="00F4303C">
                            <w:pPr>
                              <w:pStyle w:val="Heading1"/>
                              <w:spacing w:after="0"/>
                              <w:rPr>
                                <w:rStyle w:val="Heading1Char"/>
                                <w:b/>
                                <w:sz w:val="30"/>
                                <w:szCs w:val="30"/>
                              </w:rPr>
                            </w:pPr>
                            <w:bookmarkStart w:id="0" w:name="_Hlk514276837"/>
                            <w:r w:rsidRPr="00F4303C">
                              <w:rPr>
                                <w:sz w:val="30"/>
                                <w:szCs w:val="30"/>
                              </w:rPr>
                              <w:t>Bio</w:t>
                            </w:r>
                          </w:p>
                          <w:p w14:paraId="1B6186D4" w14:textId="77777777" w:rsidR="00F4303C" w:rsidRDefault="00F4303C" w:rsidP="00F4303C">
                            <w:pPr>
                              <w:spacing w:after="0"/>
                            </w:pPr>
                            <w:r>
                              <w:t>Paula S. Jones – BSN RN</w:t>
                            </w:r>
                          </w:p>
                          <w:p w14:paraId="077E327C" w14:textId="77777777" w:rsidR="00F4303C" w:rsidRPr="00990E76" w:rsidRDefault="00F4303C" w:rsidP="00F4303C">
                            <w:pPr>
                              <w:spacing w:after="0"/>
                            </w:pPr>
                            <w:r>
                              <w:t>I was born in Massillon, Ohio (Stark County). I am a 1975 graduate of Washington High School in Massillon, Ohio. I am a single mother and my daughter’s name is Bailey.</w:t>
                            </w:r>
                          </w:p>
                          <w:p w14:paraId="0F636CC2" w14:textId="77777777" w:rsidR="00F4303C" w:rsidRPr="00F4303C" w:rsidRDefault="00F4303C" w:rsidP="00F4303C">
                            <w:pPr>
                              <w:pStyle w:val="Heading1"/>
                              <w:spacing w:after="0"/>
                              <w:rPr>
                                <w:rStyle w:val="Heading1Char"/>
                                <w:b/>
                                <w:sz w:val="30"/>
                                <w:szCs w:val="30"/>
                              </w:rPr>
                            </w:pPr>
                            <w:r w:rsidRPr="00F4303C">
                              <w:rPr>
                                <w:sz w:val="30"/>
                                <w:szCs w:val="30"/>
                              </w:rPr>
                              <w:t>Education</w:t>
                            </w:r>
                          </w:p>
                          <w:p w14:paraId="744FFA4F" w14:textId="35FC68DF" w:rsidR="00F4303C" w:rsidRPr="00990E76" w:rsidRDefault="00F4303C" w:rsidP="00F4303C">
                            <w:pPr>
                              <w:spacing w:after="0"/>
                            </w:pPr>
                            <w:r>
                              <w:t>Registered Nurse having received my bachelor’s degree of Science in Nursing (BSN), Associate Degree in Nursing (AD</w:t>
                            </w:r>
                            <w:r w:rsidR="00844F8F">
                              <w:t>N</w:t>
                            </w:r>
                            <w:r>
                              <w:t xml:space="preserve">), and Diploma of Practical Nursing (PN). </w:t>
                            </w:r>
                          </w:p>
                          <w:p w14:paraId="3B428C81" w14:textId="77777777" w:rsidR="00F4303C" w:rsidRPr="00F4303C" w:rsidRDefault="00F4303C" w:rsidP="00F4303C">
                            <w:pPr>
                              <w:pStyle w:val="Heading1"/>
                              <w:spacing w:after="0"/>
                              <w:rPr>
                                <w:rStyle w:val="Heading1Char"/>
                                <w:b/>
                                <w:sz w:val="30"/>
                                <w:szCs w:val="30"/>
                              </w:rPr>
                            </w:pPr>
                            <w:r w:rsidRPr="00F4303C">
                              <w:rPr>
                                <w:sz w:val="30"/>
                                <w:szCs w:val="30"/>
                              </w:rPr>
                              <w:t>Work</w:t>
                            </w:r>
                          </w:p>
                          <w:bookmarkEnd w:id="0"/>
                          <w:p w14:paraId="0315089C" w14:textId="30BF963B" w:rsidR="00F4303C" w:rsidRDefault="00F4303C" w:rsidP="00F4303C">
                            <w:pPr>
                              <w:spacing w:after="0"/>
                            </w:pPr>
                            <w:r>
                              <w:t xml:space="preserve">30+ years in healthcare with strong emphasis in perioperative and operating room services. I have traveled and worked in various capacities in the mainstream operating room as a circulating nurse and scrub nurse as well as in management for orthopedic surgery and neurosurgery services. </w:t>
                            </w:r>
                          </w:p>
                          <w:p w14:paraId="62AEB792" w14:textId="6547D540" w:rsidR="00653EC0" w:rsidRDefault="00F4303C" w:rsidP="00F4303C">
                            <w:pPr>
                              <w:spacing w:after="0"/>
                            </w:pPr>
                            <w:r>
                              <w:t>After Hurricane Katrina force</w:t>
                            </w:r>
                            <w:r w:rsidR="00844F8F">
                              <w:t>d</w:t>
                            </w:r>
                            <w:r>
                              <w:t xml:space="preserve"> our departure from our home in New Orleans, Louisiana we moved to Georgia where I ventured into a faster-paced ambulatory surgery arena. Eventually, I brought my family to Winston Salem as a tra</w:t>
                            </w:r>
                            <w:r w:rsidR="00844F8F">
                              <w:t>vel</w:t>
                            </w:r>
                            <w:r>
                              <w:t xml:space="preserve"> nurse to Baptist Health accepting a position in </w:t>
                            </w:r>
                            <w:r w:rsidR="00844F8F">
                              <w:t xml:space="preserve">Surgical </w:t>
                            </w:r>
                            <w:r>
                              <w:t>Information Systems. Initially assisting in implementing the first-generation medical record for the department of anesthesia</w:t>
                            </w:r>
                            <w:r w:rsidR="00844F8F">
                              <w:t>,</w:t>
                            </w:r>
                            <w:r>
                              <w:t xml:space="preserve"> I was eventually chosen as the only clinical nurse to remain in the department to continue to learn the EPIC system, implementing the </w:t>
                            </w:r>
                            <w:r w:rsidR="00653EC0">
                              <w:t>system</w:t>
                            </w:r>
                            <w:r>
                              <w:t xml:space="preserve"> </w:t>
                            </w:r>
                            <w:r w:rsidR="00653EC0">
                              <w:t xml:space="preserve">as </w:t>
                            </w:r>
                            <w:r>
                              <w:t>the first</w:t>
                            </w:r>
                            <w:r w:rsidR="00653EC0">
                              <w:t xml:space="preserve"> hospital</w:t>
                            </w:r>
                            <w:r>
                              <w:t xml:space="preserve"> to go</w:t>
                            </w:r>
                            <w:r w:rsidR="00844F8F">
                              <w:t>-</w:t>
                            </w:r>
                            <w:r>
                              <w:t>live in the Winston Salem market at Baptist Health.</w:t>
                            </w:r>
                            <w:r w:rsidR="00653EC0">
                              <w:t xml:space="preserve"> I was a super user at Novant Health for surgical services in the implementation of EPIC/Dimensions where I am currently working in ambulatory surgery.</w:t>
                            </w:r>
                          </w:p>
                          <w:p w14:paraId="291A2087" w14:textId="43434532" w:rsidR="00F4303C" w:rsidRPr="00F4303C" w:rsidRDefault="00F4303C" w:rsidP="00F4303C">
                            <w:pPr>
                              <w:spacing w:after="0"/>
                              <w:rPr>
                                <w:rFonts w:asciiTheme="majorHAnsi" w:hAnsiTheme="majorHAnsi"/>
                                <w:b/>
                                <w:bCs/>
                                <w:color w:val="63A537" w:themeColor="accent2"/>
                                <w:sz w:val="30"/>
                                <w:szCs w:val="30"/>
                              </w:rPr>
                            </w:pPr>
                            <w:r w:rsidRPr="00F4303C">
                              <w:rPr>
                                <w:rFonts w:asciiTheme="majorHAnsi" w:hAnsiTheme="majorHAnsi"/>
                                <w:b/>
                                <w:bCs/>
                                <w:color w:val="63A537" w:themeColor="accent2"/>
                                <w:sz w:val="30"/>
                                <w:szCs w:val="30"/>
                              </w:rPr>
                              <w:t>Personal</w:t>
                            </w:r>
                          </w:p>
                          <w:p w14:paraId="06C255D3" w14:textId="0DBE7FA3" w:rsidR="00F4303C" w:rsidRDefault="00F4303C" w:rsidP="00F4303C">
                            <w:pPr>
                              <w:spacing w:after="0"/>
                            </w:pPr>
                            <w:r>
                              <w:t>I am a member of Chi Chi Chapter of Chi Eta Phi Nursing Sorority Incorporation and a member of the Association of PeriOperative RegisteredNurses (AORN). I treasure spending time with my daughter, family and friends, playing piano, gardening, light exercise and participating in various community and church services.</w:t>
                            </w:r>
                          </w:p>
                          <w:p w14:paraId="60333FF1" w14:textId="41BF558E" w:rsidR="00F4303C" w:rsidRDefault="00F4303C" w:rsidP="00F4303C">
                            <w:pPr>
                              <w:spacing w:after="0"/>
                              <w:rPr>
                                <w:rFonts w:asciiTheme="majorHAnsi" w:hAnsiTheme="majorHAnsi"/>
                                <w:b/>
                                <w:bCs/>
                                <w:color w:val="63A537" w:themeColor="accent2"/>
                                <w:sz w:val="30"/>
                                <w:szCs w:val="30"/>
                              </w:rPr>
                            </w:pPr>
                            <w:r w:rsidRPr="00F4303C">
                              <w:rPr>
                                <w:rFonts w:asciiTheme="majorHAnsi" w:hAnsiTheme="majorHAnsi"/>
                                <w:b/>
                                <w:bCs/>
                                <w:color w:val="63A537" w:themeColor="accent2"/>
                                <w:sz w:val="30"/>
                                <w:szCs w:val="30"/>
                              </w:rPr>
                              <w:t>Why</w:t>
                            </w:r>
                          </w:p>
                          <w:p w14:paraId="64420D36" w14:textId="79644D75" w:rsidR="00F4303C" w:rsidRPr="00F4303C" w:rsidRDefault="00F4303C" w:rsidP="00F4303C">
                            <w:pPr>
                              <w:spacing w:after="0"/>
                              <w:rPr>
                                <w:rFonts w:asciiTheme="majorHAnsi" w:hAnsiTheme="majorHAnsi"/>
                                <w:b/>
                                <w:bCs/>
                                <w:color w:val="63A537" w:themeColor="accent2"/>
                                <w:sz w:val="30"/>
                                <w:szCs w:val="30"/>
                              </w:rPr>
                            </w:pPr>
                            <w:r>
                              <w:t>For as long as I can remember, I always wanted to be a nurse or a teacher. God has blessed me the opportunity to do both everyday on a personal and professional degree on various levels.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E302D2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35.25pt;margin-top:0;width:403.5pt;height:652.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">
                <v:textbox>
                  <w:txbxContent>
                    <w:p w14:paraId="1AED444A" w14:textId="77777777" w:rsidR="00F4303C" w:rsidRPr="00F4303C" w:rsidRDefault="00F4303C" w:rsidP="00F4303C">
                      <w:pPr>
                        <w:pStyle w:val="Heading1"/>
                        <w:spacing w:after="0"/>
                        <w:rPr>
                          <w:rStyle w:val="Heading1Char"/>
                          <w:b/>
                          <w:sz w:val="30"/>
                          <w:szCs w:val="30"/>
                        </w:rPr>
                      </w:pPr>
                      <w:bookmarkStart w:id="1" w:name="_Hlk514276837"/>
                      <w:r w:rsidRPr="00F4303C">
                        <w:rPr>
                          <w:sz w:val="30"/>
                          <w:szCs w:val="30"/>
                        </w:rPr>
                        <w:t>Bio</w:t>
                      </w:r>
                    </w:p>
                    <w:p w14:paraId="1B6186D4" w14:textId="77777777" w:rsidR="00F4303C" w:rsidRDefault="00F4303C" w:rsidP="00F4303C">
                      <w:pPr>
                        <w:spacing w:after="0"/>
                      </w:pPr>
                      <w:r>
                        <w:t>Paula S. Jones – BSN RN</w:t>
                      </w:r>
                    </w:p>
                    <w:p w14:paraId="077E327C" w14:textId="77777777" w:rsidR="00F4303C" w:rsidRPr="00990E76" w:rsidRDefault="00F4303C" w:rsidP="00F4303C">
                      <w:pPr>
                        <w:spacing w:after="0"/>
                      </w:pPr>
                      <w:r>
                        <w:t>I was born in Massillon, Ohio (Stark County). I am a 1975 graduate of Washington High School in Massillon, Ohio. I am a single mother and my daughter’s name is Bailey.</w:t>
                      </w:r>
                    </w:p>
                    <w:p w14:paraId="0F636CC2" w14:textId="77777777" w:rsidR="00F4303C" w:rsidRPr="00F4303C" w:rsidRDefault="00F4303C" w:rsidP="00F4303C">
                      <w:pPr>
                        <w:pStyle w:val="Heading1"/>
                        <w:spacing w:after="0"/>
                        <w:rPr>
                          <w:rStyle w:val="Heading1Char"/>
                          <w:b/>
                          <w:sz w:val="30"/>
                          <w:szCs w:val="30"/>
                        </w:rPr>
                      </w:pPr>
                      <w:r w:rsidRPr="00F4303C">
                        <w:rPr>
                          <w:sz w:val="30"/>
                          <w:szCs w:val="30"/>
                        </w:rPr>
                        <w:t>Education</w:t>
                      </w:r>
                    </w:p>
                    <w:p w14:paraId="744FFA4F" w14:textId="35FC68DF" w:rsidR="00F4303C" w:rsidRPr="00990E76" w:rsidRDefault="00F4303C" w:rsidP="00F4303C">
                      <w:pPr>
                        <w:spacing w:after="0"/>
                      </w:pPr>
                      <w:r>
                        <w:t>Registered Nurse having received my bachelor’s degree of Science in Nursing (BSN), Associate Degree in Nursing (AD</w:t>
                      </w:r>
                      <w:r w:rsidR="00844F8F">
                        <w:t>N</w:t>
                      </w:r>
                      <w:r>
                        <w:t xml:space="preserve">), and Diploma of Practical Nursing (PN). </w:t>
                      </w:r>
                    </w:p>
                    <w:p w14:paraId="3B428C81" w14:textId="77777777" w:rsidR="00F4303C" w:rsidRPr="00F4303C" w:rsidRDefault="00F4303C" w:rsidP="00F4303C">
                      <w:pPr>
                        <w:pStyle w:val="Heading1"/>
                        <w:spacing w:after="0"/>
                        <w:rPr>
                          <w:rStyle w:val="Heading1Char"/>
                          <w:b/>
                          <w:sz w:val="30"/>
                          <w:szCs w:val="30"/>
                        </w:rPr>
                      </w:pPr>
                      <w:r w:rsidRPr="00F4303C">
                        <w:rPr>
                          <w:sz w:val="30"/>
                          <w:szCs w:val="30"/>
                        </w:rPr>
                        <w:t>Work</w:t>
                      </w:r>
                    </w:p>
                    <w:bookmarkEnd w:id="1"/>
                    <w:p w14:paraId="0315089C" w14:textId="30BF963B" w:rsidR="00F4303C" w:rsidRDefault="00F4303C" w:rsidP="00F4303C">
                      <w:pPr>
                        <w:spacing w:after="0"/>
                      </w:pPr>
                      <w:r>
                        <w:t xml:space="preserve">30+ years in healthcare with strong emphasis in perioperative and operating room services. I have traveled and worked in various capacities in the mainstream operating room as a circulating nurse and scrub nurse as well as in management for orthopedic surgery and neurosurgery services. </w:t>
                      </w:r>
                    </w:p>
                    <w:p w14:paraId="62AEB792" w14:textId="6547D540" w:rsidR="00653EC0" w:rsidRDefault="00F4303C" w:rsidP="00F4303C">
                      <w:pPr>
                        <w:spacing w:after="0"/>
                      </w:pPr>
                      <w:r>
                        <w:t>After Hurricane Katrina force</w:t>
                      </w:r>
                      <w:r w:rsidR="00844F8F">
                        <w:t>d</w:t>
                      </w:r>
                      <w:r>
                        <w:t xml:space="preserve"> our departure from our home in New Orleans, Louisiana we moved to Georgia where I ventured into a faster-paced ambulatory surgery arena. Eventually, I brought my family to Winston Salem as a tra</w:t>
                      </w:r>
                      <w:r w:rsidR="00844F8F">
                        <w:t>vel</w:t>
                      </w:r>
                      <w:r>
                        <w:t xml:space="preserve"> nurse to Baptist Health accepting a position in </w:t>
                      </w:r>
                      <w:r w:rsidR="00844F8F">
                        <w:t xml:space="preserve">Surgical </w:t>
                      </w:r>
                      <w:r>
                        <w:t>Information Systems. Initially assisting in implementing the first-generation medical record for the department of anesthesia</w:t>
                      </w:r>
                      <w:r w:rsidR="00844F8F">
                        <w:t>,</w:t>
                      </w:r>
                      <w:r>
                        <w:t xml:space="preserve"> I was eventually chosen as the only clinical nurse to remain in the department to continue to learn the EPIC system, implementing the </w:t>
                      </w:r>
                      <w:r w:rsidR="00653EC0">
                        <w:t>system</w:t>
                      </w:r>
                      <w:r>
                        <w:t xml:space="preserve"> </w:t>
                      </w:r>
                      <w:r w:rsidR="00653EC0">
                        <w:t xml:space="preserve">as </w:t>
                      </w:r>
                      <w:r>
                        <w:t>the first</w:t>
                      </w:r>
                      <w:r w:rsidR="00653EC0">
                        <w:t xml:space="preserve"> hospital</w:t>
                      </w:r>
                      <w:r>
                        <w:t xml:space="preserve"> to go</w:t>
                      </w:r>
                      <w:r w:rsidR="00844F8F">
                        <w:t>-</w:t>
                      </w:r>
                      <w:r>
                        <w:t>live in the Winston Salem market at Baptist Health.</w:t>
                      </w:r>
                      <w:r w:rsidR="00653EC0">
                        <w:t xml:space="preserve"> I was a super user at Novant Health for surgical services in the implementation of EPIC/Dimensions where I am currently working in ambulatory surgery.</w:t>
                      </w:r>
                    </w:p>
                    <w:p w14:paraId="291A2087" w14:textId="43434532" w:rsidR="00F4303C" w:rsidRPr="00F4303C" w:rsidRDefault="00F4303C" w:rsidP="00F4303C">
                      <w:pPr>
                        <w:spacing w:after="0"/>
                        <w:rPr>
                          <w:rFonts w:asciiTheme="majorHAnsi" w:hAnsiTheme="majorHAnsi"/>
                          <w:b/>
                          <w:bCs/>
                          <w:color w:val="63A537" w:themeColor="accent2"/>
                          <w:sz w:val="30"/>
                          <w:szCs w:val="30"/>
                        </w:rPr>
                      </w:pPr>
                      <w:r w:rsidRPr="00F4303C">
                        <w:rPr>
                          <w:rFonts w:asciiTheme="majorHAnsi" w:hAnsiTheme="majorHAnsi"/>
                          <w:b/>
                          <w:bCs/>
                          <w:color w:val="63A537" w:themeColor="accent2"/>
                          <w:sz w:val="30"/>
                          <w:szCs w:val="30"/>
                        </w:rPr>
                        <w:t>Personal</w:t>
                      </w:r>
                    </w:p>
                    <w:p w14:paraId="06C255D3" w14:textId="0DBE7FA3" w:rsidR="00F4303C" w:rsidRDefault="00F4303C" w:rsidP="00F4303C">
                      <w:pPr>
                        <w:spacing w:after="0"/>
                      </w:pPr>
                      <w:r>
                        <w:t>I am a member of Chi Chi Chapter of Chi Eta Phi Nursing Sorority Incorporation and a member of the Association of PeriOperative RegisteredNurses (AORN). I treasure spending time with my daughter, family and friends, playing piano, gardening, light exercise and participating in various community and church services.</w:t>
                      </w:r>
                    </w:p>
                    <w:p w14:paraId="60333FF1" w14:textId="41BF558E" w:rsidR="00F4303C" w:rsidRDefault="00F4303C" w:rsidP="00F4303C">
                      <w:pPr>
                        <w:spacing w:after="0"/>
                        <w:rPr>
                          <w:rFonts w:asciiTheme="majorHAnsi" w:hAnsiTheme="majorHAnsi"/>
                          <w:b/>
                          <w:bCs/>
                          <w:color w:val="63A537" w:themeColor="accent2"/>
                          <w:sz w:val="30"/>
                          <w:szCs w:val="30"/>
                        </w:rPr>
                      </w:pPr>
                      <w:r w:rsidRPr="00F4303C">
                        <w:rPr>
                          <w:rFonts w:asciiTheme="majorHAnsi" w:hAnsiTheme="majorHAnsi"/>
                          <w:b/>
                          <w:bCs/>
                          <w:color w:val="63A537" w:themeColor="accent2"/>
                          <w:sz w:val="30"/>
                          <w:szCs w:val="30"/>
                        </w:rPr>
                        <w:t>Why</w:t>
                      </w:r>
                    </w:p>
                    <w:p w14:paraId="64420D36" w14:textId="79644D75" w:rsidR="00F4303C" w:rsidRPr="00F4303C" w:rsidRDefault="00F4303C" w:rsidP="00F4303C">
                      <w:pPr>
                        <w:spacing w:after="0"/>
                        <w:rPr>
                          <w:rFonts w:asciiTheme="majorHAnsi" w:hAnsiTheme="majorHAnsi"/>
                          <w:b/>
                          <w:bCs/>
                          <w:color w:val="63A537" w:themeColor="accent2"/>
                          <w:sz w:val="30"/>
                          <w:szCs w:val="30"/>
                        </w:rPr>
                      </w:pPr>
                      <w:r>
                        <w:t>For as long as I can remember, I always wanted to be a nurse or a teacher. God has blessed me the opportunity to do both everyday on a personal and professional degree on various levels.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44F8F">
        <w:rPr>
          <w:noProof/>
          <w:color w:val="000000" w:themeColor="text1"/>
          <w:sz w:val="4"/>
        </w:rPr>
        <w:drawing>
          <wp:anchor distT="0" distB="0" distL="114300" distR="114300" simplePos="0" relativeHeight="251661312" behindDoc="0" locked="0" layoutInCell="1" allowOverlap="1" wp14:anchorId="7B38E4F7" wp14:editId="347834F6">
            <wp:simplePos x="0" y="0"/>
            <wp:positionH relativeFrom="column">
              <wp:posOffset>6096000</wp:posOffset>
            </wp:positionH>
            <wp:positionV relativeFrom="paragraph">
              <wp:posOffset>1970224</wp:posOffset>
            </wp:positionV>
            <wp:extent cx="2084705" cy="2404291"/>
            <wp:effectExtent l="0" t="0" r="0" b="0"/>
            <wp:wrapNone/>
            <wp:docPr id="7" name="Picture 7" descr="A picture containing person, person, smiling, old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person, person, smiling, olde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93450" cy="24143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4F8F">
        <w:rPr>
          <w:noProof/>
          <w:color w:val="000000" w:themeColor="text1"/>
          <w:sz w:val="4"/>
        </w:rPr>
        <w:drawing>
          <wp:anchor distT="0" distB="0" distL="114300" distR="114300" simplePos="0" relativeHeight="251662336" behindDoc="1" locked="0" layoutInCell="1" allowOverlap="1" wp14:anchorId="0E483A34" wp14:editId="77713AA0">
            <wp:simplePos x="0" y="0"/>
            <wp:positionH relativeFrom="column">
              <wp:posOffset>5365750</wp:posOffset>
            </wp:positionH>
            <wp:positionV relativeFrom="paragraph">
              <wp:posOffset>358140</wp:posOffset>
            </wp:positionV>
            <wp:extent cx="2132330" cy="1597660"/>
            <wp:effectExtent l="0" t="0" r="1270" b="2540"/>
            <wp:wrapTopAndBottom/>
            <wp:docPr id="9" name="Picture 9" descr="A picture containing person, wall, indoor, you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person, wall, indoor, young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32330" cy="1597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303C">
        <w:rPr>
          <w:noProof/>
          <w:color w:val="000000" w:themeColor="text1"/>
          <w:sz w:val="4"/>
        </w:rPr>
        <w:drawing>
          <wp:anchor distT="0" distB="0" distL="114300" distR="114300" simplePos="0" relativeHeight="251660288" behindDoc="1" locked="0" layoutInCell="1" allowOverlap="1" wp14:anchorId="7E249559" wp14:editId="2633A476">
            <wp:simplePos x="0" y="0"/>
            <wp:positionH relativeFrom="column">
              <wp:posOffset>7173595</wp:posOffset>
            </wp:positionH>
            <wp:positionV relativeFrom="paragraph">
              <wp:posOffset>4387215</wp:posOffset>
            </wp:positionV>
            <wp:extent cx="2244923" cy="2000250"/>
            <wp:effectExtent l="0" t="0" r="3175" b="0"/>
            <wp:wrapNone/>
            <wp:docPr id="1" name="Picture 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people posing for a photo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44923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709A2" w:rsidRPr="00F4303C" w:rsidSect="00E40408">
      <w:headerReference w:type="even" r:id="rId15"/>
      <w:headerReference w:type="default" r:id="rId16"/>
      <w:headerReference w:type="first" r:id="rId17"/>
      <w:pgSz w:w="15840" w:h="12240" w:orient="landscape" w:code="1"/>
      <w:pgMar w:top="1296" w:right="720" w:bottom="864" w:left="720" w:header="360" w:footer="36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66DE5B" w14:textId="77777777" w:rsidR="00896E8D" w:rsidRDefault="00896E8D" w:rsidP="009966C9">
      <w:pPr>
        <w:spacing w:after="0"/>
      </w:pPr>
      <w:r>
        <w:separator/>
      </w:r>
    </w:p>
  </w:endnote>
  <w:endnote w:type="continuationSeparator" w:id="0">
    <w:p w14:paraId="538A671B" w14:textId="77777777" w:rsidR="00896E8D" w:rsidRDefault="00896E8D" w:rsidP="009966C9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HGSoeiPresenceEB">
    <w:altName w:val="Yu Gothic"/>
    <w:charset w:val="00"/>
    <w:family w:val="roman"/>
    <w:pitch w:val="default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GｺﾞｼｯｸM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C8283C" w14:textId="77777777" w:rsidR="00896E8D" w:rsidRDefault="00896E8D" w:rsidP="009966C9">
      <w:pPr>
        <w:spacing w:after="0"/>
      </w:pPr>
      <w:r>
        <w:separator/>
      </w:r>
    </w:p>
  </w:footnote>
  <w:footnote w:type="continuationSeparator" w:id="0">
    <w:p w14:paraId="4B5FF9DE" w14:textId="77777777" w:rsidR="00896E8D" w:rsidRDefault="00896E8D" w:rsidP="009966C9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98454E" w14:textId="77777777" w:rsidR="002A3647" w:rsidRDefault="002A3647">
    <w:pPr>
      <w:pStyle w:val="Header"/>
    </w:pPr>
    <w:r>
      <w:rPr>
        <w:noProof/>
      </w:rPr>
      <w:drawing>
        <wp:inline distT="0" distB="0" distL="0" distR="0" wp14:anchorId="585B1E59" wp14:editId="3AA822AF">
          <wp:extent cx="3582955" cy="2287809"/>
          <wp:effectExtent l="0" t="0" r="0" b="0"/>
          <wp:docPr id="3" name="Graphic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Graphic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10800000">
                    <a:off x="0" y="0"/>
                    <a:ext cx="3763344" cy="240299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D94071" w14:textId="77777777" w:rsidR="00E62918" w:rsidRDefault="00605FA7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719680" behindDoc="0" locked="0" layoutInCell="1" allowOverlap="1" wp14:anchorId="5F47720F" wp14:editId="52EF8529">
              <wp:simplePos x="0" y="0"/>
              <wp:positionH relativeFrom="page">
                <wp:align>right</wp:align>
              </wp:positionH>
              <wp:positionV relativeFrom="page">
                <wp:align>center</wp:align>
              </wp:positionV>
              <wp:extent cx="10058400" cy="7772400"/>
              <wp:effectExtent l="0" t="0" r="0" b="0"/>
              <wp:wrapNone/>
              <wp:docPr id="4" name="Group 4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058400" cy="7772400"/>
                        <a:chOff x="0" y="0"/>
                        <a:chExt cx="10058400" cy="7772400"/>
                      </a:xfrm>
                    </wpg:grpSpPr>
                    <wpg:grpSp>
                      <wpg:cNvPr id="51" name="Group 51"/>
                      <wpg:cNvGrpSpPr/>
                      <wpg:grpSpPr>
                        <a:xfrm>
                          <a:off x="228600" y="1295400"/>
                          <a:ext cx="254609" cy="5261610"/>
                          <a:chOff x="0" y="0"/>
                          <a:chExt cx="254635" cy="5262274"/>
                        </a:xfrm>
                      </wpg:grpSpPr>
                      <wps:wsp>
                        <wps:cNvPr id="52" name="Straight Connector 52"/>
                        <wps:cNvCnPr/>
                        <wps:spPr>
                          <a:xfrm>
                            <a:off x="139137" y="198763"/>
                            <a:ext cx="0" cy="5063511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53" name="Graphic 56"/>
                        <wpg:cNvGrpSpPr/>
                        <wpg:grpSpPr>
                          <a:xfrm>
                            <a:off x="0" y="0"/>
                            <a:ext cx="254635" cy="221615"/>
                            <a:chOff x="18550" y="-7144"/>
                            <a:chExt cx="6973276" cy="6085523"/>
                          </a:xfrm>
                          <a:solidFill>
                            <a:schemeClr val="accent1"/>
                          </a:solidFill>
                        </wpg:grpSpPr>
                        <wps:wsp>
                          <wps:cNvPr id="54" name="Freeform: Shape 101"/>
                          <wps:cNvSpPr/>
                          <wps:spPr>
                            <a:xfrm>
                              <a:off x="18550" y="-7144"/>
                              <a:ext cx="4486277" cy="3867150"/>
                            </a:xfrm>
                            <a:custGeom>
                              <a:avLst/>
                              <a:gdLst>
                                <a:gd name="connsiteX0" fmla="*/ 2246471 w 4486275"/>
                                <a:gd name="connsiteY0" fmla="*/ 3864769 h 3867150"/>
                                <a:gd name="connsiteX1" fmla="*/ 7144 w 4486275"/>
                                <a:gd name="connsiteY1" fmla="*/ 1935956 h 3867150"/>
                                <a:gd name="connsiteX2" fmla="*/ 7144 w 4486275"/>
                                <a:gd name="connsiteY2" fmla="*/ 7144 h 3867150"/>
                                <a:gd name="connsiteX3" fmla="*/ 2246471 w 4486275"/>
                                <a:gd name="connsiteY3" fmla="*/ 7144 h 3867150"/>
                                <a:gd name="connsiteX4" fmla="*/ 4485799 w 4486275"/>
                                <a:gd name="connsiteY4" fmla="*/ 1935956 h 3867150"/>
                                <a:gd name="connsiteX5" fmla="*/ 4485799 w 4486275"/>
                                <a:gd name="connsiteY5" fmla="*/ 3864769 h 3867150"/>
                                <a:gd name="connsiteX6" fmla="*/ 2246471 w 4486275"/>
                                <a:gd name="connsiteY6" fmla="*/ 3864769 h 386715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486275" h="3867150">
                                  <a:moveTo>
                                    <a:pt x="2246471" y="3864769"/>
                                  </a:moveTo>
                                  <a:cubicBezTo>
                                    <a:pt x="1009174" y="3864769"/>
                                    <a:pt x="7144" y="3000851"/>
                                    <a:pt x="7144" y="1935956"/>
                                  </a:cubicBezTo>
                                  <a:lnTo>
                                    <a:pt x="7144" y="7144"/>
                                  </a:lnTo>
                                  <a:lnTo>
                                    <a:pt x="2246471" y="7144"/>
                                  </a:lnTo>
                                  <a:cubicBezTo>
                                    <a:pt x="3482816" y="7144"/>
                                    <a:pt x="4485799" y="871061"/>
                                    <a:pt x="4485799" y="1935956"/>
                                  </a:cubicBezTo>
                                  <a:lnTo>
                                    <a:pt x="4485799" y="3864769"/>
                                  </a:lnTo>
                                  <a:lnTo>
                                    <a:pt x="2246471" y="38647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3399"/>
                            </a:solidFill>
                            <a:ln w="9525" cap="flat">
                              <a:noFill/>
                              <a:prstDash val="solid"/>
                              <a:miter/>
                            </a:ln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5" name="Freeform: Shape 102"/>
                          <wps:cNvSpPr/>
                          <wps:spPr>
                            <a:xfrm>
                              <a:off x="4620101" y="1813084"/>
                              <a:ext cx="2371725" cy="2047875"/>
                            </a:xfrm>
                            <a:custGeom>
                              <a:avLst/>
                              <a:gdLst>
                                <a:gd name="connsiteX0" fmla="*/ 1189197 w 2371725"/>
                                <a:gd name="connsiteY0" fmla="*/ 2044541 h 2047875"/>
                                <a:gd name="connsiteX1" fmla="*/ 2371249 w 2371725"/>
                                <a:gd name="connsiteY1" fmla="*/ 1025366 h 2047875"/>
                                <a:gd name="connsiteX2" fmla="*/ 2371249 w 2371725"/>
                                <a:gd name="connsiteY2" fmla="*/ 7144 h 2047875"/>
                                <a:gd name="connsiteX3" fmla="*/ 1189197 w 2371725"/>
                                <a:gd name="connsiteY3" fmla="*/ 7144 h 2047875"/>
                                <a:gd name="connsiteX4" fmla="*/ 7144 w 2371725"/>
                                <a:gd name="connsiteY4" fmla="*/ 1025366 h 2047875"/>
                                <a:gd name="connsiteX5" fmla="*/ 7144 w 2371725"/>
                                <a:gd name="connsiteY5" fmla="*/ 2044541 h 2047875"/>
                                <a:gd name="connsiteX6" fmla="*/ 1189197 w 2371725"/>
                                <a:gd name="connsiteY6" fmla="*/ 2044541 h 204787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2371725" h="2047875">
                                  <a:moveTo>
                                    <a:pt x="1189197" y="2044541"/>
                                  </a:moveTo>
                                  <a:cubicBezTo>
                                    <a:pt x="1842611" y="2044541"/>
                                    <a:pt x="2371249" y="1588294"/>
                                    <a:pt x="2371249" y="1025366"/>
                                  </a:cubicBezTo>
                                  <a:lnTo>
                                    <a:pt x="2371249" y="7144"/>
                                  </a:lnTo>
                                  <a:lnTo>
                                    <a:pt x="1189197" y="7144"/>
                                  </a:lnTo>
                                  <a:cubicBezTo>
                                    <a:pt x="535781" y="7144"/>
                                    <a:pt x="7144" y="463391"/>
                                    <a:pt x="7144" y="1025366"/>
                                  </a:cubicBezTo>
                                  <a:lnTo>
                                    <a:pt x="7144" y="2044541"/>
                                  </a:lnTo>
                                  <a:lnTo>
                                    <a:pt x="1189197" y="2044541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9525" cap="flat">
                              <a:noFill/>
                              <a:prstDash val="solid"/>
                              <a:miter/>
                            </a:ln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" name="Freeform: Shape 103"/>
                          <wps:cNvSpPr/>
                          <wps:spPr>
                            <a:xfrm>
                              <a:off x="2140778" y="4030491"/>
                              <a:ext cx="2366475" cy="2047888"/>
                            </a:xfrm>
                            <a:custGeom>
                              <a:avLst/>
                              <a:gdLst>
                                <a:gd name="connsiteX0" fmla="*/ 1189196 w 2371725"/>
                                <a:gd name="connsiteY0" fmla="*/ 2044541 h 2047875"/>
                                <a:gd name="connsiteX1" fmla="*/ 2371249 w 2371725"/>
                                <a:gd name="connsiteY1" fmla="*/ 1026319 h 2047875"/>
                                <a:gd name="connsiteX2" fmla="*/ 2371249 w 2371725"/>
                                <a:gd name="connsiteY2" fmla="*/ 7144 h 2047875"/>
                                <a:gd name="connsiteX3" fmla="*/ 1189196 w 2371725"/>
                                <a:gd name="connsiteY3" fmla="*/ 7144 h 2047875"/>
                                <a:gd name="connsiteX4" fmla="*/ 7144 w 2371725"/>
                                <a:gd name="connsiteY4" fmla="*/ 1025366 h 2047875"/>
                                <a:gd name="connsiteX5" fmla="*/ 7144 w 2371725"/>
                                <a:gd name="connsiteY5" fmla="*/ 2043589 h 2047875"/>
                                <a:gd name="connsiteX6" fmla="*/ 1189196 w 2371725"/>
                                <a:gd name="connsiteY6" fmla="*/ 2043589 h 204787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2371725" h="2047875">
                                  <a:moveTo>
                                    <a:pt x="1189196" y="2044541"/>
                                  </a:moveTo>
                                  <a:cubicBezTo>
                                    <a:pt x="1842611" y="2044541"/>
                                    <a:pt x="2371249" y="1588294"/>
                                    <a:pt x="2371249" y="1026319"/>
                                  </a:cubicBezTo>
                                  <a:lnTo>
                                    <a:pt x="2371249" y="7144"/>
                                  </a:lnTo>
                                  <a:lnTo>
                                    <a:pt x="1189196" y="7144"/>
                                  </a:lnTo>
                                  <a:cubicBezTo>
                                    <a:pt x="535781" y="7144"/>
                                    <a:pt x="7144" y="463391"/>
                                    <a:pt x="7144" y="1025366"/>
                                  </a:cubicBezTo>
                                  <a:lnTo>
                                    <a:pt x="7144" y="2043589"/>
                                  </a:lnTo>
                                  <a:lnTo>
                                    <a:pt x="1189196" y="2043589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9525" cap="flat">
                              <a:noFill/>
                              <a:prstDash val="solid"/>
                              <a:miter/>
                            </a:ln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grpSp>
                    <wpg:grpSp>
                      <wpg:cNvPr id="57" name="Group 57"/>
                      <wpg:cNvGrpSpPr/>
                      <wpg:grpSpPr>
                        <a:xfrm flipH="1">
                          <a:off x="9563100" y="1285875"/>
                          <a:ext cx="254000" cy="5261610"/>
                          <a:chOff x="0" y="0"/>
                          <a:chExt cx="254635" cy="5262274"/>
                        </a:xfrm>
                      </wpg:grpSpPr>
                      <wps:wsp>
                        <wps:cNvPr id="58" name="Straight Connector 58"/>
                        <wps:cNvCnPr/>
                        <wps:spPr>
                          <a:xfrm>
                            <a:off x="139137" y="198763"/>
                            <a:ext cx="0" cy="5063511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59" name="Graphic 56"/>
                        <wpg:cNvGrpSpPr/>
                        <wpg:grpSpPr>
                          <a:xfrm>
                            <a:off x="0" y="0"/>
                            <a:ext cx="254635" cy="221615"/>
                            <a:chOff x="18550" y="-7144"/>
                            <a:chExt cx="6973276" cy="6085523"/>
                          </a:xfrm>
                          <a:solidFill>
                            <a:schemeClr val="accent1"/>
                          </a:solidFill>
                        </wpg:grpSpPr>
                        <wps:wsp>
                          <wps:cNvPr id="60" name="Freeform: Shape 101"/>
                          <wps:cNvSpPr/>
                          <wps:spPr>
                            <a:xfrm>
                              <a:off x="18550" y="-7144"/>
                              <a:ext cx="4486277" cy="3867150"/>
                            </a:xfrm>
                            <a:custGeom>
                              <a:avLst/>
                              <a:gdLst>
                                <a:gd name="connsiteX0" fmla="*/ 2246471 w 4486275"/>
                                <a:gd name="connsiteY0" fmla="*/ 3864769 h 3867150"/>
                                <a:gd name="connsiteX1" fmla="*/ 7144 w 4486275"/>
                                <a:gd name="connsiteY1" fmla="*/ 1935956 h 3867150"/>
                                <a:gd name="connsiteX2" fmla="*/ 7144 w 4486275"/>
                                <a:gd name="connsiteY2" fmla="*/ 7144 h 3867150"/>
                                <a:gd name="connsiteX3" fmla="*/ 2246471 w 4486275"/>
                                <a:gd name="connsiteY3" fmla="*/ 7144 h 3867150"/>
                                <a:gd name="connsiteX4" fmla="*/ 4485799 w 4486275"/>
                                <a:gd name="connsiteY4" fmla="*/ 1935956 h 3867150"/>
                                <a:gd name="connsiteX5" fmla="*/ 4485799 w 4486275"/>
                                <a:gd name="connsiteY5" fmla="*/ 3864769 h 3867150"/>
                                <a:gd name="connsiteX6" fmla="*/ 2246471 w 4486275"/>
                                <a:gd name="connsiteY6" fmla="*/ 3864769 h 386715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486275" h="3867150">
                                  <a:moveTo>
                                    <a:pt x="2246471" y="3864769"/>
                                  </a:moveTo>
                                  <a:cubicBezTo>
                                    <a:pt x="1009174" y="3864769"/>
                                    <a:pt x="7144" y="3000851"/>
                                    <a:pt x="7144" y="1935956"/>
                                  </a:cubicBezTo>
                                  <a:lnTo>
                                    <a:pt x="7144" y="7144"/>
                                  </a:lnTo>
                                  <a:lnTo>
                                    <a:pt x="2246471" y="7144"/>
                                  </a:lnTo>
                                  <a:cubicBezTo>
                                    <a:pt x="3482816" y="7144"/>
                                    <a:pt x="4485799" y="871061"/>
                                    <a:pt x="4485799" y="1935956"/>
                                  </a:cubicBezTo>
                                  <a:lnTo>
                                    <a:pt x="4485799" y="3864769"/>
                                  </a:lnTo>
                                  <a:lnTo>
                                    <a:pt x="2246471" y="38647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3399"/>
                            </a:solidFill>
                            <a:ln w="9525" cap="flat">
                              <a:noFill/>
                              <a:prstDash val="solid"/>
                              <a:miter/>
                            </a:ln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1" name="Freeform: Shape 102"/>
                          <wps:cNvSpPr/>
                          <wps:spPr>
                            <a:xfrm>
                              <a:off x="4620101" y="1813084"/>
                              <a:ext cx="2371725" cy="2047875"/>
                            </a:xfrm>
                            <a:custGeom>
                              <a:avLst/>
                              <a:gdLst>
                                <a:gd name="connsiteX0" fmla="*/ 1189197 w 2371725"/>
                                <a:gd name="connsiteY0" fmla="*/ 2044541 h 2047875"/>
                                <a:gd name="connsiteX1" fmla="*/ 2371249 w 2371725"/>
                                <a:gd name="connsiteY1" fmla="*/ 1025366 h 2047875"/>
                                <a:gd name="connsiteX2" fmla="*/ 2371249 w 2371725"/>
                                <a:gd name="connsiteY2" fmla="*/ 7144 h 2047875"/>
                                <a:gd name="connsiteX3" fmla="*/ 1189197 w 2371725"/>
                                <a:gd name="connsiteY3" fmla="*/ 7144 h 2047875"/>
                                <a:gd name="connsiteX4" fmla="*/ 7144 w 2371725"/>
                                <a:gd name="connsiteY4" fmla="*/ 1025366 h 2047875"/>
                                <a:gd name="connsiteX5" fmla="*/ 7144 w 2371725"/>
                                <a:gd name="connsiteY5" fmla="*/ 2044541 h 2047875"/>
                                <a:gd name="connsiteX6" fmla="*/ 1189197 w 2371725"/>
                                <a:gd name="connsiteY6" fmla="*/ 2044541 h 204787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2371725" h="2047875">
                                  <a:moveTo>
                                    <a:pt x="1189197" y="2044541"/>
                                  </a:moveTo>
                                  <a:cubicBezTo>
                                    <a:pt x="1842611" y="2044541"/>
                                    <a:pt x="2371249" y="1588294"/>
                                    <a:pt x="2371249" y="1025366"/>
                                  </a:cubicBezTo>
                                  <a:lnTo>
                                    <a:pt x="2371249" y="7144"/>
                                  </a:lnTo>
                                  <a:lnTo>
                                    <a:pt x="1189197" y="7144"/>
                                  </a:lnTo>
                                  <a:cubicBezTo>
                                    <a:pt x="535781" y="7144"/>
                                    <a:pt x="7144" y="463391"/>
                                    <a:pt x="7144" y="1025366"/>
                                  </a:cubicBezTo>
                                  <a:lnTo>
                                    <a:pt x="7144" y="2044541"/>
                                  </a:lnTo>
                                  <a:lnTo>
                                    <a:pt x="1189197" y="2044541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9525" cap="flat">
                              <a:noFill/>
                              <a:prstDash val="solid"/>
                              <a:miter/>
                            </a:ln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" name="Freeform: Shape 103"/>
                          <wps:cNvSpPr/>
                          <wps:spPr>
                            <a:xfrm>
                              <a:off x="2140778" y="4030491"/>
                              <a:ext cx="2366475" cy="2047888"/>
                            </a:xfrm>
                            <a:custGeom>
                              <a:avLst/>
                              <a:gdLst>
                                <a:gd name="connsiteX0" fmla="*/ 1189196 w 2371725"/>
                                <a:gd name="connsiteY0" fmla="*/ 2044541 h 2047875"/>
                                <a:gd name="connsiteX1" fmla="*/ 2371249 w 2371725"/>
                                <a:gd name="connsiteY1" fmla="*/ 1026319 h 2047875"/>
                                <a:gd name="connsiteX2" fmla="*/ 2371249 w 2371725"/>
                                <a:gd name="connsiteY2" fmla="*/ 7144 h 2047875"/>
                                <a:gd name="connsiteX3" fmla="*/ 1189196 w 2371725"/>
                                <a:gd name="connsiteY3" fmla="*/ 7144 h 2047875"/>
                                <a:gd name="connsiteX4" fmla="*/ 7144 w 2371725"/>
                                <a:gd name="connsiteY4" fmla="*/ 1025366 h 2047875"/>
                                <a:gd name="connsiteX5" fmla="*/ 7144 w 2371725"/>
                                <a:gd name="connsiteY5" fmla="*/ 2043589 h 2047875"/>
                                <a:gd name="connsiteX6" fmla="*/ 1189196 w 2371725"/>
                                <a:gd name="connsiteY6" fmla="*/ 2043589 h 204787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2371725" h="2047875">
                                  <a:moveTo>
                                    <a:pt x="1189196" y="2044541"/>
                                  </a:moveTo>
                                  <a:cubicBezTo>
                                    <a:pt x="1842611" y="2044541"/>
                                    <a:pt x="2371249" y="1588294"/>
                                    <a:pt x="2371249" y="1026319"/>
                                  </a:cubicBezTo>
                                  <a:lnTo>
                                    <a:pt x="2371249" y="7144"/>
                                  </a:lnTo>
                                  <a:lnTo>
                                    <a:pt x="1189196" y="7144"/>
                                  </a:lnTo>
                                  <a:cubicBezTo>
                                    <a:pt x="535781" y="7144"/>
                                    <a:pt x="7144" y="463391"/>
                                    <a:pt x="7144" y="1025366"/>
                                  </a:cubicBezTo>
                                  <a:lnTo>
                                    <a:pt x="7144" y="2043589"/>
                                  </a:lnTo>
                                  <a:lnTo>
                                    <a:pt x="1189196" y="2043589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9525" cap="flat">
                              <a:noFill/>
                              <a:prstDash val="solid"/>
                              <a:miter/>
                            </a:ln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grpSp>
                    <wpg:grpSp>
                      <wpg:cNvPr id="2" name="Group 2"/>
                      <wpg:cNvGrpSpPr/>
                      <wpg:grpSpPr>
                        <a:xfrm>
                          <a:off x="0" y="0"/>
                          <a:ext cx="10058400" cy="7772400"/>
                          <a:chOff x="0" y="0"/>
                          <a:chExt cx="10058400" cy="7772400"/>
                        </a:xfrm>
                      </wpg:grpSpPr>
                      <wps:wsp>
                        <wps:cNvPr id="12" name="Rectangle 4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0" y="7086600"/>
                            <a:ext cx="10058400" cy="6858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">
                              <a:alphaModFix amt="54000"/>
                              <a:duotone>
                                <a:schemeClr val="accent1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</a:blip>
                            <a:srcRect/>
                            <a:stretch>
                              <a:fillRect t="-1071805" r="-4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331BFA6" w14:textId="77777777" w:rsidR="008A1DC1" w:rsidRPr="009623E2" w:rsidRDefault="008A1DC1" w:rsidP="00FF0AD0">
                              <w:pPr>
                                <w:spacing w:after="0"/>
                                <w:jc w:val="center"/>
                                <w:rPr>
                                  <w:color w:val="31521B" w:themeColor="accent2" w:themeShade="80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Rectangle 4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0" y="0"/>
                            <a:ext cx="10058400" cy="6858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">
                              <a:alphaModFix amt="54000"/>
                              <a:duotone>
                                <a:schemeClr val="accent1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</a:blip>
                            <a:srcRect/>
                            <a:stretch>
                              <a:fillRect t="915" r="-4" b="-1072720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FFE4F8" w14:textId="77777777" w:rsidR="0000718F" w:rsidRPr="009623E2" w:rsidRDefault="0000718F" w:rsidP="002119D9">
                              <w:pPr>
                                <w:jc w:val="center"/>
                                <w:rPr>
                                  <w:color w:val="31521B" w:themeColor="accent2" w:themeShade="80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100000</wp14:pctHeight>
              </wp14:sizeRelV>
            </wp:anchor>
          </w:drawing>
        </mc:Choice>
        <mc:Fallback>
          <w:pict>
            <v:group w14:anchorId="5F47720F" id="Group 4" o:spid="_x0000_s1027" alt="&quot;&quot;" style="position:absolute;margin-left:740.8pt;margin-top:0;width:11in;height:612pt;z-index:251719680;mso-width-percent:1000;mso-height-percent:1000;mso-position-horizontal:right;mso-position-horizontal-relative:page;mso-position-vertical:center;mso-position-vertical-relative:page;mso-width-percent:1000;mso-height-percent:1000" coordsize="100584,7772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">
              <v:group id="Group 51" o:spid="_x0000_s1028" style="position:absolute;left:2286;top:12954;width:2546;height:52616" coordsize="2546,52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95B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VMYnh9CT9Azp8AAAD//wMAUEsBAi0AFAAGAAgAAAAhANvh9svuAAAAhQEAABMAAAAAAAAAAAAA&#10;AAAAAAAAAFtDb250ZW50X1R5cGVzXS54bWxQSwECLQAUAAYACAAAACEAWvQsW78AAAAVAQAACwAA&#10;AAAAAAAAAAAAAAAfAQAAX3JlbHMvLnJlbHNQSwECLQAUAAYACAAAACEAFBveQcMAAADbAAAADwAA&#10;AAAAAAAAAAAAAAAHAgAAZHJzL2Rvd25yZXYueG1sUEsFBgAAAAADAAMAtwAAAPcCAAAAAA==&#10;">
                <v:line id="Straight Connector 52" o:spid="_x0000_s1029" style="position:absolute;visibility:visible;mso-wrap-style:square" from="1391,1987" to="1391,52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" strokecolor="#d8d8d8 [2732]" strokeweight=".5pt">
                  <v:stroke joinstyle="miter"/>
                </v:line>
                <v:group id="Graphic 56" o:spid="_x0000_s1030" style="position:absolute;width:2546;height:2216" coordorigin="185,-71" coordsize="69732,6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shape id="Freeform: Shape 101" o:spid="_x0000_s1031" style="position:absolute;left:185;top:-71;width:44863;height:38671;visibility:visible;mso-wrap-style:square;v-text-anchor:middle" coordsize="4486275,386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" path="m2246471,3864769c1009174,3864769,7144,3000851,7144,1935956l7144,7144r2239327,c3482816,7144,4485799,871061,4485799,1935956r,1928813l2246471,3864769xe" fillcolor="#f39" stroked="f">
                    <v:stroke joinstyle="miter"/>
                    <v:path arrowok="t" o:connecttype="custom" o:connectlocs="2246472,3864769;7144,1935956;7144,7144;2246472,7144;4485801,1935956;4485801,3864769;2246472,3864769" o:connectangles="0,0,0,0,0,0,0"/>
                  </v:shape>
                  <v:shape id="Freeform: Shape 102" o:spid="_x0000_s1032" style="position:absolute;left:46201;top:18130;width:23717;height:20479;visibility:visible;mso-wrap-style:square;v-text-anchor:middle" coordsize="2371725,2047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" path="m1189197,2044541v653414,,1182052,-456247,1182052,-1019175l2371249,7144r-1182052,c535781,7144,7144,463391,7144,1025366r,1019175l1189197,2044541xe" filled="f" stroked="f">
                    <v:stroke joinstyle="miter"/>
                    <v:path arrowok="t" o:connecttype="custom" o:connectlocs="1189197,2044541;2371249,1025366;2371249,7144;1189197,7144;7144,1025366;7144,2044541;1189197,2044541" o:connectangles="0,0,0,0,0,0,0"/>
                  </v:shape>
                  <v:shape id="Freeform: Shape 103" o:spid="_x0000_s1033" style="position:absolute;left:21407;top:40304;width:23665;height:20479;visibility:visible;mso-wrap-style:square;v-text-anchor:middle" coordsize="2371725,2047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" path="m1189196,2044541v653415,,1182053,-456247,1182053,-1018222l2371249,7144r-1182053,c535781,7144,7144,463391,7144,1025366r,1018223l1189196,2043589r,952xe" filled="f" stroked="f">
                    <v:stroke joinstyle="miter"/>
                    <v:path arrowok="t" o:connecttype="custom" o:connectlocs="1186564,2044554;2366000,1026326;2366000,7144;1186564,7144;7128,1025373;7128,2043602;1186564,2043602" o:connectangles="0,0,0,0,0,0,0"/>
                  </v:shape>
                </v:group>
              </v:group>
              <v:group id="Group 57" o:spid="_x0000_s1034" style="position:absolute;left:95631;top:12858;width:2540;height:52616;flip:x" coordsize="2546,52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">
                <v:line id="Straight Connector 58" o:spid="_x0000_s1035" style="position:absolute;visibility:visible;mso-wrap-style:square" from="1391,1987" to="1391,52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" strokecolor="#d8d8d8 [2732]" strokeweight=".5pt">
                  <v:stroke joinstyle="miter"/>
                </v:line>
                <v:group id="Graphic 56" o:spid="_x0000_s1036" style="position:absolute;width:2546;height:2216" coordorigin="185,-71" coordsize="69732,6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<v:shape id="Freeform: Shape 101" o:spid="_x0000_s1037" style="position:absolute;left:185;top:-71;width:44863;height:38671;visibility:visible;mso-wrap-style:square;v-text-anchor:middle" coordsize="4486275,386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" path="m2246471,3864769c1009174,3864769,7144,3000851,7144,1935956l7144,7144r2239327,c3482816,7144,4485799,871061,4485799,1935956r,1928813l2246471,3864769xe" fillcolor="#f39" stroked="f">
                    <v:stroke joinstyle="miter"/>
                    <v:path arrowok="t" o:connecttype="custom" o:connectlocs="2246472,3864769;7144,1935956;7144,7144;2246472,7144;4485801,1935956;4485801,3864769;2246472,3864769" o:connectangles="0,0,0,0,0,0,0"/>
                  </v:shape>
                  <v:shape id="Freeform: Shape 102" o:spid="_x0000_s1038" style="position:absolute;left:46201;top:18130;width:23717;height:20479;visibility:visible;mso-wrap-style:square;v-text-anchor:middle" coordsize="2371725,2047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" path="m1189197,2044541v653414,,1182052,-456247,1182052,-1019175l2371249,7144r-1182052,c535781,7144,7144,463391,7144,1025366r,1019175l1189197,2044541xe" filled="f" stroked="f">
                    <v:stroke joinstyle="miter"/>
                    <v:path arrowok="t" o:connecttype="custom" o:connectlocs="1189197,2044541;2371249,1025366;2371249,7144;1189197,7144;7144,1025366;7144,2044541;1189197,2044541" o:connectangles="0,0,0,0,0,0,0"/>
                  </v:shape>
                  <v:shape id="Freeform: Shape 103" o:spid="_x0000_s1039" style="position:absolute;left:21407;top:40304;width:23665;height:20479;visibility:visible;mso-wrap-style:square;v-text-anchor:middle" coordsize="2371725,2047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" path="m1189196,2044541v653415,,1182053,-456247,1182053,-1018222l2371249,7144r-1182053,c535781,7144,7144,463391,7144,1025366r,1018223l1189196,2043589r,952xe" filled="f" stroked="f">
                    <v:stroke joinstyle="miter"/>
                    <v:path arrowok="t" o:connecttype="custom" o:connectlocs="1186564,2044554;2366000,1026326;2366000,7144;1186564,7144;7128,1025373;7128,2043602;1186564,2043602" o:connectangles="0,0,0,0,0,0,0"/>
                  </v:shape>
                </v:group>
              </v:group>
              <v:group id="Group 2" o:spid="_x0000_s1040" style="position:absolute;width:100584;height:77724" coordsize="100584,77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<v:rect id="Rectangle 40" o:spid="_x0000_s1041" alt="&quot;&quot;" style="position:absolute;top:70866;width:100584;height:6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" stroked="f" strokeweight="1pt">
                  <v:fill r:id="rId2" o:title="" opacity="35389f" recolor="t" rotate="t" type="frame"/>
                  <v:imagedata recolortarget="#445b18 [1444]"/>
                  <v:textbox>
                    <w:txbxContent>
                      <w:p w14:paraId="0331BFA6" w14:textId="77777777" w:rsidR="008A1DC1" w:rsidRPr="009623E2" w:rsidRDefault="008A1DC1" w:rsidP="00FF0AD0">
                        <w:pPr>
                          <w:spacing w:after="0"/>
                          <w:jc w:val="center"/>
                          <w:rPr>
                            <w:color w:val="31521B" w:themeColor="accent2" w:themeShade="80"/>
                          </w:rPr>
                        </w:pPr>
                      </w:p>
                    </w:txbxContent>
                  </v:textbox>
                </v:rect>
                <v:rect id="Rectangle 40" o:spid="_x0000_s1042" alt="&quot;&quot;" style="position:absolute;width:100584;height:6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" stroked="f" strokeweight="1pt">
                  <v:fill r:id="rId2" o:title="" opacity="35389f" recolor="t" rotate="t" type="frame"/>
                  <v:imagedata recolortarget="#445b18 [1444]"/>
                  <v:textbox>
                    <w:txbxContent>
                      <w:p w14:paraId="48FFE4F8" w14:textId="77777777" w:rsidR="0000718F" w:rsidRPr="009623E2" w:rsidRDefault="0000718F" w:rsidP="002119D9">
                        <w:pPr>
                          <w:jc w:val="center"/>
                          <w:rPr>
                            <w:color w:val="31521B" w:themeColor="accent2" w:themeShade="80"/>
                          </w:rPr>
                        </w:pPr>
                      </w:p>
                    </w:txbxContent>
                  </v:textbox>
                </v:rect>
              </v:group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7DF966" w14:textId="77777777" w:rsidR="009966C9" w:rsidRDefault="00605FA7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722752" behindDoc="1" locked="0" layoutInCell="1" allowOverlap="1" wp14:anchorId="49D45C52" wp14:editId="72E69B3D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10058400" cy="7772400"/>
              <wp:effectExtent l="0" t="0" r="0" b="0"/>
              <wp:wrapNone/>
              <wp:docPr id="10" name="Group 10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058400" cy="7772400"/>
                        <a:chOff x="0" y="0"/>
                        <a:chExt cx="10058400" cy="7772400"/>
                      </a:xfrm>
                    </wpg:grpSpPr>
                    <wps:wsp>
                      <wps:cNvPr id="8" name="Rectangle 40">
                        <a:extLst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s:cNvPr>
                      <wps:cNvSpPr/>
                      <wps:spPr>
                        <a:xfrm>
                          <a:off x="0" y="7086600"/>
                          <a:ext cx="5057775" cy="685800"/>
                        </a:xfrm>
                        <a:prstGeom prst="rect">
                          <a:avLst/>
                        </a:prstGeom>
                        <a:blipFill dpi="0" rotWithShape="1">
                          <a:blip r:embed="rId1" cstate="email">
                            <a:alphaModFix amt="54000"/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 t="-1071805" r="-98878" b="-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DDEB13" w14:textId="77777777" w:rsidR="00605FA7" w:rsidRPr="009623E2" w:rsidRDefault="00605FA7" w:rsidP="00605FA7">
                            <w:pPr>
                              <w:jc w:val="center"/>
                              <w:rPr>
                                <w:color w:val="31521B" w:themeColor="accent2" w:themeShade="80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" name="Rectangle 40">
                        <a:extLst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s:cNvPr>
                      <wps:cNvSpPr/>
                      <wps:spPr>
                        <a:xfrm>
                          <a:off x="0" y="0"/>
                          <a:ext cx="5076825" cy="685800"/>
                        </a:xfrm>
                        <a:prstGeom prst="rect">
                          <a:avLst/>
                        </a:prstGeom>
                        <a:blipFill dpi="0" rotWithShape="1">
                          <a:blip r:embed="rId1" cstate="email">
                            <a:alphaModFix amt="54000"/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 t="914" r="-98132" b="-107272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8F45FB" w14:textId="77777777" w:rsidR="00605FA7" w:rsidRPr="009623E2" w:rsidRDefault="00605FA7" w:rsidP="00605FA7">
                            <w:pPr>
                              <w:jc w:val="center"/>
                              <w:rPr>
                                <w:color w:val="31521B" w:themeColor="accent2" w:themeShade="80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" name="Rectangle 40" descr="flowers&#10;"/>
                      <wps:cNvSpPr/>
                      <wps:spPr>
                        <a:xfrm>
                          <a:off x="5029200" y="0"/>
                          <a:ext cx="5029200" cy="7772400"/>
                        </a:xfrm>
                        <a:prstGeom prst="rect">
                          <a:avLst/>
                        </a:prstGeom>
                        <a:blipFill dpi="0" rotWithShape="1">
                          <a:blip r:embed="rId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0" cap="rnd">
                          <a:noFill/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4AF016" w14:textId="77777777" w:rsidR="0000718F" w:rsidRPr="00974E84" w:rsidRDefault="0000718F" w:rsidP="002119D9">
                            <w:pPr>
                              <w:jc w:val="center"/>
                              <w:rPr>
                                <w:color w:val="40521E"/>
                              </w:rPr>
                            </w:pPr>
                            <w:r w:rsidRPr="00974E84">
                              <w:rPr>
                                <w:color w:val="40521E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8" name="Rectangle 40"/>
                      <wps:cNvSpPr/>
                      <wps:spPr>
                        <a:xfrm>
                          <a:off x="5029200" y="0"/>
                          <a:ext cx="5029200" cy="7772400"/>
                        </a:xfrm>
                        <a:prstGeom prst="rect">
                          <a:avLst/>
                        </a:prstGeom>
                        <a:solidFill>
                          <a:srgbClr val="40521E">
                            <a:alpha val="80000"/>
                          </a:srgbClr>
                        </a:solidFill>
                        <a:ln w="63500" cap="rnd">
                          <a:noFill/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A1B817" w14:textId="77777777" w:rsidR="002119D9" w:rsidRPr="00974E84" w:rsidRDefault="002119D9" w:rsidP="002119D9">
                            <w:pPr>
                              <w:jc w:val="center"/>
                              <w:rPr>
                                <w:color w:val="40521E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45" name="Group 45"/>
                      <wpg:cNvGrpSpPr/>
                      <wpg:grpSpPr>
                        <a:xfrm>
                          <a:off x="238125" y="1266825"/>
                          <a:ext cx="254609" cy="5261610"/>
                          <a:chOff x="0" y="0"/>
                          <a:chExt cx="254635" cy="5262274"/>
                        </a:xfrm>
                      </wpg:grpSpPr>
                      <wps:wsp>
                        <wps:cNvPr id="46" name="Straight Connector 46"/>
                        <wps:cNvCnPr/>
                        <wps:spPr>
                          <a:xfrm>
                            <a:off x="139137" y="198763"/>
                            <a:ext cx="0" cy="5063511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47" name="Graphic 56"/>
                        <wpg:cNvGrpSpPr/>
                        <wpg:grpSpPr>
                          <a:xfrm>
                            <a:off x="0" y="0"/>
                            <a:ext cx="254635" cy="221615"/>
                            <a:chOff x="18550" y="-7144"/>
                            <a:chExt cx="6973276" cy="6085523"/>
                          </a:xfrm>
                          <a:solidFill>
                            <a:schemeClr val="accent1"/>
                          </a:solidFill>
                        </wpg:grpSpPr>
                        <wps:wsp>
                          <wps:cNvPr id="48" name="Freeform: Shape 101"/>
                          <wps:cNvSpPr/>
                          <wps:spPr>
                            <a:xfrm>
                              <a:off x="18550" y="-7144"/>
                              <a:ext cx="4486277" cy="3867150"/>
                            </a:xfrm>
                            <a:custGeom>
                              <a:avLst/>
                              <a:gdLst>
                                <a:gd name="connsiteX0" fmla="*/ 2246471 w 4486275"/>
                                <a:gd name="connsiteY0" fmla="*/ 3864769 h 3867150"/>
                                <a:gd name="connsiteX1" fmla="*/ 7144 w 4486275"/>
                                <a:gd name="connsiteY1" fmla="*/ 1935956 h 3867150"/>
                                <a:gd name="connsiteX2" fmla="*/ 7144 w 4486275"/>
                                <a:gd name="connsiteY2" fmla="*/ 7144 h 3867150"/>
                                <a:gd name="connsiteX3" fmla="*/ 2246471 w 4486275"/>
                                <a:gd name="connsiteY3" fmla="*/ 7144 h 3867150"/>
                                <a:gd name="connsiteX4" fmla="*/ 4485799 w 4486275"/>
                                <a:gd name="connsiteY4" fmla="*/ 1935956 h 3867150"/>
                                <a:gd name="connsiteX5" fmla="*/ 4485799 w 4486275"/>
                                <a:gd name="connsiteY5" fmla="*/ 3864769 h 3867150"/>
                                <a:gd name="connsiteX6" fmla="*/ 2246471 w 4486275"/>
                                <a:gd name="connsiteY6" fmla="*/ 3864769 h 386715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486275" h="3867150">
                                  <a:moveTo>
                                    <a:pt x="2246471" y="3864769"/>
                                  </a:moveTo>
                                  <a:cubicBezTo>
                                    <a:pt x="1009174" y="3864769"/>
                                    <a:pt x="7144" y="3000851"/>
                                    <a:pt x="7144" y="1935956"/>
                                  </a:cubicBezTo>
                                  <a:lnTo>
                                    <a:pt x="7144" y="7144"/>
                                  </a:lnTo>
                                  <a:lnTo>
                                    <a:pt x="2246471" y="7144"/>
                                  </a:lnTo>
                                  <a:cubicBezTo>
                                    <a:pt x="3482816" y="7144"/>
                                    <a:pt x="4485799" y="871061"/>
                                    <a:pt x="4485799" y="1935956"/>
                                  </a:cubicBezTo>
                                  <a:lnTo>
                                    <a:pt x="4485799" y="3864769"/>
                                  </a:lnTo>
                                  <a:lnTo>
                                    <a:pt x="2246471" y="38647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3399"/>
                            </a:solidFill>
                            <a:ln w="9525" cap="flat">
                              <a:noFill/>
                              <a:prstDash val="solid"/>
                              <a:miter/>
                            </a:ln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" name="Freeform: Shape 102"/>
                          <wps:cNvSpPr/>
                          <wps:spPr>
                            <a:xfrm>
                              <a:off x="4620101" y="1813084"/>
                              <a:ext cx="2371725" cy="2047875"/>
                            </a:xfrm>
                            <a:custGeom>
                              <a:avLst/>
                              <a:gdLst>
                                <a:gd name="connsiteX0" fmla="*/ 1189197 w 2371725"/>
                                <a:gd name="connsiteY0" fmla="*/ 2044541 h 2047875"/>
                                <a:gd name="connsiteX1" fmla="*/ 2371249 w 2371725"/>
                                <a:gd name="connsiteY1" fmla="*/ 1025366 h 2047875"/>
                                <a:gd name="connsiteX2" fmla="*/ 2371249 w 2371725"/>
                                <a:gd name="connsiteY2" fmla="*/ 7144 h 2047875"/>
                                <a:gd name="connsiteX3" fmla="*/ 1189197 w 2371725"/>
                                <a:gd name="connsiteY3" fmla="*/ 7144 h 2047875"/>
                                <a:gd name="connsiteX4" fmla="*/ 7144 w 2371725"/>
                                <a:gd name="connsiteY4" fmla="*/ 1025366 h 2047875"/>
                                <a:gd name="connsiteX5" fmla="*/ 7144 w 2371725"/>
                                <a:gd name="connsiteY5" fmla="*/ 2044541 h 2047875"/>
                                <a:gd name="connsiteX6" fmla="*/ 1189197 w 2371725"/>
                                <a:gd name="connsiteY6" fmla="*/ 2044541 h 204787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2371725" h="2047875">
                                  <a:moveTo>
                                    <a:pt x="1189197" y="2044541"/>
                                  </a:moveTo>
                                  <a:cubicBezTo>
                                    <a:pt x="1842611" y="2044541"/>
                                    <a:pt x="2371249" y="1588294"/>
                                    <a:pt x="2371249" y="1025366"/>
                                  </a:cubicBezTo>
                                  <a:lnTo>
                                    <a:pt x="2371249" y="7144"/>
                                  </a:lnTo>
                                  <a:lnTo>
                                    <a:pt x="1189197" y="7144"/>
                                  </a:lnTo>
                                  <a:cubicBezTo>
                                    <a:pt x="535781" y="7144"/>
                                    <a:pt x="7144" y="463391"/>
                                    <a:pt x="7144" y="1025366"/>
                                  </a:cubicBezTo>
                                  <a:lnTo>
                                    <a:pt x="7144" y="2044541"/>
                                  </a:lnTo>
                                  <a:lnTo>
                                    <a:pt x="1189197" y="2044541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9525" cap="flat">
                              <a:noFill/>
                              <a:prstDash val="solid"/>
                              <a:miter/>
                            </a:ln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" name="Freeform: Shape 103"/>
                          <wps:cNvSpPr/>
                          <wps:spPr>
                            <a:xfrm>
                              <a:off x="2140778" y="4030491"/>
                              <a:ext cx="2366475" cy="2047888"/>
                            </a:xfrm>
                            <a:custGeom>
                              <a:avLst/>
                              <a:gdLst>
                                <a:gd name="connsiteX0" fmla="*/ 1189196 w 2371725"/>
                                <a:gd name="connsiteY0" fmla="*/ 2044541 h 2047875"/>
                                <a:gd name="connsiteX1" fmla="*/ 2371249 w 2371725"/>
                                <a:gd name="connsiteY1" fmla="*/ 1026319 h 2047875"/>
                                <a:gd name="connsiteX2" fmla="*/ 2371249 w 2371725"/>
                                <a:gd name="connsiteY2" fmla="*/ 7144 h 2047875"/>
                                <a:gd name="connsiteX3" fmla="*/ 1189196 w 2371725"/>
                                <a:gd name="connsiteY3" fmla="*/ 7144 h 2047875"/>
                                <a:gd name="connsiteX4" fmla="*/ 7144 w 2371725"/>
                                <a:gd name="connsiteY4" fmla="*/ 1025366 h 2047875"/>
                                <a:gd name="connsiteX5" fmla="*/ 7144 w 2371725"/>
                                <a:gd name="connsiteY5" fmla="*/ 2043589 h 2047875"/>
                                <a:gd name="connsiteX6" fmla="*/ 1189196 w 2371725"/>
                                <a:gd name="connsiteY6" fmla="*/ 2043589 h 204787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2371725" h="2047875">
                                  <a:moveTo>
                                    <a:pt x="1189196" y="2044541"/>
                                  </a:moveTo>
                                  <a:cubicBezTo>
                                    <a:pt x="1842611" y="2044541"/>
                                    <a:pt x="2371249" y="1588294"/>
                                    <a:pt x="2371249" y="1026319"/>
                                  </a:cubicBezTo>
                                  <a:lnTo>
                                    <a:pt x="2371249" y="7144"/>
                                  </a:lnTo>
                                  <a:lnTo>
                                    <a:pt x="1189196" y="7144"/>
                                  </a:lnTo>
                                  <a:cubicBezTo>
                                    <a:pt x="535781" y="7144"/>
                                    <a:pt x="7144" y="463391"/>
                                    <a:pt x="7144" y="1025366"/>
                                  </a:cubicBezTo>
                                  <a:lnTo>
                                    <a:pt x="7144" y="2043589"/>
                                  </a:lnTo>
                                  <a:lnTo>
                                    <a:pt x="1189196" y="2043589"/>
                                  </a:lnTo>
                                  <a:close/>
                                </a:path>
                              </a:pathLst>
                            </a:custGeom>
                            <a:grpFill/>
                            <a:ln w="9525" cap="flat">
                              <a:noFill/>
                              <a:prstDash val="solid"/>
                              <a:miter/>
                            </a:ln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grpSp>
                    <wps:wsp>
                      <wps:cNvPr id="19" name="Rectangle 40"/>
                      <wps:cNvSpPr/>
                      <wps:spPr>
                        <a:xfrm>
                          <a:off x="5743575" y="1047750"/>
                          <a:ext cx="3647479" cy="5676900"/>
                        </a:xfrm>
                        <a:prstGeom prst="rect">
                          <a:avLst/>
                        </a:prstGeom>
                        <a:noFill/>
                        <a:ln w="63500" cap="rnd">
                          <a:solidFill>
                            <a:schemeClr val="bg1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A1AE53" w14:textId="77777777" w:rsidR="0000718F" w:rsidRPr="00974E84" w:rsidRDefault="0000718F" w:rsidP="002119D9">
                            <w:pPr>
                              <w:jc w:val="center"/>
                              <w:rPr>
                                <w:color w:val="40521E"/>
                              </w:rPr>
                            </w:pPr>
                            <w:r w:rsidRPr="00974E84">
                              <w:rPr>
                                <w:color w:val="40521E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page">
                <wp14:pctHeight>100000</wp14:pctHeight>
              </wp14:sizeRelV>
            </wp:anchor>
          </w:drawing>
        </mc:Choice>
        <mc:Fallback>
          <w:pict>
            <v:group w14:anchorId="49D45C52" id="Group 10" o:spid="_x0000_s1043" alt="&quot;&quot;" style="position:absolute;margin-left:0;margin-top:0;width:11in;height:612pt;z-index:-251593728;mso-width-percent:1000;mso-height-percent:1000;mso-position-horizontal:center;mso-position-horizontal-relative:page;mso-position-vertical:center;mso-position-vertical-relative:page;mso-width-percent:1000;mso-height-percent:1000" coordsize="100584,77724" o:gfxdata="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">
              <v:rect id="Rectangle 40" o:spid="_x0000_s1044" alt="&quot;&quot;" style="position:absolute;top:70866;width:50577;height:6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" stroked="f" strokeweight="1pt">
                <v:fill r:id="rId3" o:title="" opacity="35389f" recolor="t" rotate="t" type="frame"/>
                <v:imagedata recolortarget="#445b18 [1444]"/>
                <v:textbox>
                  <w:txbxContent>
                    <w:p w14:paraId="3FDDEB13" w14:textId="77777777" w:rsidR="00605FA7" w:rsidRPr="009623E2" w:rsidRDefault="00605FA7" w:rsidP="00605FA7">
                      <w:pPr>
                        <w:jc w:val="center"/>
                        <w:rPr>
                          <w:color w:val="31521B" w:themeColor="accent2" w:themeShade="80"/>
                        </w:rPr>
                      </w:pPr>
                    </w:p>
                  </w:txbxContent>
                </v:textbox>
              </v:rect>
              <v:rect id="Rectangle 40" o:spid="_x0000_s1045" alt="&quot;&quot;" style="position:absolute;width:50768;height:6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" stroked="f" strokeweight="1pt">
                <v:fill r:id="rId3" o:title="" opacity="35389f" recolor="t" rotate="t" type="frame"/>
                <v:imagedata recolortarget="#445b18 [1444]"/>
                <v:textbox>
                  <w:txbxContent>
                    <w:p w14:paraId="168F45FB" w14:textId="77777777" w:rsidR="00605FA7" w:rsidRPr="009623E2" w:rsidRDefault="00605FA7" w:rsidP="00605FA7">
                      <w:pPr>
                        <w:jc w:val="center"/>
                        <w:rPr>
                          <w:color w:val="31521B" w:themeColor="accent2" w:themeShade="80"/>
                        </w:rPr>
                      </w:pPr>
                    </w:p>
                  </w:txbxContent>
                </v:textbox>
              </v:rect>
              <v:rect id="Rectangle 40" o:spid="_x0000_s1046" alt="flowers&#10;" style="position:absolute;left:50292;width:50292;height:777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" stroked="f" strokeweight="5pt">
                <v:fill r:id="rId4" o:title="flowers&#10;" recolor="t" rotate="t" type="frame"/>
                <v:stroke dashstyle="1 1" endcap="round"/>
                <v:textbox>
                  <w:txbxContent>
                    <w:p w14:paraId="6D4AF016" w14:textId="77777777" w:rsidR="0000718F" w:rsidRPr="00974E84" w:rsidRDefault="0000718F" w:rsidP="002119D9">
                      <w:pPr>
                        <w:jc w:val="center"/>
                        <w:rPr>
                          <w:color w:val="40521E"/>
                        </w:rPr>
                      </w:pPr>
                      <w:r w:rsidRPr="00974E84">
                        <w:rPr>
                          <w:color w:val="40521E"/>
                        </w:rPr>
                        <w:t>c</w:t>
                      </w:r>
                    </w:p>
                  </w:txbxContent>
                </v:textbox>
              </v:rect>
              <v:rect id="Rectangle 40" o:spid="_x0000_s1047" style="position:absolute;left:50292;width:50292;height:777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" fillcolor="#40521e" stroked="f" strokeweight="5pt">
                <v:fill opacity="52428f"/>
                <v:stroke endcap="round"/>
                <v:textbox>
                  <w:txbxContent>
                    <w:p w14:paraId="0EA1B817" w14:textId="77777777" w:rsidR="002119D9" w:rsidRPr="00974E84" w:rsidRDefault="002119D9" w:rsidP="002119D9">
                      <w:pPr>
                        <w:jc w:val="center"/>
                        <w:rPr>
                          <w:color w:val="40521E"/>
                        </w:rPr>
                      </w:pPr>
                    </w:p>
                  </w:txbxContent>
                </v:textbox>
              </v:rect>
              <v:group id="Group 45" o:spid="_x0000_s1048" style="position:absolute;left:2381;top:12668;width:2546;height:52616" coordsize="2546,52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<v:line id="Straight Connector 46" o:spid="_x0000_s1049" style="position:absolute;visibility:visible;mso-wrap-style:square" from="1391,1987" to="1391,52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" strokecolor="#d8d8d8 [2732]" strokeweight=".5pt">
                  <v:stroke joinstyle="miter"/>
                </v:line>
                <v:group id="Graphic 56" o:spid="_x0000_s1050" style="position:absolute;width:2546;height:2216" coordorigin="185,-71" coordsize="69732,6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3Vz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2h98v4QfI1Q8AAAD//wMAUEsBAi0AFAAGAAgAAAAhANvh9svuAAAAhQEAABMAAAAAAAAA&#10;AAAAAAAAAAAAAFtDb250ZW50X1R5cGVzXS54bWxQSwECLQAUAAYACAAAACEAWvQsW78AAAAVAQAA&#10;CwAAAAAAAAAAAAAAAAAfAQAAX3JlbHMvLnJlbHNQSwECLQAUAAYACAAAACEAcWd1c8YAAADbAAAA&#10;DwAAAAAAAAAAAAAAAAAHAgAAZHJzL2Rvd25yZXYueG1sUEsFBgAAAAADAAMAtwAAAPoCAAAAAA==&#10;">
                  <v:shape id="Freeform: Shape 101" o:spid="_x0000_s1051" style="position:absolute;left:185;top:-71;width:44863;height:38671;visibility:visible;mso-wrap-style:square;v-text-anchor:middle" coordsize="4486275,386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" path="m2246471,3864769c1009174,3864769,7144,3000851,7144,1935956l7144,7144r2239327,c3482816,7144,4485799,871061,4485799,1935956r,1928813l2246471,3864769xe" fillcolor="#f39" stroked="f">
                    <v:stroke joinstyle="miter"/>
                    <v:path arrowok="t" o:connecttype="custom" o:connectlocs="2246472,3864769;7144,1935956;7144,7144;2246472,7144;4485801,1935956;4485801,3864769;2246472,3864769" o:connectangles="0,0,0,0,0,0,0"/>
                  </v:shape>
                  <v:shape id="Freeform: Shape 102" o:spid="_x0000_s1052" style="position:absolute;left:46201;top:18130;width:23717;height:20479;visibility:visible;mso-wrap-style:square;v-text-anchor:middle" coordsize="2371725,2047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" path="m1189197,2044541v653414,,1182052,-456247,1182052,-1019175l2371249,7144r-1182052,c535781,7144,7144,463391,7144,1025366r,1019175l1189197,2044541xe" filled="f" stroked="f">
                    <v:stroke joinstyle="miter"/>
                    <v:path arrowok="t" o:connecttype="custom" o:connectlocs="1189197,2044541;2371249,1025366;2371249,7144;1189197,7144;7144,1025366;7144,2044541;1189197,2044541" o:connectangles="0,0,0,0,0,0,0"/>
                  </v:shape>
                  <v:shape id="Freeform: Shape 103" o:spid="_x0000_s1053" style="position:absolute;left:21407;top:40304;width:23665;height:20479;visibility:visible;mso-wrap-style:square;v-text-anchor:middle" coordsize="2371725,2047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" path="m1189196,2044541v653415,,1182053,-456247,1182053,-1018222l2371249,7144r-1182053,c535781,7144,7144,463391,7144,1025366r,1018223l1189196,2043589r,952xe" filled="f" stroked="f">
                    <v:stroke joinstyle="miter"/>
                    <v:path arrowok="t" o:connecttype="custom" o:connectlocs="1186564,2044554;2366000,1026326;2366000,7144;1186564,7144;7128,1025373;7128,2043602;1186564,2043602" o:connectangles="0,0,0,0,0,0,0"/>
                  </v:shape>
                </v:group>
              </v:group>
              <v:rect id="Rectangle 40" o:spid="_x0000_s1054" style="position:absolute;left:57435;top:10477;width:36475;height:567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" filled="f" strokecolor="white [3212]" strokeweight="5pt">
                <v:stroke endcap="round"/>
                <v:textbox>
                  <w:txbxContent>
                    <w:p w14:paraId="7EA1AE53" w14:textId="77777777" w:rsidR="0000718F" w:rsidRPr="00974E84" w:rsidRDefault="0000718F" w:rsidP="002119D9">
                      <w:pPr>
                        <w:jc w:val="center"/>
                        <w:rPr>
                          <w:color w:val="40521E"/>
                        </w:rPr>
                      </w:pPr>
                      <w:r w:rsidRPr="00974E84">
                        <w:rPr>
                          <w:color w:val="40521E"/>
                        </w:rPr>
                        <w:t>c</w:t>
                      </w:r>
                    </w:p>
                  </w:txbxContent>
                </v:textbox>
              </v:rect>
              <w10:wrap anchorx="page" anchory="page"/>
            </v:group>
          </w:pict>
        </mc:Fallback>
      </mc:AlternateContent>
    </w:r>
    <w:r w:rsidR="006B7247" w:rsidRPr="006B7247"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7E249559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86.25pt;height:55.5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" o:bullet="t">
        <v:imagedata r:id="rId1" o:title="" cropright="-78f"/>
        <o:lock v:ext="edit" aspectratio="f"/>
      </v:shape>
    </w:pict>
  </w:numPicBullet>
  <w:numPicBullet w:numPicBulletId="1">
    <w:pict>
      <v:shape id="_x0000_i1029" type="#_x0000_t75" style="width:49.5pt;height:30.75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" o:bullet="t">
        <v:imagedata r:id="rId2" o:title="" cropbottom="-218f"/>
        <o:lock v:ext="edit" aspectratio="f"/>
      </v:shape>
    </w:pict>
  </w:numPicBullet>
  <w:abstractNum w:abstractNumId="0" w15:restartNumberingAfterBreak="0">
    <w:nsid w:val="FFFFFF1D"/>
    <w:multiLevelType w:val="multilevel"/>
    <w:tmpl w:val="874CDF1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89"/>
    <w:multiLevelType w:val="singleLevel"/>
    <w:tmpl w:val="9E780AF8"/>
    <w:lvl w:ilvl="0">
      <w:start w:val="1"/>
      <w:numFmt w:val="bullet"/>
      <w:pStyle w:val="ListBullet"/>
      <w:lvlText w:val=""/>
      <w:lvlJc w:val="left"/>
      <w:pPr>
        <w:tabs>
          <w:tab w:val="num" w:pos="432"/>
        </w:tabs>
        <w:ind w:left="432" w:hanging="288"/>
      </w:pPr>
      <w:rPr>
        <w:rFonts w:ascii="Symbol" w:hAnsi="Symbol" w:hint="default"/>
        <w:color w:val="63A537" w:themeColor="accent2"/>
      </w:rPr>
    </w:lvl>
  </w:abstractNum>
  <w:num w:numId="1">
    <w:abstractNumId w:val="1"/>
  </w:num>
  <w:num w:numId="2">
    <w:abstractNumId w:val="1"/>
    <w:lvlOverride w:ilvl="0">
      <w:startOverride w:val="1"/>
    </w:lvlOverride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303C"/>
    <w:rsid w:val="00005859"/>
    <w:rsid w:val="0000718F"/>
    <w:rsid w:val="00014602"/>
    <w:rsid w:val="00025075"/>
    <w:rsid w:val="000339D7"/>
    <w:rsid w:val="000511EC"/>
    <w:rsid w:val="00095CD7"/>
    <w:rsid w:val="000A79B4"/>
    <w:rsid w:val="000C0710"/>
    <w:rsid w:val="000D76CD"/>
    <w:rsid w:val="000E5CC5"/>
    <w:rsid w:val="00110C17"/>
    <w:rsid w:val="001A0BAE"/>
    <w:rsid w:val="001E306E"/>
    <w:rsid w:val="001E6505"/>
    <w:rsid w:val="002119D9"/>
    <w:rsid w:val="00224692"/>
    <w:rsid w:val="00267B4C"/>
    <w:rsid w:val="002709A2"/>
    <w:rsid w:val="00271244"/>
    <w:rsid w:val="00281BD7"/>
    <w:rsid w:val="002A3647"/>
    <w:rsid w:val="00367C2B"/>
    <w:rsid w:val="003A10DC"/>
    <w:rsid w:val="00426D1C"/>
    <w:rsid w:val="004B5D2C"/>
    <w:rsid w:val="004C0C15"/>
    <w:rsid w:val="004C0CA5"/>
    <w:rsid w:val="004E7009"/>
    <w:rsid w:val="004F3333"/>
    <w:rsid w:val="004F6C42"/>
    <w:rsid w:val="00514278"/>
    <w:rsid w:val="005200E6"/>
    <w:rsid w:val="00542431"/>
    <w:rsid w:val="005519D3"/>
    <w:rsid w:val="005762FE"/>
    <w:rsid w:val="00591B83"/>
    <w:rsid w:val="00596138"/>
    <w:rsid w:val="005C5673"/>
    <w:rsid w:val="00605FA7"/>
    <w:rsid w:val="00622B1F"/>
    <w:rsid w:val="00653EC0"/>
    <w:rsid w:val="006544CA"/>
    <w:rsid w:val="006801FC"/>
    <w:rsid w:val="006B7247"/>
    <w:rsid w:val="006E5ACD"/>
    <w:rsid w:val="006E624C"/>
    <w:rsid w:val="006E635D"/>
    <w:rsid w:val="007669D2"/>
    <w:rsid w:val="00794C6E"/>
    <w:rsid w:val="007C61F3"/>
    <w:rsid w:val="007E4F71"/>
    <w:rsid w:val="00844F8F"/>
    <w:rsid w:val="00861A4C"/>
    <w:rsid w:val="00896E8D"/>
    <w:rsid w:val="008A1DC1"/>
    <w:rsid w:val="008B5987"/>
    <w:rsid w:val="0091788D"/>
    <w:rsid w:val="00953606"/>
    <w:rsid w:val="009623E2"/>
    <w:rsid w:val="00963086"/>
    <w:rsid w:val="00974E84"/>
    <w:rsid w:val="00982C04"/>
    <w:rsid w:val="009966C9"/>
    <w:rsid w:val="009A3B55"/>
    <w:rsid w:val="009D0C46"/>
    <w:rsid w:val="009D53F8"/>
    <w:rsid w:val="00A02CDE"/>
    <w:rsid w:val="00A04A32"/>
    <w:rsid w:val="00A612F6"/>
    <w:rsid w:val="00AB3E78"/>
    <w:rsid w:val="00AD7690"/>
    <w:rsid w:val="00B01F38"/>
    <w:rsid w:val="00B81112"/>
    <w:rsid w:val="00BB4080"/>
    <w:rsid w:val="00BD4B81"/>
    <w:rsid w:val="00C5612F"/>
    <w:rsid w:val="00C7276D"/>
    <w:rsid w:val="00C92330"/>
    <w:rsid w:val="00C972ED"/>
    <w:rsid w:val="00CA4811"/>
    <w:rsid w:val="00CB438D"/>
    <w:rsid w:val="00D06340"/>
    <w:rsid w:val="00D07D02"/>
    <w:rsid w:val="00D12B21"/>
    <w:rsid w:val="00D42607"/>
    <w:rsid w:val="00D4514A"/>
    <w:rsid w:val="00E10FD0"/>
    <w:rsid w:val="00E120A5"/>
    <w:rsid w:val="00E3121F"/>
    <w:rsid w:val="00E40408"/>
    <w:rsid w:val="00E506A2"/>
    <w:rsid w:val="00E60898"/>
    <w:rsid w:val="00E62918"/>
    <w:rsid w:val="00E85841"/>
    <w:rsid w:val="00E90749"/>
    <w:rsid w:val="00E90968"/>
    <w:rsid w:val="00F116B3"/>
    <w:rsid w:val="00F4303C"/>
    <w:rsid w:val="00F946BF"/>
    <w:rsid w:val="00F959CC"/>
    <w:rsid w:val="00FF0A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976AF7B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color w:val="595959" w:themeColor="text1" w:themeTint="A6"/>
        <w:lang w:val="en-US" w:eastAsia="ja-JP" w:bidi="ar-SA"/>
      </w:rPr>
    </w:rPrDefault>
    <w:pPrDefault>
      <w:pPr>
        <w:spacing w:after="16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/>
    <w:lsdException w:name="heading 4" w:semiHidden="1" w:uiPriority="9" w:unhideWhenUsed="1"/>
    <w:lsdException w:name="heading 5" w:semiHidden="1" w:unhideWhenUsed="1"/>
    <w:lsdException w:name="heading 6" w:semiHidden="1" w:qFormat="1"/>
    <w:lsdException w:name="heading 7" w:semiHidden="1" w:qFormat="1"/>
    <w:lsdException w:name="heading 8" w:semiHidden="1" w:qFormat="1"/>
    <w:lsdException w:name="heading 9" w:semiHidden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0" w:unhideWhenUsed="1" w:qFormat="1"/>
    <w:lsdException w:name="toc 2" w:semiHidden="1" w:uiPriority="10" w:unhideWhenUsed="1" w:qFormat="1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2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/>
    <w:lsdException w:name="Smart Hyperlink" w:semiHidden="1"/>
    <w:lsdException w:name="Hashtag" w:semiHidden="1"/>
    <w:lsdException w:name="Unresolved Mention" w:semiHidden="1"/>
    <w:lsdException w:name="Smart Link" w:semiHidden="1" w:unhideWhenUsed="1"/>
  </w:latentStyles>
  <w:style w:type="paragraph" w:default="1" w:styleId="Normal">
    <w:name w:val="Normal"/>
    <w:qFormat/>
    <w:rsid w:val="00F4303C"/>
    <w:pPr>
      <w:spacing w:after="220" w:line="240" w:lineRule="auto"/>
    </w:pPr>
    <w:rPr>
      <w:rFonts w:eastAsiaTheme="minorHAnsi"/>
      <w:color w:val="auto"/>
      <w:sz w:val="22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E62918"/>
    <w:pPr>
      <w:keepNext/>
      <w:keepLines/>
      <w:spacing w:after="480"/>
      <w:contextualSpacing/>
      <w:outlineLvl w:val="0"/>
    </w:pPr>
    <w:rPr>
      <w:rFonts w:asciiTheme="majorHAnsi" w:eastAsiaTheme="majorEastAsia" w:hAnsiTheme="majorHAnsi" w:cstheme="majorBidi"/>
      <w:b/>
      <w:color w:val="63A537" w:themeColor="accent2"/>
      <w:sz w:val="48"/>
      <w:szCs w:val="58"/>
      <w:lang w:eastAsia="ja-JP"/>
    </w:rPr>
  </w:style>
  <w:style w:type="paragraph" w:styleId="Heading2">
    <w:name w:val="heading 2"/>
    <w:basedOn w:val="Normal"/>
    <w:next w:val="Normal"/>
    <w:link w:val="Heading2Char"/>
    <w:uiPriority w:val="9"/>
    <w:qFormat/>
    <w:rsid w:val="007669D2"/>
    <w:pPr>
      <w:keepNext/>
      <w:keepLines/>
      <w:spacing w:before="120" w:after="120"/>
      <w:contextualSpacing/>
      <w:outlineLvl w:val="1"/>
    </w:pPr>
    <w:rPr>
      <w:rFonts w:asciiTheme="majorHAnsi" w:eastAsiaTheme="majorEastAsia" w:hAnsiTheme="majorHAnsi" w:cstheme="majorBidi"/>
      <w:b/>
      <w:bCs/>
      <w:color w:val="455F51" w:themeColor="text2"/>
      <w:sz w:val="28"/>
      <w:szCs w:val="28"/>
      <w:lang w:eastAsia="ja-JP"/>
    </w:rPr>
  </w:style>
  <w:style w:type="paragraph" w:styleId="Heading3">
    <w:name w:val="heading 3"/>
    <w:basedOn w:val="Normal"/>
    <w:next w:val="Normal"/>
    <w:link w:val="Heading3Char"/>
    <w:uiPriority w:val="9"/>
    <w:semiHidden/>
    <w:pPr>
      <w:keepNext/>
      <w:keepLines/>
      <w:spacing w:before="40" w:after="0" w:line="288" w:lineRule="auto"/>
      <w:outlineLvl w:val="2"/>
    </w:pPr>
    <w:rPr>
      <w:rFonts w:asciiTheme="majorHAnsi" w:eastAsiaTheme="majorEastAsia" w:hAnsiTheme="majorHAnsi" w:cstheme="majorBidi"/>
      <w:b/>
      <w:bCs/>
      <w:color w:val="000000" w:themeColor="text1"/>
      <w:lang w:eastAsia="ja-JP"/>
    </w:rPr>
  </w:style>
  <w:style w:type="paragraph" w:styleId="Heading4">
    <w:name w:val="heading 4"/>
    <w:basedOn w:val="Normal"/>
    <w:next w:val="Normal"/>
    <w:link w:val="Heading4Char"/>
    <w:uiPriority w:val="9"/>
    <w:semiHidden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b/>
      <w:bCs/>
      <w:color w:val="99CB38" w:themeColor="accent1"/>
      <w:sz w:val="20"/>
      <w:szCs w:val="20"/>
      <w:lang w:eastAsia="ja-JP"/>
    </w:rPr>
  </w:style>
  <w:style w:type="paragraph" w:styleId="Heading5">
    <w:name w:val="heading 5"/>
    <w:basedOn w:val="Normal"/>
    <w:next w:val="Normal"/>
    <w:link w:val="Heading5Char"/>
    <w:uiPriority w:val="99"/>
    <w:semiHidden/>
    <w:pPr>
      <w:keepNext/>
      <w:keepLines/>
      <w:spacing w:before="40" w:after="0" w:line="288" w:lineRule="auto"/>
      <w:outlineLvl w:val="4"/>
    </w:pPr>
    <w:rPr>
      <w:rFonts w:asciiTheme="majorHAnsi" w:eastAsiaTheme="majorEastAsia" w:hAnsiTheme="majorHAnsi" w:cstheme="majorBidi"/>
      <w:color w:val="000000" w:themeColor="text1"/>
      <w:sz w:val="20"/>
      <w:szCs w:val="20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semiHidden/>
    <w:qFormat/>
    <w:pPr>
      <w:spacing w:after="0" w:line="240" w:lineRule="auto"/>
    </w:pPr>
  </w:style>
  <w:style w:type="paragraph" w:customStyle="1" w:styleId="Photo">
    <w:name w:val="Photo"/>
    <w:basedOn w:val="NoSpacing"/>
    <w:uiPriority w:val="12"/>
    <w:qFormat/>
    <w:pPr>
      <w:spacing w:before="100" w:after="100"/>
      <w:ind w:left="101" w:right="101"/>
      <w:jc w:val="center"/>
    </w:pPr>
    <w:rPr>
      <w:noProof/>
    </w:rPr>
  </w:style>
  <w:style w:type="paragraph" w:styleId="Title">
    <w:name w:val="Title"/>
    <w:basedOn w:val="Normal"/>
    <w:link w:val="TitleChar"/>
    <w:uiPriority w:val="2"/>
    <w:qFormat/>
    <w:rsid w:val="00605FA7"/>
    <w:pPr>
      <w:spacing w:after="0"/>
      <w:contextualSpacing/>
      <w:jc w:val="center"/>
    </w:pPr>
    <w:rPr>
      <w:rFonts w:asciiTheme="majorHAnsi" w:eastAsiaTheme="majorEastAsia" w:hAnsiTheme="majorHAnsi" w:cstheme="majorBidi"/>
      <w:b/>
      <w:color w:val="FFFFFF" w:themeColor="background1"/>
      <w:kern w:val="28"/>
      <w:sz w:val="48"/>
      <w:szCs w:val="88"/>
      <w:lang w:eastAsia="ja-JP"/>
    </w:rPr>
  </w:style>
  <w:style w:type="character" w:customStyle="1" w:styleId="TitleChar">
    <w:name w:val="Title Char"/>
    <w:basedOn w:val="DefaultParagraphFont"/>
    <w:link w:val="Title"/>
    <w:uiPriority w:val="2"/>
    <w:rsid w:val="00605FA7"/>
    <w:rPr>
      <w:rFonts w:asciiTheme="majorHAnsi" w:eastAsiaTheme="majorEastAsia" w:hAnsiTheme="majorHAnsi" w:cstheme="majorBidi"/>
      <w:b/>
      <w:color w:val="FFFFFF" w:themeColor="background1"/>
      <w:kern w:val="28"/>
      <w:sz w:val="48"/>
      <w:szCs w:val="88"/>
    </w:rPr>
  </w:style>
  <w:style w:type="paragraph" w:styleId="Subtitle">
    <w:name w:val="Subtitle"/>
    <w:basedOn w:val="Normal"/>
    <w:next w:val="Normal"/>
    <w:link w:val="SubtitleChar"/>
    <w:uiPriority w:val="3"/>
    <w:qFormat/>
    <w:rsid w:val="006B7247"/>
    <w:pPr>
      <w:numPr>
        <w:ilvl w:val="1"/>
      </w:numPr>
      <w:spacing w:before="60" w:after="0"/>
    </w:pPr>
    <w:rPr>
      <w:rFonts w:eastAsiaTheme="minorEastAsia"/>
      <w:b/>
      <w:bCs/>
      <w:color w:val="FFFFFF" w:themeColor="background1"/>
      <w:lang w:eastAsia="ja-JP"/>
    </w:rPr>
  </w:style>
  <w:style w:type="character" w:customStyle="1" w:styleId="SubtitleChar">
    <w:name w:val="Subtitle Char"/>
    <w:basedOn w:val="DefaultParagraphFont"/>
    <w:link w:val="Subtitle"/>
    <w:uiPriority w:val="3"/>
    <w:rsid w:val="006B7247"/>
    <w:rPr>
      <w:b/>
      <w:bCs/>
      <w:color w:val="FFFFFF" w:themeColor="background1"/>
      <w:sz w:val="22"/>
      <w:szCs w:val="2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D7690"/>
    <w:rPr>
      <w:rFonts w:asciiTheme="majorHAnsi" w:eastAsiaTheme="majorEastAsia" w:hAnsiTheme="majorHAnsi" w:cstheme="majorBidi"/>
      <w:b/>
      <w:bCs/>
      <w:color w:val="000000" w:themeColor="text1"/>
      <w:sz w:val="22"/>
      <w:szCs w:val="22"/>
    </w:rPr>
  </w:style>
  <w:style w:type="character" w:customStyle="1" w:styleId="Heading2Char">
    <w:name w:val="Heading 2 Char"/>
    <w:basedOn w:val="DefaultParagraphFont"/>
    <w:link w:val="Heading2"/>
    <w:uiPriority w:val="9"/>
    <w:rsid w:val="00AD7690"/>
    <w:rPr>
      <w:rFonts w:asciiTheme="majorHAnsi" w:eastAsiaTheme="majorEastAsia" w:hAnsiTheme="majorHAnsi" w:cstheme="majorBidi"/>
      <w:b/>
      <w:bCs/>
      <w:color w:val="455F51" w:themeColor="text2"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Organization">
    <w:name w:val="Organization"/>
    <w:basedOn w:val="Normal"/>
    <w:uiPriority w:val="3"/>
    <w:qFormat/>
    <w:rsid w:val="006B7247"/>
    <w:pPr>
      <w:spacing w:before="120" w:after="0"/>
      <w:contextualSpacing/>
      <w:jc w:val="center"/>
    </w:pPr>
    <w:rPr>
      <w:rFonts w:eastAsiaTheme="minorEastAsia"/>
      <w:b/>
      <w:bCs/>
      <w:caps/>
      <w:color w:val="FFFFFF" w:themeColor="background1"/>
      <w:sz w:val="40"/>
      <w:szCs w:val="40"/>
      <w:lang w:eastAsia="ja-JP"/>
    </w:rPr>
  </w:style>
  <w:style w:type="paragraph" w:styleId="ListBullet">
    <w:name w:val="List Bullet"/>
    <w:basedOn w:val="Normal"/>
    <w:uiPriority w:val="2"/>
    <w:qFormat/>
    <w:rsid w:val="00605FA7"/>
    <w:pPr>
      <w:numPr>
        <w:numId w:val="1"/>
      </w:numPr>
      <w:spacing w:after="160"/>
    </w:pPr>
    <w:rPr>
      <w:rFonts w:eastAsiaTheme="minorEastAsia"/>
      <w:color w:val="000000" w:themeColor="text1"/>
      <w:sz w:val="20"/>
      <w:szCs w:val="20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E62918"/>
    <w:rPr>
      <w:rFonts w:asciiTheme="majorHAnsi" w:eastAsiaTheme="majorEastAsia" w:hAnsiTheme="majorHAnsi" w:cstheme="majorBidi"/>
      <w:b/>
      <w:color w:val="63A537" w:themeColor="accent2"/>
      <w:sz w:val="48"/>
      <w:szCs w:val="5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D7690"/>
    <w:rPr>
      <w:rFonts w:asciiTheme="majorHAnsi" w:eastAsiaTheme="majorEastAsia" w:hAnsiTheme="majorHAnsi" w:cstheme="majorBidi"/>
      <w:b/>
      <w:bCs/>
      <w:color w:val="99CB38" w:themeColor="accent1"/>
    </w:rPr>
  </w:style>
  <w:style w:type="paragraph" w:customStyle="1" w:styleId="ContactInfo">
    <w:name w:val="Contact Info"/>
    <w:basedOn w:val="Normal"/>
    <w:uiPriority w:val="4"/>
    <w:qFormat/>
    <w:pPr>
      <w:spacing w:after="160" w:line="288" w:lineRule="auto"/>
      <w:contextualSpacing/>
    </w:pPr>
    <w:rPr>
      <w:rFonts w:eastAsiaTheme="minorEastAsia"/>
      <w:color w:val="000000" w:themeColor="text1"/>
      <w:sz w:val="20"/>
      <w:szCs w:val="20"/>
      <w:lang w:eastAsia="ja-JP"/>
    </w:rPr>
  </w:style>
  <w:style w:type="paragraph" w:styleId="TOCHeading">
    <w:name w:val="TOC Heading"/>
    <w:basedOn w:val="Heading1"/>
    <w:next w:val="Normal"/>
    <w:uiPriority w:val="39"/>
    <w:unhideWhenUsed/>
    <w:qFormat/>
    <w:rsid w:val="00E62918"/>
    <w:pPr>
      <w:outlineLvl w:val="9"/>
    </w:pPr>
  </w:style>
  <w:style w:type="paragraph" w:styleId="TOC2">
    <w:name w:val="toc 2"/>
    <w:basedOn w:val="TOC1"/>
    <w:next w:val="Normal"/>
    <w:autoRedefine/>
    <w:uiPriority w:val="10"/>
    <w:qFormat/>
    <w:pPr>
      <w:ind w:left="200"/>
    </w:pPr>
  </w:style>
  <w:style w:type="paragraph" w:styleId="TOC1">
    <w:name w:val="toc 1"/>
    <w:basedOn w:val="Normal"/>
    <w:next w:val="Normal"/>
    <w:autoRedefine/>
    <w:uiPriority w:val="10"/>
    <w:qFormat/>
    <w:rsid w:val="00E62918"/>
    <w:pPr>
      <w:tabs>
        <w:tab w:val="right" w:leader="dot" w:pos="6120"/>
      </w:tabs>
      <w:spacing w:after="240" w:line="288" w:lineRule="auto"/>
    </w:pPr>
    <w:rPr>
      <w:rFonts w:eastAsiaTheme="minorEastAsia"/>
      <w:color w:val="000000" w:themeColor="text1"/>
      <w:sz w:val="20"/>
      <w:szCs w:val="20"/>
      <w:lang w:eastAsia="ja-JP"/>
    </w:rPr>
  </w:style>
  <w:style w:type="character" w:customStyle="1" w:styleId="Heading5Char">
    <w:name w:val="Heading 5 Char"/>
    <w:basedOn w:val="DefaultParagraphFont"/>
    <w:link w:val="Heading5"/>
    <w:uiPriority w:val="99"/>
    <w:semiHidden/>
    <w:rsid w:val="00E85841"/>
    <w:rPr>
      <w:rFonts w:asciiTheme="majorHAnsi" w:eastAsiaTheme="majorEastAsia" w:hAnsiTheme="majorHAnsi" w:cstheme="majorBidi"/>
      <w:color w:val="000000" w:themeColor="text1"/>
    </w:rPr>
  </w:style>
  <w:style w:type="character" w:customStyle="1" w:styleId="TOCNumbers">
    <w:name w:val="TOC Numbers"/>
    <w:basedOn w:val="DefaultParagraphFont"/>
    <w:uiPriority w:val="11"/>
    <w:qFormat/>
    <w:rsid w:val="00E62918"/>
    <w:rPr>
      <w:b/>
      <w:bCs/>
      <w:color w:val="455F51" w:themeColor="text2"/>
      <w:sz w:val="20"/>
      <w:szCs w:val="28"/>
    </w:rPr>
  </w:style>
  <w:style w:type="character" w:styleId="PageNumber">
    <w:name w:val="page number"/>
    <w:basedOn w:val="DefaultParagraphFont"/>
    <w:uiPriority w:val="12"/>
    <w:unhideWhenUsed/>
    <w:qFormat/>
    <w:rPr>
      <w:b/>
      <w:bCs/>
      <w:color w:val="99CB38" w:themeColor="accent1"/>
    </w:rPr>
  </w:style>
  <w:style w:type="paragraph" w:styleId="Quote">
    <w:name w:val="Quote"/>
    <w:basedOn w:val="Normal"/>
    <w:next w:val="Normal"/>
    <w:link w:val="QuoteChar"/>
    <w:uiPriority w:val="2"/>
    <w:qFormat/>
    <w:rsid w:val="005762FE"/>
    <w:pPr>
      <w:pBdr>
        <w:top w:val="single" w:sz="8" w:space="10" w:color="99CB38" w:themeColor="accent1"/>
        <w:left w:val="single" w:sz="8" w:space="14" w:color="FFFFFF" w:themeColor="background1"/>
        <w:bottom w:val="single" w:sz="8" w:space="10" w:color="99CB38" w:themeColor="accent1"/>
        <w:right w:val="single" w:sz="8" w:space="14" w:color="FFFFFF" w:themeColor="background1"/>
      </w:pBdr>
      <w:spacing w:before="280" w:after="280" w:line="264" w:lineRule="auto"/>
      <w:ind w:left="288" w:right="288"/>
    </w:pPr>
    <w:rPr>
      <w:rFonts w:eastAsiaTheme="minorEastAsia"/>
      <w:b/>
      <w:i/>
      <w:iCs/>
      <w:color w:val="455F51" w:themeColor="text2"/>
      <w:sz w:val="28"/>
      <w:szCs w:val="34"/>
      <w:lang w:eastAsia="ja-JP"/>
    </w:rPr>
  </w:style>
  <w:style w:type="character" w:customStyle="1" w:styleId="QuoteChar">
    <w:name w:val="Quote Char"/>
    <w:basedOn w:val="DefaultParagraphFont"/>
    <w:link w:val="Quote"/>
    <w:uiPriority w:val="2"/>
    <w:rsid w:val="00AD7690"/>
    <w:rPr>
      <w:b/>
      <w:i/>
      <w:iCs/>
      <w:color w:val="455F51" w:themeColor="text2"/>
      <w:sz w:val="28"/>
      <w:szCs w:val="34"/>
    </w:rPr>
  </w:style>
  <w:style w:type="paragraph" w:styleId="Caption">
    <w:name w:val="caption"/>
    <w:basedOn w:val="Normal"/>
    <w:next w:val="Normal"/>
    <w:uiPriority w:val="35"/>
    <w:semiHidden/>
    <w:qFormat/>
    <w:pPr>
      <w:spacing w:before="40" w:after="40" w:line="264" w:lineRule="auto"/>
      <w:contextualSpacing/>
    </w:pPr>
    <w:rPr>
      <w:rFonts w:eastAsiaTheme="minorEastAsia"/>
      <w:i/>
      <w:iCs/>
      <w:color w:val="000000" w:themeColor="text1"/>
      <w:sz w:val="16"/>
      <w:szCs w:val="16"/>
      <w:lang w:eastAsia="ja-JP"/>
    </w:rPr>
  </w:style>
  <w:style w:type="paragraph" w:styleId="Header">
    <w:name w:val="header"/>
    <w:basedOn w:val="Normal"/>
    <w:link w:val="HeaderChar"/>
    <w:uiPriority w:val="99"/>
    <w:semiHidden/>
    <w:rsid w:val="009966C9"/>
    <w:pPr>
      <w:tabs>
        <w:tab w:val="center" w:pos="4680"/>
        <w:tab w:val="right" w:pos="9360"/>
      </w:tabs>
      <w:spacing w:after="0"/>
    </w:pPr>
    <w:rPr>
      <w:rFonts w:eastAsiaTheme="minorEastAsia"/>
      <w:color w:val="000000" w:themeColor="text1"/>
      <w:sz w:val="20"/>
      <w:szCs w:val="20"/>
      <w:lang w:eastAsia="ja-JP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AD7690"/>
    <w:rPr>
      <w:color w:val="000000" w:themeColor="text1"/>
    </w:rPr>
  </w:style>
  <w:style w:type="paragraph" w:styleId="Footer">
    <w:name w:val="footer"/>
    <w:basedOn w:val="Normal"/>
    <w:link w:val="FooterChar"/>
    <w:uiPriority w:val="99"/>
    <w:semiHidden/>
    <w:rsid w:val="009966C9"/>
    <w:pPr>
      <w:tabs>
        <w:tab w:val="center" w:pos="4680"/>
        <w:tab w:val="right" w:pos="9360"/>
      </w:tabs>
      <w:spacing w:after="0"/>
    </w:pPr>
    <w:rPr>
      <w:rFonts w:eastAsiaTheme="minorEastAsia"/>
      <w:color w:val="000000" w:themeColor="text1"/>
      <w:sz w:val="20"/>
      <w:szCs w:val="20"/>
      <w:lang w:eastAsia="ja-JP"/>
    </w:rPr>
  </w:style>
  <w:style w:type="character" w:customStyle="1" w:styleId="FooterChar">
    <w:name w:val="Footer Char"/>
    <w:basedOn w:val="DefaultParagraphFont"/>
    <w:link w:val="Footer"/>
    <w:uiPriority w:val="99"/>
    <w:semiHidden/>
    <w:rsid w:val="00AD7690"/>
    <w:rPr>
      <w:color w:val="000000" w:themeColor="text1"/>
    </w:rPr>
  </w:style>
  <w:style w:type="paragraph" w:customStyle="1" w:styleId="ContactUsCover">
    <w:name w:val="Contact Us Cover"/>
    <w:basedOn w:val="Normal"/>
    <w:qFormat/>
    <w:rsid w:val="00605FA7"/>
    <w:pPr>
      <w:spacing w:after="160" w:line="288" w:lineRule="auto"/>
      <w:contextualSpacing/>
      <w:jc w:val="center"/>
    </w:pPr>
    <w:rPr>
      <w:rFonts w:asciiTheme="majorHAnsi" w:eastAsiaTheme="minorEastAsia" w:hAnsiTheme="majorHAnsi"/>
      <w:b/>
      <w:color w:val="FFFFFF" w:themeColor="background1"/>
      <w:sz w:val="24"/>
      <w:szCs w:val="24"/>
      <w:lang w:eastAsia="ja-JP"/>
    </w:rPr>
  </w:style>
  <w:style w:type="paragraph" w:customStyle="1" w:styleId="Image">
    <w:name w:val="Image"/>
    <w:basedOn w:val="NoSpacing"/>
    <w:qFormat/>
    <w:rsid w:val="00605FA7"/>
    <w:pPr>
      <w:spacing w:after="480"/>
      <w:jc w:val="center"/>
    </w:pPr>
    <w:rPr>
      <w:color w:val="000000" w:themeColor="text1"/>
      <w:sz w:val="21"/>
    </w:rPr>
  </w:style>
  <w:style w:type="paragraph" w:customStyle="1" w:styleId="NormalTextDarkBackground">
    <w:name w:val="Normal Text Dark Background"/>
    <w:basedOn w:val="Normal"/>
    <w:qFormat/>
    <w:rsid w:val="00F4303C"/>
    <w:rPr>
      <w:color w:val="FFFFFF" w:themeColor="background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4.jp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header" Target="header1.xml"/><Relationship Id="rId10" Type="http://schemas.openxmlformats.org/officeDocument/2006/relationships/footnotes" Target="foot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5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svg"/><Relationship Id="rId1" Type="http://schemas.openxmlformats.org/officeDocument/2006/relationships/image" Target="media/image6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9.emf"/><Relationship Id="rId1" Type="http://schemas.openxmlformats.org/officeDocument/2006/relationships/image" Target="media/image8.emf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9.emf"/><Relationship Id="rId2" Type="http://schemas.openxmlformats.org/officeDocument/2006/relationships/image" Target="media/image10.jpeg"/><Relationship Id="rId1" Type="http://schemas.openxmlformats.org/officeDocument/2006/relationships/image" Target="media/image8.emf"/><Relationship Id="rId4" Type="http://schemas.openxmlformats.org/officeDocument/2006/relationships/image" Target="media/image11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ailey\AppData\Roaming\Microsoft\Templates\Green%20floral%20booklet.dotx" TargetMode="External"/></Relationships>
</file>

<file path=word/theme/theme1.xml><?xml version="1.0" encoding="utf-8"?>
<a:theme xmlns:a="http://schemas.openxmlformats.org/drawingml/2006/main" name="BKLT-0">
  <a:themeElements>
    <a:clrScheme name="Florist Brochure">
      <a:dk1>
        <a:sysClr val="windowText" lastClr="000000"/>
      </a:dk1>
      <a:lt1>
        <a:sysClr val="window" lastClr="FFFFFF"/>
      </a:lt1>
      <a:dk2>
        <a:srgbClr val="455F51"/>
      </a:dk2>
      <a:lt2>
        <a:srgbClr val="E2DFCC"/>
      </a:lt2>
      <a:accent1>
        <a:srgbClr val="99CB38"/>
      </a:accent1>
      <a:accent2>
        <a:srgbClr val="63A537"/>
      </a:accent2>
      <a:accent3>
        <a:srgbClr val="37A76F"/>
      </a:accent3>
      <a:accent4>
        <a:srgbClr val="FF3399"/>
      </a:accent4>
      <a:accent5>
        <a:srgbClr val="977B2D"/>
      </a:accent5>
      <a:accent6>
        <a:srgbClr val="7030A0"/>
      </a:accent6>
      <a:hlink>
        <a:srgbClr val="FFC000"/>
      </a:hlink>
      <a:folHlink>
        <a:srgbClr val="977B2D"/>
      </a:folHlink>
    </a:clrScheme>
    <a:fontScheme name="Century Gothic-Palatino Linotype">
      <a:majorFont>
        <a:latin typeface="Century Gothic" panose="020B0502020202020204"/>
        <a:ea typeface=""/>
        <a:cs typeface=""/>
        <a:font script="Jpan" typeface="HGｺﾞｼｯｸM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Palatino Linotype" panose="02040502050505030304"/>
        <a:ea typeface=""/>
        <a:cs typeface=""/>
        <a:font script="Grek" typeface="Cambria"/>
        <a:font script="Cyrl" typeface="Cambria"/>
        <a:font script="Jpan" typeface="HG創英ﾌﾟﾚｾﾞﾝｽEB"/>
        <a:font script="Hang" typeface="맑은 고딕"/>
        <a:font script="Hans" typeface="宋体"/>
        <a:font script="Hant" typeface="新細明體"/>
        <a:font script="Arab" typeface="Times New Roman"/>
        <a:font script="Hebr" typeface="Aharoni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3.xml><?xml version="1.0" encoding="utf-8"?>
<b:Sources xmlns:b="http://schemas.openxmlformats.org/officeDocument/2006/bibliography" SelectedStyle="\MLASeventhEditionOfficeOnline.xsl" StyleName="MLA" Version="7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9677210f24a1be23c92c90fd886aa0aa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60e05723c5c1908df1a1a4ebf11d344e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0AB3629F-31E0-4071-9524-E02FB42F9B8E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3.xml><?xml version="1.0" encoding="utf-8"?>
<ds:datastoreItem xmlns:ds="http://schemas.openxmlformats.org/officeDocument/2006/customXml" ds:itemID="{6EF554F1-1E8D-4CD1-8AF2-F2735B9BFCEE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F30E57DD-9541-4640-AB33-ACDEE406256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E9D88909-4749-4E95-876C-1507C1A3FBD7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Green floral booklet</Template>
  <TotalTime>0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2021-05-24T14:56:00Z</dcterms:created>
  <dcterms:modified xsi:type="dcterms:W3CDTF">2021-05-24T14:56:00Z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