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D691B" w14:textId="77777777" w:rsidR="005940E5" w:rsidRDefault="005940E5">
      <w:bookmarkStart w:id="0" w:name="_GoBack"/>
      <w:r>
        <w:rPr>
          <w:noProof/>
        </w:rPr>
        <mc:AlternateContent>
          <mc:Choice Requires="wpg">
            <w:drawing>
              <wp:inline distT="0" distB="0" distL="0" distR="0" wp14:anchorId="44EE59A9" wp14:editId="06F26FF4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1AB34" w14:textId="60C10D19" w:rsidR="005940E5" w:rsidRPr="00B52E95" w:rsidRDefault="00371677" w:rsidP="0016282D">
                              <w:pPr>
                                <w:pStyle w:val="Intro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B52E95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2020 Truma and ACS Symposium </w:t>
                              </w:r>
                            </w:p>
                            <w:p w14:paraId="69206999" w14:textId="3021B299" w:rsidR="00371677" w:rsidRPr="0016282D" w:rsidRDefault="00371677" w:rsidP="0016282D">
                              <w:pPr>
                                <w:pStyle w:val="Intro"/>
                              </w:pPr>
                              <w:r w:rsidRPr="00B52E95">
                                <w:rPr>
                                  <w:sz w:val="32"/>
                                  <w:szCs w:val="32"/>
                                </w:rPr>
                                <w:t>presents for NURSING</w:t>
                              </w:r>
                            </w:p>
                            <w:p w14:paraId="5151D0EB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4AC897EB" w14:textId="37EEEC1A" w:rsidR="00873417" w:rsidRPr="00371677" w:rsidRDefault="00371677" w:rsidP="0016282D">
                              <w:pPr>
                                <w:pStyle w:val="Title"/>
                              </w:pPr>
                              <w:r w:rsidRPr="00371677">
                                <w:rPr>
                                  <w:sz w:val="48"/>
                                  <w:szCs w:val="48"/>
                                </w:rPr>
                                <w:t>ImProving outcomes for patients with complex Care needs</w:t>
                              </w:r>
                            </w:p>
                            <w:p w14:paraId="0C78F654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78A2DA55" w14:textId="6CFF1828" w:rsidR="00B52E95" w:rsidRDefault="00B52E95" w:rsidP="0016282D">
                              <w:pPr>
                                <w:pStyle w:val="Subtitl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MCW - </w:t>
                              </w:r>
                              <w:r w:rsidRPr="00B52E95">
                                <w:rPr>
                                  <w:sz w:val="28"/>
                                  <w:szCs w:val="28"/>
                                </w:rPr>
                                <w:t>kerrigan AuDitorium</w:t>
                              </w:r>
                            </w:p>
                            <w:p w14:paraId="5895B883" w14:textId="6E87512C" w:rsidR="00374F5F" w:rsidRPr="00873417" w:rsidRDefault="00B52E95" w:rsidP="00B52E95">
                              <w:pPr>
                                <w:pStyle w:val="Subtitle"/>
                                <w:rPr>
                                  <w:caps w:val="0"/>
                                  <w:spacing w:val="30"/>
                                  <w:sz w:val="28"/>
                                </w:rPr>
                              </w:pPr>
                              <w:r w:rsidRPr="00B52E9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74F5F" w:rsidRPr="00873417">
                                <w:rPr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02D45408" w14:textId="1C90D0DB" w:rsidR="00873417" w:rsidRDefault="00371677" w:rsidP="0016282D">
                              <w:pPr>
                                <w:pStyle w:val="Date"/>
                              </w:pPr>
                              <w:r>
                                <w:t>Monday, June 1</w:t>
                              </w:r>
                              <w:r w:rsidR="00B52E95" w:rsidRPr="00B52E95">
                                <w:rPr>
                                  <w:sz w:val="24"/>
                                  <w:szCs w:val="24"/>
                                </w:rPr>
                                <w:t>st</w:t>
                              </w:r>
                              <w:r>
                                <w:t>, 2020</w:t>
                              </w:r>
                            </w:p>
                            <w:p w14:paraId="26A8739A" w14:textId="1B432F7A" w:rsidR="00873417" w:rsidRPr="00873417" w:rsidRDefault="00371677" w:rsidP="0016282D">
                              <w:pPr>
                                <w:pStyle w:val="Time"/>
                              </w:pPr>
                              <w:r>
                                <w:t xml:space="preserve">0800-1600 </w:t>
                              </w:r>
                            </w:p>
                            <w:sdt>
                              <w:sdtPr>
                                <w:id w:val="-1072195456"/>
                                <w:placeholder>
                                  <w:docPart w:val="2BA1A890FB674398A920310D4BCAF92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767935F" w14:textId="77777777" w:rsidR="00134402" w:rsidRDefault="00134402" w:rsidP="0016282D">
                                  <w:pPr>
                                    <w:pStyle w:val="Location"/>
                                  </w:pPr>
                                  <w:r>
                                    <w:t>LOCATION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BABF719779F8459A8F3AAEB0B6F41DF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B8D6560" w14:textId="77777777" w:rsidR="00873417" w:rsidRPr="00134402" w:rsidRDefault="00134402" w:rsidP="0016282D">
                                  <w:pPr>
                                    <w:pStyle w:val="Location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t>Address, City, St Zip Code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E59A9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6B41AB34" w14:textId="60C10D19" w:rsidR="005940E5" w:rsidRPr="00B52E95" w:rsidRDefault="00371677" w:rsidP="0016282D">
                        <w:pPr>
                          <w:pStyle w:val="Intro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B52E95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2020 Truma and ACS Symposium </w:t>
                        </w:r>
                      </w:p>
                      <w:p w14:paraId="69206999" w14:textId="3021B299" w:rsidR="00371677" w:rsidRPr="0016282D" w:rsidRDefault="00371677" w:rsidP="0016282D">
                        <w:pPr>
                          <w:pStyle w:val="Intro"/>
                        </w:pPr>
                        <w:r w:rsidRPr="00B52E95">
                          <w:rPr>
                            <w:sz w:val="32"/>
                            <w:szCs w:val="32"/>
                          </w:rPr>
                          <w:t>presents for NURSING</w:t>
                        </w:r>
                      </w:p>
                      <w:p w14:paraId="5151D0EB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4AC897EB" w14:textId="37EEEC1A" w:rsidR="00873417" w:rsidRPr="00371677" w:rsidRDefault="00371677" w:rsidP="0016282D">
                        <w:pPr>
                          <w:pStyle w:val="Title"/>
                        </w:pPr>
                        <w:r w:rsidRPr="00371677">
                          <w:rPr>
                            <w:sz w:val="48"/>
                            <w:szCs w:val="48"/>
                          </w:rPr>
                          <w:t>ImProving outcomes for patients with complex Care needs</w:t>
                        </w:r>
                      </w:p>
                      <w:p w14:paraId="0C78F654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78A2DA55" w14:textId="6CFF1828" w:rsidR="00B52E95" w:rsidRDefault="00B52E95" w:rsidP="0016282D">
                        <w:pPr>
                          <w:pStyle w:val="Subtitl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MCW - </w:t>
                        </w:r>
                        <w:r w:rsidRPr="00B52E95">
                          <w:rPr>
                            <w:sz w:val="28"/>
                            <w:szCs w:val="28"/>
                          </w:rPr>
                          <w:t>kerrigan AuDitorium</w:t>
                        </w:r>
                      </w:p>
                      <w:p w14:paraId="5895B883" w14:textId="6E87512C" w:rsidR="00374F5F" w:rsidRPr="00873417" w:rsidRDefault="00B52E95" w:rsidP="00B52E95">
                        <w:pPr>
                          <w:pStyle w:val="Subtitle"/>
                          <w:rPr>
                            <w:caps w:val="0"/>
                            <w:spacing w:val="30"/>
                            <w:sz w:val="28"/>
                          </w:rPr>
                        </w:pPr>
                        <w:r w:rsidRPr="00B52E9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374F5F" w:rsidRPr="00873417">
                          <w:rPr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02D45408" w14:textId="1C90D0DB" w:rsidR="00873417" w:rsidRDefault="00371677" w:rsidP="0016282D">
                        <w:pPr>
                          <w:pStyle w:val="Date"/>
                        </w:pPr>
                        <w:r>
                          <w:t>Monday, June 1</w:t>
                        </w:r>
                        <w:r w:rsidR="00B52E95" w:rsidRPr="00B52E95">
                          <w:rPr>
                            <w:sz w:val="24"/>
                            <w:szCs w:val="24"/>
                          </w:rPr>
                          <w:t>st</w:t>
                        </w:r>
                        <w:r>
                          <w:t>, 2020</w:t>
                        </w:r>
                      </w:p>
                      <w:p w14:paraId="26A8739A" w14:textId="1B432F7A" w:rsidR="00873417" w:rsidRPr="00873417" w:rsidRDefault="00371677" w:rsidP="0016282D">
                        <w:pPr>
                          <w:pStyle w:val="Time"/>
                        </w:pPr>
                        <w:r>
                          <w:t xml:space="preserve">0800-1600 </w:t>
                        </w:r>
                      </w:p>
                      <w:sdt>
                        <w:sdtPr>
                          <w:id w:val="-1072195456"/>
                          <w:placeholder>
                            <w:docPart w:val="2BA1A890FB674398A920310D4BCAF92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767935F" w14:textId="77777777" w:rsidR="00134402" w:rsidRDefault="00134402" w:rsidP="0016282D">
                            <w:pPr>
                              <w:pStyle w:val="Location"/>
                            </w:pPr>
                            <w:r>
                              <w:t>LOCATION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BABF719779F8459A8F3AAEB0B6F41DF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B8D6560" w14:textId="77777777" w:rsidR="00873417" w:rsidRPr="00134402" w:rsidRDefault="00134402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 w:rsidRPr="00134402">
                              <w:t>Address, City, St Zip Code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:rsidRPr="00BC44D9" w14:paraId="44655B70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3B2914BF" w14:textId="77777777" w:rsidR="008230A9" w:rsidRPr="00BC44D9" w:rsidRDefault="00B52E95" w:rsidP="00B52E95">
            <w:pPr>
              <w:rPr>
                <w:sz w:val="32"/>
                <w:szCs w:val="32"/>
              </w:rPr>
            </w:pPr>
            <w:r w:rsidRPr="00BC44D9">
              <w:rPr>
                <w:b/>
                <w:bCs/>
                <w:sz w:val="32"/>
                <w:szCs w:val="32"/>
              </w:rPr>
              <w:t>Purpose of Activity:</w:t>
            </w:r>
            <w:r w:rsidRPr="00BC44D9">
              <w:rPr>
                <w:sz w:val="32"/>
                <w:szCs w:val="32"/>
              </w:rPr>
              <w:t xml:space="preserve"> Provide </w:t>
            </w:r>
            <w:r w:rsidR="008230A9" w:rsidRPr="00BC44D9">
              <w:rPr>
                <w:sz w:val="32"/>
                <w:szCs w:val="32"/>
              </w:rPr>
              <w:t>s</w:t>
            </w:r>
            <w:r w:rsidRPr="00BC44D9">
              <w:rPr>
                <w:sz w:val="32"/>
                <w:szCs w:val="32"/>
              </w:rPr>
              <w:t xml:space="preserve">taff </w:t>
            </w:r>
            <w:r w:rsidR="008230A9" w:rsidRPr="00BC44D9">
              <w:rPr>
                <w:sz w:val="32"/>
                <w:szCs w:val="32"/>
              </w:rPr>
              <w:t>n</w:t>
            </w:r>
            <w:r w:rsidRPr="00BC44D9">
              <w:rPr>
                <w:sz w:val="32"/>
                <w:szCs w:val="32"/>
              </w:rPr>
              <w:t xml:space="preserve">urses with </w:t>
            </w:r>
            <w:r w:rsidR="008230A9" w:rsidRPr="00BC44D9">
              <w:rPr>
                <w:sz w:val="32"/>
                <w:szCs w:val="32"/>
              </w:rPr>
              <w:t>new resources and improve knowledge for complex patients and wellness.</w:t>
            </w:r>
          </w:p>
          <w:p w14:paraId="5E0D3A7E" w14:textId="501C60E8" w:rsidR="00B617C9" w:rsidRPr="00BC44D9" w:rsidRDefault="008230A9" w:rsidP="00B52E95">
            <w:pPr>
              <w:rPr>
                <w:sz w:val="32"/>
                <w:szCs w:val="32"/>
              </w:rPr>
            </w:pPr>
            <w:r w:rsidRPr="00BC44D9">
              <w:rPr>
                <w:b/>
                <w:bCs/>
                <w:sz w:val="32"/>
                <w:szCs w:val="32"/>
              </w:rPr>
              <w:t>Topics:</w:t>
            </w:r>
            <w:r w:rsidRPr="00BC44D9">
              <w:rPr>
                <w:sz w:val="32"/>
                <w:szCs w:val="32"/>
              </w:rPr>
              <w:t xml:space="preserve"> p</w:t>
            </w:r>
            <w:r w:rsidR="00B52E95" w:rsidRPr="00BC44D9">
              <w:rPr>
                <w:sz w:val="32"/>
                <w:szCs w:val="32"/>
              </w:rPr>
              <w:t>harmacy updates,</w:t>
            </w:r>
            <w:r w:rsidRPr="00BC44D9">
              <w:rPr>
                <w:sz w:val="32"/>
                <w:szCs w:val="32"/>
              </w:rPr>
              <w:t xml:space="preserve"> continuing education on </w:t>
            </w:r>
            <w:r w:rsidR="00B52E95" w:rsidRPr="00BC44D9">
              <w:rPr>
                <w:sz w:val="32"/>
                <w:szCs w:val="32"/>
              </w:rPr>
              <w:t>imaging, complex wound management</w:t>
            </w:r>
            <w:r w:rsidRPr="00BC44D9">
              <w:rPr>
                <w:sz w:val="32"/>
                <w:szCs w:val="32"/>
              </w:rPr>
              <w:t xml:space="preserve">, and </w:t>
            </w:r>
            <w:r w:rsidR="00B52E95" w:rsidRPr="00BC44D9">
              <w:rPr>
                <w:sz w:val="32"/>
                <w:szCs w:val="32"/>
              </w:rPr>
              <w:t>strategies</w:t>
            </w:r>
            <w:r w:rsidRPr="00BC44D9">
              <w:rPr>
                <w:sz w:val="32"/>
                <w:szCs w:val="32"/>
              </w:rPr>
              <w:t xml:space="preserve"> to combat</w:t>
            </w:r>
            <w:r w:rsidR="00B52E95" w:rsidRPr="00BC44D9">
              <w:rPr>
                <w:sz w:val="32"/>
                <w:szCs w:val="32"/>
              </w:rPr>
              <w:t xml:space="preserve"> </w:t>
            </w:r>
            <w:r w:rsidRPr="00BC44D9">
              <w:rPr>
                <w:sz w:val="32"/>
                <w:szCs w:val="32"/>
              </w:rPr>
              <w:t>p</w:t>
            </w:r>
            <w:r w:rsidR="00B52E95" w:rsidRPr="00BC44D9">
              <w:rPr>
                <w:sz w:val="32"/>
                <w:szCs w:val="32"/>
              </w:rPr>
              <w:t>rovider burnout, wellness and safety</w:t>
            </w:r>
            <w:r w:rsidRPr="00BC44D9">
              <w:rPr>
                <w:sz w:val="32"/>
                <w:szCs w:val="32"/>
              </w:rPr>
              <w:t>.</w:t>
            </w:r>
          </w:p>
          <w:p w14:paraId="4E478EAB" w14:textId="6BBE8370" w:rsidR="00B52E95" w:rsidRDefault="00B52E95" w:rsidP="00B52E95">
            <w:r w:rsidRPr="00BC44D9">
              <w:rPr>
                <w:b/>
                <w:bCs/>
                <w:sz w:val="32"/>
                <w:szCs w:val="32"/>
              </w:rPr>
              <w:t xml:space="preserve">Target Audience: </w:t>
            </w:r>
            <w:r w:rsidRPr="00BC44D9">
              <w:rPr>
                <w:sz w:val="32"/>
                <w:szCs w:val="32"/>
              </w:rPr>
              <w:t xml:space="preserve">Registered Nurses caring for Acute Care Surgery and </w:t>
            </w:r>
            <w:r w:rsidR="008230A9" w:rsidRPr="00BC44D9">
              <w:rPr>
                <w:sz w:val="32"/>
                <w:szCs w:val="32"/>
              </w:rPr>
              <w:t>T</w:t>
            </w:r>
            <w:r w:rsidRPr="00BC44D9">
              <w:rPr>
                <w:sz w:val="32"/>
                <w:szCs w:val="32"/>
              </w:rPr>
              <w:t xml:space="preserve">rauma </w:t>
            </w:r>
            <w:r w:rsidR="008230A9" w:rsidRPr="00BC44D9">
              <w:rPr>
                <w:sz w:val="32"/>
                <w:szCs w:val="32"/>
              </w:rPr>
              <w:t>p</w:t>
            </w:r>
            <w:r w:rsidRPr="00BC44D9">
              <w:rPr>
                <w:sz w:val="32"/>
                <w:szCs w:val="32"/>
              </w:rPr>
              <w:t>atients</w:t>
            </w:r>
            <w:r w:rsidR="008230A9" w:rsidRPr="00BC44D9">
              <w:rPr>
                <w:sz w:val="32"/>
                <w:szCs w:val="32"/>
              </w:rPr>
              <w:t xml:space="preserve"> </w:t>
            </w:r>
            <w:r w:rsidRPr="00BC44D9">
              <w:rPr>
                <w:sz w:val="32"/>
                <w:szCs w:val="32"/>
              </w:rPr>
              <w:t xml:space="preserve">or </w:t>
            </w:r>
            <w:r w:rsidR="008230A9" w:rsidRPr="00BC44D9">
              <w:rPr>
                <w:sz w:val="32"/>
                <w:szCs w:val="32"/>
              </w:rPr>
              <w:t xml:space="preserve">anyone </w:t>
            </w:r>
            <w:r w:rsidRPr="00BC44D9">
              <w:rPr>
                <w:sz w:val="32"/>
                <w:szCs w:val="32"/>
              </w:rPr>
              <w:t xml:space="preserve">interested in </w:t>
            </w:r>
            <w:r w:rsidR="008230A9" w:rsidRPr="00BC44D9">
              <w:rPr>
                <w:sz w:val="32"/>
                <w:szCs w:val="32"/>
              </w:rPr>
              <w:t>continuing education.</w:t>
            </w:r>
          </w:p>
        </w:tc>
        <w:tc>
          <w:tcPr>
            <w:tcW w:w="5040" w:type="dxa"/>
            <w:vAlign w:val="center"/>
          </w:tcPr>
          <w:p w14:paraId="3F059CCA" w14:textId="0ED95A77" w:rsidR="00BC44D9" w:rsidRPr="00BC44D9" w:rsidRDefault="008230A9" w:rsidP="00B617C9">
            <w:pPr>
              <w:pStyle w:val="ContactInfo"/>
              <w:spacing w:after="0"/>
            </w:pPr>
            <w:r w:rsidRPr="00BC44D9">
              <w:t>Registration is required</w:t>
            </w:r>
            <w:r w:rsidR="00BC44D9" w:rsidRPr="00BC44D9">
              <w:t xml:space="preserve">, </w:t>
            </w:r>
            <w:r w:rsidR="00BC44D9" w:rsidRPr="00BC44D9">
              <w:rPr>
                <w:i/>
                <w:iCs/>
              </w:rPr>
              <w:t xml:space="preserve">discounts available for attending full </w:t>
            </w:r>
            <w:proofErr w:type="gramStart"/>
            <w:r w:rsidR="00BC44D9" w:rsidRPr="00BC44D9">
              <w:rPr>
                <w:i/>
                <w:iCs/>
              </w:rPr>
              <w:t>3 day</w:t>
            </w:r>
            <w:proofErr w:type="gramEnd"/>
            <w:r w:rsidR="00BC44D9" w:rsidRPr="00BC44D9">
              <w:rPr>
                <w:i/>
                <w:iCs/>
              </w:rPr>
              <w:t xml:space="preserve"> symposium</w:t>
            </w:r>
            <w:r w:rsidR="00BC44D9" w:rsidRPr="00BC44D9">
              <w:t>.</w:t>
            </w:r>
          </w:p>
          <w:p w14:paraId="41BD181E" w14:textId="77777777" w:rsidR="00BC44D9" w:rsidRPr="00BC44D9" w:rsidRDefault="00BC44D9" w:rsidP="00B617C9">
            <w:pPr>
              <w:pStyle w:val="ContactInfo"/>
              <w:spacing w:after="0"/>
            </w:pPr>
          </w:p>
          <w:p w14:paraId="2A390433" w14:textId="211582CA" w:rsidR="00B617C9" w:rsidRPr="00BC44D9" w:rsidRDefault="008230A9" w:rsidP="00B617C9">
            <w:pPr>
              <w:pStyle w:val="ContactInfo"/>
              <w:spacing w:after="0"/>
            </w:pPr>
            <w:r w:rsidRPr="00BC44D9">
              <w:t>Nursing scholarships are available, please contact Laurie Hein</w:t>
            </w:r>
            <w:r w:rsidR="00BC44D9">
              <w:t xml:space="preserve"> 414.955.1733</w:t>
            </w:r>
            <w:r w:rsidRPr="00BC44D9">
              <w:t xml:space="preserve">. </w:t>
            </w:r>
            <w:r w:rsidR="00BC44D9" w:rsidRPr="00BC44D9">
              <w:t xml:space="preserve">To register </w:t>
            </w:r>
            <w:r w:rsidRPr="00BC44D9">
              <w:t>search</w:t>
            </w:r>
            <w:r w:rsidR="00BC44D9" w:rsidRPr="00BC44D9">
              <w:t xml:space="preserve"> </w:t>
            </w:r>
            <w:r w:rsidRPr="00BC44D9">
              <w:t>on ETHOS for “2020 Trauma and ACS Symposium”</w:t>
            </w:r>
            <w:r w:rsidR="00BC44D9">
              <w:t>.</w:t>
            </w:r>
          </w:p>
          <w:p w14:paraId="2FEDAB11" w14:textId="77777777" w:rsidR="00BC44D9" w:rsidRPr="00BC44D9" w:rsidRDefault="00BC44D9" w:rsidP="00B617C9">
            <w:pPr>
              <w:pStyle w:val="ContactInfo"/>
              <w:spacing w:after="0"/>
            </w:pPr>
          </w:p>
          <w:p w14:paraId="71F6C58E" w14:textId="77777777" w:rsidR="00BC44D9" w:rsidRPr="00BC44D9" w:rsidRDefault="00BC44D9" w:rsidP="00BC44D9">
            <w:pPr>
              <w:pStyle w:val="ContactInfo"/>
              <w:spacing w:after="0"/>
            </w:pPr>
            <w:r w:rsidRPr="00BC44D9">
              <w:t xml:space="preserve">Breakfast and lunch provided. </w:t>
            </w:r>
          </w:p>
          <w:p w14:paraId="408CBB35" w14:textId="77777777" w:rsidR="00BC44D9" w:rsidRPr="00BC44D9" w:rsidRDefault="00BC44D9" w:rsidP="00B617C9">
            <w:pPr>
              <w:pStyle w:val="ContactInfo"/>
              <w:spacing w:after="0"/>
            </w:pPr>
          </w:p>
          <w:p w14:paraId="6862D657" w14:textId="77777777" w:rsidR="00B617C9" w:rsidRPr="00BC44D9" w:rsidRDefault="00B617C9" w:rsidP="00B617C9">
            <w:pPr>
              <w:pStyle w:val="ContactInfo"/>
              <w:spacing w:after="120"/>
            </w:pPr>
            <w:r w:rsidRPr="00BC44D9">
              <w:rPr>
                <w:noProof/>
              </w:rPr>
              <mc:AlternateContent>
                <mc:Choice Requires="wps">
                  <w:drawing>
                    <wp:inline distT="0" distB="0" distL="0" distR="0" wp14:anchorId="1DBDA907" wp14:editId="100A2CAA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889032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32C5C230" w14:textId="3D462530" w:rsidR="00B617C9" w:rsidRPr="00BC44D9" w:rsidRDefault="008230A9" w:rsidP="00B617C9">
            <w:pPr>
              <w:pStyle w:val="ContactInfo"/>
              <w:spacing w:after="360"/>
            </w:pPr>
            <w:r w:rsidRPr="00BC44D9">
              <w:t>8 total Nursing contact hours</w:t>
            </w:r>
            <w:r w:rsidR="00BC44D9" w:rsidRPr="00BC44D9">
              <w:t>.</w:t>
            </w:r>
            <w:r w:rsidRPr="00BC44D9">
              <w:t xml:space="preserve"> 2</w:t>
            </w:r>
            <w:r w:rsidR="00BC44D9" w:rsidRPr="00BC44D9">
              <w:t>.2 of 8 hours are pharmacy contact hours awarded on completion of course evaluation</w:t>
            </w:r>
            <w:r w:rsidR="00BC44D9">
              <w:t>.</w:t>
            </w:r>
          </w:p>
          <w:p w14:paraId="67B78B92" w14:textId="77777777" w:rsidR="00B617C9" w:rsidRPr="00BC44D9" w:rsidRDefault="00B617C9" w:rsidP="00B617C9">
            <w:pPr>
              <w:pStyle w:val="ContactInfo"/>
              <w:rPr>
                <w:sz w:val="4"/>
                <w:szCs w:val="4"/>
              </w:rPr>
            </w:pPr>
            <w:r w:rsidRPr="00BC44D9">
              <w:rPr>
                <w:noProof/>
              </w:rPr>
              <mc:AlternateContent>
                <mc:Choice Requires="wps">
                  <w:drawing>
                    <wp:inline distT="0" distB="0" distL="0" distR="0" wp14:anchorId="7160354B" wp14:editId="12E97FA6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A78FDA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07723B9B" w14:textId="1BBD8CC6" w:rsidR="00B617C9" w:rsidRPr="00BC44D9" w:rsidRDefault="00BC44D9" w:rsidP="00B617C9">
            <w:pPr>
              <w:pStyle w:val="ContactInfo"/>
              <w:spacing w:after="0"/>
            </w:pPr>
            <w:r>
              <w:t>Parking in assigned location and in MCW visitors lot.</w:t>
            </w:r>
          </w:p>
        </w:tc>
      </w:tr>
    </w:tbl>
    <w:p w14:paraId="7F719F04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17F58" w14:textId="77777777" w:rsidR="00371677" w:rsidRDefault="00371677" w:rsidP="008B0818">
      <w:r>
        <w:separator/>
      </w:r>
    </w:p>
  </w:endnote>
  <w:endnote w:type="continuationSeparator" w:id="0">
    <w:p w14:paraId="45AC98C3" w14:textId="77777777" w:rsidR="00371677" w:rsidRDefault="00371677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80083C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2D175" w14:textId="77777777" w:rsidR="00371677" w:rsidRDefault="00371677" w:rsidP="008B0818">
      <w:r>
        <w:separator/>
      </w:r>
    </w:p>
  </w:footnote>
  <w:footnote w:type="continuationSeparator" w:id="0">
    <w:p w14:paraId="5F5AF8FB" w14:textId="77777777" w:rsidR="00371677" w:rsidRDefault="00371677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677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1677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230A9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52E95"/>
    <w:rsid w:val="00B617C9"/>
    <w:rsid w:val="00B87D53"/>
    <w:rsid w:val="00B90655"/>
    <w:rsid w:val="00BC44D9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79A5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ders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A1A890FB674398A920310D4BCAF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C6FC5-4A2B-45A6-8436-C679128F0B6A}"/>
      </w:docPartPr>
      <w:docPartBody>
        <w:p w:rsidR="00000000" w:rsidRDefault="00216EBC">
          <w:pPr>
            <w:pStyle w:val="2BA1A890FB674398A920310D4BCAF924"/>
          </w:pPr>
          <w:r>
            <w:t>LOCATION</w:t>
          </w:r>
        </w:p>
      </w:docPartBody>
    </w:docPart>
    <w:docPart>
      <w:docPartPr>
        <w:name w:val="BABF719779F8459A8F3AAEB0B6F41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D4C5C-FB65-42BB-B1FF-9A1A19327797}"/>
      </w:docPartPr>
      <w:docPartBody>
        <w:p w:rsidR="00000000" w:rsidRDefault="00216EBC">
          <w:pPr>
            <w:pStyle w:val="BABF719779F8459A8F3AAEB0B6F41DF6"/>
          </w:pPr>
          <w:r w:rsidRPr="00134402">
            <w:t>Address, 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0603615AE18C4870BCC6539B6F64295D">
    <w:name w:val="0603615AE18C4870BCC6539B6F64295D"/>
  </w:style>
  <w:style w:type="paragraph" w:customStyle="1" w:styleId="7858604FEF1245CCB599BAF182BFA068">
    <w:name w:val="7858604FEF1245CCB599BAF182BFA068"/>
  </w:style>
  <w:style w:type="paragraph" w:customStyle="1" w:styleId="2392DE062D1842B1975A9AFC9BAFB608">
    <w:name w:val="2392DE062D1842B1975A9AFC9BAFB608"/>
  </w:style>
  <w:style w:type="paragraph" w:customStyle="1" w:styleId="33755C4472094DBA9D4F5599E3745E1E">
    <w:name w:val="33755C4472094DBA9D4F5599E3745E1E"/>
  </w:style>
  <w:style w:type="paragraph" w:customStyle="1" w:styleId="CC5DB1B3969D4956A54D395256ACEA35">
    <w:name w:val="CC5DB1B3969D4956A54D395256ACEA35"/>
  </w:style>
  <w:style w:type="paragraph" w:styleId="Title">
    <w:name w:val="Title"/>
    <w:basedOn w:val="Normal"/>
    <w:link w:val="TitleChar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A39ACC281044237A2178E34F2923667">
    <w:name w:val="BA39ACC281044237A2178E34F2923667"/>
  </w:style>
  <w:style w:type="paragraph" w:styleId="Subtitle">
    <w:name w:val="Subtitle"/>
    <w:basedOn w:val="Normal"/>
    <w:link w:val="SubtitleChar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4FCC0E19CCB4F319902812B89A9E331">
    <w:name w:val="04FCC0E19CCB4F319902812B89A9E331"/>
  </w:style>
  <w:style w:type="paragraph" w:styleId="Date">
    <w:name w:val="Date"/>
    <w:basedOn w:val="Normal"/>
    <w:link w:val="DateChar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1696C678D27447968324F825C86570C9">
    <w:name w:val="1696C678D27447968324F825C86570C9"/>
  </w:style>
  <w:style w:type="paragraph" w:customStyle="1" w:styleId="8B370E16CF70427AB0128B1A0B18A1B3">
    <w:name w:val="8B370E16CF70427AB0128B1A0B18A1B3"/>
  </w:style>
  <w:style w:type="paragraph" w:customStyle="1" w:styleId="2BA1A890FB674398A920310D4BCAF924">
    <w:name w:val="2BA1A890FB674398A920310D4BCAF924"/>
  </w:style>
  <w:style w:type="paragraph" w:customStyle="1" w:styleId="BABF719779F8459A8F3AAEB0B6F41DF6">
    <w:name w:val="BABF719779F8459A8F3AAEB0B6F41D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9adc3bf7-e936-42c2-9841-9ee93bbab52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F286D27A9114CA9D6F1ACF9F334F5" ma:contentTypeVersion="11" ma:contentTypeDescription="Create a new document." ma:contentTypeScope="" ma:versionID="6a76f51e5f22bf92802cc0377c6e2522">
  <xsd:schema xmlns:xsd="http://www.w3.org/2001/XMLSchema" xmlns:xs="http://www.w3.org/2001/XMLSchema" xmlns:p="http://schemas.microsoft.com/office/2006/metadata/properties" xmlns:ns3="9adc3bf7-e936-42c2-9841-9ee93bbab528" xmlns:ns4="2a5f8bc6-1594-4c83-afe3-9521f3663766" targetNamespace="http://schemas.microsoft.com/office/2006/metadata/properties" ma:root="true" ma:fieldsID="7b8bc4b5fe5b019ebf2faab84a4833e6" ns3:_="" ns4:_="">
    <xsd:import namespace="9adc3bf7-e936-42c2-9841-9ee93bbab528"/>
    <xsd:import namespace="2a5f8bc6-1594-4c83-afe3-9521f36637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c3bf7-e936-42c2-9841-9ee93bbab5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f8bc6-1594-4c83-afe3-9521f36637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a5f8bc6-1594-4c83-afe3-9521f3663766"/>
    <ds:schemaRef ds:uri="http://purl.org/dc/terms/"/>
    <ds:schemaRef ds:uri="9adc3bf7-e936-42c2-9841-9ee93bbab52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2DA79D-195E-495D-BFAA-AC1724FBB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c3bf7-e936-42c2-9841-9ee93bbab528"/>
    <ds:schemaRef ds:uri="2a5f8bc6-1594-4c83-afe3-9521f3663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7CCBD1-D31B-418C-940F-CB8EDB91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flyer.dotx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2020-02-01T19:47:00Z</dcterms:created>
  <dcterms:modified xsi:type="dcterms:W3CDTF">2020-02-01T20:27:00Z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0x01010045AF286D27A9114CA9D6F1ACF9F334F5</vt:lpwstr>
  </property>
</Properties>
</file>