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85" w:rsidRDefault="00840044" w:rsidP="00356AC3">
      <w:pPr>
        <w:pStyle w:val="address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26" type="#_x0000_t202" style="position:absolute;left:0;text-align:left;margin-left:0;margin-top:-46.5pt;width:462pt;height:64.45pt;flip:y;z-index:25165107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" filled="f" stroked="f">
            <v:textbox>
              <w:txbxContent>
                <w:p w:rsidR="00ED0685" w:rsidRPr="00827F7B" w:rsidRDefault="00627748" w:rsidP="00383038">
                  <w:pPr>
                    <w:pStyle w:val="headerlogo"/>
                  </w:pPr>
                  <w:r>
                    <w:t>20</w:t>
                  </w:r>
                  <w:r w:rsidR="00B67D44">
                    <w:t>20</w:t>
                  </w:r>
                  <w:r>
                    <w:t xml:space="preserve"> PAAOHN Annual State Conference – March </w:t>
                  </w:r>
                  <w:r w:rsidR="00B67D44">
                    <w:t>11-12, 2020</w:t>
                  </w:r>
                </w:p>
                <w:p w:rsidR="00ED0685" w:rsidRPr="00E02BCF" w:rsidRDefault="00ED0685" w:rsidP="008277BC">
                  <w:pPr>
                    <w:pStyle w:val="Subheadhere01"/>
                  </w:pPr>
                  <w:r w:rsidRPr="00E02BCF">
                    <w:t>SUBHEAD HERE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5" o:spid="_x0000_s1027" type="#_x0000_t202" style="position:absolute;left:0;text-align:left;margin-left:-48pt;margin-top:19.5pt;width:510.75pt;height:61.95pt;z-index:2516520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" filled="f" fillcolor="#cd4313" stroked="f" insetpen="t">
            <v:textbox inset="2.88pt,2.88pt,2.88pt,2.88pt">
              <w:txbxContent>
                <w:p w:rsidR="00ED0685" w:rsidRPr="00AE2303" w:rsidRDefault="00B67D44" w:rsidP="00383038">
                  <w:pPr>
                    <w:pStyle w:val="taglinequote"/>
                    <w:rPr>
                      <w:i/>
                      <w:sz w:val="48"/>
                      <w:szCs w:val="48"/>
                    </w:rPr>
                  </w:pPr>
                  <w:r>
                    <w:rPr>
                      <w:rStyle w:val="taglinequoteChar"/>
                      <w:sz w:val="48"/>
                      <w:szCs w:val="48"/>
                    </w:rPr>
                    <w:t>Clinical Approaches to Maximize Employee Health</w:t>
                  </w:r>
                </w:p>
                <w:p w:rsidR="00ED0685" w:rsidRPr="00827F7B" w:rsidRDefault="00ED0685" w:rsidP="00ED0685">
                  <w:pPr>
                    <w:widowControl w:val="0"/>
                    <w:rPr>
                      <w:i/>
                      <w:color w:val="FFFFFF"/>
                      <w:szCs w:val="34"/>
                      <w:lang/>
                    </w:rPr>
                  </w:pPr>
                </w:p>
              </w:txbxContent>
            </v:textbox>
          </v:shape>
        </w:pict>
      </w:r>
      <w:r w:rsidR="006A5E7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-918845</wp:posOffset>
            </wp:positionV>
            <wp:extent cx="7772400" cy="10058400"/>
            <wp:effectExtent l="0" t="0" r="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7" o:spid="_x0000_s1028" type="#_x0000_t202" style="position:absolute;left:0;text-align:left;margin-left:-49.95pt;margin-top:745.1pt;width:639pt;height:18pt;flip:y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" filled="f" stroked="f">
            <v:textbox>
              <w:txbxContent>
                <w:p w:rsidR="00ED0685" w:rsidRPr="005C1E5E" w:rsidRDefault="00ED0685" w:rsidP="00ED0685">
                  <w:pPr>
                    <w:jc w:val="right"/>
                    <w:rPr>
                      <w:rFonts w:ascii="45 Helvetica Light" w:hAnsi="45 Helvetica Light"/>
                      <w:color w:val="585747"/>
                      <w:sz w:val="20"/>
                    </w:rPr>
                  </w:pPr>
                  <w:r w:rsidRPr="005C1E5E">
                    <w:rPr>
                      <w:rFonts w:ascii="45 Helvetica Light" w:hAnsi="45 Helvetica Light"/>
                      <w:color w:val="585747"/>
                      <w:sz w:val="20"/>
                    </w:rPr>
                    <w:t>Enter Contact Information Here | 1127 Lombard Blvd.  San Francisco, CA 59802 | phone 555.555.5555 | fax 555.555.5555</w:t>
                  </w:r>
                </w:p>
              </w:txbxContent>
            </v:textbox>
          </v:shape>
        </w:pict>
      </w:r>
      <w:r w:rsidR="00EB36CF">
        <w:t xml:space="preserve"> </w:t>
      </w:r>
    </w:p>
    <w:p w:rsidR="00ED0685" w:rsidRDefault="00ED0685" w:rsidP="00ED0685">
      <w:r>
        <w:softHyphen/>
        <w:t xml:space="preserve">        </w:t>
      </w:r>
    </w:p>
    <w:p w:rsidR="00ED0685" w:rsidRDefault="00840044" w:rsidP="00356AC3">
      <w:pPr>
        <w:pStyle w:val="address"/>
      </w:pPr>
      <w:r>
        <w:rPr>
          <w:noProof/>
        </w:rPr>
        <w:pict>
          <v:shape id="Text Box 36" o:spid="_x0000_s1029" type="#_x0000_t202" style="position:absolute;left:0;text-align:left;margin-left:-77.05pt;margin-top:454.7pt;width:283.05pt;height:22.5pt;flip: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" filled="f" stroked="f">
            <v:textbox>
              <w:txbxContent>
                <w:p w:rsidR="00ED0685" w:rsidRPr="008277BC" w:rsidRDefault="00B16ED6" w:rsidP="008277BC">
                  <w:pPr>
                    <w:pStyle w:val="Subheadhere"/>
                  </w:pPr>
                  <w:r>
                    <w:t>Speakers</w:t>
                  </w:r>
                  <w:r w:rsidR="009D524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30" type="#_x0000_t202" style="position:absolute;left:0;text-align:left;margin-left:-77.25pt;margin-top:91.7pt;width:308.65pt;height:363pt;z-index:25165312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" filled="f" fillcolor="#cd4313" stroked="f" insetpen="t">
            <v:textbox inset="2.88pt,2.88pt,2.88pt,2.88pt">
              <w:txbxContent>
                <w:p w:rsidR="008E5A30" w:rsidRPr="0024201F" w:rsidRDefault="003258FA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B67D44" w:rsidRPr="0024201F">
                    <w:rPr>
                      <w:color w:val="auto"/>
                      <w:sz w:val="26"/>
                      <w:szCs w:val="26"/>
                    </w:rPr>
                    <w:t>Mental Health in the Occupational Health Setting</w:t>
                  </w: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 w:rsidRPr="0024201F">
                    <w:rPr>
                      <w:color w:val="auto"/>
                      <w:sz w:val="26"/>
                      <w:szCs w:val="26"/>
                    </w:rPr>
                    <w:t>Functional Capacity Nuts and Bolts</w:t>
                  </w: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24201F" w:rsidRDefault="00C266B6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 w:rsidRPr="0024201F">
                    <w:rPr>
                      <w:color w:val="auto"/>
                      <w:sz w:val="26"/>
                      <w:szCs w:val="26"/>
                    </w:rPr>
                    <w:t>Workplace Strategies to Reduce Interpersonal Conflict</w:t>
                  </w: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 w:rsidRPr="0024201F">
                    <w:rPr>
                      <w:color w:val="auto"/>
                      <w:sz w:val="26"/>
                      <w:szCs w:val="26"/>
                    </w:rPr>
                    <w:t>Veterans in the Workplace</w:t>
                  </w: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 w:rsidRPr="0024201F">
                    <w:rPr>
                      <w:color w:val="auto"/>
                      <w:sz w:val="26"/>
                      <w:szCs w:val="26"/>
                    </w:rPr>
                    <w:t>Travel Health</w:t>
                  </w: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24201F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 w:rsidRPr="0024201F">
                    <w:rPr>
                      <w:color w:val="auto"/>
                      <w:sz w:val="26"/>
                      <w:szCs w:val="26"/>
                    </w:rPr>
                    <w:t>What is in Your DNA?</w:t>
                  </w:r>
                </w:p>
                <w:p w:rsid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Civilian Response to Active Shooter Events</w:t>
                  </w:r>
                </w:p>
                <w:p w:rsid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Empowering the Occupational Health Nurse as a Business Partner</w:t>
                  </w:r>
                </w:p>
                <w:p w:rsid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</w:p>
                <w:p w:rsidR="00B67D44" w:rsidRPr="00B67D44" w:rsidRDefault="00B67D44" w:rsidP="00B67D44">
                  <w:pPr>
                    <w:pStyle w:val="BodyText2"/>
                    <w:spacing w:before="0" w:beforeAutospacing="0" w:line="240" w:lineRule="auto"/>
                    <w:contextualSpacing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Environment Assessment to Help Employees Manage Current and Future Health Risks</w:t>
                  </w:r>
                </w:p>
                <w:p w:rsidR="006A5E72" w:rsidRPr="008E5A30" w:rsidRDefault="006A5E72" w:rsidP="00F56061">
                  <w:pPr>
                    <w:pStyle w:val="BodyText2"/>
                    <w:spacing w:line="240" w:lineRule="auto"/>
                    <w:contextualSpacing/>
                    <w:rPr>
                      <w:sz w:val="28"/>
                      <w:szCs w:val="28"/>
                    </w:rPr>
                  </w:pPr>
                </w:p>
                <w:p w:rsidR="00F56061" w:rsidRPr="00383038" w:rsidRDefault="00F56061" w:rsidP="00F56061">
                  <w:pPr>
                    <w:pStyle w:val="BodyText2"/>
                    <w:spacing w:line="240" w:lineRule="auto"/>
                    <w:contextualSpacing/>
                  </w:pPr>
                </w:p>
                <w:p w:rsidR="00ED0685" w:rsidRPr="00383038" w:rsidRDefault="00ED0685" w:rsidP="00F56061">
                  <w:pPr>
                    <w:pStyle w:val="BodyText2"/>
                    <w:spacing w:line="240" w:lineRule="auto"/>
                    <w:contextualSpacing/>
                  </w:pPr>
                </w:p>
                <w:p w:rsidR="00ED0685" w:rsidRPr="00383038" w:rsidRDefault="00ED0685" w:rsidP="00F56061">
                  <w:pPr>
                    <w:pStyle w:val="BodyText2"/>
                    <w:spacing w:line="240" w:lineRule="auto"/>
                    <w:contextualSpacing/>
                  </w:pPr>
                </w:p>
                <w:p w:rsidR="00ED0685" w:rsidRPr="00383038" w:rsidRDefault="00ED0685" w:rsidP="00F56061">
                  <w:pPr>
                    <w:widowControl w:val="0"/>
                    <w:spacing w:before="100" w:beforeAutospacing="1"/>
                    <w:contextualSpacing/>
                    <w:rPr>
                      <w:rFonts w:ascii="Arial" w:hAnsi="Arial" w:cs="Arial"/>
                      <w:color w:val="585747"/>
                      <w:sz w:val="20"/>
                    </w:rPr>
                  </w:pPr>
                </w:p>
                <w:p w:rsidR="00ED0685" w:rsidRPr="00383038" w:rsidRDefault="00ED0685" w:rsidP="00F56061">
                  <w:pPr>
                    <w:widowControl w:val="0"/>
                    <w:spacing w:before="100" w:beforeAutospacing="1"/>
                    <w:contextualSpacing/>
                    <w:rPr>
                      <w:rFonts w:ascii="Arial" w:hAnsi="Arial" w:cs="Arial"/>
                      <w:color w:val="585747"/>
                      <w:sz w:val="20"/>
                    </w:rPr>
                  </w:pPr>
                </w:p>
                <w:p w:rsidR="00ED0685" w:rsidRPr="00383038" w:rsidRDefault="00ED0685" w:rsidP="00F56061">
                  <w:pPr>
                    <w:contextualSpacing/>
                    <w:rPr>
                      <w:rFonts w:ascii="Arial" w:hAnsi="Arial" w:cs="Arial"/>
                      <w:color w:val="585747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7" o:spid="_x0000_s1031" type="#_x0000_t202" style="position:absolute;left:0;text-align:left;margin-left:-75.45pt;margin-top:485.45pt;width:284.25pt;height:621pt;z-index:2516561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" filled="f" fillcolor="#cd4313" stroked="f" insetpen="t">
            <v:textbox inset="2.88pt,2.88pt,2.88pt,2.88pt">
              <w:txbxContent>
                <w:p w:rsidR="003258FA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Jill </w:t>
                  </w:r>
                  <w:proofErr w:type="spellStart"/>
                  <w:r>
                    <w:rPr>
                      <w:color w:val="auto"/>
                    </w:rPr>
                    <w:t>Yurchak</w:t>
                  </w:r>
                  <w:proofErr w:type="spellEnd"/>
                  <w:r>
                    <w:rPr>
                      <w:color w:val="auto"/>
                    </w:rPr>
                    <w:t>, MSN, COHN-S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Dennis A Martin, OTR/L, CHT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Laura Walters, PhD, RN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Crystal McFadden, LPC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Judge David Torrey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Attorney Kyle Black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Dr. Kimberly </w:t>
                  </w:r>
                  <w:proofErr w:type="spellStart"/>
                  <w:r>
                    <w:rPr>
                      <w:color w:val="auto"/>
                    </w:rPr>
                    <w:t>Subasic</w:t>
                  </w:r>
                  <w:proofErr w:type="spellEnd"/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James Decker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Amy Dailey, RN, MSN, COHN-S/CM, CHSP</w:t>
                  </w:r>
                </w:p>
                <w:p w:rsidR="00B67D44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Chad </w:t>
                  </w:r>
                  <w:proofErr w:type="spellStart"/>
                  <w:r>
                    <w:rPr>
                      <w:color w:val="auto"/>
                    </w:rPr>
                    <w:t>Rittle</w:t>
                  </w:r>
                  <w:proofErr w:type="spellEnd"/>
                  <w:r>
                    <w:rPr>
                      <w:color w:val="auto"/>
                    </w:rPr>
                    <w:t>, DNP, MPH, RN, FAAOHN</w:t>
                  </w:r>
                </w:p>
                <w:p w:rsidR="00B67D44" w:rsidRPr="003258FA" w:rsidRDefault="00B67D44" w:rsidP="00EE7F7C">
                  <w:pPr>
                    <w:pStyle w:val="BodyText2"/>
                    <w:spacing w:before="0" w:beforeAutospacing="0" w:line="240" w:lineRule="auto"/>
                    <w:rPr>
                      <w:color w:val="auto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9" o:spid="_x0000_s1032" type="#_x0000_t202" style="position:absolute;left:0;text-align:left;margin-left:229.95pt;margin-top:82.45pt;width:258.95pt;height:294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" fillcolor="silver" stroked="f">
            <v:textbox>
              <w:txbxContent>
                <w:p w:rsidR="00A31F01" w:rsidRPr="00A31F01" w:rsidRDefault="00A31F01" w:rsidP="00A31F01">
                  <w:pPr>
                    <w:jc w:val="center"/>
                    <w:rPr>
                      <w:b/>
                      <w:bCs/>
                      <w:noProof/>
                      <w:sz w:val="40"/>
                      <w:szCs w:val="40"/>
                    </w:rPr>
                  </w:pPr>
                  <w:r w:rsidRPr="00A31F01">
                    <w:rPr>
                      <w:b/>
                      <w:bCs/>
                      <w:noProof/>
                      <w:sz w:val="40"/>
                      <w:szCs w:val="40"/>
                    </w:rPr>
                    <w:t>Mohegan Sun Pocono</w:t>
                  </w:r>
                </w:p>
                <w:p w:rsidR="00A31F01" w:rsidRPr="00A31F01" w:rsidRDefault="00A31F01" w:rsidP="00A31F01">
                  <w:pPr>
                    <w:jc w:val="center"/>
                    <w:rPr>
                      <w:b/>
                      <w:bCs/>
                      <w:noProof/>
                      <w:sz w:val="40"/>
                      <w:szCs w:val="40"/>
                    </w:rPr>
                  </w:pPr>
                  <w:r w:rsidRPr="00A31F01">
                    <w:rPr>
                      <w:b/>
                      <w:bCs/>
                      <w:noProof/>
                      <w:sz w:val="40"/>
                      <w:szCs w:val="40"/>
                    </w:rPr>
                    <w:t>1280 Highway 315</w:t>
                  </w:r>
                </w:p>
                <w:p w:rsidR="00A31F01" w:rsidRPr="00A31F01" w:rsidRDefault="00A31F01" w:rsidP="00A31F01">
                  <w:pPr>
                    <w:jc w:val="center"/>
                    <w:rPr>
                      <w:b/>
                      <w:bCs/>
                      <w:noProof/>
                      <w:sz w:val="40"/>
                      <w:szCs w:val="40"/>
                    </w:rPr>
                  </w:pPr>
                  <w:r w:rsidRPr="00A31F01">
                    <w:rPr>
                      <w:b/>
                      <w:bCs/>
                      <w:noProof/>
                      <w:sz w:val="40"/>
                      <w:szCs w:val="40"/>
                    </w:rPr>
                    <w:t>Wilkes-Barre, Pennsylvania  18702</w:t>
                  </w:r>
                </w:p>
                <w:p w:rsidR="00A31F01" w:rsidRDefault="0024201F" w:rsidP="00A31F01">
                  <w:pPr>
                    <w:jc w:val="center"/>
                    <w:rPr>
                      <w:b/>
                      <w:bCs/>
                      <w:noProof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noProof/>
                      <w:sz w:val="40"/>
                      <w:szCs w:val="40"/>
                    </w:rPr>
                    <w:t>570-831-2100</w:t>
                  </w:r>
                </w:p>
                <w:p w:rsidR="0024201F" w:rsidRPr="00A31F01" w:rsidRDefault="0024201F" w:rsidP="00A31F01">
                  <w:pPr>
                    <w:jc w:val="center"/>
                    <w:rPr>
                      <w:b/>
                      <w:bCs/>
                      <w:noProof/>
                      <w:sz w:val="40"/>
                      <w:szCs w:val="40"/>
                    </w:rPr>
                  </w:pPr>
                  <w:r w:rsidRPr="0024201F">
                    <w:rPr>
                      <w:b/>
                      <w:bCs/>
                      <w:noProof/>
                      <w:sz w:val="40"/>
                      <w:szCs w:val="40"/>
                    </w:rPr>
                    <w:t>mohegansunpocono.com</w:t>
                  </w:r>
                </w:p>
                <w:p w:rsidR="00A31F01" w:rsidRDefault="00A31F01">
                  <w:pPr>
                    <w:rPr>
                      <w:noProof/>
                    </w:rPr>
                  </w:pPr>
                </w:p>
                <w:p w:rsidR="00ED0685" w:rsidRPr="002D7A67" w:rsidRDefault="00C07C49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2C0D1C">
                    <w:rPr>
                      <w:noProof/>
                    </w:rPr>
                    <w:t xml:space="preserve"> </w:t>
                  </w:r>
                </w:p>
                <w:p w:rsidR="00ED0685" w:rsidRPr="002D7A67" w:rsidRDefault="00A31F01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3250" cy="1676400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0685" w:rsidRPr="002D7A67" w:rsidRDefault="00350537">
                  <w:pPr>
                    <w:rPr>
                      <w:rFonts w:ascii="45 Helvetica Light" w:hAnsi="45 Helvetica Light"/>
                      <w:color w:val="FFFFEF"/>
                      <w:sz w:val="20"/>
                    </w:rPr>
                  </w:pPr>
                  <w:r>
                    <w:rPr>
                      <w:rFonts w:ascii="45 Helvetica Light" w:hAnsi="45 Helvetica Light"/>
                      <w:color w:val="FFFFEF"/>
                      <w:sz w:val="20"/>
                    </w:rPr>
                    <w:t xml:space="preserve"> </w:t>
                  </w:r>
                </w:p>
                <w:p w:rsidR="00ED0685" w:rsidRDefault="00ED0685"/>
              </w:txbxContent>
            </v:textbox>
          </v:shape>
        </w:pict>
      </w:r>
      <w:r>
        <w:rPr>
          <w:noProof/>
        </w:rPr>
        <w:pict>
          <v:shape id="Text Box 50" o:spid="_x0000_s1033" type="#_x0000_t202" style="position:absolute;left:0;text-align:left;margin-left:-71.25pt;margin-top:643.7pt;width:510.75pt;height:30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" filled="f" stroked="f">
            <v:textbox>
              <w:txbxContent>
                <w:p w:rsidR="00001E2D" w:rsidRPr="00C82F70" w:rsidRDefault="00001E2D" w:rsidP="00001E2D">
                  <w:pPr>
                    <w:pStyle w:val="address"/>
                    <w:jc w:val="center"/>
                  </w:pPr>
                  <w:r>
                    <w:t xml:space="preserve">          </w:t>
                  </w:r>
                  <w:r w:rsidR="005C2A20">
                    <w:t>Please c</w:t>
                  </w:r>
                  <w:r w:rsidR="00ED0685" w:rsidRPr="00C82F70">
                    <w:t xml:space="preserve">ontact </w:t>
                  </w:r>
                  <w:r w:rsidR="009209A7" w:rsidRPr="005C2A20">
                    <w:rPr>
                      <w:b/>
                    </w:rPr>
                    <w:t>Chad Rittle</w:t>
                  </w:r>
                  <w:r w:rsidR="00B86DC7">
                    <w:t xml:space="preserve"> at </w:t>
                  </w:r>
                  <w:hyperlink r:id="rId8" w:history="1">
                    <w:r w:rsidR="009209A7" w:rsidRPr="00EE0AF1">
                      <w:rPr>
                        <w:rStyle w:val="Hyperlink"/>
                      </w:rPr>
                      <w:t>rittle99@yahoo.com</w:t>
                    </w:r>
                  </w:hyperlink>
                  <w:r w:rsidR="00B86DC7">
                    <w:t xml:space="preserve"> </w:t>
                  </w:r>
                  <w:r w:rsidR="009209A7">
                    <w:t xml:space="preserve">or </w:t>
                  </w:r>
                  <w:r w:rsidR="00B86DC7">
                    <w:t>412</w:t>
                  </w:r>
                  <w:r w:rsidR="009D524A">
                    <w:t>-</w:t>
                  </w:r>
                  <w:r w:rsidR="009209A7">
                    <w:t>366-9716</w:t>
                  </w:r>
                  <w:r w:rsidR="009D524A">
                    <w:t xml:space="preserve"> </w:t>
                  </w:r>
                  <w:r w:rsidR="005C2A20">
                    <w:t xml:space="preserve">OR </w:t>
                  </w:r>
                  <w:r w:rsidR="00B67D44">
                    <w:t xml:space="preserve">Troy </w:t>
                  </w:r>
                  <w:proofErr w:type="spellStart"/>
                  <w:r w:rsidR="00B67D44">
                    <w:t>Burd</w:t>
                  </w:r>
                  <w:proofErr w:type="spellEnd"/>
                  <w:r w:rsidR="00B67D44">
                    <w:t xml:space="preserve"> at </w:t>
                  </w:r>
                  <w:hyperlink r:id="rId9" w:history="1">
                    <w:r w:rsidR="00B67D44" w:rsidRPr="00525E15">
                      <w:rPr>
                        <w:rStyle w:val="Hyperlink"/>
                      </w:rPr>
                      <w:t>ptburd449@embarqmail.com</w:t>
                    </w:r>
                  </w:hyperlink>
                  <w:r w:rsidR="00B67D44">
                    <w:t xml:space="preserve"> or 717-527-2340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34" type="#_x0000_t202" style="position:absolute;left:0;text-align:left;margin-left:-80.55pt;margin-top:70.2pt;width:284pt;height:22pt;flip:y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" filled="f" stroked="f">
            <v:textbox>
              <w:txbxContent>
                <w:p w:rsidR="00ED0685" w:rsidRPr="008277BC" w:rsidRDefault="006A5301" w:rsidP="008277BC">
                  <w:pPr>
                    <w:pStyle w:val="Subheadhere"/>
                  </w:pPr>
                  <w:r>
                    <w:t>Topics:</w:t>
                  </w:r>
                  <w:r w:rsidR="00ED0685" w:rsidRPr="008277BC">
                    <w:t xml:space="preserve"> </w:t>
                  </w:r>
                  <w:r w:rsidR="00ED0685" w:rsidRPr="008277BC"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5" type="#_x0000_t202" style="position:absolute;left:0;text-align:left;margin-left:234pt;margin-top:384.2pt;width:251.6pt;height:235.5pt;flip:y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" filled="f" stroked="f">
            <v:textbox>
              <w:txbxContent>
                <w:p w:rsidR="00ED0685" w:rsidRPr="00A672BA" w:rsidRDefault="004D0D75" w:rsidP="00383038">
                  <w:pPr>
                    <w:pStyle w:val="BodyText2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A672BA">
                    <w:rPr>
                      <w:b/>
                      <w:sz w:val="18"/>
                      <w:szCs w:val="18"/>
                    </w:rPr>
                    <w:t>Disclosure statement</w:t>
                  </w:r>
                </w:p>
                <w:p w:rsidR="004D0D75" w:rsidRPr="00A672BA" w:rsidRDefault="004D0D75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  <w:r w:rsidRPr="00A672BA">
                    <w:rPr>
                      <w:sz w:val="18"/>
                      <w:szCs w:val="18"/>
                    </w:rPr>
                    <w:t>There are no conflicts of interest affecting this continuing education activity</w:t>
                  </w:r>
                  <w:r w:rsidR="00B8265B" w:rsidRPr="00A672BA">
                    <w:rPr>
                      <w:sz w:val="18"/>
                      <w:szCs w:val="18"/>
                    </w:rPr>
                    <w:t xml:space="preserve">.  </w:t>
                  </w:r>
                  <w:r w:rsidRPr="00A672BA">
                    <w:rPr>
                      <w:sz w:val="18"/>
                      <w:szCs w:val="18"/>
                    </w:rPr>
                    <w:t>Participation will be verified by sign-in roster, completion of evaluation tool and completion of self</w:t>
                  </w:r>
                  <w:r w:rsidR="00A91572" w:rsidRPr="00A672BA">
                    <w:rPr>
                      <w:sz w:val="18"/>
                      <w:szCs w:val="18"/>
                    </w:rPr>
                    <w:t>- reported attendance verifica</w:t>
                  </w:r>
                  <w:r w:rsidRPr="00A672BA">
                    <w:rPr>
                      <w:sz w:val="18"/>
                      <w:szCs w:val="18"/>
                    </w:rPr>
                    <w:t>t</w:t>
                  </w:r>
                  <w:r w:rsidR="00A91572" w:rsidRPr="00A672BA">
                    <w:rPr>
                      <w:sz w:val="18"/>
                      <w:szCs w:val="18"/>
                    </w:rPr>
                    <w:t>i</w:t>
                  </w:r>
                  <w:r w:rsidRPr="00A672BA">
                    <w:rPr>
                      <w:sz w:val="18"/>
                      <w:szCs w:val="18"/>
                    </w:rPr>
                    <w:t>on forms</w:t>
                  </w:r>
                </w:p>
                <w:p w:rsidR="004D0D75" w:rsidRPr="00A672BA" w:rsidRDefault="004D0D75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  <w:r w:rsidRPr="00A672BA">
                    <w:rPr>
                      <w:sz w:val="18"/>
                      <w:szCs w:val="18"/>
                    </w:rPr>
                    <w:t>There is no commercial support for this activity</w:t>
                  </w:r>
                </w:p>
                <w:p w:rsidR="00A616C8" w:rsidRPr="00A672BA" w:rsidRDefault="004D0D75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  <w:r w:rsidRPr="00A672BA">
                    <w:rPr>
                      <w:sz w:val="18"/>
                      <w:szCs w:val="18"/>
                    </w:rPr>
                    <w:t>There is no implied endorsement of any commercial product by PAAOHN</w:t>
                  </w:r>
                </w:p>
                <w:p w:rsidR="00A616C8" w:rsidRPr="00A672BA" w:rsidRDefault="00A616C8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</w:p>
                <w:p w:rsidR="004D0D75" w:rsidRPr="00A672BA" w:rsidRDefault="004D0D75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  <w:r w:rsidRPr="00A672BA">
                    <w:rPr>
                      <w:sz w:val="18"/>
                      <w:szCs w:val="18"/>
                    </w:rPr>
                    <w:t>There is no discussion of off label uses of drugs as defined by the FDA</w:t>
                  </w:r>
                </w:p>
                <w:p w:rsidR="00A616C8" w:rsidRPr="00A672BA" w:rsidRDefault="00A616C8" w:rsidP="00383038">
                  <w:pPr>
                    <w:pStyle w:val="BodyText2"/>
                    <w:contextualSpacing/>
                    <w:rPr>
                      <w:sz w:val="18"/>
                      <w:szCs w:val="18"/>
                    </w:rPr>
                  </w:pPr>
                </w:p>
                <w:p w:rsidR="006A66F2" w:rsidRPr="00A672BA" w:rsidRDefault="006A66F2" w:rsidP="00383038">
                  <w:pPr>
                    <w:pStyle w:val="BodyText2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A672BA">
                    <w:rPr>
                      <w:b/>
                      <w:sz w:val="18"/>
                      <w:szCs w:val="18"/>
                    </w:rPr>
                    <w:t xml:space="preserve">This activity has been submitted to the </w:t>
                  </w:r>
                  <w:r w:rsidR="0063008C">
                    <w:rPr>
                      <w:b/>
                      <w:sz w:val="18"/>
                      <w:szCs w:val="18"/>
                    </w:rPr>
                    <w:t>Ohio Nurses Association</w:t>
                  </w:r>
                  <w:r w:rsidRPr="00A672BA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947203">
                    <w:rPr>
                      <w:b/>
                      <w:sz w:val="18"/>
                      <w:szCs w:val="18"/>
                    </w:rPr>
                    <w:t xml:space="preserve">(ONA) </w:t>
                  </w:r>
                  <w:bookmarkStart w:id="0" w:name="_GoBack"/>
                  <w:bookmarkEnd w:id="0"/>
                  <w:r w:rsidRPr="00A672BA">
                    <w:rPr>
                      <w:b/>
                      <w:sz w:val="18"/>
                      <w:szCs w:val="18"/>
                    </w:rPr>
                    <w:t xml:space="preserve">for approval to award contact hours. </w:t>
                  </w:r>
                  <w:r w:rsidR="0063008C">
                    <w:rPr>
                      <w:b/>
                      <w:sz w:val="18"/>
                      <w:szCs w:val="18"/>
                    </w:rPr>
                    <w:t>Ohio Nurses Association</w:t>
                  </w:r>
                  <w:r w:rsidRPr="00A672BA">
                    <w:rPr>
                      <w:b/>
                      <w:sz w:val="18"/>
                      <w:szCs w:val="18"/>
                    </w:rPr>
                    <w:t xml:space="preserve"> is an accredited approver of continuing education by the American Nurses Credentialing Centers Commission on Accreditation</w:t>
                  </w:r>
                </w:p>
                <w:p w:rsidR="004D0D75" w:rsidRPr="00827F7B" w:rsidRDefault="004D0D75" w:rsidP="00383038">
                  <w:pPr>
                    <w:pStyle w:val="BodyText2"/>
                    <w:rPr>
                      <w:color w:val="9D1C20"/>
                    </w:rPr>
                  </w:pPr>
                </w:p>
                <w:p w:rsidR="00ED0685" w:rsidRPr="00827F7B" w:rsidRDefault="00ED0685" w:rsidP="00383038">
                  <w:pPr>
                    <w:pStyle w:val="BodyText2"/>
                    <w:rPr>
                      <w:color w:val="9D1C20"/>
                    </w:rPr>
                  </w:pPr>
                </w:p>
                <w:p w:rsidR="00ED0685" w:rsidRPr="00827F7B" w:rsidRDefault="00ED0685" w:rsidP="00383038">
                  <w:pPr>
                    <w:pStyle w:val="BodyText2"/>
                    <w:rPr>
                      <w:color w:val="9D1C20"/>
                    </w:rPr>
                  </w:pPr>
                </w:p>
                <w:p w:rsidR="00ED0685" w:rsidRPr="00167CCA" w:rsidRDefault="00ED0685" w:rsidP="00383038">
                  <w:pPr>
                    <w:pStyle w:val="BodyText2"/>
                    <w:rPr>
                      <w:rFonts w:ascii="Helvetica Light" w:hAnsi="Helvetica Light"/>
                      <w:caps/>
                      <w:color w:val="9D1C20"/>
                      <w:sz w:val="28"/>
                    </w:rPr>
                  </w:pPr>
                </w:p>
              </w:txbxContent>
            </v:textbox>
          </v:shape>
        </w:pict>
      </w:r>
      <w:r w:rsidR="00ED0685">
        <w:br w:type="page"/>
      </w:r>
      <w:r>
        <w:rPr>
          <w:noProof/>
        </w:rPr>
        <w:lastRenderedPageBreak/>
        <w:pict>
          <v:shape id="Text Box 47" o:spid="_x0000_s1036" type="#_x0000_t202" style="position:absolute;left:0;text-align:left;margin-left:225pt;margin-top:137.25pt;width:236.8pt;height:521.25pt;z-index:2516633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" filled="f" fillcolor="#cd4313" stroked="f" insetpen="t">
            <v:textbox inset="2.88pt,2.88pt,2.88pt,2.88pt">
              <w:txbxContent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Name</w:t>
                  </w:r>
                  <w:r w:rsidR="004D0D75">
                    <w:t xml:space="preserve"> _____________________________</w:t>
                  </w:r>
                </w:p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Credentials</w:t>
                  </w:r>
                  <w:r w:rsidR="004D0D75">
                    <w:t xml:space="preserve"> _________________________</w:t>
                  </w:r>
                </w:p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Email</w:t>
                  </w:r>
                  <w:r w:rsidR="004D0D75">
                    <w:t xml:space="preserve"> ______________________________</w:t>
                  </w:r>
                </w:p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Local Chapter</w:t>
                  </w:r>
                  <w:r w:rsidR="004D0D75">
                    <w:t xml:space="preserve"> _______________________</w:t>
                  </w:r>
                </w:p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Company</w:t>
                  </w:r>
                  <w:r w:rsidR="004D0D75">
                    <w:t xml:space="preserve"> __________________________</w:t>
                  </w:r>
                </w:p>
                <w:p w:rsidR="00B16ED6" w:rsidRDefault="00B16ED6" w:rsidP="008277BC">
                  <w:pPr>
                    <w:pStyle w:val="BodyText2"/>
                    <w:spacing w:line="360" w:lineRule="auto"/>
                  </w:pPr>
                  <w:r>
                    <w:t>Address</w:t>
                  </w:r>
                  <w:r w:rsidR="004D0D75">
                    <w:t xml:space="preserve"> ____________________________</w:t>
                  </w:r>
                </w:p>
                <w:p w:rsidR="00B16ED6" w:rsidRPr="008277BC" w:rsidRDefault="00B16ED6" w:rsidP="00B16ED6">
                  <w:pPr>
                    <w:pStyle w:val="BodyText2"/>
                    <w:spacing w:line="360" w:lineRule="auto"/>
                  </w:pPr>
                  <w:r>
                    <w:t xml:space="preserve">Phone   </w:t>
                  </w:r>
                  <w:r w:rsidR="004D0D75">
                    <w:t>____________</w:t>
                  </w:r>
                  <w:r>
                    <w:t>FAX</w:t>
                  </w:r>
                  <w:r w:rsidR="004D0D75">
                    <w:t>_____________</w:t>
                  </w:r>
                </w:p>
                <w:p w:rsidR="00FC5954" w:rsidRDefault="00BF6B83" w:rsidP="00800CA0">
                  <w:pPr>
                    <w:pStyle w:val="BodyText2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REGISTRASTION </w:t>
                  </w:r>
                  <w:r w:rsidR="009D524A" w:rsidRPr="004D0D75">
                    <w:rPr>
                      <w:b/>
                    </w:rPr>
                    <w:t xml:space="preserve">FEES </w:t>
                  </w:r>
                </w:p>
                <w:p w:rsidR="009D524A" w:rsidRDefault="009D524A" w:rsidP="00800CA0">
                  <w:pPr>
                    <w:pStyle w:val="BodyText2"/>
                    <w:spacing w:line="240" w:lineRule="auto"/>
                  </w:pPr>
                  <w:r>
                    <w:t>___ $30</w:t>
                  </w:r>
                  <w:r w:rsidR="00614297">
                    <w:t xml:space="preserve">0.00 </w:t>
                  </w:r>
                  <w:r w:rsidR="0052426D">
                    <w:t>for Full Conference</w:t>
                  </w:r>
                </w:p>
                <w:p w:rsidR="009D524A" w:rsidRDefault="00614297" w:rsidP="00800CA0">
                  <w:pPr>
                    <w:pStyle w:val="BodyText2"/>
                    <w:spacing w:line="240" w:lineRule="auto"/>
                  </w:pPr>
                  <w:r>
                    <w:t>____ $100.00 Student Registrati</w:t>
                  </w:r>
                  <w:r w:rsidR="00C266B6">
                    <w:t>on</w:t>
                  </w:r>
                </w:p>
                <w:p w:rsidR="009D524A" w:rsidRDefault="009D524A" w:rsidP="00800CA0">
                  <w:pPr>
                    <w:pStyle w:val="BodyText2"/>
                    <w:spacing w:line="240" w:lineRule="auto"/>
                  </w:pPr>
                  <w:r>
                    <w:t>____</w:t>
                  </w:r>
                  <w:r w:rsidR="00614297">
                    <w:t xml:space="preserve"> $350.00 NON member </w:t>
                  </w:r>
                </w:p>
                <w:p w:rsidR="009D524A" w:rsidRDefault="009D524A" w:rsidP="00800CA0">
                  <w:pPr>
                    <w:pStyle w:val="BodyText2"/>
                    <w:spacing w:line="240" w:lineRule="auto"/>
                  </w:pPr>
                  <w:r>
                    <w:t>____ One Day Fee –</w:t>
                  </w:r>
                  <w:r w:rsidR="0052426D">
                    <w:t>$150.00 each day</w:t>
                  </w:r>
                </w:p>
                <w:p w:rsidR="00514FDB" w:rsidRPr="0063008C" w:rsidRDefault="0063008C" w:rsidP="008277BC">
                  <w:pPr>
                    <w:pStyle w:val="BodyText2"/>
                    <w:spacing w:line="360" w:lineRule="auto"/>
                    <w:rPr>
                      <w:b/>
                      <w:color w:val="FF0000"/>
                    </w:rPr>
                  </w:pPr>
                  <w:r w:rsidRPr="0063008C">
                    <w:rPr>
                      <w:b/>
                      <w:color w:val="FF0000"/>
                    </w:rPr>
                    <w:t>To register for the room – no later than 3/10/2020, please use this link:</w:t>
                  </w:r>
                </w:p>
                <w:p w:rsidR="0063008C" w:rsidRPr="009D524A" w:rsidRDefault="00840044" w:rsidP="008277BC">
                  <w:pPr>
                    <w:pStyle w:val="BodyText2"/>
                    <w:spacing w:line="360" w:lineRule="auto"/>
                    <w:rPr>
                      <w:b/>
                    </w:rPr>
                  </w:pPr>
                  <w:hyperlink r:id="rId10" w:tgtFrame="_blank" w:history="1">
                    <w:r w:rsidR="0063008C" w:rsidRPr="0063008C">
                      <w:rPr>
                        <w:rStyle w:val="Hyperlink"/>
                        <w:b/>
                        <w:color w:val="FF0000"/>
                        <w:sz w:val="18"/>
                        <w:szCs w:val="18"/>
                        <w:shd w:val="clear" w:color="auto" w:fill="F2F2F2"/>
                      </w:rPr>
                      <w:t>https://book.passkey.com/go/PEN320</w:t>
                    </w:r>
                  </w:hyperlink>
                </w:p>
                <w:p w:rsidR="00090037" w:rsidRDefault="00090037" w:rsidP="008277BC">
                  <w:pPr>
                    <w:pStyle w:val="BodyText2"/>
                    <w:spacing w:line="360" w:lineRule="auto"/>
                  </w:pPr>
                  <w:r>
                    <w:t>For more information, the Agenda of Speakers as well as full details of available awards and grants, please see our website below:</w:t>
                  </w:r>
                </w:p>
                <w:p w:rsidR="009D524A" w:rsidRPr="00090037" w:rsidRDefault="00090037" w:rsidP="008277BC">
                  <w:pPr>
                    <w:pStyle w:val="BodyText2"/>
                    <w:spacing w:line="360" w:lineRule="auto"/>
                    <w:rPr>
                      <w:sz w:val="28"/>
                      <w:szCs w:val="28"/>
                    </w:rPr>
                  </w:pPr>
                  <w:r w:rsidRPr="00090037">
                    <w:rPr>
                      <w:color w:val="E36C0A" w:themeColor="accent6" w:themeShade="BF"/>
                      <w:sz w:val="28"/>
                      <w:szCs w:val="28"/>
                    </w:rPr>
                    <w:t>https://paaohn.nursingnetwork.com/</w:t>
                  </w:r>
                  <w:r w:rsidR="009D524A" w:rsidRPr="00090037">
                    <w:rPr>
                      <w:sz w:val="28"/>
                      <w:szCs w:val="28"/>
                    </w:rPr>
                    <w:tab/>
                  </w:r>
                </w:p>
                <w:p w:rsidR="009D524A" w:rsidRDefault="009D524A" w:rsidP="008277BC">
                  <w:pPr>
                    <w:pStyle w:val="BodyText2"/>
                    <w:spacing w:line="360" w:lineRule="auto"/>
                  </w:pPr>
                </w:p>
                <w:p w:rsidR="00ED0685" w:rsidRPr="008277BC" w:rsidRDefault="00ED0685" w:rsidP="008277BC">
                  <w:pPr>
                    <w:pStyle w:val="BodyText2"/>
                    <w:spacing w:line="360" w:lineRule="auto"/>
                  </w:pPr>
                </w:p>
                <w:p w:rsidR="00ED0685" w:rsidRPr="008277BC" w:rsidRDefault="00ED0685" w:rsidP="008277BC">
                  <w:pPr>
                    <w:pStyle w:val="BodyText2"/>
                    <w:spacing w:line="360" w:lineRule="auto"/>
                  </w:pPr>
                </w:p>
                <w:p w:rsidR="00ED0685" w:rsidRPr="008277BC" w:rsidRDefault="00ED0685" w:rsidP="008277BC">
                  <w:pPr>
                    <w:pStyle w:val="BodyText2"/>
                    <w:spacing w:line="360" w:lineRule="auto"/>
                  </w:pPr>
                </w:p>
                <w:p w:rsidR="00ED0685" w:rsidRPr="008277BC" w:rsidRDefault="00ED0685" w:rsidP="008277BC">
                  <w:pPr>
                    <w:pStyle w:val="BodyText2"/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Text Box 44" o:spid="_x0000_s1041" type="#_x0000_t202" style="position:absolute;left:0;text-align:left;margin-left:-78pt;margin-top:-33.75pt;width:560.25pt;height:102.75pt;z-index:2516602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" filled="f" fillcolor="#cd4313" stroked="f" insetpen="t">
            <v:textbox inset="2.88pt,2.88pt,2.88pt,2.88pt">
              <w:txbxContent>
                <w:p w:rsidR="00ED0685" w:rsidRDefault="00B16ED6" w:rsidP="008277BC">
                  <w:pPr>
                    <w:pStyle w:val="Bodytext1"/>
                  </w:pPr>
                  <w:r>
                    <w:t>T</w:t>
                  </w:r>
                  <w:r w:rsidR="004B4493">
                    <w:t xml:space="preserve">his event offers </w:t>
                  </w:r>
                  <w:r w:rsidR="00FF7A83">
                    <w:t>1</w:t>
                  </w:r>
                  <w:r w:rsidR="00B64A68">
                    <w:t>2</w:t>
                  </w:r>
                  <w:r w:rsidR="00FF7A83">
                    <w:t>.</w:t>
                  </w:r>
                  <w:r w:rsidR="00883478">
                    <w:t>5</w:t>
                  </w:r>
                  <w:r>
                    <w:t xml:space="preserve"> CNE </w:t>
                  </w:r>
                  <w:r w:rsidR="00517D21">
                    <w:t>units</w:t>
                  </w:r>
                  <w:r w:rsidR="00901D82">
                    <w:t xml:space="preserve"> Applicable</w:t>
                  </w:r>
                  <w:r>
                    <w:t xml:space="preserve"> to your RN licens</w:t>
                  </w:r>
                  <w:r w:rsidR="00901D82">
                    <w:t>e</w:t>
                  </w:r>
                  <w:r>
                    <w:t xml:space="preserve"> </w:t>
                  </w:r>
                </w:p>
                <w:p w:rsidR="00BF6B83" w:rsidRDefault="00BF6B83" w:rsidP="008277BC">
                  <w:pPr>
                    <w:pStyle w:val="Bodytext1"/>
                  </w:pPr>
                  <w:r>
                    <w:t>This year we are providing registration online!  Online Registration will be available at:</w:t>
                  </w:r>
                </w:p>
                <w:p w:rsidR="00BF6B83" w:rsidRDefault="00840044" w:rsidP="008277BC">
                  <w:pPr>
                    <w:pStyle w:val="Bodytext1"/>
                  </w:pPr>
                  <w:hyperlink r:id="rId11" w:history="1">
                    <w:r w:rsidR="00BF6B83" w:rsidRPr="00BF6B83">
                      <w:rPr>
                        <w:rStyle w:val="Hyperlink"/>
                        <w:color w:val="00B0F0"/>
                      </w:rPr>
                      <w:t>https://paaohn.nursingnetwork.com/</w:t>
                    </w:r>
                  </w:hyperlink>
                  <w:r w:rsidR="00BF6B83" w:rsidRPr="00BF6B83">
                    <w:rPr>
                      <w:color w:val="00B0F0"/>
                    </w:rPr>
                    <w:t xml:space="preserve"> </w:t>
                  </w:r>
                  <w:r w:rsidR="00BF6B83">
                    <w:t>starting in December.  Please check the website for more information.</w:t>
                  </w:r>
                </w:p>
                <w:p w:rsidR="00514FDB" w:rsidRDefault="00514FDB" w:rsidP="008277BC">
                  <w:pPr>
                    <w:pStyle w:val="Bodytext1"/>
                  </w:pPr>
                </w:p>
                <w:p w:rsidR="004D0D75" w:rsidRPr="008277BC" w:rsidRDefault="004D0D75" w:rsidP="008277BC">
                  <w:pPr>
                    <w:pStyle w:val="Bodytext1"/>
                  </w:pPr>
                </w:p>
              </w:txbxContent>
            </v:textbox>
          </v:shape>
        </w:pict>
      </w:r>
      <w:r>
        <w:rPr>
          <w:noProof/>
        </w:rPr>
        <w:pict>
          <v:shape id="Text Box 46" o:spid="_x0000_s1038" type="#_x0000_t202" style="position:absolute;left:0;text-align:left;margin-left:213pt;margin-top:83.95pt;width:233.1pt;height:41.2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" filled="f" stroked="f">
            <v:textbox>
              <w:txbxContent>
                <w:p w:rsidR="00D70CB6" w:rsidRDefault="00B16ED6" w:rsidP="008277BC">
                  <w:pPr>
                    <w:pStyle w:val="Subheadhere"/>
                  </w:pPr>
                  <w:r>
                    <w:t>registration</w:t>
                  </w:r>
                  <w:r w:rsidR="00D70CB6">
                    <w:t xml:space="preserve"> – </w:t>
                  </w:r>
                </w:p>
                <w:p w:rsidR="00ED0685" w:rsidRPr="00464369" w:rsidRDefault="00D70CB6" w:rsidP="008277BC">
                  <w:pPr>
                    <w:pStyle w:val="Subheadhere"/>
                  </w:pPr>
                  <w:r>
                    <w:t xml:space="preserve">March </w:t>
                  </w:r>
                  <w:r w:rsidR="00AB12B8">
                    <w:t>11 – 12, 2020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" o:spid="_x0000_s1039" type="#_x0000_t202" style="position:absolute;left:0;text-align:left;margin-left:-71.25pt;margin-top:80.25pt;width:271.4pt;height:22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" fillcolor="silver" stroked="f">
            <v:textbox>
              <w:txbxContent>
                <w:p w:rsidR="004D0D75" w:rsidRDefault="009D524A">
                  <w:pPr>
                    <w:rPr>
                      <w:rFonts w:ascii="45 Helvetica Light" w:hAnsi="45 Helvetica Light"/>
                      <w:color w:val="000000" w:themeColor="text1"/>
                      <w:sz w:val="32"/>
                      <w:szCs w:val="32"/>
                    </w:rPr>
                  </w:pPr>
                  <w:r w:rsidRPr="004B4493">
                    <w:rPr>
                      <w:rFonts w:ascii="45 Helvetica Light" w:hAnsi="45 Helvetica Light"/>
                      <w:color w:val="000000" w:themeColor="text1"/>
                      <w:sz w:val="32"/>
                      <w:szCs w:val="32"/>
                    </w:rPr>
                    <w:t>Registration fees include exhibitor reception, breakfast, lunch and CNE</w:t>
                  </w:r>
                </w:p>
                <w:p w:rsidR="00FF7A83" w:rsidRPr="004B4493" w:rsidRDefault="00FF7A83">
                  <w:pPr>
                    <w:rPr>
                      <w:rFonts w:ascii="45 Helvetica Light" w:hAnsi="45 Helvetica Light"/>
                      <w:color w:val="000000" w:themeColor="text1"/>
                      <w:sz w:val="32"/>
                      <w:szCs w:val="32"/>
                    </w:rPr>
                  </w:pPr>
                </w:p>
                <w:p w:rsidR="004B4493" w:rsidRDefault="004D0D75">
                  <w:pPr>
                    <w:rPr>
                      <w:rFonts w:ascii="45 Helvetica Light" w:hAnsi="45 Helvetica Light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45 Helvetica Light" w:hAnsi="45 Helvetica Light"/>
                      <w:b/>
                      <w:color w:val="FF0000"/>
                      <w:sz w:val="32"/>
                      <w:szCs w:val="32"/>
                    </w:rPr>
                    <w:t xml:space="preserve">ALL HANDOUTS </w:t>
                  </w:r>
                  <w:r w:rsidR="00B64A68">
                    <w:rPr>
                      <w:rFonts w:ascii="45 Helvetica Light" w:hAnsi="45 Helvetica Light"/>
                      <w:b/>
                      <w:color w:val="FF0000"/>
                      <w:sz w:val="32"/>
                      <w:szCs w:val="32"/>
                    </w:rPr>
                    <w:t>WILL BE</w:t>
                  </w:r>
                  <w:r w:rsidR="00A60B3A">
                    <w:rPr>
                      <w:rFonts w:ascii="45 Helvetica Light" w:hAnsi="45 Helvetica Light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45 Helvetica Light" w:hAnsi="45 Helvetica Light"/>
                      <w:b/>
                      <w:color w:val="FF0000"/>
                      <w:sz w:val="32"/>
                      <w:szCs w:val="32"/>
                    </w:rPr>
                    <w:t xml:space="preserve">ON LINE </w:t>
                  </w:r>
                </w:p>
                <w:p w:rsidR="00B64A68" w:rsidRPr="00B64A68" w:rsidRDefault="00B64A68" w:rsidP="00B64A68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FFFF00"/>
                      <w:sz w:val="28"/>
                      <w:szCs w:val="28"/>
                    </w:rPr>
                  </w:pPr>
                  <w:r w:rsidRPr="00B64A68">
                    <w:rPr>
                      <w:color w:val="FF0000"/>
                      <w:sz w:val="28"/>
                      <w:szCs w:val="28"/>
                    </w:rPr>
                    <w:t>https://paaohn.nursingnetwork.com</w:t>
                  </w:r>
                  <w:r w:rsidRPr="00B64A68">
                    <w:rPr>
                      <w:color w:val="FFFF00"/>
                      <w:sz w:val="28"/>
                      <w:szCs w:val="28"/>
                    </w:rPr>
                    <w:t>/</w:t>
                  </w:r>
                </w:p>
                <w:p w:rsidR="00B64A68" w:rsidRDefault="00B64A68" w:rsidP="00B64A68">
                  <w:pPr>
                    <w:pStyle w:val="ListParagraph"/>
                    <w:rPr>
                      <w:color w:val="FFFF00"/>
                      <w:sz w:val="28"/>
                      <w:szCs w:val="28"/>
                    </w:rPr>
                  </w:pPr>
                </w:p>
                <w:p w:rsidR="00ED0685" w:rsidRPr="00B64A68" w:rsidRDefault="004B4493" w:rsidP="00B64A68">
                  <w:pPr>
                    <w:pStyle w:val="ListParagraph"/>
                    <w:rPr>
                      <w:color w:val="FF0000"/>
                      <w:sz w:val="28"/>
                      <w:szCs w:val="28"/>
                    </w:rPr>
                  </w:pPr>
                  <w:r w:rsidRPr="00B64A68">
                    <w:rPr>
                      <w:color w:val="FF0000"/>
                      <w:sz w:val="28"/>
                      <w:szCs w:val="28"/>
                    </w:rPr>
                    <w:t>Cancella</w:t>
                  </w:r>
                  <w:r w:rsidR="009D524A" w:rsidRPr="00B64A68">
                    <w:rPr>
                      <w:color w:val="FF0000"/>
                      <w:sz w:val="28"/>
                      <w:szCs w:val="28"/>
                    </w:rPr>
                    <w:t xml:space="preserve">tions MUST be received by </w:t>
                  </w:r>
                  <w:r w:rsidR="00C248BF" w:rsidRPr="00B64A68">
                    <w:rPr>
                      <w:color w:val="FF0000"/>
                      <w:sz w:val="28"/>
                      <w:szCs w:val="28"/>
                    </w:rPr>
                    <w:t>2/28/</w:t>
                  </w:r>
                  <w:r w:rsidR="00B67D44">
                    <w:rPr>
                      <w:color w:val="FF0000"/>
                      <w:sz w:val="28"/>
                      <w:szCs w:val="28"/>
                    </w:rPr>
                    <w:t>20</w:t>
                  </w:r>
                  <w:r w:rsidR="009D524A" w:rsidRPr="00B64A68">
                    <w:rPr>
                      <w:color w:val="FF0000"/>
                      <w:sz w:val="28"/>
                      <w:szCs w:val="28"/>
                    </w:rPr>
                    <w:t xml:space="preserve"> and will be charged an administrative fee of $50.00</w:t>
                  </w:r>
                </w:p>
                <w:p w:rsidR="00ED0685" w:rsidRDefault="00ED0685"/>
              </w:txbxContent>
            </v:textbox>
          </v:shape>
        </w:pict>
      </w:r>
      <w:r w:rsidR="003E2A4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-1320800</wp:posOffset>
            </wp:positionH>
            <wp:positionV relativeFrom="paragraph">
              <wp:posOffset>-760095</wp:posOffset>
            </wp:positionV>
            <wp:extent cx="7772400" cy="10062210"/>
            <wp:effectExtent l="0" t="0" r="0" b="0"/>
            <wp:wrapNone/>
            <wp:docPr id="43" name="Picture 43" descr="Flyer_Vert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lyer_Vert_ba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8" o:spid="_x0000_s1040" type="#_x0000_t202" style="position:absolute;left:0;text-align:left;margin-left:-67.5pt;margin-top:306pt;width:4in;height:364.05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" filled="f" stroked="f">
            <v:textbox>
              <w:txbxContent>
                <w:p w:rsidR="00D324CF" w:rsidRPr="00A672BA" w:rsidRDefault="00C266B6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</w:rPr>
                    <w:t>Mohegan Sun Pocono</w:t>
                  </w:r>
                </w:p>
                <w:p w:rsidR="00794F67" w:rsidRDefault="00C266B6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  <w:t>Single Guest Room - $119</w:t>
                  </w:r>
                </w:p>
                <w:p w:rsidR="00C266B6" w:rsidRDefault="00C266B6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  <w:t>Double Guest Room - $129</w:t>
                  </w:r>
                </w:p>
                <w:p w:rsidR="00C266B6" w:rsidRDefault="00C266B6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800000"/>
                      <w:sz w:val="22"/>
                      <w:szCs w:val="22"/>
                    </w:rPr>
                    <w:t>Rate does not include applicable taxes and resort fees</w:t>
                  </w:r>
                </w:p>
                <w:p w:rsidR="00794F67" w:rsidRPr="004A5CD4" w:rsidRDefault="00794F67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b/>
                      <w:color w:val="800000"/>
                    </w:rPr>
                  </w:pPr>
                </w:p>
                <w:p w:rsidR="004A5CD4" w:rsidRDefault="004A5CD4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 xml:space="preserve">Please ensure you use </w:t>
                  </w:r>
                  <w:r w:rsidR="00901D82"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>P</w:t>
                  </w: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>AAOHN when making the reservation.</w:t>
                  </w:r>
                </w:p>
                <w:p w:rsid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>Amenities</w:t>
                  </w:r>
                </w:p>
                <w:p w:rsid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ab/>
                    <w:t>Fitness Facilities</w:t>
                  </w:r>
                </w:p>
                <w:p w:rsid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ab/>
                    <w:t>Indoor Pool</w:t>
                  </w:r>
                </w:p>
                <w:p w:rsid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ab/>
                    <w:t>Free Self and Valet Parking</w:t>
                  </w:r>
                </w:p>
                <w:p w:rsid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ab/>
                    <w:t>Free Wireless Internet</w:t>
                  </w:r>
                </w:p>
                <w:p w:rsidR="00A31F01" w:rsidRPr="00A31F01" w:rsidRDefault="00A31F01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ab/>
                  </w:r>
                </w:p>
                <w:p w:rsidR="00BF6B83" w:rsidRDefault="00BF6B83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</w:p>
                <w:p w:rsidR="00BF6B83" w:rsidRDefault="00BF6B83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>Last day to register for the conference:</w:t>
                  </w:r>
                </w:p>
                <w:p w:rsidR="00BF6B83" w:rsidRPr="00627748" w:rsidRDefault="00BF6B83" w:rsidP="00AB12B8">
                  <w:pPr>
                    <w:shd w:val="clear" w:color="auto" w:fill="548DD4" w:themeFill="text2" w:themeFillTint="99"/>
                    <w:spacing w:line="360" w:lineRule="auto"/>
                    <w:ind w:firstLine="720"/>
                    <w:contextualSpacing/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</w:pPr>
                  <w:r w:rsidRPr="003F69FB"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 xml:space="preserve"> –</w:t>
                  </w:r>
                  <w:r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 xml:space="preserve">  Friday, March 1, 20</w:t>
                  </w:r>
                  <w:r w:rsidR="00C266B6">
                    <w:rPr>
                      <w:rFonts w:ascii="Arial" w:hAnsi="Arial" w:cs="Arial"/>
                      <w:b/>
                      <w:color w:val="800000"/>
                      <w:sz w:val="22"/>
                      <w:szCs w:val="22"/>
                    </w:rPr>
                    <w:t>20</w:t>
                  </w:r>
                </w:p>
                <w:p w:rsidR="00CC0ACD" w:rsidRDefault="00CC0ACD" w:rsidP="00AB12B8">
                  <w:pPr>
                    <w:shd w:val="clear" w:color="auto" w:fill="548DD4" w:themeFill="text2" w:themeFillTint="99"/>
                    <w:spacing w:line="360" w:lineRule="auto"/>
                    <w:ind w:firstLine="720"/>
                    <w:contextualSpacing/>
                    <w:rPr>
                      <w:rFonts w:ascii="Arial" w:hAnsi="Arial" w:cs="Arial"/>
                      <w:color w:val="800000"/>
                    </w:rPr>
                  </w:pPr>
                </w:p>
                <w:p w:rsidR="00310B34" w:rsidRPr="0024201F" w:rsidRDefault="00A60B3A" w:rsidP="0024201F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b/>
                      <w:bCs/>
                      <w:color w:val="800000"/>
                    </w:rPr>
                  </w:pPr>
                  <w:r w:rsidRPr="0024201F">
                    <w:rPr>
                      <w:rFonts w:ascii="Arial" w:hAnsi="Arial" w:cs="Arial"/>
                      <w:b/>
                      <w:bCs/>
                      <w:color w:val="800000"/>
                    </w:rPr>
                    <w:t>We are accepting donations for our charity:</w:t>
                  </w:r>
                </w:p>
                <w:p w:rsidR="00B831BF" w:rsidRPr="0024201F" w:rsidRDefault="0024201F" w:rsidP="0024201F">
                  <w:pPr>
                    <w:shd w:val="clear" w:color="auto" w:fill="548DD4" w:themeFill="text2" w:themeFillTint="99"/>
                    <w:spacing w:line="360" w:lineRule="auto"/>
                    <w:ind w:firstLine="720"/>
                    <w:contextualSpacing/>
                    <w:rPr>
                      <w:rFonts w:ascii="Arial" w:hAnsi="Arial" w:cs="Arial"/>
                      <w:b/>
                      <w:bCs/>
                      <w:color w:val="8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800000"/>
                    </w:rPr>
                    <w:t xml:space="preserve">   </w:t>
                  </w:r>
                  <w:r w:rsidR="00AB12B8" w:rsidRPr="0024201F">
                    <w:rPr>
                      <w:rFonts w:ascii="Arial" w:hAnsi="Arial" w:cs="Arial"/>
                      <w:b/>
                      <w:bCs/>
                      <w:color w:val="800000"/>
                    </w:rPr>
                    <w:t>Ronald Macdonald House</w:t>
                  </w:r>
                </w:p>
                <w:p w:rsidR="00310B34" w:rsidRPr="008277BC" w:rsidRDefault="00310B34" w:rsidP="00AB12B8">
                  <w:pPr>
                    <w:shd w:val="clear" w:color="auto" w:fill="548DD4" w:themeFill="text2" w:themeFillTint="99"/>
                    <w:spacing w:line="360" w:lineRule="auto"/>
                    <w:contextualSpacing/>
                    <w:rPr>
                      <w:rFonts w:ascii="Arial" w:hAnsi="Arial" w:cs="Arial"/>
                      <w:color w:val="9D1C20"/>
                    </w:rPr>
                  </w:pPr>
                </w:p>
                <w:p w:rsidR="00ED0685" w:rsidRPr="008277BC" w:rsidRDefault="00ED0685" w:rsidP="00AB12B8">
                  <w:pPr>
                    <w:shd w:val="clear" w:color="auto" w:fill="548DD4" w:themeFill="text2" w:themeFillTint="99"/>
                    <w:rPr>
                      <w:rFonts w:ascii="Arial" w:hAnsi="Arial" w:cs="Arial"/>
                      <w:color w:val="940803"/>
                    </w:rPr>
                  </w:pPr>
                </w:p>
              </w:txbxContent>
            </v:textbox>
          </v:shape>
        </w:pict>
      </w:r>
      <w:r w:rsidR="00A60B3A">
        <w:t>No</w: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2D1C"/>
    <w:multiLevelType w:val="hybridMultilevel"/>
    <w:tmpl w:val="01BCC2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A113E"/>
    <w:multiLevelType w:val="hybridMultilevel"/>
    <w:tmpl w:val="AF3E5102"/>
    <w:lvl w:ilvl="0" w:tplc="FEB2B4CE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BD110C"/>
    <w:multiLevelType w:val="hybridMultilevel"/>
    <w:tmpl w:val="594C461A"/>
    <w:lvl w:ilvl="0" w:tplc="74A8F39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C002C3"/>
    <w:multiLevelType w:val="hybridMultilevel"/>
    <w:tmpl w:val="0E66ABAA"/>
    <w:lvl w:ilvl="0" w:tplc="82C8D7DE">
      <w:start w:val="3"/>
      <w:numFmt w:val="bullet"/>
      <w:lvlText w:val="-"/>
      <w:lvlJc w:val="left"/>
      <w:pPr>
        <w:ind w:left="720" w:hanging="360"/>
      </w:pPr>
      <w:rPr>
        <w:rFonts w:ascii="45 Helvetica Light" w:eastAsia="Times New Roman" w:hAnsi="45 Helvetic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BB1B1B"/>
    <w:multiLevelType w:val="hybridMultilevel"/>
    <w:tmpl w:val="4400FF50"/>
    <w:lvl w:ilvl="0" w:tplc="6838C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B477A3"/>
    <w:multiLevelType w:val="hybridMultilevel"/>
    <w:tmpl w:val="495E27A6"/>
    <w:lvl w:ilvl="0" w:tplc="AF6E8BD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16ED6"/>
    <w:rsid w:val="000017E5"/>
    <w:rsid w:val="00001E2D"/>
    <w:rsid w:val="00034774"/>
    <w:rsid w:val="000468EB"/>
    <w:rsid w:val="00086670"/>
    <w:rsid w:val="000867C3"/>
    <w:rsid w:val="00090037"/>
    <w:rsid w:val="000B0B2D"/>
    <w:rsid w:val="000D424C"/>
    <w:rsid w:val="001134DD"/>
    <w:rsid w:val="0018193F"/>
    <w:rsid w:val="001E442F"/>
    <w:rsid w:val="001F23CC"/>
    <w:rsid w:val="00203111"/>
    <w:rsid w:val="00203EF2"/>
    <w:rsid w:val="002179EF"/>
    <w:rsid w:val="0024201F"/>
    <w:rsid w:val="00276B53"/>
    <w:rsid w:val="002A201E"/>
    <w:rsid w:val="002B6721"/>
    <w:rsid w:val="002B7E5C"/>
    <w:rsid w:val="002C0D1C"/>
    <w:rsid w:val="002E15BB"/>
    <w:rsid w:val="00310B34"/>
    <w:rsid w:val="003258FA"/>
    <w:rsid w:val="00335A49"/>
    <w:rsid w:val="00350537"/>
    <w:rsid w:val="00356AC3"/>
    <w:rsid w:val="003637F8"/>
    <w:rsid w:val="00383038"/>
    <w:rsid w:val="00395D12"/>
    <w:rsid w:val="003A7EB9"/>
    <w:rsid w:val="003E2A4A"/>
    <w:rsid w:val="003F69FB"/>
    <w:rsid w:val="004121F0"/>
    <w:rsid w:val="00416846"/>
    <w:rsid w:val="00421C1D"/>
    <w:rsid w:val="00434ABC"/>
    <w:rsid w:val="004704CF"/>
    <w:rsid w:val="00484A0B"/>
    <w:rsid w:val="004A5CD4"/>
    <w:rsid w:val="004B4493"/>
    <w:rsid w:val="004D0D75"/>
    <w:rsid w:val="004E6980"/>
    <w:rsid w:val="004F773B"/>
    <w:rsid w:val="00514FDB"/>
    <w:rsid w:val="00517D21"/>
    <w:rsid w:val="0052426D"/>
    <w:rsid w:val="005C2A20"/>
    <w:rsid w:val="005C7E08"/>
    <w:rsid w:val="00614297"/>
    <w:rsid w:val="00627748"/>
    <w:rsid w:val="0063008C"/>
    <w:rsid w:val="00663346"/>
    <w:rsid w:val="00667D11"/>
    <w:rsid w:val="0067061B"/>
    <w:rsid w:val="00694AC8"/>
    <w:rsid w:val="006977F2"/>
    <w:rsid w:val="006A5301"/>
    <w:rsid w:val="006A5E72"/>
    <w:rsid w:val="006A66F2"/>
    <w:rsid w:val="00731406"/>
    <w:rsid w:val="00770B44"/>
    <w:rsid w:val="00794F67"/>
    <w:rsid w:val="00800CA0"/>
    <w:rsid w:val="0080298C"/>
    <w:rsid w:val="008277BC"/>
    <w:rsid w:val="00840044"/>
    <w:rsid w:val="008620DC"/>
    <w:rsid w:val="00883478"/>
    <w:rsid w:val="008D44F1"/>
    <w:rsid w:val="008E0C49"/>
    <w:rsid w:val="008E5A30"/>
    <w:rsid w:val="00901D82"/>
    <w:rsid w:val="00902F6B"/>
    <w:rsid w:val="00911B98"/>
    <w:rsid w:val="00915A83"/>
    <w:rsid w:val="009209A7"/>
    <w:rsid w:val="00921CA2"/>
    <w:rsid w:val="00927478"/>
    <w:rsid w:val="0094599F"/>
    <w:rsid w:val="00947203"/>
    <w:rsid w:val="00986FD5"/>
    <w:rsid w:val="00994A23"/>
    <w:rsid w:val="009A02B2"/>
    <w:rsid w:val="009A31F7"/>
    <w:rsid w:val="009D524A"/>
    <w:rsid w:val="009E53A4"/>
    <w:rsid w:val="009F2025"/>
    <w:rsid w:val="00A00900"/>
    <w:rsid w:val="00A31F01"/>
    <w:rsid w:val="00A60B3A"/>
    <w:rsid w:val="00A616C8"/>
    <w:rsid w:val="00A672BA"/>
    <w:rsid w:val="00A84D9B"/>
    <w:rsid w:val="00A91572"/>
    <w:rsid w:val="00AB12B8"/>
    <w:rsid w:val="00AE2303"/>
    <w:rsid w:val="00AE60B9"/>
    <w:rsid w:val="00B16ED6"/>
    <w:rsid w:val="00B46149"/>
    <w:rsid w:val="00B64A68"/>
    <w:rsid w:val="00B67D44"/>
    <w:rsid w:val="00B8265B"/>
    <w:rsid w:val="00B831BF"/>
    <w:rsid w:val="00B86DC7"/>
    <w:rsid w:val="00BC6EFD"/>
    <w:rsid w:val="00BF6B83"/>
    <w:rsid w:val="00C07C49"/>
    <w:rsid w:val="00C16A12"/>
    <w:rsid w:val="00C248BF"/>
    <w:rsid w:val="00C266B6"/>
    <w:rsid w:val="00C67408"/>
    <w:rsid w:val="00C82F70"/>
    <w:rsid w:val="00CC0ACD"/>
    <w:rsid w:val="00CD6E4B"/>
    <w:rsid w:val="00CE62DF"/>
    <w:rsid w:val="00CF7A8D"/>
    <w:rsid w:val="00D102BB"/>
    <w:rsid w:val="00D14506"/>
    <w:rsid w:val="00D164EF"/>
    <w:rsid w:val="00D311EB"/>
    <w:rsid w:val="00D324CF"/>
    <w:rsid w:val="00D36CFF"/>
    <w:rsid w:val="00D57FF4"/>
    <w:rsid w:val="00D70CB6"/>
    <w:rsid w:val="00D96F84"/>
    <w:rsid w:val="00E02BCF"/>
    <w:rsid w:val="00E14738"/>
    <w:rsid w:val="00E65016"/>
    <w:rsid w:val="00E709EB"/>
    <w:rsid w:val="00E93D4A"/>
    <w:rsid w:val="00E959AB"/>
    <w:rsid w:val="00EB36CF"/>
    <w:rsid w:val="00EB6B90"/>
    <w:rsid w:val="00EC1D4A"/>
    <w:rsid w:val="00ED0685"/>
    <w:rsid w:val="00ED1017"/>
    <w:rsid w:val="00EE7F7C"/>
    <w:rsid w:val="00F07C55"/>
    <w:rsid w:val="00F56061"/>
    <w:rsid w:val="00F635AA"/>
    <w:rsid w:val="00F75FB6"/>
    <w:rsid w:val="00FA4879"/>
    <w:rsid w:val="00FC5954"/>
    <w:rsid w:val="00FD3B1E"/>
    <w:rsid w:val="00FF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B16ED6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1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493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58FA"/>
    <w:rPr>
      <w:color w:val="605E5C"/>
      <w:shd w:val="clear" w:color="auto" w:fill="E1DFDD"/>
    </w:rPr>
  </w:style>
  <w:style w:type="character" w:customStyle="1" w:styleId="yiv8967505965link">
    <w:name w:val="yiv8967505965link"/>
    <w:basedOn w:val="DefaultParagraphFont"/>
    <w:rsid w:val="006300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tle99@yaho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aohn.nursingnetwork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ook.passkey.com/go/PEN3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burd449@embarqmail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yc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A89FD-8EF4-4B4F-B137-4A866C8CD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HP_HealthStylish_Flyer_Vert_TP10378948.dot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Yolanda</dc:creator>
  <cp:lastModifiedBy>Pat</cp:lastModifiedBy>
  <cp:revision>2</cp:revision>
  <cp:lastPrinted>2018-11-18T23:16:00Z</cp:lastPrinted>
  <dcterms:created xsi:type="dcterms:W3CDTF">2020-01-08T14:45:00Z</dcterms:created>
  <dcterms:modified xsi:type="dcterms:W3CDTF">2020-01-08T14:45:00Z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