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7AD" w:rsidRPr="00FA695B" w:rsidRDefault="00736222">
      <w:pPr>
        <w:pStyle w:val="Title"/>
        <w:rPr>
          <w:sz w:val="96"/>
          <w:szCs w:val="96"/>
        </w:rPr>
      </w:pPr>
      <w:r w:rsidRPr="00FA695B">
        <w:rPr>
          <w:sz w:val="96"/>
          <w:szCs w:val="96"/>
        </w:rPr>
        <w:t>Midwest hpna self care retreat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6937AD">
        <w:trPr>
          <w:jc w:val="center"/>
        </w:trPr>
        <w:tc>
          <w:tcPr>
            <w:tcW w:w="3675" w:type="dxa"/>
          </w:tcPr>
          <w:p w:rsidR="006937AD" w:rsidRDefault="00736222">
            <w:r>
              <w:rPr>
                <w:noProof/>
                <w:lang w:eastAsia="en-US"/>
              </w:rPr>
              <w:drawing>
                <wp:inline distT="0" distB="0" distL="0" distR="0" wp14:anchorId="6EA86A7E" wp14:editId="0E9057E0">
                  <wp:extent cx="2333625" cy="2139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09" cy="215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7AD" w:rsidRDefault="00736222" w:rsidP="00736222">
            <w:pPr>
              <w:pStyle w:val="Caption"/>
            </w:pPr>
            <w:r>
              <w:t>Arterra Event Gallery, Lawrence, Kansas</w:t>
            </w:r>
          </w:p>
        </w:tc>
        <w:tc>
          <w:tcPr>
            <w:tcW w:w="570" w:type="dxa"/>
          </w:tcPr>
          <w:p w:rsidR="006937AD" w:rsidRDefault="006937AD"/>
        </w:tc>
        <w:tc>
          <w:tcPr>
            <w:tcW w:w="3675" w:type="dxa"/>
          </w:tcPr>
          <w:p w:rsidR="006937AD" w:rsidRDefault="00736222" w:rsidP="00736222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Join Midwest HPNA for a self-care retreat featuring:</w:t>
            </w:r>
          </w:p>
          <w:p w:rsidR="00736222" w:rsidRDefault="00736222" w:rsidP="00736222">
            <w:pPr>
              <w:pStyle w:val="ListParagraph"/>
              <w:numPr>
                <w:ilvl w:val="0"/>
                <w:numId w:val="5"/>
              </w:numPr>
            </w:pPr>
            <w:r>
              <w:t>Art therapy</w:t>
            </w:r>
          </w:p>
          <w:p w:rsidR="00736222" w:rsidRDefault="00736222" w:rsidP="00736222">
            <w:pPr>
              <w:pStyle w:val="ListParagraph"/>
              <w:numPr>
                <w:ilvl w:val="0"/>
                <w:numId w:val="5"/>
              </w:numPr>
            </w:pPr>
            <w:r>
              <w:t>Music therapy</w:t>
            </w:r>
          </w:p>
          <w:p w:rsidR="00736222" w:rsidRDefault="00736222" w:rsidP="00736222">
            <w:pPr>
              <w:pStyle w:val="ListParagraph"/>
              <w:numPr>
                <w:ilvl w:val="0"/>
                <w:numId w:val="5"/>
              </w:numPr>
            </w:pPr>
            <w:r>
              <w:t>Meditation</w:t>
            </w:r>
          </w:p>
          <w:p w:rsidR="00736222" w:rsidRDefault="00736222" w:rsidP="00736222">
            <w:pPr>
              <w:pStyle w:val="ListParagraph"/>
              <w:numPr>
                <w:ilvl w:val="0"/>
                <w:numId w:val="5"/>
              </w:numPr>
            </w:pPr>
            <w:r>
              <w:t>Yoga</w:t>
            </w:r>
          </w:p>
          <w:p w:rsidR="00736222" w:rsidRDefault="00736222" w:rsidP="00736222">
            <w:pPr>
              <w:pStyle w:val="ListParagraph"/>
              <w:numPr>
                <w:ilvl w:val="0"/>
                <w:numId w:val="5"/>
              </w:numPr>
            </w:pPr>
            <w:r>
              <w:t>Healthy lunch and networking</w:t>
            </w:r>
          </w:p>
          <w:p w:rsidR="00736222" w:rsidRPr="00736222" w:rsidRDefault="00736222" w:rsidP="00117A98">
            <w:r>
              <w:t xml:space="preserve">Save the date! </w:t>
            </w:r>
            <w:r w:rsidR="00117A98">
              <w:t>On-line r</w:t>
            </w:r>
            <w:bookmarkStart w:id="0" w:name="_GoBack"/>
            <w:bookmarkEnd w:id="0"/>
            <w:r>
              <w:t xml:space="preserve">egistration will open in late September. </w:t>
            </w:r>
            <w:r w:rsidR="00FA695B">
              <w:t xml:space="preserve">Limited to 25 seats. Cost of event will be determined based on allocation of grant funds. </w:t>
            </w:r>
          </w:p>
        </w:tc>
      </w:tr>
    </w:tbl>
    <w:p w:rsidR="006937AD" w:rsidRDefault="00117A98">
      <w:pPr>
        <w:pStyle w:val="Date"/>
      </w:pPr>
      <w:sdt>
        <w:sdtPr>
          <w:rPr>
            <w:rStyle w:val="Strong"/>
          </w:rPr>
          <w:id w:val="945890675"/>
          <w:placeholder>
            <w:docPart w:val="C7831C0A846A4932A52A8F769CF828C8"/>
          </w:placeholder>
          <w:date w:fullDate="2019-11-09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</w:rPr>
        </w:sdtEndPr>
        <w:sdtContent>
          <w:r w:rsidR="00736222">
            <w:rPr>
              <w:rStyle w:val="Strong"/>
            </w:rPr>
            <w:t>November 9, 2019</w:t>
          </w:r>
        </w:sdtContent>
      </w:sdt>
      <w:r>
        <w:t> </w:t>
      </w:r>
      <w:r w:rsidR="00736222">
        <w:t>8:00-1:00</w:t>
      </w:r>
    </w:p>
    <w:p w:rsidR="00FA695B" w:rsidRDefault="00FA695B">
      <w:pPr>
        <w:pStyle w:val="Address"/>
      </w:pPr>
      <w:r>
        <w:t>Arterra Event Gallery</w:t>
      </w:r>
    </w:p>
    <w:p w:rsidR="00FA695B" w:rsidRDefault="00736222">
      <w:pPr>
        <w:pStyle w:val="Address"/>
      </w:pPr>
      <w:r>
        <w:t>2161 Quail Creek Drive</w:t>
      </w:r>
      <w:r w:rsidR="00FA695B">
        <w:t xml:space="preserve">, </w:t>
      </w:r>
    </w:p>
    <w:p w:rsidR="006937AD" w:rsidRDefault="00736222">
      <w:pPr>
        <w:pStyle w:val="Address"/>
      </w:pPr>
      <w:r>
        <w:t>Lawrence, KS</w:t>
      </w:r>
      <w:r w:rsidR="00117A98">
        <w:rPr>
          <w:noProof/>
          <w:lang w:eastAsia="en-US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500"/>
                              <w:gridCol w:w="6"/>
                              <w:gridCol w:w="3134"/>
                            </w:tblGrid>
                            <w:tr w:rsidR="006937AD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6937AD" w:rsidRDefault="00736222">
                                  <w:pPr>
                                    <w:pStyle w:val="NoSpacing"/>
                                  </w:pPr>
                                  <w:r>
                                    <w:object w:dxaOrig="1500" w:dyaOrig="195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75pt;height:97.5pt">
                                        <v:imagedata r:id="rId11" o:title=""/>
                                      </v:shape>
                                      <o:OLEObject Type="Embed" ProgID="PBrush" ShapeID="_x0000_i1025" DrawAspect="Content" ObjectID="_1625908046" r:id="rId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6937AD" w:rsidRDefault="006937AD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6937AD" w:rsidRDefault="00736222">
                                  <w:pPr>
                                    <w:pStyle w:val="Company"/>
                                  </w:pPr>
                                  <w:r>
                                    <w:t>Midwest HPNa</w:t>
                                  </w:r>
                                </w:p>
                                <w:p w:rsidR="006937AD" w:rsidRDefault="00736222">
                                  <w:pPr>
                                    <w:pStyle w:val="Footer"/>
                                  </w:pPr>
                                  <w:r>
                                    <w:t>Janelle Williamson, President</w:t>
                                  </w:r>
                                </w:p>
                                <w:p w:rsidR="00736222" w:rsidRDefault="00736222" w:rsidP="00736222">
                                  <w:pPr>
                                    <w:pStyle w:val="Footer"/>
                                  </w:pPr>
                                  <w:r>
                                    <w:t>785-554-8036</w:t>
                                  </w:r>
                                </w:p>
                                <w:p w:rsidR="00736222" w:rsidRDefault="00736222" w:rsidP="00736222">
                                  <w:pPr>
                                    <w:pStyle w:val="Footer"/>
                                  </w:pPr>
                                  <w:hyperlink r:id="rId13" w:history="1">
                                    <w:r w:rsidRPr="00085BF8">
                                      <w:rPr>
                                        <w:rStyle w:val="Hyperlink"/>
                                      </w:rPr>
                                      <w:t>midwestHPNA@gmail.com</w:t>
                                    </w:r>
                                  </w:hyperlink>
                                </w:p>
                                <w:p w:rsidR="006937AD" w:rsidRDefault="00736222" w:rsidP="00736222">
                                  <w:pPr>
                                    <w:pStyle w:val="Footer"/>
                                  </w:pPr>
                                  <w:hyperlink r:id="rId14" w:history="1">
                                    <w:r>
                                      <w:rPr>
                                        <w:rStyle w:val="Hyperlink"/>
                                      </w:rPr>
                                      <w:t>https://midwesthpna.nursingnetwork.com</w:t>
                                    </w:r>
                                  </w:hyperlink>
                                </w:p>
                              </w:tc>
                            </w:tr>
                            <w:tr w:rsidR="00736222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736222" w:rsidRDefault="00736222">
                                  <w:pPr>
                                    <w:pStyle w:val="NoSpacing"/>
                                  </w:pP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736222" w:rsidRDefault="00736222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736222" w:rsidRDefault="00736222">
                                  <w:pPr>
                                    <w:pStyle w:val="Company"/>
                                  </w:pPr>
                                </w:p>
                              </w:tc>
                            </w:tr>
                          </w:tbl>
                          <w:p w:rsidR="006937AD" w:rsidRDefault="006937AD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500"/>
                        <w:gridCol w:w="6"/>
                        <w:gridCol w:w="3134"/>
                      </w:tblGrid>
                      <w:tr w:rsidR="006937AD">
                        <w:tc>
                          <w:tcPr>
                            <w:tcW w:w="900" w:type="pct"/>
                            <w:vAlign w:val="center"/>
                          </w:tcPr>
                          <w:p w:rsidR="006937AD" w:rsidRDefault="00736222">
                            <w:pPr>
                              <w:pStyle w:val="NoSpacing"/>
                            </w:pPr>
                            <w:r>
                              <w:object w:dxaOrig="1500" w:dyaOrig="1950">
                                <v:shape id="_x0000_i1025" type="#_x0000_t75" style="width:75pt;height:97.5pt">
                                  <v:imagedata r:id="rId11" o:title=""/>
                                </v:shape>
                                <o:OLEObject Type="Embed" ProgID="PBrush" ShapeID="_x0000_i1025" DrawAspect="Content" ObjectID="_1625908046" r:id="rId15"/>
                              </w:object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6937AD" w:rsidRDefault="006937AD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6937AD" w:rsidRDefault="00736222">
                            <w:pPr>
                              <w:pStyle w:val="Company"/>
                            </w:pPr>
                            <w:r>
                              <w:t>Midwest HPNa</w:t>
                            </w:r>
                          </w:p>
                          <w:p w:rsidR="006937AD" w:rsidRDefault="00736222">
                            <w:pPr>
                              <w:pStyle w:val="Footer"/>
                            </w:pPr>
                            <w:r>
                              <w:t>Janelle Williamson, President</w:t>
                            </w:r>
                          </w:p>
                          <w:p w:rsidR="00736222" w:rsidRDefault="00736222" w:rsidP="00736222">
                            <w:pPr>
                              <w:pStyle w:val="Footer"/>
                            </w:pPr>
                            <w:r>
                              <w:t>785-554-8036</w:t>
                            </w:r>
                          </w:p>
                          <w:p w:rsidR="00736222" w:rsidRDefault="00736222" w:rsidP="00736222">
                            <w:pPr>
                              <w:pStyle w:val="Footer"/>
                            </w:pPr>
                            <w:hyperlink r:id="rId16" w:history="1">
                              <w:r w:rsidRPr="00085BF8">
                                <w:rPr>
                                  <w:rStyle w:val="Hyperlink"/>
                                </w:rPr>
                                <w:t>midwestHPNA@gmail.com</w:t>
                              </w:r>
                            </w:hyperlink>
                          </w:p>
                          <w:p w:rsidR="006937AD" w:rsidRDefault="00736222" w:rsidP="00736222">
                            <w:pPr>
                              <w:pStyle w:val="Footer"/>
                            </w:pPr>
                            <w:hyperlink r:id="rId17" w:history="1">
                              <w:r>
                                <w:rPr>
                                  <w:rStyle w:val="Hyperlink"/>
                                </w:rPr>
                                <w:t>https://midwesthpna.nursingnetwork.com</w:t>
                              </w:r>
                            </w:hyperlink>
                          </w:p>
                        </w:tc>
                      </w:tr>
                      <w:tr w:rsidR="00736222">
                        <w:tc>
                          <w:tcPr>
                            <w:tcW w:w="900" w:type="pct"/>
                            <w:vAlign w:val="center"/>
                          </w:tcPr>
                          <w:p w:rsidR="00736222" w:rsidRDefault="00736222">
                            <w:pPr>
                              <w:pStyle w:val="NoSpacing"/>
                            </w:pPr>
                          </w:p>
                        </w:tc>
                        <w:tc>
                          <w:tcPr>
                            <w:tcW w:w="100" w:type="pct"/>
                          </w:tcPr>
                          <w:p w:rsidR="00736222" w:rsidRDefault="00736222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736222" w:rsidRDefault="00736222">
                            <w:pPr>
                              <w:pStyle w:val="Company"/>
                            </w:pPr>
                          </w:p>
                        </w:tc>
                      </w:tr>
                    </w:tbl>
                    <w:p w:rsidR="006937AD" w:rsidRDefault="006937AD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6937AD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222" w:rsidRDefault="00736222">
      <w:pPr>
        <w:spacing w:after="0" w:line="240" w:lineRule="auto"/>
      </w:pPr>
      <w:r>
        <w:separator/>
      </w:r>
    </w:p>
  </w:endnote>
  <w:endnote w:type="continuationSeparator" w:id="0">
    <w:p w:rsidR="00736222" w:rsidRDefault="00736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222" w:rsidRDefault="00736222">
      <w:pPr>
        <w:spacing w:after="0" w:line="240" w:lineRule="auto"/>
      </w:pPr>
      <w:r>
        <w:separator/>
      </w:r>
    </w:p>
  </w:footnote>
  <w:footnote w:type="continuationSeparator" w:id="0">
    <w:p w:rsidR="00736222" w:rsidRDefault="00736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60333F1B"/>
    <w:multiLevelType w:val="hybridMultilevel"/>
    <w:tmpl w:val="52AA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22"/>
    <w:rsid w:val="00117A98"/>
    <w:rsid w:val="006937AD"/>
    <w:rsid w:val="00736222"/>
    <w:rsid w:val="00FA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C22F42"/>
  <w15:chartTrackingRefBased/>
  <w15:docId w15:val="{7F51EF2A-3BB8-47C1-942A-A6904806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736222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7362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idwestHPNA@gmail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midwesthpna.nursingnetwork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idwestHP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dwesthpna.nursingnetwork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willia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831C0A846A4932A52A8F769CF82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A6853-D6CC-4100-942F-5084D3A594D9}"/>
      </w:docPartPr>
      <w:docPartBody>
        <w:p w:rsidR="00000000" w:rsidRDefault="00000000">
          <w:pPr>
            <w:pStyle w:val="C7831C0A846A4932A52A8F769CF828C8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FC0EC4498A4ACFAD4A99F9CAF82E30">
    <w:name w:val="F3FC0EC4498A4ACFAD4A99F9CAF82E30"/>
  </w:style>
  <w:style w:type="paragraph" w:customStyle="1" w:styleId="45AC48C50F354723BC61CDF3824D0A4F">
    <w:name w:val="45AC48C50F354723BC61CDF3824D0A4F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paragraph" w:customStyle="1" w:styleId="68BD1CA35F9842DD90E4A1B197EC702A">
    <w:name w:val="68BD1CA35F9842DD90E4A1B197EC702A"/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C7831C0A846A4932A52A8F769CF828C8">
    <w:name w:val="C7831C0A846A4932A52A8F769CF828C8"/>
  </w:style>
  <w:style w:type="paragraph" w:customStyle="1" w:styleId="440D940ABA4C447CB9C722F67581B827">
    <w:name w:val="440D940ABA4C447CB9C722F67581B827"/>
  </w:style>
  <w:style w:type="paragraph" w:customStyle="1" w:styleId="92F1FCD5971D48EA83FC3BAE543BE469">
    <w:name w:val="92F1FCD5971D48EA83FC3BAE543BE469"/>
  </w:style>
  <w:style w:type="paragraph" w:customStyle="1" w:styleId="F2587936514A440896A1F4EEA4544E2A">
    <w:name w:val="F2587936514A440896A1F4EEA4544E2A"/>
  </w:style>
  <w:style w:type="paragraph" w:customStyle="1" w:styleId="95AC007E16214DE9BA36C9CB2D3DCBF2">
    <w:name w:val="95AC007E16214DE9BA36C9CB2D3DCBF2"/>
  </w:style>
  <w:style w:type="paragraph" w:customStyle="1" w:styleId="C920B5F374864A1DBF7B02B71F5254C6">
    <w:name w:val="C920B5F374864A1DBF7B02B71F5254C6"/>
  </w:style>
  <w:style w:type="paragraph" w:customStyle="1" w:styleId="2E44F927E1584947B32883FB9B32E97C">
    <w:name w:val="2E44F927E1584947B32883FB9B32E97C"/>
  </w:style>
  <w:style w:type="paragraph" w:customStyle="1" w:styleId="FDA93AC452F24D249C01B31948248C43">
    <w:name w:val="FDA93AC452F24D249C01B31948248C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Use this event flyer to announce a sale, grand opening, or other event at your business, school or volunteer organization. Replace the photos with your own, customize the colors and get exactly the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840693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1572286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9F356893-B87B-4F3B-B6AB-5EF31A561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13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Janelle D. Williamson, APRN</dc:creator>
  <cp:lastModifiedBy>Janelle Williamson</cp:lastModifiedBy>
  <cp:revision>2</cp:revision>
  <dcterms:created xsi:type="dcterms:W3CDTF">2019-07-29T17:08:00Z</dcterms:created>
  <dcterms:modified xsi:type="dcterms:W3CDTF">2019-07-29T17:21:00Z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