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685" w:rsidRDefault="00514FDB" w:rsidP="00356AC3">
      <w:pPr>
        <w:pStyle w:val="address"/>
      </w:pPr>
      <w:bookmarkStart w:id="0" w:name="_GoBack"/>
      <w:bookmarkEnd w:id="0"/>
      <w:r>
        <w:rPr>
          <w:noProof/>
        </w:rPr>
        <w:drawing>
          <wp:anchor distT="0" distB="0" distL="114300" distR="114300" simplePos="0" relativeHeight="251658240" behindDoc="1" locked="0" layoutInCell="1" allowOverlap="1">
            <wp:simplePos x="0" y="0"/>
            <wp:positionH relativeFrom="column">
              <wp:posOffset>-1076325</wp:posOffset>
            </wp:positionH>
            <wp:positionV relativeFrom="paragraph">
              <wp:posOffset>-1146810</wp:posOffset>
            </wp:positionV>
            <wp:extent cx="7772400" cy="10058400"/>
            <wp:effectExtent l="0" t="0" r="0" b="0"/>
            <wp:wrapNone/>
            <wp:docPr id="41" name="Picture 41" descr="Flyer_Hrz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yer_Hrz_Fro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0" locked="0" layoutInCell="1" allowOverlap="1">
                <wp:simplePos x="0" y="0"/>
                <wp:positionH relativeFrom="column">
                  <wp:posOffset>-709930</wp:posOffset>
                </wp:positionH>
                <wp:positionV relativeFrom="paragraph">
                  <wp:posOffset>-626745</wp:posOffset>
                </wp:positionV>
                <wp:extent cx="5029200" cy="787400"/>
                <wp:effectExtent l="4445" t="1905" r="0" b="127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0292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685" w:rsidRPr="00827F7B" w:rsidRDefault="00B16ED6" w:rsidP="00383038">
                            <w:pPr>
                              <w:pStyle w:val="headerlogo"/>
                            </w:pPr>
                            <w:r>
                              <w:t>2014 PAAOHN Annual State Conference</w:t>
                            </w:r>
                          </w:p>
                          <w:p w:rsidR="00ED0685" w:rsidRPr="00E02BCF" w:rsidRDefault="00ED0685" w:rsidP="008277BC">
                            <w:pPr>
                              <w:pStyle w:val="Subheadhere01"/>
                            </w:pPr>
                            <w:r w:rsidRPr="00E02BCF">
                              <w:t>SUBHEAD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4" o:spid="_x0000_s1026" type="#_x0000_t202" style="position:absolute;left:0;text-align:left;margin-left:-55.9pt;margin-top:-49.35pt;width:396pt;height:62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" filled="f" stroked="f">
                <v:textbox>
                  <w:txbxContent>
                    <w:p w:rsidR="00ED0685" w:rsidRPr="00827F7B" w:rsidRDefault="00B16ED6" w:rsidP="00383038">
                      <w:pPr>
                        <w:pStyle w:val="headerlogo"/>
                      </w:pPr>
                      <w:r>
                        <w:t>2014 PAAOHN Annual State Conference</w:t>
                      </w:r>
                    </w:p>
                    <w:p w:rsidR="00ED0685" w:rsidRPr="00E02BCF" w:rsidRDefault="00ED0685" w:rsidP="008277BC">
                      <w:pPr>
                        <w:pStyle w:val="Subheadhere01"/>
                      </w:pPr>
                      <w:r w:rsidRPr="00E02BCF">
                        <w:t>SUBHEAD HERE</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-634365</wp:posOffset>
                </wp:positionH>
                <wp:positionV relativeFrom="paragraph">
                  <wp:posOffset>9462770</wp:posOffset>
                </wp:positionV>
                <wp:extent cx="8115300" cy="228600"/>
                <wp:effectExtent l="3810" t="4445" r="0" b="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685" w:rsidRPr="005C1E5E" w:rsidRDefault="00ED0685" w:rsidP="00ED0685">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 o:spid="_x0000_s1027" type="#_x0000_t202" style="position:absolute;left:0;text-align:left;margin-left:-49.95pt;margin-top:745.1pt;width:639pt;height:18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" filled="f" stroked="f">
                <v:textbox>
                  <w:txbxContent>
                    <w:p w:rsidR="00ED0685" w:rsidRPr="005C1E5E" w:rsidRDefault="00ED0685" w:rsidP="00ED0685">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v:textbox>
              </v:shape>
            </w:pict>
          </mc:Fallback>
        </mc:AlternateContent>
      </w:r>
    </w:p>
    <w:p w:rsidR="00ED0685" w:rsidRDefault="00514FDB" w:rsidP="00ED0685">
      <w:r>
        <w:rPr>
          <w:noProof/>
        </w:rPr>
        <mc:AlternateContent>
          <mc:Choice Requires="wps">
            <w:drawing>
              <wp:anchor distT="36576" distB="36576" distL="36576" distR="36576" simplePos="0" relativeHeight="251652096" behindDoc="0" locked="0" layoutInCell="1" allowOverlap="1">
                <wp:simplePos x="0" y="0"/>
                <wp:positionH relativeFrom="column">
                  <wp:posOffset>-889000</wp:posOffset>
                </wp:positionH>
                <wp:positionV relativeFrom="paragraph">
                  <wp:posOffset>107950</wp:posOffset>
                </wp:positionV>
                <wp:extent cx="6181090" cy="762000"/>
                <wp:effectExtent l="0" t="0" r="3810" b="3175"/>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7620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D0685" w:rsidRPr="00827F7B" w:rsidRDefault="008620DC" w:rsidP="00383038">
                            <w:pPr>
                              <w:pStyle w:val="taglinequote"/>
                              <w:rPr>
                                <w:i/>
                              </w:rPr>
                            </w:pPr>
                            <w:r>
                              <w:rPr>
                                <w:rStyle w:val="taglinequoteChar"/>
                                <w:sz w:val="40"/>
                                <w:szCs w:val="40"/>
                              </w:rPr>
                              <w:t>Occupational Health: Clinical Strategies and Innovations</w:t>
                            </w:r>
                          </w:p>
                          <w:p w:rsidR="00ED0685" w:rsidRPr="00827F7B" w:rsidRDefault="00ED0685" w:rsidP="00ED0685">
                            <w:pPr>
                              <w:widowControl w:val="0"/>
                              <w:rPr>
                                <w:i/>
                                <w:color w:val="FFFFFF"/>
                                <w:szCs w:val="3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 o:spid="_x0000_s1028" type="#_x0000_t202" style="position:absolute;margin-left:-70pt;margin-top:8.5pt;width:486.7pt;height:60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" filled="f" fillcolor="#cd4313" stroked="f" insetpen="t">
                <v:textbox inset="2.88pt,2.88pt,2.88pt,2.88pt">
                  <w:txbxContent>
                    <w:p w:rsidR="00ED0685" w:rsidRPr="00827F7B" w:rsidRDefault="008620DC" w:rsidP="00383038">
                      <w:pPr>
                        <w:pStyle w:val="taglinequote"/>
                        <w:rPr>
                          <w:i/>
                        </w:rPr>
                      </w:pPr>
                      <w:r>
                        <w:rPr>
                          <w:rStyle w:val="taglinequoteChar"/>
                          <w:sz w:val="40"/>
                          <w:szCs w:val="40"/>
                        </w:rPr>
                        <w:t>Occupational Health: Clinical Strategies and Innovations</w:t>
                      </w:r>
                    </w:p>
                    <w:p w:rsidR="00ED0685" w:rsidRPr="00827F7B" w:rsidRDefault="00ED0685" w:rsidP="00ED0685">
                      <w:pPr>
                        <w:widowControl w:val="0"/>
                        <w:rPr>
                          <w:i/>
                          <w:color w:val="FFFFFF"/>
                          <w:szCs w:val="34"/>
                          <w:lang w:val="en"/>
                        </w:rPr>
                      </w:pPr>
                    </w:p>
                  </w:txbxContent>
                </v:textbox>
              </v:shape>
            </w:pict>
          </mc:Fallback>
        </mc:AlternateContent>
      </w:r>
      <w:r w:rsidR="00ED0685">
        <w:softHyphen/>
        <w:t xml:space="preserve">        </w:t>
      </w:r>
    </w:p>
    <w:p w:rsidR="00ED0685" w:rsidRDefault="009F2025" w:rsidP="00356AC3">
      <w:pPr>
        <w:pStyle w:val="address"/>
      </w:pPr>
      <w:r>
        <w:rPr>
          <w:noProof/>
        </w:rPr>
        <mc:AlternateContent>
          <mc:Choice Requires="wps">
            <w:drawing>
              <wp:anchor distT="0" distB="0" distL="114300" distR="114300" simplePos="0" relativeHeight="251655168" behindDoc="0" locked="0" layoutInCell="1" allowOverlap="1" wp14:anchorId="09FEF451" wp14:editId="14EF8877">
                <wp:simplePos x="0" y="0"/>
                <wp:positionH relativeFrom="column">
                  <wp:posOffset>-838200</wp:posOffset>
                </wp:positionH>
                <wp:positionV relativeFrom="paragraph">
                  <wp:posOffset>5037455</wp:posOffset>
                </wp:positionV>
                <wp:extent cx="3594735" cy="237490"/>
                <wp:effectExtent l="0" t="0" r="0" b="0"/>
                <wp:wrapNone/>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947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685" w:rsidRPr="008277BC" w:rsidRDefault="00B16ED6" w:rsidP="008277BC">
                            <w:pPr>
                              <w:pStyle w:val="Subheadhere"/>
                            </w:pPr>
                            <w:r>
                              <w:t>Speakers</w:t>
                            </w:r>
                            <w:r w:rsidR="009D524A">
                              <w:t xml:space="preserve"> bios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FEF451" id="Text Box 36" o:spid="_x0000_s1029" type="#_x0000_t202" style="position:absolute;left:0;text-align:left;margin-left:-66pt;margin-top:396.65pt;width:283.05pt;height:18.7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" filled="f" stroked="f">
                <v:textbox>
                  <w:txbxContent>
                    <w:p w:rsidR="00ED0685" w:rsidRPr="008277BC" w:rsidRDefault="00B16ED6" w:rsidP="008277BC">
                      <w:pPr>
                        <w:pStyle w:val="Subheadhere"/>
                      </w:pPr>
                      <w:r>
                        <w:t>Speakers</w:t>
                      </w:r>
                      <w:r w:rsidR="009D524A">
                        <w:t xml:space="preserve"> bios</w:t>
                      </w:r>
                    </w:p>
                  </w:txbxContent>
                </v:textbox>
              </v:shape>
            </w:pict>
          </mc:Fallback>
        </mc:AlternateContent>
      </w:r>
      <w:r>
        <w:rPr>
          <w:noProof/>
        </w:rPr>
        <mc:AlternateContent>
          <mc:Choice Requires="wps">
            <w:drawing>
              <wp:anchor distT="36576" distB="36576" distL="36576" distR="36576" simplePos="0" relativeHeight="251653120" behindDoc="0" locked="0" layoutInCell="1" allowOverlap="1" wp14:anchorId="536FCF1F" wp14:editId="0369B986">
                <wp:simplePos x="0" y="0"/>
                <wp:positionH relativeFrom="column">
                  <wp:posOffset>-787400</wp:posOffset>
                </wp:positionH>
                <wp:positionV relativeFrom="paragraph">
                  <wp:posOffset>1515745</wp:posOffset>
                </wp:positionV>
                <wp:extent cx="3581400" cy="3521710"/>
                <wp:effectExtent l="0" t="0" r="0" b="254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52171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1572" w:rsidRDefault="00E14738" w:rsidP="00F56061">
                            <w:pPr>
                              <w:pStyle w:val="BodyText2"/>
                              <w:spacing w:line="240" w:lineRule="auto"/>
                              <w:contextualSpacing/>
                            </w:pPr>
                            <w:r w:rsidRPr="00CF7A8D">
                              <w:rPr>
                                <w:b/>
                              </w:rPr>
                              <w:t>Health Coaching</w:t>
                            </w:r>
                            <w:r>
                              <w:t xml:space="preserve"> –Expand vision for nursing practice to include Health Coaching skills to bring back to the work place</w:t>
                            </w:r>
                          </w:p>
                          <w:p w:rsidR="00E14738" w:rsidRDefault="00E14738" w:rsidP="00F56061">
                            <w:pPr>
                              <w:pStyle w:val="BodyText2"/>
                              <w:spacing w:line="240" w:lineRule="auto"/>
                              <w:contextualSpacing/>
                            </w:pPr>
                          </w:p>
                          <w:p w:rsidR="00E14738" w:rsidRDefault="009F2025" w:rsidP="00F56061">
                            <w:pPr>
                              <w:pStyle w:val="BodyText2"/>
                              <w:spacing w:line="240" w:lineRule="auto"/>
                              <w:contextualSpacing/>
                            </w:pPr>
                            <w:r>
                              <w:rPr>
                                <w:b/>
                              </w:rPr>
                              <w:t>Healthy People 2020</w:t>
                            </w:r>
                            <w:r w:rsidR="00E14738">
                              <w:t xml:space="preserve"> – </w:t>
                            </w:r>
                            <w:r>
                              <w:t>Describe background, development the Occupational Safety and Health Objectives, 2020</w:t>
                            </w:r>
                          </w:p>
                          <w:p w:rsidR="009F2025" w:rsidRDefault="009F2025" w:rsidP="00F56061">
                            <w:pPr>
                              <w:pStyle w:val="BodyText2"/>
                              <w:spacing w:line="240" w:lineRule="auto"/>
                              <w:contextualSpacing/>
                            </w:pPr>
                          </w:p>
                          <w:p w:rsidR="00E14738" w:rsidRDefault="00CF7A8D" w:rsidP="00F56061">
                            <w:pPr>
                              <w:pStyle w:val="BodyText2"/>
                              <w:spacing w:line="240" w:lineRule="auto"/>
                              <w:contextualSpacing/>
                            </w:pPr>
                            <w:r w:rsidRPr="00CF7A8D">
                              <w:rPr>
                                <w:b/>
                              </w:rPr>
                              <w:t>Legal Issues</w:t>
                            </w:r>
                            <w:r>
                              <w:t xml:space="preserve"> - </w:t>
                            </w:r>
                            <w:r w:rsidR="00E14738">
                              <w:t>Achieve an understanding of the Americans with Disabilities Act, minimizing risk Workman’ compensation claims and outline Occupational Health and Employment Law</w:t>
                            </w:r>
                          </w:p>
                          <w:p w:rsidR="00E14738" w:rsidRDefault="00E14738" w:rsidP="00F56061">
                            <w:pPr>
                              <w:pStyle w:val="BodyText2"/>
                              <w:spacing w:line="240" w:lineRule="auto"/>
                              <w:contextualSpacing/>
                            </w:pPr>
                          </w:p>
                          <w:p w:rsidR="00E14738" w:rsidRDefault="00CF7A8D" w:rsidP="00F56061">
                            <w:pPr>
                              <w:pStyle w:val="BodyText2"/>
                              <w:spacing w:line="240" w:lineRule="auto"/>
                              <w:contextualSpacing/>
                            </w:pPr>
                            <w:r w:rsidRPr="00CF7A8D">
                              <w:rPr>
                                <w:b/>
                              </w:rPr>
                              <w:t>Heart Diseases</w:t>
                            </w:r>
                            <w:r>
                              <w:t xml:space="preserve"> - </w:t>
                            </w:r>
                            <w:r w:rsidR="00E14738">
                              <w:t>Increase awareness of decreasing f</w:t>
                            </w:r>
                            <w:r w:rsidR="004F773B">
                              <w:t>actors for CHD including lifesty</w:t>
                            </w:r>
                            <w:r w:rsidR="00E14738">
                              <w:t xml:space="preserve">le changes, </w:t>
                            </w:r>
                          </w:p>
                          <w:p w:rsidR="00E14738" w:rsidRDefault="00E14738" w:rsidP="00F56061">
                            <w:pPr>
                              <w:pStyle w:val="BodyText2"/>
                              <w:spacing w:line="240" w:lineRule="auto"/>
                              <w:contextualSpacing/>
                            </w:pPr>
                          </w:p>
                          <w:p w:rsidR="00E14738" w:rsidRDefault="00CF7A8D" w:rsidP="00F56061">
                            <w:pPr>
                              <w:pStyle w:val="BodyText2"/>
                              <w:spacing w:line="240" w:lineRule="auto"/>
                              <w:contextualSpacing/>
                            </w:pPr>
                            <w:r w:rsidRPr="00CF7A8D">
                              <w:rPr>
                                <w:b/>
                              </w:rPr>
                              <w:t>Functional Task Analysis</w:t>
                            </w:r>
                            <w:r>
                              <w:t xml:space="preserve"> (FTA</w:t>
                            </w:r>
                            <w:proofErr w:type="gramStart"/>
                            <w:r>
                              <w:t>)-</w:t>
                            </w:r>
                            <w:proofErr w:type="gramEnd"/>
                            <w:r>
                              <w:t xml:space="preserve"> </w:t>
                            </w:r>
                            <w:r w:rsidR="00E14738">
                              <w:t>Define and create a</w:t>
                            </w:r>
                            <w:r>
                              <w:t xml:space="preserve"> FTA</w:t>
                            </w:r>
                          </w:p>
                          <w:p w:rsidR="00E14738" w:rsidRDefault="00E14738" w:rsidP="00F56061">
                            <w:pPr>
                              <w:pStyle w:val="BodyText2"/>
                              <w:spacing w:line="240" w:lineRule="auto"/>
                              <w:contextualSpacing/>
                            </w:pPr>
                          </w:p>
                          <w:p w:rsidR="00E14738" w:rsidRDefault="00CF7A8D" w:rsidP="00F56061">
                            <w:pPr>
                              <w:pStyle w:val="BodyText2"/>
                              <w:spacing w:line="240" w:lineRule="auto"/>
                              <w:contextualSpacing/>
                            </w:pPr>
                            <w:r w:rsidRPr="00CF7A8D">
                              <w:rPr>
                                <w:b/>
                              </w:rPr>
                              <w:t>Disaster Preparedness</w:t>
                            </w:r>
                            <w:r>
                              <w:t xml:space="preserve"> - </w:t>
                            </w:r>
                            <w:r w:rsidR="00E14738">
                              <w:t>Discuss how to prepare for emergencies and recognize signs of workplace violence</w:t>
                            </w:r>
                          </w:p>
                          <w:p w:rsidR="00E14738" w:rsidRDefault="00E14738" w:rsidP="00F56061">
                            <w:pPr>
                              <w:pStyle w:val="BodyText2"/>
                              <w:spacing w:line="240" w:lineRule="auto"/>
                              <w:contextualSpacing/>
                            </w:pPr>
                          </w:p>
                          <w:p w:rsidR="00E14738" w:rsidRDefault="00CF7A8D" w:rsidP="00F56061">
                            <w:pPr>
                              <w:pStyle w:val="BodyText2"/>
                              <w:spacing w:line="240" w:lineRule="auto"/>
                              <w:contextualSpacing/>
                            </w:pPr>
                            <w:r w:rsidRPr="00CF7A8D">
                              <w:rPr>
                                <w:b/>
                              </w:rPr>
                              <w:t>Opioid Use</w:t>
                            </w:r>
                            <w:r>
                              <w:t xml:space="preserve"> - </w:t>
                            </w:r>
                            <w:r w:rsidR="00E14738">
                              <w:t xml:space="preserve">Explore Opioid use both appropriate and inappropriate and how it may impact the </w:t>
                            </w:r>
                            <w:r w:rsidR="004F773B">
                              <w:t>injured</w:t>
                            </w:r>
                            <w:r w:rsidR="00E14738">
                              <w:t xml:space="preserve"> worker</w:t>
                            </w:r>
                          </w:p>
                          <w:p w:rsidR="00E14738" w:rsidRDefault="00E14738" w:rsidP="00F56061">
                            <w:pPr>
                              <w:pStyle w:val="BodyText2"/>
                              <w:spacing w:line="240" w:lineRule="auto"/>
                              <w:contextualSpacing/>
                            </w:pPr>
                          </w:p>
                          <w:p w:rsidR="00E14738" w:rsidRDefault="00CF7A8D" w:rsidP="00F56061">
                            <w:pPr>
                              <w:pStyle w:val="BodyText2"/>
                              <w:spacing w:line="240" w:lineRule="auto"/>
                              <w:contextualSpacing/>
                            </w:pPr>
                            <w:r w:rsidRPr="00CF7A8D">
                              <w:rPr>
                                <w:b/>
                              </w:rPr>
                              <w:t>Adult Vaccinations</w:t>
                            </w:r>
                            <w:r>
                              <w:t xml:space="preserve"> - </w:t>
                            </w:r>
                            <w:r w:rsidR="00E14738">
                              <w:t xml:space="preserve">Define strategies nurses can use to promote adult vaccinations among their </w:t>
                            </w:r>
                            <w:r w:rsidR="004F773B">
                              <w:t>clients</w:t>
                            </w:r>
                          </w:p>
                          <w:p w:rsidR="00E14738" w:rsidRDefault="00E14738" w:rsidP="00F56061">
                            <w:pPr>
                              <w:pStyle w:val="BodyText2"/>
                              <w:spacing w:line="240" w:lineRule="auto"/>
                              <w:contextualSpacing/>
                            </w:pPr>
                          </w:p>
                          <w:p w:rsidR="00F56061" w:rsidRPr="00383038" w:rsidRDefault="00F56061" w:rsidP="00F56061">
                            <w:pPr>
                              <w:pStyle w:val="BodyText2"/>
                              <w:spacing w:line="240" w:lineRule="auto"/>
                              <w:contextualSpacing/>
                            </w:pPr>
                          </w:p>
                          <w:p w:rsidR="00ED0685" w:rsidRPr="00383038" w:rsidRDefault="00ED0685" w:rsidP="00F56061">
                            <w:pPr>
                              <w:pStyle w:val="BodyText2"/>
                              <w:spacing w:line="240" w:lineRule="auto"/>
                              <w:contextualSpacing/>
                            </w:pPr>
                          </w:p>
                          <w:p w:rsidR="00ED0685" w:rsidRPr="00383038" w:rsidRDefault="00ED0685" w:rsidP="00F56061">
                            <w:pPr>
                              <w:pStyle w:val="BodyText2"/>
                              <w:spacing w:line="240" w:lineRule="auto"/>
                              <w:contextualSpacing/>
                            </w:pPr>
                          </w:p>
                          <w:p w:rsidR="00ED0685" w:rsidRPr="00383038" w:rsidRDefault="00ED0685" w:rsidP="00F56061">
                            <w:pPr>
                              <w:widowControl w:val="0"/>
                              <w:spacing w:before="100" w:beforeAutospacing="1"/>
                              <w:contextualSpacing/>
                              <w:rPr>
                                <w:rFonts w:ascii="Arial" w:hAnsi="Arial" w:cs="Arial"/>
                                <w:color w:val="585747"/>
                                <w:sz w:val="20"/>
                              </w:rPr>
                            </w:pPr>
                          </w:p>
                          <w:p w:rsidR="00ED0685" w:rsidRPr="00383038" w:rsidRDefault="00ED0685" w:rsidP="00F56061">
                            <w:pPr>
                              <w:widowControl w:val="0"/>
                              <w:spacing w:before="100" w:beforeAutospacing="1"/>
                              <w:contextualSpacing/>
                              <w:rPr>
                                <w:rFonts w:ascii="Arial" w:hAnsi="Arial" w:cs="Arial"/>
                                <w:color w:val="585747"/>
                                <w:sz w:val="20"/>
                              </w:rPr>
                            </w:pPr>
                          </w:p>
                          <w:p w:rsidR="00ED0685" w:rsidRPr="00383038" w:rsidRDefault="00ED0685" w:rsidP="00F56061">
                            <w:pPr>
                              <w:contextualSpacing/>
                              <w:rPr>
                                <w:rFonts w:ascii="Arial" w:hAnsi="Arial" w:cs="Arial"/>
                                <w:color w:val="585747"/>
                                <w:sz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6FCF1F" id="Text Box 26" o:spid="_x0000_s1030" type="#_x0000_t202" style="position:absolute;left:0;text-align:left;margin-left:-62pt;margin-top:119.35pt;width:282pt;height:277.3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" filled="f" fillcolor="#cd4313" stroked="f" insetpen="t">
                <v:textbox inset="2.88pt,2.88pt,2.88pt,2.88pt">
                  <w:txbxContent>
                    <w:p w:rsidR="00A91572" w:rsidRDefault="00E14738" w:rsidP="00F56061">
                      <w:pPr>
                        <w:pStyle w:val="BodyText2"/>
                        <w:spacing w:line="240" w:lineRule="auto"/>
                        <w:contextualSpacing/>
                      </w:pPr>
                      <w:r w:rsidRPr="00CF7A8D">
                        <w:rPr>
                          <w:b/>
                        </w:rPr>
                        <w:t>Health Coaching</w:t>
                      </w:r>
                      <w:r>
                        <w:t xml:space="preserve"> –Expand vision for nursing practice to include Health Coaching skills to bring back to the work place</w:t>
                      </w:r>
                    </w:p>
                    <w:p w:rsidR="00E14738" w:rsidRDefault="00E14738" w:rsidP="00F56061">
                      <w:pPr>
                        <w:pStyle w:val="BodyText2"/>
                        <w:spacing w:line="240" w:lineRule="auto"/>
                        <w:contextualSpacing/>
                      </w:pPr>
                    </w:p>
                    <w:p w:rsidR="00E14738" w:rsidRDefault="009F2025" w:rsidP="00F56061">
                      <w:pPr>
                        <w:pStyle w:val="BodyText2"/>
                        <w:spacing w:line="240" w:lineRule="auto"/>
                        <w:contextualSpacing/>
                      </w:pPr>
                      <w:r>
                        <w:rPr>
                          <w:b/>
                        </w:rPr>
                        <w:t>Healthy People 2020</w:t>
                      </w:r>
                      <w:r w:rsidR="00E14738">
                        <w:t xml:space="preserve"> – </w:t>
                      </w:r>
                      <w:r>
                        <w:t>Describe background, development the Occupational Safety and Health Objectives, 2020</w:t>
                      </w:r>
                    </w:p>
                    <w:p w:rsidR="009F2025" w:rsidRDefault="009F2025" w:rsidP="00F56061">
                      <w:pPr>
                        <w:pStyle w:val="BodyText2"/>
                        <w:spacing w:line="240" w:lineRule="auto"/>
                        <w:contextualSpacing/>
                      </w:pPr>
                    </w:p>
                    <w:p w:rsidR="00E14738" w:rsidRDefault="00CF7A8D" w:rsidP="00F56061">
                      <w:pPr>
                        <w:pStyle w:val="BodyText2"/>
                        <w:spacing w:line="240" w:lineRule="auto"/>
                        <w:contextualSpacing/>
                      </w:pPr>
                      <w:r w:rsidRPr="00CF7A8D">
                        <w:rPr>
                          <w:b/>
                        </w:rPr>
                        <w:t>Legal Issues</w:t>
                      </w:r>
                      <w:r>
                        <w:t xml:space="preserve"> - </w:t>
                      </w:r>
                      <w:r w:rsidR="00E14738">
                        <w:t>Achieve an understanding of the Americans with Disabilities Act, minimizing risk Workman’ compensation claims and outline Occupational Health and Employment Law</w:t>
                      </w:r>
                    </w:p>
                    <w:p w:rsidR="00E14738" w:rsidRDefault="00E14738" w:rsidP="00F56061">
                      <w:pPr>
                        <w:pStyle w:val="BodyText2"/>
                        <w:spacing w:line="240" w:lineRule="auto"/>
                        <w:contextualSpacing/>
                      </w:pPr>
                    </w:p>
                    <w:p w:rsidR="00E14738" w:rsidRDefault="00CF7A8D" w:rsidP="00F56061">
                      <w:pPr>
                        <w:pStyle w:val="BodyText2"/>
                        <w:spacing w:line="240" w:lineRule="auto"/>
                        <w:contextualSpacing/>
                      </w:pPr>
                      <w:r w:rsidRPr="00CF7A8D">
                        <w:rPr>
                          <w:b/>
                        </w:rPr>
                        <w:t>Heart Diseases</w:t>
                      </w:r>
                      <w:r>
                        <w:t xml:space="preserve"> - </w:t>
                      </w:r>
                      <w:r w:rsidR="00E14738">
                        <w:t>Increase awareness of decreasing f</w:t>
                      </w:r>
                      <w:r w:rsidR="004F773B">
                        <w:t>actors for CHD including lifesty</w:t>
                      </w:r>
                      <w:r w:rsidR="00E14738">
                        <w:t xml:space="preserve">le changes, </w:t>
                      </w:r>
                    </w:p>
                    <w:p w:rsidR="00E14738" w:rsidRDefault="00E14738" w:rsidP="00F56061">
                      <w:pPr>
                        <w:pStyle w:val="BodyText2"/>
                        <w:spacing w:line="240" w:lineRule="auto"/>
                        <w:contextualSpacing/>
                      </w:pPr>
                    </w:p>
                    <w:p w:rsidR="00E14738" w:rsidRDefault="00CF7A8D" w:rsidP="00F56061">
                      <w:pPr>
                        <w:pStyle w:val="BodyText2"/>
                        <w:spacing w:line="240" w:lineRule="auto"/>
                        <w:contextualSpacing/>
                      </w:pPr>
                      <w:r w:rsidRPr="00CF7A8D">
                        <w:rPr>
                          <w:b/>
                        </w:rPr>
                        <w:t>Functional Task Analysis</w:t>
                      </w:r>
                      <w:r>
                        <w:t xml:space="preserve"> (FTA</w:t>
                      </w:r>
                      <w:proofErr w:type="gramStart"/>
                      <w:r>
                        <w:t>)-</w:t>
                      </w:r>
                      <w:proofErr w:type="gramEnd"/>
                      <w:r>
                        <w:t xml:space="preserve"> </w:t>
                      </w:r>
                      <w:r w:rsidR="00E14738">
                        <w:t>Define and create a</w:t>
                      </w:r>
                      <w:r>
                        <w:t xml:space="preserve"> FTA</w:t>
                      </w:r>
                    </w:p>
                    <w:p w:rsidR="00E14738" w:rsidRDefault="00E14738" w:rsidP="00F56061">
                      <w:pPr>
                        <w:pStyle w:val="BodyText2"/>
                        <w:spacing w:line="240" w:lineRule="auto"/>
                        <w:contextualSpacing/>
                      </w:pPr>
                    </w:p>
                    <w:p w:rsidR="00E14738" w:rsidRDefault="00CF7A8D" w:rsidP="00F56061">
                      <w:pPr>
                        <w:pStyle w:val="BodyText2"/>
                        <w:spacing w:line="240" w:lineRule="auto"/>
                        <w:contextualSpacing/>
                      </w:pPr>
                      <w:r w:rsidRPr="00CF7A8D">
                        <w:rPr>
                          <w:b/>
                        </w:rPr>
                        <w:t>Disaster Preparedness</w:t>
                      </w:r>
                      <w:r>
                        <w:t xml:space="preserve"> - </w:t>
                      </w:r>
                      <w:r w:rsidR="00E14738">
                        <w:t>Discuss how to prepare for emergencies and recognize signs of workplace violence</w:t>
                      </w:r>
                    </w:p>
                    <w:p w:rsidR="00E14738" w:rsidRDefault="00E14738" w:rsidP="00F56061">
                      <w:pPr>
                        <w:pStyle w:val="BodyText2"/>
                        <w:spacing w:line="240" w:lineRule="auto"/>
                        <w:contextualSpacing/>
                      </w:pPr>
                    </w:p>
                    <w:p w:rsidR="00E14738" w:rsidRDefault="00CF7A8D" w:rsidP="00F56061">
                      <w:pPr>
                        <w:pStyle w:val="BodyText2"/>
                        <w:spacing w:line="240" w:lineRule="auto"/>
                        <w:contextualSpacing/>
                      </w:pPr>
                      <w:r w:rsidRPr="00CF7A8D">
                        <w:rPr>
                          <w:b/>
                        </w:rPr>
                        <w:t>Opioid Use</w:t>
                      </w:r>
                      <w:r>
                        <w:t xml:space="preserve"> - </w:t>
                      </w:r>
                      <w:r w:rsidR="00E14738">
                        <w:t xml:space="preserve">Explore Opioid use both appropriate and inappropriate and how it may impact the </w:t>
                      </w:r>
                      <w:r w:rsidR="004F773B">
                        <w:t>injured</w:t>
                      </w:r>
                      <w:r w:rsidR="00E14738">
                        <w:t xml:space="preserve"> worker</w:t>
                      </w:r>
                    </w:p>
                    <w:p w:rsidR="00E14738" w:rsidRDefault="00E14738" w:rsidP="00F56061">
                      <w:pPr>
                        <w:pStyle w:val="BodyText2"/>
                        <w:spacing w:line="240" w:lineRule="auto"/>
                        <w:contextualSpacing/>
                      </w:pPr>
                    </w:p>
                    <w:p w:rsidR="00E14738" w:rsidRDefault="00CF7A8D" w:rsidP="00F56061">
                      <w:pPr>
                        <w:pStyle w:val="BodyText2"/>
                        <w:spacing w:line="240" w:lineRule="auto"/>
                        <w:contextualSpacing/>
                      </w:pPr>
                      <w:r w:rsidRPr="00CF7A8D">
                        <w:rPr>
                          <w:b/>
                        </w:rPr>
                        <w:t>Adult Vaccinations</w:t>
                      </w:r>
                      <w:r>
                        <w:t xml:space="preserve"> - </w:t>
                      </w:r>
                      <w:r w:rsidR="00E14738">
                        <w:t xml:space="preserve">Define strategies nurses can use to promote adult vaccinations among their </w:t>
                      </w:r>
                      <w:r w:rsidR="004F773B">
                        <w:t>clients</w:t>
                      </w:r>
                    </w:p>
                    <w:p w:rsidR="00E14738" w:rsidRDefault="00E14738" w:rsidP="00F56061">
                      <w:pPr>
                        <w:pStyle w:val="BodyText2"/>
                        <w:spacing w:line="240" w:lineRule="auto"/>
                        <w:contextualSpacing/>
                      </w:pPr>
                    </w:p>
                    <w:p w:rsidR="00F56061" w:rsidRPr="00383038" w:rsidRDefault="00F56061" w:rsidP="00F56061">
                      <w:pPr>
                        <w:pStyle w:val="BodyText2"/>
                        <w:spacing w:line="240" w:lineRule="auto"/>
                        <w:contextualSpacing/>
                      </w:pPr>
                    </w:p>
                    <w:p w:rsidR="00ED0685" w:rsidRPr="00383038" w:rsidRDefault="00ED0685" w:rsidP="00F56061">
                      <w:pPr>
                        <w:pStyle w:val="BodyText2"/>
                        <w:spacing w:line="240" w:lineRule="auto"/>
                        <w:contextualSpacing/>
                      </w:pPr>
                    </w:p>
                    <w:p w:rsidR="00ED0685" w:rsidRPr="00383038" w:rsidRDefault="00ED0685" w:rsidP="00F56061">
                      <w:pPr>
                        <w:pStyle w:val="BodyText2"/>
                        <w:spacing w:line="240" w:lineRule="auto"/>
                        <w:contextualSpacing/>
                      </w:pPr>
                    </w:p>
                    <w:p w:rsidR="00ED0685" w:rsidRPr="00383038" w:rsidRDefault="00ED0685" w:rsidP="00F56061">
                      <w:pPr>
                        <w:widowControl w:val="0"/>
                        <w:spacing w:before="100" w:beforeAutospacing="1"/>
                        <w:contextualSpacing/>
                        <w:rPr>
                          <w:rFonts w:ascii="Arial" w:hAnsi="Arial" w:cs="Arial"/>
                          <w:color w:val="585747"/>
                          <w:sz w:val="20"/>
                        </w:rPr>
                      </w:pPr>
                    </w:p>
                    <w:p w:rsidR="00ED0685" w:rsidRPr="00383038" w:rsidRDefault="00ED0685" w:rsidP="00F56061">
                      <w:pPr>
                        <w:widowControl w:val="0"/>
                        <w:spacing w:before="100" w:beforeAutospacing="1"/>
                        <w:contextualSpacing/>
                        <w:rPr>
                          <w:rFonts w:ascii="Arial" w:hAnsi="Arial" w:cs="Arial"/>
                          <w:color w:val="585747"/>
                          <w:sz w:val="20"/>
                        </w:rPr>
                      </w:pPr>
                    </w:p>
                    <w:p w:rsidR="00ED0685" w:rsidRPr="00383038" w:rsidRDefault="00ED0685" w:rsidP="00F56061">
                      <w:pPr>
                        <w:contextualSpacing/>
                        <w:rPr>
                          <w:rFonts w:ascii="Arial" w:hAnsi="Arial" w:cs="Arial"/>
                          <w:color w:val="585747"/>
                          <w:sz w:val="20"/>
                        </w:rPr>
                      </w:pPr>
                    </w:p>
                  </w:txbxContent>
                </v:textbox>
              </v:shape>
            </w:pict>
          </mc:Fallback>
        </mc:AlternateContent>
      </w:r>
      <w:r>
        <w:rPr>
          <w:noProof/>
        </w:rPr>
        <mc:AlternateContent>
          <mc:Choice Requires="wps">
            <w:drawing>
              <wp:anchor distT="36576" distB="36576" distL="36576" distR="36576" simplePos="0" relativeHeight="251656192" behindDoc="0" locked="0" layoutInCell="1" allowOverlap="1" wp14:anchorId="3F233AD0" wp14:editId="45941E6F">
                <wp:simplePos x="0" y="0"/>
                <wp:positionH relativeFrom="column">
                  <wp:posOffset>-762000</wp:posOffset>
                </wp:positionH>
                <wp:positionV relativeFrom="paragraph">
                  <wp:posOffset>5224145</wp:posOffset>
                </wp:positionV>
                <wp:extent cx="3314700" cy="2607310"/>
                <wp:effectExtent l="0" t="0" r="0" b="2540"/>
                <wp:wrapNone/>
                <wp:docPr id="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60731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AC8" w:rsidRDefault="00F56061" w:rsidP="00694AC8">
                            <w:pPr>
                              <w:pStyle w:val="BodyText2"/>
                              <w:contextualSpacing/>
                            </w:pPr>
                            <w:r w:rsidRPr="000B0B2D">
                              <w:rPr>
                                <w:b/>
                              </w:rPr>
                              <w:t>Chad Rittle</w:t>
                            </w:r>
                            <w:r>
                              <w:t xml:space="preserve">, DNP, MPH, RN is an Assistant Professor, </w:t>
                            </w:r>
                          </w:p>
                          <w:p w:rsidR="00ED0685" w:rsidRDefault="00694AC8" w:rsidP="00694AC8">
                            <w:pPr>
                              <w:pStyle w:val="BodyText2"/>
                              <w:contextualSpacing/>
                            </w:pPr>
                            <w:r>
                              <w:t xml:space="preserve">         </w:t>
                            </w:r>
                            <w:r w:rsidR="00F56061">
                              <w:t>Nursing, Chatham University, Pittsburgh, PA</w:t>
                            </w:r>
                          </w:p>
                          <w:p w:rsidR="00694AC8" w:rsidRDefault="00F56061" w:rsidP="00383038">
                            <w:pPr>
                              <w:pStyle w:val="BodyText2"/>
                              <w:contextualSpacing/>
                            </w:pPr>
                            <w:r w:rsidRPr="000B0B2D">
                              <w:rPr>
                                <w:b/>
                              </w:rPr>
                              <w:t>Holly Miller</w:t>
                            </w:r>
                            <w:r>
                              <w:t xml:space="preserve">, AD is an Integrative Nurse Coach and board </w:t>
                            </w:r>
                          </w:p>
                          <w:p w:rsidR="004B4493" w:rsidRDefault="00694AC8" w:rsidP="00383038">
                            <w:pPr>
                              <w:pStyle w:val="BodyText2"/>
                              <w:contextualSpacing/>
                            </w:pPr>
                            <w:r>
                              <w:tab/>
                            </w:r>
                            <w:r w:rsidR="004F773B">
                              <w:t>Certified</w:t>
                            </w:r>
                            <w:r w:rsidR="00F56061">
                              <w:t xml:space="preserve"> Holistic Nurse </w:t>
                            </w:r>
                          </w:p>
                          <w:p w:rsidR="00694AC8" w:rsidRDefault="002E15BB" w:rsidP="00694AC8">
                            <w:pPr>
                              <w:pStyle w:val="BodyText2"/>
                              <w:contextualSpacing/>
                            </w:pPr>
                            <w:r w:rsidRPr="000B0B2D">
                              <w:rPr>
                                <w:b/>
                              </w:rPr>
                              <w:t>Dianna Burns</w:t>
                            </w:r>
                            <w:r>
                              <w:t>, BS, MS is Director of Business</w:t>
                            </w:r>
                          </w:p>
                          <w:p w:rsidR="002E15BB" w:rsidRDefault="00694AC8" w:rsidP="00694AC8">
                            <w:pPr>
                              <w:pStyle w:val="BodyText2"/>
                              <w:contextualSpacing/>
                            </w:pPr>
                            <w:r>
                              <w:t xml:space="preserve">        </w:t>
                            </w:r>
                            <w:r w:rsidR="002E15BB">
                              <w:t xml:space="preserve"> Development &amp; Operations, ATI Worksite</w:t>
                            </w:r>
                          </w:p>
                          <w:p w:rsidR="00694AC8" w:rsidRDefault="004B4493" w:rsidP="00694AC8">
                            <w:pPr>
                              <w:pStyle w:val="BodyText2"/>
                              <w:contextualSpacing/>
                            </w:pPr>
                            <w:r w:rsidRPr="000B0B2D">
                              <w:rPr>
                                <w:b/>
                              </w:rPr>
                              <w:t>Ton</w:t>
                            </w:r>
                            <w:r w:rsidR="00E93D4A" w:rsidRPr="000B0B2D">
                              <w:rPr>
                                <w:b/>
                              </w:rPr>
                              <w:t>y Sammento</w:t>
                            </w:r>
                            <w:r w:rsidR="00E93D4A">
                              <w:t xml:space="preserve"> </w:t>
                            </w:r>
                            <w:r w:rsidR="00E93D4A">
                              <w:softHyphen/>
                            </w:r>
                            <w:r w:rsidR="00E93D4A">
                              <w:softHyphen/>
                            </w:r>
                            <w:r w:rsidR="00E93D4A">
                              <w:softHyphen/>
                            </w:r>
                            <w:r w:rsidR="00E93D4A">
                              <w:softHyphen/>
                              <w:t>, BS, President of Sam</w:t>
                            </w:r>
                            <w:r>
                              <w:t>m</w:t>
                            </w:r>
                            <w:r w:rsidR="00E93D4A">
                              <w:t>ento Industrial</w:t>
                            </w:r>
                          </w:p>
                          <w:p w:rsidR="00E93D4A" w:rsidRDefault="00E93D4A" w:rsidP="00694AC8">
                            <w:pPr>
                              <w:pStyle w:val="BodyText2"/>
                              <w:contextualSpacing/>
                            </w:pPr>
                            <w:r>
                              <w:t xml:space="preserve"> </w:t>
                            </w:r>
                            <w:r w:rsidR="00694AC8">
                              <w:t xml:space="preserve">       </w:t>
                            </w:r>
                            <w:r>
                              <w:t>Training Systems, Inc</w:t>
                            </w:r>
                            <w:r w:rsidR="00694AC8">
                              <w:t>.</w:t>
                            </w:r>
                          </w:p>
                          <w:p w:rsidR="004B4493" w:rsidRDefault="009F2025" w:rsidP="009F2025">
                            <w:pPr>
                              <w:pStyle w:val="BodyText2"/>
                              <w:contextualSpacing/>
                            </w:pPr>
                            <w:r>
                              <w:rPr>
                                <w:b/>
                              </w:rPr>
                              <w:t xml:space="preserve">Kim </w:t>
                            </w:r>
                            <w:proofErr w:type="spellStart"/>
                            <w:r>
                              <w:rPr>
                                <w:b/>
                              </w:rPr>
                              <w:t>Olszewski</w:t>
                            </w:r>
                            <w:proofErr w:type="spellEnd"/>
                            <w:r>
                              <w:rPr>
                                <w:b/>
                              </w:rPr>
                              <w:t xml:space="preserve">, </w:t>
                            </w:r>
                            <w:r>
                              <w:t>DNP</w:t>
                            </w:r>
                            <w:proofErr w:type="gramStart"/>
                            <w:r>
                              <w:t>,CRNP</w:t>
                            </w:r>
                            <w:proofErr w:type="gramEnd"/>
                            <w:r>
                              <w:t>, COHN-S/CM, FAAOHN</w:t>
                            </w:r>
                            <w:r w:rsidR="002E15BB">
                              <w:t xml:space="preserve">, </w:t>
                            </w:r>
                            <w:r>
                              <w:t xml:space="preserve">                                      Vice President, Mid State Occupational Services</w:t>
                            </w:r>
                            <w:r w:rsidR="00694AC8">
                              <w:t xml:space="preserve">        </w:t>
                            </w:r>
                          </w:p>
                          <w:p w:rsidR="00694AC8" w:rsidRDefault="002E15BB" w:rsidP="00383038">
                            <w:pPr>
                              <w:pStyle w:val="BodyText2"/>
                              <w:contextualSpacing/>
                            </w:pPr>
                            <w:r w:rsidRPr="000B0B2D">
                              <w:rPr>
                                <w:b/>
                              </w:rPr>
                              <w:t>Daniel Sn</w:t>
                            </w:r>
                            <w:r w:rsidR="000B0B2D">
                              <w:rPr>
                                <w:b/>
                              </w:rPr>
                              <w:t xml:space="preserve">yder, John Baker, </w:t>
                            </w:r>
                            <w:r w:rsidRPr="000B0B2D">
                              <w:rPr>
                                <w:b/>
                              </w:rPr>
                              <w:t xml:space="preserve">Elizabeth </w:t>
                            </w:r>
                            <w:proofErr w:type="spellStart"/>
                            <w:r w:rsidRPr="000B0B2D">
                              <w:rPr>
                                <w:b/>
                              </w:rPr>
                              <w:t>Marcone</w:t>
                            </w:r>
                            <w:proofErr w:type="spellEnd"/>
                            <w:r>
                              <w:t xml:space="preserve"> are all</w:t>
                            </w:r>
                          </w:p>
                          <w:p w:rsidR="002E15BB" w:rsidRDefault="00694AC8" w:rsidP="00383038">
                            <w:pPr>
                              <w:pStyle w:val="BodyText2"/>
                              <w:contextualSpacing/>
                            </w:pPr>
                            <w:r>
                              <w:t xml:space="preserve">        </w:t>
                            </w:r>
                            <w:r w:rsidR="002E15BB">
                              <w:t xml:space="preserve"> </w:t>
                            </w:r>
                            <w:proofErr w:type="gramStart"/>
                            <w:r w:rsidR="002E15BB">
                              <w:t>attorneys</w:t>
                            </w:r>
                            <w:proofErr w:type="gramEnd"/>
                            <w:r w:rsidR="002E15BB">
                              <w:t xml:space="preserve"> with </w:t>
                            </w:r>
                            <w:r w:rsidR="00416846">
                              <w:t xml:space="preserve">over </w:t>
                            </w:r>
                            <w:r w:rsidR="002E15BB">
                              <w:t xml:space="preserve"> 30 years </w:t>
                            </w:r>
                            <w:r w:rsidR="00E93D4A">
                              <w:t>of</w:t>
                            </w:r>
                            <w:r w:rsidR="00416846">
                              <w:t xml:space="preserve"> </w:t>
                            </w:r>
                            <w:r w:rsidR="00E93D4A">
                              <w:t xml:space="preserve">legal </w:t>
                            </w:r>
                            <w:r w:rsidR="002E15BB">
                              <w:t>experience</w:t>
                            </w:r>
                          </w:p>
                          <w:p w:rsidR="00416846" w:rsidRDefault="00416846" w:rsidP="00383038">
                            <w:pPr>
                              <w:pStyle w:val="BodyText2"/>
                              <w:contextualSpacing/>
                            </w:pPr>
                            <w:r w:rsidRPr="000B0B2D">
                              <w:rPr>
                                <w:b/>
                              </w:rPr>
                              <w:t>Stephen Thomas</w:t>
                            </w:r>
                            <w:r>
                              <w:t xml:space="preserve">, MD, Pain &amp; Disability Management   </w:t>
                            </w:r>
                          </w:p>
                          <w:p w:rsidR="00416846" w:rsidRDefault="00416846" w:rsidP="00383038">
                            <w:pPr>
                              <w:pStyle w:val="BodyText2"/>
                              <w:contextualSpacing/>
                            </w:pPr>
                            <w:r>
                              <w:t xml:space="preserve">      Consultants</w:t>
                            </w:r>
                          </w:p>
                          <w:p w:rsidR="00416846" w:rsidRPr="00383038" w:rsidRDefault="00416846" w:rsidP="00383038">
                            <w:pPr>
                              <w:pStyle w:val="BodyText2"/>
                              <w:contextualSpacing/>
                            </w:pPr>
                            <w:r w:rsidRPr="000B0B2D">
                              <w:rPr>
                                <w:b/>
                              </w:rPr>
                              <w:t xml:space="preserve">Jeannine </w:t>
                            </w:r>
                            <w:proofErr w:type="spellStart"/>
                            <w:r w:rsidRPr="000B0B2D">
                              <w:rPr>
                                <w:b/>
                              </w:rPr>
                              <w:t>McKeogh</w:t>
                            </w:r>
                            <w:proofErr w:type="spellEnd"/>
                            <w:r w:rsidR="000B0B2D">
                              <w:t xml:space="preserve"> is co-founder of CAROL for Heart</w:t>
                            </w:r>
                          </w:p>
                          <w:p w:rsidR="00ED0685" w:rsidRPr="00827F7B" w:rsidRDefault="00ED0685" w:rsidP="00383038">
                            <w:pPr>
                              <w:pStyle w:val="BodyText2"/>
                              <w:rPr>
                                <w:rFonts w:ascii="45 Helvetica Light" w:hAnsi="45 Helvetica Light"/>
                              </w:rPr>
                            </w:pPr>
                          </w:p>
                          <w:p w:rsidR="00ED0685" w:rsidRPr="00827F7B" w:rsidRDefault="00ED0685" w:rsidP="00383038">
                            <w:pPr>
                              <w:pStyle w:val="BodyText2"/>
                            </w:pPr>
                          </w:p>
                          <w:p w:rsidR="00ED0685" w:rsidRPr="00827F7B" w:rsidRDefault="00ED0685" w:rsidP="00383038">
                            <w:pPr>
                              <w:pStyle w:val="BodyText2"/>
                              <w:rPr>
                                <w:rFonts w:ascii="45 Helvetica Light" w:hAnsi="45 Helvetica Light"/>
                              </w:rPr>
                            </w:pPr>
                          </w:p>
                          <w:p w:rsidR="00ED0685" w:rsidRPr="00827F7B" w:rsidRDefault="00ED0685" w:rsidP="00383038">
                            <w:pPr>
                              <w:pStyle w:val="BodyText2"/>
                              <w:rPr>
                                <w:rFonts w:ascii="45 Helvetica Light" w:hAnsi="45 Helvetica Light"/>
                              </w:rPr>
                            </w:pPr>
                          </w:p>
                          <w:p w:rsidR="00ED0685" w:rsidRPr="00827F7B" w:rsidRDefault="00ED0685" w:rsidP="00383038">
                            <w:pPr>
                              <w:pStyle w:val="BodyText2"/>
                              <w:rPr>
                                <w:rFonts w:ascii="45 Helvetica Light" w:hAnsi="45 Helvetica Light"/>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233AD0" id="Text Box 37" o:spid="_x0000_s1031" type="#_x0000_t202" style="position:absolute;left:0;text-align:left;margin-left:-60pt;margin-top:411.35pt;width:261pt;height:205.3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" filled="f" fillcolor="#cd4313" stroked="f" insetpen="t">
                <v:textbox inset="2.88pt,2.88pt,2.88pt,2.88pt">
                  <w:txbxContent>
                    <w:p w:rsidR="00694AC8" w:rsidRDefault="00F56061" w:rsidP="00694AC8">
                      <w:pPr>
                        <w:pStyle w:val="BodyText2"/>
                        <w:contextualSpacing/>
                      </w:pPr>
                      <w:r w:rsidRPr="000B0B2D">
                        <w:rPr>
                          <w:b/>
                        </w:rPr>
                        <w:t>Chad Rittle</w:t>
                      </w:r>
                      <w:r>
                        <w:t xml:space="preserve">, DNP, MPH, RN is an Assistant Professor, </w:t>
                      </w:r>
                    </w:p>
                    <w:p w:rsidR="00ED0685" w:rsidRDefault="00694AC8" w:rsidP="00694AC8">
                      <w:pPr>
                        <w:pStyle w:val="BodyText2"/>
                        <w:contextualSpacing/>
                      </w:pPr>
                      <w:r>
                        <w:t xml:space="preserve">         </w:t>
                      </w:r>
                      <w:r w:rsidR="00F56061">
                        <w:t>Nursing, Chatham University, Pittsburgh, PA</w:t>
                      </w:r>
                    </w:p>
                    <w:p w:rsidR="00694AC8" w:rsidRDefault="00F56061" w:rsidP="00383038">
                      <w:pPr>
                        <w:pStyle w:val="BodyText2"/>
                        <w:contextualSpacing/>
                      </w:pPr>
                      <w:r w:rsidRPr="000B0B2D">
                        <w:rPr>
                          <w:b/>
                        </w:rPr>
                        <w:t>Holly Miller</w:t>
                      </w:r>
                      <w:r>
                        <w:t xml:space="preserve">, AD is an Integrative Nurse Coach and board </w:t>
                      </w:r>
                    </w:p>
                    <w:p w:rsidR="004B4493" w:rsidRDefault="00694AC8" w:rsidP="00383038">
                      <w:pPr>
                        <w:pStyle w:val="BodyText2"/>
                        <w:contextualSpacing/>
                      </w:pPr>
                      <w:r>
                        <w:tab/>
                      </w:r>
                      <w:r w:rsidR="004F773B">
                        <w:t>Certified</w:t>
                      </w:r>
                      <w:r w:rsidR="00F56061">
                        <w:t xml:space="preserve"> Holistic Nurse </w:t>
                      </w:r>
                    </w:p>
                    <w:p w:rsidR="00694AC8" w:rsidRDefault="002E15BB" w:rsidP="00694AC8">
                      <w:pPr>
                        <w:pStyle w:val="BodyText2"/>
                        <w:contextualSpacing/>
                      </w:pPr>
                      <w:r w:rsidRPr="000B0B2D">
                        <w:rPr>
                          <w:b/>
                        </w:rPr>
                        <w:t>Dianna Burns</w:t>
                      </w:r>
                      <w:r>
                        <w:t>, BS, MS is Director of Business</w:t>
                      </w:r>
                    </w:p>
                    <w:p w:rsidR="002E15BB" w:rsidRDefault="00694AC8" w:rsidP="00694AC8">
                      <w:pPr>
                        <w:pStyle w:val="BodyText2"/>
                        <w:contextualSpacing/>
                      </w:pPr>
                      <w:r>
                        <w:t xml:space="preserve">        </w:t>
                      </w:r>
                      <w:r w:rsidR="002E15BB">
                        <w:t xml:space="preserve"> Development &amp; Operations, ATI Worksite</w:t>
                      </w:r>
                    </w:p>
                    <w:p w:rsidR="00694AC8" w:rsidRDefault="004B4493" w:rsidP="00694AC8">
                      <w:pPr>
                        <w:pStyle w:val="BodyText2"/>
                        <w:contextualSpacing/>
                      </w:pPr>
                      <w:r w:rsidRPr="000B0B2D">
                        <w:rPr>
                          <w:b/>
                        </w:rPr>
                        <w:t>Ton</w:t>
                      </w:r>
                      <w:r w:rsidR="00E93D4A" w:rsidRPr="000B0B2D">
                        <w:rPr>
                          <w:b/>
                        </w:rPr>
                        <w:t>y Sammento</w:t>
                      </w:r>
                      <w:r w:rsidR="00E93D4A">
                        <w:t xml:space="preserve"> </w:t>
                      </w:r>
                      <w:r w:rsidR="00E93D4A">
                        <w:softHyphen/>
                      </w:r>
                      <w:r w:rsidR="00E93D4A">
                        <w:softHyphen/>
                      </w:r>
                      <w:r w:rsidR="00E93D4A">
                        <w:softHyphen/>
                      </w:r>
                      <w:r w:rsidR="00E93D4A">
                        <w:softHyphen/>
                        <w:t>, BS, President of Sam</w:t>
                      </w:r>
                      <w:r>
                        <w:t>m</w:t>
                      </w:r>
                      <w:r w:rsidR="00E93D4A">
                        <w:t>ento Industrial</w:t>
                      </w:r>
                    </w:p>
                    <w:p w:rsidR="00E93D4A" w:rsidRDefault="00E93D4A" w:rsidP="00694AC8">
                      <w:pPr>
                        <w:pStyle w:val="BodyText2"/>
                        <w:contextualSpacing/>
                      </w:pPr>
                      <w:r>
                        <w:t xml:space="preserve"> </w:t>
                      </w:r>
                      <w:r w:rsidR="00694AC8">
                        <w:t xml:space="preserve">       </w:t>
                      </w:r>
                      <w:r>
                        <w:t>Training Systems, Inc</w:t>
                      </w:r>
                      <w:r w:rsidR="00694AC8">
                        <w:t>.</w:t>
                      </w:r>
                    </w:p>
                    <w:p w:rsidR="004B4493" w:rsidRDefault="009F2025" w:rsidP="009F2025">
                      <w:pPr>
                        <w:pStyle w:val="BodyText2"/>
                        <w:contextualSpacing/>
                      </w:pPr>
                      <w:r>
                        <w:rPr>
                          <w:b/>
                        </w:rPr>
                        <w:t xml:space="preserve">Kim </w:t>
                      </w:r>
                      <w:proofErr w:type="spellStart"/>
                      <w:r>
                        <w:rPr>
                          <w:b/>
                        </w:rPr>
                        <w:t>Olszewski</w:t>
                      </w:r>
                      <w:proofErr w:type="spellEnd"/>
                      <w:r>
                        <w:rPr>
                          <w:b/>
                        </w:rPr>
                        <w:t xml:space="preserve">, </w:t>
                      </w:r>
                      <w:r>
                        <w:t>DNP</w:t>
                      </w:r>
                      <w:proofErr w:type="gramStart"/>
                      <w:r>
                        <w:t>,CRNP</w:t>
                      </w:r>
                      <w:proofErr w:type="gramEnd"/>
                      <w:r>
                        <w:t>, COHN-S/CM, FAAOHN</w:t>
                      </w:r>
                      <w:r w:rsidR="002E15BB">
                        <w:t xml:space="preserve">, </w:t>
                      </w:r>
                      <w:r>
                        <w:t xml:space="preserve">                                      Vice President, Mid State Occupational Services</w:t>
                      </w:r>
                      <w:r w:rsidR="00694AC8">
                        <w:t xml:space="preserve">        </w:t>
                      </w:r>
                    </w:p>
                    <w:p w:rsidR="00694AC8" w:rsidRDefault="002E15BB" w:rsidP="00383038">
                      <w:pPr>
                        <w:pStyle w:val="BodyText2"/>
                        <w:contextualSpacing/>
                      </w:pPr>
                      <w:r w:rsidRPr="000B0B2D">
                        <w:rPr>
                          <w:b/>
                        </w:rPr>
                        <w:t>Daniel Sn</w:t>
                      </w:r>
                      <w:r w:rsidR="000B0B2D">
                        <w:rPr>
                          <w:b/>
                        </w:rPr>
                        <w:t xml:space="preserve">yder, John Baker, </w:t>
                      </w:r>
                      <w:r w:rsidRPr="000B0B2D">
                        <w:rPr>
                          <w:b/>
                        </w:rPr>
                        <w:t xml:space="preserve">Elizabeth </w:t>
                      </w:r>
                      <w:proofErr w:type="spellStart"/>
                      <w:r w:rsidRPr="000B0B2D">
                        <w:rPr>
                          <w:b/>
                        </w:rPr>
                        <w:t>Marcone</w:t>
                      </w:r>
                      <w:proofErr w:type="spellEnd"/>
                      <w:r>
                        <w:t xml:space="preserve"> are all</w:t>
                      </w:r>
                    </w:p>
                    <w:p w:rsidR="002E15BB" w:rsidRDefault="00694AC8" w:rsidP="00383038">
                      <w:pPr>
                        <w:pStyle w:val="BodyText2"/>
                        <w:contextualSpacing/>
                      </w:pPr>
                      <w:r>
                        <w:t xml:space="preserve">        </w:t>
                      </w:r>
                      <w:r w:rsidR="002E15BB">
                        <w:t xml:space="preserve"> </w:t>
                      </w:r>
                      <w:proofErr w:type="gramStart"/>
                      <w:r w:rsidR="002E15BB">
                        <w:t>attorneys</w:t>
                      </w:r>
                      <w:proofErr w:type="gramEnd"/>
                      <w:r w:rsidR="002E15BB">
                        <w:t xml:space="preserve"> with </w:t>
                      </w:r>
                      <w:r w:rsidR="00416846">
                        <w:t xml:space="preserve">over </w:t>
                      </w:r>
                      <w:r w:rsidR="002E15BB">
                        <w:t xml:space="preserve"> 30 years </w:t>
                      </w:r>
                      <w:r w:rsidR="00E93D4A">
                        <w:t>of</w:t>
                      </w:r>
                      <w:r w:rsidR="00416846">
                        <w:t xml:space="preserve"> </w:t>
                      </w:r>
                      <w:r w:rsidR="00E93D4A">
                        <w:t xml:space="preserve">legal </w:t>
                      </w:r>
                      <w:r w:rsidR="002E15BB">
                        <w:t>experience</w:t>
                      </w:r>
                    </w:p>
                    <w:p w:rsidR="00416846" w:rsidRDefault="00416846" w:rsidP="00383038">
                      <w:pPr>
                        <w:pStyle w:val="BodyText2"/>
                        <w:contextualSpacing/>
                      </w:pPr>
                      <w:r w:rsidRPr="000B0B2D">
                        <w:rPr>
                          <w:b/>
                        </w:rPr>
                        <w:t>Stephen Thomas</w:t>
                      </w:r>
                      <w:r>
                        <w:t xml:space="preserve">, MD, Pain &amp; Disability Management   </w:t>
                      </w:r>
                    </w:p>
                    <w:p w:rsidR="00416846" w:rsidRDefault="00416846" w:rsidP="00383038">
                      <w:pPr>
                        <w:pStyle w:val="BodyText2"/>
                        <w:contextualSpacing/>
                      </w:pPr>
                      <w:r>
                        <w:t xml:space="preserve">      Consultants</w:t>
                      </w:r>
                    </w:p>
                    <w:p w:rsidR="00416846" w:rsidRPr="00383038" w:rsidRDefault="00416846" w:rsidP="00383038">
                      <w:pPr>
                        <w:pStyle w:val="BodyText2"/>
                        <w:contextualSpacing/>
                      </w:pPr>
                      <w:r w:rsidRPr="000B0B2D">
                        <w:rPr>
                          <w:b/>
                        </w:rPr>
                        <w:t xml:space="preserve">Jeannine </w:t>
                      </w:r>
                      <w:proofErr w:type="spellStart"/>
                      <w:r w:rsidRPr="000B0B2D">
                        <w:rPr>
                          <w:b/>
                        </w:rPr>
                        <w:t>McKeogh</w:t>
                      </w:r>
                      <w:proofErr w:type="spellEnd"/>
                      <w:r w:rsidR="000B0B2D">
                        <w:t xml:space="preserve"> is co-founder of CAROL for Heart</w:t>
                      </w:r>
                    </w:p>
                    <w:p w:rsidR="00ED0685" w:rsidRPr="00827F7B" w:rsidRDefault="00ED0685" w:rsidP="00383038">
                      <w:pPr>
                        <w:pStyle w:val="BodyText2"/>
                        <w:rPr>
                          <w:rFonts w:ascii="45 Helvetica Light" w:hAnsi="45 Helvetica Light"/>
                        </w:rPr>
                      </w:pPr>
                    </w:p>
                    <w:p w:rsidR="00ED0685" w:rsidRPr="00827F7B" w:rsidRDefault="00ED0685" w:rsidP="00383038">
                      <w:pPr>
                        <w:pStyle w:val="BodyText2"/>
                      </w:pPr>
                    </w:p>
                    <w:p w:rsidR="00ED0685" w:rsidRPr="00827F7B" w:rsidRDefault="00ED0685" w:rsidP="00383038">
                      <w:pPr>
                        <w:pStyle w:val="BodyText2"/>
                        <w:rPr>
                          <w:rFonts w:ascii="45 Helvetica Light" w:hAnsi="45 Helvetica Light"/>
                        </w:rPr>
                      </w:pPr>
                    </w:p>
                    <w:p w:rsidR="00ED0685" w:rsidRPr="00827F7B" w:rsidRDefault="00ED0685" w:rsidP="00383038">
                      <w:pPr>
                        <w:pStyle w:val="BodyText2"/>
                        <w:rPr>
                          <w:rFonts w:ascii="45 Helvetica Light" w:hAnsi="45 Helvetica Light"/>
                        </w:rPr>
                      </w:pPr>
                    </w:p>
                    <w:p w:rsidR="00ED0685" w:rsidRPr="00827F7B" w:rsidRDefault="00ED0685" w:rsidP="00383038">
                      <w:pPr>
                        <w:pStyle w:val="BodyText2"/>
                        <w:rPr>
                          <w:rFonts w:ascii="45 Helvetica Light" w:hAnsi="45 Helvetica Light"/>
                        </w:rPr>
                      </w:pP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5E6073EB" wp14:editId="354BF848">
                <wp:simplePos x="0" y="0"/>
                <wp:positionH relativeFrom="column">
                  <wp:posOffset>-787400</wp:posOffset>
                </wp:positionH>
                <wp:positionV relativeFrom="paragraph">
                  <wp:posOffset>694690</wp:posOffset>
                </wp:positionV>
                <wp:extent cx="3606800" cy="905933"/>
                <wp:effectExtent l="0" t="0" r="0" b="889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606800" cy="905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0DC" w:rsidRDefault="008620DC" w:rsidP="008277BC">
                            <w:pPr>
                              <w:pStyle w:val="Subheadhere"/>
                            </w:pPr>
                            <w:r>
                              <w:t>Purpose</w:t>
                            </w:r>
                          </w:p>
                          <w:p w:rsidR="008620DC" w:rsidRDefault="008620DC" w:rsidP="008277BC">
                            <w:pPr>
                              <w:pStyle w:val="Subheadhere"/>
                            </w:pPr>
                            <w:r>
                              <w:rPr>
                                <w:color w:val="00B0F0"/>
                              </w:rPr>
                              <w:t>enhance clin</w:t>
                            </w:r>
                            <w:r w:rsidR="008D44F1">
                              <w:rPr>
                                <w:color w:val="00B0F0"/>
                              </w:rPr>
                              <w:t>i</w:t>
                            </w:r>
                            <w:r>
                              <w:rPr>
                                <w:color w:val="00B0F0"/>
                              </w:rPr>
                              <w:t>cal knowledge for the occupational health nurse</w:t>
                            </w:r>
                          </w:p>
                          <w:p w:rsidR="00ED0685" w:rsidRPr="008277BC" w:rsidRDefault="00B16ED6" w:rsidP="008277BC">
                            <w:pPr>
                              <w:pStyle w:val="Subheadhere"/>
                            </w:pPr>
                            <w:r>
                              <w:t>objectives</w:t>
                            </w:r>
                            <w:r w:rsidR="00ED0685" w:rsidRPr="008277BC">
                              <w:t xml:space="preserve"> </w:t>
                            </w:r>
                            <w:r w:rsidR="00ED0685" w:rsidRPr="008277BC">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6073EB" id="Text Box 6" o:spid="_x0000_s1032" type="#_x0000_t202" style="position:absolute;left:0;text-align:left;margin-left:-62pt;margin-top:54.7pt;width:284pt;height:71.3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" filled="f" stroked="f">
                <v:textbox>
                  <w:txbxContent>
                    <w:p w:rsidR="008620DC" w:rsidRDefault="008620DC" w:rsidP="008277BC">
                      <w:pPr>
                        <w:pStyle w:val="Subheadhere"/>
                      </w:pPr>
                      <w:r>
                        <w:t>Purpose</w:t>
                      </w:r>
                    </w:p>
                    <w:p w:rsidR="008620DC" w:rsidRDefault="008620DC" w:rsidP="008277BC">
                      <w:pPr>
                        <w:pStyle w:val="Subheadhere"/>
                      </w:pPr>
                      <w:r>
                        <w:rPr>
                          <w:color w:val="00B0F0"/>
                        </w:rPr>
                        <w:t>enhance clin</w:t>
                      </w:r>
                      <w:r w:rsidR="008D44F1">
                        <w:rPr>
                          <w:color w:val="00B0F0"/>
                        </w:rPr>
                        <w:t>i</w:t>
                      </w:r>
                      <w:r>
                        <w:rPr>
                          <w:color w:val="00B0F0"/>
                        </w:rPr>
                        <w:t>cal knowledge for the occupational health nurse</w:t>
                      </w:r>
                    </w:p>
                    <w:p w:rsidR="00ED0685" w:rsidRPr="008277BC" w:rsidRDefault="00B16ED6" w:rsidP="008277BC">
                      <w:pPr>
                        <w:pStyle w:val="Subheadhere"/>
                      </w:pPr>
                      <w:r>
                        <w:t>objectives</w:t>
                      </w:r>
                      <w:r w:rsidR="00ED0685" w:rsidRPr="008277BC">
                        <w:t xml:space="preserve"> </w:t>
                      </w:r>
                      <w:r w:rsidR="00ED0685" w:rsidRPr="008277BC">
                        <w:br/>
                      </w:r>
                    </w:p>
                  </w:txbxContent>
                </v:textbox>
              </v:shape>
            </w:pict>
          </mc:Fallback>
        </mc:AlternateContent>
      </w:r>
      <w:r w:rsidR="006A66F2">
        <w:rPr>
          <w:noProof/>
        </w:rPr>
        <mc:AlternateContent>
          <mc:Choice Requires="wps">
            <w:drawing>
              <wp:anchor distT="0" distB="0" distL="114300" distR="114300" simplePos="0" relativeHeight="251650048" behindDoc="0" locked="0" layoutInCell="1" allowOverlap="1" wp14:anchorId="17653605" wp14:editId="20D6247A">
                <wp:simplePos x="0" y="0"/>
                <wp:positionH relativeFrom="column">
                  <wp:posOffset>2937510</wp:posOffset>
                </wp:positionH>
                <wp:positionV relativeFrom="paragraph">
                  <wp:posOffset>4853305</wp:posOffset>
                </wp:positionV>
                <wp:extent cx="3195320" cy="276669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95320" cy="276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685" w:rsidRPr="004D0D75" w:rsidRDefault="004D0D75" w:rsidP="00383038">
                            <w:pPr>
                              <w:pStyle w:val="BodyText2"/>
                              <w:contextualSpacing/>
                              <w:rPr>
                                <w:b/>
                              </w:rPr>
                            </w:pPr>
                            <w:r w:rsidRPr="004D0D75">
                              <w:rPr>
                                <w:b/>
                              </w:rPr>
                              <w:t>Disclosure statement</w:t>
                            </w:r>
                          </w:p>
                          <w:p w:rsidR="004D0D75" w:rsidRPr="004D0D75" w:rsidRDefault="004D0D75" w:rsidP="00383038">
                            <w:pPr>
                              <w:pStyle w:val="BodyText2"/>
                              <w:contextualSpacing/>
                              <w:rPr>
                                <w:sz w:val="18"/>
                                <w:szCs w:val="18"/>
                              </w:rPr>
                            </w:pPr>
                            <w:r w:rsidRPr="004D0D75">
                              <w:rPr>
                                <w:sz w:val="18"/>
                                <w:szCs w:val="18"/>
                              </w:rPr>
                              <w:t>There are no conflicts of interest affecting this continuing education activity</w:t>
                            </w:r>
                          </w:p>
                          <w:p w:rsidR="004D0D75" w:rsidRPr="004D0D75" w:rsidRDefault="004D0D75" w:rsidP="00383038">
                            <w:pPr>
                              <w:pStyle w:val="BodyText2"/>
                              <w:contextualSpacing/>
                              <w:rPr>
                                <w:sz w:val="18"/>
                                <w:szCs w:val="18"/>
                              </w:rPr>
                            </w:pPr>
                            <w:r w:rsidRPr="004D0D75">
                              <w:rPr>
                                <w:sz w:val="18"/>
                                <w:szCs w:val="18"/>
                              </w:rPr>
                              <w:t>Participation will be verified by sign-in roster, completion of evaluation tool and completion of self</w:t>
                            </w:r>
                            <w:r w:rsidR="00A91572">
                              <w:rPr>
                                <w:sz w:val="18"/>
                                <w:szCs w:val="18"/>
                              </w:rPr>
                              <w:t>- reported attendance verifica</w:t>
                            </w:r>
                            <w:r w:rsidRPr="004D0D75">
                              <w:rPr>
                                <w:sz w:val="18"/>
                                <w:szCs w:val="18"/>
                              </w:rPr>
                              <w:t>t</w:t>
                            </w:r>
                            <w:r w:rsidR="00A91572">
                              <w:rPr>
                                <w:sz w:val="18"/>
                                <w:szCs w:val="18"/>
                              </w:rPr>
                              <w:t>i</w:t>
                            </w:r>
                            <w:r w:rsidRPr="004D0D75">
                              <w:rPr>
                                <w:sz w:val="18"/>
                                <w:szCs w:val="18"/>
                              </w:rPr>
                              <w:t>on forms</w:t>
                            </w:r>
                          </w:p>
                          <w:p w:rsidR="004D0D75" w:rsidRPr="004D0D75" w:rsidRDefault="004D0D75" w:rsidP="00383038">
                            <w:pPr>
                              <w:pStyle w:val="BodyText2"/>
                              <w:contextualSpacing/>
                              <w:rPr>
                                <w:sz w:val="18"/>
                                <w:szCs w:val="18"/>
                              </w:rPr>
                            </w:pPr>
                            <w:r w:rsidRPr="004D0D75">
                              <w:rPr>
                                <w:sz w:val="18"/>
                                <w:szCs w:val="18"/>
                              </w:rPr>
                              <w:t>There is no commercial support for this activity</w:t>
                            </w:r>
                          </w:p>
                          <w:p w:rsidR="004D0D75" w:rsidRPr="004D0D75" w:rsidRDefault="004D0D75" w:rsidP="00383038">
                            <w:pPr>
                              <w:pStyle w:val="BodyText2"/>
                              <w:contextualSpacing/>
                              <w:rPr>
                                <w:sz w:val="18"/>
                                <w:szCs w:val="18"/>
                              </w:rPr>
                            </w:pPr>
                            <w:r w:rsidRPr="004D0D75">
                              <w:rPr>
                                <w:sz w:val="18"/>
                                <w:szCs w:val="18"/>
                              </w:rPr>
                              <w:t>There is no implied endorsement of any commercial product by PAAOHN</w:t>
                            </w:r>
                          </w:p>
                          <w:p w:rsidR="004D0D75" w:rsidRDefault="004D0D75" w:rsidP="00383038">
                            <w:pPr>
                              <w:pStyle w:val="BodyText2"/>
                              <w:contextualSpacing/>
                            </w:pPr>
                            <w:r w:rsidRPr="004D0D75">
                              <w:rPr>
                                <w:sz w:val="18"/>
                                <w:szCs w:val="18"/>
                              </w:rPr>
                              <w:t>There is no discussion of off label uses of drugs as</w:t>
                            </w:r>
                            <w:r>
                              <w:t xml:space="preserve"> defined by the FDA</w:t>
                            </w:r>
                          </w:p>
                          <w:p w:rsidR="006A66F2" w:rsidRPr="006A66F2" w:rsidRDefault="006A66F2" w:rsidP="00383038">
                            <w:pPr>
                              <w:pStyle w:val="BodyText2"/>
                              <w:contextualSpacing/>
                              <w:rPr>
                                <w:b/>
                              </w:rPr>
                            </w:pPr>
                            <w:r>
                              <w:rPr>
                                <w:b/>
                              </w:rPr>
                              <w:t>This activity has been submitted to the American Association of Occupational Health Nurses (AAOHN) for approval to award contact hours. AAOHN is an accredited approver of continuing education by the American Nurses Credentialing Centers Commission on Accreditation</w:t>
                            </w:r>
                          </w:p>
                          <w:p w:rsidR="004D0D75" w:rsidRPr="00827F7B" w:rsidRDefault="004D0D75" w:rsidP="00383038">
                            <w:pPr>
                              <w:pStyle w:val="BodyText2"/>
                              <w:rPr>
                                <w:color w:val="9D1C20"/>
                              </w:rPr>
                            </w:pPr>
                          </w:p>
                          <w:p w:rsidR="00ED0685" w:rsidRPr="00827F7B" w:rsidRDefault="00ED0685" w:rsidP="00383038">
                            <w:pPr>
                              <w:pStyle w:val="BodyText2"/>
                              <w:rPr>
                                <w:color w:val="9D1C20"/>
                              </w:rPr>
                            </w:pPr>
                          </w:p>
                          <w:p w:rsidR="00ED0685" w:rsidRPr="00827F7B" w:rsidRDefault="00ED0685" w:rsidP="00383038">
                            <w:pPr>
                              <w:pStyle w:val="BodyText2"/>
                              <w:rPr>
                                <w:color w:val="9D1C20"/>
                              </w:rPr>
                            </w:pPr>
                          </w:p>
                          <w:p w:rsidR="00ED0685" w:rsidRPr="00167CCA" w:rsidRDefault="00ED0685" w:rsidP="00383038">
                            <w:pPr>
                              <w:pStyle w:val="BodyText2"/>
                              <w:rPr>
                                <w:rFonts w:ascii="Helvetica Light" w:hAnsi="Helvetica Light"/>
                                <w:caps/>
                                <w:color w:val="9D1C2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653605" id="Text Box 7" o:spid="_x0000_s1033" type="#_x0000_t202" style="position:absolute;left:0;text-align:left;margin-left:231.3pt;margin-top:382.15pt;width:251.6pt;height:217.8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" filled="f" stroked="f">
                <v:textbox>
                  <w:txbxContent>
                    <w:p w:rsidR="00ED0685" w:rsidRPr="004D0D75" w:rsidRDefault="004D0D75" w:rsidP="00383038">
                      <w:pPr>
                        <w:pStyle w:val="BodyText2"/>
                        <w:contextualSpacing/>
                        <w:rPr>
                          <w:b/>
                        </w:rPr>
                      </w:pPr>
                      <w:r w:rsidRPr="004D0D75">
                        <w:rPr>
                          <w:b/>
                        </w:rPr>
                        <w:t>Disclosure statement</w:t>
                      </w:r>
                    </w:p>
                    <w:p w:rsidR="004D0D75" w:rsidRPr="004D0D75" w:rsidRDefault="004D0D75" w:rsidP="00383038">
                      <w:pPr>
                        <w:pStyle w:val="BodyText2"/>
                        <w:contextualSpacing/>
                        <w:rPr>
                          <w:sz w:val="18"/>
                          <w:szCs w:val="18"/>
                        </w:rPr>
                      </w:pPr>
                      <w:r w:rsidRPr="004D0D75">
                        <w:rPr>
                          <w:sz w:val="18"/>
                          <w:szCs w:val="18"/>
                        </w:rPr>
                        <w:t>There are no conflicts of interest affecting this continuing education activity</w:t>
                      </w:r>
                    </w:p>
                    <w:p w:rsidR="004D0D75" w:rsidRPr="004D0D75" w:rsidRDefault="004D0D75" w:rsidP="00383038">
                      <w:pPr>
                        <w:pStyle w:val="BodyText2"/>
                        <w:contextualSpacing/>
                        <w:rPr>
                          <w:sz w:val="18"/>
                          <w:szCs w:val="18"/>
                        </w:rPr>
                      </w:pPr>
                      <w:r w:rsidRPr="004D0D75">
                        <w:rPr>
                          <w:sz w:val="18"/>
                          <w:szCs w:val="18"/>
                        </w:rPr>
                        <w:t>Participation will be verified by sign-in roster, completion of evaluation tool and completion of self</w:t>
                      </w:r>
                      <w:r w:rsidR="00A91572">
                        <w:rPr>
                          <w:sz w:val="18"/>
                          <w:szCs w:val="18"/>
                        </w:rPr>
                        <w:t>- reported attendance verifica</w:t>
                      </w:r>
                      <w:r w:rsidRPr="004D0D75">
                        <w:rPr>
                          <w:sz w:val="18"/>
                          <w:szCs w:val="18"/>
                        </w:rPr>
                        <w:t>t</w:t>
                      </w:r>
                      <w:r w:rsidR="00A91572">
                        <w:rPr>
                          <w:sz w:val="18"/>
                          <w:szCs w:val="18"/>
                        </w:rPr>
                        <w:t>i</w:t>
                      </w:r>
                      <w:r w:rsidRPr="004D0D75">
                        <w:rPr>
                          <w:sz w:val="18"/>
                          <w:szCs w:val="18"/>
                        </w:rPr>
                        <w:t>on forms</w:t>
                      </w:r>
                    </w:p>
                    <w:p w:rsidR="004D0D75" w:rsidRPr="004D0D75" w:rsidRDefault="004D0D75" w:rsidP="00383038">
                      <w:pPr>
                        <w:pStyle w:val="BodyText2"/>
                        <w:contextualSpacing/>
                        <w:rPr>
                          <w:sz w:val="18"/>
                          <w:szCs w:val="18"/>
                        </w:rPr>
                      </w:pPr>
                      <w:r w:rsidRPr="004D0D75">
                        <w:rPr>
                          <w:sz w:val="18"/>
                          <w:szCs w:val="18"/>
                        </w:rPr>
                        <w:t>There is no commercial support for this activity</w:t>
                      </w:r>
                    </w:p>
                    <w:p w:rsidR="004D0D75" w:rsidRPr="004D0D75" w:rsidRDefault="004D0D75" w:rsidP="00383038">
                      <w:pPr>
                        <w:pStyle w:val="BodyText2"/>
                        <w:contextualSpacing/>
                        <w:rPr>
                          <w:sz w:val="18"/>
                          <w:szCs w:val="18"/>
                        </w:rPr>
                      </w:pPr>
                      <w:r w:rsidRPr="004D0D75">
                        <w:rPr>
                          <w:sz w:val="18"/>
                          <w:szCs w:val="18"/>
                        </w:rPr>
                        <w:t>There is no implied endorsement of any commercial product by PAAOHN</w:t>
                      </w:r>
                    </w:p>
                    <w:p w:rsidR="004D0D75" w:rsidRDefault="004D0D75" w:rsidP="00383038">
                      <w:pPr>
                        <w:pStyle w:val="BodyText2"/>
                        <w:contextualSpacing/>
                      </w:pPr>
                      <w:r w:rsidRPr="004D0D75">
                        <w:rPr>
                          <w:sz w:val="18"/>
                          <w:szCs w:val="18"/>
                        </w:rPr>
                        <w:t>There is no discussion of off label uses of drugs as</w:t>
                      </w:r>
                      <w:r>
                        <w:t xml:space="preserve"> defined by the FDA</w:t>
                      </w:r>
                    </w:p>
                    <w:p w:rsidR="006A66F2" w:rsidRPr="006A66F2" w:rsidRDefault="006A66F2" w:rsidP="00383038">
                      <w:pPr>
                        <w:pStyle w:val="BodyText2"/>
                        <w:contextualSpacing/>
                        <w:rPr>
                          <w:b/>
                        </w:rPr>
                      </w:pPr>
                      <w:r>
                        <w:rPr>
                          <w:b/>
                        </w:rPr>
                        <w:t>This activity has been submitted to the American Association of Occupational Health Nurses (AAOHN) for approval to award contact hours. AAOHN is an accredited approver of continuing education by the American Nurses Credentialing Centers Commission on Accreditation</w:t>
                      </w:r>
                    </w:p>
                    <w:p w:rsidR="004D0D75" w:rsidRPr="00827F7B" w:rsidRDefault="004D0D75" w:rsidP="00383038">
                      <w:pPr>
                        <w:pStyle w:val="BodyText2"/>
                        <w:rPr>
                          <w:color w:val="9D1C20"/>
                        </w:rPr>
                      </w:pPr>
                    </w:p>
                    <w:p w:rsidR="00ED0685" w:rsidRPr="00827F7B" w:rsidRDefault="00ED0685" w:rsidP="00383038">
                      <w:pPr>
                        <w:pStyle w:val="BodyText2"/>
                        <w:rPr>
                          <w:color w:val="9D1C20"/>
                        </w:rPr>
                      </w:pPr>
                    </w:p>
                    <w:p w:rsidR="00ED0685" w:rsidRPr="00827F7B" w:rsidRDefault="00ED0685" w:rsidP="00383038">
                      <w:pPr>
                        <w:pStyle w:val="BodyText2"/>
                        <w:rPr>
                          <w:color w:val="9D1C20"/>
                        </w:rPr>
                      </w:pPr>
                    </w:p>
                    <w:p w:rsidR="00ED0685" w:rsidRPr="00167CCA" w:rsidRDefault="00ED0685" w:rsidP="00383038">
                      <w:pPr>
                        <w:pStyle w:val="BodyText2"/>
                        <w:rPr>
                          <w:rFonts w:ascii="Helvetica Light" w:hAnsi="Helvetica Light"/>
                          <w:caps/>
                          <w:color w:val="9D1C20"/>
                          <w:sz w:val="28"/>
                        </w:rPr>
                      </w:pPr>
                    </w:p>
                  </w:txbxContent>
                </v:textbox>
              </v:shape>
            </w:pict>
          </mc:Fallback>
        </mc:AlternateContent>
      </w:r>
      <w:r w:rsidR="00514FDB">
        <w:rPr>
          <w:noProof/>
        </w:rPr>
        <mc:AlternateContent>
          <mc:Choice Requires="wps">
            <w:drawing>
              <wp:anchor distT="0" distB="0" distL="114300" distR="114300" simplePos="0" relativeHeight="251657216" behindDoc="0" locked="0" layoutInCell="1" allowOverlap="1" wp14:anchorId="0EA6D486" wp14:editId="3133C676">
                <wp:simplePos x="0" y="0"/>
                <wp:positionH relativeFrom="column">
                  <wp:posOffset>2939415</wp:posOffset>
                </wp:positionH>
                <wp:positionV relativeFrom="paragraph">
                  <wp:posOffset>773430</wp:posOffset>
                </wp:positionV>
                <wp:extent cx="3288665" cy="4083050"/>
                <wp:effectExtent l="0" t="0" r="1270" b="3810"/>
                <wp:wrapNone/>
                <wp:docPr id="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40830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685" w:rsidRPr="002D7A67" w:rsidRDefault="00ED0685">
                            <w:pPr>
                              <w:rPr>
                                <w:rFonts w:ascii="45 Helvetica Light" w:hAnsi="45 Helvetica Light"/>
                                <w:color w:val="FFFFEF"/>
                                <w:sz w:val="20"/>
                              </w:rPr>
                            </w:pPr>
                          </w:p>
                          <w:p w:rsidR="00ED0685" w:rsidRDefault="00B16ED6">
                            <w:pPr>
                              <w:rPr>
                                <w:rFonts w:ascii="45 Helvetica Light" w:hAnsi="45 Helvetica Light"/>
                                <w:color w:val="FFFFEF"/>
                                <w:sz w:val="40"/>
                                <w:szCs w:val="40"/>
                              </w:rPr>
                            </w:pPr>
                            <w:r>
                              <w:rPr>
                                <w:rFonts w:ascii="45 Helvetica Light" w:hAnsi="45 Helvetica Light"/>
                                <w:color w:val="FFFFEF"/>
                                <w:sz w:val="40"/>
                                <w:szCs w:val="40"/>
                              </w:rPr>
                              <w:t>The Lancaster Marriott</w:t>
                            </w:r>
                          </w:p>
                          <w:p w:rsidR="00B16ED6" w:rsidRDefault="00B16ED6">
                            <w:pPr>
                              <w:rPr>
                                <w:rFonts w:ascii="45 Helvetica Light" w:hAnsi="45 Helvetica Light"/>
                                <w:color w:val="FFFFEF"/>
                                <w:sz w:val="40"/>
                                <w:szCs w:val="40"/>
                              </w:rPr>
                            </w:pPr>
                          </w:p>
                          <w:p w:rsidR="00B16ED6" w:rsidRDefault="00B16ED6">
                            <w:pPr>
                              <w:rPr>
                                <w:rFonts w:ascii="45 Helvetica Light" w:hAnsi="45 Helvetica Light"/>
                                <w:color w:val="FFFFEF"/>
                                <w:sz w:val="40"/>
                                <w:szCs w:val="40"/>
                              </w:rPr>
                            </w:pPr>
                            <w:r>
                              <w:rPr>
                                <w:rFonts w:ascii="45 Helvetica Light" w:hAnsi="45 Helvetica Light"/>
                                <w:color w:val="FFFFEF"/>
                                <w:sz w:val="40"/>
                                <w:szCs w:val="40"/>
                              </w:rPr>
                              <w:t>Lancaster, PA</w:t>
                            </w:r>
                          </w:p>
                          <w:p w:rsidR="00B16ED6" w:rsidRDefault="00B16ED6">
                            <w:pPr>
                              <w:rPr>
                                <w:rFonts w:ascii="45 Helvetica Light" w:hAnsi="45 Helvetica Light"/>
                                <w:color w:val="FFFFEF"/>
                                <w:sz w:val="40"/>
                                <w:szCs w:val="40"/>
                              </w:rPr>
                            </w:pPr>
                          </w:p>
                          <w:p w:rsidR="00ED0685" w:rsidRPr="002D7A67" w:rsidRDefault="00B16ED6">
                            <w:pPr>
                              <w:rPr>
                                <w:rFonts w:ascii="45 Helvetica Light" w:hAnsi="45 Helvetica Light"/>
                                <w:color w:val="FFFFEF"/>
                                <w:sz w:val="20"/>
                              </w:rPr>
                            </w:pPr>
                            <w:r>
                              <w:rPr>
                                <w:rFonts w:ascii="45 Helvetica Light" w:hAnsi="45 Helvetica Light"/>
                                <w:color w:val="FFFFEF"/>
                                <w:sz w:val="40"/>
                                <w:szCs w:val="40"/>
                              </w:rPr>
                              <w:t>March 26-28, 2014</w:t>
                            </w:r>
                          </w:p>
                          <w:p w:rsidR="00ED0685" w:rsidRPr="002D7A67" w:rsidRDefault="00514FDB">
                            <w:pPr>
                              <w:rPr>
                                <w:rFonts w:ascii="45 Helvetica Light" w:hAnsi="45 Helvetica Light"/>
                                <w:color w:val="FFFFEF"/>
                                <w:sz w:val="20"/>
                              </w:rPr>
                            </w:pPr>
                            <w:r>
                              <w:rPr>
                                <w:noProof/>
                              </w:rPr>
                              <w:drawing>
                                <wp:inline distT="0" distB="0" distL="0" distR="0" wp14:anchorId="525374A0" wp14:editId="66AE0214">
                                  <wp:extent cx="3107055" cy="2345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7055" cy="2345055"/>
                                          </a:xfrm>
                                          <a:prstGeom prst="rect">
                                            <a:avLst/>
                                          </a:prstGeom>
                                          <a:noFill/>
                                          <a:ln>
                                            <a:noFill/>
                                          </a:ln>
                                        </pic:spPr>
                                      </pic:pic>
                                    </a:graphicData>
                                  </a:graphic>
                                </wp:inline>
                              </w:drawing>
                            </w:r>
                          </w:p>
                          <w:p w:rsidR="00ED0685" w:rsidRPr="002D7A67" w:rsidRDefault="00ED0685">
                            <w:pPr>
                              <w:rPr>
                                <w:rFonts w:ascii="45 Helvetica Light" w:hAnsi="45 Helvetica Light"/>
                                <w:color w:val="FFFFEF"/>
                                <w:sz w:val="20"/>
                              </w:rPr>
                            </w:pPr>
                          </w:p>
                          <w:p w:rsidR="00ED0685" w:rsidRPr="002D7A67" w:rsidRDefault="00ED0685">
                            <w:pPr>
                              <w:rPr>
                                <w:rFonts w:ascii="45 Helvetica Light" w:hAnsi="45 Helvetica Light"/>
                                <w:color w:val="FFFFEF"/>
                                <w:sz w:val="20"/>
                              </w:rPr>
                            </w:pPr>
                          </w:p>
                          <w:p w:rsidR="00ED0685" w:rsidRPr="002D7A67" w:rsidRDefault="00ED0685">
                            <w:pPr>
                              <w:rPr>
                                <w:rFonts w:ascii="45 Helvetica Light" w:hAnsi="45 Helvetica Light"/>
                                <w:color w:val="FFFFEF"/>
                                <w:sz w:val="20"/>
                              </w:rPr>
                            </w:pPr>
                          </w:p>
                          <w:p w:rsidR="00ED0685" w:rsidRPr="002D7A67" w:rsidRDefault="00ED0685">
                            <w:pPr>
                              <w:rPr>
                                <w:rFonts w:ascii="45 Helvetica Light" w:hAnsi="45 Helvetica Light"/>
                                <w:color w:val="FFFFEF"/>
                                <w:sz w:val="20"/>
                              </w:rPr>
                            </w:pPr>
                          </w:p>
                          <w:p w:rsidR="00ED0685" w:rsidRPr="002D7A67" w:rsidRDefault="00ED0685">
                            <w:pPr>
                              <w:rPr>
                                <w:rFonts w:ascii="45 Helvetica Light" w:hAnsi="45 Helvetica Light"/>
                                <w:color w:val="FFFFEF"/>
                                <w:sz w:val="20"/>
                              </w:rPr>
                            </w:pPr>
                          </w:p>
                          <w:p w:rsidR="00ED0685" w:rsidRPr="002D7A67" w:rsidRDefault="00ED0685">
                            <w:pPr>
                              <w:rPr>
                                <w:rFonts w:ascii="45 Helvetica Light" w:hAnsi="45 Helvetica Light"/>
                                <w:color w:val="FFFFEF"/>
                                <w:sz w:val="20"/>
                              </w:rPr>
                            </w:pPr>
                          </w:p>
                          <w:p w:rsidR="00ED0685" w:rsidRPr="002D7A67" w:rsidRDefault="00ED0685">
                            <w:pPr>
                              <w:rPr>
                                <w:rFonts w:ascii="45 Helvetica Light" w:hAnsi="45 Helvetica Light"/>
                                <w:color w:val="FFFFEF"/>
                                <w:sz w:val="20"/>
                              </w:rPr>
                            </w:pPr>
                          </w:p>
                          <w:p w:rsidR="00ED0685" w:rsidRDefault="00ED0685" w:rsidP="00383038">
                            <w:pPr>
                              <w:pStyle w:val="photobox"/>
                              <w:jc w:val="center"/>
                            </w:pPr>
                            <w:r w:rsidRPr="002D7A67">
                              <w:t>Delete text and place photo here.</w:t>
                            </w:r>
                          </w:p>
                          <w:p w:rsidR="00ED0685" w:rsidRDefault="00ED06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A6D486" id="Text Box 39" o:spid="_x0000_s1034" type="#_x0000_t202" style="position:absolute;left:0;text-align:left;margin-left:231.45pt;margin-top:60.9pt;width:258.95pt;height:3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" fillcolor="silver" stroked="f">
                <v:textbox>
                  <w:txbxContent>
                    <w:p w:rsidR="00ED0685" w:rsidRPr="002D7A67" w:rsidRDefault="00ED0685">
                      <w:pPr>
                        <w:rPr>
                          <w:rFonts w:ascii="45 Helvetica Light" w:hAnsi="45 Helvetica Light"/>
                          <w:color w:val="FFFFEF"/>
                          <w:sz w:val="20"/>
                        </w:rPr>
                      </w:pPr>
                    </w:p>
                    <w:p w:rsidR="00ED0685" w:rsidRDefault="00B16ED6">
                      <w:pPr>
                        <w:rPr>
                          <w:rFonts w:ascii="45 Helvetica Light" w:hAnsi="45 Helvetica Light"/>
                          <w:color w:val="FFFFEF"/>
                          <w:sz w:val="40"/>
                          <w:szCs w:val="40"/>
                        </w:rPr>
                      </w:pPr>
                      <w:r>
                        <w:rPr>
                          <w:rFonts w:ascii="45 Helvetica Light" w:hAnsi="45 Helvetica Light"/>
                          <w:color w:val="FFFFEF"/>
                          <w:sz w:val="40"/>
                          <w:szCs w:val="40"/>
                        </w:rPr>
                        <w:t>The Lancaster Marriott</w:t>
                      </w:r>
                    </w:p>
                    <w:p w:rsidR="00B16ED6" w:rsidRDefault="00B16ED6">
                      <w:pPr>
                        <w:rPr>
                          <w:rFonts w:ascii="45 Helvetica Light" w:hAnsi="45 Helvetica Light"/>
                          <w:color w:val="FFFFEF"/>
                          <w:sz w:val="40"/>
                          <w:szCs w:val="40"/>
                        </w:rPr>
                      </w:pPr>
                    </w:p>
                    <w:p w:rsidR="00B16ED6" w:rsidRDefault="00B16ED6">
                      <w:pPr>
                        <w:rPr>
                          <w:rFonts w:ascii="45 Helvetica Light" w:hAnsi="45 Helvetica Light"/>
                          <w:color w:val="FFFFEF"/>
                          <w:sz w:val="40"/>
                          <w:szCs w:val="40"/>
                        </w:rPr>
                      </w:pPr>
                      <w:r>
                        <w:rPr>
                          <w:rFonts w:ascii="45 Helvetica Light" w:hAnsi="45 Helvetica Light"/>
                          <w:color w:val="FFFFEF"/>
                          <w:sz w:val="40"/>
                          <w:szCs w:val="40"/>
                        </w:rPr>
                        <w:t>Lancaster, PA</w:t>
                      </w:r>
                    </w:p>
                    <w:p w:rsidR="00B16ED6" w:rsidRDefault="00B16ED6">
                      <w:pPr>
                        <w:rPr>
                          <w:rFonts w:ascii="45 Helvetica Light" w:hAnsi="45 Helvetica Light"/>
                          <w:color w:val="FFFFEF"/>
                          <w:sz w:val="40"/>
                          <w:szCs w:val="40"/>
                        </w:rPr>
                      </w:pPr>
                    </w:p>
                    <w:p w:rsidR="00ED0685" w:rsidRPr="002D7A67" w:rsidRDefault="00B16ED6">
                      <w:pPr>
                        <w:rPr>
                          <w:rFonts w:ascii="45 Helvetica Light" w:hAnsi="45 Helvetica Light"/>
                          <w:color w:val="FFFFEF"/>
                          <w:sz w:val="20"/>
                        </w:rPr>
                      </w:pPr>
                      <w:r>
                        <w:rPr>
                          <w:rFonts w:ascii="45 Helvetica Light" w:hAnsi="45 Helvetica Light"/>
                          <w:color w:val="FFFFEF"/>
                          <w:sz w:val="40"/>
                          <w:szCs w:val="40"/>
                        </w:rPr>
                        <w:t>March 26-28, 2014</w:t>
                      </w:r>
                    </w:p>
                    <w:p w:rsidR="00ED0685" w:rsidRPr="002D7A67" w:rsidRDefault="00514FDB">
                      <w:pPr>
                        <w:rPr>
                          <w:rFonts w:ascii="45 Helvetica Light" w:hAnsi="45 Helvetica Light"/>
                          <w:color w:val="FFFFEF"/>
                          <w:sz w:val="20"/>
                        </w:rPr>
                      </w:pPr>
                      <w:r>
                        <w:rPr>
                          <w:noProof/>
                        </w:rPr>
                        <w:drawing>
                          <wp:inline distT="0" distB="0" distL="0" distR="0" wp14:anchorId="525374A0" wp14:editId="66AE0214">
                            <wp:extent cx="3107055" cy="2345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7055" cy="2345055"/>
                                    </a:xfrm>
                                    <a:prstGeom prst="rect">
                                      <a:avLst/>
                                    </a:prstGeom>
                                    <a:noFill/>
                                    <a:ln>
                                      <a:noFill/>
                                    </a:ln>
                                  </pic:spPr>
                                </pic:pic>
                              </a:graphicData>
                            </a:graphic>
                          </wp:inline>
                        </w:drawing>
                      </w:r>
                    </w:p>
                    <w:p w:rsidR="00ED0685" w:rsidRPr="002D7A67" w:rsidRDefault="00ED0685">
                      <w:pPr>
                        <w:rPr>
                          <w:rFonts w:ascii="45 Helvetica Light" w:hAnsi="45 Helvetica Light"/>
                          <w:color w:val="FFFFEF"/>
                          <w:sz w:val="20"/>
                        </w:rPr>
                      </w:pPr>
                    </w:p>
                    <w:p w:rsidR="00ED0685" w:rsidRPr="002D7A67" w:rsidRDefault="00ED0685">
                      <w:pPr>
                        <w:rPr>
                          <w:rFonts w:ascii="45 Helvetica Light" w:hAnsi="45 Helvetica Light"/>
                          <w:color w:val="FFFFEF"/>
                          <w:sz w:val="20"/>
                        </w:rPr>
                      </w:pPr>
                    </w:p>
                    <w:p w:rsidR="00ED0685" w:rsidRPr="002D7A67" w:rsidRDefault="00ED0685">
                      <w:pPr>
                        <w:rPr>
                          <w:rFonts w:ascii="45 Helvetica Light" w:hAnsi="45 Helvetica Light"/>
                          <w:color w:val="FFFFEF"/>
                          <w:sz w:val="20"/>
                        </w:rPr>
                      </w:pPr>
                    </w:p>
                    <w:p w:rsidR="00ED0685" w:rsidRPr="002D7A67" w:rsidRDefault="00ED0685">
                      <w:pPr>
                        <w:rPr>
                          <w:rFonts w:ascii="45 Helvetica Light" w:hAnsi="45 Helvetica Light"/>
                          <w:color w:val="FFFFEF"/>
                          <w:sz w:val="20"/>
                        </w:rPr>
                      </w:pPr>
                    </w:p>
                    <w:p w:rsidR="00ED0685" w:rsidRPr="002D7A67" w:rsidRDefault="00ED0685">
                      <w:pPr>
                        <w:rPr>
                          <w:rFonts w:ascii="45 Helvetica Light" w:hAnsi="45 Helvetica Light"/>
                          <w:color w:val="FFFFEF"/>
                          <w:sz w:val="20"/>
                        </w:rPr>
                      </w:pPr>
                    </w:p>
                    <w:p w:rsidR="00ED0685" w:rsidRPr="002D7A67" w:rsidRDefault="00ED0685">
                      <w:pPr>
                        <w:rPr>
                          <w:rFonts w:ascii="45 Helvetica Light" w:hAnsi="45 Helvetica Light"/>
                          <w:color w:val="FFFFEF"/>
                          <w:sz w:val="20"/>
                        </w:rPr>
                      </w:pPr>
                    </w:p>
                    <w:p w:rsidR="00ED0685" w:rsidRPr="002D7A67" w:rsidRDefault="00ED0685">
                      <w:pPr>
                        <w:rPr>
                          <w:rFonts w:ascii="45 Helvetica Light" w:hAnsi="45 Helvetica Light"/>
                          <w:color w:val="FFFFEF"/>
                          <w:sz w:val="20"/>
                        </w:rPr>
                      </w:pPr>
                    </w:p>
                    <w:p w:rsidR="00ED0685" w:rsidRDefault="00ED0685" w:rsidP="00383038">
                      <w:pPr>
                        <w:pStyle w:val="photobox"/>
                        <w:jc w:val="center"/>
                      </w:pPr>
                      <w:r w:rsidRPr="002D7A67">
                        <w:t>Delete text and place photo here.</w:t>
                      </w:r>
                    </w:p>
                    <w:p w:rsidR="00ED0685" w:rsidRDefault="00ED0685"/>
                  </w:txbxContent>
                </v:textbox>
              </v:shape>
            </w:pict>
          </mc:Fallback>
        </mc:AlternateContent>
      </w:r>
      <w:r w:rsidR="00514FDB">
        <w:rPr>
          <w:noProof/>
        </w:rPr>
        <mc:AlternateContent>
          <mc:Choice Requires="wps">
            <w:drawing>
              <wp:anchor distT="0" distB="0" distL="114300" distR="114300" simplePos="0" relativeHeight="251666432" behindDoc="0" locked="0" layoutInCell="1" allowOverlap="1" wp14:anchorId="2A517609" wp14:editId="1229F098">
                <wp:simplePos x="0" y="0"/>
                <wp:positionH relativeFrom="column">
                  <wp:posOffset>-1891665</wp:posOffset>
                </wp:positionH>
                <wp:positionV relativeFrom="paragraph">
                  <wp:posOffset>8186420</wp:posOffset>
                </wp:positionV>
                <wp:extent cx="8115300" cy="228600"/>
                <wp:effectExtent l="3810" t="4445"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685" w:rsidRPr="00C82F70" w:rsidRDefault="00ED0685" w:rsidP="00C82F70">
                            <w:pPr>
                              <w:pStyle w:val="address"/>
                            </w:pPr>
                            <w:r w:rsidRPr="00C82F70">
                              <w:t xml:space="preserve">Contact </w:t>
                            </w:r>
                            <w:r w:rsidR="00B86DC7">
                              <w:t xml:space="preserve">Yolanda Lang at </w:t>
                            </w:r>
                            <w:hyperlink r:id="rId10" w:history="1">
                              <w:r w:rsidR="00B86DC7" w:rsidRPr="006201F7">
                                <w:rPr>
                                  <w:rStyle w:val="Hyperlink"/>
                                </w:rPr>
                                <w:t>Langyc@upmc.edu</w:t>
                              </w:r>
                            </w:hyperlink>
                            <w:r w:rsidR="00B86DC7">
                              <w:t xml:space="preserve"> 412</w:t>
                            </w:r>
                            <w:r w:rsidR="009D524A">
                              <w:t>-</w:t>
                            </w:r>
                            <w:r w:rsidR="00B86DC7">
                              <w:t>647-</w:t>
                            </w:r>
                            <w:r w:rsidR="009D524A">
                              <w:t>-3</w:t>
                            </w:r>
                            <w:r w:rsidR="00B86DC7">
                              <w:t>407</w:t>
                            </w:r>
                            <w:r w:rsidR="009D524A">
                              <w:t xml:space="preserve"> </w:t>
                            </w:r>
                            <w:r w:rsidR="00B16ED6">
                              <w:t>with any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517609" id="Text Box 50" o:spid="_x0000_s1035" type="#_x0000_t202" style="position:absolute;left:0;text-align:left;margin-left:-148.95pt;margin-top:644.6pt;width:639pt;height:1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" filled="f" stroked="f">
                <v:textbox>
                  <w:txbxContent>
                    <w:p w:rsidR="00ED0685" w:rsidRPr="00C82F70" w:rsidRDefault="00ED0685" w:rsidP="00C82F70">
                      <w:pPr>
                        <w:pStyle w:val="address"/>
                      </w:pPr>
                      <w:r w:rsidRPr="00C82F70">
                        <w:t xml:space="preserve">Contact </w:t>
                      </w:r>
                      <w:r w:rsidR="00B86DC7">
                        <w:t xml:space="preserve">Yolanda Lang at </w:t>
                      </w:r>
                      <w:hyperlink r:id="rId11" w:history="1">
                        <w:r w:rsidR="00B86DC7" w:rsidRPr="006201F7">
                          <w:rPr>
                            <w:rStyle w:val="Hyperlink"/>
                          </w:rPr>
                          <w:t>Langyc@upmc.edu</w:t>
                        </w:r>
                      </w:hyperlink>
                      <w:r w:rsidR="00B86DC7">
                        <w:t xml:space="preserve"> 412</w:t>
                      </w:r>
                      <w:r w:rsidR="009D524A">
                        <w:t>-</w:t>
                      </w:r>
                      <w:r w:rsidR="00B86DC7">
                        <w:t>647-</w:t>
                      </w:r>
                      <w:r w:rsidR="009D524A">
                        <w:t>-3</w:t>
                      </w:r>
                      <w:r w:rsidR="00B86DC7">
                        <w:t>407</w:t>
                      </w:r>
                      <w:r w:rsidR="009D524A">
                        <w:t xml:space="preserve"> </w:t>
                      </w:r>
                      <w:r w:rsidR="00B16ED6">
                        <w:t>with any questions</w:t>
                      </w:r>
                    </w:p>
                  </w:txbxContent>
                </v:textbox>
              </v:shape>
            </w:pict>
          </mc:Fallback>
        </mc:AlternateContent>
      </w:r>
      <w:r w:rsidR="00ED0685">
        <w:br w:type="page"/>
      </w:r>
      <w:r w:rsidR="004B4493">
        <w:rPr>
          <w:noProof/>
        </w:rPr>
        <w:lastRenderedPageBreak/>
        <mc:AlternateContent>
          <mc:Choice Requires="wps">
            <w:drawing>
              <wp:anchor distT="0" distB="0" distL="114300" distR="114300" simplePos="0" relativeHeight="251664384" behindDoc="0" locked="0" layoutInCell="1" allowOverlap="1" wp14:anchorId="4C7CB95E" wp14:editId="67E0176C">
                <wp:simplePos x="0" y="0"/>
                <wp:positionH relativeFrom="column">
                  <wp:posOffset>-854710</wp:posOffset>
                </wp:positionH>
                <wp:positionV relativeFrom="paragraph">
                  <wp:posOffset>4173432</wp:posOffset>
                </wp:positionV>
                <wp:extent cx="3277235" cy="4337685"/>
                <wp:effectExtent l="0" t="0" r="0" b="5715"/>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77235" cy="433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685" w:rsidRDefault="009D524A" w:rsidP="00ED0685">
                            <w:pPr>
                              <w:spacing w:line="360" w:lineRule="auto"/>
                              <w:contextualSpacing/>
                              <w:rPr>
                                <w:rFonts w:ascii="Arial" w:hAnsi="Arial" w:cs="Arial"/>
                                <w:color w:val="800000"/>
                              </w:rPr>
                            </w:pPr>
                            <w:r>
                              <w:rPr>
                                <w:rFonts w:ascii="Arial" w:hAnsi="Arial" w:cs="Arial"/>
                                <w:color w:val="800000"/>
                              </w:rPr>
                              <w:t>Hotel reservations</w:t>
                            </w:r>
                          </w:p>
                          <w:p w:rsidR="00ED0685" w:rsidRPr="00FD3B1E" w:rsidRDefault="00FD3B1E" w:rsidP="00ED0685">
                            <w:pPr>
                              <w:spacing w:line="360" w:lineRule="auto"/>
                              <w:contextualSpacing/>
                              <w:rPr>
                                <w:rFonts w:ascii="Arial" w:hAnsi="Arial" w:cs="Arial"/>
                                <w:b/>
                                <w:color w:val="800000"/>
                              </w:rPr>
                            </w:pPr>
                            <w:r>
                              <w:rPr>
                                <w:rFonts w:ascii="Arial" w:hAnsi="Arial" w:cs="Arial"/>
                                <w:color w:val="800000"/>
                              </w:rPr>
                              <w:t xml:space="preserve">$136.00 per night – </w:t>
                            </w:r>
                            <w:r w:rsidRPr="00FD3B1E">
                              <w:rPr>
                                <w:rFonts w:ascii="Arial" w:hAnsi="Arial" w:cs="Arial"/>
                                <w:b/>
                                <w:color w:val="800000"/>
                              </w:rPr>
                              <w:t>INCLUDES PARKING</w:t>
                            </w:r>
                          </w:p>
                          <w:p w:rsidR="009D524A" w:rsidRPr="00F635AA" w:rsidRDefault="00CD6E4B" w:rsidP="00ED0685">
                            <w:pPr>
                              <w:spacing w:line="360" w:lineRule="auto"/>
                              <w:contextualSpacing/>
                              <w:rPr>
                                <w:rFonts w:ascii="Arial" w:hAnsi="Arial" w:cs="Arial"/>
                                <w:b/>
                                <w:color w:val="800000"/>
                              </w:rPr>
                            </w:pPr>
                            <w:r w:rsidRPr="00F635AA">
                              <w:rPr>
                                <w:rFonts w:ascii="Arial" w:hAnsi="Arial" w:cs="Arial"/>
                                <w:b/>
                                <w:color w:val="800000"/>
                              </w:rPr>
                              <w:t>Hotel Address</w:t>
                            </w:r>
                          </w:p>
                          <w:p w:rsidR="00CD6E4B" w:rsidRDefault="00CD6E4B" w:rsidP="00ED0685">
                            <w:pPr>
                              <w:spacing w:line="360" w:lineRule="auto"/>
                              <w:contextualSpacing/>
                              <w:rPr>
                                <w:rFonts w:ascii="Arial" w:hAnsi="Arial" w:cs="Arial"/>
                                <w:color w:val="800000"/>
                              </w:rPr>
                            </w:pPr>
                            <w:r>
                              <w:rPr>
                                <w:rFonts w:ascii="Arial" w:hAnsi="Arial" w:cs="Arial"/>
                                <w:color w:val="800000"/>
                              </w:rPr>
                              <w:t>25 South Queen Street</w:t>
                            </w:r>
                          </w:p>
                          <w:p w:rsidR="00CD6E4B" w:rsidRDefault="00CD6E4B" w:rsidP="00ED0685">
                            <w:pPr>
                              <w:spacing w:line="360" w:lineRule="auto"/>
                              <w:contextualSpacing/>
                              <w:rPr>
                                <w:rFonts w:ascii="Arial" w:hAnsi="Arial" w:cs="Arial"/>
                                <w:color w:val="800000"/>
                              </w:rPr>
                            </w:pPr>
                            <w:r>
                              <w:rPr>
                                <w:rFonts w:ascii="Arial" w:hAnsi="Arial" w:cs="Arial"/>
                                <w:color w:val="800000"/>
                              </w:rPr>
                              <w:t>Lancaster, PA 17603</w:t>
                            </w:r>
                          </w:p>
                          <w:p w:rsidR="00ED0685" w:rsidRPr="00F635AA" w:rsidRDefault="004B4493" w:rsidP="00ED0685">
                            <w:pPr>
                              <w:spacing w:line="360" w:lineRule="auto"/>
                              <w:contextualSpacing/>
                              <w:rPr>
                                <w:rFonts w:ascii="Arial" w:hAnsi="Arial" w:cs="Arial"/>
                                <w:b/>
                                <w:color w:val="800000"/>
                              </w:rPr>
                            </w:pPr>
                            <w:r w:rsidRPr="00F635AA">
                              <w:rPr>
                                <w:rFonts w:ascii="Arial" w:hAnsi="Arial" w:cs="Arial"/>
                                <w:b/>
                                <w:color w:val="800000"/>
                              </w:rPr>
                              <w:t>Garage Address</w:t>
                            </w:r>
                          </w:p>
                          <w:p w:rsidR="004B4493" w:rsidRDefault="004B4493" w:rsidP="00ED0685">
                            <w:pPr>
                              <w:spacing w:line="360" w:lineRule="auto"/>
                              <w:contextualSpacing/>
                              <w:rPr>
                                <w:rFonts w:ascii="Arial" w:hAnsi="Arial" w:cs="Arial"/>
                                <w:color w:val="800000"/>
                              </w:rPr>
                            </w:pPr>
                            <w:r>
                              <w:rPr>
                                <w:rFonts w:ascii="Arial" w:hAnsi="Arial" w:cs="Arial"/>
                                <w:color w:val="800000"/>
                              </w:rPr>
                              <w:t>3 East Vine Street</w:t>
                            </w:r>
                          </w:p>
                          <w:p w:rsidR="004B4493" w:rsidRDefault="004B4493" w:rsidP="00ED0685">
                            <w:pPr>
                              <w:spacing w:line="360" w:lineRule="auto"/>
                              <w:contextualSpacing/>
                              <w:rPr>
                                <w:rFonts w:ascii="Arial" w:hAnsi="Arial" w:cs="Arial"/>
                                <w:color w:val="800000"/>
                              </w:rPr>
                            </w:pPr>
                            <w:r>
                              <w:rPr>
                                <w:rFonts w:ascii="Arial" w:hAnsi="Arial" w:cs="Arial"/>
                                <w:color w:val="800000"/>
                              </w:rPr>
                              <w:t>Lancaster, PA 17603</w:t>
                            </w:r>
                          </w:p>
                          <w:p w:rsidR="00F635AA" w:rsidRPr="00F635AA" w:rsidRDefault="00F635AA" w:rsidP="00ED0685">
                            <w:pPr>
                              <w:spacing w:line="360" w:lineRule="auto"/>
                              <w:contextualSpacing/>
                              <w:rPr>
                                <w:rFonts w:ascii="Arial" w:hAnsi="Arial" w:cs="Arial"/>
                                <w:b/>
                                <w:color w:val="800000"/>
                              </w:rPr>
                            </w:pPr>
                            <w:r w:rsidRPr="00F635AA">
                              <w:rPr>
                                <w:rFonts w:ascii="Arial" w:hAnsi="Arial" w:cs="Arial"/>
                                <w:b/>
                                <w:color w:val="800000"/>
                              </w:rPr>
                              <w:t>Phone number</w:t>
                            </w:r>
                          </w:p>
                          <w:p w:rsidR="004B4493" w:rsidRDefault="002B7E5C" w:rsidP="00ED0685">
                            <w:pPr>
                              <w:spacing w:line="360" w:lineRule="auto"/>
                              <w:contextualSpacing/>
                              <w:rPr>
                                <w:rFonts w:ascii="Arial" w:hAnsi="Arial" w:cs="Arial"/>
                                <w:color w:val="800000"/>
                              </w:rPr>
                            </w:pPr>
                            <w:r>
                              <w:rPr>
                                <w:rFonts w:ascii="Arial" w:hAnsi="Arial" w:cs="Arial"/>
                                <w:color w:val="800000"/>
                              </w:rPr>
                              <w:t>800-627-7468</w:t>
                            </w:r>
                          </w:p>
                          <w:p w:rsidR="004B4493" w:rsidRDefault="004B4493" w:rsidP="00ED0685">
                            <w:pPr>
                              <w:spacing w:line="360" w:lineRule="auto"/>
                              <w:contextualSpacing/>
                              <w:rPr>
                                <w:rFonts w:ascii="Arial" w:hAnsi="Arial" w:cs="Arial"/>
                                <w:b/>
                                <w:color w:val="800000"/>
                                <w:sz w:val="36"/>
                                <w:szCs w:val="36"/>
                              </w:rPr>
                            </w:pPr>
                            <w:r>
                              <w:rPr>
                                <w:rFonts w:ascii="Arial" w:hAnsi="Arial" w:cs="Arial"/>
                                <w:b/>
                                <w:color w:val="800000"/>
                                <w:sz w:val="36"/>
                                <w:szCs w:val="36"/>
                              </w:rPr>
                              <w:t>Poster presentations</w:t>
                            </w:r>
                          </w:p>
                          <w:p w:rsidR="004B4493" w:rsidRPr="004B4493" w:rsidRDefault="004B4493" w:rsidP="004B4493">
                            <w:pPr>
                              <w:pStyle w:val="ListParagraph"/>
                              <w:numPr>
                                <w:ilvl w:val="0"/>
                                <w:numId w:val="4"/>
                              </w:numPr>
                              <w:spacing w:line="360" w:lineRule="auto"/>
                              <w:rPr>
                                <w:rFonts w:ascii="Arial" w:hAnsi="Arial" w:cs="Arial"/>
                                <w:b/>
                                <w:color w:val="800000"/>
                                <w:sz w:val="36"/>
                                <w:szCs w:val="36"/>
                              </w:rPr>
                            </w:pPr>
                            <w:r>
                              <w:rPr>
                                <w:rFonts w:ascii="Arial" w:hAnsi="Arial" w:cs="Arial"/>
                                <w:color w:val="800000"/>
                                <w:sz w:val="36"/>
                                <w:szCs w:val="36"/>
                              </w:rPr>
                              <w:t>Posters by local nursing students</w:t>
                            </w:r>
                          </w:p>
                          <w:p w:rsidR="004B4493" w:rsidRPr="004B4493" w:rsidRDefault="004B4493" w:rsidP="004B4493">
                            <w:pPr>
                              <w:pStyle w:val="ListParagraph"/>
                              <w:numPr>
                                <w:ilvl w:val="0"/>
                                <w:numId w:val="4"/>
                              </w:numPr>
                              <w:spacing w:line="360" w:lineRule="auto"/>
                              <w:rPr>
                                <w:rFonts w:ascii="Arial" w:hAnsi="Arial" w:cs="Arial"/>
                                <w:b/>
                                <w:color w:val="800000"/>
                                <w:sz w:val="36"/>
                                <w:szCs w:val="36"/>
                              </w:rPr>
                            </w:pPr>
                            <w:r>
                              <w:rPr>
                                <w:rFonts w:ascii="Arial" w:hAnsi="Arial" w:cs="Arial"/>
                                <w:color w:val="800000"/>
                                <w:sz w:val="36"/>
                                <w:szCs w:val="36"/>
                              </w:rPr>
                              <w:t xml:space="preserve">Judging by attendees </w:t>
                            </w:r>
                          </w:p>
                          <w:p w:rsidR="00310B34" w:rsidRDefault="00310B34" w:rsidP="00ED0685">
                            <w:pPr>
                              <w:spacing w:line="360" w:lineRule="auto"/>
                              <w:contextualSpacing/>
                              <w:rPr>
                                <w:rFonts w:ascii="Arial" w:hAnsi="Arial" w:cs="Arial"/>
                                <w:color w:val="800000"/>
                              </w:rPr>
                            </w:pPr>
                          </w:p>
                          <w:p w:rsidR="00310B34" w:rsidRPr="008277BC" w:rsidRDefault="00310B34" w:rsidP="00310B34">
                            <w:pPr>
                              <w:spacing w:line="360" w:lineRule="auto"/>
                              <w:rPr>
                                <w:rFonts w:ascii="Arial" w:hAnsi="Arial" w:cs="Arial"/>
                                <w:color w:val="9D1C20"/>
                              </w:rPr>
                            </w:pPr>
                            <w:r w:rsidRPr="008277BC">
                              <w:rPr>
                                <w:rFonts w:ascii="Arial" w:hAnsi="Arial" w:cs="Arial"/>
                                <w:color w:val="800000"/>
                              </w:rPr>
                              <w:t xml:space="preserve">. </w:t>
                            </w:r>
                          </w:p>
                          <w:p w:rsidR="00310B34" w:rsidRPr="008277BC" w:rsidRDefault="00310B34" w:rsidP="00ED0685">
                            <w:pPr>
                              <w:spacing w:line="360" w:lineRule="auto"/>
                              <w:rPr>
                                <w:rFonts w:ascii="Arial" w:hAnsi="Arial" w:cs="Arial"/>
                                <w:color w:val="9D1C20"/>
                              </w:rPr>
                            </w:pPr>
                          </w:p>
                          <w:p w:rsidR="00ED0685" w:rsidRPr="008277BC" w:rsidRDefault="00ED0685" w:rsidP="00ED0685">
                            <w:pPr>
                              <w:rPr>
                                <w:rFonts w:ascii="Arial" w:hAnsi="Arial" w:cs="Arial"/>
                                <w:color w:val="94080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7CB95E" id="Text Box 48" o:spid="_x0000_s1036" type="#_x0000_t202" style="position:absolute;left:0;text-align:left;margin-left:-67.3pt;margin-top:328.6pt;width:258.05pt;height:341.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" filled="f" stroked="f">
                <v:textbox>
                  <w:txbxContent>
                    <w:p w:rsidR="00ED0685" w:rsidRDefault="009D524A" w:rsidP="00ED0685">
                      <w:pPr>
                        <w:spacing w:line="360" w:lineRule="auto"/>
                        <w:contextualSpacing/>
                        <w:rPr>
                          <w:rFonts w:ascii="Arial" w:hAnsi="Arial" w:cs="Arial"/>
                          <w:color w:val="800000"/>
                        </w:rPr>
                      </w:pPr>
                      <w:r>
                        <w:rPr>
                          <w:rFonts w:ascii="Arial" w:hAnsi="Arial" w:cs="Arial"/>
                          <w:color w:val="800000"/>
                        </w:rPr>
                        <w:t>Hotel reservations</w:t>
                      </w:r>
                    </w:p>
                    <w:p w:rsidR="00ED0685" w:rsidRPr="00FD3B1E" w:rsidRDefault="00FD3B1E" w:rsidP="00ED0685">
                      <w:pPr>
                        <w:spacing w:line="360" w:lineRule="auto"/>
                        <w:contextualSpacing/>
                        <w:rPr>
                          <w:rFonts w:ascii="Arial" w:hAnsi="Arial" w:cs="Arial"/>
                          <w:b/>
                          <w:color w:val="800000"/>
                        </w:rPr>
                      </w:pPr>
                      <w:r>
                        <w:rPr>
                          <w:rFonts w:ascii="Arial" w:hAnsi="Arial" w:cs="Arial"/>
                          <w:color w:val="800000"/>
                        </w:rPr>
                        <w:t xml:space="preserve">$136.00 per night – </w:t>
                      </w:r>
                      <w:r w:rsidRPr="00FD3B1E">
                        <w:rPr>
                          <w:rFonts w:ascii="Arial" w:hAnsi="Arial" w:cs="Arial"/>
                          <w:b/>
                          <w:color w:val="800000"/>
                        </w:rPr>
                        <w:t>INCLUDES PARKING</w:t>
                      </w:r>
                    </w:p>
                    <w:p w:rsidR="009D524A" w:rsidRPr="00F635AA" w:rsidRDefault="00CD6E4B" w:rsidP="00ED0685">
                      <w:pPr>
                        <w:spacing w:line="360" w:lineRule="auto"/>
                        <w:contextualSpacing/>
                        <w:rPr>
                          <w:rFonts w:ascii="Arial" w:hAnsi="Arial" w:cs="Arial"/>
                          <w:b/>
                          <w:color w:val="800000"/>
                        </w:rPr>
                      </w:pPr>
                      <w:r w:rsidRPr="00F635AA">
                        <w:rPr>
                          <w:rFonts w:ascii="Arial" w:hAnsi="Arial" w:cs="Arial"/>
                          <w:b/>
                          <w:color w:val="800000"/>
                        </w:rPr>
                        <w:t>Hotel Address</w:t>
                      </w:r>
                    </w:p>
                    <w:p w:rsidR="00CD6E4B" w:rsidRDefault="00CD6E4B" w:rsidP="00ED0685">
                      <w:pPr>
                        <w:spacing w:line="360" w:lineRule="auto"/>
                        <w:contextualSpacing/>
                        <w:rPr>
                          <w:rFonts w:ascii="Arial" w:hAnsi="Arial" w:cs="Arial"/>
                          <w:color w:val="800000"/>
                        </w:rPr>
                      </w:pPr>
                      <w:r>
                        <w:rPr>
                          <w:rFonts w:ascii="Arial" w:hAnsi="Arial" w:cs="Arial"/>
                          <w:color w:val="800000"/>
                        </w:rPr>
                        <w:t>25 South Queen Street</w:t>
                      </w:r>
                    </w:p>
                    <w:p w:rsidR="00CD6E4B" w:rsidRDefault="00CD6E4B" w:rsidP="00ED0685">
                      <w:pPr>
                        <w:spacing w:line="360" w:lineRule="auto"/>
                        <w:contextualSpacing/>
                        <w:rPr>
                          <w:rFonts w:ascii="Arial" w:hAnsi="Arial" w:cs="Arial"/>
                          <w:color w:val="800000"/>
                        </w:rPr>
                      </w:pPr>
                      <w:r>
                        <w:rPr>
                          <w:rFonts w:ascii="Arial" w:hAnsi="Arial" w:cs="Arial"/>
                          <w:color w:val="800000"/>
                        </w:rPr>
                        <w:t>Lancaster, PA 17603</w:t>
                      </w:r>
                    </w:p>
                    <w:p w:rsidR="00ED0685" w:rsidRPr="00F635AA" w:rsidRDefault="004B4493" w:rsidP="00ED0685">
                      <w:pPr>
                        <w:spacing w:line="360" w:lineRule="auto"/>
                        <w:contextualSpacing/>
                        <w:rPr>
                          <w:rFonts w:ascii="Arial" w:hAnsi="Arial" w:cs="Arial"/>
                          <w:b/>
                          <w:color w:val="800000"/>
                        </w:rPr>
                      </w:pPr>
                      <w:r w:rsidRPr="00F635AA">
                        <w:rPr>
                          <w:rFonts w:ascii="Arial" w:hAnsi="Arial" w:cs="Arial"/>
                          <w:b/>
                          <w:color w:val="800000"/>
                        </w:rPr>
                        <w:t>Garage Address</w:t>
                      </w:r>
                    </w:p>
                    <w:p w:rsidR="004B4493" w:rsidRDefault="004B4493" w:rsidP="00ED0685">
                      <w:pPr>
                        <w:spacing w:line="360" w:lineRule="auto"/>
                        <w:contextualSpacing/>
                        <w:rPr>
                          <w:rFonts w:ascii="Arial" w:hAnsi="Arial" w:cs="Arial"/>
                          <w:color w:val="800000"/>
                        </w:rPr>
                      </w:pPr>
                      <w:r>
                        <w:rPr>
                          <w:rFonts w:ascii="Arial" w:hAnsi="Arial" w:cs="Arial"/>
                          <w:color w:val="800000"/>
                        </w:rPr>
                        <w:t>3 East Vine Street</w:t>
                      </w:r>
                    </w:p>
                    <w:p w:rsidR="004B4493" w:rsidRDefault="004B4493" w:rsidP="00ED0685">
                      <w:pPr>
                        <w:spacing w:line="360" w:lineRule="auto"/>
                        <w:contextualSpacing/>
                        <w:rPr>
                          <w:rFonts w:ascii="Arial" w:hAnsi="Arial" w:cs="Arial"/>
                          <w:color w:val="800000"/>
                        </w:rPr>
                      </w:pPr>
                      <w:r>
                        <w:rPr>
                          <w:rFonts w:ascii="Arial" w:hAnsi="Arial" w:cs="Arial"/>
                          <w:color w:val="800000"/>
                        </w:rPr>
                        <w:t>Lancaster, PA 17603</w:t>
                      </w:r>
                    </w:p>
                    <w:p w:rsidR="00F635AA" w:rsidRPr="00F635AA" w:rsidRDefault="00F635AA" w:rsidP="00ED0685">
                      <w:pPr>
                        <w:spacing w:line="360" w:lineRule="auto"/>
                        <w:contextualSpacing/>
                        <w:rPr>
                          <w:rFonts w:ascii="Arial" w:hAnsi="Arial" w:cs="Arial"/>
                          <w:b/>
                          <w:color w:val="800000"/>
                        </w:rPr>
                      </w:pPr>
                      <w:r w:rsidRPr="00F635AA">
                        <w:rPr>
                          <w:rFonts w:ascii="Arial" w:hAnsi="Arial" w:cs="Arial"/>
                          <w:b/>
                          <w:color w:val="800000"/>
                        </w:rPr>
                        <w:t>Phone number</w:t>
                      </w:r>
                    </w:p>
                    <w:p w:rsidR="004B4493" w:rsidRDefault="002B7E5C" w:rsidP="00ED0685">
                      <w:pPr>
                        <w:spacing w:line="360" w:lineRule="auto"/>
                        <w:contextualSpacing/>
                        <w:rPr>
                          <w:rFonts w:ascii="Arial" w:hAnsi="Arial" w:cs="Arial"/>
                          <w:color w:val="800000"/>
                        </w:rPr>
                      </w:pPr>
                      <w:r>
                        <w:rPr>
                          <w:rFonts w:ascii="Arial" w:hAnsi="Arial" w:cs="Arial"/>
                          <w:color w:val="800000"/>
                        </w:rPr>
                        <w:t>800-627-7468</w:t>
                      </w:r>
                    </w:p>
                    <w:p w:rsidR="004B4493" w:rsidRDefault="004B4493" w:rsidP="00ED0685">
                      <w:pPr>
                        <w:spacing w:line="360" w:lineRule="auto"/>
                        <w:contextualSpacing/>
                        <w:rPr>
                          <w:rFonts w:ascii="Arial" w:hAnsi="Arial" w:cs="Arial"/>
                          <w:b/>
                          <w:color w:val="800000"/>
                          <w:sz w:val="36"/>
                          <w:szCs w:val="36"/>
                        </w:rPr>
                      </w:pPr>
                      <w:r>
                        <w:rPr>
                          <w:rFonts w:ascii="Arial" w:hAnsi="Arial" w:cs="Arial"/>
                          <w:b/>
                          <w:color w:val="800000"/>
                          <w:sz w:val="36"/>
                          <w:szCs w:val="36"/>
                        </w:rPr>
                        <w:t>Poster presentations</w:t>
                      </w:r>
                    </w:p>
                    <w:p w:rsidR="004B4493" w:rsidRPr="004B4493" w:rsidRDefault="004B4493" w:rsidP="004B4493">
                      <w:pPr>
                        <w:pStyle w:val="ListParagraph"/>
                        <w:numPr>
                          <w:ilvl w:val="0"/>
                          <w:numId w:val="4"/>
                        </w:numPr>
                        <w:spacing w:line="360" w:lineRule="auto"/>
                        <w:rPr>
                          <w:rFonts w:ascii="Arial" w:hAnsi="Arial" w:cs="Arial"/>
                          <w:b/>
                          <w:color w:val="800000"/>
                          <w:sz w:val="36"/>
                          <w:szCs w:val="36"/>
                        </w:rPr>
                      </w:pPr>
                      <w:r>
                        <w:rPr>
                          <w:rFonts w:ascii="Arial" w:hAnsi="Arial" w:cs="Arial"/>
                          <w:color w:val="800000"/>
                          <w:sz w:val="36"/>
                          <w:szCs w:val="36"/>
                        </w:rPr>
                        <w:t>Posters by local nursing students</w:t>
                      </w:r>
                    </w:p>
                    <w:p w:rsidR="004B4493" w:rsidRPr="004B4493" w:rsidRDefault="004B4493" w:rsidP="004B4493">
                      <w:pPr>
                        <w:pStyle w:val="ListParagraph"/>
                        <w:numPr>
                          <w:ilvl w:val="0"/>
                          <w:numId w:val="4"/>
                        </w:numPr>
                        <w:spacing w:line="360" w:lineRule="auto"/>
                        <w:rPr>
                          <w:rFonts w:ascii="Arial" w:hAnsi="Arial" w:cs="Arial"/>
                          <w:b/>
                          <w:color w:val="800000"/>
                          <w:sz w:val="36"/>
                          <w:szCs w:val="36"/>
                        </w:rPr>
                      </w:pPr>
                      <w:r>
                        <w:rPr>
                          <w:rFonts w:ascii="Arial" w:hAnsi="Arial" w:cs="Arial"/>
                          <w:color w:val="800000"/>
                          <w:sz w:val="36"/>
                          <w:szCs w:val="36"/>
                        </w:rPr>
                        <w:t xml:space="preserve">Judging by attendees </w:t>
                      </w:r>
                    </w:p>
                    <w:p w:rsidR="00310B34" w:rsidRDefault="00310B34" w:rsidP="00ED0685">
                      <w:pPr>
                        <w:spacing w:line="360" w:lineRule="auto"/>
                        <w:contextualSpacing/>
                        <w:rPr>
                          <w:rFonts w:ascii="Arial" w:hAnsi="Arial" w:cs="Arial"/>
                          <w:color w:val="800000"/>
                        </w:rPr>
                      </w:pPr>
                    </w:p>
                    <w:p w:rsidR="00310B34" w:rsidRPr="008277BC" w:rsidRDefault="00310B34" w:rsidP="00310B34">
                      <w:pPr>
                        <w:spacing w:line="360" w:lineRule="auto"/>
                        <w:rPr>
                          <w:rFonts w:ascii="Arial" w:hAnsi="Arial" w:cs="Arial"/>
                          <w:color w:val="9D1C20"/>
                        </w:rPr>
                      </w:pPr>
                      <w:r w:rsidRPr="008277BC">
                        <w:rPr>
                          <w:rFonts w:ascii="Arial" w:hAnsi="Arial" w:cs="Arial"/>
                          <w:color w:val="800000"/>
                        </w:rPr>
                        <w:t xml:space="preserve">. </w:t>
                      </w:r>
                    </w:p>
                    <w:p w:rsidR="00310B34" w:rsidRPr="008277BC" w:rsidRDefault="00310B34" w:rsidP="00ED0685">
                      <w:pPr>
                        <w:spacing w:line="360" w:lineRule="auto"/>
                        <w:rPr>
                          <w:rFonts w:ascii="Arial" w:hAnsi="Arial" w:cs="Arial"/>
                          <w:color w:val="9D1C20"/>
                        </w:rPr>
                      </w:pPr>
                    </w:p>
                    <w:p w:rsidR="00ED0685" w:rsidRPr="008277BC" w:rsidRDefault="00ED0685" w:rsidP="00ED0685">
                      <w:pPr>
                        <w:rPr>
                          <w:rFonts w:ascii="Arial" w:hAnsi="Arial" w:cs="Arial"/>
                          <w:color w:val="940803"/>
                        </w:rPr>
                      </w:pPr>
                    </w:p>
                  </w:txbxContent>
                </v:textbox>
              </v:shape>
            </w:pict>
          </mc:Fallback>
        </mc:AlternateContent>
      </w:r>
      <w:r w:rsidR="00514FDB">
        <w:rPr>
          <w:noProof/>
        </w:rPr>
        <mc:AlternateContent>
          <mc:Choice Requires="wps">
            <w:drawing>
              <wp:anchor distT="0" distB="0" distL="114300" distR="114300" simplePos="0" relativeHeight="251665408" behindDoc="0" locked="0" layoutInCell="1" allowOverlap="1" wp14:anchorId="17414779" wp14:editId="3E5F9E43">
                <wp:simplePos x="0" y="0"/>
                <wp:positionH relativeFrom="column">
                  <wp:posOffset>-855345</wp:posOffset>
                </wp:positionH>
                <wp:positionV relativeFrom="paragraph">
                  <wp:posOffset>1303655</wp:posOffset>
                </wp:positionV>
                <wp:extent cx="3446780" cy="2768600"/>
                <wp:effectExtent l="1905" t="3175" r="0" b="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2768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685" w:rsidRPr="002D7A67" w:rsidRDefault="00ED0685">
                            <w:pPr>
                              <w:rPr>
                                <w:rFonts w:ascii="45 Helvetica Light" w:hAnsi="45 Helvetica Light"/>
                                <w:color w:val="FFFFEF"/>
                                <w:sz w:val="20"/>
                              </w:rPr>
                            </w:pPr>
                          </w:p>
                          <w:p w:rsidR="004D0D75" w:rsidRPr="004B4493" w:rsidRDefault="009D524A">
                            <w:pPr>
                              <w:rPr>
                                <w:rFonts w:ascii="45 Helvetica Light" w:hAnsi="45 Helvetica Light"/>
                                <w:color w:val="000000" w:themeColor="text1"/>
                                <w:sz w:val="32"/>
                                <w:szCs w:val="32"/>
                              </w:rPr>
                            </w:pPr>
                            <w:r w:rsidRPr="004B4493">
                              <w:rPr>
                                <w:rFonts w:ascii="45 Helvetica Light" w:hAnsi="45 Helvetica Light"/>
                                <w:color w:val="000000" w:themeColor="text1"/>
                                <w:sz w:val="32"/>
                                <w:szCs w:val="32"/>
                              </w:rPr>
                              <w:t>Registration fees include exhibitor reception, breakfast, lunch and CNE</w:t>
                            </w:r>
                          </w:p>
                          <w:p w:rsidR="004B4493" w:rsidRDefault="004D0D75">
                            <w:pPr>
                              <w:rPr>
                                <w:rFonts w:ascii="45 Helvetica Light" w:hAnsi="45 Helvetica Light"/>
                                <w:b/>
                                <w:color w:val="FF0000"/>
                                <w:sz w:val="32"/>
                                <w:szCs w:val="32"/>
                              </w:rPr>
                            </w:pPr>
                            <w:r>
                              <w:rPr>
                                <w:rFonts w:ascii="45 Helvetica Light" w:hAnsi="45 Helvetica Light"/>
                                <w:b/>
                                <w:color w:val="FF0000"/>
                                <w:sz w:val="32"/>
                                <w:szCs w:val="32"/>
                              </w:rPr>
                              <w:t xml:space="preserve">ALL HANDOUTS ON LINE </w:t>
                            </w:r>
                          </w:p>
                          <w:p w:rsidR="004B4493" w:rsidRDefault="00987077" w:rsidP="004B4493">
                            <w:pPr>
                              <w:pStyle w:val="ListParagraph"/>
                              <w:numPr>
                                <w:ilvl w:val="0"/>
                                <w:numId w:val="3"/>
                              </w:numPr>
                              <w:rPr>
                                <w:rFonts w:ascii="45 Helvetica Light" w:hAnsi="45 Helvetica Light"/>
                                <w:b/>
                                <w:color w:val="FF0000"/>
                                <w:sz w:val="32"/>
                                <w:szCs w:val="32"/>
                              </w:rPr>
                            </w:pPr>
                            <w:hyperlink r:id="rId12" w:history="1">
                              <w:r w:rsidR="004B4493" w:rsidRPr="006272FD">
                                <w:rPr>
                                  <w:rStyle w:val="Hyperlink"/>
                                  <w:rFonts w:ascii="45 Helvetica Light" w:hAnsi="45 Helvetica Light"/>
                                  <w:b/>
                                  <w:sz w:val="32"/>
                                  <w:szCs w:val="32"/>
                                </w:rPr>
                                <w:t>www.paaohn.org</w:t>
                              </w:r>
                            </w:hyperlink>
                          </w:p>
                          <w:p w:rsidR="004B4493" w:rsidRDefault="004B4493" w:rsidP="004B4493">
                            <w:pPr>
                              <w:pStyle w:val="ListParagraph"/>
                              <w:numPr>
                                <w:ilvl w:val="0"/>
                                <w:numId w:val="3"/>
                              </w:numPr>
                              <w:rPr>
                                <w:rFonts w:ascii="45 Helvetica Light" w:hAnsi="45 Helvetica Light"/>
                                <w:b/>
                                <w:color w:val="FF0000"/>
                                <w:sz w:val="32"/>
                                <w:szCs w:val="32"/>
                              </w:rPr>
                            </w:pPr>
                            <w:r>
                              <w:rPr>
                                <w:rFonts w:ascii="45 Helvetica Light" w:hAnsi="45 Helvetica Light"/>
                                <w:b/>
                                <w:color w:val="FF0000"/>
                                <w:sz w:val="32"/>
                                <w:szCs w:val="32"/>
                              </w:rPr>
                              <w:t>Left side of home page</w:t>
                            </w:r>
                          </w:p>
                          <w:p w:rsidR="004B4493" w:rsidRDefault="004B4493" w:rsidP="004B4493">
                            <w:pPr>
                              <w:pStyle w:val="ListParagraph"/>
                              <w:rPr>
                                <w:rFonts w:ascii="45 Helvetica Light" w:hAnsi="45 Helvetica Light"/>
                                <w:b/>
                                <w:color w:val="FF0000"/>
                                <w:sz w:val="32"/>
                                <w:szCs w:val="32"/>
                              </w:rPr>
                            </w:pPr>
                            <w:r w:rsidRPr="004B4493">
                              <w:rPr>
                                <w:rFonts w:ascii="45 Helvetica Light" w:hAnsi="45 Helvetica Light"/>
                                <w:b/>
                                <w:color w:val="FF0000"/>
                                <w:sz w:val="32"/>
                                <w:szCs w:val="32"/>
                              </w:rPr>
                              <w:t>Upcoming events</w:t>
                            </w:r>
                          </w:p>
                          <w:p w:rsidR="004B4493" w:rsidRPr="004B4493" w:rsidRDefault="004B4493" w:rsidP="004B4493">
                            <w:pPr>
                              <w:pStyle w:val="ListParagraph"/>
                              <w:numPr>
                                <w:ilvl w:val="0"/>
                                <w:numId w:val="3"/>
                              </w:numPr>
                              <w:rPr>
                                <w:color w:val="FFFF00"/>
                                <w:sz w:val="28"/>
                                <w:szCs w:val="28"/>
                              </w:rPr>
                            </w:pPr>
                            <w:r>
                              <w:rPr>
                                <w:color w:val="FF0000"/>
                                <w:sz w:val="28"/>
                                <w:szCs w:val="28"/>
                              </w:rPr>
                              <w:t>Top page – 2014 conference</w:t>
                            </w:r>
                          </w:p>
                          <w:p w:rsidR="00ED0685" w:rsidRPr="004B4493" w:rsidRDefault="004B4493" w:rsidP="00ED0685">
                            <w:pPr>
                              <w:pStyle w:val="ListParagraph"/>
                              <w:numPr>
                                <w:ilvl w:val="0"/>
                                <w:numId w:val="3"/>
                              </w:numPr>
                              <w:jc w:val="center"/>
                              <w:rPr>
                                <w:color w:val="FFFF00"/>
                                <w:sz w:val="28"/>
                                <w:szCs w:val="28"/>
                              </w:rPr>
                            </w:pPr>
                            <w:r>
                              <w:rPr>
                                <w:color w:val="FFFF00"/>
                                <w:sz w:val="28"/>
                                <w:szCs w:val="28"/>
                              </w:rPr>
                              <w:t>Cancella</w:t>
                            </w:r>
                            <w:r w:rsidR="009D524A" w:rsidRPr="004B4493">
                              <w:rPr>
                                <w:color w:val="FFFF00"/>
                                <w:sz w:val="28"/>
                                <w:szCs w:val="28"/>
                              </w:rPr>
                              <w:t>tions MUST be received by 3/1/14 and will be charged an administrative fee of $50.00</w:t>
                            </w:r>
                          </w:p>
                          <w:p w:rsidR="00ED0685" w:rsidRDefault="00ED06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414779" id="Text Box 49" o:spid="_x0000_s1037" type="#_x0000_t202" style="position:absolute;left:0;text-align:left;margin-left:-67.35pt;margin-top:102.65pt;width:271.4pt;height: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" fillcolor="silver" stroked="f">
                <v:textbox>
                  <w:txbxContent>
                    <w:p w:rsidR="00ED0685" w:rsidRPr="002D7A67" w:rsidRDefault="00ED0685">
                      <w:pPr>
                        <w:rPr>
                          <w:rFonts w:ascii="45 Helvetica Light" w:hAnsi="45 Helvetica Light"/>
                          <w:color w:val="FFFFEF"/>
                          <w:sz w:val="20"/>
                        </w:rPr>
                      </w:pPr>
                    </w:p>
                    <w:p w:rsidR="004D0D75" w:rsidRPr="004B4493" w:rsidRDefault="009D524A">
                      <w:pPr>
                        <w:rPr>
                          <w:rFonts w:ascii="45 Helvetica Light" w:hAnsi="45 Helvetica Light"/>
                          <w:color w:val="000000" w:themeColor="text1"/>
                          <w:sz w:val="32"/>
                          <w:szCs w:val="32"/>
                        </w:rPr>
                      </w:pPr>
                      <w:r w:rsidRPr="004B4493">
                        <w:rPr>
                          <w:rFonts w:ascii="45 Helvetica Light" w:hAnsi="45 Helvetica Light"/>
                          <w:color w:val="000000" w:themeColor="text1"/>
                          <w:sz w:val="32"/>
                          <w:szCs w:val="32"/>
                        </w:rPr>
                        <w:t>Registration fees include exhibitor reception, breakfast, lunch and CNE</w:t>
                      </w:r>
                    </w:p>
                    <w:p w:rsidR="004B4493" w:rsidRDefault="004D0D75">
                      <w:pPr>
                        <w:rPr>
                          <w:rFonts w:ascii="45 Helvetica Light" w:hAnsi="45 Helvetica Light"/>
                          <w:b/>
                          <w:color w:val="FF0000"/>
                          <w:sz w:val="32"/>
                          <w:szCs w:val="32"/>
                        </w:rPr>
                      </w:pPr>
                      <w:r>
                        <w:rPr>
                          <w:rFonts w:ascii="45 Helvetica Light" w:hAnsi="45 Helvetica Light"/>
                          <w:b/>
                          <w:color w:val="FF0000"/>
                          <w:sz w:val="32"/>
                          <w:szCs w:val="32"/>
                        </w:rPr>
                        <w:t xml:space="preserve">ALL HANDOUTS ON LINE </w:t>
                      </w:r>
                    </w:p>
                    <w:p w:rsidR="004B4493" w:rsidRDefault="007D55C1" w:rsidP="004B4493">
                      <w:pPr>
                        <w:pStyle w:val="ListParagraph"/>
                        <w:numPr>
                          <w:ilvl w:val="0"/>
                          <w:numId w:val="3"/>
                        </w:numPr>
                        <w:rPr>
                          <w:rFonts w:ascii="45 Helvetica Light" w:hAnsi="45 Helvetica Light"/>
                          <w:b/>
                          <w:color w:val="FF0000"/>
                          <w:sz w:val="32"/>
                          <w:szCs w:val="32"/>
                        </w:rPr>
                      </w:pPr>
                      <w:hyperlink r:id="rId13" w:history="1">
                        <w:r w:rsidR="004B4493" w:rsidRPr="006272FD">
                          <w:rPr>
                            <w:rStyle w:val="Hyperlink"/>
                            <w:rFonts w:ascii="45 Helvetica Light" w:hAnsi="45 Helvetica Light"/>
                            <w:b/>
                            <w:sz w:val="32"/>
                            <w:szCs w:val="32"/>
                          </w:rPr>
                          <w:t>www.paaohn.org</w:t>
                        </w:r>
                      </w:hyperlink>
                    </w:p>
                    <w:p w:rsidR="004B4493" w:rsidRDefault="004B4493" w:rsidP="004B4493">
                      <w:pPr>
                        <w:pStyle w:val="ListParagraph"/>
                        <w:numPr>
                          <w:ilvl w:val="0"/>
                          <w:numId w:val="3"/>
                        </w:numPr>
                        <w:rPr>
                          <w:rFonts w:ascii="45 Helvetica Light" w:hAnsi="45 Helvetica Light"/>
                          <w:b/>
                          <w:color w:val="FF0000"/>
                          <w:sz w:val="32"/>
                          <w:szCs w:val="32"/>
                        </w:rPr>
                      </w:pPr>
                      <w:r>
                        <w:rPr>
                          <w:rFonts w:ascii="45 Helvetica Light" w:hAnsi="45 Helvetica Light"/>
                          <w:b/>
                          <w:color w:val="FF0000"/>
                          <w:sz w:val="32"/>
                          <w:szCs w:val="32"/>
                        </w:rPr>
                        <w:t>Left side of home page</w:t>
                      </w:r>
                    </w:p>
                    <w:p w:rsidR="004B4493" w:rsidRDefault="004B4493" w:rsidP="004B4493">
                      <w:pPr>
                        <w:pStyle w:val="ListParagraph"/>
                        <w:rPr>
                          <w:rFonts w:ascii="45 Helvetica Light" w:hAnsi="45 Helvetica Light"/>
                          <w:b/>
                          <w:color w:val="FF0000"/>
                          <w:sz w:val="32"/>
                          <w:szCs w:val="32"/>
                        </w:rPr>
                      </w:pPr>
                      <w:r w:rsidRPr="004B4493">
                        <w:rPr>
                          <w:rFonts w:ascii="45 Helvetica Light" w:hAnsi="45 Helvetica Light"/>
                          <w:b/>
                          <w:color w:val="FF0000"/>
                          <w:sz w:val="32"/>
                          <w:szCs w:val="32"/>
                        </w:rPr>
                        <w:t>Upcoming events</w:t>
                      </w:r>
                    </w:p>
                    <w:p w:rsidR="004B4493" w:rsidRPr="004B4493" w:rsidRDefault="004B4493" w:rsidP="004B4493">
                      <w:pPr>
                        <w:pStyle w:val="ListParagraph"/>
                        <w:numPr>
                          <w:ilvl w:val="0"/>
                          <w:numId w:val="3"/>
                        </w:numPr>
                        <w:rPr>
                          <w:color w:val="FFFF00"/>
                          <w:sz w:val="28"/>
                          <w:szCs w:val="28"/>
                        </w:rPr>
                      </w:pPr>
                      <w:r>
                        <w:rPr>
                          <w:color w:val="FF0000"/>
                          <w:sz w:val="28"/>
                          <w:szCs w:val="28"/>
                        </w:rPr>
                        <w:t>Top page – 2014 conference</w:t>
                      </w:r>
                    </w:p>
                    <w:p w:rsidR="00ED0685" w:rsidRPr="004B4493" w:rsidRDefault="004B4493" w:rsidP="00ED0685">
                      <w:pPr>
                        <w:pStyle w:val="ListParagraph"/>
                        <w:numPr>
                          <w:ilvl w:val="0"/>
                          <w:numId w:val="3"/>
                        </w:numPr>
                        <w:jc w:val="center"/>
                        <w:rPr>
                          <w:color w:val="FFFF00"/>
                          <w:sz w:val="28"/>
                          <w:szCs w:val="28"/>
                        </w:rPr>
                      </w:pPr>
                      <w:r>
                        <w:rPr>
                          <w:color w:val="FFFF00"/>
                          <w:sz w:val="28"/>
                          <w:szCs w:val="28"/>
                        </w:rPr>
                        <w:t>Cancella</w:t>
                      </w:r>
                      <w:r w:rsidR="009D524A" w:rsidRPr="004B4493">
                        <w:rPr>
                          <w:color w:val="FFFF00"/>
                          <w:sz w:val="28"/>
                          <w:szCs w:val="28"/>
                        </w:rPr>
                        <w:t>tions MUST be received by 3/1/14 and will be charged an administrative fee of $50.00</w:t>
                      </w:r>
                    </w:p>
                    <w:p w:rsidR="00ED0685" w:rsidRDefault="00ED0685"/>
                  </w:txbxContent>
                </v:textbox>
              </v:shape>
            </w:pict>
          </mc:Fallback>
        </mc:AlternateContent>
      </w:r>
      <w:r w:rsidR="00514FDB">
        <w:rPr>
          <w:noProof/>
        </w:rPr>
        <mc:AlternateContent>
          <mc:Choice Requires="wps">
            <w:drawing>
              <wp:anchor distT="36576" distB="36576" distL="36576" distR="36576" simplePos="0" relativeHeight="251660288" behindDoc="0" locked="0" layoutInCell="1" allowOverlap="1" wp14:anchorId="754737BE" wp14:editId="48327832">
                <wp:simplePos x="0" y="0"/>
                <wp:positionH relativeFrom="column">
                  <wp:posOffset>-685165</wp:posOffset>
                </wp:positionH>
                <wp:positionV relativeFrom="paragraph">
                  <wp:posOffset>-520700</wp:posOffset>
                </wp:positionV>
                <wp:extent cx="5976620" cy="1511300"/>
                <wp:effectExtent l="635" t="3175" r="4445" b="0"/>
                <wp:wrapNone/>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15113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D0685" w:rsidRDefault="00B16ED6" w:rsidP="008277BC">
                            <w:pPr>
                              <w:pStyle w:val="Bodytext1"/>
                            </w:pPr>
                            <w:r>
                              <w:t>T</w:t>
                            </w:r>
                            <w:r w:rsidR="004B4493">
                              <w:t>his event offers 13</w:t>
                            </w:r>
                            <w:r>
                              <w:t xml:space="preserve"> CNE you can apply to your RN licensure </w:t>
                            </w:r>
                          </w:p>
                          <w:p w:rsidR="00B46149" w:rsidRDefault="004D0D75" w:rsidP="008277BC">
                            <w:pPr>
                              <w:pStyle w:val="Bodytext1"/>
                            </w:pPr>
                            <w:r>
                              <w:t>Complete regist</w:t>
                            </w:r>
                            <w:r w:rsidR="00B46149">
                              <w:t>ration form and either email to</w:t>
                            </w:r>
                          </w:p>
                          <w:p w:rsidR="004D0D75" w:rsidRDefault="00987077" w:rsidP="008277BC">
                            <w:pPr>
                              <w:pStyle w:val="Bodytext1"/>
                            </w:pPr>
                            <w:hyperlink r:id="rId14" w:history="1">
                              <w:r w:rsidR="00B46149" w:rsidRPr="001134DD">
                                <w:rPr>
                                  <w:rStyle w:val="Hyperlink"/>
                                  <w:b/>
                                  <w:color w:val="FFFF00"/>
                                </w:rPr>
                                <w:t>Gstropp@evanhospital.com</w:t>
                              </w:r>
                            </w:hyperlink>
                            <w:r w:rsidR="00B46149" w:rsidRPr="001134DD">
                              <w:rPr>
                                <w:b/>
                                <w:color w:val="FFFF00"/>
                              </w:rPr>
                              <w:t xml:space="preserve"> </w:t>
                            </w:r>
                            <w:r w:rsidR="004D0D75">
                              <w:t xml:space="preserve">or fax to </w:t>
                            </w:r>
                            <w:r w:rsidR="00B46149">
                              <w:t>570-522-4452</w:t>
                            </w:r>
                          </w:p>
                          <w:p w:rsidR="00514FDB" w:rsidRDefault="00514FDB" w:rsidP="008277BC">
                            <w:pPr>
                              <w:pStyle w:val="Bodytext1"/>
                            </w:pPr>
                            <w:r>
                              <w:t xml:space="preserve">Send payment to: </w:t>
                            </w:r>
                            <w:r w:rsidR="004B4493">
                              <w:t>Grace Stropp; PO Box 23; Potts Grove, PA 17865</w:t>
                            </w:r>
                          </w:p>
                          <w:p w:rsidR="00514FDB" w:rsidRDefault="00514FDB" w:rsidP="008277BC">
                            <w:pPr>
                              <w:pStyle w:val="Bodytext1"/>
                            </w:pPr>
                          </w:p>
                          <w:p w:rsidR="004D0D75" w:rsidRPr="008277BC" w:rsidRDefault="004D0D75" w:rsidP="008277BC">
                            <w:pPr>
                              <w:pStyle w:val="Bodytext1"/>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4737BE" id="Text Box 44" o:spid="_x0000_s1038" type="#_x0000_t202" style="position:absolute;left:0;text-align:left;margin-left:-53.95pt;margin-top:-41pt;width:470.6pt;height:119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" filled="f" fillcolor="#cd4313" stroked="f" insetpen="t">
                <v:textbox inset="2.88pt,2.88pt,2.88pt,2.88pt">
                  <w:txbxContent>
                    <w:p w:rsidR="00ED0685" w:rsidRDefault="00B16ED6" w:rsidP="008277BC">
                      <w:pPr>
                        <w:pStyle w:val="Bodytext1"/>
                      </w:pPr>
                      <w:r>
                        <w:t>T</w:t>
                      </w:r>
                      <w:r w:rsidR="004B4493">
                        <w:t>his event offers 13</w:t>
                      </w:r>
                      <w:r>
                        <w:t xml:space="preserve"> CNE you can apply to your RN licensure </w:t>
                      </w:r>
                    </w:p>
                    <w:p w:rsidR="00B46149" w:rsidRDefault="004D0D75" w:rsidP="008277BC">
                      <w:pPr>
                        <w:pStyle w:val="Bodytext1"/>
                      </w:pPr>
                      <w:r>
                        <w:t>Complete regist</w:t>
                      </w:r>
                      <w:r w:rsidR="00B46149">
                        <w:t>ration form and either email to</w:t>
                      </w:r>
                    </w:p>
                    <w:p w:rsidR="004D0D75" w:rsidRDefault="007D55C1" w:rsidP="008277BC">
                      <w:pPr>
                        <w:pStyle w:val="Bodytext1"/>
                      </w:pPr>
                      <w:hyperlink r:id="rId15" w:history="1">
                        <w:r w:rsidR="00B46149" w:rsidRPr="001134DD">
                          <w:rPr>
                            <w:rStyle w:val="Hyperlink"/>
                            <w:b/>
                            <w:color w:val="FFFF00"/>
                          </w:rPr>
                          <w:t>Gstropp@evanhospital.com</w:t>
                        </w:r>
                      </w:hyperlink>
                      <w:r w:rsidR="00B46149" w:rsidRPr="001134DD">
                        <w:rPr>
                          <w:b/>
                          <w:color w:val="FFFF00"/>
                        </w:rPr>
                        <w:t xml:space="preserve"> </w:t>
                      </w:r>
                      <w:r w:rsidR="004D0D75">
                        <w:t xml:space="preserve">or fax to </w:t>
                      </w:r>
                      <w:r w:rsidR="00B46149">
                        <w:t>570-522-4452</w:t>
                      </w:r>
                    </w:p>
                    <w:p w:rsidR="00514FDB" w:rsidRDefault="00514FDB" w:rsidP="008277BC">
                      <w:pPr>
                        <w:pStyle w:val="Bodytext1"/>
                      </w:pPr>
                      <w:r>
                        <w:t xml:space="preserve">Send payment to: </w:t>
                      </w:r>
                      <w:r w:rsidR="004B4493">
                        <w:t>Grace Stropp; PO Box 23; Potts Grove, PA 17865</w:t>
                      </w:r>
                    </w:p>
                    <w:p w:rsidR="00514FDB" w:rsidRDefault="00514FDB" w:rsidP="008277BC">
                      <w:pPr>
                        <w:pStyle w:val="Bodytext1"/>
                      </w:pPr>
                    </w:p>
                    <w:p w:rsidR="004D0D75" w:rsidRPr="008277BC" w:rsidRDefault="004D0D75" w:rsidP="008277BC">
                      <w:pPr>
                        <w:pStyle w:val="Bodytext1"/>
                      </w:pPr>
                    </w:p>
                  </w:txbxContent>
                </v:textbox>
              </v:shape>
            </w:pict>
          </mc:Fallback>
        </mc:AlternateContent>
      </w:r>
      <w:r w:rsidR="00514FDB">
        <w:rPr>
          <w:noProof/>
        </w:rPr>
        <mc:AlternateContent>
          <mc:Choice Requires="wps">
            <w:drawing>
              <wp:anchor distT="36576" distB="36576" distL="36576" distR="36576" simplePos="0" relativeHeight="251663360" behindDoc="0" locked="0" layoutInCell="1" allowOverlap="1" wp14:anchorId="5339FFE3" wp14:editId="731A8C9E">
                <wp:simplePos x="0" y="0"/>
                <wp:positionH relativeFrom="column">
                  <wp:posOffset>3303905</wp:posOffset>
                </wp:positionH>
                <wp:positionV relativeFrom="paragraph">
                  <wp:posOffset>2029460</wp:posOffset>
                </wp:positionV>
                <wp:extent cx="2769235" cy="6420485"/>
                <wp:effectExtent l="0" t="635" r="3810" b="0"/>
                <wp:wrapNone/>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642048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16ED6" w:rsidRDefault="00B16ED6" w:rsidP="008277BC">
                            <w:pPr>
                              <w:pStyle w:val="BodyText2"/>
                              <w:spacing w:line="360" w:lineRule="auto"/>
                            </w:pPr>
                            <w:r>
                              <w:t>Name</w:t>
                            </w:r>
                            <w:r w:rsidR="004D0D75">
                              <w:t xml:space="preserve"> _____________________________</w:t>
                            </w:r>
                          </w:p>
                          <w:p w:rsidR="00B16ED6" w:rsidRDefault="00B16ED6" w:rsidP="008277BC">
                            <w:pPr>
                              <w:pStyle w:val="BodyText2"/>
                              <w:spacing w:line="360" w:lineRule="auto"/>
                            </w:pPr>
                            <w:r>
                              <w:t>Credentials</w:t>
                            </w:r>
                            <w:r w:rsidR="004D0D75">
                              <w:t xml:space="preserve"> _________________________</w:t>
                            </w:r>
                          </w:p>
                          <w:p w:rsidR="00B16ED6" w:rsidRDefault="00B16ED6" w:rsidP="008277BC">
                            <w:pPr>
                              <w:pStyle w:val="BodyText2"/>
                              <w:spacing w:line="360" w:lineRule="auto"/>
                            </w:pPr>
                            <w:r>
                              <w:t>Email</w:t>
                            </w:r>
                            <w:r w:rsidR="004D0D75">
                              <w:t xml:space="preserve"> ______________________________</w:t>
                            </w:r>
                          </w:p>
                          <w:p w:rsidR="00B16ED6" w:rsidRDefault="00B16ED6" w:rsidP="008277BC">
                            <w:pPr>
                              <w:pStyle w:val="BodyText2"/>
                              <w:spacing w:line="360" w:lineRule="auto"/>
                            </w:pPr>
                            <w:r>
                              <w:t>Local Chapter</w:t>
                            </w:r>
                            <w:r w:rsidR="004D0D75">
                              <w:t xml:space="preserve"> _______________________</w:t>
                            </w:r>
                          </w:p>
                          <w:p w:rsidR="00B16ED6" w:rsidRDefault="00B16ED6" w:rsidP="008277BC">
                            <w:pPr>
                              <w:pStyle w:val="BodyText2"/>
                              <w:spacing w:line="360" w:lineRule="auto"/>
                            </w:pPr>
                            <w:r>
                              <w:t>Company</w:t>
                            </w:r>
                            <w:r w:rsidR="004D0D75">
                              <w:t xml:space="preserve"> __________________________</w:t>
                            </w:r>
                          </w:p>
                          <w:p w:rsidR="00B16ED6" w:rsidRDefault="00B16ED6" w:rsidP="008277BC">
                            <w:pPr>
                              <w:pStyle w:val="BodyText2"/>
                              <w:spacing w:line="360" w:lineRule="auto"/>
                            </w:pPr>
                            <w:r>
                              <w:t>Address</w:t>
                            </w:r>
                            <w:r w:rsidR="004D0D75">
                              <w:t xml:space="preserve"> ____________________________</w:t>
                            </w:r>
                          </w:p>
                          <w:p w:rsidR="00B16ED6" w:rsidRPr="008277BC" w:rsidRDefault="00B16ED6" w:rsidP="00B16ED6">
                            <w:pPr>
                              <w:pStyle w:val="BodyText2"/>
                              <w:spacing w:line="360" w:lineRule="auto"/>
                            </w:pPr>
                            <w:r>
                              <w:t xml:space="preserve">Phone   </w:t>
                            </w:r>
                            <w:r w:rsidR="004D0D75">
                              <w:t>____________</w:t>
                            </w:r>
                            <w:r>
                              <w:t>FAX</w:t>
                            </w:r>
                            <w:r w:rsidR="004D0D75">
                              <w:t>_____________</w:t>
                            </w:r>
                          </w:p>
                          <w:p w:rsidR="009D524A" w:rsidRPr="004D0D75" w:rsidRDefault="009D524A" w:rsidP="008277BC">
                            <w:pPr>
                              <w:pStyle w:val="BodyText2"/>
                              <w:spacing w:line="360" w:lineRule="auto"/>
                              <w:rPr>
                                <w:b/>
                              </w:rPr>
                            </w:pPr>
                            <w:r w:rsidRPr="004D0D75">
                              <w:rPr>
                                <w:b/>
                              </w:rPr>
                              <w:t xml:space="preserve">FEES </w:t>
                            </w:r>
                          </w:p>
                          <w:p w:rsidR="009D524A" w:rsidRDefault="009D524A" w:rsidP="008277BC">
                            <w:pPr>
                              <w:pStyle w:val="BodyText2"/>
                              <w:spacing w:line="360" w:lineRule="auto"/>
                            </w:pPr>
                            <w:r>
                              <w:t xml:space="preserve"> ___ $300.00 EARLY registration- By 2/15/14</w:t>
                            </w:r>
                          </w:p>
                          <w:p w:rsidR="009D524A" w:rsidRDefault="009D524A" w:rsidP="008277BC">
                            <w:pPr>
                              <w:pStyle w:val="BodyText2"/>
                              <w:spacing w:line="360" w:lineRule="auto"/>
                            </w:pPr>
                            <w:r>
                              <w:t>____ $325.00 Registration – After 2/15/14</w:t>
                            </w:r>
                          </w:p>
                          <w:p w:rsidR="009D524A" w:rsidRDefault="009D524A" w:rsidP="008277BC">
                            <w:pPr>
                              <w:pStyle w:val="BodyText2"/>
                              <w:spacing w:line="360" w:lineRule="auto"/>
                            </w:pPr>
                            <w:r>
                              <w:t>____ $225.00 Student Registration–By 2/15/14</w:t>
                            </w:r>
                          </w:p>
                          <w:p w:rsidR="009D524A" w:rsidRDefault="009D524A" w:rsidP="008277BC">
                            <w:pPr>
                              <w:pStyle w:val="BodyText2"/>
                              <w:spacing w:line="360" w:lineRule="auto"/>
                            </w:pPr>
                            <w:r>
                              <w:t>____ $325.00 NON member – By 2/15/14</w:t>
                            </w:r>
                          </w:p>
                          <w:p w:rsidR="009D524A" w:rsidRDefault="009D524A" w:rsidP="008277BC">
                            <w:pPr>
                              <w:pStyle w:val="BodyText2"/>
                              <w:spacing w:line="360" w:lineRule="auto"/>
                            </w:pPr>
                            <w:r>
                              <w:t>____ $350.00 NON member – After 2/15/14</w:t>
                            </w:r>
                          </w:p>
                          <w:p w:rsidR="009D524A" w:rsidRDefault="009D524A" w:rsidP="008277BC">
                            <w:pPr>
                              <w:pStyle w:val="BodyText2"/>
                              <w:spacing w:line="360" w:lineRule="auto"/>
                            </w:pPr>
                            <w:r>
                              <w:t>____ One Day Fee –Wednesday $75.00; Thursday $125.00; Friday $75.00</w:t>
                            </w:r>
                          </w:p>
                          <w:p w:rsidR="009D524A" w:rsidRDefault="009D524A" w:rsidP="008277BC">
                            <w:pPr>
                              <w:pStyle w:val="BodyText2"/>
                              <w:spacing w:line="360" w:lineRule="auto"/>
                              <w:rPr>
                                <w:b/>
                              </w:rPr>
                            </w:pPr>
                            <w:r>
                              <w:rPr>
                                <w:b/>
                              </w:rPr>
                              <w:t>Exhibitor reception free for ATTENDEE only</w:t>
                            </w:r>
                          </w:p>
                          <w:p w:rsidR="00514FDB" w:rsidRPr="009D524A" w:rsidRDefault="00514FDB" w:rsidP="008277BC">
                            <w:pPr>
                              <w:pStyle w:val="BodyText2"/>
                              <w:spacing w:line="360" w:lineRule="auto"/>
                              <w:rPr>
                                <w:b/>
                              </w:rPr>
                            </w:pPr>
                            <w:r>
                              <w:rPr>
                                <w:b/>
                              </w:rPr>
                              <w:t>Reception fee for guest = $40.00</w:t>
                            </w:r>
                          </w:p>
                          <w:p w:rsidR="009D524A" w:rsidRDefault="009D524A" w:rsidP="008277BC">
                            <w:pPr>
                              <w:pStyle w:val="BodyText2"/>
                              <w:spacing w:line="360" w:lineRule="auto"/>
                            </w:pPr>
                            <w:r>
                              <w:tab/>
                            </w:r>
                            <w:r>
                              <w:tab/>
                            </w:r>
                          </w:p>
                          <w:p w:rsidR="009D524A" w:rsidRDefault="009D524A" w:rsidP="008277BC">
                            <w:pPr>
                              <w:pStyle w:val="BodyText2"/>
                              <w:spacing w:line="360" w:lineRule="auto"/>
                            </w:pPr>
                          </w:p>
                          <w:p w:rsidR="00ED0685" w:rsidRPr="008277BC" w:rsidRDefault="00ED0685" w:rsidP="008277BC">
                            <w:pPr>
                              <w:pStyle w:val="BodyText2"/>
                              <w:spacing w:line="360" w:lineRule="auto"/>
                            </w:pPr>
                            <w:r w:rsidRPr="008277BC">
                              <w:t xml:space="preserve">who has never heard of your company can understand what you’re offering as quickly as possible. Stay away from using jargon, acronyms, or complicated terms. </w:t>
                            </w:r>
                          </w:p>
                          <w:p w:rsidR="00ED0685" w:rsidRPr="008277BC" w:rsidRDefault="00ED0685" w:rsidP="008277BC">
                            <w:pPr>
                              <w:pStyle w:val="BodyText2"/>
                              <w:spacing w:line="360" w:lineRule="auto"/>
                            </w:pPr>
                            <w:r w:rsidRPr="008277BC">
                              <w:t xml:space="preserve">If you’re not sure what to write, make a list of “what we do” and then a list of “why our products or services are the best.” Use that information to create your flyer. Continue flyer text here. Continue flyer text here. Continue flyer text here.  Continue flyer text here. Continue flyer text here. Continue flyer text here. If you’re not sure what to write, make a list of “what we do” and then a list of “why our products or services are the best.” Use that information to create your flyer. Continue flyer text here. Continue flyer text here. Continue flyer text here.  </w:t>
                            </w:r>
                          </w:p>
                          <w:p w:rsidR="00ED0685" w:rsidRPr="008277BC" w:rsidRDefault="00ED0685" w:rsidP="008277BC">
                            <w:pPr>
                              <w:pStyle w:val="BodyText2"/>
                              <w:spacing w:line="360" w:lineRule="auto"/>
                            </w:pPr>
                          </w:p>
                          <w:p w:rsidR="00ED0685" w:rsidRPr="008277BC" w:rsidRDefault="00ED0685" w:rsidP="008277BC">
                            <w:pPr>
                              <w:pStyle w:val="BodyText2"/>
                              <w:spacing w:line="360" w:lineRule="auto"/>
                            </w:pPr>
                          </w:p>
                          <w:p w:rsidR="00ED0685" w:rsidRPr="008277BC" w:rsidRDefault="00ED0685" w:rsidP="008277BC">
                            <w:pPr>
                              <w:pStyle w:val="BodyText2"/>
                              <w:spacing w:line="360" w:lineRule="auto"/>
                            </w:pPr>
                          </w:p>
                          <w:p w:rsidR="00ED0685" w:rsidRPr="008277BC" w:rsidRDefault="00ED0685" w:rsidP="008277BC">
                            <w:pPr>
                              <w:pStyle w:val="BodyText2"/>
                              <w:spacing w:line="36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39FFE3" id="Text Box 47" o:spid="_x0000_s1039" type="#_x0000_t202" style="position:absolute;left:0;text-align:left;margin-left:260.15pt;margin-top:159.8pt;width:218.05pt;height:505.5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" filled="f" fillcolor="#cd4313" stroked="f" insetpen="t">
                <v:textbox inset="2.88pt,2.88pt,2.88pt,2.88pt">
                  <w:txbxContent>
                    <w:p w:rsidR="00B16ED6" w:rsidRDefault="00B16ED6" w:rsidP="008277BC">
                      <w:pPr>
                        <w:pStyle w:val="BodyText2"/>
                        <w:spacing w:line="360" w:lineRule="auto"/>
                      </w:pPr>
                      <w:r>
                        <w:t>Name</w:t>
                      </w:r>
                      <w:r w:rsidR="004D0D75">
                        <w:t xml:space="preserve"> _____________________________</w:t>
                      </w:r>
                    </w:p>
                    <w:p w:rsidR="00B16ED6" w:rsidRDefault="00B16ED6" w:rsidP="008277BC">
                      <w:pPr>
                        <w:pStyle w:val="BodyText2"/>
                        <w:spacing w:line="360" w:lineRule="auto"/>
                      </w:pPr>
                      <w:r>
                        <w:t>Credentials</w:t>
                      </w:r>
                      <w:r w:rsidR="004D0D75">
                        <w:t xml:space="preserve"> _________________________</w:t>
                      </w:r>
                    </w:p>
                    <w:p w:rsidR="00B16ED6" w:rsidRDefault="00B16ED6" w:rsidP="008277BC">
                      <w:pPr>
                        <w:pStyle w:val="BodyText2"/>
                        <w:spacing w:line="360" w:lineRule="auto"/>
                      </w:pPr>
                      <w:r>
                        <w:t>Email</w:t>
                      </w:r>
                      <w:r w:rsidR="004D0D75">
                        <w:t xml:space="preserve"> ______________________________</w:t>
                      </w:r>
                    </w:p>
                    <w:p w:rsidR="00B16ED6" w:rsidRDefault="00B16ED6" w:rsidP="008277BC">
                      <w:pPr>
                        <w:pStyle w:val="BodyText2"/>
                        <w:spacing w:line="360" w:lineRule="auto"/>
                      </w:pPr>
                      <w:r>
                        <w:t>Local Chapter</w:t>
                      </w:r>
                      <w:r w:rsidR="004D0D75">
                        <w:t xml:space="preserve"> _______________________</w:t>
                      </w:r>
                    </w:p>
                    <w:p w:rsidR="00B16ED6" w:rsidRDefault="00B16ED6" w:rsidP="008277BC">
                      <w:pPr>
                        <w:pStyle w:val="BodyText2"/>
                        <w:spacing w:line="360" w:lineRule="auto"/>
                      </w:pPr>
                      <w:r>
                        <w:t>Company</w:t>
                      </w:r>
                      <w:r w:rsidR="004D0D75">
                        <w:t xml:space="preserve"> __________________________</w:t>
                      </w:r>
                    </w:p>
                    <w:p w:rsidR="00B16ED6" w:rsidRDefault="00B16ED6" w:rsidP="008277BC">
                      <w:pPr>
                        <w:pStyle w:val="BodyText2"/>
                        <w:spacing w:line="360" w:lineRule="auto"/>
                      </w:pPr>
                      <w:r>
                        <w:t>Address</w:t>
                      </w:r>
                      <w:r w:rsidR="004D0D75">
                        <w:t xml:space="preserve"> ____________________________</w:t>
                      </w:r>
                    </w:p>
                    <w:p w:rsidR="00B16ED6" w:rsidRPr="008277BC" w:rsidRDefault="00B16ED6" w:rsidP="00B16ED6">
                      <w:pPr>
                        <w:pStyle w:val="BodyText2"/>
                        <w:spacing w:line="360" w:lineRule="auto"/>
                      </w:pPr>
                      <w:r>
                        <w:t xml:space="preserve">Phone   </w:t>
                      </w:r>
                      <w:r w:rsidR="004D0D75">
                        <w:t>____________</w:t>
                      </w:r>
                      <w:r>
                        <w:t>FAX</w:t>
                      </w:r>
                      <w:r w:rsidR="004D0D75">
                        <w:t>_____________</w:t>
                      </w:r>
                    </w:p>
                    <w:p w:rsidR="009D524A" w:rsidRPr="004D0D75" w:rsidRDefault="009D524A" w:rsidP="008277BC">
                      <w:pPr>
                        <w:pStyle w:val="BodyText2"/>
                        <w:spacing w:line="360" w:lineRule="auto"/>
                        <w:rPr>
                          <w:b/>
                        </w:rPr>
                      </w:pPr>
                      <w:r w:rsidRPr="004D0D75">
                        <w:rPr>
                          <w:b/>
                        </w:rPr>
                        <w:t xml:space="preserve">FEES </w:t>
                      </w:r>
                    </w:p>
                    <w:p w:rsidR="009D524A" w:rsidRDefault="009D524A" w:rsidP="008277BC">
                      <w:pPr>
                        <w:pStyle w:val="BodyText2"/>
                        <w:spacing w:line="360" w:lineRule="auto"/>
                      </w:pPr>
                      <w:r>
                        <w:t xml:space="preserve"> ___ $300.00 EARLY registration- By 2/15/14</w:t>
                      </w:r>
                    </w:p>
                    <w:p w:rsidR="009D524A" w:rsidRDefault="009D524A" w:rsidP="008277BC">
                      <w:pPr>
                        <w:pStyle w:val="BodyText2"/>
                        <w:spacing w:line="360" w:lineRule="auto"/>
                      </w:pPr>
                      <w:r>
                        <w:t>____ $325.00 Registration – After 2/15/14</w:t>
                      </w:r>
                    </w:p>
                    <w:p w:rsidR="009D524A" w:rsidRDefault="009D524A" w:rsidP="008277BC">
                      <w:pPr>
                        <w:pStyle w:val="BodyText2"/>
                        <w:spacing w:line="360" w:lineRule="auto"/>
                      </w:pPr>
                      <w:r>
                        <w:t>____ $225.00 Student Registration–By 2/15/14</w:t>
                      </w:r>
                    </w:p>
                    <w:p w:rsidR="009D524A" w:rsidRDefault="009D524A" w:rsidP="008277BC">
                      <w:pPr>
                        <w:pStyle w:val="BodyText2"/>
                        <w:spacing w:line="360" w:lineRule="auto"/>
                      </w:pPr>
                      <w:r>
                        <w:t>____ $325.00 NON member – By 2/15/14</w:t>
                      </w:r>
                    </w:p>
                    <w:p w:rsidR="009D524A" w:rsidRDefault="009D524A" w:rsidP="008277BC">
                      <w:pPr>
                        <w:pStyle w:val="BodyText2"/>
                        <w:spacing w:line="360" w:lineRule="auto"/>
                      </w:pPr>
                      <w:r>
                        <w:t>____ $350.00 NON member – After 2/15/14</w:t>
                      </w:r>
                    </w:p>
                    <w:p w:rsidR="009D524A" w:rsidRDefault="009D524A" w:rsidP="008277BC">
                      <w:pPr>
                        <w:pStyle w:val="BodyText2"/>
                        <w:spacing w:line="360" w:lineRule="auto"/>
                      </w:pPr>
                      <w:r>
                        <w:t>____ One Day Fee –Wednesday $75.00; Thursday $125.00; Friday $75.00</w:t>
                      </w:r>
                    </w:p>
                    <w:p w:rsidR="009D524A" w:rsidRDefault="009D524A" w:rsidP="008277BC">
                      <w:pPr>
                        <w:pStyle w:val="BodyText2"/>
                        <w:spacing w:line="360" w:lineRule="auto"/>
                        <w:rPr>
                          <w:b/>
                        </w:rPr>
                      </w:pPr>
                      <w:r>
                        <w:rPr>
                          <w:b/>
                        </w:rPr>
                        <w:t>Exhibitor reception free for ATTENDEE only</w:t>
                      </w:r>
                    </w:p>
                    <w:p w:rsidR="00514FDB" w:rsidRPr="009D524A" w:rsidRDefault="00514FDB" w:rsidP="008277BC">
                      <w:pPr>
                        <w:pStyle w:val="BodyText2"/>
                        <w:spacing w:line="360" w:lineRule="auto"/>
                        <w:rPr>
                          <w:b/>
                        </w:rPr>
                      </w:pPr>
                      <w:r>
                        <w:rPr>
                          <w:b/>
                        </w:rPr>
                        <w:t>Reception fee for guest = $40.00</w:t>
                      </w:r>
                    </w:p>
                    <w:p w:rsidR="009D524A" w:rsidRDefault="009D524A" w:rsidP="008277BC">
                      <w:pPr>
                        <w:pStyle w:val="BodyText2"/>
                        <w:spacing w:line="360" w:lineRule="auto"/>
                      </w:pPr>
                      <w:r>
                        <w:tab/>
                      </w:r>
                      <w:r>
                        <w:tab/>
                      </w:r>
                    </w:p>
                    <w:p w:rsidR="009D524A" w:rsidRDefault="009D524A" w:rsidP="008277BC">
                      <w:pPr>
                        <w:pStyle w:val="BodyText2"/>
                        <w:spacing w:line="360" w:lineRule="auto"/>
                      </w:pPr>
                    </w:p>
                    <w:p w:rsidR="00ED0685" w:rsidRPr="008277BC" w:rsidRDefault="00ED0685" w:rsidP="008277BC">
                      <w:pPr>
                        <w:pStyle w:val="BodyText2"/>
                        <w:spacing w:line="360" w:lineRule="auto"/>
                      </w:pPr>
                      <w:r w:rsidRPr="008277BC">
                        <w:t xml:space="preserve">who has never heard of your company can understand what you’re offering as quickly as possible. Stay away from using jargon, acronyms, or complicated terms. </w:t>
                      </w:r>
                    </w:p>
                    <w:p w:rsidR="00ED0685" w:rsidRPr="008277BC" w:rsidRDefault="00ED0685" w:rsidP="008277BC">
                      <w:pPr>
                        <w:pStyle w:val="BodyText2"/>
                        <w:spacing w:line="360" w:lineRule="auto"/>
                      </w:pPr>
                      <w:r w:rsidRPr="008277BC">
                        <w:t xml:space="preserve">If you’re not sure what to write, make a list of “what we do” and then a list of “why our products or services are the best.” Use that information to create your flyer. Continue flyer text here. Continue flyer text here. Continue flyer text here.  Continue flyer text here. Continue flyer text here. Continue flyer text here. If you’re not sure what to write, make a list of “what we do” and then a list of “why our products or services are the best.” Use that information to create your flyer. Continue flyer text here. Continue flyer text here. Continue flyer text here.  </w:t>
                      </w:r>
                    </w:p>
                    <w:p w:rsidR="00ED0685" w:rsidRPr="008277BC" w:rsidRDefault="00ED0685" w:rsidP="008277BC">
                      <w:pPr>
                        <w:pStyle w:val="BodyText2"/>
                        <w:spacing w:line="360" w:lineRule="auto"/>
                      </w:pPr>
                    </w:p>
                    <w:p w:rsidR="00ED0685" w:rsidRPr="008277BC" w:rsidRDefault="00ED0685" w:rsidP="008277BC">
                      <w:pPr>
                        <w:pStyle w:val="BodyText2"/>
                        <w:spacing w:line="360" w:lineRule="auto"/>
                      </w:pPr>
                    </w:p>
                    <w:p w:rsidR="00ED0685" w:rsidRPr="008277BC" w:rsidRDefault="00ED0685" w:rsidP="008277BC">
                      <w:pPr>
                        <w:pStyle w:val="BodyText2"/>
                        <w:spacing w:line="360" w:lineRule="auto"/>
                      </w:pPr>
                    </w:p>
                    <w:p w:rsidR="00ED0685" w:rsidRPr="008277BC" w:rsidRDefault="00ED0685" w:rsidP="008277BC">
                      <w:pPr>
                        <w:pStyle w:val="BodyText2"/>
                        <w:spacing w:line="360" w:lineRule="auto"/>
                      </w:pPr>
                    </w:p>
                  </w:txbxContent>
                </v:textbox>
              </v:shape>
            </w:pict>
          </mc:Fallback>
        </mc:AlternateContent>
      </w:r>
      <w:r w:rsidR="00514FDB">
        <w:rPr>
          <w:noProof/>
        </w:rPr>
        <w:drawing>
          <wp:anchor distT="0" distB="0" distL="114300" distR="114300" simplePos="0" relativeHeight="251659264" behindDoc="1" locked="0" layoutInCell="1" allowOverlap="1" wp14:anchorId="5C916B7A" wp14:editId="51D51EAE">
            <wp:simplePos x="0" y="0"/>
            <wp:positionH relativeFrom="column">
              <wp:posOffset>-1358900</wp:posOffset>
            </wp:positionH>
            <wp:positionV relativeFrom="paragraph">
              <wp:posOffset>-702945</wp:posOffset>
            </wp:positionV>
            <wp:extent cx="7772400" cy="10062210"/>
            <wp:effectExtent l="0" t="0" r="0" b="0"/>
            <wp:wrapNone/>
            <wp:docPr id="43" name="Picture 43" descr="Flyer_Vert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lyer_Vert_ba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72400" cy="1006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FDB">
        <w:rPr>
          <w:noProof/>
        </w:rPr>
        <mc:AlternateContent>
          <mc:Choice Requires="wps">
            <w:drawing>
              <wp:anchor distT="0" distB="0" distL="114300" distR="114300" simplePos="0" relativeHeight="251662336" behindDoc="0" locked="0" layoutInCell="1" allowOverlap="1" wp14:anchorId="7806E09C" wp14:editId="3AE3B3FD">
                <wp:simplePos x="0" y="0"/>
                <wp:positionH relativeFrom="column">
                  <wp:posOffset>3038475</wp:posOffset>
                </wp:positionH>
                <wp:positionV relativeFrom="paragraph">
                  <wp:posOffset>1443355</wp:posOffset>
                </wp:positionV>
                <wp:extent cx="2960370" cy="410845"/>
                <wp:effectExtent l="0" t="0" r="1905" b="3175"/>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6037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685" w:rsidRPr="00464369" w:rsidRDefault="00B16ED6" w:rsidP="008277BC">
                            <w:pPr>
                              <w:pStyle w:val="Subheadhere"/>
                            </w:pPr>
                            <w:r>
                              <w:t>registration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06E09C" id="Text Box 46" o:spid="_x0000_s1040" type="#_x0000_t202" style="position:absolute;left:0;text-align:left;margin-left:239.25pt;margin-top:113.65pt;width:233.1pt;height:32.3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" filled="f" stroked="f">
                <v:textbox>
                  <w:txbxContent>
                    <w:p w:rsidR="00ED0685" w:rsidRPr="00464369" w:rsidRDefault="00B16ED6" w:rsidP="008277BC">
                      <w:pPr>
                        <w:pStyle w:val="Subheadhere"/>
                      </w:pPr>
                      <w:r>
                        <w:t>registration</w:t>
                      </w:r>
                    </w:p>
                  </w:txbxContent>
                </v:textbox>
              </v:shape>
            </w:pict>
          </mc:Fallback>
        </mc:AlternateContent>
      </w:r>
    </w:p>
    <w:sectPr w:rsidR="00ED0685" w:rsidSect="00ED068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45 Helvetica Light">
    <w:altName w:val="Courier New"/>
    <w:charset w:val="00"/>
    <w:family w:val="auto"/>
    <w:pitch w:val="variable"/>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Light">
    <w:altName w:val="Times New Roman"/>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A113E"/>
    <w:multiLevelType w:val="hybridMultilevel"/>
    <w:tmpl w:val="AF3E5102"/>
    <w:lvl w:ilvl="0" w:tplc="FEB2B4CE">
      <w:start w:val="20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BD110C"/>
    <w:multiLevelType w:val="hybridMultilevel"/>
    <w:tmpl w:val="594C461A"/>
    <w:lvl w:ilvl="0" w:tplc="74A8F39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C002C3"/>
    <w:multiLevelType w:val="hybridMultilevel"/>
    <w:tmpl w:val="0E66ABAA"/>
    <w:lvl w:ilvl="0" w:tplc="82C8D7DE">
      <w:start w:val="3"/>
      <w:numFmt w:val="bullet"/>
      <w:lvlText w:val="-"/>
      <w:lvlJc w:val="left"/>
      <w:pPr>
        <w:ind w:left="720" w:hanging="360"/>
      </w:pPr>
      <w:rPr>
        <w:rFonts w:ascii="45 Helvetica Light" w:eastAsia="Times New Roman" w:hAnsi="45 Helvetica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BB1B1B"/>
    <w:multiLevelType w:val="hybridMultilevel"/>
    <w:tmpl w:val="4400FF50"/>
    <w:lvl w:ilvl="0" w:tplc="6838C7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ED6"/>
    <w:rsid w:val="000867C3"/>
    <w:rsid w:val="000B0B2D"/>
    <w:rsid w:val="001134DD"/>
    <w:rsid w:val="001F23CC"/>
    <w:rsid w:val="00203111"/>
    <w:rsid w:val="002B7E5C"/>
    <w:rsid w:val="002E15BB"/>
    <w:rsid w:val="00310B34"/>
    <w:rsid w:val="00356AC3"/>
    <w:rsid w:val="00383038"/>
    <w:rsid w:val="00416846"/>
    <w:rsid w:val="004B4493"/>
    <w:rsid w:val="004D0D75"/>
    <w:rsid w:val="004F773B"/>
    <w:rsid w:val="00514FDB"/>
    <w:rsid w:val="00663346"/>
    <w:rsid w:val="00694AC8"/>
    <w:rsid w:val="006977F2"/>
    <w:rsid w:val="006A66F2"/>
    <w:rsid w:val="007D55C1"/>
    <w:rsid w:val="008277BC"/>
    <w:rsid w:val="008620DC"/>
    <w:rsid w:val="008D44F1"/>
    <w:rsid w:val="00987077"/>
    <w:rsid w:val="009A31F7"/>
    <w:rsid w:val="009D524A"/>
    <w:rsid w:val="009F2025"/>
    <w:rsid w:val="00A91572"/>
    <w:rsid w:val="00B16ED6"/>
    <w:rsid w:val="00B46149"/>
    <w:rsid w:val="00B86DC7"/>
    <w:rsid w:val="00C82F70"/>
    <w:rsid w:val="00CD6E4B"/>
    <w:rsid w:val="00CF7A8D"/>
    <w:rsid w:val="00D311EB"/>
    <w:rsid w:val="00E02BCF"/>
    <w:rsid w:val="00E14738"/>
    <w:rsid w:val="00E93D4A"/>
    <w:rsid w:val="00E959AB"/>
    <w:rsid w:val="00ED0685"/>
    <w:rsid w:val="00F56061"/>
    <w:rsid w:val="00F635AA"/>
    <w:rsid w:val="00FD3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AC3"/>
    <w:rPr>
      <w:sz w:val="24"/>
      <w:szCs w:val="24"/>
    </w:rPr>
  </w:style>
  <w:style w:type="paragraph" w:styleId="Heading3">
    <w:name w:val="heading 3"/>
    <w:basedOn w:val="Normal"/>
    <w:next w:val="Normal"/>
    <w:qFormat/>
    <w:rsid w:val="008C7D73"/>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383038"/>
    <w:pPr>
      <w:widowControl w:val="0"/>
      <w:spacing w:before="100" w:beforeAutospacing="1" w:line="276" w:lineRule="auto"/>
    </w:pPr>
    <w:rPr>
      <w:rFonts w:ascii="Arial" w:hAnsi="Arial" w:cs="Arial"/>
      <w:color w:val="585747"/>
      <w:sz w:val="20"/>
      <w:lang w:val="en"/>
    </w:rPr>
  </w:style>
  <w:style w:type="paragraph" w:customStyle="1" w:styleId="headerlogo">
    <w:name w:val="header/logo"/>
    <w:basedOn w:val="Normal"/>
    <w:link w:val="headerlogoChar"/>
    <w:qFormat/>
    <w:rsid w:val="00383038"/>
    <w:pPr>
      <w:jc w:val="both"/>
    </w:pPr>
    <w:rPr>
      <w:rFonts w:ascii="Arial" w:hAnsi="Arial"/>
      <w:caps/>
      <w:color w:val="FFFFEF"/>
      <w:sz w:val="52"/>
    </w:rPr>
  </w:style>
  <w:style w:type="paragraph" w:customStyle="1" w:styleId="Subheadhere">
    <w:name w:val="Subhead here"/>
    <w:basedOn w:val="Normal"/>
    <w:link w:val="SubheadhereChar"/>
    <w:qFormat/>
    <w:rsid w:val="008277BC"/>
    <w:rPr>
      <w:rFonts w:ascii="Arial" w:hAnsi="Arial"/>
      <w:caps/>
      <w:color w:val="940803"/>
      <w:sz w:val="28"/>
    </w:rPr>
  </w:style>
  <w:style w:type="character" w:customStyle="1" w:styleId="headerlogoChar">
    <w:name w:val="header/logo Char"/>
    <w:basedOn w:val="DefaultParagraphFont"/>
    <w:link w:val="headerlogo"/>
    <w:rsid w:val="00383038"/>
    <w:rPr>
      <w:rFonts w:ascii="Arial" w:hAnsi="Arial"/>
      <w:caps/>
      <w:color w:val="FFFFEF"/>
      <w:sz w:val="52"/>
      <w:szCs w:val="24"/>
    </w:rPr>
  </w:style>
  <w:style w:type="paragraph" w:customStyle="1" w:styleId="taglinequote">
    <w:name w:val="tagline/quote"/>
    <w:basedOn w:val="Normal"/>
    <w:link w:val="taglinequoteChar"/>
    <w:qFormat/>
    <w:rsid w:val="00383038"/>
    <w:pPr>
      <w:widowControl w:val="0"/>
    </w:pPr>
    <w:rPr>
      <w:rFonts w:ascii="Arial" w:hAnsi="Arial"/>
      <w:color w:val="FFFFFF"/>
      <w:sz w:val="20"/>
      <w:szCs w:val="34"/>
      <w:lang w:val="en"/>
    </w:rPr>
  </w:style>
  <w:style w:type="character" w:customStyle="1" w:styleId="SubheadhereChar">
    <w:name w:val="Subhead here Char"/>
    <w:basedOn w:val="DefaultParagraphFont"/>
    <w:link w:val="Subheadhere"/>
    <w:rsid w:val="008277BC"/>
    <w:rPr>
      <w:rFonts w:ascii="Arial" w:hAnsi="Arial"/>
      <w:caps/>
      <w:color w:val="940803"/>
      <w:sz w:val="28"/>
      <w:szCs w:val="24"/>
    </w:rPr>
  </w:style>
  <w:style w:type="paragraph" w:customStyle="1" w:styleId="photobox">
    <w:name w:val="photo box"/>
    <w:basedOn w:val="Normal"/>
    <w:link w:val="photoboxChar"/>
    <w:qFormat/>
    <w:rsid w:val="00383038"/>
    <w:rPr>
      <w:rFonts w:ascii="Arial" w:hAnsi="Arial"/>
      <w:color w:val="FFFFEF"/>
      <w:sz w:val="20"/>
    </w:rPr>
  </w:style>
  <w:style w:type="character" w:customStyle="1" w:styleId="taglinequoteChar">
    <w:name w:val="tagline/quote Char"/>
    <w:basedOn w:val="DefaultParagraphFont"/>
    <w:link w:val="taglinequote"/>
    <w:rsid w:val="00383038"/>
    <w:rPr>
      <w:rFonts w:ascii="Arial" w:hAnsi="Arial"/>
      <w:color w:val="FFFFFF"/>
      <w:szCs w:val="34"/>
      <w:lang w:val="en"/>
    </w:rPr>
  </w:style>
  <w:style w:type="paragraph" w:customStyle="1" w:styleId="address">
    <w:name w:val="address"/>
    <w:basedOn w:val="Normal"/>
    <w:link w:val="addressChar"/>
    <w:qFormat/>
    <w:rsid w:val="00C82F70"/>
    <w:pPr>
      <w:jc w:val="right"/>
    </w:pPr>
    <w:rPr>
      <w:rFonts w:ascii="Arial" w:hAnsi="Arial" w:cs="Arial"/>
      <w:color w:val="585747"/>
      <w:sz w:val="20"/>
    </w:rPr>
  </w:style>
  <w:style w:type="character" w:customStyle="1" w:styleId="photoboxChar">
    <w:name w:val="photo box Char"/>
    <w:basedOn w:val="DefaultParagraphFont"/>
    <w:link w:val="photobox"/>
    <w:rsid w:val="00383038"/>
    <w:rPr>
      <w:rFonts w:ascii="Arial" w:hAnsi="Arial"/>
      <w:color w:val="FFFFEF"/>
      <w:szCs w:val="24"/>
    </w:rPr>
  </w:style>
  <w:style w:type="paragraph" w:customStyle="1" w:styleId="Subheadhere01">
    <w:name w:val="Subhead here 01"/>
    <w:basedOn w:val="Subheadhere"/>
    <w:link w:val="Subheadhere01Char"/>
    <w:qFormat/>
    <w:rsid w:val="00E02BCF"/>
    <w:rPr>
      <w:color w:val="FFFFFF"/>
    </w:rPr>
  </w:style>
  <w:style w:type="character" w:customStyle="1" w:styleId="addressChar">
    <w:name w:val="address Char"/>
    <w:basedOn w:val="DefaultParagraphFont"/>
    <w:link w:val="address"/>
    <w:rsid w:val="00C82F70"/>
    <w:rPr>
      <w:rFonts w:ascii="Arial" w:hAnsi="Arial" w:cs="Arial"/>
      <w:color w:val="585747"/>
      <w:szCs w:val="24"/>
    </w:rPr>
  </w:style>
  <w:style w:type="paragraph" w:customStyle="1" w:styleId="Bodytext1">
    <w:name w:val="Body text 1"/>
    <w:basedOn w:val="Normal"/>
    <w:link w:val="Bodytext1Char"/>
    <w:qFormat/>
    <w:rsid w:val="008277BC"/>
    <w:pPr>
      <w:widowControl w:val="0"/>
      <w:spacing w:line="360" w:lineRule="auto"/>
    </w:pPr>
    <w:rPr>
      <w:rFonts w:ascii="Arial" w:hAnsi="Arial" w:cs="Arial"/>
      <w:color w:val="FFFFEF"/>
      <w:sz w:val="28"/>
      <w:szCs w:val="34"/>
      <w:lang w:val="en"/>
    </w:rPr>
  </w:style>
  <w:style w:type="character" w:customStyle="1" w:styleId="Subheadhere01Char">
    <w:name w:val="Subhead here 01 Char"/>
    <w:basedOn w:val="SubheadhereChar"/>
    <w:link w:val="Subheadhere01"/>
    <w:rsid w:val="00E02BCF"/>
    <w:rPr>
      <w:rFonts w:ascii="Arial" w:hAnsi="Arial"/>
      <w:caps/>
      <w:color w:val="FFFFFF"/>
      <w:sz w:val="28"/>
      <w:szCs w:val="24"/>
    </w:rPr>
  </w:style>
  <w:style w:type="character" w:styleId="Hyperlink">
    <w:name w:val="Hyperlink"/>
    <w:basedOn w:val="DefaultParagraphFont"/>
    <w:uiPriority w:val="99"/>
    <w:unhideWhenUsed/>
    <w:rsid w:val="00B16ED6"/>
    <w:rPr>
      <w:color w:val="0000FF" w:themeColor="hyperlink"/>
      <w:u w:val="single"/>
    </w:rPr>
  </w:style>
  <w:style w:type="character" w:customStyle="1" w:styleId="Bodytext1Char">
    <w:name w:val="Body text 1 Char"/>
    <w:basedOn w:val="DefaultParagraphFont"/>
    <w:link w:val="Bodytext1"/>
    <w:rsid w:val="008277BC"/>
    <w:rPr>
      <w:rFonts w:ascii="Arial" w:hAnsi="Arial" w:cs="Arial"/>
      <w:color w:val="FFFFEF"/>
      <w:sz w:val="28"/>
      <w:szCs w:val="34"/>
      <w:lang w:val="en"/>
    </w:rPr>
  </w:style>
  <w:style w:type="paragraph" w:styleId="BalloonText">
    <w:name w:val="Balloon Text"/>
    <w:basedOn w:val="Normal"/>
    <w:link w:val="BalloonTextChar"/>
    <w:uiPriority w:val="99"/>
    <w:semiHidden/>
    <w:unhideWhenUsed/>
    <w:rsid w:val="00203111"/>
    <w:rPr>
      <w:rFonts w:ascii="Tahoma" w:hAnsi="Tahoma" w:cs="Tahoma"/>
      <w:sz w:val="16"/>
      <w:szCs w:val="16"/>
    </w:rPr>
  </w:style>
  <w:style w:type="character" w:customStyle="1" w:styleId="BalloonTextChar">
    <w:name w:val="Balloon Text Char"/>
    <w:basedOn w:val="DefaultParagraphFont"/>
    <w:link w:val="BalloonText"/>
    <w:uiPriority w:val="99"/>
    <w:semiHidden/>
    <w:rsid w:val="00203111"/>
    <w:rPr>
      <w:rFonts w:ascii="Tahoma" w:hAnsi="Tahoma" w:cs="Tahoma"/>
      <w:sz w:val="16"/>
      <w:szCs w:val="16"/>
    </w:rPr>
  </w:style>
  <w:style w:type="paragraph" w:styleId="ListParagraph">
    <w:name w:val="List Paragraph"/>
    <w:basedOn w:val="Normal"/>
    <w:uiPriority w:val="34"/>
    <w:qFormat/>
    <w:rsid w:val="004B44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AC3"/>
    <w:rPr>
      <w:sz w:val="24"/>
      <w:szCs w:val="24"/>
    </w:rPr>
  </w:style>
  <w:style w:type="paragraph" w:styleId="Heading3">
    <w:name w:val="heading 3"/>
    <w:basedOn w:val="Normal"/>
    <w:next w:val="Normal"/>
    <w:qFormat/>
    <w:rsid w:val="008C7D73"/>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383038"/>
    <w:pPr>
      <w:widowControl w:val="0"/>
      <w:spacing w:before="100" w:beforeAutospacing="1" w:line="276" w:lineRule="auto"/>
    </w:pPr>
    <w:rPr>
      <w:rFonts w:ascii="Arial" w:hAnsi="Arial" w:cs="Arial"/>
      <w:color w:val="585747"/>
      <w:sz w:val="20"/>
      <w:lang w:val="en"/>
    </w:rPr>
  </w:style>
  <w:style w:type="paragraph" w:customStyle="1" w:styleId="headerlogo">
    <w:name w:val="header/logo"/>
    <w:basedOn w:val="Normal"/>
    <w:link w:val="headerlogoChar"/>
    <w:qFormat/>
    <w:rsid w:val="00383038"/>
    <w:pPr>
      <w:jc w:val="both"/>
    </w:pPr>
    <w:rPr>
      <w:rFonts w:ascii="Arial" w:hAnsi="Arial"/>
      <w:caps/>
      <w:color w:val="FFFFEF"/>
      <w:sz w:val="52"/>
    </w:rPr>
  </w:style>
  <w:style w:type="paragraph" w:customStyle="1" w:styleId="Subheadhere">
    <w:name w:val="Subhead here"/>
    <w:basedOn w:val="Normal"/>
    <w:link w:val="SubheadhereChar"/>
    <w:qFormat/>
    <w:rsid w:val="008277BC"/>
    <w:rPr>
      <w:rFonts w:ascii="Arial" w:hAnsi="Arial"/>
      <w:caps/>
      <w:color w:val="940803"/>
      <w:sz w:val="28"/>
    </w:rPr>
  </w:style>
  <w:style w:type="character" w:customStyle="1" w:styleId="headerlogoChar">
    <w:name w:val="header/logo Char"/>
    <w:basedOn w:val="DefaultParagraphFont"/>
    <w:link w:val="headerlogo"/>
    <w:rsid w:val="00383038"/>
    <w:rPr>
      <w:rFonts w:ascii="Arial" w:hAnsi="Arial"/>
      <w:caps/>
      <w:color w:val="FFFFEF"/>
      <w:sz w:val="52"/>
      <w:szCs w:val="24"/>
    </w:rPr>
  </w:style>
  <w:style w:type="paragraph" w:customStyle="1" w:styleId="taglinequote">
    <w:name w:val="tagline/quote"/>
    <w:basedOn w:val="Normal"/>
    <w:link w:val="taglinequoteChar"/>
    <w:qFormat/>
    <w:rsid w:val="00383038"/>
    <w:pPr>
      <w:widowControl w:val="0"/>
    </w:pPr>
    <w:rPr>
      <w:rFonts w:ascii="Arial" w:hAnsi="Arial"/>
      <w:color w:val="FFFFFF"/>
      <w:sz w:val="20"/>
      <w:szCs w:val="34"/>
      <w:lang w:val="en"/>
    </w:rPr>
  </w:style>
  <w:style w:type="character" w:customStyle="1" w:styleId="SubheadhereChar">
    <w:name w:val="Subhead here Char"/>
    <w:basedOn w:val="DefaultParagraphFont"/>
    <w:link w:val="Subheadhere"/>
    <w:rsid w:val="008277BC"/>
    <w:rPr>
      <w:rFonts w:ascii="Arial" w:hAnsi="Arial"/>
      <w:caps/>
      <w:color w:val="940803"/>
      <w:sz w:val="28"/>
      <w:szCs w:val="24"/>
    </w:rPr>
  </w:style>
  <w:style w:type="paragraph" w:customStyle="1" w:styleId="photobox">
    <w:name w:val="photo box"/>
    <w:basedOn w:val="Normal"/>
    <w:link w:val="photoboxChar"/>
    <w:qFormat/>
    <w:rsid w:val="00383038"/>
    <w:rPr>
      <w:rFonts w:ascii="Arial" w:hAnsi="Arial"/>
      <w:color w:val="FFFFEF"/>
      <w:sz w:val="20"/>
    </w:rPr>
  </w:style>
  <w:style w:type="character" w:customStyle="1" w:styleId="taglinequoteChar">
    <w:name w:val="tagline/quote Char"/>
    <w:basedOn w:val="DefaultParagraphFont"/>
    <w:link w:val="taglinequote"/>
    <w:rsid w:val="00383038"/>
    <w:rPr>
      <w:rFonts w:ascii="Arial" w:hAnsi="Arial"/>
      <w:color w:val="FFFFFF"/>
      <w:szCs w:val="34"/>
      <w:lang w:val="en"/>
    </w:rPr>
  </w:style>
  <w:style w:type="paragraph" w:customStyle="1" w:styleId="address">
    <w:name w:val="address"/>
    <w:basedOn w:val="Normal"/>
    <w:link w:val="addressChar"/>
    <w:qFormat/>
    <w:rsid w:val="00C82F70"/>
    <w:pPr>
      <w:jc w:val="right"/>
    </w:pPr>
    <w:rPr>
      <w:rFonts w:ascii="Arial" w:hAnsi="Arial" w:cs="Arial"/>
      <w:color w:val="585747"/>
      <w:sz w:val="20"/>
    </w:rPr>
  </w:style>
  <w:style w:type="character" w:customStyle="1" w:styleId="photoboxChar">
    <w:name w:val="photo box Char"/>
    <w:basedOn w:val="DefaultParagraphFont"/>
    <w:link w:val="photobox"/>
    <w:rsid w:val="00383038"/>
    <w:rPr>
      <w:rFonts w:ascii="Arial" w:hAnsi="Arial"/>
      <w:color w:val="FFFFEF"/>
      <w:szCs w:val="24"/>
    </w:rPr>
  </w:style>
  <w:style w:type="paragraph" w:customStyle="1" w:styleId="Subheadhere01">
    <w:name w:val="Subhead here 01"/>
    <w:basedOn w:val="Subheadhere"/>
    <w:link w:val="Subheadhere01Char"/>
    <w:qFormat/>
    <w:rsid w:val="00E02BCF"/>
    <w:rPr>
      <w:color w:val="FFFFFF"/>
    </w:rPr>
  </w:style>
  <w:style w:type="character" w:customStyle="1" w:styleId="addressChar">
    <w:name w:val="address Char"/>
    <w:basedOn w:val="DefaultParagraphFont"/>
    <w:link w:val="address"/>
    <w:rsid w:val="00C82F70"/>
    <w:rPr>
      <w:rFonts w:ascii="Arial" w:hAnsi="Arial" w:cs="Arial"/>
      <w:color w:val="585747"/>
      <w:szCs w:val="24"/>
    </w:rPr>
  </w:style>
  <w:style w:type="paragraph" w:customStyle="1" w:styleId="Bodytext1">
    <w:name w:val="Body text 1"/>
    <w:basedOn w:val="Normal"/>
    <w:link w:val="Bodytext1Char"/>
    <w:qFormat/>
    <w:rsid w:val="008277BC"/>
    <w:pPr>
      <w:widowControl w:val="0"/>
      <w:spacing w:line="360" w:lineRule="auto"/>
    </w:pPr>
    <w:rPr>
      <w:rFonts w:ascii="Arial" w:hAnsi="Arial" w:cs="Arial"/>
      <w:color w:val="FFFFEF"/>
      <w:sz w:val="28"/>
      <w:szCs w:val="34"/>
      <w:lang w:val="en"/>
    </w:rPr>
  </w:style>
  <w:style w:type="character" w:customStyle="1" w:styleId="Subheadhere01Char">
    <w:name w:val="Subhead here 01 Char"/>
    <w:basedOn w:val="SubheadhereChar"/>
    <w:link w:val="Subheadhere01"/>
    <w:rsid w:val="00E02BCF"/>
    <w:rPr>
      <w:rFonts w:ascii="Arial" w:hAnsi="Arial"/>
      <w:caps/>
      <w:color w:val="FFFFFF"/>
      <w:sz w:val="28"/>
      <w:szCs w:val="24"/>
    </w:rPr>
  </w:style>
  <w:style w:type="character" w:styleId="Hyperlink">
    <w:name w:val="Hyperlink"/>
    <w:basedOn w:val="DefaultParagraphFont"/>
    <w:uiPriority w:val="99"/>
    <w:unhideWhenUsed/>
    <w:rsid w:val="00B16ED6"/>
    <w:rPr>
      <w:color w:val="0000FF" w:themeColor="hyperlink"/>
      <w:u w:val="single"/>
    </w:rPr>
  </w:style>
  <w:style w:type="character" w:customStyle="1" w:styleId="Bodytext1Char">
    <w:name w:val="Body text 1 Char"/>
    <w:basedOn w:val="DefaultParagraphFont"/>
    <w:link w:val="Bodytext1"/>
    <w:rsid w:val="008277BC"/>
    <w:rPr>
      <w:rFonts w:ascii="Arial" w:hAnsi="Arial" w:cs="Arial"/>
      <w:color w:val="FFFFEF"/>
      <w:sz w:val="28"/>
      <w:szCs w:val="34"/>
      <w:lang w:val="en"/>
    </w:rPr>
  </w:style>
  <w:style w:type="paragraph" w:styleId="BalloonText">
    <w:name w:val="Balloon Text"/>
    <w:basedOn w:val="Normal"/>
    <w:link w:val="BalloonTextChar"/>
    <w:uiPriority w:val="99"/>
    <w:semiHidden/>
    <w:unhideWhenUsed/>
    <w:rsid w:val="00203111"/>
    <w:rPr>
      <w:rFonts w:ascii="Tahoma" w:hAnsi="Tahoma" w:cs="Tahoma"/>
      <w:sz w:val="16"/>
      <w:szCs w:val="16"/>
    </w:rPr>
  </w:style>
  <w:style w:type="character" w:customStyle="1" w:styleId="BalloonTextChar">
    <w:name w:val="Balloon Text Char"/>
    <w:basedOn w:val="DefaultParagraphFont"/>
    <w:link w:val="BalloonText"/>
    <w:uiPriority w:val="99"/>
    <w:semiHidden/>
    <w:rsid w:val="00203111"/>
    <w:rPr>
      <w:rFonts w:ascii="Tahoma" w:hAnsi="Tahoma" w:cs="Tahoma"/>
      <w:sz w:val="16"/>
      <w:szCs w:val="16"/>
    </w:rPr>
  </w:style>
  <w:style w:type="paragraph" w:styleId="ListParagraph">
    <w:name w:val="List Paragraph"/>
    <w:basedOn w:val="Normal"/>
    <w:uiPriority w:val="34"/>
    <w:qFormat/>
    <w:rsid w:val="004B44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aaohn.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www.paaohn.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angyc@upmc.edu" TargetMode="External"/><Relationship Id="rId5" Type="http://schemas.openxmlformats.org/officeDocument/2006/relationships/settings" Target="settings.xml"/><Relationship Id="rId15" Type="http://schemas.openxmlformats.org/officeDocument/2006/relationships/hyperlink" Target="mailto:Gstropp@evanhospital.com" TargetMode="External"/><Relationship Id="rId10" Type="http://schemas.openxmlformats.org/officeDocument/2006/relationships/hyperlink" Target="mailto:Langyc@upmc.edu" TargetMode="External"/><Relationship Id="rId4" Type="http://schemas.microsoft.com/office/2007/relationships/stylesWithEffects" Target="stylesWithEffects.xml"/><Relationship Id="rId9" Type="http://schemas.openxmlformats.org/officeDocument/2006/relationships/image" Target="media/image20.png"/><Relationship Id="rId14" Type="http://schemas.openxmlformats.org/officeDocument/2006/relationships/hyperlink" Target="mailto:Gstropp@evanhospita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gyc\AppData\Roaming\Microsoft\Templates\HP_HealthStylish_Flyer_Vert_TP1037894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B65CC-635A-4F53-B4B5-A1F8A5872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HP_HealthStylish_Flyer_Vert_TP10378948</Template>
  <TotalTime>0</TotalTime>
  <Pages>2</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UPMC</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 Yolanda</dc:creator>
  <cp:lastModifiedBy>Mason, Vanessa</cp:lastModifiedBy>
  <cp:revision>2</cp:revision>
  <cp:lastPrinted>2014-01-03T17:30:00Z</cp:lastPrinted>
  <dcterms:created xsi:type="dcterms:W3CDTF">2015-01-29T20:54:00Z</dcterms:created>
  <dcterms:modified xsi:type="dcterms:W3CDTF">2015-01-29T20:54:00Z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TC103789489990</vt:lpwstr>
  </property>
</Properties>
</file>