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3F8C6E" w14:textId="3B2999D8" w:rsidR="00BB4684" w:rsidRPr="007670E9" w:rsidRDefault="004E610F" w:rsidP="007670E9">
      <w:pPr>
        <w:pStyle w:val="Heading2"/>
        <w:ind w:left="-1710" w:right="-666"/>
        <w:jc w:val="center"/>
        <w:rPr>
          <w:sz w:val="40"/>
        </w:rPr>
      </w:pPr>
      <w:r w:rsidRPr="007670E9">
        <w:rPr>
          <w:sz w:val="40"/>
        </w:rPr>
        <w:t>central carolina black nurses council, INC.</w:t>
      </w:r>
    </w:p>
    <w:p w14:paraId="43FB5757" w14:textId="7236D3BD" w:rsidR="008231C0" w:rsidRPr="007670E9" w:rsidRDefault="004E610F" w:rsidP="004E610F">
      <w:pPr>
        <w:pStyle w:val="Heading4"/>
        <w:ind w:left="-1440"/>
        <w:jc w:val="both"/>
        <w:rPr>
          <w:sz w:val="36"/>
        </w:rPr>
      </w:pPr>
      <w:r w:rsidRPr="007670E9">
        <w:rPr>
          <w:sz w:val="36"/>
        </w:rPr>
        <w:t>Invites you to attend</w:t>
      </w:r>
      <w:r w:rsidR="00C2449B">
        <w:rPr>
          <w:sz w:val="36"/>
        </w:rPr>
        <w:t>……</w:t>
      </w:r>
    </w:p>
    <w:p w14:paraId="1C52765B" w14:textId="787A8D31" w:rsidR="00BB4684" w:rsidRPr="00C2449B" w:rsidRDefault="004E610F" w:rsidP="00D94041">
      <w:pPr>
        <w:pStyle w:val="Heading1"/>
        <w:rPr>
          <w:sz w:val="160"/>
        </w:rPr>
      </w:pPr>
      <w:r w:rsidRPr="00C2449B">
        <w:rPr>
          <w:sz w:val="160"/>
        </w:rPr>
        <w:t>Annual Meeting</w:t>
      </w:r>
    </w:p>
    <w:p w14:paraId="65F2CAF2" w14:textId="4BF72866" w:rsidR="004E610F" w:rsidRPr="004E610F" w:rsidRDefault="004E610F" w:rsidP="004E610F"/>
    <w:p w14:paraId="22933B0E" w14:textId="2FC0644C" w:rsidR="00BB4684" w:rsidRPr="00C2449B" w:rsidRDefault="004E610F" w:rsidP="006867EC">
      <w:pPr>
        <w:pStyle w:val="Heading2"/>
        <w:rPr>
          <w:caps w:val="0"/>
          <w:sz w:val="48"/>
        </w:rPr>
      </w:pPr>
      <w:r w:rsidRPr="00C2449B">
        <w:rPr>
          <w:sz w:val="48"/>
        </w:rPr>
        <w:t xml:space="preserve">date:  </w:t>
      </w:r>
      <w:r w:rsidRPr="00C2449B">
        <w:rPr>
          <w:caps w:val="0"/>
          <w:sz w:val="48"/>
        </w:rPr>
        <w:t>January 19, 2019</w:t>
      </w:r>
    </w:p>
    <w:p w14:paraId="70E31818" w14:textId="3E0E50A8" w:rsidR="0013097B" w:rsidRPr="00385322" w:rsidRDefault="004E610F" w:rsidP="00D22B7E">
      <w:pPr>
        <w:pStyle w:val="Heading3"/>
        <w:spacing w:before="0" w:after="0" w:line="240" w:lineRule="auto"/>
        <w:rPr>
          <w:sz w:val="48"/>
        </w:rPr>
      </w:pPr>
      <w:r w:rsidRPr="00C2449B">
        <w:rPr>
          <w:sz w:val="48"/>
        </w:rPr>
        <w:t>TIME:  11:00 am to 1:00 pm</w:t>
      </w:r>
    </w:p>
    <w:p w14:paraId="2048F2D8" w14:textId="77777777" w:rsidR="0013097B" w:rsidRPr="00D22B7E" w:rsidRDefault="0013097B" w:rsidP="0013097B">
      <w:pPr>
        <w:rPr>
          <w:color w:val="76923C" w:themeColor="accent3" w:themeShade="BF"/>
        </w:rPr>
      </w:pPr>
    </w:p>
    <w:p w14:paraId="0256EDEF" w14:textId="15D92A14" w:rsidR="00BB4684" w:rsidRPr="00C2449B" w:rsidRDefault="004E610F" w:rsidP="004E610F">
      <w:pPr>
        <w:spacing w:line="240" w:lineRule="auto"/>
        <w:rPr>
          <w:b/>
          <w:sz w:val="40"/>
        </w:rPr>
      </w:pPr>
      <w:r w:rsidRPr="00C2449B">
        <w:rPr>
          <w:b/>
          <w:sz w:val="40"/>
        </w:rPr>
        <w:t>D</w:t>
      </w:r>
      <w:r w:rsidR="00385322">
        <w:rPr>
          <w:b/>
          <w:sz w:val="40"/>
        </w:rPr>
        <w:t xml:space="preserve"> </w:t>
      </w:r>
      <w:r w:rsidRPr="00C2449B">
        <w:rPr>
          <w:b/>
          <w:sz w:val="40"/>
        </w:rPr>
        <w:t>&amp;</w:t>
      </w:r>
      <w:r w:rsidR="00385322">
        <w:rPr>
          <w:b/>
          <w:sz w:val="40"/>
        </w:rPr>
        <w:t xml:space="preserve"> </w:t>
      </w:r>
      <w:bookmarkStart w:id="0" w:name="_GoBack"/>
      <w:bookmarkEnd w:id="0"/>
      <w:r w:rsidRPr="00C2449B">
        <w:rPr>
          <w:b/>
          <w:sz w:val="40"/>
        </w:rPr>
        <w:t>S Cafeteria</w:t>
      </w:r>
    </w:p>
    <w:p w14:paraId="39B6B01F" w14:textId="410BDE66" w:rsidR="004E610F" w:rsidRPr="00C2449B" w:rsidRDefault="004E610F" w:rsidP="004E610F">
      <w:pPr>
        <w:spacing w:line="240" w:lineRule="auto"/>
        <w:rPr>
          <w:sz w:val="36"/>
        </w:rPr>
      </w:pPr>
      <w:r w:rsidRPr="00C2449B">
        <w:rPr>
          <w:sz w:val="36"/>
        </w:rPr>
        <w:t>1177 Buck Jones Road</w:t>
      </w:r>
    </w:p>
    <w:p w14:paraId="02EE82A8" w14:textId="59A2680D" w:rsidR="00EC76EE" w:rsidRPr="00C2449B" w:rsidRDefault="004E610F" w:rsidP="004E610F">
      <w:pPr>
        <w:spacing w:line="240" w:lineRule="auto"/>
        <w:rPr>
          <w:sz w:val="36"/>
        </w:rPr>
      </w:pPr>
      <w:r w:rsidRPr="00C2449B">
        <w:rPr>
          <w:sz w:val="36"/>
        </w:rPr>
        <w:t>Raleigh, NC  27606</w:t>
      </w:r>
    </w:p>
    <w:p w14:paraId="389BEBD4" w14:textId="2CA8A235" w:rsidR="004E610F" w:rsidRPr="00D94041" w:rsidRDefault="00C2449B" w:rsidP="004E610F">
      <w:r>
        <w:rPr>
          <w:noProof/>
        </w:rPr>
        <w:drawing>
          <wp:anchor distT="0" distB="0" distL="114300" distR="114300" simplePos="0" relativeHeight="251658240" behindDoc="0" locked="0" layoutInCell="1" allowOverlap="1" wp14:anchorId="5C6392BC" wp14:editId="6065FB3E">
            <wp:simplePos x="1962150" y="7391400"/>
            <wp:positionH relativeFrom="margin">
              <wp:align>center</wp:align>
            </wp:positionH>
            <wp:positionV relativeFrom="margin">
              <wp:align>bottom</wp:align>
            </wp:positionV>
            <wp:extent cx="2386965" cy="9160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_CCBNC Logo With Tag Lin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91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E610F" w:rsidRPr="00D94041" w:rsidSect="00734CF0">
      <w:headerReference w:type="default" r:id="rId8"/>
      <w:pgSz w:w="12240" w:h="15840"/>
      <w:pgMar w:top="2592" w:right="2880" w:bottom="2304" w:left="3096" w:header="720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AF8EF2" w14:textId="77777777" w:rsidR="0025031A" w:rsidRDefault="0025031A">
      <w:pPr>
        <w:spacing w:line="240" w:lineRule="auto"/>
      </w:pPr>
      <w:r>
        <w:separator/>
      </w:r>
    </w:p>
  </w:endnote>
  <w:endnote w:type="continuationSeparator" w:id="0">
    <w:p w14:paraId="685D295E" w14:textId="77777777" w:rsidR="0025031A" w:rsidRDefault="002503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855EED" w14:textId="77777777" w:rsidR="0025031A" w:rsidRDefault="0025031A">
      <w:pPr>
        <w:spacing w:line="240" w:lineRule="auto"/>
      </w:pPr>
      <w:r>
        <w:separator/>
      </w:r>
    </w:p>
  </w:footnote>
  <w:footnote w:type="continuationSeparator" w:id="0">
    <w:p w14:paraId="59F85F02" w14:textId="77777777" w:rsidR="0025031A" w:rsidRDefault="0025031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0A3D1B" w14:textId="77777777" w:rsidR="008231C0" w:rsidRDefault="008231C0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9264" behindDoc="1" locked="1" layoutInCell="1" allowOverlap="1" wp14:anchorId="1003E7F1" wp14:editId="00E5CED6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6675120" cy="8924544"/>
          <wp:effectExtent l="0" t="0" r="0" b="0"/>
          <wp:wrapNone/>
          <wp:docPr id="8" name="Picture 8" title="Party invitation background desig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34" t="507" r="3895" b="1818"/>
                  <a:stretch/>
                </pic:blipFill>
                <pic:spPr bwMode="auto">
                  <a:xfrm>
                    <a:off x="0" y="0"/>
                    <a:ext cx="6675120" cy="892454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4F47CB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0D80F6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360B97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552305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520928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190B0E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40D39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E6490E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5BE48B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5B4A85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10F"/>
    <w:rsid w:val="00035767"/>
    <w:rsid w:val="00107A9E"/>
    <w:rsid w:val="0013097B"/>
    <w:rsid w:val="0014259C"/>
    <w:rsid w:val="0025031A"/>
    <w:rsid w:val="00317C0C"/>
    <w:rsid w:val="00345A44"/>
    <w:rsid w:val="00385322"/>
    <w:rsid w:val="00430831"/>
    <w:rsid w:val="0043797A"/>
    <w:rsid w:val="004E610F"/>
    <w:rsid w:val="004F53FC"/>
    <w:rsid w:val="00594B9D"/>
    <w:rsid w:val="006867EC"/>
    <w:rsid w:val="007207DF"/>
    <w:rsid w:val="00734CF0"/>
    <w:rsid w:val="00747A9D"/>
    <w:rsid w:val="007670E9"/>
    <w:rsid w:val="00812B17"/>
    <w:rsid w:val="008231C0"/>
    <w:rsid w:val="009677DC"/>
    <w:rsid w:val="009B3E24"/>
    <w:rsid w:val="009F433C"/>
    <w:rsid w:val="00A40668"/>
    <w:rsid w:val="00A81A7F"/>
    <w:rsid w:val="00B372E9"/>
    <w:rsid w:val="00BB4684"/>
    <w:rsid w:val="00BF309A"/>
    <w:rsid w:val="00C2449B"/>
    <w:rsid w:val="00D22B7E"/>
    <w:rsid w:val="00D5581F"/>
    <w:rsid w:val="00D94041"/>
    <w:rsid w:val="00DE1EF5"/>
    <w:rsid w:val="00DE2E3C"/>
    <w:rsid w:val="00E115E5"/>
    <w:rsid w:val="00EC76EE"/>
    <w:rsid w:val="00EE0DBB"/>
    <w:rsid w:val="00FA3B1C"/>
    <w:rsid w:val="00FA3F48"/>
    <w:rsid w:val="00FE6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1492BEE"/>
  <w15:chartTrackingRefBased/>
  <w15:docId w15:val="{97320D9A-790D-410D-8BD4-6D8142098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4041"/>
  </w:style>
  <w:style w:type="paragraph" w:styleId="Heading1">
    <w:name w:val="heading 1"/>
    <w:basedOn w:val="Normal"/>
    <w:next w:val="Normal"/>
    <w:uiPriority w:val="2"/>
    <w:qFormat/>
    <w:rsid w:val="00D94041"/>
    <w:pPr>
      <w:keepNext/>
      <w:keepLines/>
      <w:spacing w:before="600" w:after="600" w:line="1400" w:lineRule="exact"/>
      <w:contextualSpacing/>
      <w:outlineLvl w:val="0"/>
    </w:pPr>
    <w:rPr>
      <w:rFonts w:asciiTheme="majorHAnsi" w:eastAsiaTheme="majorEastAsia" w:hAnsiTheme="majorHAnsi" w:cstheme="majorBidi"/>
      <w:b/>
      <w:bCs/>
      <w:color w:val="C0504D" w:themeColor="accent2"/>
      <w:sz w:val="140"/>
      <w:szCs w:val="140"/>
      <w14:shadow w14:blurRad="50800" w14:dist="38100" w14:dir="0" w14:sx="100000" w14:sy="100000" w14:kx="0" w14:ky="0" w14:algn="l">
        <w14:srgbClr w14:val="000000">
          <w14:alpha w14:val="60000"/>
        </w14:srgbClr>
      </w14:shadow>
    </w:rPr>
  </w:style>
  <w:style w:type="paragraph" w:styleId="Heading2">
    <w:name w:val="heading 2"/>
    <w:basedOn w:val="Normal"/>
    <w:next w:val="Normal"/>
    <w:uiPriority w:val="2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bCs/>
      <w:caps/>
      <w:sz w:val="36"/>
      <w:szCs w:val="36"/>
    </w:rPr>
  </w:style>
  <w:style w:type="paragraph" w:styleId="Heading3">
    <w:name w:val="heading 3"/>
    <w:basedOn w:val="Normal"/>
    <w:next w:val="Normal"/>
    <w:uiPriority w:val="2"/>
    <w:unhideWhenUsed/>
    <w:qFormat/>
    <w:rsid w:val="004F53FC"/>
    <w:pPr>
      <w:keepNext/>
      <w:keepLines/>
      <w:spacing w:before="40" w:after="600"/>
      <w:contextualSpacing/>
      <w:outlineLvl w:val="2"/>
    </w:pPr>
    <w:rPr>
      <w:rFonts w:asciiTheme="majorHAnsi" w:eastAsiaTheme="majorEastAsia" w:hAnsiTheme="majorHAnsi" w:cstheme="majorBidi"/>
      <w:b/>
      <w:bCs/>
      <w:color w:val="C0504D" w:themeColor="accent2"/>
      <w:sz w:val="28"/>
      <w:szCs w:val="28"/>
    </w:rPr>
  </w:style>
  <w:style w:type="paragraph" w:styleId="Heading4">
    <w:name w:val="heading 4"/>
    <w:basedOn w:val="Normal"/>
    <w:next w:val="Normal"/>
    <w:uiPriority w:val="2"/>
    <w:unhideWhenUsed/>
    <w:qFormat/>
    <w:rsid w:val="004F53FC"/>
    <w:pPr>
      <w:keepNext/>
      <w:keepLines/>
      <w:spacing w:after="600" w:line="240" w:lineRule="auto"/>
      <w:contextualSpacing/>
      <w:outlineLvl w:val="3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2"/>
    <w:semiHidden/>
    <w:unhideWhenUsed/>
    <w:qFormat/>
    <w:rsid w:val="00107A9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2"/>
    <w:semiHidden/>
    <w:unhideWhenUsed/>
    <w:qFormat/>
    <w:rsid w:val="00107A9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2"/>
    <w:semiHidden/>
    <w:unhideWhenUsed/>
    <w:qFormat/>
    <w:rsid w:val="00107A9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2"/>
    <w:semiHidden/>
    <w:unhideWhenUsed/>
    <w:qFormat/>
    <w:rsid w:val="00107A9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2"/>
    <w:semiHidden/>
    <w:unhideWhenUsed/>
    <w:qFormat/>
    <w:rsid w:val="00107A9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Strong">
    <w:name w:val="Strong"/>
    <w:basedOn w:val="DefaultParagraphFont"/>
    <w:uiPriority w:val="4"/>
    <w:qFormat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DE1EF5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1EF5"/>
  </w:style>
  <w:style w:type="paragraph" w:styleId="Footer">
    <w:name w:val="footer"/>
    <w:basedOn w:val="Normal"/>
    <w:link w:val="FooterChar"/>
    <w:uiPriority w:val="99"/>
    <w:unhideWhenUsed/>
    <w:rsid w:val="008231C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31C0"/>
  </w:style>
  <w:style w:type="paragraph" w:styleId="BalloonText">
    <w:name w:val="Balloon Text"/>
    <w:basedOn w:val="Normal"/>
    <w:link w:val="BalloonTextChar"/>
    <w:uiPriority w:val="99"/>
    <w:semiHidden/>
    <w:unhideWhenUsed/>
    <w:rsid w:val="00107A9E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A9E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107A9E"/>
  </w:style>
  <w:style w:type="paragraph" w:styleId="BlockText">
    <w:name w:val="Block Text"/>
    <w:basedOn w:val="Normal"/>
    <w:uiPriority w:val="99"/>
    <w:semiHidden/>
    <w:unhideWhenUsed/>
    <w:rsid w:val="00107A9E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07A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07A9E"/>
  </w:style>
  <w:style w:type="paragraph" w:styleId="BodyText2">
    <w:name w:val="Body Text 2"/>
    <w:basedOn w:val="Normal"/>
    <w:link w:val="BodyText2Char"/>
    <w:uiPriority w:val="99"/>
    <w:semiHidden/>
    <w:unhideWhenUsed/>
    <w:rsid w:val="00107A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07A9E"/>
  </w:style>
  <w:style w:type="paragraph" w:styleId="BodyText3">
    <w:name w:val="Body Text 3"/>
    <w:basedOn w:val="Normal"/>
    <w:link w:val="BodyText3Char"/>
    <w:uiPriority w:val="99"/>
    <w:semiHidden/>
    <w:unhideWhenUsed/>
    <w:rsid w:val="00107A9E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07A9E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07A9E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07A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07A9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07A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07A9E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07A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07A9E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07A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07A9E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07A9E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107A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07A9E"/>
    <w:pPr>
      <w:spacing w:line="240" w:lineRule="auto"/>
    </w:pPr>
    <w:rPr>
      <w:i/>
      <w:iCs/>
      <w:color w:val="1F497D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107A9E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07A9E"/>
  </w:style>
  <w:style w:type="table" w:styleId="ColorfulGrid">
    <w:name w:val="Colorful Grid"/>
    <w:basedOn w:val="TableNormal"/>
    <w:uiPriority w:val="73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07A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7A9E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7A9E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7A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7A9E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107A9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07A9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07A9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07A9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07A9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07A9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07A9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07A9E"/>
  </w:style>
  <w:style w:type="character" w:customStyle="1" w:styleId="DateChar">
    <w:name w:val="Date Char"/>
    <w:basedOn w:val="DefaultParagraphFont"/>
    <w:link w:val="Date"/>
    <w:uiPriority w:val="99"/>
    <w:semiHidden/>
    <w:rsid w:val="00107A9E"/>
  </w:style>
  <w:style w:type="paragraph" w:styleId="DocumentMap">
    <w:name w:val="Document Map"/>
    <w:basedOn w:val="Normal"/>
    <w:link w:val="DocumentMapChar"/>
    <w:uiPriority w:val="99"/>
    <w:semiHidden/>
    <w:unhideWhenUsed/>
    <w:rsid w:val="00107A9E"/>
    <w:pPr>
      <w:spacing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07A9E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07A9E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07A9E"/>
  </w:style>
  <w:style w:type="character" w:styleId="Emphasis">
    <w:name w:val="Emphasis"/>
    <w:basedOn w:val="DefaultParagraphFont"/>
    <w:uiPriority w:val="20"/>
    <w:semiHidden/>
    <w:unhideWhenUsed/>
    <w:rsid w:val="00107A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07A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07A9E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07A9E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107A9E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07A9E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07A9E"/>
    <w:rPr>
      <w:color w:val="80008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107A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07A9E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07A9E"/>
    <w:rPr>
      <w:szCs w:val="20"/>
    </w:rPr>
  </w:style>
  <w:style w:type="table" w:styleId="GridTable1Light">
    <w:name w:val="Grid Table 1 Light"/>
    <w:basedOn w:val="TableNormal"/>
    <w:uiPriority w:val="46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107A9E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107A9E"/>
    <w:pPr>
      <w:spacing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107A9E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107A9E"/>
    <w:pPr>
      <w:spacing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107A9E"/>
    <w:pPr>
      <w:spacing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107A9E"/>
    <w:pPr>
      <w:spacing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107A9E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3">
    <w:name w:val="Grid Table 3"/>
    <w:basedOn w:val="TableNormal"/>
    <w:uiPriority w:val="48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107A9E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107A9E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107A9E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107A9E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107A9E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107A9E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107A9E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107A9E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107A9E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107A9E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107A9E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107A9E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2"/>
    <w:semiHidden/>
    <w:rsid w:val="00107A9E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2"/>
    <w:semiHidden/>
    <w:rsid w:val="00107A9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2"/>
    <w:semiHidden/>
    <w:rsid w:val="00107A9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2"/>
    <w:semiHidden/>
    <w:rsid w:val="00107A9E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2"/>
    <w:semiHidden/>
    <w:rsid w:val="00107A9E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107A9E"/>
  </w:style>
  <w:style w:type="paragraph" w:styleId="HTMLAddress">
    <w:name w:val="HTML Address"/>
    <w:basedOn w:val="Normal"/>
    <w:link w:val="HTMLAddressChar"/>
    <w:uiPriority w:val="99"/>
    <w:semiHidden/>
    <w:unhideWhenUsed/>
    <w:rsid w:val="00107A9E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07A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107A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07A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07A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07A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07A9E"/>
    <w:pPr>
      <w:spacing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07A9E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107A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07A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07A9E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107A9E"/>
    <w:rPr>
      <w:color w:val="0000F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07A9E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07A9E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07A9E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07A9E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07A9E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07A9E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07A9E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07A9E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07A9E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07A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07A9E"/>
    <w:rPr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07A9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07A9E"/>
    <w:rPr>
      <w:i/>
      <w:iCs/>
      <w:color w:val="4F81BD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107A9E"/>
    <w:rPr>
      <w:b/>
      <w:bCs/>
      <w:smallCaps/>
      <w:color w:val="4F81BD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07A9E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07A9E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07A9E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07A9E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07A9E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07A9E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07A9E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07A9E"/>
  </w:style>
  <w:style w:type="paragraph" w:styleId="List">
    <w:name w:val="List"/>
    <w:basedOn w:val="Normal"/>
    <w:uiPriority w:val="99"/>
    <w:semiHidden/>
    <w:unhideWhenUsed/>
    <w:rsid w:val="00107A9E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07A9E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07A9E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07A9E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07A9E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07A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07A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07A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07A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07A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07A9E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07A9E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07A9E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07A9E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07A9E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107A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07A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07A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07A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07A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107A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107A9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107A9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107A9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107A9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107A9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107A9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107A9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2">
    <w:name w:val="List Table 2"/>
    <w:basedOn w:val="TableNormal"/>
    <w:uiPriority w:val="47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3">
    <w:name w:val="List Table 3"/>
    <w:basedOn w:val="TableNormal"/>
    <w:uiPriority w:val="48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107A9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107A9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107A9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107A9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107A9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107A9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107A9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107A9E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107A9E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107A9E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107A9E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107A9E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107A9E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107A9E"/>
    <w:pPr>
      <w:spacing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107A9E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107A9E"/>
    <w:pPr>
      <w:spacing w:line="240" w:lineRule="auto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107A9E"/>
    <w:pPr>
      <w:spacing w:line="240" w:lineRule="auto"/>
    </w:pPr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107A9E"/>
    <w:pPr>
      <w:spacing w:line="240" w:lineRule="auto"/>
    </w:pPr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107A9E"/>
    <w:pPr>
      <w:spacing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107A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07A9E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07A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07A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07A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07A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07A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07A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07A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07A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07A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07A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07A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07A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07A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07A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07A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07A9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107A9E"/>
    <w:pPr>
      <w:spacing w:line="240" w:lineRule="auto"/>
    </w:pPr>
  </w:style>
  <w:style w:type="paragraph" w:styleId="NormalWeb">
    <w:name w:val="Normal (Web)"/>
    <w:basedOn w:val="Normal"/>
    <w:uiPriority w:val="99"/>
    <w:semiHidden/>
    <w:unhideWhenUsed/>
    <w:rsid w:val="00107A9E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107A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07A9E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07A9E"/>
  </w:style>
  <w:style w:type="character" w:styleId="PageNumber">
    <w:name w:val="page number"/>
    <w:basedOn w:val="DefaultParagraphFont"/>
    <w:uiPriority w:val="99"/>
    <w:semiHidden/>
    <w:unhideWhenUsed/>
    <w:rsid w:val="00107A9E"/>
  </w:style>
  <w:style w:type="table" w:styleId="PlainTable1">
    <w:name w:val="Plain Table 1"/>
    <w:basedOn w:val="TableNormal"/>
    <w:uiPriority w:val="41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107A9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107A9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107A9E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107A9E"/>
    <w:pPr>
      <w:spacing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07A9E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107A9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107A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07A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07A9E"/>
  </w:style>
  <w:style w:type="paragraph" w:styleId="Signature">
    <w:name w:val="Signature"/>
    <w:basedOn w:val="Normal"/>
    <w:link w:val="SignatureChar"/>
    <w:uiPriority w:val="99"/>
    <w:semiHidden/>
    <w:unhideWhenUsed/>
    <w:rsid w:val="00107A9E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07A9E"/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107A9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07A9E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rsid w:val="00107A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107A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107A9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07A9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07A9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07A9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07A9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07A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07A9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07A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07A9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07A9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07A9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07A9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07A9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07A9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07A9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07A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07A9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07A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07A9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07A9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07A9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07A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07A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07A9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07A9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107A9E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107A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07A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07A9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07A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07A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07A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07A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07A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07A9E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07A9E"/>
  </w:style>
  <w:style w:type="table" w:styleId="TableProfessional">
    <w:name w:val="Table Professional"/>
    <w:basedOn w:val="TableNormal"/>
    <w:uiPriority w:val="99"/>
    <w:semiHidden/>
    <w:unhideWhenUsed/>
    <w:rsid w:val="00107A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07A9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07A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07A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07A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07A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07A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107A9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07A9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07A9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107A9E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107A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107A9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07A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107A9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07A9E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07A9E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07A9E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07A9E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07A9E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07A9E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07A9E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7A9E"/>
    <w:pPr>
      <w:spacing w:before="240" w:after="0" w:line="276" w:lineRule="auto"/>
      <w:contextualSpacing w:val="0"/>
      <w:outlineLvl w:val="9"/>
    </w:pPr>
    <w:rPr>
      <w:b w:val="0"/>
      <w:bCs w:val="0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rton\AppData\Roaming\Microsoft\Templates\Company%20holiday%20party%20invitation.dotx" TargetMode="Externa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Company holiday party invitation</Template>
  <TotalTime>17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Horton</dc:creator>
  <cp:lastModifiedBy>Helen Horton</cp:lastModifiedBy>
  <cp:revision>8</cp:revision>
  <cp:lastPrinted>2018-11-06T00:25:00Z</cp:lastPrinted>
  <dcterms:created xsi:type="dcterms:W3CDTF">2018-11-06T00:15:00Z</dcterms:created>
  <dcterms:modified xsi:type="dcterms:W3CDTF">2019-01-06T13:31:00Z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