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8BC" w:rsidRDefault="005A31CE">
      <w:pPr>
        <w:pStyle w:val="Title"/>
      </w:pPr>
      <w:r>
        <w:t>Support GAPAN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2608BC">
        <w:trPr>
          <w:jc w:val="center"/>
        </w:trPr>
        <w:tc>
          <w:tcPr>
            <w:tcW w:w="3675" w:type="dxa"/>
          </w:tcPr>
          <w:p w:rsidR="002608BC" w:rsidRDefault="005A31CE" w:rsidP="005A31C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DB628E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391795</wp:posOffset>
                  </wp:positionV>
                  <wp:extent cx="3111500" cy="2333625"/>
                  <wp:effectExtent l="7937" t="0" r="1588" b="1587"/>
                  <wp:wrapThrough wrapText="bothSides">
                    <wp:wrapPolygon edited="0">
                      <wp:start x="55" y="21673"/>
                      <wp:lineTo x="21479" y="21673"/>
                      <wp:lineTo x="21479" y="162"/>
                      <wp:lineTo x="55" y="162"/>
                      <wp:lineTo x="55" y="21673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115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" w:type="dxa"/>
          </w:tcPr>
          <w:p w:rsidR="005A31CE" w:rsidRDefault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  <w:p w:rsidR="005A31CE" w:rsidRPr="005A31CE" w:rsidRDefault="005A31CE" w:rsidP="005A31CE"/>
        </w:tc>
        <w:tc>
          <w:tcPr>
            <w:tcW w:w="3675" w:type="dxa"/>
          </w:tcPr>
          <w:p w:rsidR="005A31CE" w:rsidRDefault="005A31CE" w:rsidP="005A31CE">
            <w:pPr>
              <w:pStyle w:val="Heading1"/>
              <w:rPr>
                <w:rStyle w:val="Heading1Char"/>
              </w:rPr>
            </w:pPr>
            <w:r>
              <w:rPr>
                <w:rStyle w:val="Heading1Char"/>
              </w:rPr>
              <w:t>White 30 oz. Yeti-Style Cup</w:t>
            </w:r>
          </w:p>
          <w:p w:rsidR="002608BC" w:rsidRDefault="005A31CE" w:rsidP="005A31CE">
            <w:pPr>
              <w:pStyle w:val="Heading1"/>
              <w:numPr>
                <w:ilvl w:val="0"/>
                <w:numId w:val="5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GAPAN logo</w:t>
            </w:r>
          </w:p>
          <w:p w:rsidR="005A31CE" w:rsidRDefault="005A31CE" w:rsidP="005A31CE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name</w:t>
            </w:r>
          </w:p>
          <w:p w:rsidR="005A31CE" w:rsidRDefault="005A31CE" w:rsidP="005A31CE">
            <w:pPr>
              <w:rPr>
                <w:sz w:val="32"/>
                <w:szCs w:val="32"/>
              </w:rPr>
            </w:pPr>
          </w:p>
          <w:p w:rsidR="004A7A7D" w:rsidRDefault="004A7A7D" w:rsidP="004A7A7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72"/>
                <w:szCs w:val="72"/>
              </w:rPr>
              <w:t xml:space="preserve">         </w:t>
            </w:r>
            <w:r w:rsidR="003818E1">
              <w:rPr>
                <w:sz w:val="72"/>
                <w:szCs w:val="72"/>
              </w:rPr>
              <w:t>$35</w:t>
            </w:r>
            <w:r w:rsidR="005A31CE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each </w:t>
            </w:r>
          </w:p>
          <w:p w:rsidR="005A31CE" w:rsidRPr="005A31CE" w:rsidRDefault="004A7A7D" w:rsidP="005A31C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</w:t>
            </w:r>
            <w:r w:rsidR="005A31CE">
              <w:rPr>
                <w:sz w:val="32"/>
                <w:szCs w:val="32"/>
              </w:rPr>
              <w:t xml:space="preserve">(includes </w:t>
            </w:r>
            <w:r>
              <w:rPr>
                <w:sz w:val="32"/>
                <w:szCs w:val="32"/>
              </w:rPr>
              <w:t>s</w:t>
            </w:r>
            <w:r w:rsidR="005A31CE">
              <w:rPr>
                <w:sz w:val="32"/>
                <w:szCs w:val="32"/>
              </w:rPr>
              <w:t>hipping)</w:t>
            </w:r>
          </w:p>
          <w:p w:rsidR="005A31CE" w:rsidRPr="005A31CE" w:rsidRDefault="005A31CE" w:rsidP="005A31CE">
            <w:pPr>
              <w:pStyle w:val="ListParagraph"/>
              <w:ind w:left="792"/>
            </w:pPr>
          </w:p>
        </w:tc>
      </w:tr>
    </w:tbl>
    <w:p w:rsidR="005A31CE" w:rsidRDefault="005A31CE">
      <w:pPr>
        <w:pStyle w:val="Address"/>
        <w:rPr>
          <w:sz w:val="24"/>
          <w:szCs w:val="24"/>
        </w:rPr>
      </w:pPr>
      <w:r>
        <w:rPr>
          <w:sz w:val="24"/>
          <w:szCs w:val="24"/>
        </w:rPr>
        <w:t>Number of cups</w:t>
      </w:r>
      <w:r w:rsidR="003818E1">
        <w:rPr>
          <w:sz w:val="24"/>
          <w:szCs w:val="24"/>
        </w:rPr>
        <w:t xml:space="preserve"> __________    x     $35</w:t>
      </w:r>
      <w:bookmarkStart w:id="0" w:name="_GoBack"/>
      <w:bookmarkEnd w:id="0"/>
      <w:r w:rsidR="00CA0AD2">
        <w:rPr>
          <w:sz w:val="24"/>
          <w:szCs w:val="24"/>
        </w:rPr>
        <w:t>.00 each = _______________  (Total)</w:t>
      </w:r>
    </w:p>
    <w:p w:rsidR="00CA0AD2" w:rsidRDefault="00CA0AD2">
      <w:pPr>
        <w:pStyle w:val="Address"/>
        <w:rPr>
          <w:sz w:val="24"/>
          <w:szCs w:val="24"/>
        </w:rPr>
      </w:pP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Name as it will appear on the cup: __________________________________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__________________________________</w:t>
      </w:r>
    </w:p>
    <w:p w:rsidR="00CA0AD2" w:rsidRDefault="00CA0AD2">
      <w:pPr>
        <w:pStyle w:val="Address"/>
        <w:rPr>
          <w:sz w:val="24"/>
          <w:szCs w:val="24"/>
        </w:rPr>
      </w:pPr>
    </w:p>
    <w:p w:rsidR="00CA0AD2" w:rsidRDefault="00CA0AD2">
      <w:pPr>
        <w:pStyle w:val="Address"/>
        <w:rPr>
          <w:sz w:val="24"/>
          <w:szCs w:val="24"/>
        </w:rPr>
      </w:pPr>
    </w:p>
    <w:p w:rsidR="00CA0AD2" w:rsidRPr="00CA0AD2" w:rsidRDefault="00CA0AD2">
      <w:pPr>
        <w:pStyle w:val="Address"/>
        <w:rPr>
          <w:b/>
          <w:sz w:val="24"/>
          <w:szCs w:val="24"/>
        </w:rPr>
      </w:pPr>
      <w:r w:rsidRPr="00CA0AD2">
        <w:rPr>
          <w:b/>
          <w:sz w:val="24"/>
          <w:szCs w:val="24"/>
        </w:rPr>
        <w:t>Ship to:</w:t>
      </w:r>
    </w:p>
    <w:p w:rsidR="00CA0AD2" w:rsidRPr="00CA0AD2" w:rsidRDefault="00CA0AD2">
      <w:pPr>
        <w:pStyle w:val="Address"/>
        <w:rPr>
          <w:b/>
          <w:sz w:val="24"/>
          <w:szCs w:val="24"/>
        </w:rPr>
      </w:pP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Name _____________________________________________________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Address___________________________________________________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City____________________________________  State ____________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Phone Number __________________________________________</w:t>
      </w:r>
    </w:p>
    <w:p w:rsidR="00CA0AD2" w:rsidRDefault="00CA0AD2">
      <w:pPr>
        <w:pStyle w:val="Address"/>
        <w:rPr>
          <w:sz w:val="24"/>
          <w:szCs w:val="24"/>
        </w:rPr>
      </w:pPr>
    </w:p>
    <w:p w:rsidR="00CA0AD2" w:rsidRDefault="00CA0AD2">
      <w:pPr>
        <w:pStyle w:val="Address"/>
        <w:rPr>
          <w:sz w:val="24"/>
          <w:szCs w:val="24"/>
        </w:rPr>
      </w:pPr>
    </w:p>
    <w:p w:rsidR="00CA0AD2" w:rsidRPr="00CA0AD2" w:rsidRDefault="00CA0AD2">
      <w:pPr>
        <w:pStyle w:val="Address"/>
        <w:rPr>
          <w:b/>
          <w:sz w:val="24"/>
          <w:szCs w:val="24"/>
        </w:rPr>
      </w:pPr>
      <w:r w:rsidRPr="00CA0AD2">
        <w:rPr>
          <w:b/>
          <w:sz w:val="24"/>
          <w:szCs w:val="24"/>
        </w:rPr>
        <w:t>Payment: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Please make check payable to GAPAN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Mail to:</w:t>
      </w:r>
    </w:p>
    <w:p w:rsidR="00CA0AD2" w:rsidRDefault="00CA0AD2">
      <w:pPr>
        <w:pStyle w:val="Address"/>
        <w:rPr>
          <w:sz w:val="24"/>
          <w:szCs w:val="24"/>
        </w:rPr>
      </w:pPr>
      <w:r>
        <w:rPr>
          <w:sz w:val="24"/>
          <w:szCs w:val="24"/>
        </w:rPr>
        <w:t>4010 Hamilton Cove Ct</w:t>
      </w:r>
    </w:p>
    <w:p w:rsidR="002608BC" w:rsidRDefault="00CA0AD2">
      <w:pPr>
        <w:pStyle w:val="Address"/>
      </w:pPr>
      <w:r>
        <w:rPr>
          <w:sz w:val="24"/>
          <w:szCs w:val="24"/>
        </w:rPr>
        <w:t>Cumming, GA 30028</w:t>
      </w:r>
      <w:r w:rsidR="00413CED">
        <w:rPr>
          <w:noProof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8BC" w:rsidRDefault="002608BC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    <v:textbox style="mso-fit-shape-to-text:t" inset="0,0,0,0">
                  <w:txbxContent>
                    <w:p w:rsidR="002608BC" w:rsidRDefault="002608BC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2608BC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DA5" w:rsidRDefault="00743DA5">
      <w:pPr>
        <w:spacing w:after="0" w:line="240" w:lineRule="auto"/>
      </w:pPr>
      <w:r>
        <w:separator/>
      </w:r>
    </w:p>
  </w:endnote>
  <w:endnote w:type="continuationSeparator" w:id="0">
    <w:p w:rsidR="00743DA5" w:rsidRDefault="0074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DA5" w:rsidRDefault="00743DA5">
      <w:pPr>
        <w:spacing w:after="0" w:line="240" w:lineRule="auto"/>
      </w:pPr>
      <w:r>
        <w:separator/>
      </w:r>
    </w:p>
  </w:footnote>
  <w:footnote w:type="continuationSeparator" w:id="0">
    <w:p w:rsidR="00743DA5" w:rsidRDefault="00743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5FCB4276"/>
    <w:multiLevelType w:val="hybridMultilevel"/>
    <w:tmpl w:val="E9423EC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1CE"/>
    <w:rsid w:val="002608BC"/>
    <w:rsid w:val="003818E1"/>
    <w:rsid w:val="00413CED"/>
    <w:rsid w:val="004A7A7D"/>
    <w:rsid w:val="005A31CE"/>
    <w:rsid w:val="00743DA5"/>
    <w:rsid w:val="00CA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2A8D1F"/>
  <w15:chartTrackingRefBased/>
  <w15:docId w15:val="{A4FE0664-5655-4183-9D18-FCFD9038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5A31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7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19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Billy Nation</dc:creator>
  <cp:keywords/>
  <cp:lastModifiedBy>Dana Nation</cp:lastModifiedBy>
  <cp:revision>3</cp:revision>
  <cp:lastPrinted>2018-06-23T01:29:00Z</cp:lastPrinted>
  <dcterms:created xsi:type="dcterms:W3CDTF">2018-06-23T01:13:00Z</dcterms:created>
  <dcterms:modified xsi:type="dcterms:W3CDTF">2018-07-22T00:08:00Z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