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B5434E" w14:textId="7802805A" w:rsidR="00A979E1" w:rsidRDefault="00B637E8" w:rsidP="00A979E1">
      <w:pPr>
        <w:pStyle w:val="Title"/>
      </w:pPr>
      <w:r>
        <w:t>AORN</w:t>
      </w:r>
      <w:r w:rsidR="00A979E1">
        <w:t xml:space="preserve"> </w:t>
      </w:r>
      <w:r w:rsidR="00A77BF5">
        <w:t>of GREATER HOUSTON #4407 MEETING MINUTES</w:t>
      </w:r>
      <w:sdt>
        <w:sdtPr>
          <w:alias w:val="Vertical line seperator:"/>
          <w:tag w:val="Vertical line seperator:"/>
          <w:id w:val="1874568466"/>
          <w:placeholder>
            <w:docPart w:val="C3B5678EEF40EC4EAD3444B110C84BC7"/>
          </w:placeholder>
          <w:temporary/>
          <w:showingPlcHdr/>
        </w:sdtPr>
        <w:sdtContent>
          <w:r w:rsidR="00A979E1">
            <w:t>|</w:t>
          </w:r>
        </w:sdtContent>
      </w:sdt>
      <w:r w:rsidR="00C67EF5">
        <w:rPr>
          <w:rStyle w:val="SubtleReference"/>
        </w:rPr>
        <w:t>February 13</w:t>
      </w:r>
      <w:r w:rsidR="00A77BF5">
        <w:rPr>
          <w:rStyle w:val="SubtleReference"/>
        </w:rPr>
        <w:t>, 201</w:t>
      </w:r>
      <w:r w:rsidR="00B1400C">
        <w:rPr>
          <w:rStyle w:val="SubtleReference"/>
        </w:rPr>
        <w:t>8</w:t>
      </w:r>
    </w:p>
    <w:p w14:paraId="1FE3BB57" w14:textId="74CF7011" w:rsidR="00A979E1" w:rsidRDefault="00B1400C" w:rsidP="00A979E1">
      <w:pPr>
        <w:pStyle w:val="Heading2"/>
      </w:pPr>
      <w:r>
        <w:t>Houston Methodist Hospital Dunn Rio Grande Room 163</w:t>
      </w:r>
      <w:r w:rsidR="00A77BF5">
        <w:t>0-1830</w:t>
      </w:r>
    </w:p>
    <w:p w14:paraId="7E96AE53" w14:textId="4C6938FC" w:rsidR="00A979E1" w:rsidRDefault="00A77BF5" w:rsidP="00A77BF5">
      <w:pPr>
        <w:pStyle w:val="Heading1"/>
        <w:pBdr>
          <w:bottom w:val="single" w:sz="6" w:space="1" w:color="auto"/>
        </w:pBdr>
      </w:pPr>
      <w:r>
        <w:t xml:space="preserve">welcome </w:t>
      </w:r>
      <w:r w:rsidR="004832DD">
        <w:t xml:space="preserve">&amp; Huddle </w:t>
      </w:r>
      <w:r>
        <w:t>–</w:t>
      </w:r>
      <w:r w:rsidR="00A378B5">
        <w:t xml:space="preserve"> speakers </w:t>
      </w:r>
      <w:r w:rsidR="004832DD">
        <w:t>– 16:</w:t>
      </w:r>
      <w:r>
        <w:t>30</w:t>
      </w:r>
      <w:r w:rsidR="00C31C62">
        <w:t xml:space="preserve"> </w:t>
      </w:r>
      <w:r w:rsidR="00291BCF">
        <w:t>–</w:t>
      </w:r>
      <w:r w:rsidR="00C31C62">
        <w:t xml:space="preserve"> </w:t>
      </w:r>
      <w:r w:rsidR="00291BCF">
        <w:t>16:51</w:t>
      </w:r>
    </w:p>
    <w:p w14:paraId="75AAAF6B" w14:textId="2AAF1C5C" w:rsidR="00A979E1" w:rsidRDefault="00041550" w:rsidP="00A77BF5">
      <w:pPr>
        <w:pStyle w:val="ListParagraph"/>
        <w:numPr>
          <w:ilvl w:val="0"/>
          <w:numId w:val="11"/>
        </w:numPr>
        <w:spacing w:after="0"/>
      </w:pPr>
      <w:r>
        <w:t xml:space="preserve">Thank you for your donations - </w:t>
      </w:r>
      <w:r w:rsidR="00CF7922">
        <w:t>Helping someone in need</w:t>
      </w:r>
    </w:p>
    <w:p w14:paraId="560EC6A0" w14:textId="09B51350" w:rsidR="00CF7922" w:rsidRDefault="00A378B5" w:rsidP="008404F7">
      <w:pPr>
        <w:pStyle w:val="ListParagraph"/>
        <w:numPr>
          <w:ilvl w:val="1"/>
          <w:numId w:val="11"/>
        </w:numPr>
        <w:spacing w:after="0"/>
      </w:pPr>
      <w:r>
        <w:t>LOVE YOURSELF INITIATIVE</w:t>
      </w:r>
      <w:r w:rsidR="00CF7922">
        <w:t xml:space="preserve"> </w:t>
      </w:r>
      <w:r w:rsidR="008404F7">
        <w:sym w:font="Wingdings" w:char="F0E0"/>
      </w:r>
      <w:r w:rsidR="00CB178E">
        <w:t xml:space="preserve"> During</w:t>
      </w:r>
      <w:r w:rsidR="00CB178E" w:rsidRPr="00CB178E">
        <w:t xml:space="preserve"> the month of February, we will be collecting toiletries (lotion, soap, deodorant, toothpaste/brushes, body spray, mirrors, gift bags, etc). Collection begins at our February meeting and will last until the last Friday in February. Distribution will be on February 24th, 2018. Please bring your donations to our February 13th meeting or every Friday to Georgeanne Green at Papadeaux 2525 S Loop Houston, TX 77054</w:t>
      </w:r>
      <w:r w:rsidR="008404F7">
        <w:t xml:space="preserve"> between 4 pm-6 </w:t>
      </w:r>
      <w:r w:rsidR="00CB178E">
        <w:t>pm</w:t>
      </w:r>
    </w:p>
    <w:p w14:paraId="2AAD0F10" w14:textId="0E89B707" w:rsidR="00261520" w:rsidRDefault="00D86300" w:rsidP="00A378B5">
      <w:pPr>
        <w:pStyle w:val="ListParagraph"/>
        <w:numPr>
          <w:ilvl w:val="0"/>
          <w:numId w:val="11"/>
        </w:numPr>
      </w:pPr>
      <w:r>
        <w:t>Huddle: Circulating Zones in the OR – Joseph L. Brown, RN, CNOR</w:t>
      </w:r>
      <w:r w:rsidR="0056407F">
        <w:t xml:space="preserve"> (4:35-</w:t>
      </w:r>
    </w:p>
    <w:p w14:paraId="739502BD" w14:textId="70BF00A8" w:rsidR="00D86300" w:rsidRDefault="00DA6285" w:rsidP="00D86300">
      <w:pPr>
        <w:pStyle w:val="ListParagraph"/>
        <w:numPr>
          <w:ilvl w:val="1"/>
          <w:numId w:val="11"/>
        </w:numPr>
      </w:pPr>
      <w:r>
        <w:t>Discuss operating room circulating zones and define each zone</w:t>
      </w:r>
    </w:p>
    <w:p w14:paraId="5AE7268E" w14:textId="2918254F" w:rsidR="00DA6285" w:rsidRDefault="00DA6285" w:rsidP="00D86300">
      <w:pPr>
        <w:pStyle w:val="ListParagraph"/>
        <w:numPr>
          <w:ilvl w:val="1"/>
          <w:numId w:val="11"/>
        </w:numPr>
      </w:pPr>
      <w:r>
        <w:t>Basic task circulator completes: setting up an operating room</w:t>
      </w:r>
    </w:p>
    <w:p w14:paraId="6A891C86" w14:textId="5FB11422" w:rsidR="00DA6285" w:rsidRDefault="005B4F2B" w:rsidP="00D86300">
      <w:pPr>
        <w:pStyle w:val="ListParagraph"/>
        <w:numPr>
          <w:ilvl w:val="1"/>
          <w:numId w:val="11"/>
        </w:numPr>
      </w:pPr>
      <w:r>
        <w:t>Circulating Zone Technique – systematic and standardized process of setting up OR. 6 distinct circulating zones. New nurse focuses on only ONE circulating zone as a time. Should help make the OR less intimidating.</w:t>
      </w:r>
    </w:p>
    <w:p w14:paraId="4381A559" w14:textId="4CD8A551" w:rsidR="005B4F2B" w:rsidRDefault="005B4F2B" w:rsidP="00D86300">
      <w:pPr>
        <w:pStyle w:val="ListParagraph"/>
        <w:numPr>
          <w:ilvl w:val="1"/>
          <w:numId w:val="11"/>
        </w:numPr>
      </w:pPr>
      <w:r>
        <w:t>Zones: 1 – patient &amp; bed; 2 – working zone/equipment; 3- prep stand/anything you need to take care of the patient; 4 - mirrors zone 2; zone 5 – viewing zone i.e. video equipment; zone 6 – documenting zone/computer</w:t>
      </w:r>
    </w:p>
    <w:p w14:paraId="2E4AE02E" w14:textId="0F29F36B" w:rsidR="005B4F2B" w:rsidRDefault="005B4F2B" w:rsidP="00D86300">
      <w:pPr>
        <w:pStyle w:val="ListParagraph"/>
        <w:numPr>
          <w:ilvl w:val="1"/>
          <w:numId w:val="11"/>
        </w:numPr>
      </w:pPr>
      <w:r>
        <w:t xml:space="preserve">Zone 1: READ PREF CARD! bed positioned and secured/locked. Overhead lights are working. </w:t>
      </w:r>
      <w:r w:rsidR="000859AC">
        <w:t>Safety</w:t>
      </w:r>
      <w:r>
        <w:t xml:space="preserve"> strap. Positioning devices. Arm boards. Head piece equipment. Suction on rail of bed. SCD machine. Adequate space for anesthesia. </w:t>
      </w:r>
    </w:p>
    <w:p w14:paraId="576C0944" w14:textId="583ECC13" w:rsidR="000859AC" w:rsidRDefault="000859AC" w:rsidP="00D86300">
      <w:pPr>
        <w:pStyle w:val="ListParagraph"/>
        <w:numPr>
          <w:ilvl w:val="1"/>
          <w:numId w:val="11"/>
        </w:numPr>
      </w:pPr>
      <w:r>
        <w:t xml:space="preserve">Zone 2:  Bovie, bear hugger, headlight boxes, suctioning, suction tubing, any other secondary machines or equipment. </w:t>
      </w:r>
    </w:p>
    <w:p w14:paraId="55DFEFE1" w14:textId="086DF39A" w:rsidR="000859AC" w:rsidRDefault="000859AC" w:rsidP="00D86300">
      <w:pPr>
        <w:pStyle w:val="ListParagraph"/>
        <w:numPr>
          <w:ilvl w:val="1"/>
          <w:numId w:val="11"/>
        </w:numPr>
      </w:pPr>
      <w:r>
        <w:t xml:space="preserve">Zone 3: Circulating zone – PREP STAND… anything need to take care of patient; prep kit, razor, tape, foley, bovie pad, extra foam padding, warming blanket, folded sheets; service specific </w:t>
      </w:r>
    </w:p>
    <w:p w14:paraId="7D270A5F" w14:textId="5257F2EA" w:rsidR="000859AC" w:rsidRDefault="000859AC" w:rsidP="00D86300">
      <w:pPr>
        <w:pStyle w:val="ListParagraph"/>
        <w:numPr>
          <w:ilvl w:val="1"/>
          <w:numId w:val="11"/>
        </w:numPr>
      </w:pPr>
      <w:r>
        <w:t>Zone 4: same as zone 2 – any other e</w:t>
      </w:r>
      <w:r w:rsidR="00A62668">
        <w:t>quipment needed on the other sid</w:t>
      </w:r>
      <w:r>
        <w:t xml:space="preserve">e </w:t>
      </w:r>
    </w:p>
    <w:p w14:paraId="5DC5DDE3" w14:textId="43FF0DD6" w:rsidR="000859AC" w:rsidRDefault="00A62668" w:rsidP="00D86300">
      <w:pPr>
        <w:pStyle w:val="ListParagraph"/>
        <w:numPr>
          <w:ilvl w:val="1"/>
          <w:numId w:val="11"/>
        </w:numPr>
      </w:pPr>
      <w:r>
        <w:t>Zone 5: visual aids – bronchoscope towers, cysto towers, laparoscopic towers.</w:t>
      </w:r>
    </w:p>
    <w:p w14:paraId="3BBBD934" w14:textId="29F89F5C" w:rsidR="00A62668" w:rsidRDefault="00A62668" w:rsidP="00D86300">
      <w:pPr>
        <w:pStyle w:val="ListParagraph"/>
        <w:numPr>
          <w:ilvl w:val="1"/>
          <w:numId w:val="11"/>
        </w:numPr>
      </w:pPr>
      <w:r>
        <w:t>Zone 6: Documentation zone / option zone… charting/ EMR</w:t>
      </w:r>
    </w:p>
    <w:tbl>
      <w:tblPr>
        <w:tblStyle w:val="Meetingminutes"/>
        <w:tblW w:w="5000" w:type="pct"/>
        <w:tblLayout w:type="fixed"/>
        <w:tblLook w:val="04A0" w:firstRow="1" w:lastRow="0" w:firstColumn="1" w:lastColumn="0" w:noHBand="0" w:noVBand="1"/>
        <w:tblDescription w:val="Action items information table for agenda 2"/>
      </w:tblPr>
      <w:tblGrid>
        <w:gridCol w:w="6300"/>
        <w:gridCol w:w="2250"/>
        <w:gridCol w:w="2250"/>
      </w:tblGrid>
      <w:tr w:rsidR="00A979E1" w:rsidRPr="00E52810" w14:paraId="393F9E74" w14:textId="77777777" w:rsidTr="00557792">
        <w:trPr>
          <w:cnfStyle w:val="100000000000" w:firstRow="1" w:lastRow="0" w:firstColumn="0" w:lastColumn="0" w:oddVBand="0" w:evenVBand="0" w:oddHBand="0" w:evenHBand="0" w:firstRowFirstColumn="0" w:firstRowLastColumn="0" w:lastRowFirstColumn="0" w:lastRowLastColumn="0"/>
        </w:trPr>
        <w:tc>
          <w:tcPr>
            <w:tcW w:w="6300" w:type="dxa"/>
          </w:tcPr>
          <w:p w14:paraId="2333919E" w14:textId="042C2F2A" w:rsidR="00A979E1" w:rsidRPr="004832DD" w:rsidRDefault="00F217DD" w:rsidP="00F217DD">
            <w:pPr>
              <w:rPr>
                <w:sz w:val="28"/>
                <w:szCs w:val="28"/>
              </w:rPr>
            </w:pPr>
            <w:r w:rsidRPr="004832DD">
              <w:rPr>
                <w:sz w:val="28"/>
                <w:szCs w:val="28"/>
              </w:rPr>
              <w:t>Business Meeting</w:t>
            </w:r>
          </w:p>
        </w:tc>
        <w:tc>
          <w:tcPr>
            <w:tcW w:w="2250" w:type="dxa"/>
          </w:tcPr>
          <w:p w14:paraId="0C662B8D" w14:textId="62E9995B" w:rsidR="00A979E1" w:rsidRPr="00E52810" w:rsidRDefault="00A979E1" w:rsidP="004832DD"/>
        </w:tc>
        <w:tc>
          <w:tcPr>
            <w:tcW w:w="2250" w:type="dxa"/>
          </w:tcPr>
          <w:p w14:paraId="46A168D5" w14:textId="536E454C" w:rsidR="00A979E1" w:rsidRPr="00E52810" w:rsidRDefault="00A979E1" w:rsidP="009F4854"/>
        </w:tc>
      </w:tr>
      <w:tr w:rsidR="009F4854" w:rsidRPr="00E52810" w14:paraId="6689A049" w14:textId="77777777" w:rsidTr="00CF7922">
        <w:trPr>
          <w:trHeight w:val="914"/>
        </w:trPr>
        <w:tc>
          <w:tcPr>
            <w:tcW w:w="10800" w:type="dxa"/>
            <w:gridSpan w:val="3"/>
          </w:tcPr>
          <w:p w14:paraId="1676CC55" w14:textId="7361C324" w:rsidR="00EE2FFC" w:rsidRPr="00E52810" w:rsidRDefault="004832DD" w:rsidP="004832DD">
            <w:pPr>
              <w:pStyle w:val="Heading2"/>
              <w:tabs>
                <w:tab w:val="left" w:pos="6520"/>
                <w:tab w:val="left" w:pos="7200"/>
                <w:tab w:val="left" w:pos="8640"/>
              </w:tabs>
              <w:ind w:left="0"/>
              <w:outlineLvl w:val="1"/>
            </w:pPr>
            <w:r>
              <w:t>Legislative Committee Update</w:t>
            </w:r>
            <w:r w:rsidR="00EE2FFC">
              <w:tab/>
            </w:r>
            <w:r>
              <w:t>Joanne Oliver</w:t>
            </w:r>
            <w:r w:rsidR="00EE2FFC">
              <w:tab/>
            </w:r>
            <w:r w:rsidR="00E16E4B">
              <w:t>16:52-</w:t>
            </w:r>
            <w:r w:rsidR="00061A63">
              <w:t>16:58</w:t>
            </w:r>
          </w:p>
        </w:tc>
      </w:tr>
      <w:tr w:rsidR="00EE2FFC" w:rsidRPr="00E52810" w14:paraId="6061BFFF" w14:textId="77777777" w:rsidTr="00CF7922">
        <w:trPr>
          <w:trHeight w:val="914"/>
        </w:trPr>
        <w:tc>
          <w:tcPr>
            <w:tcW w:w="10800" w:type="dxa"/>
            <w:gridSpan w:val="3"/>
          </w:tcPr>
          <w:p w14:paraId="0884DA6C" w14:textId="6E3232F6" w:rsidR="00B43613" w:rsidRDefault="00B43613" w:rsidP="00052C61">
            <w:r>
              <w:t>Key trends that will affect healthcare in 2018</w:t>
            </w:r>
          </w:p>
          <w:p w14:paraId="748D2E33" w14:textId="55FDE69C" w:rsidR="00B43613" w:rsidRDefault="00B43613" w:rsidP="00B43613">
            <w:pPr>
              <w:pStyle w:val="ListParagraph"/>
              <w:numPr>
                <w:ilvl w:val="0"/>
                <w:numId w:val="18"/>
              </w:numPr>
            </w:pPr>
            <w:r>
              <w:t>1. Nursing Leadership</w:t>
            </w:r>
          </w:p>
          <w:p w14:paraId="12EEFCC0" w14:textId="56D77DC6" w:rsidR="00B43613" w:rsidRDefault="00B43613" w:rsidP="00B43613">
            <w:pPr>
              <w:pStyle w:val="ListParagraph"/>
              <w:ind w:left="792"/>
            </w:pPr>
            <w:r>
              <w:t>More nurses across the country serving on healthcare boards and in legislatures.</w:t>
            </w:r>
          </w:p>
          <w:p w14:paraId="756315A2" w14:textId="77777777" w:rsidR="00B43613" w:rsidRDefault="00B43613" w:rsidP="00B43613">
            <w:pPr>
              <w:pStyle w:val="ListParagraph"/>
              <w:numPr>
                <w:ilvl w:val="0"/>
                <w:numId w:val="18"/>
              </w:numPr>
            </w:pPr>
            <w:r>
              <w:t xml:space="preserve">  2.  Mentoring Emerging Leaders</w:t>
            </w:r>
          </w:p>
          <w:p w14:paraId="79F20F8A" w14:textId="0920AD0A" w:rsidR="00B43613" w:rsidRDefault="00B43613" w:rsidP="00B43613">
            <w:pPr>
              <w:pStyle w:val="ListParagraph"/>
              <w:ind w:left="792"/>
            </w:pPr>
            <w:r>
              <w:t>Mentoring programs being set up to address impending retirement of many baby boomers.</w:t>
            </w:r>
          </w:p>
          <w:p w14:paraId="564B2215" w14:textId="77777777" w:rsidR="00B43613" w:rsidRDefault="00B43613" w:rsidP="00B43613">
            <w:pPr>
              <w:pStyle w:val="ListParagraph"/>
              <w:numPr>
                <w:ilvl w:val="0"/>
                <w:numId w:val="18"/>
              </w:numPr>
            </w:pPr>
            <w:r>
              <w:lastRenderedPageBreak/>
              <w:t>3.  Nurses Partnering with Leaders from Other Fields</w:t>
            </w:r>
          </w:p>
          <w:p w14:paraId="6A5B3A2C" w14:textId="0CFF0F14" w:rsidR="00B43613" w:rsidRDefault="00B43613" w:rsidP="00B43613">
            <w:pPr>
              <w:pStyle w:val="ListParagraph"/>
              <w:ind w:left="792"/>
            </w:pPr>
            <w:r>
              <w:t>Areas such as wellness centers, education, transportation, dietary options, &amp; exercise are examples.</w:t>
            </w:r>
          </w:p>
          <w:p w14:paraId="48D39E33" w14:textId="77777777" w:rsidR="00B43613" w:rsidRDefault="00B43613" w:rsidP="00B43613">
            <w:pPr>
              <w:pStyle w:val="ListParagraph"/>
              <w:numPr>
                <w:ilvl w:val="0"/>
                <w:numId w:val="18"/>
              </w:numPr>
            </w:pPr>
            <w:r>
              <w:t>4.  Novel Clinical Roles</w:t>
            </w:r>
          </w:p>
          <w:p w14:paraId="46786E0E" w14:textId="15398CC0" w:rsidR="00B43613" w:rsidRDefault="00B43613" w:rsidP="00B43613">
            <w:pPr>
              <w:pStyle w:val="ListParagraph"/>
              <w:ind w:left="792"/>
            </w:pPr>
            <w:r>
              <w:t>Risk reduction role opportunities such as preventative care in both clinical, retail, &amp; home-based settings.</w:t>
            </w:r>
          </w:p>
          <w:p w14:paraId="1522EE2C" w14:textId="77777777" w:rsidR="00B43613" w:rsidRDefault="00B43613" w:rsidP="00B43613">
            <w:pPr>
              <w:pStyle w:val="ListParagraph"/>
              <w:numPr>
                <w:ilvl w:val="0"/>
                <w:numId w:val="18"/>
              </w:numPr>
            </w:pPr>
            <w:r>
              <w:t>5.  Nursing Innovation</w:t>
            </w:r>
          </w:p>
          <w:p w14:paraId="45485C4D" w14:textId="7EB0ACF3" w:rsidR="00B43613" w:rsidRDefault="00B43613" w:rsidP="00B43613">
            <w:pPr>
              <w:pStyle w:val="ListParagraph"/>
              <w:ind w:left="792"/>
            </w:pPr>
            <w:r>
              <w:t xml:space="preserve">Push for cost effective, high quality, accessible services such as complex care centers, senior wise aid, dealing with children’s temperament problems, &amp; homeless family health services. </w:t>
            </w:r>
          </w:p>
          <w:p w14:paraId="0409DE80" w14:textId="77777777" w:rsidR="00B43613" w:rsidRDefault="00B43613" w:rsidP="00B43613">
            <w:pPr>
              <w:pStyle w:val="ListParagraph"/>
              <w:numPr>
                <w:ilvl w:val="0"/>
                <w:numId w:val="18"/>
              </w:numPr>
            </w:pPr>
            <w:r>
              <w:t>6.  Mobility for Nurses</w:t>
            </w:r>
          </w:p>
          <w:p w14:paraId="4A0E59C2" w14:textId="2D27C70C" w:rsidR="00B43613" w:rsidRDefault="00B43613" w:rsidP="00B43613">
            <w:pPr>
              <w:pStyle w:val="ListParagraph"/>
              <w:ind w:left="792"/>
            </w:pPr>
            <w:r>
              <w:t>Accessibility due to expanded compact license laws, telemedicine, &amp; telehealth.</w:t>
            </w:r>
          </w:p>
          <w:p w14:paraId="23963268" w14:textId="77777777" w:rsidR="00B43613" w:rsidRDefault="00B43613" w:rsidP="00B43613">
            <w:pPr>
              <w:pStyle w:val="ListParagraph"/>
              <w:numPr>
                <w:ilvl w:val="0"/>
                <w:numId w:val="18"/>
              </w:numPr>
            </w:pPr>
            <w:r>
              <w:t>7.  Scope of Practice Debate</w:t>
            </w:r>
          </w:p>
          <w:p w14:paraId="4CB9523B" w14:textId="72CE8745" w:rsidR="00B43613" w:rsidRDefault="00B43613" w:rsidP="00B43613">
            <w:pPr>
              <w:pStyle w:val="ListParagraph"/>
              <w:ind w:left="792"/>
            </w:pPr>
            <w:r>
              <w:t>“Efforts by legislative, regulatory, organizational, and professional organizations would better serve the public by reducing barriers and increasing access, rather than unnecessarily limiting the scope of practice of these well-qualified and highly respected healthcare providers."</w:t>
            </w:r>
          </w:p>
          <w:p w14:paraId="7C9471D4" w14:textId="77777777" w:rsidR="00B43613" w:rsidRDefault="00B43613" w:rsidP="00B43613">
            <w:pPr>
              <w:pStyle w:val="ListParagraph"/>
              <w:numPr>
                <w:ilvl w:val="0"/>
                <w:numId w:val="18"/>
              </w:numPr>
            </w:pPr>
            <w:r>
              <w:t>8.  Nursing Retirements Fuel Nursing Shortage</w:t>
            </w:r>
          </w:p>
          <w:p w14:paraId="65DFCE65" w14:textId="77777777" w:rsidR="00B43613" w:rsidRDefault="00B43613" w:rsidP="00B43613">
            <w:pPr>
              <w:pStyle w:val="ListParagraph"/>
              <w:ind w:left="792"/>
            </w:pPr>
            <w:r>
              <w:t>73% of all baby boomers to retire in next 3 years.  Jobs for RN’s are surpassing jobs for all other occupations.  Opportunities are abundant.</w:t>
            </w:r>
          </w:p>
          <w:p w14:paraId="26EFBB77" w14:textId="65922C05" w:rsidR="00EE2FFC" w:rsidRDefault="00EE2FFC" w:rsidP="00DE1DB1">
            <w:pPr>
              <w:pStyle w:val="ListParagraph"/>
              <w:ind w:left="792"/>
            </w:pPr>
          </w:p>
          <w:p w14:paraId="5EB27F39" w14:textId="77777777" w:rsidR="00CB178E" w:rsidRDefault="00CB178E" w:rsidP="00DE1DB1">
            <w:pPr>
              <w:pStyle w:val="ListParagraph"/>
              <w:ind w:left="792"/>
            </w:pPr>
          </w:p>
          <w:p w14:paraId="00C7A825" w14:textId="77777777" w:rsidR="00CB178E" w:rsidRDefault="00CB178E" w:rsidP="00DE1DB1">
            <w:pPr>
              <w:pStyle w:val="ListParagraph"/>
              <w:ind w:left="792"/>
            </w:pPr>
          </w:p>
          <w:p w14:paraId="1847F617" w14:textId="6EA1764B" w:rsidR="00EE2FFC" w:rsidRDefault="004832DD" w:rsidP="00EE2FFC">
            <w:pPr>
              <w:pStyle w:val="Heading2"/>
              <w:tabs>
                <w:tab w:val="left" w:pos="6660"/>
                <w:tab w:val="left" w:pos="7200"/>
                <w:tab w:val="left" w:pos="8620"/>
              </w:tabs>
              <w:outlineLvl w:val="1"/>
            </w:pPr>
            <w:r>
              <w:t>Nominating Committee Update</w:t>
            </w:r>
            <w:r w:rsidR="00EE2FFC">
              <w:tab/>
            </w:r>
            <w:r>
              <w:t xml:space="preserve">Daphny Peneza </w:t>
            </w:r>
            <w:r w:rsidR="00EE2FFC">
              <w:tab/>
            </w:r>
            <w:r w:rsidR="00F8587C">
              <w:t>16</w:t>
            </w:r>
            <w:r w:rsidR="00061A63">
              <w:t>:58-</w:t>
            </w:r>
            <w:r w:rsidR="00F8587C">
              <w:t>17</w:t>
            </w:r>
            <w:r w:rsidR="00061A63">
              <w:t>:00</w:t>
            </w:r>
          </w:p>
          <w:p w14:paraId="055F6716" w14:textId="03F8B148" w:rsidR="00EE2FFC" w:rsidRDefault="00061A63" w:rsidP="00EE2FFC">
            <w:pPr>
              <w:pStyle w:val="ListParagraph"/>
              <w:numPr>
                <w:ilvl w:val="0"/>
                <w:numId w:val="19"/>
              </w:numPr>
            </w:pPr>
            <w:r>
              <w:t>Extending call for nominees until the end of February!</w:t>
            </w:r>
          </w:p>
          <w:p w14:paraId="1EF6694B" w14:textId="7913B2A3" w:rsidR="00061A63" w:rsidRDefault="00061A63" w:rsidP="00EE2FFC">
            <w:pPr>
              <w:pStyle w:val="ListParagraph"/>
              <w:numPr>
                <w:ilvl w:val="0"/>
                <w:numId w:val="19"/>
              </w:numPr>
            </w:pPr>
            <w:r>
              <w:t xml:space="preserve">Spots available (years): President Elect (1), VP (1), Board of Director (1), Nominating Committee (2) </w:t>
            </w:r>
          </w:p>
          <w:p w14:paraId="76B5B919" w14:textId="373BE37F" w:rsidR="00061A63" w:rsidRDefault="00061A63" w:rsidP="00EE2FFC">
            <w:pPr>
              <w:pStyle w:val="ListParagraph"/>
              <w:numPr>
                <w:ilvl w:val="0"/>
                <w:numId w:val="19"/>
              </w:numPr>
            </w:pPr>
            <w:r>
              <w:t xml:space="preserve">Please message us if you would like to Nominate yourself or someone else – please email </w:t>
            </w:r>
            <w:hyperlink r:id="rId9" w:history="1">
              <w:r w:rsidRPr="00285C46">
                <w:rPr>
                  <w:rStyle w:val="Hyperlink"/>
                </w:rPr>
                <w:t>AORNofGreaterHouston@gmail.com</w:t>
              </w:r>
            </w:hyperlink>
            <w:r>
              <w:t xml:space="preserve"> </w:t>
            </w:r>
          </w:p>
          <w:p w14:paraId="3BCA711A" w14:textId="2F37570F" w:rsidR="004832DD" w:rsidRDefault="00061A63" w:rsidP="00CB178E">
            <w:pPr>
              <w:pStyle w:val="ListParagraph"/>
              <w:numPr>
                <w:ilvl w:val="0"/>
                <w:numId w:val="19"/>
              </w:numPr>
            </w:pPr>
            <w:r>
              <w:t>National election party at our March Meeting!!</w:t>
            </w:r>
          </w:p>
        </w:tc>
      </w:tr>
      <w:tr w:rsidR="004832DD" w:rsidRPr="00E52810" w14:paraId="1350C498" w14:textId="77777777" w:rsidTr="00CF7922">
        <w:trPr>
          <w:trHeight w:val="914"/>
        </w:trPr>
        <w:tc>
          <w:tcPr>
            <w:tcW w:w="10800" w:type="dxa"/>
            <w:gridSpan w:val="3"/>
          </w:tcPr>
          <w:p w14:paraId="355B86D7" w14:textId="231DC866" w:rsidR="00520A6A" w:rsidRDefault="00520A6A" w:rsidP="00CB178E">
            <w:pPr>
              <w:ind w:left="0"/>
            </w:pPr>
          </w:p>
        </w:tc>
      </w:tr>
    </w:tbl>
    <w:p w14:paraId="08E6FE1C" w14:textId="59A23733" w:rsidR="00A979E1" w:rsidRDefault="00520A6A" w:rsidP="009F4854">
      <w:pPr>
        <w:pStyle w:val="Heading2"/>
        <w:tabs>
          <w:tab w:val="left" w:pos="6560"/>
        </w:tabs>
      </w:pPr>
      <w:r>
        <w:t>Membership Committee Update</w:t>
      </w:r>
      <w:r w:rsidR="009F4854">
        <w:tab/>
      </w:r>
      <w:r>
        <w:t xml:space="preserve">Tammy Campbell  </w:t>
      </w:r>
      <w:r w:rsidR="009F4854">
        <w:tab/>
      </w:r>
      <w:r w:rsidR="00F8587C">
        <w:t>17</w:t>
      </w:r>
      <w:r w:rsidR="0036046F">
        <w:t>:00</w:t>
      </w:r>
      <w:r w:rsidR="00F8587C">
        <w:t>-17</w:t>
      </w:r>
      <w:r w:rsidR="0083429B">
        <w:t>:06</w:t>
      </w:r>
    </w:p>
    <w:p w14:paraId="20AF2A00" w14:textId="57060177" w:rsidR="00A979E1" w:rsidRDefault="008F1902" w:rsidP="00F217DD">
      <w:pPr>
        <w:pStyle w:val="ListParagraph"/>
        <w:numPr>
          <w:ilvl w:val="0"/>
          <w:numId w:val="12"/>
        </w:numPr>
      </w:pPr>
      <w:r>
        <w:t>38</w:t>
      </w:r>
      <w:r w:rsidR="00520A6A">
        <w:t xml:space="preserve"> </w:t>
      </w:r>
      <w:r w:rsidR="004B6661">
        <w:t>members</w:t>
      </w:r>
      <w:r w:rsidR="00520A6A">
        <w:t xml:space="preserve"> (including 2 on teleconference)</w:t>
      </w:r>
    </w:p>
    <w:p w14:paraId="05575753" w14:textId="616305B2" w:rsidR="00520A6A" w:rsidRDefault="008F1902" w:rsidP="00F217DD">
      <w:pPr>
        <w:pStyle w:val="ListParagraph"/>
        <w:numPr>
          <w:ilvl w:val="0"/>
          <w:numId w:val="12"/>
        </w:numPr>
      </w:pPr>
      <w:r>
        <w:t>9</w:t>
      </w:r>
      <w:r w:rsidR="00520A6A">
        <w:t xml:space="preserve"> visitors</w:t>
      </w:r>
    </w:p>
    <w:p w14:paraId="45C826D5" w14:textId="086FE466" w:rsidR="00520A6A" w:rsidRDefault="008F1902" w:rsidP="00F217DD">
      <w:pPr>
        <w:pStyle w:val="ListParagraph"/>
        <w:numPr>
          <w:ilvl w:val="0"/>
          <w:numId w:val="12"/>
        </w:numPr>
      </w:pPr>
      <w:r>
        <w:t>59</w:t>
      </w:r>
      <w:r w:rsidR="00520A6A">
        <w:t xml:space="preserve"> students</w:t>
      </w:r>
    </w:p>
    <w:p w14:paraId="0574CEEC" w14:textId="24F7A8B5" w:rsidR="00520A6A" w:rsidRDefault="008F1902" w:rsidP="00F217DD">
      <w:pPr>
        <w:pStyle w:val="ListParagraph"/>
        <w:numPr>
          <w:ilvl w:val="0"/>
          <w:numId w:val="12"/>
        </w:numPr>
      </w:pPr>
      <w:r>
        <w:t>Total 105</w:t>
      </w:r>
      <w:r w:rsidR="004B6661">
        <w:t xml:space="preserve"> tonight!!</w:t>
      </w:r>
    </w:p>
    <w:p w14:paraId="41467736" w14:textId="2BB12A4A" w:rsidR="00D829E9" w:rsidRDefault="008F1902" w:rsidP="000E39F3">
      <w:pPr>
        <w:pStyle w:val="ListParagraph"/>
        <w:numPr>
          <w:ilvl w:val="0"/>
          <w:numId w:val="12"/>
        </w:numPr>
      </w:pPr>
      <w:r>
        <w:t>Total #4407 members - 639</w:t>
      </w:r>
    </w:p>
    <w:p w14:paraId="50B7682E" w14:textId="0542FDBB" w:rsidR="00D829E9" w:rsidRDefault="00D829E9" w:rsidP="00D829E9">
      <w:pPr>
        <w:pStyle w:val="Heading2"/>
      </w:pPr>
      <w:r>
        <w:t>Community S</w:t>
      </w:r>
      <w:r w:rsidR="004B6661">
        <w:t>ervice &amp; Outreach</w:t>
      </w:r>
      <w:r w:rsidR="004B6661">
        <w:tab/>
      </w:r>
      <w:r w:rsidR="004B6661">
        <w:tab/>
      </w:r>
      <w:r w:rsidR="004B6661">
        <w:tab/>
      </w:r>
      <w:r w:rsidR="004B6661">
        <w:tab/>
      </w:r>
      <w:r w:rsidR="004B6661">
        <w:tab/>
      </w:r>
      <w:r w:rsidR="004B6661">
        <w:tab/>
        <w:t>Darlene</w:t>
      </w:r>
      <w:r w:rsidR="004B6661">
        <w:tab/>
      </w:r>
      <w:r w:rsidR="000E39F3">
        <w:t>17:07</w:t>
      </w:r>
      <w:r w:rsidR="004C67B6">
        <w:t>-17</w:t>
      </w:r>
      <w:r w:rsidR="001D3448">
        <w:t>:15</w:t>
      </w:r>
    </w:p>
    <w:p w14:paraId="3E0B8F40" w14:textId="37EE2802" w:rsidR="00D829E9" w:rsidRDefault="00CB178E" w:rsidP="00A53D57">
      <w:pPr>
        <w:pStyle w:val="ListParagraph"/>
        <w:numPr>
          <w:ilvl w:val="0"/>
          <w:numId w:val="15"/>
        </w:numPr>
      </w:pPr>
      <w:r>
        <w:t xml:space="preserve"> </w:t>
      </w:r>
      <w:r w:rsidR="00A53D57">
        <w:t>Volunteer for EXPO in New Orleans!</w:t>
      </w:r>
    </w:p>
    <w:p w14:paraId="11533F6D" w14:textId="4094EF3D" w:rsidR="00D829E9" w:rsidRDefault="00CB178E" w:rsidP="00D829E9">
      <w:pPr>
        <w:pStyle w:val="ListParagraph"/>
        <w:numPr>
          <w:ilvl w:val="0"/>
          <w:numId w:val="15"/>
        </w:numPr>
      </w:pPr>
      <w:r>
        <w:lastRenderedPageBreak/>
        <w:t>Love Yourself Initiative – Donate toiletries for the Women’</w:t>
      </w:r>
      <w:r w:rsidR="00A53D57">
        <w:t>s Shelter of Houston.</w:t>
      </w:r>
    </w:p>
    <w:p w14:paraId="491F8622" w14:textId="681B07DF" w:rsidR="004F0EBE" w:rsidRDefault="004F0EBE" w:rsidP="00D829E9">
      <w:pPr>
        <w:pStyle w:val="ListParagraph"/>
        <w:numPr>
          <w:ilvl w:val="0"/>
          <w:numId w:val="15"/>
        </w:numPr>
      </w:pPr>
      <w:r>
        <w:t xml:space="preserve">Darlene has been to many Career Days! </w:t>
      </w:r>
      <w:r w:rsidR="00CA135B">
        <w:t xml:space="preserve">And visited Debakey Highschool </w:t>
      </w:r>
    </w:p>
    <w:p w14:paraId="5BB40B32" w14:textId="39926AB3" w:rsidR="00070A46" w:rsidRDefault="00CA135B" w:rsidP="001D3448">
      <w:pPr>
        <w:pStyle w:val="ListParagraph"/>
        <w:numPr>
          <w:ilvl w:val="0"/>
          <w:numId w:val="15"/>
        </w:numPr>
      </w:pPr>
      <w:r>
        <w:t xml:space="preserve">Trying to work on a Christmas in July </w:t>
      </w:r>
      <w:r w:rsidR="00017153">
        <w:t>for</w:t>
      </w:r>
      <w:r>
        <w:t xml:space="preserve"> Memorial Hermann </w:t>
      </w:r>
      <w:r w:rsidR="00A53D57">
        <w:t xml:space="preserve"> </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A979E1" w:rsidRPr="00E52810" w14:paraId="49E5EFA2" w14:textId="77777777" w:rsidTr="00557792">
        <w:trPr>
          <w:cnfStyle w:val="100000000000" w:firstRow="1" w:lastRow="0" w:firstColumn="0" w:lastColumn="0" w:oddVBand="0" w:evenVBand="0" w:oddHBand="0" w:evenHBand="0" w:firstRowFirstColumn="0" w:firstRowLastColumn="0" w:lastRowFirstColumn="0" w:lastRowLastColumn="0"/>
        </w:trPr>
        <w:tc>
          <w:tcPr>
            <w:tcW w:w="6300" w:type="dxa"/>
          </w:tcPr>
          <w:p w14:paraId="2764469E" w14:textId="311C2435" w:rsidR="00A979E1" w:rsidRPr="00E52810" w:rsidRDefault="00140B0F" w:rsidP="00140B0F">
            <w:r>
              <w:t>Announcements &amp; Events</w:t>
            </w:r>
          </w:p>
        </w:tc>
        <w:tc>
          <w:tcPr>
            <w:tcW w:w="2250" w:type="dxa"/>
          </w:tcPr>
          <w:p w14:paraId="4CF5E175" w14:textId="4C1E7605" w:rsidR="00A979E1" w:rsidRPr="00E52810" w:rsidRDefault="007071F0" w:rsidP="007071F0">
            <w:r>
              <w:t xml:space="preserve"> </w:t>
            </w:r>
          </w:p>
        </w:tc>
        <w:tc>
          <w:tcPr>
            <w:tcW w:w="2250" w:type="dxa"/>
          </w:tcPr>
          <w:p w14:paraId="0FD718FA" w14:textId="41E036A8" w:rsidR="00A979E1" w:rsidRPr="00E52810" w:rsidRDefault="007071F0" w:rsidP="00140B0F">
            <w:r>
              <w:t xml:space="preserve"> </w:t>
            </w:r>
          </w:p>
        </w:tc>
      </w:tr>
      <w:tr w:rsidR="00140B0F" w:rsidRPr="00E52810" w14:paraId="1E64626E" w14:textId="77777777" w:rsidTr="00CF7922">
        <w:trPr>
          <w:trHeight w:val="914"/>
        </w:trPr>
        <w:tc>
          <w:tcPr>
            <w:tcW w:w="10800" w:type="dxa"/>
            <w:gridSpan w:val="3"/>
          </w:tcPr>
          <w:p w14:paraId="31F0ECD6" w14:textId="21F07048" w:rsidR="0036046F" w:rsidRDefault="00DD0810" w:rsidP="00242985">
            <w:pPr>
              <w:pStyle w:val="ListParagraph"/>
              <w:numPr>
                <w:ilvl w:val="0"/>
                <w:numId w:val="16"/>
              </w:numPr>
            </w:pPr>
            <w:r>
              <w:t xml:space="preserve">We offer 3 scholarships </w:t>
            </w:r>
            <w:r w:rsidR="007F4BF8">
              <w:t xml:space="preserve">to nursing student </w:t>
            </w:r>
            <w:r>
              <w:t>–</w:t>
            </w:r>
            <w:r w:rsidR="007F4BF8">
              <w:t xml:space="preserve"> application is due by the </w:t>
            </w:r>
            <w:r w:rsidR="00242849">
              <w:t>March</w:t>
            </w:r>
            <w:r w:rsidR="00A53D57">
              <w:t xml:space="preserve"> 13th</w:t>
            </w:r>
            <w:r w:rsidR="007F4BF8">
              <w:t xml:space="preserve"> meeting.</w:t>
            </w:r>
            <w:r w:rsidR="00017153">
              <w:t xml:space="preserve"> - </w:t>
            </w:r>
            <w:r w:rsidR="007F4BF8">
              <w:t xml:space="preserve">Information on website! </w:t>
            </w:r>
            <w:hyperlink r:id="rId10" w:history="1">
              <w:r w:rsidR="005F0A42" w:rsidRPr="00285C46">
                <w:rPr>
                  <w:rStyle w:val="Hyperlink"/>
                </w:rPr>
                <w:t>https://aornhouston.nursingnetwork.com/page/59821-scholarship-information</w:t>
              </w:r>
            </w:hyperlink>
            <w:r w:rsidR="005F0A42">
              <w:t xml:space="preserve"> </w:t>
            </w:r>
          </w:p>
          <w:p w14:paraId="4DD88F82" w14:textId="77777777" w:rsidR="004E45CF" w:rsidRDefault="004E45CF" w:rsidP="007F4BF8">
            <w:pPr>
              <w:pStyle w:val="ListParagraph"/>
              <w:numPr>
                <w:ilvl w:val="0"/>
                <w:numId w:val="16"/>
              </w:numPr>
            </w:pPr>
            <w:r>
              <w:t>National Awards Committee – our chapter got TWO awards! Excellence in Clinical Practice – Darlene Murdock! Daphney Peneza – Promising Young Professional</w:t>
            </w:r>
          </w:p>
          <w:p w14:paraId="4029CB2D" w14:textId="4441DBE8" w:rsidR="00242985" w:rsidRPr="00E52810" w:rsidRDefault="004E45CF" w:rsidP="005F0A42">
            <w:pPr>
              <w:pStyle w:val="ListParagraph"/>
              <w:numPr>
                <w:ilvl w:val="0"/>
                <w:numId w:val="16"/>
              </w:numPr>
            </w:pPr>
            <w:r>
              <w:t xml:space="preserve">VOTE FOR DARLENE MURDOCK </w:t>
            </w:r>
            <w:r w:rsidR="00F8252A">
              <w:t>for</w:t>
            </w:r>
            <w:r w:rsidR="00017153">
              <w:t xml:space="preserve"> NATIONAL ELECTION! </w:t>
            </w:r>
          </w:p>
        </w:tc>
      </w:tr>
    </w:tbl>
    <w:p w14:paraId="124276D0" w14:textId="6ADD4970" w:rsidR="00A979E1" w:rsidRDefault="00017153" w:rsidP="00D8743C">
      <w:pPr>
        <w:ind w:left="0"/>
      </w:pPr>
      <w:r w:rsidRPr="00017153">
        <w:t xml:space="preserve"> </w:t>
      </w:r>
    </w:p>
    <w:tbl>
      <w:tblPr>
        <w:tblStyle w:val="Meetingminutes"/>
        <w:tblW w:w="5000" w:type="pct"/>
        <w:tblLayout w:type="fixed"/>
        <w:tblLook w:val="04A0" w:firstRow="1" w:lastRow="0" w:firstColumn="1" w:lastColumn="0" w:noHBand="0" w:noVBand="1"/>
        <w:tblDescription w:val="Action items information table for agenda 4"/>
      </w:tblPr>
      <w:tblGrid>
        <w:gridCol w:w="6300"/>
        <w:gridCol w:w="2250"/>
        <w:gridCol w:w="2250"/>
      </w:tblGrid>
      <w:tr w:rsidR="00A979E1" w:rsidRPr="00E52810" w14:paraId="3A3422F4" w14:textId="77777777" w:rsidTr="00557792">
        <w:trPr>
          <w:cnfStyle w:val="100000000000" w:firstRow="1" w:lastRow="0" w:firstColumn="0" w:lastColumn="0" w:oddVBand="0" w:evenVBand="0" w:oddHBand="0" w:evenHBand="0" w:firstRowFirstColumn="0" w:firstRowLastColumn="0" w:lastRowFirstColumn="0" w:lastRowLastColumn="0"/>
        </w:trPr>
        <w:tc>
          <w:tcPr>
            <w:tcW w:w="6300" w:type="dxa"/>
          </w:tcPr>
          <w:p w14:paraId="1AD4BF4A" w14:textId="0EBFCC65" w:rsidR="00557792" w:rsidRPr="00E52810" w:rsidRDefault="00066000" w:rsidP="00066000">
            <w:pPr>
              <w:ind w:left="72"/>
            </w:pPr>
            <w:r>
              <w:t>Enabling Value – Based Health Care</w:t>
            </w:r>
          </w:p>
        </w:tc>
        <w:tc>
          <w:tcPr>
            <w:tcW w:w="2250" w:type="dxa"/>
          </w:tcPr>
          <w:p w14:paraId="6EBB366C" w14:textId="7AFE6C92" w:rsidR="00A979E1" w:rsidRPr="00E52810" w:rsidRDefault="00066000" w:rsidP="00E52810">
            <w:pPr>
              <w:ind w:left="72"/>
            </w:pPr>
            <w:r>
              <w:t>Laura Leslie Field Director JJMDC Health Policy, Economics &amp; Market Access</w:t>
            </w:r>
          </w:p>
        </w:tc>
        <w:tc>
          <w:tcPr>
            <w:tcW w:w="2250" w:type="dxa"/>
          </w:tcPr>
          <w:p w14:paraId="1F23C473" w14:textId="0F41E704" w:rsidR="00A979E1" w:rsidRPr="00E52810" w:rsidRDefault="00066000" w:rsidP="009F4854">
            <w:pPr>
              <w:ind w:left="72"/>
            </w:pPr>
            <w:r>
              <w:t>17:16</w:t>
            </w:r>
          </w:p>
        </w:tc>
      </w:tr>
    </w:tbl>
    <w:p w14:paraId="661FEC04" w14:textId="77777777" w:rsidR="00D8743C" w:rsidRDefault="00D8743C" w:rsidP="000162BF">
      <w:pPr>
        <w:pStyle w:val="Heading5"/>
        <w:pBdr>
          <w:bottom w:val="single" w:sz="6" w:space="1" w:color="auto"/>
        </w:pBdr>
        <w:ind w:left="0"/>
      </w:pPr>
    </w:p>
    <w:p w14:paraId="5AAE7A88" w14:textId="32C87C22" w:rsidR="009F4854" w:rsidRDefault="009F4854" w:rsidP="009F4854">
      <w:pPr>
        <w:pStyle w:val="Heading5"/>
        <w:pBdr>
          <w:bottom w:val="single" w:sz="6" w:space="1" w:color="auto"/>
        </w:pBdr>
      </w:pPr>
      <w:r>
        <w:t>Next Meeting</w:t>
      </w:r>
    </w:p>
    <w:p w14:paraId="21F88F88" w14:textId="11947834" w:rsidR="009F4854" w:rsidRDefault="00DD0810" w:rsidP="009F4854">
      <w:r>
        <w:t>Houston Methodist</w:t>
      </w:r>
      <w:r w:rsidR="00090F6B">
        <w:t xml:space="preserve"> Dunn Rio Grande Room</w:t>
      </w:r>
      <w:r>
        <w:t xml:space="preserve"> </w:t>
      </w:r>
      <w:r w:rsidR="009F4854">
        <w:t xml:space="preserve"> | 1600-1830 | </w:t>
      </w:r>
      <w:r w:rsidR="00D0424E">
        <w:t>March</w:t>
      </w:r>
      <w:r w:rsidR="00090F6B">
        <w:t xml:space="preserve"> 13, 2018</w:t>
      </w:r>
    </w:p>
    <w:p w14:paraId="239D3588" w14:textId="5E35517E" w:rsidR="005F0A42" w:rsidRDefault="005F0A42" w:rsidP="009F4854">
      <w:r>
        <w:rPr>
          <w:noProof/>
        </w:rPr>
        <w:drawing>
          <wp:anchor distT="0" distB="0" distL="114300" distR="114300" simplePos="0" relativeHeight="251663360" behindDoc="0" locked="0" layoutInCell="1" allowOverlap="1" wp14:anchorId="1006A98F" wp14:editId="11CB0E05">
            <wp:simplePos x="0" y="0"/>
            <wp:positionH relativeFrom="column">
              <wp:posOffset>114300</wp:posOffset>
            </wp:positionH>
            <wp:positionV relativeFrom="paragraph">
              <wp:posOffset>70485</wp:posOffset>
            </wp:positionV>
            <wp:extent cx="3771900" cy="4939665"/>
            <wp:effectExtent l="0" t="0" r="12700" b="0"/>
            <wp:wrapThrough wrapText="bothSides">
              <wp:wrapPolygon edited="0">
                <wp:start x="0" y="0"/>
                <wp:lineTo x="0" y="21436"/>
                <wp:lineTo x="21527" y="21436"/>
                <wp:lineTo x="2152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4939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B75F3" w14:textId="23391BE6" w:rsidR="005F0A42" w:rsidRDefault="005F0A42">
      <w:r w:rsidRPr="00242985">
        <w:drawing>
          <wp:anchor distT="0" distB="0" distL="114300" distR="114300" simplePos="0" relativeHeight="251665408" behindDoc="0" locked="0" layoutInCell="1" allowOverlap="1" wp14:anchorId="502B5D6F" wp14:editId="60F00B1D">
            <wp:simplePos x="0" y="0"/>
            <wp:positionH relativeFrom="column">
              <wp:posOffset>127635</wp:posOffset>
            </wp:positionH>
            <wp:positionV relativeFrom="paragraph">
              <wp:posOffset>262890</wp:posOffset>
            </wp:positionV>
            <wp:extent cx="2857500" cy="3890010"/>
            <wp:effectExtent l="0" t="0" r="12700" b="0"/>
            <wp:wrapThrough wrapText="bothSides">
              <wp:wrapPolygon edited="0">
                <wp:start x="0" y="0"/>
                <wp:lineTo x="0" y="21438"/>
                <wp:lineTo x="21504" y="21438"/>
                <wp:lineTo x="2150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389001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E09DE86" w14:textId="36D5AFC0" w:rsidR="005F0A42" w:rsidRDefault="005F0A42">
      <w:r w:rsidRPr="00017153">
        <w:lastRenderedPageBreak/>
        <w:drawing>
          <wp:anchor distT="0" distB="0" distL="114300" distR="114300" simplePos="0" relativeHeight="251664384" behindDoc="0" locked="0" layoutInCell="1" allowOverlap="1" wp14:anchorId="3F0E4E64" wp14:editId="2B350368">
            <wp:simplePos x="0" y="0"/>
            <wp:positionH relativeFrom="margin">
              <wp:align>center</wp:align>
            </wp:positionH>
            <wp:positionV relativeFrom="margin">
              <wp:align>bottom</wp:align>
            </wp:positionV>
            <wp:extent cx="5181600" cy="3886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E9B015F" wp14:editId="54E35824">
            <wp:simplePos x="0" y="0"/>
            <wp:positionH relativeFrom="margin">
              <wp:align>center</wp:align>
            </wp:positionH>
            <wp:positionV relativeFrom="margin">
              <wp:align>top</wp:align>
            </wp:positionV>
            <wp:extent cx="5143500" cy="3857625"/>
            <wp:effectExtent l="0" t="0" r="1270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38576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95E4C01" w14:textId="75D9E62F" w:rsidR="005F0A42" w:rsidRPr="009F4854" w:rsidRDefault="005F0A42" w:rsidP="009F4854">
      <w:bookmarkStart w:id="0" w:name="_GoBack"/>
      <w:r>
        <w:rPr>
          <w:noProof/>
        </w:rPr>
        <w:lastRenderedPageBreak/>
        <w:drawing>
          <wp:anchor distT="0" distB="0" distL="114300" distR="114300" simplePos="0" relativeHeight="251661312" behindDoc="0" locked="0" layoutInCell="1" allowOverlap="1" wp14:anchorId="5E035D49" wp14:editId="45503DB0">
            <wp:simplePos x="0" y="0"/>
            <wp:positionH relativeFrom="margin">
              <wp:align>center</wp:align>
            </wp:positionH>
            <wp:positionV relativeFrom="margin">
              <wp:align>bottom</wp:align>
            </wp:positionV>
            <wp:extent cx="4599305" cy="45993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9305" cy="45993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242985">
        <w:drawing>
          <wp:anchor distT="0" distB="0" distL="114300" distR="114300" simplePos="0" relativeHeight="251666432" behindDoc="0" locked="0" layoutInCell="1" allowOverlap="1" wp14:anchorId="30B944C8" wp14:editId="436088CB">
            <wp:simplePos x="0" y="0"/>
            <wp:positionH relativeFrom="margin">
              <wp:posOffset>1028700</wp:posOffset>
            </wp:positionH>
            <wp:positionV relativeFrom="margin">
              <wp:posOffset>228600</wp:posOffset>
            </wp:positionV>
            <wp:extent cx="4724400" cy="3543300"/>
            <wp:effectExtent l="0" t="0" r="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anchor>
        </w:drawing>
      </w:r>
    </w:p>
    <w:sectPr w:rsidR="005F0A42" w:rsidRPr="009F4854" w:rsidSect="00CB50F2">
      <w:footerReference w:type="default" r:id="rId17"/>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16670" w14:textId="77777777" w:rsidR="00242985" w:rsidRDefault="00242985">
      <w:pPr>
        <w:spacing w:after="0"/>
      </w:pPr>
      <w:r>
        <w:separator/>
      </w:r>
    </w:p>
  </w:endnote>
  <w:endnote w:type="continuationSeparator" w:id="0">
    <w:p w14:paraId="57991094" w14:textId="77777777" w:rsidR="00242985" w:rsidRDefault="002429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Segoe UI">
    <w:charset w:val="00"/>
    <w:family w:val="swiss"/>
    <w:pitch w:val="variable"/>
    <w:sig w:usb0="E4002EFF" w:usb1="C000E47F" w:usb2="00000009" w:usb3="00000000" w:csb0="000001FF" w:csb1="00000000"/>
  </w:font>
  <w:font w:name="Consolas">
    <w:panose1 w:val="020B0609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CBD47" w14:textId="77777777" w:rsidR="00242985" w:rsidRDefault="00242985" w:rsidP="00CB50F2">
    <w:pPr>
      <w:pStyle w:val="Footer"/>
    </w:pPr>
    <w:r>
      <w:t xml:space="preserve">Page </w:t>
    </w:r>
    <w:r>
      <w:fldChar w:fldCharType="begin"/>
    </w:r>
    <w:r>
      <w:instrText xml:space="preserve"> PAGE   \* MERGEFORMAT </w:instrText>
    </w:r>
    <w:r>
      <w:fldChar w:fldCharType="separate"/>
    </w:r>
    <w:r w:rsidR="005F0A42">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CE6CF" w14:textId="77777777" w:rsidR="00242985" w:rsidRDefault="00242985">
      <w:pPr>
        <w:spacing w:after="0"/>
      </w:pPr>
      <w:r>
        <w:separator/>
      </w:r>
    </w:p>
  </w:footnote>
  <w:footnote w:type="continuationSeparator" w:id="0">
    <w:p w14:paraId="6C77D8A8" w14:textId="77777777" w:rsidR="00242985" w:rsidRDefault="00242985">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4DB5654"/>
    <w:multiLevelType w:val="hybridMultilevel"/>
    <w:tmpl w:val="57F6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7C2B6A"/>
    <w:multiLevelType w:val="hybridMultilevel"/>
    <w:tmpl w:val="9470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ED343E"/>
    <w:multiLevelType w:val="hybridMultilevel"/>
    <w:tmpl w:val="F9EC64F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nsid w:val="26954BC3"/>
    <w:multiLevelType w:val="hybridMultilevel"/>
    <w:tmpl w:val="927A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EA3EF8"/>
    <w:multiLevelType w:val="hybridMultilevel"/>
    <w:tmpl w:val="D598C65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nsid w:val="41187AEC"/>
    <w:multiLevelType w:val="hybridMultilevel"/>
    <w:tmpl w:val="E1FC4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EE559E"/>
    <w:multiLevelType w:val="hybridMultilevel"/>
    <w:tmpl w:val="B07AAFA4"/>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nsid w:val="4AE914E6"/>
    <w:multiLevelType w:val="hybridMultilevel"/>
    <w:tmpl w:val="DB6E8C4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nsid w:val="5558461A"/>
    <w:multiLevelType w:val="hybridMultilevel"/>
    <w:tmpl w:val="1E62125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nsid w:val="5CC666BA"/>
    <w:multiLevelType w:val="hybridMultilevel"/>
    <w:tmpl w:val="6AF25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B70E9E"/>
    <w:multiLevelType w:val="hybridMultilevel"/>
    <w:tmpl w:val="11C2B90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nsid w:val="7E3E761A"/>
    <w:multiLevelType w:val="hybridMultilevel"/>
    <w:tmpl w:val="4DF6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21"/>
  </w:num>
  <w:num w:numId="14">
    <w:abstractNumId w:val="19"/>
  </w:num>
  <w:num w:numId="15">
    <w:abstractNumId w:val="16"/>
  </w:num>
  <w:num w:numId="16">
    <w:abstractNumId w:val="10"/>
  </w:num>
  <w:num w:numId="17">
    <w:abstractNumId w:val="12"/>
  </w:num>
  <w:num w:numId="18">
    <w:abstractNumId w:val="14"/>
  </w:num>
  <w:num w:numId="19">
    <w:abstractNumId w:val="17"/>
  </w:num>
  <w:num w:numId="20">
    <w:abstractNumId w:val="18"/>
  </w:num>
  <w:num w:numId="21">
    <w:abstractNumId w:val="1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EBD"/>
    <w:rsid w:val="000162BF"/>
    <w:rsid w:val="00017153"/>
    <w:rsid w:val="00041550"/>
    <w:rsid w:val="00052C61"/>
    <w:rsid w:val="000555A4"/>
    <w:rsid w:val="00061A63"/>
    <w:rsid w:val="00066000"/>
    <w:rsid w:val="00067C96"/>
    <w:rsid w:val="00070820"/>
    <w:rsid w:val="00070A46"/>
    <w:rsid w:val="000859AC"/>
    <w:rsid w:val="00090F6B"/>
    <w:rsid w:val="000D3437"/>
    <w:rsid w:val="000E39F3"/>
    <w:rsid w:val="001005E5"/>
    <w:rsid w:val="001027FF"/>
    <w:rsid w:val="00107A25"/>
    <w:rsid w:val="001118FD"/>
    <w:rsid w:val="00140B0F"/>
    <w:rsid w:val="00152CC8"/>
    <w:rsid w:val="00155E08"/>
    <w:rsid w:val="00162623"/>
    <w:rsid w:val="0017681F"/>
    <w:rsid w:val="001C4546"/>
    <w:rsid w:val="001D3448"/>
    <w:rsid w:val="00242849"/>
    <w:rsid w:val="00242985"/>
    <w:rsid w:val="0025738B"/>
    <w:rsid w:val="00261520"/>
    <w:rsid w:val="00291BCF"/>
    <w:rsid w:val="002B6C94"/>
    <w:rsid w:val="002E7469"/>
    <w:rsid w:val="002F4ABE"/>
    <w:rsid w:val="0036046F"/>
    <w:rsid w:val="003B1BCE"/>
    <w:rsid w:val="003C1B81"/>
    <w:rsid w:val="003C6B6C"/>
    <w:rsid w:val="0041439B"/>
    <w:rsid w:val="004153E4"/>
    <w:rsid w:val="00417818"/>
    <w:rsid w:val="00422163"/>
    <w:rsid w:val="00444D8F"/>
    <w:rsid w:val="004832DD"/>
    <w:rsid w:val="004B6661"/>
    <w:rsid w:val="004C67B6"/>
    <w:rsid w:val="004E45CF"/>
    <w:rsid w:val="004F0EBE"/>
    <w:rsid w:val="00520A6A"/>
    <w:rsid w:val="0052642B"/>
    <w:rsid w:val="00557792"/>
    <w:rsid w:val="0056407F"/>
    <w:rsid w:val="005B4F2B"/>
    <w:rsid w:val="005E7D19"/>
    <w:rsid w:val="005F0A42"/>
    <w:rsid w:val="005F5B42"/>
    <w:rsid w:val="0066086F"/>
    <w:rsid w:val="00672A6F"/>
    <w:rsid w:val="00687BCF"/>
    <w:rsid w:val="006928B4"/>
    <w:rsid w:val="006D571F"/>
    <w:rsid w:val="006F5A3F"/>
    <w:rsid w:val="00702EBD"/>
    <w:rsid w:val="007071F0"/>
    <w:rsid w:val="00714174"/>
    <w:rsid w:val="007253CC"/>
    <w:rsid w:val="007416A1"/>
    <w:rsid w:val="00792279"/>
    <w:rsid w:val="007D2987"/>
    <w:rsid w:val="007D617A"/>
    <w:rsid w:val="007E3486"/>
    <w:rsid w:val="007F4BF8"/>
    <w:rsid w:val="0083429B"/>
    <w:rsid w:val="008404F7"/>
    <w:rsid w:val="008431CB"/>
    <w:rsid w:val="008A2C2E"/>
    <w:rsid w:val="008E2FAF"/>
    <w:rsid w:val="008F1902"/>
    <w:rsid w:val="00933BA5"/>
    <w:rsid w:val="0093449B"/>
    <w:rsid w:val="009916AE"/>
    <w:rsid w:val="009E09A4"/>
    <w:rsid w:val="009F4854"/>
    <w:rsid w:val="00A253FA"/>
    <w:rsid w:val="00A378B5"/>
    <w:rsid w:val="00A53D57"/>
    <w:rsid w:val="00A62668"/>
    <w:rsid w:val="00A77BF5"/>
    <w:rsid w:val="00A979E1"/>
    <w:rsid w:val="00AF351E"/>
    <w:rsid w:val="00B1400C"/>
    <w:rsid w:val="00B43613"/>
    <w:rsid w:val="00B45E12"/>
    <w:rsid w:val="00B60B5A"/>
    <w:rsid w:val="00B637E8"/>
    <w:rsid w:val="00C31C62"/>
    <w:rsid w:val="00C67EF5"/>
    <w:rsid w:val="00C9013A"/>
    <w:rsid w:val="00CA135B"/>
    <w:rsid w:val="00CB178E"/>
    <w:rsid w:val="00CB50F2"/>
    <w:rsid w:val="00CF5C61"/>
    <w:rsid w:val="00CF7922"/>
    <w:rsid w:val="00D0424E"/>
    <w:rsid w:val="00D6466C"/>
    <w:rsid w:val="00D829E9"/>
    <w:rsid w:val="00D86300"/>
    <w:rsid w:val="00D8743C"/>
    <w:rsid w:val="00D90A37"/>
    <w:rsid w:val="00DA084F"/>
    <w:rsid w:val="00DA6285"/>
    <w:rsid w:val="00DC2307"/>
    <w:rsid w:val="00DD0810"/>
    <w:rsid w:val="00DD7252"/>
    <w:rsid w:val="00DE1DB1"/>
    <w:rsid w:val="00E16E4B"/>
    <w:rsid w:val="00E52810"/>
    <w:rsid w:val="00E70F21"/>
    <w:rsid w:val="00EB43FE"/>
    <w:rsid w:val="00EC6423"/>
    <w:rsid w:val="00EE2FFC"/>
    <w:rsid w:val="00F1189C"/>
    <w:rsid w:val="00F175C5"/>
    <w:rsid w:val="00F217DD"/>
    <w:rsid w:val="00F21C6A"/>
    <w:rsid w:val="00F45ED3"/>
    <w:rsid w:val="00F53A2A"/>
    <w:rsid w:val="00F560A1"/>
    <w:rsid w:val="00F8252A"/>
    <w:rsid w:val="00F8587C"/>
    <w:rsid w:val="00F970A6"/>
    <w:rsid w:val="00FA1A4E"/>
    <w:rsid w:val="00FC13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A4D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1" w:defUnhideWhenUsed="1" w:defQFormat="0" w:count="276">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 w:qFormat="1"/>
    <w:lsdException w:name="Closing" w:qFormat="1"/>
    <w:lsdException w:name="Signature" w:qFormat="1"/>
    <w:lsdException w:name="Default Paragraph Font" w:uiPriority="1"/>
    <w:lsdException w:name="Subtitle" w:uiPriority="11" w:qFormat="1"/>
    <w:lsdException w:name="Salutation" w:qFormat="1"/>
    <w:lsdException w:name="Date" w:qFormat="1"/>
    <w:lsdException w:name="Strong" w:uiPriority="22" w:qFormat="1"/>
    <w:lsdException w:name="Emphasis" w:uiPriority="20" w:qFormat="1"/>
    <w:lsdException w:name="Normal Table" w:semiHidden="0" w:unhideWhenUsed="0"/>
    <w:lsdException w:name="Table Web 1"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3"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Ind w:w="0" w:type="dxa"/>
      <w:tblCellMar>
        <w:top w:w="0" w:type="dxa"/>
        <w:left w:w="72" w:type="dxa"/>
        <w:bottom w:w="0"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Ind w:w="0" w:type="dxa"/>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Ind w:w="0" w:type="dxa"/>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Ind w:w="0" w:type="dxa"/>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Ind w:w="0" w:type="dxa"/>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Ind w:w="0" w:type="dxa"/>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Ind w:w="0" w:type="dxa"/>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Ind w:w="0" w:type="dxa"/>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customStyle="1" w:styleId="GridTable1Light">
    <w:name w:val="Grid Table 1 Light"/>
    <w:basedOn w:val="TableNormal"/>
    <w:uiPriority w:val="46"/>
    <w:rsid w:val="00CF5C61"/>
    <w:pPr>
      <w:spacing w:after="0"/>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CF5C61"/>
    <w:pPr>
      <w:spacing w:after="0"/>
    </w:pPr>
    <w:tblPr>
      <w:tblStyleRowBandSize w:val="1"/>
      <w:tblStyleColBandSize w:val="1"/>
      <w:tblInd w:w="0" w:type="dxa"/>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CellMar>
        <w:top w:w="0" w:type="dxa"/>
        <w:left w:w="108" w:type="dxa"/>
        <w:bottom w:w="0" w:type="dxa"/>
        <w:right w:w="108" w:type="dxa"/>
      </w:tblCellMar>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CF5C61"/>
    <w:pPr>
      <w:spacing w:after="0"/>
    </w:pPr>
    <w:tblPr>
      <w:tblStyleRowBandSize w:val="1"/>
      <w:tblStyleColBandSize w:val="1"/>
      <w:tblInd w:w="0" w:type="dxa"/>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CellMar>
        <w:top w:w="0" w:type="dxa"/>
        <w:left w:w="108" w:type="dxa"/>
        <w:bottom w:w="0" w:type="dxa"/>
        <w:right w:w="108" w:type="dxa"/>
      </w:tblCellMar>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CF5C61"/>
    <w:pPr>
      <w:spacing w:after="0"/>
    </w:pPr>
    <w:tblPr>
      <w:tblStyleRowBandSize w:val="1"/>
      <w:tblStyleColBandSize w:val="1"/>
      <w:tblInd w:w="0" w:type="dxa"/>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CellMar>
        <w:top w:w="0" w:type="dxa"/>
        <w:left w:w="108" w:type="dxa"/>
        <w:bottom w:w="0" w:type="dxa"/>
        <w:right w:w="108" w:type="dxa"/>
      </w:tblCellMar>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CF5C61"/>
    <w:pPr>
      <w:spacing w:after="0"/>
    </w:pPr>
    <w:tblPr>
      <w:tblStyleRowBandSize w:val="1"/>
      <w:tblStyleColBandSize w:val="1"/>
      <w:tblInd w:w="0" w:type="dxa"/>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CellMar>
        <w:top w:w="0" w:type="dxa"/>
        <w:left w:w="108" w:type="dxa"/>
        <w:bottom w:w="0" w:type="dxa"/>
        <w:right w:w="108" w:type="dxa"/>
      </w:tblCellMar>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CF5C61"/>
    <w:pPr>
      <w:spacing w:after="0"/>
    </w:pPr>
    <w:tblPr>
      <w:tblStyleRowBandSize w:val="1"/>
      <w:tblStyleColBandSize w:val="1"/>
      <w:tblInd w:w="0" w:type="dxa"/>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CellMar>
        <w:top w:w="0" w:type="dxa"/>
        <w:left w:w="108" w:type="dxa"/>
        <w:bottom w:w="0" w:type="dxa"/>
        <w:right w:w="108" w:type="dxa"/>
      </w:tblCellMar>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CF5C61"/>
    <w:pPr>
      <w:spacing w:after="0"/>
    </w:pPr>
    <w:tblPr>
      <w:tblStyleRowBandSize w:val="1"/>
      <w:tblStyleColBandSize w:val="1"/>
      <w:tblInd w:w="0" w:type="dxa"/>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CellMar>
        <w:top w:w="0" w:type="dxa"/>
        <w:left w:w="108" w:type="dxa"/>
        <w:bottom w:w="0" w:type="dxa"/>
        <w:right w:w="108" w:type="dxa"/>
      </w:tblCellMar>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CF5C61"/>
    <w:pPr>
      <w:spacing w:after="0"/>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CF5C61"/>
    <w:pPr>
      <w:spacing w:after="0"/>
    </w:pPr>
    <w:tblPr>
      <w:tblStyleRowBandSize w:val="1"/>
      <w:tblStyleColBandSize w:val="1"/>
      <w:tblInd w:w="0" w:type="dxa"/>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CellMar>
        <w:top w:w="0" w:type="dxa"/>
        <w:left w:w="108" w:type="dxa"/>
        <w:bottom w:w="0" w:type="dxa"/>
        <w:right w:w="108" w:type="dxa"/>
      </w:tblCellMar>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2Accent2">
    <w:name w:val="Grid Table 2 Accent 2"/>
    <w:basedOn w:val="TableNormal"/>
    <w:uiPriority w:val="47"/>
    <w:rsid w:val="00CF5C61"/>
    <w:pPr>
      <w:spacing w:after="0"/>
    </w:pPr>
    <w:tblPr>
      <w:tblStyleRowBandSize w:val="1"/>
      <w:tblStyleColBandSize w:val="1"/>
      <w:tblInd w:w="0" w:type="dxa"/>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CellMar>
        <w:top w:w="0" w:type="dxa"/>
        <w:left w:w="108" w:type="dxa"/>
        <w:bottom w:w="0" w:type="dxa"/>
        <w:right w:w="108" w:type="dxa"/>
      </w:tblCellMar>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2Accent3">
    <w:name w:val="Grid Table 2 Accent 3"/>
    <w:basedOn w:val="TableNormal"/>
    <w:uiPriority w:val="47"/>
    <w:rsid w:val="00CF5C61"/>
    <w:pPr>
      <w:spacing w:after="0"/>
    </w:pPr>
    <w:tblPr>
      <w:tblStyleRowBandSize w:val="1"/>
      <w:tblStyleColBandSize w:val="1"/>
      <w:tblInd w:w="0" w:type="dxa"/>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CellMar>
        <w:top w:w="0" w:type="dxa"/>
        <w:left w:w="108" w:type="dxa"/>
        <w:bottom w:w="0" w:type="dxa"/>
        <w:right w:w="108" w:type="dxa"/>
      </w:tblCellMar>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2Accent4">
    <w:name w:val="Grid Table 2 Accent 4"/>
    <w:basedOn w:val="TableNormal"/>
    <w:uiPriority w:val="47"/>
    <w:rsid w:val="00CF5C61"/>
    <w:pPr>
      <w:spacing w:after="0"/>
    </w:pPr>
    <w:tblPr>
      <w:tblStyleRowBandSize w:val="1"/>
      <w:tblStyleColBandSize w:val="1"/>
      <w:tblInd w:w="0" w:type="dxa"/>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CellMar>
        <w:top w:w="0" w:type="dxa"/>
        <w:left w:w="108" w:type="dxa"/>
        <w:bottom w:w="0" w:type="dxa"/>
        <w:right w:w="108" w:type="dxa"/>
      </w:tblCellMar>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2Accent5">
    <w:name w:val="Grid Table 2 Accent 5"/>
    <w:basedOn w:val="TableNormal"/>
    <w:uiPriority w:val="47"/>
    <w:rsid w:val="00CF5C61"/>
    <w:pPr>
      <w:spacing w:after="0"/>
    </w:pPr>
    <w:tblPr>
      <w:tblStyleRowBandSize w:val="1"/>
      <w:tblStyleColBandSize w:val="1"/>
      <w:tblInd w:w="0" w:type="dxa"/>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CellMar>
        <w:top w:w="0" w:type="dxa"/>
        <w:left w:w="108" w:type="dxa"/>
        <w:bottom w:w="0" w:type="dxa"/>
        <w:right w:w="108" w:type="dxa"/>
      </w:tblCellMar>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2Accent6">
    <w:name w:val="Grid Table 2 Accent 6"/>
    <w:basedOn w:val="TableNormal"/>
    <w:uiPriority w:val="47"/>
    <w:rsid w:val="00CF5C61"/>
    <w:pPr>
      <w:spacing w:after="0"/>
    </w:pPr>
    <w:tblPr>
      <w:tblStyleRowBandSize w:val="1"/>
      <w:tblStyleColBandSize w:val="1"/>
      <w:tblInd w:w="0" w:type="dxa"/>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CellMar>
        <w:top w:w="0" w:type="dxa"/>
        <w:left w:w="108" w:type="dxa"/>
        <w:bottom w:w="0" w:type="dxa"/>
        <w:right w:w="108" w:type="dxa"/>
      </w:tblCellMar>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3">
    <w:name w:val="Grid Table 3"/>
    <w:basedOn w:val="TableNormal"/>
    <w:uiPriority w:val="48"/>
    <w:rsid w:val="00CF5C61"/>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CF5C61"/>
    <w:pPr>
      <w:spacing w:after="0"/>
    </w:p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customStyle="1" w:styleId="GridTable3Accent2">
    <w:name w:val="Grid Table 3 Accent 2"/>
    <w:basedOn w:val="TableNormal"/>
    <w:uiPriority w:val="48"/>
    <w:rsid w:val="00CF5C61"/>
    <w:pPr>
      <w:spacing w:after="0"/>
    </w:p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customStyle="1" w:styleId="GridTable3Accent3">
    <w:name w:val="Grid Table 3 Accent 3"/>
    <w:basedOn w:val="TableNormal"/>
    <w:uiPriority w:val="48"/>
    <w:rsid w:val="00CF5C61"/>
    <w:pPr>
      <w:spacing w:after="0"/>
    </w:p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customStyle="1" w:styleId="GridTable3Accent4">
    <w:name w:val="Grid Table 3 Accent 4"/>
    <w:basedOn w:val="TableNormal"/>
    <w:uiPriority w:val="48"/>
    <w:rsid w:val="00CF5C61"/>
    <w:pPr>
      <w:spacing w:after="0"/>
    </w:p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customStyle="1" w:styleId="GridTable3Accent5">
    <w:name w:val="Grid Table 3 Accent 5"/>
    <w:basedOn w:val="TableNormal"/>
    <w:uiPriority w:val="48"/>
    <w:rsid w:val="00CF5C61"/>
    <w:pPr>
      <w:spacing w:after="0"/>
    </w:p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customStyle="1" w:styleId="GridTable3Accent6">
    <w:name w:val="Grid Table 3 Accent 6"/>
    <w:basedOn w:val="TableNormal"/>
    <w:uiPriority w:val="48"/>
    <w:rsid w:val="00CF5C61"/>
    <w:pPr>
      <w:spacing w:after="0"/>
    </w:p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customStyle="1" w:styleId="GridTable4">
    <w:name w:val="Grid Table 4"/>
    <w:basedOn w:val="TableNormal"/>
    <w:uiPriority w:val="49"/>
    <w:rsid w:val="00CF5C61"/>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CF5C61"/>
    <w:pPr>
      <w:spacing w:after="0"/>
    </w:p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4Accent2">
    <w:name w:val="Grid Table 4 Accent 2"/>
    <w:basedOn w:val="TableNormal"/>
    <w:uiPriority w:val="49"/>
    <w:rsid w:val="00CF5C61"/>
    <w:pPr>
      <w:spacing w:after="0"/>
    </w:p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4Accent3">
    <w:name w:val="Grid Table 4 Accent 3"/>
    <w:basedOn w:val="TableNormal"/>
    <w:uiPriority w:val="49"/>
    <w:rsid w:val="00CF5C61"/>
    <w:pPr>
      <w:spacing w:after="0"/>
    </w:p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4Accent4">
    <w:name w:val="Grid Table 4 Accent 4"/>
    <w:basedOn w:val="TableNormal"/>
    <w:uiPriority w:val="49"/>
    <w:rsid w:val="00CF5C61"/>
    <w:pPr>
      <w:spacing w:after="0"/>
    </w:p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4Accent5">
    <w:name w:val="Grid Table 4 Accent 5"/>
    <w:basedOn w:val="TableNormal"/>
    <w:uiPriority w:val="49"/>
    <w:rsid w:val="00CF5C61"/>
    <w:pPr>
      <w:spacing w:after="0"/>
    </w:p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4Accent6">
    <w:name w:val="Grid Table 4 Accent 6"/>
    <w:basedOn w:val="TableNormal"/>
    <w:uiPriority w:val="49"/>
    <w:rsid w:val="00CF5C61"/>
    <w:pPr>
      <w:spacing w:after="0"/>
    </w:p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5Dark">
    <w:name w:val="Grid Table 5 Dark"/>
    <w:basedOn w:val="TableNormal"/>
    <w:uiPriority w:val="50"/>
    <w:rsid w:val="00CF5C61"/>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CF5C61"/>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customStyle="1" w:styleId="GridTable5DarkAccent2">
    <w:name w:val="Grid Table 5 Dark Accent 2"/>
    <w:basedOn w:val="TableNormal"/>
    <w:uiPriority w:val="50"/>
    <w:rsid w:val="00CF5C61"/>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customStyle="1" w:styleId="GridTable5DarkAccent3">
    <w:name w:val="Grid Table 5 Dark Accent 3"/>
    <w:basedOn w:val="TableNormal"/>
    <w:uiPriority w:val="50"/>
    <w:rsid w:val="00CF5C61"/>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customStyle="1" w:styleId="GridTable5DarkAccent4">
    <w:name w:val="Grid Table 5 Dark Accent 4"/>
    <w:basedOn w:val="TableNormal"/>
    <w:uiPriority w:val="50"/>
    <w:rsid w:val="00CF5C61"/>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customStyle="1" w:styleId="GridTable5DarkAccent5">
    <w:name w:val="Grid Table 5 Dark Accent 5"/>
    <w:basedOn w:val="TableNormal"/>
    <w:uiPriority w:val="50"/>
    <w:rsid w:val="00CF5C61"/>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customStyle="1" w:styleId="GridTable5DarkAccent6">
    <w:name w:val="Grid Table 5 Dark Accent 6"/>
    <w:basedOn w:val="TableNormal"/>
    <w:uiPriority w:val="50"/>
    <w:rsid w:val="00CF5C61"/>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customStyle="1" w:styleId="GridTable6Colorful">
    <w:name w:val="Grid Table 6 Colorful"/>
    <w:basedOn w:val="TableNormal"/>
    <w:uiPriority w:val="51"/>
    <w:rsid w:val="00CF5C61"/>
    <w:pPr>
      <w:spacing w:after="0"/>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CellMar>
        <w:top w:w="0" w:type="dxa"/>
        <w:left w:w="108" w:type="dxa"/>
        <w:bottom w:w="0" w:type="dxa"/>
        <w:right w:w="108" w:type="dxa"/>
      </w:tblCellMar>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CellMar>
        <w:top w:w="0" w:type="dxa"/>
        <w:left w:w="108" w:type="dxa"/>
        <w:bottom w:w="0" w:type="dxa"/>
        <w:right w:w="108" w:type="dxa"/>
      </w:tblCellMar>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CellMar>
        <w:top w:w="0" w:type="dxa"/>
        <w:left w:w="108" w:type="dxa"/>
        <w:bottom w:w="0" w:type="dxa"/>
        <w:right w:w="108" w:type="dxa"/>
      </w:tblCellMar>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CellMar>
        <w:top w:w="0" w:type="dxa"/>
        <w:left w:w="108" w:type="dxa"/>
        <w:bottom w:w="0" w:type="dxa"/>
        <w:right w:w="108" w:type="dxa"/>
      </w:tblCellMar>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CellMar>
        <w:top w:w="0" w:type="dxa"/>
        <w:left w:w="108" w:type="dxa"/>
        <w:bottom w:w="0" w:type="dxa"/>
        <w:right w:w="108" w:type="dxa"/>
      </w:tblCellMar>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7Colorful">
    <w:name w:val="Grid Table 7 Colorful"/>
    <w:basedOn w:val="TableNormal"/>
    <w:uiPriority w:val="52"/>
    <w:rsid w:val="00CF5C61"/>
    <w:pPr>
      <w:spacing w:after="0"/>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customStyle="1"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customStyle="1"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customStyle="1"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customStyle="1"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customStyle="1"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Ind w:w="0" w:type="dxa"/>
      <w:tblBorders>
        <w:top w:val="single" w:sz="8" w:space="0" w:color="F07F09" w:themeColor="accent1"/>
        <w:bottom w:val="single" w:sz="8" w:space="0" w:color="F07F0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Ind w:w="0" w:type="dxa"/>
      <w:tblBorders>
        <w:top w:val="single" w:sz="8" w:space="0" w:color="1B587C" w:themeColor="accent3"/>
        <w:bottom w:val="single" w:sz="8" w:space="0" w:color="1B587C"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Ind w:w="0" w:type="dxa"/>
      <w:tblBorders>
        <w:top w:val="single" w:sz="8" w:space="0" w:color="604878" w:themeColor="accent5"/>
        <w:bottom w:val="single" w:sz="8" w:space="0" w:color="604878"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Ind w:w="0" w:type="dxa"/>
      <w:tblBorders>
        <w:top w:val="single" w:sz="8" w:space="0" w:color="C19859" w:themeColor="accent6"/>
        <w:bottom w:val="single" w:sz="8" w:space="0" w:color="C1985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customStyle="1" w:styleId="ListTable1Light">
    <w:name w:val="List Table 1 Light"/>
    <w:basedOn w:val="TableNormal"/>
    <w:uiPriority w:val="46"/>
    <w:rsid w:val="00CF5C61"/>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CF5C61"/>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1LightAccent2">
    <w:name w:val="List Table 1 Light Accent 2"/>
    <w:basedOn w:val="TableNormal"/>
    <w:uiPriority w:val="46"/>
    <w:rsid w:val="00CF5C61"/>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1LightAccent3">
    <w:name w:val="List Table 1 Light Accent 3"/>
    <w:basedOn w:val="TableNormal"/>
    <w:uiPriority w:val="46"/>
    <w:rsid w:val="00CF5C61"/>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1LightAccent4">
    <w:name w:val="List Table 1 Light Accent 4"/>
    <w:basedOn w:val="TableNormal"/>
    <w:uiPriority w:val="46"/>
    <w:rsid w:val="00CF5C61"/>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1LightAccent5">
    <w:name w:val="List Table 1 Light Accent 5"/>
    <w:basedOn w:val="TableNormal"/>
    <w:uiPriority w:val="46"/>
    <w:rsid w:val="00CF5C61"/>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1LightAccent6">
    <w:name w:val="List Table 1 Light Accent 6"/>
    <w:basedOn w:val="TableNormal"/>
    <w:uiPriority w:val="46"/>
    <w:rsid w:val="00CF5C61"/>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2">
    <w:name w:val="List Table 2"/>
    <w:basedOn w:val="TableNormal"/>
    <w:uiPriority w:val="47"/>
    <w:rsid w:val="00CF5C61"/>
    <w:pPr>
      <w:spacing w:after="0"/>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CF5C61"/>
    <w:pPr>
      <w:spacing w:after="0"/>
    </w:pPr>
    <w:tblPr>
      <w:tblStyleRowBandSize w:val="1"/>
      <w:tblStyleColBandSize w:val="1"/>
      <w:tblInd w:w="0" w:type="dxa"/>
      <w:tblBorders>
        <w:top w:val="single" w:sz="4" w:space="0" w:color="F9B268" w:themeColor="accent1" w:themeTint="99"/>
        <w:bottom w:val="single" w:sz="4" w:space="0" w:color="F9B268" w:themeColor="accent1" w:themeTint="99"/>
        <w:insideH w:val="single" w:sz="4" w:space="0" w:color="F9B268"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2Accent2">
    <w:name w:val="List Table 2 Accent 2"/>
    <w:basedOn w:val="TableNormal"/>
    <w:uiPriority w:val="47"/>
    <w:rsid w:val="00CF5C61"/>
    <w:pPr>
      <w:spacing w:after="0"/>
    </w:pPr>
    <w:tblPr>
      <w:tblStyleRowBandSize w:val="1"/>
      <w:tblStyleColBandSize w:val="1"/>
      <w:tblInd w:w="0" w:type="dxa"/>
      <w:tblBorders>
        <w:top w:val="single" w:sz="4" w:space="0" w:color="D86B77" w:themeColor="accent2" w:themeTint="99"/>
        <w:bottom w:val="single" w:sz="4" w:space="0" w:color="D86B77" w:themeColor="accent2" w:themeTint="99"/>
        <w:insideH w:val="single" w:sz="4" w:space="0" w:color="D86B77"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2Accent3">
    <w:name w:val="List Table 2 Accent 3"/>
    <w:basedOn w:val="TableNormal"/>
    <w:uiPriority w:val="47"/>
    <w:rsid w:val="00CF5C61"/>
    <w:pPr>
      <w:spacing w:after="0"/>
    </w:pPr>
    <w:tblPr>
      <w:tblStyleRowBandSize w:val="1"/>
      <w:tblStyleColBandSize w:val="1"/>
      <w:tblInd w:w="0" w:type="dxa"/>
      <w:tblBorders>
        <w:top w:val="single" w:sz="4" w:space="0" w:color="4DA4D8" w:themeColor="accent3" w:themeTint="99"/>
        <w:bottom w:val="single" w:sz="4" w:space="0" w:color="4DA4D8" w:themeColor="accent3" w:themeTint="99"/>
        <w:insideH w:val="single" w:sz="4" w:space="0" w:color="4DA4D8"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2Accent4">
    <w:name w:val="List Table 2 Accent 4"/>
    <w:basedOn w:val="TableNormal"/>
    <w:uiPriority w:val="47"/>
    <w:rsid w:val="00CF5C61"/>
    <w:pPr>
      <w:spacing w:after="0"/>
    </w:pPr>
    <w:tblPr>
      <w:tblStyleRowBandSize w:val="1"/>
      <w:tblStyleColBandSize w:val="1"/>
      <w:tblInd w:w="0" w:type="dxa"/>
      <w:tblBorders>
        <w:top w:val="single" w:sz="4" w:space="0" w:color="8DC182" w:themeColor="accent4" w:themeTint="99"/>
        <w:bottom w:val="single" w:sz="4" w:space="0" w:color="8DC182" w:themeColor="accent4" w:themeTint="99"/>
        <w:insideH w:val="single" w:sz="4" w:space="0" w:color="8DC182"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2Accent5">
    <w:name w:val="List Table 2 Accent 5"/>
    <w:basedOn w:val="TableNormal"/>
    <w:uiPriority w:val="47"/>
    <w:rsid w:val="00CF5C61"/>
    <w:pPr>
      <w:spacing w:after="0"/>
    </w:pPr>
    <w:tblPr>
      <w:tblStyleRowBandSize w:val="1"/>
      <w:tblStyleColBandSize w:val="1"/>
      <w:tblInd w:w="0" w:type="dxa"/>
      <w:tblBorders>
        <w:top w:val="single" w:sz="4" w:space="0" w:color="9F87B7" w:themeColor="accent5" w:themeTint="99"/>
        <w:bottom w:val="single" w:sz="4" w:space="0" w:color="9F87B7" w:themeColor="accent5" w:themeTint="99"/>
        <w:insideH w:val="single" w:sz="4" w:space="0" w:color="9F87B7"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2Accent6">
    <w:name w:val="List Table 2 Accent 6"/>
    <w:basedOn w:val="TableNormal"/>
    <w:uiPriority w:val="47"/>
    <w:rsid w:val="00CF5C61"/>
    <w:pPr>
      <w:spacing w:after="0"/>
    </w:pPr>
    <w:tblPr>
      <w:tblStyleRowBandSize w:val="1"/>
      <w:tblStyleColBandSize w:val="1"/>
      <w:tblInd w:w="0" w:type="dxa"/>
      <w:tblBorders>
        <w:top w:val="single" w:sz="4" w:space="0" w:color="D9C19B" w:themeColor="accent6" w:themeTint="99"/>
        <w:bottom w:val="single" w:sz="4" w:space="0" w:color="D9C19B" w:themeColor="accent6" w:themeTint="99"/>
        <w:insideH w:val="single" w:sz="4" w:space="0" w:color="D9C19B"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3">
    <w:name w:val="List Table 3"/>
    <w:basedOn w:val="TableNormal"/>
    <w:uiPriority w:val="48"/>
    <w:rsid w:val="00CF5C61"/>
    <w:pPr>
      <w:spacing w:after="0"/>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CF5C61"/>
    <w:pPr>
      <w:spacing w:after="0"/>
    </w:pPr>
    <w:tblPr>
      <w:tblStyleRowBandSize w:val="1"/>
      <w:tblStyleColBandSize w:val="1"/>
      <w:tblInd w:w="0" w:type="dxa"/>
      <w:tblBorders>
        <w:top w:val="single" w:sz="4" w:space="0" w:color="F07F09" w:themeColor="accent1"/>
        <w:left w:val="single" w:sz="4" w:space="0" w:color="F07F09" w:themeColor="accent1"/>
        <w:bottom w:val="single" w:sz="4" w:space="0" w:color="F07F09" w:themeColor="accent1"/>
        <w:right w:val="single" w:sz="4" w:space="0" w:color="F07F09" w:themeColor="accent1"/>
      </w:tblBorders>
      <w:tblCellMar>
        <w:top w:w="0" w:type="dxa"/>
        <w:left w:w="108" w:type="dxa"/>
        <w:bottom w:w="0" w:type="dxa"/>
        <w:right w:w="108" w:type="dxa"/>
      </w:tblCellMar>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customStyle="1" w:styleId="ListTable3Accent2">
    <w:name w:val="List Table 3 Accent 2"/>
    <w:basedOn w:val="TableNormal"/>
    <w:uiPriority w:val="48"/>
    <w:rsid w:val="00CF5C61"/>
    <w:pPr>
      <w:spacing w:after="0"/>
    </w:pPr>
    <w:tblPr>
      <w:tblStyleRowBandSize w:val="1"/>
      <w:tblStyleColBandSize w:val="1"/>
      <w:tblInd w:w="0" w:type="dxa"/>
      <w:tblBorders>
        <w:top w:val="single" w:sz="4" w:space="0" w:color="9F2936" w:themeColor="accent2"/>
        <w:left w:val="single" w:sz="4" w:space="0" w:color="9F2936" w:themeColor="accent2"/>
        <w:bottom w:val="single" w:sz="4" w:space="0" w:color="9F2936" w:themeColor="accent2"/>
        <w:right w:val="single" w:sz="4" w:space="0" w:color="9F2936" w:themeColor="accent2"/>
      </w:tblBorders>
      <w:tblCellMar>
        <w:top w:w="0" w:type="dxa"/>
        <w:left w:w="108" w:type="dxa"/>
        <w:bottom w:w="0" w:type="dxa"/>
        <w:right w:w="108" w:type="dxa"/>
      </w:tblCellMar>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customStyle="1" w:styleId="ListTable3Accent3">
    <w:name w:val="List Table 3 Accent 3"/>
    <w:basedOn w:val="TableNormal"/>
    <w:uiPriority w:val="48"/>
    <w:rsid w:val="00CF5C61"/>
    <w:pPr>
      <w:spacing w:after="0"/>
    </w:pPr>
    <w:tblPr>
      <w:tblStyleRowBandSize w:val="1"/>
      <w:tblStyleColBandSize w:val="1"/>
      <w:tblInd w:w="0" w:type="dxa"/>
      <w:tblBorders>
        <w:top w:val="single" w:sz="4" w:space="0" w:color="1B587C" w:themeColor="accent3"/>
        <w:left w:val="single" w:sz="4" w:space="0" w:color="1B587C" w:themeColor="accent3"/>
        <w:bottom w:val="single" w:sz="4" w:space="0" w:color="1B587C" w:themeColor="accent3"/>
        <w:right w:val="single" w:sz="4" w:space="0" w:color="1B587C" w:themeColor="accent3"/>
      </w:tblBorders>
      <w:tblCellMar>
        <w:top w:w="0" w:type="dxa"/>
        <w:left w:w="108" w:type="dxa"/>
        <w:bottom w:w="0" w:type="dxa"/>
        <w:right w:w="108" w:type="dxa"/>
      </w:tblCellMar>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customStyle="1" w:styleId="ListTable3Accent4">
    <w:name w:val="List Table 3 Accent 4"/>
    <w:basedOn w:val="TableNormal"/>
    <w:uiPriority w:val="48"/>
    <w:rsid w:val="00CF5C61"/>
    <w:pPr>
      <w:spacing w:after="0"/>
    </w:pPr>
    <w:tblPr>
      <w:tblStyleRowBandSize w:val="1"/>
      <w:tblStyleColBandSize w:val="1"/>
      <w:tblInd w:w="0" w:type="dxa"/>
      <w:tblBorders>
        <w:top w:val="single" w:sz="4" w:space="0" w:color="4E8542" w:themeColor="accent4"/>
        <w:left w:val="single" w:sz="4" w:space="0" w:color="4E8542" w:themeColor="accent4"/>
        <w:bottom w:val="single" w:sz="4" w:space="0" w:color="4E8542" w:themeColor="accent4"/>
        <w:right w:val="single" w:sz="4" w:space="0" w:color="4E8542" w:themeColor="accent4"/>
      </w:tblBorders>
      <w:tblCellMar>
        <w:top w:w="0" w:type="dxa"/>
        <w:left w:w="108" w:type="dxa"/>
        <w:bottom w:w="0" w:type="dxa"/>
        <w:right w:w="108" w:type="dxa"/>
      </w:tblCellMar>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customStyle="1" w:styleId="ListTable3Accent5">
    <w:name w:val="List Table 3 Accent 5"/>
    <w:basedOn w:val="TableNormal"/>
    <w:uiPriority w:val="48"/>
    <w:rsid w:val="00CF5C61"/>
    <w:pPr>
      <w:spacing w:after="0"/>
    </w:pPr>
    <w:tblPr>
      <w:tblStyleRowBandSize w:val="1"/>
      <w:tblStyleColBandSize w:val="1"/>
      <w:tblInd w:w="0" w:type="dxa"/>
      <w:tblBorders>
        <w:top w:val="single" w:sz="4" w:space="0" w:color="604878" w:themeColor="accent5"/>
        <w:left w:val="single" w:sz="4" w:space="0" w:color="604878" w:themeColor="accent5"/>
        <w:bottom w:val="single" w:sz="4" w:space="0" w:color="604878" w:themeColor="accent5"/>
        <w:right w:val="single" w:sz="4" w:space="0" w:color="604878" w:themeColor="accent5"/>
      </w:tblBorders>
      <w:tblCellMar>
        <w:top w:w="0" w:type="dxa"/>
        <w:left w:w="108" w:type="dxa"/>
        <w:bottom w:w="0" w:type="dxa"/>
        <w:right w:w="108" w:type="dxa"/>
      </w:tblCellMar>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customStyle="1" w:styleId="ListTable3Accent6">
    <w:name w:val="List Table 3 Accent 6"/>
    <w:basedOn w:val="TableNormal"/>
    <w:uiPriority w:val="48"/>
    <w:rsid w:val="00CF5C61"/>
    <w:pPr>
      <w:spacing w:after="0"/>
    </w:pPr>
    <w:tblPr>
      <w:tblStyleRowBandSize w:val="1"/>
      <w:tblStyleColBandSize w:val="1"/>
      <w:tblInd w:w="0" w:type="dxa"/>
      <w:tblBorders>
        <w:top w:val="single" w:sz="4" w:space="0" w:color="C19859" w:themeColor="accent6"/>
        <w:left w:val="single" w:sz="4" w:space="0" w:color="C19859" w:themeColor="accent6"/>
        <w:bottom w:val="single" w:sz="4" w:space="0" w:color="C19859" w:themeColor="accent6"/>
        <w:right w:val="single" w:sz="4" w:space="0" w:color="C19859" w:themeColor="accent6"/>
      </w:tblBorders>
      <w:tblCellMar>
        <w:top w:w="0" w:type="dxa"/>
        <w:left w:w="108" w:type="dxa"/>
        <w:bottom w:w="0" w:type="dxa"/>
        <w:right w:w="108" w:type="dxa"/>
      </w:tblCellMar>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customStyle="1" w:styleId="ListTable4">
    <w:name w:val="List Table 4"/>
    <w:basedOn w:val="TableNormal"/>
    <w:uiPriority w:val="49"/>
    <w:rsid w:val="00CF5C61"/>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CF5C61"/>
    <w:pPr>
      <w:spacing w:after="0"/>
    </w:p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4Accent2">
    <w:name w:val="List Table 4 Accent 2"/>
    <w:basedOn w:val="TableNormal"/>
    <w:uiPriority w:val="49"/>
    <w:rsid w:val="00CF5C61"/>
    <w:pPr>
      <w:spacing w:after="0"/>
    </w:p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4Accent3">
    <w:name w:val="List Table 4 Accent 3"/>
    <w:basedOn w:val="TableNormal"/>
    <w:uiPriority w:val="49"/>
    <w:rsid w:val="00CF5C61"/>
    <w:pPr>
      <w:spacing w:after="0"/>
    </w:p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4Accent4">
    <w:name w:val="List Table 4 Accent 4"/>
    <w:basedOn w:val="TableNormal"/>
    <w:uiPriority w:val="49"/>
    <w:rsid w:val="00CF5C61"/>
    <w:pPr>
      <w:spacing w:after="0"/>
    </w:p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4Accent5">
    <w:name w:val="List Table 4 Accent 5"/>
    <w:basedOn w:val="TableNormal"/>
    <w:uiPriority w:val="49"/>
    <w:rsid w:val="00CF5C61"/>
    <w:pPr>
      <w:spacing w:after="0"/>
    </w:p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4Accent6">
    <w:name w:val="List Table 4 Accent 6"/>
    <w:basedOn w:val="TableNormal"/>
    <w:uiPriority w:val="49"/>
    <w:rsid w:val="00CF5C61"/>
    <w:pPr>
      <w:spacing w:after="0"/>
    </w:p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5Dark">
    <w:name w:val="List Table 5 Dark"/>
    <w:basedOn w:val="TableNormal"/>
    <w:uiPriority w:val="50"/>
    <w:rsid w:val="00CF5C61"/>
    <w:pPr>
      <w:spacing w:after="0"/>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CF5C61"/>
    <w:pPr>
      <w:spacing w:after="0"/>
    </w:pPr>
    <w:rPr>
      <w:color w:val="FFFFFF" w:themeColor="background1"/>
    </w:rPr>
    <w:tblPr>
      <w:tblStyleRowBandSize w:val="1"/>
      <w:tblStyleColBandSize w:val="1"/>
      <w:tblInd w:w="0" w:type="dxa"/>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CellMar>
        <w:top w:w="0" w:type="dxa"/>
        <w:left w:w="108" w:type="dxa"/>
        <w:bottom w:w="0" w:type="dxa"/>
        <w:right w:w="108" w:type="dxa"/>
      </w:tblCellMar>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CF5C61"/>
    <w:pPr>
      <w:spacing w:after="0"/>
    </w:pPr>
    <w:rPr>
      <w:color w:val="FFFFFF" w:themeColor="background1"/>
    </w:rPr>
    <w:tblPr>
      <w:tblStyleRowBandSize w:val="1"/>
      <w:tblStyleColBandSize w:val="1"/>
      <w:tblInd w:w="0" w:type="dxa"/>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CellMar>
        <w:top w:w="0" w:type="dxa"/>
        <w:left w:w="108" w:type="dxa"/>
        <w:bottom w:w="0" w:type="dxa"/>
        <w:right w:w="108" w:type="dxa"/>
      </w:tblCellMar>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CF5C61"/>
    <w:pPr>
      <w:spacing w:after="0"/>
    </w:pPr>
    <w:rPr>
      <w:color w:val="FFFFFF" w:themeColor="background1"/>
    </w:rPr>
    <w:tblPr>
      <w:tblStyleRowBandSize w:val="1"/>
      <w:tblStyleColBandSize w:val="1"/>
      <w:tblInd w:w="0" w:type="dxa"/>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CellMar>
        <w:top w:w="0" w:type="dxa"/>
        <w:left w:w="108" w:type="dxa"/>
        <w:bottom w:w="0" w:type="dxa"/>
        <w:right w:w="108" w:type="dxa"/>
      </w:tblCellMar>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CF5C61"/>
    <w:pPr>
      <w:spacing w:after="0"/>
    </w:pPr>
    <w:rPr>
      <w:color w:val="FFFFFF" w:themeColor="background1"/>
    </w:rPr>
    <w:tblPr>
      <w:tblStyleRowBandSize w:val="1"/>
      <w:tblStyleColBandSize w:val="1"/>
      <w:tblInd w:w="0" w:type="dxa"/>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CellMar>
        <w:top w:w="0" w:type="dxa"/>
        <w:left w:w="108" w:type="dxa"/>
        <w:bottom w:w="0" w:type="dxa"/>
        <w:right w:w="108" w:type="dxa"/>
      </w:tblCellMar>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CF5C61"/>
    <w:pPr>
      <w:spacing w:after="0"/>
    </w:pPr>
    <w:rPr>
      <w:color w:val="FFFFFF" w:themeColor="background1"/>
    </w:rPr>
    <w:tblPr>
      <w:tblStyleRowBandSize w:val="1"/>
      <w:tblStyleColBandSize w:val="1"/>
      <w:tblInd w:w="0" w:type="dxa"/>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CellMar>
        <w:top w:w="0" w:type="dxa"/>
        <w:left w:w="108" w:type="dxa"/>
        <w:bottom w:w="0" w:type="dxa"/>
        <w:right w:w="108" w:type="dxa"/>
      </w:tblCellMar>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CF5C61"/>
    <w:pPr>
      <w:spacing w:after="0"/>
    </w:pPr>
    <w:rPr>
      <w:color w:val="FFFFFF" w:themeColor="background1"/>
    </w:rPr>
    <w:tblPr>
      <w:tblStyleRowBandSize w:val="1"/>
      <w:tblStyleColBandSize w:val="1"/>
      <w:tblInd w:w="0" w:type="dxa"/>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CellMar>
        <w:top w:w="0" w:type="dxa"/>
        <w:left w:w="108" w:type="dxa"/>
        <w:bottom w:w="0" w:type="dxa"/>
        <w:right w:w="108" w:type="dxa"/>
      </w:tblCellMar>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CF5C61"/>
    <w:pPr>
      <w:spacing w:after="0"/>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Ind w:w="0" w:type="dxa"/>
      <w:tblBorders>
        <w:top w:val="single" w:sz="4" w:space="0" w:color="F07F09" w:themeColor="accent1"/>
        <w:bottom w:val="single" w:sz="4" w:space="0" w:color="F07F09" w:themeColor="accent1"/>
      </w:tblBorders>
      <w:tblCellMar>
        <w:top w:w="0" w:type="dxa"/>
        <w:left w:w="108" w:type="dxa"/>
        <w:bottom w:w="0" w:type="dxa"/>
        <w:right w:w="108" w:type="dxa"/>
      </w:tblCellMar>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Ind w:w="0" w:type="dxa"/>
      <w:tblBorders>
        <w:top w:val="single" w:sz="4" w:space="0" w:color="9F2936" w:themeColor="accent2"/>
        <w:bottom w:val="single" w:sz="4" w:space="0" w:color="9F2936" w:themeColor="accent2"/>
      </w:tblBorders>
      <w:tblCellMar>
        <w:top w:w="0" w:type="dxa"/>
        <w:left w:w="108" w:type="dxa"/>
        <w:bottom w:w="0" w:type="dxa"/>
        <w:right w:w="108" w:type="dxa"/>
      </w:tblCellMar>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Ind w:w="0" w:type="dxa"/>
      <w:tblBorders>
        <w:top w:val="single" w:sz="4" w:space="0" w:color="1B587C" w:themeColor="accent3"/>
        <w:bottom w:val="single" w:sz="4" w:space="0" w:color="1B587C" w:themeColor="accent3"/>
      </w:tblBorders>
      <w:tblCellMar>
        <w:top w:w="0" w:type="dxa"/>
        <w:left w:w="108" w:type="dxa"/>
        <w:bottom w:w="0" w:type="dxa"/>
        <w:right w:w="108" w:type="dxa"/>
      </w:tblCellMar>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Ind w:w="0" w:type="dxa"/>
      <w:tblBorders>
        <w:top w:val="single" w:sz="4" w:space="0" w:color="4E8542" w:themeColor="accent4"/>
        <w:bottom w:val="single" w:sz="4" w:space="0" w:color="4E8542" w:themeColor="accent4"/>
      </w:tblBorders>
      <w:tblCellMar>
        <w:top w:w="0" w:type="dxa"/>
        <w:left w:w="108" w:type="dxa"/>
        <w:bottom w:w="0" w:type="dxa"/>
        <w:right w:w="108" w:type="dxa"/>
      </w:tblCellMar>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Ind w:w="0" w:type="dxa"/>
      <w:tblBorders>
        <w:top w:val="single" w:sz="4" w:space="0" w:color="604878" w:themeColor="accent5"/>
        <w:bottom w:val="single" w:sz="4" w:space="0" w:color="604878" w:themeColor="accent5"/>
      </w:tblBorders>
      <w:tblCellMar>
        <w:top w:w="0" w:type="dxa"/>
        <w:left w:w="108" w:type="dxa"/>
        <w:bottom w:w="0" w:type="dxa"/>
        <w:right w:w="108" w:type="dxa"/>
      </w:tblCellMar>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Ind w:w="0" w:type="dxa"/>
      <w:tblBorders>
        <w:top w:val="single" w:sz="4" w:space="0" w:color="C19859" w:themeColor="accent6"/>
        <w:bottom w:val="single" w:sz="4" w:space="0" w:color="C19859" w:themeColor="accent6"/>
      </w:tblBorders>
      <w:tblCellMar>
        <w:top w:w="0" w:type="dxa"/>
        <w:left w:w="108" w:type="dxa"/>
        <w:bottom w:w="0" w:type="dxa"/>
        <w:right w:w="108" w:type="dxa"/>
      </w:tblCellMar>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7Colorful">
    <w:name w:val="List Table 7 Colorful"/>
    <w:basedOn w:val="TableNormal"/>
    <w:uiPriority w:val="52"/>
    <w:rsid w:val="00CF5C61"/>
    <w:pPr>
      <w:spacing w:after="0"/>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Ind w:w="0" w:type="dxa"/>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CellMar>
        <w:top w:w="0" w:type="dxa"/>
        <w:left w:w="108" w:type="dxa"/>
        <w:bottom w:w="0" w:type="dxa"/>
        <w:right w:w="108" w:type="dxa"/>
      </w:tblCellMar>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Ind w:w="0" w:type="dxa"/>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CellMar>
        <w:top w:w="0" w:type="dxa"/>
        <w:left w:w="108" w:type="dxa"/>
        <w:bottom w:w="0" w:type="dxa"/>
        <w:right w:w="108" w:type="dxa"/>
      </w:tblCellMar>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Ind w:w="0" w:type="dxa"/>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CellMar>
        <w:top w:w="0" w:type="dxa"/>
        <w:left w:w="108" w:type="dxa"/>
        <w:bottom w:w="0" w:type="dxa"/>
        <w:right w:w="108" w:type="dxa"/>
      </w:tblCellMar>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CellMar>
        <w:top w:w="0" w:type="dxa"/>
        <w:left w:w="108" w:type="dxa"/>
        <w:bottom w:w="0" w:type="dxa"/>
        <w:right w:w="108" w:type="dxa"/>
      </w:tblCellMar>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CellMar>
        <w:top w:w="0" w:type="dxa"/>
        <w:left w:w="108" w:type="dxa"/>
        <w:bottom w:w="0" w:type="dxa"/>
        <w:right w:w="108" w:type="dxa"/>
      </w:tblCellMar>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Ind w:w="0" w:type="dxa"/>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CellMar>
        <w:top w:w="0" w:type="dxa"/>
        <w:left w:w="108" w:type="dxa"/>
        <w:bottom w:w="0" w:type="dxa"/>
        <w:right w:w="108" w:type="dxa"/>
      </w:tblCellMar>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CellMar>
        <w:top w:w="0" w:type="dxa"/>
        <w:left w:w="108" w:type="dxa"/>
        <w:bottom w:w="0" w:type="dxa"/>
        <w:right w:w="108" w:type="dxa"/>
      </w:tblCellMar>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CellMar>
        <w:top w:w="0" w:type="dxa"/>
        <w:left w:w="108" w:type="dxa"/>
        <w:bottom w:w="0" w:type="dxa"/>
        <w:right w:w="108" w:type="dxa"/>
      </w:tblCellMar>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CellMar>
        <w:top w:w="0" w:type="dxa"/>
        <w:left w:w="108" w:type="dxa"/>
        <w:bottom w:w="0" w:type="dxa"/>
        <w:right w:w="108" w:type="dxa"/>
      </w:tblCellMar>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CellMar>
        <w:top w:w="0" w:type="dxa"/>
        <w:left w:w="108" w:type="dxa"/>
        <w:bottom w:w="0" w:type="dxa"/>
        <w:right w:w="108" w:type="dxa"/>
      </w:tblCellMar>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CellMar>
        <w:top w:w="0" w:type="dxa"/>
        <w:left w:w="108" w:type="dxa"/>
        <w:bottom w:w="0" w:type="dxa"/>
        <w:right w:w="108" w:type="dxa"/>
      </w:tblCellMar>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Ind w:w="0" w:type="dxa"/>
      <w:tblBorders>
        <w:top w:val="single" w:sz="8" w:space="0" w:color="F07F09" w:themeColor="accent1"/>
        <w:bottom w:val="single" w:sz="8" w:space="0" w:color="F07F09"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Ind w:w="0" w:type="dxa"/>
      <w:tblBorders>
        <w:top w:val="single" w:sz="8" w:space="0" w:color="1B587C" w:themeColor="accent3"/>
        <w:bottom w:val="single" w:sz="8" w:space="0" w:color="1B587C"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Ind w:w="0" w:type="dxa"/>
      <w:tblBorders>
        <w:top w:val="single" w:sz="8" w:space="0" w:color="604878" w:themeColor="accent5"/>
        <w:bottom w:val="single" w:sz="8" w:space="0" w:color="604878"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Ind w:w="0" w:type="dxa"/>
      <w:tblBorders>
        <w:top w:val="single" w:sz="8" w:space="0" w:color="C19859" w:themeColor="accent6"/>
        <w:bottom w:val="single" w:sz="8" w:space="0" w:color="C19859"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Ind w:w="0" w:type="dxa"/>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Ind w:w="0" w:type="dxa"/>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Ind w:w="0" w:type="dxa"/>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Ind w:w="0" w:type="dxa"/>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customStyle="1" w:styleId="PlainTable1">
    <w:name w:val="Plain Table 1"/>
    <w:basedOn w:val="TableNormal"/>
    <w:uiPriority w:val="41"/>
    <w:rsid w:val="00CF5C61"/>
    <w:pPr>
      <w:spacing w:after="0"/>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CF5C61"/>
    <w:pPr>
      <w:spacing w:after="0"/>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CF5C61"/>
    <w:pPr>
      <w:spacing w:after="0"/>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CF5C61"/>
    <w:pPr>
      <w:spacing w:after="0"/>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CF5C61"/>
    <w:pPr>
      <w:spacing w:after="0"/>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CF5C6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rsid w:val="00CF5C61"/>
    <w:pPr>
      <w:spacing w:after="0"/>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CF5C6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CF5C6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1" w:defUnhideWhenUsed="1" w:defQFormat="0" w:count="276">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 w:qFormat="1"/>
    <w:lsdException w:name="Closing" w:qFormat="1"/>
    <w:lsdException w:name="Signature" w:qFormat="1"/>
    <w:lsdException w:name="Default Paragraph Font" w:uiPriority="1"/>
    <w:lsdException w:name="Subtitle" w:uiPriority="11" w:qFormat="1"/>
    <w:lsdException w:name="Salutation" w:qFormat="1"/>
    <w:lsdException w:name="Date" w:qFormat="1"/>
    <w:lsdException w:name="Strong" w:uiPriority="22" w:qFormat="1"/>
    <w:lsdException w:name="Emphasis" w:uiPriority="20" w:qFormat="1"/>
    <w:lsdException w:name="Normal Table" w:semiHidden="0" w:unhideWhenUsed="0"/>
    <w:lsdException w:name="Table Web 1"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3"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Ind w:w="0" w:type="dxa"/>
      <w:tblCellMar>
        <w:top w:w="0" w:type="dxa"/>
        <w:left w:w="72" w:type="dxa"/>
        <w:bottom w:w="0"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Ind w:w="0" w:type="dxa"/>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Ind w:w="0" w:type="dxa"/>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Ind w:w="0" w:type="dxa"/>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Ind w:w="0" w:type="dxa"/>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Ind w:w="0" w:type="dxa"/>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Ind w:w="0" w:type="dxa"/>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Ind w:w="0" w:type="dxa"/>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customStyle="1" w:styleId="GridTable1Light">
    <w:name w:val="Grid Table 1 Light"/>
    <w:basedOn w:val="TableNormal"/>
    <w:uiPriority w:val="46"/>
    <w:rsid w:val="00CF5C61"/>
    <w:pPr>
      <w:spacing w:after="0"/>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CF5C61"/>
    <w:pPr>
      <w:spacing w:after="0"/>
    </w:pPr>
    <w:tblPr>
      <w:tblStyleRowBandSize w:val="1"/>
      <w:tblStyleColBandSize w:val="1"/>
      <w:tblInd w:w="0" w:type="dxa"/>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CellMar>
        <w:top w:w="0" w:type="dxa"/>
        <w:left w:w="108" w:type="dxa"/>
        <w:bottom w:w="0" w:type="dxa"/>
        <w:right w:w="108" w:type="dxa"/>
      </w:tblCellMar>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CF5C61"/>
    <w:pPr>
      <w:spacing w:after="0"/>
    </w:pPr>
    <w:tblPr>
      <w:tblStyleRowBandSize w:val="1"/>
      <w:tblStyleColBandSize w:val="1"/>
      <w:tblInd w:w="0" w:type="dxa"/>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CellMar>
        <w:top w:w="0" w:type="dxa"/>
        <w:left w:w="108" w:type="dxa"/>
        <w:bottom w:w="0" w:type="dxa"/>
        <w:right w:w="108" w:type="dxa"/>
      </w:tblCellMar>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CF5C61"/>
    <w:pPr>
      <w:spacing w:after="0"/>
    </w:pPr>
    <w:tblPr>
      <w:tblStyleRowBandSize w:val="1"/>
      <w:tblStyleColBandSize w:val="1"/>
      <w:tblInd w:w="0" w:type="dxa"/>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CellMar>
        <w:top w:w="0" w:type="dxa"/>
        <w:left w:w="108" w:type="dxa"/>
        <w:bottom w:w="0" w:type="dxa"/>
        <w:right w:w="108" w:type="dxa"/>
      </w:tblCellMar>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CF5C61"/>
    <w:pPr>
      <w:spacing w:after="0"/>
    </w:pPr>
    <w:tblPr>
      <w:tblStyleRowBandSize w:val="1"/>
      <w:tblStyleColBandSize w:val="1"/>
      <w:tblInd w:w="0" w:type="dxa"/>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CellMar>
        <w:top w:w="0" w:type="dxa"/>
        <w:left w:w="108" w:type="dxa"/>
        <w:bottom w:w="0" w:type="dxa"/>
        <w:right w:w="108" w:type="dxa"/>
      </w:tblCellMar>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CF5C61"/>
    <w:pPr>
      <w:spacing w:after="0"/>
    </w:pPr>
    <w:tblPr>
      <w:tblStyleRowBandSize w:val="1"/>
      <w:tblStyleColBandSize w:val="1"/>
      <w:tblInd w:w="0" w:type="dxa"/>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CellMar>
        <w:top w:w="0" w:type="dxa"/>
        <w:left w:w="108" w:type="dxa"/>
        <w:bottom w:w="0" w:type="dxa"/>
        <w:right w:w="108" w:type="dxa"/>
      </w:tblCellMar>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CF5C61"/>
    <w:pPr>
      <w:spacing w:after="0"/>
    </w:pPr>
    <w:tblPr>
      <w:tblStyleRowBandSize w:val="1"/>
      <w:tblStyleColBandSize w:val="1"/>
      <w:tblInd w:w="0" w:type="dxa"/>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CellMar>
        <w:top w:w="0" w:type="dxa"/>
        <w:left w:w="108" w:type="dxa"/>
        <w:bottom w:w="0" w:type="dxa"/>
        <w:right w:w="108" w:type="dxa"/>
      </w:tblCellMar>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CF5C61"/>
    <w:pPr>
      <w:spacing w:after="0"/>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CF5C61"/>
    <w:pPr>
      <w:spacing w:after="0"/>
    </w:pPr>
    <w:tblPr>
      <w:tblStyleRowBandSize w:val="1"/>
      <w:tblStyleColBandSize w:val="1"/>
      <w:tblInd w:w="0" w:type="dxa"/>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CellMar>
        <w:top w:w="0" w:type="dxa"/>
        <w:left w:w="108" w:type="dxa"/>
        <w:bottom w:w="0" w:type="dxa"/>
        <w:right w:w="108" w:type="dxa"/>
      </w:tblCellMar>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2Accent2">
    <w:name w:val="Grid Table 2 Accent 2"/>
    <w:basedOn w:val="TableNormal"/>
    <w:uiPriority w:val="47"/>
    <w:rsid w:val="00CF5C61"/>
    <w:pPr>
      <w:spacing w:after="0"/>
    </w:pPr>
    <w:tblPr>
      <w:tblStyleRowBandSize w:val="1"/>
      <w:tblStyleColBandSize w:val="1"/>
      <w:tblInd w:w="0" w:type="dxa"/>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CellMar>
        <w:top w:w="0" w:type="dxa"/>
        <w:left w:w="108" w:type="dxa"/>
        <w:bottom w:w="0" w:type="dxa"/>
        <w:right w:w="108" w:type="dxa"/>
      </w:tblCellMar>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2Accent3">
    <w:name w:val="Grid Table 2 Accent 3"/>
    <w:basedOn w:val="TableNormal"/>
    <w:uiPriority w:val="47"/>
    <w:rsid w:val="00CF5C61"/>
    <w:pPr>
      <w:spacing w:after="0"/>
    </w:pPr>
    <w:tblPr>
      <w:tblStyleRowBandSize w:val="1"/>
      <w:tblStyleColBandSize w:val="1"/>
      <w:tblInd w:w="0" w:type="dxa"/>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CellMar>
        <w:top w:w="0" w:type="dxa"/>
        <w:left w:w="108" w:type="dxa"/>
        <w:bottom w:w="0" w:type="dxa"/>
        <w:right w:w="108" w:type="dxa"/>
      </w:tblCellMar>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2Accent4">
    <w:name w:val="Grid Table 2 Accent 4"/>
    <w:basedOn w:val="TableNormal"/>
    <w:uiPriority w:val="47"/>
    <w:rsid w:val="00CF5C61"/>
    <w:pPr>
      <w:spacing w:after="0"/>
    </w:pPr>
    <w:tblPr>
      <w:tblStyleRowBandSize w:val="1"/>
      <w:tblStyleColBandSize w:val="1"/>
      <w:tblInd w:w="0" w:type="dxa"/>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CellMar>
        <w:top w:w="0" w:type="dxa"/>
        <w:left w:w="108" w:type="dxa"/>
        <w:bottom w:w="0" w:type="dxa"/>
        <w:right w:w="108" w:type="dxa"/>
      </w:tblCellMar>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2Accent5">
    <w:name w:val="Grid Table 2 Accent 5"/>
    <w:basedOn w:val="TableNormal"/>
    <w:uiPriority w:val="47"/>
    <w:rsid w:val="00CF5C61"/>
    <w:pPr>
      <w:spacing w:after="0"/>
    </w:pPr>
    <w:tblPr>
      <w:tblStyleRowBandSize w:val="1"/>
      <w:tblStyleColBandSize w:val="1"/>
      <w:tblInd w:w="0" w:type="dxa"/>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CellMar>
        <w:top w:w="0" w:type="dxa"/>
        <w:left w:w="108" w:type="dxa"/>
        <w:bottom w:w="0" w:type="dxa"/>
        <w:right w:w="108" w:type="dxa"/>
      </w:tblCellMar>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2Accent6">
    <w:name w:val="Grid Table 2 Accent 6"/>
    <w:basedOn w:val="TableNormal"/>
    <w:uiPriority w:val="47"/>
    <w:rsid w:val="00CF5C61"/>
    <w:pPr>
      <w:spacing w:after="0"/>
    </w:pPr>
    <w:tblPr>
      <w:tblStyleRowBandSize w:val="1"/>
      <w:tblStyleColBandSize w:val="1"/>
      <w:tblInd w:w="0" w:type="dxa"/>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CellMar>
        <w:top w:w="0" w:type="dxa"/>
        <w:left w:w="108" w:type="dxa"/>
        <w:bottom w:w="0" w:type="dxa"/>
        <w:right w:w="108" w:type="dxa"/>
      </w:tblCellMar>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3">
    <w:name w:val="Grid Table 3"/>
    <w:basedOn w:val="TableNormal"/>
    <w:uiPriority w:val="48"/>
    <w:rsid w:val="00CF5C61"/>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CF5C61"/>
    <w:pPr>
      <w:spacing w:after="0"/>
    </w:p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customStyle="1" w:styleId="GridTable3Accent2">
    <w:name w:val="Grid Table 3 Accent 2"/>
    <w:basedOn w:val="TableNormal"/>
    <w:uiPriority w:val="48"/>
    <w:rsid w:val="00CF5C61"/>
    <w:pPr>
      <w:spacing w:after="0"/>
    </w:p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customStyle="1" w:styleId="GridTable3Accent3">
    <w:name w:val="Grid Table 3 Accent 3"/>
    <w:basedOn w:val="TableNormal"/>
    <w:uiPriority w:val="48"/>
    <w:rsid w:val="00CF5C61"/>
    <w:pPr>
      <w:spacing w:after="0"/>
    </w:p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customStyle="1" w:styleId="GridTable3Accent4">
    <w:name w:val="Grid Table 3 Accent 4"/>
    <w:basedOn w:val="TableNormal"/>
    <w:uiPriority w:val="48"/>
    <w:rsid w:val="00CF5C61"/>
    <w:pPr>
      <w:spacing w:after="0"/>
    </w:p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customStyle="1" w:styleId="GridTable3Accent5">
    <w:name w:val="Grid Table 3 Accent 5"/>
    <w:basedOn w:val="TableNormal"/>
    <w:uiPriority w:val="48"/>
    <w:rsid w:val="00CF5C61"/>
    <w:pPr>
      <w:spacing w:after="0"/>
    </w:p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customStyle="1" w:styleId="GridTable3Accent6">
    <w:name w:val="Grid Table 3 Accent 6"/>
    <w:basedOn w:val="TableNormal"/>
    <w:uiPriority w:val="48"/>
    <w:rsid w:val="00CF5C61"/>
    <w:pPr>
      <w:spacing w:after="0"/>
    </w:p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customStyle="1" w:styleId="GridTable4">
    <w:name w:val="Grid Table 4"/>
    <w:basedOn w:val="TableNormal"/>
    <w:uiPriority w:val="49"/>
    <w:rsid w:val="00CF5C61"/>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CF5C61"/>
    <w:pPr>
      <w:spacing w:after="0"/>
    </w:p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4Accent2">
    <w:name w:val="Grid Table 4 Accent 2"/>
    <w:basedOn w:val="TableNormal"/>
    <w:uiPriority w:val="49"/>
    <w:rsid w:val="00CF5C61"/>
    <w:pPr>
      <w:spacing w:after="0"/>
    </w:p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4Accent3">
    <w:name w:val="Grid Table 4 Accent 3"/>
    <w:basedOn w:val="TableNormal"/>
    <w:uiPriority w:val="49"/>
    <w:rsid w:val="00CF5C61"/>
    <w:pPr>
      <w:spacing w:after="0"/>
    </w:p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4Accent4">
    <w:name w:val="Grid Table 4 Accent 4"/>
    <w:basedOn w:val="TableNormal"/>
    <w:uiPriority w:val="49"/>
    <w:rsid w:val="00CF5C61"/>
    <w:pPr>
      <w:spacing w:after="0"/>
    </w:p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4Accent5">
    <w:name w:val="Grid Table 4 Accent 5"/>
    <w:basedOn w:val="TableNormal"/>
    <w:uiPriority w:val="49"/>
    <w:rsid w:val="00CF5C61"/>
    <w:pPr>
      <w:spacing w:after="0"/>
    </w:p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4Accent6">
    <w:name w:val="Grid Table 4 Accent 6"/>
    <w:basedOn w:val="TableNormal"/>
    <w:uiPriority w:val="49"/>
    <w:rsid w:val="00CF5C61"/>
    <w:pPr>
      <w:spacing w:after="0"/>
    </w:p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5Dark">
    <w:name w:val="Grid Table 5 Dark"/>
    <w:basedOn w:val="TableNormal"/>
    <w:uiPriority w:val="50"/>
    <w:rsid w:val="00CF5C61"/>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CF5C61"/>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customStyle="1" w:styleId="GridTable5DarkAccent2">
    <w:name w:val="Grid Table 5 Dark Accent 2"/>
    <w:basedOn w:val="TableNormal"/>
    <w:uiPriority w:val="50"/>
    <w:rsid w:val="00CF5C61"/>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customStyle="1" w:styleId="GridTable5DarkAccent3">
    <w:name w:val="Grid Table 5 Dark Accent 3"/>
    <w:basedOn w:val="TableNormal"/>
    <w:uiPriority w:val="50"/>
    <w:rsid w:val="00CF5C61"/>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customStyle="1" w:styleId="GridTable5DarkAccent4">
    <w:name w:val="Grid Table 5 Dark Accent 4"/>
    <w:basedOn w:val="TableNormal"/>
    <w:uiPriority w:val="50"/>
    <w:rsid w:val="00CF5C61"/>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customStyle="1" w:styleId="GridTable5DarkAccent5">
    <w:name w:val="Grid Table 5 Dark Accent 5"/>
    <w:basedOn w:val="TableNormal"/>
    <w:uiPriority w:val="50"/>
    <w:rsid w:val="00CF5C61"/>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customStyle="1" w:styleId="GridTable5DarkAccent6">
    <w:name w:val="Grid Table 5 Dark Accent 6"/>
    <w:basedOn w:val="TableNormal"/>
    <w:uiPriority w:val="50"/>
    <w:rsid w:val="00CF5C61"/>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customStyle="1" w:styleId="GridTable6Colorful">
    <w:name w:val="Grid Table 6 Colorful"/>
    <w:basedOn w:val="TableNormal"/>
    <w:uiPriority w:val="51"/>
    <w:rsid w:val="00CF5C61"/>
    <w:pPr>
      <w:spacing w:after="0"/>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CellMar>
        <w:top w:w="0" w:type="dxa"/>
        <w:left w:w="108" w:type="dxa"/>
        <w:bottom w:w="0" w:type="dxa"/>
        <w:right w:w="108" w:type="dxa"/>
      </w:tblCellMar>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CellMar>
        <w:top w:w="0" w:type="dxa"/>
        <w:left w:w="108" w:type="dxa"/>
        <w:bottom w:w="0" w:type="dxa"/>
        <w:right w:w="108" w:type="dxa"/>
      </w:tblCellMar>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CellMar>
        <w:top w:w="0" w:type="dxa"/>
        <w:left w:w="108" w:type="dxa"/>
        <w:bottom w:w="0" w:type="dxa"/>
        <w:right w:w="108" w:type="dxa"/>
      </w:tblCellMar>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CellMar>
        <w:top w:w="0" w:type="dxa"/>
        <w:left w:w="108" w:type="dxa"/>
        <w:bottom w:w="0" w:type="dxa"/>
        <w:right w:w="108" w:type="dxa"/>
      </w:tblCellMar>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CellMar>
        <w:top w:w="0" w:type="dxa"/>
        <w:left w:w="108" w:type="dxa"/>
        <w:bottom w:w="0" w:type="dxa"/>
        <w:right w:w="108" w:type="dxa"/>
      </w:tblCellMar>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7Colorful">
    <w:name w:val="Grid Table 7 Colorful"/>
    <w:basedOn w:val="TableNormal"/>
    <w:uiPriority w:val="52"/>
    <w:rsid w:val="00CF5C61"/>
    <w:pPr>
      <w:spacing w:after="0"/>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customStyle="1"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customStyle="1"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customStyle="1"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customStyle="1"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customStyle="1"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Ind w:w="0" w:type="dxa"/>
      <w:tblBorders>
        <w:top w:val="single" w:sz="8" w:space="0" w:color="F07F09" w:themeColor="accent1"/>
        <w:bottom w:val="single" w:sz="8" w:space="0" w:color="F07F0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Ind w:w="0" w:type="dxa"/>
      <w:tblBorders>
        <w:top w:val="single" w:sz="8" w:space="0" w:color="1B587C" w:themeColor="accent3"/>
        <w:bottom w:val="single" w:sz="8" w:space="0" w:color="1B587C"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Ind w:w="0" w:type="dxa"/>
      <w:tblBorders>
        <w:top w:val="single" w:sz="8" w:space="0" w:color="604878" w:themeColor="accent5"/>
        <w:bottom w:val="single" w:sz="8" w:space="0" w:color="604878"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Ind w:w="0" w:type="dxa"/>
      <w:tblBorders>
        <w:top w:val="single" w:sz="8" w:space="0" w:color="C19859" w:themeColor="accent6"/>
        <w:bottom w:val="single" w:sz="8" w:space="0" w:color="C1985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customStyle="1" w:styleId="ListTable1Light">
    <w:name w:val="List Table 1 Light"/>
    <w:basedOn w:val="TableNormal"/>
    <w:uiPriority w:val="46"/>
    <w:rsid w:val="00CF5C61"/>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CF5C61"/>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1LightAccent2">
    <w:name w:val="List Table 1 Light Accent 2"/>
    <w:basedOn w:val="TableNormal"/>
    <w:uiPriority w:val="46"/>
    <w:rsid w:val="00CF5C61"/>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1LightAccent3">
    <w:name w:val="List Table 1 Light Accent 3"/>
    <w:basedOn w:val="TableNormal"/>
    <w:uiPriority w:val="46"/>
    <w:rsid w:val="00CF5C61"/>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1LightAccent4">
    <w:name w:val="List Table 1 Light Accent 4"/>
    <w:basedOn w:val="TableNormal"/>
    <w:uiPriority w:val="46"/>
    <w:rsid w:val="00CF5C61"/>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1LightAccent5">
    <w:name w:val="List Table 1 Light Accent 5"/>
    <w:basedOn w:val="TableNormal"/>
    <w:uiPriority w:val="46"/>
    <w:rsid w:val="00CF5C61"/>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1LightAccent6">
    <w:name w:val="List Table 1 Light Accent 6"/>
    <w:basedOn w:val="TableNormal"/>
    <w:uiPriority w:val="46"/>
    <w:rsid w:val="00CF5C61"/>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2">
    <w:name w:val="List Table 2"/>
    <w:basedOn w:val="TableNormal"/>
    <w:uiPriority w:val="47"/>
    <w:rsid w:val="00CF5C61"/>
    <w:pPr>
      <w:spacing w:after="0"/>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CF5C61"/>
    <w:pPr>
      <w:spacing w:after="0"/>
    </w:pPr>
    <w:tblPr>
      <w:tblStyleRowBandSize w:val="1"/>
      <w:tblStyleColBandSize w:val="1"/>
      <w:tblInd w:w="0" w:type="dxa"/>
      <w:tblBorders>
        <w:top w:val="single" w:sz="4" w:space="0" w:color="F9B268" w:themeColor="accent1" w:themeTint="99"/>
        <w:bottom w:val="single" w:sz="4" w:space="0" w:color="F9B268" w:themeColor="accent1" w:themeTint="99"/>
        <w:insideH w:val="single" w:sz="4" w:space="0" w:color="F9B268"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2Accent2">
    <w:name w:val="List Table 2 Accent 2"/>
    <w:basedOn w:val="TableNormal"/>
    <w:uiPriority w:val="47"/>
    <w:rsid w:val="00CF5C61"/>
    <w:pPr>
      <w:spacing w:after="0"/>
    </w:pPr>
    <w:tblPr>
      <w:tblStyleRowBandSize w:val="1"/>
      <w:tblStyleColBandSize w:val="1"/>
      <w:tblInd w:w="0" w:type="dxa"/>
      <w:tblBorders>
        <w:top w:val="single" w:sz="4" w:space="0" w:color="D86B77" w:themeColor="accent2" w:themeTint="99"/>
        <w:bottom w:val="single" w:sz="4" w:space="0" w:color="D86B77" w:themeColor="accent2" w:themeTint="99"/>
        <w:insideH w:val="single" w:sz="4" w:space="0" w:color="D86B77"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2Accent3">
    <w:name w:val="List Table 2 Accent 3"/>
    <w:basedOn w:val="TableNormal"/>
    <w:uiPriority w:val="47"/>
    <w:rsid w:val="00CF5C61"/>
    <w:pPr>
      <w:spacing w:after="0"/>
    </w:pPr>
    <w:tblPr>
      <w:tblStyleRowBandSize w:val="1"/>
      <w:tblStyleColBandSize w:val="1"/>
      <w:tblInd w:w="0" w:type="dxa"/>
      <w:tblBorders>
        <w:top w:val="single" w:sz="4" w:space="0" w:color="4DA4D8" w:themeColor="accent3" w:themeTint="99"/>
        <w:bottom w:val="single" w:sz="4" w:space="0" w:color="4DA4D8" w:themeColor="accent3" w:themeTint="99"/>
        <w:insideH w:val="single" w:sz="4" w:space="0" w:color="4DA4D8"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2Accent4">
    <w:name w:val="List Table 2 Accent 4"/>
    <w:basedOn w:val="TableNormal"/>
    <w:uiPriority w:val="47"/>
    <w:rsid w:val="00CF5C61"/>
    <w:pPr>
      <w:spacing w:after="0"/>
    </w:pPr>
    <w:tblPr>
      <w:tblStyleRowBandSize w:val="1"/>
      <w:tblStyleColBandSize w:val="1"/>
      <w:tblInd w:w="0" w:type="dxa"/>
      <w:tblBorders>
        <w:top w:val="single" w:sz="4" w:space="0" w:color="8DC182" w:themeColor="accent4" w:themeTint="99"/>
        <w:bottom w:val="single" w:sz="4" w:space="0" w:color="8DC182" w:themeColor="accent4" w:themeTint="99"/>
        <w:insideH w:val="single" w:sz="4" w:space="0" w:color="8DC182"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2Accent5">
    <w:name w:val="List Table 2 Accent 5"/>
    <w:basedOn w:val="TableNormal"/>
    <w:uiPriority w:val="47"/>
    <w:rsid w:val="00CF5C61"/>
    <w:pPr>
      <w:spacing w:after="0"/>
    </w:pPr>
    <w:tblPr>
      <w:tblStyleRowBandSize w:val="1"/>
      <w:tblStyleColBandSize w:val="1"/>
      <w:tblInd w:w="0" w:type="dxa"/>
      <w:tblBorders>
        <w:top w:val="single" w:sz="4" w:space="0" w:color="9F87B7" w:themeColor="accent5" w:themeTint="99"/>
        <w:bottom w:val="single" w:sz="4" w:space="0" w:color="9F87B7" w:themeColor="accent5" w:themeTint="99"/>
        <w:insideH w:val="single" w:sz="4" w:space="0" w:color="9F87B7"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2Accent6">
    <w:name w:val="List Table 2 Accent 6"/>
    <w:basedOn w:val="TableNormal"/>
    <w:uiPriority w:val="47"/>
    <w:rsid w:val="00CF5C61"/>
    <w:pPr>
      <w:spacing w:after="0"/>
    </w:pPr>
    <w:tblPr>
      <w:tblStyleRowBandSize w:val="1"/>
      <w:tblStyleColBandSize w:val="1"/>
      <w:tblInd w:w="0" w:type="dxa"/>
      <w:tblBorders>
        <w:top w:val="single" w:sz="4" w:space="0" w:color="D9C19B" w:themeColor="accent6" w:themeTint="99"/>
        <w:bottom w:val="single" w:sz="4" w:space="0" w:color="D9C19B" w:themeColor="accent6" w:themeTint="99"/>
        <w:insideH w:val="single" w:sz="4" w:space="0" w:color="D9C19B"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3">
    <w:name w:val="List Table 3"/>
    <w:basedOn w:val="TableNormal"/>
    <w:uiPriority w:val="48"/>
    <w:rsid w:val="00CF5C61"/>
    <w:pPr>
      <w:spacing w:after="0"/>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CF5C61"/>
    <w:pPr>
      <w:spacing w:after="0"/>
    </w:pPr>
    <w:tblPr>
      <w:tblStyleRowBandSize w:val="1"/>
      <w:tblStyleColBandSize w:val="1"/>
      <w:tblInd w:w="0" w:type="dxa"/>
      <w:tblBorders>
        <w:top w:val="single" w:sz="4" w:space="0" w:color="F07F09" w:themeColor="accent1"/>
        <w:left w:val="single" w:sz="4" w:space="0" w:color="F07F09" w:themeColor="accent1"/>
        <w:bottom w:val="single" w:sz="4" w:space="0" w:color="F07F09" w:themeColor="accent1"/>
        <w:right w:val="single" w:sz="4" w:space="0" w:color="F07F09" w:themeColor="accent1"/>
      </w:tblBorders>
      <w:tblCellMar>
        <w:top w:w="0" w:type="dxa"/>
        <w:left w:w="108" w:type="dxa"/>
        <w:bottom w:w="0" w:type="dxa"/>
        <w:right w:w="108" w:type="dxa"/>
      </w:tblCellMar>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customStyle="1" w:styleId="ListTable3Accent2">
    <w:name w:val="List Table 3 Accent 2"/>
    <w:basedOn w:val="TableNormal"/>
    <w:uiPriority w:val="48"/>
    <w:rsid w:val="00CF5C61"/>
    <w:pPr>
      <w:spacing w:after="0"/>
    </w:pPr>
    <w:tblPr>
      <w:tblStyleRowBandSize w:val="1"/>
      <w:tblStyleColBandSize w:val="1"/>
      <w:tblInd w:w="0" w:type="dxa"/>
      <w:tblBorders>
        <w:top w:val="single" w:sz="4" w:space="0" w:color="9F2936" w:themeColor="accent2"/>
        <w:left w:val="single" w:sz="4" w:space="0" w:color="9F2936" w:themeColor="accent2"/>
        <w:bottom w:val="single" w:sz="4" w:space="0" w:color="9F2936" w:themeColor="accent2"/>
        <w:right w:val="single" w:sz="4" w:space="0" w:color="9F2936" w:themeColor="accent2"/>
      </w:tblBorders>
      <w:tblCellMar>
        <w:top w:w="0" w:type="dxa"/>
        <w:left w:w="108" w:type="dxa"/>
        <w:bottom w:w="0" w:type="dxa"/>
        <w:right w:w="108" w:type="dxa"/>
      </w:tblCellMar>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customStyle="1" w:styleId="ListTable3Accent3">
    <w:name w:val="List Table 3 Accent 3"/>
    <w:basedOn w:val="TableNormal"/>
    <w:uiPriority w:val="48"/>
    <w:rsid w:val="00CF5C61"/>
    <w:pPr>
      <w:spacing w:after="0"/>
    </w:pPr>
    <w:tblPr>
      <w:tblStyleRowBandSize w:val="1"/>
      <w:tblStyleColBandSize w:val="1"/>
      <w:tblInd w:w="0" w:type="dxa"/>
      <w:tblBorders>
        <w:top w:val="single" w:sz="4" w:space="0" w:color="1B587C" w:themeColor="accent3"/>
        <w:left w:val="single" w:sz="4" w:space="0" w:color="1B587C" w:themeColor="accent3"/>
        <w:bottom w:val="single" w:sz="4" w:space="0" w:color="1B587C" w:themeColor="accent3"/>
        <w:right w:val="single" w:sz="4" w:space="0" w:color="1B587C" w:themeColor="accent3"/>
      </w:tblBorders>
      <w:tblCellMar>
        <w:top w:w="0" w:type="dxa"/>
        <w:left w:w="108" w:type="dxa"/>
        <w:bottom w:w="0" w:type="dxa"/>
        <w:right w:w="108" w:type="dxa"/>
      </w:tblCellMar>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customStyle="1" w:styleId="ListTable3Accent4">
    <w:name w:val="List Table 3 Accent 4"/>
    <w:basedOn w:val="TableNormal"/>
    <w:uiPriority w:val="48"/>
    <w:rsid w:val="00CF5C61"/>
    <w:pPr>
      <w:spacing w:after="0"/>
    </w:pPr>
    <w:tblPr>
      <w:tblStyleRowBandSize w:val="1"/>
      <w:tblStyleColBandSize w:val="1"/>
      <w:tblInd w:w="0" w:type="dxa"/>
      <w:tblBorders>
        <w:top w:val="single" w:sz="4" w:space="0" w:color="4E8542" w:themeColor="accent4"/>
        <w:left w:val="single" w:sz="4" w:space="0" w:color="4E8542" w:themeColor="accent4"/>
        <w:bottom w:val="single" w:sz="4" w:space="0" w:color="4E8542" w:themeColor="accent4"/>
        <w:right w:val="single" w:sz="4" w:space="0" w:color="4E8542" w:themeColor="accent4"/>
      </w:tblBorders>
      <w:tblCellMar>
        <w:top w:w="0" w:type="dxa"/>
        <w:left w:w="108" w:type="dxa"/>
        <w:bottom w:w="0" w:type="dxa"/>
        <w:right w:w="108" w:type="dxa"/>
      </w:tblCellMar>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customStyle="1" w:styleId="ListTable3Accent5">
    <w:name w:val="List Table 3 Accent 5"/>
    <w:basedOn w:val="TableNormal"/>
    <w:uiPriority w:val="48"/>
    <w:rsid w:val="00CF5C61"/>
    <w:pPr>
      <w:spacing w:after="0"/>
    </w:pPr>
    <w:tblPr>
      <w:tblStyleRowBandSize w:val="1"/>
      <w:tblStyleColBandSize w:val="1"/>
      <w:tblInd w:w="0" w:type="dxa"/>
      <w:tblBorders>
        <w:top w:val="single" w:sz="4" w:space="0" w:color="604878" w:themeColor="accent5"/>
        <w:left w:val="single" w:sz="4" w:space="0" w:color="604878" w:themeColor="accent5"/>
        <w:bottom w:val="single" w:sz="4" w:space="0" w:color="604878" w:themeColor="accent5"/>
        <w:right w:val="single" w:sz="4" w:space="0" w:color="604878" w:themeColor="accent5"/>
      </w:tblBorders>
      <w:tblCellMar>
        <w:top w:w="0" w:type="dxa"/>
        <w:left w:w="108" w:type="dxa"/>
        <w:bottom w:w="0" w:type="dxa"/>
        <w:right w:w="108" w:type="dxa"/>
      </w:tblCellMar>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customStyle="1" w:styleId="ListTable3Accent6">
    <w:name w:val="List Table 3 Accent 6"/>
    <w:basedOn w:val="TableNormal"/>
    <w:uiPriority w:val="48"/>
    <w:rsid w:val="00CF5C61"/>
    <w:pPr>
      <w:spacing w:after="0"/>
    </w:pPr>
    <w:tblPr>
      <w:tblStyleRowBandSize w:val="1"/>
      <w:tblStyleColBandSize w:val="1"/>
      <w:tblInd w:w="0" w:type="dxa"/>
      <w:tblBorders>
        <w:top w:val="single" w:sz="4" w:space="0" w:color="C19859" w:themeColor="accent6"/>
        <w:left w:val="single" w:sz="4" w:space="0" w:color="C19859" w:themeColor="accent6"/>
        <w:bottom w:val="single" w:sz="4" w:space="0" w:color="C19859" w:themeColor="accent6"/>
        <w:right w:val="single" w:sz="4" w:space="0" w:color="C19859" w:themeColor="accent6"/>
      </w:tblBorders>
      <w:tblCellMar>
        <w:top w:w="0" w:type="dxa"/>
        <w:left w:w="108" w:type="dxa"/>
        <w:bottom w:w="0" w:type="dxa"/>
        <w:right w:w="108" w:type="dxa"/>
      </w:tblCellMar>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customStyle="1" w:styleId="ListTable4">
    <w:name w:val="List Table 4"/>
    <w:basedOn w:val="TableNormal"/>
    <w:uiPriority w:val="49"/>
    <w:rsid w:val="00CF5C61"/>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CF5C61"/>
    <w:pPr>
      <w:spacing w:after="0"/>
    </w:p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4Accent2">
    <w:name w:val="List Table 4 Accent 2"/>
    <w:basedOn w:val="TableNormal"/>
    <w:uiPriority w:val="49"/>
    <w:rsid w:val="00CF5C61"/>
    <w:pPr>
      <w:spacing w:after="0"/>
    </w:p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4Accent3">
    <w:name w:val="List Table 4 Accent 3"/>
    <w:basedOn w:val="TableNormal"/>
    <w:uiPriority w:val="49"/>
    <w:rsid w:val="00CF5C61"/>
    <w:pPr>
      <w:spacing w:after="0"/>
    </w:p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4Accent4">
    <w:name w:val="List Table 4 Accent 4"/>
    <w:basedOn w:val="TableNormal"/>
    <w:uiPriority w:val="49"/>
    <w:rsid w:val="00CF5C61"/>
    <w:pPr>
      <w:spacing w:after="0"/>
    </w:p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4Accent5">
    <w:name w:val="List Table 4 Accent 5"/>
    <w:basedOn w:val="TableNormal"/>
    <w:uiPriority w:val="49"/>
    <w:rsid w:val="00CF5C61"/>
    <w:pPr>
      <w:spacing w:after="0"/>
    </w:p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4Accent6">
    <w:name w:val="List Table 4 Accent 6"/>
    <w:basedOn w:val="TableNormal"/>
    <w:uiPriority w:val="49"/>
    <w:rsid w:val="00CF5C61"/>
    <w:pPr>
      <w:spacing w:after="0"/>
    </w:p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5Dark">
    <w:name w:val="List Table 5 Dark"/>
    <w:basedOn w:val="TableNormal"/>
    <w:uiPriority w:val="50"/>
    <w:rsid w:val="00CF5C61"/>
    <w:pPr>
      <w:spacing w:after="0"/>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CF5C61"/>
    <w:pPr>
      <w:spacing w:after="0"/>
    </w:pPr>
    <w:rPr>
      <w:color w:val="FFFFFF" w:themeColor="background1"/>
    </w:rPr>
    <w:tblPr>
      <w:tblStyleRowBandSize w:val="1"/>
      <w:tblStyleColBandSize w:val="1"/>
      <w:tblInd w:w="0" w:type="dxa"/>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CellMar>
        <w:top w:w="0" w:type="dxa"/>
        <w:left w:w="108" w:type="dxa"/>
        <w:bottom w:w="0" w:type="dxa"/>
        <w:right w:w="108" w:type="dxa"/>
      </w:tblCellMar>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CF5C61"/>
    <w:pPr>
      <w:spacing w:after="0"/>
    </w:pPr>
    <w:rPr>
      <w:color w:val="FFFFFF" w:themeColor="background1"/>
    </w:rPr>
    <w:tblPr>
      <w:tblStyleRowBandSize w:val="1"/>
      <w:tblStyleColBandSize w:val="1"/>
      <w:tblInd w:w="0" w:type="dxa"/>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CellMar>
        <w:top w:w="0" w:type="dxa"/>
        <w:left w:w="108" w:type="dxa"/>
        <w:bottom w:w="0" w:type="dxa"/>
        <w:right w:w="108" w:type="dxa"/>
      </w:tblCellMar>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CF5C61"/>
    <w:pPr>
      <w:spacing w:after="0"/>
    </w:pPr>
    <w:rPr>
      <w:color w:val="FFFFFF" w:themeColor="background1"/>
    </w:rPr>
    <w:tblPr>
      <w:tblStyleRowBandSize w:val="1"/>
      <w:tblStyleColBandSize w:val="1"/>
      <w:tblInd w:w="0" w:type="dxa"/>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CellMar>
        <w:top w:w="0" w:type="dxa"/>
        <w:left w:w="108" w:type="dxa"/>
        <w:bottom w:w="0" w:type="dxa"/>
        <w:right w:w="108" w:type="dxa"/>
      </w:tblCellMar>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CF5C61"/>
    <w:pPr>
      <w:spacing w:after="0"/>
    </w:pPr>
    <w:rPr>
      <w:color w:val="FFFFFF" w:themeColor="background1"/>
    </w:rPr>
    <w:tblPr>
      <w:tblStyleRowBandSize w:val="1"/>
      <w:tblStyleColBandSize w:val="1"/>
      <w:tblInd w:w="0" w:type="dxa"/>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CellMar>
        <w:top w:w="0" w:type="dxa"/>
        <w:left w:w="108" w:type="dxa"/>
        <w:bottom w:w="0" w:type="dxa"/>
        <w:right w:w="108" w:type="dxa"/>
      </w:tblCellMar>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CF5C61"/>
    <w:pPr>
      <w:spacing w:after="0"/>
    </w:pPr>
    <w:rPr>
      <w:color w:val="FFFFFF" w:themeColor="background1"/>
    </w:rPr>
    <w:tblPr>
      <w:tblStyleRowBandSize w:val="1"/>
      <w:tblStyleColBandSize w:val="1"/>
      <w:tblInd w:w="0" w:type="dxa"/>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CellMar>
        <w:top w:w="0" w:type="dxa"/>
        <w:left w:w="108" w:type="dxa"/>
        <w:bottom w:w="0" w:type="dxa"/>
        <w:right w:w="108" w:type="dxa"/>
      </w:tblCellMar>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CF5C61"/>
    <w:pPr>
      <w:spacing w:after="0"/>
    </w:pPr>
    <w:rPr>
      <w:color w:val="FFFFFF" w:themeColor="background1"/>
    </w:rPr>
    <w:tblPr>
      <w:tblStyleRowBandSize w:val="1"/>
      <w:tblStyleColBandSize w:val="1"/>
      <w:tblInd w:w="0" w:type="dxa"/>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CellMar>
        <w:top w:w="0" w:type="dxa"/>
        <w:left w:w="108" w:type="dxa"/>
        <w:bottom w:w="0" w:type="dxa"/>
        <w:right w:w="108" w:type="dxa"/>
      </w:tblCellMar>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CF5C61"/>
    <w:pPr>
      <w:spacing w:after="0"/>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Ind w:w="0" w:type="dxa"/>
      <w:tblBorders>
        <w:top w:val="single" w:sz="4" w:space="0" w:color="F07F09" w:themeColor="accent1"/>
        <w:bottom w:val="single" w:sz="4" w:space="0" w:color="F07F09" w:themeColor="accent1"/>
      </w:tblBorders>
      <w:tblCellMar>
        <w:top w:w="0" w:type="dxa"/>
        <w:left w:w="108" w:type="dxa"/>
        <w:bottom w:w="0" w:type="dxa"/>
        <w:right w:w="108" w:type="dxa"/>
      </w:tblCellMar>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Ind w:w="0" w:type="dxa"/>
      <w:tblBorders>
        <w:top w:val="single" w:sz="4" w:space="0" w:color="9F2936" w:themeColor="accent2"/>
        <w:bottom w:val="single" w:sz="4" w:space="0" w:color="9F2936" w:themeColor="accent2"/>
      </w:tblBorders>
      <w:tblCellMar>
        <w:top w:w="0" w:type="dxa"/>
        <w:left w:w="108" w:type="dxa"/>
        <w:bottom w:w="0" w:type="dxa"/>
        <w:right w:w="108" w:type="dxa"/>
      </w:tblCellMar>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Ind w:w="0" w:type="dxa"/>
      <w:tblBorders>
        <w:top w:val="single" w:sz="4" w:space="0" w:color="1B587C" w:themeColor="accent3"/>
        <w:bottom w:val="single" w:sz="4" w:space="0" w:color="1B587C" w:themeColor="accent3"/>
      </w:tblBorders>
      <w:tblCellMar>
        <w:top w:w="0" w:type="dxa"/>
        <w:left w:w="108" w:type="dxa"/>
        <w:bottom w:w="0" w:type="dxa"/>
        <w:right w:w="108" w:type="dxa"/>
      </w:tblCellMar>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Ind w:w="0" w:type="dxa"/>
      <w:tblBorders>
        <w:top w:val="single" w:sz="4" w:space="0" w:color="4E8542" w:themeColor="accent4"/>
        <w:bottom w:val="single" w:sz="4" w:space="0" w:color="4E8542" w:themeColor="accent4"/>
      </w:tblBorders>
      <w:tblCellMar>
        <w:top w:w="0" w:type="dxa"/>
        <w:left w:w="108" w:type="dxa"/>
        <w:bottom w:w="0" w:type="dxa"/>
        <w:right w:w="108" w:type="dxa"/>
      </w:tblCellMar>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Ind w:w="0" w:type="dxa"/>
      <w:tblBorders>
        <w:top w:val="single" w:sz="4" w:space="0" w:color="604878" w:themeColor="accent5"/>
        <w:bottom w:val="single" w:sz="4" w:space="0" w:color="604878" w:themeColor="accent5"/>
      </w:tblBorders>
      <w:tblCellMar>
        <w:top w:w="0" w:type="dxa"/>
        <w:left w:w="108" w:type="dxa"/>
        <w:bottom w:w="0" w:type="dxa"/>
        <w:right w:w="108" w:type="dxa"/>
      </w:tblCellMar>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Ind w:w="0" w:type="dxa"/>
      <w:tblBorders>
        <w:top w:val="single" w:sz="4" w:space="0" w:color="C19859" w:themeColor="accent6"/>
        <w:bottom w:val="single" w:sz="4" w:space="0" w:color="C19859" w:themeColor="accent6"/>
      </w:tblBorders>
      <w:tblCellMar>
        <w:top w:w="0" w:type="dxa"/>
        <w:left w:w="108" w:type="dxa"/>
        <w:bottom w:w="0" w:type="dxa"/>
        <w:right w:w="108" w:type="dxa"/>
      </w:tblCellMar>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7Colorful">
    <w:name w:val="List Table 7 Colorful"/>
    <w:basedOn w:val="TableNormal"/>
    <w:uiPriority w:val="52"/>
    <w:rsid w:val="00CF5C61"/>
    <w:pPr>
      <w:spacing w:after="0"/>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Ind w:w="0" w:type="dxa"/>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CellMar>
        <w:top w:w="0" w:type="dxa"/>
        <w:left w:w="108" w:type="dxa"/>
        <w:bottom w:w="0" w:type="dxa"/>
        <w:right w:w="108" w:type="dxa"/>
      </w:tblCellMar>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Ind w:w="0" w:type="dxa"/>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CellMar>
        <w:top w:w="0" w:type="dxa"/>
        <w:left w:w="108" w:type="dxa"/>
        <w:bottom w:w="0" w:type="dxa"/>
        <w:right w:w="108" w:type="dxa"/>
      </w:tblCellMar>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Ind w:w="0" w:type="dxa"/>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CellMar>
        <w:top w:w="0" w:type="dxa"/>
        <w:left w:w="108" w:type="dxa"/>
        <w:bottom w:w="0" w:type="dxa"/>
        <w:right w:w="108" w:type="dxa"/>
      </w:tblCellMar>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CellMar>
        <w:top w:w="0" w:type="dxa"/>
        <w:left w:w="108" w:type="dxa"/>
        <w:bottom w:w="0" w:type="dxa"/>
        <w:right w:w="108" w:type="dxa"/>
      </w:tblCellMar>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CellMar>
        <w:top w:w="0" w:type="dxa"/>
        <w:left w:w="108" w:type="dxa"/>
        <w:bottom w:w="0" w:type="dxa"/>
        <w:right w:w="108" w:type="dxa"/>
      </w:tblCellMar>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Ind w:w="0" w:type="dxa"/>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CellMar>
        <w:top w:w="0" w:type="dxa"/>
        <w:left w:w="108" w:type="dxa"/>
        <w:bottom w:w="0" w:type="dxa"/>
        <w:right w:w="108" w:type="dxa"/>
      </w:tblCellMar>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CellMar>
        <w:top w:w="0" w:type="dxa"/>
        <w:left w:w="108" w:type="dxa"/>
        <w:bottom w:w="0" w:type="dxa"/>
        <w:right w:w="108" w:type="dxa"/>
      </w:tblCellMar>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CellMar>
        <w:top w:w="0" w:type="dxa"/>
        <w:left w:w="108" w:type="dxa"/>
        <w:bottom w:w="0" w:type="dxa"/>
        <w:right w:w="108" w:type="dxa"/>
      </w:tblCellMar>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CellMar>
        <w:top w:w="0" w:type="dxa"/>
        <w:left w:w="108" w:type="dxa"/>
        <w:bottom w:w="0" w:type="dxa"/>
        <w:right w:w="108" w:type="dxa"/>
      </w:tblCellMar>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CellMar>
        <w:top w:w="0" w:type="dxa"/>
        <w:left w:w="108" w:type="dxa"/>
        <w:bottom w:w="0" w:type="dxa"/>
        <w:right w:w="108" w:type="dxa"/>
      </w:tblCellMar>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CellMar>
        <w:top w:w="0" w:type="dxa"/>
        <w:left w:w="108" w:type="dxa"/>
        <w:bottom w:w="0" w:type="dxa"/>
        <w:right w:w="108" w:type="dxa"/>
      </w:tblCellMar>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Ind w:w="0" w:type="dxa"/>
      <w:tblBorders>
        <w:top w:val="single" w:sz="8" w:space="0" w:color="F07F09" w:themeColor="accent1"/>
        <w:bottom w:val="single" w:sz="8" w:space="0" w:color="F07F09"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Ind w:w="0" w:type="dxa"/>
      <w:tblBorders>
        <w:top w:val="single" w:sz="8" w:space="0" w:color="1B587C" w:themeColor="accent3"/>
        <w:bottom w:val="single" w:sz="8" w:space="0" w:color="1B587C"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Ind w:w="0" w:type="dxa"/>
      <w:tblBorders>
        <w:top w:val="single" w:sz="8" w:space="0" w:color="604878" w:themeColor="accent5"/>
        <w:bottom w:val="single" w:sz="8" w:space="0" w:color="604878"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Ind w:w="0" w:type="dxa"/>
      <w:tblBorders>
        <w:top w:val="single" w:sz="8" w:space="0" w:color="C19859" w:themeColor="accent6"/>
        <w:bottom w:val="single" w:sz="8" w:space="0" w:color="C19859"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Ind w:w="0" w:type="dxa"/>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Ind w:w="0" w:type="dxa"/>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Ind w:w="0" w:type="dxa"/>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Ind w:w="0" w:type="dxa"/>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customStyle="1" w:styleId="PlainTable1">
    <w:name w:val="Plain Table 1"/>
    <w:basedOn w:val="TableNormal"/>
    <w:uiPriority w:val="41"/>
    <w:rsid w:val="00CF5C61"/>
    <w:pPr>
      <w:spacing w:after="0"/>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CF5C61"/>
    <w:pPr>
      <w:spacing w:after="0"/>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CF5C61"/>
    <w:pPr>
      <w:spacing w:after="0"/>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CF5C61"/>
    <w:pPr>
      <w:spacing w:after="0"/>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CF5C61"/>
    <w:pPr>
      <w:spacing w:after="0"/>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CF5C6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rsid w:val="00CF5C61"/>
    <w:pPr>
      <w:spacing w:after="0"/>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CF5C6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CF5C6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140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ORNofGreaterHouston@gmail.com" TargetMode="External"/><Relationship Id="rId20" Type="http://schemas.openxmlformats.org/officeDocument/2006/relationships/theme" Target="theme/theme1.xml"/><Relationship Id="rId10" Type="http://schemas.openxmlformats.org/officeDocument/2006/relationships/hyperlink" Target="https://aornhouston.nursingnetwork.com/page/59821-scholarship-information"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png"/><Relationship Id="rId16" Type="http://schemas.openxmlformats.org/officeDocument/2006/relationships/image" Target="media/image6.emf"/><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alynnchapman:Downloads:tf0346308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3B5678EEF40EC4EAD3444B110C84BC7"/>
        <w:category>
          <w:name w:val="General"/>
          <w:gallery w:val="placeholder"/>
        </w:category>
        <w:types>
          <w:type w:val="bbPlcHdr"/>
        </w:types>
        <w:behaviors>
          <w:behavior w:val="content"/>
        </w:behaviors>
        <w:guid w:val="{6C856704-33B2-624C-8558-86962C7C9A66}"/>
      </w:docPartPr>
      <w:docPartBody>
        <w:p w:rsidR="0057679E" w:rsidRDefault="0057679E">
          <w:pPr>
            <w:pStyle w:val="C3B5678EEF40EC4EAD3444B110C84BC7"/>
          </w:pPr>
          <w: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Segoe UI">
    <w:charset w:val="00"/>
    <w:family w:val="swiss"/>
    <w:pitch w:val="variable"/>
    <w:sig w:usb0="E4002EFF" w:usb1="C000E47F" w:usb2="00000009" w:usb3="00000000" w:csb0="000001FF" w:csb1="00000000"/>
  </w:font>
  <w:font w:name="Consolas">
    <w:panose1 w:val="020B0609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79E"/>
    <w:rsid w:val="0002732A"/>
    <w:rsid w:val="0057679E"/>
    <w:rsid w:val="0082321C"/>
    <w:rsid w:val="00E436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0" w:unhideWhenUsed="0" w:qFormat="1"/>
    <w:lsdException w:name="Intense Emphasis" w:semiHidden="0" w:uiPriority="21" w:unhideWhenUsed="0" w:qFormat="1"/>
    <w:lsdException w:name="Subtle Reference" w:semiHidden="0" w:uiPriority="2"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B635A61AB3D34C88F2C564B666AAD9">
    <w:name w:val="0FB635A61AB3D34C88F2C564B666AAD9"/>
  </w:style>
  <w:style w:type="paragraph" w:customStyle="1" w:styleId="C3B5678EEF40EC4EAD3444B110C84BC7">
    <w:name w:val="C3B5678EEF40EC4EAD3444B110C84BC7"/>
  </w:style>
  <w:style w:type="character" w:styleId="SubtleReference">
    <w:name w:val="Subtle Reference"/>
    <w:basedOn w:val="DefaultParagraphFont"/>
    <w:uiPriority w:val="2"/>
    <w:qFormat/>
    <w:rPr>
      <w:caps/>
      <w:smallCaps w:val="0"/>
      <w:color w:val="C0504D" w:themeColor="accent2"/>
    </w:rPr>
  </w:style>
  <w:style w:type="paragraph" w:customStyle="1" w:styleId="F8A18FDD4025E84697CEE8DB0A60340B">
    <w:name w:val="F8A18FDD4025E84697CEE8DB0A60340B"/>
  </w:style>
  <w:style w:type="paragraph" w:customStyle="1" w:styleId="11F424A3CFFD7245AE58088AEBBA646D">
    <w:name w:val="11F424A3CFFD7245AE58088AEBBA646D"/>
  </w:style>
  <w:style w:type="character" w:styleId="SubtleEmphasis">
    <w:name w:val="Subtle Emphasis"/>
    <w:basedOn w:val="DefaultParagraphFont"/>
    <w:uiPriority w:val="10"/>
    <w:qFormat/>
    <w:rPr>
      <w:i/>
      <w:iCs/>
      <w:color w:val="auto"/>
    </w:rPr>
  </w:style>
  <w:style w:type="paragraph" w:customStyle="1" w:styleId="65CBFAC55BF22640B2569E04D9B5131F">
    <w:name w:val="65CBFAC55BF22640B2569E04D9B5131F"/>
  </w:style>
  <w:style w:type="paragraph" w:customStyle="1" w:styleId="AA6A6215576B9A4EBD5EB19CED09EF90">
    <w:name w:val="AA6A6215576B9A4EBD5EB19CED09EF90"/>
  </w:style>
  <w:style w:type="paragraph" w:customStyle="1" w:styleId="C653EA898ECACE41BBF89C2A22448DAE">
    <w:name w:val="C653EA898ECACE41BBF89C2A22448DAE"/>
  </w:style>
  <w:style w:type="paragraph" w:customStyle="1" w:styleId="1F381343F3DEEC4EB75210DB5542F888">
    <w:name w:val="1F381343F3DEEC4EB75210DB5542F888"/>
  </w:style>
  <w:style w:type="paragraph" w:customStyle="1" w:styleId="F8B963A6A46CF44C8B9FF29B6D33360B">
    <w:name w:val="F8B963A6A46CF44C8B9FF29B6D33360B"/>
  </w:style>
  <w:style w:type="paragraph" w:customStyle="1" w:styleId="D5C3D0A436126C4B8E5AB4BD5AC66BAE">
    <w:name w:val="D5C3D0A436126C4B8E5AB4BD5AC66BAE"/>
  </w:style>
  <w:style w:type="paragraph" w:customStyle="1" w:styleId="F6E3E9C587FEA04996B72EA7ACC04C56">
    <w:name w:val="F6E3E9C587FEA04996B72EA7ACC04C56"/>
  </w:style>
  <w:style w:type="paragraph" w:customStyle="1" w:styleId="5D461B15D6E5EB49840C236FD85EC727">
    <w:name w:val="5D461B15D6E5EB49840C236FD85EC727"/>
  </w:style>
  <w:style w:type="paragraph" w:customStyle="1" w:styleId="921F5A24FFE98045A2794194F6F5FE9A">
    <w:name w:val="921F5A24FFE98045A2794194F6F5FE9A"/>
  </w:style>
  <w:style w:type="paragraph" w:customStyle="1" w:styleId="AB702426FE37E442A540336E5BF129E5">
    <w:name w:val="AB702426FE37E442A540336E5BF129E5"/>
  </w:style>
  <w:style w:type="paragraph" w:customStyle="1" w:styleId="A0C88D955693AF4DA7E97D04421BDDFE">
    <w:name w:val="A0C88D955693AF4DA7E97D04421BDDFE"/>
  </w:style>
  <w:style w:type="paragraph" w:customStyle="1" w:styleId="5A7C5C8327EFE54AA3EB4D6B903A162F">
    <w:name w:val="5A7C5C8327EFE54AA3EB4D6B903A162F"/>
  </w:style>
  <w:style w:type="paragraph" w:customStyle="1" w:styleId="E65C321B48992E499A636DBF2B0F1436">
    <w:name w:val="E65C321B48992E499A636DBF2B0F1436"/>
  </w:style>
  <w:style w:type="paragraph" w:customStyle="1" w:styleId="D886C9EB7424074D8674AEDF0C12D926">
    <w:name w:val="D886C9EB7424074D8674AEDF0C12D926"/>
  </w:style>
  <w:style w:type="paragraph" w:customStyle="1" w:styleId="DE4F8E1D2ED7424799BE77AA600B4C51">
    <w:name w:val="DE4F8E1D2ED7424799BE77AA600B4C51"/>
  </w:style>
  <w:style w:type="paragraph" w:customStyle="1" w:styleId="0F24ADB361AF1A4599525D008AE70AF3">
    <w:name w:val="0F24ADB361AF1A4599525D008AE70AF3"/>
  </w:style>
  <w:style w:type="paragraph" w:customStyle="1" w:styleId="37539ED2B47CCD43AD5536BBBFE507B9">
    <w:name w:val="37539ED2B47CCD43AD5536BBBFE507B9"/>
  </w:style>
  <w:style w:type="paragraph" w:customStyle="1" w:styleId="9C55BA9E286A864884D9A185FD8909E6">
    <w:name w:val="9C55BA9E286A864884D9A185FD8909E6"/>
  </w:style>
  <w:style w:type="paragraph" w:customStyle="1" w:styleId="75EE1F37951CCA4E88602754D85D7953">
    <w:name w:val="75EE1F37951CCA4E88602754D85D7953"/>
  </w:style>
  <w:style w:type="paragraph" w:customStyle="1" w:styleId="682DCDCF649C3B4D9BF99EE49AB26B7A">
    <w:name w:val="682DCDCF649C3B4D9BF99EE49AB26B7A"/>
  </w:style>
  <w:style w:type="paragraph" w:customStyle="1" w:styleId="1FF7223D9D03474889FA77176C35B3B7">
    <w:name w:val="1FF7223D9D03474889FA77176C35B3B7"/>
  </w:style>
  <w:style w:type="paragraph" w:customStyle="1" w:styleId="8AC08146E7ED104F8735265C3E51FF25">
    <w:name w:val="8AC08146E7ED104F8735265C3E51FF25"/>
  </w:style>
  <w:style w:type="paragraph" w:customStyle="1" w:styleId="DC4FB1EA9DD02B4E8D5C86B885D84218">
    <w:name w:val="DC4FB1EA9DD02B4E8D5C86B885D84218"/>
  </w:style>
  <w:style w:type="paragraph" w:customStyle="1" w:styleId="8985783F52B40842A8925BEBEDFE397D">
    <w:name w:val="8985783F52B40842A8925BEBEDFE397D"/>
  </w:style>
  <w:style w:type="paragraph" w:customStyle="1" w:styleId="7C6B9F57AC9C8845BA4B3B01C786077B">
    <w:name w:val="7C6B9F57AC9C8845BA4B3B01C786077B"/>
  </w:style>
  <w:style w:type="paragraph" w:customStyle="1" w:styleId="C71A454B5AA8664DA21233E7E52EFF60">
    <w:name w:val="C71A454B5AA8664DA21233E7E52EFF60"/>
  </w:style>
  <w:style w:type="paragraph" w:customStyle="1" w:styleId="9E2ADF22AA4DF648972FBC1CC0124FEF">
    <w:name w:val="9E2ADF22AA4DF648972FBC1CC0124FEF"/>
  </w:style>
  <w:style w:type="paragraph" w:customStyle="1" w:styleId="35A2A422D4F819418E9CF79E781E3C5C">
    <w:name w:val="35A2A422D4F819418E9CF79E781E3C5C"/>
  </w:style>
  <w:style w:type="paragraph" w:customStyle="1" w:styleId="CECBBCBBEB01F846883159F7CB061887">
    <w:name w:val="CECBBCBBEB01F846883159F7CB061887"/>
  </w:style>
  <w:style w:type="paragraph" w:customStyle="1" w:styleId="CB7E18586CDAC744A52B02196B51E8AC">
    <w:name w:val="CB7E18586CDAC744A52B02196B51E8AC"/>
  </w:style>
  <w:style w:type="paragraph" w:customStyle="1" w:styleId="CD952ED42EB35E46BBD50871EE7AAA09">
    <w:name w:val="CD952ED42EB35E46BBD50871EE7AAA09"/>
  </w:style>
  <w:style w:type="paragraph" w:customStyle="1" w:styleId="C61AA771B9D2CC4499631244594A6E24">
    <w:name w:val="C61AA771B9D2CC4499631244594A6E24"/>
  </w:style>
  <w:style w:type="paragraph" w:customStyle="1" w:styleId="F8B80B5133D6A14CA8246538AA397C65">
    <w:name w:val="F8B80B5133D6A14CA8246538AA397C65"/>
  </w:style>
  <w:style w:type="paragraph" w:customStyle="1" w:styleId="7338F0C7C905134C868280ADAB0F7767">
    <w:name w:val="7338F0C7C905134C868280ADAB0F7767"/>
  </w:style>
  <w:style w:type="paragraph" w:customStyle="1" w:styleId="DD2CD78527272A46BAFB85453E14B133">
    <w:name w:val="DD2CD78527272A46BAFB85453E14B133"/>
  </w:style>
  <w:style w:type="paragraph" w:customStyle="1" w:styleId="C92D42114ADDBF4F9491B8B41CE73EA8">
    <w:name w:val="C92D42114ADDBF4F9491B8B41CE73EA8"/>
  </w:style>
  <w:style w:type="paragraph" w:customStyle="1" w:styleId="44EE6ECCF6099543823DF0636F4A646B">
    <w:name w:val="44EE6ECCF6099543823DF0636F4A646B"/>
  </w:style>
  <w:style w:type="paragraph" w:customStyle="1" w:styleId="C919428633BA13439CDFB43010CFC4D8">
    <w:name w:val="C919428633BA13439CDFB43010CFC4D8"/>
  </w:style>
  <w:style w:type="paragraph" w:customStyle="1" w:styleId="4272C6CDE9B6B745AF9BBA6D8765E82A">
    <w:name w:val="4272C6CDE9B6B745AF9BBA6D8765E82A"/>
  </w:style>
  <w:style w:type="paragraph" w:customStyle="1" w:styleId="88699DEB14C7EB498C65B98C190BD32C">
    <w:name w:val="88699DEB14C7EB498C65B98C190BD32C"/>
  </w:style>
  <w:style w:type="paragraph" w:customStyle="1" w:styleId="1688170CCB97254CAD913E705FD9CC69">
    <w:name w:val="1688170CCB97254CAD913E705FD9CC69"/>
  </w:style>
  <w:style w:type="paragraph" w:customStyle="1" w:styleId="EDFAC3C39F0F6C4E8CF22E4B93AC4D57">
    <w:name w:val="EDFAC3C39F0F6C4E8CF22E4B93AC4D57"/>
  </w:style>
  <w:style w:type="paragraph" w:customStyle="1" w:styleId="A5AF1A8795EB1143979FD109D68E56F6">
    <w:name w:val="A5AF1A8795EB1143979FD109D68E56F6"/>
  </w:style>
  <w:style w:type="paragraph" w:customStyle="1" w:styleId="D15CEE0CA067FB42B08F1243E2ABBFC7">
    <w:name w:val="D15CEE0CA067FB42B08F1243E2ABBFC7"/>
  </w:style>
  <w:style w:type="paragraph" w:customStyle="1" w:styleId="ED2C7E5FF1D35546B207A3AD7073B293">
    <w:name w:val="ED2C7E5FF1D35546B207A3AD7073B293"/>
  </w:style>
  <w:style w:type="paragraph" w:customStyle="1" w:styleId="8FE805C8D680D145ACCFF72C26117FFF">
    <w:name w:val="8FE805C8D680D145ACCFF72C26117FFF"/>
  </w:style>
  <w:style w:type="paragraph" w:customStyle="1" w:styleId="965FA1AEFEEBCF458EE0AC4E9BB0EEC4">
    <w:name w:val="965FA1AEFEEBCF458EE0AC4E9BB0EEC4"/>
  </w:style>
  <w:style w:type="paragraph" w:customStyle="1" w:styleId="1E41E8257C187F4C88B840C73608293F">
    <w:name w:val="1E41E8257C187F4C88B840C73608293F"/>
  </w:style>
  <w:style w:type="paragraph" w:customStyle="1" w:styleId="8136E42CD4684F43AE7C0B30FE6CA578">
    <w:name w:val="8136E42CD4684F43AE7C0B30FE6CA578"/>
  </w:style>
  <w:style w:type="paragraph" w:customStyle="1" w:styleId="742F309749128D419FD3AE665CBA7CCA">
    <w:name w:val="742F309749128D419FD3AE665CBA7CCA"/>
  </w:style>
  <w:style w:type="paragraph" w:customStyle="1" w:styleId="BB4AA1683C6FE14D9D0EAD0809F46209">
    <w:name w:val="BB4AA1683C6FE14D9D0EAD0809F46209"/>
  </w:style>
  <w:style w:type="paragraph" w:customStyle="1" w:styleId="7589B8D301D32040A4F11EE769AC3851">
    <w:name w:val="7589B8D301D32040A4F11EE769AC3851"/>
  </w:style>
  <w:style w:type="paragraph" w:customStyle="1" w:styleId="5CBEFB63F343CC49884AEE5A7F454456">
    <w:name w:val="5CBEFB63F343CC49884AEE5A7F454456"/>
  </w:style>
  <w:style w:type="paragraph" w:customStyle="1" w:styleId="992838AD28EDBB41A2257F57CFE758C7">
    <w:name w:val="992838AD28EDBB41A2257F57CFE758C7"/>
  </w:style>
  <w:style w:type="paragraph" w:customStyle="1" w:styleId="E733C4E905EAA44D9F55F1FB4BBC3B9A">
    <w:name w:val="E733C4E905EAA44D9F55F1FB4BBC3B9A"/>
  </w:style>
  <w:style w:type="paragraph" w:customStyle="1" w:styleId="FACFEA909C3BD84FA7BAA1492D4DDC5C">
    <w:name w:val="FACFEA909C3BD84FA7BAA1492D4DDC5C"/>
  </w:style>
  <w:style w:type="paragraph" w:customStyle="1" w:styleId="EFDE125F2126A24AB9DFA3AB440EF899">
    <w:name w:val="EFDE125F2126A24AB9DFA3AB440EF899"/>
  </w:style>
  <w:style w:type="paragraph" w:customStyle="1" w:styleId="BC8C6E9B73E65C40B90BE3394841B935">
    <w:name w:val="BC8C6E9B73E65C40B90BE3394841B935"/>
  </w:style>
  <w:style w:type="paragraph" w:customStyle="1" w:styleId="2B6C32CC7B205B4A88DA9D5300A82FB9">
    <w:name w:val="2B6C32CC7B205B4A88DA9D5300A82FB9"/>
  </w:style>
  <w:style w:type="paragraph" w:customStyle="1" w:styleId="516B75271B1BCE4F8ED5A78BE791E4AC">
    <w:name w:val="516B75271B1BCE4F8ED5A78BE791E4AC"/>
  </w:style>
  <w:style w:type="paragraph" w:customStyle="1" w:styleId="10A7591A2D790846B51F5B85C8112B8A">
    <w:name w:val="10A7591A2D790846B51F5B85C8112B8A"/>
  </w:style>
  <w:style w:type="paragraph" w:customStyle="1" w:styleId="CC7153366EE413409059B2E8C1B2CF91">
    <w:name w:val="CC7153366EE413409059B2E8C1B2CF91"/>
  </w:style>
  <w:style w:type="paragraph" w:customStyle="1" w:styleId="6056C2E13BACD74BB33E38BDF30D90FB">
    <w:name w:val="6056C2E13BACD74BB33E38BDF30D90FB"/>
  </w:style>
  <w:style w:type="paragraph" w:customStyle="1" w:styleId="AD6B650C47FF6F4AB51594629CD691CC">
    <w:name w:val="AD6B650C47FF6F4AB51594629CD691CC"/>
  </w:style>
  <w:style w:type="paragraph" w:customStyle="1" w:styleId="14DF527221CC3F4CBAF120732C664793">
    <w:name w:val="14DF527221CC3F4CBAF120732C664793"/>
  </w:style>
  <w:style w:type="paragraph" w:customStyle="1" w:styleId="EEC5699DD7CBE14A8D482631EB744123">
    <w:name w:val="EEC5699DD7CBE14A8D482631EB744123"/>
  </w:style>
  <w:style w:type="paragraph" w:customStyle="1" w:styleId="DF0EDFA93FCDAC4E9EE22F9FE44AE228">
    <w:name w:val="DF0EDFA93FCDAC4E9EE22F9FE44AE228"/>
  </w:style>
  <w:style w:type="paragraph" w:customStyle="1" w:styleId="D8E3231925DB724E8ACA75019EDE2498">
    <w:name w:val="D8E3231925DB724E8ACA75019EDE2498"/>
  </w:style>
  <w:style w:type="paragraph" w:customStyle="1" w:styleId="FDAD365EE2980E40BA37650B6B38D250">
    <w:name w:val="FDAD365EE2980E40BA37650B6B38D250"/>
  </w:style>
  <w:style w:type="paragraph" w:customStyle="1" w:styleId="F26E169CB8334F4FA277786320A6A3A1">
    <w:name w:val="F26E169CB8334F4FA277786320A6A3A1"/>
  </w:style>
  <w:style w:type="paragraph" w:customStyle="1" w:styleId="A8BCD17E2BEB4741A9967CA1A2A1B48F">
    <w:name w:val="A8BCD17E2BEB4741A9967CA1A2A1B48F"/>
  </w:style>
  <w:style w:type="paragraph" w:customStyle="1" w:styleId="7A3BDBED846CEF4695737BACCC041067">
    <w:name w:val="7A3BDBED846CEF4695737BACCC041067"/>
  </w:style>
  <w:style w:type="paragraph" w:customStyle="1" w:styleId="33DF7631AC14D9439A45B0E5CE3FA9F3">
    <w:name w:val="33DF7631AC14D9439A45B0E5CE3FA9F3"/>
  </w:style>
  <w:style w:type="paragraph" w:customStyle="1" w:styleId="7ED487A4556B034595746479DF8FA7B9">
    <w:name w:val="7ED487A4556B034595746479DF8FA7B9"/>
  </w:style>
  <w:style w:type="paragraph" w:customStyle="1" w:styleId="A661EFDD3A911A489C96A438574B191D">
    <w:name w:val="A661EFDD3A911A489C96A438574B191D"/>
  </w:style>
  <w:style w:type="paragraph" w:customStyle="1" w:styleId="6F87E638450FC1438F399305B91F5FA5">
    <w:name w:val="6F87E638450FC1438F399305B91F5FA5"/>
  </w:style>
  <w:style w:type="paragraph" w:customStyle="1" w:styleId="61E0FB30B77E204EA4B74D8A5059B9EC">
    <w:name w:val="61E0FB30B77E204EA4B74D8A5059B9EC"/>
  </w:style>
  <w:style w:type="paragraph" w:customStyle="1" w:styleId="CD99ECEFBF14E34FB603D630390EDC7F">
    <w:name w:val="CD99ECEFBF14E34FB603D630390EDC7F"/>
  </w:style>
  <w:style w:type="paragraph" w:customStyle="1" w:styleId="BD79D6C7D86B18469C6C791124B85275">
    <w:name w:val="BD79D6C7D86B18469C6C791124B85275"/>
  </w:style>
  <w:style w:type="paragraph" w:customStyle="1" w:styleId="8C003FA4C4CC734883B2A01A3D0D0282">
    <w:name w:val="8C003FA4C4CC734883B2A01A3D0D0282"/>
  </w:style>
  <w:style w:type="paragraph" w:customStyle="1" w:styleId="B9FAD0E294DBB34FB20E769008B39700">
    <w:name w:val="B9FAD0E294DBB34FB20E769008B39700"/>
  </w:style>
  <w:style w:type="paragraph" w:customStyle="1" w:styleId="051BE5CD5246FC479DD58E423168E8F3">
    <w:name w:val="051BE5CD5246FC479DD58E423168E8F3"/>
  </w:style>
  <w:style w:type="paragraph" w:customStyle="1" w:styleId="0B02277A8616544EA702C74B18E442E4">
    <w:name w:val="0B02277A8616544EA702C74B18E442E4"/>
  </w:style>
  <w:style w:type="paragraph" w:customStyle="1" w:styleId="F1384E226D32174192FAD2D8213780A7">
    <w:name w:val="F1384E226D32174192FAD2D8213780A7"/>
  </w:style>
  <w:style w:type="paragraph" w:customStyle="1" w:styleId="C36D399D08FBED49924F60DDA597126F">
    <w:name w:val="C36D399D08FBED49924F60DDA597126F"/>
  </w:style>
  <w:style w:type="paragraph" w:customStyle="1" w:styleId="D639E2E15285494F8CB7D6450C42B40D">
    <w:name w:val="D639E2E15285494F8CB7D6450C42B40D"/>
  </w:style>
  <w:style w:type="paragraph" w:customStyle="1" w:styleId="39C776BE20C7DB40A2A8FEE2436059F4">
    <w:name w:val="39C776BE20C7DB40A2A8FEE2436059F4"/>
  </w:style>
  <w:style w:type="paragraph" w:customStyle="1" w:styleId="6D8911A586A7F54FB5A39B8CF3B2175A">
    <w:name w:val="6D8911A586A7F54FB5A39B8CF3B2175A"/>
  </w:style>
  <w:style w:type="paragraph" w:customStyle="1" w:styleId="8EA2CC13661954459582AE2EC2485C76">
    <w:name w:val="8EA2CC13661954459582AE2EC2485C76"/>
  </w:style>
  <w:style w:type="paragraph" w:customStyle="1" w:styleId="247BA281E6D2914295168646CF8E5703">
    <w:name w:val="247BA281E6D2914295168646CF8E5703"/>
  </w:style>
  <w:style w:type="paragraph" w:customStyle="1" w:styleId="7C8FAD9480B2F644BAA63E51149F8876">
    <w:name w:val="7C8FAD9480B2F644BAA63E51149F8876"/>
  </w:style>
  <w:style w:type="paragraph" w:customStyle="1" w:styleId="900A1BDB6454E04FA3E04CE5FC517802">
    <w:name w:val="900A1BDB6454E04FA3E04CE5FC517802"/>
  </w:style>
  <w:style w:type="paragraph" w:customStyle="1" w:styleId="8ACEC112E3EC7D4D9D54CB76BD50CA5E">
    <w:name w:val="8ACEC112E3EC7D4D9D54CB76BD50CA5E"/>
  </w:style>
  <w:style w:type="paragraph" w:customStyle="1" w:styleId="DBA361F736A7A344B7B212B2E3388776">
    <w:name w:val="DBA361F736A7A344B7B212B2E3388776"/>
  </w:style>
  <w:style w:type="paragraph" w:customStyle="1" w:styleId="E9BBDE24B3EADD488BBFFDFDD9E554C0">
    <w:name w:val="E9BBDE24B3EADD488BBFFDFDD9E554C0"/>
  </w:style>
  <w:style w:type="paragraph" w:customStyle="1" w:styleId="EC96C9CDF12F6F4ABFABDC5419EB0836">
    <w:name w:val="EC96C9CDF12F6F4ABFABDC5419EB0836"/>
    <w:rsid w:val="0057679E"/>
  </w:style>
  <w:style w:type="paragraph" w:customStyle="1" w:styleId="F0171A834BFE674E934FCC4A5141877E">
    <w:name w:val="F0171A834BFE674E934FCC4A5141877E"/>
    <w:rsid w:val="0057679E"/>
  </w:style>
  <w:style w:type="paragraph" w:customStyle="1" w:styleId="A521083FBE5D824185AA7C139082B97B">
    <w:name w:val="A521083FBE5D824185AA7C139082B97B"/>
    <w:rsid w:val="0057679E"/>
  </w:style>
  <w:style w:type="paragraph" w:customStyle="1" w:styleId="4F12D37850103D4BB7B5CEB7578ED976">
    <w:name w:val="4F12D37850103D4BB7B5CEB7578ED976"/>
    <w:rsid w:val="0057679E"/>
  </w:style>
  <w:style w:type="paragraph" w:customStyle="1" w:styleId="B7E73BBA064A4746B9D140BD27B39AFC">
    <w:name w:val="B7E73BBA064A4746B9D140BD27B39AFC"/>
    <w:rsid w:val="0057679E"/>
  </w:style>
  <w:style w:type="paragraph" w:customStyle="1" w:styleId="48F1E4743ABBEB41ACB009FEA0996A07">
    <w:name w:val="48F1E4743ABBEB41ACB009FEA0996A07"/>
    <w:rsid w:val="0057679E"/>
  </w:style>
  <w:style w:type="paragraph" w:customStyle="1" w:styleId="A04F5238E22B2747944607E8EFDCABA3">
    <w:name w:val="A04F5238E22B2747944607E8EFDCABA3"/>
    <w:rsid w:val="0057679E"/>
  </w:style>
  <w:style w:type="paragraph" w:customStyle="1" w:styleId="017719F9A825D5488795A0DF3FACCF51">
    <w:name w:val="017719F9A825D5488795A0DF3FACCF51"/>
    <w:rsid w:val="0057679E"/>
  </w:style>
  <w:style w:type="paragraph" w:customStyle="1" w:styleId="2E5E4BCDB30E4E4CAE361439F490A79D">
    <w:name w:val="2E5E4BCDB30E4E4CAE361439F490A79D"/>
    <w:rsid w:val="0057679E"/>
  </w:style>
  <w:style w:type="paragraph" w:customStyle="1" w:styleId="4F2C42BE26C082478CBC6CD319DBC2E6">
    <w:name w:val="4F2C42BE26C082478CBC6CD319DBC2E6"/>
    <w:rsid w:val="0057679E"/>
  </w:style>
  <w:style w:type="paragraph" w:customStyle="1" w:styleId="914A34E59B2EE748BF7D544F16862F95">
    <w:name w:val="914A34E59B2EE748BF7D544F16862F95"/>
    <w:rsid w:val="0057679E"/>
  </w:style>
  <w:style w:type="paragraph" w:customStyle="1" w:styleId="219819ACDA520C438F75BF7540C02A0D">
    <w:name w:val="219819ACDA520C438F75BF7540C02A0D"/>
    <w:rsid w:val="0057679E"/>
  </w:style>
  <w:style w:type="paragraph" w:customStyle="1" w:styleId="BA5E4C4C2452274DBC755441F314CDB9">
    <w:name w:val="BA5E4C4C2452274DBC755441F314CDB9"/>
    <w:rsid w:val="0057679E"/>
  </w:style>
  <w:style w:type="paragraph" w:customStyle="1" w:styleId="6468DC35ABCE3D45A6C6F6680C1051A3">
    <w:name w:val="6468DC35ABCE3D45A6C6F6680C1051A3"/>
    <w:rsid w:val="0057679E"/>
  </w:style>
  <w:style w:type="paragraph" w:customStyle="1" w:styleId="13D561A3C353034BBC6E99EBF515F81A">
    <w:name w:val="13D561A3C353034BBC6E99EBF515F81A"/>
    <w:rsid w:val="0057679E"/>
  </w:style>
  <w:style w:type="paragraph" w:customStyle="1" w:styleId="8B5F2421A612904282D895134A278B35">
    <w:name w:val="8B5F2421A612904282D895134A278B35"/>
    <w:rsid w:val="0057679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0" w:unhideWhenUsed="0" w:qFormat="1"/>
    <w:lsdException w:name="Intense Emphasis" w:semiHidden="0" w:uiPriority="21" w:unhideWhenUsed="0" w:qFormat="1"/>
    <w:lsdException w:name="Subtle Reference" w:semiHidden="0" w:uiPriority="2"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B635A61AB3D34C88F2C564B666AAD9">
    <w:name w:val="0FB635A61AB3D34C88F2C564B666AAD9"/>
  </w:style>
  <w:style w:type="paragraph" w:customStyle="1" w:styleId="C3B5678EEF40EC4EAD3444B110C84BC7">
    <w:name w:val="C3B5678EEF40EC4EAD3444B110C84BC7"/>
  </w:style>
  <w:style w:type="character" w:styleId="SubtleReference">
    <w:name w:val="Subtle Reference"/>
    <w:basedOn w:val="DefaultParagraphFont"/>
    <w:uiPriority w:val="2"/>
    <w:qFormat/>
    <w:rPr>
      <w:caps/>
      <w:smallCaps w:val="0"/>
      <w:color w:val="C0504D" w:themeColor="accent2"/>
    </w:rPr>
  </w:style>
  <w:style w:type="paragraph" w:customStyle="1" w:styleId="F8A18FDD4025E84697CEE8DB0A60340B">
    <w:name w:val="F8A18FDD4025E84697CEE8DB0A60340B"/>
  </w:style>
  <w:style w:type="paragraph" w:customStyle="1" w:styleId="11F424A3CFFD7245AE58088AEBBA646D">
    <w:name w:val="11F424A3CFFD7245AE58088AEBBA646D"/>
  </w:style>
  <w:style w:type="character" w:styleId="SubtleEmphasis">
    <w:name w:val="Subtle Emphasis"/>
    <w:basedOn w:val="DefaultParagraphFont"/>
    <w:uiPriority w:val="10"/>
    <w:qFormat/>
    <w:rPr>
      <w:i/>
      <w:iCs/>
      <w:color w:val="auto"/>
    </w:rPr>
  </w:style>
  <w:style w:type="paragraph" w:customStyle="1" w:styleId="65CBFAC55BF22640B2569E04D9B5131F">
    <w:name w:val="65CBFAC55BF22640B2569E04D9B5131F"/>
  </w:style>
  <w:style w:type="paragraph" w:customStyle="1" w:styleId="AA6A6215576B9A4EBD5EB19CED09EF90">
    <w:name w:val="AA6A6215576B9A4EBD5EB19CED09EF90"/>
  </w:style>
  <w:style w:type="paragraph" w:customStyle="1" w:styleId="C653EA898ECACE41BBF89C2A22448DAE">
    <w:name w:val="C653EA898ECACE41BBF89C2A22448DAE"/>
  </w:style>
  <w:style w:type="paragraph" w:customStyle="1" w:styleId="1F381343F3DEEC4EB75210DB5542F888">
    <w:name w:val="1F381343F3DEEC4EB75210DB5542F888"/>
  </w:style>
  <w:style w:type="paragraph" w:customStyle="1" w:styleId="F8B963A6A46CF44C8B9FF29B6D33360B">
    <w:name w:val="F8B963A6A46CF44C8B9FF29B6D33360B"/>
  </w:style>
  <w:style w:type="paragraph" w:customStyle="1" w:styleId="D5C3D0A436126C4B8E5AB4BD5AC66BAE">
    <w:name w:val="D5C3D0A436126C4B8E5AB4BD5AC66BAE"/>
  </w:style>
  <w:style w:type="paragraph" w:customStyle="1" w:styleId="F6E3E9C587FEA04996B72EA7ACC04C56">
    <w:name w:val="F6E3E9C587FEA04996B72EA7ACC04C56"/>
  </w:style>
  <w:style w:type="paragraph" w:customStyle="1" w:styleId="5D461B15D6E5EB49840C236FD85EC727">
    <w:name w:val="5D461B15D6E5EB49840C236FD85EC727"/>
  </w:style>
  <w:style w:type="paragraph" w:customStyle="1" w:styleId="921F5A24FFE98045A2794194F6F5FE9A">
    <w:name w:val="921F5A24FFE98045A2794194F6F5FE9A"/>
  </w:style>
  <w:style w:type="paragraph" w:customStyle="1" w:styleId="AB702426FE37E442A540336E5BF129E5">
    <w:name w:val="AB702426FE37E442A540336E5BF129E5"/>
  </w:style>
  <w:style w:type="paragraph" w:customStyle="1" w:styleId="A0C88D955693AF4DA7E97D04421BDDFE">
    <w:name w:val="A0C88D955693AF4DA7E97D04421BDDFE"/>
  </w:style>
  <w:style w:type="paragraph" w:customStyle="1" w:styleId="5A7C5C8327EFE54AA3EB4D6B903A162F">
    <w:name w:val="5A7C5C8327EFE54AA3EB4D6B903A162F"/>
  </w:style>
  <w:style w:type="paragraph" w:customStyle="1" w:styleId="E65C321B48992E499A636DBF2B0F1436">
    <w:name w:val="E65C321B48992E499A636DBF2B0F1436"/>
  </w:style>
  <w:style w:type="paragraph" w:customStyle="1" w:styleId="D886C9EB7424074D8674AEDF0C12D926">
    <w:name w:val="D886C9EB7424074D8674AEDF0C12D926"/>
  </w:style>
  <w:style w:type="paragraph" w:customStyle="1" w:styleId="DE4F8E1D2ED7424799BE77AA600B4C51">
    <w:name w:val="DE4F8E1D2ED7424799BE77AA600B4C51"/>
  </w:style>
  <w:style w:type="paragraph" w:customStyle="1" w:styleId="0F24ADB361AF1A4599525D008AE70AF3">
    <w:name w:val="0F24ADB361AF1A4599525D008AE70AF3"/>
  </w:style>
  <w:style w:type="paragraph" w:customStyle="1" w:styleId="37539ED2B47CCD43AD5536BBBFE507B9">
    <w:name w:val="37539ED2B47CCD43AD5536BBBFE507B9"/>
  </w:style>
  <w:style w:type="paragraph" w:customStyle="1" w:styleId="9C55BA9E286A864884D9A185FD8909E6">
    <w:name w:val="9C55BA9E286A864884D9A185FD8909E6"/>
  </w:style>
  <w:style w:type="paragraph" w:customStyle="1" w:styleId="75EE1F37951CCA4E88602754D85D7953">
    <w:name w:val="75EE1F37951CCA4E88602754D85D7953"/>
  </w:style>
  <w:style w:type="paragraph" w:customStyle="1" w:styleId="682DCDCF649C3B4D9BF99EE49AB26B7A">
    <w:name w:val="682DCDCF649C3B4D9BF99EE49AB26B7A"/>
  </w:style>
  <w:style w:type="paragraph" w:customStyle="1" w:styleId="1FF7223D9D03474889FA77176C35B3B7">
    <w:name w:val="1FF7223D9D03474889FA77176C35B3B7"/>
  </w:style>
  <w:style w:type="paragraph" w:customStyle="1" w:styleId="8AC08146E7ED104F8735265C3E51FF25">
    <w:name w:val="8AC08146E7ED104F8735265C3E51FF25"/>
  </w:style>
  <w:style w:type="paragraph" w:customStyle="1" w:styleId="DC4FB1EA9DD02B4E8D5C86B885D84218">
    <w:name w:val="DC4FB1EA9DD02B4E8D5C86B885D84218"/>
  </w:style>
  <w:style w:type="paragraph" w:customStyle="1" w:styleId="8985783F52B40842A8925BEBEDFE397D">
    <w:name w:val="8985783F52B40842A8925BEBEDFE397D"/>
  </w:style>
  <w:style w:type="paragraph" w:customStyle="1" w:styleId="7C6B9F57AC9C8845BA4B3B01C786077B">
    <w:name w:val="7C6B9F57AC9C8845BA4B3B01C786077B"/>
  </w:style>
  <w:style w:type="paragraph" w:customStyle="1" w:styleId="C71A454B5AA8664DA21233E7E52EFF60">
    <w:name w:val="C71A454B5AA8664DA21233E7E52EFF60"/>
  </w:style>
  <w:style w:type="paragraph" w:customStyle="1" w:styleId="9E2ADF22AA4DF648972FBC1CC0124FEF">
    <w:name w:val="9E2ADF22AA4DF648972FBC1CC0124FEF"/>
  </w:style>
  <w:style w:type="paragraph" w:customStyle="1" w:styleId="35A2A422D4F819418E9CF79E781E3C5C">
    <w:name w:val="35A2A422D4F819418E9CF79E781E3C5C"/>
  </w:style>
  <w:style w:type="paragraph" w:customStyle="1" w:styleId="CECBBCBBEB01F846883159F7CB061887">
    <w:name w:val="CECBBCBBEB01F846883159F7CB061887"/>
  </w:style>
  <w:style w:type="paragraph" w:customStyle="1" w:styleId="CB7E18586CDAC744A52B02196B51E8AC">
    <w:name w:val="CB7E18586CDAC744A52B02196B51E8AC"/>
  </w:style>
  <w:style w:type="paragraph" w:customStyle="1" w:styleId="CD952ED42EB35E46BBD50871EE7AAA09">
    <w:name w:val="CD952ED42EB35E46BBD50871EE7AAA09"/>
  </w:style>
  <w:style w:type="paragraph" w:customStyle="1" w:styleId="C61AA771B9D2CC4499631244594A6E24">
    <w:name w:val="C61AA771B9D2CC4499631244594A6E24"/>
  </w:style>
  <w:style w:type="paragraph" w:customStyle="1" w:styleId="F8B80B5133D6A14CA8246538AA397C65">
    <w:name w:val="F8B80B5133D6A14CA8246538AA397C65"/>
  </w:style>
  <w:style w:type="paragraph" w:customStyle="1" w:styleId="7338F0C7C905134C868280ADAB0F7767">
    <w:name w:val="7338F0C7C905134C868280ADAB0F7767"/>
  </w:style>
  <w:style w:type="paragraph" w:customStyle="1" w:styleId="DD2CD78527272A46BAFB85453E14B133">
    <w:name w:val="DD2CD78527272A46BAFB85453E14B133"/>
  </w:style>
  <w:style w:type="paragraph" w:customStyle="1" w:styleId="C92D42114ADDBF4F9491B8B41CE73EA8">
    <w:name w:val="C92D42114ADDBF4F9491B8B41CE73EA8"/>
  </w:style>
  <w:style w:type="paragraph" w:customStyle="1" w:styleId="44EE6ECCF6099543823DF0636F4A646B">
    <w:name w:val="44EE6ECCF6099543823DF0636F4A646B"/>
  </w:style>
  <w:style w:type="paragraph" w:customStyle="1" w:styleId="C919428633BA13439CDFB43010CFC4D8">
    <w:name w:val="C919428633BA13439CDFB43010CFC4D8"/>
  </w:style>
  <w:style w:type="paragraph" w:customStyle="1" w:styleId="4272C6CDE9B6B745AF9BBA6D8765E82A">
    <w:name w:val="4272C6CDE9B6B745AF9BBA6D8765E82A"/>
  </w:style>
  <w:style w:type="paragraph" w:customStyle="1" w:styleId="88699DEB14C7EB498C65B98C190BD32C">
    <w:name w:val="88699DEB14C7EB498C65B98C190BD32C"/>
  </w:style>
  <w:style w:type="paragraph" w:customStyle="1" w:styleId="1688170CCB97254CAD913E705FD9CC69">
    <w:name w:val="1688170CCB97254CAD913E705FD9CC69"/>
  </w:style>
  <w:style w:type="paragraph" w:customStyle="1" w:styleId="EDFAC3C39F0F6C4E8CF22E4B93AC4D57">
    <w:name w:val="EDFAC3C39F0F6C4E8CF22E4B93AC4D57"/>
  </w:style>
  <w:style w:type="paragraph" w:customStyle="1" w:styleId="A5AF1A8795EB1143979FD109D68E56F6">
    <w:name w:val="A5AF1A8795EB1143979FD109D68E56F6"/>
  </w:style>
  <w:style w:type="paragraph" w:customStyle="1" w:styleId="D15CEE0CA067FB42B08F1243E2ABBFC7">
    <w:name w:val="D15CEE0CA067FB42B08F1243E2ABBFC7"/>
  </w:style>
  <w:style w:type="paragraph" w:customStyle="1" w:styleId="ED2C7E5FF1D35546B207A3AD7073B293">
    <w:name w:val="ED2C7E5FF1D35546B207A3AD7073B293"/>
  </w:style>
  <w:style w:type="paragraph" w:customStyle="1" w:styleId="8FE805C8D680D145ACCFF72C26117FFF">
    <w:name w:val="8FE805C8D680D145ACCFF72C26117FFF"/>
  </w:style>
  <w:style w:type="paragraph" w:customStyle="1" w:styleId="965FA1AEFEEBCF458EE0AC4E9BB0EEC4">
    <w:name w:val="965FA1AEFEEBCF458EE0AC4E9BB0EEC4"/>
  </w:style>
  <w:style w:type="paragraph" w:customStyle="1" w:styleId="1E41E8257C187F4C88B840C73608293F">
    <w:name w:val="1E41E8257C187F4C88B840C73608293F"/>
  </w:style>
  <w:style w:type="paragraph" w:customStyle="1" w:styleId="8136E42CD4684F43AE7C0B30FE6CA578">
    <w:name w:val="8136E42CD4684F43AE7C0B30FE6CA578"/>
  </w:style>
  <w:style w:type="paragraph" w:customStyle="1" w:styleId="742F309749128D419FD3AE665CBA7CCA">
    <w:name w:val="742F309749128D419FD3AE665CBA7CCA"/>
  </w:style>
  <w:style w:type="paragraph" w:customStyle="1" w:styleId="BB4AA1683C6FE14D9D0EAD0809F46209">
    <w:name w:val="BB4AA1683C6FE14D9D0EAD0809F46209"/>
  </w:style>
  <w:style w:type="paragraph" w:customStyle="1" w:styleId="7589B8D301D32040A4F11EE769AC3851">
    <w:name w:val="7589B8D301D32040A4F11EE769AC3851"/>
  </w:style>
  <w:style w:type="paragraph" w:customStyle="1" w:styleId="5CBEFB63F343CC49884AEE5A7F454456">
    <w:name w:val="5CBEFB63F343CC49884AEE5A7F454456"/>
  </w:style>
  <w:style w:type="paragraph" w:customStyle="1" w:styleId="992838AD28EDBB41A2257F57CFE758C7">
    <w:name w:val="992838AD28EDBB41A2257F57CFE758C7"/>
  </w:style>
  <w:style w:type="paragraph" w:customStyle="1" w:styleId="E733C4E905EAA44D9F55F1FB4BBC3B9A">
    <w:name w:val="E733C4E905EAA44D9F55F1FB4BBC3B9A"/>
  </w:style>
  <w:style w:type="paragraph" w:customStyle="1" w:styleId="FACFEA909C3BD84FA7BAA1492D4DDC5C">
    <w:name w:val="FACFEA909C3BD84FA7BAA1492D4DDC5C"/>
  </w:style>
  <w:style w:type="paragraph" w:customStyle="1" w:styleId="EFDE125F2126A24AB9DFA3AB440EF899">
    <w:name w:val="EFDE125F2126A24AB9DFA3AB440EF899"/>
  </w:style>
  <w:style w:type="paragraph" w:customStyle="1" w:styleId="BC8C6E9B73E65C40B90BE3394841B935">
    <w:name w:val="BC8C6E9B73E65C40B90BE3394841B935"/>
  </w:style>
  <w:style w:type="paragraph" w:customStyle="1" w:styleId="2B6C32CC7B205B4A88DA9D5300A82FB9">
    <w:name w:val="2B6C32CC7B205B4A88DA9D5300A82FB9"/>
  </w:style>
  <w:style w:type="paragraph" w:customStyle="1" w:styleId="516B75271B1BCE4F8ED5A78BE791E4AC">
    <w:name w:val="516B75271B1BCE4F8ED5A78BE791E4AC"/>
  </w:style>
  <w:style w:type="paragraph" w:customStyle="1" w:styleId="10A7591A2D790846B51F5B85C8112B8A">
    <w:name w:val="10A7591A2D790846B51F5B85C8112B8A"/>
  </w:style>
  <w:style w:type="paragraph" w:customStyle="1" w:styleId="CC7153366EE413409059B2E8C1B2CF91">
    <w:name w:val="CC7153366EE413409059B2E8C1B2CF91"/>
  </w:style>
  <w:style w:type="paragraph" w:customStyle="1" w:styleId="6056C2E13BACD74BB33E38BDF30D90FB">
    <w:name w:val="6056C2E13BACD74BB33E38BDF30D90FB"/>
  </w:style>
  <w:style w:type="paragraph" w:customStyle="1" w:styleId="AD6B650C47FF6F4AB51594629CD691CC">
    <w:name w:val="AD6B650C47FF6F4AB51594629CD691CC"/>
  </w:style>
  <w:style w:type="paragraph" w:customStyle="1" w:styleId="14DF527221CC3F4CBAF120732C664793">
    <w:name w:val="14DF527221CC3F4CBAF120732C664793"/>
  </w:style>
  <w:style w:type="paragraph" w:customStyle="1" w:styleId="EEC5699DD7CBE14A8D482631EB744123">
    <w:name w:val="EEC5699DD7CBE14A8D482631EB744123"/>
  </w:style>
  <w:style w:type="paragraph" w:customStyle="1" w:styleId="DF0EDFA93FCDAC4E9EE22F9FE44AE228">
    <w:name w:val="DF0EDFA93FCDAC4E9EE22F9FE44AE228"/>
  </w:style>
  <w:style w:type="paragraph" w:customStyle="1" w:styleId="D8E3231925DB724E8ACA75019EDE2498">
    <w:name w:val="D8E3231925DB724E8ACA75019EDE2498"/>
  </w:style>
  <w:style w:type="paragraph" w:customStyle="1" w:styleId="FDAD365EE2980E40BA37650B6B38D250">
    <w:name w:val="FDAD365EE2980E40BA37650B6B38D250"/>
  </w:style>
  <w:style w:type="paragraph" w:customStyle="1" w:styleId="F26E169CB8334F4FA277786320A6A3A1">
    <w:name w:val="F26E169CB8334F4FA277786320A6A3A1"/>
  </w:style>
  <w:style w:type="paragraph" w:customStyle="1" w:styleId="A8BCD17E2BEB4741A9967CA1A2A1B48F">
    <w:name w:val="A8BCD17E2BEB4741A9967CA1A2A1B48F"/>
  </w:style>
  <w:style w:type="paragraph" w:customStyle="1" w:styleId="7A3BDBED846CEF4695737BACCC041067">
    <w:name w:val="7A3BDBED846CEF4695737BACCC041067"/>
  </w:style>
  <w:style w:type="paragraph" w:customStyle="1" w:styleId="33DF7631AC14D9439A45B0E5CE3FA9F3">
    <w:name w:val="33DF7631AC14D9439A45B0E5CE3FA9F3"/>
  </w:style>
  <w:style w:type="paragraph" w:customStyle="1" w:styleId="7ED487A4556B034595746479DF8FA7B9">
    <w:name w:val="7ED487A4556B034595746479DF8FA7B9"/>
  </w:style>
  <w:style w:type="paragraph" w:customStyle="1" w:styleId="A661EFDD3A911A489C96A438574B191D">
    <w:name w:val="A661EFDD3A911A489C96A438574B191D"/>
  </w:style>
  <w:style w:type="paragraph" w:customStyle="1" w:styleId="6F87E638450FC1438F399305B91F5FA5">
    <w:name w:val="6F87E638450FC1438F399305B91F5FA5"/>
  </w:style>
  <w:style w:type="paragraph" w:customStyle="1" w:styleId="61E0FB30B77E204EA4B74D8A5059B9EC">
    <w:name w:val="61E0FB30B77E204EA4B74D8A5059B9EC"/>
  </w:style>
  <w:style w:type="paragraph" w:customStyle="1" w:styleId="CD99ECEFBF14E34FB603D630390EDC7F">
    <w:name w:val="CD99ECEFBF14E34FB603D630390EDC7F"/>
  </w:style>
  <w:style w:type="paragraph" w:customStyle="1" w:styleId="BD79D6C7D86B18469C6C791124B85275">
    <w:name w:val="BD79D6C7D86B18469C6C791124B85275"/>
  </w:style>
  <w:style w:type="paragraph" w:customStyle="1" w:styleId="8C003FA4C4CC734883B2A01A3D0D0282">
    <w:name w:val="8C003FA4C4CC734883B2A01A3D0D0282"/>
  </w:style>
  <w:style w:type="paragraph" w:customStyle="1" w:styleId="B9FAD0E294DBB34FB20E769008B39700">
    <w:name w:val="B9FAD0E294DBB34FB20E769008B39700"/>
  </w:style>
  <w:style w:type="paragraph" w:customStyle="1" w:styleId="051BE5CD5246FC479DD58E423168E8F3">
    <w:name w:val="051BE5CD5246FC479DD58E423168E8F3"/>
  </w:style>
  <w:style w:type="paragraph" w:customStyle="1" w:styleId="0B02277A8616544EA702C74B18E442E4">
    <w:name w:val="0B02277A8616544EA702C74B18E442E4"/>
  </w:style>
  <w:style w:type="paragraph" w:customStyle="1" w:styleId="F1384E226D32174192FAD2D8213780A7">
    <w:name w:val="F1384E226D32174192FAD2D8213780A7"/>
  </w:style>
  <w:style w:type="paragraph" w:customStyle="1" w:styleId="C36D399D08FBED49924F60DDA597126F">
    <w:name w:val="C36D399D08FBED49924F60DDA597126F"/>
  </w:style>
  <w:style w:type="paragraph" w:customStyle="1" w:styleId="D639E2E15285494F8CB7D6450C42B40D">
    <w:name w:val="D639E2E15285494F8CB7D6450C42B40D"/>
  </w:style>
  <w:style w:type="paragraph" w:customStyle="1" w:styleId="39C776BE20C7DB40A2A8FEE2436059F4">
    <w:name w:val="39C776BE20C7DB40A2A8FEE2436059F4"/>
  </w:style>
  <w:style w:type="paragraph" w:customStyle="1" w:styleId="6D8911A586A7F54FB5A39B8CF3B2175A">
    <w:name w:val="6D8911A586A7F54FB5A39B8CF3B2175A"/>
  </w:style>
  <w:style w:type="paragraph" w:customStyle="1" w:styleId="8EA2CC13661954459582AE2EC2485C76">
    <w:name w:val="8EA2CC13661954459582AE2EC2485C76"/>
  </w:style>
  <w:style w:type="paragraph" w:customStyle="1" w:styleId="247BA281E6D2914295168646CF8E5703">
    <w:name w:val="247BA281E6D2914295168646CF8E5703"/>
  </w:style>
  <w:style w:type="paragraph" w:customStyle="1" w:styleId="7C8FAD9480B2F644BAA63E51149F8876">
    <w:name w:val="7C8FAD9480B2F644BAA63E51149F8876"/>
  </w:style>
  <w:style w:type="paragraph" w:customStyle="1" w:styleId="900A1BDB6454E04FA3E04CE5FC517802">
    <w:name w:val="900A1BDB6454E04FA3E04CE5FC517802"/>
  </w:style>
  <w:style w:type="paragraph" w:customStyle="1" w:styleId="8ACEC112E3EC7D4D9D54CB76BD50CA5E">
    <w:name w:val="8ACEC112E3EC7D4D9D54CB76BD50CA5E"/>
  </w:style>
  <w:style w:type="paragraph" w:customStyle="1" w:styleId="DBA361F736A7A344B7B212B2E3388776">
    <w:name w:val="DBA361F736A7A344B7B212B2E3388776"/>
  </w:style>
  <w:style w:type="paragraph" w:customStyle="1" w:styleId="E9BBDE24B3EADD488BBFFDFDD9E554C0">
    <w:name w:val="E9BBDE24B3EADD488BBFFDFDD9E554C0"/>
  </w:style>
  <w:style w:type="paragraph" w:customStyle="1" w:styleId="EC96C9CDF12F6F4ABFABDC5419EB0836">
    <w:name w:val="EC96C9CDF12F6F4ABFABDC5419EB0836"/>
    <w:rsid w:val="0057679E"/>
  </w:style>
  <w:style w:type="paragraph" w:customStyle="1" w:styleId="F0171A834BFE674E934FCC4A5141877E">
    <w:name w:val="F0171A834BFE674E934FCC4A5141877E"/>
    <w:rsid w:val="0057679E"/>
  </w:style>
  <w:style w:type="paragraph" w:customStyle="1" w:styleId="A521083FBE5D824185AA7C139082B97B">
    <w:name w:val="A521083FBE5D824185AA7C139082B97B"/>
    <w:rsid w:val="0057679E"/>
  </w:style>
  <w:style w:type="paragraph" w:customStyle="1" w:styleId="4F12D37850103D4BB7B5CEB7578ED976">
    <w:name w:val="4F12D37850103D4BB7B5CEB7578ED976"/>
    <w:rsid w:val="0057679E"/>
  </w:style>
  <w:style w:type="paragraph" w:customStyle="1" w:styleId="B7E73BBA064A4746B9D140BD27B39AFC">
    <w:name w:val="B7E73BBA064A4746B9D140BD27B39AFC"/>
    <w:rsid w:val="0057679E"/>
  </w:style>
  <w:style w:type="paragraph" w:customStyle="1" w:styleId="48F1E4743ABBEB41ACB009FEA0996A07">
    <w:name w:val="48F1E4743ABBEB41ACB009FEA0996A07"/>
    <w:rsid w:val="0057679E"/>
  </w:style>
  <w:style w:type="paragraph" w:customStyle="1" w:styleId="A04F5238E22B2747944607E8EFDCABA3">
    <w:name w:val="A04F5238E22B2747944607E8EFDCABA3"/>
    <w:rsid w:val="0057679E"/>
  </w:style>
  <w:style w:type="paragraph" w:customStyle="1" w:styleId="017719F9A825D5488795A0DF3FACCF51">
    <w:name w:val="017719F9A825D5488795A0DF3FACCF51"/>
    <w:rsid w:val="0057679E"/>
  </w:style>
  <w:style w:type="paragraph" w:customStyle="1" w:styleId="2E5E4BCDB30E4E4CAE361439F490A79D">
    <w:name w:val="2E5E4BCDB30E4E4CAE361439F490A79D"/>
    <w:rsid w:val="0057679E"/>
  </w:style>
  <w:style w:type="paragraph" w:customStyle="1" w:styleId="4F2C42BE26C082478CBC6CD319DBC2E6">
    <w:name w:val="4F2C42BE26C082478CBC6CD319DBC2E6"/>
    <w:rsid w:val="0057679E"/>
  </w:style>
  <w:style w:type="paragraph" w:customStyle="1" w:styleId="914A34E59B2EE748BF7D544F16862F95">
    <w:name w:val="914A34E59B2EE748BF7D544F16862F95"/>
    <w:rsid w:val="0057679E"/>
  </w:style>
  <w:style w:type="paragraph" w:customStyle="1" w:styleId="219819ACDA520C438F75BF7540C02A0D">
    <w:name w:val="219819ACDA520C438F75BF7540C02A0D"/>
    <w:rsid w:val="0057679E"/>
  </w:style>
  <w:style w:type="paragraph" w:customStyle="1" w:styleId="BA5E4C4C2452274DBC755441F314CDB9">
    <w:name w:val="BA5E4C4C2452274DBC755441F314CDB9"/>
    <w:rsid w:val="0057679E"/>
  </w:style>
  <w:style w:type="paragraph" w:customStyle="1" w:styleId="6468DC35ABCE3D45A6C6F6680C1051A3">
    <w:name w:val="6468DC35ABCE3D45A6C6F6680C1051A3"/>
    <w:rsid w:val="0057679E"/>
  </w:style>
  <w:style w:type="paragraph" w:customStyle="1" w:styleId="13D561A3C353034BBC6E99EBF515F81A">
    <w:name w:val="13D561A3C353034BBC6E99EBF515F81A"/>
    <w:rsid w:val="0057679E"/>
  </w:style>
  <w:style w:type="paragraph" w:customStyle="1" w:styleId="8B5F2421A612904282D895134A278B35">
    <w:name w:val="8B5F2421A612904282D895134A278B35"/>
    <w:rsid w:val="005767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xmlns=""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tf03463080.dotx</Template>
  <TotalTime>150</TotalTime>
  <Pages>5</Pages>
  <Words>766</Words>
  <Characters>4368</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Falynn  Chapman</dc:creator>
  <cp:lastModifiedBy>Falynn  Chapman</cp:lastModifiedBy>
  <cp:revision>39</cp:revision>
  <dcterms:created xsi:type="dcterms:W3CDTF">2018-02-13T00:32:00Z</dcterms:created>
  <dcterms:modified xsi:type="dcterms:W3CDTF">2018-02-17T23:07:00Z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