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680"/>
        <w:gridCol w:w="2070"/>
        <w:gridCol w:w="4680"/>
      </w:tblGrid>
      <w:tr w:rsidR="005F6144" w14:paraId="7ECD8B2D" w14:textId="77777777" w:rsidTr="00E3023A">
        <w:trPr>
          <w:trHeight w:val="7560"/>
        </w:trPr>
        <w:tc>
          <w:tcPr>
            <w:tcW w:w="4680" w:type="dxa"/>
            <w:vAlign w:val="center"/>
          </w:tcPr>
          <w:p w14:paraId="29B72710" w14:textId="77777777" w:rsidR="005F6144" w:rsidRPr="00F83F98" w:rsidRDefault="00F83F98" w:rsidP="00E3023A">
            <w:pPr>
              <w:pStyle w:val="Title"/>
              <w:jc w:val="center"/>
              <w:rPr>
                <w:sz w:val="96"/>
                <w:szCs w:val="96"/>
              </w:rPr>
            </w:pPr>
            <w:r w:rsidRPr="00F83F98">
              <w:rPr>
                <w:sz w:val="96"/>
                <w:szCs w:val="96"/>
              </w:rPr>
              <w:t xml:space="preserve">AORN </w:t>
            </w:r>
          </w:p>
          <w:p w14:paraId="72624EA0" w14:textId="77777777" w:rsidR="005F6144" w:rsidRPr="00F83F98" w:rsidRDefault="00F83F98" w:rsidP="00E3023A">
            <w:pPr>
              <w:pStyle w:val="Subtitle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</w:t>
            </w:r>
            <w:r w:rsidRPr="0072691D">
              <w:rPr>
                <w:sz w:val="52"/>
                <w:szCs w:val="52"/>
              </w:rPr>
              <w:t xml:space="preserve">FALL </w:t>
            </w:r>
            <w:r w:rsidR="0072691D" w:rsidRPr="0072691D">
              <w:rPr>
                <w:sz w:val="52"/>
                <w:szCs w:val="52"/>
              </w:rPr>
              <w:t>education</w:t>
            </w:r>
            <w:r w:rsidRPr="00212627">
              <w:rPr>
                <w:noProof/>
              </w:rPr>
              <w:drawing>
                <wp:inline distT="0" distB="0" distL="0" distR="0" wp14:anchorId="771A58F9" wp14:editId="48D43481">
                  <wp:extent cx="2810459" cy="342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14" cy="34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406F5636" w14:textId="77777777" w:rsidR="005F6144" w:rsidRPr="005F6144" w:rsidRDefault="005F6144" w:rsidP="005F6144"/>
        </w:tc>
        <w:tc>
          <w:tcPr>
            <w:tcW w:w="4680" w:type="dxa"/>
          </w:tcPr>
          <w:p w14:paraId="0A4B1E14" w14:textId="77777777" w:rsidR="005F6144" w:rsidRPr="005F6144" w:rsidRDefault="005F6144" w:rsidP="005F6144"/>
        </w:tc>
      </w:tr>
      <w:tr w:rsidR="00971CAF" w14:paraId="672DD27B" w14:textId="77777777" w:rsidTr="009303FA">
        <w:trPr>
          <w:trHeight w:val="630"/>
        </w:trPr>
        <w:tc>
          <w:tcPr>
            <w:tcW w:w="6750" w:type="dxa"/>
            <w:gridSpan w:val="2"/>
          </w:tcPr>
          <w:p w14:paraId="2E613A1B" w14:textId="77777777" w:rsidR="00971CAF" w:rsidRPr="005F6144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14:paraId="62FEE1EB" w14:textId="77777777" w:rsidR="00971CAF" w:rsidRPr="005F6144" w:rsidRDefault="00971CAF" w:rsidP="005F6144">
            <w:pPr>
              <w:spacing w:before="0" w:after="0"/>
            </w:pPr>
          </w:p>
        </w:tc>
      </w:tr>
      <w:tr w:rsidR="00EB0651" w14:paraId="267471A3" w14:textId="77777777" w:rsidTr="009303FA">
        <w:trPr>
          <w:trHeight w:val="5211"/>
        </w:trPr>
        <w:tc>
          <w:tcPr>
            <w:tcW w:w="6750" w:type="dxa"/>
            <w:gridSpan w:val="2"/>
          </w:tcPr>
          <w:p w14:paraId="63F097EA" w14:textId="77777777" w:rsidR="00F83F98" w:rsidRDefault="00F83F98" w:rsidP="00F83F98">
            <w:r>
              <w:t xml:space="preserve">Please join us for a lovely evening reviewing the </w:t>
            </w:r>
            <w:proofErr w:type="spellStart"/>
            <w:r>
              <w:t>Irrisept</w:t>
            </w:r>
            <w:proofErr w:type="spellEnd"/>
            <w:r>
              <w:t xml:space="preserve"> Antimicrobial Wound Lavage</w:t>
            </w:r>
          </w:p>
          <w:p w14:paraId="2000E70B" w14:textId="77777777" w:rsidR="00F83F98" w:rsidRDefault="00F83F98" w:rsidP="00F83F98">
            <w:pPr>
              <w:pStyle w:val="ListParagraph"/>
              <w:numPr>
                <w:ilvl w:val="0"/>
                <w:numId w:val="14"/>
              </w:numPr>
            </w:pPr>
            <w:r>
              <w:t>FREE CE presentation!</w:t>
            </w:r>
          </w:p>
          <w:p w14:paraId="5DAC4E36" w14:textId="77777777" w:rsidR="00F83F98" w:rsidRDefault="00F83F98" w:rsidP="00F83F98">
            <w:pPr>
              <w:pStyle w:val="ListParagraph"/>
              <w:numPr>
                <w:ilvl w:val="0"/>
                <w:numId w:val="14"/>
              </w:numPr>
            </w:pPr>
            <w:r>
              <w:t>Appetizers Provided!</w:t>
            </w:r>
          </w:p>
          <w:p w14:paraId="364156D1" w14:textId="77777777" w:rsidR="00F83F98" w:rsidRDefault="00F83F98" w:rsidP="00F83F98">
            <w:pPr>
              <w:pStyle w:val="ListParagraph"/>
              <w:numPr>
                <w:ilvl w:val="0"/>
                <w:numId w:val="14"/>
              </w:numPr>
            </w:pPr>
            <w:r>
              <w:t>Great company!</w:t>
            </w:r>
          </w:p>
          <w:p w14:paraId="03AC6AAB" w14:textId="77777777" w:rsidR="00F83F98" w:rsidRDefault="00F83F98" w:rsidP="00F83F98">
            <w:pPr>
              <w:pStyle w:val="ListParagraph"/>
              <w:ind w:left="821"/>
            </w:pPr>
          </w:p>
          <w:p w14:paraId="0884D454" w14:textId="77777777" w:rsidR="00F83F98" w:rsidRDefault="00F83F98" w:rsidP="00F83F98">
            <w:pPr>
              <w:pStyle w:val="ListParagraph"/>
              <w:ind w:left="821"/>
            </w:pPr>
          </w:p>
          <w:p w14:paraId="6AD24273" w14:textId="77777777" w:rsidR="00F83F98" w:rsidRPr="005F6144" w:rsidRDefault="00F83F98" w:rsidP="00F83F98">
            <w:pPr>
              <w:pStyle w:val="ListParagraph"/>
              <w:ind w:left="821"/>
            </w:pPr>
            <w:r>
              <w:rPr>
                <w:noProof/>
              </w:rPr>
              <w:drawing>
                <wp:inline distT="0" distB="0" distL="0" distR="0" wp14:anchorId="0FEF1002" wp14:editId="6145D9B7">
                  <wp:extent cx="2609850" cy="7686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wnload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99" cy="79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bottom"/>
          </w:tcPr>
          <w:p w14:paraId="1F4C2EDD" w14:textId="77777777" w:rsidR="00EB0651" w:rsidRPr="005F6144" w:rsidRDefault="00F83F98" w:rsidP="00EB0651">
            <w:pPr>
              <w:pStyle w:val="Date"/>
            </w:pPr>
            <w:r>
              <w:t>October 9</w:t>
            </w:r>
            <w:r w:rsidRPr="00F83F98">
              <w:rPr>
                <w:vertAlign w:val="superscript"/>
              </w:rPr>
              <w:t>th</w:t>
            </w:r>
          </w:p>
          <w:p w14:paraId="48AE9C24" w14:textId="77777777" w:rsidR="00F83F98" w:rsidRDefault="00F83F98" w:rsidP="00F83F98">
            <w:pPr>
              <w:pStyle w:val="Time"/>
              <w:rPr>
                <w:sz w:val="44"/>
                <w:szCs w:val="44"/>
              </w:rPr>
            </w:pPr>
            <w:r w:rsidRPr="00F83F98">
              <w:rPr>
                <w:sz w:val="44"/>
                <w:szCs w:val="44"/>
              </w:rPr>
              <w:t>5:30-7:30 pm</w:t>
            </w:r>
          </w:p>
          <w:p w14:paraId="6DA8F255" w14:textId="77777777" w:rsidR="00F83F98" w:rsidRPr="00F83F98" w:rsidRDefault="00F83F98" w:rsidP="00F83F98">
            <w:pPr>
              <w:pStyle w:val="Time"/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 xml:space="preserve">@ </w:t>
            </w:r>
            <w:r w:rsidRPr="00F83F98">
              <w:rPr>
                <w:sz w:val="40"/>
                <w:szCs w:val="40"/>
              </w:rPr>
              <w:t>The Liberal CUP</w:t>
            </w:r>
          </w:p>
          <w:p w14:paraId="05659E3E" w14:textId="77777777" w:rsidR="00F83F98" w:rsidRPr="00F83F98" w:rsidRDefault="00F83F98" w:rsidP="00F83F98">
            <w:pPr>
              <w:pStyle w:val="ContactInfo"/>
              <w:rPr>
                <w:sz w:val="40"/>
                <w:szCs w:val="40"/>
              </w:rPr>
            </w:pPr>
            <w:r>
              <w:t xml:space="preserve"> Located at 115 Water street #1, Hallowell, mE</w:t>
            </w:r>
          </w:p>
        </w:tc>
      </w:tr>
    </w:tbl>
    <w:p w14:paraId="5C384E22" w14:textId="77777777" w:rsidR="002A068F" w:rsidRPr="009303FA" w:rsidRDefault="002A068F" w:rsidP="00F12A85">
      <w:pPr>
        <w:pStyle w:val="NoSpacing"/>
        <w:spacing w:before="0"/>
        <w:rPr>
          <w:sz w:val="4"/>
        </w:rPr>
      </w:pPr>
    </w:p>
    <w:sectPr w:rsidR="002A068F" w:rsidRPr="009303FA" w:rsidSect="00E3023A">
      <w:footerReference w:type="default" r:id="rId13"/>
      <w:headerReference w:type="first" r:id="rId14"/>
      <w:footerReference w:type="first" r:id="rId15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B2DBA" w14:textId="77777777" w:rsidR="004051AD" w:rsidRDefault="004051AD" w:rsidP="008B0818">
      <w:r>
        <w:separator/>
      </w:r>
    </w:p>
  </w:endnote>
  <w:endnote w:type="continuationSeparator" w:id="0">
    <w:p w14:paraId="459D7F64" w14:textId="77777777" w:rsidR="004051AD" w:rsidRDefault="004051A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AD9120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1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C2846" w14:textId="77777777" w:rsidR="00B873BE" w:rsidRPr="00EB0651" w:rsidRDefault="00B873BE" w:rsidP="00EB0651">
    <w:pPr>
      <w:pStyle w:val="Footer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91CFF" w14:textId="77777777" w:rsidR="004051AD" w:rsidRDefault="004051AD" w:rsidP="008B0818">
      <w:r>
        <w:separator/>
      </w:r>
    </w:p>
  </w:footnote>
  <w:footnote w:type="continuationSeparator" w:id="0">
    <w:p w14:paraId="5AD300D6" w14:textId="77777777" w:rsidR="004051AD" w:rsidRDefault="004051AD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5772A" w14:textId="77777777" w:rsidR="0039194A" w:rsidRDefault="004538A7" w:rsidP="008B08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3F2E46C" wp14:editId="0831C98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3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0CB553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5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B8A00D" w14:textId="77777777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7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8A3CE2" w14:textId="77777777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F2E46C" id="Group 4" o:spid="_x0000_s1026" alt="&quot;&quot;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" fillcolor="#470000 [3204]" stroked="f" strokeweight="1.25pt">
                  <v:textbox>
                    <w:txbxContent>
                      <w:p w14:paraId="790CB553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" adj="21600" fillcolor="#490304 [3205]" stroked="f" strokeweight="1.25pt">
                  <v:textbox>
                    <w:txbxContent>
                      <w:p w14:paraId="31B8A00D" w14:textId="77777777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" fillcolor="#470000 [3204]" stroked="f" strokeweight="1.25pt">
                  <v:textbox>
                    <w:txbxContent>
                      <w:p w14:paraId="578A3CE2" w14:textId="77777777"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363866"/>
    <w:multiLevelType w:val="hybridMultilevel"/>
    <w:tmpl w:val="C0FAE0F2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89740251">
    <w:abstractNumId w:val="11"/>
  </w:num>
  <w:num w:numId="2" w16cid:durableId="1276331672">
    <w:abstractNumId w:val="13"/>
  </w:num>
  <w:num w:numId="3" w16cid:durableId="1108114714">
    <w:abstractNumId w:val="10"/>
  </w:num>
  <w:num w:numId="4" w16cid:durableId="1673490518">
    <w:abstractNumId w:val="9"/>
  </w:num>
  <w:num w:numId="5" w16cid:durableId="1856967104">
    <w:abstractNumId w:val="7"/>
  </w:num>
  <w:num w:numId="6" w16cid:durableId="1030380767">
    <w:abstractNumId w:val="6"/>
  </w:num>
  <w:num w:numId="7" w16cid:durableId="155146639">
    <w:abstractNumId w:val="5"/>
  </w:num>
  <w:num w:numId="8" w16cid:durableId="856963403">
    <w:abstractNumId w:val="4"/>
  </w:num>
  <w:num w:numId="9" w16cid:durableId="2112893891">
    <w:abstractNumId w:val="8"/>
  </w:num>
  <w:num w:numId="10" w16cid:durableId="85922731">
    <w:abstractNumId w:val="3"/>
  </w:num>
  <w:num w:numId="11" w16cid:durableId="367728694">
    <w:abstractNumId w:val="2"/>
  </w:num>
  <w:num w:numId="12" w16cid:durableId="1671718533">
    <w:abstractNumId w:val="1"/>
  </w:num>
  <w:num w:numId="13" w16cid:durableId="850529353">
    <w:abstractNumId w:val="0"/>
  </w:num>
  <w:num w:numId="14" w16cid:durableId="14021680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F98"/>
    <w:rsid w:val="00010291"/>
    <w:rsid w:val="00034346"/>
    <w:rsid w:val="00063E62"/>
    <w:rsid w:val="00070A4B"/>
    <w:rsid w:val="00087178"/>
    <w:rsid w:val="000E33EA"/>
    <w:rsid w:val="000E4117"/>
    <w:rsid w:val="0013447A"/>
    <w:rsid w:val="001570B2"/>
    <w:rsid w:val="001624C3"/>
    <w:rsid w:val="00195F81"/>
    <w:rsid w:val="001F6F13"/>
    <w:rsid w:val="00220400"/>
    <w:rsid w:val="00263075"/>
    <w:rsid w:val="002733AA"/>
    <w:rsid w:val="00281DA7"/>
    <w:rsid w:val="002A068F"/>
    <w:rsid w:val="002C0E7D"/>
    <w:rsid w:val="002F330E"/>
    <w:rsid w:val="00335743"/>
    <w:rsid w:val="00343A5F"/>
    <w:rsid w:val="00347A5B"/>
    <w:rsid w:val="00371937"/>
    <w:rsid w:val="00381ECC"/>
    <w:rsid w:val="0039194A"/>
    <w:rsid w:val="003D36E8"/>
    <w:rsid w:val="004051AD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2691D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5583E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EE75FF"/>
    <w:rsid w:val="00F0092F"/>
    <w:rsid w:val="00F12A85"/>
    <w:rsid w:val="00F15090"/>
    <w:rsid w:val="00F276E9"/>
    <w:rsid w:val="00F32264"/>
    <w:rsid w:val="00F518ED"/>
    <w:rsid w:val="00F83CDB"/>
    <w:rsid w:val="00F8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1A59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Time">
    <w:name w:val="Time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  <w:style w:type="paragraph" w:styleId="ListParagraph">
    <w:name w:val="List Paragraph"/>
    <w:basedOn w:val="Normal"/>
    <w:uiPriority w:val="34"/>
    <w:unhideWhenUsed/>
    <w:qFormat/>
    <w:rsid w:val="00F83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lonsi\AppData\Roaming\Microsoft\Templates\Fall%20festival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5195DB-EAB1-4C2E-84D9-49BBF4A0FC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EC5918-E12C-4D1B-B4DA-0D4B129C3F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D202AA-5A6F-45CF-BA1D-4F2540F94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255A8E-EAEC-4214-A1C6-5CB6239AFFB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festival flyer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2025-10-01T20:24:00Z</dcterms:created>
  <dcterms:modified xsi:type="dcterms:W3CDTF">2025-10-01T20:24:00Z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