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2152"/>
        <w:tblW w:w="53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thickThinSmallGap" w:sz="36" w:space="0" w:color="3494BA" w:themeColor="accent1"/>
        </w:tblBorders>
        <w:tblLayout w:type="fixed"/>
        <w:tblCellMar>
          <w:top w:w="360" w:type="dxa"/>
          <w:left w:w="0" w:type="dxa"/>
          <w:right w:w="0" w:type="dxa"/>
        </w:tblCellMar>
        <w:tblLook w:val="04A0" w:firstRow="1" w:lastRow="0" w:firstColumn="1" w:lastColumn="0" w:noHBand="0" w:noVBand="1"/>
        <w:tblDescription w:val="Flyer layout table"/>
      </w:tblPr>
      <w:tblGrid>
        <w:gridCol w:w="7655"/>
        <w:gridCol w:w="3036"/>
      </w:tblGrid>
      <w:tr w:rsidR="00E909DA" w:rsidTr="00CC68C0">
        <w:trPr>
          <w:trHeight w:hRule="exact" w:val="12247"/>
          <w:tblHeader/>
        </w:trPr>
        <w:tc>
          <w:tcPr>
            <w:tcW w:w="7655" w:type="dxa"/>
            <w:tcBorders>
              <w:right w:val="thickThinSmallGap" w:sz="36" w:space="0" w:color="276E8B" w:themeColor="accent1" w:themeShade="BF"/>
            </w:tcBorders>
            <w:tcMar>
              <w:top w:w="360" w:type="dxa"/>
              <w:left w:w="72" w:type="dxa"/>
              <w:right w:w="576" w:type="dxa"/>
            </w:tcMar>
          </w:tcPr>
          <w:p w:rsidR="00075596" w:rsidRPr="0011212E" w:rsidRDefault="00075596" w:rsidP="00E909DA">
            <w:pPr>
              <w:pStyle w:val="EventHeading"/>
              <w:spacing w:before="120"/>
              <w:rPr>
                <w:rFonts w:ascii="Arial Nova" w:hAnsi="Arial Nova"/>
                <w:color w:val="auto"/>
                <w:sz w:val="22"/>
                <w:szCs w:val="22"/>
              </w:rPr>
            </w:pPr>
            <w:r w:rsidRPr="0011212E">
              <w:rPr>
                <w:rFonts w:ascii="Arial Nova" w:hAnsi="Arial Nova"/>
                <w:color w:val="auto"/>
                <w:sz w:val="22"/>
                <w:szCs w:val="22"/>
              </w:rPr>
              <w:t>August 29</w:t>
            </w:r>
            <w:r w:rsidRPr="0011212E">
              <w:rPr>
                <w:rFonts w:ascii="Arial Nova" w:hAnsi="Arial Nova"/>
                <w:color w:val="auto"/>
                <w:sz w:val="22"/>
                <w:szCs w:val="22"/>
                <w:vertAlign w:val="superscript"/>
              </w:rPr>
              <w:t>th</w:t>
            </w:r>
            <w:r w:rsidRPr="0011212E">
              <w:rPr>
                <w:rFonts w:ascii="Arial Nova" w:hAnsi="Arial Nova"/>
                <w:color w:val="auto"/>
                <w:sz w:val="22"/>
                <w:szCs w:val="22"/>
              </w:rPr>
              <w:t xml:space="preserve"> Chapter Meeting </w:t>
            </w:r>
          </w:p>
          <w:p w:rsidR="00075596" w:rsidRPr="00FB217E" w:rsidRDefault="00075596" w:rsidP="00E909DA">
            <w:pPr>
              <w:pStyle w:val="EventHeading"/>
              <w:spacing w:before="120"/>
              <w:rPr>
                <w:rFonts w:ascii="Arial Nova" w:hAnsi="Arial Nova"/>
                <w:b/>
                <w:color w:val="auto"/>
                <w:sz w:val="22"/>
                <w:szCs w:val="22"/>
              </w:rPr>
            </w:pPr>
            <w:r w:rsidRPr="00A51685">
              <w:rPr>
                <w:color w:val="auto"/>
                <w:sz w:val="36"/>
                <w:szCs w:val="36"/>
              </w:rPr>
              <w:t xml:space="preserve">Targeted Drug Delivery: Infusion Therapy for Cancer and Chronic Pain Patients </w:t>
            </w:r>
          </w:p>
          <w:p w:rsidR="00075596" w:rsidRDefault="00075596" w:rsidP="00E909DA">
            <w:pPr>
              <w:pStyle w:val="EventInfo"/>
              <w:spacing w:before="0"/>
              <w:rPr>
                <w:sz w:val="28"/>
              </w:rPr>
            </w:pPr>
          </w:p>
          <w:p w:rsidR="00075596" w:rsidRDefault="00075596" w:rsidP="00E909DA">
            <w:pPr>
              <w:pStyle w:val="EventInfo"/>
              <w:spacing w:before="0"/>
              <w:rPr>
                <w:sz w:val="28"/>
              </w:rPr>
            </w:pPr>
            <w:r w:rsidRPr="008F1EA6">
              <w:rPr>
                <w:sz w:val="28"/>
              </w:rPr>
              <w:t>6:00 – 6:30:</w:t>
            </w:r>
          </w:p>
          <w:p w:rsidR="00075596" w:rsidRPr="008F1EA6" w:rsidRDefault="00075596" w:rsidP="00E909DA">
            <w:pPr>
              <w:pStyle w:val="EventInfo"/>
              <w:spacing w:before="0"/>
              <w:rPr>
                <w:rStyle w:val="Strong"/>
                <w:sz w:val="36"/>
                <w:szCs w:val="36"/>
              </w:rPr>
            </w:pPr>
            <w:r w:rsidRPr="008F1EA6">
              <w:rPr>
                <w:rStyle w:val="Strong"/>
                <w:sz w:val="36"/>
                <w:szCs w:val="36"/>
              </w:rPr>
              <w:t>SIGN IN &amp; LOCATE SEATING</w:t>
            </w:r>
          </w:p>
          <w:p w:rsidR="00075596" w:rsidRPr="008F1EA6" w:rsidRDefault="00075596" w:rsidP="00E909DA">
            <w:pPr>
              <w:pStyle w:val="EventInfo"/>
              <w:spacing w:before="0"/>
              <w:rPr>
                <w:rStyle w:val="Strong"/>
                <w:sz w:val="36"/>
                <w:szCs w:val="36"/>
              </w:rPr>
            </w:pPr>
          </w:p>
          <w:p w:rsidR="00075596" w:rsidRPr="008F1EA6" w:rsidRDefault="00075596" w:rsidP="00E909DA">
            <w:pPr>
              <w:pStyle w:val="EventInfo"/>
              <w:spacing w:before="0"/>
              <w:rPr>
                <w:sz w:val="28"/>
              </w:rPr>
            </w:pPr>
            <w:r w:rsidRPr="008F1EA6">
              <w:rPr>
                <w:sz w:val="28"/>
              </w:rPr>
              <w:t>6:30 – 7:00:</w:t>
            </w:r>
          </w:p>
          <w:p w:rsidR="00075596" w:rsidRPr="008F1EA6" w:rsidRDefault="00075596" w:rsidP="00E909DA">
            <w:pPr>
              <w:pStyle w:val="EventInfo"/>
              <w:spacing w:before="0"/>
              <w:rPr>
                <w:rStyle w:val="Strong"/>
                <w:sz w:val="36"/>
                <w:szCs w:val="36"/>
              </w:rPr>
            </w:pPr>
            <w:r w:rsidRPr="008F1EA6">
              <w:rPr>
                <w:rStyle w:val="Strong"/>
                <w:sz w:val="36"/>
                <w:szCs w:val="36"/>
              </w:rPr>
              <w:t>BUSINESS MEETING</w:t>
            </w:r>
          </w:p>
          <w:p w:rsidR="00075596" w:rsidRPr="0077677D" w:rsidRDefault="00075596" w:rsidP="00E909DA">
            <w:pPr>
              <w:pStyle w:val="EventInfo"/>
              <w:numPr>
                <w:ilvl w:val="0"/>
                <w:numId w:val="11"/>
              </w:numPr>
              <w:rPr>
                <w:rStyle w:val="Strong"/>
                <w:rFonts w:ascii="Arial Nova" w:hAnsi="Arial Nova"/>
                <w:color w:val="auto"/>
                <w:sz w:val="24"/>
                <w:szCs w:val="24"/>
              </w:rPr>
            </w:pPr>
            <w:r w:rsidRPr="0077677D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Call to Order</w:t>
            </w:r>
          </w:p>
          <w:p w:rsidR="00075596" w:rsidRPr="0077677D" w:rsidRDefault="00075596" w:rsidP="00E909DA">
            <w:pPr>
              <w:pStyle w:val="EventInfo"/>
              <w:numPr>
                <w:ilvl w:val="0"/>
                <w:numId w:val="11"/>
              </w:numPr>
              <w:rPr>
                <w:rStyle w:val="Strong"/>
                <w:rFonts w:ascii="Arial Nova" w:hAnsi="Arial Nova"/>
                <w:color w:val="auto"/>
                <w:sz w:val="24"/>
                <w:szCs w:val="24"/>
              </w:rPr>
            </w:pPr>
            <w:r w:rsidRPr="0077677D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What is ASPMN GKCC About?</w:t>
            </w:r>
          </w:p>
          <w:p w:rsidR="00075596" w:rsidRPr="0077677D" w:rsidRDefault="00075596" w:rsidP="00E909DA">
            <w:pPr>
              <w:pStyle w:val="EventInfo"/>
              <w:numPr>
                <w:ilvl w:val="0"/>
                <w:numId w:val="11"/>
              </w:numPr>
              <w:rPr>
                <w:rStyle w:val="Strong"/>
                <w:rFonts w:ascii="Arial Nova" w:hAnsi="Arial Nova"/>
                <w:color w:val="auto"/>
                <w:sz w:val="24"/>
                <w:szCs w:val="24"/>
              </w:rPr>
            </w:pPr>
            <w:r w:rsidRPr="0077677D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Approval of minutes from May 2</w:t>
            </w:r>
            <w:r>
              <w:rPr>
                <w:rStyle w:val="Strong"/>
                <w:rFonts w:ascii="Arial Nova" w:hAnsi="Arial Nova" w:cs="Calibri"/>
                <w:color w:val="auto"/>
                <w:sz w:val="24"/>
                <w:szCs w:val="24"/>
                <w:vertAlign w:val="superscript"/>
              </w:rPr>
              <w:t xml:space="preserve">nd </w:t>
            </w:r>
            <w:r>
              <w:rPr>
                <w:rStyle w:val="Strong"/>
                <w:rFonts w:ascii="Arial Nova" w:hAnsi="Arial Nova"/>
                <w:color w:val="auto"/>
                <w:sz w:val="24"/>
                <w:szCs w:val="24"/>
              </w:rPr>
              <w:t>meeting</w:t>
            </w:r>
          </w:p>
          <w:p w:rsidR="00075596" w:rsidRPr="0077677D" w:rsidRDefault="00075596" w:rsidP="00E909DA">
            <w:pPr>
              <w:pStyle w:val="EventInfo"/>
              <w:numPr>
                <w:ilvl w:val="0"/>
                <w:numId w:val="11"/>
              </w:numPr>
              <w:rPr>
                <w:rStyle w:val="Strong"/>
                <w:rFonts w:ascii="Arial Nova" w:hAnsi="Arial Nova"/>
                <w:color w:val="auto"/>
                <w:sz w:val="24"/>
                <w:szCs w:val="24"/>
              </w:rPr>
            </w:pPr>
            <w:r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Report</w:t>
            </w:r>
            <w:r w:rsidRPr="0077677D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 xml:space="preserve"> from Officers</w:t>
            </w:r>
          </w:p>
          <w:p w:rsidR="00075596" w:rsidRPr="0077677D" w:rsidRDefault="00075596" w:rsidP="00E909DA">
            <w:pPr>
              <w:pStyle w:val="EventInfo"/>
              <w:numPr>
                <w:ilvl w:val="0"/>
                <w:numId w:val="11"/>
              </w:numPr>
              <w:rPr>
                <w:rStyle w:val="Strong"/>
                <w:rFonts w:ascii="Arial Nova" w:hAnsi="Arial Nova"/>
                <w:color w:val="auto"/>
                <w:sz w:val="24"/>
                <w:szCs w:val="24"/>
              </w:rPr>
            </w:pPr>
            <w:r w:rsidRPr="0077677D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New Business</w:t>
            </w:r>
          </w:p>
          <w:p w:rsidR="00075596" w:rsidRPr="008F1EA6" w:rsidRDefault="00075596" w:rsidP="00E909DA">
            <w:pPr>
              <w:pStyle w:val="EventInfo"/>
              <w:spacing w:before="0"/>
              <w:rPr>
                <w:sz w:val="28"/>
              </w:rPr>
            </w:pPr>
          </w:p>
          <w:p w:rsidR="00075596" w:rsidRPr="008F1EA6" w:rsidRDefault="00075596" w:rsidP="00E909DA">
            <w:pPr>
              <w:pStyle w:val="EventInfo"/>
              <w:spacing w:before="0"/>
              <w:rPr>
                <w:sz w:val="28"/>
              </w:rPr>
            </w:pPr>
            <w:r w:rsidRPr="008F1EA6">
              <w:rPr>
                <w:sz w:val="28"/>
              </w:rPr>
              <w:t>7:00 – 7:05:</w:t>
            </w:r>
          </w:p>
          <w:p w:rsidR="00075596" w:rsidRPr="008F1EA6" w:rsidRDefault="00075596" w:rsidP="00E909DA">
            <w:pPr>
              <w:pStyle w:val="EventInfo"/>
              <w:spacing w:before="0"/>
              <w:rPr>
                <w:rStyle w:val="Strong"/>
                <w:sz w:val="28"/>
              </w:rPr>
            </w:pPr>
            <w:r w:rsidRPr="008F1EA6">
              <w:rPr>
                <w:rStyle w:val="Strong"/>
                <w:sz w:val="36"/>
                <w:szCs w:val="36"/>
              </w:rPr>
              <w:t xml:space="preserve">CE PROGRAM: </w:t>
            </w:r>
            <w:r w:rsidRPr="008F1EA6">
              <w:rPr>
                <w:rStyle w:val="Strong"/>
                <w:sz w:val="32"/>
                <w:szCs w:val="32"/>
              </w:rPr>
              <w:t>INTRODUCTION OF KEYNOTE SPEAKERS</w:t>
            </w:r>
          </w:p>
          <w:p w:rsidR="00075596" w:rsidRPr="008F1EA6" w:rsidRDefault="00075596" w:rsidP="00E909DA">
            <w:pPr>
              <w:pStyle w:val="EventInfo"/>
              <w:spacing w:before="0"/>
              <w:rPr>
                <w:sz w:val="28"/>
              </w:rPr>
            </w:pPr>
          </w:p>
          <w:p w:rsidR="00075596" w:rsidRPr="008F1EA6" w:rsidRDefault="00075596" w:rsidP="00E909DA">
            <w:pPr>
              <w:pStyle w:val="EventInfo"/>
              <w:spacing w:before="0"/>
              <w:rPr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848620" wp14:editId="2B1A5497">
                  <wp:simplePos x="0" y="0"/>
                  <wp:positionH relativeFrom="column">
                    <wp:posOffset>3510324</wp:posOffset>
                  </wp:positionH>
                  <wp:positionV relativeFrom="paragraph">
                    <wp:posOffset>145696</wp:posOffset>
                  </wp:positionV>
                  <wp:extent cx="765175" cy="955675"/>
                  <wp:effectExtent l="0" t="0" r="0" b="0"/>
                  <wp:wrapThrough wrapText="bothSides">
                    <wp:wrapPolygon edited="0">
                      <wp:start x="0" y="0"/>
                      <wp:lineTo x="0" y="21098"/>
                      <wp:lineTo x="20973" y="21098"/>
                      <wp:lineTo x="20973" y="0"/>
                      <wp:lineTo x="0" y="0"/>
                    </wp:wrapPolygon>
                  </wp:wrapThrough>
                  <wp:docPr id="213" name="Picture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175" cy="955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1EA6">
              <w:rPr>
                <w:sz w:val="28"/>
              </w:rPr>
              <w:t>7:05 – 8:00:</w:t>
            </w:r>
          </w:p>
          <w:p w:rsidR="00075596" w:rsidRDefault="00075596" w:rsidP="00E909DA">
            <w:pPr>
              <w:pStyle w:val="EventInfo"/>
              <w:spacing w:before="0"/>
              <w:rPr>
                <w:rStyle w:val="Strong"/>
                <w:sz w:val="36"/>
                <w:szCs w:val="36"/>
              </w:rPr>
            </w:pPr>
            <w:r>
              <w:rPr>
                <w:rStyle w:val="Strong"/>
                <w:sz w:val="36"/>
                <w:szCs w:val="36"/>
              </w:rPr>
              <w:t>PROGRAM PRESENTATION</w:t>
            </w:r>
          </w:p>
          <w:p w:rsidR="00075596" w:rsidRPr="00AE0E7E" w:rsidRDefault="00075596" w:rsidP="00E909DA">
            <w:pPr>
              <w:pStyle w:val="EventInfo"/>
              <w:spacing w:before="0"/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</w:pPr>
            <w:r w:rsidRPr="00AE0E7E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Dawood Sayed, MD</w:t>
            </w:r>
          </w:p>
          <w:p w:rsidR="00075596" w:rsidRPr="00AE0E7E" w:rsidRDefault="00075596" w:rsidP="00E909DA">
            <w:pPr>
              <w:pStyle w:val="EventInfo"/>
              <w:spacing w:before="0"/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</w:pPr>
            <w:r w:rsidRPr="00AE0E7E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The University of Kansas Health System</w:t>
            </w:r>
            <w:r>
              <w:rPr>
                <w:noProof/>
              </w:rPr>
              <w:t xml:space="preserve"> </w:t>
            </w:r>
          </w:p>
          <w:p w:rsidR="00075596" w:rsidRPr="00AE0E7E" w:rsidRDefault="00075596" w:rsidP="00E909DA">
            <w:pPr>
              <w:pStyle w:val="EventInfo"/>
              <w:spacing w:before="0"/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</w:pPr>
            <w:r w:rsidRPr="00AE0E7E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Kansas City, KS</w:t>
            </w:r>
          </w:p>
          <w:p w:rsidR="00075596" w:rsidRPr="00AE0E7E" w:rsidRDefault="00075596" w:rsidP="00E909DA">
            <w:pPr>
              <w:pStyle w:val="EventInfo"/>
              <w:spacing w:before="0"/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</w:pPr>
          </w:p>
          <w:p w:rsidR="00075596" w:rsidRDefault="00075596" w:rsidP="00E909DA">
            <w:pPr>
              <w:pStyle w:val="EventInfo"/>
              <w:spacing w:before="0"/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C2BEBF7" wp14:editId="2C0824AB">
                  <wp:simplePos x="0" y="0"/>
                  <wp:positionH relativeFrom="column">
                    <wp:posOffset>3488808</wp:posOffset>
                  </wp:positionH>
                  <wp:positionV relativeFrom="paragraph">
                    <wp:posOffset>61374</wp:posOffset>
                  </wp:positionV>
                  <wp:extent cx="818515" cy="1068070"/>
                  <wp:effectExtent l="0" t="0" r="635" b="0"/>
                  <wp:wrapThrough wrapText="bothSides">
                    <wp:wrapPolygon edited="0">
                      <wp:start x="0" y="0"/>
                      <wp:lineTo x="0" y="21189"/>
                      <wp:lineTo x="21114" y="21189"/>
                      <wp:lineTo x="21114" y="0"/>
                      <wp:lineTo x="0" y="0"/>
                    </wp:wrapPolygon>
                  </wp:wrapThrough>
                  <wp:docPr id="214" name="Picture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1068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E0E7E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Kyla Anderson, FNP</w:t>
            </w:r>
          </w:p>
          <w:p w:rsidR="00075596" w:rsidRDefault="00075596" w:rsidP="00E909DA">
            <w:pPr>
              <w:pStyle w:val="EventInfo"/>
              <w:spacing w:before="0"/>
              <w:rPr>
                <w:noProof/>
              </w:rPr>
            </w:pPr>
            <w:r w:rsidRPr="00AE0E7E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Harrison Memorial Hospital</w:t>
            </w:r>
            <w:r>
              <w:rPr>
                <w:noProof/>
              </w:rPr>
              <w:t xml:space="preserve"> </w:t>
            </w:r>
          </w:p>
          <w:p w:rsidR="00075596" w:rsidRPr="00AE0E7E" w:rsidRDefault="00075596" w:rsidP="00E909DA">
            <w:pPr>
              <w:pStyle w:val="EventInfo"/>
              <w:spacing w:before="0"/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</w:pPr>
            <w:r w:rsidRPr="00AE0E7E">
              <w:rPr>
                <w:rStyle w:val="Strong"/>
                <w:rFonts w:ascii="Arial Nova" w:hAnsi="Arial Nova" w:cs="Calibri"/>
                <w:color w:val="auto"/>
                <w:sz w:val="24"/>
                <w:szCs w:val="24"/>
              </w:rPr>
              <w:t>Lexington, KY</w:t>
            </w:r>
          </w:p>
          <w:p w:rsidR="00075596" w:rsidRPr="008F1EA6" w:rsidRDefault="00075596" w:rsidP="00E909DA">
            <w:pPr>
              <w:pStyle w:val="EventInfo"/>
              <w:spacing w:before="0"/>
              <w:rPr>
                <w:sz w:val="28"/>
              </w:rPr>
            </w:pPr>
          </w:p>
          <w:p w:rsidR="00075596" w:rsidRPr="008F1EA6" w:rsidRDefault="00075596" w:rsidP="00E909DA">
            <w:pPr>
              <w:pStyle w:val="EventInfo"/>
              <w:spacing w:before="0"/>
              <w:rPr>
                <w:sz w:val="28"/>
              </w:rPr>
            </w:pPr>
            <w:r w:rsidRPr="008F1EA6">
              <w:rPr>
                <w:sz w:val="28"/>
              </w:rPr>
              <w:t>8:00 – 8:15:</w:t>
            </w:r>
          </w:p>
          <w:p w:rsidR="00075596" w:rsidRPr="008F1EA6" w:rsidRDefault="00075596" w:rsidP="00E909DA">
            <w:pPr>
              <w:pStyle w:val="EventInfo"/>
              <w:spacing w:before="0"/>
              <w:rPr>
                <w:rStyle w:val="Strong"/>
                <w:sz w:val="36"/>
                <w:szCs w:val="36"/>
              </w:rPr>
            </w:pPr>
            <w:r>
              <w:rPr>
                <w:rStyle w:val="Strong"/>
                <w:sz w:val="36"/>
                <w:szCs w:val="36"/>
              </w:rPr>
              <w:t>QUESTIONS &amp; ANSWERS</w:t>
            </w:r>
          </w:p>
          <w:p w:rsidR="00075596" w:rsidRPr="008F1EA6" w:rsidRDefault="00075596" w:rsidP="00E909DA">
            <w:pPr>
              <w:pStyle w:val="EventInfo"/>
              <w:rPr>
                <w:sz w:val="28"/>
              </w:rPr>
            </w:pPr>
          </w:p>
          <w:p w:rsidR="00075596" w:rsidRPr="008F1EA6" w:rsidRDefault="00075596" w:rsidP="00E909DA">
            <w:pPr>
              <w:pStyle w:val="EventInfo"/>
              <w:rPr>
                <w:sz w:val="28"/>
              </w:rPr>
            </w:pPr>
            <w:r w:rsidRPr="008F1EA6">
              <w:rPr>
                <w:sz w:val="28"/>
              </w:rPr>
              <w:t>8:15 – 8:30:</w:t>
            </w:r>
          </w:p>
          <w:p w:rsidR="00075596" w:rsidRDefault="00075596" w:rsidP="00E909DA">
            <w:pPr>
              <w:pStyle w:val="EventInfo"/>
              <w:rPr>
                <w:rStyle w:val="Strong"/>
                <w:sz w:val="36"/>
                <w:szCs w:val="36"/>
              </w:rPr>
            </w:pPr>
            <w:r>
              <w:rPr>
                <w:rStyle w:val="Strong"/>
                <w:sz w:val="36"/>
                <w:szCs w:val="36"/>
              </w:rPr>
              <w:t>CONCLUSION &amp; ANNOUNCEMENTS</w:t>
            </w:r>
          </w:p>
          <w:p w:rsidR="00E909DA" w:rsidRDefault="00E909DA" w:rsidP="00E909DA">
            <w:pPr>
              <w:pStyle w:val="NoSpacing"/>
              <w:rPr>
                <w:rFonts w:ascii="Arial Nova" w:hAnsi="Arial Nova"/>
                <w:sz w:val="20"/>
                <w:szCs w:val="20"/>
              </w:rPr>
            </w:pPr>
          </w:p>
          <w:p w:rsidR="00075596" w:rsidRPr="00CC68C0" w:rsidRDefault="00075596" w:rsidP="00CC68C0">
            <w:pPr>
              <w:pStyle w:val="NoSpacing"/>
              <w:rPr>
                <w:sz w:val="21"/>
                <w:szCs w:val="21"/>
              </w:rPr>
            </w:pPr>
            <w:r w:rsidRPr="00CC68C0">
              <w:rPr>
                <w:rFonts w:ascii="Arial Nova" w:hAnsi="Arial Nova"/>
                <w:sz w:val="21"/>
                <w:szCs w:val="21"/>
              </w:rPr>
              <w:t>The Greater Kansas City Chapter of the American Society for Pain Management Nursing Is approved as a provider of continuing nursing education by the Kansas State board of Nursing. This course offering is approved</w:t>
            </w:r>
            <w:r w:rsidR="00FC4C7F" w:rsidRPr="00CC68C0">
              <w:rPr>
                <w:rFonts w:ascii="Arial Nova" w:hAnsi="Arial Nova"/>
                <w:sz w:val="21"/>
                <w:szCs w:val="21"/>
              </w:rPr>
              <w:t xml:space="preserve"> for 1.4</w:t>
            </w:r>
            <w:r w:rsidRPr="00CC68C0">
              <w:rPr>
                <w:rFonts w:ascii="Arial Nova" w:hAnsi="Arial Nova"/>
                <w:sz w:val="21"/>
                <w:szCs w:val="21"/>
              </w:rPr>
              <w:t xml:space="preserve"> contact hours applicable for RN, LPN, LMHT </w:t>
            </w:r>
            <w:proofErr w:type="spellStart"/>
            <w:r w:rsidRPr="00CC68C0">
              <w:rPr>
                <w:rFonts w:ascii="Arial Nova" w:hAnsi="Arial Nova"/>
                <w:sz w:val="21"/>
                <w:szCs w:val="21"/>
              </w:rPr>
              <w:t>relicensure</w:t>
            </w:r>
            <w:proofErr w:type="spellEnd"/>
            <w:r w:rsidRPr="00CC68C0">
              <w:rPr>
                <w:rFonts w:ascii="Arial Nova" w:hAnsi="Arial Nova"/>
                <w:sz w:val="21"/>
                <w:szCs w:val="21"/>
              </w:rPr>
              <w:t>.</w:t>
            </w:r>
            <w:r w:rsidR="00383DA3" w:rsidRPr="00CC68C0">
              <w:rPr>
                <w:rFonts w:ascii="Arial Nova" w:hAnsi="Arial Nova"/>
                <w:sz w:val="21"/>
                <w:szCs w:val="21"/>
              </w:rPr>
              <w:t xml:space="preserve"> </w:t>
            </w:r>
            <w:r w:rsidRPr="00CC68C0">
              <w:rPr>
                <w:rFonts w:ascii="Arial Nova" w:hAnsi="Arial Nova"/>
                <w:sz w:val="21"/>
                <w:szCs w:val="21"/>
              </w:rPr>
              <w:t>Kansas State Board o</w:t>
            </w:r>
            <w:r w:rsidR="00CC68C0" w:rsidRPr="00CC68C0">
              <w:rPr>
                <w:rFonts w:ascii="Arial Nova" w:hAnsi="Arial Nova"/>
                <w:sz w:val="21"/>
                <w:szCs w:val="21"/>
              </w:rPr>
              <w:t>f Nursing provider number LT0300</w:t>
            </w:r>
            <w:r w:rsidRPr="00CC68C0">
              <w:rPr>
                <w:rFonts w:ascii="Arial Nova" w:hAnsi="Arial Nova"/>
                <w:sz w:val="21"/>
                <w:szCs w:val="21"/>
              </w:rPr>
              <w:t>-0412.</w:t>
            </w:r>
          </w:p>
        </w:tc>
        <w:tc>
          <w:tcPr>
            <w:tcW w:w="3036" w:type="dxa"/>
            <w:tcBorders>
              <w:left w:val="thickThinSmallGap" w:sz="36" w:space="0" w:color="276E8B" w:themeColor="accent1" w:themeShade="BF"/>
            </w:tcBorders>
            <w:tcMar>
              <w:top w:w="360" w:type="dxa"/>
              <w:left w:w="360" w:type="dxa"/>
              <w:right w:w="72" w:type="dxa"/>
            </w:tcMar>
          </w:tcPr>
          <w:p w:rsidR="00075596" w:rsidRPr="00592EB7" w:rsidRDefault="004520EC" w:rsidP="00E909DA">
            <w:pPr>
              <w:pStyle w:val="EventHeading"/>
              <w:spacing w:before="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Location</w:t>
            </w:r>
            <w:r w:rsidR="00075596" w:rsidRPr="00592EB7">
              <w:rPr>
                <w:sz w:val="40"/>
                <w:szCs w:val="40"/>
              </w:rPr>
              <w:t xml:space="preserve">: </w:t>
            </w:r>
            <w:r w:rsidR="00075596" w:rsidRPr="00FB217E">
              <w:rPr>
                <w:sz w:val="36"/>
                <w:szCs w:val="36"/>
              </w:rPr>
              <w:t>Brio Tuscan Grill</w:t>
            </w:r>
          </w:p>
          <w:p w:rsidR="00075596" w:rsidRPr="003548D6" w:rsidRDefault="00075596" w:rsidP="00E909DA">
            <w:pPr>
              <w:rPr>
                <w:rFonts w:ascii="Arial Nova" w:hAnsi="Arial Nova"/>
                <w:sz w:val="24"/>
                <w:szCs w:val="24"/>
              </w:rPr>
            </w:pPr>
            <w:r w:rsidRPr="003548D6">
              <w:rPr>
                <w:rFonts w:ascii="Arial Nova" w:hAnsi="Arial Nova"/>
                <w:sz w:val="24"/>
                <w:szCs w:val="24"/>
              </w:rPr>
              <w:t>502 Nichols Rd</w:t>
            </w:r>
          </w:p>
          <w:p w:rsidR="00075596" w:rsidRPr="003548D6" w:rsidRDefault="00075596" w:rsidP="00E909DA">
            <w:pPr>
              <w:rPr>
                <w:rFonts w:ascii="Arial Nova" w:hAnsi="Arial Nova"/>
                <w:sz w:val="24"/>
                <w:szCs w:val="24"/>
              </w:rPr>
            </w:pPr>
            <w:r w:rsidRPr="003548D6">
              <w:rPr>
                <w:rFonts w:ascii="Arial Nova" w:hAnsi="Arial Nova"/>
                <w:sz w:val="24"/>
                <w:szCs w:val="24"/>
              </w:rPr>
              <w:t>Kansas City, MO</w:t>
            </w:r>
          </w:p>
          <w:p w:rsidR="00075596" w:rsidRDefault="00075596" w:rsidP="00E909DA">
            <w:pPr>
              <w:rPr>
                <w:rFonts w:ascii="Arial Nova" w:hAnsi="Arial Nova"/>
                <w:sz w:val="24"/>
                <w:szCs w:val="24"/>
              </w:rPr>
            </w:pPr>
            <w:r w:rsidRPr="003548D6">
              <w:rPr>
                <w:rFonts w:ascii="Arial Nova" w:hAnsi="Arial Nova"/>
                <w:sz w:val="24"/>
                <w:szCs w:val="24"/>
              </w:rPr>
              <w:t>64112</w:t>
            </w:r>
          </w:p>
          <w:p w:rsidR="00075596" w:rsidRDefault="00075596" w:rsidP="00E909DA"/>
          <w:p w:rsidR="00075596" w:rsidRPr="00075596" w:rsidRDefault="00075596" w:rsidP="00E909DA">
            <w:pPr>
              <w:rPr>
                <w:color w:val="276E8B" w:themeColor="accent1" w:themeShade="BF"/>
                <w:sz w:val="40"/>
                <w:szCs w:val="40"/>
              </w:rPr>
            </w:pPr>
            <w:r w:rsidRPr="00075596">
              <w:rPr>
                <w:color w:val="276E8B" w:themeColor="accent1" w:themeShade="BF"/>
                <w:sz w:val="40"/>
                <w:szCs w:val="40"/>
              </w:rPr>
              <w:t xml:space="preserve">AT THE DOOR: </w:t>
            </w:r>
          </w:p>
          <w:p w:rsidR="00075596" w:rsidRPr="003548D6" w:rsidRDefault="00075596" w:rsidP="00E909DA">
            <w:pPr>
              <w:rPr>
                <w:rFonts w:ascii="Arial Nova" w:hAnsi="Arial Nova"/>
                <w:sz w:val="24"/>
                <w:szCs w:val="24"/>
              </w:rPr>
            </w:pPr>
            <w:r w:rsidRPr="003548D6">
              <w:rPr>
                <w:rFonts w:ascii="Arial Nova" w:hAnsi="Arial Nova"/>
                <w:sz w:val="24"/>
                <w:szCs w:val="24"/>
              </w:rPr>
              <w:t>Please sign in and take an evaluation form to obtain full CEU credits.</w:t>
            </w:r>
          </w:p>
          <w:p w:rsidR="00075596" w:rsidRPr="0078647D" w:rsidRDefault="00532979" w:rsidP="00E909DA">
            <w:pPr>
              <w:pStyle w:val="EventHeading"/>
              <w:spacing w:before="360"/>
              <w:rPr>
                <w:sz w:val="28"/>
              </w:rPr>
            </w:pPr>
            <w:sdt>
              <w:sdtPr>
                <w:rPr>
                  <w:sz w:val="28"/>
                </w:rPr>
                <w:alias w:val="Event subheading 4:"/>
                <w:tag w:val="Event subheading 4:"/>
                <w:id w:val="514502250"/>
                <w:placeholder>
                  <w:docPart w:val="FEEF010A8E6D4AF4831139AD5FB3E93B"/>
                </w:placeholder>
                <w:temporary/>
                <w:showingPlcHdr/>
                <w15:appearance w15:val="hidden"/>
              </w:sdtPr>
              <w:sdtEndPr/>
              <w:sdtContent>
                <w:r w:rsidR="00075596" w:rsidRPr="003548D6">
                  <w:rPr>
                    <w:sz w:val="40"/>
                    <w:szCs w:val="40"/>
                  </w:rPr>
                  <w:t>Sponsors</w:t>
                </w:r>
              </w:sdtContent>
            </w:sdt>
            <w:r w:rsidR="00075596">
              <w:rPr>
                <w:sz w:val="28"/>
              </w:rPr>
              <w:t>:</w:t>
            </w:r>
          </w:p>
          <w:p w:rsidR="00075596" w:rsidRDefault="00075596" w:rsidP="00E909DA">
            <w:r>
              <w:rPr>
                <w:noProof/>
              </w:rPr>
              <w:drawing>
                <wp:inline distT="0" distB="0" distL="0" distR="0" wp14:anchorId="4F7387F7" wp14:editId="1E33F263">
                  <wp:extent cx="1692583" cy="486790"/>
                  <wp:effectExtent l="0" t="0" r="3175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3723" cy="495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75596" w:rsidRPr="003548D6" w:rsidRDefault="00075596" w:rsidP="00E909DA">
            <w:pPr>
              <w:rPr>
                <w:rFonts w:ascii="Arial Nova" w:hAnsi="Arial Nova"/>
                <w:sz w:val="24"/>
                <w:szCs w:val="24"/>
              </w:rPr>
            </w:pPr>
            <w:r>
              <w:rPr>
                <w:rFonts w:ascii="Arial Nova" w:hAnsi="Arial Nova"/>
                <w:sz w:val="24"/>
                <w:szCs w:val="24"/>
              </w:rPr>
              <w:t>O</w:t>
            </w:r>
            <w:r w:rsidRPr="003548D6">
              <w:rPr>
                <w:rFonts w:ascii="Arial Nova" w:hAnsi="Arial Nova"/>
                <w:sz w:val="24"/>
                <w:szCs w:val="24"/>
              </w:rPr>
              <w:t>ur patient cent</w:t>
            </w:r>
            <w:r>
              <w:rPr>
                <w:rFonts w:ascii="Arial Nova" w:hAnsi="Arial Nova"/>
                <w:sz w:val="24"/>
                <w:szCs w:val="24"/>
              </w:rPr>
              <w:t xml:space="preserve">ric approach drives the design, </w:t>
            </w:r>
            <w:r w:rsidRPr="003548D6">
              <w:rPr>
                <w:rFonts w:ascii="Arial Nova" w:hAnsi="Arial Nova"/>
                <w:sz w:val="24"/>
                <w:szCs w:val="24"/>
              </w:rPr>
              <w:t xml:space="preserve">development, and deployment of targeted drug delivery platforms whose sole purpose is to provide patients </w:t>
            </w:r>
            <w:r>
              <w:rPr>
                <w:rFonts w:ascii="Arial Nova" w:hAnsi="Arial Nova"/>
                <w:sz w:val="24"/>
                <w:szCs w:val="24"/>
              </w:rPr>
              <w:t>with an</w:t>
            </w:r>
            <w:r w:rsidRPr="003548D6">
              <w:rPr>
                <w:rFonts w:ascii="Arial Nova" w:hAnsi="Arial Nova"/>
                <w:sz w:val="24"/>
                <w:szCs w:val="24"/>
              </w:rPr>
              <w:t xml:space="preserve"> optimal </w:t>
            </w:r>
            <w:r>
              <w:rPr>
                <w:rFonts w:ascii="Arial Nova" w:hAnsi="Arial Nova"/>
                <w:sz w:val="24"/>
                <w:szCs w:val="24"/>
              </w:rPr>
              <w:t xml:space="preserve">pain </w:t>
            </w:r>
            <w:r w:rsidRPr="003548D6">
              <w:rPr>
                <w:rFonts w:ascii="Arial Nova" w:hAnsi="Arial Nova"/>
                <w:sz w:val="24"/>
                <w:szCs w:val="24"/>
              </w:rPr>
              <w:t>sol</w:t>
            </w:r>
            <w:r>
              <w:rPr>
                <w:rFonts w:ascii="Arial Nova" w:hAnsi="Arial Nova"/>
                <w:sz w:val="24"/>
                <w:szCs w:val="24"/>
              </w:rPr>
              <w:t>ution.</w:t>
            </w:r>
          </w:p>
          <w:p w:rsidR="00075596" w:rsidRPr="003548D6" w:rsidRDefault="00075596" w:rsidP="00E909DA">
            <w:pPr>
              <w:pStyle w:val="EventHeading"/>
              <w:spacing w:before="240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Next CH</w:t>
            </w:r>
            <w:r w:rsidRPr="003548D6">
              <w:rPr>
                <w:sz w:val="40"/>
                <w:szCs w:val="40"/>
              </w:rPr>
              <w:t>apter Meeting:</w:t>
            </w:r>
          </w:p>
          <w:p w:rsidR="00E909DA" w:rsidRDefault="00E909DA" w:rsidP="00E909DA">
            <w:pPr>
              <w:jc w:val="center"/>
              <w:rPr>
                <w:rFonts w:ascii="Arial Nova" w:hAnsi="Arial Nova"/>
                <w:b/>
              </w:rPr>
            </w:pPr>
          </w:p>
          <w:p w:rsidR="00075596" w:rsidRPr="0066647A" w:rsidRDefault="00075596" w:rsidP="00E909DA">
            <w:pPr>
              <w:jc w:val="center"/>
              <w:rPr>
                <w:rFonts w:ascii="Arial Nova" w:hAnsi="Arial Nova"/>
                <w:b/>
              </w:rPr>
            </w:pPr>
            <w:r w:rsidRPr="0066647A">
              <w:rPr>
                <w:rFonts w:ascii="Arial Nova" w:hAnsi="Arial Nova"/>
                <w:b/>
              </w:rPr>
              <w:t>October 19</w:t>
            </w:r>
            <w:r w:rsidRPr="0066647A">
              <w:rPr>
                <w:rFonts w:ascii="Arial Nova" w:hAnsi="Arial Nova"/>
                <w:b/>
                <w:vertAlign w:val="superscript"/>
              </w:rPr>
              <w:t>th</w:t>
            </w:r>
            <w:r w:rsidRPr="0066647A">
              <w:rPr>
                <w:rFonts w:ascii="Arial Nova" w:hAnsi="Arial Nova"/>
                <w:b/>
              </w:rPr>
              <w:t>, 2019</w:t>
            </w:r>
          </w:p>
          <w:p w:rsidR="00075596" w:rsidRDefault="00075596" w:rsidP="00E909DA">
            <w:pPr>
              <w:jc w:val="center"/>
              <w:rPr>
                <w:rFonts w:ascii="Arial Nova" w:hAnsi="Arial Nova"/>
                <w:b/>
              </w:rPr>
            </w:pPr>
            <w:r w:rsidRPr="0066647A">
              <w:rPr>
                <w:rFonts w:ascii="Arial Nova" w:hAnsi="Arial Nova"/>
                <w:b/>
              </w:rPr>
              <w:t>Fall Conference</w:t>
            </w:r>
          </w:p>
          <w:p w:rsidR="00075596" w:rsidRPr="0066647A" w:rsidRDefault="00075596" w:rsidP="00E909DA">
            <w:pPr>
              <w:jc w:val="center"/>
              <w:rPr>
                <w:rFonts w:ascii="Arial Nova" w:hAnsi="Arial Nova"/>
                <w:b/>
              </w:rPr>
            </w:pPr>
          </w:p>
          <w:p w:rsidR="00075596" w:rsidRPr="0011212E" w:rsidRDefault="00075596" w:rsidP="00E909DA">
            <w:pPr>
              <w:rPr>
                <w:rFonts w:ascii="Arial Nova" w:hAnsi="Arial Nova"/>
                <w:sz w:val="24"/>
                <w:szCs w:val="24"/>
              </w:rPr>
            </w:pPr>
            <w:r w:rsidRPr="0011212E">
              <w:rPr>
                <w:rFonts w:ascii="Arial Nova" w:hAnsi="Arial Nova"/>
                <w:sz w:val="24"/>
                <w:szCs w:val="24"/>
              </w:rPr>
              <w:t>Visit our website or find us on Facebook for additional details on how to bec</w:t>
            </w:r>
            <w:bookmarkStart w:id="0" w:name="_GoBack"/>
            <w:bookmarkEnd w:id="0"/>
            <w:r w:rsidRPr="0011212E">
              <w:rPr>
                <w:rFonts w:ascii="Arial Nova" w:hAnsi="Arial Nova"/>
                <w:sz w:val="24"/>
                <w:szCs w:val="24"/>
              </w:rPr>
              <w:t>om</w:t>
            </w:r>
            <w:r w:rsidR="007F1F8C">
              <w:rPr>
                <w:rFonts w:ascii="Arial Nova" w:hAnsi="Arial Nova"/>
                <w:sz w:val="24"/>
                <w:szCs w:val="24"/>
              </w:rPr>
              <w:t>e a member.</w:t>
            </w:r>
          </w:p>
        </w:tc>
      </w:tr>
    </w:tbl>
    <w:p w:rsidR="00AE0E7E" w:rsidRPr="00E909DA" w:rsidRDefault="00AE0E7E" w:rsidP="00E909DA">
      <w:pPr>
        <w:pStyle w:val="NoSpacing"/>
        <w:rPr>
          <w:rFonts w:ascii="Arial Nova" w:hAnsi="Arial Nova"/>
          <w:b/>
          <w:sz w:val="20"/>
          <w:szCs w:val="20"/>
        </w:rPr>
      </w:pPr>
    </w:p>
    <w:sectPr w:rsidR="00AE0E7E" w:rsidRPr="00E909DA" w:rsidSect="008178EE">
      <w:headerReference w:type="default" r:id="rId13"/>
      <w:footerReference w:type="default" r:id="rId14"/>
      <w:pgSz w:w="12240" w:h="15840" w:code="1"/>
      <w:pgMar w:top="1170" w:right="1080" w:bottom="432" w:left="1080" w:header="720" w:footer="4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C1D" w:rsidRDefault="00FF2C1D">
      <w:pPr>
        <w:spacing w:line="240" w:lineRule="auto"/>
      </w:pPr>
      <w:r>
        <w:separator/>
      </w:r>
    </w:p>
  </w:endnote>
  <w:endnote w:type="continuationSeparator" w:id="0">
    <w:p w:rsidR="00FF2C1D" w:rsidRDefault="00FF2C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ova">
    <w:altName w:val="Arial Nova"/>
    <w:charset w:val="00"/>
    <w:family w:val="swiss"/>
    <w:pitch w:val="variable"/>
    <w:sig w:usb0="8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48D6" w:rsidRPr="003548D6" w:rsidRDefault="003548D6">
    <w:pPr>
      <w:pStyle w:val="Footer"/>
      <w:rPr>
        <w:b/>
      </w:rPr>
    </w:pPr>
    <w:bookmarkStart w:id="1" w:name="_Hlk17725885"/>
    <w:bookmarkStart w:id="2" w:name="_Hlk17725886"/>
    <w:bookmarkStart w:id="3" w:name="_Hlk17725887"/>
    <w:r w:rsidRPr="003548D6">
      <w:rPr>
        <w:b/>
      </w:rPr>
      <w:ptab w:relativeTo="margin" w:alignment="center" w:leader="none"/>
    </w:r>
    <w:r w:rsidRPr="003548D6">
      <w:rPr>
        <w:b/>
      </w:rPr>
      <w:ptab w:relativeTo="margin" w:alignment="right" w:leader="none"/>
    </w:r>
    <w:r w:rsidRPr="003548D6">
      <w:rPr>
        <w:rFonts w:ascii="Arial Nova" w:hAnsi="Arial Nova"/>
        <w:b/>
      </w:rPr>
      <w:t xml:space="preserve">www.gkccaspmn.nursingnetwork.com </w:t>
    </w:r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C1D" w:rsidRDefault="00FF2C1D">
      <w:pPr>
        <w:spacing w:line="240" w:lineRule="auto"/>
      </w:pPr>
      <w:r>
        <w:separator/>
      </w:r>
    </w:p>
  </w:footnote>
  <w:footnote w:type="continuationSeparator" w:id="0">
    <w:p w:rsidR="00FF2C1D" w:rsidRDefault="00FF2C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647D" w:rsidRDefault="0078647D" w:rsidP="00075596">
    <w:pPr>
      <w:pStyle w:val="Header"/>
      <w:tabs>
        <w:tab w:val="left" w:pos="10080"/>
      </w:tabs>
      <w:ind w:hanging="360"/>
    </w:pPr>
    <w:r>
      <w:rPr>
        <w:noProof/>
      </w:rPr>
      <w:drawing>
        <wp:inline distT="0" distB="0" distL="0" distR="0" wp14:anchorId="33B2F18C" wp14:editId="259D91BD">
          <wp:extent cx="6626431" cy="913765"/>
          <wp:effectExtent l="0" t="0" r="3175" b="635"/>
          <wp:docPr id="212" name="Picture 2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58109" cy="9732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A0EFE2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E5CDA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D001E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AF266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0F2AFB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A61E2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2C034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C431B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7C08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C061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7834D3"/>
    <w:multiLevelType w:val="hybridMultilevel"/>
    <w:tmpl w:val="75E2E72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102E57"/>
    <w:multiLevelType w:val="hybridMultilevel"/>
    <w:tmpl w:val="E070C9D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1D"/>
    <w:rsid w:val="0003525F"/>
    <w:rsid w:val="00075596"/>
    <w:rsid w:val="000E73B3"/>
    <w:rsid w:val="00101CD4"/>
    <w:rsid w:val="0011212E"/>
    <w:rsid w:val="001355DB"/>
    <w:rsid w:val="00162E46"/>
    <w:rsid w:val="00247202"/>
    <w:rsid w:val="00281AD9"/>
    <w:rsid w:val="002A3C63"/>
    <w:rsid w:val="003548D6"/>
    <w:rsid w:val="003734D1"/>
    <w:rsid w:val="00383DA3"/>
    <w:rsid w:val="004051FA"/>
    <w:rsid w:val="004134A3"/>
    <w:rsid w:val="00434225"/>
    <w:rsid w:val="004520EC"/>
    <w:rsid w:val="004564CA"/>
    <w:rsid w:val="004F56F0"/>
    <w:rsid w:val="00501AF7"/>
    <w:rsid w:val="00515C7F"/>
    <w:rsid w:val="00532979"/>
    <w:rsid w:val="00552504"/>
    <w:rsid w:val="00585D04"/>
    <w:rsid w:val="00592EB7"/>
    <w:rsid w:val="005F7E71"/>
    <w:rsid w:val="006624C5"/>
    <w:rsid w:val="0066647A"/>
    <w:rsid w:val="00694FAC"/>
    <w:rsid w:val="0077190D"/>
    <w:rsid w:val="00772F94"/>
    <w:rsid w:val="0077677D"/>
    <w:rsid w:val="0078647D"/>
    <w:rsid w:val="0079666F"/>
    <w:rsid w:val="007F1F8C"/>
    <w:rsid w:val="00804616"/>
    <w:rsid w:val="008178EE"/>
    <w:rsid w:val="008F1EA6"/>
    <w:rsid w:val="009C67F5"/>
    <w:rsid w:val="009E788F"/>
    <w:rsid w:val="00A27BB3"/>
    <w:rsid w:val="00A51685"/>
    <w:rsid w:val="00A530EF"/>
    <w:rsid w:val="00AE0E7E"/>
    <w:rsid w:val="00AF3FE1"/>
    <w:rsid w:val="00AF742B"/>
    <w:rsid w:val="00B06A90"/>
    <w:rsid w:val="00B20399"/>
    <w:rsid w:val="00C06A13"/>
    <w:rsid w:val="00C947AE"/>
    <w:rsid w:val="00CB65BD"/>
    <w:rsid w:val="00CC68C0"/>
    <w:rsid w:val="00E909DA"/>
    <w:rsid w:val="00EC0073"/>
    <w:rsid w:val="00EE327C"/>
    <w:rsid w:val="00EF27C6"/>
    <w:rsid w:val="00F335EE"/>
    <w:rsid w:val="00F6561C"/>
    <w:rsid w:val="00FB217E"/>
    <w:rsid w:val="00FC4C7F"/>
    <w:rsid w:val="00FD042C"/>
    <w:rsid w:val="00FE1D36"/>
    <w:rsid w:val="00FF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01BC9EF"/>
  <w15:chartTrackingRefBased/>
  <w15:docId w15:val="{7ADB4E33-2DAA-4EEB-A730-B644642E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sz w:val="28"/>
        <w:szCs w:val="28"/>
        <w:lang w:val="en-US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1FA"/>
  </w:style>
  <w:style w:type="paragraph" w:styleId="Heading1">
    <w:name w:val="heading 1"/>
    <w:basedOn w:val="Normal"/>
    <w:next w:val="Normal"/>
    <w:link w:val="Heading1Char"/>
    <w:uiPriority w:val="8"/>
    <w:qFormat/>
    <w:rsid w:val="002A3C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</w:rPr>
  </w:style>
  <w:style w:type="paragraph" w:styleId="Heading2">
    <w:name w:val="heading 2"/>
    <w:basedOn w:val="Normal"/>
    <w:next w:val="Normal"/>
    <w:link w:val="Heading2Char"/>
    <w:uiPriority w:val="8"/>
    <w:semiHidden/>
    <w:unhideWhenUsed/>
    <w:qFormat/>
    <w:rsid w:val="005F7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8"/>
    <w:semiHidden/>
    <w:unhideWhenUsed/>
    <w:qFormat/>
    <w:rsid w:val="005F7E7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8"/>
    <w:semiHidden/>
    <w:unhideWhenUsed/>
    <w:qFormat/>
    <w:rsid w:val="005F7E7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paragraph" w:styleId="Heading5">
    <w:name w:val="heading 5"/>
    <w:basedOn w:val="Normal"/>
    <w:next w:val="Normal"/>
    <w:link w:val="Heading5Char"/>
    <w:uiPriority w:val="8"/>
    <w:semiHidden/>
    <w:unhideWhenUsed/>
    <w:qFormat/>
    <w:rsid w:val="005F7E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76E8B" w:themeColor="accent1" w:themeShade="BF"/>
    </w:rPr>
  </w:style>
  <w:style w:type="paragraph" w:styleId="Heading6">
    <w:name w:val="heading 6"/>
    <w:basedOn w:val="Normal"/>
    <w:next w:val="Normal"/>
    <w:link w:val="Heading6Char"/>
    <w:uiPriority w:val="8"/>
    <w:semiHidden/>
    <w:unhideWhenUsed/>
    <w:qFormat/>
    <w:rsid w:val="005F7E7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paragraph" w:styleId="Heading7">
    <w:name w:val="heading 7"/>
    <w:basedOn w:val="Normal"/>
    <w:next w:val="Normal"/>
    <w:link w:val="Heading7Char"/>
    <w:uiPriority w:val="8"/>
    <w:semiHidden/>
    <w:unhideWhenUsed/>
    <w:qFormat/>
    <w:rsid w:val="005F7E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paragraph" w:styleId="Heading8">
    <w:name w:val="heading 8"/>
    <w:basedOn w:val="Normal"/>
    <w:next w:val="Normal"/>
    <w:link w:val="Heading8Char"/>
    <w:uiPriority w:val="8"/>
    <w:semiHidden/>
    <w:unhideWhenUsed/>
    <w:qFormat/>
    <w:rsid w:val="005F7E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8"/>
    <w:semiHidden/>
    <w:unhideWhenUsed/>
    <w:qFormat/>
    <w:rsid w:val="005F7E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pace">
    <w:name w:val="Table Space"/>
    <w:basedOn w:val="Normal"/>
    <w:uiPriority w:val="99"/>
    <w:semiHidden/>
    <w:pPr>
      <w:spacing w:line="120" w:lineRule="exact"/>
    </w:pPr>
    <w:rPr>
      <w:sz w:val="22"/>
    </w:rPr>
  </w:style>
  <w:style w:type="paragraph" w:styleId="Title">
    <w:name w:val="Title"/>
    <w:basedOn w:val="Normal"/>
    <w:next w:val="Normal"/>
    <w:link w:val="TitleChar"/>
    <w:uiPriority w:val="1"/>
    <w:qFormat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80"/>
    </w:rPr>
  </w:style>
  <w:style w:type="character" w:customStyle="1" w:styleId="TitleChar">
    <w:name w:val="Title Char"/>
    <w:basedOn w:val="DefaultParagraphFont"/>
    <w:link w:val="Title"/>
    <w:uiPriority w:val="1"/>
    <w:rsid w:val="004051FA"/>
    <w:rPr>
      <w:rFonts w:asciiTheme="majorHAnsi" w:eastAsiaTheme="majorEastAsia" w:hAnsiTheme="majorHAnsi" w:cstheme="majorBidi"/>
      <w:caps/>
      <w:kern w:val="28"/>
      <w:sz w:val="180"/>
    </w:rPr>
  </w:style>
  <w:style w:type="character" w:styleId="Strong">
    <w:name w:val="Strong"/>
    <w:basedOn w:val="DefaultParagraphFont"/>
    <w:uiPriority w:val="2"/>
    <w:qFormat/>
    <w:rsid w:val="002A3C63"/>
    <w:rPr>
      <w:b w:val="0"/>
      <w:bCs w:val="0"/>
      <w:color w:val="276E8B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8"/>
    <w:rsid w:val="002A3C63"/>
    <w:rPr>
      <w:rFonts w:asciiTheme="majorHAnsi" w:eastAsiaTheme="majorEastAsia" w:hAnsiTheme="majorHAnsi" w:cstheme="majorBidi"/>
      <w:color w:val="276E8B" w:themeColor="accent1" w:themeShade="BF"/>
      <w:sz w:val="32"/>
    </w:rPr>
  </w:style>
  <w:style w:type="paragraph" w:customStyle="1" w:styleId="EventHeading">
    <w:name w:val="Event Heading"/>
    <w:basedOn w:val="Normal"/>
    <w:uiPriority w:val="3"/>
    <w:qFormat/>
    <w:rsid w:val="002A3C63"/>
    <w:pPr>
      <w:spacing w:before="540" w:line="216" w:lineRule="auto"/>
    </w:pPr>
    <w:rPr>
      <w:rFonts w:asciiTheme="majorHAnsi" w:eastAsiaTheme="majorEastAsia" w:hAnsiTheme="majorHAnsi" w:cstheme="majorBidi"/>
      <w:caps/>
      <w:color w:val="276E8B" w:themeColor="accent1" w:themeShade="BF"/>
      <w:sz w:val="48"/>
    </w:rPr>
  </w:style>
  <w:style w:type="paragraph" w:customStyle="1" w:styleId="EventInfo">
    <w:name w:val="Event Info"/>
    <w:basedOn w:val="Normal"/>
    <w:uiPriority w:val="4"/>
    <w:qFormat/>
    <w:pPr>
      <w:spacing w:before="40" w:line="211" w:lineRule="auto"/>
      <w:contextualSpacing/>
    </w:pPr>
    <w:rPr>
      <w:sz w:val="76"/>
    </w:rPr>
  </w:style>
  <w:style w:type="paragraph" w:customStyle="1" w:styleId="Address">
    <w:name w:val="Address"/>
    <w:basedOn w:val="Normal"/>
    <w:uiPriority w:val="5"/>
    <w:qFormat/>
    <w:rsid w:val="002A3C63"/>
    <w:pPr>
      <w:spacing w:after="600" w:line="240" w:lineRule="auto"/>
    </w:pPr>
    <w:rPr>
      <w:color w:val="276E8B" w:themeColor="accent1" w:themeShade="BF"/>
    </w:rPr>
  </w:style>
  <w:style w:type="paragraph" w:styleId="BlockText">
    <w:name w:val="Block Text"/>
    <w:basedOn w:val="Normal"/>
    <w:uiPriority w:val="6"/>
    <w:unhideWhenUsed/>
    <w:qFormat/>
    <w:pPr>
      <w:spacing w:line="276" w:lineRule="auto"/>
    </w:pPr>
  </w:style>
  <w:style w:type="paragraph" w:customStyle="1" w:styleId="EventSubhead">
    <w:name w:val="Event Subhead"/>
    <w:basedOn w:val="Normal"/>
    <w:uiPriority w:val="7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373545" w:themeColor="text2"/>
      <w:u w:val="none"/>
    </w:rPr>
  </w:style>
  <w:style w:type="character" w:styleId="PlaceholderText">
    <w:name w:val="Placeholder Text"/>
    <w:basedOn w:val="DefaultParagraphFont"/>
    <w:uiPriority w:val="99"/>
    <w:semiHidden/>
    <w:rsid w:val="00EE327C"/>
    <w:rPr>
      <w:color w:val="4A7090" w:themeColor="background2" w:themeShade="80"/>
    </w:rPr>
  </w:style>
  <w:style w:type="paragraph" w:styleId="Header">
    <w:name w:val="header"/>
    <w:basedOn w:val="Normal"/>
    <w:link w:val="HeaderChar"/>
    <w:uiPriority w:val="99"/>
    <w:unhideWhenUsed/>
    <w:rsid w:val="00EE327C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7C"/>
  </w:style>
  <w:style w:type="paragraph" w:styleId="Footer">
    <w:name w:val="footer"/>
    <w:basedOn w:val="Normal"/>
    <w:link w:val="FooterChar"/>
    <w:uiPriority w:val="99"/>
    <w:unhideWhenUsed/>
    <w:rsid w:val="00501AF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AF7"/>
  </w:style>
  <w:style w:type="paragraph" w:styleId="BalloonText">
    <w:name w:val="Balloon Text"/>
    <w:basedOn w:val="Normal"/>
    <w:link w:val="BalloonText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E71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F7E71"/>
  </w:style>
  <w:style w:type="paragraph" w:styleId="BodyText">
    <w:name w:val="Body Text"/>
    <w:basedOn w:val="Normal"/>
    <w:link w:val="BodyTextChar"/>
    <w:uiPriority w:val="99"/>
    <w:semiHidden/>
    <w:unhideWhenUsed/>
    <w:rsid w:val="005F7E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F7E71"/>
  </w:style>
  <w:style w:type="paragraph" w:styleId="BodyText2">
    <w:name w:val="Body Text 2"/>
    <w:basedOn w:val="Normal"/>
    <w:link w:val="BodyText2Char"/>
    <w:uiPriority w:val="99"/>
    <w:semiHidden/>
    <w:unhideWhenUsed/>
    <w:rsid w:val="005F7E7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F7E71"/>
  </w:style>
  <w:style w:type="paragraph" w:styleId="BodyText3">
    <w:name w:val="Body Text 3"/>
    <w:basedOn w:val="Normal"/>
    <w:link w:val="BodyText3Char"/>
    <w:uiPriority w:val="99"/>
    <w:semiHidden/>
    <w:unhideWhenUsed/>
    <w:rsid w:val="005F7E71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F7E71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F7E71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F7E71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F7E71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F7E71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F7E71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F7E71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F7E71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F7E71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F7E71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5F7E7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F7E71"/>
    <w:pPr>
      <w:spacing w:after="200" w:line="240" w:lineRule="auto"/>
    </w:pPr>
    <w:rPr>
      <w:i/>
      <w:iCs/>
      <w:color w:val="373545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F7E71"/>
  </w:style>
  <w:style w:type="table" w:styleId="ColorfulGrid">
    <w:name w:val="Colorful Grid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F7E71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E71"/>
    <w:rPr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7E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7E71"/>
    <w:rPr>
      <w:b/>
      <w:bCs/>
      <w:sz w:val="22"/>
    </w:rPr>
  </w:style>
  <w:style w:type="table" w:styleId="DarkList">
    <w:name w:val="Dark List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F7E71"/>
  </w:style>
  <w:style w:type="character" w:customStyle="1" w:styleId="DateChar">
    <w:name w:val="Date Char"/>
    <w:basedOn w:val="DefaultParagraphFont"/>
    <w:link w:val="Date"/>
    <w:uiPriority w:val="99"/>
    <w:semiHidden/>
    <w:rsid w:val="005F7E71"/>
  </w:style>
  <w:style w:type="paragraph" w:styleId="DocumentMap">
    <w:name w:val="Document Map"/>
    <w:basedOn w:val="Normal"/>
    <w:link w:val="DocumentMapChar"/>
    <w:uiPriority w:val="99"/>
    <w:semiHidden/>
    <w:unhideWhenUsed/>
    <w:rsid w:val="005F7E71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F7E71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F7E7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F7E71"/>
  </w:style>
  <w:style w:type="character" w:styleId="Emphasis">
    <w:name w:val="Emphasis"/>
    <w:basedOn w:val="DefaultParagraphFont"/>
    <w:uiPriority w:val="20"/>
    <w:semiHidden/>
    <w:unhideWhenUsed/>
    <w:qFormat/>
    <w:rsid w:val="005F7E71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F7E71"/>
    <w:rPr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F7E71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5F7E7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7E71"/>
    <w:pPr>
      <w:spacing w:line="240" w:lineRule="auto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7E71"/>
    <w:rPr>
      <w:sz w:val="22"/>
    </w:rPr>
  </w:style>
  <w:style w:type="table" w:styleId="GridTable1Light">
    <w:name w:val="Grid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8"/>
    <w:semiHidden/>
    <w:rsid w:val="00772F94"/>
    <w:rPr>
      <w:rFonts w:asciiTheme="majorHAnsi" w:eastAsiaTheme="majorEastAsia" w:hAnsiTheme="majorHAnsi" w:cstheme="majorBidi"/>
      <w:color w:val="276E8B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semiHidden/>
    <w:rsid w:val="00772F94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8"/>
    <w:semiHidden/>
    <w:rsid w:val="00772F94"/>
    <w:rPr>
      <w:rFonts w:asciiTheme="majorHAnsi" w:eastAsiaTheme="majorEastAsia" w:hAnsiTheme="majorHAnsi" w:cstheme="majorBidi"/>
      <w:i/>
      <w:iCs/>
      <w:color w:val="276E8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8"/>
    <w:semiHidden/>
    <w:rsid w:val="00772F94"/>
    <w:rPr>
      <w:rFonts w:asciiTheme="majorHAnsi" w:eastAsiaTheme="majorEastAsia" w:hAnsiTheme="majorHAnsi" w:cstheme="majorBidi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8"/>
    <w:semiHidden/>
    <w:rsid w:val="00772F94"/>
    <w:rPr>
      <w:rFonts w:asciiTheme="majorHAnsi" w:eastAsiaTheme="majorEastAsia" w:hAnsiTheme="majorHAnsi" w:cstheme="majorBidi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8"/>
    <w:semiHidden/>
    <w:rsid w:val="00772F94"/>
    <w:rPr>
      <w:rFonts w:asciiTheme="majorHAnsi" w:eastAsiaTheme="majorEastAsia" w:hAnsiTheme="majorHAnsi" w:cstheme="majorBidi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8"/>
    <w:semiHidden/>
    <w:rsid w:val="00772F94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8"/>
    <w:semiHidden/>
    <w:rsid w:val="00772F94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F7E71"/>
  </w:style>
  <w:style w:type="paragraph" w:styleId="HTMLAddress">
    <w:name w:val="HTML Address"/>
    <w:basedOn w:val="Normal"/>
    <w:link w:val="HTMLAddressChar"/>
    <w:uiPriority w:val="99"/>
    <w:semiHidden/>
    <w:unhideWhenUsed/>
    <w:rsid w:val="005F7E71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F7E71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5F7E71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F7E71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F7E71"/>
    <w:rPr>
      <w:rFonts w:ascii="Consolas" w:hAnsi="Consolas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F7E71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F7E71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F7E7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7E71"/>
    <w:pPr>
      <w:spacing w:line="240" w:lineRule="auto"/>
      <w:ind w:left="280" w:hanging="2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7E71"/>
    <w:pPr>
      <w:spacing w:line="240" w:lineRule="auto"/>
      <w:ind w:left="560" w:hanging="2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7E71"/>
    <w:pPr>
      <w:spacing w:line="240" w:lineRule="auto"/>
      <w:ind w:left="840" w:hanging="2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7E71"/>
    <w:pPr>
      <w:spacing w:line="240" w:lineRule="auto"/>
      <w:ind w:left="1120" w:hanging="2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7E71"/>
    <w:pPr>
      <w:spacing w:line="240" w:lineRule="auto"/>
      <w:ind w:left="1400" w:hanging="2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7E71"/>
    <w:pPr>
      <w:spacing w:line="240" w:lineRule="auto"/>
      <w:ind w:left="1680" w:hanging="2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7E71"/>
    <w:pPr>
      <w:spacing w:line="240" w:lineRule="auto"/>
      <w:ind w:left="1960" w:hanging="2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7E71"/>
    <w:pPr>
      <w:spacing w:line="240" w:lineRule="auto"/>
      <w:ind w:left="2240" w:hanging="2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7E71"/>
    <w:pPr>
      <w:spacing w:line="240" w:lineRule="auto"/>
      <w:ind w:left="2520" w:hanging="2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F7E7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E327C"/>
    <w:rPr>
      <w:i/>
      <w:iCs/>
      <w:color w:val="276E8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E327C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864" w:right="864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E327C"/>
    <w:rPr>
      <w:i/>
      <w:iCs/>
      <w:color w:val="276E8B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E327C"/>
    <w:rPr>
      <w:b/>
      <w:bCs/>
      <w:caps w:val="0"/>
      <w:smallCaps/>
      <w:color w:val="276E8B" w:themeColor="accent1" w:themeShade="BF"/>
      <w:spacing w:val="5"/>
    </w:rPr>
  </w:style>
  <w:style w:type="table" w:styleId="LightGrid">
    <w:name w:val="Light Grid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F7E7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F7E71"/>
  </w:style>
  <w:style w:type="paragraph" w:styleId="List">
    <w:name w:val="List"/>
    <w:basedOn w:val="Normal"/>
    <w:uiPriority w:val="99"/>
    <w:semiHidden/>
    <w:unhideWhenUsed/>
    <w:rsid w:val="005F7E71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F7E71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F7E71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F7E71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F7E71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F7E71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F7E71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F7E71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F7E71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F7E71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F7E71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F7E71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F7E71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F7E71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F7E71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F7E71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F7E71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F7E71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F7E71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F7E71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5F7E71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5F7E7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5F7E71"/>
    <w:pPr>
      <w:spacing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5F7E71"/>
    <w:pPr>
      <w:spacing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5F7E71"/>
    <w:pPr>
      <w:spacing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5F7E71"/>
    <w:pPr>
      <w:spacing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5F7E71"/>
    <w:pPr>
      <w:spacing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F7E71"/>
    <w:pPr>
      <w:spacing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F7E7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F7E71"/>
    <w:rPr>
      <w:rFonts w:ascii="Consolas" w:hAnsi="Consolas"/>
      <w:sz w:val="22"/>
    </w:rPr>
  </w:style>
  <w:style w:type="table" w:styleId="MediumGrid1">
    <w:name w:val="Medium Grid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F7E71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F7E71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F7E71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F7E7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F7E71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qFormat/>
    <w:rsid w:val="005F7E71"/>
    <w:pPr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rsid w:val="005F7E7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F7E7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F7E71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F7E71"/>
  </w:style>
  <w:style w:type="character" w:styleId="PageNumber">
    <w:name w:val="page number"/>
    <w:basedOn w:val="DefaultParagraphFont"/>
    <w:uiPriority w:val="99"/>
    <w:semiHidden/>
    <w:unhideWhenUsed/>
    <w:rsid w:val="005F7E71"/>
  </w:style>
  <w:style w:type="table" w:styleId="PlainTable1">
    <w:name w:val="Plain Table 1"/>
    <w:basedOn w:val="TableNormal"/>
    <w:uiPriority w:val="41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F7E71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5F7E71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F7E71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F7E71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5F7E71"/>
    <w:pPr>
      <w:spacing w:before="200" w:after="160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F7E71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F7E7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F7E71"/>
  </w:style>
  <w:style w:type="paragraph" w:styleId="Signature">
    <w:name w:val="Signature"/>
    <w:basedOn w:val="Normal"/>
    <w:link w:val="SignatureChar"/>
    <w:uiPriority w:val="99"/>
    <w:semiHidden/>
    <w:unhideWhenUsed/>
    <w:rsid w:val="005F7E71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F7E71"/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F7E7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F7E71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5F7E7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5F7E71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5F7E71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F7E71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F7E71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F7E71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5F7E71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5F7E71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5F7E71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F7E71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F7E71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F7E71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F7E71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F7E71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F7E71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F7E71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F7E71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5F7E71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F7E71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F7E71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F7E71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F7E71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F7E71"/>
    <w:pPr>
      <w:ind w:left="280" w:hanging="28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F7E71"/>
  </w:style>
  <w:style w:type="table" w:styleId="TableProfessional">
    <w:name w:val="Table Professional"/>
    <w:basedOn w:val="TableNormal"/>
    <w:uiPriority w:val="99"/>
    <w:semiHidden/>
    <w:unhideWhenUsed/>
    <w:rsid w:val="005F7E71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F7E71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F7E71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F7E71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F7E71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F7E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F7E71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5F7E7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F7E71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F7E71"/>
    <w:pPr>
      <w:spacing w:after="100"/>
      <w:ind w:left="28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F7E71"/>
    <w:pPr>
      <w:spacing w:after="100"/>
      <w:ind w:left="56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F7E71"/>
    <w:pPr>
      <w:spacing w:after="100"/>
      <w:ind w:left="8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F7E71"/>
    <w:pPr>
      <w:spacing w:after="100"/>
      <w:ind w:left="112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F7E71"/>
    <w:pPr>
      <w:spacing w:after="100"/>
      <w:ind w:left="14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F7E71"/>
    <w:pPr>
      <w:spacing w:after="100"/>
      <w:ind w:left="168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F7E71"/>
    <w:pPr>
      <w:spacing w:after="100"/>
      <w:ind w:left="196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F7E71"/>
    <w:pPr>
      <w:spacing w:after="100"/>
      <w:ind w:left="224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F7E71"/>
    <w:pPr>
      <w:outlineLvl w:val="9"/>
    </w:pPr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proctor2\AppData\Roaming\Microsoft\Templates\Simple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EEF010A8E6D4AF4831139AD5FB3E9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DC2FD-EAE0-432E-9F53-30B406EFAD1C}"/>
      </w:docPartPr>
      <w:docPartBody>
        <w:p w:rsidR="006C24C5" w:rsidRDefault="00C5178F" w:rsidP="00C5178F">
          <w:pPr>
            <w:pStyle w:val="FEEF010A8E6D4AF4831139AD5FB3E93B"/>
          </w:pPr>
          <w:r>
            <w:t>Sponsors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ova">
    <w:altName w:val="Arial Nova"/>
    <w:charset w:val="00"/>
    <w:family w:val="swiss"/>
    <w:pitch w:val="variable"/>
    <w:sig w:usb0="80000287" w:usb1="00000002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78F"/>
    <w:rsid w:val="006C24C5"/>
    <w:rsid w:val="00C5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0E90463F354AD4932D559BCA4D1109">
    <w:name w:val="6B0E90463F354AD4932D559BCA4D1109"/>
  </w:style>
  <w:style w:type="character" w:styleId="Strong">
    <w:name w:val="Strong"/>
    <w:basedOn w:val="DefaultParagraphFont"/>
    <w:uiPriority w:val="2"/>
    <w:qFormat/>
    <w:rsid w:val="00C5178F"/>
    <w:rPr>
      <w:b w:val="0"/>
      <w:bCs w:val="0"/>
      <w:color w:val="2F5496" w:themeColor="accent1" w:themeShade="BF"/>
    </w:rPr>
  </w:style>
  <w:style w:type="paragraph" w:customStyle="1" w:styleId="CC4B914D7A8746EAB9719C791C2941B0">
    <w:name w:val="CC4B914D7A8746EAB9719C791C2941B0"/>
  </w:style>
  <w:style w:type="paragraph" w:customStyle="1" w:styleId="A0A1D6647D6B4E4F80F2FDF77D758FAF">
    <w:name w:val="A0A1D6647D6B4E4F80F2FDF77D758FAF"/>
  </w:style>
  <w:style w:type="paragraph" w:customStyle="1" w:styleId="BA9F0EC84CFE40D2A58321201705CD5D">
    <w:name w:val="BA9F0EC84CFE40D2A58321201705CD5D"/>
  </w:style>
  <w:style w:type="paragraph" w:customStyle="1" w:styleId="2BE10E00E38F43C0895FC8E7F28499B3">
    <w:name w:val="2BE10E00E38F43C0895FC8E7F28499B3"/>
  </w:style>
  <w:style w:type="paragraph" w:customStyle="1" w:styleId="390737E5C42244F2BCA5C2E786C2404C">
    <w:name w:val="390737E5C42244F2BCA5C2E786C2404C"/>
  </w:style>
  <w:style w:type="paragraph" w:customStyle="1" w:styleId="368CACD0025E47B2BCB869506A4DAAEC">
    <w:name w:val="368CACD0025E47B2BCB869506A4DAAEC"/>
  </w:style>
  <w:style w:type="paragraph" w:customStyle="1" w:styleId="9594155BBD104136B77D19C723FB3FFB">
    <w:name w:val="9594155BBD104136B77D19C723FB3FFB"/>
  </w:style>
  <w:style w:type="paragraph" w:customStyle="1" w:styleId="2A5201F6058E43818836AAB7D81B3D8A">
    <w:name w:val="2A5201F6058E43818836AAB7D81B3D8A"/>
  </w:style>
  <w:style w:type="paragraph" w:customStyle="1" w:styleId="53A8BABD6D8E4A9B9DEDBD5CBAE2CB19">
    <w:name w:val="53A8BABD6D8E4A9B9DEDBD5CBAE2CB19"/>
  </w:style>
  <w:style w:type="paragraph" w:customStyle="1" w:styleId="DB91ED105FE74C329E190B7344364128">
    <w:name w:val="DB91ED105FE74C329E190B7344364128"/>
  </w:style>
  <w:style w:type="paragraph" w:customStyle="1" w:styleId="DB3E201239ED4C30B845E31B3757B346">
    <w:name w:val="DB3E201239ED4C30B845E31B3757B346"/>
  </w:style>
  <w:style w:type="paragraph" w:customStyle="1" w:styleId="7F64C211699F4994B74950CF4F96E61E">
    <w:name w:val="7F64C211699F4994B74950CF4F96E61E"/>
  </w:style>
  <w:style w:type="paragraph" w:customStyle="1" w:styleId="2D716603E1B044B48840C8429C9DB9D8">
    <w:name w:val="2D716603E1B044B48840C8429C9DB9D8"/>
  </w:style>
  <w:style w:type="paragraph" w:customStyle="1" w:styleId="DB82B27B657F486ABD149D710388E06B">
    <w:name w:val="DB82B27B657F486ABD149D710388E06B"/>
  </w:style>
  <w:style w:type="paragraph" w:customStyle="1" w:styleId="D367A4C9ABF54327AC82846A4B0D14CB">
    <w:name w:val="D367A4C9ABF54327AC82846A4B0D14CB"/>
  </w:style>
  <w:style w:type="paragraph" w:customStyle="1" w:styleId="8D7ED88FECBD47C8A68F8C66EE183170">
    <w:name w:val="8D7ED88FECBD47C8A68F8C66EE183170"/>
  </w:style>
  <w:style w:type="paragraph" w:customStyle="1" w:styleId="8BDE03CF5C824FE9BF7282200F31748B">
    <w:name w:val="8BDE03CF5C824FE9BF7282200F31748B"/>
  </w:style>
  <w:style w:type="paragraph" w:customStyle="1" w:styleId="540B1AAB82EF497DACA686F81BCD0CCD">
    <w:name w:val="540B1AAB82EF497DACA686F81BCD0CCD"/>
  </w:style>
  <w:style w:type="paragraph" w:customStyle="1" w:styleId="AAADB862921146FA9C76DD04985F4395">
    <w:name w:val="AAADB862921146FA9C76DD04985F4395"/>
  </w:style>
  <w:style w:type="paragraph" w:customStyle="1" w:styleId="54AE0E1EAEA1405C906CBC2F7CA75441">
    <w:name w:val="54AE0E1EAEA1405C906CBC2F7CA75441"/>
  </w:style>
  <w:style w:type="paragraph" w:customStyle="1" w:styleId="4ABD008DA268436DACF27084FF073644">
    <w:name w:val="4ABD008DA268436DACF27084FF073644"/>
  </w:style>
  <w:style w:type="paragraph" w:customStyle="1" w:styleId="DC540DA136804B8FAD931159687B807D">
    <w:name w:val="DC540DA136804B8FAD931159687B807D"/>
  </w:style>
  <w:style w:type="paragraph" w:customStyle="1" w:styleId="5FCE9C262AE54B4D980FC8E11C07C473">
    <w:name w:val="5FCE9C262AE54B4D980FC8E11C07C473"/>
  </w:style>
  <w:style w:type="paragraph" w:customStyle="1" w:styleId="15357CE7C74B4FA690CDAEDA30D9E6ED">
    <w:name w:val="15357CE7C74B4FA690CDAEDA30D9E6ED"/>
  </w:style>
  <w:style w:type="paragraph" w:customStyle="1" w:styleId="D3DF36A54D504CBFA5F1736A8D4EFA49">
    <w:name w:val="D3DF36A54D504CBFA5F1736A8D4EFA49"/>
  </w:style>
  <w:style w:type="paragraph" w:customStyle="1" w:styleId="F47B6BB7AA494E8086E2026B09A21358">
    <w:name w:val="F47B6BB7AA494E8086E2026B09A21358"/>
    <w:rsid w:val="00C5178F"/>
  </w:style>
  <w:style w:type="paragraph" w:customStyle="1" w:styleId="247371DC6EA742CC9762FE203562A0C0">
    <w:name w:val="247371DC6EA742CC9762FE203562A0C0"/>
    <w:rsid w:val="00C5178F"/>
  </w:style>
  <w:style w:type="paragraph" w:customStyle="1" w:styleId="6EFC32EFBB314A12989BC1F516733588">
    <w:name w:val="6EFC32EFBB314A12989BC1F516733588"/>
    <w:rsid w:val="00C5178F"/>
  </w:style>
  <w:style w:type="paragraph" w:customStyle="1" w:styleId="90420B15F4E741B9BC05E0CA147B0B7D">
    <w:name w:val="90420B15F4E741B9BC05E0CA147B0B7D"/>
    <w:rsid w:val="00C5178F"/>
  </w:style>
  <w:style w:type="paragraph" w:customStyle="1" w:styleId="D2309D4B6A274821A6E44737C5423A7D">
    <w:name w:val="D2309D4B6A274821A6E44737C5423A7D"/>
    <w:rsid w:val="00C5178F"/>
  </w:style>
  <w:style w:type="paragraph" w:customStyle="1" w:styleId="E4F9014B0A83497D9E405BC74B62F575">
    <w:name w:val="E4F9014B0A83497D9E405BC74B62F575"/>
    <w:rsid w:val="00C5178F"/>
  </w:style>
  <w:style w:type="paragraph" w:customStyle="1" w:styleId="3EA882AA190A472792C766C475A47D96">
    <w:name w:val="3EA882AA190A472792C766C475A47D96"/>
    <w:rsid w:val="00C5178F"/>
  </w:style>
  <w:style w:type="paragraph" w:customStyle="1" w:styleId="3AAC1CF5F2934A5296963FF06E4371BF">
    <w:name w:val="3AAC1CF5F2934A5296963FF06E4371BF"/>
    <w:rsid w:val="00C5178F"/>
  </w:style>
  <w:style w:type="paragraph" w:customStyle="1" w:styleId="897C06BF178F4D0BADD40DF182299647">
    <w:name w:val="897C06BF178F4D0BADD40DF182299647"/>
    <w:rsid w:val="00C5178F"/>
  </w:style>
  <w:style w:type="paragraph" w:customStyle="1" w:styleId="6A0F807A8331419B80363AC556538495">
    <w:name w:val="6A0F807A8331419B80363AC556538495"/>
    <w:rsid w:val="00C5178F"/>
  </w:style>
  <w:style w:type="paragraph" w:customStyle="1" w:styleId="F3B1E28283E944B6A45FC03DEDCACBED">
    <w:name w:val="F3B1E28283E944B6A45FC03DEDCACBED"/>
    <w:rsid w:val="00C5178F"/>
  </w:style>
  <w:style w:type="paragraph" w:customStyle="1" w:styleId="A1122FD0EC3D41FDB89B518ABF1B22E6">
    <w:name w:val="A1122FD0EC3D41FDB89B518ABF1B22E6"/>
    <w:rsid w:val="00C5178F"/>
  </w:style>
  <w:style w:type="paragraph" w:customStyle="1" w:styleId="5B39CAC917D84786A4BD6F398151F7EC">
    <w:name w:val="5B39CAC917D84786A4BD6F398151F7EC"/>
    <w:rsid w:val="00C5178F"/>
  </w:style>
  <w:style w:type="paragraph" w:customStyle="1" w:styleId="F0F66D0E5C41434EB01932460508AB5F">
    <w:name w:val="F0F66D0E5C41434EB01932460508AB5F"/>
    <w:rsid w:val="00C5178F"/>
  </w:style>
  <w:style w:type="paragraph" w:customStyle="1" w:styleId="B4B25D8B62AD4413A1486F1BC83CF7E0">
    <w:name w:val="B4B25D8B62AD4413A1486F1BC83CF7E0"/>
    <w:rsid w:val="00C5178F"/>
  </w:style>
  <w:style w:type="paragraph" w:customStyle="1" w:styleId="C6AD139EC8E74DCD867AF4AFCCA9C862">
    <w:name w:val="C6AD139EC8E74DCD867AF4AFCCA9C862"/>
    <w:rsid w:val="00C5178F"/>
  </w:style>
  <w:style w:type="paragraph" w:customStyle="1" w:styleId="5F75495D95824CD39461957DF6897FFA">
    <w:name w:val="5F75495D95824CD39461957DF6897FFA"/>
    <w:rsid w:val="00C5178F"/>
  </w:style>
  <w:style w:type="paragraph" w:customStyle="1" w:styleId="BC25DBD4576E4429A8C2B1928AB2CC88">
    <w:name w:val="BC25DBD4576E4429A8C2B1928AB2CC88"/>
    <w:rsid w:val="00C5178F"/>
  </w:style>
  <w:style w:type="paragraph" w:customStyle="1" w:styleId="FC5E550D442E4E88A11CE25CC28F5BAC">
    <w:name w:val="FC5E550D442E4E88A11CE25CC28F5BAC"/>
    <w:rsid w:val="00C5178F"/>
  </w:style>
  <w:style w:type="paragraph" w:customStyle="1" w:styleId="B23FD720B9014F7F81FB6B40F0625E4E">
    <w:name w:val="B23FD720B9014F7F81FB6B40F0625E4E"/>
    <w:rsid w:val="00C5178F"/>
  </w:style>
  <w:style w:type="paragraph" w:customStyle="1" w:styleId="5602EC3C767E4772835E9975E761DF0A">
    <w:name w:val="5602EC3C767E4772835E9975E761DF0A"/>
    <w:rsid w:val="00C5178F"/>
  </w:style>
  <w:style w:type="paragraph" w:customStyle="1" w:styleId="CE6EDF9F6CEA4139B7A3F914DFEF6A96">
    <w:name w:val="CE6EDF9F6CEA4139B7A3F914DFEF6A96"/>
    <w:rsid w:val="00C5178F"/>
  </w:style>
  <w:style w:type="paragraph" w:customStyle="1" w:styleId="F8AEF30467794251A1ED159FF7EAB513">
    <w:name w:val="F8AEF30467794251A1ED159FF7EAB513"/>
    <w:rsid w:val="00C5178F"/>
  </w:style>
  <w:style w:type="paragraph" w:customStyle="1" w:styleId="76BA8F16EC7F4D8482DC757907F49034">
    <w:name w:val="76BA8F16EC7F4D8482DC757907F49034"/>
    <w:rsid w:val="00C5178F"/>
  </w:style>
  <w:style w:type="paragraph" w:customStyle="1" w:styleId="572BD7F457D24139912325E779BB20C0">
    <w:name w:val="572BD7F457D24139912325E779BB20C0"/>
    <w:rsid w:val="00C5178F"/>
  </w:style>
  <w:style w:type="paragraph" w:customStyle="1" w:styleId="4DFF997BF88D41B5BB37EF0C527D6FBE">
    <w:name w:val="4DFF997BF88D41B5BB37EF0C527D6FBE"/>
    <w:rsid w:val="00C5178F"/>
  </w:style>
  <w:style w:type="paragraph" w:customStyle="1" w:styleId="99BAC94E93EF4B35A979F54041DEC723">
    <w:name w:val="99BAC94E93EF4B35A979F54041DEC723"/>
    <w:rsid w:val="00C5178F"/>
  </w:style>
  <w:style w:type="paragraph" w:customStyle="1" w:styleId="94143D10DD6B4B47B10A50B9D0942C48">
    <w:name w:val="94143D10DD6B4B47B10A50B9D0942C48"/>
    <w:rsid w:val="00C5178F"/>
  </w:style>
  <w:style w:type="paragraph" w:customStyle="1" w:styleId="E2F1C7246468420885F5DAFE1961BCB3">
    <w:name w:val="E2F1C7246468420885F5DAFE1961BCB3"/>
    <w:rsid w:val="00C5178F"/>
  </w:style>
  <w:style w:type="paragraph" w:customStyle="1" w:styleId="DA935525408D431EAA71A5FB90ED1F07">
    <w:name w:val="DA935525408D431EAA71A5FB90ED1F07"/>
    <w:rsid w:val="00C5178F"/>
  </w:style>
  <w:style w:type="paragraph" w:customStyle="1" w:styleId="9808402F224541189F6E3FF4ED65723E">
    <w:name w:val="9808402F224541189F6E3FF4ED65723E"/>
    <w:rsid w:val="00C5178F"/>
  </w:style>
  <w:style w:type="paragraph" w:customStyle="1" w:styleId="8A4DAE77092D4C968540CA5B667BEFA4">
    <w:name w:val="8A4DAE77092D4C968540CA5B667BEFA4"/>
    <w:rsid w:val="00C5178F"/>
  </w:style>
  <w:style w:type="paragraph" w:customStyle="1" w:styleId="77BE5BEF017C48C1B1758E105459E274">
    <w:name w:val="77BE5BEF017C48C1B1758E105459E274"/>
    <w:rsid w:val="00C5178F"/>
  </w:style>
  <w:style w:type="paragraph" w:customStyle="1" w:styleId="FEF9CF04B32A4589B3616EB7AA9B92A2">
    <w:name w:val="FEF9CF04B32A4589B3616EB7AA9B92A2"/>
    <w:rsid w:val="00C5178F"/>
  </w:style>
  <w:style w:type="paragraph" w:customStyle="1" w:styleId="54D68BE26950444D9821E5680AFA3F3D">
    <w:name w:val="54D68BE26950444D9821E5680AFA3F3D"/>
    <w:rsid w:val="00C5178F"/>
  </w:style>
  <w:style w:type="paragraph" w:customStyle="1" w:styleId="612FFC03AD1147DD8B68388BBE47777B">
    <w:name w:val="612FFC03AD1147DD8B68388BBE47777B"/>
    <w:rsid w:val="00C5178F"/>
  </w:style>
  <w:style w:type="paragraph" w:customStyle="1" w:styleId="E03A2118BE214F8E92A9B4DB568F0C16">
    <w:name w:val="E03A2118BE214F8E92A9B4DB568F0C16"/>
    <w:rsid w:val="00C5178F"/>
  </w:style>
  <w:style w:type="paragraph" w:customStyle="1" w:styleId="B1DACF02A1AE4769845B40D064C0B8FE">
    <w:name w:val="B1DACF02A1AE4769845B40D064C0B8FE"/>
    <w:rsid w:val="00C5178F"/>
  </w:style>
  <w:style w:type="paragraph" w:customStyle="1" w:styleId="4D0F313004254D9D9552E8ACD55FDAE6">
    <w:name w:val="4D0F313004254D9D9552E8ACD55FDAE6"/>
    <w:rsid w:val="00C5178F"/>
  </w:style>
  <w:style w:type="paragraph" w:customStyle="1" w:styleId="AD19CA48BF504F2ABE2F9D0D1F77BB7C">
    <w:name w:val="AD19CA48BF504F2ABE2F9D0D1F77BB7C"/>
    <w:rsid w:val="00C5178F"/>
  </w:style>
  <w:style w:type="paragraph" w:customStyle="1" w:styleId="12078CD7674A4FB79AC0C19B34FBB90E">
    <w:name w:val="12078CD7674A4FB79AC0C19B34FBB90E"/>
    <w:rsid w:val="00C5178F"/>
  </w:style>
  <w:style w:type="paragraph" w:customStyle="1" w:styleId="2F5F196016E042989FC1DC9ED53AA57B">
    <w:name w:val="2F5F196016E042989FC1DC9ED53AA57B"/>
    <w:rsid w:val="00C5178F"/>
  </w:style>
  <w:style w:type="paragraph" w:customStyle="1" w:styleId="B402DA0F93FB42F7BB7DBF9862F99627">
    <w:name w:val="B402DA0F93FB42F7BB7DBF9862F99627"/>
    <w:rsid w:val="00C5178F"/>
  </w:style>
  <w:style w:type="paragraph" w:customStyle="1" w:styleId="B39DF5498E914EB0970A39781A4A5C17">
    <w:name w:val="B39DF5498E914EB0970A39781A4A5C17"/>
    <w:rsid w:val="00C5178F"/>
  </w:style>
  <w:style w:type="paragraph" w:customStyle="1" w:styleId="A25B87E1C85648FEA9FCDB25644B6CA8">
    <w:name w:val="A25B87E1C85648FEA9FCDB25644B6CA8"/>
    <w:rsid w:val="00C5178F"/>
  </w:style>
  <w:style w:type="paragraph" w:customStyle="1" w:styleId="1CF7A2EE0A304628960D7B7CAD7DAF86">
    <w:name w:val="1CF7A2EE0A304628960D7B7CAD7DAF86"/>
    <w:rsid w:val="00C5178F"/>
  </w:style>
  <w:style w:type="paragraph" w:customStyle="1" w:styleId="8E3E4B2BF16F460AB1F22BC0E19DAE25">
    <w:name w:val="8E3E4B2BF16F460AB1F22BC0E19DAE25"/>
    <w:rsid w:val="00C5178F"/>
  </w:style>
  <w:style w:type="paragraph" w:customStyle="1" w:styleId="C6D30BFC2C1D402C8DA982B40CB54B6B">
    <w:name w:val="C6D30BFC2C1D402C8DA982B40CB54B6B"/>
    <w:rsid w:val="00C5178F"/>
  </w:style>
  <w:style w:type="paragraph" w:customStyle="1" w:styleId="5E7D1642F17B416A9AD82CCCCE72FCFB">
    <w:name w:val="5E7D1642F17B416A9AD82CCCCE72FCFB"/>
    <w:rsid w:val="00C5178F"/>
  </w:style>
  <w:style w:type="paragraph" w:customStyle="1" w:styleId="4EEF4540123A41EC8D2ACF0CF9B31399">
    <w:name w:val="4EEF4540123A41EC8D2ACF0CF9B31399"/>
    <w:rsid w:val="00C5178F"/>
  </w:style>
  <w:style w:type="paragraph" w:customStyle="1" w:styleId="A60B13725CDB454AA2646F558F9D7C25">
    <w:name w:val="A60B13725CDB454AA2646F558F9D7C25"/>
    <w:rsid w:val="00C5178F"/>
  </w:style>
  <w:style w:type="paragraph" w:customStyle="1" w:styleId="CB6260CA576242F5B61E361CA3F84780">
    <w:name w:val="CB6260CA576242F5B61E361CA3F84780"/>
    <w:rsid w:val="00C5178F"/>
  </w:style>
  <w:style w:type="paragraph" w:customStyle="1" w:styleId="B80E3387F6A7497BB9D228A84E842497">
    <w:name w:val="B80E3387F6A7497BB9D228A84E842497"/>
    <w:rsid w:val="00C5178F"/>
  </w:style>
  <w:style w:type="paragraph" w:customStyle="1" w:styleId="A7A3D3C08CC74AA19BC486A349FB5729">
    <w:name w:val="A7A3D3C08CC74AA19BC486A349FB5729"/>
    <w:rsid w:val="00C5178F"/>
  </w:style>
  <w:style w:type="paragraph" w:customStyle="1" w:styleId="6779ACC1F79641EA9A4F1D0E9E1DDC80">
    <w:name w:val="6779ACC1F79641EA9A4F1D0E9E1DDC80"/>
    <w:rsid w:val="00C5178F"/>
  </w:style>
  <w:style w:type="paragraph" w:customStyle="1" w:styleId="375DB81411F644DC8D018DBF1E754BB3">
    <w:name w:val="375DB81411F644DC8D018DBF1E754BB3"/>
    <w:rsid w:val="00C5178F"/>
  </w:style>
  <w:style w:type="paragraph" w:customStyle="1" w:styleId="9924927008F94FBF97203A318CC7FCB9">
    <w:name w:val="9924927008F94FBF97203A318CC7FCB9"/>
    <w:rsid w:val="00C5178F"/>
  </w:style>
  <w:style w:type="paragraph" w:customStyle="1" w:styleId="7C7707274C9D4A548579DE4BB4DEB4FE">
    <w:name w:val="7C7707274C9D4A548579DE4BB4DEB4FE"/>
    <w:rsid w:val="00C5178F"/>
  </w:style>
  <w:style w:type="paragraph" w:customStyle="1" w:styleId="A3F8BFF5A0CD4872BC042E7F84D691BB">
    <w:name w:val="A3F8BFF5A0CD4872BC042E7F84D691BB"/>
    <w:rsid w:val="00C5178F"/>
  </w:style>
  <w:style w:type="paragraph" w:customStyle="1" w:styleId="73F2E3D202B5434B9558BF5F95287DE1">
    <w:name w:val="73F2E3D202B5434B9558BF5F95287DE1"/>
    <w:rsid w:val="00C5178F"/>
  </w:style>
  <w:style w:type="paragraph" w:customStyle="1" w:styleId="819261015ED7413EB30B33754838ADAC">
    <w:name w:val="819261015ED7413EB30B33754838ADAC"/>
    <w:rsid w:val="00C5178F"/>
  </w:style>
  <w:style w:type="paragraph" w:customStyle="1" w:styleId="B735F3BDC03441D1BEE4C123438BE053">
    <w:name w:val="B735F3BDC03441D1BEE4C123438BE053"/>
    <w:rsid w:val="00C5178F"/>
  </w:style>
  <w:style w:type="paragraph" w:customStyle="1" w:styleId="BE17882D43C9402FBDC003E0375D6ACC">
    <w:name w:val="BE17882D43C9402FBDC003E0375D6ACC"/>
    <w:rsid w:val="00C5178F"/>
  </w:style>
  <w:style w:type="paragraph" w:customStyle="1" w:styleId="A1810F8E13C84C698747D949FCF5F9AA">
    <w:name w:val="A1810F8E13C84C698747D949FCF5F9AA"/>
    <w:rsid w:val="00C5178F"/>
  </w:style>
  <w:style w:type="paragraph" w:customStyle="1" w:styleId="43596D87E06E4D93B58115AAF928F245">
    <w:name w:val="43596D87E06E4D93B58115AAF928F245"/>
    <w:rsid w:val="00C5178F"/>
  </w:style>
  <w:style w:type="paragraph" w:customStyle="1" w:styleId="E7F2B4A7BFE34BAEB5364EDAC42AF7D7">
    <w:name w:val="E7F2B4A7BFE34BAEB5364EDAC42AF7D7"/>
    <w:rsid w:val="00C5178F"/>
  </w:style>
  <w:style w:type="paragraph" w:customStyle="1" w:styleId="FEEF010A8E6D4AF4831139AD5FB3E93B">
    <w:name w:val="FEEF010A8E6D4AF4831139AD5FB3E93B"/>
    <w:rsid w:val="00C5178F"/>
  </w:style>
  <w:style w:type="paragraph" w:customStyle="1" w:styleId="520E3AFE7FB84FF99020BCCA50559C70">
    <w:name w:val="520E3AFE7FB84FF99020BCCA50559C70"/>
    <w:rsid w:val="00C5178F"/>
  </w:style>
  <w:style w:type="paragraph" w:customStyle="1" w:styleId="1633B4C0EB3241B7A656EAB5752FCEEC">
    <w:name w:val="1633B4C0EB3241B7A656EAB5752FCEEC"/>
    <w:rsid w:val="00C517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Props1.xml><?xml version="1.0" encoding="utf-8"?>
<ds:datastoreItem xmlns:ds="http://schemas.openxmlformats.org/officeDocument/2006/customXml" ds:itemID="{F475157A-E9B3-40EC-9197-E1BF34BC94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7B68D8-1C9D-42C5-9E3E-760FF701CC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E16192-2391-40FB-A908-5612C8391E1D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40262f94-9f35-4ac3-9a90-690165a166b7"/>
    <ds:schemaRef ds:uri="http://schemas.microsoft.com/office/2006/documentManagement/types"/>
    <ds:schemaRef ds:uri="a4f35948-e619-41b3-aa29-22878b09cfd2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Simple Flyer</Template>
  <TotalTime>1317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Jenna Proctor</dc:creator>
  <cp:lastModifiedBy>Jenna Proctor</cp:lastModifiedBy>
  <cp:revision>17</cp:revision>
  <dcterms:created xsi:type="dcterms:W3CDTF">2019-08-22T16:53:00Z</dcterms:created>
  <dcterms:modified xsi:type="dcterms:W3CDTF">2019-08-27T14:49:00Z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