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D96" w:rsidRPr="00012D96" w:rsidRDefault="00162C98" w:rsidP="00012D96">
      <w:pPr>
        <w:jc w:val="center"/>
        <w:rPr>
          <w:u w:val="single"/>
        </w:rPr>
      </w:pPr>
      <w:r>
        <w:rPr>
          <w:u w:val="single"/>
        </w:rPr>
        <w:t>201</w:t>
      </w:r>
      <w:r w:rsidR="00EB35D8">
        <w:rPr>
          <w:u w:val="single"/>
        </w:rPr>
        <w:t>6</w:t>
      </w:r>
    </w:p>
    <w:p w:rsidR="00012D96" w:rsidRPr="00012D96" w:rsidRDefault="00012D96" w:rsidP="00012D96">
      <w:pPr>
        <w:jc w:val="center"/>
        <w:rPr>
          <w:u w:val="single"/>
        </w:rPr>
      </w:pPr>
      <w:r w:rsidRPr="00012D96">
        <w:rPr>
          <w:u w:val="single"/>
        </w:rPr>
        <w:t>JEFFERSON COUNTY YOUTH BASEBALL LEAGUE RULES</w:t>
      </w:r>
    </w:p>
    <w:p w:rsidR="00012D96" w:rsidRPr="00012D96" w:rsidRDefault="00012D96" w:rsidP="00012D96">
      <w:pPr>
        <w:rPr>
          <w:b/>
        </w:rPr>
      </w:pPr>
      <w:r w:rsidRPr="00012D96">
        <w:rPr>
          <w:b/>
        </w:rPr>
        <w:t>Article I</w:t>
      </w:r>
    </w:p>
    <w:p w:rsidR="00012D96" w:rsidRPr="00012D96" w:rsidRDefault="00012D96" w:rsidP="00012D96">
      <w:pPr>
        <w:ind w:firstLine="720"/>
        <w:rPr>
          <w:u w:val="single"/>
        </w:rPr>
      </w:pPr>
      <w:r w:rsidRPr="00012D96">
        <w:rPr>
          <w:u w:val="single"/>
        </w:rPr>
        <w:t>PURPOSE:</w:t>
      </w:r>
    </w:p>
    <w:p w:rsidR="00012D96" w:rsidRDefault="00012D96" w:rsidP="00012D96">
      <w:pPr>
        <w:ind w:firstLine="720"/>
      </w:pPr>
      <w:r>
        <w:t>This League is organized and operated to give as many kids, who want, a chance to play baseball. A heavy emphasis is to be placed on sportsmanship on the part of the players, coaches and fans.</w:t>
      </w:r>
    </w:p>
    <w:p w:rsidR="00012D96" w:rsidRPr="00012D96" w:rsidRDefault="00012D96" w:rsidP="00012D96">
      <w:pPr>
        <w:rPr>
          <w:b/>
        </w:rPr>
      </w:pPr>
      <w:r w:rsidRPr="00012D96">
        <w:rPr>
          <w:b/>
        </w:rPr>
        <w:t>Article II</w:t>
      </w:r>
    </w:p>
    <w:p w:rsidR="00012D96" w:rsidRPr="00012D96" w:rsidRDefault="00012D96" w:rsidP="00012D96">
      <w:pPr>
        <w:ind w:firstLine="720"/>
        <w:rPr>
          <w:u w:val="single"/>
        </w:rPr>
      </w:pPr>
      <w:r w:rsidRPr="00012D96">
        <w:rPr>
          <w:u w:val="single"/>
        </w:rPr>
        <w:t>ORGANIZATION:</w:t>
      </w:r>
    </w:p>
    <w:p w:rsidR="00012D96" w:rsidRDefault="00012D96" w:rsidP="00012D96">
      <w:r>
        <w:t>The League will have a Board of Directors. The Board of Directors will consist of a representative from each community in the League. The Board of Directors will elect a Commissioner and a Vice-Commissioner annually at the spring meeting. The Commissioner will schedule League meetings, handle scheduling, rule changes, and be the liaison between the coaches of said League. The Vice-Commissioner will act in place of the Commissioner whenever the Commissioner is unable to respond to a concern within a reasonable amount of time. If a Treasurer is required, the Commissioner will perform that function.</w:t>
      </w:r>
      <w:r w:rsidR="0011797F">
        <w:t xml:space="preserve"> </w:t>
      </w:r>
    </w:p>
    <w:p w:rsidR="00012D96" w:rsidRPr="00012D96" w:rsidRDefault="00012D96" w:rsidP="00012D96">
      <w:pPr>
        <w:rPr>
          <w:b/>
        </w:rPr>
      </w:pPr>
      <w:r w:rsidRPr="00012D96">
        <w:rPr>
          <w:b/>
        </w:rPr>
        <w:t>Article III</w:t>
      </w:r>
    </w:p>
    <w:p w:rsidR="00012D96" w:rsidRPr="00012D96" w:rsidRDefault="00012D96" w:rsidP="00012D96">
      <w:pPr>
        <w:ind w:firstLine="720"/>
        <w:rPr>
          <w:u w:val="single"/>
        </w:rPr>
      </w:pPr>
      <w:r w:rsidRPr="00012D96">
        <w:rPr>
          <w:u w:val="single"/>
        </w:rPr>
        <w:t>ELIGIBILITY OF PARTICIPANTS:</w:t>
      </w:r>
    </w:p>
    <w:p w:rsidR="00012D96" w:rsidRDefault="00012D96" w:rsidP="00012D96">
      <w:r>
        <w:t xml:space="preserve">Any child must turn age six (6) by September first of the current year to be eligible to play. A child’s level of play will be determined by their age as of June first, except for five year olds. Any child that turns age sixteen (16) prior to June first of the current year is ineligible to play. There are four age groups: </w:t>
      </w:r>
      <w:r w:rsidRPr="00012D96">
        <w:rPr>
          <w:u w:val="single"/>
        </w:rPr>
        <w:t>Junior Pee Wee League 5,6,7 &amp; 8; Pee Wee 8,9 &amp;10; Little League 10, 11 &amp; 12; and Pony League 13, 14 &amp; 15.</w:t>
      </w:r>
      <w:r>
        <w:t xml:space="preserve"> If a 10-year-old player is rostered in Little League, he/she cannot play Pee Wee League baseball. On the other hand, if the older age bracket team does not have enough players to field a team, it may use as many players from the next younger group. If a younger player is brought up to pitch, he or she can only pitch </w:t>
      </w:r>
      <w:r w:rsidRPr="00162C98">
        <w:t xml:space="preserve">in </w:t>
      </w:r>
      <w:r w:rsidR="0011797F" w:rsidRPr="00162C98">
        <w:t>2</w:t>
      </w:r>
      <w:r w:rsidR="0011797F">
        <w:t xml:space="preserve"> </w:t>
      </w:r>
      <w:r>
        <w:t xml:space="preserve">innings total </w:t>
      </w:r>
      <w:r w:rsidR="0011797F" w:rsidRPr="00162C98">
        <w:t>per game</w:t>
      </w:r>
      <w:r>
        <w:t>. However, all teams drawing players from a younger team must play all of their rostered players present in the game unless injury prevents participation. The League Commissioner will rule upon any unusual problems.</w:t>
      </w:r>
    </w:p>
    <w:p w:rsidR="00012D96" w:rsidRDefault="00012D96" w:rsidP="00012D96">
      <w:r>
        <w:t xml:space="preserve">Proof of age will be required of all players. The birth date and age are to be placed on the roster, which has to be turned in to the </w:t>
      </w:r>
      <w:r w:rsidRPr="00012D96">
        <w:rPr>
          <w:b/>
        </w:rPr>
        <w:t>League Commissioner</w:t>
      </w:r>
      <w:r>
        <w:t xml:space="preserve"> one week before the regular League starts. </w:t>
      </w:r>
      <w:r w:rsidRPr="00012D96">
        <w:rPr>
          <w:b/>
        </w:rPr>
        <w:t>The Commissioner reserves the right to investigate ages</w:t>
      </w:r>
      <w:r>
        <w:t>.</w:t>
      </w:r>
    </w:p>
    <w:p w:rsidR="00012D96" w:rsidRDefault="00012D96" w:rsidP="00012D96">
      <w:r>
        <w:t>Any player on a team the previous season that then moves to a different town in the League is still on the roster of the team he/she played with the previous season until released.</w:t>
      </w:r>
    </w:p>
    <w:p w:rsidR="00012D96" w:rsidRDefault="00012D96" w:rsidP="00012D96">
      <w:r>
        <w:lastRenderedPageBreak/>
        <w:t xml:space="preserve">Any player who wishes to transfer to a different team after the regular season starts must have a transfer </w:t>
      </w:r>
      <w:r w:rsidRPr="00012D96">
        <w:rPr>
          <w:b/>
        </w:rPr>
        <w:t>signed by both managers</w:t>
      </w:r>
      <w:r>
        <w:t xml:space="preserve"> involved and approved by the </w:t>
      </w:r>
      <w:r w:rsidRPr="00012D96">
        <w:rPr>
          <w:b/>
        </w:rPr>
        <w:t>League Commissioner</w:t>
      </w:r>
      <w:r>
        <w:t>.</w:t>
      </w:r>
    </w:p>
    <w:p w:rsidR="00012D96" w:rsidRDefault="00012D96" w:rsidP="00012D96">
      <w:r>
        <w:t>If during the season a player is added to a team’s roster, the Commissioner must be notified before that player can play. If notification is by telephone, a letter</w:t>
      </w:r>
      <w:r w:rsidR="0011797F" w:rsidRPr="00162C98">
        <w:t>/email</w:t>
      </w:r>
      <w:r>
        <w:t xml:space="preserve"> giving name, age and birth date is to follow. If no letter</w:t>
      </w:r>
      <w:r w:rsidR="0011797F" w:rsidRPr="00162C98">
        <w:t>/email</w:t>
      </w:r>
      <w:r>
        <w:t xml:space="preserve"> is received by the following game, that player is ineligible. This means that if a player is added to the roster the day of the game and approved by the Commissioner, he/she may play in that game, but if the follow-up note is not given, then that player may not participate in subsequent games.</w:t>
      </w:r>
      <w:r w:rsidR="0011797F">
        <w:t xml:space="preserve"> </w:t>
      </w:r>
      <w:r w:rsidR="0011797F" w:rsidRPr="00162C98">
        <w:t>The deadline for adding any additional players to a roster is the end of the 3</w:t>
      </w:r>
      <w:r w:rsidR="0011797F" w:rsidRPr="00162C98">
        <w:rPr>
          <w:vertAlign w:val="superscript"/>
        </w:rPr>
        <w:t>rd</w:t>
      </w:r>
      <w:r w:rsidR="0011797F" w:rsidRPr="00162C98">
        <w:t xml:space="preserve"> week from the start date of the season. No additional player may be added after that time.</w:t>
      </w:r>
    </w:p>
    <w:p w:rsidR="00012D96" w:rsidRPr="00012D96" w:rsidRDefault="00012D96" w:rsidP="00012D96">
      <w:pPr>
        <w:rPr>
          <w:b/>
        </w:rPr>
      </w:pPr>
      <w:r>
        <w:t xml:space="preserve">Team rosters are limited to players from the vicinity they represent. Each team is to forward a list of new players in the Pee Wee, Little League and Pony League for Commissioner approval prior to the start of League Games. </w:t>
      </w:r>
      <w:r w:rsidRPr="00012D96">
        <w:rPr>
          <w:b/>
        </w:rPr>
        <w:t>No team is to bring in players from other towns without approval of the League Commissioner!</w:t>
      </w:r>
    </w:p>
    <w:p w:rsidR="00012D96" w:rsidRPr="00012D96" w:rsidRDefault="00012D96" w:rsidP="00012D96">
      <w:pPr>
        <w:rPr>
          <w:b/>
        </w:rPr>
      </w:pPr>
      <w:r w:rsidRPr="00012D96">
        <w:rPr>
          <w:b/>
        </w:rPr>
        <w:t>If an ineligible player is used by a team in a game, that team must forfeit the game in which the ineligible player participated.</w:t>
      </w:r>
    </w:p>
    <w:p w:rsidR="00012D96" w:rsidRDefault="00012D96" w:rsidP="00012D96">
      <w:r>
        <w:t>Players can participate on the team they are rostered on and on a team in a higher level. Players cannot play on more than one team at the same level. All players must be rostered on one roster.</w:t>
      </w:r>
    </w:p>
    <w:p w:rsidR="00012D96" w:rsidRPr="00012D96" w:rsidRDefault="00012D96" w:rsidP="00012D96">
      <w:pPr>
        <w:rPr>
          <w:b/>
        </w:rPr>
      </w:pPr>
      <w:r w:rsidRPr="00012D96">
        <w:rPr>
          <w:b/>
        </w:rPr>
        <w:t>Article IV</w:t>
      </w:r>
    </w:p>
    <w:p w:rsidR="00012D96" w:rsidRPr="00012D96" w:rsidRDefault="00012D96" w:rsidP="00012D96">
      <w:pPr>
        <w:ind w:firstLine="720"/>
        <w:rPr>
          <w:u w:val="single"/>
        </w:rPr>
      </w:pPr>
      <w:r w:rsidRPr="00012D96">
        <w:rPr>
          <w:u w:val="single"/>
        </w:rPr>
        <w:t>INSURANCE:</w:t>
      </w:r>
    </w:p>
    <w:p w:rsidR="00012D96" w:rsidRDefault="00012D96" w:rsidP="00012D96">
      <w:r>
        <w:t>The League shall take out insurance. All teams covered by insurance must pay their premiums by May first of each year! Failure to do this means you have no insurance.</w:t>
      </w:r>
    </w:p>
    <w:p w:rsidR="00012D96" w:rsidRPr="00012D96" w:rsidRDefault="00012D96" w:rsidP="00012D96">
      <w:pPr>
        <w:rPr>
          <w:b/>
        </w:rPr>
      </w:pPr>
      <w:r w:rsidRPr="00012D96">
        <w:rPr>
          <w:b/>
        </w:rPr>
        <w:t>Article V</w:t>
      </w:r>
    </w:p>
    <w:p w:rsidR="00012D96" w:rsidRPr="00012D96" w:rsidRDefault="00012D96" w:rsidP="00012D96">
      <w:pPr>
        <w:ind w:firstLine="720"/>
        <w:rPr>
          <w:u w:val="single"/>
        </w:rPr>
      </w:pPr>
      <w:r w:rsidRPr="00012D96">
        <w:rPr>
          <w:u w:val="single"/>
        </w:rPr>
        <w:t>GAME TIMES:</w:t>
      </w:r>
    </w:p>
    <w:p w:rsidR="00012D96" w:rsidRDefault="00012D96" w:rsidP="00012D96">
      <w:r>
        <w:t>Saturday games(suggested start times) – Junior Pee Wee games start at 9:00 am. Pee Wee games start at 10:15 am. Little League games start at 12:00 pm. Pony League games will start at 2:00 pm.</w:t>
      </w:r>
    </w:p>
    <w:p w:rsidR="00012D96" w:rsidRDefault="00012D96" w:rsidP="00012D96">
      <w:r>
        <w:t>Evening games, rainouts or regular scheduled games are to start by 6:00 pm.</w:t>
      </w:r>
    </w:p>
    <w:p w:rsidR="00012D96" w:rsidRDefault="00012D96" w:rsidP="00012D96">
      <w:r>
        <w:t>Evening games can start at 6:30 if a Jr. Pee Wee game is scheduled at 5:30.</w:t>
      </w:r>
    </w:p>
    <w:p w:rsidR="00012D96" w:rsidRDefault="00012D96" w:rsidP="00012D96">
      <w:r>
        <w:t>Game times may change due to scheduling, number of fields available for play, and number of teams in each age group.</w:t>
      </w:r>
    </w:p>
    <w:p w:rsidR="00012D96" w:rsidRPr="00012D96" w:rsidRDefault="00012D96" w:rsidP="00012D96">
      <w:pPr>
        <w:ind w:firstLine="720"/>
        <w:rPr>
          <w:u w:val="single"/>
        </w:rPr>
      </w:pPr>
      <w:r w:rsidRPr="00012D96">
        <w:rPr>
          <w:u w:val="single"/>
        </w:rPr>
        <w:t>TIME LIMITS:</w:t>
      </w:r>
    </w:p>
    <w:p w:rsidR="00012D96" w:rsidRDefault="00012D96" w:rsidP="00012D96">
      <w:r w:rsidRPr="00012D96">
        <w:rPr>
          <w:b/>
        </w:rPr>
        <w:t>All games have no time restraint if no other games are scheduled after</w:t>
      </w:r>
      <w:r>
        <w:t>.</w:t>
      </w:r>
    </w:p>
    <w:p w:rsidR="00012D96" w:rsidRDefault="00012D96" w:rsidP="00012D96">
      <w:r w:rsidRPr="00012D96">
        <w:rPr>
          <w:b/>
        </w:rPr>
        <w:lastRenderedPageBreak/>
        <w:t>Pee Wee – If another game is following</w:t>
      </w:r>
      <w:r>
        <w:t>: No new inning is to start after 90 minutes unless the game remains tied. In the event of a tie game, continue playing but no new inning is to start after 2 hours.</w:t>
      </w:r>
    </w:p>
    <w:p w:rsidR="00012D96" w:rsidRDefault="00012D96" w:rsidP="00012D96">
      <w:r w:rsidRPr="00012D96">
        <w:rPr>
          <w:b/>
        </w:rPr>
        <w:t>Little League – If another game is following:</w:t>
      </w:r>
      <w:r>
        <w:t xml:space="preserve"> No new innings are to start after 1 hr. 45 minutes unless the game remains tied. In the event of a tie game, continue playing but no new inning is to start after 2 hours and 15 minutes.</w:t>
      </w:r>
    </w:p>
    <w:p w:rsidR="00012D96" w:rsidRDefault="00012D96" w:rsidP="00012D96">
      <w:r>
        <w:t>In the event of weather, darkness or time limits games can end in a tie.</w:t>
      </w:r>
    </w:p>
    <w:p w:rsidR="00012D96" w:rsidRDefault="00012D96" w:rsidP="00012D96">
      <w:r>
        <w:t>All games should be played. The league discourages forfeits!</w:t>
      </w:r>
    </w:p>
    <w:p w:rsidR="00012D96" w:rsidRDefault="00012D96" w:rsidP="00012D96">
      <w:r>
        <w:t xml:space="preserve">If the team is batting first, they must have a full </w:t>
      </w:r>
      <w:r w:rsidR="002716BB">
        <w:t>complement</w:t>
      </w:r>
      <w:r>
        <w:t xml:space="preserve"> of kids before either that spot on the roster is up to bat, or when the team takes the field for the first inning. –</w:t>
      </w:r>
    </w:p>
    <w:p w:rsidR="00012D96" w:rsidRDefault="00012D96" w:rsidP="00012D96">
      <w:r>
        <w:t>The opposing coach may, at their discretion, delay the game start time if there are no games following this game.</w:t>
      </w:r>
    </w:p>
    <w:p w:rsidR="00012D96" w:rsidRPr="00012D96" w:rsidRDefault="00012D96" w:rsidP="00012D96">
      <w:pPr>
        <w:rPr>
          <w:b/>
        </w:rPr>
      </w:pPr>
      <w:r w:rsidRPr="00012D96">
        <w:rPr>
          <w:b/>
        </w:rPr>
        <w:t>Article VI</w:t>
      </w:r>
    </w:p>
    <w:p w:rsidR="00012D96" w:rsidRPr="00012D96" w:rsidRDefault="00012D96" w:rsidP="00012D96">
      <w:pPr>
        <w:ind w:firstLine="720"/>
        <w:rPr>
          <w:u w:val="single"/>
        </w:rPr>
      </w:pPr>
      <w:r w:rsidRPr="00012D96">
        <w:rPr>
          <w:u w:val="single"/>
        </w:rPr>
        <w:t>UMPIRES:</w:t>
      </w:r>
    </w:p>
    <w:p w:rsidR="00012D96" w:rsidRDefault="00012D96" w:rsidP="00012D96">
      <w:r>
        <w:t>The home team shall supply both umpires. One umpire shall work the back of home plate and the other shall work the bases. Visiting teams may supply one umpire if necessary. That umpire shall be the base umpire and not the plate umpire. The Pony League home plate umpire must be 18 years of age or over. At the Pee Wee and Little League levels, coaches may agree to use home plate umpires no younger than (16) years old. Base umpires at any level must be 16 years of age or over.</w:t>
      </w:r>
    </w:p>
    <w:p w:rsidR="00012D96" w:rsidRDefault="00012D96" w:rsidP="00012D96">
      <w:r>
        <w:t>The umpires shall take charge of the conduct of all players, coaches, managers, etc., and shall not allow interference of the play from any spectator. In the case of spectator abuse, the umpire shall notify the team managers. The situation should be taken care of by the manager of the team the fan is supporting. If the manager cannot bring a halt to the abuse, the umpire may forfeit the game to the other team.</w:t>
      </w:r>
    </w:p>
    <w:p w:rsidR="00012D96" w:rsidRPr="00012D96" w:rsidRDefault="00012D96" w:rsidP="00012D96">
      <w:pPr>
        <w:rPr>
          <w:b/>
        </w:rPr>
      </w:pPr>
      <w:r w:rsidRPr="00012D96">
        <w:rPr>
          <w:b/>
        </w:rPr>
        <w:t>Article VII</w:t>
      </w:r>
    </w:p>
    <w:p w:rsidR="00012D96" w:rsidRPr="00012D96" w:rsidRDefault="00012D96" w:rsidP="00012D96">
      <w:pPr>
        <w:ind w:firstLine="720"/>
        <w:rPr>
          <w:u w:val="single"/>
        </w:rPr>
      </w:pPr>
      <w:r w:rsidRPr="00012D96">
        <w:rPr>
          <w:u w:val="single"/>
        </w:rPr>
        <w:t>PROTEST &amp; APPEALS:</w:t>
      </w:r>
    </w:p>
    <w:p w:rsidR="00012D96" w:rsidRDefault="00012D96" w:rsidP="00012D96">
      <w:r>
        <w:t xml:space="preserve">In the case of a protest, the protest shall be written and signed by a manager representing each team. </w:t>
      </w:r>
      <w:r w:rsidRPr="0011797F">
        <w:t>The Commissioner must be notified via email within 24 hours of the start of a game that a formal protest is going to be filed. This notification need not explain the entire situation.</w:t>
      </w:r>
      <w:r>
        <w:t xml:space="preserve"> The Umpire’s name must be provided, but a signature is not needed. Protests are allowed only on rules or rules interpretations, not on judgment calls. Any protest must be registered with the Commissioner within </w:t>
      </w:r>
      <w:r w:rsidRPr="00012D96">
        <w:rPr>
          <w:b/>
        </w:rPr>
        <w:t>72 hours</w:t>
      </w:r>
      <w:r>
        <w:t xml:space="preserve"> of the completion of the game in question or the protest will be denied.</w:t>
      </w:r>
    </w:p>
    <w:p w:rsidR="00012D96" w:rsidRDefault="00012D96" w:rsidP="00012D96">
      <w:r>
        <w:t>In the case a protest is presented, the League Commissioner shall rule on it. The involved managers shall be excluded from making the decision. If the protest is upheld, the game shall resume at the point prior to the start of the play that caused the protest. The Commissioner shall name that time.</w:t>
      </w:r>
    </w:p>
    <w:p w:rsidR="00012D96" w:rsidRPr="00012D96" w:rsidRDefault="00012D96" w:rsidP="00012D96">
      <w:pPr>
        <w:rPr>
          <w:u w:val="single"/>
        </w:rPr>
      </w:pPr>
      <w:r w:rsidRPr="00012D96">
        <w:rPr>
          <w:u w:val="single"/>
        </w:rPr>
        <w:lastRenderedPageBreak/>
        <w:t>RESCHEDULES, CANCELLATIONS OR NON-LEAGUE TOURNAMENTS:</w:t>
      </w:r>
    </w:p>
    <w:p w:rsidR="00012D96" w:rsidRDefault="00012D96" w:rsidP="00012D96">
      <w:r>
        <w:t>In case of cancellation because of rain, the visiting team manager should be notified at least 2 hours before the game. The home team coach should contact the visiting team coach and the game must be rescheduled within 3 days of the rain out and reported to the League Commissioner and the League Website Coordinator. All rained out games are to be made up within 10 days of the rainout.</w:t>
      </w:r>
    </w:p>
    <w:p w:rsidR="00012D96" w:rsidRDefault="00012D96" w:rsidP="00012D96">
      <w:r>
        <w:t xml:space="preserve">When a Pee Wee, Little League or Pony game is canceled while it is in progress due to weather, darkness, </w:t>
      </w:r>
      <w:r w:rsidR="0043649F">
        <w:t>etc.</w:t>
      </w:r>
      <w:bookmarkStart w:id="0" w:name="_GoBack"/>
      <w:bookmarkEnd w:id="0"/>
      <w:r>
        <w:t>, the situation of the game at the time it is called determines how the game will be resolved. Games that have not completed the top of the 4th inning will be rescheduled and started over. Games that have completed the top of the 4th will be complete if both teams have had equal at bats and one team is ahead. Games tied or with one team not having an equal number of at bats will be suspended and resumed on a rescheduled date. Suspended and Resumed games pick up exactly where they left off. This includes batting orders, any runners on base, fielders and pitchers, innings pitched and any count on the batter. Any deviation from the lineup is a substitution and the substitution rules at each level apply. Innings pitched during a canceled or suspended game count against each pitcher’s available innings over the next 3 days. If any players are unable to make the re-scheduled game, a substitute player may be inserted into the lineup, but the substitute player may not pitch in the remainder of the game.</w:t>
      </w:r>
    </w:p>
    <w:p w:rsidR="00012D96" w:rsidRDefault="00012D96" w:rsidP="00012D96">
      <w:r>
        <w:t>If due to Girl or Boy Scout activities, Fair activities, or any other justifiable and mutually agreed upon reason, a game cannot be played as scheduled, said game should be rescheduled. No game is to be rescheduled for the above reasons unless provisions for same is made within a reasonable time in advance.</w:t>
      </w:r>
    </w:p>
    <w:p w:rsidR="00012D96" w:rsidRDefault="00012D96" w:rsidP="00012D96">
      <w:r>
        <w:t>Teams may participate in tournaments. The coach of the team entering a tournament must notify the opposing coach of a scheduled League game of the intent to participate in the tournament at least two weeks prior to the scheduled League game. The game must be played within 10 days of the original scheduled game. The opposing coach must agree to a rescheduled time of mutual convenience. If the opposing coach was notified less than two weeks prior to the tournament, then it is up to the discretion of the opposing coach whether to permit the participation in the tournament. In case of disagreement, the Commissioner will make final decision on game re-scheduling. League games take preference over tournament games. A maximum of two League games may be rescheduled due to tournament play. There will be no limitation, however, on the number of tournaments a team may enter.</w:t>
      </w:r>
    </w:p>
    <w:p w:rsidR="00012D96" w:rsidRPr="00012D96" w:rsidRDefault="00012D96" w:rsidP="00012D96">
      <w:pPr>
        <w:rPr>
          <w:b/>
        </w:rPr>
      </w:pPr>
      <w:r w:rsidRPr="00012D96">
        <w:rPr>
          <w:b/>
        </w:rPr>
        <w:t>Article VIII</w:t>
      </w:r>
    </w:p>
    <w:p w:rsidR="00012D96" w:rsidRPr="00012D96" w:rsidRDefault="00012D96" w:rsidP="00012D96">
      <w:pPr>
        <w:ind w:firstLine="720"/>
        <w:rPr>
          <w:u w:val="single"/>
        </w:rPr>
      </w:pPr>
      <w:r w:rsidRPr="00012D96">
        <w:rPr>
          <w:u w:val="single"/>
        </w:rPr>
        <w:t>MISCELLANEOUS:</w:t>
      </w:r>
    </w:p>
    <w:p w:rsidR="00012D96" w:rsidRDefault="00012D96" w:rsidP="00012D96">
      <w:r>
        <w:t>The home team shall provide at least 2 new baseballs per game. It is recommended that more should be on hand. The baseballs should be of appropriate quality.</w:t>
      </w:r>
    </w:p>
    <w:p w:rsidR="00012D96" w:rsidRDefault="00012D96" w:rsidP="00012D96">
      <w:r>
        <w:t xml:space="preserve">The winning Pee Wee, Little League and Pony League team shall notify the </w:t>
      </w:r>
      <w:r w:rsidRPr="0011797F">
        <w:t>League</w:t>
      </w:r>
      <w:r w:rsidRPr="0011797F">
        <w:rPr>
          <w:strike/>
          <w:color w:val="FF0000"/>
        </w:rPr>
        <w:t xml:space="preserve"> </w:t>
      </w:r>
      <w:r w:rsidR="0011797F" w:rsidRPr="00162C98">
        <w:t>Scorekeeper Email Address (</w:t>
      </w:r>
      <w:hyperlink r:id="rId7" w:history="1">
        <w:r w:rsidR="0011797F" w:rsidRPr="00162C98">
          <w:rPr>
            <w:rStyle w:val="Hyperlink"/>
          </w:rPr>
          <w:t>jcybscores@gmail.com</w:t>
        </w:r>
      </w:hyperlink>
      <w:r w:rsidR="0011797F" w:rsidRPr="00162C98">
        <w:t>)</w:t>
      </w:r>
      <w:r w:rsidR="0011797F">
        <w:t xml:space="preserve"> </w:t>
      </w:r>
      <w:r>
        <w:t xml:space="preserve">the final result of each game within 3 days of the completion of the </w:t>
      </w:r>
      <w:r>
        <w:lastRenderedPageBreak/>
        <w:t>games. If the game is not reported within 3 days, the winning team forfeits the victory and both teams take a loss.</w:t>
      </w:r>
    </w:p>
    <w:p w:rsidR="00012D96" w:rsidRDefault="00012D96" w:rsidP="00012D96">
      <w:r>
        <w:t xml:space="preserve">If there is a tie for first </w:t>
      </w:r>
      <w:r w:rsidRPr="00162C98">
        <w:t>place</w:t>
      </w:r>
      <w:r w:rsidR="0011797F" w:rsidRPr="00162C98">
        <w:t xml:space="preserve"> or for final season seeding</w:t>
      </w:r>
      <w:r w:rsidRPr="0011797F">
        <w:rPr>
          <w:strike/>
          <w:color w:val="FF0000"/>
        </w:rPr>
        <w:t xml:space="preserve"> </w:t>
      </w:r>
      <w:r>
        <w:t>the following tie breaking rules apply:</w:t>
      </w:r>
    </w:p>
    <w:p w:rsidR="00012D96" w:rsidRDefault="00012D96" w:rsidP="00FD17A8">
      <w:pPr>
        <w:ind w:firstLine="720"/>
      </w:pPr>
      <w:r>
        <w:t>1) Head to Head Record</w:t>
      </w:r>
    </w:p>
    <w:p w:rsidR="00012D96" w:rsidRDefault="00012D96" w:rsidP="00FD17A8">
      <w:pPr>
        <w:ind w:firstLine="720"/>
      </w:pPr>
      <w:r>
        <w:t>2) Runs Allowed Head to Head</w:t>
      </w:r>
    </w:p>
    <w:p w:rsidR="00012D96" w:rsidRDefault="00012D96" w:rsidP="00FD17A8">
      <w:pPr>
        <w:ind w:firstLine="720"/>
      </w:pPr>
      <w:r>
        <w:t>3) Runs Allowed versus Playoff Teams</w:t>
      </w:r>
    </w:p>
    <w:p w:rsidR="00012D96" w:rsidRDefault="00012D96" w:rsidP="00FD17A8">
      <w:pPr>
        <w:ind w:firstLine="720"/>
      </w:pPr>
      <w:r>
        <w:t>4) Coin Toss</w:t>
      </w:r>
    </w:p>
    <w:p w:rsidR="00012D96" w:rsidRDefault="00012D96" w:rsidP="00012D96">
      <w:r>
        <w:t>Each team will be allowed at least five minutes of infield practice prior to the game.</w:t>
      </w:r>
    </w:p>
    <w:p w:rsidR="00012D96" w:rsidRDefault="00012D96" w:rsidP="00012D96">
      <w:r>
        <w:t>No player-managers, only adult managers.</w:t>
      </w:r>
    </w:p>
    <w:p w:rsidR="00012D96" w:rsidRDefault="00012D96" w:rsidP="00012D96">
      <w:r>
        <w:t>Base runners, batters and any non-adult</w:t>
      </w:r>
      <w:r w:rsidR="00FD17A8">
        <w:t xml:space="preserve"> base coach must wear headgear.</w:t>
      </w:r>
    </w:p>
    <w:p w:rsidR="00012D96" w:rsidRDefault="00012D96" w:rsidP="00012D96">
      <w:r>
        <w:t>An adult in charge must supervise all practice sessions.</w:t>
      </w:r>
    </w:p>
    <w:p w:rsidR="00012D96" w:rsidRDefault="00012D96" w:rsidP="00012D96">
      <w:r>
        <w:t xml:space="preserve">The catcher must wear a mask with a helmet and throat protector in addition to a cup during games and </w:t>
      </w:r>
      <w:r w:rsidR="002716BB">
        <w:t>warm-up</w:t>
      </w:r>
      <w:r>
        <w:t xml:space="preserve"> periods.</w:t>
      </w:r>
    </w:p>
    <w:p w:rsidR="00012D96" w:rsidRDefault="00012D96" w:rsidP="00012D96">
      <w:r>
        <w:t>It is recommended that all players wear cups.</w:t>
      </w:r>
    </w:p>
    <w:p w:rsidR="00012D96" w:rsidRDefault="00012D96" w:rsidP="00012D96">
      <w:r>
        <w:t>Each home team shall provide a first aid kit for every home game.</w:t>
      </w:r>
    </w:p>
    <w:p w:rsidR="00012D96" w:rsidRPr="00FD17A8" w:rsidRDefault="00012D96" w:rsidP="00FD17A8">
      <w:pPr>
        <w:ind w:firstLine="720"/>
        <w:rPr>
          <w:u w:val="single"/>
        </w:rPr>
      </w:pPr>
      <w:r w:rsidRPr="00FD17A8">
        <w:rPr>
          <w:u w:val="single"/>
        </w:rPr>
        <w:t>LEAGUE TOURNAMENT CLARIFICATIONS</w:t>
      </w:r>
    </w:p>
    <w:p w:rsidR="00012D96" w:rsidRDefault="00012D96" w:rsidP="00012D96">
      <w:r>
        <w:t xml:space="preserve">Pitchers will be allowed to pitch </w:t>
      </w:r>
      <w:r w:rsidR="00854DCE">
        <w:t xml:space="preserve">2 </w:t>
      </w:r>
      <w:r>
        <w:t>innings per game; with a maximum of 6 innings per day.</w:t>
      </w:r>
    </w:p>
    <w:p w:rsidR="00012D96" w:rsidRDefault="00012D96" w:rsidP="00012D96">
      <w:r>
        <w:t>Courtesy runners will not be allowed as stated in the NFHS rules.</w:t>
      </w:r>
    </w:p>
    <w:p w:rsidR="00012D96" w:rsidRDefault="00012D96" w:rsidP="00012D96">
      <w:r>
        <w:t>Awards will be given for 1st and 2nd place teams.</w:t>
      </w:r>
    </w:p>
    <w:p w:rsidR="00012D96" w:rsidRDefault="00012D96" w:rsidP="00012D96">
      <w:r>
        <w:t>All games will have home team decided by a coin flip</w:t>
      </w:r>
    </w:p>
    <w:p w:rsidR="00012D96" w:rsidRDefault="00854DCE" w:rsidP="00012D96">
      <w:r>
        <w:t>California Rule will be in place in the event of a tie</w:t>
      </w:r>
      <w:r w:rsidR="002716BB">
        <w:t>- The</w:t>
      </w:r>
      <w:r>
        <w:t xml:space="preserve"> rule states- In the Event of a tie at the end of regulation play each team places their next hitter on 2</w:t>
      </w:r>
      <w:r w:rsidRPr="00854DCE">
        <w:rPr>
          <w:vertAlign w:val="superscript"/>
        </w:rPr>
        <w:t>nd</w:t>
      </w:r>
      <w:r>
        <w:t xml:space="preserve"> base with 1 out.</w:t>
      </w:r>
    </w:p>
    <w:p w:rsidR="00854DCE" w:rsidRDefault="00854DCE" w:rsidP="00012D96">
      <w:r>
        <w:t>During the tournament between inning warm up will be limited</w:t>
      </w:r>
    </w:p>
    <w:p w:rsidR="00854DCE" w:rsidRDefault="00854DCE" w:rsidP="00012D96">
      <w:r>
        <w:t>At the beginning of the game and new pitches will receive 5 warm up pitches- 2 pitches between innings.</w:t>
      </w:r>
    </w:p>
    <w:p w:rsidR="00854DCE" w:rsidRDefault="00854DCE" w:rsidP="00012D96">
      <w:r>
        <w:t>No Infield or outfield practice between innings after the 1</w:t>
      </w:r>
      <w:r w:rsidRPr="00854DCE">
        <w:rPr>
          <w:vertAlign w:val="superscript"/>
        </w:rPr>
        <w:t>st</w:t>
      </w:r>
      <w:r>
        <w:t>.</w:t>
      </w:r>
    </w:p>
    <w:p w:rsidR="00854DCE" w:rsidRDefault="00854DCE" w:rsidP="00012D96">
      <w:r>
        <w:lastRenderedPageBreak/>
        <w:t>Pitching rule is for the Pee Wee and Little League Levels.  Pony will follow the NFHS</w:t>
      </w:r>
      <w:r w:rsidR="00D64AF9" w:rsidRPr="00162C98">
        <w:t>/WIAA</w:t>
      </w:r>
      <w:r w:rsidR="00D64AF9">
        <w:t xml:space="preserve"> rules</w:t>
      </w:r>
      <w:r>
        <w:t xml:space="preserve"> regarding Pitching.</w:t>
      </w:r>
      <w:r w:rsidR="00412BA6">
        <w:t xml:space="preserve">                                                                                                                                        </w:t>
      </w:r>
      <w:r>
        <w:t xml:space="preserve">Rev. </w:t>
      </w:r>
      <w:r w:rsidR="00162C98">
        <w:t>02/2015</w:t>
      </w:r>
    </w:p>
    <w:p w:rsidR="00012D96" w:rsidRDefault="00012D96" w:rsidP="00012D96">
      <w:r>
        <w:t>Rev. 0</w:t>
      </w:r>
      <w:r w:rsidR="00162C98">
        <w:t>2</w:t>
      </w:r>
      <w:r>
        <w:t>/20</w:t>
      </w:r>
      <w:r w:rsidR="00162C98">
        <w:t>15</w:t>
      </w:r>
    </w:p>
    <w:p w:rsidR="00012D96" w:rsidRPr="00FD17A8" w:rsidRDefault="00012D96" w:rsidP="00FD17A8">
      <w:pPr>
        <w:ind w:firstLine="720"/>
        <w:rPr>
          <w:u w:val="single"/>
        </w:rPr>
      </w:pPr>
      <w:r w:rsidRPr="00FD17A8">
        <w:rPr>
          <w:u w:val="single"/>
        </w:rPr>
        <w:t>JUNIOR PEE WEE LEAGUE PLAYING AND SUBSTITUTION RULES</w:t>
      </w:r>
    </w:p>
    <w:p w:rsidR="00012D96" w:rsidRDefault="00012D96" w:rsidP="00830ECE">
      <w:pPr>
        <w:pStyle w:val="ListParagraph"/>
        <w:numPr>
          <w:ilvl w:val="0"/>
          <w:numId w:val="14"/>
        </w:numPr>
      </w:pPr>
      <w:r>
        <w:t>Coaches will pitch. After 5 pitches, the ball will be placed on a tee. The batter will have no more than 2 opportunities to put the ball in play from the tee.</w:t>
      </w:r>
    </w:p>
    <w:p w:rsidR="00012D96" w:rsidRDefault="00012D96" w:rsidP="00830ECE">
      <w:pPr>
        <w:pStyle w:val="ListParagraph"/>
        <w:numPr>
          <w:ilvl w:val="0"/>
          <w:numId w:val="14"/>
        </w:numPr>
      </w:pPr>
      <w:r>
        <w:t>Only soft baseballs designed for younger players should be used.</w:t>
      </w:r>
    </w:p>
    <w:p w:rsidR="00012D96" w:rsidRDefault="00012D96" w:rsidP="00830ECE">
      <w:pPr>
        <w:pStyle w:val="ListParagraph"/>
        <w:numPr>
          <w:ilvl w:val="0"/>
          <w:numId w:val="14"/>
        </w:numPr>
      </w:pPr>
      <w:r>
        <w:t>A coach may be on the field, in addition to the coach that is pitching.</w:t>
      </w:r>
    </w:p>
    <w:p w:rsidR="00012D96" w:rsidRDefault="00012D96" w:rsidP="00830ECE">
      <w:pPr>
        <w:pStyle w:val="ListParagraph"/>
        <w:numPr>
          <w:ilvl w:val="0"/>
          <w:numId w:val="14"/>
        </w:numPr>
      </w:pPr>
      <w:r>
        <w:t>There will be a maximum of ten (10) batters per half inning unless both coaches agree to more. Game length is one hour.</w:t>
      </w:r>
    </w:p>
    <w:p w:rsidR="00012D96" w:rsidRDefault="00012D96" w:rsidP="00830ECE">
      <w:pPr>
        <w:pStyle w:val="ListParagraph"/>
        <w:numPr>
          <w:ilvl w:val="0"/>
          <w:numId w:val="14"/>
        </w:numPr>
      </w:pPr>
      <w:r>
        <w:t>Ten (10) players are allowed on the field, unless both coaches agree to more prior to the start of the game.</w:t>
      </w:r>
    </w:p>
    <w:p w:rsidR="00012D96" w:rsidRDefault="00012D96" w:rsidP="00830ECE">
      <w:pPr>
        <w:pStyle w:val="ListParagraph"/>
        <w:numPr>
          <w:ilvl w:val="0"/>
          <w:numId w:val="14"/>
        </w:numPr>
      </w:pPr>
      <w:r>
        <w:t>The League requires that catchers wear helmets, throat protectors, and a cup plus the normal chest protector, shin guards and a facemask.</w:t>
      </w:r>
    </w:p>
    <w:p w:rsidR="00012D96" w:rsidRDefault="00012D96" w:rsidP="00830ECE">
      <w:pPr>
        <w:pStyle w:val="ListParagraph"/>
        <w:numPr>
          <w:ilvl w:val="0"/>
          <w:numId w:val="14"/>
        </w:numPr>
      </w:pPr>
      <w:r>
        <w:t>The score will not be kept.</w:t>
      </w:r>
    </w:p>
    <w:p w:rsidR="00012D96" w:rsidRDefault="00012D96" w:rsidP="00830ECE">
      <w:pPr>
        <w:pStyle w:val="ListParagraph"/>
        <w:numPr>
          <w:ilvl w:val="0"/>
          <w:numId w:val="14"/>
        </w:numPr>
      </w:pPr>
      <w:r>
        <w:t>No runner may lead off.</w:t>
      </w:r>
    </w:p>
    <w:p w:rsidR="00012D96" w:rsidRDefault="00012D96" w:rsidP="00830ECE">
      <w:pPr>
        <w:pStyle w:val="ListParagraph"/>
        <w:numPr>
          <w:ilvl w:val="0"/>
          <w:numId w:val="14"/>
        </w:numPr>
      </w:pPr>
      <w:r>
        <w:t>Metal cleats are not allowed.</w:t>
      </w:r>
    </w:p>
    <w:p w:rsidR="00012D96" w:rsidRDefault="00012D96" w:rsidP="00830ECE">
      <w:pPr>
        <w:pStyle w:val="ListParagraph"/>
        <w:numPr>
          <w:ilvl w:val="0"/>
          <w:numId w:val="14"/>
        </w:numPr>
      </w:pPr>
      <w:r>
        <w:t>Free substitution will be allowed.</w:t>
      </w:r>
    </w:p>
    <w:p w:rsidR="00012D96" w:rsidRDefault="00012D96" w:rsidP="00830ECE">
      <w:pPr>
        <w:pStyle w:val="ListParagraph"/>
        <w:numPr>
          <w:ilvl w:val="0"/>
          <w:numId w:val="14"/>
        </w:numPr>
      </w:pPr>
      <w:r>
        <w:t>One base maximum allowed on an overthrow.</w:t>
      </w:r>
    </w:p>
    <w:p w:rsidR="00012D96" w:rsidRDefault="00012D96" w:rsidP="00830ECE">
      <w:pPr>
        <w:pStyle w:val="ListParagraph"/>
        <w:numPr>
          <w:ilvl w:val="0"/>
          <w:numId w:val="14"/>
        </w:numPr>
      </w:pPr>
      <w:r>
        <w:t>No umpires!</w:t>
      </w:r>
    </w:p>
    <w:p w:rsidR="00012D96" w:rsidRDefault="00012D96" w:rsidP="00830ECE">
      <w:pPr>
        <w:pStyle w:val="ListParagraph"/>
        <w:numPr>
          <w:ilvl w:val="0"/>
          <w:numId w:val="14"/>
        </w:numPr>
      </w:pPr>
      <w:r>
        <w:t>No manager, coach or player shall at any time, whether from the bench or playing or elsewhere-</w:t>
      </w:r>
    </w:p>
    <w:p w:rsidR="00012D96" w:rsidRDefault="00012D96" w:rsidP="00830ECE">
      <w:pPr>
        <w:pStyle w:val="ListParagraph"/>
        <w:numPr>
          <w:ilvl w:val="1"/>
          <w:numId w:val="14"/>
        </w:numPr>
      </w:pPr>
      <w:r>
        <w:t>Incite or try to incite, by word or sign, a demonstration by spectators.</w:t>
      </w:r>
    </w:p>
    <w:p w:rsidR="00012D96" w:rsidRDefault="00012D96" w:rsidP="00830ECE">
      <w:pPr>
        <w:pStyle w:val="ListParagraph"/>
        <w:numPr>
          <w:ilvl w:val="1"/>
          <w:numId w:val="14"/>
        </w:numPr>
      </w:pPr>
      <w:r>
        <w:t>Use language which will in any manner refer to or reflect negatively upon opposing players, , or spectators,</w:t>
      </w:r>
    </w:p>
    <w:p w:rsidR="00012D96" w:rsidRDefault="00012D96" w:rsidP="00830ECE">
      <w:pPr>
        <w:pStyle w:val="ListParagraph"/>
        <w:numPr>
          <w:ilvl w:val="1"/>
          <w:numId w:val="14"/>
        </w:numPr>
      </w:pPr>
      <w:r>
        <w:t>Take a position in the batter’s line of vision, with deliberate intent to act in a manner to distract the batter. The offender shall be removed from the game.</w:t>
      </w:r>
    </w:p>
    <w:p w:rsidR="00012D96" w:rsidRDefault="00012D96" w:rsidP="00830ECE">
      <w:pPr>
        <w:pStyle w:val="ListParagraph"/>
        <w:numPr>
          <w:ilvl w:val="0"/>
          <w:numId w:val="14"/>
        </w:numPr>
      </w:pPr>
      <w:r>
        <w:t xml:space="preserve">The use of tobacco, alcohol, or non-legal substances by players, </w:t>
      </w:r>
      <w:r w:rsidR="00D64AF9">
        <w:t xml:space="preserve">or </w:t>
      </w:r>
      <w:r>
        <w:t>coaches during the game is prohibited.</w:t>
      </w:r>
    </w:p>
    <w:p w:rsidR="00830ECE" w:rsidRDefault="00830ECE" w:rsidP="00830ECE"/>
    <w:p w:rsidR="00830ECE" w:rsidRDefault="00830ECE" w:rsidP="00830ECE"/>
    <w:p w:rsidR="00830ECE" w:rsidRDefault="00830ECE" w:rsidP="00830ECE"/>
    <w:p w:rsidR="00830ECE" w:rsidRDefault="00830ECE" w:rsidP="00830ECE"/>
    <w:p w:rsidR="00830ECE" w:rsidRDefault="00830ECE" w:rsidP="00830ECE"/>
    <w:p w:rsidR="00162C98" w:rsidRDefault="00162C98" w:rsidP="00FD17A8">
      <w:pPr>
        <w:ind w:firstLine="720"/>
        <w:rPr>
          <w:b/>
          <w:u w:val="single"/>
        </w:rPr>
      </w:pPr>
    </w:p>
    <w:p w:rsidR="00012D96" w:rsidRPr="00830ECE" w:rsidRDefault="00012D96" w:rsidP="00FD17A8">
      <w:pPr>
        <w:ind w:firstLine="720"/>
        <w:rPr>
          <w:b/>
          <w:u w:val="single"/>
        </w:rPr>
      </w:pPr>
      <w:r w:rsidRPr="00830ECE">
        <w:rPr>
          <w:b/>
          <w:u w:val="single"/>
        </w:rPr>
        <w:lastRenderedPageBreak/>
        <w:t>PEE WEE LEAGUE PLAYING AND SUBSTITUTION RULES</w:t>
      </w:r>
      <w:r w:rsidR="00830ECE" w:rsidRPr="00830ECE">
        <w:rPr>
          <w:b/>
          <w:u w:val="single"/>
        </w:rPr>
        <w:t xml:space="preserve"> </w:t>
      </w:r>
    </w:p>
    <w:p w:rsidR="00830ECE" w:rsidRDefault="00830ECE" w:rsidP="00830ECE">
      <w:pPr>
        <w:pStyle w:val="ListParagraph"/>
        <w:numPr>
          <w:ilvl w:val="0"/>
          <w:numId w:val="12"/>
        </w:numPr>
      </w:pPr>
      <w:r w:rsidRPr="00162C98">
        <w:t>This Level of play will be governed by the “Official Little League” rules.</w:t>
      </w:r>
    </w:p>
    <w:p w:rsidR="00012D96" w:rsidRDefault="00012D96" w:rsidP="00830ECE">
      <w:pPr>
        <w:pStyle w:val="ListParagraph"/>
        <w:numPr>
          <w:ilvl w:val="0"/>
          <w:numId w:val="12"/>
        </w:numPr>
      </w:pPr>
      <w:r w:rsidRPr="00830ECE">
        <w:t xml:space="preserve">Game length is 6 innings. The game is official after 4 innings, 3 ½ if home team is ahead. An inning consists of 3 outs or 10 batters </w:t>
      </w:r>
      <w:r w:rsidR="002716BB" w:rsidRPr="00830ECE">
        <w:t>whichever</w:t>
      </w:r>
      <w:r w:rsidRPr="00830ECE">
        <w:t xml:space="preserve"> comes first. [Tenth batter shall be treated as two outs.] For Time Limits see Article V.</w:t>
      </w:r>
    </w:p>
    <w:p w:rsidR="00BE0ED3" w:rsidRPr="00BE0ED3" w:rsidRDefault="00BE0ED3" w:rsidP="00BE0ED3">
      <w:pPr>
        <w:pStyle w:val="ListParagraph"/>
        <w:numPr>
          <w:ilvl w:val="0"/>
          <w:numId w:val="12"/>
        </w:numPr>
        <w:spacing w:after="160" w:line="259" w:lineRule="auto"/>
        <w:rPr>
          <w:highlight w:val="yellow"/>
        </w:rPr>
      </w:pPr>
      <w:r w:rsidRPr="00BE0ED3">
        <w:rPr>
          <w:highlight w:val="yellow"/>
        </w:rPr>
        <w:t>Winning by 10 or more after 4 innings, or 3.5 innings if you are home team, at that instant, the score is frozen!! (what is reported to league) Playing a scrimmage for the remaining time or innings.</w:t>
      </w:r>
    </w:p>
    <w:p w:rsidR="00BE0ED3" w:rsidRPr="00BE0ED3" w:rsidRDefault="00BE0ED3" w:rsidP="00BE0ED3">
      <w:pPr>
        <w:pStyle w:val="ListParagraph"/>
        <w:numPr>
          <w:ilvl w:val="0"/>
          <w:numId w:val="12"/>
        </w:numPr>
        <w:spacing w:after="160" w:line="259" w:lineRule="auto"/>
        <w:rPr>
          <w:highlight w:val="yellow"/>
        </w:rPr>
      </w:pPr>
      <w:r w:rsidRPr="00BE0ED3">
        <w:rPr>
          <w:highlight w:val="yellow"/>
        </w:rPr>
        <w:t>Cannot walk in runs with bases loaded and a called ball 4Coach comes out soft tosses from the side, 2 balls. He gets 2 balls only, fair/foul, swing/no swing, good or bad throws, to make contact. If no playable contact is made with 2 pitches, the batter is out.</w:t>
      </w:r>
    </w:p>
    <w:p w:rsidR="00012D96" w:rsidRPr="00830ECE" w:rsidRDefault="00012D96" w:rsidP="00830ECE">
      <w:pPr>
        <w:pStyle w:val="ListParagraph"/>
        <w:numPr>
          <w:ilvl w:val="0"/>
          <w:numId w:val="12"/>
        </w:numPr>
      </w:pPr>
      <w:r w:rsidRPr="00830ECE">
        <w:t>The coach must bat entire roster in order. When batting the entire line up, it will not be considered an out if someone gets injured, skip that position. Any changes must be agreed to by both managers and should be reported to the home plate umpire.</w:t>
      </w:r>
    </w:p>
    <w:p w:rsidR="00012D96" w:rsidRPr="00830ECE" w:rsidRDefault="00012D96" w:rsidP="00830ECE">
      <w:pPr>
        <w:pStyle w:val="ListParagraph"/>
        <w:numPr>
          <w:ilvl w:val="0"/>
          <w:numId w:val="12"/>
        </w:numPr>
      </w:pPr>
      <w:r w:rsidRPr="00830ECE">
        <w:t>Person behind home plate retrieving balls must be over the age of 16. No comments, opinions or encouragement shall be made to the batters, pitchers or players.</w:t>
      </w:r>
    </w:p>
    <w:p w:rsidR="00012D96" w:rsidRPr="00830ECE" w:rsidRDefault="00012D96" w:rsidP="00830ECE">
      <w:pPr>
        <w:pStyle w:val="ListParagraph"/>
        <w:numPr>
          <w:ilvl w:val="0"/>
          <w:numId w:val="12"/>
        </w:numPr>
      </w:pPr>
      <w:r w:rsidRPr="00830ECE">
        <w:t xml:space="preserve">Pitchers can </w:t>
      </w:r>
      <w:r w:rsidRPr="00830ECE">
        <w:rPr>
          <w:b/>
        </w:rPr>
        <w:t>appear</w:t>
      </w:r>
      <w:r w:rsidRPr="00830ECE">
        <w:t xml:space="preserve"> in no more than any </w:t>
      </w:r>
      <w:r w:rsidR="00D64AF9" w:rsidRPr="00162C98">
        <w:t>2</w:t>
      </w:r>
      <w:r w:rsidR="00D64AF9" w:rsidRPr="00830ECE">
        <w:t xml:space="preserve"> </w:t>
      </w:r>
      <w:r w:rsidRPr="00830ECE">
        <w:t>innings. An appearance consists of one pitched ball. A starting pitcher may be replaced and then return as a pitcher later in the game. Only the starting pitcher may re-enter as a pitcher and may only re-enter as a pitcher once.</w:t>
      </w:r>
    </w:p>
    <w:p w:rsidR="00012D96" w:rsidRPr="00830ECE" w:rsidRDefault="00012D96" w:rsidP="00830ECE">
      <w:pPr>
        <w:pStyle w:val="ListParagraph"/>
        <w:numPr>
          <w:ilvl w:val="0"/>
          <w:numId w:val="12"/>
        </w:numPr>
      </w:pPr>
      <w:r w:rsidRPr="00830ECE">
        <w:t>There is no base stealing.</w:t>
      </w:r>
    </w:p>
    <w:p w:rsidR="00012D96" w:rsidRPr="00830ECE" w:rsidRDefault="00012D96" w:rsidP="00830ECE">
      <w:pPr>
        <w:pStyle w:val="ListParagraph"/>
        <w:numPr>
          <w:ilvl w:val="0"/>
          <w:numId w:val="12"/>
        </w:numPr>
      </w:pPr>
      <w:r w:rsidRPr="00830ECE">
        <w:t>The infield fly rule does not apply. The ball must be played.</w:t>
      </w:r>
    </w:p>
    <w:p w:rsidR="00012D96" w:rsidRPr="00830ECE" w:rsidRDefault="00012D96" w:rsidP="00830ECE">
      <w:pPr>
        <w:pStyle w:val="ListParagraph"/>
        <w:numPr>
          <w:ilvl w:val="0"/>
          <w:numId w:val="12"/>
        </w:numPr>
      </w:pPr>
      <w:r w:rsidRPr="00830ECE">
        <w:t>There is no bunting.</w:t>
      </w:r>
    </w:p>
    <w:p w:rsidR="00012D96" w:rsidRPr="00830ECE" w:rsidRDefault="00012D96" w:rsidP="00830ECE">
      <w:pPr>
        <w:pStyle w:val="ListParagraph"/>
        <w:numPr>
          <w:ilvl w:val="0"/>
          <w:numId w:val="12"/>
        </w:numPr>
      </w:pPr>
      <w:r w:rsidRPr="00830ECE">
        <w:t>Metal cleats are not allowed.</w:t>
      </w:r>
    </w:p>
    <w:p w:rsidR="00012D96" w:rsidRPr="00830ECE" w:rsidRDefault="00012D96" w:rsidP="00830ECE">
      <w:pPr>
        <w:pStyle w:val="ListParagraph"/>
        <w:numPr>
          <w:ilvl w:val="0"/>
          <w:numId w:val="12"/>
        </w:numPr>
      </w:pPr>
      <w:r w:rsidRPr="00830ECE">
        <w:t>The runner must not leave base until the pitched ball is to or past the catcher. The runner cannot be picked off.</w:t>
      </w:r>
    </w:p>
    <w:p w:rsidR="00012D96" w:rsidRPr="00830ECE" w:rsidRDefault="00012D96" w:rsidP="00830ECE">
      <w:pPr>
        <w:pStyle w:val="ListParagraph"/>
        <w:numPr>
          <w:ilvl w:val="0"/>
          <w:numId w:val="12"/>
        </w:numPr>
      </w:pPr>
      <w:r w:rsidRPr="00830ECE">
        <w:t>In case of an overthrow during a play on the runner and the ball stays in fair territory, the runner can advance, including to home plate at his/her own peril. If a ball goes out of play or into foul territory due to an overthrow, all runners can advance no more than one base including home plate at his/her own peril.</w:t>
      </w:r>
    </w:p>
    <w:p w:rsidR="00012D96" w:rsidRPr="00830ECE" w:rsidRDefault="00012D96" w:rsidP="00830ECE">
      <w:pPr>
        <w:pStyle w:val="ListParagraph"/>
        <w:numPr>
          <w:ilvl w:val="0"/>
          <w:numId w:val="12"/>
        </w:numPr>
      </w:pPr>
      <w:r w:rsidRPr="00830ECE">
        <w:t>Players cannot advance on a passed ball (pitched by the pitcher).</w:t>
      </w:r>
    </w:p>
    <w:p w:rsidR="00D64AF9" w:rsidRPr="00162C98" w:rsidRDefault="00012D96" w:rsidP="00830ECE">
      <w:pPr>
        <w:pStyle w:val="ListParagraph"/>
        <w:numPr>
          <w:ilvl w:val="0"/>
          <w:numId w:val="12"/>
        </w:numPr>
        <w:rPr>
          <w:u w:val="single"/>
        </w:rPr>
      </w:pPr>
      <w:r w:rsidRPr="00830ECE">
        <w:t xml:space="preserve">Base runner must slide, feet first into base, if ball is being thrown to that base for a play. This does not apply to the batter running to first base. Failure to do so can result in base runner being called out, using </w:t>
      </w:r>
      <w:r w:rsidRPr="00830ECE">
        <w:rPr>
          <w:u w:val="single"/>
        </w:rPr>
        <w:t>the umpires’ discretion</w:t>
      </w:r>
      <w:r w:rsidRPr="00830ECE">
        <w:t>. The purpose of this rule is to avoid injury to the runner and the fielder or catcher.</w:t>
      </w:r>
      <w:r w:rsidR="00D64AF9" w:rsidRPr="00830ECE">
        <w:t xml:space="preserve"> </w:t>
      </w:r>
      <w:r w:rsidR="00D64AF9" w:rsidRPr="00162C98">
        <w:t xml:space="preserve">All players should avoid any contact with another player/coach/umpire in the field of play no matter what. Results </w:t>
      </w:r>
      <w:r w:rsidR="00830ECE" w:rsidRPr="00162C98">
        <w:t xml:space="preserve">of not doing so </w:t>
      </w:r>
      <w:r w:rsidR="00D64AF9" w:rsidRPr="00162C98">
        <w:t xml:space="preserve">are at </w:t>
      </w:r>
      <w:r w:rsidR="00D64AF9" w:rsidRPr="00162C98">
        <w:rPr>
          <w:u w:val="single"/>
        </w:rPr>
        <w:t>the umpires’ discretion.</w:t>
      </w:r>
    </w:p>
    <w:p w:rsidR="00012D96" w:rsidRPr="00830ECE" w:rsidRDefault="00012D96" w:rsidP="00830ECE">
      <w:pPr>
        <w:pStyle w:val="ListParagraph"/>
        <w:numPr>
          <w:ilvl w:val="0"/>
          <w:numId w:val="12"/>
        </w:numPr>
      </w:pPr>
      <w:r w:rsidRPr="00830ECE">
        <w:t>Any player warming up a pitcher must use a facemask with a helmet and throat protector.</w:t>
      </w:r>
    </w:p>
    <w:p w:rsidR="00012D96" w:rsidRPr="00830ECE" w:rsidRDefault="00012D96" w:rsidP="00830ECE">
      <w:pPr>
        <w:pStyle w:val="ListParagraph"/>
        <w:numPr>
          <w:ilvl w:val="0"/>
          <w:numId w:val="12"/>
        </w:numPr>
      </w:pPr>
      <w:r w:rsidRPr="00830ECE">
        <w:t>The League requires that catchers wear helmets, throat protectors, and a cup plus the normal chest protector, shin guards and a facemask.</w:t>
      </w:r>
    </w:p>
    <w:p w:rsidR="00E87B7F" w:rsidRDefault="00E87B7F" w:rsidP="00E87B7F">
      <w:pPr>
        <w:pStyle w:val="ListParagraph"/>
      </w:pPr>
    </w:p>
    <w:p w:rsidR="00E87B7F" w:rsidRDefault="00E87B7F" w:rsidP="00E87B7F">
      <w:pPr>
        <w:pStyle w:val="ListParagraph"/>
      </w:pPr>
    </w:p>
    <w:p w:rsidR="00E87B7F" w:rsidRDefault="00E87B7F" w:rsidP="00E87B7F">
      <w:pPr>
        <w:pStyle w:val="ListParagraph"/>
        <w:rPr>
          <w:b/>
        </w:rPr>
      </w:pPr>
      <w:r w:rsidRPr="00E87B7F">
        <w:rPr>
          <w:b/>
        </w:rPr>
        <w:lastRenderedPageBreak/>
        <w:t xml:space="preserve">-Pee Wee Continued </w:t>
      </w:r>
      <w:r>
        <w:rPr>
          <w:b/>
        </w:rPr>
        <w:t>–</w:t>
      </w:r>
      <w:r w:rsidRPr="00E87B7F">
        <w:rPr>
          <w:b/>
        </w:rPr>
        <w:t xml:space="preserve"> </w:t>
      </w:r>
    </w:p>
    <w:p w:rsidR="00E87B7F" w:rsidRPr="00E87B7F" w:rsidRDefault="00E87B7F" w:rsidP="00E87B7F">
      <w:pPr>
        <w:pStyle w:val="ListParagraph"/>
        <w:rPr>
          <w:b/>
        </w:rPr>
      </w:pPr>
    </w:p>
    <w:p w:rsidR="00012D96" w:rsidRPr="00830ECE" w:rsidRDefault="00012D96" w:rsidP="00830ECE">
      <w:pPr>
        <w:pStyle w:val="ListParagraph"/>
        <w:numPr>
          <w:ilvl w:val="0"/>
          <w:numId w:val="12"/>
        </w:numPr>
      </w:pPr>
      <w:r w:rsidRPr="00830ECE">
        <w:t>All jewelry shall be removed. This includes, but is not limited to, any body jewelry, rings, necklaces and earrings. In the case of recently pierced ears it is acceptable for tape to be placed over the front and back of earring(s).</w:t>
      </w:r>
    </w:p>
    <w:p w:rsidR="00012D96" w:rsidRPr="00830ECE" w:rsidRDefault="00012D96" w:rsidP="00830ECE">
      <w:pPr>
        <w:pStyle w:val="ListParagraph"/>
        <w:numPr>
          <w:ilvl w:val="0"/>
          <w:numId w:val="12"/>
        </w:numPr>
      </w:pPr>
      <w:r w:rsidRPr="00830ECE">
        <w:t>The use of tobacco, alcohol, or non-legal substances by players, coaches or umpires during the game is prohibited.</w:t>
      </w:r>
    </w:p>
    <w:p w:rsidR="00012D96" w:rsidRPr="00830ECE" w:rsidRDefault="00012D96" w:rsidP="00830ECE">
      <w:pPr>
        <w:pStyle w:val="ListParagraph"/>
        <w:numPr>
          <w:ilvl w:val="0"/>
          <w:numId w:val="12"/>
        </w:numPr>
      </w:pPr>
      <w:r w:rsidRPr="00830ECE">
        <w:t>No manager, coach or player shall at any time, whether from the bench or playing or elsewhere-</w:t>
      </w:r>
    </w:p>
    <w:p w:rsidR="00012D96" w:rsidRDefault="00012D96" w:rsidP="00830ECE">
      <w:pPr>
        <w:pStyle w:val="ListParagraph"/>
        <w:numPr>
          <w:ilvl w:val="0"/>
          <w:numId w:val="12"/>
        </w:numPr>
      </w:pPr>
      <w:r w:rsidRPr="00830ECE">
        <w:t>Incite or try to incite, by word or sign, a demonstration by spectators.</w:t>
      </w:r>
    </w:p>
    <w:p w:rsidR="00012D96" w:rsidRPr="00830ECE" w:rsidRDefault="00012D96" w:rsidP="00830ECE">
      <w:pPr>
        <w:pStyle w:val="ListParagraph"/>
        <w:numPr>
          <w:ilvl w:val="0"/>
          <w:numId w:val="12"/>
        </w:numPr>
      </w:pPr>
      <w:r w:rsidRPr="00830ECE">
        <w:t>Use language which will in any manner refer to or reflect negatively upon opposing players, an umpire, or spectators,</w:t>
      </w:r>
    </w:p>
    <w:p w:rsidR="00012D96" w:rsidRPr="00830ECE" w:rsidRDefault="00012D96" w:rsidP="00830ECE">
      <w:pPr>
        <w:pStyle w:val="ListParagraph"/>
        <w:numPr>
          <w:ilvl w:val="0"/>
          <w:numId w:val="12"/>
        </w:numPr>
      </w:pPr>
      <w:r w:rsidRPr="00830ECE">
        <w:t>Take a position in the batter’s line of vision, with deliberate intent to act in a manner to distract the batter. The offender shall be removed from the game.</w:t>
      </w:r>
    </w:p>
    <w:p w:rsidR="00012D96" w:rsidRPr="00830ECE" w:rsidRDefault="00012D96" w:rsidP="00830ECE">
      <w:pPr>
        <w:pStyle w:val="ListParagraph"/>
        <w:numPr>
          <w:ilvl w:val="0"/>
          <w:numId w:val="12"/>
        </w:numPr>
      </w:pPr>
      <w:r w:rsidRPr="00830ECE">
        <w:t>Umpires shall warn players and managers concerning improper conduct before ejection. Improper language shall result in immediate ejection.</w:t>
      </w:r>
    </w:p>
    <w:p w:rsidR="00012D96" w:rsidRPr="00830ECE" w:rsidRDefault="00012D96" w:rsidP="00830ECE">
      <w:pPr>
        <w:pStyle w:val="ListParagraph"/>
        <w:numPr>
          <w:ilvl w:val="0"/>
          <w:numId w:val="12"/>
        </w:numPr>
      </w:pPr>
      <w:r w:rsidRPr="00830ECE">
        <w:t>Bats must have “Official Little League Bat” or “Approved for Little League” printed on it and must have a maximum diameter of 2 ¼ inches. Softball bats are not allowed. Equipment, which does not meet specification, must be removed from the game and shall not be the basis for a protest.</w:t>
      </w:r>
    </w:p>
    <w:p w:rsidR="00012D96" w:rsidRPr="00830ECE" w:rsidRDefault="00012D96" w:rsidP="00830ECE">
      <w:pPr>
        <w:pStyle w:val="ListParagraph"/>
        <w:numPr>
          <w:ilvl w:val="0"/>
          <w:numId w:val="12"/>
        </w:numPr>
      </w:pPr>
      <w:r w:rsidRPr="00830ECE">
        <w:t>Field dimensions = 46 feet from the back point of home plate to the front edge of the pitchers rubber. 60 foot bases per Official Little League rules.</w:t>
      </w:r>
    </w:p>
    <w:p w:rsidR="00012D96" w:rsidRPr="00830ECE" w:rsidRDefault="00012D96" w:rsidP="00830ECE">
      <w:pPr>
        <w:pStyle w:val="ListParagraph"/>
        <w:numPr>
          <w:ilvl w:val="0"/>
          <w:numId w:val="12"/>
        </w:numPr>
      </w:pPr>
      <w:r w:rsidRPr="00830ECE">
        <w:t xml:space="preserve">10 players are allowed on defense. 4 outfielders must be </w:t>
      </w:r>
      <w:r w:rsidR="002716BB" w:rsidRPr="00830ECE">
        <w:t>used (</w:t>
      </w:r>
      <w:r w:rsidRPr="00830ECE">
        <w:t>3 with 9 players) and must be in the outfield when each pitch is thrown. Each coach is expected to know what the outfield is.</w:t>
      </w:r>
    </w:p>
    <w:p w:rsidR="00012D96" w:rsidRPr="00830ECE" w:rsidRDefault="00012D96" w:rsidP="00830ECE">
      <w:pPr>
        <w:pStyle w:val="ListParagraph"/>
        <w:numPr>
          <w:ilvl w:val="0"/>
          <w:numId w:val="12"/>
        </w:numPr>
      </w:pPr>
      <w:r w:rsidRPr="00830ECE">
        <w:t>9 players are required to both play and continue a game. Any time a team has less than 9 players they must forfeit the game. During a game if a team can no longer field 9 players, that team must forfeit.</w:t>
      </w:r>
    </w:p>
    <w:p w:rsidR="00012D96" w:rsidRPr="00830ECE" w:rsidRDefault="00012D96" w:rsidP="00830ECE">
      <w:pPr>
        <w:pStyle w:val="ListParagraph"/>
        <w:numPr>
          <w:ilvl w:val="0"/>
          <w:numId w:val="12"/>
        </w:numPr>
      </w:pPr>
      <w:r w:rsidRPr="00830ECE">
        <w:t xml:space="preserve">Pinch runners are not allowed, unless the player who was on base can no longer play in the game. The player being pinch-run for </w:t>
      </w:r>
      <w:r w:rsidR="002716BB" w:rsidRPr="00830ECE">
        <w:t>cannot</w:t>
      </w:r>
      <w:r w:rsidRPr="00830ECE">
        <w:t xml:space="preserve"> return to the game.</w:t>
      </w:r>
    </w:p>
    <w:p w:rsidR="00012D96" w:rsidRPr="00830ECE" w:rsidRDefault="00012D96" w:rsidP="00830ECE">
      <w:pPr>
        <w:pStyle w:val="ListParagraph"/>
        <w:numPr>
          <w:ilvl w:val="0"/>
          <w:numId w:val="12"/>
        </w:numPr>
      </w:pPr>
      <w:r w:rsidRPr="00830ECE">
        <w:t>Pee Wee coaches will be requested to encourage their kids to swing the bat at pitches near the plate and the umpires will be requested to open up the strike zone for the pitcher.</w:t>
      </w:r>
    </w:p>
    <w:p w:rsidR="00012D96" w:rsidRDefault="00012D96" w:rsidP="00012D96"/>
    <w:p w:rsidR="00012D96" w:rsidRPr="00830ECE" w:rsidRDefault="00012D96" w:rsidP="00FD17A8">
      <w:pPr>
        <w:ind w:firstLine="720"/>
        <w:rPr>
          <w:b/>
          <w:u w:val="single"/>
        </w:rPr>
      </w:pPr>
      <w:r w:rsidRPr="00830ECE">
        <w:rPr>
          <w:b/>
          <w:u w:val="single"/>
        </w:rPr>
        <w:t>LITTLE LEAGUE PLAYING AND SUBSTITUTION RULES</w:t>
      </w:r>
    </w:p>
    <w:p w:rsidR="00830ECE" w:rsidRPr="00162C98" w:rsidRDefault="00830ECE" w:rsidP="00830ECE">
      <w:pPr>
        <w:pStyle w:val="ListParagraph"/>
        <w:numPr>
          <w:ilvl w:val="0"/>
          <w:numId w:val="10"/>
        </w:numPr>
      </w:pPr>
      <w:r w:rsidRPr="00162C98">
        <w:t>This Level of play will be governed by the “Official Little League” rules.</w:t>
      </w:r>
    </w:p>
    <w:p w:rsidR="0043649F" w:rsidRDefault="00012D96" w:rsidP="0043649F">
      <w:pPr>
        <w:pStyle w:val="ListParagraph"/>
        <w:numPr>
          <w:ilvl w:val="0"/>
          <w:numId w:val="10"/>
        </w:numPr>
      </w:pPr>
      <w:r>
        <w:t>The length of the game is 6 innings. If darkness or rain prevents the completion of 6 innings, the game is official if 4 innings are complete or 3 ½ with the home team ahead. The home plate umpire will determine when a game shall be called. If a game is called and the score tied, or not tied and not yet an official game, the game shall be replayed</w:t>
      </w:r>
      <w:r w:rsidR="0043649F">
        <w:t>. For Time Limits see Article V</w:t>
      </w:r>
    </w:p>
    <w:p w:rsidR="00E87B7F" w:rsidRPr="0043649F" w:rsidRDefault="0043649F" w:rsidP="0043649F">
      <w:pPr>
        <w:pStyle w:val="ListParagraph"/>
        <w:numPr>
          <w:ilvl w:val="0"/>
          <w:numId w:val="10"/>
        </w:numPr>
        <w:rPr>
          <w:highlight w:val="yellow"/>
        </w:rPr>
      </w:pPr>
      <w:r w:rsidRPr="0043649F">
        <w:rPr>
          <w:highlight w:val="yellow"/>
        </w:rPr>
        <w:t>W</w:t>
      </w:r>
      <w:r w:rsidR="00E87B7F" w:rsidRPr="0043649F">
        <w:rPr>
          <w:highlight w:val="yellow"/>
        </w:rPr>
        <w:t xml:space="preserve">inning by 10 or more after 4 innings, or 3.5 innings if you are home </w:t>
      </w:r>
      <w:r w:rsidRPr="0043649F">
        <w:rPr>
          <w:highlight w:val="yellow"/>
        </w:rPr>
        <w:t>team.</w:t>
      </w:r>
      <w:r w:rsidR="00E87B7F" w:rsidRPr="0043649F">
        <w:rPr>
          <w:highlight w:val="yellow"/>
        </w:rPr>
        <w:t xml:space="preserve"> </w:t>
      </w:r>
      <w:r w:rsidRPr="0043649F">
        <w:rPr>
          <w:rFonts w:asciiTheme="minorHAnsi" w:eastAsiaTheme="minorHAnsi" w:hAnsiTheme="minorHAnsi" w:cstheme="minorBidi"/>
          <w:highlight w:val="yellow"/>
        </w:rPr>
        <w:t xml:space="preserve">At that instant, the score is </w:t>
      </w:r>
      <w:r w:rsidRPr="0043649F">
        <w:rPr>
          <w:rFonts w:asciiTheme="minorHAnsi" w:eastAsiaTheme="minorHAnsi" w:hAnsiTheme="minorHAnsi" w:cstheme="minorBidi"/>
          <w:highlight w:val="yellow"/>
        </w:rPr>
        <w:t>frozen!! (what is reported to league) Playing</w:t>
      </w:r>
      <w:r w:rsidRPr="0043649F">
        <w:rPr>
          <w:rFonts w:asciiTheme="minorHAnsi" w:eastAsiaTheme="minorHAnsi" w:hAnsiTheme="minorHAnsi" w:cstheme="minorBidi"/>
          <w:highlight w:val="yellow"/>
        </w:rPr>
        <w:t xml:space="preserve"> a scrimmage for the remaining time or innings.</w:t>
      </w:r>
      <w:r w:rsidR="00E87B7F" w:rsidRPr="0043649F">
        <w:rPr>
          <w:highlight w:val="yellow"/>
        </w:rPr>
        <w:t xml:space="preserve"> Amended to read for playoffs only.</w:t>
      </w:r>
    </w:p>
    <w:p w:rsidR="0043649F" w:rsidRPr="00E87B7F" w:rsidRDefault="0043649F" w:rsidP="0043649F">
      <w:pPr>
        <w:pStyle w:val="ListParagraph"/>
        <w:rPr>
          <w:b/>
        </w:rPr>
      </w:pPr>
      <w:r w:rsidRPr="00E87B7F">
        <w:rPr>
          <w:b/>
        </w:rPr>
        <w:lastRenderedPageBreak/>
        <w:t>Little League Continued-</w:t>
      </w:r>
    </w:p>
    <w:p w:rsidR="00E87B7F" w:rsidRDefault="00E87B7F" w:rsidP="0043649F">
      <w:pPr>
        <w:pStyle w:val="ListParagraph"/>
      </w:pPr>
    </w:p>
    <w:p w:rsidR="00012D96" w:rsidRDefault="00012D96" w:rsidP="00830ECE">
      <w:pPr>
        <w:pStyle w:val="ListParagraph"/>
        <w:numPr>
          <w:ilvl w:val="0"/>
          <w:numId w:val="10"/>
        </w:numPr>
      </w:pPr>
      <w:r>
        <w:t>There shall be no more than two coaches on the field and a coach or player will not be permitted to stan</w:t>
      </w:r>
      <w:r w:rsidR="0043649F">
        <w:t>d behind home plate at any time.</w:t>
      </w:r>
    </w:p>
    <w:p w:rsidR="00012D96" w:rsidRDefault="00012D96" w:rsidP="0043649F">
      <w:pPr>
        <w:pStyle w:val="ListParagraph"/>
        <w:numPr>
          <w:ilvl w:val="0"/>
          <w:numId w:val="10"/>
        </w:numPr>
      </w:pPr>
      <w:r>
        <w:t xml:space="preserve">Pitchers will </w:t>
      </w:r>
      <w:r w:rsidRPr="0043649F">
        <w:rPr>
          <w:b/>
        </w:rPr>
        <w:t xml:space="preserve">appear </w:t>
      </w:r>
      <w:r>
        <w:t xml:space="preserve">in no more than </w:t>
      </w:r>
      <w:r w:rsidR="009305DE" w:rsidRPr="00162C98">
        <w:t>2</w:t>
      </w:r>
      <w:r w:rsidR="009305DE">
        <w:t xml:space="preserve"> </w:t>
      </w:r>
      <w:r>
        <w:t>consecutive innings as a pitcher per game. A player once removed as a pitcher may not pitch again in the same game.</w:t>
      </w:r>
    </w:p>
    <w:p w:rsidR="00012D96" w:rsidRDefault="00012D96" w:rsidP="00830ECE">
      <w:pPr>
        <w:pStyle w:val="ListParagraph"/>
        <w:numPr>
          <w:ilvl w:val="0"/>
          <w:numId w:val="10"/>
        </w:numPr>
      </w:pPr>
      <w:r>
        <w:t>When a manager makes a second trip to the mound in the same inning to talk to the pitcher, that pitcher must be removed as a pitcher.</w:t>
      </w:r>
    </w:p>
    <w:p w:rsidR="00012D96" w:rsidRDefault="00012D96" w:rsidP="00830ECE">
      <w:pPr>
        <w:pStyle w:val="ListParagraph"/>
        <w:numPr>
          <w:ilvl w:val="0"/>
          <w:numId w:val="10"/>
        </w:numPr>
      </w:pPr>
      <w:r>
        <w:t>Any player warming up a pitcher must use a facemask with a helmet and throat protector.</w:t>
      </w:r>
    </w:p>
    <w:p w:rsidR="00012D96" w:rsidRDefault="00012D96" w:rsidP="00830ECE">
      <w:pPr>
        <w:pStyle w:val="ListParagraph"/>
        <w:numPr>
          <w:ilvl w:val="0"/>
          <w:numId w:val="10"/>
        </w:numPr>
      </w:pPr>
      <w:r>
        <w:t>A substitute or player who replaces a pitcher shall pitch to the first opponent to bat until the batter has advanced to first or been put out or until there has been a third out or the pitcher has been incapacitated. Replacement pitcher must face at least one batter, before being removed.</w:t>
      </w:r>
    </w:p>
    <w:p w:rsidR="00012D96" w:rsidRDefault="00012D96" w:rsidP="00830ECE">
      <w:pPr>
        <w:pStyle w:val="ListParagraph"/>
        <w:numPr>
          <w:ilvl w:val="0"/>
          <w:numId w:val="10"/>
        </w:numPr>
      </w:pPr>
      <w:r>
        <w:t>The coach must bat entire roster in order. When batting the entire line up, it will not be considered an out if someone gets injured, skip that position. Any changes must be agreed to by both managers and should be reported to the home plate umpire.</w:t>
      </w:r>
    </w:p>
    <w:p w:rsidR="00012D96" w:rsidRDefault="00012D96" w:rsidP="00830ECE">
      <w:pPr>
        <w:pStyle w:val="ListParagraph"/>
        <w:numPr>
          <w:ilvl w:val="0"/>
          <w:numId w:val="10"/>
        </w:numPr>
      </w:pPr>
      <w:r>
        <w:t>There will be no designated hitter as stated in NFHS rules.</w:t>
      </w:r>
    </w:p>
    <w:p w:rsidR="00E87B7F" w:rsidRPr="00E87B7F" w:rsidRDefault="00E87B7F" w:rsidP="00E87B7F">
      <w:pPr>
        <w:pStyle w:val="ListParagraph"/>
        <w:numPr>
          <w:ilvl w:val="0"/>
          <w:numId w:val="10"/>
        </w:numPr>
        <w:spacing w:after="160" w:line="259" w:lineRule="auto"/>
        <w:rPr>
          <w:highlight w:val="yellow"/>
        </w:rPr>
      </w:pPr>
      <w:r w:rsidRPr="00E87B7F">
        <w:rPr>
          <w:highlight w:val="yellow"/>
        </w:rPr>
        <w:t xml:space="preserve">A walk is 1 base only, required to stay on first till next pitch. </w:t>
      </w:r>
      <w:r w:rsidR="0043649F" w:rsidRPr="00E87B7F">
        <w:rPr>
          <w:highlight w:val="yellow"/>
        </w:rPr>
        <w:t>(no</w:t>
      </w:r>
      <w:r w:rsidRPr="00E87B7F">
        <w:rPr>
          <w:highlight w:val="yellow"/>
        </w:rPr>
        <w:t xml:space="preserve"> walk-</w:t>
      </w:r>
      <w:r w:rsidR="0043649F" w:rsidRPr="00E87B7F">
        <w:rPr>
          <w:highlight w:val="yellow"/>
        </w:rPr>
        <w:t>steals)</w:t>
      </w:r>
    </w:p>
    <w:p w:rsidR="00012D96" w:rsidRDefault="00012D96" w:rsidP="00830ECE">
      <w:pPr>
        <w:pStyle w:val="ListParagraph"/>
        <w:numPr>
          <w:ilvl w:val="0"/>
          <w:numId w:val="10"/>
        </w:numPr>
      </w:pPr>
      <w:r>
        <w:t>Base stealing is permitted. Stealing is defined as advancing to the next base on a pitched ball. A batted ball is not a pitched ball. The runner must not leave base until the pitched ball is to or past the catcher. If the base runner leaves base early, the runner is out, it is a dead ball and the pitch is declared a no pitch. Only one base can be stolen per pitched ball. There is no stealing of home plate whatsoever. In case of an overthrow on the runner stealing, the runner cannot advance past the base being stolen and no other runners can advance.</w:t>
      </w:r>
    </w:p>
    <w:p w:rsidR="00012D96" w:rsidRDefault="00012D96" w:rsidP="00830ECE">
      <w:pPr>
        <w:pStyle w:val="ListParagraph"/>
        <w:numPr>
          <w:ilvl w:val="0"/>
          <w:numId w:val="10"/>
        </w:numPr>
      </w:pPr>
      <w:r>
        <w:t>In case of an overthrow during a play (other than a steal) on the runner and the ball stays in fair territory, the runner can advance, including to home plate at his/her own peril. If a ball goes out of play or into foul territory due to an overthrow, all runners can advance no more than one base including h</w:t>
      </w:r>
      <w:r w:rsidR="00830ECE">
        <w:t>ome plate at his/her own peril.</w:t>
      </w:r>
    </w:p>
    <w:p w:rsidR="00012D96" w:rsidRDefault="00012D96" w:rsidP="00830ECE">
      <w:pPr>
        <w:pStyle w:val="ListParagraph"/>
        <w:numPr>
          <w:ilvl w:val="0"/>
          <w:numId w:val="10"/>
        </w:numPr>
      </w:pPr>
      <w:r>
        <w:t>If the pitcher or the catcher throws to third to make a play on a runner at third, the runner at third may attempt to advance to home plate. This rule does not apply to a play on an attempted steal of third base. See Section I above for the rule concerning steals.</w:t>
      </w:r>
    </w:p>
    <w:p w:rsidR="00012D96" w:rsidRDefault="00012D96" w:rsidP="00830ECE">
      <w:pPr>
        <w:pStyle w:val="ListParagraph"/>
        <w:numPr>
          <w:ilvl w:val="0"/>
          <w:numId w:val="10"/>
        </w:numPr>
      </w:pPr>
      <w:r>
        <w:t>Players can advance on a passed ball, the ball is still live from the moment it leaves the catcher’s hand and is thrown to the pitcher. Players cannot advance to home plate on throws back to the pitcher from the catcher.</w:t>
      </w:r>
    </w:p>
    <w:p w:rsidR="00012D96" w:rsidRPr="00162C98" w:rsidRDefault="00012D96" w:rsidP="00830ECE">
      <w:pPr>
        <w:pStyle w:val="ListParagraph"/>
        <w:numPr>
          <w:ilvl w:val="0"/>
          <w:numId w:val="10"/>
        </w:numPr>
      </w:pPr>
      <w:r>
        <w:t xml:space="preserve">Base runner must slide, feet first into base, if ball is being thrown to that base for a play. This does not apply to the batter running to first base. Failure to do so can result in base runner being called out, </w:t>
      </w:r>
      <w:r w:rsidRPr="00830ECE">
        <w:rPr>
          <w:u w:val="single"/>
        </w:rPr>
        <w:t>using the umpires’ discretion</w:t>
      </w:r>
      <w:r>
        <w:t>. The purpose of this rule is to avoid injury to the runner and the fielder or catcher.</w:t>
      </w:r>
      <w:r w:rsidR="009305DE">
        <w:t xml:space="preserve"> </w:t>
      </w:r>
      <w:r w:rsidR="009305DE" w:rsidRPr="00162C98">
        <w:t xml:space="preserve">All players should avoid any contact with another player/coach/umpire in the field of play no matter what. Results </w:t>
      </w:r>
      <w:r w:rsidR="00830ECE" w:rsidRPr="00162C98">
        <w:t xml:space="preserve">of not doing so </w:t>
      </w:r>
      <w:r w:rsidR="009305DE" w:rsidRPr="00162C98">
        <w:t xml:space="preserve">are at </w:t>
      </w:r>
      <w:r w:rsidR="009305DE" w:rsidRPr="00162C98">
        <w:rPr>
          <w:u w:val="single"/>
        </w:rPr>
        <w:t>the umpires’ discretion.</w:t>
      </w:r>
    </w:p>
    <w:p w:rsidR="00012D96" w:rsidRDefault="00012D96" w:rsidP="00830ECE">
      <w:pPr>
        <w:pStyle w:val="ListParagraph"/>
        <w:numPr>
          <w:ilvl w:val="0"/>
          <w:numId w:val="10"/>
        </w:numPr>
      </w:pPr>
      <w:r>
        <w:t xml:space="preserve">Bunting is permitted. </w:t>
      </w:r>
      <w:r w:rsidRPr="00830ECE">
        <w:rPr>
          <w:u w:val="single"/>
        </w:rPr>
        <w:t>No</w:t>
      </w:r>
      <w:r>
        <w:t xml:space="preserve"> fake bunting will be allowed, batter cannot pull back and make full swing, if batter does such, dead ball will be declared and the batter is out.</w:t>
      </w:r>
    </w:p>
    <w:p w:rsidR="00E87B7F" w:rsidRDefault="00E87B7F" w:rsidP="00E87B7F">
      <w:pPr>
        <w:pStyle w:val="ListParagraph"/>
        <w:rPr>
          <w:b/>
        </w:rPr>
      </w:pPr>
    </w:p>
    <w:p w:rsidR="00E87B7F" w:rsidRPr="00E87B7F" w:rsidRDefault="00E87B7F" w:rsidP="00E87B7F">
      <w:pPr>
        <w:pStyle w:val="ListParagraph"/>
        <w:rPr>
          <w:b/>
        </w:rPr>
      </w:pPr>
      <w:r w:rsidRPr="00E87B7F">
        <w:rPr>
          <w:b/>
        </w:rPr>
        <w:lastRenderedPageBreak/>
        <w:t>-Little League Continued-</w:t>
      </w:r>
    </w:p>
    <w:p w:rsidR="00E87B7F" w:rsidRDefault="00E87B7F" w:rsidP="00E87B7F">
      <w:pPr>
        <w:pStyle w:val="ListParagraph"/>
      </w:pPr>
    </w:p>
    <w:p w:rsidR="00012D96" w:rsidRDefault="00012D96" w:rsidP="00830ECE">
      <w:pPr>
        <w:pStyle w:val="ListParagraph"/>
        <w:numPr>
          <w:ilvl w:val="0"/>
          <w:numId w:val="10"/>
        </w:numPr>
      </w:pPr>
      <w:r>
        <w:t>An infield fly is a fair fly (not including a line drive nor an attempted bunt) which can be caught by an infielder with ordinary effort, (rule does not preclude outfielders from being allowed to attempt to make the catch) and provided the hit is made before two are out and at a time when first and second bases or all bases are occupied.</w:t>
      </w:r>
    </w:p>
    <w:p w:rsidR="00012D96" w:rsidRDefault="00012D96" w:rsidP="00830ECE">
      <w:pPr>
        <w:pStyle w:val="ListParagraph"/>
        <w:numPr>
          <w:ilvl w:val="0"/>
          <w:numId w:val="10"/>
        </w:numPr>
      </w:pPr>
      <w:r>
        <w:t>When it seems apparent that a batted ball will be an infield fly, the umpire immediately announces it for the benefit of the runners. If the ball is near a baseline, the umpire shall declare, “Infield fly, if fair.” [NFHS rule, p.21]</w:t>
      </w:r>
    </w:p>
    <w:p w:rsidR="00012D96" w:rsidRDefault="00012D96" w:rsidP="00830ECE">
      <w:pPr>
        <w:pStyle w:val="ListParagraph"/>
        <w:numPr>
          <w:ilvl w:val="0"/>
          <w:numId w:val="10"/>
        </w:numPr>
      </w:pPr>
      <w:r>
        <w:t>There are no balks.</w:t>
      </w:r>
    </w:p>
    <w:p w:rsidR="00012D96" w:rsidRDefault="00012D96" w:rsidP="00830ECE">
      <w:pPr>
        <w:pStyle w:val="ListParagraph"/>
        <w:numPr>
          <w:ilvl w:val="0"/>
          <w:numId w:val="10"/>
        </w:numPr>
      </w:pPr>
      <w:r>
        <w:t>Bats must have “Official Little League Bat” or “Approved for Little League” printed on it and must have a maximum diameter of 2 ¼ inches. Softball bats are not allowed. Equipment, which does not meet specification, must be removed from the game and shall not be the basis for a protest.</w:t>
      </w:r>
    </w:p>
    <w:p w:rsidR="00012D96" w:rsidRDefault="00012D96" w:rsidP="00830ECE">
      <w:pPr>
        <w:pStyle w:val="ListParagraph"/>
        <w:numPr>
          <w:ilvl w:val="0"/>
          <w:numId w:val="10"/>
        </w:numPr>
      </w:pPr>
      <w:r>
        <w:t>The League requires that catchers wear helmets, throat protectors, and a cup plus the normal chest protector, shin guards and a facemask.</w:t>
      </w:r>
    </w:p>
    <w:p w:rsidR="00012D96" w:rsidRDefault="00012D96" w:rsidP="00830ECE">
      <w:pPr>
        <w:pStyle w:val="ListParagraph"/>
        <w:numPr>
          <w:ilvl w:val="0"/>
          <w:numId w:val="10"/>
        </w:numPr>
      </w:pPr>
      <w:r>
        <w:t>Metal cleats are not allowed.</w:t>
      </w:r>
    </w:p>
    <w:p w:rsidR="00012D96" w:rsidRDefault="00012D96" w:rsidP="00830ECE">
      <w:pPr>
        <w:pStyle w:val="ListParagraph"/>
        <w:numPr>
          <w:ilvl w:val="0"/>
          <w:numId w:val="10"/>
        </w:numPr>
      </w:pPr>
      <w:r>
        <w:t xml:space="preserve">All jewelry shall be removed. This includes, but is not limited to, </w:t>
      </w:r>
      <w:r w:rsidR="002716BB">
        <w:t>any body</w:t>
      </w:r>
      <w:r>
        <w:t xml:space="preserve"> jewelry, rings, necklaces and earrings. In the case of recently pierced ears it is acceptable for tape to be placed over the front and back of earring(s).</w:t>
      </w:r>
    </w:p>
    <w:p w:rsidR="00830ECE" w:rsidRDefault="00012D96" w:rsidP="00012D96">
      <w:pPr>
        <w:pStyle w:val="ListParagraph"/>
        <w:numPr>
          <w:ilvl w:val="0"/>
          <w:numId w:val="10"/>
        </w:numPr>
      </w:pPr>
      <w:r>
        <w:t>The use of tobacco, alcohol, or non-legal substances by players, coaches or umpires during the game is prohibited</w:t>
      </w:r>
    </w:p>
    <w:p w:rsidR="00012D96" w:rsidRDefault="00012D96" w:rsidP="00830ECE">
      <w:pPr>
        <w:pStyle w:val="ListParagraph"/>
        <w:numPr>
          <w:ilvl w:val="0"/>
          <w:numId w:val="10"/>
        </w:numPr>
      </w:pPr>
      <w:r>
        <w:t>V. No manager, coach or player shall at any time, whether from the bench or playing or elsewhere-</w:t>
      </w:r>
    </w:p>
    <w:p w:rsidR="00012D96" w:rsidRDefault="00012D96" w:rsidP="00830ECE">
      <w:pPr>
        <w:pStyle w:val="ListParagraph"/>
        <w:numPr>
          <w:ilvl w:val="1"/>
          <w:numId w:val="18"/>
        </w:numPr>
      </w:pPr>
      <w:r>
        <w:t>Incite or try to incite, by word or sign, a demonstration by spectators.</w:t>
      </w:r>
    </w:p>
    <w:p w:rsidR="00012D96" w:rsidRDefault="00012D96" w:rsidP="00830ECE">
      <w:pPr>
        <w:pStyle w:val="ListParagraph"/>
        <w:numPr>
          <w:ilvl w:val="1"/>
          <w:numId w:val="18"/>
        </w:numPr>
      </w:pPr>
      <w:r>
        <w:t>Use language, which will in any manner, refer to or reflect negatively upon opposing players, an umpire, or spectators.</w:t>
      </w:r>
    </w:p>
    <w:p w:rsidR="00012D96" w:rsidRDefault="00012D96" w:rsidP="00830ECE">
      <w:pPr>
        <w:pStyle w:val="ListParagraph"/>
        <w:numPr>
          <w:ilvl w:val="1"/>
          <w:numId w:val="18"/>
        </w:numPr>
      </w:pPr>
      <w:r>
        <w:t>Take a position in the batter’s line of vision, with deliberate intent to act in a manner to distract the batter. The offender shall be removed from the game.</w:t>
      </w:r>
    </w:p>
    <w:p w:rsidR="00012D96" w:rsidRDefault="00012D96" w:rsidP="00830ECE">
      <w:pPr>
        <w:pStyle w:val="ListParagraph"/>
        <w:numPr>
          <w:ilvl w:val="1"/>
          <w:numId w:val="18"/>
        </w:numPr>
      </w:pPr>
      <w:r>
        <w:t>Umpires shall warn players and managers concerning improper conduct before ejection. Improper language shall result in immediate ejection.</w:t>
      </w:r>
    </w:p>
    <w:p w:rsidR="00012D96" w:rsidRDefault="00012D96" w:rsidP="00830ECE">
      <w:pPr>
        <w:pStyle w:val="ListParagraph"/>
        <w:numPr>
          <w:ilvl w:val="0"/>
          <w:numId w:val="10"/>
        </w:numPr>
      </w:pPr>
      <w:r>
        <w:t>A walk consists of 4 pitched balls out of the strike zone. The batter must be pitched to.</w:t>
      </w:r>
    </w:p>
    <w:p w:rsidR="00012D96" w:rsidRDefault="00012D96" w:rsidP="00830ECE">
      <w:pPr>
        <w:pStyle w:val="ListParagraph"/>
        <w:numPr>
          <w:ilvl w:val="0"/>
          <w:numId w:val="10"/>
        </w:numPr>
      </w:pPr>
      <w:r>
        <w:t>The League will be governed by NFHS rules except as noted above.</w:t>
      </w:r>
    </w:p>
    <w:p w:rsidR="00012D96" w:rsidRDefault="00012D96" w:rsidP="00830ECE">
      <w:pPr>
        <w:pStyle w:val="ListParagraph"/>
        <w:numPr>
          <w:ilvl w:val="0"/>
          <w:numId w:val="10"/>
        </w:numPr>
      </w:pPr>
      <w:r>
        <w:t>Field dimensions = 46 feet from the back point of home plate to the front edge of the pitchers rubber. 60 foot bases per Official Little League rules.</w:t>
      </w:r>
    </w:p>
    <w:p w:rsidR="00012D96" w:rsidRDefault="00012D96" w:rsidP="00830ECE">
      <w:pPr>
        <w:pStyle w:val="ListParagraph"/>
        <w:numPr>
          <w:ilvl w:val="0"/>
          <w:numId w:val="10"/>
        </w:numPr>
      </w:pPr>
      <w:r>
        <w:t>9 players are allowed on defense.</w:t>
      </w:r>
    </w:p>
    <w:p w:rsidR="00012D96" w:rsidRDefault="00012D96" w:rsidP="00830ECE">
      <w:pPr>
        <w:pStyle w:val="ListParagraph"/>
        <w:numPr>
          <w:ilvl w:val="0"/>
          <w:numId w:val="10"/>
        </w:numPr>
      </w:pPr>
      <w:r>
        <w:t>8 players are required to both play and continue a game. Any time a team has less than 8 players they must forfeit the game. During a game if a team can no longer field 8 players, that team must forfeit.</w:t>
      </w:r>
    </w:p>
    <w:p w:rsidR="00012D96" w:rsidRDefault="00012D96" w:rsidP="00830ECE">
      <w:pPr>
        <w:pStyle w:val="ListParagraph"/>
        <w:numPr>
          <w:ilvl w:val="0"/>
          <w:numId w:val="10"/>
        </w:numPr>
      </w:pPr>
      <w:r>
        <w:t xml:space="preserve">Pinch runners are not allowed, unless the player who was on base can no longer play in the game. The player being pinch-run for </w:t>
      </w:r>
      <w:r w:rsidR="002716BB">
        <w:t>cannot</w:t>
      </w:r>
      <w:r>
        <w:t xml:space="preserve"> return to the game.</w:t>
      </w:r>
    </w:p>
    <w:p w:rsidR="00BE0ED3" w:rsidRDefault="00BE0ED3" w:rsidP="00BE0ED3"/>
    <w:p w:rsidR="00BE0ED3" w:rsidRDefault="00BE0ED3" w:rsidP="00BE0ED3">
      <w:pPr>
        <w:pStyle w:val="ListParagraph"/>
        <w:rPr>
          <w:b/>
        </w:rPr>
      </w:pPr>
      <w:r w:rsidRPr="00BE0ED3">
        <w:rPr>
          <w:b/>
        </w:rPr>
        <w:t>-Little League Continued-</w:t>
      </w:r>
    </w:p>
    <w:p w:rsidR="00BE0ED3" w:rsidRPr="00BE0ED3" w:rsidRDefault="00BE0ED3" w:rsidP="00BE0ED3">
      <w:pPr>
        <w:pStyle w:val="ListParagraph"/>
        <w:rPr>
          <w:b/>
        </w:rPr>
      </w:pPr>
    </w:p>
    <w:p w:rsidR="00012D96" w:rsidRDefault="00012D96" w:rsidP="00BE0ED3">
      <w:pPr>
        <w:pStyle w:val="ListParagraph"/>
        <w:numPr>
          <w:ilvl w:val="0"/>
          <w:numId w:val="10"/>
        </w:numPr>
      </w:pPr>
      <w:r>
        <w:t>The Batter is out on a third strike. A third strike is either called by the umpire, swinging and missing, or a caught foul tip by the catcher. Batter cannot advance on a dropped third strike.</w:t>
      </w:r>
    </w:p>
    <w:p w:rsidR="00012D96" w:rsidRDefault="00012D96" w:rsidP="00012D96"/>
    <w:p w:rsidR="00012D96" w:rsidRPr="00BE0ED3" w:rsidRDefault="00012D96" w:rsidP="00FD17A8">
      <w:pPr>
        <w:ind w:firstLine="720"/>
        <w:rPr>
          <w:b/>
          <w:u w:val="single"/>
        </w:rPr>
      </w:pPr>
      <w:r w:rsidRPr="00BE0ED3">
        <w:rPr>
          <w:b/>
          <w:u w:val="single"/>
        </w:rPr>
        <w:t>PONY LEAGUE PLAYING AND SUBSTITUTION RULES</w:t>
      </w:r>
    </w:p>
    <w:p w:rsidR="00012D96" w:rsidRDefault="00012D96" w:rsidP="00571E51"/>
    <w:p w:rsidR="00571E51" w:rsidRPr="00571E51" w:rsidRDefault="00571E51" w:rsidP="00571E51">
      <w:pPr>
        <w:pStyle w:val="ListParagraph"/>
        <w:numPr>
          <w:ilvl w:val="0"/>
          <w:numId w:val="19"/>
        </w:numPr>
        <w:rPr>
          <w:rFonts w:asciiTheme="minorHAnsi" w:eastAsiaTheme="minorHAnsi" w:hAnsiTheme="minorHAnsi" w:cstheme="minorBidi"/>
          <w:highlight w:val="yellow"/>
        </w:rPr>
      </w:pPr>
      <w:r w:rsidRPr="00571E51">
        <w:rPr>
          <w:rFonts w:asciiTheme="minorHAnsi" w:eastAsiaTheme="minorHAnsi" w:hAnsiTheme="minorHAnsi" w:cstheme="minorBidi"/>
          <w:highlight w:val="yellow"/>
        </w:rPr>
        <w:t>You may bat an entire lineup with free substitution, or you may choose to bat 9/10 and substitute like NFHS. No batting partial lineups.</w:t>
      </w:r>
    </w:p>
    <w:p w:rsidR="00012D96" w:rsidRDefault="00012D96" w:rsidP="00830ECE">
      <w:pPr>
        <w:pStyle w:val="ListParagraph"/>
        <w:numPr>
          <w:ilvl w:val="0"/>
          <w:numId w:val="19"/>
        </w:numPr>
      </w:pPr>
      <w:r>
        <w:t>This Pony League will be governed by National Federation of State High School Association (NFHS) rules.</w:t>
      </w:r>
    </w:p>
    <w:p w:rsidR="00012D96" w:rsidRDefault="00012D96" w:rsidP="00F9077F">
      <w:pPr>
        <w:ind w:left="360"/>
      </w:pPr>
      <w:r>
        <w:t>NOTE: The following are some of the more common rules:</w:t>
      </w:r>
    </w:p>
    <w:p w:rsidR="00012D96" w:rsidRDefault="00012D96" w:rsidP="00830ECE">
      <w:pPr>
        <w:pStyle w:val="ListParagraph"/>
        <w:numPr>
          <w:ilvl w:val="0"/>
          <w:numId w:val="19"/>
        </w:numPr>
      </w:pPr>
      <w:r>
        <w:t>A player shall be required to take two (2) days of rest after pitching a total of seven (7) innings over any three (3) day period unless the “additional innings provision” applies, that being a player has three (3) additional innings if the score is tied at the end of seven (7) complete innings.</w:t>
      </w:r>
      <w:r w:rsidR="009305DE">
        <w:t xml:space="preserve"> </w:t>
      </w:r>
      <w:r w:rsidR="009305DE" w:rsidRPr="00FA2866">
        <w:t>Below is an example chart from WIAA rules.</w:t>
      </w:r>
      <w:r w:rsidR="00FA2866">
        <w:t xml:space="preserve"> Regardless of how many different teams/leagues they player is in.</w:t>
      </w:r>
    </w:p>
    <w:p w:rsidR="009305DE" w:rsidRDefault="009305DE" w:rsidP="00830ECE">
      <w:pPr>
        <w:ind w:left="360"/>
        <w:jc w:val="center"/>
      </w:pPr>
      <w:r w:rsidRPr="009305DE">
        <w:rPr>
          <w:noProof/>
        </w:rPr>
        <w:drawing>
          <wp:inline distT="0" distB="0" distL="0" distR="0" wp14:anchorId="4DB226A0" wp14:editId="4680B05A">
            <wp:extent cx="5943600" cy="2402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2402840"/>
                    </a:xfrm>
                    <a:prstGeom prst="rect">
                      <a:avLst/>
                    </a:prstGeom>
                  </pic:spPr>
                </pic:pic>
              </a:graphicData>
            </a:graphic>
          </wp:inline>
        </w:drawing>
      </w:r>
    </w:p>
    <w:p w:rsidR="009305DE" w:rsidRDefault="009305DE" w:rsidP="00FD17A8">
      <w:pPr>
        <w:ind w:firstLine="720"/>
      </w:pPr>
    </w:p>
    <w:p w:rsidR="00012D96" w:rsidRDefault="00012D96" w:rsidP="00830ECE">
      <w:pPr>
        <w:pStyle w:val="ListParagraph"/>
        <w:numPr>
          <w:ilvl w:val="0"/>
          <w:numId w:val="19"/>
        </w:numPr>
      </w:pPr>
      <w:r>
        <w:t>Steel cleats are legal. (The League recommends rubber cleats.)</w:t>
      </w:r>
    </w:p>
    <w:p w:rsidR="00012D96" w:rsidRDefault="00012D96" w:rsidP="00830ECE">
      <w:pPr>
        <w:pStyle w:val="ListParagraph"/>
        <w:numPr>
          <w:ilvl w:val="0"/>
          <w:numId w:val="19"/>
        </w:numPr>
      </w:pPr>
      <w:r>
        <w:t>Game length is 7 innings. The game is official after 4 innings, 3 ½ if the home team is leading.</w:t>
      </w:r>
    </w:p>
    <w:p w:rsidR="00012D96" w:rsidRDefault="00012D96" w:rsidP="00830ECE">
      <w:pPr>
        <w:pStyle w:val="ListParagraph"/>
        <w:numPr>
          <w:ilvl w:val="0"/>
          <w:numId w:val="19"/>
        </w:numPr>
      </w:pPr>
      <w:r>
        <w:t>No limit on leading off or the number of bases stolen per ball. Stealing of home plate is permitted.</w:t>
      </w:r>
    </w:p>
    <w:p w:rsidR="00783441" w:rsidRPr="00783441" w:rsidRDefault="00783441" w:rsidP="00783441">
      <w:pPr>
        <w:ind w:left="360"/>
        <w:rPr>
          <w:b/>
        </w:rPr>
      </w:pPr>
      <w:r w:rsidRPr="00783441">
        <w:rPr>
          <w:b/>
        </w:rPr>
        <w:lastRenderedPageBreak/>
        <w:t>–Pony Continued-</w:t>
      </w:r>
    </w:p>
    <w:p w:rsidR="00012D96" w:rsidRDefault="00012D96" w:rsidP="00783441">
      <w:pPr>
        <w:pStyle w:val="ListParagraph"/>
        <w:numPr>
          <w:ilvl w:val="0"/>
          <w:numId w:val="19"/>
        </w:numPr>
      </w:pPr>
      <w:r>
        <w:t>Balk calls will be made.</w:t>
      </w:r>
    </w:p>
    <w:p w:rsidR="00012D96" w:rsidRDefault="00012D96" w:rsidP="00830ECE">
      <w:pPr>
        <w:pStyle w:val="ListParagraph"/>
        <w:numPr>
          <w:ilvl w:val="0"/>
          <w:numId w:val="19"/>
        </w:numPr>
      </w:pPr>
      <w:r>
        <w:t>A player can be ejected for removing his/her helmet while in the field of play when the ball is alive.</w:t>
      </w:r>
    </w:p>
    <w:p w:rsidR="00012D96" w:rsidRDefault="00012D96" w:rsidP="00830ECE">
      <w:pPr>
        <w:pStyle w:val="ListParagraph"/>
        <w:numPr>
          <w:ilvl w:val="0"/>
          <w:numId w:val="19"/>
        </w:numPr>
      </w:pPr>
      <w:r>
        <w:t>A player shall be ejected for maliciously throwing a bat or helmet.</w:t>
      </w:r>
    </w:p>
    <w:p w:rsidR="00012D96" w:rsidRDefault="00B0013B" w:rsidP="00830ECE">
      <w:pPr>
        <w:pStyle w:val="ListParagraph"/>
        <w:numPr>
          <w:ilvl w:val="0"/>
          <w:numId w:val="19"/>
        </w:numPr>
      </w:pPr>
      <w:r>
        <w:t xml:space="preserve">Non One Piece Wood </w:t>
      </w:r>
      <w:r w:rsidR="00012D96">
        <w:t>Bats</w:t>
      </w:r>
      <w:r>
        <w:t xml:space="preserve"> or Composite Bats</w:t>
      </w:r>
      <w:r w:rsidR="00012D96">
        <w:t xml:space="preserve"> must be “minus three”</w:t>
      </w:r>
      <w:r>
        <w:t xml:space="preserve"> and must be BBCOR    </w:t>
      </w:r>
      <w:r w:rsidR="004158D2">
        <w:t>a</w:t>
      </w:r>
      <w:r>
        <w:t>pproved</w:t>
      </w:r>
      <w:r w:rsidR="00012D96">
        <w:t>.</w:t>
      </w:r>
      <w:r w:rsidR="004158D2">
        <w:t xml:space="preserve"> </w:t>
      </w:r>
      <w:r w:rsidR="004158D2" w:rsidRPr="009305DE">
        <w:rPr>
          <w:b/>
          <w:u w:val="single"/>
        </w:rPr>
        <w:t>*Note- One piece wood bats do not have any NFHS regulation.*</w:t>
      </w:r>
    </w:p>
    <w:p w:rsidR="00012D96" w:rsidRDefault="00012D96" w:rsidP="00830ECE">
      <w:pPr>
        <w:pStyle w:val="ListParagraph"/>
        <w:numPr>
          <w:ilvl w:val="0"/>
          <w:numId w:val="19"/>
        </w:numPr>
      </w:pPr>
      <w:r>
        <w:t>Coaches shall encourage good sportsmanship.</w:t>
      </w:r>
    </w:p>
    <w:p w:rsidR="00012D96" w:rsidRDefault="00012D96" w:rsidP="00830ECE">
      <w:pPr>
        <w:pStyle w:val="ListParagraph"/>
        <w:numPr>
          <w:ilvl w:val="0"/>
          <w:numId w:val="19"/>
        </w:numPr>
      </w:pPr>
      <w:r>
        <w:t>Player must stay in batter’s box.</w:t>
      </w:r>
    </w:p>
    <w:p w:rsidR="00012D96" w:rsidRDefault="00012D96" w:rsidP="00830ECE">
      <w:pPr>
        <w:pStyle w:val="ListParagraph"/>
        <w:numPr>
          <w:ilvl w:val="0"/>
          <w:numId w:val="19"/>
        </w:numPr>
      </w:pPr>
      <w:r>
        <w:t xml:space="preserve">All jewelry shall be removed. This includes, but is not limited to, </w:t>
      </w:r>
      <w:r w:rsidR="002716BB">
        <w:t>anybody</w:t>
      </w:r>
      <w:r>
        <w:t xml:space="preserve"> jewelry, rings, necklaces and earrings. In the case of recently pierced ears it is acceptable for tape to be placed over the front and back of earring(s).</w:t>
      </w:r>
    </w:p>
    <w:p w:rsidR="00012D96" w:rsidRDefault="00012D96" w:rsidP="00830ECE">
      <w:pPr>
        <w:pStyle w:val="ListParagraph"/>
        <w:numPr>
          <w:ilvl w:val="0"/>
          <w:numId w:val="19"/>
        </w:numPr>
      </w:pPr>
      <w:r>
        <w:t>It is required that coaches of any Pony Team have a NFHS rule book &amp; learn the rules.</w:t>
      </w:r>
    </w:p>
    <w:p w:rsidR="00012D96" w:rsidRDefault="00012D96" w:rsidP="00830ECE">
      <w:pPr>
        <w:pStyle w:val="ListParagraph"/>
        <w:numPr>
          <w:ilvl w:val="0"/>
          <w:numId w:val="19"/>
        </w:numPr>
      </w:pPr>
      <w:r>
        <w:t>The use of tobacco, alcohol, or non-legal substances by players, coaches or umpires during the game is prohibited</w:t>
      </w:r>
    </w:p>
    <w:p w:rsidR="00012D96" w:rsidRDefault="00012D96" w:rsidP="00830ECE">
      <w:pPr>
        <w:pStyle w:val="ListParagraph"/>
        <w:numPr>
          <w:ilvl w:val="0"/>
          <w:numId w:val="19"/>
        </w:numPr>
      </w:pPr>
      <w:r>
        <w:t>No manager, coach or player shall at any time, whether from the bench or playing or elsewhere-</w:t>
      </w:r>
    </w:p>
    <w:p w:rsidR="00012D96" w:rsidRDefault="00012D96" w:rsidP="00830ECE">
      <w:pPr>
        <w:pStyle w:val="ListParagraph"/>
        <w:numPr>
          <w:ilvl w:val="1"/>
          <w:numId w:val="19"/>
        </w:numPr>
      </w:pPr>
      <w:r>
        <w:t>Incite or try to incite, by word or sign, a demonstration by spectators.</w:t>
      </w:r>
    </w:p>
    <w:p w:rsidR="00012D96" w:rsidRDefault="00012D96" w:rsidP="00830ECE">
      <w:pPr>
        <w:pStyle w:val="ListParagraph"/>
        <w:numPr>
          <w:ilvl w:val="1"/>
          <w:numId w:val="19"/>
        </w:numPr>
      </w:pPr>
      <w:r>
        <w:t>Use language, which will in any manner, refer to or reflect negatively upon opposing players, an umpire, or spectators.</w:t>
      </w:r>
    </w:p>
    <w:p w:rsidR="00012D96" w:rsidRDefault="00012D96" w:rsidP="00830ECE">
      <w:pPr>
        <w:pStyle w:val="ListParagraph"/>
        <w:numPr>
          <w:ilvl w:val="1"/>
          <w:numId w:val="19"/>
        </w:numPr>
      </w:pPr>
      <w:r>
        <w:t>Take a position in the batter’s line of vision, with deliberate intent to act in a manner to distract the batter. The offender shall be removed from the game.</w:t>
      </w:r>
    </w:p>
    <w:p w:rsidR="00012D96" w:rsidRDefault="00012D96" w:rsidP="00830ECE">
      <w:pPr>
        <w:pStyle w:val="ListParagraph"/>
        <w:numPr>
          <w:ilvl w:val="1"/>
          <w:numId w:val="19"/>
        </w:numPr>
      </w:pPr>
      <w:r>
        <w:t>Umpires shall warn players and managers concerning improper conduct before ejection. Improper language shall result in immediate ejection.</w:t>
      </w:r>
    </w:p>
    <w:p w:rsidR="00D560A2" w:rsidRDefault="00012D96" w:rsidP="00830ECE">
      <w:pPr>
        <w:pStyle w:val="ListParagraph"/>
        <w:numPr>
          <w:ilvl w:val="0"/>
          <w:numId w:val="19"/>
        </w:numPr>
      </w:pPr>
      <w:r>
        <w:t>8 players are required to both play and continue a game. Any time a team has less than 8 players they must forfeit the game. During a game if a team can no longer field 8 players, that team must forfeit.</w:t>
      </w:r>
    </w:p>
    <w:p w:rsidR="00FA2866" w:rsidRDefault="00FA2866" w:rsidP="00FA2866"/>
    <w:p w:rsidR="00FA2866" w:rsidRDefault="00FA2866" w:rsidP="00FA2866"/>
    <w:p w:rsidR="00FA2866" w:rsidRDefault="00FA2866" w:rsidP="00FA2866"/>
    <w:p w:rsidR="00FA2866" w:rsidRDefault="00FA2866" w:rsidP="00FA2866"/>
    <w:p w:rsidR="00FA2866" w:rsidRDefault="00FA2866" w:rsidP="00FA2866">
      <w:r>
        <w:t xml:space="preserve">Rev. </w:t>
      </w:r>
      <w:r w:rsidR="00571E51">
        <w:t>04/2016</w:t>
      </w:r>
    </w:p>
    <w:sectPr w:rsidR="00FA28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598" w:rsidRDefault="00E62598" w:rsidP="00BE0ED3">
      <w:pPr>
        <w:spacing w:after="0" w:line="240" w:lineRule="auto"/>
      </w:pPr>
      <w:r>
        <w:separator/>
      </w:r>
    </w:p>
  </w:endnote>
  <w:endnote w:type="continuationSeparator" w:id="0">
    <w:p w:rsidR="00E62598" w:rsidRDefault="00E62598" w:rsidP="00BE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598" w:rsidRDefault="00E62598" w:rsidP="00BE0ED3">
      <w:pPr>
        <w:spacing w:after="0" w:line="240" w:lineRule="auto"/>
      </w:pPr>
      <w:r>
        <w:separator/>
      </w:r>
    </w:p>
  </w:footnote>
  <w:footnote w:type="continuationSeparator" w:id="0">
    <w:p w:rsidR="00E62598" w:rsidRDefault="00E62598" w:rsidP="00BE0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7CD"/>
    <w:multiLevelType w:val="hybridMultilevel"/>
    <w:tmpl w:val="DEB2D52A"/>
    <w:lvl w:ilvl="0" w:tplc="1CAE9B7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C4E5F"/>
    <w:multiLevelType w:val="hybridMultilevel"/>
    <w:tmpl w:val="697AC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E721C"/>
    <w:multiLevelType w:val="hybridMultilevel"/>
    <w:tmpl w:val="85CEC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C0F5A"/>
    <w:multiLevelType w:val="hybridMultilevel"/>
    <w:tmpl w:val="845C2238"/>
    <w:lvl w:ilvl="0" w:tplc="04090015">
      <w:start w:val="1"/>
      <w:numFmt w:val="upperLetter"/>
      <w:lvlText w:val="%1."/>
      <w:lvlJc w:val="left"/>
      <w:pPr>
        <w:ind w:left="720" w:hanging="360"/>
      </w:pPr>
      <w:rPr>
        <w:rFonts w:hint="default"/>
      </w:rPr>
    </w:lvl>
    <w:lvl w:ilvl="1" w:tplc="3370D6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03492"/>
    <w:multiLevelType w:val="hybridMultilevel"/>
    <w:tmpl w:val="FB882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FE2531"/>
    <w:multiLevelType w:val="hybridMultilevel"/>
    <w:tmpl w:val="EB5EF7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41446"/>
    <w:multiLevelType w:val="hybridMultilevel"/>
    <w:tmpl w:val="1CF89F10"/>
    <w:lvl w:ilvl="0" w:tplc="A8F446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5D4DD3"/>
    <w:multiLevelType w:val="hybridMultilevel"/>
    <w:tmpl w:val="61AEB4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B0021"/>
    <w:multiLevelType w:val="hybridMultilevel"/>
    <w:tmpl w:val="7A2EC028"/>
    <w:lvl w:ilvl="0" w:tplc="0409000F">
      <w:start w:val="1"/>
      <w:numFmt w:val="decimal"/>
      <w:lvlText w:val="%1."/>
      <w:lvlJc w:val="left"/>
      <w:pPr>
        <w:ind w:left="1650" w:hanging="9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AF54D9"/>
    <w:multiLevelType w:val="hybridMultilevel"/>
    <w:tmpl w:val="EF4CBCCE"/>
    <w:lvl w:ilvl="0" w:tplc="89F8883C">
      <w:start w:val="2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976B9"/>
    <w:multiLevelType w:val="hybridMultilevel"/>
    <w:tmpl w:val="D448876C"/>
    <w:lvl w:ilvl="0" w:tplc="E3DE7E4E">
      <w:start w:val="2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C5913"/>
    <w:multiLevelType w:val="hybridMultilevel"/>
    <w:tmpl w:val="46709852"/>
    <w:lvl w:ilvl="0" w:tplc="219827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2A063E8"/>
    <w:multiLevelType w:val="hybridMultilevel"/>
    <w:tmpl w:val="3E9690A4"/>
    <w:lvl w:ilvl="0" w:tplc="1E0ABC4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922FB9"/>
    <w:multiLevelType w:val="hybridMultilevel"/>
    <w:tmpl w:val="DDD6DDC6"/>
    <w:lvl w:ilvl="0" w:tplc="A3F0B6F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F140B8"/>
    <w:multiLevelType w:val="hybridMultilevel"/>
    <w:tmpl w:val="A18040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2442DE"/>
    <w:multiLevelType w:val="hybridMultilevel"/>
    <w:tmpl w:val="FA3A26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644D68"/>
    <w:multiLevelType w:val="hybridMultilevel"/>
    <w:tmpl w:val="FE6AB060"/>
    <w:lvl w:ilvl="0" w:tplc="74BA81E0">
      <w:start w:val="1"/>
      <w:numFmt w:val="decimal"/>
      <w:lvlText w:val="%1)"/>
      <w:lvlJc w:val="left"/>
      <w:pPr>
        <w:ind w:left="189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003D93"/>
    <w:multiLevelType w:val="hybridMultilevel"/>
    <w:tmpl w:val="2A94F5B8"/>
    <w:lvl w:ilvl="0" w:tplc="04090015">
      <w:start w:val="1"/>
      <w:numFmt w:val="upperLetter"/>
      <w:lvlText w:val="%1."/>
      <w:lvlJc w:val="left"/>
      <w:pPr>
        <w:ind w:left="720" w:hanging="360"/>
      </w:pPr>
    </w:lvl>
    <w:lvl w:ilvl="1" w:tplc="2424D0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A43A88"/>
    <w:multiLevelType w:val="hybridMultilevel"/>
    <w:tmpl w:val="5686A9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341186"/>
    <w:multiLevelType w:val="hybridMultilevel"/>
    <w:tmpl w:val="8F867C34"/>
    <w:lvl w:ilvl="0" w:tplc="04090015">
      <w:start w:val="1"/>
      <w:numFmt w:val="upperLetter"/>
      <w:lvlText w:val="%1."/>
      <w:lvlJc w:val="left"/>
      <w:pPr>
        <w:ind w:left="720" w:hanging="360"/>
      </w:pPr>
      <w:rPr>
        <w:rFonts w:hint="default"/>
      </w:rPr>
    </w:lvl>
    <w:lvl w:ilvl="1" w:tplc="59ACA2E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F65187"/>
    <w:multiLevelType w:val="hybridMultilevel"/>
    <w:tmpl w:val="E6A29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FA5E41"/>
    <w:multiLevelType w:val="hybridMultilevel"/>
    <w:tmpl w:val="4D88D3AE"/>
    <w:lvl w:ilvl="0" w:tplc="977CF8B8">
      <w:start w:val="1"/>
      <w:numFmt w:val="decimal"/>
      <w:lvlText w:val="%1."/>
      <w:lvlJc w:val="left"/>
      <w:pPr>
        <w:ind w:left="1650" w:hanging="93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2"/>
  </w:num>
  <w:num w:numId="3">
    <w:abstractNumId w:val="13"/>
  </w:num>
  <w:num w:numId="4">
    <w:abstractNumId w:val="0"/>
  </w:num>
  <w:num w:numId="5">
    <w:abstractNumId w:val="6"/>
  </w:num>
  <w:num w:numId="6">
    <w:abstractNumId w:val="4"/>
  </w:num>
  <w:num w:numId="7">
    <w:abstractNumId w:val="21"/>
  </w:num>
  <w:num w:numId="8">
    <w:abstractNumId w:val="8"/>
  </w:num>
  <w:num w:numId="9">
    <w:abstractNumId w:val="20"/>
  </w:num>
  <w:num w:numId="10">
    <w:abstractNumId w:val="7"/>
  </w:num>
  <w:num w:numId="11">
    <w:abstractNumId w:val="14"/>
  </w:num>
  <w:num w:numId="12">
    <w:abstractNumId w:val="5"/>
  </w:num>
  <w:num w:numId="13">
    <w:abstractNumId w:val="2"/>
  </w:num>
  <w:num w:numId="14">
    <w:abstractNumId w:val="15"/>
  </w:num>
  <w:num w:numId="15">
    <w:abstractNumId w:val="19"/>
  </w:num>
  <w:num w:numId="16">
    <w:abstractNumId w:val="9"/>
  </w:num>
  <w:num w:numId="17">
    <w:abstractNumId w:val="10"/>
  </w:num>
  <w:num w:numId="18">
    <w:abstractNumId w:val="17"/>
  </w:num>
  <w:num w:numId="19">
    <w:abstractNumId w:val="18"/>
  </w:num>
  <w:num w:numId="20">
    <w:abstractNumId w:val="3"/>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CE"/>
    <w:rsid w:val="00012D96"/>
    <w:rsid w:val="0011797F"/>
    <w:rsid w:val="00162C98"/>
    <w:rsid w:val="002042F4"/>
    <w:rsid w:val="002716BB"/>
    <w:rsid w:val="00412BA6"/>
    <w:rsid w:val="004158D2"/>
    <w:rsid w:val="0043649F"/>
    <w:rsid w:val="00571E51"/>
    <w:rsid w:val="006B7EFA"/>
    <w:rsid w:val="00783441"/>
    <w:rsid w:val="00830ECE"/>
    <w:rsid w:val="00854DCE"/>
    <w:rsid w:val="008E4825"/>
    <w:rsid w:val="009305DE"/>
    <w:rsid w:val="00983F99"/>
    <w:rsid w:val="00B0013B"/>
    <w:rsid w:val="00BE0ED3"/>
    <w:rsid w:val="00D560A2"/>
    <w:rsid w:val="00D64AF9"/>
    <w:rsid w:val="00E517A9"/>
    <w:rsid w:val="00E62598"/>
    <w:rsid w:val="00E87B7F"/>
    <w:rsid w:val="00EB35D8"/>
    <w:rsid w:val="00F9077F"/>
    <w:rsid w:val="00FA2866"/>
    <w:rsid w:val="00FD1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ECB4C"/>
  <w15:docId w15:val="{285D9332-EF29-4C7C-8AE0-AA7FF82D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797F"/>
    <w:rPr>
      <w:color w:val="0563C1" w:themeColor="hyperlink"/>
      <w:u w:val="single"/>
    </w:rPr>
  </w:style>
  <w:style w:type="paragraph" w:styleId="ListParagraph">
    <w:name w:val="List Paragraph"/>
    <w:basedOn w:val="Normal"/>
    <w:uiPriority w:val="34"/>
    <w:qFormat/>
    <w:rsid w:val="00D64AF9"/>
    <w:pPr>
      <w:ind w:left="720"/>
      <w:contextualSpacing/>
    </w:pPr>
  </w:style>
  <w:style w:type="paragraph" w:styleId="BalloonText">
    <w:name w:val="Balloon Text"/>
    <w:basedOn w:val="Normal"/>
    <w:link w:val="BalloonTextChar"/>
    <w:uiPriority w:val="99"/>
    <w:semiHidden/>
    <w:unhideWhenUsed/>
    <w:rsid w:val="00930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5DE"/>
    <w:rPr>
      <w:rFonts w:ascii="Tahoma" w:hAnsi="Tahoma" w:cs="Tahoma"/>
      <w:sz w:val="16"/>
      <w:szCs w:val="16"/>
    </w:rPr>
  </w:style>
  <w:style w:type="paragraph" w:styleId="Header">
    <w:name w:val="header"/>
    <w:basedOn w:val="Normal"/>
    <w:link w:val="HeaderChar"/>
    <w:uiPriority w:val="99"/>
    <w:unhideWhenUsed/>
    <w:rsid w:val="00BE0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ED3"/>
    <w:rPr>
      <w:sz w:val="22"/>
      <w:szCs w:val="22"/>
    </w:rPr>
  </w:style>
  <w:style w:type="paragraph" w:styleId="Footer">
    <w:name w:val="footer"/>
    <w:basedOn w:val="Normal"/>
    <w:link w:val="FooterChar"/>
    <w:uiPriority w:val="99"/>
    <w:unhideWhenUsed/>
    <w:rsid w:val="00BE0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ED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jcybscore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Documents\JCYB\2013-League-Rules.doc%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2013-League-Rules.doc (2).dot</Template>
  <TotalTime>37</TotalTime>
  <Pages>12</Pages>
  <Words>4229</Words>
  <Characters>24110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Hanna</dc:creator>
  <cp:keywords/>
  <cp:lastModifiedBy>Sara Hanna</cp:lastModifiedBy>
  <cp:revision>7</cp:revision>
  <dcterms:created xsi:type="dcterms:W3CDTF">2015-03-18T10:20:00Z</dcterms:created>
  <dcterms:modified xsi:type="dcterms:W3CDTF">2016-04-15T03:17:00Z</dcterms:modified>
</cp:coreProperties>
</file>