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558"/>
        <w:gridCol w:w="1411"/>
        <w:gridCol w:w="1412"/>
        <w:gridCol w:w="1412"/>
        <w:gridCol w:w="1411"/>
        <w:gridCol w:w="1412"/>
        <w:gridCol w:w="706"/>
        <w:gridCol w:w="706"/>
        <w:gridCol w:w="706"/>
        <w:gridCol w:w="706"/>
      </w:tblGrid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7F4466" w:rsidRDefault="0003279E">
            <w:pPr>
              <w:rPr>
                <w:b/>
                <w:bCs/>
                <w:color w:val="FF0000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b/>
                    <w:bCs/>
                    <w:color w:val="FF0000"/>
                  </w:rPr>
                  <w:t>AL</w:t>
                </w:r>
              </w:smartTag>
            </w:smartTag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Winners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9347D6" w:rsidRDefault="0003279E" w:rsidP="009347D6">
            <w:pPr>
              <w:jc w:val="right"/>
              <w:rPr>
                <w:b/>
                <w:bCs/>
                <w:color w:val="0000FF"/>
              </w:rPr>
            </w:pPr>
            <w:r w:rsidRPr="009347D6">
              <w:rPr>
                <w:b/>
                <w:bCs/>
                <w:color w:val="0000FF"/>
              </w:rPr>
              <w:t xml:space="preserve"> (2)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C87BB4" w:rsidRDefault="0003279E">
            <w:pPr>
              <w:rPr>
                <w:b/>
                <w:bCs/>
                <w:color w:val="339966"/>
              </w:rPr>
            </w:pPr>
            <w:r w:rsidRPr="00C87BB4">
              <w:rPr>
                <w:b/>
                <w:bCs/>
                <w:color w:val="339966"/>
              </w:rPr>
              <w:t xml:space="preserve">  </w:t>
            </w:r>
            <w:smartTag w:uri="urn:schemas-microsoft-com:office:smarttags" w:element="place">
              <w:r w:rsidRPr="00C87BB4">
                <w:rPr>
                  <w:b/>
                  <w:bCs/>
                  <w:color w:val="339966"/>
                </w:rPr>
                <w:t>Rockies</w:t>
              </w:r>
            </w:smartTag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Bracket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Game 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6/4 Anchor  11:30am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  <w:color w:val="339966"/>
              </w:rPr>
            </w:pPr>
            <w:r w:rsidRPr="00C87BB4">
              <w:rPr>
                <w:b/>
                <w:bCs/>
                <w:color w:val="339966"/>
              </w:rPr>
              <w:t xml:space="preserve">  </w:t>
            </w:r>
          </w:p>
          <w:p w:rsidR="0003279E" w:rsidRDefault="0003279E">
            <w:pPr>
              <w:rPr>
                <w:b/>
                <w:bCs/>
              </w:rPr>
            </w:pPr>
            <w:smartTag w:uri="urn:schemas-microsoft-com:office:smarttags" w:element="place">
              <w:r w:rsidRPr="00C87BB4">
                <w:rPr>
                  <w:b/>
                  <w:bCs/>
                  <w:color w:val="339966"/>
                </w:rPr>
                <w:t>Rockies</w:t>
              </w:r>
            </w:smartTag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Game 13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9347D6" w:rsidRDefault="0003279E" w:rsidP="009347D6">
            <w:pPr>
              <w:jc w:val="right"/>
              <w:rPr>
                <w:b/>
                <w:bCs/>
                <w:color w:val="0000FF"/>
              </w:rPr>
            </w:pPr>
            <w:r w:rsidRPr="009347D6">
              <w:rPr>
                <w:b/>
                <w:bCs/>
                <w:color w:val="0000FF"/>
              </w:rPr>
              <w:t xml:space="preserve"> (7)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79E" w:rsidRPr="00C87BB4" w:rsidRDefault="0003279E">
            <w:pPr>
              <w:rPr>
                <w:b/>
                <w:bCs/>
                <w:color w:val="339966"/>
              </w:rPr>
            </w:pPr>
            <w:r w:rsidRPr="00C87BB4">
              <w:rPr>
                <w:b/>
                <w:bCs/>
                <w:color w:val="339966"/>
              </w:rPr>
              <w:t xml:space="preserve"> Indians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 w:rsidRPr="007C23F2">
              <w:rPr>
                <w:b/>
                <w:bCs/>
                <w:color w:val="FF0000"/>
              </w:rPr>
              <w:t>Loser to 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6/7 Burns 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 w:rsidRPr="00C87BB4">
              <w:rPr>
                <w:b/>
                <w:bCs/>
                <w:color w:val="339966"/>
              </w:rPr>
              <w:t>Twins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5:30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Game 21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9347D6" w:rsidRDefault="0003279E" w:rsidP="009347D6">
            <w:pPr>
              <w:jc w:val="right"/>
              <w:rPr>
                <w:b/>
                <w:bCs/>
                <w:color w:val="0000FF"/>
              </w:rPr>
            </w:pPr>
            <w:r w:rsidRPr="009347D6">
              <w:rPr>
                <w:b/>
                <w:bCs/>
                <w:color w:val="0000FF"/>
              </w:rPr>
              <w:t xml:space="preserve"> (3)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C87BB4" w:rsidRDefault="0003279E">
            <w:pPr>
              <w:rPr>
                <w:b/>
                <w:bCs/>
                <w:color w:val="339966"/>
              </w:rPr>
            </w:pPr>
            <w:r>
              <w:rPr>
                <w:b/>
                <w:bCs/>
              </w:rPr>
              <w:t xml:space="preserve">  </w:t>
            </w:r>
            <w:r w:rsidRPr="00C87BB4">
              <w:rPr>
                <w:b/>
                <w:bCs/>
                <w:color w:val="339966"/>
              </w:rPr>
              <w:t>Twins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Pr="007C23F2" w:rsidRDefault="0003279E">
            <w:pPr>
              <w:rPr>
                <w:b/>
                <w:bCs/>
                <w:color w:val="FF0000"/>
              </w:rPr>
            </w:pPr>
            <w:r w:rsidRPr="007C23F2">
              <w:rPr>
                <w:b/>
                <w:bCs/>
                <w:color w:val="FF0000"/>
              </w:rPr>
              <w:t>Loser to G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Game 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6/11 Burns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6/4 Burns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C87BB4">
              <w:rPr>
                <w:b/>
                <w:bCs/>
                <w:color w:val="339966"/>
              </w:rPr>
              <w:t>Twins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9:00am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11:30am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Pr="007C23F2" w:rsidRDefault="0003279E">
            <w:pPr>
              <w:rPr>
                <w:b/>
                <w:bCs/>
                <w:color w:val="FF0000"/>
              </w:rPr>
            </w:pPr>
            <w:r w:rsidRPr="007C23F2">
              <w:rPr>
                <w:b/>
                <w:bCs/>
                <w:color w:val="FF0000"/>
              </w:rPr>
              <w:t>Loser to H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9347D6" w:rsidRDefault="0003279E" w:rsidP="009347D6">
            <w:pPr>
              <w:jc w:val="right"/>
              <w:rPr>
                <w:b/>
                <w:bCs/>
                <w:color w:val="0000FF"/>
              </w:rPr>
            </w:pPr>
            <w:r w:rsidRPr="009347D6">
              <w:rPr>
                <w:b/>
                <w:bCs/>
                <w:color w:val="0000FF"/>
              </w:rPr>
              <w:t xml:space="preserve"> (6)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79E" w:rsidRPr="00C87BB4" w:rsidRDefault="0003279E">
            <w:pPr>
              <w:rPr>
                <w:b/>
                <w:bCs/>
                <w:color w:val="339966"/>
              </w:rPr>
            </w:pPr>
            <w:r w:rsidRPr="00C87BB4">
              <w:rPr>
                <w:b/>
                <w:bCs/>
                <w:color w:val="339966"/>
              </w:rPr>
              <w:t xml:space="preserve"> Braves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 w:rsidRPr="007C23F2">
              <w:rPr>
                <w:b/>
                <w:bCs/>
                <w:color w:val="FF0000"/>
              </w:rPr>
              <w:t>Loser to C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Game 32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9347D6" w:rsidRDefault="0003279E" w:rsidP="009347D6">
            <w:pPr>
              <w:jc w:val="right"/>
              <w:rPr>
                <w:b/>
                <w:bCs/>
                <w:color w:val="0000FF"/>
              </w:rPr>
            </w:pPr>
            <w:r>
              <w:rPr>
                <w:b/>
                <w:bCs/>
              </w:rPr>
              <w:t xml:space="preserve"> </w:t>
            </w:r>
            <w:r w:rsidRPr="009347D6">
              <w:rPr>
                <w:b/>
                <w:bCs/>
                <w:color w:val="0000FF"/>
              </w:rPr>
              <w:t>(1)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C87BB4" w:rsidRDefault="0003279E">
            <w:pPr>
              <w:rPr>
                <w:b/>
                <w:bCs/>
                <w:color w:val="339966"/>
              </w:rPr>
            </w:pPr>
            <w:r>
              <w:rPr>
                <w:b/>
                <w:bCs/>
              </w:rPr>
              <w:t xml:space="preserve"> </w:t>
            </w:r>
            <w:r w:rsidRPr="00C87BB4">
              <w:rPr>
                <w:b/>
                <w:bCs/>
                <w:color w:val="339966"/>
              </w:rPr>
              <w:t>Mets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6/18 Burns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Game 10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1:30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 w:rsidP="002046A5">
            <w:pPr>
              <w:rPr>
                <w:b/>
                <w:bCs/>
              </w:rPr>
            </w:pPr>
            <w:r>
              <w:rPr>
                <w:b/>
                <w:bCs/>
              </w:rPr>
              <w:t>6/4 Burns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C87BB4">
              <w:rPr>
                <w:b/>
                <w:bCs/>
                <w:color w:val="339966"/>
              </w:rPr>
              <w:t>Mets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9347D6" w:rsidRDefault="0003279E">
            <w:pPr>
              <w:rPr>
                <w:b/>
                <w:bCs/>
                <w:color w:val="0000FF"/>
              </w:rPr>
            </w:pPr>
            <w:r w:rsidRPr="009347D6">
              <w:rPr>
                <w:b/>
                <w:bCs/>
                <w:color w:val="0000FF"/>
              </w:rPr>
              <w:t>(8)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C87BB4" w:rsidRDefault="0003279E">
            <w:pPr>
              <w:rPr>
                <w:b/>
                <w:bCs/>
                <w:color w:val="339966"/>
              </w:rPr>
            </w:pPr>
            <w:r w:rsidRPr="00C87BB4">
              <w:rPr>
                <w:b/>
                <w:bCs/>
                <w:color w:val="339966"/>
              </w:rPr>
              <w:t>Reds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 w:rsidP="002046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4:30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Game 16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Game 2</w:t>
            </w:r>
          </w:p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6/2 Anchor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03279E" w:rsidRPr="00430212" w:rsidRDefault="0003279E">
            <w:pPr>
              <w:rPr>
                <w:b/>
                <w:bCs/>
                <w:color w:val="339966"/>
              </w:rPr>
            </w:pPr>
            <w:r w:rsidRPr="00430212">
              <w:rPr>
                <w:b/>
                <w:bCs/>
                <w:color w:val="339966"/>
              </w:rPr>
              <w:t>Reds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  <w:p w:rsidR="0003279E" w:rsidRPr="009347D6" w:rsidRDefault="0003279E">
            <w:pPr>
              <w:rPr>
                <w:b/>
                <w:bCs/>
                <w:color w:val="0000FF"/>
              </w:rPr>
            </w:pPr>
            <w:r w:rsidRPr="009347D6">
              <w:rPr>
                <w:b/>
                <w:bCs/>
                <w:color w:val="0000FF"/>
              </w:rPr>
              <w:t>(9)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5:30</w:t>
            </w:r>
          </w:p>
          <w:p w:rsidR="0003279E" w:rsidRPr="00C87BB4" w:rsidRDefault="0003279E">
            <w:pPr>
              <w:rPr>
                <w:b/>
                <w:bCs/>
                <w:color w:val="339966"/>
              </w:rPr>
            </w:pPr>
            <w:r w:rsidRPr="00C87BB4">
              <w:rPr>
                <w:b/>
                <w:bCs/>
                <w:color w:val="339966"/>
              </w:rPr>
              <w:t>Marlins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 w:rsidRPr="007C23F2">
              <w:rPr>
                <w:b/>
                <w:bCs/>
                <w:color w:val="FF0000"/>
              </w:rPr>
              <w:t>Loser to 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Pr="007C23F2" w:rsidRDefault="0003279E">
            <w:pPr>
              <w:rPr>
                <w:b/>
                <w:bCs/>
                <w:color w:val="FF0000"/>
              </w:rPr>
            </w:pPr>
            <w:r w:rsidRPr="007C23F2">
              <w:rPr>
                <w:b/>
                <w:bCs/>
                <w:color w:val="FF0000"/>
              </w:rPr>
              <w:t>Loser to I If 1</w:t>
            </w:r>
            <w:r w:rsidRPr="007C23F2">
              <w:rPr>
                <w:b/>
                <w:bCs/>
                <w:color w:val="FF0000"/>
                <w:vertAlign w:val="superscript"/>
              </w:rPr>
              <w:t>st</w:t>
            </w:r>
            <w:r w:rsidRPr="007C23F2">
              <w:rPr>
                <w:b/>
                <w:bCs/>
                <w:color w:val="FF0000"/>
              </w:rPr>
              <w:t xml:space="preserve"> loss</w:t>
            </w: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 w:rsidRPr="007C23F2">
              <w:rPr>
                <w:b/>
                <w:bCs/>
                <w:color w:val="FF0000"/>
              </w:rPr>
              <w:t>Loser to B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6/8 Anchor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 w:rsidRPr="00C87BB4">
              <w:rPr>
                <w:b/>
                <w:bCs/>
                <w:color w:val="339966"/>
              </w:rPr>
              <w:t>Red Sox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5:30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Game 34</w:t>
            </w: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9347D6" w:rsidRDefault="0003279E" w:rsidP="009347D6">
            <w:pPr>
              <w:jc w:val="right"/>
              <w:rPr>
                <w:b/>
                <w:bCs/>
                <w:color w:val="0000FF"/>
              </w:rPr>
            </w:pPr>
            <w:r w:rsidRPr="009347D6">
              <w:rPr>
                <w:b/>
                <w:bCs/>
                <w:color w:val="0000FF"/>
              </w:rPr>
              <w:t xml:space="preserve"> (4)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C87BB4" w:rsidRDefault="0003279E">
            <w:pPr>
              <w:rPr>
                <w:b/>
                <w:bCs/>
                <w:color w:val="339966"/>
              </w:rPr>
            </w:pPr>
            <w:r>
              <w:rPr>
                <w:b/>
                <w:bCs/>
              </w:rPr>
              <w:t xml:space="preserve"> </w:t>
            </w:r>
            <w:r w:rsidRPr="00C87BB4">
              <w:rPr>
                <w:b/>
                <w:bCs/>
                <w:color w:val="339966"/>
              </w:rPr>
              <w:t>Red Sox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Pr="007C23F2" w:rsidRDefault="0003279E">
            <w:pPr>
              <w:rPr>
                <w:b/>
                <w:bCs/>
                <w:color w:val="FF0000"/>
              </w:rPr>
            </w:pPr>
            <w:r w:rsidRPr="007C23F2">
              <w:rPr>
                <w:b/>
                <w:bCs/>
                <w:color w:val="FF0000"/>
              </w:rPr>
              <w:t>Loser to F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6/19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Game 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7C23F2" w:rsidRDefault="0003279E">
            <w:pPr>
              <w:jc w:val="right"/>
              <w:rPr>
                <w:b/>
                <w:bCs/>
                <w:color w:val="FF0000"/>
              </w:rPr>
            </w:pPr>
            <w:r w:rsidRPr="007C23F2">
              <w:rPr>
                <w:b/>
                <w:bCs/>
                <w:color w:val="FF0000"/>
              </w:rPr>
              <w:t>H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Game 29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Burn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6/3 Burns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 w:rsidRPr="00C87BB4">
              <w:rPr>
                <w:b/>
                <w:bCs/>
                <w:color w:val="339966"/>
              </w:rPr>
              <w:t>Red Sox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6/16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12:30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5:30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Burn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9347D6" w:rsidRDefault="0003279E" w:rsidP="009347D6">
            <w:pPr>
              <w:jc w:val="right"/>
              <w:rPr>
                <w:b/>
                <w:bCs/>
                <w:color w:val="0000FF"/>
              </w:rPr>
            </w:pPr>
            <w:r w:rsidRPr="009347D6">
              <w:rPr>
                <w:b/>
                <w:bCs/>
                <w:color w:val="0000FF"/>
              </w:rPr>
              <w:t xml:space="preserve"> (5)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79E" w:rsidRPr="00C87BB4" w:rsidRDefault="0003279E">
            <w:pPr>
              <w:rPr>
                <w:b/>
                <w:bCs/>
                <w:color w:val="339966"/>
              </w:rPr>
            </w:pPr>
            <w:r>
              <w:rPr>
                <w:b/>
                <w:bCs/>
              </w:rPr>
              <w:t xml:space="preserve"> </w:t>
            </w:r>
            <w:r w:rsidRPr="00C87BB4">
              <w:rPr>
                <w:b/>
                <w:bCs/>
                <w:color w:val="339966"/>
              </w:rPr>
              <w:t>Cubs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7C23F2" w:rsidRDefault="0003279E">
            <w:pPr>
              <w:jc w:val="right"/>
              <w:rPr>
                <w:b/>
                <w:bCs/>
                <w:color w:val="FF0000"/>
              </w:rPr>
            </w:pPr>
            <w:r w:rsidRPr="007C23F2">
              <w:rPr>
                <w:b/>
                <w:bCs/>
                <w:color w:val="FF0000"/>
              </w:rPr>
              <w:t>F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 w:rsidRPr="00C87BB4">
              <w:rPr>
                <w:b/>
                <w:bCs/>
                <w:color w:val="339966"/>
              </w:rPr>
              <w:t>Mets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5:30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 w:rsidRPr="007C23F2">
              <w:rPr>
                <w:b/>
                <w:bCs/>
                <w:color w:val="FF0000"/>
              </w:rPr>
              <w:t>Loser to 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Game 24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7C23F2" w:rsidRDefault="0003279E">
            <w:pPr>
              <w:jc w:val="right"/>
              <w:rPr>
                <w:b/>
                <w:bCs/>
                <w:color w:val="FF0000"/>
              </w:rPr>
            </w:pPr>
            <w:r w:rsidRPr="007C23F2">
              <w:rPr>
                <w:b/>
                <w:bCs/>
                <w:color w:val="FF0000"/>
              </w:rPr>
              <w:t>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C87BB4">
              <w:rPr>
                <w:b/>
                <w:bCs/>
                <w:color w:val="339966"/>
              </w:rPr>
              <w:t>Indians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6/11 Anchor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Game 11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11:15am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6/6 Burns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C87BB4">
              <w:rPr>
                <w:b/>
                <w:bCs/>
                <w:color w:val="339966"/>
              </w:rPr>
              <w:t>Indians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Game 28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5:00pm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Game 18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7C23F2" w:rsidRDefault="0003279E">
            <w:pPr>
              <w:jc w:val="right"/>
              <w:rPr>
                <w:b/>
                <w:bCs/>
                <w:color w:val="FF0000"/>
              </w:rPr>
            </w:pPr>
            <w:r w:rsidRPr="007C23F2">
              <w:rPr>
                <w:b/>
                <w:bCs/>
                <w:color w:val="FF0000"/>
              </w:rPr>
              <w:t>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79E" w:rsidRPr="00B200BE" w:rsidRDefault="0003279E">
            <w:pPr>
              <w:rPr>
                <w:b/>
                <w:bCs/>
                <w:color w:val="339966"/>
              </w:rPr>
            </w:pPr>
            <w:r w:rsidRPr="00B200BE">
              <w:rPr>
                <w:b/>
                <w:bCs/>
                <w:color w:val="008000"/>
              </w:rPr>
              <w:t xml:space="preserve"> </w:t>
            </w:r>
            <w:r w:rsidRPr="00B200BE">
              <w:rPr>
                <w:b/>
                <w:bCs/>
                <w:color w:val="339966"/>
              </w:rPr>
              <w:t>Marlins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6/14 Anchor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6/9 Anchor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5:30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5:30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7C23F2" w:rsidRDefault="0003279E">
            <w:pPr>
              <w:pStyle w:val="Heading1"/>
              <w:rPr>
                <w:color w:val="FF0000"/>
              </w:rPr>
            </w:pPr>
            <w:r w:rsidRPr="007C23F2">
              <w:rPr>
                <w:color w:val="FF0000"/>
              </w:rPr>
              <w:t>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C87BB4">
              <w:rPr>
                <w:b/>
                <w:bCs/>
                <w:color w:val="339966"/>
              </w:rPr>
              <w:t>Braves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rPr>
          <w:cantSplit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Pr="007C23F2" w:rsidRDefault="0003279E">
            <w:pPr>
              <w:jc w:val="right"/>
              <w:rPr>
                <w:b/>
                <w:bCs/>
                <w:color w:val="FF0000"/>
              </w:rPr>
            </w:pPr>
            <w:r w:rsidRPr="007C23F2">
              <w:rPr>
                <w:b/>
                <w:bCs/>
                <w:color w:val="FF0000"/>
              </w:rPr>
              <w:t>I</w:t>
            </w:r>
          </w:p>
        </w:tc>
        <w:tc>
          <w:tcPr>
            <w:tcW w:w="70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7C23F2" w:rsidRDefault="0003279E">
            <w:pPr>
              <w:jc w:val="right"/>
              <w:rPr>
                <w:b/>
                <w:bCs/>
                <w:color w:val="FF0000"/>
              </w:rPr>
            </w:pPr>
            <w:r w:rsidRPr="007C23F2">
              <w:rPr>
                <w:b/>
                <w:bCs/>
                <w:color w:val="FF0000"/>
              </w:rPr>
              <w:t>G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smartTag w:uri="urn:schemas-microsoft-com:office:smarttags" w:element="place">
              <w:r w:rsidRPr="00C87BB4">
                <w:rPr>
                  <w:b/>
                  <w:bCs/>
                  <w:color w:val="339966"/>
                </w:rPr>
                <w:t>Rockies</w:t>
              </w:r>
            </w:smartTag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Game 25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6/11 Burns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1:45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7C23F2" w:rsidRDefault="0003279E">
            <w:pPr>
              <w:jc w:val="right"/>
              <w:rPr>
                <w:b/>
                <w:bCs/>
                <w:color w:val="FF0000"/>
              </w:rPr>
            </w:pPr>
            <w:r w:rsidRPr="007C23F2">
              <w:rPr>
                <w:b/>
                <w:bCs/>
                <w:color w:val="FF0000"/>
              </w:rPr>
              <w:t>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430212">
              <w:rPr>
                <w:b/>
                <w:bCs/>
                <w:color w:val="339966"/>
              </w:rPr>
              <w:t>Reds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Game 19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6/10 Burns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5:30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Pr="007C23F2" w:rsidRDefault="0003279E">
            <w:pPr>
              <w:jc w:val="right"/>
              <w:rPr>
                <w:b/>
                <w:bCs/>
                <w:color w:val="FF0000"/>
              </w:rPr>
            </w:pPr>
            <w:r w:rsidRPr="007C23F2">
              <w:rPr>
                <w:b/>
                <w:bCs/>
                <w:color w:val="FF0000"/>
              </w:rPr>
              <w:t>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79E" w:rsidRDefault="0003279E">
            <w:pPr>
              <w:rPr>
                <w:b/>
                <w:bCs/>
              </w:rPr>
            </w:pPr>
            <w:r w:rsidRPr="00C87BB4">
              <w:rPr>
                <w:b/>
                <w:bCs/>
                <w:color w:val="339966"/>
              </w:rPr>
              <w:t>Cubs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Losers 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  <w:r>
              <w:rPr>
                <w:b/>
                <w:bCs/>
              </w:rPr>
              <w:t>Bracket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jc w:val="right"/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  <w:tr w:rsidR="0003279E"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279E" w:rsidRDefault="0003279E">
            <w:pPr>
              <w:rPr>
                <w:b/>
                <w:bCs/>
              </w:rPr>
            </w:pPr>
          </w:p>
        </w:tc>
      </w:tr>
    </w:tbl>
    <w:p w:rsidR="0003279E" w:rsidRDefault="0003279E"/>
    <w:sectPr w:rsidR="0003279E" w:rsidSect="006D5C7E">
      <w:pgSz w:w="12240" w:h="15840"/>
      <w:pgMar w:top="288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661"/>
    <w:rsid w:val="00013A4A"/>
    <w:rsid w:val="00031AA6"/>
    <w:rsid w:val="0003279E"/>
    <w:rsid w:val="000465D8"/>
    <w:rsid w:val="00096095"/>
    <w:rsid w:val="000A6EC5"/>
    <w:rsid w:val="00130985"/>
    <w:rsid w:val="00146F75"/>
    <w:rsid w:val="00174525"/>
    <w:rsid w:val="001F32EC"/>
    <w:rsid w:val="002046A5"/>
    <w:rsid w:val="00210222"/>
    <w:rsid w:val="00247661"/>
    <w:rsid w:val="00256C3B"/>
    <w:rsid w:val="00281FFC"/>
    <w:rsid w:val="003517BE"/>
    <w:rsid w:val="0035537C"/>
    <w:rsid w:val="00375B8B"/>
    <w:rsid w:val="003A49FF"/>
    <w:rsid w:val="003F280E"/>
    <w:rsid w:val="00430212"/>
    <w:rsid w:val="0045379B"/>
    <w:rsid w:val="00474738"/>
    <w:rsid w:val="004B6A0F"/>
    <w:rsid w:val="004F06CB"/>
    <w:rsid w:val="005A7A00"/>
    <w:rsid w:val="005B2750"/>
    <w:rsid w:val="005E38B2"/>
    <w:rsid w:val="005F4EFB"/>
    <w:rsid w:val="00605B8D"/>
    <w:rsid w:val="00647F6E"/>
    <w:rsid w:val="00682CF6"/>
    <w:rsid w:val="00685053"/>
    <w:rsid w:val="006D5C7E"/>
    <w:rsid w:val="006E2041"/>
    <w:rsid w:val="006E239D"/>
    <w:rsid w:val="007271A8"/>
    <w:rsid w:val="0073454D"/>
    <w:rsid w:val="00774314"/>
    <w:rsid w:val="007849CD"/>
    <w:rsid w:val="00794AB0"/>
    <w:rsid w:val="007A2AFB"/>
    <w:rsid w:val="007C23F2"/>
    <w:rsid w:val="007D53FE"/>
    <w:rsid w:val="007E7D65"/>
    <w:rsid w:val="007F4466"/>
    <w:rsid w:val="007F49F9"/>
    <w:rsid w:val="0080665A"/>
    <w:rsid w:val="00822E73"/>
    <w:rsid w:val="008622B7"/>
    <w:rsid w:val="00864C4A"/>
    <w:rsid w:val="00876D1A"/>
    <w:rsid w:val="008A6DE9"/>
    <w:rsid w:val="008C428F"/>
    <w:rsid w:val="009233B8"/>
    <w:rsid w:val="009304CE"/>
    <w:rsid w:val="00932D57"/>
    <w:rsid w:val="00933982"/>
    <w:rsid w:val="009347D6"/>
    <w:rsid w:val="009F07A6"/>
    <w:rsid w:val="00A30729"/>
    <w:rsid w:val="00A32BEF"/>
    <w:rsid w:val="00A5301C"/>
    <w:rsid w:val="00AA1A5D"/>
    <w:rsid w:val="00AA65FC"/>
    <w:rsid w:val="00AD1D80"/>
    <w:rsid w:val="00AF3706"/>
    <w:rsid w:val="00B200BE"/>
    <w:rsid w:val="00B27A6B"/>
    <w:rsid w:val="00B77F86"/>
    <w:rsid w:val="00BC5BD6"/>
    <w:rsid w:val="00C01C4B"/>
    <w:rsid w:val="00C12720"/>
    <w:rsid w:val="00C20230"/>
    <w:rsid w:val="00C27756"/>
    <w:rsid w:val="00C825CA"/>
    <w:rsid w:val="00C87BB4"/>
    <w:rsid w:val="00CB2A94"/>
    <w:rsid w:val="00CF10CD"/>
    <w:rsid w:val="00D113B2"/>
    <w:rsid w:val="00D30135"/>
    <w:rsid w:val="00D64771"/>
    <w:rsid w:val="00D85759"/>
    <w:rsid w:val="00E173D1"/>
    <w:rsid w:val="00E200AB"/>
    <w:rsid w:val="00EF6BE4"/>
    <w:rsid w:val="00EF72A5"/>
    <w:rsid w:val="00F31EC4"/>
    <w:rsid w:val="00F453B8"/>
    <w:rsid w:val="00F46541"/>
    <w:rsid w:val="00F77792"/>
    <w:rsid w:val="00FF7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C7E"/>
    <w:pPr>
      <w:autoSpaceDE w:val="0"/>
      <w:autoSpaceDN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5C7E"/>
    <w:pPr>
      <w:keepNext/>
      <w:jc w:val="right"/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D5C7E"/>
    <w:rPr>
      <w:rFonts w:ascii="Cambria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189</Words>
  <Characters>1078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Winners</dc:title>
  <dc:subject/>
  <dc:creator>Tim J. Cronian</dc:creator>
  <cp:keywords/>
  <dc:description/>
  <cp:lastModifiedBy>setup</cp:lastModifiedBy>
  <cp:revision>12</cp:revision>
  <cp:lastPrinted>2010-05-28T11:49:00Z</cp:lastPrinted>
  <dcterms:created xsi:type="dcterms:W3CDTF">2011-05-26T16:44:00Z</dcterms:created>
  <dcterms:modified xsi:type="dcterms:W3CDTF">2011-06-09T12:47:00Z</dcterms:modified>
</cp:coreProperties>
</file>