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C6693" w14:textId="7873294B" w:rsidR="00DE5710" w:rsidRDefault="00C2388E" w:rsidP="0000356E">
      <w:pPr>
        <w:jc w:val="center"/>
        <w:rPr>
          <w:noProof/>
        </w:rPr>
      </w:pPr>
      <w:r>
        <w:rPr>
          <w:noProof/>
        </w:rPr>
        <w:drawing>
          <wp:anchor distT="0" distB="0" distL="118745" distR="118745" simplePos="0" relativeHeight="251660384" behindDoc="0" locked="0" layoutInCell="1" allowOverlap="1" wp14:anchorId="68CE24CE" wp14:editId="4766EBFF">
            <wp:simplePos x="0" y="0"/>
            <wp:positionH relativeFrom="page">
              <wp:posOffset>3670300</wp:posOffset>
            </wp:positionH>
            <wp:positionV relativeFrom="page">
              <wp:posOffset>1922145</wp:posOffset>
            </wp:positionV>
            <wp:extent cx="3821430" cy="2954655"/>
            <wp:effectExtent l="0" t="0" r="0" b="0"/>
            <wp:wrapTight wrapText="bothSides">
              <wp:wrapPolygon edited="0">
                <wp:start x="574" y="0"/>
                <wp:lineTo x="0" y="186"/>
                <wp:lineTo x="0" y="20983"/>
                <wp:lineTo x="287" y="21354"/>
                <wp:lineTo x="574" y="21354"/>
                <wp:lineTo x="20818" y="21354"/>
                <wp:lineTo x="21105" y="21354"/>
                <wp:lineTo x="21392" y="20983"/>
                <wp:lineTo x="21392" y="186"/>
                <wp:lineTo x="20818" y="0"/>
                <wp:lineTo x="574"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6">
                      <a:extLst>
                        <a:ext uri="{28A0092B-C50C-407E-A947-70E740481C1C}">
                          <a14:useLocalDpi xmlns:a14="http://schemas.microsoft.com/office/drawing/2010/main" val="0"/>
                        </a:ext>
                      </a:extLst>
                    </a:blip>
                    <a:stretch>
                      <a:fillRect/>
                    </a:stretch>
                  </pic:blipFill>
                  <pic:spPr>
                    <a:xfrm>
                      <a:off x="0" y="0"/>
                      <a:ext cx="3821430" cy="2954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59A9">
        <w:rPr>
          <w:noProof/>
        </w:rPr>
        <mc:AlternateContent>
          <mc:Choice Requires="wps">
            <w:drawing>
              <wp:anchor distT="0" distB="0" distL="114300" distR="114300" simplePos="0" relativeHeight="251680864" behindDoc="0" locked="0" layoutInCell="1" allowOverlap="1" wp14:anchorId="52786476" wp14:editId="6FB2E000">
                <wp:simplePos x="0" y="0"/>
                <wp:positionH relativeFrom="page">
                  <wp:posOffset>363855</wp:posOffset>
                </wp:positionH>
                <wp:positionV relativeFrom="page">
                  <wp:posOffset>8395335</wp:posOffset>
                </wp:positionV>
                <wp:extent cx="7052945" cy="1296670"/>
                <wp:effectExtent l="0" t="0" r="0" b="24130"/>
                <wp:wrapThrough wrapText="bothSides">
                  <wp:wrapPolygon edited="0">
                    <wp:start x="78" y="0"/>
                    <wp:lineTo x="78" y="21579"/>
                    <wp:lineTo x="21392" y="21579"/>
                    <wp:lineTo x="21470" y="0"/>
                    <wp:lineTo x="78" y="0"/>
                  </wp:wrapPolygon>
                </wp:wrapThrough>
                <wp:docPr id="19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12966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ECF08A7" w14:textId="77777777" w:rsidR="007D4FA9" w:rsidRPr="00C259A9" w:rsidRDefault="007D4FA9" w:rsidP="000463C7">
                            <w:pPr>
                              <w:pStyle w:val="Heading4"/>
                              <w:jc w:val="left"/>
                              <w:rPr>
                                <w:b/>
                                <w:color w:val="auto"/>
                                <w:sz w:val="36"/>
                                <w:szCs w:val="36"/>
                              </w:rPr>
                            </w:pPr>
                            <w:r w:rsidRPr="00C259A9">
                              <w:rPr>
                                <w:b/>
                                <w:color w:val="auto"/>
                                <w:sz w:val="36"/>
                                <w:szCs w:val="36"/>
                              </w:rPr>
                              <w:t>There are many goals for this class, including challenging your thinking, beliefs, and assumptions concerning the role of music in our culture and in formal education. This will require a certain sense of risk-taking on your part!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786476" id="_x0000_t202" coordsize="21600,21600" o:spt="202" path="m,l,21600r21600,l21600,xe">
                <v:stroke joinstyle="miter"/>
                <v:path gradientshapeok="t" o:connecttype="rect"/>
              </v:shapetype>
              <v:shape id="Text Box 679" o:spid="_x0000_s1026" type="#_x0000_t202" style="position:absolute;left:0;text-align:left;margin-left:28.65pt;margin-top:661.05pt;width:555.35pt;height:102.1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" filled="f" stroked="f">
                <v:textbox inset=",0,,0">
                  <w:txbxContent>
                    <w:p w14:paraId="7ECF08A7" w14:textId="77777777" w:rsidR="007D4FA9" w:rsidRPr="00C259A9" w:rsidRDefault="007D4FA9" w:rsidP="000463C7">
                      <w:pPr>
                        <w:pStyle w:val="Heading4"/>
                        <w:jc w:val="left"/>
                        <w:rPr>
                          <w:b/>
                          <w:color w:val="auto"/>
                          <w:sz w:val="36"/>
                          <w:szCs w:val="36"/>
                        </w:rPr>
                      </w:pPr>
                      <w:r w:rsidRPr="00C259A9">
                        <w:rPr>
                          <w:b/>
                          <w:color w:val="auto"/>
                          <w:sz w:val="36"/>
                          <w:szCs w:val="36"/>
                        </w:rPr>
                        <w:t>There are many goals for this class, including challenging your thinking, beliefs, and assumptions concerning the role of music in our culture and in formal education. This will require a certain sense of risk-taking on your part!</w:t>
                      </w:r>
                    </w:p>
                  </w:txbxContent>
                </v:textbox>
                <w10:wrap type="through" anchorx="page" anchory="page"/>
              </v:shape>
            </w:pict>
          </mc:Fallback>
        </mc:AlternateContent>
      </w:r>
      <w:r w:rsidR="00C259A9">
        <w:rPr>
          <w:noProof/>
        </w:rPr>
        <mc:AlternateContent>
          <mc:Choice Requires="wps">
            <w:drawing>
              <wp:anchor distT="0" distB="0" distL="114300" distR="114300" simplePos="0" relativeHeight="251663456" behindDoc="0" locked="0" layoutInCell="1" allowOverlap="1" wp14:anchorId="3C4857BC" wp14:editId="3E5AAB54">
                <wp:simplePos x="0" y="0"/>
                <wp:positionH relativeFrom="page">
                  <wp:posOffset>3980180</wp:posOffset>
                </wp:positionH>
                <wp:positionV relativeFrom="page">
                  <wp:posOffset>5854700</wp:posOffset>
                </wp:positionV>
                <wp:extent cx="3435985" cy="2540635"/>
                <wp:effectExtent l="254000" t="177800" r="94615" b="126365"/>
                <wp:wrapTight wrapText="bothSides">
                  <wp:wrapPolygon edited="0">
                    <wp:start x="-1597" y="-1512"/>
                    <wp:lineTo x="-1597" y="22458"/>
                    <wp:lineTo x="22035" y="22458"/>
                    <wp:lineTo x="22035" y="-1512"/>
                    <wp:lineTo x="-1597" y="-1512"/>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85" cy="254063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1"/>
                        </a:lnRef>
                        <a:fillRef idx="3">
                          <a:schemeClr val="accent1"/>
                        </a:fillRef>
                        <a:effectRef idx="2">
                          <a:schemeClr val="accent1"/>
                        </a:effectRef>
                        <a:fontRef idx="minor">
                          <a:schemeClr val="lt1"/>
                        </a:fontRef>
                      </wps:style>
                      <wps:txbx>
                        <w:txbxContent>
                          <w:p w14:paraId="7D4C5EDB" w14:textId="77777777" w:rsidR="007D4FA9" w:rsidRPr="000B36E7"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1. </w:t>
                            </w:r>
                            <w:r>
                              <w:rPr>
                                <w:b/>
                                <w:color w:val="56633C" w:themeColor="accent2" w:themeShade="80"/>
                                <w:sz w:val="36"/>
                                <w:szCs w:val="36"/>
                              </w:rPr>
                              <w:t>Course description &amp; objectives</w:t>
                            </w:r>
                          </w:p>
                          <w:p w14:paraId="75E004DF" w14:textId="77777777" w:rsidR="007D4FA9" w:rsidRPr="000B36E7"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2. </w:t>
                            </w:r>
                            <w:r>
                              <w:rPr>
                                <w:b/>
                                <w:color w:val="56633C" w:themeColor="accent2" w:themeShade="80"/>
                                <w:sz w:val="36"/>
                                <w:szCs w:val="36"/>
                              </w:rPr>
                              <w:t>How to take this course</w:t>
                            </w:r>
                          </w:p>
                          <w:p w14:paraId="2E27CF08" w14:textId="77777777" w:rsidR="007D4FA9"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3. </w:t>
                            </w:r>
                            <w:r>
                              <w:rPr>
                                <w:b/>
                                <w:color w:val="56633C" w:themeColor="accent2" w:themeShade="80"/>
                                <w:sz w:val="36"/>
                                <w:szCs w:val="36"/>
                              </w:rPr>
                              <w:t>Course activities</w:t>
                            </w:r>
                          </w:p>
                          <w:p w14:paraId="483E2EA9" w14:textId="77777777" w:rsidR="007D4FA9" w:rsidRDefault="007D4FA9" w:rsidP="00C975E2">
                            <w:pPr>
                              <w:pStyle w:val="BodyText"/>
                              <w:rPr>
                                <w:b/>
                                <w:color w:val="56633C" w:themeColor="accent2" w:themeShade="80"/>
                                <w:sz w:val="36"/>
                                <w:szCs w:val="36"/>
                              </w:rPr>
                            </w:pPr>
                            <w:r>
                              <w:rPr>
                                <w:b/>
                                <w:color w:val="56633C" w:themeColor="accent2" w:themeShade="80"/>
                                <w:sz w:val="36"/>
                                <w:szCs w:val="36"/>
                              </w:rPr>
                              <w:t>4. Course Evaluation</w:t>
                            </w:r>
                          </w:p>
                          <w:p w14:paraId="1490F18C" w14:textId="77777777" w:rsidR="007D4FA9" w:rsidRPr="000B36E7" w:rsidRDefault="007D4FA9" w:rsidP="00C975E2">
                            <w:pPr>
                              <w:pStyle w:val="BodyText"/>
                              <w:rPr>
                                <w:b/>
                                <w:color w:val="56633C" w:themeColor="accent2" w:themeShade="80"/>
                                <w:sz w:val="36"/>
                                <w:szCs w:val="36"/>
                              </w:rPr>
                            </w:pPr>
                            <w:r>
                              <w:rPr>
                                <w:b/>
                                <w:color w:val="56633C" w:themeColor="accent2" w:themeShade="80"/>
                                <w:sz w:val="36"/>
                                <w:szCs w:val="36"/>
                              </w:rPr>
                              <w:t>5. Professional Expectations</w:t>
                            </w:r>
                          </w:p>
                          <w:p w14:paraId="178F4DC5" w14:textId="77777777" w:rsidR="007D4FA9" w:rsidRDefault="007D4FA9" w:rsidP="00C975E2">
                            <w:pPr>
                              <w:pStyle w:val="BodyText"/>
                              <w:rPr>
                                <w:b/>
                                <w:color w:val="56633C" w:themeColor="accent2" w:themeShade="80"/>
                                <w:sz w:val="36"/>
                                <w:szCs w:val="36"/>
                              </w:rPr>
                            </w:pPr>
                          </w:p>
                          <w:p w14:paraId="6FA74419" w14:textId="77777777" w:rsidR="007D4FA9" w:rsidRPr="000B36E7" w:rsidRDefault="007D4FA9" w:rsidP="00C975E2">
                            <w:pPr>
                              <w:pStyle w:val="BodyText"/>
                              <w:rPr>
                                <w:b/>
                                <w:color w:val="56633C" w:themeColor="accent2" w:themeShade="80"/>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57BC" id="Text Box 14" o:spid="_x0000_s1027" type="#_x0000_t202" style="position:absolute;left:0;text-align:left;margin-left:313.4pt;margin-top:461pt;width:270.55pt;height:200.05pt;z-index:2516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" fillcolor="#67676b [2980]" strokecolor="#69696d [3044]" strokeweight="1pt">
                <v:fill color2="#b6b6ba [1620]" rotate="t" angle="180" colors="0 #6b6b71;39322f #959599;1 #c3c3c4" focus="100%" type="gradient">
                  <o:fill v:ext="view" type="gradientUnscaled"/>
                </v:fill>
                <v:textbox inset=",0,,0">
                  <w:txbxContent>
                    <w:p w14:paraId="7D4C5EDB" w14:textId="77777777" w:rsidR="007D4FA9" w:rsidRPr="000B36E7"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1. </w:t>
                      </w:r>
                      <w:r>
                        <w:rPr>
                          <w:b/>
                          <w:color w:val="56633C" w:themeColor="accent2" w:themeShade="80"/>
                          <w:sz w:val="36"/>
                          <w:szCs w:val="36"/>
                        </w:rPr>
                        <w:t>Course description &amp; objectives</w:t>
                      </w:r>
                    </w:p>
                    <w:p w14:paraId="75E004DF" w14:textId="77777777" w:rsidR="007D4FA9" w:rsidRPr="000B36E7"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2. </w:t>
                      </w:r>
                      <w:r>
                        <w:rPr>
                          <w:b/>
                          <w:color w:val="56633C" w:themeColor="accent2" w:themeShade="80"/>
                          <w:sz w:val="36"/>
                          <w:szCs w:val="36"/>
                        </w:rPr>
                        <w:t>How to take this course</w:t>
                      </w:r>
                    </w:p>
                    <w:p w14:paraId="2E27CF08" w14:textId="77777777" w:rsidR="007D4FA9" w:rsidRDefault="007D4FA9" w:rsidP="00C975E2">
                      <w:pPr>
                        <w:pStyle w:val="BodyText"/>
                        <w:rPr>
                          <w:b/>
                          <w:color w:val="56633C" w:themeColor="accent2" w:themeShade="80"/>
                          <w:sz w:val="36"/>
                          <w:szCs w:val="36"/>
                        </w:rPr>
                      </w:pPr>
                      <w:r w:rsidRPr="000B36E7">
                        <w:rPr>
                          <w:b/>
                          <w:color w:val="56633C" w:themeColor="accent2" w:themeShade="80"/>
                          <w:sz w:val="36"/>
                          <w:szCs w:val="36"/>
                        </w:rPr>
                        <w:t xml:space="preserve">3. </w:t>
                      </w:r>
                      <w:r>
                        <w:rPr>
                          <w:b/>
                          <w:color w:val="56633C" w:themeColor="accent2" w:themeShade="80"/>
                          <w:sz w:val="36"/>
                          <w:szCs w:val="36"/>
                        </w:rPr>
                        <w:t>Course activities</w:t>
                      </w:r>
                    </w:p>
                    <w:p w14:paraId="483E2EA9" w14:textId="77777777" w:rsidR="007D4FA9" w:rsidRDefault="007D4FA9" w:rsidP="00C975E2">
                      <w:pPr>
                        <w:pStyle w:val="BodyText"/>
                        <w:rPr>
                          <w:b/>
                          <w:color w:val="56633C" w:themeColor="accent2" w:themeShade="80"/>
                          <w:sz w:val="36"/>
                          <w:szCs w:val="36"/>
                        </w:rPr>
                      </w:pPr>
                      <w:r>
                        <w:rPr>
                          <w:b/>
                          <w:color w:val="56633C" w:themeColor="accent2" w:themeShade="80"/>
                          <w:sz w:val="36"/>
                          <w:szCs w:val="36"/>
                        </w:rPr>
                        <w:t>4. Course Evaluation</w:t>
                      </w:r>
                    </w:p>
                    <w:p w14:paraId="1490F18C" w14:textId="77777777" w:rsidR="007D4FA9" w:rsidRPr="000B36E7" w:rsidRDefault="007D4FA9" w:rsidP="00C975E2">
                      <w:pPr>
                        <w:pStyle w:val="BodyText"/>
                        <w:rPr>
                          <w:b/>
                          <w:color w:val="56633C" w:themeColor="accent2" w:themeShade="80"/>
                          <w:sz w:val="36"/>
                          <w:szCs w:val="36"/>
                        </w:rPr>
                      </w:pPr>
                      <w:r>
                        <w:rPr>
                          <w:b/>
                          <w:color w:val="56633C" w:themeColor="accent2" w:themeShade="80"/>
                          <w:sz w:val="36"/>
                          <w:szCs w:val="36"/>
                        </w:rPr>
                        <w:t>5. Professional Expectations</w:t>
                      </w:r>
                    </w:p>
                    <w:p w14:paraId="178F4DC5" w14:textId="77777777" w:rsidR="007D4FA9" w:rsidRDefault="007D4FA9" w:rsidP="00C975E2">
                      <w:pPr>
                        <w:pStyle w:val="BodyText"/>
                        <w:rPr>
                          <w:b/>
                          <w:color w:val="56633C" w:themeColor="accent2" w:themeShade="80"/>
                          <w:sz w:val="36"/>
                          <w:szCs w:val="36"/>
                        </w:rPr>
                      </w:pPr>
                    </w:p>
                    <w:p w14:paraId="6FA74419" w14:textId="77777777" w:rsidR="007D4FA9" w:rsidRPr="000B36E7" w:rsidRDefault="007D4FA9" w:rsidP="00C975E2">
                      <w:pPr>
                        <w:pStyle w:val="BodyText"/>
                        <w:rPr>
                          <w:b/>
                          <w:color w:val="56633C" w:themeColor="accent2" w:themeShade="80"/>
                          <w:sz w:val="36"/>
                          <w:szCs w:val="36"/>
                        </w:rPr>
                      </w:pPr>
                    </w:p>
                  </w:txbxContent>
                </v:textbox>
                <w10:wrap type="tight" anchorx="page" anchory="page"/>
              </v:shape>
            </w:pict>
          </mc:Fallback>
        </mc:AlternateContent>
      </w:r>
      <w:r w:rsidR="00C259A9">
        <w:rPr>
          <w:noProof/>
        </w:rPr>
        <w:drawing>
          <wp:anchor distT="0" distB="0" distL="118745" distR="118745" simplePos="0" relativeHeight="251664480" behindDoc="0" locked="0" layoutInCell="1" allowOverlap="1" wp14:anchorId="376B7BCD" wp14:editId="3179297C">
            <wp:simplePos x="0" y="0"/>
            <wp:positionH relativeFrom="page">
              <wp:posOffset>1756410</wp:posOffset>
            </wp:positionH>
            <wp:positionV relativeFrom="page">
              <wp:posOffset>6093460</wp:posOffset>
            </wp:positionV>
            <wp:extent cx="1711325" cy="2282190"/>
            <wp:effectExtent l="0" t="0" r="0" b="3810"/>
            <wp:wrapTight wrapText="bothSides">
              <wp:wrapPolygon edited="0">
                <wp:start x="1282" y="0"/>
                <wp:lineTo x="0" y="240"/>
                <wp:lineTo x="0" y="21396"/>
                <wp:lineTo x="1282" y="21396"/>
                <wp:lineTo x="19877" y="21396"/>
                <wp:lineTo x="21159" y="21396"/>
                <wp:lineTo x="21159" y="240"/>
                <wp:lineTo x="19877" y="0"/>
                <wp:lineTo x="1282"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11325" cy="2282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34696">
        <w:rPr>
          <w:noProof/>
        </w:rPr>
        <mc:AlternateContent>
          <mc:Choice Requires="wps">
            <w:drawing>
              <wp:anchor distT="0" distB="0" distL="114300" distR="114300" simplePos="0" relativeHeight="251658247" behindDoc="0" locked="0" layoutInCell="1" allowOverlap="1" wp14:anchorId="103954DD" wp14:editId="02795B76">
                <wp:simplePos x="0" y="0"/>
                <wp:positionH relativeFrom="page">
                  <wp:posOffset>525780</wp:posOffset>
                </wp:positionH>
                <wp:positionV relativeFrom="page">
                  <wp:posOffset>365760</wp:posOffset>
                </wp:positionV>
                <wp:extent cx="6720840" cy="1407160"/>
                <wp:effectExtent l="0" t="0" r="0" b="0"/>
                <wp:wrapTight wrapText="bothSides">
                  <wp:wrapPolygon edited="0">
                    <wp:start x="82" y="390"/>
                    <wp:lineTo x="82" y="20664"/>
                    <wp:lineTo x="21388" y="20664"/>
                    <wp:lineTo x="21388" y="390"/>
                    <wp:lineTo x="82" y="390"/>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4071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8BA63C" w14:textId="77777777" w:rsidR="007D4FA9" w:rsidRPr="00357C53" w:rsidRDefault="007D4FA9" w:rsidP="00934696">
                            <w:pPr>
                              <w:pStyle w:val="Title"/>
                              <w:spacing w:line="240" w:lineRule="auto"/>
                              <w:contextualSpacing/>
                              <w:rPr>
                                <w:b/>
                                <w:sz w:val="72"/>
                                <w:szCs w:val="72"/>
                              </w:rPr>
                            </w:pPr>
                            <w:r>
                              <w:rPr>
                                <w:b/>
                                <w:sz w:val="72"/>
                                <w:szCs w:val="72"/>
                              </w:rPr>
                              <w:t>Philosophical Foundations &amp; Principles of Music Teaching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54DD" id="Text Box 9" o:spid="_x0000_s1028" type="#_x0000_t202" style="position:absolute;left:0;text-align:left;margin-left:41.4pt;margin-top:28.8pt;width:529.2pt;height:110.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" filled="f" stroked="f">
                <v:textbox inset=",7.2pt,,7.2pt">
                  <w:txbxContent>
                    <w:p w14:paraId="4D8BA63C" w14:textId="77777777" w:rsidR="007D4FA9" w:rsidRPr="00357C53" w:rsidRDefault="007D4FA9" w:rsidP="00934696">
                      <w:pPr>
                        <w:pStyle w:val="Title"/>
                        <w:spacing w:line="240" w:lineRule="auto"/>
                        <w:contextualSpacing/>
                        <w:rPr>
                          <w:b/>
                          <w:sz w:val="72"/>
                          <w:szCs w:val="72"/>
                        </w:rPr>
                      </w:pPr>
                      <w:r>
                        <w:rPr>
                          <w:b/>
                          <w:sz w:val="72"/>
                          <w:szCs w:val="72"/>
                        </w:rPr>
                        <w:t>Philosophical Foundations &amp; Principles of Music Teaching</w:t>
                      </w:r>
                    </w:p>
                  </w:txbxContent>
                </v:textbox>
                <w10:wrap type="tight" anchorx="page" anchory="page"/>
              </v:shape>
            </w:pict>
          </mc:Fallback>
        </mc:AlternateContent>
      </w:r>
      <w:r w:rsidR="00D642B4">
        <w:rPr>
          <w:noProof/>
        </w:rPr>
        <mc:AlternateContent>
          <mc:Choice Requires="wpg">
            <w:drawing>
              <wp:anchor distT="0" distB="0" distL="114300" distR="114300" simplePos="0" relativeHeight="251658248" behindDoc="0" locked="0" layoutInCell="1" allowOverlap="1" wp14:anchorId="08BC98A7" wp14:editId="01A97831">
                <wp:simplePos x="0" y="0"/>
                <wp:positionH relativeFrom="page">
                  <wp:posOffset>410210</wp:posOffset>
                </wp:positionH>
                <wp:positionV relativeFrom="page">
                  <wp:posOffset>1917700</wp:posOffset>
                </wp:positionV>
                <wp:extent cx="6873875" cy="1631315"/>
                <wp:effectExtent l="0" t="0" r="0" b="0"/>
                <wp:wrapThrough wrapText="bothSides">
                  <wp:wrapPolygon edited="0">
                    <wp:start x="80" y="336"/>
                    <wp:lineTo x="80" y="20852"/>
                    <wp:lineTo x="21470" y="20852"/>
                    <wp:lineTo x="21470" y="336"/>
                    <wp:lineTo x="80" y="336"/>
                  </wp:wrapPolygon>
                </wp:wrapThrough>
                <wp:docPr id="20" name="Group 20"/>
                <wp:cNvGraphicFramePr/>
                <a:graphic xmlns:a="http://schemas.openxmlformats.org/drawingml/2006/main">
                  <a:graphicData uri="http://schemas.microsoft.com/office/word/2010/wordprocessingGroup">
                    <wpg:wgp>
                      <wpg:cNvGrpSpPr/>
                      <wpg:grpSpPr>
                        <a:xfrm>
                          <a:off x="0" y="0"/>
                          <a:ext cx="6873875" cy="1631315"/>
                          <a:chOff x="0" y="0"/>
                          <a:chExt cx="6873875" cy="163131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76" name="Text Box 686"/>
                        <wps:cNvSpPr txBox="1">
                          <a:spLocks noChangeArrowheads="1"/>
                        </wps:cNvSpPr>
                        <wps:spPr bwMode="auto">
                          <a:xfrm>
                            <a:off x="0" y="0"/>
                            <a:ext cx="6873875" cy="16313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91440" rIns="91440" bIns="91440" anchor="t" anchorCtr="0" upright="1">
                          <a:noAutofit/>
                        </wps:bodyPr>
                      </wps:wsp>
                      <wps:wsp>
                        <wps:cNvPr id="6" name="Text Box 6"/>
                        <wps:cNvSpPr txBox="1"/>
                        <wps:spPr>
                          <a:xfrm>
                            <a:off x="91440" y="91440"/>
                            <a:ext cx="3049905" cy="407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
                          <w:txbxContent>
                            <w:p w14:paraId="078AA05F" w14:textId="77777777" w:rsidR="007D4FA9" w:rsidRPr="00C975E2" w:rsidRDefault="007D4FA9" w:rsidP="00C975E2">
                              <w:pPr>
                                <w:pStyle w:val="Subtitle"/>
                                <w:rPr>
                                  <w:b/>
                                  <w:color w:val="E3DCCF" w:themeColor="background2"/>
                                </w:rPr>
                              </w:pPr>
                              <w:r w:rsidRPr="00C975E2">
                                <w:rPr>
                                  <w:b/>
                                  <w:color w:val="E3DCCF" w:themeColor="background2"/>
                                </w:rPr>
                                <w:t>When and Where:</w:t>
                              </w:r>
                            </w:p>
                            <w:p w14:paraId="6C3713BC" w14:textId="77777777" w:rsidR="007D4FA9" w:rsidRDefault="007D4FA9" w:rsidP="00C975E2">
                              <w:pPr>
                                <w:pStyle w:val="Subtitle"/>
                                <w:contextualSpacing/>
                                <w:rPr>
                                  <w:b/>
                                  <w:color w:val="E3DCCF" w:themeColor="background2"/>
                                </w:rPr>
                              </w:pPr>
                              <w:r>
                                <w:rPr>
                                  <w:b/>
                                  <w:color w:val="E3DCCF" w:themeColor="background2"/>
                                </w:rPr>
                                <w:t>Music Building #321</w:t>
                              </w:r>
                            </w:p>
                            <w:p w14:paraId="17FCF39F" w14:textId="77777777" w:rsidR="007D4FA9" w:rsidRDefault="007D4FA9" w:rsidP="00934696">
                              <w:pPr>
                                <w:pStyle w:val="Subtitle"/>
                                <w:contextualSpacing/>
                                <w:rPr>
                                  <w:b/>
                                  <w:color w:val="E3DCCF" w:themeColor="background2"/>
                                </w:rPr>
                              </w:pPr>
                              <w:r w:rsidRPr="00C975E2">
                                <w:rPr>
                                  <w:b/>
                                  <w:color w:val="E3DCCF" w:themeColor="background2"/>
                                </w:rPr>
                                <w:t>Tuesday</w:t>
                              </w:r>
                            </w:p>
                            <w:p w14:paraId="5E1ACE3C" w14:textId="77777777" w:rsidR="007D4FA9" w:rsidRPr="00C975E2" w:rsidRDefault="007D4FA9" w:rsidP="00934696">
                              <w:pPr>
                                <w:pStyle w:val="Subtitle"/>
                                <w:contextualSpacing/>
                                <w:rPr>
                                  <w:b/>
                                  <w:color w:val="E3DCCF" w:themeColor="background2"/>
                                </w:rPr>
                              </w:pPr>
                              <w:r>
                                <w:rPr>
                                  <w:b/>
                                  <w:color w:val="E3DCCF" w:themeColor="background2"/>
                                </w:rPr>
                                <w:t>5:00 – 7:50 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497205"/>
                            <a:ext cx="3049905" cy="280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776605"/>
                            <a:ext cx="3049905" cy="280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055370"/>
                            <a:ext cx="3049905" cy="407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BC98A7" id="Group 20" o:spid="_x0000_s1029" style="position:absolute;left:0;text-align:left;margin-left:32.3pt;margin-top:151pt;width:541.25pt;height:128.45pt;z-index:251658248;mso-position-horizontal-relative:page;mso-position-vertical-relative:page" coordsize="68738,16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">
                <v:shapetype id="_x0000_t202" coordsize="21600,21600" o:spt="202" path="m,l,21600r21600,l21600,xe">
                  <v:stroke joinstyle="miter"/>
                  <v:path gradientshapeok="t" o:connecttype="rect"/>
                </v:shapetype>
                <v:shape id="Text Box 686" o:spid="_x0000_s1030" type="#_x0000_t202" style="position:absolute;width:68738;height:16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" filled="f" stroked="f">
                  <v:textbox inset=",7.2pt,,7.2pt"/>
                </v:shape>
                <v:shape id="Text Box 6" o:spid="_x0000_s1031" type="#_x0000_t202" style="position:absolute;left:914;top:914;width:30499;height:4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style="mso-next-textbox:#Text Box 16" inset="0,0,0,0">
                    <w:txbxContent>
                      <w:p w14:paraId="078AA05F" w14:textId="77777777" w:rsidR="007D4FA9" w:rsidRPr="00C975E2" w:rsidRDefault="007D4FA9" w:rsidP="00C975E2">
                        <w:pPr>
                          <w:pStyle w:val="Subtitle"/>
                          <w:rPr>
                            <w:b/>
                            <w:color w:val="E3DCCF" w:themeColor="background2"/>
                          </w:rPr>
                        </w:pPr>
                        <w:r w:rsidRPr="00C975E2">
                          <w:rPr>
                            <w:b/>
                            <w:color w:val="E3DCCF" w:themeColor="background2"/>
                          </w:rPr>
                          <w:t>When and Where:</w:t>
                        </w:r>
                      </w:p>
                      <w:p w14:paraId="6C3713BC" w14:textId="77777777" w:rsidR="007D4FA9" w:rsidRDefault="007D4FA9" w:rsidP="00C975E2">
                        <w:pPr>
                          <w:pStyle w:val="Subtitle"/>
                          <w:contextualSpacing/>
                          <w:rPr>
                            <w:b/>
                            <w:color w:val="E3DCCF" w:themeColor="background2"/>
                          </w:rPr>
                        </w:pPr>
                        <w:r>
                          <w:rPr>
                            <w:b/>
                            <w:color w:val="E3DCCF" w:themeColor="background2"/>
                          </w:rPr>
                          <w:t>Music Building #321</w:t>
                        </w:r>
                      </w:p>
                      <w:p w14:paraId="17FCF39F" w14:textId="77777777" w:rsidR="007D4FA9" w:rsidRDefault="007D4FA9" w:rsidP="00934696">
                        <w:pPr>
                          <w:pStyle w:val="Subtitle"/>
                          <w:contextualSpacing/>
                          <w:rPr>
                            <w:b/>
                            <w:color w:val="E3DCCF" w:themeColor="background2"/>
                          </w:rPr>
                        </w:pPr>
                        <w:r w:rsidRPr="00C975E2">
                          <w:rPr>
                            <w:b/>
                            <w:color w:val="E3DCCF" w:themeColor="background2"/>
                          </w:rPr>
                          <w:t>Tuesday</w:t>
                        </w:r>
                      </w:p>
                      <w:p w14:paraId="5E1ACE3C" w14:textId="77777777" w:rsidR="007D4FA9" w:rsidRPr="00C975E2" w:rsidRDefault="007D4FA9" w:rsidP="00934696">
                        <w:pPr>
                          <w:pStyle w:val="Subtitle"/>
                          <w:contextualSpacing/>
                          <w:rPr>
                            <w:b/>
                            <w:color w:val="E3DCCF" w:themeColor="background2"/>
                          </w:rPr>
                        </w:pPr>
                        <w:r>
                          <w:rPr>
                            <w:b/>
                            <w:color w:val="E3DCCF" w:themeColor="background2"/>
                          </w:rPr>
                          <w:t>5:00 – 7:50 pm</w:t>
                        </w:r>
                      </w:p>
                    </w:txbxContent>
                  </v:textbox>
                </v:shape>
                <v:shape id="Text Box 16" o:spid="_x0000_s1032" type="#_x0000_t202" style="position:absolute;left:914;top:4972;width:30499;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style="mso-next-textbox:#Text Box 17" inset="0,0,0,0">
                    <w:txbxContent/>
                  </v:textbox>
                </v:shape>
                <v:shape id="Text Box 17" o:spid="_x0000_s1033" type="#_x0000_t202" style="position:absolute;left:914;top:7766;width:30499;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_x0000_s1034" inset="0,0,0,0">
                    <w:txbxContent/>
                  </v:textbox>
                </v:shape>
                <v:shape id="_x0000_s1034" type="#_x0000_t202" style="position:absolute;left:914;top:10553;width:30499;height:4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v:textbox>
                </v:shape>
                <w10:wrap type="through" anchorx="page" anchory="page"/>
              </v:group>
            </w:pict>
          </mc:Fallback>
        </mc:AlternateContent>
      </w:r>
      <w:r w:rsidR="00E42C13">
        <w:rPr>
          <w:noProof/>
        </w:rPr>
        <mc:AlternateContent>
          <mc:Choice Requires="wps">
            <w:drawing>
              <wp:anchor distT="0" distB="0" distL="114300" distR="114300" simplePos="0" relativeHeight="251658261" behindDoc="0" locked="0" layoutInCell="1" allowOverlap="1" wp14:anchorId="7BED26CF" wp14:editId="6B616EE6">
                <wp:simplePos x="0" y="0"/>
                <wp:positionH relativeFrom="page">
                  <wp:posOffset>365760</wp:posOffset>
                </wp:positionH>
                <wp:positionV relativeFrom="page">
                  <wp:posOffset>4013200</wp:posOffset>
                </wp:positionV>
                <wp:extent cx="3421380" cy="4356735"/>
                <wp:effectExtent l="0" t="0" r="7620" b="12065"/>
                <wp:wrapTight wrapText="bothSides">
                  <wp:wrapPolygon edited="0">
                    <wp:start x="0" y="0"/>
                    <wp:lineTo x="0" y="21534"/>
                    <wp:lineTo x="21488" y="21534"/>
                    <wp:lineTo x="21488" y="0"/>
                    <wp:lineTo x="0" y="0"/>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356735"/>
                        </a:xfrm>
                        <a:prstGeom prst="rect">
                          <a:avLst/>
                        </a:prstGeom>
                        <a:solidFill>
                          <a:schemeClr val="bg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683C5" w14:textId="77777777" w:rsidR="007D4FA9" w:rsidRDefault="007D4FA9" w:rsidP="00C975E2">
                            <w:pPr>
                              <w:pStyle w:val="Heading2"/>
                            </w:pPr>
                            <w:r>
                              <w:t>Contact information:</w:t>
                            </w:r>
                          </w:p>
                          <w:p w14:paraId="7619EACA" w14:textId="77777777" w:rsidR="007D4FA9" w:rsidRDefault="007D4FA9" w:rsidP="00C975E2">
                            <w:pPr>
                              <w:pStyle w:val="Heading2"/>
                            </w:pPr>
                          </w:p>
                          <w:p w14:paraId="5B51397F" w14:textId="77777777" w:rsidR="007D4FA9" w:rsidRDefault="007D4FA9" w:rsidP="00C975E2">
                            <w:pPr>
                              <w:pStyle w:val="Heading2"/>
                              <w:rPr>
                                <w:sz w:val="32"/>
                                <w:szCs w:val="32"/>
                              </w:rPr>
                            </w:pPr>
                            <w:r w:rsidRPr="00C975E2">
                              <w:rPr>
                                <w:sz w:val="32"/>
                                <w:szCs w:val="32"/>
                              </w:rPr>
                              <w:t>Office #306</w:t>
                            </w:r>
                          </w:p>
                          <w:p w14:paraId="5617AF8D" w14:textId="77777777" w:rsidR="007D4FA9" w:rsidRPr="00C975E2" w:rsidRDefault="007D4FA9" w:rsidP="00C975E2">
                            <w:pPr>
                              <w:pStyle w:val="Heading2"/>
                              <w:rPr>
                                <w:sz w:val="32"/>
                                <w:szCs w:val="32"/>
                              </w:rPr>
                            </w:pPr>
                          </w:p>
                          <w:p w14:paraId="65B69C12" w14:textId="77777777" w:rsidR="007D4FA9" w:rsidRDefault="00B67F61" w:rsidP="00C975E2">
                            <w:pPr>
                              <w:pStyle w:val="Heading2"/>
                              <w:rPr>
                                <w:b/>
                                <w:sz w:val="32"/>
                                <w:szCs w:val="32"/>
                              </w:rPr>
                            </w:pPr>
                            <w:hyperlink r:id="rId9" w:history="1">
                              <w:r w:rsidR="007D4FA9" w:rsidRPr="00C975E2">
                                <w:rPr>
                                  <w:rStyle w:val="Hyperlink"/>
                                  <w:b/>
                                  <w:sz w:val="32"/>
                                  <w:szCs w:val="32"/>
                                </w:rPr>
                                <w:t>donna.emmanuel@unt.edu</w:t>
                              </w:r>
                            </w:hyperlink>
                          </w:p>
                          <w:p w14:paraId="298E554D" w14:textId="77777777" w:rsidR="007D4FA9" w:rsidRPr="00C975E2" w:rsidRDefault="007D4FA9" w:rsidP="00C975E2">
                            <w:pPr>
                              <w:pStyle w:val="Heading2"/>
                              <w:rPr>
                                <w:b/>
                                <w:sz w:val="32"/>
                                <w:szCs w:val="32"/>
                              </w:rPr>
                            </w:pPr>
                          </w:p>
                          <w:p w14:paraId="546B40FD" w14:textId="77777777" w:rsidR="007D4FA9" w:rsidRPr="009F6EE7" w:rsidRDefault="007D4FA9" w:rsidP="00C975E2">
                            <w:pPr>
                              <w:pStyle w:val="Heading2"/>
                            </w:pPr>
                            <w:r>
                              <w:rPr>
                                <w:sz w:val="32"/>
                                <w:szCs w:val="32"/>
                              </w:rPr>
                              <w:t>email for an appointment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D26CF" id="Text Box 24" o:spid="_x0000_s1035" type="#_x0000_t202" style="position:absolute;left:0;text-align:left;margin-left:28.8pt;margin-top:316pt;width:269.4pt;height:34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" fillcolor="#e3dccf [3214]" stroked="f">
                <v:textbox inset=",7.2pt,,7.2pt">
                  <w:txbxContent>
                    <w:p w14:paraId="13A683C5" w14:textId="77777777" w:rsidR="007D4FA9" w:rsidRDefault="007D4FA9" w:rsidP="00C975E2">
                      <w:pPr>
                        <w:pStyle w:val="Heading2"/>
                      </w:pPr>
                      <w:r>
                        <w:t>Contact information:</w:t>
                      </w:r>
                    </w:p>
                    <w:p w14:paraId="7619EACA" w14:textId="77777777" w:rsidR="007D4FA9" w:rsidRDefault="007D4FA9" w:rsidP="00C975E2">
                      <w:pPr>
                        <w:pStyle w:val="Heading2"/>
                      </w:pPr>
                    </w:p>
                    <w:p w14:paraId="5B51397F" w14:textId="77777777" w:rsidR="007D4FA9" w:rsidRDefault="007D4FA9" w:rsidP="00C975E2">
                      <w:pPr>
                        <w:pStyle w:val="Heading2"/>
                        <w:rPr>
                          <w:sz w:val="32"/>
                          <w:szCs w:val="32"/>
                        </w:rPr>
                      </w:pPr>
                      <w:r w:rsidRPr="00C975E2">
                        <w:rPr>
                          <w:sz w:val="32"/>
                          <w:szCs w:val="32"/>
                        </w:rPr>
                        <w:t>Office #306</w:t>
                      </w:r>
                    </w:p>
                    <w:p w14:paraId="5617AF8D" w14:textId="77777777" w:rsidR="007D4FA9" w:rsidRPr="00C975E2" w:rsidRDefault="007D4FA9" w:rsidP="00C975E2">
                      <w:pPr>
                        <w:pStyle w:val="Heading2"/>
                        <w:rPr>
                          <w:sz w:val="32"/>
                          <w:szCs w:val="32"/>
                        </w:rPr>
                      </w:pPr>
                    </w:p>
                    <w:p w14:paraId="65B69C12" w14:textId="77777777" w:rsidR="007D4FA9" w:rsidRDefault="00C72C83" w:rsidP="00C975E2">
                      <w:pPr>
                        <w:pStyle w:val="Heading2"/>
                        <w:rPr>
                          <w:b/>
                          <w:sz w:val="32"/>
                          <w:szCs w:val="32"/>
                        </w:rPr>
                      </w:pPr>
                      <w:hyperlink r:id="rId10" w:history="1">
                        <w:r w:rsidR="007D4FA9" w:rsidRPr="00C975E2">
                          <w:rPr>
                            <w:rStyle w:val="Hyperlink"/>
                            <w:b/>
                            <w:sz w:val="32"/>
                            <w:szCs w:val="32"/>
                          </w:rPr>
                          <w:t>donna.emmanuel@unt.edu</w:t>
                        </w:r>
                      </w:hyperlink>
                    </w:p>
                    <w:p w14:paraId="298E554D" w14:textId="77777777" w:rsidR="007D4FA9" w:rsidRPr="00C975E2" w:rsidRDefault="007D4FA9" w:rsidP="00C975E2">
                      <w:pPr>
                        <w:pStyle w:val="Heading2"/>
                        <w:rPr>
                          <w:b/>
                          <w:sz w:val="32"/>
                          <w:szCs w:val="32"/>
                        </w:rPr>
                      </w:pPr>
                    </w:p>
                    <w:p w14:paraId="546B40FD" w14:textId="77777777" w:rsidR="007D4FA9" w:rsidRPr="009F6EE7" w:rsidRDefault="007D4FA9" w:rsidP="00C975E2">
                      <w:pPr>
                        <w:pStyle w:val="Heading2"/>
                      </w:pPr>
                      <w:r>
                        <w:rPr>
                          <w:sz w:val="32"/>
                          <w:szCs w:val="32"/>
                        </w:rPr>
                        <w:t>email for an appointment</w:t>
                      </w:r>
                    </w:p>
                  </w:txbxContent>
                </v:textbox>
                <w10:wrap type="tight" anchorx="page" anchory="page"/>
              </v:shape>
            </w:pict>
          </mc:Fallback>
        </mc:AlternateContent>
      </w:r>
      <w:r w:rsidR="00C9789E">
        <w:rPr>
          <w:noProof/>
        </w:rPr>
        <mc:AlternateContent>
          <mc:Choice Requires="wps">
            <w:drawing>
              <wp:anchor distT="0" distB="0" distL="114300" distR="114300" simplePos="0" relativeHeight="251661408" behindDoc="0" locked="0" layoutInCell="1" allowOverlap="1" wp14:anchorId="3F3886D1" wp14:editId="13E86E96">
                <wp:simplePos x="0" y="0"/>
                <wp:positionH relativeFrom="page">
                  <wp:posOffset>3787140</wp:posOffset>
                </wp:positionH>
                <wp:positionV relativeFrom="page">
                  <wp:posOffset>4749800</wp:posOffset>
                </wp:positionV>
                <wp:extent cx="3619500" cy="1104900"/>
                <wp:effectExtent l="0" t="0" r="38100" b="38100"/>
                <wp:wrapTight wrapText="bothSides">
                  <wp:wrapPolygon edited="0">
                    <wp:start x="0" y="0"/>
                    <wp:lineTo x="0" y="21848"/>
                    <wp:lineTo x="21676" y="21848"/>
                    <wp:lineTo x="21676" y="0"/>
                    <wp:lineTo x="0"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049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3F040BC3" w14:textId="77777777" w:rsidR="007D4FA9" w:rsidRPr="00C975E2" w:rsidRDefault="007D4FA9" w:rsidP="00C9789E">
                            <w:pPr>
                              <w:pStyle w:val="Heading1"/>
                              <w:rPr>
                                <w:sz w:val="60"/>
                                <w:szCs w:val="60"/>
                              </w:rPr>
                            </w:pPr>
                            <w:r w:rsidRPr="00C975E2">
                              <w:rPr>
                                <w:sz w:val="60"/>
                                <w:szCs w:val="60"/>
                              </w:rPr>
                              <w:t>What is in this syllabus</w:t>
                            </w:r>
                            <w:r>
                              <w:rPr>
                                <w:sz w:val="60"/>
                                <w:szCs w:val="6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86D1" id="Text Box 13" o:spid="_x0000_s1036" type="#_x0000_t202" style="position:absolute;left:0;text-align:left;margin-left:298.2pt;margin-top:374pt;width:285pt;height:87pt;z-index:2516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" fillcolor="#a7b789 [3205]" strokecolor="#55623c [1605]" strokeweight="2.25pt">
                <v:textbox inset=",0,,0">
                  <w:txbxContent>
                    <w:p w14:paraId="3F040BC3" w14:textId="77777777" w:rsidR="007D4FA9" w:rsidRPr="00C975E2" w:rsidRDefault="007D4FA9" w:rsidP="00C9789E">
                      <w:pPr>
                        <w:pStyle w:val="Heading1"/>
                        <w:rPr>
                          <w:sz w:val="60"/>
                          <w:szCs w:val="60"/>
                        </w:rPr>
                      </w:pPr>
                      <w:r w:rsidRPr="00C975E2">
                        <w:rPr>
                          <w:sz w:val="60"/>
                          <w:szCs w:val="60"/>
                        </w:rPr>
                        <w:t>What is in this syllabus</w:t>
                      </w:r>
                      <w:r>
                        <w:rPr>
                          <w:sz w:val="60"/>
                          <w:szCs w:val="60"/>
                        </w:rPr>
                        <w:t>?</w:t>
                      </w:r>
                    </w:p>
                  </w:txbxContent>
                </v:textbox>
                <w10:wrap type="tight" anchorx="page" anchory="page"/>
              </v:shape>
            </w:pict>
          </mc:Fallback>
        </mc:AlternateContent>
      </w:r>
      <w:r w:rsidR="00C975E2">
        <w:rPr>
          <w:noProof/>
        </w:rPr>
        <mc:AlternateContent>
          <mc:Choice Requires="wps">
            <w:drawing>
              <wp:anchor distT="0" distB="0" distL="114300" distR="114300" simplePos="0" relativeHeight="251658251" behindDoc="0" locked="0" layoutInCell="1" allowOverlap="1" wp14:anchorId="61E11A9F" wp14:editId="56E71BE0">
                <wp:simplePos x="0" y="0"/>
                <wp:positionH relativeFrom="page">
                  <wp:posOffset>365125</wp:posOffset>
                </wp:positionH>
                <wp:positionV relativeFrom="page">
                  <wp:posOffset>3429000</wp:posOffset>
                </wp:positionV>
                <wp:extent cx="3615055" cy="457200"/>
                <wp:effectExtent l="0" t="0" r="0" b="0"/>
                <wp:wrapTight wrapText="bothSides">
                  <wp:wrapPolygon edited="0">
                    <wp:start x="152" y="1200"/>
                    <wp:lineTo x="152" y="19200"/>
                    <wp:lineTo x="21247" y="19200"/>
                    <wp:lineTo x="21247" y="1200"/>
                    <wp:lineTo x="152"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8C44B1" w14:textId="77777777" w:rsidR="007D4FA9" w:rsidRPr="00C975E2" w:rsidRDefault="007D4FA9" w:rsidP="00C975E2">
                            <w:pPr>
                              <w:pStyle w:val="Date"/>
                              <w:rPr>
                                <w:b/>
                                <w:szCs w:val="36"/>
                              </w:rPr>
                            </w:pPr>
                            <w:r w:rsidRPr="00C975E2">
                              <w:rPr>
                                <w:b/>
                                <w:szCs w:val="36"/>
                              </w:rPr>
                              <w:t>Faculty: Dr. Donna Emmanuel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11A9F" id="Text Box 11" o:spid="_x0000_s1037" type="#_x0000_t202" style="position:absolute;left:0;text-align:left;margin-left:28.75pt;margin-top:270pt;width:284.65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" filled="f" stroked="f">
                <v:textbox inset=",7.2pt,,7.2pt">
                  <w:txbxContent>
                    <w:p w14:paraId="648C44B1" w14:textId="77777777" w:rsidR="007D4FA9" w:rsidRPr="00C975E2" w:rsidRDefault="007D4FA9" w:rsidP="00C975E2">
                      <w:pPr>
                        <w:pStyle w:val="Date"/>
                        <w:rPr>
                          <w:b/>
                          <w:szCs w:val="36"/>
                        </w:rPr>
                      </w:pPr>
                      <w:r w:rsidRPr="00C975E2">
                        <w:rPr>
                          <w:b/>
                          <w:szCs w:val="36"/>
                        </w:rPr>
                        <w:t>Faculty: Dr. Donna Emmanuel</w:t>
                      </w:r>
                    </w:p>
                  </w:txbxContent>
                </v:textbox>
                <w10:wrap type="tight" anchorx="page" anchory="page"/>
              </v:shape>
            </w:pict>
          </mc:Fallback>
        </mc:AlternateContent>
      </w:r>
      <w:r w:rsidR="00934696">
        <w:rPr>
          <w:noProof/>
        </w:rPr>
        <mc:AlternateContent>
          <mc:Choice Requires="wps">
            <w:drawing>
              <wp:anchor distT="0" distB="0" distL="114300" distR="114300" simplePos="0" relativeHeight="251658258" behindDoc="0" locked="0" layoutInCell="1" allowOverlap="1" wp14:anchorId="5CC8BDF0" wp14:editId="7B2540BB">
                <wp:simplePos x="0" y="0"/>
                <wp:positionH relativeFrom="page">
                  <wp:posOffset>457200</wp:posOffset>
                </wp:positionH>
                <wp:positionV relativeFrom="page">
                  <wp:posOffset>8796020</wp:posOffset>
                </wp:positionV>
                <wp:extent cx="6858000" cy="292735"/>
                <wp:effectExtent l="0" t="0" r="0" b="12065"/>
                <wp:wrapThrough wrapText="bothSides">
                  <wp:wrapPolygon edited="0">
                    <wp:start x="80" y="0"/>
                    <wp:lineTo x="80" y="20616"/>
                    <wp:lineTo x="21440" y="20616"/>
                    <wp:lineTo x="21440" y="0"/>
                    <wp:lineTo x="80" y="0"/>
                  </wp:wrapPolygon>
                </wp:wrapThrough>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2378AF" w14:textId="77777777" w:rsidR="007D4FA9" w:rsidRPr="00B047B0" w:rsidRDefault="007D4FA9" w:rsidP="00C975E2">
                            <w:pPr>
                              <w:pStyle w:val="Heading4"/>
                            </w:pPr>
                          </w:p>
                        </w:txbxContent>
                      </wps:txbx>
                      <wps:bodyPr rot="0" vert="horz" wrap="square" lIns="91440" tIns="0" rIns="91440" bIns="0" anchor="t" anchorCtr="0" upright="1">
                        <a:noAutofit/>
                      </wps:bodyPr>
                    </wps:wsp>
                  </a:graphicData>
                </a:graphic>
              </wp:anchor>
            </w:drawing>
          </mc:Choice>
          <mc:Fallback>
            <w:pict>
              <v:shape w14:anchorId="5CC8BDF0" id="Text Box 19" o:spid="_x0000_s1038" type="#_x0000_t202" style="position:absolute;left:0;text-align:left;margin-left:36pt;margin-top:692.6pt;width:540pt;height:23.0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" filled="f" stroked="f">
                <v:textbox inset=",0,,0">
                  <w:txbxContent>
                    <w:p w14:paraId="0D2378AF" w14:textId="77777777" w:rsidR="007D4FA9" w:rsidRPr="00B047B0" w:rsidRDefault="007D4FA9" w:rsidP="00C975E2">
                      <w:pPr>
                        <w:pStyle w:val="Heading4"/>
                      </w:pP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4E0E8C85" wp14:editId="1F31B132">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91EEA"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" strokecolor="#a7b789 [3205]" strokeweight=".5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50678DB3" wp14:editId="2FB3F142">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2A8AA"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" strokecolor="white [3212]" strokeweight=".5pt">
                <v:stroke opacity="32896f"/>
                <w10:wrap anchorx="page" anchory="page"/>
              </v:line>
            </w:pict>
          </mc:Fallback>
        </mc:AlternateContent>
      </w:r>
      <w:r w:rsidR="001728D5">
        <w:br w:type="page"/>
      </w:r>
      <w:r w:rsidR="00525FFB">
        <w:rPr>
          <w:noProof/>
        </w:rPr>
        <w:lastRenderedPageBreak/>
        <mc:AlternateContent>
          <mc:Choice Requires="wps">
            <w:drawing>
              <wp:anchor distT="0" distB="0" distL="114300" distR="114300" simplePos="0" relativeHeight="251658285" behindDoc="0" locked="0" layoutInCell="1" allowOverlap="1" wp14:anchorId="55F036ED" wp14:editId="6EF701F8">
                <wp:simplePos x="0" y="0"/>
                <wp:positionH relativeFrom="page">
                  <wp:posOffset>5277485</wp:posOffset>
                </wp:positionH>
                <wp:positionV relativeFrom="page">
                  <wp:posOffset>3683000</wp:posOffset>
                </wp:positionV>
                <wp:extent cx="2121535" cy="3175000"/>
                <wp:effectExtent l="0" t="0" r="0" b="0"/>
                <wp:wrapTight wrapText="bothSides">
                  <wp:wrapPolygon edited="0">
                    <wp:start x="259" y="0"/>
                    <wp:lineTo x="259" y="21427"/>
                    <wp:lineTo x="20947" y="21427"/>
                    <wp:lineTo x="20947" y="0"/>
                    <wp:lineTo x="259"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175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9"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36ED" id="Text Box 65" o:spid="_x0000_s1039" type="#_x0000_t202" style="position:absolute;left:0;text-align:left;margin-left:415.55pt;margin-top:290pt;width:167.05pt;height:250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" filled="f" stroked="f">
                <v:textbox inset=",0,,0">
                  <w:txbxContent/>
                </v:textbox>
                <w10:wrap type="tight" anchorx="page" anchory="page"/>
              </v:shape>
            </w:pict>
          </mc:Fallback>
        </mc:AlternateContent>
      </w:r>
      <w:r w:rsidR="00146050">
        <w:rPr>
          <w:noProof/>
        </w:rPr>
        <w:drawing>
          <wp:anchor distT="0" distB="0" distL="114300" distR="114300" simplePos="0" relativeHeight="251681888" behindDoc="0" locked="0" layoutInCell="1" allowOverlap="1" wp14:anchorId="253B33AA" wp14:editId="6B39CD8F">
            <wp:simplePos x="0" y="0"/>
            <wp:positionH relativeFrom="page">
              <wp:posOffset>76200</wp:posOffset>
            </wp:positionH>
            <wp:positionV relativeFrom="page">
              <wp:posOffset>0</wp:posOffset>
            </wp:positionV>
            <wp:extent cx="7569200" cy="2768600"/>
            <wp:effectExtent l="0" t="0" r="0" b="0"/>
            <wp:wrapThrough wrapText="bothSides">
              <wp:wrapPolygon edited="0">
                <wp:start x="0" y="0"/>
                <wp:lineTo x="0" y="21402"/>
                <wp:lineTo x="21528" y="21402"/>
                <wp:lineTo x="21528" y="0"/>
                <wp:lineTo x="0" y="0"/>
              </wp:wrapPolygon>
            </wp:wrapThrough>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n bloom.jpg"/>
                    <pic:cNvPicPr/>
                  </pic:nvPicPr>
                  <pic:blipFill>
                    <a:blip r:embed="rId11">
                      <a:extLst>
                        <a:ext uri="{28A0092B-C50C-407E-A947-70E740481C1C}">
                          <a14:useLocalDpi xmlns:a14="http://schemas.microsoft.com/office/drawing/2010/main" val="0"/>
                        </a:ext>
                      </a:extLst>
                    </a:blip>
                    <a:stretch>
                      <a:fillRect/>
                    </a:stretch>
                  </pic:blipFill>
                  <pic:spPr>
                    <a:xfrm>
                      <a:off x="0" y="0"/>
                      <a:ext cx="7569200" cy="2768600"/>
                    </a:xfrm>
                    <a:prstGeom prst="rect">
                      <a:avLst/>
                    </a:prstGeom>
                  </pic:spPr>
                </pic:pic>
              </a:graphicData>
            </a:graphic>
            <wp14:sizeRelH relativeFrom="margin">
              <wp14:pctWidth>0</wp14:pctWidth>
            </wp14:sizeRelH>
            <wp14:sizeRelV relativeFrom="margin">
              <wp14:pctHeight>0</wp14:pctHeight>
            </wp14:sizeRelV>
          </wp:anchor>
        </w:drawing>
      </w:r>
      <w:r w:rsidR="00515CAE">
        <w:rPr>
          <w:noProof/>
        </w:rPr>
        <mc:AlternateContent>
          <mc:Choice Requires="wps">
            <w:drawing>
              <wp:anchor distT="0" distB="0" distL="114300" distR="114300" simplePos="0" relativeHeight="251658282" behindDoc="0" locked="0" layoutInCell="1" allowOverlap="1" wp14:anchorId="238FC7C2" wp14:editId="5DEF2B07">
                <wp:simplePos x="0" y="0"/>
                <wp:positionH relativeFrom="page">
                  <wp:posOffset>358140</wp:posOffset>
                </wp:positionH>
                <wp:positionV relativeFrom="page">
                  <wp:posOffset>3556000</wp:posOffset>
                </wp:positionV>
                <wp:extent cx="2121535" cy="3302000"/>
                <wp:effectExtent l="0" t="0" r="0" b="0"/>
                <wp:wrapTight wrapText="bothSides">
                  <wp:wrapPolygon edited="0">
                    <wp:start x="259" y="0"/>
                    <wp:lineTo x="259" y="21434"/>
                    <wp:lineTo x="20947" y="21434"/>
                    <wp:lineTo x="20947" y="0"/>
                    <wp:lineTo x="259"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302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9">
                        <w:txbxContent>
                          <w:p w14:paraId="18CA5DC1" w14:textId="15136B6D" w:rsidR="007D4FA9" w:rsidRDefault="007D4FA9" w:rsidP="00515CAE">
                            <w:pPr>
                              <w:pStyle w:val="BodyText"/>
                              <w:rPr>
                                <w:b/>
                                <w:sz w:val="32"/>
                                <w:szCs w:val="32"/>
                              </w:rPr>
                            </w:pPr>
                            <w:r w:rsidRPr="00515CAE">
                              <w:rPr>
                                <w:sz w:val="32"/>
                                <w:szCs w:val="32"/>
                              </w:rPr>
                              <w:t xml:space="preserve">Analysis of instructional objectives in music; justification and rationales for music instruction in settings of schooling and education. Systems of thought and methods of </w:t>
                            </w:r>
                            <w:r w:rsidRPr="00515CAE">
                              <w:rPr>
                                <w:sz w:val="32"/>
                                <w:szCs w:val="32"/>
                                <w:u w:val="single"/>
                              </w:rPr>
                              <w:t>philosophical inquiry as applied to music and aesthetic education</w:t>
                            </w:r>
                            <w:r w:rsidRPr="00515CAE">
                              <w:rPr>
                                <w:sz w:val="32"/>
                                <w:szCs w:val="32"/>
                              </w:rPr>
                              <w:t xml:space="preserve"> (from </w:t>
                            </w:r>
                            <w:proofErr w:type="gramStart"/>
                            <w:r w:rsidRPr="00515CAE">
                              <w:rPr>
                                <w:sz w:val="32"/>
                                <w:szCs w:val="32"/>
                              </w:rPr>
                              <w:t>catalog</w:t>
                            </w:r>
                            <w:r w:rsidRPr="00515CAE">
                              <w:rPr>
                                <w:b/>
                                <w:sz w:val="32"/>
                                <w:szCs w:val="32"/>
                              </w:rPr>
                              <w:t xml:space="preserve"> </w:t>
                            </w:r>
                            <w:r>
                              <w:rPr>
                                <w:b/>
                                <w:sz w:val="32"/>
                                <w:szCs w:val="32"/>
                              </w:rPr>
                              <w:t>)</w:t>
                            </w:r>
                            <w:proofErr w:type="gramEnd"/>
                          </w:p>
                          <w:p w14:paraId="1577B345" w14:textId="71A4B78C" w:rsidR="007D4FA9" w:rsidRPr="00515CAE" w:rsidRDefault="007D4FA9" w:rsidP="00515CAE">
                            <w:pPr>
                              <w:pStyle w:val="BodyText"/>
                              <w:rPr>
                                <w:b/>
                                <w:sz w:val="32"/>
                                <w:szCs w:val="32"/>
                              </w:rPr>
                            </w:pPr>
                            <w:r>
                              <w:rPr>
                                <w:b/>
                                <w:sz w:val="32"/>
                                <w:szCs w:val="32"/>
                              </w:rPr>
                              <w:t>This course will contain three primary components – an examination of what philosophers across time have had to say about music; developing your writing skills; and learning the basics of reason and logic. These three components will intertwine in hopefully meaningful ways for each of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C7C2" id="Text Box 62" o:spid="_x0000_s1040" type="#_x0000_t202" style="position:absolute;left:0;text-align:left;margin-left:28.2pt;margin-top:280pt;width:167.05pt;height:260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" filled="f" stroked="f">
                <v:textbox style="mso-next-textbox:#Text Box 64" inset=",0,,0">
                  <w:txbxContent>
                    <w:p w14:paraId="18CA5DC1" w14:textId="15136B6D" w:rsidR="007D4FA9" w:rsidRDefault="007D4FA9" w:rsidP="00515CAE">
                      <w:pPr>
                        <w:pStyle w:val="BodyText"/>
                        <w:rPr>
                          <w:b/>
                          <w:sz w:val="32"/>
                          <w:szCs w:val="32"/>
                        </w:rPr>
                      </w:pPr>
                      <w:r w:rsidRPr="00515CAE">
                        <w:rPr>
                          <w:sz w:val="32"/>
                          <w:szCs w:val="32"/>
                        </w:rPr>
                        <w:t xml:space="preserve">Analysis of instructional objectives in music; justification and rationales for music instruction in settings of schooling and education. Systems of thought and methods of </w:t>
                      </w:r>
                      <w:r w:rsidRPr="00515CAE">
                        <w:rPr>
                          <w:sz w:val="32"/>
                          <w:szCs w:val="32"/>
                          <w:u w:val="single"/>
                        </w:rPr>
                        <w:t>philosophical inquiry as applied to music and aesthetic education</w:t>
                      </w:r>
                      <w:r w:rsidRPr="00515CAE">
                        <w:rPr>
                          <w:sz w:val="32"/>
                          <w:szCs w:val="32"/>
                        </w:rPr>
                        <w:t xml:space="preserve"> (from </w:t>
                      </w:r>
                      <w:proofErr w:type="gramStart"/>
                      <w:r w:rsidRPr="00515CAE">
                        <w:rPr>
                          <w:sz w:val="32"/>
                          <w:szCs w:val="32"/>
                        </w:rPr>
                        <w:t>catalog</w:t>
                      </w:r>
                      <w:r w:rsidRPr="00515CAE">
                        <w:rPr>
                          <w:b/>
                          <w:sz w:val="32"/>
                          <w:szCs w:val="32"/>
                        </w:rPr>
                        <w:t xml:space="preserve"> </w:t>
                      </w:r>
                      <w:r>
                        <w:rPr>
                          <w:b/>
                          <w:sz w:val="32"/>
                          <w:szCs w:val="32"/>
                        </w:rPr>
                        <w:t>)</w:t>
                      </w:r>
                      <w:proofErr w:type="gramEnd"/>
                    </w:p>
                    <w:p w14:paraId="1577B345" w14:textId="71A4B78C" w:rsidR="007D4FA9" w:rsidRPr="00515CAE" w:rsidRDefault="007D4FA9" w:rsidP="00515CAE">
                      <w:pPr>
                        <w:pStyle w:val="BodyText"/>
                        <w:rPr>
                          <w:b/>
                          <w:sz w:val="32"/>
                          <w:szCs w:val="32"/>
                        </w:rPr>
                      </w:pPr>
                      <w:r>
                        <w:rPr>
                          <w:b/>
                          <w:sz w:val="32"/>
                          <w:szCs w:val="32"/>
                        </w:rPr>
                        <w:t>This course will contain three primary components – an examination of what philosophers across time have had to say about music; developing your writing skills; and learning the basics of reason and logic. These three components will intertwine in hopefully meaningful ways for each of you.</w:t>
                      </w:r>
                    </w:p>
                  </w:txbxContent>
                </v:textbox>
                <w10:wrap type="tight" anchorx="page" anchory="page"/>
              </v:shape>
            </w:pict>
          </mc:Fallback>
        </mc:AlternateContent>
      </w:r>
      <w:r w:rsidR="00E74152">
        <w:rPr>
          <w:noProof/>
        </w:rPr>
        <mc:AlternateContent>
          <mc:Choice Requires="wps">
            <w:drawing>
              <wp:anchor distT="0" distB="0" distL="114300" distR="114300" simplePos="0" relativeHeight="251658284" behindDoc="0" locked="0" layoutInCell="1" allowOverlap="1" wp14:anchorId="3B52854F" wp14:editId="39503E96">
                <wp:simplePos x="0" y="0"/>
                <wp:positionH relativeFrom="page">
                  <wp:posOffset>2817495</wp:posOffset>
                </wp:positionH>
                <wp:positionV relativeFrom="page">
                  <wp:posOffset>3759200</wp:posOffset>
                </wp:positionV>
                <wp:extent cx="2121535" cy="3098800"/>
                <wp:effectExtent l="0" t="0" r="0" b="0"/>
                <wp:wrapTight wrapText="bothSides">
                  <wp:wrapPolygon edited="0">
                    <wp:start x="259" y="0"/>
                    <wp:lineTo x="259" y="21423"/>
                    <wp:lineTo x="20947" y="21423"/>
                    <wp:lineTo x="20947" y="0"/>
                    <wp:lineTo x="259"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09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2854F" id="Text Box 64" o:spid="_x0000_s1041" type="#_x0000_t202" style="position:absolute;left:0;text-align:left;margin-left:221.85pt;margin-top:296pt;width:167.05pt;height:244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" filled="f" stroked="f">
                <v:textbox style="mso-next-textbox:#Text Box 65" inset=",0,,0">
                  <w:txbxContent/>
                </v:textbox>
                <w10:wrap type="tight" anchorx="page" anchory="page"/>
              </v:shape>
            </w:pict>
          </mc:Fallback>
        </mc:AlternateContent>
      </w:r>
      <w:r w:rsidR="00036B18">
        <w:rPr>
          <w:noProof/>
        </w:rPr>
        <mc:AlternateContent>
          <mc:Choice Requires="wps">
            <w:drawing>
              <wp:anchor distT="0" distB="0" distL="114300" distR="114300" simplePos="0" relativeHeight="251658283" behindDoc="0" locked="0" layoutInCell="1" allowOverlap="1" wp14:anchorId="48FCCA56" wp14:editId="24EB25FA">
                <wp:simplePos x="0" y="0"/>
                <wp:positionH relativeFrom="page">
                  <wp:posOffset>358140</wp:posOffset>
                </wp:positionH>
                <wp:positionV relativeFrom="page">
                  <wp:posOffset>3340100</wp:posOffset>
                </wp:positionV>
                <wp:extent cx="7040880" cy="419100"/>
                <wp:effectExtent l="0" t="0" r="0" b="12700"/>
                <wp:wrapTight wrapText="bothSides">
                  <wp:wrapPolygon edited="0">
                    <wp:start x="78" y="0"/>
                    <wp:lineTo x="78" y="20945"/>
                    <wp:lineTo x="21429" y="20945"/>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D1D93F" w14:textId="77777777" w:rsidR="007D4FA9" w:rsidRPr="00B047B0" w:rsidRDefault="007D4FA9" w:rsidP="00C975E2">
                            <w:pPr>
                              <w:pStyle w:val="Heading3"/>
                            </w:pPr>
                            <w:r>
                              <w:t>Course Description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CCA56" id="Text Box 63" o:spid="_x0000_s1042" type="#_x0000_t202" style="position:absolute;left:0;text-align:left;margin-left:28.2pt;margin-top:263pt;width:554.4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" filled="f" stroked="f">
                <v:textbox inset=",0,,0">
                  <w:txbxContent>
                    <w:p w14:paraId="11D1D93F" w14:textId="77777777" w:rsidR="007D4FA9" w:rsidRPr="00B047B0" w:rsidRDefault="007D4FA9" w:rsidP="00C975E2">
                      <w:pPr>
                        <w:pStyle w:val="Heading3"/>
                      </w:pPr>
                      <w:r>
                        <w:t>Course Description</w:t>
                      </w:r>
                    </w:p>
                  </w:txbxContent>
                </v:textbox>
                <w10:wrap type="tight" anchorx="page" anchory="page"/>
              </v:shape>
            </w:pict>
          </mc:Fallback>
        </mc:AlternateContent>
      </w:r>
      <w:r w:rsidR="00251C91">
        <w:rPr>
          <w:noProof/>
        </w:rPr>
        <w:drawing>
          <wp:anchor distT="0" distB="0" distL="114300" distR="114300" simplePos="0" relativeHeight="251673696" behindDoc="0" locked="0" layoutInCell="1" allowOverlap="1" wp14:anchorId="6C1CAE67" wp14:editId="235B834E">
            <wp:simplePos x="0" y="0"/>
            <wp:positionH relativeFrom="page">
              <wp:posOffset>5880100</wp:posOffset>
            </wp:positionH>
            <wp:positionV relativeFrom="page">
              <wp:posOffset>6645910</wp:posOffset>
            </wp:positionV>
            <wp:extent cx="1625600" cy="1625600"/>
            <wp:effectExtent l="0" t="0" r="0" b="0"/>
            <wp:wrapThrough wrapText="bothSides">
              <wp:wrapPolygon edited="0">
                <wp:start x="675" y="0"/>
                <wp:lineTo x="0" y="675"/>
                <wp:lineTo x="0" y="20588"/>
                <wp:lineTo x="675" y="21263"/>
                <wp:lineTo x="20588" y="21263"/>
                <wp:lineTo x="21263" y="20588"/>
                <wp:lineTo x="21263" y="675"/>
                <wp:lineTo x="20588" y="0"/>
                <wp:lineTo x="675" y="0"/>
              </wp:wrapPolygon>
            </wp:wrapThrough>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B4">
        <w:rPr>
          <w:noProof/>
        </w:rPr>
        <mc:AlternateContent>
          <mc:Choice Requires="wpg">
            <w:drawing>
              <wp:anchor distT="0" distB="0" distL="114300" distR="114300" simplePos="0" relativeHeight="251667552" behindDoc="0" locked="0" layoutInCell="1" allowOverlap="1" wp14:anchorId="41017E43" wp14:editId="51D87A17">
                <wp:simplePos x="0" y="0"/>
                <wp:positionH relativeFrom="page">
                  <wp:posOffset>397510</wp:posOffset>
                </wp:positionH>
                <wp:positionV relativeFrom="page">
                  <wp:posOffset>7555865</wp:posOffset>
                </wp:positionV>
                <wp:extent cx="7001510" cy="2136775"/>
                <wp:effectExtent l="0" t="0" r="34290" b="22225"/>
                <wp:wrapThrough wrapText="bothSides">
                  <wp:wrapPolygon edited="0">
                    <wp:start x="0" y="0"/>
                    <wp:lineTo x="0" y="21568"/>
                    <wp:lineTo x="21627" y="21568"/>
                    <wp:lineTo x="21627"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7001510" cy="2136775"/>
                          <a:chOff x="0" y="0"/>
                          <a:chExt cx="7001510" cy="213677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07" name="Text Box 207"/>
                        <wps:cNvSpPr txBox="1"/>
                        <wps:spPr>
                          <a:xfrm>
                            <a:off x="0" y="0"/>
                            <a:ext cx="7001510" cy="213677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05410" y="59690"/>
                            <a:ext cx="526288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
                          <w:txbxContent>
                            <w:p w14:paraId="0C3444F2" w14:textId="77777777" w:rsidR="007D4FA9" w:rsidRPr="00E45A1E" w:rsidRDefault="007D4FA9" w:rsidP="00251C91">
                              <w:pPr>
                                <w:rPr>
                                  <w:b/>
                                  <w:sz w:val="40"/>
                                  <w:szCs w:val="40"/>
                                </w:rPr>
                              </w:pPr>
                              <w:r w:rsidRPr="00E45A1E">
                                <w:rPr>
                                  <w:b/>
                                  <w:sz w:val="40"/>
                                  <w:szCs w:val="40"/>
                                </w:rPr>
                                <w:t>The Division of Music Education is dedicated to empowering students through learning opportunities that are contextual and relevant to a career in teaching. To become an effective music educator, each student must commit to excellence in both teaching and musicianship.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05410" y="369570"/>
                            <a:ext cx="5262880" cy="311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05410" y="680085"/>
                            <a:ext cx="530352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05410" y="989965"/>
                            <a:ext cx="6790690" cy="1058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017E43" id="Group 29" o:spid="_x0000_s1043" style="position:absolute;left:0;text-align:left;margin-left:31.3pt;margin-top:594.95pt;width:551.3pt;height:168.25pt;z-index:251667552;mso-position-horizontal-relative:page;mso-position-vertical-relative:page" coordsize="70015,21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">
                <v:shape id="Text Box 207" o:spid="_x0000_s1044" type="#_x0000_t202" style="position:absolute;width:70015;height:21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" fillcolor="#a7b789 [3205]" strokecolor="#55623c [1605]" strokeweight="2.25pt"/>
                <v:shape id="Text Box 23" o:spid="_x0000_s1045" type="#_x0000_t202" style="position:absolute;left:1054;top:596;width:52628;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style="mso-next-textbox:#_x0000_s1046" inset="0,0,0,0">
                    <w:txbxContent>
                      <w:p w14:paraId="0C3444F2" w14:textId="77777777" w:rsidR="007D4FA9" w:rsidRPr="00E45A1E" w:rsidRDefault="007D4FA9" w:rsidP="00251C91">
                        <w:pPr>
                          <w:rPr>
                            <w:b/>
                            <w:sz w:val="40"/>
                            <w:szCs w:val="40"/>
                          </w:rPr>
                        </w:pPr>
                        <w:r w:rsidRPr="00E45A1E">
                          <w:rPr>
                            <w:b/>
                            <w:sz w:val="40"/>
                            <w:szCs w:val="40"/>
                          </w:rPr>
                          <w:t>The Division of Music Education is dedicated to empowering students through learning opportunities that are contextual and relevant to a career in teaching. To become an effective music educator, each student must commit to excellence in both teaching and musicianship.</w:t>
                        </w:r>
                      </w:p>
                    </w:txbxContent>
                  </v:textbox>
                </v:shape>
                <v:shape id="_x0000_s1046" type="#_x0000_t202" style="position:absolute;left:1054;top:3695;width:52628;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style="mso-next-textbox:#Text Box 27" inset="0,0,0,0">
                    <w:txbxContent/>
                  </v:textbox>
                </v:shape>
                <v:shape id="Text Box 27" o:spid="_x0000_s1047" type="#_x0000_t202" style="position:absolute;left:1054;top:6800;width:53035;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style="mso-next-textbox:#Text Box 28" inset="0,0,0,0">
                    <w:txbxContent/>
                  </v:textbox>
                </v:shape>
                <v:shape id="Text Box 28" o:spid="_x0000_s1048" type="#_x0000_t202" style="position:absolute;left:1054;top:9899;width:67907;height:105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81" behindDoc="0" locked="0" layoutInCell="1" allowOverlap="1" wp14:anchorId="1E279CBB" wp14:editId="514EA0F7">
                <wp:simplePos x="0" y="0"/>
                <wp:positionH relativeFrom="page">
                  <wp:posOffset>358140</wp:posOffset>
                </wp:positionH>
                <wp:positionV relativeFrom="page">
                  <wp:posOffset>2882900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E9ABB5" w14:textId="77777777" w:rsidR="007D4FA9" w:rsidRPr="00B047B0" w:rsidRDefault="007D4FA9" w:rsidP="00C975E2">
                            <w:pPr>
                              <w:pStyle w:val="Heading1"/>
                            </w:pPr>
                            <w:r>
                              <w:t>No Text Required!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9CBB" id="Text Box 61" o:spid="_x0000_s1049" type="#_x0000_t202" style="position:absolute;left:0;text-align:left;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" filled="f" stroked="f">
                <v:textbox inset=",0,,0">
                  <w:txbxContent>
                    <w:p w14:paraId="27E9ABB5" w14:textId="77777777" w:rsidR="007D4FA9" w:rsidRPr="00B047B0" w:rsidRDefault="007D4FA9" w:rsidP="00C975E2">
                      <w:pPr>
                        <w:pStyle w:val="Heading1"/>
                      </w:pPr>
                      <w:r>
                        <w:t>No Text Required!</w:t>
                      </w:r>
                    </w:p>
                  </w:txbxContent>
                </v:textbox>
                <w10:wrap type="tight" anchorx="page" anchory="page"/>
              </v:shape>
            </w:pict>
          </mc:Fallback>
        </mc:AlternateContent>
      </w:r>
      <w:r w:rsidR="006F79A9">
        <w:rPr>
          <w:noProof/>
        </w:rPr>
        <mc:AlternateContent>
          <mc:Choice Requires="wpg">
            <w:drawing>
              <wp:anchor distT="0" distB="0" distL="114300" distR="114300" simplePos="0" relativeHeight="251658276" behindDoc="0" locked="0" layoutInCell="1" allowOverlap="1" wp14:anchorId="5794316C" wp14:editId="5081F4E1">
                <wp:simplePos x="0" y="0"/>
                <wp:positionH relativeFrom="page">
                  <wp:posOffset>365760</wp:posOffset>
                </wp:positionH>
                <wp:positionV relativeFrom="page">
                  <wp:posOffset>6858000</wp:posOffset>
                </wp:positionV>
                <wp:extent cx="7040880" cy="697865"/>
                <wp:effectExtent l="0" t="0" r="0"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7DAA6" id="Group 50" o:spid="_x0000_s1026" style="position:absolute;margin-left:28.8pt;margin-top:540pt;width:554.4pt;height:54.95pt;z-index:251658276;mso-position-horizontal-relative:page;mso-position-vertical-relative:page" coordorigin="576,5148" coordsize="11088,1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">
                <v:rect id="Rectangle 47" o:spid="_x0000_s1027" style="position:absolute;left:576;top:5148;width:11088;height:9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" fillcolor="#a7b789 [3205]" stroked="f">
                  <v:textbox inset=",7.2pt,,7.2pt"/>
                </v:rect>
                <v:rect id="Rectangle 48" o:spid="_x0000_s1028" style="position:absolute;left:576;top:6074;width:1108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" fillcolor="#46464a [3215]" stroked="f">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001D15B2" wp14:editId="249C2AB7">
                <wp:simplePos x="0" y="0"/>
                <wp:positionH relativeFrom="page">
                  <wp:posOffset>365760</wp:posOffset>
                </wp:positionH>
                <wp:positionV relativeFrom="page">
                  <wp:posOffset>685800</wp:posOffset>
                </wp:positionV>
                <wp:extent cx="7052945" cy="1481455"/>
                <wp:effectExtent l="0" t="0" r="8255"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3437BA" id="Group 46" o:spid="_x0000_s1026" style="position:absolute;margin-left:28.8pt;margin-top:54pt;width:555.35pt;height:116.65pt;z-index:251658273;mso-position-horizontal-relative:page;mso-position-vertical-relative:page" coordorigin="566,1103" coordsize="11107,23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">
                <v:rect id="Rectangle 36" o:spid="_x0000_s1027" style="position:absolute;left:581;top:1103;width:11088;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" fillcolor="#6f6f74 [3204]" stroked="f">
                  <v:textbox inset=",7.2pt,,7.2pt"/>
                </v:rect>
                <v:rect id="Rectangle 37" o:spid="_x0000_s1028" style="position:absolute;left:581;top:3263;width:11088;height: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" fillcolor="#46464a [3215]" stroked="f">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">
                  <v:imagedata r:id="rId14" o:title="checkerboardOverlay-R"/>
                  <o:lock v:ext="edit" aspectratio="f"/>
                </v:shape>
                <w10:wrap anchorx="page" anchory="page"/>
              </v:group>
            </w:pict>
          </mc:Fallback>
        </mc:AlternateContent>
      </w:r>
      <w:r w:rsidR="001728D5">
        <w:br w:type="page"/>
      </w:r>
      <w:r w:rsidR="0086034B">
        <w:rPr>
          <w:noProof/>
        </w:rPr>
        <w:lastRenderedPageBreak/>
        <mc:AlternateContent>
          <mc:Choice Requires="wps">
            <w:drawing>
              <wp:anchor distT="0" distB="0" distL="114300" distR="114300" simplePos="0" relativeHeight="251658296" behindDoc="0" locked="0" layoutInCell="1" allowOverlap="1" wp14:anchorId="0CB6FF94" wp14:editId="75040B25">
                <wp:simplePos x="0" y="0"/>
                <wp:positionH relativeFrom="page">
                  <wp:posOffset>5288280</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linkedTxbx id="13" seq="2"/>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CB6FF94" id="Text Box 697" o:spid="_x0000_s1050" type="#_x0000_t202" style="position:absolute;left:0;text-align:left;margin-left:416.4pt;margin-top:308.6pt;width:167.05pt;height:476.6pt;z-index:251658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" fillcolor="#6f6f74 [3204]" strokecolor="#373739 [1604]" strokeweight="2.25pt">
                <v:textbox inset=",0,,0">
                  <w:txbxContent/>
                </v:textbox>
                <w10:wrap type="through" anchorx="page" anchory="page"/>
              </v:shape>
            </w:pict>
          </mc:Fallback>
        </mc:AlternateContent>
      </w:r>
      <w:r w:rsidR="0086034B">
        <w:rPr>
          <w:noProof/>
        </w:rPr>
        <mc:AlternateContent>
          <mc:Choice Requires="wps">
            <w:drawing>
              <wp:anchor distT="0" distB="0" distL="114300" distR="114300" simplePos="0" relativeHeight="251658295" behindDoc="0" locked="0" layoutInCell="1" allowOverlap="1" wp14:anchorId="7E94281A" wp14:editId="14D361A9">
                <wp:simplePos x="0" y="0"/>
                <wp:positionH relativeFrom="page">
                  <wp:posOffset>2828290</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linkedTxbx id="1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281A" id="Text Box 118" o:spid="_x0000_s1051" type="#_x0000_t202" style="position:absolute;left:0;text-align:left;margin-left:222.7pt;margin-top:308.6pt;width:167.05pt;height:476.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" fillcolor="#6f6f74 [3204]" strokecolor="#373739 [1604]" strokeweight="2.25pt">
                <v:textbox style="mso-next-textbox:#Text Box 697" inset=",0,,0">
                  <w:txbxContent/>
                </v:textbox>
                <w10:wrap type="through" anchorx="page" anchory="page"/>
              </v:shape>
            </w:pict>
          </mc:Fallback>
        </mc:AlternateContent>
      </w:r>
      <w:r w:rsidR="00A945F5">
        <w:rPr>
          <w:noProof/>
        </w:rPr>
        <mc:AlternateContent>
          <mc:Choice Requires="wps">
            <w:drawing>
              <wp:anchor distT="0" distB="0" distL="114300" distR="114300" simplePos="0" relativeHeight="251658294" behindDoc="0" locked="0" layoutInCell="1" allowOverlap="1" wp14:anchorId="0C565FBF" wp14:editId="68A3E392">
                <wp:simplePos x="0" y="0"/>
                <wp:positionH relativeFrom="page">
                  <wp:posOffset>368935</wp:posOffset>
                </wp:positionH>
                <wp:positionV relativeFrom="page">
                  <wp:posOffset>3919220</wp:posOffset>
                </wp:positionV>
                <wp:extent cx="2121535" cy="6052820"/>
                <wp:effectExtent l="0" t="0" r="37465" b="17780"/>
                <wp:wrapThrough wrapText="bothSides">
                  <wp:wrapPolygon edited="0">
                    <wp:start x="0" y="0"/>
                    <wp:lineTo x="0" y="21573"/>
                    <wp:lineTo x="21723" y="21573"/>
                    <wp:lineTo x="21723" y="0"/>
                    <wp:lineTo x="0"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05282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shade val="50000"/>
                          </a:schemeClr>
                        </a:lnRef>
                        <a:fillRef idx="1">
                          <a:schemeClr val="accent1"/>
                        </a:fillRef>
                        <a:effectRef idx="0">
                          <a:schemeClr val="accent1"/>
                        </a:effectRef>
                        <a:fontRef idx="minor">
                          <a:schemeClr val="lt1"/>
                        </a:fontRef>
                      </wps:style>
                      <wps:txbx id="13">
                        <w:txbxContent>
                          <w:p w14:paraId="55D6D694" w14:textId="77777777" w:rsidR="007D4FA9" w:rsidRPr="0000356E" w:rsidRDefault="007D4FA9" w:rsidP="00C975E2">
                            <w:pPr>
                              <w:pStyle w:val="BodyText"/>
                              <w:rPr>
                                <w:b/>
                                <w:sz w:val="36"/>
                                <w:szCs w:val="36"/>
                              </w:rPr>
                            </w:pPr>
                            <w:r>
                              <w:rPr>
                                <w:b/>
                                <w:sz w:val="36"/>
                                <w:szCs w:val="36"/>
                              </w:rPr>
                              <w:t>RV-ing</w:t>
                            </w:r>
                            <w:r w:rsidRPr="0000356E">
                              <w:rPr>
                                <w:b/>
                                <w:sz w:val="36"/>
                                <w:szCs w:val="36"/>
                              </w:rPr>
                              <w:t>-</w:t>
                            </w:r>
                          </w:p>
                          <w:p w14:paraId="2DF2E108" w14:textId="519992B8" w:rsidR="007D4FA9" w:rsidRPr="00357C53" w:rsidRDefault="007D4FA9" w:rsidP="00C975E2">
                            <w:pPr>
                              <w:pStyle w:val="BodyText"/>
                              <w:rPr>
                                <w:b/>
                                <w:sz w:val="32"/>
                                <w:szCs w:val="32"/>
                              </w:rPr>
                            </w:pPr>
                            <w:r w:rsidRPr="00357C53">
                              <w:rPr>
                                <w:b/>
                                <w:sz w:val="32"/>
                                <w:szCs w:val="32"/>
                              </w:rPr>
                              <w:t>There’s nothing wrong with being in the outdoors with all the comforts of home, but you will miss out on a lot if you restrict yourself to your comfort zone. You’re an RV-</w:t>
                            </w:r>
                            <w:proofErr w:type="spellStart"/>
                            <w:r w:rsidRPr="00357C53">
                              <w:rPr>
                                <w:b/>
                                <w:sz w:val="32"/>
                                <w:szCs w:val="32"/>
                              </w:rPr>
                              <w:t>er</w:t>
                            </w:r>
                            <w:proofErr w:type="spellEnd"/>
                            <w:r w:rsidRPr="00357C53">
                              <w:rPr>
                                <w:b/>
                                <w:sz w:val="32"/>
                                <w:szCs w:val="32"/>
                              </w:rPr>
                              <w:t xml:space="preserve"> if you think </w:t>
                            </w:r>
                            <w:r>
                              <w:rPr>
                                <w:b/>
                                <w:sz w:val="32"/>
                                <w:szCs w:val="32"/>
                              </w:rPr>
                              <w:t>this course as just a check-mark on your list</w:t>
                            </w:r>
                            <w:r w:rsidRPr="00357C53">
                              <w:rPr>
                                <w:b/>
                                <w:sz w:val="32"/>
                                <w:szCs w:val="32"/>
                              </w:rPr>
                              <w:t xml:space="preserve"> or if you’re going to do only what you have to do to pass the course.</w:t>
                            </w:r>
                            <w:r>
                              <w:rPr>
                                <w:b/>
                                <w:sz w:val="32"/>
                                <w:szCs w:val="32"/>
                              </w:rPr>
                              <w:t xml:space="preserve"> You don’t want to challenge your beliefs or think outside the box…</w:t>
                            </w:r>
                          </w:p>
                          <w:p w14:paraId="59AFADA5" w14:textId="77777777" w:rsidR="007D4FA9" w:rsidRDefault="007D4FA9" w:rsidP="00C975E2">
                            <w:pPr>
                              <w:pStyle w:val="BodyText"/>
                              <w:rPr>
                                <w:b/>
                                <w:sz w:val="32"/>
                                <w:szCs w:val="32"/>
                              </w:rPr>
                            </w:pPr>
                          </w:p>
                          <w:p w14:paraId="43A5868E" w14:textId="77777777" w:rsidR="007D4FA9" w:rsidRDefault="007D4FA9" w:rsidP="00C975E2">
                            <w:pPr>
                              <w:pStyle w:val="BodyText"/>
                              <w:rPr>
                                <w:b/>
                                <w:sz w:val="32"/>
                                <w:szCs w:val="32"/>
                              </w:rPr>
                            </w:pPr>
                            <w:r>
                              <w:rPr>
                                <w:b/>
                                <w:sz w:val="32"/>
                                <w:szCs w:val="32"/>
                              </w:rPr>
                              <w:t>Tent camping</w:t>
                            </w:r>
                            <w:r w:rsidRPr="005E0035">
                              <w:rPr>
                                <w:b/>
                                <w:sz w:val="32"/>
                                <w:szCs w:val="32"/>
                              </w:rPr>
                              <w:t xml:space="preserve"> – </w:t>
                            </w:r>
                          </w:p>
                          <w:p w14:paraId="4027D9D7" w14:textId="5C86235A" w:rsidR="007D4FA9" w:rsidRDefault="007D4FA9" w:rsidP="00C975E2">
                            <w:pPr>
                              <w:pStyle w:val="BodyText"/>
                              <w:rPr>
                                <w:b/>
                                <w:sz w:val="32"/>
                                <w:szCs w:val="32"/>
                              </w:rPr>
                            </w:pPr>
                            <w:r w:rsidRPr="005E0035">
                              <w:rPr>
                                <w:b/>
                                <w:sz w:val="32"/>
                                <w:szCs w:val="32"/>
                              </w:rPr>
                              <w:t xml:space="preserve">You’re a bit more </w:t>
                            </w:r>
                            <w:r>
                              <w:rPr>
                                <w:b/>
                                <w:sz w:val="32"/>
                                <w:szCs w:val="32"/>
                              </w:rPr>
                              <w:t>willing to push yourself</w:t>
                            </w:r>
                            <w:r w:rsidRPr="005E0035">
                              <w:rPr>
                                <w:b/>
                                <w:sz w:val="32"/>
                                <w:szCs w:val="32"/>
                              </w:rPr>
                              <w:t xml:space="preserve">. Maybe you’ve had some initial experience in </w:t>
                            </w:r>
                            <w:r>
                              <w:rPr>
                                <w:b/>
                                <w:sz w:val="32"/>
                                <w:szCs w:val="32"/>
                              </w:rPr>
                              <w:t>expanding your intellectual horizons.</w:t>
                            </w:r>
                            <w:r w:rsidRPr="005E0035">
                              <w:rPr>
                                <w:b/>
                                <w:sz w:val="32"/>
                                <w:szCs w:val="32"/>
                              </w:rPr>
                              <w:t xml:space="preserve"> You’re ready to learn more! You’re a </w:t>
                            </w:r>
                            <w:r>
                              <w:rPr>
                                <w:b/>
                                <w:sz w:val="32"/>
                                <w:szCs w:val="32"/>
                              </w:rPr>
                              <w:t>tent camper</w:t>
                            </w:r>
                            <w:r w:rsidRPr="005E0035">
                              <w:rPr>
                                <w:b/>
                                <w:sz w:val="32"/>
                                <w:szCs w:val="32"/>
                              </w:rPr>
                              <w:t xml:space="preserve"> if you engage in meaningful classroom </w:t>
                            </w:r>
                            <w:r>
                              <w:rPr>
                                <w:b/>
                                <w:sz w:val="32"/>
                                <w:szCs w:val="32"/>
                              </w:rPr>
                              <w:t>discussion</w:t>
                            </w:r>
                            <w:r w:rsidRPr="005E0035">
                              <w:rPr>
                                <w:b/>
                                <w:sz w:val="32"/>
                                <w:szCs w:val="32"/>
                              </w:rPr>
                              <w:t xml:space="preserve">, </w:t>
                            </w:r>
                            <w:r>
                              <w:rPr>
                                <w:b/>
                                <w:sz w:val="32"/>
                                <w:szCs w:val="32"/>
                              </w:rPr>
                              <w:t>you aren’t afraid to try new things and think in new ways, &amp; go above and beyond in your work.</w:t>
                            </w:r>
                          </w:p>
                          <w:p w14:paraId="53DCE84B" w14:textId="77777777" w:rsidR="007D4FA9" w:rsidRDefault="007D4FA9" w:rsidP="00C975E2">
                            <w:pPr>
                              <w:pStyle w:val="BodyText"/>
                              <w:rPr>
                                <w:b/>
                                <w:sz w:val="32"/>
                                <w:szCs w:val="32"/>
                              </w:rPr>
                            </w:pPr>
                            <w:r>
                              <w:rPr>
                                <w:b/>
                                <w:sz w:val="32"/>
                                <w:szCs w:val="32"/>
                              </w:rPr>
                              <w:t xml:space="preserve">Backpacking – </w:t>
                            </w:r>
                          </w:p>
                          <w:p w14:paraId="5CC86142" w14:textId="7534EC9A" w:rsidR="007D4FA9" w:rsidRPr="005E0035" w:rsidRDefault="007D4FA9" w:rsidP="00C975E2">
                            <w:pPr>
                              <w:pStyle w:val="BodyText"/>
                              <w:rPr>
                                <w:b/>
                                <w:sz w:val="32"/>
                                <w:szCs w:val="32"/>
                              </w:rPr>
                            </w:pPr>
                            <w:r>
                              <w:rPr>
                                <w:b/>
                                <w:sz w:val="32"/>
                                <w:szCs w:val="32"/>
                              </w:rPr>
                              <w:t xml:space="preserve">You’re all in! You are ready to reflect on what happens during class and you actively seek new ways of thinking </w:t>
                            </w:r>
                            <w:proofErr w:type="gramStart"/>
                            <w:r>
                              <w:rPr>
                                <w:b/>
                                <w:sz w:val="32"/>
                                <w:szCs w:val="32"/>
                              </w:rPr>
                              <w:t>about  music</w:t>
                            </w:r>
                            <w:proofErr w:type="gramEnd"/>
                            <w:r>
                              <w:rPr>
                                <w:b/>
                                <w:sz w:val="32"/>
                                <w:szCs w:val="32"/>
                              </w:rPr>
                              <w:t xml:space="preserve"> teaching and learning. You are passionate about music and you spend time and effort making your assignments meaningful to you as an individual. You want to continue to explore who you are so you can be a master teacher.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5FBF" id="Text Box 117" o:spid="_x0000_s1052" type="#_x0000_t202" style="position:absolute;left:0;text-align:left;margin-left:29.05pt;margin-top:308.6pt;width:167.05pt;height:476.6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" fillcolor="#6f6f74 [3204]" strokecolor="#373739 [1604]" strokeweight="2.25pt">
                <v:textbox style="mso-next-textbox:#Text Box 118" inset=",0,,0">
                  <w:txbxContent>
                    <w:p w14:paraId="55D6D694" w14:textId="77777777" w:rsidR="007D4FA9" w:rsidRPr="0000356E" w:rsidRDefault="007D4FA9" w:rsidP="00C975E2">
                      <w:pPr>
                        <w:pStyle w:val="BodyText"/>
                        <w:rPr>
                          <w:b/>
                          <w:sz w:val="36"/>
                          <w:szCs w:val="36"/>
                        </w:rPr>
                      </w:pPr>
                      <w:r>
                        <w:rPr>
                          <w:b/>
                          <w:sz w:val="36"/>
                          <w:szCs w:val="36"/>
                        </w:rPr>
                        <w:t>RV-ing</w:t>
                      </w:r>
                      <w:r w:rsidRPr="0000356E">
                        <w:rPr>
                          <w:b/>
                          <w:sz w:val="36"/>
                          <w:szCs w:val="36"/>
                        </w:rPr>
                        <w:t>-</w:t>
                      </w:r>
                    </w:p>
                    <w:p w14:paraId="2DF2E108" w14:textId="519992B8" w:rsidR="007D4FA9" w:rsidRPr="00357C53" w:rsidRDefault="007D4FA9" w:rsidP="00C975E2">
                      <w:pPr>
                        <w:pStyle w:val="BodyText"/>
                        <w:rPr>
                          <w:b/>
                          <w:sz w:val="32"/>
                          <w:szCs w:val="32"/>
                        </w:rPr>
                      </w:pPr>
                      <w:r w:rsidRPr="00357C53">
                        <w:rPr>
                          <w:b/>
                          <w:sz w:val="32"/>
                          <w:szCs w:val="32"/>
                        </w:rPr>
                        <w:t>There’s nothing wrong with being in the outdoors with all the comforts of home, but you will miss out on a lot if you restrict yourself to your comfort zone. You’re an RV-</w:t>
                      </w:r>
                      <w:proofErr w:type="spellStart"/>
                      <w:r w:rsidRPr="00357C53">
                        <w:rPr>
                          <w:b/>
                          <w:sz w:val="32"/>
                          <w:szCs w:val="32"/>
                        </w:rPr>
                        <w:t>er</w:t>
                      </w:r>
                      <w:proofErr w:type="spellEnd"/>
                      <w:r w:rsidRPr="00357C53">
                        <w:rPr>
                          <w:b/>
                          <w:sz w:val="32"/>
                          <w:szCs w:val="32"/>
                        </w:rPr>
                        <w:t xml:space="preserve"> if you think </w:t>
                      </w:r>
                      <w:r>
                        <w:rPr>
                          <w:b/>
                          <w:sz w:val="32"/>
                          <w:szCs w:val="32"/>
                        </w:rPr>
                        <w:t>this course as just a check-mark on your list</w:t>
                      </w:r>
                      <w:r w:rsidRPr="00357C53">
                        <w:rPr>
                          <w:b/>
                          <w:sz w:val="32"/>
                          <w:szCs w:val="32"/>
                        </w:rPr>
                        <w:t xml:space="preserve"> or if you’re going to do only what you have to do to pass the course.</w:t>
                      </w:r>
                      <w:r>
                        <w:rPr>
                          <w:b/>
                          <w:sz w:val="32"/>
                          <w:szCs w:val="32"/>
                        </w:rPr>
                        <w:t xml:space="preserve"> You don’t want to challenge your beliefs or think outside the box…</w:t>
                      </w:r>
                    </w:p>
                    <w:p w14:paraId="59AFADA5" w14:textId="77777777" w:rsidR="007D4FA9" w:rsidRDefault="007D4FA9" w:rsidP="00C975E2">
                      <w:pPr>
                        <w:pStyle w:val="BodyText"/>
                        <w:rPr>
                          <w:b/>
                          <w:sz w:val="32"/>
                          <w:szCs w:val="32"/>
                        </w:rPr>
                      </w:pPr>
                    </w:p>
                    <w:p w14:paraId="43A5868E" w14:textId="77777777" w:rsidR="007D4FA9" w:rsidRDefault="007D4FA9" w:rsidP="00C975E2">
                      <w:pPr>
                        <w:pStyle w:val="BodyText"/>
                        <w:rPr>
                          <w:b/>
                          <w:sz w:val="32"/>
                          <w:szCs w:val="32"/>
                        </w:rPr>
                      </w:pPr>
                      <w:r>
                        <w:rPr>
                          <w:b/>
                          <w:sz w:val="32"/>
                          <w:szCs w:val="32"/>
                        </w:rPr>
                        <w:t>Tent camping</w:t>
                      </w:r>
                      <w:r w:rsidRPr="005E0035">
                        <w:rPr>
                          <w:b/>
                          <w:sz w:val="32"/>
                          <w:szCs w:val="32"/>
                        </w:rPr>
                        <w:t xml:space="preserve"> – </w:t>
                      </w:r>
                    </w:p>
                    <w:p w14:paraId="4027D9D7" w14:textId="5C86235A" w:rsidR="007D4FA9" w:rsidRDefault="007D4FA9" w:rsidP="00C975E2">
                      <w:pPr>
                        <w:pStyle w:val="BodyText"/>
                        <w:rPr>
                          <w:b/>
                          <w:sz w:val="32"/>
                          <w:szCs w:val="32"/>
                        </w:rPr>
                      </w:pPr>
                      <w:r w:rsidRPr="005E0035">
                        <w:rPr>
                          <w:b/>
                          <w:sz w:val="32"/>
                          <w:szCs w:val="32"/>
                        </w:rPr>
                        <w:t xml:space="preserve">You’re a bit more </w:t>
                      </w:r>
                      <w:r>
                        <w:rPr>
                          <w:b/>
                          <w:sz w:val="32"/>
                          <w:szCs w:val="32"/>
                        </w:rPr>
                        <w:t>willing to push yourself</w:t>
                      </w:r>
                      <w:r w:rsidRPr="005E0035">
                        <w:rPr>
                          <w:b/>
                          <w:sz w:val="32"/>
                          <w:szCs w:val="32"/>
                        </w:rPr>
                        <w:t xml:space="preserve">. Maybe you’ve had some initial experience in </w:t>
                      </w:r>
                      <w:r>
                        <w:rPr>
                          <w:b/>
                          <w:sz w:val="32"/>
                          <w:szCs w:val="32"/>
                        </w:rPr>
                        <w:t>expanding your intellectual horizons.</w:t>
                      </w:r>
                      <w:r w:rsidRPr="005E0035">
                        <w:rPr>
                          <w:b/>
                          <w:sz w:val="32"/>
                          <w:szCs w:val="32"/>
                        </w:rPr>
                        <w:t xml:space="preserve"> You’re ready to learn more! You’re a </w:t>
                      </w:r>
                      <w:r>
                        <w:rPr>
                          <w:b/>
                          <w:sz w:val="32"/>
                          <w:szCs w:val="32"/>
                        </w:rPr>
                        <w:t>tent camper</w:t>
                      </w:r>
                      <w:r w:rsidRPr="005E0035">
                        <w:rPr>
                          <w:b/>
                          <w:sz w:val="32"/>
                          <w:szCs w:val="32"/>
                        </w:rPr>
                        <w:t xml:space="preserve"> if you engage in meaningful classroom </w:t>
                      </w:r>
                      <w:r>
                        <w:rPr>
                          <w:b/>
                          <w:sz w:val="32"/>
                          <w:szCs w:val="32"/>
                        </w:rPr>
                        <w:t>discussion</w:t>
                      </w:r>
                      <w:r w:rsidRPr="005E0035">
                        <w:rPr>
                          <w:b/>
                          <w:sz w:val="32"/>
                          <w:szCs w:val="32"/>
                        </w:rPr>
                        <w:t xml:space="preserve">, </w:t>
                      </w:r>
                      <w:r>
                        <w:rPr>
                          <w:b/>
                          <w:sz w:val="32"/>
                          <w:szCs w:val="32"/>
                        </w:rPr>
                        <w:t>you aren’t afraid to try new things and think in new ways, &amp; go above and beyond in your work.</w:t>
                      </w:r>
                    </w:p>
                    <w:p w14:paraId="53DCE84B" w14:textId="77777777" w:rsidR="007D4FA9" w:rsidRDefault="007D4FA9" w:rsidP="00C975E2">
                      <w:pPr>
                        <w:pStyle w:val="BodyText"/>
                        <w:rPr>
                          <w:b/>
                          <w:sz w:val="32"/>
                          <w:szCs w:val="32"/>
                        </w:rPr>
                      </w:pPr>
                      <w:r>
                        <w:rPr>
                          <w:b/>
                          <w:sz w:val="32"/>
                          <w:szCs w:val="32"/>
                        </w:rPr>
                        <w:t xml:space="preserve">Backpacking – </w:t>
                      </w:r>
                    </w:p>
                    <w:p w14:paraId="5CC86142" w14:textId="7534EC9A" w:rsidR="007D4FA9" w:rsidRPr="005E0035" w:rsidRDefault="007D4FA9" w:rsidP="00C975E2">
                      <w:pPr>
                        <w:pStyle w:val="BodyText"/>
                        <w:rPr>
                          <w:b/>
                          <w:sz w:val="32"/>
                          <w:szCs w:val="32"/>
                        </w:rPr>
                      </w:pPr>
                      <w:r>
                        <w:rPr>
                          <w:b/>
                          <w:sz w:val="32"/>
                          <w:szCs w:val="32"/>
                        </w:rPr>
                        <w:t xml:space="preserve">You’re all in! You are ready to reflect on what happens during class and you actively seek new ways of thinking </w:t>
                      </w:r>
                      <w:proofErr w:type="gramStart"/>
                      <w:r>
                        <w:rPr>
                          <w:b/>
                          <w:sz w:val="32"/>
                          <w:szCs w:val="32"/>
                        </w:rPr>
                        <w:t>about  music</w:t>
                      </w:r>
                      <w:proofErr w:type="gramEnd"/>
                      <w:r>
                        <w:rPr>
                          <w:b/>
                          <w:sz w:val="32"/>
                          <w:szCs w:val="32"/>
                        </w:rPr>
                        <w:t xml:space="preserve"> teaching and learning. You are passionate about music and you spend time and effort making your assignments meaningful to you as an individual. You want to continue to explore who you are so you can be a master teacher.</w:t>
                      </w:r>
                    </w:p>
                  </w:txbxContent>
                </v:textbox>
                <w10:wrap type="through" anchorx="page" anchory="page"/>
              </v:shape>
            </w:pict>
          </mc:Fallback>
        </mc:AlternateContent>
      </w:r>
      <w:r w:rsidR="00D642B4">
        <w:rPr>
          <w:noProof/>
        </w:rPr>
        <mc:AlternateContent>
          <mc:Choice Requires="wpg">
            <w:drawing>
              <wp:anchor distT="0" distB="0" distL="114300" distR="114300" simplePos="0" relativeHeight="251658301" behindDoc="0" locked="0" layoutInCell="1" allowOverlap="1" wp14:anchorId="78B16140" wp14:editId="19256033">
                <wp:simplePos x="0" y="0"/>
                <wp:positionH relativeFrom="page">
                  <wp:posOffset>3492500</wp:posOffset>
                </wp:positionH>
                <wp:positionV relativeFrom="page">
                  <wp:posOffset>1793875</wp:posOffset>
                </wp:positionV>
                <wp:extent cx="3914140" cy="2054225"/>
                <wp:effectExtent l="0" t="0" r="0" b="3175"/>
                <wp:wrapThrough wrapText="bothSides">
                  <wp:wrapPolygon edited="0">
                    <wp:start x="140" y="0"/>
                    <wp:lineTo x="140" y="21366"/>
                    <wp:lineTo x="21306" y="21366"/>
                    <wp:lineTo x="21306" y="0"/>
                    <wp:lineTo x="140" y="0"/>
                  </wp:wrapPolygon>
                </wp:wrapThrough>
                <wp:docPr id="42" name="Group 42"/>
                <wp:cNvGraphicFramePr/>
                <a:graphic xmlns:a="http://schemas.openxmlformats.org/drawingml/2006/main">
                  <a:graphicData uri="http://schemas.microsoft.com/office/word/2010/wordprocessingGroup">
                    <wpg:wgp>
                      <wpg:cNvGrpSpPr/>
                      <wpg:grpSpPr>
                        <a:xfrm>
                          <a:off x="0" y="0"/>
                          <a:ext cx="3914140" cy="2054225"/>
                          <a:chOff x="0" y="0"/>
                          <a:chExt cx="3914140" cy="205422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8" name="Text Box 707"/>
                        <wps:cNvSpPr txBox="1">
                          <a:spLocks noChangeArrowheads="1"/>
                        </wps:cNvSpPr>
                        <wps:spPr bwMode="auto">
                          <a:xfrm>
                            <a:off x="0" y="0"/>
                            <a:ext cx="3914140" cy="2054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34" name="Text Box 34"/>
                        <wps:cNvSpPr txBox="1"/>
                        <wps:spPr>
                          <a:xfrm>
                            <a:off x="636905" y="0"/>
                            <a:ext cx="3185795" cy="280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4">
                          <w:txbxContent>
                            <w:p w14:paraId="7ABE71F9" w14:textId="77777777" w:rsidR="007D4FA9" w:rsidRPr="00BC0620" w:rsidRDefault="007D4FA9" w:rsidP="00C975E2">
                              <w:pPr>
                                <w:pStyle w:val="Heading5"/>
                              </w:pPr>
                              <w:r w:rsidRPr="00A945F5">
                                <w:rPr>
                                  <w:b/>
                                  <w:sz w:val="36"/>
                                  <w:szCs w:val="36"/>
                                </w:rPr>
                                <w:t xml:space="preserve">It’s not what you get in this course, it’s how deep you go. Because I’m from the mountains of Virginia, I like to think this course operates on three levels: </w:t>
                              </w:r>
                              <w:r>
                                <w:rPr>
                                  <w:b/>
                                  <w:sz w:val="36"/>
                                  <w:szCs w:val="36"/>
                                </w:rPr>
                                <w:t>RV-ing</w:t>
                              </w:r>
                              <w:r w:rsidRPr="00A945F5">
                                <w:rPr>
                                  <w:b/>
                                  <w:sz w:val="36"/>
                                  <w:szCs w:val="36"/>
                                </w:rPr>
                                <w:t xml:space="preserve">, </w:t>
                              </w:r>
                              <w:r>
                                <w:rPr>
                                  <w:b/>
                                  <w:sz w:val="36"/>
                                  <w:szCs w:val="36"/>
                                </w:rPr>
                                <w:t>tent camping</w:t>
                              </w:r>
                              <w:r w:rsidRPr="00A945F5">
                                <w:rPr>
                                  <w:b/>
                                  <w:sz w:val="36"/>
                                  <w:szCs w:val="36"/>
                                </w:rPr>
                                <w:t xml:space="preserve">, and </w:t>
                              </w:r>
                              <w:r>
                                <w:rPr>
                                  <w:b/>
                                  <w:sz w:val="36"/>
                                  <w:szCs w:val="36"/>
                                </w:rPr>
                                <w:t>backpacking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636905" y="278765"/>
                            <a:ext cx="3185795" cy="280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636905" y="558165"/>
                            <a:ext cx="3185795" cy="280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636905" y="836930"/>
                            <a:ext cx="3185795" cy="280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636905" y="1116330"/>
                            <a:ext cx="3185795" cy="280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636905" y="1395095"/>
                            <a:ext cx="3185795" cy="280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636905" y="1674495"/>
                            <a:ext cx="3185795" cy="2800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B16140" id="Group 42" o:spid="_x0000_s1053" style="position:absolute;left:0;text-align:left;margin-left:275pt;margin-top:141.25pt;width:308.2pt;height:161.75pt;z-index:251658301;mso-position-horizontal-relative:page;mso-position-vertical-relative:page" coordsize="39141,20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">
                <v:shape id="Text Box 707" o:spid="_x0000_s1054" type="#_x0000_t202" style="position:absolute;width:39141;height:20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" filled="f" stroked="f">
                  <v:textbox inset=",0,,0"/>
                </v:shape>
                <v:shape id="Text Box 34" o:spid="_x0000_s1055" type="#_x0000_t202" style="position:absolute;left:6369;width:3185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style="mso-next-textbox:#Text Box 35" inset="0,0,0,0">
                    <w:txbxContent>
                      <w:p w14:paraId="7ABE71F9" w14:textId="77777777" w:rsidR="007D4FA9" w:rsidRPr="00BC0620" w:rsidRDefault="007D4FA9" w:rsidP="00C975E2">
                        <w:pPr>
                          <w:pStyle w:val="Heading5"/>
                        </w:pPr>
                        <w:r w:rsidRPr="00A945F5">
                          <w:rPr>
                            <w:b/>
                            <w:sz w:val="36"/>
                            <w:szCs w:val="36"/>
                          </w:rPr>
                          <w:t xml:space="preserve">It’s not what you get in this course, it’s how deep you go. Because I’m from the mountains of Virginia, I like to think this course operates on three levels: </w:t>
                        </w:r>
                        <w:r>
                          <w:rPr>
                            <w:b/>
                            <w:sz w:val="36"/>
                            <w:szCs w:val="36"/>
                          </w:rPr>
                          <w:t>RV-ing</w:t>
                        </w:r>
                        <w:r w:rsidRPr="00A945F5">
                          <w:rPr>
                            <w:b/>
                            <w:sz w:val="36"/>
                            <w:szCs w:val="36"/>
                          </w:rPr>
                          <w:t xml:space="preserve">, </w:t>
                        </w:r>
                        <w:r>
                          <w:rPr>
                            <w:b/>
                            <w:sz w:val="36"/>
                            <w:szCs w:val="36"/>
                          </w:rPr>
                          <w:t>tent camping</w:t>
                        </w:r>
                        <w:r w:rsidRPr="00A945F5">
                          <w:rPr>
                            <w:b/>
                            <w:sz w:val="36"/>
                            <w:szCs w:val="36"/>
                          </w:rPr>
                          <w:t xml:space="preserve">, and </w:t>
                        </w:r>
                        <w:r>
                          <w:rPr>
                            <w:b/>
                            <w:sz w:val="36"/>
                            <w:szCs w:val="36"/>
                          </w:rPr>
                          <w:t>backpacking</w:t>
                        </w:r>
                        <w:r>
                          <w:t>.</w:t>
                        </w:r>
                      </w:p>
                    </w:txbxContent>
                  </v:textbox>
                </v:shape>
                <v:shape id="Text Box 35" o:spid="_x0000_s1056" type="#_x0000_t202" style="position:absolute;left:6369;top:2787;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style="mso-next-textbox:#Text Box 36" inset="0,0,0,0">
                    <w:txbxContent/>
                  </v:textbox>
                </v:shape>
                <v:shape id="Text Box 36" o:spid="_x0000_s1057" type="#_x0000_t202" style="position:absolute;left:6369;top:5581;width:3185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style="mso-next-textbox:#Text Box 37" inset="0,0,0,0">
                    <w:txbxContent/>
                  </v:textbox>
                </v:shape>
                <v:shape id="Text Box 37" o:spid="_x0000_s1058" type="#_x0000_t202" style="position:absolute;left:6369;top:8369;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style="mso-next-textbox:#Text Box 39" inset="0,0,0,0">
                    <w:txbxContent/>
                  </v:textbox>
                </v:shape>
                <v:shape id="Text Box 39" o:spid="_x0000_s1059" type="#_x0000_t202" style="position:absolute;left:6369;top:11163;width:3185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style="mso-next-textbox:#Text Box 40" inset="0,0,0,0">
                    <w:txbxContent/>
                  </v:textbox>
                </v:shape>
                <v:shape id="Text Box 40" o:spid="_x0000_s1060" type="#_x0000_t202" style="position:absolute;left:6369;top:13950;width:31858;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style="mso-next-textbox:#Text Box 41" inset="0,0,0,0">
                    <w:txbxContent/>
                  </v:textbox>
                </v:shape>
                <v:shape id="Text Box 41" o:spid="_x0000_s1061" type="#_x0000_t202" style="position:absolute;left:6369;top:16744;width:31858;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v:textbox>
                </v:shape>
                <w10:wrap type="through" anchorx="page" anchory="page"/>
              </v:group>
            </w:pict>
          </mc:Fallback>
        </mc:AlternateContent>
      </w:r>
      <w:r w:rsidR="0000356E">
        <w:rPr>
          <w:noProof/>
        </w:rPr>
        <w:drawing>
          <wp:anchor distT="0" distB="0" distL="114300" distR="114300" simplePos="0" relativeHeight="251675744" behindDoc="0" locked="0" layoutInCell="1" allowOverlap="1" wp14:anchorId="5D296605" wp14:editId="34F43B49">
            <wp:simplePos x="0" y="0"/>
            <wp:positionH relativeFrom="page">
              <wp:posOffset>78105</wp:posOffset>
            </wp:positionH>
            <wp:positionV relativeFrom="page">
              <wp:posOffset>571500</wp:posOffset>
            </wp:positionV>
            <wp:extent cx="3960495" cy="3276600"/>
            <wp:effectExtent l="0" t="0" r="1905" b="0"/>
            <wp:wrapThrough wrapText="bothSides">
              <wp:wrapPolygon edited="0">
                <wp:start x="277" y="0"/>
                <wp:lineTo x="0" y="837"/>
                <wp:lineTo x="0" y="20260"/>
                <wp:lineTo x="139" y="21265"/>
                <wp:lineTo x="416" y="21433"/>
                <wp:lineTo x="21056" y="21433"/>
                <wp:lineTo x="21333" y="21265"/>
                <wp:lineTo x="21472" y="20260"/>
                <wp:lineTo x="21472" y="837"/>
                <wp:lineTo x="21195" y="0"/>
                <wp:lineTo x="277" y="0"/>
              </wp:wrapPolygon>
            </wp:wrapThrough>
            <wp:docPr id="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49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8D5">
        <w:rPr>
          <w:noProof/>
        </w:rPr>
        <w:drawing>
          <wp:anchor distT="0" distB="0" distL="118745" distR="118745" simplePos="0" relativeHeight="251658313" behindDoc="0" locked="0" layoutInCell="1" allowOverlap="1" wp14:anchorId="4867127B" wp14:editId="18931E3D">
            <wp:simplePos x="5486400" y="8229600"/>
            <wp:positionH relativeFrom="page">
              <wp:posOffset>596900</wp:posOffset>
            </wp:positionH>
            <wp:positionV relativeFrom="page">
              <wp:posOffset>1244600</wp:posOffset>
            </wp:positionV>
            <wp:extent cx="2962910" cy="2141855"/>
            <wp:effectExtent l="254000" t="304800" r="288290" b="194945"/>
            <wp:wrapTight wrapText="bothSides">
              <wp:wrapPolygon edited="0">
                <wp:start x="21315" y="-1422"/>
                <wp:lineTo x="13344" y="-1976"/>
                <wp:lineTo x="-850" y="-1761"/>
                <wp:lineTo x="-1060" y="11363"/>
                <wp:lineTo x="-849" y="19654"/>
                <wp:lineTo x="-474" y="21780"/>
                <wp:lineTo x="445" y="21933"/>
                <wp:lineTo x="1548" y="22117"/>
                <wp:lineTo x="13469" y="22297"/>
                <wp:lineTo x="13491" y="22042"/>
                <wp:lineTo x="18638" y="22900"/>
                <wp:lineTo x="22838" y="21793"/>
                <wp:lineTo x="22669" y="19443"/>
                <wp:lineTo x="22818" y="15598"/>
                <wp:lineTo x="22840" y="15344"/>
                <wp:lineTo x="22804" y="11468"/>
                <wp:lineTo x="22826" y="11213"/>
                <wp:lineTo x="22791" y="7337"/>
                <wp:lineTo x="22813" y="7083"/>
                <wp:lineTo x="22593" y="3176"/>
                <wp:lineTo x="22616" y="2922"/>
                <wp:lineTo x="22822" y="2698"/>
                <wp:lineTo x="22234" y="-1269"/>
                <wp:lineTo x="21315" y="-1422"/>
              </wp:wrapPolygon>
            </wp:wrapTight>
            <wp:docPr id="1"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6"/>
                    <a:srcRect l="2963" t="2586" r="11195" b="4310"/>
                    <a:stretch>
                      <a:fillRect/>
                    </a:stretch>
                  </pic:blipFill>
                  <pic:spPr bwMode="auto">
                    <a:xfrm rot="21188029">
                      <a:off x="0" y="0"/>
                      <a:ext cx="296291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93" behindDoc="0" locked="0" layoutInCell="1" allowOverlap="1" wp14:anchorId="7A148876" wp14:editId="5EFBBEE8">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62571" id="Group 116" o:spid="_x0000_s1026" style="position:absolute;margin-left:28.8pt;margin-top:60pt;width:3in;height:126pt;z-index:251658293;mso-position-horizontal-relative:page;mso-position-vertical-relative:page" coordorigin="576,1080" coordsize="3600,2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">
                <v:rect id="Rectangle 114" o:spid="_x0000_s1027" style="position:absolute;left:576;top:1080;width:36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" fillcolor="#6f6f74 [3204]" stroked="f">
                  <v:textbox inset=",7.2pt,,7.2pt"/>
                </v:rect>
                <v:rect id="Rectangle 115" o:spid="_x0000_s1028" style="position:absolute;left:576;top:2520;width:36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" fillcolor="#a7b789 [3205]" stroked="f">
                  <v:textbox inset=",7.2pt,,7.2pt"/>
                </v:rect>
                <w10:wrap anchorx="page" anchory="page"/>
              </v:group>
            </w:pict>
          </mc:Fallback>
        </mc:AlternateContent>
      </w:r>
      <w:r w:rsidR="006F79A9">
        <w:rPr>
          <w:noProof/>
        </w:rPr>
        <mc:AlternateContent>
          <mc:Choice Requires="wps">
            <w:drawing>
              <wp:anchor distT="0" distB="0" distL="114300" distR="114300" simplePos="0" relativeHeight="251658300" behindDoc="0" locked="0" layoutInCell="1" allowOverlap="1" wp14:anchorId="7A7724BC" wp14:editId="7AD7C5AF">
                <wp:simplePos x="0" y="0"/>
                <wp:positionH relativeFrom="page">
                  <wp:posOffset>3749040</wp:posOffset>
                </wp:positionH>
                <wp:positionV relativeFrom="page">
                  <wp:posOffset>866775</wp:posOffset>
                </wp:positionV>
                <wp:extent cx="3657600" cy="927100"/>
                <wp:effectExtent l="0" t="0" r="0" b="12700"/>
                <wp:wrapTight wrapText="bothSides">
                  <wp:wrapPolygon edited="0">
                    <wp:start x="150" y="0"/>
                    <wp:lineTo x="150" y="21304"/>
                    <wp:lineTo x="21300" y="21304"/>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242F6F" w14:textId="77777777" w:rsidR="007D4FA9" w:rsidRPr="0008257E" w:rsidRDefault="007D4FA9" w:rsidP="00C975E2">
                            <w:pPr>
                              <w:pStyle w:val="Heading1"/>
                              <w:jc w:val="right"/>
                            </w:pPr>
                            <w:r>
                              <w:t>How to take this course…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24BC" id="Text Box 164" o:spid="_x0000_s1062" type="#_x0000_t202" style="position:absolute;left:0;text-align:left;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" filled="f" stroked="f">
                <v:textbox inset=",0,,0">
                  <w:txbxContent>
                    <w:p w14:paraId="3C242F6F" w14:textId="77777777" w:rsidR="007D4FA9" w:rsidRPr="0008257E" w:rsidRDefault="007D4FA9" w:rsidP="00C975E2">
                      <w:pPr>
                        <w:pStyle w:val="Heading1"/>
                        <w:jc w:val="right"/>
                      </w:pPr>
                      <w:r>
                        <w:t>How to take this course…</w:t>
                      </w:r>
                    </w:p>
                  </w:txbxContent>
                </v:textbox>
                <w10:wrap type="tight" anchorx="page" anchory="page"/>
              </v:shape>
            </w:pict>
          </mc:Fallback>
        </mc:AlternateContent>
      </w:r>
      <w:r w:rsidR="001728D5">
        <w:br w:type="page"/>
      </w:r>
      <w:r w:rsidR="007D4FA9">
        <w:rPr>
          <w:noProof/>
        </w:rPr>
        <mc:AlternateContent>
          <mc:Choice Requires="wps">
            <w:drawing>
              <wp:anchor distT="0" distB="0" distL="114300" distR="114300" simplePos="0" relativeHeight="251658307" behindDoc="0" locked="0" layoutInCell="1" allowOverlap="1" wp14:anchorId="0B4413AD" wp14:editId="42C7D0FF">
                <wp:simplePos x="0" y="0"/>
                <wp:positionH relativeFrom="page">
                  <wp:posOffset>12700</wp:posOffset>
                </wp:positionH>
                <wp:positionV relativeFrom="page">
                  <wp:posOffset>25400</wp:posOffset>
                </wp:positionV>
                <wp:extent cx="7772400" cy="889000"/>
                <wp:effectExtent l="76200" t="0" r="76200" b="508000"/>
                <wp:wrapTight wrapText="bothSides">
                  <wp:wrapPolygon edited="0">
                    <wp:start x="-141" y="0"/>
                    <wp:lineTo x="-212" y="19749"/>
                    <wp:lineTo x="-141" y="33326"/>
                    <wp:lineTo x="21671" y="33326"/>
                    <wp:lineTo x="21741" y="29623"/>
                    <wp:lineTo x="21671" y="0"/>
                    <wp:lineTo x="-141"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89000"/>
                        </a:xfrm>
                        <a:prstGeom prst="rect">
                          <a:avLst/>
                        </a:prstGeom>
                        <a:ln/>
                        <a:extLst/>
                      </wps:spPr>
                      <wps:style>
                        <a:lnRef idx="0">
                          <a:schemeClr val="accent2"/>
                        </a:lnRef>
                        <a:fillRef idx="3">
                          <a:schemeClr val="accent2"/>
                        </a:fillRef>
                        <a:effectRef idx="3">
                          <a:schemeClr val="accent2"/>
                        </a:effectRef>
                        <a:fontRef idx="minor">
                          <a:schemeClr val="lt1"/>
                        </a:fontRef>
                      </wps:style>
                      <wps:txbx>
                        <w:txbxContent>
                          <w:p w14:paraId="56B73FA2" w14:textId="77777777" w:rsidR="007D4FA9" w:rsidRDefault="007D4FA9" w:rsidP="00C975E2">
                            <w:pPr>
                              <w:pStyle w:val="Continued"/>
                              <w:rPr>
                                <w:sz w:val="44"/>
                                <w:szCs w:val="44"/>
                              </w:rPr>
                            </w:pPr>
                          </w:p>
                          <w:p w14:paraId="4F111513" w14:textId="77777777" w:rsidR="007D4FA9" w:rsidRPr="002E4991" w:rsidRDefault="007D4FA9" w:rsidP="002E4991">
                            <w:pPr>
                              <w:pStyle w:val="Continued"/>
                              <w:jc w:val="center"/>
                              <w:rPr>
                                <w:sz w:val="44"/>
                                <w:szCs w:val="44"/>
                              </w:rPr>
                            </w:pPr>
                            <w:r w:rsidRPr="002E4991">
                              <w:rPr>
                                <w:sz w:val="44"/>
                                <w:szCs w:val="44"/>
                              </w:rPr>
                              <w:t>What you will hopefully gain from this course…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13AD" id="Text Box 172" o:spid="_x0000_s1063" type="#_x0000_t202" style="position:absolute;left:0;text-align:left;margin-left:1pt;margin-top:2pt;width:612pt;height:70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" fillcolor="#9cae7a [2981]" stroked="f">
                <v:fill color2="#d3dbc4 [1621]" rotate="t" angle="180" colors="0 #a4b87e;39322f #b8c6a0;1 #d4dbc7" focus="100%" type="gradient">
                  <o:fill v:ext="view" type="gradientUnscaled"/>
                </v:fill>
                <v:textbox inset=",0,,0">
                  <w:txbxContent>
                    <w:p w14:paraId="56B73FA2" w14:textId="77777777" w:rsidR="007D4FA9" w:rsidRDefault="007D4FA9" w:rsidP="00C975E2">
                      <w:pPr>
                        <w:pStyle w:val="Continued"/>
                        <w:rPr>
                          <w:sz w:val="44"/>
                          <w:szCs w:val="44"/>
                        </w:rPr>
                      </w:pPr>
                    </w:p>
                    <w:p w14:paraId="4F111513" w14:textId="77777777" w:rsidR="007D4FA9" w:rsidRPr="002E4991" w:rsidRDefault="007D4FA9" w:rsidP="002E4991">
                      <w:pPr>
                        <w:pStyle w:val="Continued"/>
                        <w:jc w:val="center"/>
                        <w:rPr>
                          <w:sz w:val="44"/>
                          <w:szCs w:val="44"/>
                        </w:rPr>
                      </w:pPr>
                      <w:r w:rsidRPr="002E4991">
                        <w:rPr>
                          <w:sz w:val="44"/>
                          <w:szCs w:val="44"/>
                        </w:rPr>
                        <w:t>What you will hopefully gain from this course…</w:t>
                      </w:r>
                    </w:p>
                  </w:txbxContent>
                </v:textbox>
                <w10:wrap type="tight" anchorx="page" anchory="page"/>
              </v:shape>
            </w:pict>
          </mc:Fallback>
        </mc:AlternateContent>
      </w:r>
      <w:r w:rsidR="00D642B4">
        <w:rPr>
          <w:noProof/>
        </w:rPr>
        <mc:AlternateContent>
          <mc:Choice Requires="wpg">
            <w:drawing>
              <wp:anchor distT="0" distB="0" distL="114300" distR="114300" simplePos="0" relativeHeight="251676768" behindDoc="0" locked="0" layoutInCell="1" allowOverlap="1" wp14:anchorId="4F250213" wp14:editId="4BD38116">
                <wp:simplePos x="0" y="0"/>
                <wp:positionH relativeFrom="page">
                  <wp:posOffset>12700</wp:posOffset>
                </wp:positionH>
                <wp:positionV relativeFrom="page">
                  <wp:posOffset>914400</wp:posOffset>
                </wp:positionV>
                <wp:extent cx="7772400" cy="4102100"/>
                <wp:effectExtent l="0" t="0" r="0" b="12700"/>
                <wp:wrapThrough wrapText="bothSides">
                  <wp:wrapPolygon edited="0">
                    <wp:start x="0" y="0"/>
                    <wp:lineTo x="0" y="21533"/>
                    <wp:lineTo x="21529" y="21533"/>
                    <wp:lineTo x="21529" y="0"/>
                    <wp:lineTo x="0" y="0"/>
                  </wp:wrapPolygon>
                </wp:wrapThrough>
                <wp:docPr id="60" name="Group 60"/>
                <wp:cNvGraphicFramePr/>
                <a:graphic xmlns:a="http://schemas.openxmlformats.org/drawingml/2006/main">
                  <a:graphicData uri="http://schemas.microsoft.com/office/word/2010/wordprocessingGroup">
                    <wpg:wgp>
                      <wpg:cNvGrpSpPr/>
                      <wpg:grpSpPr>
                        <a:xfrm>
                          <a:off x="0" y="0"/>
                          <a:ext cx="7772400" cy="4102100"/>
                          <a:chOff x="0" y="0"/>
                          <a:chExt cx="7772400" cy="41021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13" name="Text Box 213"/>
                        <wps:cNvSpPr txBox="1"/>
                        <wps:spPr>
                          <a:xfrm>
                            <a:off x="0" y="0"/>
                            <a:ext cx="7772400" cy="4102100"/>
                          </a:xfrm>
                          <a:prstGeom prst="rect">
                            <a:avLst/>
                          </a:prstGeom>
                          <a:solidFill>
                            <a:schemeClr val="accent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5720"/>
                            <a:ext cx="7589520" cy="682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7">
                          <w:txbxContent>
                            <w:p w14:paraId="7BD9DC45" w14:textId="77777777"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introduce different approaches in logic and reasoning as applicable to the teaching of music in different settings; defining terms and developing lines of argument relevant to thinking about music instruction and music education research</w:t>
                              </w:r>
                            </w:p>
                            <w:p w14:paraId="6D5AA8B6" w14:textId="20F80E2B"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develop the basic skills necessary to critically analyze text and discourse to determine the strength of the arguments presented. To introduce research tools that would be useful in scholarly exploration</w:t>
                              </w:r>
                            </w:p>
                            <w:p w14:paraId="1254F3FE" w14:textId="674452FF"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explore the works of prominent philosophers who have had an impact on the field of music teaching and learning and be able to apply their ideas in practical applications</w:t>
                              </w:r>
                            </w:p>
                            <w:p w14:paraId="72802D0F" w14:textId="4330F680" w:rsidR="007D4FA9" w:rsidRP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explore justifications for music in the school curriculum and determine the place of arts advocacy in the life of the music educator. More personally, to discover why we as music teachers and performers do what we do and determine why that is important</w:t>
                              </w:r>
                            </w:p>
                            <w:p w14:paraId="4EB7E6E6" w14:textId="2660DBC6" w:rsidR="007D4FA9"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synthesize, compare, and evaluate classical and contemporary philosophical positions of music and music education</w:t>
                              </w:r>
                            </w:p>
                            <w:p w14:paraId="2F5B8DAA" w14:textId="2B0360D8" w:rsidR="007D4FA9"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express personal ideas and the ideas of others clearly and convincingly in writing and verbal discourse</w:t>
                              </w:r>
                            </w:p>
                            <w:p w14:paraId="665689F9" w14:textId="77777777" w:rsidR="007D4FA9" w:rsidRPr="006A313B"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clarify and develop a personal philosophy of music teaching and learning based on self-exploration of beliefs, attitudes, values, and goals, and reflection on those attributes</w:t>
                              </w:r>
                            </w:p>
                            <w:p w14:paraId="4FE87C2B" w14:textId="095578E5" w:rsidR="007D4FA9" w:rsidRDefault="007D4FA9" w:rsidP="002E4991">
                              <w:pPr>
                                <w:rPr>
                                  <w:rFonts w:ascii="Calibri" w:hAnsi="Calibri" w:cs="Times New Roman"/>
                                  <w:sz w:val="32"/>
                                  <w:szCs w:val="32"/>
                                </w:rPr>
                              </w:pPr>
                              <w:r w:rsidRPr="002E4991">
                                <w:rPr>
                                  <w:rFonts w:ascii="Calibri" w:hAnsi="Calibri" w:cs="Times New Roman"/>
                                  <w:sz w:val="32"/>
                                  <w:szCs w:val="32"/>
                                </w:rPr>
                                <w:t>!</w:t>
                              </w:r>
                            </w:p>
                            <w:p w14:paraId="24F06300" w14:textId="77777777" w:rsidR="007D4FA9" w:rsidRDefault="007D4FA9" w:rsidP="002E4991">
                              <w:pPr>
                                <w:rPr>
                                  <w:rFonts w:ascii="Calibri" w:hAnsi="Calibri" w:cs="Times New Roman"/>
                                  <w:sz w:val="32"/>
                                  <w:szCs w:val="32"/>
                                </w:rPr>
                              </w:pPr>
                            </w:p>
                            <w:p w14:paraId="3512C7A0" w14:textId="77777777" w:rsidR="007D4FA9" w:rsidRPr="002E4991" w:rsidRDefault="007D4FA9" w:rsidP="002E4991">
                              <w:pPr>
                                <w:rPr>
                                  <w:rFonts w:ascii="Calibri" w:hAnsi="Calibri" w:cs="Times New Roman"/>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727075"/>
                            <a:ext cx="7589520" cy="49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224915"/>
                            <a:ext cx="7589520" cy="49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723390"/>
                            <a:ext cx="7589520" cy="682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404745"/>
                            <a:ext cx="7589520" cy="49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2903220"/>
                            <a:ext cx="7589520" cy="49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3401060"/>
                            <a:ext cx="7589520" cy="189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3589655"/>
                            <a:ext cx="758952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250213" id="Group 60" o:spid="_x0000_s1064" style="position:absolute;left:0;text-align:left;margin-left:1pt;margin-top:1in;width:612pt;height:323pt;z-index:251676768;mso-position-horizontal-relative:page;mso-position-vertical-relative:page" coordsize="77724,4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">
                <v:shape id="Text Box 213" o:spid="_x0000_s1065" type="#_x0000_t202" style="position:absolute;width:77724;height:41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" fillcolor="#a7b789 [3205]" stroked="f"/>
                <v:shape id="Text Box 43" o:spid="_x0000_s1066" type="#_x0000_t202" style="position:absolute;left:914;top:457;width:75895;height:6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style="mso-next-textbox:#Text Box 44" inset="0,0,0,0">
                    <w:txbxContent>
                      <w:p w14:paraId="7BD9DC45" w14:textId="77777777"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introduce different approaches in logic and reasoning as applicable to the teaching of music in different settings; defining terms and developing lines of argument relevant to thinking about music instruction and music education research</w:t>
                        </w:r>
                      </w:p>
                      <w:p w14:paraId="6D5AA8B6" w14:textId="20F80E2B"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develop the basic skills necessary to critically analyze text and discourse to determine the strength of the arguments presented. To introduce research tools that would be useful in scholarly exploration</w:t>
                        </w:r>
                      </w:p>
                      <w:p w14:paraId="1254F3FE" w14:textId="674452FF" w:rsid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explore the works of prominent philosophers who have had an impact on the field of music teaching and learning and be able to apply their ideas in practical applications</w:t>
                        </w:r>
                      </w:p>
                      <w:p w14:paraId="72802D0F" w14:textId="4330F680" w:rsidR="007D4FA9" w:rsidRPr="007D4FA9" w:rsidRDefault="007D4FA9" w:rsidP="007D4FA9">
                        <w:pPr>
                          <w:ind w:left="720"/>
                          <w:rPr>
                            <w:rFonts w:ascii="Helvetica" w:hAnsi="Helvetica"/>
                            <w:bCs/>
                          </w:rPr>
                        </w:pPr>
                        <w:r>
                          <w:rPr>
                            <w:rFonts w:ascii="Helvetica" w:hAnsi="Helvetica"/>
                            <w:b/>
                          </w:rPr>
                          <w:sym w:font="Symbol" w:char="F0B7"/>
                        </w:r>
                        <w:r>
                          <w:rPr>
                            <w:rFonts w:ascii="Helvetica" w:hAnsi="Helvetica"/>
                            <w:b/>
                          </w:rPr>
                          <w:t xml:space="preserve"> </w:t>
                        </w:r>
                        <w:r>
                          <w:rPr>
                            <w:rFonts w:ascii="Helvetica" w:hAnsi="Helvetica"/>
                            <w:bCs/>
                          </w:rPr>
                          <w:t>To explore justifications for music in the school curriculum and determine the place of arts advocacy in the life of the music educator. More personally, to discover why we as music teachers and performers do what we do and determine why that is important</w:t>
                        </w:r>
                      </w:p>
                      <w:p w14:paraId="4EB7E6E6" w14:textId="2660DBC6" w:rsidR="007D4FA9"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synthesize, compare, and evaluate classical and contemporary philosophical positions of music and music education</w:t>
                        </w:r>
                      </w:p>
                      <w:p w14:paraId="2F5B8DAA" w14:textId="2B0360D8" w:rsidR="007D4FA9"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express personal ideas and the ideas of others clearly and convincingly in writing and verbal discourse</w:t>
                        </w:r>
                      </w:p>
                      <w:p w14:paraId="665689F9" w14:textId="77777777" w:rsidR="007D4FA9" w:rsidRPr="006A313B" w:rsidRDefault="007D4FA9" w:rsidP="007D4FA9">
                        <w:pPr>
                          <w:ind w:left="720"/>
                          <w:rPr>
                            <w:rFonts w:ascii="Helvetica" w:hAnsi="Helvetica"/>
                          </w:rPr>
                        </w:pPr>
                        <w:r>
                          <w:rPr>
                            <w:rFonts w:ascii="Helvetica" w:hAnsi="Helvetica"/>
                            <w:b/>
                          </w:rPr>
                          <w:sym w:font="Symbol" w:char="F0B7"/>
                        </w:r>
                        <w:r>
                          <w:rPr>
                            <w:rFonts w:ascii="Helvetica" w:hAnsi="Helvetica"/>
                            <w:b/>
                          </w:rPr>
                          <w:t xml:space="preserve"> </w:t>
                        </w:r>
                        <w:r>
                          <w:rPr>
                            <w:rFonts w:ascii="Helvetica" w:hAnsi="Helvetica"/>
                          </w:rPr>
                          <w:t>To clarify and develop a personal philosophy of music teaching and learning based on self-exploration of beliefs, attitudes, values, and goals, and reflection on those attributes</w:t>
                        </w:r>
                      </w:p>
                      <w:p w14:paraId="4FE87C2B" w14:textId="095578E5" w:rsidR="007D4FA9" w:rsidRDefault="007D4FA9" w:rsidP="002E4991">
                        <w:pPr>
                          <w:rPr>
                            <w:rFonts w:ascii="Calibri" w:hAnsi="Calibri" w:cs="Times New Roman"/>
                            <w:sz w:val="32"/>
                            <w:szCs w:val="32"/>
                          </w:rPr>
                        </w:pPr>
                        <w:r w:rsidRPr="002E4991">
                          <w:rPr>
                            <w:rFonts w:ascii="Calibri" w:hAnsi="Calibri" w:cs="Times New Roman"/>
                            <w:sz w:val="32"/>
                            <w:szCs w:val="32"/>
                          </w:rPr>
                          <w:t>!</w:t>
                        </w:r>
                      </w:p>
                      <w:p w14:paraId="24F06300" w14:textId="77777777" w:rsidR="007D4FA9" w:rsidRDefault="007D4FA9" w:rsidP="002E4991">
                        <w:pPr>
                          <w:rPr>
                            <w:rFonts w:ascii="Calibri" w:hAnsi="Calibri" w:cs="Times New Roman"/>
                            <w:sz w:val="32"/>
                            <w:szCs w:val="32"/>
                          </w:rPr>
                        </w:pPr>
                      </w:p>
                      <w:p w14:paraId="3512C7A0" w14:textId="77777777" w:rsidR="007D4FA9" w:rsidRPr="002E4991" w:rsidRDefault="007D4FA9" w:rsidP="002E4991">
                        <w:pPr>
                          <w:rPr>
                            <w:rFonts w:ascii="Calibri" w:hAnsi="Calibri" w:cs="Times New Roman"/>
                            <w:sz w:val="32"/>
                            <w:szCs w:val="32"/>
                          </w:rPr>
                        </w:pPr>
                      </w:p>
                    </w:txbxContent>
                  </v:textbox>
                </v:shape>
                <v:shape id="Text Box 44" o:spid="_x0000_s1067" type="#_x0000_t202" style="position:absolute;left:914;top:7270;width:75895;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style="mso-next-textbox:#Text Box 45" inset="0,0,0,0">
                    <w:txbxContent/>
                  </v:textbox>
                </v:shape>
                <v:shape id="Text Box 45" o:spid="_x0000_s1068" type="#_x0000_t202" style="position:absolute;left:914;top:12249;width:75895;height:4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style="mso-next-textbox:#Text Box 46" inset="0,0,0,0">
                    <w:txbxContent/>
                  </v:textbox>
                </v:shape>
                <v:shape id="Text Box 46" o:spid="_x0000_s1069" type="#_x0000_t202" style="position:absolute;left:914;top:17233;width:75895;height:68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style="mso-next-textbox:#Text Box 49" inset="0,0,0,0">
                    <w:txbxContent/>
                  </v:textbox>
                </v:shape>
                <v:shape id="Text Box 49" o:spid="_x0000_s1070" type="#_x0000_t202" style="position:absolute;left:914;top:24047;width:75895;height:4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style="mso-next-textbox:#Text Box 54" inset="0,0,0,0">
                    <w:txbxContent/>
                  </v:textbox>
                </v:shape>
                <v:shape id="Text Box 54" o:spid="_x0000_s1071" type="#_x0000_t202" style="position:absolute;left:914;top:29032;width:75895;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style="mso-next-textbox:#Text Box 55" inset="0,0,0,0">
                    <w:txbxContent/>
                  </v:textbox>
                </v:shape>
                <v:shape id="Text Box 55" o:spid="_x0000_s1072" type="#_x0000_t202" style="position:absolute;left:914;top:34010;width:7589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style="mso-next-textbox:#Text Box 59" inset="0,0,0,0">
                    <w:txbxContent/>
                  </v:textbox>
                </v:shape>
                <v:shape id="Text Box 59" o:spid="_x0000_s1073" type="#_x0000_t202" style="position:absolute;left:914;top:35896;width:75895;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v:textbox>
                </v:shape>
                <w10:wrap type="through" anchorx="page" anchory="page"/>
              </v:group>
            </w:pict>
          </mc:Fallback>
        </mc:AlternateContent>
      </w:r>
    </w:p>
    <w:p w14:paraId="1707D924" w14:textId="77777777" w:rsidR="00F66171" w:rsidRDefault="001728D5" w:rsidP="0000356E">
      <w:pPr>
        <w:jc w:val="center"/>
        <w:sectPr w:rsidR="00F66171">
          <w:headerReference w:type="default" r:id="rId17"/>
          <w:headerReference w:type="first" r:id="rId18"/>
          <w:footerReference w:type="first" r:id="rId19"/>
          <w:pgSz w:w="12240" w:h="15840"/>
          <w:pgMar w:top="576" w:right="576" w:bottom="576" w:left="576" w:header="576" w:footer="576" w:gutter="0"/>
          <w:cols w:space="720"/>
          <w:titlePg/>
        </w:sectPr>
      </w:pPr>
      <w:bookmarkStart w:id="0" w:name="_GoBack"/>
      <w:bookmarkEnd w:id="0"/>
      <w:r>
        <w:lastRenderedPageBreak/>
        <w:br w:type="page"/>
      </w:r>
      <w:r w:rsidR="00B35DF6">
        <w:rPr>
          <w:noProof/>
        </w:rPr>
        <w:lastRenderedPageBreak/>
        <mc:AlternateContent>
          <mc:Choice Requires="wps">
            <w:drawing>
              <wp:anchor distT="0" distB="0" distL="114300" distR="114300" simplePos="0" relativeHeight="251658315" behindDoc="0" locked="0" layoutInCell="1" allowOverlap="1" wp14:anchorId="08E9E4D3" wp14:editId="3540A536">
                <wp:simplePos x="0" y="0"/>
                <wp:positionH relativeFrom="page">
                  <wp:posOffset>4991100</wp:posOffset>
                </wp:positionH>
                <wp:positionV relativeFrom="page">
                  <wp:posOffset>685800</wp:posOffset>
                </wp:positionV>
                <wp:extent cx="2298700" cy="9372600"/>
                <wp:effectExtent l="0" t="0" r="12700" b="0"/>
                <wp:wrapTight wrapText="bothSides">
                  <wp:wrapPolygon edited="0">
                    <wp:start x="0" y="0"/>
                    <wp:lineTo x="0" y="21541"/>
                    <wp:lineTo x="21481" y="21541"/>
                    <wp:lineTo x="21481" y="0"/>
                    <wp:lineTo x="0" y="0"/>
                  </wp:wrapPolygon>
                </wp:wrapTight>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372600"/>
                        </a:xfrm>
                        <a:prstGeom prst="rect">
                          <a:avLst/>
                        </a:prstGeom>
                        <a:solidFill>
                          <a:schemeClr val="accent2">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8"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9E4D3" id="Text Box 179" o:spid="_x0000_s1074" type="#_x0000_t202" style="position:absolute;left:0;text-align:left;margin-left:393pt;margin-top:54pt;width:181pt;height:738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" fillcolor="#edf0e7 [661]" stroked="f">
                <v:textbox inset=",0,,0">
                  <w:txbxContent/>
                </v:textbox>
                <w10:wrap type="tight" anchorx="page" anchory="page"/>
              </v:shape>
            </w:pict>
          </mc:Fallback>
        </mc:AlternateContent>
      </w:r>
      <w:r w:rsidR="00B35DF6">
        <w:rPr>
          <w:noProof/>
        </w:rPr>
        <mc:AlternateContent>
          <mc:Choice Requires="wps">
            <w:drawing>
              <wp:anchor distT="0" distB="0" distL="114300" distR="114300" simplePos="0" relativeHeight="251658314" behindDoc="0" locked="0" layoutInCell="1" allowOverlap="1" wp14:anchorId="5801C9A4" wp14:editId="0C0ED499">
                <wp:simplePos x="0" y="0"/>
                <wp:positionH relativeFrom="page">
                  <wp:posOffset>2578100</wp:posOffset>
                </wp:positionH>
                <wp:positionV relativeFrom="page">
                  <wp:posOffset>685800</wp:posOffset>
                </wp:positionV>
                <wp:extent cx="2413000" cy="9372600"/>
                <wp:effectExtent l="0" t="0" r="0" b="0"/>
                <wp:wrapThrough wrapText="bothSides">
                  <wp:wrapPolygon edited="0">
                    <wp:start x="0" y="0"/>
                    <wp:lineTo x="0" y="21541"/>
                    <wp:lineTo x="21373" y="21541"/>
                    <wp:lineTo x="21373" y="0"/>
                    <wp:lineTo x="0" y="0"/>
                  </wp:wrapPolygon>
                </wp:wrapThrough>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372600"/>
                        </a:xfrm>
                        <a:prstGeom prst="rect">
                          <a:avLst/>
                        </a:prstGeom>
                        <a:solidFill>
                          <a:schemeClr val="accent2">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8">
                        <w:txbxContent>
                          <w:p w14:paraId="3CB4C785" w14:textId="4A528D57" w:rsidR="007D4FA9" w:rsidRPr="00D51BBF" w:rsidRDefault="007D4FA9" w:rsidP="007D4FA9">
                            <w:pPr>
                              <w:rPr>
                                <w:rFonts w:ascii="Helvetica" w:hAnsi="Helvetica"/>
                                <w:sz w:val="28"/>
                                <w:szCs w:val="28"/>
                              </w:rPr>
                            </w:pPr>
                            <w:r w:rsidRPr="00D51BBF">
                              <w:rPr>
                                <w:rFonts w:ascii="Helvetica" w:hAnsi="Helvetica"/>
                                <w:b/>
                                <w:bCs/>
                                <w:sz w:val="28"/>
                                <w:szCs w:val="28"/>
                              </w:rPr>
                              <w:t xml:space="preserve">Class Participation – </w:t>
                            </w:r>
                            <w:r w:rsidRPr="00D51BBF">
                              <w:rPr>
                                <w:rFonts w:ascii="Helvetica" w:hAnsi="Helvetica"/>
                                <w:sz w:val="28"/>
                                <w:szCs w:val="28"/>
                              </w:rPr>
                              <w:t>Attendance is required, and class participation is necessary. We will be learning from each other via group discussions and activities, therefore regular attendance and participation is mandatory.</w:t>
                            </w:r>
                          </w:p>
                          <w:p w14:paraId="7E5714A7" w14:textId="77777777" w:rsidR="007D4FA9" w:rsidRPr="00D51BBF" w:rsidRDefault="007D4FA9" w:rsidP="007D4FA9">
                            <w:pPr>
                              <w:ind w:firstLine="720"/>
                              <w:rPr>
                                <w:rFonts w:ascii="Helvetica" w:hAnsi="Helvetica"/>
                                <w:sz w:val="28"/>
                                <w:szCs w:val="28"/>
                              </w:rPr>
                            </w:pPr>
                          </w:p>
                          <w:p w14:paraId="6DC0349D" w14:textId="77777777" w:rsidR="007D4FA9" w:rsidRDefault="007D4FA9" w:rsidP="007D4FA9">
                            <w:pPr>
                              <w:rPr>
                                <w:rFonts w:ascii="Helvetica" w:hAnsi="Helvetica"/>
                                <w:b/>
                                <w:bCs/>
                                <w:sz w:val="28"/>
                                <w:szCs w:val="28"/>
                              </w:rPr>
                            </w:pPr>
                            <w:r w:rsidRPr="00D51BBF">
                              <w:rPr>
                                <w:rFonts w:ascii="Helvetica" w:hAnsi="Helvetica"/>
                                <w:b/>
                                <w:sz w:val="28"/>
                                <w:szCs w:val="28"/>
                              </w:rPr>
                              <w:t xml:space="preserve">Formal Written Assignments – </w:t>
                            </w:r>
                            <w:r w:rsidRPr="00D51BBF">
                              <w:rPr>
                                <w:rFonts w:ascii="Helvetica" w:hAnsi="Helvetica"/>
                                <w:sz w:val="28"/>
                                <w:szCs w:val="28"/>
                              </w:rPr>
                              <w:t xml:space="preserve">There will be several writing assignments to be submitted to me either electronically or in hard copy.  Many assignments will be responses/reactions to specific readings, others will be “open.” Assignments will be written using a word processor and submitted in hard copy unless otherwise notified. </w:t>
                            </w:r>
                            <w:r w:rsidRPr="00D51BBF">
                              <w:rPr>
                                <w:rFonts w:ascii="Helvetica" w:hAnsi="Helvetica"/>
                                <w:b/>
                                <w:bCs/>
                                <w:sz w:val="28"/>
                                <w:szCs w:val="28"/>
                              </w:rPr>
                              <w:t xml:space="preserve">I will NOT ACCEPT hand written work and I will NOT ACCEPT late assignments. Assignments not received on time will be given a zero. Back up all your work on disk. </w:t>
                            </w:r>
                          </w:p>
                          <w:p w14:paraId="558B20C1" w14:textId="77777777" w:rsidR="00D51BBF" w:rsidRPr="00D51BBF" w:rsidRDefault="00D51BBF" w:rsidP="007D4FA9">
                            <w:pPr>
                              <w:rPr>
                                <w:rFonts w:ascii="Helvetica" w:hAnsi="Helvetica"/>
                                <w:b/>
                                <w:bCs/>
                                <w:sz w:val="28"/>
                                <w:szCs w:val="28"/>
                              </w:rPr>
                            </w:pPr>
                          </w:p>
                          <w:p w14:paraId="40CBDF41" w14:textId="77777777" w:rsidR="007D4FA9" w:rsidRPr="00D51BBF" w:rsidRDefault="007D4FA9" w:rsidP="007D4FA9">
                            <w:pPr>
                              <w:rPr>
                                <w:rFonts w:ascii="Helvetica" w:hAnsi="Helvetica"/>
                                <w:bCs/>
                                <w:sz w:val="28"/>
                                <w:szCs w:val="28"/>
                              </w:rPr>
                            </w:pPr>
                            <w:r w:rsidRPr="00D51BBF">
                              <w:rPr>
                                <w:rFonts w:ascii="Helvetica" w:hAnsi="Helvetica"/>
                                <w:b/>
                                <w:bCs/>
                                <w:sz w:val="28"/>
                                <w:szCs w:val="28"/>
                              </w:rPr>
                              <w:t xml:space="preserve">Journals – </w:t>
                            </w:r>
                            <w:r w:rsidRPr="00D51BBF">
                              <w:rPr>
                                <w:rFonts w:ascii="Helvetica" w:hAnsi="Helvetica"/>
                                <w:bCs/>
                                <w:sz w:val="28"/>
                                <w:szCs w:val="28"/>
                              </w:rPr>
                              <w:t xml:space="preserve">Several written assignments will be more informal and in the context of “journal” entries. This will either be submitted individually or posted on our blog for open discussion. </w:t>
                            </w:r>
                          </w:p>
                          <w:p w14:paraId="446058B8" w14:textId="3C1436FA" w:rsidR="007D4FA9" w:rsidRPr="00D51BBF" w:rsidRDefault="007D4FA9" w:rsidP="007D4FA9">
                            <w:pPr>
                              <w:rPr>
                                <w:rFonts w:ascii="Helvetica" w:hAnsi="Helvetica"/>
                                <w:sz w:val="28"/>
                                <w:szCs w:val="28"/>
                              </w:rPr>
                            </w:pPr>
                            <w:r w:rsidRPr="00D51BBF">
                              <w:rPr>
                                <w:rFonts w:ascii="Helvetica" w:hAnsi="Helvetica"/>
                                <w:b/>
                                <w:bCs/>
                                <w:sz w:val="28"/>
                                <w:szCs w:val="28"/>
                              </w:rPr>
                              <w:t xml:space="preserve">Readings </w:t>
                            </w:r>
                            <w:proofErr w:type="gramStart"/>
                            <w:r w:rsidRPr="00D51BBF">
                              <w:rPr>
                                <w:rFonts w:ascii="Helvetica" w:hAnsi="Helvetica"/>
                                <w:b/>
                                <w:bCs/>
                                <w:sz w:val="28"/>
                                <w:szCs w:val="28"/>
                              </w:rPr>
                              <w:t xml:space="preserve">– </w:t>
                            </w:r>
                            <w:r w:rsidRPr="00D51BBF">
                              <w:rPr>
                                <w:rFonts w:ascii="Helvetica" w:hAnsi="Helvetica"/>
                                <w:bCs/>
                                <w:sz w:val="28"/>
                                <w:szCs w:val="28"/>
                              </w:rPr>
                              <w:t xml:space="preserve"> In</w:t>
                            </w:r>
                            <w:proofErr w:type="gramEnd"/>
                            <w:r w:rsidRPr="00D51BBF">
                              <w:rPr>
                                <w:rFonts w:ascii="Helvetica" w:hAnsi="Helvetica"/>
                                <w:bCs/>
                                <w:sz w:val="28"/>
                                <w:szCs w:val="28"/>
                              </w:rPr>
                              <w:t xml:space="preserve"> order to develop good writing skills and the ability to function philosophically, there will be a number of reading assignments. Even if there is no written assignment in conjunction with the reading, you are expected to be able to discuss the reading in an informed manner. </w:t>
                            </w:r>
                          </w:p>
                          <w:p w14:paraId="7224F79D" w14:textId="55748186" w:rsidR="007D4FA9" w:rsidRPr="00D51BBF" w:rsidRDefault="007D4FA9" w:rsidP="00D51BBF">
                            <w:pPr>
                              <w:rPr>
                                <w:rFonts w:ascii="Helvetica" w:hAnsi="Helvetica"/>
                                <w:sz w:val="28"/>
                                <w:szCs w:val="28"/>
                              </w:rPr>
                            </w:pPr>
                            <w:r w:rsidRPr="00D51BBF">
                              <w:rPr>
                                <w:rFonts w:ascii="Helvetica" w:hAnsi="Helvetica"/>
                                <w:b/>
                                <w:bCs/>
                                <w:sz w:val="28"/>
                                <w:szCs w:val="28"/>
                              </w:rPr>
                              <w:t xml:space="preserve">Developing a personal philosophy – </w:t>
                            </w:r>
                            <w:r w:rsidRPr="00D51BBF">
                              <w:rPr>
                                <w:rFonts w:ascii="Helvetica" w:hAnsi="Helvetica"/>
                                <w:sz w:val="28"/>
                                <w:szCs w:val="28"/>
                              </w:rPr>
                              <w:t>Throughout the semester, we will work toward developing a personal philosophy statement that might be used for future applications for employment. This is also a part of the promotion and tenure process at most universities, and is not only necessary for career advancement, but is also useful for stimulating reflection on teaching and learning, growth as an educator, and a revisit to the goals and values that are important to each of us.</w:t>
                            </w:r>
                          </w:p>
                          <w:p w14:paraId="1127EA6E" w14:textId="2BB7C72A" w:rsidR="007D4FA9" w:rsidRDefault="007D4FA9" w:rsidP="007D4FA9">
                            <w:pPr>
                              <w:pStyle w:val="BodyText"/>
                              <w:rPr>
                                <w:sz w:val="28"/>
                                <w:szCs w:val="28"/>
                              </w:rPr>
                            </w:pPr>
                          </w:p>
                          <w:p w14:paraId="05712018" w14:textId="0F3C34D4" w:rsidR="007D4FA9" w:rsidRPr="003274C1" w:rsidRDefault="007D4FA9" w:rsidP="003274C1">
                            <w:pPr>
                              <w:pStyle w:val="PlainText"/>
                              <w:rPr>
                                <w:sz w:val="28"/>
                                <w:szCs w:val="2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1C9A4" id="Text Box 178" o:spid="_x0000_s1075" type="#_x0000_t202" style="position:absolute;left:0;text-align:left;margin-left:203pt;margin-top:54pt;width:190pt;height:738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" fillcolor="#edf0e7 [661]" stroked="f">
                <v:textbox style="mso-next-textbox:#Text Box 179" inset=",0,,0">
                  <w:txbxContent>
                    <w:p w14:paraId="3CB4C785" w14:textId="4A528D57" w:rsidR="007D4FA9" w:rsidRPr="00D51BBF" w:rsidRDefault="007D4FA9" w:rsidP="007D4FA9">
                      <w:pPr>
                        <w:rPr>
                          <w:rFonts w:ascii="Helvetica" w:hAnsi="Helvetica"/>
                          <w:sz w:val="28"/>
                          <w:szCs w:val="28"/>
                        </w:rPr>
                      </w:pPr>
                      <w:r w:rsidRPr="00D51BBF">
                        <w:rPr>
                          <w:rFonts w:ascii="Helvetica" w:hAnsi="Helvetica"/>
                          <w:b/>
                          <w:bCs/>
                          <w:sz w:val="28"/>
                          <w:szCs w:val="28"/>
                        </w:rPr>
                        <w:t xml:space="preserve">Class Participation – </w:t>
                      </w:r>
                      <w:r w:rsidRPr="00D51BBF">
                        <w:rPr>
                          <w:rFonts w:ascii="Helvetica" w:hAnsi="Helvetica"/>
                          <w:sz w:val="28"/>
                          <w:szCs w:val="28"/>
                        </w:rPr>
                        <w:t>Attendance is required, and class participation is necessary. We will be learning from each other via group discussions and activities, therefore regular attendance and participation is mandatory.</w:t>
                      </w:r>
                    </w:p>
                    <w:p w14:paraId="7E5714A7" w14:textId="77777777" w:rsidR="007D4FA9" w:rsidRPr="00D51BBF" w:rsidRDefault="007D4FA9" w:rsidP="007D4FA9">
                      <w:pPr>
                        <w:ind w:firstLine="720"/>
                        <w:rPr>
                          <w:rFonts w:ascii="Helvetica" w:hAnsi="Helvetica"/>
                          <w:sz w:val="28"/>
                          <w:szCs w:val="28"/>
                        </w:rPr>
                      </w:pPr>
                    </w:p>
                    <w:p w14:paraId="6DC0349D" w14:textId="77777777" w:rsidR="007D4FA9" w:rsidRDefault="007D4FA9" w:rsidP="007D4FA9">
                      <w:pPr>
                        <w:rPr>
                          <w:rFonts w:ascii="Helvetica" w:hAnsi="Helvetica"/>
                          <w:b/>
                          <w:bCs/>
                          <w:sz w:val="28"/>
                          <w:szCs w:val="28"/>
                        </w:rPr>
                      </w:pPr>
                      <w:r w:rsidRPr="00D51BBF">
                        <w:rPr>
                          <w:rFonts w:ascii="Helvetica" w:hAnsi="Helvetica"/>
                          <w:b/>
                          <w:sz w:val="28"/>
                          <w:szCs w:val="28"/>
                        </w:rPr>
                        <w:t xml:space="preserve">Formal Written Assignments – </w:t>
                      </w:r>
                      <w:r w:rsidRPr="00D51BBF">
                        <w:rPr>
                          <w:rFonts w:ascii="Helvetica" w:hAnsi="Helvetica"/>
                          <w:sz w:val="28"/>
                          <w:szCs w:val="28"/>
                        </w:rPr>
                        <w:t xml:space="preserve">There will be several writing assignments to be submitted to me either electronically or in hard copy.  Many assignments will be responses/reactions to specific readings, others will be “open.” Assignments will be written using a word processor and submitted in hard copy unless otherwise notified. </w:t>
                      </w:r>
                      <w:r w:rsidRPr="00D51BBF">
                        <w:rPr>
                          <w:rFonts w:ascii="Helvetica" w:hAnsi="Helvetica"/>
                          <w:b/>
                          <w:bCs/>
                          <w:sz w:val="28"/>
                          <w:szCs w:val="28"/>
                        </w:rPr>
                        <w:t xml:space="preserve">I will NOT ACCEPT hand written work and I will NOT ACCEPT late assignments. Assignments not received on time will be given a zero. Back up all your work on disk. </w:t>
                      </w:r>
                    </w:p>
                    <w:p w14:paraId="558B20C1" w14:textId="77777777" w:rsidR="00D51BBF" w:rsidRPr="00D51BBF" w:rsidRDefault="00D51BBF" w:rsidP="007D4FA9">
                      <w:pPr>
                        <w:rPr>
                          <w:rFonts w:ascii="Helvetica" w:hAnsi="Helvetica"/>
                          <w:b/>
                          <w:bCs/>
                          <w:sz w:val="28"/>
                          <w:szCs w:val="28"/>
                        </w:rPr>
                      </w:pPr>
                    </w:p>
                    <w:p w14:paraId="40CBDF41" w14:textId="77777777" w:rsidR="007D4FA9" w:rsidRPr="00D51BBF" w:rsidRDefault="007D4FA9" w:rsidP="007D4FA9">
                      <w:pPr>
                        <w:rPr>
                          <w:rFonts w:ascii="Helvetica" w:hAnsi="Helvetica"/>
                          <w:bCs/>
                          <w:sz w:val="28"/>
                          <w:szCs w:val="28"/>
                        </w:rPr>
                      </w:pPr>
                      <w:r w:rsidRPr="00D51BBF">
                        <w:rPr>
                          <w:rFonts w:ascii="Helvetica" w:hAnsi="Helvetica"/>
                          <w:b/>
                          <w:bCs/>
                          <w:sz w:val="28"/>
                          <w:szCs w:val="28"/>
                        </w:rPr>
                        <w:t xml:space="preserve">Journals – </w:t>
                      </w:r>
                      <w:r w:rsidRPr="00D51BBF">
                        <w:rPr>
                          <w:rFonts w:ascii="Helvetica" w:hAnsi="Helvetica"/>
                          <w:bCs/>
                          <w:sz w:val="28"/>
                          <w:szCs w:val="28"/>
                        </w:rPr>
                        <w:t xml:space="preserve">Several written assignments will be more informal and in the context of “journal” entries. This will either be submitted individually or posted on our blog for open discussion. </w:t>
                      </w:r>
                    </w:p>
                    <w:p w14:paraId="446058B8" w14:textId="3C1436FA" w:rsidR="007D4FA9" w:rsidRPr="00D51BBF" w:rsidRDefault="007D4FA9" w:rsidP="007D4FA9">
                      <w:pPr>
                        <w:rPr>
                          <w:rFonts w:ascii="Helvetica" w:hAnsi="Helvetica"/>
                          <w:sz w:val="28"/>
                          <w:szCs w:val="28"/>
                        </w:rPr>
                      </w:pPr>
                      <w:r w:rsidRPr="00D51BBF">
                        <w:rPr>
                          <w:rFonts w:ascii="Helvetica" w:hAnsi="Helvetica"/>
                          <w:b/>
                          <w:bCs/>
                          <w:sz w:val="28"/>
                          <w:szCs w:val="28"/>
                        </w:rPr>
                        <w:t xml:space="preserve">Readings </w:t>
                      </w:r>
                      <w:proofErr w:type="gramStart"/>
                      <w:r w:rsidRPr="00D51BBF">
                        <w:rPr>
                          <w:rFonts w:ascii="Helvetica" w:hAnsi="Helvetica"/>
                          <w:b/>
                          <w:bCs/>
                          <w:sz w:val="28"/>
                          <w:szCs w:val="28"/>
                        </w:rPr>
                        <w:t xml:space="preserve">– </w:t>
                      </w:r>
                      <w:r w:rsidRPr="00D51BBF">
                        <w:rPr>
                          <w:rFonts w:ascii="Helvetica" w:hAnsi="Helvetica"/>
                          <w:bCs/>
                          <w:sz w:val="28"/>
                          <w:szCs w:val="28"/>
                        </w:rPr>
                        <w:t xml:space="preserve"> In</w:t>
                      </w:r>
                      <w:proofErr w:type="gramEnd"/>
                      <w:r w:rsidRPr="00D51BBF">
                        <w:rPr>
                          <w:rFonts w:ascii="Helvetica" w:hAnsi="Helvetica"/>
                          <w:bCs/>
                          <w:sz w:val="28"/>
                          <w:szCs w:val="28"/>
                        </w:rPr>
                        <w:t xml:space="preserve"> order to develop good writing skills and the ability to function philosophically, there will be a number of reading assignments. Even if there is no written assignment in conjunction with the reading, you are expected to be able to discuss the reading in an informed manner. </w:t>
                      </w:r>
                    </w:p>
                    <w:p w14:paraId="7224F79D" w14:textId="55748186" w:rsidR="007D4FA9" w:rsidRPr="00D51BBF" w:rsidRDefault="007D4FA9" w:rsidP="00D51BBF">
                      <w:pPr>
                        <w:rPr>
                          <w:rFonts w:ascii="Helvetica" w:hAnsi="Helvetica"/>
                          <w:sz w:val="28"/>
                          <w:szCs w:val="28"/>
                        </w:rPr>
                      </w:pPr>
                      <w:r w:rsidRPr="00D51BBF">
                        <w:rPr>
                          <w:rFonts w:ascii="Helvetica" w:hAnsi="Helvetica"/>
                          <w:b/>
                          <w:bCs/>
                          <w:sz w:val="28"/>
                          <w:szCs w:val="28"/>
                        </w:rPr>
                        <w:t xml:space="preserve">Developing a personal philosophy – </w:t>
                      </w:r>
                      <w:r w:rsidRPr="00D51BBF">
                        <w:rPr>
                          <w:rFonts w:ascii="Helvetica" w:hAnsi="Helvetica"/>
                          <w:sz w:val="28"/>
                          <w:szCs w:val="28"/>
                        </w:rPr>
                        <w:t>Throughout the semester, we will work toward developing a personal philosophy statement that might be used for future applications for employment. This is also a part of the promotion and tenure process at most universities, and is not only necessary for career advancement, but is also useful for stimulating reflection on teaching and learning, growth as an educator, and a revisit to the goals and values that are important to each of us.</w:t>
                      </w:r>
                    </w:p>
                    <w:p w14:paraId="1127EA6E" w14:textId="2BB7C72A" w:rsidR="007D4FA9" w:rsidRDefault="007D4FA9" w:rsidP="007D4FA9">
                      <w:pPr>
                        <w:pStyle w:val="BodyText"/>
                        <w:rPr>
                          <w:sz w:val="28"/>
                          <w:szCs w:val="28"/>
                        </w:rPr>
                      </w:pPr>
                    </w:p>
                    <w:p w14:paraId="05712018" w14:textId="0F3C34D4" w:rsidR="007D4FA9" w:rsidRPr="003274C1" w:rsidRDefault="007D4FA9" w:rsidP="003274C1">
                      <w:pPr>
                        <w:pStyle w:val="PlainText"/>
                        <w:rPr>
                          <w:sz w:val="28"/>
                          <w:szCs w:val="28"/>
                        </w:rPr>
                      </w:pPr>
                    </w:p>
                  </w:txbxContent>
                </v:textbox>
                <w10:wrap type="through" anchorx="page" anchory="page"/>
              </v:shape>
            </w:pict>
          </mc:Fallback>
        </mc:AlternateContent>
      </w:r>
      <w:r w:rsidR="00B35DF6">
        <w:rPr>
          <w:noProof/>
        </w:rPr>
        <mc:AlternateContent>
          <mc:Choice Requires="wps">
            <w:drawing>
              <wp:anchor distT="0" distB="0" distL="114300" distR="114300" simplePos="0" relativeHeight="251658317" behindDoc="0" locked="0" layoutInCell="1" allowOverlap="1" wp14:anchorId="69922ED0" wp14:editId="2FFEAC1A">
                <wp:simplePos x="0" y="0"/>
                <wp:positionH relativeFrom="page">
                  <wp:posOffset>365760</wp:posOffset>
                </wp:positionH>
                <wp:positionV relativeFrom="page">
                  <wp:posOffset>12700</wp:posOffset>
                </wp:positionV>
                <wp:extent cx="2212340" cy="10045700"/>
                <wp:effectExtent l="0" t="0" r="0" b="1270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00457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26E92410" w14:textId="77777777" w:rsidR="00D51BBF" w:rsidRPr="00D51BBF" w:rsidRDefault="00D51BBF" w:rsidP="00D51BBF">
                            <w:pPr>
                              <w:pStyle w:val="BodyText2"/>
                              <w:rPr>
                                <w:rFonts w:ascii="Helvetica" w:hAnsi="Helvetica"/>
                                <w:sz w:val="36"/>
                                <w:szCs w:val="36"/>
                              </w:rPr>
                            </w:pPr>
                            <w:r w:rsidRPr="00D51BBF">
                              <w:rPr>
                                <w:rFonts w:ascii="Helvetica" w:hAnsi="Helvetica"/>
                                <w:sz w:val="36"/>
                                <w:szCs w:val="36"/>
                              </w:rPr>
                              <w:t>Because this course is customized to the students enrolled, there is no predetermined course calendar. Rather, readings will be assigned based on the needs of students in the class.</w:t>
                            </w:r>
                          </w:p>
                          <w:p w14:paraId="0615F650" w14:textId="37C1F538" w:rsidR="007D4FA9" w:rsidRPr="00D51BBF" w:rsidRDefault="007D4FA9" w:rsidP="00806051">
                            <w:pPr>
                              <w:rPr>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2ED0" id="Rectangle 181" o:spid="_x0000_s1076" style="position:absolute;left:0;text-align:left;margin-left:28.8pt;margin-top:1pt;width:174.2pt;height:791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" fillcolor="#6f6f74 [3204]" stroked="f">
                <v:textbox inset=",7.2pt,,7.2pt">
                  <w:txbxContent>
                    <w:p w14:paraId="26E92410" w14:textId="77777777" w:rsidR="00D51BBF" w:rsidRPr="00D51BBF" w:rsidRDefault="00D51BBF" w:rsidP="00D51BBF">
                      <w:pPr>
                        <w:pStyle w:val="BodyText2"/>
                        <w:rPr>
                          <w:rFonts w:ascii="Helvetica" w:hAnsi="Helvetica"/>
                          <w:sz w:val="36"/>
                          <w:szCs w:val="36"/>
                        </w:rPr>
                      </w:pPr>
                      <w:r w:rsidRPr="00D51BBF">
                        <w:rPr>
                          <w:rFonts w:ascii="Helvetica" w:hAnsi="Helvetica"/>
                          <w:sz w:val="36"/>
                          <w:szCs w:val="36"/>
                        </w:rPr>
                        <w:t>Because this course is customized to the students enrolled, there is no predetermined course calendar. Rather, readings will be assigned based on the needs of students in the class.</w:t>
                      </w:r>
                    </w:p>
                    <w:p w14:paraId="0615F650" w14:textId="37C1F538" w:rsidR="007D4FA9" w:rsidRPr="00D51BBF" w:rsidRDefault="007D4FA9" w:rsidP="00806051">
                      <w:pPr>
                        <w:rPr>
                          <w:sz w:val="36"/>
                          <w:szCs w:val="36"/>
                        </w:rPr>
                      </w:pPr>
                    </w:p>
                  </w:txbxContent>
                </v:textbox>
                <w10:wrap anchorx="page" anchory="page"/>
              </v:rect>
            </w:pict>
          </mc:Fallback>
        </mc:AlternateContent>
      </w:r>
      <w:r w:rsidR="00622023">
        <w:rPr>
          <w:noProof/>
        </w:rPr>
        <mc:AlternateContent>
          <mc:Choice Requires="wps">
            <w:drawing>
              <wp:anchor distT="0" distB="0" distL="114300" distR="114300" simplePos="0" relativeHeight="251658316" behindDoc="0" locked="0" layoutInCell="1" allowOverlap="1" wp14:anchorId="29FDB1C2" wp14:editId="581D35F7">
                <wp:simplePos x="0" y="0"/>
                <wp:positionH relativeFrom="page">
                  <wp:posOffset>2423160</wp:posOffset>
                </wp:positionH>
                <wp:positionV relativeFrom="page">
                  <wp:posOffset>25400</wp:posOffset>
                </wp:positionV>
                <wp:extent cx="5336540" cy="660400"/>
                <wp:effectExtent l="0" t="0" r="0" b="0"/>
                <wp:wrapTight wrapText="bothSides">
                  <wp:wrapPolygon edited="0">
                    <wp:start x="0" y="0"/>
                    <wp:lineTo x="0" y="20769"/>
                    <wp:lineTo x="21487" y="20769"/>
                    <wp:lineTo x="21487" y="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660400"/>
                        </a:xfrm>
                        <a:prstGeom prst="rect">
                          <a:avLst/>
                        </a:prstGeom>
                        <a:solidFill>
                          <a:schemeClr val="accent2">
                            <a:lumMod val="20000"/>
                            <a:lumOff val="80000"/>
                          </a:schemeClr>
                        </a:solidFill>
                        <a:ln>
                          <a:noFill/>
                        </a:ln>
                        <a:extLst/>
                      </wps:spPr>
                      <wps:txbx>
                        <w:txbxContent>
                          <w:p w14:paraId="25ED379B" w14:textId="77777777" w:rsidR="007D4FA9" w:rsidRPr="00DE5710" w:rsidRDefault="007D4FA9" w:rsidP="00622023">
                            <w:pPr>
                              <w:pStyle w:val="Continued"/>
                              <w:jc w:val="center"/>
                              <w:rPr>
                                <w:b/>
                                <w:sz w:val="40"/>
                                <w:szCs w:val="40"/>
                              </w:rPr>
                            </w:pPr>
                            <w:r w:rsidRPr="00DE5710">
                              <w:rPr>
                                <w:b/>
                                <w:sz w:val="40"/>
                                <w:szCs w:val="40"/>
                              </w:rPr>
                              <w:t>Course Activities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B1C2" id="Text Box 180" o:spid="_x0000_s1077" type="#_x0000_t202" style="position:absolute;left:0;text-align:left;margin-left:190.8pt;margin-top:2pt;width:420.2pt;height: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" fillcolor="#edf0e7 [661]" stroked="f">
                <v:textbox inset=",0,,0">
                  <w:txbxContent>
                    <w:p w14:paraId="25ED379B" w14:textId="77777777" w:rsidR="007D4FA9" w:rsidRPr="00DE5710" w:rsidRDefault="007D4FA9" w:rsidP="00622023">
                      <w:pPr>
                        <w:pStyle w:val="Continued"/>
                        <w:jc w:val="center"/>
                        <w:rPr>
                          <w:b/>
                          <w:sz w:val="40"/>
                          <w:szCs w:val="40"/>
                        </w:rPr>
                      </w:pPr>
                      <w:r w:rsidRPr="00DE5710">
                        <w:rPr>
                          <w:b/>
                          <w:sz w:val="40"/>
                          <w:szCs w:val="40"/>
                        </w:rPr>
                        <w:t>Course Activities</w:t>
                      </w:r>
                    </w:p>
                  </w:txbxContent>
                </v:textbox>
                <w10:wrap type="tight" anchorx="page" anchory="page"/>
              </v:shape>
            </w:pict>
          </mc:Fallback>
        </mc:AlternateContent>
      </w:r>
      <w:r w:rsidR="00CA3DF0" w:rsidRPr="00425386">
        <w:rPr>
          <w:rFonts w:ascii="Wingdings" w:hAnsi="Wingdings"/>
          <w:sz w:val="28"/>
          <w:szCs w:val="28"/>
        </w:rPr>
        <w:t></w:t>
      </w:r>
      <w:r w:rsidR="00CA3DF0">
        <w:rPr>
          <w:rFonts w:ascii="Wingdings" w:hAnsi="Wingdings"/>
          <w:sz w:val="28"/>
          <w:szCs w:val="28"/>
        </w:rPr>
        <w:t></w:t>
      </w:r>
    </w:p>
    <w:p w14:paraId="2321F559" w14:textId="5CB80FC2" w:rsidR="00C975E2" w:rsidRDefault="00B35DF6">
      <w:r>
        <w:rPr>
          <w:noProof/>
        </w:rPr>
        <w:lastRenderedPageBreak/>
        <mc:AlternateContent>
          <mc:Choice Requires="wps">
            <w:drawing>
              <wp:anchor distT="0" distB="0" distL="114300" distR="114300" simplePos="0" relativeHeight="251658333" behindDoc="0" locked="0" layoutInCell="1" allowOverlap="1" wp14:anchorId="00AF5E59" wp14:editId="62C33EA4">
                <wp:simplePos x="0" y="0"/>
                <wp:positionH relativeFrom="page">
                  <wp:posOffset>365760</wp:posOffset>
                </wp:positionH>
                <wp:positionV relativeFrom="page">
                  <wp:posOffset>4758055</wp:posOffset>
                </wp:positionV>
                <wp:extent cx="7053580" cy="5285105"/>
                <wp:effectExtent l="0" t="0" r="7620" b="0"/>
                <wp:wrapTight wrapText="bothSides">
                  <wp:wrapPolygon edited="0">
                    <wp:start x="0" y="0"/>
                    <wp:lineTo x="0" y="21488"/>
                    <wp:lineTo x="21546" y="21488"/>
                    <wp:lineTo x="21546" y="0"/>
                    <wp:lineTo x="0"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285105"/>
                        </a:xfrm>
                        <a:prstGeom prst="rect">
                          <a:avLst/>
                        </a:prstGeom>
                        <a:solidFill>
                          <a:schemeClr val="accent2">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EA191D" w14:textId="77777777" w:rsidR="007D4FA9" w:rsidRDefault="007D4FA9" w:rsidP="00C975E2">
                            <w:pPr>
                              <w:pStyle w:val="Mailer"/>
                            </w:pPr>
                          </w:p>
                          <w:p w14:paraId="0E9CCA0C" w14:textId="449D126C" w:rsidR="00D51BBF" w:rsidRPr="00DB3A4A" w:rsidRDefault="00D51BBF" w:rsidP="00D51BBF">
                            <w:r>
                              <w:t>COURSE EVALUATION</w:t>
                            </w:r>
                          </w:p>
                          <w:p w14:paraId="2FFFF89D" w14:textId="77777777" w:rsidR="00D51BBF" w:rsidRDefault="00D51BBF" w:rsidP="00D51BBF">
                            <w:pPr>
                              <w:pStyle w:val="Heading6"/>
                              <w:rPr>
                                <w:rFonts w:ascii="Helvetica" w:hAnsi="Helvetica"/>
                              </w:rPr>
                            </w:pPr>
                            <w:r>
                              <w:rPr>
                                <w:rFonts w:ascii="Helvetica" w:hAnsi="Helvetica"/>
                              </w:rPr>
                              <w:t>Writing Assignments</w:t>
                            </w:r>
                            <w:r>
                              <w:rPr>
                                <w:rFonts w:ascii="Helvetica" w:hAnsi="Helvetica"/>
                              </w:rPr>
                              <w:tab/>
                              <w:t xml:space="preserve"> 50%</w:t>
                            </w:r>
                          </w:p>
                          <w:p w14:paraId="09F1791A" w14:textId="77777777" w:rsidR="00D51BBF" w:rsidRPr="00C31403" w:rsidRDefault="00D51BBF" w:rsidP="00D51BBF">
                            <w:pPr>
                              <w:rPr>
                                <w:rFonts w:ascii="Helvetica" w:hAnsi="Helvetica"/>
                              </w:rPr>
                            </w:pPr>
                            <w:r>
                              <w:rPr>
                                <w:rFonts w:ascii="Helvetica" w:hAnsi="Helvetica"/>
                              </w:rPr>
                              <w:t xml:space="preserve">Reflection and Discussion </w:t>
                            </w:r>
                            <w:r>
                              <w:rPr>
                                <w:rFonts w:ascii="Helvetica" w:hAnsi="Helvetica"/>
                              </w:rPr>
                              <w:tab/>
                              <w:t xml:space="preserve"> 30%</w:t>
                            </w:r>
                          </w:p>
                          <w:p w14:paraId="0FBF9AAA" w14:textId="77777777" w:rsidR="00D51BBF" w:rsidRDefault="00D51BBF" w:rsidP="00D51BBF">
                            <w:pPr>
                              <w:rPr>
                                <w:rFonts w:ascii="Helvetica" w:hAnsi="Helvetica"/>
                              </w:rPr>
                            </w:pPr>
                            <w:r>
                              <w:rPr>
                                <w:rFonts w:ascii="Helvetica" w:hAnsi="Helvetica"/>
                              </w:rPr>
                              <w:t>Final project</w:t>
                            </w:r>
                            <w:r>
                              <w:rPr>
                                <w:rFonts w:ascii="Helvetica" w:hAnsi="Helvetica"/>
                              </w:rPr>
                              <w:tab/>
                            </w:r>
                            <w:r>
                              <w:rPr>
                                <w:rFonts w:ascii="Helvetica" w:hAnsi="Helvetica"/>
                              </w:rPr>
                              <w:tab/>
                            </w:r>
                            <w:r>
                              <w:rPr>
                                <w:rFonts w:ascii="Helvetica" w:hAnsi="Helvetica"/>
                              </w:rPr>
                              <w:tab/>
                              <w:t xml:space="preserve"> 20%</w:t>
                            </w:r>
                          </w:p>
                          <w:p w14:paraId="58D88895" w14:textId="77777777" w:rsidR="00D51BBF" w:rsidRDefault="00D51BBF" w:rsidP="00D51BBF">
                            <w:pPr>
                              <w:rPr>
                                <w:rFonts w:ascii="Helvetica" w:hAnsi="Helvetica"/>
                              </w:rPr>
                            </w:pPr>
                          </w:p>
                          <w:p w14:paraId="16B76AB1" w14:textId="77777777" w:rsidR="007D4FA9" w:rsidRPr="00036B18" w:rsidRDefault="007D4FA9" w:rsidP="00ED5D5B">
                            <w:pPr>
                              <w:pStyle w:val="Heading5"/>
                              <w:ind w:left="2880" w:firstLine="720"/>
                              <w:jc w:val="left"/>
                              <w:rPr>
                                <w:rFonts w:ascii="Calibri" w:hAnsi="Calibri"/>
                                <w:b/>
                                <w:sz w:val="32"/>
                                <w:szCs w:val="32"/>
                              </w:rPr>
                            </w:pPr>
                            <w:r w:rsidRPr="00036B18">
                              <w:rPr>
                                <w:rFonts w:ascii="Calibri" w:hAnsi="Calibri"/>
                                <w:b/>
                                <w:sz w:val="32"/>
                                <w:szCs w:val="32"/>
                              </w:rPr>
                              <w:t>Professional Expectations</w:t>
                            </w:r>
                          </w:p>
                          <w:p w14:paraId="1584BD34" w14:textId="77777777" w:rsidR="007D4FA9" w:rsidRPr="00DD13A5" w:rsidRDefault="007D4FA9" w:rsidP="00ED5D5B">
                            <w:pPr>
                              <w:pStyle w:val="Heading5"/>
                              <w:ind w:left="2880" w:firstLine="720"/>
                              <w:jc w:val="left"/>
                              <w:rPr>
                                <w:rFonts w:ascii="Calibri" w:hAnsi="Calibri"/>
                                <w:sz w:val="28"/>
                                <w:szCs w:val="28"/>
                              </w:rPr>
                            </w:pPr>
                          </w:p>
                          <w:p w14:paraId="205B3083" w14:textId="77777777" w:rsidR="007D4FA9" w:rsidRDefault="007D4FA9" w:rsidP="00ED5D5B">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6560C30A" w14:textId="77777777" w:rsidR="007D4FA9" w:rsidRDefault="007D4FA9" w:rsidP="00ED5D5B">
                            <w:pPr>
                              <w:pStyle w:val="BodyTextIndent"/>
                              <w:ind w:left="0"/>
                              <w:rPr>
                                <w:rFonts w:ascii="Calibri" w:hAnsi="Calibri"/>
                                <w:sz w:val="28"/>
                                <w:szCs w:val="28"/>
                              </w:rPr>
                            </w:pPr>
                            <w:r>
                              <w:rPr>
                                <w:rFonts w:ascii="Calibri" w:hAnsi="Calibri"/>
                                <w:sz w:val="28"/>
                                <w:szCs w:val="28"/>
                              </w:rPr>
                              <w:t>In addition, the real world of music teaching is never predictable! In order to help prepare you to be able to improvise in the moment, to go with the flow, and think creatively, this course will be structured loosely. I will strive to keep you on your toes, to surprise you on a daily basis, and to give you as much preparation for the actual role of being a public school teacher!</w:t>
                            </w:r>
                          </w:p>
                          <w:p w14:paraId="4C275257" w14:textId="77777777" w:rsidR="007D4FA9" w:rsidRDefault="007D4FA9" w:rsidP="00ED5D5B">
                            <w:pPr>
                              <w:pStyle w:val="BodyTextIndent"/>
                              <w:ind w:left="0"/>
                              <w:rPr>
                                <w:rFonts w:ascii="Calibri" w:hAnsi="Calibri"/>
                                <w:sz w:val="28"/>
                                <w:szCs w:val="28"/>
                              </w:rPr>
                            </w:pPr>
                            <w:r>
                              <w:rPr>
                                <w:rFonts w:ascii="Calibri" w:hAnsi="Calibri"/>
                                <w:sz w:val="28"/>
                                <w:szCs w:val="28"/>
                              </w:rPr>
                              <w:t>Let’s work hard and have lots of fun!</w:t>
                            </w:r>
                          </w:p>
                          <w:p w14:paraId="4FD097EE" w14:textId="77777777" w:rsidR="00D51BBF" w:rsidRPr="00DD13A5" w:rsidRDefault="00D51BBF" w:rsidP="00ED5D5B">
                            <w:pPr>
                              <w:pStyle w:val="BodyTextIndent"/>
                              <w:ind w:left="0"/>
                              <w:rPr>
                                <w:rFonts w:ascii="Calibri" w:hAnsi="Calibri"/>
                                <w:sz w:val="28"/>
                                <w:szCs w:val="28"/>
                              </w:rPr>
                            </w:pPr>
                          </w:p>
                          <w:p w14:paraId="1B8EA92D" w14:textId="77777777" w:rsidR="007D4FA9" w:rsidRDefault="007D4FA9" w:rsidP="00C975E2">
                            <w:pPr>
                              <w:pStyle w:val="Mailer"/>
                            </w:pPr>
                          </w:p>
                          <w:p w14:paraId="4AFCE775" w14:textId="77777777" w:rsidR="007D4FA9" w:rsidRPr="00CA47DA" w:rsidRDefault="007D4FA9" w:rsidP="00C975E2">
                            <w:pPr>
                              <w:pStyle w:val="Mail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E59" id="Text Box 195" o:spid="_x0000_s1078" type="#_x0000_t202" style="position:absolute;margin-left:28.8pt;margin-top:374.65pt;width:555.4pt;height:416.1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" fillcolor="#edf0e7 [661]" stroked="f">
                <v:textbox inset=",0,,0">
                  <w:txbxContent>
                    <w:p w14:paraId="3EEA191D" w14:textId="77777777" w:rsidR="007D4FA9" w:rsidRDefault="007D4FA9" w:rsidP="00C975E2">
                      <w:pPr>
                        <w:pStyle w:val="Mailer"/>
                      </w:pPr>
                    </w:p>
                    <w:p w14:paraId="0E9CCA0C" w14:textId="449D126C" w:rsidR="00D51BBF" w:rsidRPr="00DB3A4A" w:rsidRDefault="00D51BBF" w:rsidP="00D51BBF">
                      <w:r>
                        <w:t>COURSE EVALUATION</w:t>
                      </w:r>
                    </w:p>
                    <w:p w14:paraId="2FFFF89D" w14:textId="77777777" w:rsidR="00D51BBF" w:rsidRDefault="00D51BBF" w:rsidP="00D51BBF">
                      <w:pPr>
                        <w:pStyle w:val="Heading6"/>
                        <w:rPr>
                          <w:rFonts w:ascii="Helvetica" w:hAnsi="Helvetica"/>
                        </w:rPr>
                      </w:pPr>
                      <w:r>
                        <w:rPr>
                          <w:rFonts w:ascii="Helvetica" w:hAnsi="Helvetica"/>
                        </w:rPr>
                        <w:t>Writing Assignments</w:t>
                      </w:r>
                      <w:r>
                        <w:rPr>
                          <w:rFonts w:ascii="Helvetica" w:hAnsi="Helvetica"/>
                        </w:rPr>
                        <w:tab/>
                        <w:t xml:space="preserve"> 50%</w:t>
                      </w:r>
                    </w:p>
                    <w:p w14:paraId="09F1791A" w14:textId="77777777" w:rsidR="00D51BBF" w:rsidRPr="00C31403" w:rsidRDefault="00D51BBF" w:rsidP="00D51BBF">
                      <w:pPr>
                        <w:rPr>
                          <w:rFonts w:ascii="Helvetica" w:hAnsi="Helvetica"/>
                        </w:rPr>
                      </w:pPr>
                      <w:r>
                        <w:rPr>
                          <w:rFonts w:ascii="Helvetica" w:hAnsi="Helvetica"/>
                        </w:rPr>
                        <w:t xml:space="preserve">Reflection and Discussion </w:t>
                      </w:r>
                      <w:r>
                        <w:rPr>
                          <w:rFonts w:ascii="Helvetica" w:hAnsi="Helvetica"/>
                        </w:rPr>
                        <w:tab/>
                        <w:t xml:space="preserve"> 30%</w:t>
                      </w:r>
                    </w:p>
                    <w:p w14:paraId="0FBF9AAA" w14:textId="77777777" w:rsidR="00D51BBF" w:rsidRDefault="00D51BBF" w:rsidP="00D51BBF">
                      <w:pPr>
                        <w:rPr>
                          <w:rFonts w:ascii="Helvetica" w:hAnsi="Helvetica"/>
                        </w:rPr>
                      </w:pPr>
                      <w:r>
                        <w:rPr>
                          <w:rFonts w:ascii="Helvetica" w:hAnsi="Helvetica"/>
                        </w:rPr>
                        <w:t>Final project</w:t>
                      </w:r>
                      <w:r>
                        <w:rPr>
                          <w:rFonts w:ascii="Helvetica" w:hAnsi="Helvetica"/>
                        </w:rPr>
                        <w:tab/>
                      </w:r>
                      <w:r>
                        <w:rPr>
                          <w:rFonts w:ascii="Helvetica" w:hAnsi="Helvetica"/>
                        </w:rPr>
                        <w:tab/>
                      </w:r>
                      <w:r>
                        <w:rPr>
                          <w:rFonts w:ascii="Helvetica" w:hAnsi="Helvetica"/>
                        </w:rPr>
                        <w:tab/>
                        <w:t xml:space="preserve"> 20%</w:t>
                      </w:r>
                    </w:p>
                    <w:p w14:paraId="58D88895" w14:textId="77777777" w:rsidR="00D51BBF" w:rsidRDefault="00D51BBF" w:rsidP="00D51BBF">
                      <w:pPr>
                        <w:rPr>
                          <w:rFonts w:ascii="Helvetica" w:hAnsi="Helvetica"/>
                        </w:rPr>
                      </w:pPr>
                    </w:p>
                    <w:p w14:paraId="16B76AB1" w14:textId="77777777" w:rsidR="007D4FA9" w:rsidRPr="00036B18" w:rsidRDefault="007D4FA9" w:rsidP="00ED5D5B">
                      <w:pPr>
                        <w:pStyle w:val="Heading5"/>
                        <w:ind w:left="2880" w:firstLine="720"/>
                        <w:jc w:val="left"/>
                        <w:rPr>
                          <w:rFonts w:ascii="Calibri" w:hAnsi="Calibri"/>
                          <w:b/>
                          <w:sz w:val="32"/>
                          <w:szCs w:val="32"/>
                        </w:rPr>
                      </w:pPr>
                      <w:r w:rsidRPr="00036B18">
                        <w:rPr>
                          <w:rFonts w:ascii="Calibri" w:hAnsi="Calibri"/>
                          <w:b/>
                          <w:sz w:val="32"/>
                          <w:szCs w:val="32"/>
                        </w:rPr>
                        <w:t>Professional Expectations</w:t>
                      </w:r>
                    </w:p>
                    <w:p w14:paraId="1584BD34" w14:textId="77777777" w:rsidR="007D4FA9" w:rsidRPr="00DD13A5" w:rsidRDefault="007D4FA9" w:rsidP="00ED5D5B">
                      <w:pPr>
                        <w:pStyle w:val="Heading5"/>
                        <w:ind w:left="2880" w:firstLine="720"/>
                        <w:jc w:val="left"/>
                        <w:rPr>
                          <w:rFonts w:ascii="Calibri" w:hAnsi="Calibri"/>
                          <w:sz w:val="28"/>
                          <w:szCs w:val="28"/>
                        </w:rPr>
                      </w:pPr>
                    </w:p>
                    <w:p w14:paraId="205B3083" w14:textId="77777777" w:rsidR="007D4FA9" w:rsidRDefault="007D4FA9" w:rsidP="00ED5D5B">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6560C30A" w14:textId="77777777" w:rsidR="007D4FA9" w:rsidRDefault="007D4FA9" w:rsidP="00ED5D5B">
                      <w:pPr>
                        <w:pStyle w:val="BodyTextIndent"/>
                        <w:ind w:left="0"/>
                        <w:rPr>
                          <w:rFonts w:ascii="Calibri" w:hAnsi="Calibri"/>
                          <w:sz w:val="28"/>
                          <w:szCs w:val="28"/>
                        </w:rPr>
                      </w:pPr>
                      <w:r>
                        <w:rPr>
                          <w:rFonts w:ascii="Calibri" w:hAnsi="Calibri"/>
                          <w:sz w:val="28"/>
                          <w:szCs w:val="28"/>
                        </w:rPr>
                        <w:t>In addition, the real world of music teaching is never predictable! In order to help prepare you to be able to improvise in the moment, to go with the flow, and think creatively, this course will be structured loosely. I will strive to keep you on your toes, to surprise you on a daily basis, and to give you as much preparation for the actual role of being a public school teacher!</w:t>
                      </w:r>
                    </w:p>
                    <w:p w14:paraId="4C275257" w14:textId="77777777" w:rsidR="007D4FA9" w:rsidRDefault="007D4FA9" w:rsidP="00ED5D5B">
                      <w:pPr>
                        <w:pStyle w:val="BodyTextIndent"/>
                        <w:ind w:left="0"/>
                        <w:rPr>
                          <w:rFonts w:ascii="Calibri" w:hAnsi="Calibri"/>
                          <w:sz w:val="28"/>
                          <w:szCs w:val="28"/>
                        </w:rPr>
                      </w:pPr>
                      <w:r>
                        <w:rPr>
                          <w:rFonts w:ascii="Calibri" w:hAnsi="Calibri"/>
                          <w:sz w:val="28"/>
                          <w:szCs w:val="28"/>
                        </w:rPr>
                        <w:t>Let’s work hard and have lots of fun!</w:t>
                      </w:r>
                    </w:p>
                    <w:p w14:paraId="4FD097EE" w14:textId="77777777" w:rsidR="00D51BBF" w:rsidRPr="00DD13A5" w:rsidRDefault="00D51BBF" w:rsidP="00ED5D5B">
                      <w:pPr>
                        <w:pStyle w:val="BodyTextIndent"/>
                        <w:ind w:left="0"/>
                        <w:rPr>
                          <w:rFonts w:ascii="Calibri" w:hAnsi="Calibri"/>
                          <w:sz w:val="28"/>
                          <w:szCs w:val="28"/>
                        </w:rPr>
                      </w:pPr>
                    </w:p>
                    <w:p w14:paraId="1B8EA92D" w14:textId="77777777" w:rsidR="007D4FA9" w:rsidRDefault="007D4FA9" w:rsidP="00C975E2">
                      <w:pPr>
                        <w:pStyle w:val="Mailer"/>
                      </w:pPr>
                    </w:p>
                    <w:p w14:paraId="4AFCE775" w14:textId="77777777" w:rsidR="007D4FA9" w:rsidRPr="00CA47DA" w:rsidRDefault="007D4FA9" w:rsidP="00C975E2">
                      <w:pPr>
                        <w:pStyle w:val="Mailer"/>
                      </w:pPr>
                    </w:p>
                  </w:txbxContent>
                </v:textbox>
                <w10:wrap type="tight" anchorx="page" anchory="page"/>
              </v:shape>
            </w:pict>
          </mc:Fallback>
        </mc:AlternateContent>
      </w:r>
      <w:r w:rsidR="0044594E">
        <w:rPr>
          <w:noProof/>
        </w:rPr>
        <w:drawing>
          <wp:anchor distT="0" distB="0" distL="114300" distR="114300" simplePos="0" relativeHeight="251678816" behindDoc="0" locked="0" layoutInCell="1" allowOverlap="1" wp14:anchorId="77471043" wp14:editId="7C47DB37">
            <wp:simplePos x="0" y="0"/>
            <wp:positionH relativeFrom="page">
              <wp:posOffset>365760</wp:posOffset>
            </wp:positionH>
            <wp:positionV relativeFrom="page">
              <wp:posOffset>694690</wp:posOffset>
            </wp:positionV>
            <wp:extent cx="3691890" cy="3648710"/>
            <wp:effectExtent l="0" t="0" r="0" b="8890"/>
            <wp:wrapThrough wrapText="bothSides">
              <wp:wrapPolygon edited="0">
                <wp:start x="0" y="0"/>
                <wp:lineTo x="0" y="21502"/>
                <wp:lineTo x="21399" y="21502"/>
                <wp:lineTo x="21399"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ose.jpg"/>
                    <pic:cNvPicPr/>
                  </pic:nvPicPr>
                  <pic:blipFill>
                    <a:blip r:embed="rId20">
                      <a:extLst>
                        <a:ext uri="{28A0092B-C50C-407E-A947-70E740481C1C}">
                          <a14:useLocalDpi xmlns:a14="http://schemas.microsoft.com/office/drawing/2010/main" val="0"/>
                        </a:ext>
                      </a:extLst>
                    </a:blip>
                    <a:stretch>
                      <a:fillRect/>
                    </a:stretch>
                  </pic:blipFill>
                  <pic:spPr>
                    <a:xfrm>
                      <a:off x="0" y="0"/>
                      <a:ext cx="3691890" cy="3648710"/>
                    </a:xfrm>
                    <a:prstGeom prst="rect">
                      <a:avLst/>
                    </a:prstGeom>
                  </pic:spPr>
                </pic:pic>
              </a:graphicData>
            </a:graphic>
            <wp14:sizeRelH relativeFrom="margin">
              <wp14:pctWidth>0</wp14:pctWidth>
            </wp14:sizeRelH>
            <wp14:sizeRelV relativeFrom="margin">
              <wp14:pctHeight>0</wp14:pctHeight>
            </wp14:sizeRelV>
          </wp:anchor>
        </w:drawing>
      </w:r>
      <w:r w:rsidR="00D642B4">
        <w:rPr>
          <w:noProof/>
        </w:rPr>
        <mc:AlternateContent>
          <mc:Choice Requires="wpg">
            <w:drawing>
              <wp:anchor distT="0" distB="0" distL="114300" distR="114300" simplePos="0" relativeHeight="251658330" behindDoc="0" locked="0" layoutInCell="1" allowOverlap="1" wp14:anchorId="1C416E61" wp14:editId="5DF5CFFE">
                <wp:simplePos x="0" y="0"/>
                <wp:positionH relativeFrom="page">
                  <wp:posOffset>3566160</wp:posOffset>
                </wp:positionH>
                <wp:positionV relativeFrom="page">
                  <wp:posOffset>1508760</wp:posOffset>
                </wp:positionV>
                <wp:extent cx="3657600" cy="2743200"/>
                <wp:effectExtent l="0" t="0" r="0" b="0"/>
                <wp:wrapThrough wrapText="bothSides">
                  <wp:wrapPolygon edited="0">
                    <wp:start x="150" y="0"/>
                    <wp:lineTo x="150" y="21400"/>
                    <wp:lineTo x="21300" y="21400"/>
                    <wp:lineTo x="21300" y="0"/>
                    <wp:lineTo x="150" y="0"/>
                  </wp:wrapPolygon>
                </wp:wrapThrough>
                <wp:docPr id="193" name="Group 193"/>
                <wp:cNvGraphicFramePr/>
                <a:graphic xmlns:a="http://schemas.openxmlformats.org/drawingml/2006/main">
                  <a:graphicData uri="http://schemas.microsoft.com/office/word/2010/wordprocessingGroup">
                    <wpg:wgp>
                      <wpg:cNvGrpSpPr/>
                      <wpg:grpSpPr>
                        <a:xfrm>
                          <a:off x="0" y="0"/>
                          <a:ext cx="3657600" cy="2743200"/>
                          <a:chOff x="0" y="0"/>
                          <a:chExt cx="3657600" cy="27432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2" name="Text Box 192"/>
                        <wps:cNvSpPr txBox="1">
                          <a:spLocks noChangeArrowheads="1"/>
                        </wps:cNvSpPr>
                        <wps:spPr bwMode="auto">
                          <a:xfrm>
                            <a:off x="0" y="0"/>
                            <a:ext cx="3657600" cy="2743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70" name="Text Box 170"/>
                        <wps:cNvSpPr txBox="1"/>
                        <wps:spPr>
                          <a:xfrm>
                            <a:off x="570865" y="0"/>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2">
                          <w:txbxContent>
                            <w:p w14:paraId="686FD344" w14:textId="77777777" w:rsidR="007D4FA9" w:rsidRDefault="007D4FA9" w:rsidP="003274C1">
                              <w:pPr>
                                <w:pStyle w:val="BodyText3"/>
                                <w:jc w:val="left"/>
                                <w:rPr>
                                  <w:sz w:val="24"/>
                                </w:rPr>
                              </w:pPr>
                              <w:r>
                                <w:rPr>
                                  <w:sz w:val="24"/>
                                </w:rPr>
                                <w:t xml:space="preserve">Regular attendance with promptness and assignments completed reflects a positive, accepting attitude in University education. With the responsibility of being a music education student comes a conscious decision to act professionally at all times. </w:t>
                              </w:r>
                            </w:p>
                            <w:p w14:paraId="2508D2BD" w14:textId="361C1F5B" w:rsidR="007D4FA9" w:rsidRDefault="007D4FA9" w:rsidP="003274C1">
                              <w:pPr>
                                <w:pStyle w:val="BodyText3"/>
                                <w:jc w:val="left"/>
                                <w:rPr>
                                  <w:sz w:val="24"/>
                                </w:rPr>
                              </w:pPr>
                              <w:r>
                                <w:rPr>
                                  <w:sz w:val="24"/>
                                </w:rPr>
                                <w:t xml:space="preserve">More than </w:t>
                              </w:r>
                              <w:r w:rsidR="00D51BBF">
                                <w:rPr>
                                  <w:sz w:val="24"/>
                                </w:rPr>
                                <w:t>TWO</w:t>
                              </w:r>
                              <w:r>
                                <w:rPr>
                                  <w:sz w:val="24"/>
                                </w:rPr>
                                <w:t xml:space="preserve"> UNEXCUSED absences will result in a failing grade. Only University absences are excused. Illness is NOT an excused absence! Three late arrivals will count as one absence.</w:t>
                              </w:r>
                            </w:p>
                            <w:p w14:paraId="5E8959E0" w14:textId="77777777" w:rsidR="007D4FA9" w:rsidRPr="00232BDE" w:rsidRDefault="007D4FA9" w:rsidP="003274C1">
                              <w:pPr>
                                <w:pStyle w:val="BodyText3"/>
                                <w:jc w:val="left"/>
                                <w:rPr>
                                  <w:sz w:val="24"/>
                                </w:rPr>
                              </w:pPr>
                              <w:r>
                                <w:rPr>
                                  <w:sz w:val="24"/>
                                </w:rPr>
                                <w:t>ONLY University absences will be accepted. You must present notification to Dr. Emmanuel, which can be obtained from the Dean of Students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570865" y="195580"/>
                            <a:ext cx="299529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570865" y="390525"/>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570865" y="586105"/>
                            <a:ext cx="299529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570865" y="781050"/>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570865" y="976630"/>
                            <a:ext cx="2995295" cy="273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570865" y="1248410"/>
                            <a:ext cx="299529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570865" y="1443355"/>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570865" y="1638935"/>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570865" y="1834515"/>
                            <a:ext cx="299529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570865" y="2029460"/>
                            <a:ext cx="2995295" cy="273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570865" y="2301240"/>
                            <a:ext cx="2995295" cy="196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570865" y="2496185"/>
                            <a:ext cx="2995295" cy="19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416E61" id="Group 193" o:spid="_x0000_s1079" style="position:absolute;margin-left:280.8pt;margin-top:118.8pt;width:4in;height:3in;z-index:251658330;mso-position-horizontal-relative:page;mso-position-vertical-relative:page" coordsize="36576,27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">
                <v:shape id="Text Box 192" o:spid="_x0000_s1080" type="#_x0000_t202" style="position:absolute;width:36576;height:27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" filled="f" stroked="f">
                  <v:textbox inset=",0,,0"/>
                </v:shape>
                <v:shape id="Text Box 170" o:spid="_x0000_s1081" type="#_x0000_t202" style="position:absolute;left:5708;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" filled="f" stroked="f">
                  <v:textbox style="mso-next-textbox:#_x0000_s1082" inset="0,0,0,0">
                    <w:txbxContent>
                      <w:p w14:paraId="686FD344" w14:textId="77777777" w:rsidR="007D4FA9" w:rsidRDefault="007D4FA9" w:rsidP="003274C1">
                        <w:pPr>
                          <w:pStyle w:val="BodyText3"/>
                          <w:jc w:val="left"/>
                          <w:rPr>
                            <w:sz w:val="24"/>
                          </w:rPr>
                        </w:pPr>
                        <w:r>
                          <w:rPr>
                            <w:sz w:val="24"/>
                          </w:rPr>
                          <w:t xml:space="preserve">Regular attendance with promptness and assignments completed reflects a positive, accepting attitude in University education. With the responsibility of being a music education student comes a conscious decision to act professionally at all times. </w:t>
                        </w:r>
                      </w:p>
                      <w:p w14:paraId="2508D2BD" w14:textId="361C1F5B" w:rsidR="007D4FA9" w:rsidRDefault="007D4FA9" w:rsidP="003274C1">
                        <w:pPr>
                          <w:pStyle w:val="BodyText3"/>
                          <w:jc w:val="left"/>
                          <w:rPr>
                            <w:sz w:val="24"/>
                          </w:rPr>
                        </w:pPr>
                        <w:r>
                          <w:rPr>
                            <w:sz w:val="24"/>
                          </w:rPr>
                          <w:t xml:space="preserve">More than </w:t>
                        </w:r>
                        <w:r w:rsidR="00D51BBF">
                          <w:rPr>
                            <w:sz w:val="24"/>
                          </w:rPr>
                          <w:t>TWO</w:t>
                        </w:r>
                        <w:r>
                          <w:rPr>
                            <w:sz w:val="24"/>
                          </w:rPr>
                          <w:t xml:space="preserve"> UNEXCUSED absences will result in a failing grade. Only University absences are excused. Illness is NOT an excused absence! Three late arrivals will count as one absence.</w:t>
                        </w:r>
                      </w:p>
                      <w:p w14:paraId="5E8959E0" w14:textId="77777777" w:rsidR="007D4FA9" w:rsidRPr="00232BDE" w:rsidRDefault="007D4FA9" w:rsidP="003274C1">
                        <w:pPr>
                          <w:pStyle w:val="BodyText3"/>
                          <w:jc w:val="left"/>
                          <w:rPr>
                            <w:sz w:val="24"/>
                          </w:rPr>
                        </w:pPr>
                        <w:r>
                          <w:rPr>
                            <w:sz w:val="24"/>
                          </w:rPr>
                          <w:t>ONLY University absences will be accepted. You must present notification to Dr. Emmanuel, which can be obtained from the Dean of Students office.</w:t>
                        </w:r>
                      </w:p>
                    </w:txbxContent>
                  </v:textbox>
                </v:shape>
                <v:shape id="_x0000_s1082" type="#_x0000_t202" style="position:absolute;left:5708;top:1955;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Ei2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" filled="f" stroked="f">
                  <v:textbox style="mso-next-textbox:#Text Box 173" inset="0,0,0,0">
                    <w:txbxContent/>
                  </v:textbox>
                </v:shape>
                <v:shape id="Text Box 173" o:spid="_x0000_s1083" type="#_x0000_t202" style="position:absolute;left:5708;top:3905;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style="mso-next-textbox:#Text Box 174" inset="0,0,0,0">
                    <w:txbxContent/>
                  </v:textbox>
                </v:shape>
                <v:shape id="Text Box 174" o:spid="_x0000_s1084" type="#_x0000_t202" style="position:absolute;left:5708;top:5861;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style="mso-next-textbox:#Text Box 182" inset="0,0,0,0">
                    <w:txbxContent/>
                  </v:textbox>
                </v:shape>
                <v:shape id="Text Box 182" o:spid="_x0000_s1085" type="#_x0000_t202" style="position:absolute;left:5708;top:7810;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style="mso-next-textbox:#Text Box 184" inset="0,0,0,0">
                    <w:txbxContent/>
                  </v:textbox>
                </v:shape>
                <v:shape id="Text Box 184" o:spid="_x0000_s1086" type="#_x0000_t202" style="position:absolute;left:5708;top:9766;width:29953;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style="mso-next-textbox:#Text Box 185" inset="0,0,0,0">
                    <w:txbxContent/>
                  </v:textbox>
                </v:shape>
                <v:shape id="Text Box 185" o:spid="_x0000_s1087" type="#_x0000_t202" style="position:absolute;left:5708;top:12484;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style="mso-next-textbox:#Text Box 187" inset="0,0,0,0">
                    <w:txbxContent/>
                  </v:textbox>
                </v:shape>
                <v:shape id="Text Box 187" o:spid="_x0000_s1088" type="#_x0000_t202" style="position:absolute;left:5708;top:14433;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style="mso-next-textbox:#Text Box 188" inset="0,0,0,0">
                    <w:txbxContent/>
                  </v:textbox>
                </v:shape>
                <v:shape id="Text Box 188" o:spid="_x0000_s1089" type="#_x0000_t202" style="position:absolute;left:5708;top:16389;width:29953;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style="mso-next-textbox:#Text Box 189" inset="0,0,0,0">
                    <w:txbxContent/>
                  </v:textbox>
                </v:shape>
                <v:shape id="Text Box 189" o:spid="_x0000_s1090" type="#_x0000_t202" style="position:absolute;left:5708;top:18345;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style="mso-next-textbox:#Text Box 190" inset="0,0,0,0">
                    <w:txbxContent/>
                  </v:textbox>
                </v:shape>
                <v:shape id="Text Box 190" o:spid="_x0000_s1091" type="#_x0000_t202" style="position:absolute;left:5708;top:20294;width:29953;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style="mso-next-textbox:#Text Box 191" inset="0,0,0,0">
                    <w:txbxContent/>
                  </v:textbox>
                </v:shape>
                <v:shape id="Text Box 191" o:spid="_x0000_s1092" type="#_x0000_t202" style="position:absolute;left:5708;top:23012;width:29953;height:1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style="mso-next-textbox:#Text Box 192" inset="0,0,0,0">
                    <w:txbxContent/>
                  </v:textbox>
                </v:shape>
                <v:shape id="Text Box 192" o:spid="_x0000_s1093" type="#_x0000_t202" style="position:absolute;left:5708;top:24961;width:29953;height: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v:textbox>
                </v:shape>
                <w10:wrap type="through" anchorx="page" anchory="page"/>
              </v:group>
            </w:pict>
          </mc:Fallback>
        </mc:AlternateContent>
      </w:r>
      <w:r w:rsidR="00D642B4">
        <w:rPr>
          <w:noProof/>
        </w:rPr>
        <mc:AlternateContent>
          <mc:Choice Requires="wpg">
            <w:drawing>
              <wp:anchor distT="0" distB="0" distL="114300" distR="114300" simplePos="0" relativeHeight="251658329" behindDoc="0" locked="0" layoutInCell="1" allowOverlap="1" wp14:anchorId="7068C311" wp14:editId="0A611D47">
                <wp:simplePos x="0" y="0"/>
                <wp:positionH relativeFrom="page">
                  <wp:posOffset>3566160</wp:posOffset>
                </wp:positionH>
                <wp:positionV relativeFrom="page">
                  <wp:posOffset>812800</wp:posOffset>
                </wp:positionV>
                <wp:extent cx="3657600" cy="1005840"/>
                <wp:effectExtent l="0" t="0" r="0" b="10160"/>
                <wp:wrapThrough wrapText="bothSides">
                  <wp:wrapPolygon edited="0">
                    <wp:start x="150" y="0"/>
                    <wp:lineTo x="150" y="21273"/>
                    <wp:lineTo x="21300" y="21273"/>
                    <wp:lineTo x="21300" y="0"/>
                    <wp:lineTo x="150" y="0"/>
                  </wp:wrapPolygon>
                </wp:wrapThrough>
                <wp:docPr id="169" name="Group 169"/>
                <wp:cNvGraphicFramePr/>
                <a:graphic xmlns:a="http://schemas.openxmlformats.org/drawingml/2006/main">
                  <a:graphicData uri="http://schemas.microsoft.com/office/word/2010/wordprocessingGroup">
                    <wpg:wgp>
                      <wpg:cNvGrpSpPr/>
                      <wpg:grpSpPr>
                        <a:xfrm>
                          <a:off x="0" y="0"/>
                          <a:ext cx="3657600" cy="1005840"/>
                          <a:chOff x="0" y="0"/>
                          <a:chExt cx="3657600" cy="10058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1" name="Text Box 191"/>
                        <wps:cNvSpPr txBox="1">
                          <a:spLocks noChangeArrowheads="1"/>
                        </wps:cNvSpPr>
                        <wps:spPr bwMode="auto">
                          <a:xfrm>
                            <a:off x="0" y="0"/>
                            <a:ext cx="3657600" cy="1005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67" name="Text Box 167"/>
                        <wps:cNvSpPr txBox="1"/>
                        <wps:spPr>
                          <a:xfrm>
                            <a:off x="570865" y="0"/>
                            <a:ext cx="2995295"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3">
                          <w:txbxContent>
                            <w:p w14:paraId="68AD1523" w14:textId="77777777" w:rsidR="007D4FA9" w:rsidRPr="009F6EE7" w:rsidRDefault="007D4FA9" w:rsidP="00C975E2">
                              <w:pPr>
                                <w:pStyle w:val="BoxHeading"/>
                              </w:pPr>
                              <w:r>
                                <w:t>Division of Music Education Attendance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570865" y="325755"/>
                            <a:ext cx="2995295" cy="3263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68C311" id="Group 169" o:spid="_x0000_s1094" style="position:absolute;margin-left:280.8pt;margin-top:64pt;width:4in;height:79.2pt;z-index:251658329;mso-position-horizontal-relative:page;mso-position-vertical-relative:page" coordsize="36576,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">
                <v:shape id="Text Box 191" o:spid="_x0000_s1095" type="#_x0000_t202" style="position:absolute;width:36576;height:10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" filled="f" stroked="f">
                  <v:textbox inset=",0,,0"/>
                </v:shape>
                <v:shape id="Text Box 167" o:spid="_x0000_s1096" type="#_x0000_t202" style="position:absolute;left:5708;width:29953;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n3z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" filled="f" stroked="f">
                  <v:textbox style="mso-next-textbox:#Text Box 168" inset="0,0,0,0">
                    <w:txbxContent>
                      <w:p w14:paraId="68AD1523" w14:textId="77777777" w:rsidR="007D4FA9" w:rsidRPr="009F6EE7" w:rsidRDefault="007D4FA9" w:rsidP="00C975E2">
                        <w:pPr>
                          <w:pStyle w:val="BoxHeading"/>
                        </w:pPr>
                        <w:r>
                          <w:t>Division of Music Education Attendance Policy</w:t>
                        </w:r>
                      </w:p>
                    </w:txbxContent>
                  </v:textbox>
                </v:shape>
                <v:shape id="Text Box 168" o:spid="_x0000_s1097" type="#_x0000_t202" style="position:absolute;left:5708;top:3257;width:29953;height:3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v:textbox>
                </v:shape>
                <w10:wrap type="through" anchorx="page" anchory="page"/>
              </v:group>
            </w:pict>
          </mc:Fallback>
        </mc:AlternateContent>
      </w:r>
      <w:r w:rsidR="00D51BBF">
        <w:br w:type="page"/>
      </w:r>
      <w:r w:rsidR="00D51BBF">
        <w:rPr>
          <w:noProof/>
        </w:rPr>
        <w:lastRenderedPageBreak/>
        <mc:AlternateContent>
          <mc:Choice Requires="wps">
            <w:drawing>
              <wp:anchor distT="0" distB="0" distL="114300" distR="114300" simplePos="0" relativeHeight="251683936" behindDoc="0" locked="0" layoutInCell="1" allowOverlap="1" wp14:anchorId="5139CB4E" wp14:editId="406245EF">
                <wp:simplePos x="0" y="0"/>
                <wp:positionH relativeFrom="page">
                  <wp:posOffset>84183</wp:posOffset>
                </wp:positionH>
                <wp:positionV relativeFrom="page">
                  <wp:posOffset>-45720</wp:posOffset>
                </wp:positionV>
                <wp:extent cx="6959600" cy="8470900"/>
                <wp:effectExtent l="0" t="0" r="0" b="12700"/>
                <wp:wrapThrough wrapText="bothSides">
                  <wp:wrapPolygon edited="0">
                    <wp:start x="79" y="0"/>
                    <wp:lineTo x="79" y="21568"/>
                    <wp:lineTo x="21442" y="21568"/>
                    <wp:lineTo x="21442" y="0"/>
                    <wp:lineTo x="79" y="0"/>
                  </wp:wrapPolygon>
                </wp:wrapThrough>
                <wp:docPr id="183" name="Text Box 183"/>
                <wp:cNvGraphicFramePr/>
                <a:graphic xmlns:a="http://schemas.openxmlformats.org/drawingml/2006/main">
                  <a:graphicData uri="http://schemas.microsoft.com/office/word/2010/wordprocessingShape">
                    <wps:wsp>
                      <wps:cNvSpPr txBox="1"/>
                      <wps:spPr>
                        <a:xfrm>
                          <a:off x="0" y="0"/>
                          <a:ext cx="6959600" cy="8470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162D18F" w14:textId="77777777" w:rsidR="00D51BBF" w:rsidRDefault="00D51BBF" w:rsidP="003B741F">
                            <w:pPr>
                              <w:pStyle w:val="BodyTextIndent"/>
                              <w:ind w:left="0"/>
                              <w:rPr>
                                <w:rFonts w:ascii="Helvetica" w:hAnsi="Helvetica"/>
                                <w:b/>
                              </w:rPr>
                            </w:pPr>
                          </w:p>
                          <w:p w14:paraId="32EBBC7D" w14:textId="77777777" w:rsidR="00D51BBF" w:rsidRDefault="00D51BBF" w:rsidP="00D51BBF">
                            <w:pPr>
                              <w:pStyle w:val="BodyTextIndent"/>
                              <w:jc w:val="center"/>
                              <w:rPr>
                                <w:b/>
                              </w:rPr>
                            </w:pPr>
                          </w:p>
                          <w:p w14:paraId="18AAE4D9" w14:textId="77777777" w:rsidR="00D51BBF" w:rsidRDefault="00D51BBF" w:rsidP="00D51BBF">
                            <w:pPr>
                              <w:pStyle w:val="BodyTextIndent"/>
                              <w:jc w:val="center"/>
                              <w:rPr>
                                <w:b/>
                              </w:rPr>
                            </w:pPr>
                          </w:p>
                          <w:p w14:paraId="6F1A1FB6" w14:textId="77777777" w:rsidR="00D51BBF" w:rsidRDefault="00D51BBF" w:rsidP="00D51BBF">
                            <w:pPr>
                              <w:pStyle w:val="BodyTextIndent"/>
                              <w:jc w:val="center"/>
                              <w:rPr>
                                <w:b/>
                              </w:rPr>
                            </w:pPr>
                          </w:p>
                          <w:p w14:paraId="583F82E0" w14:textId="77777777" w:rsidR="00D51BBF" w:rsidRDefault="00D51BBF" w:rsidP="00D51BBF">
                            <w:pPr>
                              <w:pStyle w:val="BodyTextIndent"/>
                              <w:jc w:val="center"/>
                              <w:rPr>
                                <w:b/>
                              </w:rPr>
                            </w:pPr>
                          </w:p>
                          <w:p w14:paraId="178CABA9" w14:textId="77777777" w:rsidR="00D51BBF" w:rsidRDefault="00D51BBF" w:rsidP="00D51BBF">
                            <w:pPr>
                              <w:pStyle w:val="BodyTextIndent"/>
                              <w:jc w:val="center"/>
                              <w:rPr>
                                <w:b/>
                              </w:rPr>
                            </w:pPr>
                          </w:p>
                          <w:p w14:paraId="0AA23589" w14:textId="77777777" w:rsidR="00D51BBF" w:rsidRDefault="00D51BBF" w:rsidP="00D51BBF">
                            <w:pPr>
                              <w:pStyle w:val="BodyTextIndent"/>
                              <w:jc w:val="center"/>
                              <w:rPr>
                                <w:b/>
                              </w:rPr>
                            </w:pPr>
                          </w:p>
                          <w:p w14:paraId="0BEC72A8" w14:textId="77777777" w:rsidR="00D51BBF" w:rsidRDefault="00D51BBF" w:rsidP="00D51BBF">
                            <w:pPr>
                              <w:pStyle w:val="BodyTextIndent"/>
                              <w:jc w:val="center"/>
                              <w:rPr>
                                <w:b/>
                              </w:rPr>
                            </w:pPr>
                          </w:p>
                          <w:p w14:paraId="08F75F1E" w14:textId="77777777" w:rsidR="00D51BBF" w:rsidRDefault="00D51BBF" w:rsidP="00D51BBF"/>
                          <w:p w14:paraId="1508AB56" w14:textId="77777777" w:rsidR="00D51BBF" w:rsidRPr="00F70E14" w:rsidRDefault="00D51BBF" w:rsidP="00F70E14">
                            <w:pPr>
                              <w:pStyle w:val="BodyTextIndent"/>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CB4E" id="Text Box 183" o:spid="_x0000_s1098" type="#_x0000_t202" style="position:absolute;margin-left:6.65pt;margin-top:-3.6pt;width:548pt;height:667pt;z-index:2516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" filled="f" stroked="f">
                <v:textbox>
                  <w:txbxContent>
                    <w:p w14:paraId="5162D18F" w14:textId="77777777" w:rsidR="00D51BBF" w:rsidRDefault="00D51BBF" w:rsidP="003B741F">
                      <w:pPr>
                        <w:pStyle w:val="BodyTextIndent"/>
                        <w:ind w:left="0"/>
                        <w:rPr>
                          <w:rFonts w:ascii="Helvetica" w:hAnsi="Helvetica"/>
                          <w:b/>
                        </w:rPr>
                      </w:pPr>
                      <w:bookmarkStart w:id="1" w:name="_GoBack"/>
                      <w:bookmarkEnd w:id="1"/>
                    </w:p>
                    <w:p w14:paraId="32EBBC7D" w14:textId="77777777" w:rsidR="00D51BBF" w:rsidRDefault="00D51BBF" w:rsidP="00D51BBF">
                      <w:pPr>
                        <w:pStyle w:val="BodyTextIndent"/>
                        <w:jc w:val="center"/>
                        <w:rPr>
                          <w:b/>
                        </w:rPr>
                      </w:pPr>
                    </w:p>
                    <w:p w14:paraId="18AAE4D9" w14:textId="77777777" w:rsidR="00D51BBF" w:rsidRDefault="00D51BBF" w:rsidP="00D51BBF">
                      <w:pPr>
                        <w:pStyle w:val="BodyTextIndent"/>
                        <w:jc w:val="center"/>
                        <w:rPr>
                          <w:b/>
                        </w:rPr>
                      </w:pPr>
                    </w:p>
                    <w:p w14:paraId="6F1A1FB6" w14:textId="77777777" w:rsidR="00D51BBF" w:rsidRDefault="00D51BBF" w:rsidP="00D51BBF">
                      <w:pPr>
                        <w:pStyle w:val="BodyTextIndent"/>
                        <w:jc w:val="center"/>
                        <w:rPr>
                          <w:b/>
                        </w:rPr>
                      </w:pPr>
                    </w:p>
                    <w:p w14:paraId="583F82E0" w14:textId="77777777" w:rsidR="00D51BBF" w:rsidRDefault="00D51BBF" w:rsidP="00D51BBF">
                      <w:pPr>
                        <w:pStyle w:val="BodyTextIndent"/>
                        <w:jc w:val="center"/>
                        <w:rPr>
                          <w:b/>
                        </w:rPr>
                      </w:pPr>
                    </w:p>
                    <w:p w14:paraId="178CABA9" w14:textId="77777777" w:rsidR="00D51BBF" w:rsidRDefault="00D51BBF" w:rsidP="00D51BBF">
                      <w:pPr>
                        <w:pStyle w:val="BodyTextIndent"/>
                        <w:jc w:val="center"/>
                        <w:rPr>
                          <w:b/>
                        </w:rPr>
                      </w:pPr>
                    </w:p>
                    <w:p w14:paraId="0AA23589" w14:textId="77777777" w:rsidR="00D51BBF" w:rsidRDefault="00D51BBF" w:rsidP="00D51BBF">
                      <w:pPr>
                        <w:pStyle w:val="BodyTextIndent"/>
                        <w:jc w:val="center"/>
                        <w:rPr>
                          <w:b/>
                        </w:rPr>
                      </w:pPr>
                    </w:p>
                    <w:p w14:paraId="0BEC72A8" w14:textId="77777777" w:rsidR="00D51BBF" w:rsidRDefault="00D51BBF" w:rsidP="00D51BBF">
                      <w:pPr>
                        <w:pStyle w:val="BodyTextIndent"/>
                        <w:jc w:val="center"/>
                        <w:rPr>
                          <w:b/>
                        </w:rPr>
                      </w:pPr>
                    </w:p>
                    <w:p w14:paraId="08F75F1E" w14:textId="77777777" w:rsidR="00D51BBF" w:rsidRDefault="00D51BBF" w:rsidP="00D51BBF"/>
                    <w:p w14:paraId="1508AB56" w14:textId="77777777" w:rsidR="00D51BBF" w:rsidRPr="00F70E14" w:rsidRDefault="00D51BBF" w:rsidP="00F70E14">
                      <w:pPr>
                        <w:pStyle w:val="BodyTextIndent"/>
                        <w:jc w:val="center"/>
                        <w:rPr>
                          <w:b/>
                        </w:rPr>
                      </w:pPr>
                    </w:p>
                  </w:txbxContent>
                </v:textbox>
                <w10:wrap type="through" anchorx="page" anchory="page"/>
              </v:shape>
            </w:pict>
          </mc:Fallback>
        </mc:AlternateContent>
      </w:r>
    </w:p>
    <w:sectPr w:rsidR="00C975E2" w:rsidSect="00622023">
      <w:headerReference w:type="first" r:id="rId21"/>
      <w:footerReference w:type="first" r:id="rId22"/>
      <w:pgSz w:w="12240" w:h="15840"/>
      <w:pgMar w:top="576" w:right="0" w:bottom="576" w:left="0"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66A26" w14:textId="77777777" w:rsidR="00B67F61" w:rsidRDefault="00B67F61">
      <w:pPr>
        <w:spacing w:after="0"/>
      </w:pPr>
      <w:r>
        <w:separator/>
      </w:r>
    </w:p>
  </w:endnote>
  <w:endnote w:type="continuationSeparator" w:id="0">
    <w:p w14:paraId="50D8AB79" w14:textId="77777777" w:rsidR="00B67F61" w:rsidRDefault="00B67F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19045" w14:textId="77777777" w:rsidR="007D4FA9" w:rsidRDefault="007D4FA9">
    <w:pPr>
      <w:pStyle w:val="Footer"/>
    </w:pPr>
    <w:r>
      <w:rPr>
        <w:noProof/>
      </w:rPr>
      <mc:AlternateContent>
        <mc:Choice Requires="wps">
          <w:drawing>
            <wp:anchor distT="0" distB="0" distL="114300" distR="114300" simplePos="0" relativeHeight="251658247" behindDoc="0" locked="0" layoutInCell="1" allowOverlap="1" wp14:anchorId="7D662E48" wp14:editId="540A6FF3">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E64A9"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" fillcolor="#6f6f74 [3204]" stroked="f">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2F75976B" wp14:editId="4D3EAB0D">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E778"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" fillcolor="#46464a [3215]" stroked="f">
              <v:textbox inset=",7.2pt,,7.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E8FB" w14:textId="77777777" w:rsidR="007D4FA9" w:rsidRDefault="007D4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3C4A9" w14:textId="77777777" w:rsidR="00B67F61" w:rsidRDefault="00B67F61">
      <w:pPr>
        <w:spacing w:after="0"/>
      </w:pPr>
      <w:r>
        <w:separator/>
      </w:r>
    </w:p>
  </w:footnote>
  <w:footnote w:type="continuationSeparator" w:id="0">
    <w:p w14:paraId="2B469048" w14:textId="77777777" w:rsidR="00B67F61" w:rsidRDefault="00B67F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CA2F6" w14:textId="77777777" w:rsidR="007D4FA9" w:rsidRDefault="007D4FA9">
    <w:pPr>
      <w:pStyle w:val="Header"/>
    </w:pPr>
    <w:r>
      <w:rPr>
        <w:noProof/>
      </w:rPr>
      <mc:AlternateContent>
        <mc:Choice Requires="wps">
          <w:drawing>
            <wp:anchor distT="0" distB="0" distL="114300" distR="114300" simplePos="0" relativeHeight="251658256" behindDoc="0" locked="0" layoutInCell="1" allowOverlap="1" wp14:anchorId="0B33E1AD" wp14:editId="60656ABC">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CD33E" w14:textId="77777777" w:rsidR="007D4FA9" w:rsidRDefault="007D4FA9" w:rsidP="00C975E2">
                          <w:pPr>
                            <w:pStyle w:val="Page"/>
                          </w:pPr>
                          <w:r>
                            <w:fldChar w:fldCharType="begin"/>
                          </w:r>
                          <w:r>
                            <w:instrText xml:space="preserve"> page </w:instrText>
                          </w:r>
                          <w:r>
                            <w:fldChar w:fldCharType="separate"/>
                          </w:r>
                          <w:r w:rsidR="00D642B4">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E1AD" id="_x0000_t202" coordsize="21600,21600" o:spt="202" path="m,l,21600r21600,l21600,xe">
              <v:stroke joinstyle="miter"/>
              <v:path gradientshapeok="t" o:connecttype="rect"/>
            </v:shapetype>
            <v:shape id="_x0000_s1099"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" filled="f" stroked="f">
              <v:textbox inset="0,0,0,0">
                <w:txbxContent>
                  <w:p w14:paraId="580CD33E" w14:textId="77777777" w:rsidR="007D4FA9" w:rsidRDefault="007D4FA9" w:rsidP="00C975E2">
                    <w:pPr>
                      <w:pStyle w:val="Page"/>
                    </w:pPr>
                    <w:r>
                      <w:fldChar w:fldCharType="begin"/>
                    </w:r>
                    <w:r>
                      <w:instrText xml:space="preserve"> page </w:instrText>
                    </w:r>
                    <w:r>
                      <w:fldChar w:fldCharType="separate"/>
                    </w:r>
                    <w:r w:rsidR="00D642B4">
                      <w:t>7</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DBC93AD" wp14:editId="367A2479">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2876CC"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" strokecolor="#a8a8ab [1940]" strokeweight=".5pt">
              <w10:wrap type="tight"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B32C" w14:textId="77777777" w:rsidR="007D4FA9" w:rsidRDefault="007D4FA9">
    <w:pPr>
      <w:pStyle w:val="Header"/>
    </w:pPr>
    <w:r>
      <w:rPr>
        <w:noProof/>
      </w:rPr>
      <w:drawing>
        <wp:anchor distT="0" distB="0" distL="114300" distR="114300" simplePos="0" relativeHeight="251658245" behindDoc="0" locked="0" layoutInCell="1" allowOverlap="1" wp14:anchorId="06D5FA85" wp14:editId="59F87B82">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20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2CA71719" wp14:editId="212DF100">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76618"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" fillcolor="#46464a [3215]" stroked="f">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7A835B72" wp14:editId="1C582B70">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BBCC3"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" fillcolor="#a7b789 [3205]" stroked="f">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7D872773" wp14:editId="450156B8">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F6E4E"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" fillcolor="#6f6f74 [3204]"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5F68B911" wp14:editId="4F90B46A">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71B6C"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" fillcolor="#46464a [3215]"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D19E" w14:textId="77777777" w:rsidR="007D4FA9" w:rsidRDefault="007D4FA9">
    <w:pPr>
      <w:pStyle w:val="Header"/>
    </w:pPr>
    <w:r>
      <w:rPr>
        <w:noProof/>
      </w:rPr>
      <w:drawing>
        <wp:anchor distT="0" distB="0" distL="114300" distR="114300" simplePos="0" relativeHeight="251658255" behindDoc="0" locked="0" layoutInCell="1" allowOverlap="1" wp14:anchorId="783500FD" wp14:editId="2473E000">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0C651DAB" wp14:editId="1E2FEF68">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1646E"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" fillcolor="#46464a [3215]" stroked="f">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30002ACB" wp14:editId="11768890">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B7720"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" fillcolor="#a7b789 [3205]" stroked="f">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0B61B57C" wp14:editId="3E7C203A">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3CAF6"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" fillcolor="#6f6f74 [3204]" stroked="f">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3AED242B" wp14:editId="369149F5">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32CB"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" fillcolor="#46464a [3215]" stroked="f">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C975E2"/>
    <w:rsid w:val="0000356E"/>
    <w:rsid w:val="00036B18"/>
    <w:rsid w:val="0004263D"/>
    <w:rsid w:val="000463C7"/>
    <w:rsid w:val="000B36E7"/>
    <w:rsid w:val="000D76B2"/>
    <w:rsid w:val="00131C12"/>
    <w:rsid w:val="00146050"/>
    <w:rsid w:val="001728D5"/>
    <w:rsid w:val="001B0FB1"/>
    <w:rsid w:val="001B7612"/>
    <w:rsid w:val="002143E3"/>
    <w:rsid w:val="002169C4"/>
    <w:rsid w:val="00251C91"/>
    <w:rsid w:val="00265CE3"/>
    <w:rsid w:val="002E4991"/>
    <w:rsid w:val="003274C1"/>
    <w:rsid w:val="00343178"/>
    <w:rsid w:val="00357C53"/>
    <w:rsid w:val="003603E6"/>
    <w:rsid w:val="00394A8D"/>
    <w:rsid w:val="003B741F"/>
    <w:rsid w:val="00407BF3"/>
    <w:rsid w:val="00425386"/>
    <w:rsid w:val="0044594E"/>
    <w:rsid w:val="004A52A0"/>
    <w:rsid w:val="00515CAE"/>
    <w:rsid w:val="00525FFB"/>
    <w:rsid w:val="005409D1"/>
    <w:rsid w:val="00555983"/>
    <w:rsid w:val="005E0035"/>
    <w:rsid w:val="00622023"/>
    <w:rsid w:val="00651CF4"/>
    <w:rsid w:val="006D55AD"/>
    <w:rsid w:val="006F79A9"/>
    <w:rsid w:val="00784876"/>
    <w:rsid w:val="007D4FA9"/>
    <w:rsid w:val="00806051"/>
    <w:rsid w:val="0086034B"/>
    <w:rsid w:val="00883F35"/>
    <w:rsid w:val="008971BF"/>
    <w:rsid w:val="00934696"/>
    <w:rsid w:val="009622D6"/>
    <w:rsid w:val="00A02380"/>
    <w:rsid w:val="00A35B20"/>
    <w:rsid w:val="00A64A3E"/>
    <w:rsid w:val="00A8209E"/>
    <w:rsid w:val="00A945F5"/>
    <w:rsid w:val="00AB6F52"/>
    <w:rsid w:val="00AF6018"/>
    <w:rsid w:val="00AF77D8"/>
    <w:rsid w:val="00B35DF6"/>
    <w:rsid w:val="00B67F61"/>
    <w:rsid w:val="00BA21D0"/>
    <w:rsid w:val="00C2388E"/>
    <w:rsid w:val="00C259A9"/>
    <w:rsid w:val="00C43095"/>
    <w:rsid w:val="00C7287E"/>
    <w:rsid w:val="00C72C83"/>
    <w:rsid w:val="00C975E2"/>
    <w:rsid w:val="00C9789E"/>
    <w:rsid w:val="00CA3DF0"/>
    <w:rsid w:val="00D131D8"/>
    <w:rsid w:val="00D43B3B"/>
    <w:rsid w:val="00D46361"/>
    <w:rsid w:val="00D51BBF"/>
    <w:rsid w:val="00D642B4"/>
    <w:rsid w:val="00DE22B2"/>
    <w:rsid w:val="00DE5710"/>
    <w:rsid w:val="00E42C13"/>
    <w:rsid w:val="00E45A1E"/>
    <w:rsid w:val="00E74152"/>
    <w:rsid w:val="00EC3474"/>
    <w:rsid w:val="00ED5D5B"/>
    <w:rsid w:val="00EF6D6B"/>
    <w:rsid w:val="00F12081"/>
    <w:rsid w:val="00F44825"/>
    <w:rsid w:val="00F543FF"/>
    <w:rsid w:val="00F66171"/>
    <w:rsid w:val="00FC4427"/>
    <w:rsid w:val="00FE23C1"/>
    <w:rsid w:val="00FE32C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6B23D34F"/>
  <w15:docId w15:val="{5A406985-4558-5842-946F-B13E2B10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46464A"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46464A"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46464A"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E3DCCF"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6F6F74"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46464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46464A" w:themeColor="text2"/>
      <w:sz w:val="22"/>
    </w:rPr>
  </w:style>
  <w:style w:type="character" w:customStyle="1" w:styleId="HeaderChar">
    <w:name w:val="Header Char"/>
    <w:basedOn w:val="DefaultParagraphFont"/>
    <w:link w:val="Header"/>
    <w:uiPriority w:val="99"/>
    <w:rsid w:val="0052270F"/>
    <w:rPr>
      <w:color w:val="46464A"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46464A"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46464A" w:themeColor="text2"/>
      <w:sz w:val="28"/>
    </w:rPr>
  </w:style>
  <w:style w:type="character" w:customStyle="1" w:styleId="PageChar">
    <w:name w:val="Page Char"/>
    <w:basedOn w:val="DefaultParagraphFont"/>
    <w:link w:val="Page"/>
    <w:rsid w:val="00EF670A"/>
    <w:rPr>
      <w:rFonts w:eastAsiaTheme="minorEastAsia"/>
      <w:color w:val="46464A"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46464A"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E3DCCF"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E3DCCF"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46464A" w:themeColor="text2"/>
      <w:sz w:val="36"/>
    </w:rPr>
  </w:style>
  <w:style w:type="character" w:customStyle="1" w:styleId="DateChar">
    <w:name w:val="Date Char"/>
    <w:basedOn w:val="DefaultParagraphFont"/>
    <w:link w:val="Date"/>
    <w:uiPriority w:val="99"/>
    <w:semiHidden/>
    <w:rsid w:val="008F1360"/>
    <w:rPr>
      <w:color w:val="46464A"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46464A"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46464A"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46464A" w:themeColor="text2"/>
      <w:sz w:val="20"/>
    </w:rPr>
  </w:style>
  <w:style w:type="character" w:customStyle="1" w:styleId="EventChar">
    <w:name w:val="Event Char"/>
    <w:basedOn w:val="DefaultParagraphFont"/>
    <w:link w:val="Event"/>
    <w:rsid w:val="00D212AD"/>
    <w:rPr>
      <w:color w:val="46464A"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E3DCCF"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6F6F74" w:themeColor="accent1"/>
      <w:sz w:val="30"/>
    </w:rPr>
  </w:style>
  <w:style w:type="paragraph" w:customStyle="1" w:styleId="Mailer">
    <w:name w:val="Mailer"/>
    <w:basedOn w:val="Normal"/>
    <w:link w:val="MailerChar"/>
    <w:qFormat/>
    <w:rsid w:val="00D82210"/>
    <w:pPr>
      <w:spacing w:after="0"/>
    </w:pPr>
    <w:rPr>
      <w:rFonts w:eastAsiaTheme="minorEastAsia"/>
      <w:color w:val="46464A"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46464A" w:themeColor="text2"/>
    </w:rPr>
  </w:style>
  <w:style w:type="paragraph" w:styleId="Caption">
    <w:name w:val="caption"/>
    <w:basedOn w:val="Normal"/>
    <w:rsid w:val="00FE38A0"/>
    <w:pPr>
      <w:spacing w:after="0"/>
      <w:jc w:val="center"/>
    </w:pPr>
    <w:rPr>
      <w:bCs/>
      <w:color w:val="6F6F74" w:themeColor="accent1"/>
      <w:sz w:val="28"/>
      <w:szCs w:val="18"/>
    </w:rPr>
  </w:style>
  <w:style w:type="paragraph" w:customStyle="1" w:styleId="Continued">
    <w:name w:val="Continued"/>
    <w:basedOn w:val="Normal"/>
    <w:link w:val="ContinuedChar"/>
    <w:qFormat/>
    <w:rsid w:val="001F0093"/>
    <w:pPr>
      <w:spacing w:after="0"/>
    </w:pPr>
    <w:rPr>
      <w:color w:val="46464A" w:themeColor="text2"/>
      <w:sz w:val="28"/>
    </w:rPr>
  </w:style>
  <w:style w:type="character" w:customStyle="1" w:styleId="ContinuedChar">
    <w:name w:val="Continued Char"/>
    <w:basedOn w:val="DefaultParagraphFont"/>
    <w:link w:val="Continued"/>
    <w:rsid w:val="001F0093"/>
    <w:rPr>
      <w:color w:val="46464A"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46464A" w:themeColor="text2"/>
      <w:sz w:val="32"/>
    </w:rPr>
  </w:style>
  <w:style w:type="paragraph" w:styleId="BlockText">
    <w:name w:val="Block Text"/>
    <w:basedOn w:val="Normal"/>
    <w:rsid w:val="00D82210"/>
    <w:pPr>
      <w:spacing w:after="0" w:line="264" w:lineRule="auto"/>
    </w:pPr>
    <w:rPr>
      <w:rFonts w:eastAsiaTheme="minorEastAsia"/>
      <w:iCs/>
      <w:color w:val="6F6F74" w:themeColor="accent1"/>
      <w:sz w:val="20"/>
    </w:rPr>
  </w:style>
  <w:style w:type="character" w:styleId="Hyperlink">
    <w:name w:val="Hyperlink"/>
    <w:basedOn w:val="DefaultParagraphFont"/>
    <w:rsid w:val="00C975E2"/>
    <w:rPr>
      <w:color w:val="67AABF" w:themeColor="hyperlink"/>
      <w:u w:val="single"/>
    </w:rPr>
  </w:style>
  <w:style w:type="paragraph" w:styleId="BalloonText">
    <w:name w:val="Balloon Text"/>
    <w:basedOn w:val="Normal"/>
    <w:link w:val="BalloonTextChar"/>
    <w:rsid w:val="00DE571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E5710"/>
    <w:rPr>
      <w:rFonts w:ascii="Lucida Grande" w:hAnsi="Lucida Grande" w:cs="Lucida Grande"/>
      <w:sz w:val="18"/>
      <w:szCs w:val="18"/>
    </w:rPr>
  </w:style>
  <w:style w:type="paragraph" w:styleId="PlainText">
    <w:name w:val="Plain Text"/>
    <w:basedOn w:val="Normal"/>
    <w:link w:val="PlainTextChar"/>
    <w:uiPriority w:val="99"/>
    <w:unhideWhenUsed/>
    <w:rsid w:val="003274C1"/>
    <w:pPr>
      <w:spacing w:after="0"/>
    </w:pPr>
    <w:rPr>
      <w:rFonts w:ascii="Calibri" w:eastAsia="Calibri" w:hAnsi="Calibri" w:cs="Times New Roman"/>
      <w:sz w:val="22"/>
      <w:szCs w:val="22"/>
    </w:rPr>
  </w:style>
  <w:style w:type="character" w:customStyle="1" w:styleId="PlainTextChar">
    <w:name w:val="Plain Text Char"/>
    <w:basedOn w:val="DefaultParagraphFont"/>
    <w:link w:val="PlainText"/>
    <w:uiPriority w:val="99"/>
    <w:rsid w:val="003274C1"/>
    <w:rPr>
      <w:rFonts w:ascii="Calibri" w:eastAsia="Calibri" w:hAnsi="Calibri" w:cs="Times New Roman"/>
      <w:sz w:val="22"/>
      <w:szCs w:val="22"/>
    </w:rPr>
  </w:style>
  <w:style w:type="paragraph" w:styleId="BodyTextIndent">
    <w:name w:val="Body Text Indent"/>
    <w:basedOn w:val="Normal"/>
    <w:link w:val="BodyTextIndentChar"/>
    <w:rsid w:val="00ED5D5B"/>
    <w:pPr>
      <w:spacing w:after="120"/>
      <w:ind w:left="360"/>
    </w:pPr>
    <w:rPr>
      <w:rFonts w:eastAsiaTheme="minorEastAsia"/>
    </w:rPr>
  </w:style>
  <w:style w:type="character" w:customStyle="1" w:styleId="BodyTextIndentChar">
    <w:name w:val="Body Text Indent Char"/>
    <w:basedOn w:val="DefaultParagraphFont"/>
    <w:link w:val="BodyTextIndent"/>
    <w:rsid w:val="00ED5D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donna.emmanuel@unt.edu"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donna.emmanuel@unt.edu" TargetMode="External"/><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po">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Macintosh%20HD:Applications:Microsoft%20Office%202011:Office:Media:Templates:Publishing%20Layout%20View:Newsletters:Checkerboard%20Newsletter.dotx</Template>
  <TotalTime>2</TotalTime>
  <Pages>7</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2015-08-23T18:41:00Z</cp:lastPrinted>
  <dcterms:created xsi:type="dcterms:W3CDTF">2018-10-26T03:43:00Z</dcterms:created>
  <dcterms:modified xsi:type="dcterms:W3CDTF">2018-10-26T03:45:00Z</dcterms:modified>
  <cp:category/>
</cp:coreProperties>
</file>