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1D4A5E" w14:textId="63B7DC18" w:rsidR="00756B5A" w:rsidRPr="00E472CC" w:rsidRDefault="00E472CC" w:rsidP="004135EF">
      <w:pPr>
        <w:pStyle w:val="Heading1"/>
        <w:rPr>
          <w:color w:val="561715" w:themeColor="accent5" w:themeShade="BF"/>
        </w:rPr>
      </w:pPr>
      <w:r w:rsidRPr="00E472CC">
        <w:rPr>
          <w:color w:val="561715" w:themeColor="accent5" w:themeShade="BF"/>
        </w:rPr>
        <w:t>Urgent Reapers Holiday Information</w:t>
      </w:r>
    </w:p>
    <w:p w14:paraId="02F88388" w14:textId="040D3218" w:rsidR="00756B5A" w:rsidRPr="004135EF" w:rsidRDefault="005E30D1" w:rsidP="004135EF">
      <w:pPr>
        <w:pStyle w:val="ContactInfo"/>
      </w:pPr>
      <w:r>
        <w:t>Handouts are Thursday November 13</w:t>
      </w:r>
      <w:r w:rsidRPr="005E30D1">
        <w:rPr>
          <w:vertAlign w:val="superscript"/>
        </w:rPr>
        <w:t>th</w:t>
      </w:r>
      <w:r>
        <w:t xml:space="preserve"> and December 11</w:t>
      </w:r>
      <w:r w:rsidRPr="005E30D1">
        <w:rPr>
          <w:vertAlign w:val="superscript"/>
        </w:rPr>
        <w:t>th</w:t>
      </w:r>
      <w:r>
        <w:t>, 2025</w:t>
      </w:r>
    </w:p>
    <w:p w14:paraId="12DAA870" w14:textId="767E9FF4" w:rsidR="00756B5A" w:rsidRPr="00232314" w:rsidRDefault="00E472CC" w:rsidP="00232314">
      <w:pPr>
        <w:pStyle w:val="Heading2"/>
      </w:pPr>
      <w:r>
        <w:t xml:space="preserve">Due to the </w:t>
      </w:r>
      <w:r w:rsidR="005E30D1">
        <w:t>increased</w:t>
      </w:r>
      <w:r>
        <w:t xml:space="preserve"> food needs in our community and the fact that we only have one </w:t>
      </w:r>
      <w:r w:rsidR="0090771E">
        <w:t>distribution</w:t>
      </w:r>
      <w:r>
        <w:t xml:space="preserve"> per month</w:t>
      </w:r>
      <w:r w:rsidR="00945D62">
        <w:t xml:space="preserve"> till the end of the year</w:t>
      </w:r>
      <w:r w:rsidR="0090771E">
        <w:t>,</w:t>
      </w:r>
      <w:r>
        <w:t xml:space="preserve"> Reapers will be implementing the following system for November and December </w:t>
      </w:r>
      <w:r w:rsidR="0090771E">
        <w:t>food distributions</w:t>
      </w:r>
      <w:r>
        <w:t>.</w:t>
      </w:r>
    </w:p>
    <w:p w14:paraId="2ACCD9BE" w14:textId="6DE65A27" w:rsidR="008678F9" w:rsidRDefault="00E472CC" w:rsidP="00634E8B">
      <w:pPr>
        <w:pStyle w:val="ListParagraph"/>
        <w:numPr>
          <w:ilvl w:val="0"/>
          <w:numId w:val="1"/>
        </w:numPr>
      </w:pPr>
      <w:r>
        <w:t xml:space="preserve">The Reapers Food Ministry will </w:t>
      </w:r>
      <w:r w:rsidRPr="00634E8B">
        <w:rPr>
          <w:b/>
          <w:bCs/>
          <w:color w:val="EE0000"/>
        </w:rPr>
        <w:t>NOT</w:t>
      </w:r>
      <w:r w:rsidRPr="00634E8B">
        <w:rPr>
          <w:color w:val="EE0000"/>
        </w:rPr>
        <w:t xml:space="preserve"> </w:t>
      </w:r>
      <w:r>
        <w:t>be signing up or accepting any new clients until further notice.</w:t>
      </w:r>
    </w:p>
    <w:p w14:paraId="7E7FB759" w14:textId="77777777" w:rsidR="00634E8B" w:rsidRDefault="00634E8B" w:rsidP="00634E8B">
      <w:pPr>
        <w:pStyle w:val="ListParagraph"/>
      </w:pPr>
    </w:p>
    <w:p w14:paraId="3255CEF2" w14:textId="09478017" w:rsidR="00634E8B" w:rsidRDefault="00945D62" w:rsidP="00634E8B">
      <w:pPr>
        <w:pStyle w:val="ListParagraph"/>
        <w:numPr>
          <w:ilvl w:val="0"/>
          <w:numId w:val="1"/>
        </w:numPr>
      </w:pPr>
      <w:r>
        <w:t>If you are part of the Pink Overflow Group…you will only be eligible to get food, (if food is available</w:t>
      </w:r>
      <w:r w:rsidR="005E30D1">
        <w:t>,</w:t>
      </w:r>
      <w:r>
        <w:t xml:space="preserve"> after our core teams), once in either November or December.  We ask if you are able to get food in November to not come in December to allow others an opportunity to receive food assistance.</w:t>
      </w:r>
    </w:p>
    <w:p w14:paraId="7EB64A85" w14:textId="77777777" w:rsidR="00634E8B" w:rsidRDefault="00634E8B" w:rsidP="00634E8B">
      <w:pPr>
        <w:pStyle w:val="ListParagraph"/>
      </w:pPr>
    </w:p>
    <w:p w14:paraId="0019A1ED" w14:textId="005F8814" w:rsidR="00945D62" w:rsidRDefault="00945D62" w:rsidP="00634E8B">
      <w:pPr>
        <w:pStyle w:val="ListParagraph"/>
        <w:numPr>
          <w:ilvl w:val="0"/>
          <w:numId w:val="1"/>
        </w:numPr>
      </w:pPr>
      <w:r>
        <w:t>If you come in November and are turned away due to lack of food, you will be given a Card that will allow you priority in our December overflow recipients. Again, only if there is food available after our core team colors.</w:t>
      </w:r>
    </w:p>
    <w:p w14:paraId="5B34C39C" w14:textId="77777777" w:rsidR="005E30D1" w:rsidRDefault="005E30D1" w:rsidP="005E30D1">
      <w:pPr>
        <w:pStyle w:val="ListParagraph"/>
      </w:pPr>
    </w:p>
    <w:p w14:paraId="242015B8" w14:textId="2FCA96C8" w:rsidR="005E30D1" w:rsidRDefault="005E30D1" w:rsidP="00634E8B">
      <w:pPr>
        <w:pStyle w:val="ListParagraph"/>
        <w:numPr>
          <w:ilvl w:val="0"/>
          <w:numId w:val="1"/>
        </w:numPr>
      </w:pPr>
      <w:r w:rsidRPr="005E30D1">
        <w:rPr>
          <w:color w:val="EE0000"/>
        </w:rPr>
        <w:t>Please DO NOT arrive more than 10 minutes before your scheduled arrival time.</w:t>
      </w:r>
      <w:r>
        <w:t xml:space="preserve">  We will be enforcing this rule since we anticipate a larger than normal food distribution for the Thanksgiving and Christmas seasons.</w:t>
      </w:r>
    </w:p>
    <w:p w14:paraId="53BF3FCB" w14:textId="77777777" w:rsidR="005E30D1" w:rsidRDefault="005E30D1" w:rsidP="005E30D1">
      <w:pPr>
        <w:pStyle w:val="ListParagraph"/>
      </w:pPr>
    </w:p>
    <w:p w14:paraId="62DA0ED3" w14:textId="7A968111" w:rsidR="005E30D1" w:rsidRDefault="005E30D1" w:rsidP="005E30D1">
      <w:pPr>
        <w:pStyle w:val="ListParagraph"/>
        <w:numPr>
          <w:ilvl w:val="0"/>
          <w:numId w:val="1"/>
        </w:numPr>
      </w:pPr>
      <w:r>
        <w:t>Please continue to check our website or Facebook page before coming to our distribution days for updated information throughout the holiday and winter season.</w:t>
      </w:r>
    </w:p>
    <w:p w14:paraId="5B95588A" w14:textId="77777777" w:rsidR="005E30D1" w:rsidRDefault="005E30D1" w:rsidP="005E30D1">
      <w:pPr>
        <w:pStyle w:val="ListParagraph"/>
      </w:pPr>
    </w:p>
    <w:p w14:paraId="52CD2502" w14:textId="12499181" w:rsidR="00634E8B" w:rsidRPr="00F3778A" w:rsidRDefault="00945D62" w:rsidP="00E472CC">
      <w:pPr>
        <w:pStyle w:val="ListParagraph"/>
        <w:numPr>
          <w:ilvl w:val="0"/>
          <w:numId w:val="1"/>
        </w:numPr>
      </w:pPr>
      <w:r>
        <w:t>Again, we remind you that being in our overflow team does not guarantee food availability. Reapers will do their best to continue to help our local community as much as possible in the following months. We ask for your patience and consideration in our endeavor to distribute food to our families in need.</w:t>
      </w:r>
    </w:p>
    <w:sectPr w:rsidR="00634E8B" w:rsidRPr="00F3778A" w:rsidSect="00DC6079">
      <w:headerReference w:type="even" r:id="rId11"/>
      <w:headerReference w:type="default" r:id="rId12"/>
      <w:footerReference w:type="even" r:id="rId13"/>
      <w:footerReference w:type="default" r:id="rId14"/>
      <w:headerReference w:type="first" r:id="rId15"/>
      <w:footerReference w:type="first" r:id="rId16"/>
      <w:pgSz w:w="12240" w:h="15840" w:code="1"/>
      <w:pgMar w:top="2160" w:right="1080" w:bottom="1440" w:left="1080" w:header="1080" w:footer="79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01DE02" w14:textId="77777777" w:rsidR="001802DC" w:rsidRDefault="001802DC">
      <w:pPr>
        <w:spacing w:after="0" w:line="240" w:lineRule="auto"/>
      </w:pPr>
      <w:r>
        <w:separator/>
      </w:r>
    </w:p>
    <w:p w14:paraId="5DAEB676" w14:textId="77777777" w:rsidR="001802DC" w:rsidRDefault="001802DC"/>
  </w:endnote>
  <w:endnote w:type="continuationSeparator" w:id="0">
    <w:p w14:paraId="532531FA" w14:textId="77777777" w:rsidR="001802DC" w:rsidRDefault="001802DC">
      <w:pPr>
        <w:spacing w:after="0" w:line="240" w:lineRule="auto"/>
      </w:pPr>
      <w:r>
        <w:continuationSeparator/>
      </w:r>
    </w:p>
    <w:p w14:paraId="54FB169D" w14:textId="77777777" w:rsidR="001802DC" w:rsidRDefault="001802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596E8" w14:textId="77777777" w:rsidR="00E472CC" w:rsidRDefault="00E472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3356603"/>
      <w:docPartObj>
        <w:docPartGallery w:val="Page Numbers (Bottom of Page)"/>
        <w:docPartUnique/>
      </w:docPartObj>
    </w:sdtPr>
    <w:sdtEndPr>
      <w:rPr>
        <w:noProof/>
      </w:rPr>
    </w:sdtEndPr>
    <w:sdtContent>
      <w:p w14:paraId="3AFF9AEF" w14:textId="77777777" w:rsidR="00756B5A" w:rsidRDefault="008678F9" w:rsidP="00232314">
        <w:pPr>
          <w:pStyle w:val="Footer"/>
        </w:pPr>
        <w:r>
          <w:fldChar w:fldCharType="begin"/>
        </w:r>
        <w:r>
          <w:instrText xml:space="preserve"> PAGE   \* MERGEFORMAT </w:instrText>
        </w:r>
        <w:r>
          <w:fldChar w:fldCharType="separate"/>
        </w:r>
        <w:r>
          <w:rPr>
            <w:noProof/>
          </w:rPr>
          <w:t>2</w:t>
        </w:r>
        <w:r>
          <w:rPr>
            <w:noProof/>
          </w:rPr>
          <w:fldChar w:fldCharType="end"/>
        </w:r>
      </w:p>
    </w:sdtContent>
  </w:sdt>
  <w:p w14:paraId="7AE79518" w14:textId="77777777" w:rsidR="00220381" w:rsidRDefault="0022038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F96D2" w14:textId="7989E182" w:rsidR="00634E8B" w:rsidRPr="00426438" w:rsidRDefault="00634E8B" w:rsidP="00634E8B">
    <w:pPr>
      <w:pStyle w:val="Footer"/>
      <w:rPr>
        <w:iCs/>
      </w:rPr>
    </w:pPr>
    <w:r>
      <w:rPr>
        <w:iCs/>
      </w:rPr>
      <w:t>Reapers Food Ministry @ FBC</w:t>
    </w:r>
  </w:p>
  <w:p w14:paraId="5554C11D" w14:textId="12BC8E01" w:rsidR="00426438" w:rsidRPr="00426438" w:rsidRDefault="00426438" w:rsidP="00426438">
    <w:pPr>
      <w:pStyle w:val="Footer"/>
      <w:rPr>
        <w:iCs/>
      </w:rPr>
    </w:pPr>
    <w:r w:rsidRPr="00426438">
      <w:rPr>
        <w:iCs/>
      </w:rPr>
      <w:t xml:space="preserve">T: </w:t>
    </w:r>
    <w:r w:rsidR="00634E8B">
      <w:rPr>
        <w:iCs/>
      </w:rPr>
      <w:t>814-943-8162</w:t>
    </w:r>
    <w:r w:rsidRPr="00426438">
      <w:rPr>
        <w:iCs/>
      </w:rPr>
      <w:t xml:space="preserve">  W: </w:t>
    </w:r>
    <w:r w:rsidR="00634E8B">
      <w:rPr>
        <w:iCs/>
      </w:rPr>
      <w:t>FBCAltoona.com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8AF452" w14:textId="77777777" w:rsidR="001802DC" w:rsidRDefault="001802DC">
      <w:pPr>
        <w:spacing w:after="0" w:line="240" w:lineRule="auto"/>
      </w:pPr>
      <w:r>
        <w:separator/>
      </w:r>
    </w:p>
    <w:p w14:paraId="58CBD8B6" w14:textId="77777777" w:rsidR="001802DC" w:rsidRDefault="001802DC"/>
  </w:footnote>
  <w:footnote w:type="continuationSeparator" w:id="0">
    <w:p w14:paraId="507DEEA7" w14:textId="77777777" w:rsidR="001802DC" w:rsidRDefault="001802DC">
      <w:pPr>
        <w:spacing w:after="0" w:line="240" w:lineRule="auto"/>
      </w:pPr>
      <w:r>
        <w:continuationSeparator/>
      </w:r>
    </w:p>
    <w:p w14:paraId="0A39546A" w14:textId="77777777" w:rsidR="001802DC" w:rsidRDefault="001802D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71B16" w14:textId="77777777" w:rsidR="00E472CC" w:rsidRDefault="00E472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7920" w:type="dxa"/>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8" w:type="dxa"/>
        <w:left w:w="144" w:type="dxa"/>
        <w:right w:w="0" w:type="dxa"/>
      </w:tblCellMar>
      <w:tblLook w:val="04A0" w:firstRow="1" w:lastRow="0" w:firstColumn="1" w:lastColumn="0" w:noHBand="0" w:noVBand="1"/>
      <w:tblDescription w:val="Header layout table"/>
    </w:tblPr>
    <w:tblGrid>
      <w:gridCol w:w="7920"/>
    </w:tblGrid>
    <w:tr w:rsidR="00756B5A" w14:paraId="06478E6B" w14:textId="77777777">
      <w:trPr>
        <w:trHeight w:val="576"/>
      </w:trPr>
      <w:tc>
        <w:tcPr>
          <w:tcW w:w="7920" w:type="dxa"/>
        </w:tcPr>
        <w:p w14:paraId="378F0F37" w14:textId="77777777" w:rsidR="00756B5A" w:rsidRDefault="00756B5A">
          <w:pPr>
            <w:pStyle w:val="Header"/>
          </w:pPr>
        </w:p>
      </w:tc>
    </w:tr>
  </w:tbl>
  <w:p w14:paraId="022F65C2" w14:textId="77777777" w:rsidR="00756B5A" w:rsidRDefault="00756B5A">
    <w:pPr>
      <w:pStyle w:val="Header"/>
    </w:pPr>
  </w:p>
  <w:p w14:paraId="6F5F7082" w14:textId="77777777" w:rsidR="00220381" w:rsidRDefault="0022038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64979" w14:textId="200D5DE1" w:rsidR="00756B5A" w:rsidRDefault="004135EF">
    <w:pPr>
      <w:pStyle w:val="Header"/>
    </w:pPr>
    <w:r>
      <w:rPr>
        <w:rFonts w:ascii="Corbel" w:hAnsi="Corbel"/>
        <w:noProof/>
        <w:sz w:val="40"/>
      </w:rPr>
      <mc:AlternateContent>
        <mc:Choice Requires="wpg">
          <w:drawing>
            <wp:anchor distT="0" distB="0" distL="114300" distR="114300" simplePos="0" relativeHeight="251661312" behindDoc="0" locked="0" layoutInCell="1" allowOverlap="1" wp14:anchorId="14B8221E" wp14:editId="3BD738DC">
              <wp:simplePos x="0" y="0"/>
              <wp:positionH relativeFrom="page">
                <wp:posOffset>-938530</wp:posOffset>
              </wp:positionH>
              <wp:positionV relativeFrom="page">
                <wp:posOffset>-1508760</wp:posOffset>
              </wp:positionV>
              <wp:extent cx="8796438" cy="12382467"/>
              <wp:effectExtent l="0" t="0" r="2540" b="635"/>
              <wp:wrapNone/>
              <wp:docPr id="3" name="Group 3" descr="decorative element"/>
              <wp:cNvGraphicFramePr/>
              <a:graphic xmlns:a="http://schemas.openxmlformats.org/drawingml/2006/main">
                <a:graphicData uri="http://schemas.microsoft.com/office/word/2010/wordprocessingGroup">
                  <wpg:wgp>
                    <wpg:cNvGrpSpPr/>
                    <wpg:grpSpPr>
                      <a:xfrm>
                        <a:off x="0" y="0"/>
                        <a:ext cx="8796438" cy="12382467"/>
                        <a:chOff x="0" y="0"/>
                        <a:chExt cx="8796438" cy="12382467"/>
                      </a:xfrm>
                    </wpg:grpSpPr>
                    <wps:wsp>
                      <wps:cNvPr id="15" name="Freeform: Shape 10"/>
                      <wps:cNvSpPr/>
                      <wps:spPr>
                        <a:xfrm rot="10800000" flipH="1">
                          <a:off x="4732866" y="0"/>
                          <a:ext cx="4063572" cy="4010037"/>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3">
                                <a:lumMod val="75000"/>
                                <a:alpha val="30000"/>
                              </a:schemeClr>
                            </a:gs>
                          </a:gsLst>
                          <a:path path="circle">
                            <a:fillToRect l="100000" b="100000"/>
                          </a:path>
                        </a:gradFill>
                        <a:ln w="9525" cap="flat">
                          <a:noFill/>
                          <a:prstDash val="solid"/>
                          <a:miter/>
                        </a:ln>
                      </wps:spPr>
                      <wps:bodyPr rtlCol="0" anchor="ctr"/>
                    </wps:wsp>
                    <wps:wsp>
                      <wps:cNvPr id="16" name="Freeform: Shape 18"/>
                      <wps:cNvSpPr>
                        <a:spLocks noChangeAspect="1"/>
                      </wps:cNvSpPr>
                      <wps:spPr>
                        <a:xfrm>
                          <a:off x="5020733" y="440267"/>
                          <a:ext cx="3226151" cy="318368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75000"/>
                          </a:schemeClr>
                        </a:solidFill>
                        <a:ln w="9525" cap="flat">
                          <a:noFill/>
                          <a:prstDash val="solid"/>
                          <a:miter/>
                        </a:ln>
                      </wps:spPr>
                      <wps:bodyPr rtlCol="0" anchor="ctr"/>
                    </wps:wsp>
                    <wps:wsp>
                      <wps:cNvPr id="17" name="Freeform: Shape 10"/>
                      <wps:cNvSpPr/>
                      <wps:spPr>
                        <a:xfrm rot="10800000" flipH="1" flipV="1">
                          <a:off x="5249333" y="2971800"/>
                          <a:ext cx="687553" cy="67873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6000"/>
                          </a:schemeClr>
                        </a:solidFill>
                        <a:ln w="9525" cap="flat">
                          <a:noFill/>
                          <a:prstDash val="solid"/>
                          <a:miter/>
                        </a:ln>
                      </wps:spPr>
                      <wps:bodyPr rtlCol="0" anchor="ctr"/>
                    </wps:wsp>
                    <wps:wsp>
                      <wps:cNvPr id="18" name="Freeform: Shape 10"/>
                      <wps:cNvSpPr/>
                      <wps:spPr>
                        <a:xfrm rot="10800000" flipH="1" flipV="1">
                          <a:off x="7509933" y="2006600"/>
                          <a:ext cx="1135374" cy="112084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25000"/>
                          </a:schemeClr>
                        </a:solidFill>
                        <a:ln w="9525" cap="flat">
                          <a:noFill/>
                          <a:prstDash val="solid"/>
                          <a:miter/>
                        </a:ln>
                      </wps:spPr>
                      <wps:bodyPr rtlCol="0" anchor="ctr"/>
                    </wps:wsp>
                    <wps:wsp>
                      <wps:cNvPr id="14" name="Freeform: Shape 10"/>
                      <wps:cNvSpPr/>
                      <wps:spPr>
                        <a:xfrm rot="10800000" flipH="1">
                          <a:off x="0" y="9635067"/>
                          <a:ext cx="2783917" cy="27474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3">
                                <a:lumMod val="75000"/>
                                <a:alpha val="20000"/>
                              </a:schemeClr>
                            </a:gs>
                          </a:gsLst>
                          <a:path path="circle">
                            <a:fillToRect l="100000" b="100000"/>
                          </a:path>
                        </a:gradFill>
                        <a:ln w="9525" cap="flat">
                          <a:noFill/>
                          <a:prstDash val="solid"/>
                          <a:miter/>
                        </a:ln>
                      </wps:spPr>
                      <wps:bodyPr rtlCol="0" anchor="ctr"/>
                    </wps:wsp>
                    <wps:wsp>
                      <wps:cNvPr id="19" name="Freeform: Shape 18"/>
                      <wps:cNvSpPr>
                        <a:spLocks noChangeAspect="1"/>
                      </wps:cNvSpPr>
                      <wps:spPr>
                        <a:xfrm>
                          <a:off x="575733" y="10202334"/>
                          <a:ext cx="1822714" cy="17987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75000"/>
                            <a:alpha val="31000"/>
                          </a:schemeClr>
                        </a:solidFill>
                        <a:ln w="9525" cap="flat">
                          <a:noFill/>
                          <a:prstDash val="solid"/>
                          <a:miter/>
                        </a:ln>
                      </wps:spPr>
                      <wps:bodyPr rtlCol="0" anchor="ctr"/>
                    </wps:wsp>
                    <wps:wsp>
                      <wps:cNvPr id="20" name="Freeform: Shape 18"/>
                      <wps:cNvSpPr>
                        <a:spLocks noChangeAspect="1"/>
                      </wps:cNvSpPr>
                      <wps:spPr>
                        <a:xfrm>
                          <a:off x="2218266" y="9999134"/>
                          <a:ext cx="460577" cy="45454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8000"/>
                          </a:schemeClr>
                        </a:solidFill>
                        <a:ln w="9525" cap="flat">
                          <a:noFill/>
                          <a:prstDash val="solid"/>
                          <a:miter/>
                        </a:ln>
                      </wps:spPr>
                      <wps:bodyPr rtlCol="0" anchor="ctr"/>
                    </wps:wsp>
                    <wps:wsp>
                      <wps:cNvPr id="21" name="Freeform: Shape 18"/>
                      <wps:cNvSpPr>
                        <a:spLocks noChangeAspect="1"/>
                      </wps:cNvSpPr>
                      <wps:spPr>
                        <a:xfrm>
                          <a:off x="1837266" y="9567334"/>
                          <a:ext cx="237088" cy="23399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8000"/>
                          </a:schemeClr>
                        </a:solidFill>
                        <a:ln w="9525" cap="flat">
                          <a:noFill/>
                          <a:prstDash val="solid"/>
                          <a:miter/>
                        </a:ln>
                      </wps:spPr>
                      <wps:bodyPr rtlCol="0" anchor="ctr"/>
                    </wps:wsp>
                    <wps:wsp>
                      <wps:cNvPr id="2" name="Rectangle 2"/>
                      <wps:cNvSpPr/>
                      <wps:spPr>
                        <a:xfrm flipV="1">
                          <a:off x="956733" y="1507067"/>
                          <a:ext cx="5614737" cy="274320"/>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113200</wp14:pctWidth>
              </wp14:sizeRelH>
              <wp14:sizeRelV relativeFrom="page">
                <wp14:pctHeight>123100</wp14:pctHeight>
              </wp14:sizeRelV>
            </wp:anchor>
          </w:drawing>
        </mc:Choice>
        <mc:Fallback>
          <w:pict>
            <v:group w14:anchorId="6946D207" id="Group 3" o:spid="_x0000_s1026" alt="decorative element" style="position:absolute;margin-left:-73.9pt;margin-top:-118.8pt;width:692.65pt;height:975pt;z-index:251661312;mso-width-percent:1132;mso-height-percent:1231;mso-position-horizontal-relative:page;mso-position-vertical-relative:page;mso-width-percent:1132;mso-height-percent:1231" coordsize="87964,123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">
              <v:shape id="Freeform: Shape 10" o:spid="_x0000_s1027" style="position:absolute;left:47328;width:40636;height:4010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9a4168 [2406]" o:opacity2="19660f" focusposition="1" focussize="" focus="100%" type="gradientRadial"/>
                <v:stroke joinstyle="miter"/>
                <v:path arrowok="t" o:connecttype="custom" o:connectlocs="2209252,3988289;2190261,3998515;2191398,3999003;2367158,3884480;2305756,3899100;2213652,3910796;2209267,3899100;2273593,3893252;2367158,3884480;2526877,3869176;2523126,3870235;2525049,3869860;1381069,3847199;1446125,3864012;1473903,3865474;1551386,3903487;1586473,3910796;1588668,3911528;1596708,3903487;1627408,3912259;1658110,3919568;1718603,3933636;1719512,3932726;1789686,3944422;1823310,3950270;1856935,3953194;1925647,3956118;2019212,3954655;2023273,3954655;2032370,3949538;2052837,3942959;2073670,3942594;2087924,3944421;2091761,3954655;2124472,3954655;2114239,3969275;2108392,3976586;2089385,3985358;2054299,3985358;2008979,3982434;1911027,3979510;1837929,3973662;1773603,3964890;1709277,3954655;1611327,3940035;1535305,3915183;1536185,3914544;1491447,3900563;1451973,3883019;1406653,3868399;1359871,3852317;1381069,3847199;2241651,3815855;2219314,3819264;2064837,3827065;2115701,3833310;2128859,3830386;2219500,3820153;2234416,3817252;2380443,3794672;2304574,3806252;2330609,3806994;2368072,3800051;2657388,3791291;2419436,3854660;2539852,3827829;1131806,3761674;1299930,3833310;1359871,3852317;1405191,3868398;1450512,3883017;1489984,3900561;1481212,3907872;1457821,3903485;1374490,3872784;1333556,3856702;1292621,3839158;1238528,3820153;1191745,3799685;1155197,3780679;1131806,3761674;1200519,3725125;1280925,3766061;1270692,3771908;1177127,3726586;1200519,3725125;903741,3625710;1003154,3681266;1023621,3704657;976839,3679803;941752,3657874;903741,3625710;1078066,3588196;1078080,3588612;1083017,3594589;1083561,3592084;3213091,3492227;3207781,3492670;3120064,3555535;3033808,3602319;2972406,3638868;2938782,3653487;2903695,3668107;2861297,3690038;2829134,3709043;2782352,3728049;2734108,3745593;2720950,3758750;2700482,3766061;2649315,3774832;2583526,3795300;2523587,3814305;2457798,3833312;2375929,3853779;2260435,3872784;2257511,3877171;2201981,3891054;2203419,3891791;2265087,3876373;2266283,3872784;2381778,3853779;2463647,3833312;2529435,3814305;2589375,3795300;2655163,3774832;2706332,3766061;2671693,3786844;2672706,3786528;2709256,3764598;2729723,3757289;2731086,3756911;2739956,3747054;2788201,3729510;2834984,3710505;2867147,3691499;2909543,3669570;2944630,3654950;2968690,3644490;2981179,3635944;3042581,3599395;3128836,3552611;706128,3472010;711678,3476771;713573,3477737;3222903,3433845;3222401,3434190;3222401,3434608;3224725,3434939;3225325,3434190;3254487,3412022;3245855,3417985;3244330,3419571;3250248,3415782;586757,3338383;641972,3403394;598192,3350857;3357998,3338340;3357868,3338386;3356901,3345010;3333510,3371326;3305732,3402027;3307406,3401641;3333510,3372787;3356901,3346472;3357998,3338340;729651,3305418;732546,3308944;732692,3308460;513400,3271910;551411,3296764;553277,3298962;570598,3302795;609888,3339161;663981,3383020;687372,3415184;700529,3431266;756083,3478050;740002,3491207;688265,3433719;685911,3434190;734871,3488591;740002,3491207;756084,3478050;894969,3587697;867193,3596469;877426,3603780;836491,3605241;810176,3587697;785324,3568692;723921,3517522;666905,3466354;614274,3415184;589422,3390331;566030,3364015;574802,3352319;604041,3378635;636204,3403488;675676,3445886;679031,3448764;636204,3403488;605502,3378635;576263,3352319;544100,3312845;513400,3271910;3734085,3039456;3733344,3039773;3717377,3078096;3718736,2856299;3679994,2912263;3660987,2947350;3641983,2979514;3596661,3039456;3557189,3099396;3522102,3147642;3519177,3149430;3516783,3152977;3520640,3150566;3555727,3102322;3595200,3042380;3640520,2982439;3659526,2950276;3678531,2915188;3718004,2858170;3870048,2836241;3851041,2893258;3817417,2954661;3783792,3017527;3753091,3056999;3773559,3016064;3791102,2975129;3804259,2953200;3821802,2923960;3837885,2894720;3870048,2836241;3775419,2710921;3739933,2773375;3739281,2774876;3775020,2711972;3794881,2569467;3752230,2685999;3662511,2869393;3649376,2890162;3649292,2890334;3618590,2942965;3587890,2999983;3552803,3043842;3523564,3093550;3351053,3287992;3294036,3336238;3288566,3340398;3286207,3342786;3262364,3362223;3242868,3384483;3171232,3438577;3160007,3445668;3129519,3470523;3125117,3473382;3118601,3479512;3061586,3517524;3004569,3552611;2998043,3555919;2959438,3580995;2947471,3587031;2935858,3595008;2896384,3616939;2859503,3631403;2777304,3672865;2584453,3744793;2450067,3779348;2558674,3758750;2579141,3754363;2644928,3730971;2685863,3717814;2751652,3684188;2826211,3657872;2873980,3639139;2894923,3627172;2913926,3621325;2940243,3606704;2947158,3601898;2965097,3584775;3004569,3561383;3049476,3539370;3065971,3529218;3122988,3491207;3147841,3467815;3175618,3450271;3247253,3396179;3298423,3347933;3355438,3299688;3527949,3105244;3551690,3064884;3552803,3061385;3590814,3002905;3602509,2985362;3618060,2963792;3622977,2954661;3653677,2902030;3713618,2777761;3772096,2644721;3789274,2590627;3954839,2440044;3950454,2442968;3950454,2442968;3968649,2353398;3968124,2355984;3972383,2361097;3985541,2375717;3994313,2369869;3994534,2368747;3988465,2372793;3973846,2359634;3955618,2187322;3954597,2187378;3952747,2187481;3953378,2194431;3951917,2230982;3946069,2252910;3910982,2308466;3902211,2356712;3893439,2372793;3878819,2442968;3862737,2498523;3845194,2552617;3834961,2595014;3823265,2638873;3832592,2624365;3840809,2593551;3848118,2549692;3865661,2495599;3881743,2440044;3896363,2369869;3905135,2353786;3913906,2305542;3948993,2249986;3925602,2362558;3908058,2456125;3868585,2576007;3860777,2588154;3857439,2606344;3846656,2637412;3805722,2726592;3786715,2773375;3775020,2798230;3760400,2824545;3720928,2894720;3678531,2963433;3624439,3055538;3564498,3146181;3525026,3197350;3482629,3247057;3468009,3267525;3451929,3287992;3427075,3308460;3386427,3353466;3387601,3358167;3345205,3402027;3299884,3434190;3263336,3463430;3228712,3488733;3234097,3488284;3272107,3460506;3308657,3431266;3353977,3399103;3396374,3355243;3394912,3349395;3435846,3304075;3460700,3283607;3476781,3263139;3491401,3242672;3533798,3192964;3573270,3141794;3633211,3051152;3687303,2959048;3729700,2890334;3769172,2820159;3783792,2793843;3795487,2768990;3814493,2722207;3855428,2633025;3871509,2573085;3910982,2453202;3928526,2359636;3951917,2247063;3957191,2227289;3953378,2226595;3954839,2190046;3987002,2156420;3969979,2227355;3969981,2227355;3987004,2156421;4000161,2141800;3991389,2160806;3989380,2200644;3988465,2238291;3973846,2283277;3973846,2288415;3991389,2238291;3994313,2160805;4001129,2146038;3937296,2078934;3927717,2101578;3924139,2134491;3919527,2119116;3917840,2121286;3922678,2137415;3919754,2160806;3925602,2179811;3930134,2179560;3927063,2169577;3929987,2146185;3937296,2078934;4060102,2039461;4063026,2040923;4061563,2102326;4063026,2144724;4058639,2222208;4054254,2266068;4041096,2330395;4036710,2384489;4014780,2483903;3994313,2570159;3957765,2586242;3960689,2577470;3966537,2516067;3988465,2451740;4006009,2441507;4006009,2441505;4025015,2330395;4035248,2277763;4044019,2223671;4051330,2172501;4054254,2124256;4055715,2083321;4058639,2061390;4060102,2039461;205903,1361591;206631,1361954;206700,1361750;294107,1152040;261944,1211981;235629,1233911;235566,1235311;233021,1291279;233095,1291146;235629,1235372;261944,1213442;294107,1153501;295203,1154232;295751,1153136;311649,1024847;291181,1039467;260481,1103794;267505,1109413;267733,1108426;261944,1103794;292644,1039467;310768,1026522;424220,941515;422374,942993;414535,973131;409601,988298;275101,1233911;256095,1293852;238551,1355255;200540,1483909;175688,1571628;163992,1637418;158144,1671042;153758,1704669;140601,1795311;136214,1850867;143525,1909346;146951,1877482;146449,1866948;152297,1805545;165453,1714902;175889,1702379;191043,1600966;190307,1583324;204750,1541917;213344,1507153;210775,1513149;202003,1510225;180073,1573091;181536,1608178;171301,1675429;169840,1687125;155220,1704669;159606,1671042;165453,1637418;177149,1571628;202003,1483909;240014,1355255;257557,1293852;276562,1233911;411062,988298;424220,941515;450537,795317;450535,795317;457844,801165;457844,801164;713969,587171;713689,587395;712835,588361;700896,600873;697876,605264;695904,607493;687372,619880;598193,725142;573339,754382;548487,785083;438589,906552;549948,783621;574801,752919;599655,723679;688833,618417;697876,605264;712835,588361;751081,486358;738463,490754;729079,494238;726845,497072;710763,511691;669828,538007;642052,568709;615737,599410;598193,615493;597598,614747;581015,634682;552872,669587;507552,719294;514861,728065;515001,727942;509013,720755;554333,671048;599655,615493;617198,599412;643513,568709;671290,538009;712224,511693;728307,497073;745850,490495;751388,488776;2868608,222221;2943167,255846;2975330,282161;2903695,247074;2868608,222221;2625924,115496;2684402,128653;2766271,169588;2625924,115496;1745828,105811;1715127,109648;1649338,118420;1585012,133039;1557236,141811;1525073,150583;1454693,164409;1441740,169590;1352562,200290;1264845,235378;1203443,263156;1162508,279237;1061632,326021;1013388,356723;966606,387424;892046,442979;821872,498534;754711,557124;760470,564324;774724,554547;786857,545504;830643,507306;900817,451751;975376,396196;1022159,365493;1070404,334793;1171278,288009;1210752,267542;1272154,239763;1359871,204676;1449049,173975;1486511,166617;1504607,160433;1750915,107295;2268659,74378;2299907,77484;2342304,92104;2310141,87719;2242891,74560;2268659,74378;2438793,62864;2498733,67250;2571830,96489;2481189,80408;2438793,62864;1949770,62499;1780914,71636;1663957,87717;1608403,102337;1560158,119881;1492908,128653;1238528,226606;1146426,267542;1118648,277775;1093795,290933;1047013,315786;973915,353798;918361,397657;757546,523387;723938,552612;691060,582632;691757,583329;438840,880110;387670,950285;364279,992684;340888,1032156;297029,1114027;249321,1189208;248786,1191513;232703,1235372;221008,1255840;218084,1258764;205110,1301893;202003,1327478;199079,1364027;178612,1423969;159606,1483909;139138,1571628;127443,1652037;120134,1732446;130366,1676890;131315,1672306;133290,1650575;144986,1570167;148648,1571388;148966,1570030;144988,1568704;165455,1480985;184460,1421043;204833,1361377;203466,1361103;206390,1324554;222470,1255840;234166,1235372;234559,1234304;250248,1191513;298492,1115490;342351,1033619;365742,994146;389133,951748;440302,881573;693220,584792;760470,523389;921285,397659;976839,353799;1049937,315788;1096719,290933;1121573,277776;1149349,267542;1241453,226606;1495833,128654;1563083,119882;1611327,102339;1666881,87719;1783838,71636;1952694,63047;2088415,67601;2155174,0;2223885,4385;2294059,11696;2340842,23392;2371543,38011;2409554,30701;2466570,43859;2501657,54092;2500195,55555;2498733,65788;2438793,61403;2418326,55555;2397859,51169;2358385,42397;2318913,33625;2277978,27777;2232659,27777;2196109,27777;2139093,27777;2136415,26922;2111316,39473;2120087,54092;2207805,71636;2168770,72318;2169428,72368;2210728,71636;2245815,76023;2313065,89180;2345228,93567;2399321,105263;2454876,116958;2508967,130115;2563060,146198;2589375,153507;2615691,162279;2616030,162589;2634901,165843;2680632,182837;2687020,192516;2688788,192981;2729723,209062;2764810,223682;2799897,239765;2826212,254385;2843756,263156;2862760,273389;2927086,309940;3008956,362571;3051353,391811;3052581,392687;3074247,405850;3899287,1957590;3898670,1969825;3915367,1972210;3931448,1983906;3938759,2023379;3966535,2070162;3978232,2071226;3978232,2059929;3990117,2026915;3989926,2020456;4001622,1980982;4017704,1980982;4042557,1964901;4045481,2029228;4038172,2059929;4029400,2089169;4025013,2137415;4023552,2162268;4020628,2187122;4014395,2191279;4014780,2192969;4020752,2188987;4023552,2165192;4025013,2140339;4029400,2092093;4038172,2062853;4045481,2032152;4057176,2040924;4055715,2062853;4052791,2084784;4051328,2125719;4048405,2173964;4041096,2225134;4032324,2279226;4022089,2331857;4003085,2442968;3985541,2453202;3963611,2517530;3957763,2578933;3954839,2587705;3929987,2654956;3922676,2660804;3891976,2732440;3924139,2660804;3931448,2654956;3884666,2787995;3859813,2801154;3854659,2811464;3855428,2812848;3861276,2801152;3886128,2787995;3868585,2837702;3836422,2896182;3820341,2925421;3802798,2954661;3789639,2976590;3770635,3018988;3750167,3059923;3718004,3103783;3685841,3144718;3687181,3141959;3650753,3191502;3571807,3277759;3556265,3301673;3571807,3279220;3650753,3192963;3590814,3283606;3559929,3315953;3535136,3334179;3533797,3336238;3518296,3348163;3517716,3352319;3449003,3422494;3375905,3489746;3372526,3492198;3348129,3523370;3289651,3567230;3234996,3608222;3234800,3608460;3289651,3568692;3348129,3524833;3299884,3573078;3260594,3598663;3233415,3610142;3232634,3611091;3203395,3630096;3192378,3635202;3164655,3657691;3137608,3676879;3096673,3703195;3083516,3704657;3068892,3711158;3066619,3712884;3084977,3706119;3098136,3704657;3045505,3744130;3011880,3761675;2978255,3777756;2954505,3781319;2950477,3783604;2839369,3831849;2833704,3833137;2799897,3855241;2818902,3861088;2748728,3891791;2754576,3871323;2731184,3880095;2709256,3887404;2663934,3902024;2657879,3894756;2636156,3899100;2609841,3904948;2555750,3918106;2553966,3918935;2605456,3906409;2631771,3900561;2653700,3896176;2662472,3903485;2707793,3888865;2729722,3881556;2753113,3872784;2747265,3893252;2685863,3922492;2682853,3921649;2640543,3938573;2605456,3948807;2552826,3961964;2531080,3960138;2485596,3968988;2484113,3972199;2362772,3995591;2334994,3988280;2311603,3988280;2270668,4001439;2234120,4004363;2197570,4005824;2193599,4004123;2160291,4010028;2120087,4002900;2121550,4001439;2128859,3991204;2095235,3986819;2111316,3978047;2159561,3976584;2206343,3975123;2273592,3976584;2320374,3972199;2408092,3953192;2466570,3940035;2510428,3938573;2513480,3937156;2470956,3938574;2412478,3951731;2324761,3970738;2277978,3975123;2210728,3973662;2163946,3975123;2115701,3976586;2117163,3970738;2127396,3956118;2577678,3881556;2883228,3766061;2963634,3723662;3008956,3700271;3055738,3675418;3143455,3622787;3213629,3568692;3345205,3466354;3381753,3437114;3416840,3406413;3469471,3358167;3491401,3321619;3522901,3292743;3523154,3290929;3492863,3318695;3470933,3355243;3418303,3403489;3383216,3434190;3346668,3463430;3215092,3565769;3144918,3619863;3057201,3672494;3010418,3697347;2965097,3720738;2884690,3763137;2579141,3878632;2128859,3953194;2095235,3953194;2090848,3941498;2055761,3940035;2023598,3953194;1930033,3954655;1861322,3951731;1827696,3948807;1794072,3942959;1814328,3921354;1810153,3922492;1734687,3908516;1731207,3909335;1586475,3883019;1529458,3871323;1479751,3862551;1419812,3834773;1345251,3806996;1267769,3776294;1280925,3766061;1335018,3776294;1358410,3796761;1438816,3820153;1598170,3861088;1637642,3868399;1680040,3875708;1726822,3885943;1778377,3897091;1782375,3896176;1830620,3903487;1832081,3900563;1902255,3903487;1913951,3904948;2022136,3904948;2101081,3907872;2194646,3900563;2206342,3900563;2210728,3912259;2302831,3900563;2364233,3885943;2399320,3880095;2421250,3877171;2469494,3865475;2508967,3856703;2548439,3846469;2620843,3833938;2630310,3830388;2554289,3843545;2514815,3853779;2475343,3862551;2427098,3874247;2405169,3877171;2370082,3883019;2275054,3891791;2210728,3897639;2199033,3897639;2105468,3904948;2026522,3902024;1918338,3902024;1906642,3900563;1861322,3881556;1836468,3897639;1836405,3897765;1856935,3884480;1902257,3903485;1832083,3900561;1832636,3900204;1786762,3893252;1732670,3881556;1685888,3871323;1643490,3864012;1604018,3856703;1444664,3815768;1364258,3792376;1340866,3771908;1286773,3761674;1206366,3720738;1182975,3722201;1099643,3679803;1085023,3653487;1087947,3652026;1139117,3679803;1190284,3707581;1204904,3698809;1144964,3659335;1095258,3637406;1026545,3597932;968067,3559921;875965,3520448;840878,3491208;848187,3488284;883274,3498517;810176,3422494;769241,3388870;731231,3355243;682987,3315771;612813,3238285;607998,3223237;593807,3209045;545563,3156414;539715,3130098;520709,3103783;518445,3100233;495855,3084776;451996,3021912;427144,2963433;424220,2963433;390596,2899106;358433,2834779;324807,2760218;294107,2684195;324807,2735364;355509,2799691;365742,2834779;369972,2840981;364766,2813913;351190,2789274;329091,2739580;302877,2695890;270714,2608171;243159,2518249;234111,2492037;194702,2334729;177273,2220532;177149,2223671;178612,2247063;185921,2301157;194692,2356712;180073,2308466;169840,2247063;158144,2247063;150834,2191507;140601,2156420;131829,2122795;106975,2096479;99666,2096479;92356,2059929;89432,2013146;95280,1947357;98203,1923966;103183,1907922;100762,1871334;104051,1817240;109899,1806277;109899,1799697;98203,1821627;87971,1807007;68964,1780692;65492,1759859;64579,1761685;58731,1820164;54345,1878644;49960,1923966;49960,2017531;51421,2065777;54345,2114022;41188,2159344;38264,2159344;29492,2071625;29492,1980982;36801,1910807;49954,1923958;38264,1909346;35340,1856715;38264,1776305;39725,1754376;44112,1717826;61655,1652037;70396,1608333;67503,1597943;57269,1656423;39725,1722212;35340,1758761;33877,1780692;30954,1861100;33877,1913731;26568,1983906;26568,2074549;35340,2162268;38264,2162268;57269,2245601;67503,2314314;89432,2384489;123971,2535393;126985,2564313;133292,2564313;165455,2641797;177151,2681271;155220,2647645;131829,2595014;130368,2609634;117649,2570205;108438,2571622;98203,2537997;63117,2457588;41188,2385951;39725,2326009;29492,2255834;22182,2185659;6101,2134491;16334,1862563;26568,1792388;17797,1754376;35340,1649113;39725,1624259;51421,1539464;82123,1478061;74812,1561395;82120,1547111;86508,1512966;87971,1475137;101127,1426891;121595,1353792;146449,1279232;148310,1277137;159607,1217829;175688,1175430;194694,1140343;232705,1067244;263405,1001456;307264,916661;339427,880110;365742,828942;387672,796778;411063,785083;416911,776311;440302,729527;485622,676896;486856,698894;483550,708140;530942,659352;554333,628651;585035,599412;587681,602351;586498,600873;624509,562862;662519,527774;703454,483915;760470,441516;821872,396196;858584,370583;883274,347950;927132,321634;973915,296781;980108,293596;996028,277959;1022160,258770;1050851,244150;1071148,239478;1074789,236839;1472441,76021;1487195,72814;1527995,58478;1556138,52812;1570813,52688;1576240,51169;1909566,7309;2004227,6944;2105468,8770;2107353,10184;2156637,4385;2201957,11694;2247278,20466;2270660,25781;2245815,19005;2200494,10233;2155174,2924;215517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8" style="position:absolute;left:50207;top:4402;width:32261;height:3183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a4168 [2406]" stroked="f">
                <v:stroke joinstyle="miter"/>
                <v:path arrowok="t" o:connecttype="custom" o:connectlocs="1753969,3166417;1738892,3174535;1739795,3174923;1879334,3084000;1830586,3095607;1757463,3104893;1753981,3095607;1805051,3090964;1879334,3084000;2006137,3071849;2003162,3072690;2004687,3072393;1096458,3054401;1148108,3067750;1170161,3068910;1231677,3099090;1259533,3104893;1261275,3105474;1267658,3099090;1292032,3106054;1316406,3111857;1364432,3123026;1365155,3122304;1420867,3131589;1447562,3136232;1474258,3138554;1528809,3140875;1603092,3139714;1606317,3139714;1613539,3135651;1629789,3130428;1646328,3130138;1657645,3131588;1660691,3139714;1686661,3139714;1678537,3151321;1673894,3157125;1658805,3164089;1630949,3164089;1594968,3161768;1517203,3159446;1459169,3154804;1408099,3147839;1357029,3139714;1279265,3128107;1218910,3108375;1219608,3107868;1184089,3096768;1152751,3082840;1116770,3071233;1079629,3058464;1096458,3054401;1779691,3029517;1761958,3032223;1639315,3038416;1679697,3043374;1690144,3041053;1762106,3032929;1773947,3030626;1889881,3012699;1829648,3021892;1850317,3022482;1880059,3016969;2109754,3010014;1920837,3060325;2016439,3039023;898563,2986500;1032040,3043374;1079629,3058464;1115609,3071231;1151591,3082839;1182928,3096767;1175964,3102571;1157393,3099088;1091235,3074714;1058737,3061946;1026238,3048017;983292,3032929;946150,3016679;917134,3001589;898563,2986500;953116,2957483;1016952,2989983;1008828,2994626;934545,2958643;953116,2957483;717498,2878555;796424,2922662;812673,2941233;775532,2921501;747676,2904091;717498,2878555;855898,2848772;855909,2849102;859829,2853846;860261,2851858;2550937,2772579;2546722,2772930;2477081,2822841;2408601,2859984;2359853,2889001;2333158,2900608;2305301,2912215;2271641,2929626;2246106,2944715;2208965,2959805;2170663,2973733;2160216,2984179;2143967,2989983;2103344,2996947;2051113,3013197;2003526,3028286;1951295,3043376;1886297,3059626;1794604,3074714;1792283,3078197;1748196,3089219;1749339,3089804;1798298,3077563;1799247,3074714;1890941,3059626;1955939,3043376;2008169,3028286;2055757,3013197;2107987,2996947;2148611,2989983;2121111,3006484;2121915,3006233;2150932,2988822;2167182,2983019;2168264,2982719;2175306,2974893;2213609,2960965;2250750,2945876;2276285,2930786;2309944,2913376;2337800,2901769;2356902,2893465;2366818,2886680;2415566,2857662;2484045,2820520;560609,2756528;565015,2760308;566519,2761074;2558726,2726228;2558329,2726502;2558329,2726833;2560173,2727097;2560650,2726502;2583801,2708902;2576949,2713636;2575738,2714895;2580437,2711887;465838,2650437;509672,2702048;474916,2660341;2665982,2650403;2665878,2650440;2665111,2655699;2646540,2676592;2624486,2700966;2625816,2700659;2646540,2677752;2665111,2656859;2665982,2650403;579285,2624267;581583,2627064;581699,2626681;407599,2597663;437776,2617395;439258,2619140;453009,2622183;484202,2651055;527147,2685876;545718,2711412;556164,2724180;600269,2761323;587503,2771769;546427,2726128;544558,2726502;544558,2726502;583429,2769692;587503,2771769;600271,2761323;710534,2848376;688482,2855340;696606,2861144;664107,2862304;643215,2848376;623484,2833287;574736,2792662;529469,2752037;487685,2711412;467954,2691681;449383,2670788;456347,2661502;479560,2682395;505095,2702126;536433,2735788;539097,2738072;505095,2702126;480720,2682395;457507,2661502;431972,2630163;407599,2597663;2964565,2413111;2963976,2413363;2951298,2443789;2952379,2267698;2921620,2312129;2906531,2339986;2891443,2365521;2855461,2413111;2824124,2460699;2796267,2499003;2793944,2500423;2792043,2503239;2795106,2501325;2822962,2463022;2854301,2415432;2890282,2367844;2905371,2342308;2920459,2314451;2951798,2269183;3045087,2263669;3035367,2285433;3014474,2327218;3035367,2285433;3045087,2263669;3072508,2251773;3057419,2297040;3030724,2345790;3004028,2395701;2979654,2427039;2995904,2394539;3009832,2362040;3020277,2344630;3034205,2321415;3046973,2298201;3072508,2251773;2997380,2152277;2969207,2201862;2968690,2203054;2997064,2153112;3012832,2039973;2978971,2132491;2907741,2278093;2897311,2294582;2897246,2294719;2872871,2336504;2848497,2381772;2820641,2416593;2797428,2456058;2660468,2610431;2615201,2648735;2610858,2652036;2608984,2653934;2590056,2669365;2574578,2687038;2517704,2729985;2508793,2735613;2484588,2755347;2481092,2757617;2475920,2762484;2430654,2792663;2385387,2820520;2380207,2823146;2349557,2843054;2340055,2847847;2330836,2854180;2299497,2871591;2270218,2883074;2204956,2915993;2051849,2973098;1945157,3000532;2031382,2984179;2047632,2980696;2099861,2962125;2132360,2951679;2184591,2924982;2243785,2904090;2281710,2889217;2298337,2879715;2313424,2875074;2334318,2863465;2339807,2859650;2354050,2846055;2385387,2827484;2421040,2810007;2434136,2801947;2479403,2771769;2499133,2753198;2521187,2739269;2578059,2696323;2618684,2658019;2663949,2619717;2800909,2465342;2819758,2433299;2820641,2430521;2850819,2384092;2860104,2370164;2872450,2353039;2876353,2345790;2900727,2304004;2948315,2205343;2994742,2099720;3008380,2056773;3139826,1937221;3136345,1939542;3136345,1939542;3150789,1868430;3150373,1870483;3153754,1874542;3164201,1886149;3171165,1881507;3171340,1880616;3166522,1883828;3154915,1873381;3140444,1736577;3139634,1736622;3138165,1736704;3138666,1742222;3137506,1771240;3132863,1788650;3105007,1832757;3098043,1871061;3091079,1883828;3079472,1939542;3066704,1983649;3052776,2026596;3044652,2060256;3035367,2095077;3042772,2083558;3049295,2059094;3055097,2024273;3069025,1981327;3081794,1937221;3093400,1881507;3100364,1868738;3107328,1830435;3135185,1786329;3116614,1875702;3102686,1949988;3071347,2045166;3065147,2054810;3062496,2069251;3053937,2093917;3021438,2164719;3006349,2201862;2997064,2221595;2985457,2242487;2954119,2298201;2920459,2352754;2877515,2425879;2829926,2497843;2798589,2538467;2764929,2577931;2753322,2594181;2740555,2610431;2720823,2626681;2688552,2662413;2689484,2666145;2655825,2700966;2619844,2726502;2590827,2749716;2563339,2769804;2567614,2769449;2597791,2747395;2626809,2724180;2662789,2698645;2696449,2663824;2695288,2659181;2727787,2623199;2747519,2606950;2760286,2590700;2771893,2574450;2805553,2534986;2836890,2494360;2884479,2422396;2927423,2349272;2961083,2294719;2992421,2239005;3004028,2218112;3013313,2198380;3028402,2161238;3060901,2090434;3073668,2042846;3105007,1947668;3118935,1873382;3137506,1784007;3141693,1768308;3138666,1767757;3139826,1738740;3165361,1712043;3151845,1768360;3151846,1768360;3165362,1712045;3175808,1700436;3168844,1715526;3168844,1715526;3167247,1747155;3166522,1777043;3154915,1812759;3154915,1816838;3168844,1777043;3171165,1715525;3176576,1703801;3125898,1650525;3118292,1668504;3115452,1694633;3111791,1682427;3110452,1684150;3114292,1696955;3111971,1715526;3116614,1730615;3120212,1730415;3117774,1722489;3120095,1703918;3125898,1650525;3223396,1619187;3225717,1620347;3224556,1669097;3225717,1702758;3222235,1764275;3218753,1799096;3208306,1850167;3204825,1893114;3187414,1972042;3171165,2040523;3142149,2053291;3144470,2046327;3149113,1997577;3166522,1946506;3180450,1938382;3180450,1938381;3195540,1850167;3203664,1808381;3210628,1765436;3216432,1724810;3218753,1686508;3219913,1654008;3222235,1636597;3223396,1619187;163471,1081006;164048,1081295;164103,1081133;233497,914638;207962,962226;187070,979637;187020,980749;185000,1025183;185057,1025077;187070,980797;207962,963386;233497,915798;234367,916378;234802,915508;247424,813656;231175,825263;206801,876334;212377,880795;212559,880011;207962,876334;232336,825263;246725,814985;336797,747496;335331,748669;329108,772596;325190,784638;218408,979637;203319,1027226;189390,1075975;159213,1178118;139482,1247760;130197,1299993;125554,1326688;122071,1353385;111626,1425349;108143,1469456;113947,1515884;116667,1490586;116269,1482223;120911,1433473;131357,1361510;139642,1351567;151672,1271052;151089,1257046;162555,1224173;169378,1196572;167338,1201332;160374,1199010;142963,1248922;144125,1276779;135999,1330171;134839,1339457;123233,1353385;126714,1326688;131357,1299993;140642,1247760;160374,1178118;190552,1075975;204480,1027226;219568,979637;326350,784638;336797,747496;357690,631425;357689,631425;363492,636068;363492,636067;566835,466172;566612,466350;565935,467114;556454,477050;554057,480538;552492,482306;545718,492140;474918,575711;455186,598925;435455,623299;348241,719696;436615,622139;456346,597764;476078,574550;546878,490979;554057,480538;565935,467114;596298,386134;586280,389624;578830,392390;577057,394639;564289,406246;531790,427139;509738,451515;488846,475889;474918,488657;474444,488065;461280,503892;438936,531604;402956,571068;408759,578031;408870,577934;404116,572228;440096,532764;476078,488657;490006,475890;510898,451515;532950,427140;565449,406248;578217,394641;592145,389418;596542,388053;2277445,176428;2336639,203123;2362174,224016;2305301,196159;2277445,176428;2084773,91695;2131200,102141;2196198,134641;2084773,91695;1386048,84006;1361673,87052;1309442,94017;1258373,105624;1236320,112588;1210786,119552;1154910,130529;1144627,134642;1073826,159016;1004185,186873;955437,208927;922938,221695;842851,258837;804549,283213;767408,307587;708213,351694;652500,395801;599180,442317;603752,448033;615069,440271;624700,433091;659464,402765;715177,358658;774371,314551;811512,290176;849815,265801;929901,228659;961240,212409;1009988,190355;1079629,162498;1150429,138124;1180171,132282;1194537,127372;1390086,85184;1801132,59050;1825942,61517;1859602,73124;1834067,69642;1780676,59195;1801132,59050;1936207,49910;1983794,53391;2041828,76605;1969866,63838;1936207,49910;1547961,49620;1413903,56874;1321049,69641;1276943,81248;1238641,95177;1185250,102141;983292,179909;910170,212409;888117,220533;868386,230980;831244,250712;773211,280890;729105,315711;601431,415532;574749,438734;548646,462569;549200,463122;348404,698745;307779,754459;289209,788120;270638,819458;235817,884458;197941,944145;197516,945976;184748,980797;175462,997047;173141,999369;162841,1033610;160374,1053923;158053,1082940;141803,1130529;126714,1178118;110465,1247760;101179,1311600;95376,1375438;103501,1331331;104254,1327691;105822,1310438;115107,1246600;118015,1247570;118267,1246492;115108,1245439;131358,1175796;146446,1128207;162621,1080836;161535,1080618;163857,1051601;176624,997047;185909,980797;186221,979949;198677,945976;236979,885619;271799,820620;290370,789281;308941,755620;349565,699906;550361,464283;603752,415533;731426,315713;775532,280891;833566,250713;870707,230980;890439,220534;912492,212409;985615,179909;1187572,102142;1240963,95178;1279265,81250;1323370,69642;1416224,56874;1550283,50055;1658035,53670;1711036,0;1765587,3482;1821299,9286;1858441,18571;1882816,30178;1912993,24374;1958259,34821;1986115,42946;1984955,44107;1983794,52231;1936207,48750;1919957,44107;1903708,40624;1872369,33660;1841031,26696;1808533,22053;1772552,22053;1743535,22053;1698269,22053;1696143,21374;1676216,31338;1683180,42946;1752820,56874;1721830,57415;1722353,57455;1755141,56874;1782998,60357;1836389,70803;1861924,74285;1904869,83571;1948975,92857;1991919,103302;2034865,116071;2055757,121874;2076649,128838;2076918,129084;2091901,131668;2128207,145160;2133279,152844;2134683,153213;2167182,165981;2195038,177588;2222894,190356;2243786,201963;2257714,208927;2272802,217052;2323872,246070;2388870,287856;2422530,311070;2423504,311765;2440706,322216;3095722,1554187;3095231,1563900;3108488,1565794;3121255,1575080;3127059,1606418;3149111,1643561;3158398,1644405;3158398,1635437;3167833,1609226;3167682,1604098;3176968,1572758;3189736,1572758;3209467,1559991;3211788,1611062;3205985,1635437;3199021,1658651;3195538,1696955;3194378,1716686;3192057,1736419;3187107,1739719;3187414,1741060;3192156,1737899;3194378,1719008;3195538,1699276;3199021,1660972;3205985,1637758;3211788,1613384;3221073,1620348;3219913,1637758;3217592,1655169;3216431,1687669;3214109,1725972;3208306,1766597;3201342,1809543;3193217,1851328;3178129,1939542;3164201,1947668;3146790,1998739;3142147,2047488;3139826,2054453;3120095,2107845;3114291,2112488;3089918,2169362;3115452,2112488;3121255,2107845;3084114,2213469;3064383,2223916;3060291,2232101;3060901,2233200;3065544,2223915;3085275,2213469;3071347,2252933;3045812,2299361;3033045,2322576;3019117,2345790;3008670,2363200;2993582,2396861;2977333,2429361;2951798,2464182;2926263,2496682;2927327,2494491;2898406,2533824;2835729,2602307;2823389,2621292;2835729,2603467;2898406,2534984;2850819,2606948;2826299,2632629;2806614,2647100;2805552,2648735;2793245,2658202;2792785,2661502;2738233,2717216;2680199,2770609;2677514,2772556;2658147,2797304;2611720,2832126;2568327,2864671;2568172,2864859;2611720,2833287;2658147,2798466;2619844,2836768;2588651,2857081;2567073,2866195;2566453,2866948;2543239,2882037;2534491,2886091;2512483,2903946;2491009,2919179;2458510,2940072;2448065,2941233;2436453,2946394;2434649,2947764;2449225,2942393;2459672,2941233;2417887,2972572;2391191,2986502;2364496,2999269;2345640,3002097;2342443,3003912;2254232,3042214;2249734,3043237;2222894,3060786;2237982,3065429;2182270,3089804;2186913,3073554;2168342,3080518;2150932,3086321;2114951,3097928;2110144,3092158;2092897,3095607;2072005,3100250;2029061,3110697;2027645,3111355;2068524,3101410;2089416,3096767;2106825,3093285;2113789,3099088;2149771,3087481;2167180,3081678;2185751,3074714;2181109,3090964;2132360,3114178;2129971,3113509;2096380,3126945;2068524,3135071;2026739,3145517;2009475,3144067;1973364,3151093;1972187,3153642;1875852,3172214;1853798,3166409;1835227,3166409;1802729,3176856;1773712,3179178;1744695,3180338;1741542,3178988;1715099,3183676;1683180,3178017;1684341,3176856;1690144,3168731;1663449,3165249;1676216,3158285;1714518,3157124;1751660,3155964;1805050,3157124;1842192,3153642;1911832,3138552;1958259,3128107;1993079,3126945;1995502,3125821;1961742,3126947;1915315,3137392;1845674,3152482;1808533,3155964;1755141,3154804;1718000,3155964;1679697,3157125;1680858,3152482;1688982,3140875;2046470,3081678;2289052,2989983;2352888,2956322;2388870,2937751;2426012,2918019;2495652,2876234;2551364,2833287;2655825,2752037;2684841,2728823;2712698,2704449;2754482,2666145;2771893,2637128;2796901,2614203;2797102,2612762;2773054,2634807;2755643,2663824;2713859,2702128;2686003,2726502;2656986,2749716;2552526,2830966;2496813,2873912;2427173,2915698;2390031,2935429;2354050,2954001;2290213,2987662;2047632,3079357;1690144,3138554;1663449,3138554;1659966,3129268;1632110,3128107;1606575,3138554;1532292,3139714;1477741,3137392;1451045,3135071;1424350,3130428;1440430,3113275;1437117,3114178;1377203,3103083;1374440,3103732;1259534,3082840;1214267,3073554;1174804,3066590;1127217,3044536;1068022,3022483;1006507,2998107;1016952,2989983;1059898,2998107;1078469,3014357;1142305,3032929;1268819,3065429;1300157,3071233;1333817,3077036;1370959,3085161;1411889,3094012;1415063,3093285;1453366,3099090;1454526,3096768;1510238,3099090;1519524,3100250;1605414,3100250;1668090,3102571;1742373,3096768;1751659,3096768;1755141,3106054;1828263,3096768;1877012,3085161;1904868,3080518;1922279,3078197;1960580,3068911;1991919,3061947;2023257,3053821;2080740,3043873;2088256,3041054;2027901,3051500;1996562,3059626;1965224,3066590;1926921,3075875;1909512,3078197;1881656,3082840;1806211,3089804;1755141,3094447;1745856,3094447;1671573,3100250;1608896,3097928;1523007,3097928;1513721,3096768;1477741,3081678;1458009,3094447;1457959,3094547;1474258,3084000;1510240,3099088;1454527,3096767;1454966,3096483;1418546,3090964;1375601,3081678;1338460,3073554;1304800,3067750;1273462,3061947;1146948,3029447;1083111,3010876;1064541,2994626;1021595,2986500;957758,2954001;939188,2955162;873029,2921501;861422,2900608;863743,2899448;904367,2921501;944990,2943555;956597,2936591;909010,2905251;869547,2887841;814995,2856501;768568,2826323;695446,2794984;667590,2771770;673392,2769449;701249,2777573;643215,2717216;610716,2690521;580539,2663824;542237,2632485;486524,2570967;482702,2559020;471435,2547753;433133,2505967;428491,2485075;413401,2464182;411604,2461363;393669,2449092;358849,2399182;339118,2352754;336797,2352754;310102,2301683;284567,2250612;257871,2191416;233497,2131059;257871,2171684;282246,2222755;290370,2250612;293727,2255536;289595,2234047;278815,2214485;261271,2175030;240460,2140344;214925,2070701;193051,1999316;185865,1978499;154578,1853608;140741,1762944;140642,1765436;141803,1784007;147606,1826954;154570,1871061;142963,1832757;134839,1784007;125554,1784007;119750,1739900;111626,1712043;104662,1685348;84930,1664455;79127,1664455;73323,1635437;71002,1598294;75644,1546063;77966,1527491;81919,1514753;79997,1485706;82608,1442759;87251,1434055;87251,1428831;77966,1446242;69842,1434635;54752,1413742;51996,1397202;51271,1398652;46628,1445081;43145,1491509;39664,1527491;39664,1601775;40824,1640079;43145,1678382;32700,1714365;30379,1714365;23415,1644722;23415,1572758;29217,1517044;39659,1527485;30379,1515884;28057,1474099;30379,1410259;31539,1392849;35021,1363831;48949,1311600;55889,1276902;53592,1268653;45467,1315081;31539,1367314;28057,1396331;26896,1413742;24575,1477580;26896,1519366;21093,1575080;21093,1647044;28057,1716686;30379,1716686;45467,1782847;53592,1837400;71002,1893114;98423,2012921;100816,2035881;105823,2035881;131358,2097398;140643,2128738;123233,2102041;104662,2060256;103502,2071863;93404,2040560;86091,2041684;77966,2014989;50109,1951149;32700,1894275;31539,1846685;23415,1790971;17611,1735257;4844,1694633;12968,1478742;21093,1423028;14129,1392849;28057,1309278;31539,1289546;40824,1222225;65199,1173475;59395,1239636;65196,1228296;68680,1201187;69842,1171153;80287,1132850;96536,1074814;116269,1015619;117747,1013955;126715,966869;139482,933208;154571,905351;184749,847315;209123,795084;243943,727763;269478,698745;290370,658121;307781,632585;326351,623299;330994,616335;349565,579193;385545,537407;386525,554872;383900,562213;421525,523479;440096,499104;464471,475890;466571,478224;465632,477050;495810,446872;525987,419015;558486,384194;603752,350533;652500,314551;681647,294217;701249,276247;736069,255354;773211,235623;778127,233094;790766,220679;811513,205445;834292,193838;850406,190128;853296,188033;1169000,60356;1180713,57809;1213106,46427;1235449,41929;1247100,41831;1251409,40624;1516042,5803;1591196,5513;1671573,6963;1673069,8085;1712197,3482;1748177,9284;1784159,16249;1802722,20469;1782998,15089;1747016,8124;1711036,2321;171103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0" o:spid="_x0000_s1029" style="position:absolute;left:52493;top:29718;width:6875;height:6787;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23644f"/>
                <v:stroke joinstyle="miter"/>
                <v:path arrowok="t" o:connecttype="custom" o:connectlocs="373804,675051;370590,676782;370783,676864;400521,657480;390132,659955;374548,661935;373806,659955;384690,658965;400521,657480;427546,654890;426911,655069;427236,655006;233676,651170;244683,654016;249383,654263;262493,660697;268430,661935;268801,662059;270162,660697;275356,662182;280551,663419;290786,665801;290940,665647;302813,667626;308502,668616;314192,669111;325818,669606;341649,669358;342336,669358;343875,668492;347338,667379;350863,667317;353275,667626;353924,669358;359459,669358;357728,671833;356738,673070;353522,674555;347586,674555;339918,674060;323344,673565;310976,672575;300092,671090;289208,669358;272635,666884;259772,662677;259921,662569;252352,660203;245673,657233;238005,654759;230089,652037;233676,651170;379286,645865;375506,646442;349369,647762;357975,648820;360201,648325;375538,646593;378061,646102;402769,642280;389932,644240;394337,644365;400676,643190;449628,641707;409367,652433;429741,647892;191501,636694;219947,648820;230089,652037;237757,654758;245425,657233;252104,660202;250620,661440;246662,660697;232563,655501;225637,652779;218710,649809;209558,646593;201642,643128;195458,639911;191501,636694;203127,630508;216732,637437;215000,638427;199169,630756;203127,630508;152912,613682;169733,623085;173196,627044;165280,622837;159344,619125;152912,613682;182408,607332;182410,607402;183246,608414;183338,607990;543652,591088;542754,591163;527912,601804;513318,609722;502929,615908;497239,618383;491303,620858;484129,624569;478687,627786;470772,631003;462609,633973;460382,636200;456919,637437;448262,638922;437130,642386;426989,645603;415857,648820;402005,652284;382464,655501;381969,656243;372573,658593;372817,658718;383251,656108;383453,655501;402995,652284;416847,648820;427978,645603;438120,642386;449251,638922;457909,637437;452048,640955;452220,640901;458404,637189;461867,635952;462097,635888;463598,634220;471761,631251;479677,628034;485119,624817;492292,621105;498229,618631;502300,616860;504413,615414;514802,609227;529396,601309;119476,587666;120415,588472;120736,588636;545312,581207;545228,581265;545228,581336;545621,581392;545722,581265;550657,577513;549196,578522;548938,578791;549939,578149;99279,565049;108621,576053;101214,567160;568171,565042;568148,565049;567985,566171;564027,570625;559327,575821;559610,575756;564027,570872;567985,566418;568171,565042;123456,559469;123946,560066;123971,559984;86867,553798;93298,558005;93614,558377;96545,559025;103192,565181;112345,572604;116303,578048;118529,580770;127929,588689;125208,590916;116454,581185;116056,581265;124340,590473;125208,590916;127929,588689;151428,607248;146728,608732;148460,609970;141534,610217;137081,607248;132876,604031;122487,595370;112840,586709;103935,578048;99730,573842;95772,569387;97256,567408;102203,571862;107645,576069;114324,583245;114892,583732;107645,576069;102451,571862;97503,567408;92061,560727;86867,553798;631804,514453;631679,514507;628977,520993;629207,483452;622652,492925;619436,498863;616220,504307;608552,514453;601873,524598;595937,532765;595442,533067;595037,533668;595689,533259;601626,525094;608305,514948;615973,504803;619189,499359;622404,493420;629083,483769;654809,480057;651593,489708;645904,500101;640214,510741;635020,517422;638483,510494;641451,503565;643677,499854;646646,494904;649367,489955;654809,480057;638798,458846;632794,469417;632683,469671;638730,459024;642091,434904;634874,454628;619694,485669;617471,489184;617457,489213;612262,498121;607068,507772;601131,515196;596184,523609;566995,556520;557348,564686;556423,565390;556023,565794;551989,569084;548691,572852;536570,582008;534671,583208;529512,587415;528767,587899;527665,588936;518018,595370;508371,601309;507266,601869;500734,606113;498710,607135;496745,608485;490066,612197;483826,614645;469917,621663;437287,633837;414549,639686;432925,636200;436389,635457;447520,631498;454446,629271;465577,623579;478192,619125;486275,615954;489819,613929;493034,612939;497487,610465;498657,609651;501692,606753;508371,602794;515969,599068;518760,597349;528407,590916;532612,586956;537312,583987;549433,574831;558090,566665;567737,558500;596926,525588;600943,518757;601131,518165;607563,508267;609542,505297;612173,501646;613005,500101;618199,491193;628341,470159;638235,447641;641142,438485;669156,412998;668414,413493;668414,413493;671492,398332;671403,398770;672124,399635;674350,402110;675834,401120;675872,400930;674845,401615;672371,399388;669287,370222;669115,370232;668802,370249;668908,371426;668661,377612;667672,381324;661735,390727;660251,398893;658767,401615;656293,413493;653572,422896;650604,432052;648872,439228;646893,446651;648471,444196;649862,438980;651098,431556;654067,422401;656788,412998;659261,401120;660746,398398;662230,390232;668166,380829;664209,399883;661240,415719;654561,436011;653240,438067;652675,441145;650851,446404;643925,461498;640709,469417;638730,473624;636257,478078;629578,489955;622404,501586;613252,517175;603110,532517;596432,541178;589258,549591;586784,553056;584063,556520;579858,559984;572981,567602;573179,568398;566006,575821;558338,581265;552154,586214;546295,590497;547206,590421;553638,585719;559822,580770;567490,575326;574664,567903;574416,566913;581342,559242;585548,555778;588268,552313;590742,548849;597916,540436;604594,531775;614736,516433;623889,500843;631062,489213;637741,477335;640214,472881;642193,468675;645409,460756;652335,445661;655056,435516;661735,415225;664703,399388;668661,380334;669553,376987;668908,376870;669156,370683;674597,364992;671717,376998;671717,376998;674598,364992;676824,362517;675340,365734;675000,372477;674845,378849;672371,386463;672371,387333;675340,378849;675834,365734;676988,363235;666187,351877;664566,355710;663961,361280;663181,358678;662895,359045;663714,361775;663219,365734;664209,368951;664975,368909;664456,367219;664951,363260;666187,351877;686966,345196;687461,345443;687213,355836;687461,363012;686718,376127;685976,383551;683750,394439;683008,403594;679297,420421;675834,435021;669651,437743;670145,436258;671135,425865;674845,414977;677813,413245;677813,413245;681029,394439;682761,385530;684245,376375;685482,367714;685976,359548;686224,352619;686718,348907;686966,345196;34839,230461;34962,230522;34973,230488;49763,194992;44321,205138;39868,208850;39858,209087;39427,218560;39439,218537;39868,209097;44321,205385;49763,195240;49948,195363;50041,195178;52731,173464;49268,175938;44073,186826;45262,187777;45300,187610;44321,186826;49515,175938;52582,173747;71778,159359;71465,159609;70139,164710;69304,167278;46547,208850;43331,218995;40363,229388;33931,251164;29726,266011;27747,277147;26758,282838;26016,288529;23790,303871;23047,313275;24284,323173;24864,317779;24779,315996;25768,305603;27995,290261;29760,288142;32324,270977;32200,267991;34644,260982;36098,255098;35663,256113;34179,255618;30468,266259;30716,272197;28984,283580;28737,285560;26263,288529;27005,282838;27995,277147;29973,266011;34179,251164;40610,229388;43578,218995;46794,208850;69551,167278;71778,159359;76230,134614;76230,134614;77467,135604;77467,135604;120803,99384;120756,99422;120611,99585;118591,101703;118080,102446;117746,102823;116303,104920;101214,122736;97009,127685;92804,132882;74209,153441;93051,132634;97256,127438;101461,122489;116550,104672;118080,102446;120611,99585;127082,82320;124947,83064;123359,83654;122982,84134;120261,86608;113334,91062;108635,96259;104182,101455;101214,104177;101113,104051;98307,107425;93545,113333;85877,121747;87114,123231;87138,123210;86125,121994;93793,113580;101461,104177;104429,101455;108882,96259;113582,91062;120508,86608;123229,84134;126197,83020;127134,82729;485366,37613;497981,43304;503423,47758;491303,41819;485366,37613;444304,19549;454199,21776;468051,28704;444304,19549;295393,17909;290198,18559;279067,20044;268183,22518;263483,24003;258041,25487;246133,27828;243941,28704;228852,33901;214011,39840;203621,44541;196695,47263;179627,55182;171464,60378;163549,65575;150933,74978;139060,84381;127696,94298;128671,95517;131083,93862;133136,92331;140544,85866;152418,76463;165033,67059;172948,61863;181111,56666;198179,48748;204858,45284;215247,40582;230089,34643;245178,29447;251516,28201;254578,27155;296253,18161;383855,12589;389142,13115;396316,15589;390874,14847;379495,12620;383855,12589;412642,10640;422783,11383;435152,16332;419815,13610;412642,10640;329899,10578;301329,12125;281540,14847;272140,17321;263977,20291;252599,21776;209558,38355;193974,45284;189274,47016;185069,49243;177154,53449;164786,59883;155386,67307;128176,88588;122490,93534;116927,98615;117045,98733;74251,148966;65594,160844;61636,168020;57678,174701;50257,188558;42185,201283;42094,201673;39373,209097;37394,212561;36900,213056;34704,220356;34179,224687;33684,230873;30221,241018;27005,251164;23542,266011;21563,279621;20326,293231;22058,283828;22218,283052;22553,279373;24532,265764;25151,265970;25205,265741;24532,265516;27995,250669;31210,240523;34658,230424;34426,230378;34921,224192;37642,212561;39621,209097;39687,208916;42342,201673;50505,188806;57925,174949;61883,168268;65841,161091;74499,149214;117292,98981;128671,88588;155881,67307;165280,59883;177648,53450;185564,49243;189769,47016;194469,45284;210053,38355;253094,21776;264472,20291;272635,17322;282035,14847;301824,12125;330394,10671;353358,11442;364654,0;376280,742;388153,1980;396068,3959;401263,6434;407695,5196;417342,7424;423278,9156;423031,9403;422783,11135;412642,10393;409179,9403;405716,8661;399037,7176;392358,5691;385432,4701;377764,4701;371580,4701;361933,4701;361480,4557;357233,6681;358717,9156;373559,12125;366954,12240;367065,12249;374053,12125;379990,12868;391369,15094;396811,15837;405963,17817;415363,19796;424515,22023;433668,24745;438120,25982;442573,27467;442630,27520;445823,28070;453561,30947;454642,32585;454941,32664;461867,35386;467804,37860;473740,40582;478193,43057;481161,44541;484377,46273;495261,52460;509113,61368;516286,66317;516494,66466;520160,68694;659756,331338;659652,333409;662477,333813;665198,335793;666435,342474;671134,350392;673114,350572;673114,348660;675124,343072;675092,341979;677071,335298;679792,335298;683997,332576;684492,343464;683255,348660;681771,353609;681029,361775;680782,365982;680287,370189;679232,370892;679297,371178;680308,370504;680782,366477;681029,362270;681771,354104;683255,349155;684492,343959;686471,345443;686224,349155;685729,352867;685481,359796;684987,367961;683750,376622;682266,385778;680534,394686;677319,413493;674350,415225;670640,426113;669650,436506;669156,437990;664951,449373;663714,450363;658519,462488;663961,450363;665198,449373;657282,471891;653077,474118;652205,475864;652335,476098;653325,474118;657530,471891;654561,480305;649119,490203;646399,495152;643430,500101;641204,503812;637988,510989;634525,517917;629083,525341;623641,532270;623868,531803;617704,540188;604347,554788;601717,558835;604347,555035;617704,540435;607563,555777;602337,561253;598142,564337;597915,564686;595293,566704;595195,567408;583568,579286;571200,590668;570629,591084;566501,596360;556606,603783;547359,610721;547325,610762;556606,604031;566501,596607;558338,604773;551690,609103;547091,611046;546959,611207;542012,614424;540148,615288;535457,619095;530881,622342;523954,626796;521728,627044;519254,628144;518869,628436;521976,627291;524202,627044;515297,633725;509608,636695;503918,639417;499900,640020;499218,640406;480419,648572;479460,648790;473740,652531;476956,653521;465082,658718;466072,655254;462114,656738;458404,657975;450735,660450;449711,659220;446035,659955;441583,660945;432431,663172;432129,663312;440841,661192;445294,660202;449004,659460;450488,660697;458156,658223;461867,656986;465824,655501;464835,658965;454446,663914;453937,663772;446778,666636;440841,668368;431936,670595;428257,670286;420561,671784;420310,672328;399779,676287;395079,675049;391121,675049;384195,677277;378011,677772;371827,678019;371155,677731;365520,678730;358717,677524;358964,677277;360201,675544;354512,674802;357233,673317;365396,673070;373311,672823;384690,673070;392605,672328;407447,669111;417342,666884;424762,666636;425279,666396;418084,666636;408189,668863;393348,672080;385432,672823;374053,672575;366138,672823;357975,673070;358222,672080;359954,669606;436141,656986;487840,637437;501444,630261;509113,626301;517028,622095;531870,613187;543743,604031;566006,586709;572190,581760;578127,576564;587032,568398;590742,562211;596072,557324;596115,557017;590990,561717;587279,567903;578374,576069;572437,581265;566253,586214;543991,603536;532118,612692;517276,621600;509360,625807;501692,629766;488087,636942;436389,656491;360201,669111;354512,669111;353770,667131;347833,666884;342391,669111;326560,669358;314934,668863;309245,668368;303556,667379;306983,663722;306276,663914;293508,661549;292919,661687;268430,657233;258783,655254;250373,653769;240231,649067;227615,644366;214505,639169;216732,637437;225884,639169;229842,642633;243447,646593;270409,653521;277088,654759;284261,655996;292177,657728;300900,659615;301576,659460;309739,660697;309987,660203;321860,660697;323839,660945;342144,660945;355501,661440;371332,660203;373311,660203;374053,662182;389637,660203;400026,657728;405963,656738;409673,656243;417836,654264;424515,652779;431194,651047;443444,648926;445046,648325;432183,650552;425505,652284;418826,653769;410663,655748;406953,656243;401016,657233;384937,658718;374053,659708;372075,659708;356243,660945;342886,660450;324581,660450;322602,660203;314934,656986;310729,659708;310718,659729;314192,657480;321860,660697;309987,660202;310080,660142;302319,658965;293166,656986;285251,655254;278077,654016;271399,652779;244436,645850;230831,641891;226873,638427;217721,636694;204116,629766;200158,630013;186059,622837;183585,618383;184080,618136;192738,622837;201395,627539;203869,626054;193727,619373;185317,615661;173691,608980;163796,602546;148213,595865;142276,590916;143513,590421;149449,592153;137081,579286;130155,573594;123724,567903;115561,561222;103687,548107;102873,545560;100472,543158;92309,534249;91319,529795;88104,525341;87720,524740;83898,522124;76477,511484;72272,501586;71778,501586;66088,490698;60647,479810;54957,467190;49763,454322;54957,462983;60152,473871;61883,479810;62599,480860;61718,476278;59421,472108;55682,463697;51247,456302;45805,441455;41142,426235;39611,421798;32943,395172;29994,375843;29973,376375;30221,380334;31458,389490;32942,398893;30468,390727;28737,380334;26758,380334;25521,370931;23790,364992;22305,359301;18100,354847;16863,354847;15626,348660;15132,340742;16121,329606;16616,325647;17458,322932;17049,316739;17605,307583;18595,305727;18595,304614;16616,308325;14885,305851;11669,301397;11081,297871;10927,298180;9937,308078;9195,317976;8453,325647;8453,341484;8700,349650;9195,357816;6969,365487;6474,365487;4990,350640;4990,335298;6227,323420;8452,325646;6474,323173;5980,314264;6474,300654;6721,296943;7464,290756;10432,279621;11911,272224;11421,270465;9690,280363;6721,291499;5980,297685;5732,301397;5237,315007;5732,323915;4495,335793;4495,351135;5980,365982;6474,365982;9690,380087;11421,391717;15132,403594;20976,429136;21486,434031;22553,434031;27995,447146;29974,453827;26263,448136;22305,439228;22058,441702;19906,435029;18348,435268;16616,429577;10679,415967;6969,403842;6721,393696;4990,381819;3753,369941;1032,361280;2764,315254;4495,303376;3011,296943;5980,279126;6721,274919;8700,260567;13895,250174;12658,264279;13895,261861;14637,256082;14885,249679;17111,241513;20574,229141;24779,216521;25094,216166;27005,206128;29726,198951;32942,193012;39373,180640;44568,169505;51989,155152;57431,148966;61883,140305;65594,134861;69552,132882;70541,131397;74499,123479;82167,114570;82376,118294;81816,119859;89835,111601;93793,106404;98987,101455;99435,101953;99235,101703;105666,95269;112098,89330;119024,81907;128671,74730;139060,67059;145272,62724;149449,58893;156870,54439;164786,50233;165833,49694;168527,47047;172949,43799;177803,41324;181237,40534;181853,40087;249136,12867;251632,12324;258535,9898;263297,8939;265780,8918;266699,8661;323097,1237;339114,1175;356243,1484;356562,1724;364901,742;372569,1979;380238,3464;384194,4364;379990,3217;372322,1732;364654,495;36465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0" style="position:absolute;left:75099;top:20066;width:11354;height:11208;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16448f"/>
                <v:stroke joinstyle="miter"/>
                <v:path arrowok="t" o:connecttype="custom" o:connectlocs="617272,1114764;611965,1117622;612283,1117759;661391,1085749;644235,1089835;618501,1093104;617276,1089835;635249,1088201;661391,1085749;706017,1081471;704969,1081767;705506,1081662;385875,1075328;404052,1080028;411813,1080436;433462,1091061;443265,1093104;443879,1093309;446125,1091061;454703,1093513;463281,1095556;480183,1099488;480437,1099234;500043,1102503;509438,1104138;518833,1104955;538031,1105772;564174,1105363;565308,1105363;567850,1103933;573569,1102094;579390,1101992;583372,1102503;584444,1105363;593584,1105363;590725,1109450;589091,1111493;583780,1113945;573977,1113945;561315,1113128;533947,1112310;513523,1110676;495550,1108224;477577,1105363;450210,1101277;428969,1094330;429215,1094152;416715,1090244;405686,1085340;393023,1081254;379952,1076759;385875,1075328;626324,1066567;620083,1067520;576922,1069701;591133,1071446;594809,1070629;620135,1067769;624302,1066958;665103,1060647;643905,1063883;651179,1064091;661646,1062150;742482,1059701;675997,1077414;709642,1069914;316230,1051423;363204,1071446;379952,1076759;392614,1081253;405277,1085340;416306,1090243;413855,1092287;407320,1091061;384037,1082480;372599,1077984;361162,1073081;346048,1067769;332977,1062048;322766,1056735;316230,1051423;335428,1041207;357894,1052649;355035,1054284;328893,1041616;335428,1041207;252508,1013420;280284,1028948;286003,1035487;272932,1028539;263128,1022410;252508,1013420;301215,1002935;301219,1003051;302598,1004721;302750,1004021;897747,976110;896264,976234;871755,993806;847655,1006882;830499,1017098;821104,1021184;811301,1025270;799455,1031400;790469,1036712;777397,1042025;763918,1046928;760241,1050606;754523,1052649;740226,1055101;721845,1060822;705098,1066134;686716,1071447;663841,1077168;631572,1082480;630755,1083706;615240,1087586;615642,1087792;632872,1083483;633206,1082480;665476,1077168;688350,1071447;706731,1066134;723479,1060822;741860,1055101;756157,1052649;746479,1058459;746762,1058370;756974,1052240;762693,1050197;763073,1050092;765552,1047337;779032,1042433;792103,1037121;801089,1031809;812935,1025679;822738,1021593;829461,1018669;832950,1016280;850106,1006065;874206,992988;197294,970459;198845,971790;199375,972060;900489,959792;900348,959888;900348,960005;900998,960098;901165,959888;909313,953692;906902,955359;906475,955802;908129,954743;163942,933109;179369,951281;167137,936596;938235,933097;938198,933110;937928,934962;931392,942317;923631,950898;924099,950791;931392,942726;937928,935370;938235,933097;203867,923895;204675,924881;204716,924746;143445,914530;154066,921477;154587,922091;159427,923162;170404,933327;185518,945586;192054,954576;195730,959071;211252,972148;206759,975825;192303,959757;191645,959888;205325,975094;206759,975825;211252,972148;250057,1002795;242296,1005247;245155,1007290;233718,1007699;226366,1002795;219422,997483;202266,983181;186335,968878;171630,954576;164686,947629;158151,940274;160601,937005;168771,944360;177757,951307;188786,963158;189723,963962;177757,951307;169179,944360;161010,937005;152023,925971;143445,914530;1043314,849556;1043107,849645;1038646,860357;1039026,798362;1028201,814005;1022891,823812;1017581,832802;1004918,849556;993889,866310;984086,879796;983268,880295;982599,881287;983677,880613;993481,867128;1004510,850374;1017172,833620;1022482,824630;1027792,814822;1038821,798885;1081303,792756;1075992,808693;1066598,825855;1057203,843427;1048625,854460;1054343,843018;1059245,831576;1062921,825447;1067823,817274;1072316,809102;1081303,792756;1054863,757728;1044948,775184;1044766,775604;1054752,758022;1060301,718190;1048384,750762;1023316,802022;1019646,807827;1019623,807875;1011045,822586;1002467,838523;992664,850783;984494,864676;936294,919025;920363,932510;918835,933673;918176,934340;911514,939773;906067,945995;886052,961115;882915,963097;874397,970044;873167,970843;871346,972556;855416,983181;839485,992988;837662,993913;826876,1000922;823532,1002609;820287,1004839;809258,1010968;798954,1015011;775987,1026600;722104,1046705;684556,1056363;714901,1050606;720620,1049380;739001,1042842;750438,1039164;768820,1029765;789652,1022410;802998,1017174;808850,1013829;814160,1012194;821513,1008108;823445,1006764;828457,1001978;839485,995440;852033,989287;856641,986450;872572,975825;879516,969287;887277,964383;907292,949264;921589,935779;937519,922294;985719,867945;992353,856664;992664,855686;1003284,839340;1006552,834437;1010897,828408;1012270,825855;1020848,811145;1037596,776410;1053935,739224;1058734,724105;1104994,682015;1103769,682832;1103769,682832;1108852,657797;1108705,658520;1109895,659949;1113572,664035;1116023,662401;1116085,662087;1114389,663218;1110304,659540;1105211,611377;1104926,611393;1104409,611422;1104586,613364;1104177,623580;1102543,629710;1092740,645238;1090289,658723;1087838,663218;1083754,682832;1079260,698361;1074358,713480;1071499,725331;1068232,737590;1070838,733535;1073133,724922;1075175,712663;1080077,697543;1084571,682015;1088655,662401;1091106,657905;1093557,644421;1103360,628892;1096825,660357;1091923,686510;1080894,720018;1078712,723413;1077780,728498;1074767,737181;1063330,762108;1058019,775184;1054752,782131;1050667,789487;1039638,809102;1027792,828307;1012679,854052;995931,879387;984903,893689;973057,907583;968972,913304;964479,919025;957535,924746;946178,937325;946506,938639;934660,950898;921997,959888;911786,968061;902112,975134;903616,975008;914236,967244;924449,959071;937111,950081;948957,937822;948548,936187;959986,923520;966930,917799;971423,912078;975508,906357;987354,892464;998382,878161;1015130,852826;1030243,827082;1042089,807875;1053118,788261;1057203,780905;1060470,773959;1065781,760882;1077218,735955;1081711,719201;1092740,685693;1097642,659540;1104177,628075;1105651,622548;1104586,622354;1104994,612138;1113980,602740;1109224,622567;1109224,622567;1113981,602740;1117657,598653;1115206,603966;1114645,615101;1114389,625623;1110304,638197;1110304,639634;1115206,625623;1116023,603965;1117927,599838;1100092,581082;1097416,587411;1096416,596610;1095127,592313;1094656,592919;1096008,597428;1095191,603966;1096825,609278;1098091,609207;1097233,606417;1098050,599879;1100092,581082;1134404,570049;1135221,570457;1134813,587620;1135221,599470;1133996,621128;1132770,633387;1129094,651367;1127869,666487;1121741,694274;1116023,718384;1105811,722879;1106628,720427;1108262,703264;1114389,685284;1119291,682424;1119291,682424;1124601,651367;1127460,636656;1129911,621537;1131954,607234;1132770,593750;1133179,582308;1133996,576178;1134404,570049;57530,380577;57733,380679;57752,380622;82174,322006;73188,338760;65835,344890;65818,345281;65107,360925;65127,360887;65835,345298;73188,339168;82174,322414;82481,322619;82634,322312;87076,286454;81357,290541;72779,308521;74742,310091;74805,309816;73188,308521;81766,290541;86829,286922;118528,263162;118012,263575;115822,271999;114444,276239;76864,344890;71554,361644;66652,378806;56032,414766;49088,439285;45820,457674;44186,467072;42960,476471;39284,501806;38059,517335;40101,533680;41058,524774;40918,521829;42552,504667;46228,479331;49144,475831;53378,447485;53172,442554;57208,430980;59609,421263;58891,422939;56440,422122;50313,439694;50722,449501;47862,468298;47454,471567;43369,476471;44594,467072;46228,457674;49496,439285;56440,414766;67061,378806;71962,361644;77272,344890;114852,276239;118528,263162;125881,222299;125881,222299;127923,223933;127923,223933;199485,164120;199407,164182;199168,164452;195832,167950;194989,169177;194438,169800;192054,173262;167137,202684;160193,210857;153249,219438;122543,253390;153657,219030;160601,210448;167545,202275;192462,172853;194989,169177;199168,164452;209854,135942;206329,137170;203707,138144;203083,138936;198589,143023;187152,150378;179391,158960;172039,167541;167137,172036;166971,171828;162337,177400;154474,187156;141812,201049;143854,203501;143893,203467;142220,201458;154882,187564;167545,172036;172447,167541;179799,158960;187560,150378;198998,143023;203491,138937;208393,137098;209940,136617;801498,62113;822330,71511;831316,78867;811301,69059;801498,62113;733691,32282;750030,35960;772904,47401;733691,32282;487790,29575;479211,30648;460830,33099;442857,37186;435096,39638;426110,42089;406446,45954;402827,47402;377910,55983;353401,65790;336245,73555;324808,78049;296623,91126;283144,99707;270073,108289;249240,123817;229633,139345;210868,155721;212477,157734;216460,155001;219850,152473;232084,141797;251691,126269;272523,110740;285594,102159;299074,93578;327259,80501;338288,74780;355443,67016;379952,57209;404869,48628;415335,46571;420392,44842;489211,29990;633870,20789;642601,21658;654447,25744;645460,24518;626670,20840;633870,20789;681406,17571;698153,18797;718577,26970;693252,22475;681406,17571;544771,17469;497593,20023;464915,24518;449393,28604;435913,33508;417123,35960;346048,63339;320315,74780;312553,77641;305610,81319;292538,88265;272115,98890;256593,111149;211660,146292;202271,154460;193084,162851;193279,163046;122613,245999;108316,265614;101781,277464;95245,288497;82991,311381;69661,332395;69511,333039;65018,345298;61750,351019;60933,351836;57308,363891;56440,371043;55623,381258;49905,398013;44594,414766;38876,439285;35608,461760;33566,484235;36425,468707;36690,467425;37242,461351;40510,438876;41533,439218;41622,438838;40510,438467;46229,413949;51539,397195;57231,380518;56849,380441;57666,370225;62159,351019;65427,345298;65536,345000;69920,333039;83400,311790;95654,288906;102189,277873;108725,266023;123022,246408;193688,163455;212477,146292;257410,111149;272932,98890;293355,88266;306427,81319;313371,77641;321132,74780;346866,63339;417940,35960;436730,33508;450210,28605;465732,24518;498410,20023;545588,17622;583509,18895;602162,0;621360,1226;640967,3269;654038,6538;662616,10625;673237,8581;689167,12259;698970,15119;698562,15528;698153,18388;681406,17163;675687,15528;669969,14302;658940,11850;647911,9398;636474,7764;623811,7764;613599,7764;597669,7764;596921,7525;589908,11033;592359,15119;616867,20023;605961,20213;606145,20228;617684,20023;627487,21249;646277,24927;655264,26153;670377,29422;685899,32691;701013,36368;716127,40864;723479,42907;730832,45359;730926,45445;736199,46355;748977,51105;750761,53810;751255,53940;762693,58435;772496,62521;782299,67016;789652,71103;794554,73555;799864,76415;817837,86631;840711,101342;852557,109515;852900,109760;858954,113439;1089472,547165;1089300,550585;1093965,551251;1098458,554520;1100501,565553;1108262,578630;1111530,578927;1111530,575770;1114850,566542;1114797,564737;1118065,553703;1122558,553703;1129502,549208;1130319,567188;1128277,575770;1125826,583942;1124601,597428;1124192,604374;1123375,611321;1121634,612483;1121741,612955;1123410,611842;1124192,605191;1124601,598245;1125826,584760;1128277,576587;1130319,568006;1133587,570457;1133179,576587;1132362,582717;1131953,594158;1131136,607643;1129094,621946;1126643,637065;1123784,651776;1118474,682832;1113572,685693;1107445,703673;1105811,720836;1104994,723288;1098050,742085;1096007,743720;1087430,763743;1096416,743720;1098458,742085;1085387,779271;1078443,782949;1077003,785830;1077218,786217;1078852,782948;1085796,779271;1080894,793164;1071908,809510;1067415,817683;1062513,825855;1058836,831985;1053526,843835;1047808,855277;1038821,867536;1029835,878978;1030209,878207;1020031,892055;997974,916164;993631,922849;997974,916573;1020031,892463;1003284,917799;994655,926840;987728,931934;987353,932510;983022,935843;982860,937005;963662,956619;943238,975417;942294,976102;935477,984815;919138,997074;903867,1008532;903813,1008598;919138,997483;935477,985224;921997,998709;911020,1005860;903426,1009069;903207,1009334;895038,1014646;891960,1016073;884214,1022359;876657,1027722;865220,1035078;861543,1035487;857457,1037303;856822,1037786;861952,1035895;865628,1035487;850923,1046520;841528,1051424;832133,1055918;825497,1056914;824372,1057553;793328,1071038;791745,1071398;782299,1077576;787609,1079210;768003,1087792;769637,1082071;763101,1084523;756974,1086566;744311,1090652;742619,1088621;736550,1089835;729197,1091470;714084,1095148;713586,1095379;727972,1091878;735325,1090243;741452,1089018;743902,1091061;756565,1086974;762692,1084931;769228,1082480;767594,1088201;750438,1096373;749597,1096138;737776,1100868;727972,1103729;713267,1107406;707191,1106896;694483,1109369;694069,1110267;660165,1116805;652404,1114762;645869,1114762;634431,1118440;624220,1119257;614008,1119665;612898,1119190;603592,1120840;592359,1118848;592767,1118440;594809,1115579;585415,1114353;589908,1111901;603388,1111493;616459,1111084;635248,1111493;648319,1110267;672828,1104954;689167,1101277;701421,1100868;702274,1100472;690392,1100868;674054,1104546;649545,1109858;636474,1111084;617684,1110676;604613,1111084;591133,1111493;591542,1109858;594401,1105772;720211,1084931;805582,1052649;828048,1040799;840711,1034260;853782,1027314;878291,1012603;897897,997483;934660,968878;944872,960706;954675,952125;969380,938639;975508,928424;984309,920353;984380,919845;975916,927606;969789,937822;955084,951307;945281,959888;935069,968061;898306,996666;878699,1011786;854191,1026497;841120,1033443;828457,1039981;805991,1051832;720620,1084114;594809,1104955;585415,1104955;584189,1101686;574386,1101277;565399,1104955;539257,1105363;520059,1104546;510664,1103729;501269,1102094;506929,1096055;505762,1096373;484677,1092467;483704,1092696;443266,1085340;427335,1082071;413447,1079619;396700,1071855;375867,1064091;354218,1055510;357894,1052649;373008,1055510;379544,1061230;402010,1067769;446533,1079210;457562,1081254;469408,1083297;482479,1086158;496884,1089273;498001,1089018;511481,1091061;511889,1090244;531496,1091061;534764,1091470;564991,1091470;587048,1092287;613191,1090244;616458,1090244;617684,1093513;643418,1090244;660574,1086158;670377,1084523;676504,1083706;689984,1080437;701013,1077985;712041,1075124;732271,1071622;734916,1070629;713676,1074307;702647,1077168;691618,1079619;678138,1082888;672011,1083706;662208,1085340;635657,1087792;617684,1089427;614416,1089427;588274,1091470;566216,1090652;535989,1090652;532721,1090244;520059,1084931;513115,1089427;513097,1089462;518833,1085749;531496,1091061;511889,1090243;512044,1090144;499226,1088201;484113,1084931;471042,1082071;459196,1080028;448167,1077985;403643,1066543;381178,1060005;374642,1054284;359528,1051423;337062,1039981;330527,1040390;307244,1028539;303159,1021184;303976,1020776;318273,1028539;332569,1036304;336654,1033852;319906,1022819;306018,1016689;286820,1005656;270481,995031;244747,983998;234944,975826;236986,975008;246789,977868;226366,956619;214928,947221;204308,937822;190829,926789;171222,905131;169876,900925;165911,896958;152432,882247;150798,874892;145488,867536;144855,866544;138543,862224;126289,844653;119345,828307;118528,828307;109134,810327;100147,792347;90752,771507;82174,750258;90752,764560;99330,782540;102189,792347;103371,794081;101917,786515;98123,779628;91949,765738;84625,753526;75638,729008;67939,703874;65411,696548;54400,652579;49531,620660;49496,621537;49905,628075;51947,643195;54398,658723;50313,645238;47454,628075;44186,628075;42143,612547;39284,602740;36833,593341;29889,585986;27847,585986;25804,575770;24987,562693;26621,544305;27438,537766;28830,533282;28153,523056;29072,507936;30706,504871;30706,503032;27438,509162;24579,505076;19269,497720;18299,491897;18044,492408;16410,508753;15184,525099;13959,537766;13959,563919;14367,577404;15184,590889;11508,603557;10691,603557;8240,579039;8240,553703;10282,534089;13957,537764;10691,533680;9874,518969;10691,496494;11099,490365;12325,480148;17227,461760;19669,449544;18861,446640;16001,462986;11099,481375;9874,491590;9465,497720;8649,520195;9465,534906;7423,554520;7423,579856;9874,604374;10691,604374;16001,627667;18861,646872;24987,666487;34638,708666;35480,716750;37242,716750;46229,738407;49496,749441;43369,740042;36833,725331;36425,729417;32871,718397;30298,718793;27438,709394;17635,686919;11508,666896;11099,650141;8240,630527;6198,610912;1705,596610;4564,520604;7423,500989;4972,490365;9874,460943;11099,453996;14367,430295;22945,413132;20903,436424;22944,432432;24171,422888;24579,412315;28255,398829;33974,378398;40918,357557;41438,356972;44595,340395;49088,328544;54398,318737;65018,298305;73596,279916;85850,256215;94837,245999;102189,231697;108317,222707;114852,219438;116486,216986;123022,203910;135684,189199;136029,195347;135105,197932;148347,184295;154882,175714;163461,167541;164200,168363;163869,167950;174490,157325;185110,147518;196547,135259;212477,123408;229633,110740;239891,103581;246789,97255;259044,89900;272115,82953;273845,82063;278293,77692;285595,72329;293611,68242;299282,66936;300299,66199;411404,21249;415527,20352;426926,16345;434790,14762;438890,14727;440406,14302;533538,2043;559987,1941;588274,2451;588801,2847;602571,1226;615233,3269;627896,5720;634429,7206;627487,5312;614825,2860;602162,817;60216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1" style="position:absolute;top:96350;width:27839;height:27474;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9a4168 [2406]" o:opacity2="13107f" focusposition="1" focussize="" focus="100%" type="gradientRadial"/>
                <v:stroke joinstyle="miter"/>
                <v:path arrowok="t" o:connecttype="custom" o:connectlocs="1513539,2732500;1500528,2739506;1501308,2739840;1621719,2661377;1579653,2671394;1516554,2679407;1513549,2671394;1557619,2667387;1621719,2661377;1731141,2650892;1728571,2651617;1729889,2651361;946158,2635835;990728,2647354;1009758,2648355;1062841,2674399;1086879,2679407;1088382,2679908;1093890,2674399;1114923,2680409;1135956,2685417;1177400,2695056;1178022,2694432;1226098,2702445;1249133,2706452;1272170,2708455;1319243,2710458;1383344,2709456;1386126,2709456;1392359,2705950;1406381,2701443;1420653,2701193;1430418,2702444;1433047,2709456;1455457,2709456;1448447,2719473;1444440,2724481;1431419,2730491;1407382,2730491;1376333,2728488;1309228,2726485;1259149,2722478;1215080,2716468;1171011,2709456;1103906,2699440;1051824,2682412;1052427,2681975;1021777,2672396;994734,2660376;963686,2650360;931635,2639341;946158,2635835;1535735,2614360;1520433,2616696;1414601,2622040;1449448,2626319;1458462,2624316;1520560,2617305;1530778,2615317;1630820,2599847;1578843,2607780;1596679,2608289;1622345,2603532;1820553,2597530;1657534,2640947;1740030,2622564;775390,2577239;890570,2626319;931635,2639341;962684,2650358;993733,2660375;1020775,2672395;1014765,2677403;998740,2674398;941651,2653364;913607,2642345;885563,2630326;848504,2617305;816454,2603282;791415,2590260;775390,2577239;822465,2552198;877551,2580244;870540,2584251;806439,2553199;822465,2552198;619145,2484086;687252,2522149;701274,2538175;669224,2521146;645186,2506122;619145,2484086;738573,2458384;738583,2458669;741966,2462764;742338,2461048;2201260,2392633;2197623,2392936;2137528,2436007;2078435,2468060;2036369,2493100;2013333,2503117;1989296,2513133;1960249,2528159;1938215,2541179;1906165,2554201;1873113,2566221;1864098,2575235;1850076,2580244;1815022,2586254;1769951,2600277;1728887,2613298;1683816,2626320;1627728,2640343;1548604,2653364;1546601,2656369;1508558,2665881;1509543,2666386;1551791,2655823;1552610,2653364;1631735,2640343;1687823,2626320;1732893,2613298;1773958,2600277;1819028,2586254;1854084,2580244;1830353,2594484;1831047,2594267;1856087,2579242;1870109,2574234;1871043,2573976;1877119,2567222;1910172,2555202;1942222,2542182;1964257,2529160;1993302,2514135;2017340,2504119;2033823,2496952;2042379,2491097;2084445,2466056;2143538,2434004;483762,2378781;487564,2382043;488863,2382705;2207982,2352633;2207638,2352870;2207638,2353156;2209230,2353383;2209641,2352870;2229620,2337681;2223706,2341767;2222661,2342853;2226716,2340258;401982,2287229;439809,2331770;409816,2295775;2300535,2287199;2300445,2287231;2299783,2291770;2283758,2309799;2264727,2330833;2265875,2330569;2283758,2310800;2299783,2292771;2300535,2287199;499877,2264644;501861,2267059;501961,2266728;351726,2241686;377767,2258715;379045,2260221;390912,2262847;417829,2287762;454887,2317811;470912,2339848;479926,2350866;517986,2382919;506969,2391933;471524,2352547;469911,2352870;503454,2390141;506969,2391933;517987,2382919;613136,2458042;594106,2464052;601117,2469061;573073,2470062;555044,2458042;538018,2445021;495952,2409963;456890,2374906;420834,2339848;403808,2322820;387782,2304791;393792,2296777;413823,2314807;435858,2331835;462900,2360883;465198,2362855;435858,2331835;414824,2314807;394793,2296777;372758,2269732;351726,2241686;2558188,2082425;2557681,2082643;2546742,2108899;2547673,1956939;2521131,1995281;2508110,2019321;2495090,2041357;2464041,2082425;2436999,2123492;2412961,2156547;2410957,2157772;2409316,2160202;2411959,2158550;2435997,2125496;2463040,2084428;2494088,2043361;2507109,2021325;2520129,1997285;2547172,1958221;2651335,1943196;2638314,1982260;2615279,2024329;2592242,2067401;2571209,2094445;2585231,2066398;2597250,2038352;2606264,2023328;2618283,2003295;2629301,1983262;2651335,1943196;2586506,1857335;2562195,1900125;2561748,1901153;2586232,1858056;2599839,1760421;2570619,1840261;2509154,1965910;2500155,1980139;2500097,1980257;2479064,2016316;2458031,2055381;2433993,2085430;2413962,2119486;2295777,2252705;2256715,2285760;2252967,2288610;2251351,2290246;2235017,2303562;2221660,2318814;2172583,2355875;2164893,2360734;2144006,2377762;2140990,2379721;2136526,2383921;2097465,2409964;2058403,2434004;2053932,2436270;2027485,2453450;2019286,2457586;2011330,2463051;1984287,2478076;1959020,2487986;1902706,2516393;1770586,2565673;1678519,2589348;1752925,2575235;1766947,2572230;1812017,2556204;1840061,2547189;1885132,2524151;1936212,2506121;1968938,2493286;1983286,2485087;1996305,2481082;2014334,2471064;2019071,2467772;2031362,2456040;2058403,2440014;2089169,2424932;2100469,2417976;2139531,2391933;2156558,2375907;2175588,2363887;2224664,2326827;2259720,2293772;2298781,2260718;2416966,2127498;2433231,2099847;2433993,2097449;2460034,2057383;2468047,2045363;2478701,2030585;2482069,2024329;2503101,1988270;2544166,1903129;2584229,1811980;2595998,1774918;2709425,1671749;2706421,1673753;2706421,1673753;2718886,1612386;2718526,1614157;2721444,1617660;2730459,1627677;2736468,1623670;2736620,1622902;2732462,1625674;2722446,1616658;2709958,1498602;2709259,1498640;2707992,1498711;2708424,1503473;2707423,1528514;2703417,1543538;2679379,1581601;2673370,1614656;2667360,1625674;2657345,1673753;2646327,1711815;2634308,1748877;2627297,1777924;2619285,1807973;2625675,1798034;2631304,1776922;2636311,1746872;2648330,1709812;2659348,1671749;2669363,1623670;2675373,1612652;2681382,1579598;2705420,1541535;2689395,1618661;2677376,1682767;2650333,1764902;2644984,1773224;2642697,1785687;2635310,1806972;2607266,1868072;2594245,1900125;2586232,1917153;2576217,1935183;2549175,1983262;2520129,2030339;2483071,2093443;2442006,2155546;2414964,2190603;2385918,2224659;2375902,2238682;2364886,2252705;2347858,2266728;2320011,2297563;2320815,2300784;2291770,2330833;2260721,2352870;2235682,2372903;2211962,2390238;2215651,2389931;2241692,2370899;2266731,2350866;2297780,2328830;2326826,2298781;2325824,2294774;2353868,2263724;2370895,2249701;2381912,2235677;2391927,2221654;2420974,2187598;2448016,2152540;2489080,2090438;2526138,2027335;2555184,1980257;2582226,1932178;2592242,1914148;2600254,1897121;2613275,1865068;2641319,1803967;2652336,1762900;2679379,1680765;2691398,1616659;2707423,1539532;2711036,1525984;2708424,1525509;2709425,1500468;2731460,1477430;2719797,1526029;2719799,1526029;2731461,1477431;2740475,1467413;2734465,1480435;2733089,1507729;2732462,1533522;2722446,1564343;2722446,1567864;2734465,1533522;2736468,1480434;2741138,1470317;2697406,1424342;2690844,1439856;2688393,1462405;2685233,1451872;2684077,1453359;2687392,1464409;2685389,1480435;2689395,1493456;2692500,1493284;2690396,1486444;2692399,1470418;2697406,1424342;2781540,1397298;2783543,1398299;2782541,1440368;2783543,1469416;2780537,1522503;2777533,1552553;2768519,1596625;2765514,1633687;2750490,1701799;2736468,1760895;2711429,1771914;2713433,1765904;2717439,1723835;2732462,1679762;2744481,1672751;2744481,1672750;2757502,1596625;2764512,1560566;2770522,1523505;2775530,1488447;2777533,1455393;2778534,1427347;2780537,1412322;2781540,1397298;141062,932868;141561,933117;141608,932977;201490,789298;179455,830365;161427,845391;161384,846350;159641,884695;159691,884604;161427,846392;179455,831366;201490,790299;202241,790800;202616,790049;213508,702154;199486,712171;178453,756243;183265,760093;183422,759417;179455,756243;200488,712171;212904,703302;290629,645061;289364,646074;283994,666722;280614,677114;188469,845391;175448,886458;163429,928527;137388,1016672;120362,1076771;112350,1121845;108343,1144883;105338,1167921;96324,1230023;93319,1268086;98328,1308152;100675,1286321;100331,1279103;104337,1237034;113351,1174932;120500,1166352;130882,1096871;130378,1084784;140273,1056415;146160,1032597;144400,1036705;138390,1034701;123366,1077773;124368,1101812;117357,1147888;116356,1155901;106340,1167921;109344,1144883;113351,1121845;121363,1076771;138390,1016672;164431,928527;176450,886458;189470,845391;281615,677114;290629,645061;308659,544896;308658,544896;313665,548903;313665,548902;489134,402289;488942,402443;488357,403104;480177,411677;478109,414685;476758,416212;470912,424699;409817,496817;392790,516850;375764,537884;300474,621107;376765,536883;393791,515848;410818,495815;471913,423696;478109,414685;488357,403104;514559,333219;505914,336231;499485,338618;497955,340559;486938,350576;458893,368605;439864,389640;421836,410674;409817,421693;409409,421182;398048,434840;378768,458755;347720,492811;352727,498819;352823,498735;348721,493812;379769,459756;410818,421693;422837,410676;440865,389640;459895,368606;487939,350577;498956,340560;510975,336053;514769,334875;1965258,152250;2016337,175288;2038372,193317;1989296,169278;1965258,152250;1798997,79130;1839060,88144;1895148,116190;1798997,79130;1196052,72494;1175018,75123;1129947,81133;1085878,91149;1066848,97159;1044814,103169;996597,112642;987724,116191;926628,137225;866534,161265;824468,180297;796424,191314;727315,223367;694263,244402;662213,265436;611132,303499;563057,341561;517046,381703;520991,386636;530756,379937;539069,373741;569066,347571;617142,309509;668222,271446;700272,250411;733324,229377;802432,197324;829475,183301;871541,164269;931635,140230;992731,119196;1018395,114154;1030793,109917;1199536,73511;1554238,50958;1575646,53087;1604692,63103;1582657,60099;1536585,51084;1554238,50958;1670796,43070;1711860,46075;1761938,66108;1699841,55090;1670796,43070;1335770,42820;1220088,49080;1139962,60098;1101903,70114;1068850,82134;1022778,88144;848504,155255;785406,183301;766376,190312;749349,199327;717299,216355;667220,242398;629161,272447;518988,358589;495964,378611;473439,399179;473917,399657;300645,602991;265590,651070;249564,680118;233539,707162;203492,763254;170808,814763;170441,816342;159423,846392;151410,860415;149407,862418;140519,891967;138390,909496;136387,934537;122365,975605;109344,1016672;95322,1076771;87310,1131862;82302,1186952;89313,1148889;89963,1145748;91316,1130860;99329,1075770;101838,1076607;102055,1075676;99330,1074767;113352,1014668;126372,973600;140329,932722;139393,932533;141396,907493;152412,860415;160425,846392;160694,845660;171443,816342;204494,764257;234541,708164;250567,681120;266592,652072;301647,603993;474919,400659;520991,358590;631164,272448;669224,242399;719302,216356;751353,199327;768380,190313;787409,183301;850509,155255;1024782,88145;1070855,82135;1103906,70115;1141966,60099;1222091,49080;1337773,43195;1430755,46316;1476491,0;1523564,3004;1571639,8013;1603690,16026;1624723,26043;1650764,21034;1689825,30049;1713863,37060;1712862,38063;1711860,45074;1670796,42069;1656774,38063;1642752,35057;1615709,29047;1588667,23037;1560623,19031;1529574,19031;1504535,19031;1465474,19031;1463639,18445;1446443,27044;1452453,37060;1512547,49080;1485805,49547;1486256,49582;1514550,49080;1538588,52086;1584660,61100;1606695,64105;1643754,72119;1681813,80132;1718871,89146;1755930,100165;1773958,105172;1791986,111182;1792219,111395;1805147,113624;1836477,125267;1840854,131899;1842065,132217;1870109,143235;1894147,153252;1918184,164270;1936213,174287;1948232,180297;1961252,187308;2005321,212349;2061409,248409;2090455,268442;2091296,269042;2106139,278061;2671367,1341206;2670944,1349588;2682383,1351222;2693400,1359235;2698409,1386279;2717438,1418332;2725451,1419061;2725451,1411321;2733593,1388702;2733463,1384277;2741476,1357232;2752493,1357232;2769520,1346214;2771523,1390287;2766515,1411321;2760506,1431354;2757501,1464409;2756500,1481436;2754497,1498465;2750226,1501313;2750490,1502470;2754582,1499742;2756500,1483440;2757501,1466412;2760506,1433357;2766515,1413324;2771523,1392290;2779535,1398300;2778534,1413324;2776531,1428349;2775529,1456396;2773526,1489449;2768519,1524508;2762509,1561568;2755498,1597627;2742478,1673753;2730459,1680765;2715435,1724837;2711428,1766906;2709425,1772916;2692399,1818992;2687391,1822999;2666358,1872079;2688393,1822999;2693400,1818992;2661350,1910141;2644324,1919157;2640793,1926220;2641319,1927169;2645326,1919156;2662352,1910141;2650333,1944197;2628298,1984263;2617282,2004296;2605263,2024329;2596248,2039353;2583228,2068402;2569206,2096448;2547172,2126497;2525137,2154543;2526055,2152653;2501098,2186596;2447013,2245694;2436366,2262078;2447013,2246695;2501098,2187597;2460034,2249699;2438876,2271862;2421891,2284349;2420973,2285760;2410353,2293930;2409956,2296777;2362881,2344856;2312803,2390932;2310487,2392613;2293773,2413970;2253711,2444019;2216267,2472104;2216132,2472267;2253711,2445021;2293773,2414972;2260721,2448026;2233804,2465555;2215184,2473420;2214649,2474070;2194617,2487090;2187069,2490589;2168077,2505997;2149547,2519143;2121503,2537173;2112489,2538175;2102471,2542629;2100913,2543812;2113490,2539176;2122505,2538175;2086449,2565219;2063412,2577240;2040376,2588257;2024105,2590698;2021346,2592264;1945226,2625318;1941345,2626200;1918184,2641344;1931204,2645351;1883129,2666386;1887135,2652363;1871110,2658373;1856087,2663380;1825038,2673397;1820889,2668418;1806007,2671394;1787979,2675400;1750921,2684416;1749700,2684983;1784975,2676401;1803003,2672395;1818026,2669390;1824036,2674398;1855085,2664382;1870108,2659374;1886133,2653364;1882127,2667387;1840061,2687420;1837999,2686843;1809013,2698438;1784975,2705450;1748918,2714464;1734020,2713213;1702860,2719276;1701844,2721476;1618714,2737502;1599683,2732494;1583658,2732494;1555614,2741509;1530576,2743512;1505536,2744513;1502815,2743348;1479996,2747394;1452453,2742510;1453455,2741509;1458462,2734497;1435427,2731492;1446443,2725483;1479496,2724480;1511546,2723479;1557617,2724480;1589668,2721476;1649762,2708454;1689825,2699440;1719872,2698438;1721963,2697467;1692830,2698439;1652767,2707453;1592673,2720475;1560623,2723479;1514550,2722478;1482500,2723479;1449448,2724481;1450450,2720475;1457460,2710458;1765944,2659374;1975274,2580244;2030359,2551196;2061409,2535170;2093459,2518142;2153553,2482083;2201629,2445021;2291770,2374906;2316809,2354873;2340847,2333839;2376903,2300784;2391927,2275743;2413508,2255960;2413681,2254717;2392930,2273740;2377905,2298781;2341849,2331836;2317811,2352870;2292772,2372903;2202631,2443018;2154555,2480079;2094461,2516139;2062411,2533166;2031362,2549193;1976276,2578241;1766947,2657371;1458462,2708455;1435427,2708455;1432421,2700442;1408384,2699440;1386349,2708455;1322249,2709456;1275175,2707453;1252139,2705450;1229103,2701443;1242980,2686641;1240120,2687420;1188419,2677845;1186035,2678406;1086880,2660376;1047818,2652363;1013764,2646353;972700,2627321;921620,2608290;868537,2587255;877551,2580244;914609,2587255;930634,2601278;985720,2617305;1094892,2645351;1121934,2650360;1150980,2655367;1183031,2662379;1218350,2670017;1221089,2669390;1254142,2674399;1255143,2672396;1303218,2674399;1311231,2675400;1385347,2675400;1439432,2677403;1503533,2672396;1511545,2672396;1514550,2680409;1577649,2672396;1619715,2662379;1643753,2658373;1658777,2656369;1691828,2648356;1718871,2642346;1745913,2635334;1795516,2626749;1802002,2624317;1749920,2633331;1722877,2640343;1695835,2646353;1662783,2654366;1647760,2656369;1623722,2660376;1558620,2666386;1514550,2670392;1506538,2670392;1442437,2675400;1388352,2673397;1314236,2673397;1306223,2672396;1275175,2659374;1258148,2670392;1258105,2670479;1272170,2661377;1303219,2674398;1255144,2672395;1255522,2672150;1224095,2667387;1187037,2659374;1154987,2652363;1125940,2647354;1098899,2642346;989727,2614300;934641,2598274;918616,2584251;881557,2577239;826471,2549193;810446,2550195;753356,2521146;743340,2503117;745343,2502116;780399,2521146;815453,2540178;825469,2534168;784405,2507123;750351,2492099;703277,2465054;663214,2439011;600116,2411967;576078,2391934;581085,2389931;605123,2396942;555044,2344856;527000,2321819;500960,2298781;467908,2271737;419833,2218649;416534,2208339;406812,2198616;373760,2162557;369754,2144527;356733,2126497;355182,2124065;339706,2113475;309659,2070405;292633,2030339;290629,2030339;267594,1986267;245559,1942194;222522,1891111;201490,1839025;222522,1874082;243556,1918155;250567,1942194;253464,1946444;249898,1927899;240597,1911017;225457,1876971;207498,1847037;185464,1786938;166586,1725330;160387,1707371;133388,1599595;121448,1521355;121363,1523505;122365,1539532;127373,1576593;133382,1614656;123366,1581601;116356,1539532;108343,1539532;103335,1501469;96324,1477430;90315,1454392;73288,1436363;68280,1436363;63272,1411321;61269,1379268;65275,1334195;67278,1318168;70689,1307176;69031,1282109;71285,1245047;75291,1237536;75291,1233028;67278,1248053;60268,1238036;47247,1220007;44868,1205733;44243,1206985;40236,1247051;37231,1287117;34227,1318168;34227,1382273;35228,1415328;37231,1448381;28218,1479433;26214,1479433;20205,1419334;20205,1357232;25212,1309153;34223,1318163;26214,1308152;24211,1272092;26214,1217001;27215,1201977;30221,1176935;42240,1131862;48228,1101919;46246,1094800;39234,1134866;27215,1179941;24211,1204982;23209,1220007;21206,1275097;23209,1311156;18202,1359235;18202,1421337;24211,1481436;26214,1481436;39234,1538531;46246,1585608;61269,1633687;84931,1737076;86996,1756890;91317,1756890;113352,1809977;121364,1837022;106340,1813983;90315,1777924;89314,1787940;80600,1760927;74290,1761898;67278,1738860;43241,1683769;28218,1634689;27215,1593621;20205,1545542;15197,1497463;4180,1462405;11190,1276099;18202,1228020;12192,1201977;24211,1129858;27215,1112830;35228,1054734;56262,1012665;51253,1069760;56259,1059973;59266,1036580;60268,1010662;69281,977607;83303,927525;100331,876441;101606,875006;109345,834372;120362,805324;133383,781284;159424,731202;180456,686128;210504,628033;232538,602991;250567,567934;265591,545897;281616,537884;285622,531874;301647,499822;332695,463762;333541,478834;331276,485169;363744,451743;379769,430708;400802,410676;402615,412689;401804,411677;427845,385634;453886,361594;481930,331545;520991,302497;563057,271446;588208,253898;605123,238391;635170,220361;667220,203334;671463,201152;682370,190438;700273,177291;719929,167275;733834,164074;736328,162266;1008756,52085;1018864,49887;1046816,40065;1066096,36183;1076150,36098;1079868,35057;1308227,5008;1373078,4757;1442437,6009;1443728,6977;1477493,3004;1508541,8012;1539590,14022;1555609,17664;1538588,13021;1507539,7011;1476491,2003;147649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32" style="position:absolute;left:5757;top:102023;width:18227;height:1798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a4168 [2406]" stroked="f">
                <v:fill opacity="20303f"/>
                <v:stroke joinstyle="miter"/>
                <v:path arrowok="t" o:connecttype="custom" o:connectlocs="990959,1788966;982441,1793553;982951,1793772;1061788,1742402;1034246,1748960;992933,1754206;990966,1748960;1019820,1746337;1061788,1742402;1133429,1735537;1131748,1736012;1132610,1735844;619478,1725679;648659,1733221;661119,1733876;695874,1750927;711612,1754206;712597,1754534;716203,1750927;729973,1754862;743745,1758141;770878,1764451;771286,1764043;802763,1769289;817845,1771912;832928,1773224;863748,1774535;905717,1773879;907538,1773879;911619,1771584;920800,1768633;930144,1768469;936538,1769288;938259,1773879;952931,1773879;948341,1780437;945718,1783716;937193,1787651;921455,1787651;901127,1786339;857191,1785028;824403,1782405;795549,1778470;766696,1773879;722760,1767321;688661,1756174;689055,1755887;668988,1749616;651282,1741746;630954,1735189;609970,1727975;619478,1725679;1005491,1711620;995473,1713149;926182,1716648;948997,1719449;954899,1718138;995556,1713548;1002247,1712246;1067747,1702118;1033716,1707312;1045394,1707645;1062198,1704531;1191971,1700601;1085236,1729026;1139250,1716991;507671,1687317;583083,1719449;609970,1727975;630298,1735188;650627,1741746;668332,1749615;664397,1752894;653905,1750927;616527,1737156;598166,1729942;579805,1722072;555541,1713548;534557,1704367;518163,1695841;507671,1687317;538492,1670922;574559,1689284;569969,1691907;528000,1671578;538492,1670922;405373,1626330;449964,1651249;459145,1661742;438161,1650593;422423,1640757;405373,1626330;483566,1609502;483572,1609689;485787,1612369;486031,1611246;1441231,1566455;1438849,1566653;1399504,1594852;1360814,1615837;1333272,1632231;1318190,1638789;1302451,1645347;1283434,1655184;1269007,1663709;1248023,1672234;1226383,1680103;1220481,1686005;1211301,1689284;1188349,1693219;1158840,1702400;1131954,1710925;1102445,1719450;1065722,1728631;1013917,1737156;1012606,1739123;987697,1745351;988343,1745681;1016004,1738765;1016540,1737156;1068346,1728631;1105068,1719450;1134577,1710925;1161464,1702400;1190972,1693219;1213924,1689284;1198387,1698607;1198842,1698465;1215236,1688628;1224416,1685350;1225028,1685180;1229006,1680759;1250647,1672889;1271631,1664365;1286058,1655839;1305075,1646003;1320813,1639445;1331605,1634753;1337207,1630920;1364749,1614526;1403438,1593541;316733,1557386;319223,1559522;320072,1559955;1445631,1540267;1445407,1540422;1445407,1540610;1446449,1540758;1446719,1540422;1459799,1530479;1455927,1533153;1455243,1533864;1457898,1532165;263190,1497447;287955,1526607;268319,1503043;1506229,1497428;1506171,1497449;1505737,1500420;1495245,1512224;1482785,1525995;1483536,1525822;1495245,1512880;1505737,1501076;1506229,1497428;327285,1482661;328583,1484242;328649,1484025;230285,1467631;247335,1478779;248172,1479765;255942,1481484;273565,1497796;297828,1517470;308320,1531897;314222,1539111;339141,1560096;331928,1565997;308721,1540211;307665,1540422;307665,1540422;329626,1564824;331928,1565997;339141,1560096;401438,1609279;388979,1613213;393569,1616493;375208,1617148;363404,1609279;352257,1600754;324715,1577801;299140,1554849;275532,1531897;264385,1520749;253893,1508945;257827,1503699;270943,1515503;285369,1526651;303074,1545668;304579,1546959;285369,1526651;271598,1515503;258483,1503699;244056,1485992;230285,1467631;1674923,1363362;1674590,1363505;1667427,1380695;1668038,1281206;1650660,1306309;1642135,1322048;1633610,1336475;1613281,1363362;1595576,1390249;1579838,1411890;1578525,1412692;1577451,1414283;1579182,1413201;1594920,1391561;1612626,1364674;1632954,1337787;1641479,1323360;1650004,1307621;1667710,1282046;1720416,1278930;1714924,1291227;1703121,1314835;1714924,1291227;1720416,1278930;1735909,1272209;1727383,1297784;1712301,1325327;1697219,1353526;1683448,1371232;1692629,1352870;1700498,1334508;1706399,1324672;1714268,1311556;1721482,1298441;1735909,1272209;1693463,1215996;1677546,1244011;1677253,1244684;1693284,1216468;1702193,1152547;1683062,1204817;1642818,1287080;1636926,1296396;1636889,1296473;1623117,1320081;1609347,1345657;1593609,1365330;1580493,1387626;1503114,1474844;1477539,1496485;1475085,1498351;1474026,1499423;1463332,1508141;1454588,1518126;1422455,1542390;1417420,1545570;1403745,1556719;1401770,1558002;1398848,1560752;1373273,1577802;1347699,1593541;1344772,1595024;1327455,1606272;1322086,1608980;1316878,1612558;1299172,1622395;1282630,1628882;1245758,1647481;1159256,1679745;1098977,1695244;1147692,1686005;1156873,1684037;1186382,1673545;1204743,1667643;1234253,1652560;1267696,1640756;1289123,1632353;1298517,1626985;1307041,1624363;1318845,1617804;1321947,1615648;1329993,1607968;1347699,1597475;1367842,1587601;1375240,1583047;1400815,1565997;1411963,1555505;1424423,1547635;1456555,1523372;1479506,1501731;1505081,1480091;1582460,1392872;1593109,1374768;1593609,1373199;1610658,1346967;1615904,1339098;1622880,1329423;1625085,1325327;1638856,1301719;1665742,1245978;1691972,1186302;1699678,1162038;1773942,1094493;1771975,1095805;1771975,1095805;1780136,1055628;1779901,1056788;1781811,1059081;1787713,1065639;1791648,1063016;1791747,1062513;1789025,1064327;1782467,1058425;1774291,981133;1773833,981159;1773004,981205;1773287,984322;1772631,1000717;1770008,1010554;1754270,1035473;1750335,1057114;1746401,1064327;1739843,1095805;1732630,1120724;1724760,1144988;1720170,1164006;1714924,1183679;1719108,1177171;1722794,1163350;1726072,1143676;1733941,1119413;1741155,1094493;1747712,1063016;1751647,1055802;1755581,1034162;1771320,1009242;1760828,1059737;1752958,1101706;1735253,1155480;1731750,1160929;1730252,1169088;1725417,1183024;1707055,1223026;1698530,1244011;1693284,1255159;1686726,1266963;1669021,1298441;1650004,1329262;1625741,1370576;1598855,1411234;1581150,1434186;1562132,1456483;1555575,1465664;1548362,1474844;1537213,1484025;1518981,1504213;1519507,1506322;1500491,1525995;1480162,1540422;1463768,1553538;1448238,1564887;1450653,1564686;1467703,1552226;1484097,1539111;1504425,1524684;1523443,1505010;1522787,1502387;1541148,1482058;1552296,1472877;1559509,1463697;1566067,1454516;1585084,1432219;1602789,1409267;1629676,1368608;1653938,1327295;1672956,1296473;1690661,1264995;1697219,1253191;1702465,1242044;1710990,1221059;1729351,1181056;1736564,1154169;1754270,1100396;1762139,1058426;1772631,1007930;1774997,999061;1773287,998750;1773942,982355;1788369,967272;1780732,999090;1780733,999090;1788369,967273;1794271,960714;1790336,969240;1790336,969240;1789434,987109;1789025,1003996;1782467,1024175;1782467,1026480;1790336,1003996;1791648,969239;1794705,962615;1766073,932516;1761776,942674;1760171,957436;1758103,950539;1757346,951513;1759516,958747;1758205,969240;1760828,977765;1762861,977652;1761483,973174;1762794,962681;1766073,932516;1821157,914810;1822469,915465;1821813,943008;1822469,962026;1820501,996782;1818534,1016455;1812632,1045309;1810665,1069574;1800829,1114167;1791648,1152857;1775254,1160071;1776566,1156136;1779189,1128594;1789025,1099739;1796894,1095149;1796894,1095149;1805419,1045309;1810009,1021701;1813944,997438;1817223,974485;1818534,952845;1819190,934483;1820501,924646;1821157,914810;92358,610748;92684,610911;92715,610820;131922,516753;117495,543640;105691,553477;105663,554105;104521,579209;104554,579149;105691,554132;117495,544295;131922,517409;132413,517736;132659,517245;139790,459700;130609,466258;116839,495112;119989,497633;120092,497190;117495,495112;131265,466258;139395,460451;190284,422321;189456,422984;185940,436502;183726,443306;123396,553477;114871,580363;107002,607906;89952,665614;78805,704961;73559,734471;70936,749554;68968,764637;63066,805295;61099,830215;64378,856446;65915,842153;65690,837428;68313,809886;74214,769227;78895,763610;85692,718121;85362,710207;91841,691635;95695,676041;94543,678730;90608,677418;80772,705617;81428,721356;76837,751522;76182,756768;69624,764637;71591,749554;74214,734471;79460,704961;90608,665614;107658,607906;115527,580363;124052,553477;184382,443306;190284,422321;202088,356743;202087,356743;205366,359366;205366,359366;320251,263378;320125,263479;319743,263911;314386,269524;313032,271495;312148,272494;308320,278050;268319,325266;257171,338381;246024,352152;196750,406615;246679,351497;257827,337725;268975,324610;308976,277394;313032,271495;319743,263911;336897,218158;331237,220130;327028,221693;326026,222964;318813,229522;300451,241326;287992,255097;276189,268868;268319,276082;268052,275748;260614,284690;247991,300346;227662,322643;230941,326577;231004,326522;228318,323298;248646,301002;268975,276082;276844,268869;288648,255097;301107,241326;319468,229522;326682,222965;334551,220014;337035,219243;1286713,99678;1320157,114761;1334583,126565;1302451,110826;1286713,99678;1177857,51806;1204088,57708;1240810,76070;1177857,51806;783091,47462;769320,49183;739810,53118;710957,59675;698498,63610;684071,67545;652502,73747;646692,76070;606691,89841;567346,105580;539804,118040;521443,125253;476195,146238;454555,160010;433571,173781;400127,198700;368650,223620;338525,249901;341108,253130;347502,248745;352944,244688;372585,227555;404061,202635;437505,177716;458489,163944;480129,150173;525376,129188;543082,120007;570624,107547;609970,91808;649971,78037;666774,74737;674891,71963;785372,48128;1017605,33362;1031623,34756;1050640,41314;1036213,39347;1006048,33444;1017605,33362;1093920,28198;1120806,30165;1153594,43281;1112937,36067;1093920,28198;874569,28034;798828,32133;746368,39346;721449,45904;699808,53773;669643,57708;555541,101645;514229,120007;501769,124597;490622,130499;469637,141647;436849,158698;411930,178371;339797,234768;324722,247877;309975,261343;310287,261655;196841,394778;173889,426255;163397,445273;152905,462979;133232,499702;111833,533424;111593,534459;104379,554132;99133,563313;97821,564625;92002,583970;90608,595446;89297,611841;80116,638728;71591,665614;62410,704961;57164,741029;53886,777097;58476,752177;58901,750121;59787,740373;65033,704306;66676,704854;66819,704244;65034,703649;74215,664303;82739,637416;91878,610652;91264,610529;92576,594135;99789,563313;105035,554132;105211,553653;112249,534459;133888,500358;153561,463635;164053,445929;174546,426911;197497,395434;310943,262311;341108,234769;413242,178372;438161,158698;470949,141648;491933,130499;503081,124598;515540,120007;556854,101645;670956,57708;701121,53774;722760,45904;747679,39347;800140,32133;875880,28280;936758,30323;966703,0;997523,1967;1029000,5246;1049984,10492;1063755,17050;1080805,13771;1106379,19673;1122117,24263;1121462,24920;1120806,29510;1093920,27543;1084739,24920;1075559,22952;1057853,19017;1040148,15083;1021787,12459;1001458,12459;985064,12459;959490,12459;958288,12076;947030,17706;950965,24263;990310,32133;972801,32438;973096,32461;991622,32133;1007360,34100;1037525,40002;1051951,41970;1076215,47216;1101134,52462;1125396,58364;1149660,65578;1161464,68856;1173267,72791;1173419,72930;1181884,74390;1202397,82013;1205262,86354;1206055,86563;1224416,93776;1240155,100334;1255893,107548;1267697,114105;1275566,118040;1284090,122630;1312944,139025;1349666,162633;1368684,175749;1369234,176142;1378953,182046;1749024,878086;1748746,883574;1756237,884644;1763450,889890;1766729,907596;1779188,928581;1784435,929058;1784435,923991;1789766,909182;1789680,906285;1794926,888579;1802140,888579;1813288,881366;1814599,910220;1811321,923991;1807386,937106;1805418,958747;1804763,969895;1803452,981044;1800655,982908;1800829,983666;1803507,981880;1804763,971207;1805418,960059;1807386,938418;1811321,925302;1814599,911531;1819845,915466;1819190,925302;1817878,935139;1817222,953501;1815911,975142;1812632,998094;1808698,1022358;1804107,1045966;1795582,1095805;1787713,1100396;1777877,1129250;1775254,1156792;1773942,1160727;1762794,1190893;1759515,1193516;1745745,1225649;1760171,1193516;1763450,1190893;1742466,1250568;1731318,1256471;1729006,1261095;1729351,1261716;1731974,1256470;1743122,1250568;1735253,1272865;1720826,1299096;1713613,1312211;1705744,1325327;1699842,1335163;1691317,1354181;1682136,1372543;1667710,1392216;1653283,1410578;1653884,1409340;1637544,1431563;1602133,1470254;1595161,1480981;1602133,1470910;1637544,1432219;1610658,1472877;1596805,1487386;1585684,1495562;1585083,1496485;1578131,1501834;1577870,1503699;1547049,1535176;1514261,1565342;1512745,1566442;1501802,1580424;1475572,1600098;1451056,1618485;1450968,1618592;1475572,1600754;1501802,1581080;1480162,1602721;1462539,1614197;1450347,1619346;1449997,1619772;1436882,1628297;1431939,1630587;1419505,1640675;1407373,1649281;1389012,1661085;1383110,1661742;1376550,1664657;1375530,1665431;1383766,1662397;1389668,1661742;1366060,1679447;1350978,1687317;1335896,1694530;1325242,1696128;1323436,1697154;1273598,1718794;1271057,1719372;1255893,1729286;1264417,1731909;1232941,1745681;1235564,1736500;1225072,1740435;1215236,1743713;1194907,1750271;1192191,1747011;1182447,1748960;1170644,1751583;1146381,1757485;1145581,1757857;1168677,1752238;1180480,1749615;1190316,1747648;1194251,1750927;1214580,1744369;1224416,1741090;1234908,1737156;1232285,1746337;1204743,1759452;1203393,1759074;1184415,1766665;1168677,1771256;1145069,1777158;1135315,1776338;1114913,1780308;1114248,1781749;1059821,1792241;1047361,1788962;1036869,1788962;1018507,1794864;1002114,1796176;985719,1796831;983938,1796068;968998,1798717;950965,1795520;951621,1794864;954899,1790273;939817,1788306;947030,1784372;968670,1783716;989655,1783060;1019819,1783716;1040803,1781749;1080149,1773223;1106379,1767321;1126052,1766665;1127421,1766030;1108347,1766666;1082116,1772568;1042771,1781093;1021787,1783060;991622,1782405;970637,1783060;948997,1783716;949653,1781093;954243,1774535;1156217,1741090;1293271,1689284;1329337,1670266;1349666,1659774;1370650,1648626;1409996,1625018;1441472,1600754;1500491,1554849;1516884,1541734;1532623,1527963;1556230,1506322;1566067,1489928;1580196,1476975;1580310,1476162;1566723,1488616;1556886,1505010;1533279,1526651;1517541,1540422;1501147,1553538;1442129,1599442;1410652,1623706;1371307,1647314;1350322,1658462;1329993,1668955;1293927,1687973;1156873,1739779;954899,1773224;939817,1773224;937849,1767978;922111,1767321;907684,1773224;865716,1773879;834895,1772568;819813,1771256;804731,1768633;813815,1758942;811944,1759452;778093,1753183;776533,1753550;711613,1741746;686038,1736500;663742,1732566;636856,1720105;603412,1707646;568657,1693874;574559,1689284;598822,1693874;609314,1703055;645381,1713548;716859,1731909;734564,1735189;753581,1738467;774566,1743058;797690,1748058;799484,1747648;821124,1750927;821780,1749616;853256,1750927;858502,1751583;907028,1751583;942439,1752894;984408,1749616;989654,1749616;991622,1754862;1032934,1749616;1060476,1743058;1076214,1740435;1086051,1739123;1107691,1733877;1125396,1729942;1143102,1725352;1175578,1719731;1179825,1718138;1145725,1724040;1128020,1728631;1110314,1732566;1088674,1737812;1078838,1739123;1063100,1741746;1020475,1745681;991622,1748304;986376,1748304;944407,1751583;908996,1750271;860470,1750271;855224,1749616;834895,1741090;823747,1748304;823719,1748361;832928,1742402;853257,1750927;821780,1749615;822028,1749455;801451,1746337;777189,1741090;756204,1736500;737187,1733221;719482,1729942;648004,1711581;611937,1701088;601445,1691907;577182,1687317;541115,1668955;530623,1669611;493245,1650593;486687,1638789;487998,1638134;510950,1650593;533902,1663053;540459,1659118;513573,1641412;491278,1631576;460457,1613869;434226,1596819;392914,1579114;377176,1565998;380454,1564686;396192,1569276;363404,1535176;345043,1520093;327993,1505010;306354,1487305;274877,1452548;272717,1445798;266352,1439432;244712,1415824;242089,1404020;233564,1392216;232548,1390624;222416,1383691;202743,1355493;191595,1329262;190284,1329262;175202,1300407;160775,1271553;145692,1238109;131922,1204008;145692,1226960;159463,1255815;164053,1271553;165950,1274335;163616,1262195;157525,1251143;147613,1228851;135855,1209254;121429,1169907;109070,1129576;105010,1117815;87333,1047254;79516,996030;79460,997438;80116,1007930;83395,1032195;87329,1057114;80772,1035473;76182,1007930;70936,1007930;67656,983011;63066,967272;59132,952190;47984,940386;44705,940386;41426,923991;40115,903006;42738,873496;44049,863004;46282,855807;45197,839396;46672,815132;49295,810214;49295,807262;44049,817099;39459,810542;30934,798738;29377,789393;28967,790212;26344,816443;24376,842674;22409,863004;22409,904973;23065,926614;24376,948254;18475,968584;17163,968584;13229,929237;13229,888579;16507,857102;22407,863000;17163,856446;15852,832838;17163,796770;17819,786934;19786,770539;27655,741029;31576,721425;30279,716765;25688,742996;17819,772507;15852,788901;15196,798738;13884,834805;15196,858413;11917,889890;11917,930549;15852,969895;17163,969895;25688,1007275;30279,1038096;40115,1069574;55607,1137262;56959,1150235;59788,1150235;74215,1184991;79461,1202697;69624,1187614;59132,1164006;58477,1170563;52771,1152878;48640,1153513;44049,1138431;28311,1102363;18475,1070230;17819,1043343;13229,1011865;9950,980388;2737,957436;7327,835461;11917,803984;7983,786934;15852,739718;17819,728569;23065,690534;36836,662991;33557,700371;36835,693964;38803,678648;39459,661680;45361,640039;54541,607250;65690,573805;66525,572866;71592,546263;78805,527245;87330,511506;104380,478717;118150,449208;137823,411172;152250,394778;164053,371826;173890,357399;184382,352152;187005,348218;197497,327233;217826,303625;218379,313492;216896,317640;238154,295756;248646,281985;262417,268869;263604,270187;263073,269524;280123,252474;297173,236736;315534,217062;341108,198044;368650,177716;385118,166227;396192,156074;415865,144270;436849,133123;439627,131694;446768,124680;458490,116072;471359,109515;480463,107419;482096,106235;660463,34100;667080,32661;685382,26230;698005,23689;704588,23633;707022,22952;856535,3279;898995,3115;944407,3934;945252,4568;967359,1967;987687,5246;1008016,9180;1018504,11564;1007360,8525;987031,4590;966703,1312;96670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8" o:spid="_x0000_s1033" style="position:absolute;left:22182;top:99991;width:4606;height:454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24929f"/>
                <v:stroke joinstyle="miter"/>
                <v:path arrowok="t" o:connecttype="custom" o:connectlocs="250403,452076;248251,453235;248379,453290;268301,440309;261341,441966;250902,443292;250405,441966;257696,441303;268301,440309;286403,438574;285979,438694;286196,438652;156534,436083;163908,437989;167056,438155;175839,442463;179815,443292;180064,443375;180975,442463;184455,443458;187935,444286;194791,445881;194894,445778;202848,447103;206659,447766;210470,448098;218258,448429;228863,448263;229324,448263;230355,447683;232675,446938;235036,446896;236651,447103;237086,448263;240794,448263;239634,449921;238971,450749;236817,451744;232840,451744;227703,451412;216601,451081;208316,450418;201025,449424;193734,448263;182632,446606;174016,443789;174116,443717;169045,442132;164571,440143;159434,438486;154132,436663;156534,436083;254075,432530;251544,432917;234035,433801;239800,434509;241291,434177;251565,433017;253255,432689;269806,430129;261207,431442;264158,431526;268404,430739;301196,429746;274226,436929;287874,433888;128282,426389;147338,434509;154132,436663;159268,438486;164405,440143;168879,442132;167885,442960;165234,442463;155789,438983;151149,437160;146509,435172;140378,433017;135076,430697;130933,428543;128282,426389;136070,422246;145184,426886;144024,427549;133419,422412;136070,422246;102433,410977;113700,417275;116020,419926;110718,417109;106741,414623;102433,410977;122191,406725;122193,406772;122752,407449;122814,407166;364181,395847;363579,395897;353637,403023;343861,408326;336901,412469;333090,414126;329113,415783;324308,418269;320662,420423;315360,422577;309892,424566;308400,426057;306080,426886;300281,427880;292824,430200;286031,432355;278574,434509;269295,436829;256204,438983;255873,439481;249579,441054;249742,441138;256732,439390;256867,438983;269958,436829;279237,434509;286693,432355;293487,430200;300944,427880;306743,426886;302817,429242;302932,429206;307075,426720;309395,425892;309549,425849;310555,424732;316023,422743;321325,420589;324971,418434;329776,415949;333753,414292;336480,413106;337895,412137;344855,407994;354631,402691;80035,393555;80664,394095;80878,394204;365293,389229;365236,389268;365236,389316;365500,389353;365568,389268;368873,386755;367895,387431;367722,387611;368393,387182;66505,378408;72763,385777;67801,379822;380605,378404;380590,378409;380481,379160;377830,382143;374681,385623;374871,385579;377830,382308;380481,379325;380605,378404;82701,374672;83029,375071;83045,375017;58190,370874;62499,373691;62710,373940;64673,374375;69126,378497;75257,383468;77909,387114;79400,388937;85697,394240;83874,395731;78010,389215;77743,389268;77743,389268;83292,395435;83874,395731;85697,394240;101438,406668;98290,407663;99450,408491;94810,408657;91828,406668;89011,404514;82051,398714;75589,392914;69624,387114;66807,384297;64156,381314;65150,379988;68464,382971;72109,385788;76583,390594;76963,390920;72109,385788;68629,382971;65315,379988;61670,375514;58190,370874;423232,344525;423148,344561;421338,348905;421492,323764;417101,330107;414947,334085;412793,337730;407656,344525;403182,351319;399205,356788;398874,356991;398602,357393;399039,357119;403016,351651;407490,344856;412627,338062;414781,334416;416935,330439;421409,323976;434728,323189;433340,326296;430357,332262;433340,326296;434728,323189;438642,321490;436488,327953;432677,334913;428866,342039;425386,346513;427706,341873;429694,337233;431186,334748;433174,331433;434997,328119;438642,321490;427917,307285;423895,314364;423821,314535;427872,307404;430123,291251;425289,304460;415120,325248;413631,327602;413621,327622;410141,333588;406662,340051;402685,345022;399371,350656;379818,372697;373356,378165;372736,378637;372468,378908;369766,381111;367556,383634;359437,389766;358164,390569;354709,393387;354210,393711;353471,394406;347009,398714;340547,402691;339807,403066;335431,405909;334075,406593;332759,407497;328285,409983;324105,411622;314787,416322;292929,424475;277698,428392;290007,426057;292327,425560;299784,422909;304423,421417;311880,417606;320331,414623;325745,412499;328119,411143;330273,410480;333256,408823;334039,408278;336073,406337;340547,403686;345636,401191;347506,400040;353968,395731;356785,393080;359934,391091;368053,384960;373853,379491;380315,374022;399868,351982;402559,347407;402685,347010;406993,340382;408319,338393;410081,335948;410639,334913;414118,328947;420912,314861;427540,299781;429487,293650;448253,276581;447756,276912;447756,276912;449818,266760;449759,267053;450241,267632;451733,269289;452727,268627;452752,268499;452064,268958;450407,267466;448341,247935;448225,247941;448016,247953;448087,248741;447922,252884;447259,255369;443282,261666;442288,267135;441294,268958;439637,276912;437814,283210;435825,289341;434666,294147;433340,299118;434397,297474;435328,293981;436157,289010;438145,282878;439968,276581;441625,268627;442619,266804;443613,261335;447590,255038;444939,267798;442951,278404;438477,291993;437591,293369;437213,295431;435991,298953;431351,309061;429197,314364;427872,317182;426215,320165;421741,328119;416935,335908;410804,346348;404011,356622;399537,362422;394731,368057;393074,370377;391252,372697;388435,375017;383827,380118;383961,380651;379155,385623;374018,389268;369876,392583;365952,395451;366562,395400;370870,392251;375013,388937;380149,385291;384955,380320;384789,379657;389429,374520;392246,372200;394068,369880;395725,367560;400531,361925;405005,356125;411799,345851;417930,335410;422735,327622;427209,319667;428866,316684;430191,313867;432346,308564;436985,298456;438808,291661;443282,278073;445270,267467;447922,254706;448519,252465;448087,252386;448253,248244;451898,244432;449969,252472;449969,252472;451899,244432;453390,242775;452396,244929;452396,244929;452168,249445;452064,253712;450407,258811;450407,259394;452396,253712;452727,244929;453500,243255;446265,235649;445179,238216;444773,241946;444251,240204;444059,240450;444608,242278;444276,244929;444939,247083;445453,247055;445105,245923;445436,243272;446265,235649;460184,231175;460515,231340;460349,238300;460515,243106;460018,251889;459521,256861;458029,264152;457532,270284;455047,281552;452727,291330;448585,293153;448916,292158;449579,285198;452064,277907;454053,276747;454053,276747;456207,264152;457367,258186;458361,252055;459189,246255;459521,240786;459686,236146;460018,233660;460184,231175;23338,154337;23420,154379;23428,154356;33335,130585;29689,137379;26707,139865;26700,140024;26411,146368;26419,146352;26707,140030;29689,137545;33335,130750;33459,130833;33521,130709;35323,116167;33003,117824;29524,125116;30320,125753;30346,125641;29689,125116;33169,117824;35223,116357;48082,106722;47873,106889;46985,110305;46425,112024;31181,139865;29026,146659;27038,153619;22730,168202;19913,178145;18587,185603;17925,189414;17427,193226;15936,203500;15439,209797;16268,216426;16656,212814;16599,211620;17262,204660;18753,194386;19936,192966;21653,181471;21570,179471;23207,174778;24181,170837;23890,171517;22896,171185;20410,178311;20576,182288;19416,189911;19250,191237;17593,193226;18090,189414;18753,185603;20079,178145;22896,168202;27204,153619;29192,146659;31346,139865;46591,112024;48082,106722;51065,90150;51065,90150;51893,90813;51893,90813;80923,66556;80892,66582;80795,66691;79441,68109;79099,68607;78876,68860;77909,70264;67801,82195;64984,85510;62167,88990;49716,102752;62333,88824;65150,85344;67967,82030;78074,70098;79099,68607;80795,66691;85130,55129;83700,55627;82636,56022;82383,56343;80560,58001;75920,60984;72772,64464;69789,67944;67801,69767;67733,69682;65854,71942;62664,75898;57527,81533;58356,82527;58372,82513;57693,81698;62830,76064;67967,69767;69955,67944;72938,64464;76086,60984;80726,58001;82548,56344;84537,55598;85164,55403;325136,25189;333587,29000;337232,31983;329113,28006;325136,25189;297630,13092;304258,14583;313537,19223;297630,13092;197877,11994;194397,12429;186941,13423;179650,15080;176502,16074;172856,17069;164879,18636;163411,19223;153303,22703;143361,26680;136402,29829;131762,31652;120328,36955;114860,40435;109558,43915;101107,50212;93153,56509;85541,63150;86194,63967;87809,62858;89184,61833;94148,57504;102101,51206;110552,44909;115854,41429;121323,37949;132756,32646;137230,30326;144190,27177;154132,23200;164239,19720;168485,18886;170536,18185;198454,12162;257136,8431;260678,8783;265484,10440;261838,9943;254216,8451;257136,8431;276420,7126;283214,7623;291499,10937;281225,9114;276420,7126;220993,7084;201854,8120;188598,9943;182301,11600;176833,13589;169211,14583;140378,25686;129939,30326;126791,31486;123974,32978;118671,35795;110386,40103;104090,45075;85862,59326;82053,62639;78327,66042;78406,66121;49739,99761;43940,107716;41288,112522;38637,116996;33666,126276;28259,134797;28198,135059;26375,140030;25050,142351;24718,142682;23248,147571;22896,150471;22564,154614;20244,161408;18090,168202;15770,178145;14445,187260;13616,196374;14776,190077;14884,189557;15108,187094;16433,177980;16848,178118;16884,177964;16433,177814;18753,167871;20907,161076;23216,154313;23061,154282;23393,150139;25215,142351;26541,140030;26586,139909;28364,135059;33832,126442;38803,117162;41454,112687;44105,107881;49905,99927;78572,66287;86194,59327;104421,45075;110718,40103;119003,35795;124305,32978;127122,31486;130271,30326;140710,25686;169542,14583;177164,13589;182632,11600;188929,9943;202185,8120;221324,7146;236707,7663;244274,0;252062,497;260015,1326;265318,2651;268798,4309;273106,3480;279568,4971;283545,6131;283379,6297;283214,7457;276420,6960;274100,6297;271780,5800;267306,4806;262832,3811;258193,3149;253056,3149;248913,3149;242451,3149;242147,3052;239303,4474;240297,6131;250239,8120;245815,8197;245889,8203;250570,8120;254547,8617;262170,10109;265815,10606;271946,11932;278243,13257;284374,14749;290505,16572;293487,17400;296470,18394;296508,18430;298647,18798;303831,20725;304555,21822;304755,21875;309395,23697;313372,25355;317348,27178;320331,28835;322319,29829;324474,30989;331764,35132;341044,41098;345849,44412;345988,44511;348444,46003;441956,221894;441886,223281;443779,223552;445602,224877;446430,229352;449579,234655;450904,234775;450904,233495;452251,229753;452230,229020;453555,224546;455378,224546;458195,222723;458526,230015;457698,233495;456704,236809;456207,242278;456041,245095;455710,247912;455003,248383;455047,248575;455724,248123;456041,245426;456207,242609;456704,237140;457698,233826;458526,230346;459852,231340;459686,233826;459355,236312;459189,240952;458858,246421;458029,252221;457035,258352;455875,264318;453721,276912;451733,278073;449247,285364;448584,292324;448253,293318;445436,300941;444607,301604;441128,309724;444773,301604;445602,300941;440299,316022;437482,317513;436898,318682;436985,318839;437648,317513;440465,316022;438477,321656;434831,328285;433009,331599;431020,334913;429529,337399;427375,342205;425055,346845;421409,351816;417764,356456;417916,356144;413787,361759;404839,371537;403077,374247;404839,371702;413787,361925;406993,372199;403493,375866;400682,377932;400531,378165;398774,379517;398708,379988;390920,387943;382635,395566;382252,395844;379487,399377;372859,404348;366664,408995;366642,409022;372859,404514;379487,399543;374018,405011;369565,407911;366485,409213;366396,409320;363082,411474;361833,412053;358691,414602;355626,416777;350986,419760;349495,419926;347837,420663;347579,420858;349660,420092;351152,419926;345186,424400;341375,426389;337564,428212;334872,428616;334416,428875;321822,434343;321180,434489;317348,436995;319502,437658;311549,441138;312212,438818;309560,439812;307075,440640;301938,442298;301252,441474;298790,441966;295807,442629;289676,444121;289474,444215;295310,442795;298293,442132;300778,441635;301772,442463;306909,440806;309395,439978;312046,438983;311383,441303;304423,444618;304082,444522;299287,446440;295310,447601;289345,449092;286880,448885;281725,449888;281557,450252;267803,452903;264655,452075;262004,452075;257364,453566;253222,453898;249079,454063;248629,453871;244854,454540;240297,453732;240463,453566;241291,452406;237480,451909;239303,450915;244771,450749;250073,450583;257695,450749;262998,450252;272940,448098;279568,446606;284539,446440;284885,446280;280065,446441;273437,447932;263495,450086;258193,450583;250570,450418;245268,450583;239800,450749;239965,450086;241125,448429;292162,439978;326793,426886;335907,422080;341044,419429;346346,416612;356288,410646;364242,404514;379155,392914;383298,389600;387275,386120;393240,380651;395725,376508;399296,373235;399324,373029;395891,376177;393406,380320;387440,385788;383463,389268;379321,392583;364408,404183;356454,410314;346512,416280;341210,419097;336073,421749;326959,426555;292327,439646;241291,448098;237480,448098;236983,446772;233006,446606;229360,448098;218756,448263;210968,447932;207156,447601;203345,446938;205641,444489;205168,444618;196614,443034;196220,443126;179816,440143;173353,438818;167719,437823;160926,434675;152475,431526;143693,428046;145184,426886;151315,428046;153966,430366;163080,433017;181141,437658;185615,438486;190421,439315;195723,440475;201566,441738;202020,441635;207488,442463;207653,442132;215607,442463;216933,442629;229195,442629;238143,442960;248748,442132;250073,442132;250570,443458;261010,442132;267969,440475;271946,439812;274431,439481;279900,438155;284374,437160;288847,436000;297054,434580;298127,434178;289510,435669;285036,436829;280563,437823;275094,439149;272609,439481;268632,440143;257861,441138;250570,441801;249245,441801;238640,442629;229692,442298;217430,442298;216104,442132;210968,439978;208151,441801;208143,441815;210470,440309;215607,442463;207654,442132;207716,442091;202517,441303;196386,439978;191083,438818;186278,437989;181804,437160;163742,432520;154629,429869;151978,427549;145847,426389;136733,421749;134082,421915;124637,417109;122980,414126;123311,413960;129111,417109;134910,420257;136567,419263;129774,414789;124140,412303;116352,407829;109724,403520;99284,399046;95308,395731;96136,395400;100113,396560;91828,387943;87188,384131;82880,380320;77412,375845;69458,367062;68912,365357;67304,363748;61836,357782;61173,354799;59019,351816;58762,351414;56202,349662;51231,342536;48414,335908;48082,335908;44271,328616;40626,321324;36815,312873;33335,304256;36815,310056;40294,317347;41454,321324;41934,322028;41344,318960;39805,316167;37300,310533;34329,305581;30684,295638;27561,285447;26535,282474;22068,264643;20093,251699;20079,252055;20244,254706;21073,260838;22067,267135;20410,261666;19250,254706;17925,254706;17096,248409;15936,244432;14942,240621;12125,237638;11296,237638;10468,233495;10136,228192;10799,220735;11131,218083;11695,216264;11421,212117;11793,205986;12456,204743;12456,203997;11131,206483;9971,204826;7817,201843;7423,199481;7320,199688;6657,206317;6160,212946;5663,218083;5663,228689;5828,234158;6160,239626;4668,244763;4337,244763;3343,234820;3343,224546;4171,216592;5662,218082;4337,216426;4006,210460;4337,201346;4503,198860;5000,194717;6988,187260;7979,182306;7651,181128;6491,187757;4503,195214;4006,199357;3840,201843;3508,210957;3840,216923;3011,224877;3011,235152;4006,245095;4337,245095;6491,254541;7651,262329;10136,270284;14051,287389;14393,290667;15108,290667;18753,299450;20079,303924;17593,300113;14942,294147;14776,295804;13335,291335;12291,291495;11131,287684;7154,278570;4668,270450;4503,263655;3343,255701;2514,247746;692,241946;1851,211123;3011,203169;2017,198860;4006,186928;4503,184111;5828,174500;9308,167539;8479,176985;9308,175366;9805,171496;9971,167208;11462,161739;13782,153453;16599,145002;16810,144764;18090,138042;19913,133236;22067,129259;26375,120973;29855,113516;34826,103904;38472,99761;41454,93961;43940,90315;46591,88990;47254,87995;49905,82693;55042,76727;55182,79220;54807,80268;60178,74738;62830,71258;66310,67944;66609,68277;66475,68109;70784,63801;75092,59824;79732,54852;86194,50046;93153,44909;97314,42006;100113,39440;105084,36457;110386,33640;111088,33279;112893,31507;115855,29332;119107,27675;121407,27145;121820,26846;166891,8617;168563,8253;173187,6628;176377,5986;178040,5972;178656,5800;216436,828;227165,787;238640,994;238853,1154;244439,497;249576,1326;254713,2320;257363,2922;254547,2154;249410,1160;244274,331;24427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8" o:spid="_x0000_s1034" style="position:absolute;left:18372;top:95673;width:2371;height:234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24929f"/>
                <v:stroke joinstyle="miter"/>
                <v:path arrowok="t" o:connecttype="custom" o:connectlocs="128898,232725;127790,233322;127857,233350;138111,226667;134529,227521;129155,228203;128899,227521;132652,227179;138111,226667;147430,225774;147211,225836;147323,225814;80578,224492;84374,225473;85994,225558;90515,227777;92562,228203;92690,228246;93159,227777;94951,228288;96742,228715;100271,229536;100324,229483;104419,230165;106381,230506;108342,230677;112351,230848;117810,230762;118047,230762;118578,230464;119772,230080;120988,230059;121819,230165;122043,230762;123952,230762;123355,231615;123014,232042;121905,232554;119857,232554;117213,232383;111498,232213;107233,231871;103480,231360;99727,230762;94012,229909;89577,228459;89628,228422;87018,227606;84715,226582;82071,225729;79341,224791;80578,224492;130788,222663;129485,222862;120472,223317;123440,223682;124208,223511;129496,222914;130366,222745;138886,221427;134460,222103;135979,222146;138164,221741;155045,221230;141161,224927;148187,223362;66035,219501;75844,223682;79341,224791;81985,225729;84630,226582;86933,227606;86421,228032;85056,227776;80194,225985;77806,225047;75418,224023;72262,222914;69532,221720;67400,220610;66035,219501;70044,217369;74735,219757;74138,220099;68679,217454;70044,217369;52729,211568;58529,214810;59723,216174;56993,214724;54946,213445;52729,211568;62899,209379;62900,209403;63188,209752;63220,209606;187467,203779;187157,203805;182039,207473;177007,210203;173424,212335;171462,213189;169415,214042;166942,215321;165065,216430;162336,217539;159521,218563;158753,219331;157559,219757;154574,220269;150735,221464;147238,222573;143400,223682;138623,224876;131884,225985;131714,226241;128474,227051;128558,227094;132156,226194;132226,225985;138964,224876;143741,223682;147579,222573;151076,221464;154915,220269;157900,219757;155879,220970;155938,220952;158071,219672;159265,219246;159344,219224;159862,218648;162677,217625;165406,216516;167283,215407;169756,214127;171804,213274;173207,212664;173936,212165;177519,210032;182551,207302;41199,202599;41523,202877;41633,202933;188039,200372;188010,200392;188010,200417;188146,200436;188181,200392;189882,199099;189379,199447;189290,199539;189635,199318;34234,194802;37456,198595;34901,195529;195921,194799;195914,194802;195857,195188;194493,196724;192872,198515;192970,198493;194493,196809;195857,195274;195921,194799;42571,192878;42740,193084;42749,193056;29954,190923;32172,192373;32281,192501;33291,192725;35584,194847;38740,197406;40105,199283;40872,200222;44113,202951;43175,203719;40157,200365;40019,200392;40019,200392;42876,203567;43175,203719;44114,202951;52217,209350;50596,209861;51193,210288;48805,210373;47270,209350;45819,208241;42237,205255;38910,202269;35840,199283;34390,197833;33025,196297;33537,195615;35243,197150;37119,198601;39422,201075;39618,201243;37119,198601;35328,197150;33622,195615;31745,193311;29954,190923;217864,177359;217821,177377;216889,179613;216969,166671;214708,169937;213599,171984;212490,173861;209846,177359;207543,180856;205496,183671;205325,183776;205186,183983;205411,183842;207458,181027;209761,177529;212405,174032;213514,172155;214623,170107;216926,166780;223782,166375;223067,167975;221532,171046;223067,167975;223782,166375;225797,165501;224688,168828;222726,172411;220764,176079;218973,178382;220167,175994;221191,173605;221958,172325;222982,170619;223920,168913;225797,165501;220276,158188;218205,161832;218167,161920;220252,158249;221411,149934;218923,156734;213688,167435;212922,168647;212917,168657;211126,171728;209334,175055;207287,177615;205581,180515;195516,191861;192190,194676;191870,194919;191733,195059;190342,196193;189204,197492;185025,200648;184370,201062;182591,202512;182334,202679;181954,203037;178627,205255;175301,207302;174920,207495;172668,208958;171969,209311;171292,209776;168989,211056;166837,211900;162041,214319;150789,218516;142948,220533;149285,219331;150479,219075;154318,217710;156706,216942;160544,214980;164894,213444;167682,212351;168904,211653;170012,211312;171548,210459;171951,210178;172998,209179;175301,207814;177921,206530;178883,205937;182210,203719;183660,202354;185281,201331;189460,198174;192446,195359;195772,192544;205837,181197;207222,178842;207287,178638;209505,175226;210187,174202;211095,172943;211382,172411;213173,169339;216670,162088;220082,154325;221084,151168;230744,142382;230488,142552;230488,142552;231550,137326;231519,137477;231768,137775;232535,138628;233047,138287;233060,138221;232706,138457;231853,137690;230789,127635;230730,127638;230622,127644;230659,128050;230574,130182;230232,131462;228185,134704;227673,137519;227162,138457;226309,142552;225370,145794;224347,148951;223750,151424;223067,153984;223612,153137;224091,151339;224517,148780;225541,145623;226479,142382;227332,138287;227844,137348;228356,134533;230403,131291;229038,137860;228015,143320;225712,150315;225256,151024;225061,152086;224432,153898;222044,159102;220935,161832;220252,163283;219400,164818;217097,168913;214623,172922;211467,178297;207970,183586;205667,186572;203193,189473;202340,190667;201402,191861;199952,193056;197580,195682;197649,195956;195175,198515;192531,200392;190398,202098;188378,203575;188692,203549;190910,201928;193043,200222;195687,198345;198161,195785;198075,195444;200464,192800;201914,191605;202852,190411;203705,189217;206178,186316;208481,183330;211979,178041;215135,172667;217608,168657;219911,164562;220764,163027;221447,161576;222556,158846;224944,153643;225882,150145;228185,143149;229209,137690;230574,131121;230881,129967;230659,129926;230744,127794;232621,125832;231627,129971;231627,129971;232621,125832;233388,124978;232877,126088;232877,126088;232759,128412;232706,130609;231853,133234;231853,133534;232877,130609;233047,126087;233445,125226;229720,121310;229161,122632;228953,124552;228684,123655;228585,123781;228868,124723;228697,126088;229038,127197;229303,127182;229123,126599;229294,125234;229720,121310;236886,119007;237056,119092;236971,122675;237056,125149;236800,129670;236544,132230;235777,135983;235521,139140;234241,144941;233047,149974;230915,150913;231085,150401;231426,146818;232706,143064;233729,142467;233729,142467;234838,135983;235435,132912;235947,129756;236374,126770;236544,123955;236630,121566;236800,120286;236886,119007;12013,79452;12056,79473;12060,79461;17160,67224;15283,70722;13748,72001;13744,72083;13596,75349;13600,75341;13748,72087;15283,70807;17160,67309;17224,67352;17255,67288;18183,59802;16989,60655;15198,64409;15607,64737;15621,64679;15283,64409;17074,60655;18132,59900;24751,54939;24643,55026;24186,56784;23898,57669;16051,72001;14942,75499;13918,79082;11700,86589;10250,91708;9568,95547;9227,97509;8971,99471;8203,104760;7947,108002;8374,111414;8574,109555;8545,108940;8886,105357;9653,100068;10262,99337;11146,93420;11103,92390;11946,89974;12448,87946;12298,88295;11786,88125;10506,91793;10592,93841;9995,97765;9909,98447;9056,99471;9312,97509;9653,95547;10336,91708;11786,86589;14004,79082;15027,75499;16136,72001;23983,57669;24751,54939;26286,46408;26286,46408;26713,46750;26713,46750;41656,34263;41640,34276;41590,34332;40893,35062;40717,35319;40602,35448;40105,36171;34901,42314;33451,44020;32001,45811;25592,52896;32087,45726;33537,43934;34987,42228;40190,36086;40717,35319;41590,34332;43822,28380;43085,28637;42538,28840;42408,29005;41469,29858;39081,31394;37460,33185;35925,34977;34901,35915;34867,35872;33899,37035;32257,39072;29613,41972;30039,42484;30048,42477;29698,42058;32342,39157;34987,35915;36010,34977;37546,33185;39166,31394;41555,29858;42493,29005;43516,28621;43840,28521;167368,12967;171718,14929;173595,16465;169415,14417;167368,12967;153209,6739;156621,7507;161397,9896;153209,6739;101860,6174;100069,6398;96230,6910;92477,7763;90856,8275;88980,8787;84874,9594;84118,9896;78915,11687;73797,13735;70215,15356;67826,16294;61941,19024;59126,20816;56396,22607;52046,25849;47952,29091;44033,32509;44369,32929;45201,32359;45909,31831;48464,29602;52558,26361;56908,23119;59638,21327;62452,19536;68338,16806;70641,15612;74223,13991;79341,11943;84544,10152;86730,9722;87786,9362;102157,6261;132364,4340;134187,4521;136661,5374;134785,5119;130861,4351;132364,4340;142291,3668;145788,3924;150053,5630;144764,4692;142291,3668;113759,3647;103907,4180;97083,5118;93842,5972;91027,6995;87103,7507;72262,13223;66888,15612;65267,16209;63817,16977;61088,18427;56823,20645;53582,23204;44199,30541;42238,32246;40320,33998;40360,34038;25604,51356;22619,55451;21254,57925;19889,60228;17330,65006;14547,69393;14515,69527;13577,72087;12895,73281;12724,73451;11967,75968;11786,77461;11615,79594;10421,83092;9312,86589;8118,91708;7436,96400;7009,101092;7606,97850;7662,97583;7777,96314;8459,91622;8673,91694;8691,91615;8459,91537;9653,86419;10762,82921;11951,79439;11871,79423;12042,77290;12980,73281;13662,72087;13685,72024;14601,69527;17415,65091;19974,60314;21339,58011;22704,55536;25689,51442;40446,34124;44369,30541;53752,23204;56993,20645;61258,18427;63988,16977;65438,16209;67058,15612;72432,13223;87274,7507;91198,6995;94012,5972;97254,5119;104078,4180;113929,3679;121848,3945;125743,0;129752,256;133846,682;136576,1365;138367,2218;140585,1791;143911,2559;145958,3156;145873,3242;145788,3839;142291,3583;141097,3242;139902,2986;137599,2474;135296,1962;132908,1621;130264,1621;128131,1621;124805,1621;124649,1571;123184,2303;123696,3156;128814,4180;126536,4220;126575,4223;128984,4180;131031,4436;134955,5204;136832,5460;139988,6142;143229,6825;146385,7593;149541,8531;151076,8957;152612,9469;152632,9487;153733,9677;156401,10669;156773,11234;156877,11261;159265,12199;161312,13052;163359,13991;164895,14844;165918,15356;167027,15953;170780,18086;175557,21157;178030,22863;178102,22914;179366,23682;227503,114229;227467,114943;228441,115083;229379,115765;229806,118068;231426,120798;232109,120860;232109,120201;232802,118275;232791,117898;233474,115594;234412,115594;235862,114656;236032,118410;235606,120201;235094,121907;234838,124723;234753,126173;234582,127623;234219,127866;234241,127964;234590,127732;234753,126343;234838,124893;235094,122078;235606,120372;236032,118580;236715,119092;236630,120372;236459,121651;236374,124040;236203,126855;235777,129841;235265,132998;234668,136069;233559,142552;232535,143149;231256,146903;230915,150486;230744,150998;229294,154922;228867,155263;227076,159444;228953,155263;229379,154922;226650,162685;225200,163453;224899,164055;224944,164136;225285,163453;226735,162685;225712,165586;223835,168998;222897,170704;221873,172411;221105,173690;219997,176164;218802,178553;216926,181112;215049,183501;215128,183340;213002,186231;208396,191264;207489,192659;208396,191349;213002,186316;209505,191605;207703,193493;206256,194556;206178,194676;205274,195372;205240,195615;201231,199710;196966,203634;196769,203777;195346,205596;191934,208155;188745,210547;188733,210561;191934,208241;195346,205681;192531,208497;190238,209989;188653,210659;188607,210715;186901,211824;186258,212122;184641,213434;183063,214554;180675,216089;179907,216174;179054,216554;178921,216654;179992,216260;180760,216174;177689,218478;175727,219502;173765,220440;172380,220648;172145,220781;165662,223596;165332,223671;163359,224961;164468,225303;160374,227094;160715,225900;159350,226412;158071,226838;155427,227691;155073,227267;153806,227521;152270,227862;149115,228630;149010,228678;152015,227947;153550,227606;154829,227350;155341,227776;157985,226923;159265,226497;160630,225985;160288,227179;156706,228886;156530,228836;154062,229824;152015,230421;148944,231189;147675,231082;145021,231599;144935,231786;137855,233151;136235,232724;134870,232724;132481,233492;130349,233663;128217,233748;127985,233649;126042,233993;123696,233578;123781,233492;124208,232895;122246,232639;123184,232127;125999,232042;128729,231957;132652,232042;135382,231786;140499,230677;143911,229909;146470,229824;146648,229741;144167,229824;140755,230592;135638,231701;132908,231957;128984,231871;126255,231957;123440,232042;123525,231701;124122,230848;150394,226497;168221,219757;172912,217283;175557,215918;178286,214468;183404,211397;187498,208241;195175,202269;197307,200563;199355,198771;202425,195956;203705,193823;205543,192138;205557,192033;203790,193653;202511,195785;199440,198601;197393,200392;195260,202098;187584,208070;183489,211227;178372,214298;175642,215748;172998,217113;168306,219587;150479,226326;124208,230677;122246,230677;121990,229995;119943,229909;118066,230677;112607,230762;108598,230592;106636,230421;104675,230080;105856,228819;105613,228886;101210,228070;101007,228118;92562,226582;89236,225900;86336,225388;82839,223767;78488,222146;73968,220355;74735,219757;77891,220355;79256,221549;83947,222914;93245,225303;95548,225729;98021,226156;100751,226753;103759,227403;103992,227350;106807,227777;106892,227606;110987,227777;111669,227862;117981,227862;122587,228032;128046,227606;128728,227606;128984,228288;134358,227606;137941,226753;139988,226412;141267,226241;144082,225559;146385,225047;148688,224449;152912,223718;153465,223511;149029,224279;146726,224876;144423,225388;141608,226070;140329,226241;138282,226582;132737,227094;128984,227435;128302,227435;122843,227862;118237,227691;111925,227691;111243,227606;108598,226497;107148,227435;107145,227443;108342,226667;110987,227776;106892,227606;106925,227585;104248,227179;101092,226497;98363,225900;95889,225473;93586,225047;84289,222658;79597,221293;78232,220099;75076,219501;70385,217113;69020,217198;64158,214724;63305,213189;63476,213103;66461,214724;69447,216345;70300,215833;66803,213530;63903,212250;59894,209947;56482,207729;51108,205425;49061,203719;49487,203549;51534,204146;47270,199710;44881,197748;42663,195785;39849,193482;35754,188961;35473,188083;34645,187254;31831,184183;31490,182648;30381,181112;30249,180905;28931,180003;26372,176335;24922,172922;24751,172922;22789,169169;20913,165415;18951,161064;17160,156628;18951,159614;20742,163368;21339,165415;21586,165777;21282,164198;20490,162760;19201,159860;17671,157311;15795,152192;14187,146946;13659,145416;11360,136236;10343,129573;10336,129756;10421,131121;10847,134277;11359,137519;10506,134704;9909,131121;9227,131121;8800,127879;8203,125832;7692,123870;6241,122334;5815,122334;5388,120201;5218,117471;5559,113632;5730,112267;6020,111331;5879,109196;6071,106040;6412,105400;6412,105016;5730,106296;5133,105443;4024,103907;3821,102691;3768,102798;3427,106210;3171,109623;2915,112267;2915,117727;3000,120542;3171,123358;2403,126002;2233,126002;1721,120884;1721,115594;2147,111500;2915,112267;2233,111414;2062,108343;2233,103651;2318,102371;2574,100239;3597,96400;4107,93850;3938,93243;3341,96656;2318,100495;2062,102627;1977,103907;1806,108599;1977,111670;1550,115765;1550,121054;2062,126173;2233,126173;3341,131036;3938,135045;5218,139140;7233,147945;7409,149633;7777,149633;9653,154154;10336,156458;9056,154496;7692,151424;7606,152278;6864,149977;6327,150059;5730,148097;3683,143405;2403,139225;2318,135727;1721,131633;1294,127538;356,124552;953,108684;1550,104590;1038,102371;2062,96229;2318,94779;3000,89831;4791,86248;4365,91111;4791,90277;5047,88285;5133,86077;5900,83262;7094,78997;8545,74646;8653,74524;9312,71063;10250,68589;11359,66541;13577,62276;15368,58437;17927,53489;19804,51356;21339,48370;22619,46494;23983,45811;24325,45299;25689,42569;28333,39498;28405,40782;28213,41321;30978,38475;32342,36683;34134,34977;34288,35148;34219,35062;36437,32844;38655,30797;41043,28237;44369,25763;47952,23119;50094,21624;51534,20304;54093,18768;56823,17318;57184,17132;58113,16219;59638,15100;61312,14247;62496,13974;62708,13820;85909,4436;86770,4249;89150,3412;90792,3082;91649,3074;91965,2986;111413,427;116936,405;122843,512;122953,594;125828,256;128473,682;131117,1194;132481,1504;131031,1109;128387,597;125743,171;12574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ctangle 2" o:spid="_x0000_s1035" style="position:absolute;left:9567;top:15070;width:56147;height:274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" fillcolor="#9a4168 [2406]" stroked="f" strokeweight="1p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EA60A9E"/>
    <w:multiLevelType w:val="hybridMultilevel"/>
    <w:tmpl w:val="11A0674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482165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2CC"/>
    <w:rsid w:val="000C1CDA"/>
    <w:rsid w:val="000E0BEC"/>
    <w:rsid w:val="001802DC"/>
    <w:rsid w:val="00187D0C"/>
    <w:rsid w:val="00201C80"/>
    <w:rsid w:val="00220381"/>
    <w:rsid w:val="00232314"/>
    <w:rsid w:val="00265373"/>
    <w:rsid w:val="00273824"/>
    <w:rsid w:val="0028290B"/>
    <w:rsid w:val="002A27BD"/>
    <w:rsid w:val="002E6ABA"/>
    <w:rsid w:val="002F1839"/>
    <w:rsid w:val="003B6F05"/>
    <w:rsid w:val="003C0FA4"/>
    <w:rsid w:val="0041142E"/>
    <w:rsid w:val="004135EF"/>
    <w:rsid w:val="00426438"/>
    <w:rsid w:val="005B0584"/>
    <w:rsid w:val="005E30D1"/>
    <w:rsid w:val="00615DB9"/>
    <w:rsid w:val="00624025"/>
    <w:rsid w:val="00634E8B"/>
    <w:rsid w:val="00655C20"/>
    <w:rsid w:val="006825A3"/>
    <w:rsid w:val="006E0AEF"/>
    <w:rsid w:val="00756B5A"/>
    <w:rsid w:val="007C78B0"/>
    <w:rsid w:val="00823CAC"/>
    <w:rsid w:val="008678F9"/>
    <w:rsid w:val="008D076F"/>
    <w:rsid w:val="0090771E"/>
    <w:rsid w:val="00911780"/>
    <w:rsid w:val="00941CFB"/>
    <w:rsid w:val="009426D7"/>
    <w:rsid w:val="00945D62"/>
    <w:rsid w:val="00982BCC"/>
    <w:rsid w:val="00A2707E"/>
    <w:rsid w:val="00A82F39"/>
    <w:rsid w:val="00B4626C"/>
    <w:rsid w:val="00C701E9"/>
    <w:rsid w:val="00C7085C"/>
    <w:rsid w:val="00C73621"/>
    <w:rsid w:val="00D6482D"/>
    <w:rsid w:val="00DC6079"/>
    <w:rsid w:val="00E472CC"/>
    <w:rsid w:val="00E56FAF"/>
    <w:rsid w:val="00EA523E"/>
    <w:rsid w:val="00EB0670"/>
    <w:rsid w:val="00F3778A"/>
    <w:rsid w:val="00F63DA7"/>
    <w:rsid w:val="00F70692"/>
    <w:rsid w:val="00FA28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4E599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24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iPriority="4" w:unhideWhenUsed="1" w:qFormat="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6079"/>
  </w:style>
  <w:style w:type="paragraph" w:styleId="Heading1">
    <w:name w:val="heading 1"/>
    <w:basedOn w:val="Normal"/>
    <w:next w:val="Normal"/>
    <w:link w:val="Heading1Char"/>
    <w:uiPriority w:val="9"/>
    <w:qFormat/>
    <w:rsid w:val="00D6482D"/>
    <w:pPr>
      <w:keepNext/>
      <w:keepLines/>
      <w:spacing w:after="0" w:line="240" w:lineRule="auto"/>
      <w:outlineLvl w:val="0"/>
    </w:pPr>
    <w:rPr>
      <w:rFonts w:asciiTheme="majorHAnsi" w:eastAsiaTheme="majorEastAsia" w:hAnsiTheme="majorHAnsi" w:cstheme="majorBidi"/>
      <w:b/>
      <w:noProof/>
      <w:color w:val="9A4168" w:themeColor="accent3" w:themeShade="BF"/>
      <w:sz w:val="48"/>
      <w:szCs w:val="32"/>
    </w:rPr>
  </w:style>
  <w:style w:type="paragraph" w:styleId="Heading2">
    <w:name w:val="heading 2"/>
    <w:basedOn w:val="Normal"/>
    <w:next w:val="Normal"/>
    <w:link w:val="Heading2Char"/>
    <w:uiPriority w:val="9"/>
    <w:qFormat/>
    <w:rsid w:val="00D6482D"/>
    <w:pPr>
      <w:keepNext/>
      <w:keepLines/>
      <w:spacing w:after="480"/>
      <w:outlineLvl w:val="1"/>
    </w:pPr>
    <w:rPr>
      <w:rFonts w:cstheme="majorBidi"/>
      <w:color w:val="B2606E" w:themeColor="accent4"/>
      <w:sz w:val="32"/>
      <w:szCs w:val="22"/>
    </w:rPr>
  </w:style>
  <w:style w:type="paragraph" w:styleId="Heading3">
    <w:name w:val="heading 3"/>
    <w:basedOn w:val="Normal"/>
    <w:next w:val="Normal"/>
    <w:link w:val="Heading3Char"/>
    <w:uiPriority w:val="9"/>
    <w:semiHidden/>
    <w:qFormat/>
    <w:pPr>
      <w:keepNext/>
      <w:keepLines/>
      <w:spacing w:after="0" w:line="240" w:lineRule="auto"/>
      <w:outlineLvl w:val="2"/>
    </w:pPr>
    <w:rPr>
      <w:rFonts w:asciiTheme="majorHAnsi" w:eastAsiaTheme="majorEastAsia" w:hAnsiTheme="majorHAnsi" w:cstheme="majorBidi"/>
      <w:color w:val="0F3B59" w:themeColor="accent1" w:themeShade="BF"/>
      <w:sz w:val="32"/>
    </w:rPr>
  </w:style>
  <w:style w:type="paragraph" w:styleId="Heading4">
    <w:name w:val="heading 4"/>
    <w:basedOn w:val="Normal"/>
    <w:next w:val="Normal"/>
    <w:link w:val="Heading4Char"/>
    <w:uiPriority w:val="9"/>
    <w:semiHidden/>
    <w:qFormat/>
    <w:pPr>
      <w:keepNext/>
      <w:keepLines/>
      <w:spacing w:after="360" w:line="240" w:lineRule="auto"/>
      <w:outlineLvl w:val="3"/>
    </w:pPr>
    <w:rPr>
      <w:rFonts w:cstheme="majorBidi"/>
      <w:iCs/>
      <w:color w:val="595959" w:themeColor="text1" w:themeTint="A6"/>
      <w:sz w:val="32"/>
    </w:rPr>
  </w:style>
  <w:style w:type="paragraph" w:styleId="Heading5">
    <w:name w:val="heading 5"/>
    <w:basedOn w:val="Normal"/>
    <w:next w:val="Normal"/>
    <w:link w:val="Heading5Char"/>
    <w:uiPriority w:val="9"/>
    <w:semiHidden/>
    <w:qFormat/>
    <w:pPr>
      <w:keepNext/>
      <w:keepLines/>
      <w:spacing w:after="0" w:line="240" w:lineRule="auto"/>
      <w:outlineLvl w:val="4"/>
    </w:pPr>
    <w:rPr>
      <w:rFonts w:asciiTheme="majorHAnsi" w:eastAsiaTheme="majorEastAsia" w:hAnsiTheme="majorHAnsi" w:cstheme="majorBidi"/>
      <w:b/>
      <w:color w:val="44546A" w:themeColor="text2"/>
      <w:sz w:val="28"/>
    </w:rPr>
  </w:style>
  <w:style w:type="paragraph" w:styleId="Heading6">
    <w:name w:val="heading 6"/>
    <w:basedOn w:val="Normal"/>
    <w:next w:val="Normal"/>
    <w:link w:val="Heading6Char"/>
    <w:uiPriority w:val="9"/>
    <w:semiHidden/>
    <w:qFormat/>
    <w:pPr>
      <w:keepNext/>
      <w:keepLines/>
      <w:spacing w:line="240" w:lineRule="auto"/>
      <w:outlineLvl w:val="5"/>
    </w:pPr>
    <w:rPr>
      <w:rFonts w:cstheme="majorBidi"/>
      <w:color w:val="0F3B59" w:themeColor="accent1" w:themeShade="BF"/>
      <w:sz w:val="28"/>
    </w:rPr>
  </w:style>
  <w:style w:type="paragraph" w:styleId="Heading7">
    <w:name w:val="heading 7"/>
    <w:basedOn w:val="Normal"/>
    <w:next w:val="Normal"/>
    <w:link w:val="Heading7Char"/>
    <w:uiPriority w:val="9"/>
    <w:semiHidden/>
    <w:qFormat/>
    <w:pPr>
      <w:keepNext/>
      <w:keepLines/>
      <w:spacing w:after="0" w:line="240" w:lineRule="auto"/>
      <w:outlineLvl w:val="6"/>
    </w:pPr>
    <w:rPr>
      <w:rFonts w:asciiTheme="majorHAnsi" w:eastAsiaTheme="majorEastAsia" w:hAnsiTheme="majorHAnsi" w:cstheme="majorBidi"/>
      <w:b/>
      <w:iCs/>
      <w:color w:val="44546A" w:themeColor="text2"/>
    </w:rPr>
  </w:style>
  <w:style w:type="paragraph" w:styleId="Heading8">
    <w:name w:val="heading 8"/>
    <w:basedOn w:val="Normal"/>
    <w:next w:val="Normal"/>
    <w:link w:val="Heading8Char"/>
    <w:uiPriority w:val="9"/>
    <w:semiHidden/>
    <w:qFormat/>
    <w:pPr>
      <w:keepNext/>
      <w:keepLines/>
      <w:spacing w:after="0" w:line="240" w:lineRule="auto"/>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
    <w:semiHidden/>
    <w:qFormat/>
    <w:pPr>
      <w:keepNext/>
      <w:keepLines/>
      <w:spacing w:after="0" w:line="240"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0F3B59" w:themeColor="accent1" w:themeShade="BF"/>
      <w:spacing w:val="0"/>
    </w:rPr>
  </w:style>
  <w:style w:type="paragraph" w:customStyle="1" w:styleId="ContactInfo">
    <w:name w:val="Contact Info"/>
    <w:basedOn w:val="Normal"/>
    <w:uiPriority w:val="10"/>
    <w:qFormat/>
    <w:rsid w:val="00232314"/>
    <w:pPr>
      <w:spacing w:before="360" w:after="360" w:line="360" w:lineRule="auto"/>
      <w:contextualSpacing/>
    </w:pPr>
    <w:rPr>
      <w:sz w:val="28"/>
      <w:szCs w:val="28"/>
      <w:lang w:eastAsia="en-US"/>
    </w:rPr>
  </w:style>
  <w:style w:type="paragraph" w:styleId="Date">
    <w:name w:val="Date"/>
    <w:basedOn w:val="Normal"/>
    <w:next w:val="Normal"/>
    <w:link w:val="DateChar"/>
    <w:uiPriority w:val="2"/>
    <w:semiHidden/>
    <w:unhideWhenUsed/>
    <w:qFormat/>
    <w:pPr>
      <w:spacing w:before="540" w:after="360" w:line="240" w:lineRule="auto"/>
    </w:pPr>
    <w:rPr>
      <w:color w:val="155078" w:themeColor="accent1"/>
      <w:sz w:val="22"/>
    </w:rPr>
  </w:style>
  <w:style w:type="character" w:customStyle="1" w:styleId="DateChar">
    <w:name w:val="Date Char"/>
    <w:basedOn w:val="DefaultParagraphFont"/>
    <w:link w:val="Date"/>
    <w:uiPriority w:val="2"/>
    <w:semiHidden/>
    <w:rPr>
      <w:color w:val="155078" w:themeColor="accent1"/>
      <w:sz w:val="22"/>
    </w:rPr>
  </w:style>
  <w:style w:type="paragraph" w:styleId="Salutation">
    <w:name w:val="Salutation"/>
    <w:basedOn w:val="Normal"/>
    <w:next w:val="Normal"/>
    <w:link w:val="SalutationChar"/>
    <w:uiPriority w:val="4"/>
    <w:semiHidden/>
    <w:unhideWhenUsed/>
    <w:qFormat/>
    <w:pPr>
      <w:spacing w:before="800" w:after="580" w:line="240" w:lineRule="auto"/>
    </w:pPr>
  </w:style>
  <w:style w:type="character" w:customStyle="1" w:styleId="SalutationChar">
    <w:name w:val="Salutation Char"/>
    <w:basedOn w:val="DefaultParagraphFont"/>
    <w:link w:val="Salutation"/>
    <w:uiPriority w:val="4"/>
    <w:semiHidden/>
  </w:style>
  <w:style w:type="paragraph" w:styleId="Closing">
    <w:name w:val="Closing"/>
    <w:basedOn w:val="Normal"/>
    <w:link w:val="ClosingChar"/>
    <w:uiPriority w:val="5"/>
    <w:semiHidden/>
    <w:unhideWhenUsed/>
    <w:qFormat/>
    <w:pPr>
      <w:spacing w:before="720" w:after="0" w:line="240" w:lineRule="auto"/>
    </w:pPr>
  </w:style>
  <w:style w:type="character" w:customStyle="1" w:styleId="ClosingChar">
    <w:name w:val="Closing Char"/>
    <w:basedOn w:val="DefaultParagraphFont"/>
    <w:link w:val="Closing"/>
    <w:uiPriority w:val="5"/>
    <w:semiHidden/>
  </w:style>
  <w:style w:type="paragraph" w:styleId="Signature">
    <w:name w:val="Signature"/>
    <w:basedOn w:val="Normal"/>
    <w:link w:val="SignatureChar"/>
    <w:uiPriority w:val="6"/>
    <w:semiHidden/>
    <w:unhideWhenUsed/>
    <w:qFormat/>
    <w:pPr>
      <w:spacing w:before="720" w:after="280" w:line="240" w:lineRule="auto"/>
    </w:p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semiHidden/>
    <w:pPr>
      <w:spacing w:after="0" w:line="240" w:lineRule="auto"/>
    </w:pPr>
    <w:rPr>
      <w:rFonts w:ascii="Garamond" w:hAnsi="Garamond"/>
      <w:color w:val="7F7F7F" w:themeColor="text1" w:themeTint="80"/>
      <w:sz w:val="20"/>
    </w:rPr>
  </w:style>
  <w:style w:type="paragraph" w:customStyle="1" w:styleId="CompanyName">
    <w:name w:val="Company Name"/>
    <w:basedOn w:val="Normal"/>
    <w:next w:val="Normal"/>
    <w:uiPriority w:val="2"/>
    <w:semiHidden/>
    <w:qFormat/>
    <w:pPr>
      <w:spacing w:after="120" w:line="240" w:lineRule="auto"/>
    </w:pPr>
    <w:rPr>
      <w:rFonts w:ascii="Garamond" w:hAnsi="Garamond"/>
      <w:color w:val="0F3B59" w:themeColor="accent1" w:themeShade="BF"/>
      <w:sz w:val="56"/>
    </w:rPr>
  </w:style>
  <w:style w:type="character" w:customStyle="1" w:styleId="HeaderChar">
    <w:name w:val="Header Char"/>
    <w:basedOn w:val="DefaultParagraphFont"/>
    <w:link w:val="Header"/>
    <w:uiPriority w:val="99"/>
    <w:semiHidden/>
    <w:rsid w:val="00DC6079"/>
    <w:rPr>
      <w:rFonts w:ascii="Garamond" w:hAnsi="Garamond"/>
      <w:color w:val="7F7F7F" w:themeColor="text1" w:themeTint="80"/>
      <w:sz w:val="20"/>
    </w:rPr>
  </w:style>
  <w:style w:type="paragraph" w:styleId="Footer">
    <w:name w:val="footer"/>
    <w:basedOn w:val="Normal"/>
    <w:link w:val="FooterChar"/>
    <w:uiPriority w:val="99"/>
    <w:rsid w:val="00C7085C"/>
    <w:pPr>
      <w:spacing w:after="0" w:line="240" w:lineRule="auto"/>
      <w:jc w:val="center"/>
    </w:pPr>
    <w:rPr>
      <w:color w:val="000000" w:themeColor="text1"/>
    </w:rPr>
  </w:style>
  <w:style w:type="character" w:customStyle="1" w:styleId="FooterChar">
    <w:name w:val="Footer Char"/>
    <w:basedOn w:val="DefaultParagraphFont"/>
    <w:link w:val="Footer"/>
    <w:uiPriority w:val="99"/>
    <w:rsid w:val="00DC6079"/>
    <w:rPr>
      <w:color w:val="000000" w:themeColor="text1"/>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semiHidden/>
    <w:qFormat/>
    <w:rPr>
      <w:b w:val="0"/>
      <w:i w:val="0"/>
      <w:iCs/>
      <w:color w:val="000000" w:themeColor="text1"/>
    </w:rPr>
  </w:style>
  <w:style w:type="character" w:customStyle="1" w:styleId="SignatureChar">
    <w:name w:val="Signature Char"/>
    <w:basedOn w:val="DefaultParagraphFont"/>
    <w:link w:val="Signature"/>
    <w:uiPriority w:val="6"/>
    <w:semiHidden/>
  </w:style>
  <w:style w:type="character" w:customStyle="1" w:styleId="Heading1Char">
    <w:name w:val="Heading 1 Char"/>
    <w:basedOn w:val="DefaultParagraphFont"/>
    <w:link w:val="Heading1"/>
    <w:uiPriority w:val="9"/>
    <w:rsid w:val="00D6482D"/>
    <w:rPr>
      <w:rFonts w:asciiTheme="majorHAnsi" w:eastAsiaTheme="majorEastAsia" w:hAnsiTheme="majorHAnsi" w:cstheme="majorBidi"/>
      <w:b/>
      <w:noProof/>
      <w:color w:val="9A4168" w:themeColor="accent3" w:themeShade="BF"/>
      <w:sz w:val="48"/>
      <w:szCs w:val="32"/>
    </w:rPr>
  </w:style>
  <w:style w:type="character" w:customStyle="1" w:styleId="Heading2Char">
    <w:name w:val="Heading 2 Char"/>
    <w:basedOn w:val="DefaultParagraphFont"/>
    <w:link w:val="Heading2"/>
    <w:uiPriority w:val="9"/>
    <w:rsid w:val="00D6482D"/>
    <w:rPr>
      <w:rFonts w:cstheme="majorBidi"/>
      <w:color w:val="B2606E" w:themeColor="accent4"/>
      <w:sz w:val="32"/>
      <w:szCs w:val="22"/>
    </w:rPr>
  </w:style>
  <w:style w:type="character" w:customStyle="1" w:styleId="Heading3Char">
    <w:name w:val="Heading 3 Char"/>
    <w:basedOn w:val="DefaultParagraphFont"/>
    <w:link w:val="Heading3"/>
    <w:uiPriority w:val="9"/>
    <w:semiHidden/>
    <w:rsid w:val="00DC6079"/>
    <w:rPr>
      <w:rFonts w:asciiTheme="majorHAnsi" w:eastAsiaTheme="majorEastAsia" w:hAnsiTheme="majorHAnsi" w:cstheme="majorBidi"/>
      <w:color w:val="0F3B59" w:themeColor="accent1" w:themeShade="BF"/>
      <w:sz w:val="32"/>
    </w:rPr>
  </w:style>
  <w:style w:type="character" w:customStyle="1" w:styleId="Heading4Char">
    <w:name w:val="Heading 4 Char"/>
    <w:basedOn w:val="DefaultParagraphFont"/>
    <w:link w:val="Heading4"/>
    <w:uiPriority w:val="9"/>
    <w:semiHidden/>
    <w:rsid w:val="00DC6079"/>
    <w:rPr>
      <w:rFonts w:cstheme="majorBidi"/>
      <w:iCs/>
      <w:color w:val="595959" w:themeColor="text1" w:themeTint="A6"/>
      <w:sz w:val="32"/>
    </w:rPr>
  </w:style>
  <w:style w:type="character" w:customStyle="1" w:styleId="Heading5Char">
    <w:name w:val="Heading 5 Char"/>
    <w:basedOn w:val="DefaultParagraphFont"/>
    <w:link w:val="Heading5"/>
    <w:uiPriority w:val="9"/>
    <w:semiHidden/>
    <w:rsid w:val="00DC6079"/>
    <w:rPr>
      <w:rFonts w:asciiTheme="majorHAnsi" w:eastAsiaTheme="majorEastAsia" w:hAnsiTheme="majorHAnsi" w:cstheme="majorBidi"/>
      <w:b/>
      <w:color w:val="44546A" w:themeColor="text2"/>
      <w:sz w:val="28"/>
    </w:rPr>
  </w:style>
  <w:style w:type="character" w:customStyle="1" w:styleId="Heading6Char">
    <w:name w:val="Heading 6 Char"/>
    <w:basedOn w:val="DefaultParagraphFont"/>
    <w:link w:val="Heading6"/>
    <w:uiPriority w:val="9"/>
    <w:semiHidden/>
    <w:rsid w:val="00DC6079"/>
    <w:rPr>
      <w:rFonts w:cstheme="majorBidi"/>
      <w:color w:val="0F3B59" w:themeColor="accent1" w:themeShade="BF"/>
      <w:sz w:val="28"/>
    </w:rPr>
  </w:style>
  <w:style w:type="character" w:customStyle="1" w:styleId="Heading7Char">
    <w:name w:val="Heading 7 Char"/>
    <w:basedOn w:val="DefaultParagraphFont"/>
    <w:link w:val="Heading7"/>
    <w:uiPriority w:val="9"/>
    <w:semiHidden/>
    <w:rsid w:val="00DC6079"/>
    <w:rPr>
      <w:rFonts w:asciiTheme="majorHAnsi" w:eastAsiaTheme="majorEastAsia" w:hAnsiTheme="majorHAnsi" w:cstheme="majorBidi"/>
      <w:b/>
      <w:iCs/>
      <w:color w:val="44546A" w:themeColor="text2"/>
    </w:rPr>
  </w:style>
  <w:style w:type="character" w:customStyle="1" w:styleId="Heading8Char">
    <w:name w:val="Heading 8 Char"/>
    <w:basedOn w:val="DefaultParagraphFont"/>
    <w:link w:val="Heading8"/>
    <w:uiPriority w:val="9"/>
    <w:semiHidden/>
    <w:rsid w:val="00DC6079"/>
    <w:rPr>
      <w:rFonts w:asciiTheme="majorHAnsi" w:eastAsiaTheme="majorEastAsia" w:hAnsiTheme="majorHAnsi" w:cstheme="majorBidi"/>
      <w:color w:val="272727" w:themeColor="text1" w:themeTint="D8"/>
      <w:sz w:val="22"/>
      <w:szCs w:val="21"/>
    </w:rPr>
  </w:style>
  <w:style w:type="paragraph" w:styleId="TOCHeading">
    <w:name w:val="TOC Heading"/>
    <w:basedOn w:val="Heading1"/>
    <w:next w:val="Normal"/>
    <w:uiPriority w:val="39"/>
    <w:semiHidden/>
    <w:unhideWhenUsed/>
    <w:qFormat/>
    <w:pPr>
      <w:outlineLvl w:val="9"/>
    </w:pPr>
  </w:style>
  <w:style w:type="character" w:customStyle="1" w:styleId="Heading9Char">
    <w:name w:val="Heading 9 Char"/>
    <w:basedOn w:val="DefaultParagraphFont"/>
    <w:link w:val="Heading9"/>
    <w:uiPriority w:val="9"/>
    <w:semiHidden/>
    <w:rsid w:val="00DC6079"/>
    <w:rPr>
      <w:rFonts w:asciiTheme="majorHAnsi" w:eastAsiaTheme="majorEastAsia" w:hAnsiTheme="majorHAnsi" w:cstheme="majorBidi"/>
      <w:i/>
      <w:iCs/>
      <w:color w:val="272727" w:themeColor="text1" w:themeTint="D8"/>
      <w:sz w:val="21"/>
      <w:szCs w:val="21"/>
    </w:rPr>
  </w:style>
  <w:style w:type="paragraph" w:styleId="Quote">
    <w:name w:val="Quote"/>
    <w:basedOn w:val="Normal"/>
    <w:next w:val="Normal"/>
    <w:link w:val="QuoteChar"/>
    <w:uiPriority w:val="29"/>
    <w:semiHidden/>
    <w:unhideWhenUsed/>
    <w:qFormat/>
    <w:pPr>
      <w:spacing w:before="240"/>
    </w:pPr>
    <w:rPr>
      <w:i/>
      <w:iCs/>
      <w:color w:val="404040" w:themeColor="text1" w:themeTint="BF"/>
    </w:rPr>
  </w:style>
  <w:style w:type="character" w:customStyle="1" w:styleId="QuoteChar">
    <w:name w:val="Quote Char"/>
    <w:basedOn w:val="DefaultParagraphFont"/>
    <w:link w:val="Quote"/>
    <w:uiPriority w:val="29"/>
    <w:semiHidden/>
    <w:rPr>
      <w:i/>
      <w:iCs/>
      <w:color w:val="404040" w:themeColor="text1" w:themeTint="BF"/>
    </w:rPr>
  </w:style>
  <w:style w:type="paragraph" w:styleId="IntenseQuote">
    <w:name w:val="Intense Quote"/>
    <w:basedOn w:val="Normal"/>
    <w:next w:val="Normal"/>
    <w:link w:val="IntenseQuoteChar"/>
    <w:uiPriority w:val="30"/>
    <w:semiHidden/>
    <w:unhideWhenUsed/>
    <w:qFormat/>
    <w:pPr>
      <w:pBdr>
        <w:top w:val="single" w:sz="4" w:space="10" w:color="0F3B59" w:themeColor="accent1" w:themeShade="BF"/>
        <w:bottom w:val="single" w:sz="4" w:space="10" w:color="0F3B59" w:themeColor="accent1" w:themeShade="BF"/>
      </w:pBdr>
      <w:spacing w:before="360" w:after="360"/>
    </w:pPr>
    <w:rPr>
      <w:i/>
      <w:iCs/>
      <w:color w:val="0F3B59" w:themeColor="accent1" w:themeShade="BF"/>
    </w:rPr>
  </w:style>
  <w:style w:type="character" w:customStyle="1" w:styleId="IntenseQuoteChar">
    <w:name w:val="Intense Quote Char"/>
    <w:basedOn w:val="DefaultParagraphFont"/>
    <w:link w:val="IntenseQuote"/>
    <w:uiPriority w:val="30"/>
    <w:semiHidden/>
    <w:rPr>
      <w:i/>
      <w:iCs/>
      <w:color w:val="0F3B59" w:themeColor="accent1" w:themeShade="BF"/>
    </w:rPr>
  </w:style>
  <w:style w:type="paragraph" w:styleId="ListParagraph">
    <w:name w:val="List Paragraph"/>
    <w:basedOn w:val="Normal"/>
    <w:uiPriority w:val="34"/>
    <w:unhideWhenUsed/>
    <w:qFormat/>
    <w:rsid w:val="00634E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awo\AppData\Roaming\Microsoft\Templates\Rose%20suite%20memo.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8" ma:contentTypeDescription="Create a new document." ma:contentTypeScope="" ma:versionID="0f12cf464957118729b6c32269c3bef6">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a3cd9a7ce2c5f9b2e78bd9172391e822"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D007C71-BE1B-46E4-8E4C-D58B78186A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DB3637E-ADD0-41DB-974B-6D9ABB35193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D455262-3F03-4CE8-8877-905D44A0307C}">
  <ds:schemaRefs>
    <ds:schemaRef ds:uri="http://schemas.openxmlformats.org/officeDocument/2006/bibliography"/>
  </ds:schemaRefs>
</ds:datastoreItem>
</file>

<file path=customXml/itemProps4.xml><?xml version="1.0" encoding="utf-8"?>
<ds:datastoreItem xmlns:ds="http://schemas.openxmlformats.org/officeDocument/2006/customXml" ds:itemID="{FD89DEDB-B1D4-465A-B092-D35357A911C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Rose suite memo</Template>
  <TotalTime>0</TotalTime>
  <Pages>1</Pages>
  <Words>242</Words>
  <Characters>1384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2025-10-27T23:40:00Z</dcterms:created>
  <dcterms:modified xsi:type="dcterms:W3CDTF">2025-10-30T00:32:00Z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