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77F6A" w14:textId="632ADDDE" w:rsidR="00F56F93" w:rsidRDefault="007F3480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B052A3F" wp14:editId="2E587F5F">
            <wp:simplePos x="0" y="0"/>
            <wp:positionH relativeFrom="column">
              <wp:posOffset>4810323</wp:posOffset>
            </wp:positionH>
            <wp:positionV relativeFrom="paragraph">
              <wp:posOffset>-82492</wp:posOffset>
            </wp:positionV>
            <wp:extent cx="1497515" cy="859724"/>
            <wp:effectExtent l="19050" t="19050" r="26670" b="17145"/>
            <wp:wrapNone/>
            <wp:docPr id="3" name="Picture 3" descr="A picture containing ax, propel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ax, propell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515" cy="85972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E5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16C2FDC" wp14:editId="7BA944B5">
            <wp:simplePos x="0" y="0"/>
            <wp:positionH relativeFrom="column">
              <wp:posOffset>721482</wp:posOffset>
            </wp:positionH>
            <wp:positionV relativeFrom="paragraph">
              <wp:posOffset>-176893</wp:posOffset>
            </wp:positionV>
            <wp:extent cx="1485900" cy="1114425"/>
            <wp:effectExtent l="19050" t="19050" r="19050" b="285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3E0">
        <w:rPr>
          <w:b/>
          <w:bCs/>
          <w:sz w:val="28"/>
          <w:szCs w:val="28"/>
        </w:rPr>
        <w:t>Tree of Life</w:t>
      </w:r>
    </w:p>
    <w:p w14:paraId="003FF215" w14:textId="700EA3E3" w:rsidR="00F56F93" w:rsidRDefault="00454136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FC613B9" wp14:editId="4379CD41">
                <wp:simplePos x="0" y="0"/>
                <wp:positionH relativeFrom="column">
                  <wp:posOffset>5836722</wp:posOffset>
                </wp:positionH>
                <wp:positionV relativeFrom="paragraph">
                  <wp:posOffset>145026</wp:posOffset>
                </wp:positionV>
                <wp:extent cx="471352" cy="273133"/>
                <wp:effectExtent l="0" t="0" r="508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352" cy="273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21548" w14:textId="0200633E" w:rsidR="00454136" w:rsidRDefault="00454136">
                            <w:r>
                              <w:t>8”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613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9.6pt;margin-top:11.4pt;width:37.1pt;height:2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" stroked="f">
                <v:textbox>
                  <w:txbxContent>
                    <w:p w14:paraId="7DE21548" w14:textId="0200633E" w:rsidR="00454136" w:rsidRDefault="00454136">
                      <w:r>
                        <w:t>8”</w:t>
                      </w:r>
                    </w:p>
                  </w:txbxContent>
                </v:textbox>
              </v:shape>
            </w:pict>
          </mc:Fallback>
        </mc:AlternateContent>
      </w:r>
      <w:r w:rsidR="00C013E0">
        <w:rPr>
          <w:b/>
          <w:bCs/>
          <w:sz w:val="28"/>
          <w:szCs w:val="28"/>
        </w:rPr>
        <w:t>Order Form</w:t>
      </w:r>
    </w:p>
    <w:p w14:paraId="3036CAAC" w14:textId="63298AE2" w:rsidR="00F56F93" w:rsidRPr="005C1858" w:rsidRDefault="00C013E0">
      <w:pPr>
        <w:jc w:val="center"/>
        <w:rPr>
          <w:b/>
          <w:bCs/>
          <w:color w:val="FF0000"/>
          <w:sz w:val="28"/>
          <w:szCs w:val="28"/>
        </w:rPr>
      </w:pPr>
      <w:r w:rsidRPr="005C1858">
        <w:rPr>
          <w:b/>
          <w:bCs/>
          <w:color w:val="FF0000"/>
          <w:sz w:val="28"/>
          <w:szCs w:val="28"/>
        </w:rPr>
        <w:t>Please PRINT</w:t>
      </w:r>
    </w:p>
    <w:p w14:paraId="410A076C" w14:textId="45C8A860" w:rsidR="00F56F93" w:rsidRDefault="007F3480">
      <w:pPr>
        <w:jc w:val="center"/>
        <w:rPr>
          <w:sz w:val="28"/>
          <w:szCs w:val="28"/>
        </w:rPr>
      </w:pPr>
      <w:r>
        <w:rPr>
          <w:sz w:val="28"/>
          <w:szCs w:val="28"/>
        </w:rPr>
        <w:t>Date_______________</w:t>
      </w:r>
    </w:p>
    <w:p w14:paraId="38CB816B" w14:textId="4BA6056F" w:rsidR="00F56F93" w:rsidRDefault="00F56F93"/>
    <w:p w14:paraId="3B751E4E" w14:textId="558BD246" w:rsidR="0085644C" w:rsidRDefault="0085644C"/>
    <w:p w14:paraId="7230AEC6" w14:textId="643CE525" w:rsidR="00F56F93" w:rsidRDefault="00C013E0">
      <w:r>
        <w:t>Name:________________________________________________________________________________</w:t>
      </w:r>
      <w:r w:rsidR="0085644C">
        <w:t>_____________</w:t>
      </w:r>
    </w:p>
    <w:p w14:paraId="50ADD804" w14:textId="14DC3A01" w:rsidR="00F56F93" w:rsidRDefault="00F56F93"/>
    <w:p w14:paraId="3844F57C" w14:textId="42D2927F" w:rsidR="00F56F93" w:rsidRDefault="00F56F93"/>
    <w:p w14:paraId="488A5C54" w14:textId="0070E6CF" w:rsidR="00F56F93" w:rsidRDefault="00C013E0">
      <w:r>
        <w:t>Address:_____________________________________________________________________________</w:t>
      </w:r>
      <w:r w:rsidR="0085644C">
        <w:t>______________</w:t>
      </w:r>
    </w:p>
    <w:p w14:paraId="138D1CB7" w14:textId="3078ED1D" w:rsidR="00670D9A" w:rsidRDefault="00670D9A"/>
    <w:p w14:paraId="7F04EAE3" w14:textId="77777777" w:rsidR="00F56F93" w:rsidRDefault="00F56F93"/>
    <w:p w14:paraId="7AB407A3" w14:textId="502B29DA" w:rsidR="00F56F93" w:rsidRDefault="00C013E0">
      <w:r>
        <w:t>City:_____________________________</w:t>
      </w:r>
      <w:r w:rsidR="0085644C">
        <w:t>___</w:t>
      </w:r>
      <w:r>
        <w:t>State:______________________ Zip Code:_________________</w:t>
      </w:r>
    </w:p>
    <w:p w14:paraId="6795FE1C" w14:textId="77777777" w:rsidR="00F56F93" w:rsidRDefault="00F56F93"/>
    <w:p w14:paraId="004268CB" w14:textId="2CCB5343" w:rsidR="00F56F93" w:rsidRDefault="00F56F93"/>
    <w:p w14:paraId="0EBAE773" w14:textId="558A8F11" w:rsidR="00F56F93" w:rsidRDefault="00C013E0">
      <w:r>
        <w:t>Home Phone:____________________________</w:t>
      </w:r>
      <w:r w:rsidR="0085644C">
        <w:t>_______</w:t>
      </w:r>
      <w:r>
        <w:t xml:space="preserve"> Cell Phone:____________________________________</w:t>
      </w:r>
      <w:r w:rsidR="0085644C">
        <w:t>______</w:t>
      </w:r>
    </w:p>
    <w:p w14:paraId="334DE6FE" w14:textId="0E455CE9" w:rsidR="00F56F93" w:rsidRDefault="00F56F93"/>
    <w:p w14:paraId="4EA379AB" w14:textId="2C8E5A9D" w:rsidR="00F56F93" w:rsidRDefault="00F56F93"/>
    <w:p w14:paraId="707F678A" w14:textId="1F895C98" w:rsidR="00F56F93" w:rsidRDefault="00C013E0">
      <w:r>
        <w:t>Email:________________________________________________________________________________</w:t>
      </w:r>
      <w:r w:rsidR="0085644C">
        <w:t>_____________</w:t>
      </w:r>
    </w:p>
    <w:p w14:paraId="62B411D7" w14:textId="79AD1B2A" w:rsidR="00F56F93" w:rsidRDefault="00F56F93"/>
    <w:p w14:paraId="311D56EC" w14:textId="3F34D6A9" w:rsidR="00F56F93" w:rsidRDefault="00C013E0">
      <w:r>
        <w:t xml:space="preserve">Please check which DONOR LEAF you would like to purchase and complete the inscription. (up to 3 lines).  Please </w:t>
      </w:r>
      <w:r>
        <w:rPr>
          <w:b/>
          <w:bCs/>
          <w:u w:val="single"/>
        </w:rPr>
        <w:t>print clearly</w:t>
      </w:r>
      <w:r>
        <w:t xml:space="preserve"> and </w:t>
      </w:r>
      <w:r>
        <w:rPr>
          <w:b/>
          <w:bCs/>
          <w:u w:val="single"/>
        </w:rPr>
        <w:t>double check</w:t>
      </w:r>
      <w:r>
        <w:t xml:space="preserve"> information/spelling. If you wish to order more than one leaf, either make copies of this form or write on the back.</w:t>
      </w:r>
    </w:p>
    <w:p w14:paraId="4D9C7233" w14:textId="5B372BAF" w:rsidR="00F56F93" w:rsidRDefault="0085644C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3604130" wp14:editId="152029C0">
            <wp:simplePos x="0" y="0"/>
            <wp:positionH relativeFrom="margin">
              <wp:posOffset>4867275</wp:posOffset>
            </wp:positionH>
            <wp:positionV relativeFrom="paragraph">
              <wp:posOffset>25399</wp:posOffset>
            </wp:positionV>
            <wp:extent cx="1393031" cy="1857375"/>
            <wp:effectExtent l="19050" t="19050" r="17145" b="9525"/>
            <wp:wrapNone/>
            <wp:docPr id="2" name="Picture 2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piece of pap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548" cy="186873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5FFE6" w14:textId="724DCD3E" w:rsidR="00F56F93" w:rsidRDefault="00C013E0">
      <w:r>
        <w:t xml:space="preserve">_______ </w:t>
      </w:r>
      <w:r>
        <w:rPr>
          <w:rFonts w:cs="Calibri"/>
        </w:rPr>
        <w:t>Copper (overall size 3-3/8” x 2-2/8”)   $50.00 donation</w:t>
      </w:r>
    </w:p>
    <w:p w14:paraId="7DC6C735" w14:textId="77777777" w:rsidR="00F56F93" w:rsidRDefault="00F56F93">
      <w:pPr>
        <w:rPr>
          <w:rFonts w:cs="Calibri"/>
        </w:rPr>
      </w:pPr>
    </w:p>
    <w:p w14:paraId="4DD54659" w14:textId="77777777" w:rsidR="00F56F93" w:rsidRDefault="00C013E0">
      <w:pPr>
        <w:rPr>
          <w:rFonts w:cs="Calibri"/>
        </w:rPr>
      </w:pPr>
      <w:r>
        <w:rPr>
          <w:rFonts w:cs="Calibri"/>
        </w:rPr>
        <w:t>_______ Silver (overall size 4-7/8” x 3”)  $150.00 donation</w:t>
      </w:r>
    </w:p>
    <w:p w14:paraId="09F8952F" w14:textId="77777777" w:rsidR="00F56F93" w:rsidRDefault="00F56F93">
      <w:pPr>
        <w:rPr>
          <w:rFonts w:cs="Calibri"/>
        </w:rPr>
      </w:pPr>
    </w:p>
    <w:p w14:paraId="207FDF2D" w14:textId="4A619B8D" w:rsidR="00F56F93" w:rsidRDefault="00C013E0">
      <w:pPr>
        <w:rPr>
          <w:rFonts w:cs="Calibri"/>
        </w:rPr>
      </w:pPr>
      <w:r>
        <w:rPr>
          <w:rFonts w:cs="Calibri"/>
        </w:rPr>
        <w:t>_______ Gold (overall size 3-1/4” x 5-3/4”)  $300.00 donation</w:t>
      </w:r>
    </w:p>
    <w:p w14:paraId="1D995EBF" w14:textId="1FD475CB" w:rsidR="00585B9E" w:rsidRDefault="00585B9E">
      <w:pPr>
        <w:rPr>
          <w:rFonts w:cs="Calibri"/>
        </w:rPr>
      </w:pPr>
    </w:p>
    <w:p w14:paraId="34B7AD43" w14:textId="1B133461" w:rsidR="00585B9E" w:rsidRDefault="00585B9E">
      <w:pPr>
        <w:rPr>
          <w:rFonts w:cs="Calibri"/>
        </w:rPr>
      </w:pPr>
      <w:r>
        <w:rPr>
          <w:rFonts w:cs="Calibri"/>
        </w:rPr>
        <w:t>_______ 8” Silver Dove – donation of $400.00</w:t>
      </w:r>
    </w:p>
    <w:p w14:paraId="64A1968A" w14:textId="77777777" w:rsidR="00F56F93" w:rsidRDefault="00F56F93">
      <w:pPr>
        <w:rPr>
          <w:rFonts w:cs="Calibri"/>
        </w:rPr>
      </w:pPr>
    </w:p>
    <w:p w14:paraId="26191A21" w14:textId="77777777" w:rsidR="00F56F93" w:rsidRDefault="00C013E0">
      <w:pPr>
        <w:rPr>
          <w:rFonts w:cs="Calibri"/>
        </w:rPr>
      </w:pPr>
      <w:r>
        <w:rPr>
          <w:rFonts w:cs="Calibri"/>
        </w:rPr>
        <w:t>_______  10” Gold Dove – donation of $500.00 and above</w:t>
      </w:r>
    </w:p>
    <w:p w14:paraId="2C0C3057" w14:textId="77777777" w:rsidR="00F56F93" w:rsidRDefault="00F56F93">
      <w:pPr>
        <w:rPr>
          <w:rFonts w:cs="Calibri"/>
          <w:sz w:val="24"/>
          <w:szCs w:val="24"/>
        </w:rPr>
      </w:pPr>
    </w:p>
    <w:p w14:paraId="6AA756F7" w14:textId="77777777" w:rsidR="00F56F93" w:rsidRDefault="00C013E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Inscription for Leaf or Dove</w:t>
      </w:r>
    </w:p>
    <w:p w14:paraId="30C02802" w14:textId="77777777" w:rsidR="00F56F93" w:rsidRDefault="00F56F93">
      <w:pPr>
        <w:jc w:val="center"/>
        <w:rPr>
          <w:b/>
          <w:bCs/>
          <w:sz w:val="28"/>
          <w:szCs w:val="28"/>
          <w:u w:val="single"/>
        </w:rPr>
      </w:pPr>
    </w:p>
    <w:p w14:paraId="56CBAC3E" w14:textId="77777777" w:rsidR="00F56F93" w:rsidRDefault="00F56F93"/>
    <w:p w14:paraId="5E9BA65B" w14:textId="77777777" w:rsidR="00F56F93" w:rsidRDefault="00C013E0">
      <w:r>
        <w:t>Line 1 ________________________________________________________________________________</w:t>
      </w:r>
    </w:p>
    <w:p w14:paraId="1449D71D" w14:textId="77777777" w:rsidR="00F56F93" w:rsidRDefault="00F56F93"/>
    <w:p w14:paraId="6FCE3625" w14:textId="77777777" w:rsidR="00F56F93" w:rsidRDefault="00F56F93"/>
    <w:p w14:paraId="550015A3" w14:textId="77777777" w:rsidR="00F56F93" w:rsidRDefault="00C013E0">
      <w:r>
        <w:t>Line 2 ________________________________________________________________________________</w:t>
      </w:r>
    </w:p>
    <w:p w14:paraId="7F4AF324" w14:textId="77777777" w:rsidR="00F56F93" w:rsidRDefault="00F56F93"/>
    <w:p w14:paraId="795E9F9D" w14:textId="77777777" w:rsidR="00F56F93" w:rsidRDefault="00F56F93"/>
    <w:p w14:paraId="3E1E4DD6" w14:textId="77777777" w:rsidR="00F56F93" w:rsidRDefault="00C013E0">
      <w:r>
        <w:t>Line 3 ________________________________________________________________________________</w:t>
      </w:r>
    </w:p>
    <w:p w14:paraId="2B9CD1B3" w14:textId="1A5781DD" w:rsidR="00F56F93" w:rsidRDefault="00C013E0">
      <w:pPr>
        <w:jc w:val="center"/>
        <w:rPr>
          <w:b/>
          <w:bCs/>
        </w:rPr>
      </w:pPr>
      <w:r w:rsidRPr="00DF1F9C">
        <w:rPr>
          <w:b/>
          <w:bCs/>
        </w:rPr>
        <w:t>(Maximum 24 characters and spaces per line</w:t>
      </w:r>
      <w:r w:rsidR="00DF1F9C">
        <w:rPr>
          <w:b/>
          <w:bCs/>
        </w:rPr>
        <w:t xml:space="preserve"> </w:t>
      </w:r>
      <w:r w:rsidR="00EA6FFD">
        <w:rPr>
          <w:b/>
          <w:bCs/>
        </w:rPr>
        <w:t>PLEASE PRINT CLEARLY</w:t>
      </w:r>
      <w:r w:rsidRPr="00DF1F9C">
        <w:rPr>
          <w:b/>
          <w:bCs/>
        </w:rPr>
        <w:t>)</w:t>
      </w:r>
    </w:p>
    <w:p w14:paraId="1B5AC5F0" w14:textId="77777777" w:rsidR="002B334D" w:rsidRPr="00DF1F9C" w:rsidRDefault="002B334D">
      <w:pPr>
        <w:jc w:val="center"/>
        <w:rPr>
          <w:b/>
          <w:bCs/>
        </w:rPr>
      </w:pPr>
    </w:p>
    <w:p w14:paraId="63152285" w14:textId="0BE51CC4" w:rsidR="00F56F93" w:rsidRPr="005A528A" w:rsidRDefault="00C013E0">
      <w:pPr>
        <w:rPr>
          <w:sz w:val="28"/>
          <w:szCs w:val="28"/>
        </w:rPr>
      </w:pPr>
      <w:r w:rsidRPr="005A528A">
        <w:rPr>
          <w:sz w:val="28"/>
          <w:szCs w:val="28"/>
        </w:rPr>
        <w:t xml:space="preserve">Please make check payable to: </w:t>
      </w:r>
      <w:r w:rsidRPr="005A528A">
        <w:rPr>
          <w:b/>
          <w:bCs/>
          <w:sz w:val="28"/>
          <w:szCs w:val="28"/>
        </w:rPr>
        <w:t>Our Lady of Grace Catholic Church</w:t>
      </w:r>
      <w:r w:rsidRPr="005A528A">
        <w:rPr>
          <w:sz w:val="28"/>
          <w:szCs w:val="28"/>
        </w:rPr>
        <w:t xml:space="preserve"> and write </w:t>
      </w:r>
      <w:r w:rsidRPr="005A528A">
        <w:rPr>
          <w:b/>
          <w:bCs/>
          <w:sz w:val="28"/>
          <w:szCs w:val="28"/>
        </w:rPr>
        <w:t>Tree of Life</w:t>
      </w:r>
      <w:r w:rsidRPr="005A528A">
        <w:rPr>
          <w:sz w:val="28"/>
          <w:szCs w:val="28"/>
        </w:rPr>
        <w:t xml:space="preserve"> on the memo line. Return to church office, place in the collection basket at Mass, or mail to: Our Lady of Grace Catholic Church, 595 </w:t>
      </w:r>
      <w:r w:rsidR="007B3CAE" w:rsidRPr="005A528A">
        <w:rPr>
          <w:sz w:val="28"/>
          <w:szCs w:val="28"/>
        </w:rPr>
        <w:t xml:space="preserve">E. </w:t>
      </w:r>
      <w:r w:rsidRPr="005A528A">
        <w:rPr>
          <w:sz w:val="28"/>
          <w:szCs w:val="28"/>
        </w:rPr>
        <w:t>Main St., Avon Park, FL 33825</w:t>
      </w:r>
      <w:r w:rsidR="00670D9A" w:rsidRPr="005A528A">
        <w:rPr>
          <w:sz w:val="28"/>
          <w:szCs w:val="28"/>
        </w:rPr>
        <w:t xml:space="preserve"> Attention: Tree of Life</w:t>
      </w:r>
      <w:r w:rsidR="005A528A">
        <w:rPr>
          <w:sz w:val="28"/>
          <w:szCs w:val="28"/>
        </w:rPr>
        <w:t xml:space="preserve">. </w:t>
      </w:r>
      <w:r w:rsidR="00DF1F9C" w:rsidRPr="005A528A">
        <w:rPr>
          <w:sz w:val="28"/>
          <w:szCs w:val="28"/>
        </w:rPr>
        <w:t>Any questions</w:t>
      </w:r>
      <w:r w:rsidR="005A528A">
        <w:rPr>
          <w:sz w:val="28"/>
          <w:szCs w:val="28"/>
        </w:rPr>
        <w:t>,</w:t>
      </w:r>
      <w:r w:rsidR="00DF1F9C" w:rsidRPr="005A528A">
        <w:rPr>
          <w:sz w:val="28"/>
          <w:szCs w:val="28"/>
        </w:rPr>
        <w:t xml:space="preserve"> please call </w:t>
      </w:r>
      <w:r w:rsidR="005A528A" w:rsidRPr="005A528A">
        <w:rPr>
          <w:sz w:val="28"/>
          <w:szCs w:val="28"/>
        </w:rPr>
        <w:t>the Parish Office</w:t>
      </w:r>
      <w:r w:rsidR="005A528A">
        <w:rPr>
          <w:sz w:val="28"/>
          <w:szCs w:val="28"/>
        </w:rPr>
        <w:t xml:space="preserve">, </w:t>
      </w:r>
      <w:r w:rsidR="005A528A" w:rsidRPr="005A528A">
        <w:rPr>
          <w:b/>
          <w:bCs/>
          <w:sz w:val="28"/>
          <w:szCs w:val="28"/>
        </w:rPr>
        <w:t>863-453-4757</w:t>
      </w:r>
      <w:r w:rsidR="005A528A">
        <w:rPr>
          <w:sz w:val="28"/>
          <w:szCs w:val="28"/>
        </w:rPr>
        <w:t>.</w:t>
      </w:r>
    </w:p>
    <w:sectPr w:rsidR="00F56F93" w:rsidRPr="005A528A" w:rsidSect="0085644C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6652F" w14:textId="77777777" w:rsidR="00AD0885" w:rsidRDefault="00AD0885">
      <w:r>
        <w:separator/>
      </w:r>
    </w:p>
  </w:endnote>
  <w:endnote w:type="continuationSeparator" w:id="0">
    <w:p w14:paraId="23BAF41B" w14:textId="77777777" w:rsidR="00AD0885" w:rsidRDefault="00AD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4E9EF" w14:textId="77777777" w:rsidR="00AD0885" w:rsidRDefault="00AD0885">
      <w:r>
        <w:rPr>
          <w:color w:val="000000"/>
        </w:rPr>
        <w:separator/>
      </w:r>
    </w:p>
  </w:footnote>
  <w:footnote w:type="continuationSeparator" w:id="0">
    <w:p w14:paraId="47318A45" w14:textId="77777777" w:rsidR="00AD0885" w:rsidRDefault="00AD0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93"/>
    <w:rsid w:val="00084F54"/>
    <w:rsid w:val="00163982"/>
    <w:rsid w:val="00166E5F"/>
    <w:rsid w:val="00227760"/>
    <w:rsid w:val="00241989"/>
    <w:rsid w:val="002B334D"/>
    <w:rsid w:val="00454136"/>
    <w:rsid w:val="00585B9E"/>
    <w:rsid w:val="005A528A"/>
    <w:rsid w:val="005C1858"/>
    <w:rsid w:val="006403AD"/>
    <w:rsid w:val="00663B87"/>
    <w:rsid w:val="006667F2"/>
    <w:rsid w:val="00670D9A"/>
    <w:rsid w:val="007B3CAE"/>
    <w:rsid w:val="007C3F79"/>
    <w:rsid w:val="007F3480"/>
    <w:rsid w:val="0085644C"/>
    <w:rsid w:val="008E2ADF"/>
    <w:rsid w:val="00966F55"/>
    <w:rsid w:val="009A774A"/>
    <w:rsid w:val="00A37F93"/>
    <w:rsid w:val="00AD0885"/>
    <w:rsid w:val="00B842C6"/>
    <w:rsid w:val="00BA1530"/>
    <w:rsid w:val="00BE367E"/>
    <w:rsid w:val="00C013E0"/>
    <w:rsid w:val="00CA0498"/>
    <w:rsid w:val="00DF1F9C"/>
    <w:rsid w:val="00EA6FFD"/>
    <w:rsid w:val="00EE3557"/>
    <w:rsid w:val="00F5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9BA02"/>
  <w15:docId w15:val="{9190DEE3-D723-43C1-B640-7CA48839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1F4E79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 Light" w:eastAsia="Times New Roman" w:hAnsi="Calibri Light"/>
      <w:color w:val="1F4E79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1F4E79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Times New Roman" w:hAnsi="Calibri Light"/>
      <w:color w:val="1F4E79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paragraph" w:styleId="Heading7">
    <w:name w:val="heading 7"/>
    <w:basedOn w:val="Normal"/>
    <w:next w:val="Normal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Heading8">
    <w:name w:val="heading 8"/>
    <w:basedOn w:val="Normal"/>
    <w:next w:val="Normal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Cs w:val="21"/>
    </w:rPr>
  </w:style>
  <w:style w:type="paragraph" w:styleId="Heading9">
    <w:name w:val="heading 9"/>
    <w:basedOn w:val="Normal"/>
    <w:next w:val="Normal"/>
    <w:pPr>
      <w:keepNext/>
      <w:keepLines/>
      <w:spacing w:before="40"/>
      <w:outlineLvl w:val="8"/>
    </w:pPr>
    <w:rPr>
      <w:rFonts w:ascii="Calibri Light" w:eastAsia="Times New Roman" w:hAnsi="Calibri Light"/>
      <w:i/>
      <w:iCs/>
      <w:color w:val="272727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1F4E79"/>
      <w:sz w:val="32"/>
      <w:szCs w:val="32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1F4E79"/>
      <w:sz w:val="26"/>
      <w:szCs w:val="26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1F4E79"/>
    </w:rPr>
  </w:style>
  <w:style w:type="character" w:customStyle="1" w:styleId="Heading5Char">
    <w:name w:val="Heading 5 Char"/>
    <w:basedOn w:val="DefaultParagraphFont"/>
    <w:rPr>
      <w:rFonts w:ascii="Calibri Light" w:eastAsia="Times New Roman" w:hAnsi="Calibri Light" w:cs="Times New Roman"/>
      <w:color w:val="1F4E79"/>
    </w:rPr>
  </w:style>
  <w:style w:type="character" w:customStyle="1" w:styleId="Heading6Char">
    <w:name w:val="Heading 6 Char"/>
    <w:basedOn w:val="DefaultParagraphFont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basedOn w:val="DefaultParagraphFont"/>
    <w:rPr>
      <w:rFonts w:ascii="Calibri Light" w:eastAsia="Times New Roman" w:hAnsi="Calibri Light" w:cs="Times New Roman"/>
      <w:i/>
      <w:iCs/>
      <w:color w:val="1F4D78"/>
    </w:rPr>
  </w:style>
  <w:style w:type="character" w:customStyle="1" w:styleId="Heading8Char">
    <w:name w:val="Heading 8 Char"/>
    <w:basedOn w:val="DefaultParagraphFont"/>
    <w:rPr>
      <w:rFonts w:ascii="Calibri Light" w:eastAsia="Times New Roman" w:hAnsi="Calibri Light" w:cs="Times New Roman"/>
      <w:color w:val="272727"/>
      <w:szCs w:val="21"/>
    </w:rPr>
  </w:style>
  <w:style w:type="character" w:customStyle="1" w:styleId="Heading9Char">
    <w:name w:val="Heading 9 Char"/>
    <w:basedOn w:val="DefaultParagraphFont"/>
    <w:rPr>
      <w:rFonts w:ascii="Calibri Light" w:eastAsia="Times New Roman" w:hAnsi="Calibri Light" w:cs="Times New Roman"/>
      <w:i/>
      <w:iCs/>
      <w:color w:val="272727"/>
      <w:szCs w:val="21"/>
    </w:rPr>
  </w:style>
  <w:style w:type="paragraph" w:styleId="Title">
    <w:name w:val="Title"/>
    <w:basedOn w:val="Normal"/>
    <w:next w:val="Normal"/>
    <w:uiPriority w:val="10"/>
    <w:qFormat/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A5A5A"/>
      <w:spacing w:val="15"/>
    </w:rPr>
  </w:style>
  <w:style w:type="character" w:customStyle="1" w:styleId="SubtitleChar">
    <w:name w:val="Subtitle Char"/>
    <w:basedOn w:val="DefaultParagraphFont"/>
    <w:rPr>
      <w:rFonts w:eastAsia="Times New Roman"/>
      <w:color w:val="5A5A5A"/>
      <w:spacing w:val="15"/>
    </w:rPr>
  </w:style>
  <w:style w:type="character" w:styleId="SubtleEmphasis">
    <w:name w:val="Subtle Emphasis"/>
    <w:basedOn w:val="DefaultParagraphFont"/>
    <w:rPr>
      <w:i/>
      <w:iCs/>
      <w:color w:val="404040"/>
    </w:rPr>
  </w:style>
  <w:style w:type="character" w:styleId="Emphasis">
    <w:name w:val="Emphasis"/>
    <w:basedOn w:val="DefaultParagraphFont"/>
    <w:rPr>
      <w:i/>
      <w:iCs/>
    </w:rPr>
  </w:style>
  <w:style w:type="character" w:styleId="IntenseEmphasis">
    <w:name w:val="Intense Emphasis"/>
    <w:basedOn w:val="DefaultParagraphFont"/>
    <w:rPr>
      <w:i/>
      <w:iCs/>
      <w:color w:val="1F4E79"/>
    </w:rPr>
  </w:style>
  <w:style w:type="character" w:styleId="Strong">
    <w:name w:val="Strong"/>
    <w:basedOn w:val="DefaultParagraphFont"/>
    <w:rPr>
      <w:b/>
      <w:bCs/>
    </w:rPr>
  </w:style>
  <w:style w:type="paragraph" w:styleId="Quote">
    <w:name w:val="Quote"/>
    <w:basedOn w:val="Normal"/>
    <w:next w:val="Normal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IntenseQuote">
    <w:name w:val="Intense Quote"/>
    <w:basedOn w:val="Normal"/>
    <w:next w:val="Normal"/>
    <w:pPr>
      <w:pBdr>
        <w:top w:val="single" w:sz="4" w:space="10" w:color="1F4E79"/>
        <w:bottom w:val="single" w:sz="4" w:space="10" w:color="1F4E79"/>
      </w:pBdr>
      <w:spacing w:before="360" w:after="360"/>
      <w:ind w:left="864" w:right="864"/>
      <w:jc w:val="center"/>
    </w:pPr>
    <w:rPr>
      <w:i/>
      <w:iCs/>
      <w:color w:val="1F4E79"/>
    </w:rPr>
  </w:style>
  <w:style w:type="character" w:customStyle="1" w:styleId="IntenseQuoteChar">
    <w:name w:val="Intense Quote Char"/>
    <w:basedOn w:val="DefaultParagraphFont"/>
    <w:rPr>
      <w:i/>
      <w:iCs/>
      <w:color w:val="1F4E79"/>
    </w:rPr>
  </w:style>
  <w:style w:type="character" w:styleId="SubtleReference">
    <w:name w:val="Subtle Reference"/>
    <w:basedOn w:val="DefaultParagraphFont"/>
    <w:rPr>
      <w:smallCaps/>
      <w:color w:val="5A5A5A"/>
    </w:rPr>
  </w:style>
  <w:style w:type="character" w:styleId="IntenseReference">
    <w:name w:val="Intense Reference"/>
    <w:basedOn w:val="DefaultParagraphFont"/>
    <w:rPr>
      <w:b/>
      <w:bCs/>
      <w:caps w:val="0"/>
      <w:smallCaps/>
      <w:color w:val="1F4E79"/>
      <w:spacing w:val="5"/>
    </w:rPr>
  </w:style>
  <w:style w:type="character" w:styleId="BookTitle">
    <w:name w:val="Book Title"/>
    <w:basedOn w:val="DefaultParagraphFont"/>
    <w:rPr>
      <w:b/>
      <w:bCs/>
      <w:i/>
      <w:iCs/>
      <w:spacing w:val="5"/>
    </w:rPr>
  </w:style>
  <w:style w:type="character" w:styleId="Hyperlink">
    <w:name w:val="Hyperlink"/>
    <w:basedOn w:val="DefaultParagraphFont"/>
    <w:rPr>
      <w:color w:val="1F4E79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Caption">
    <w:name w:val="caption"/>
    <w:basedOn w:val="Normal"/>
    <w:next w:val="Normal"/>
    <w:pPr>
      <w:spacing w:after="200"/>
    </w:pPr>
    <w:rPr>
      <w:i/>
      <w:iCs/>
      <w:color w:val="44546A"/>
      <w:szCs w:val="18"/>
    </w:rPr>
  </w:style>
  <w:style w:type="paragraph" w:styleId="BalloonText">
    <w:name w:val="Balloon Text"/>
    <w:basedOn w:val="Normal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Cs w:val="18"/>
    </w:rPr>
  </w:style>
  <w:style w:type="paragraph" w:styleId="BlockText">
    <w:name w:val="Block Text"/>
    <w:basedOn w:val="Normal"/>
    <w:pPr>
      <w:pBdr>
        <w:top w:val="single" w:sz="2" w:space="10" w:color="5B9BD5" w:shadow="1"/>
        <w:left w:val="single" w:sz="2" w:space="10" w:color="5B9BD5" w:shadow="1"/>
        <w:bottom w:val="single" w:sz="2" w:space="10" w:color="5B9BD5" w:shadow="1"/>
        <w:right w:val="single" w:sz="2" w:space="10" w:color="5B9BD5" w:shadow="1"/>
      </w:pBdr>
      <w:ind w:left="1152" w:right="1152"/>
    </w:pPr>
    <w:rPr>
      <w:rFonts w:eastAsia="Times New Roman"/>
      <w:i/>
      <w:iCs/>
      <w:color w:val="1F4E79"/>
    </w:rPr>
  </w:style>
  <w:style w:type="paragraph" w:styleId="BodyText3">
    <w:name w:val="Body Text 3"/>
    <w:basedOn w:val="Normal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rPr>
      <w:szCs w:val="16"/>
    </w:rPr>
  </w:style>
  <w:style w:type="paragraph" w:styleId="BodyTextIndent3">
    <w:name w:val="Body Text Indent 3"/>
    <w:basedOn w:val="Normal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rPr>
      <w:szCs w:val="16"/>
    </w:rPr>
  </w:style>
  <w:style w:type="character" w:styleId="CommentReference">
    <w:name w:val="annotation reference"/>
    <w:basedOn w:val="DefaultParagraphFont"/>
    <w:rPr>
      <w:sz w:val="22"/>
      <w:szCs w:val="16"/>
    </w:rPr>
  </w:style>
  <w:style w:type="paragraph" w:styleId="CommentText">
    <w:name w:val="annotation text"/>
    <w:basedOn w:val="Normal"/>
    <w:rPr>
      <w:szCs w:val="20"/>
    </w:rPr>
  </w:style>
  <w:style w:type="character" w:customStyle="1" w:styleId="CommentTextChar">
    <w:name w:val="Comment Text Char"/>
    <w:basedOn w:val="DefaultParagraphFont"/>
    <w:rPr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Cs w:val="20"/>
    </w:rPr>
  </w:style>
  <w:style w:type="paragraph" w:styleId="DocumentMap">
    <w:name w:val="Document Map"/>
    <w:basedOn w:val="Normal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rPr>
      <w:rFonts w:ascii="Segoe UI" w:hAnsi="Segoe UI" w:cs="Segoe UI"/>
      <w:szCs w:val="16"/>
    </w:rPr>
  </w:style>
  <w:style w:type="paragraph" w:styleId="EndnoteText">
    <w:name w:val="endnote text"/>
    <w:basedOn w:val="Normal"/>
    <w:rPr>
      <w:szCs w:val="20"/>
    </w:rPr>
  </w:style>
  <w:style w:type="character" w:customStyle="1" w:styleId="EndnoteTextChar">
    <w:name w:val="Endnote Text Char"/>
    <w:basedOn w:val="DefaultParagraphFont"/>
    <w:rPr>
      <w:szCs w:val="20"/>
    </w:rPr>
  </w:style>
  <w:style w:type="paragraph" w:styleId="EnvelopeReturn">
    <w:name w:val="envelope return"/>
    <w:basedOn w:val="Normal"/>
    <w:rPr>
      <w:rFonts w:ascii="Calibri Light" w:eastAsia="Times New Roman" w:hAnsi="Calibri Light"/>
      <w:szCs w:val="20"/>
    </w:rPr>
  </w:style>
  <w:style w:type="paragraph" w:styleId="FootnoteText">
    <w:name w:val="footnote text"/>
    <w:basedOn w:val="Normal"/>
    <w:rPr>
      <w:szCs w:val="20"/>
    </w:rPr>
  </w:style>
  <w:style w:type="character" w:customStyle="1" w:styleId="FootnoteTextChar">
    <w:name w:val="Footnote Text Char"/>
    <w:basedOn w:val="DefaultParagraphFont"/>
    <w:rPr>
      <w:szCs w:val="20"/>
    </w:rPr>
  </w:style>
  <w:style w:type="character" w:styleId="HTMLCode">
    <w:name w:val="HTML Code"/>
    <w:basedOn w:val="DefaultParagraphFont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rPr>
      <w:rFonts w:ascii="Consolas" w:hAnsi="Consolas"/>
      <w:szCs w:val="20"/>
    </w:rPr>
  </w:style>
  <w:style w:type="character" w:styleId="HTMLTypewriter">
    <w:name w:val="HTML Typewriter"/>
    <w:basedOn w:val="DefaultParagraphFont"/>
    <w:rPr>
      <w:rFonts w:ascii="Consolas" w:hAnsi="Consolas"/>
      <w:sz w:val="22"/>
      <w:szCs w:val="20"/>
    </w:rPr>
  </w:style>
  <w:style w:type="paragraph" w:styleId="MacroText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rPr>
      <w:rFonts w:ascii="Consolas" w:hAnsi="Consolas"/>
      <w:szCs w:val="20"/>
    </w:rPr>
  </w:style>
  <w:style w:type="paragraph" w:styleId="PlainText">
    <w:name w:val="Plain Text"/>
    <w:basedOn w:val="Normal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rPr>
      <w:rFonts w:ascii="Consolas" w:hAnsi="Consolas"/>
      <w:szCs w:val="21"/>
    </w:rPr>
  </w:style>
  <w:style w:type="character" w:styleId="PlaceholderText">
    <w:name w:val="Placeholder Text"/>
    <w:basedOn w:val="DefaultParagraphFont"/>
    <w:rPr>
      <w:color w:val="3B3838"/>
    </w:rPr>
  </w:style>
  <w:style w:type="paragraph" w:styleId="Header">
    <w:name w:val="header"/>
    <w:basedOn w:val="Normal"/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</w:style>
  <w:style w:type="character" w:customStyle="1" w:styleId="FooterChar">
    <w:name w:val="Footer Char"/>
    <w:basedOn w:val="DefaultParagraphFont"/>
  </w:style>
  <w:style w:type="paragraph" w:styleId="TOC9">
    <w:name w:val="toc 9"/>
    <w:basedOn w:val="Normal"/>
    <w:next w:val="Normal"/>
    <w:autoRedefine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%20Family\Desktop\OLOG%20Church\Fw%20Tree%20of%20Life%20for%20Our%20Lady%20of%20Grace%20Catholic%20Church\%7b9ADE287B-2648-4CE1-B12C-C42C2746A42A%7dtf02786999_win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{9ADE287B-2648-4CE1-B12C-C42C2746A42A}tf02786999_win32</Template>
  <TotalTime>1</TotalTime>
  <Pages>1</Pages>
  <Words>271</Words>
  <Characters>1550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Lee</dc:creator>
  <dc:description/>
  <cp:lastModifiedBy>lissa dela cruz</cp:lastModifiedBy>
  <cp:revision>2</cp:revision>
  <cp:lastPrinted>2026-05-17T16:14:00Z</cp:lastPrinted>
  <dcterms:created xsi:type="dcterms:W3CDTF">2026-07-10T11:28:00Z</dcterms:created>
  <dcterms:modified xsi:type="dcterms:W3CDTF">2026-07-10T11:28:00Z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