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120D1A" w14:textId="77777777" w:rsidR="00C14B37" w:rsidRPr="00C675D2" w:rsidRDefault="00C14B37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</w:p>
    <w:p w14:paraId="33790912" w14:textId="357FB94D" w:rsidR="00C14B37" w:rsidRPr="00C675D2" w:rsidRDefault="00C14B37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  <w:r w:rsidRPr="00C675D2">
        <w:rPr>
          <w:b/>
          <w:bCs/>
          <w:szCs w:val="24"/>
        </w:rPr>
        <w:t xml:space="preserve">I. THE </w:t>
      </w:r>
      <w:r w:rsidR="00DD1FA7" w:rsidRPr="00C675D2">
        <w:rPr>
          <w:b/>
          <w:bCs/>
          <w:szCs w:val="24"/>
          <w:u w:val="single"/>
        </w:rPr>
        <w:t>______________</w:t>
      </w:r>
      <w:r w:rsidRPr="00C675D2">
        <w:rPr>
          <w:b/>
          <w:bCs/>
          <w:szCs w:val="24"/>
        </w:rPr>
        <w:t xml:space="preserve"> OF THE RESURRECTION.</w:t>
      </w:r>
    </w:p>
    <w:p w14:paraId="7472B940" w14:textId="77777777" w:rsidR="007A0B46" w:rsidRPr="00C675D2" w:rsidRDefault="007A0B46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</w:p>
    <w:p w14:paraId="7C31A9ED" w14:textId="651767D9" w:rsidR="007A0B46" w:rsidRPr="00C675D2" w:rsidRDefault="007F4054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C675D2">
        <w:rPr>
          <w:szCs w:val="24"/>
        </w:rPr>
        <w:t>Mark’s account is believed to be the earliest written record of the four:</w:t>
      </w:r>
      <w:r w:rsidR="00DD1FA7" w:rsidRPr="00C675D2">
        <w:rPr>
          <w:szCs w:val="24"/>
        </w:rPr>
        <w:t xml:space="preserve"> </w:t>
      </w:r>
      <w:r w:rsidR="00DD1FA7" w:rsidRPr="00C675D2">
        <w:rPr>
          <w:color w:val="2327FF"/>
          <w:szCs w:val="24"/>
        </w:rPr>
        <w:t>Mark 16:1-8</w:t>
      </w:r>
    </w:p>
    <w:p w14:paraId="47C34117" w14:textId="77777777" w:rsidR="007F4054" w:rsidRPr="00C675D2" w:rsidRDefault="007F4054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</w:p>
    <w:p w14:paraId="255083E5" w14:textId="4C7C0CA7" w:rsidR="00DD1FA7" w:rsidRPr="00C675D2" w:rsidRDefault="00DD1FA7" w:rsidP="00DD1FA7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Cs w:val="24"/>
          <w:vertAlign w:val="superscript"/>
        </w:rPr>
      </w:pPr>
      <w:r w:rsidRPr="00C675D2">
        <w:rPr>
          <w:color w:val="000000" w:themeColor="text1"/>
          <w:szCs w:val="24"/>
        </w:rPr>
        <w:t xml:space="preserve">Aside: </w:t>
      </w:r>
      <w:r w:rsidR="00E2011F" w:rsidRPr="00C675D2">
        <w:rPr>
          <w:b/>
          <w:bCs/>
          <w:color w:val="000000" w:themeColor="text1"/>
          <w:szCs w:val="24"/>
        </w:rPr>
        <w:t>God’s Psychiatry</w:t>
      </w:r>
      <w:r w:rsidR="008A5D1D" w:rsidRPr="00C675D2">
        <w:rPr>
          <w:b/>
          <w:bCs/>
          <w:color w:val="000000" w:themeColor="text1"/>
          <w:szCs w:val="24"/>
        </w:rPr>
        <w:t>, medicine for the mind and soul</w:t>
      </w:r>
      <w:r w:rsidR="00E2011F" w:rsidRPr="00C675D2">
        <w:rPr>
          <w:color w:val="000000" w:themeColor="text1"/>
          <w:szCs w:val="24"/>
        </w:rPr>
        <w:t xml:space="preserve">: </w:t>
      </w:r>
      <w:r w:rsidR="00E2011F" w:rsidRPr="00C675D2">
        <w:rPr>
          <w:color w:val="2327FF"/>
          <w:szCs w:val="24"/>
        </w:rPr>
        <w:t xml:space="preserve">Phil 4:4-9 </w:t>
      </w:r>
    </w:p>
    <w:p w14:paraId="2E109124" w14:textId="77777777" w:rsidR="00DD1FA7" w:rsidRPr="00C675D2" w:rsidRDefault="00DD1FA7" w:rsidP="00DD1FA7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Cs w:val="24"/>
        </w:rPr>
      </w:pPr>
    </w:p>
    <w:p w14:paraId="7CDE6DC3" w14:textId="11E167BC" w:rsidR="00A26A31" w:rsidRPr="00C675D2" w:rsidRDefault="00DD1FA7" w:rsidP="006179A9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Cs w:val="24"/>
        </w:rPr>
      </w:pPr>
      <w:r w:rsidRPr="00C675D2">
        <w:rPr>
          <w:color w:val="000000" w:themeColor="text1"/>
          <w:szCs w:val="24"/>
        </w:rPr>
        <w:t>(</w:t>
      </w:r>
      <w:r w:rsidR="00A16814" w:rsidRPr="00C675D2">
        <w:rPr>
          <w:color w:val="000000" w:themeColor="text1"/>
          <w:szCs w:val="24"/>
        </w:rPr>
        <w:t>Now b</w:t>
      </w:r>
      <w:r w:rsidR="00A26A31" w:rsidRPr="00C675D2">
        <w:rPr>
          <w:color w:val="000000" w:themeColor="text1"/>
          <w:szCs w:val="24"/>
        </w:rPr>
        <w:t>ack to the ladies heading to Jesus’ grave.</w:t>
      </w:r>
      <w:r w:rsidRPr="00C675D2">
        <w:rPr>
          <w:color w:val="000000" w:themeColor="text1"/>
          <w:szCs w:val="24"/>
        </w:rPr>
        <w:t xml:space="preserve"> </w:t>
      </w:r>
      <w:r w:rsidRPr="00C675D2">
        <w:rPr>
          <w:color w:val="2327FF"/>
          <w:szCs w:val="24"/>
        </w:rPr>
        <w:t>Mark 16:5-8</w:t>
      </w:r>
      <w:r w:rsidR="00A26A31" w:rsidRPr="00C675D2">
        <w:rPr>
          <w:color w:val="000000" w:themeColor="text1"/>
          <w:szCs w:val="24"/>
        </w:rPr>
        <w:t>)</w:t>
      </w:r>
    </w:p>
    <w:p w14:paraId="67F69AF3" w14:textId="77777777" w:rsidR="00CA4ADB" w:rsidRPr="00C675D2" w:rsidRDefault="00CA4ADB" w:rsidP="006179A9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Cs w:val="24"/>
        </w:rPr>
      </w:pPr>
    </w:p>
    <w:p w14:paraId="39BC669E" w14:textId="29B75326" w:rsidR="0004758F" w:rsidRPr="00C675D2" w:rsidRDefault="006179A9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Cs w:val="24"/>
        </w:rPr>
      </w:pPr>
      <w:r w:rsidRPr="00C675D2">
        <w:rPr>
          <w:color w:val="000000" w:themeColor="text1"/>
          <w:szCs w:val="24"/>
        </w:rPr>
        <w:t xml:space="preserve">Mix in an </w:t>
      </w:r>
      <w:r w:rsidRPr="00C675D2">
        <w:rPr>
          <w:b/>
          <w:bCs/>
          <w:color w:val="000000" w:themeColor="text1"/>
          <w:szCs w:val="24"/>
        </w:rPr>
        <w:t>eclipse</w:t>
      </w:r>
      <w:r w:rsidRPr="00C675D2">
        <w:rPr>
          <w:color w:val="000000" w:themeColor="text1"/>
          <w:szCs w:val="24"/>
        </w:rPr>
        <w:t xml:space="preserve">, an </w:t>
      </w:r>
      <w:r w:rsidRPr="00C675D2">
        <w:rPr>
          <w:b/>
          <w:bCs/>
          <w:color w:val="000000" w:themeColor="text1"/>
          <w:szCs w:val="24"/>
        </w:rPr>
        <w:t>earthquake</w:t>
      </w:r>
      <w:r w:rsidRPr="00C675D2">
        <w:rPr>
          <w:color w:val="000000" w:themeColor="text1"/>
          <w:szCs w:val="24"/>
        </w:rPr>
        <w:t xml:space="preserve">, longtime dead people </w:t>
      </w:r>
      <w:r w:rsidRPr="00C675D2">
        <w:rPr>
          <w:b/>
          <w:bCs/>
          <w:color w:val="000000" w:themeColor="text1"/>
          <w:szCs w:val="24"/>
        </w:rPr>
        <w:t>rising from tombs</w:t>
      </w:r>
      <w:r w:rsidRPr="00C675D2">
        <w:rPr>
          <w:color w:val="000000" w:themeColor="text1"/>
          <w:szCs w:val="24"/>
        </w:rPr>
        <w:t xml:space="preserve">, and a </w:t>
      </w:r>
      <w:r w:rsidRPr="00C675D2">
        <w:rPr>
          <w:b/>
          <w:bCs/>
          <w:color w:val="000000" w:themeColor="text1"/>
          <w:szCs w:val="24"/>
        </w:rPr>
        <w:t>centurion</w:t>
      </w:r>
      <w:r w:rsidRPr="00C675D2">
        <w:rPr>
          <w:color w:val="000000" w:themeColor="text1"/>
          <w:szCs w:val="24"/>
        </w:rPr>
        <w:t xml:space="preserve"> saying, “</w:t>
      </w:r>
      <w:r w:rsidRPr="00C675D2">
        <w:rPr>
          <w:i/>
          <w:iCs/>
          <w:color w:val="2327FF"/>
          <w:szCs w:val="24"/>
        </w:rPr>
        <w:t>truly this was the Son of God</w:t>
      </w:r>
      <w:r w:rsidRPr="00C675D2">
        <w:rPr>
          <w:color w:val="000000" w:themeColor="text1"/>
          <w:szCs w:val="24"/>
        </w:rPr>
        <w:t>!”</w:t>
      </w:r>
      <w:r w:rsidR="00DD1FA7" w:rsidRPr="00C675D2">
        <w:rPr>
          <w:color w:val="000000" w:themeColor="text1"/>
          <w:szCs w:val="24"/>
        </w:rPr>
        <w:t xml:space="preserve"> </w:t>
      </w:r>
      <w:r w:rsidR="0004758F" w:rsidRPr="00C675D2">
        <w:rPr>
          <w:color w:val="000000" w:themeColor="text1"/>
          <w:szCs w:val="24"/>
        </w:rPr>
        <w:t xml:space="preserve">What you have is </w:t>
      </w:r>
      <w:r w:rsidR="0004758F" w:rsidRPr="00C675D2">
        <w:rPr>
          <w:b/>
          <w:bCs/>
          <w:color w:val="000000" w:themeColor="text1"/>
          <w:szCs w:val="24"/>
        </w:rPr>
        <w:t>perhaps the greatest miracle of all that have ever been performed</w:t>
      </w:r>
      <w:r w:rsidR="0004758F" w:rsidRPr="00C675D2">
        <w:rPr>
          <w:color w:val="000000" w:themeColor="text1"/>
          <w:szCs w:val="24"/>
        </w:rPr>
        <w:t>!</w:t>
      </w:r>
    </w:p>
    <w:p w14:paraId="0CD18104" w14:textId="355F90C6" w:rsidR="007A0B46" w:rsidRPr="00C675D2" w:rsidRDefault="007A0B46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</w:p>
    <w:p w14:paraId="7A371C30" w14:textId="77777777" w:rsidR="00C675D2" w:rsidRDefault="00C675D2" w:rsidP="004120ED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</w:p>
    <w:p w14:paraId="7B13C596" w14:textId="71E5067F" w:rsidR="0004758F" w:rsidRPr="00C675D2" w:rsidRDefault="00C14B37" w:rsidP="004120ED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  <w:r w:rsidRPr="00C675D2">
        <w:rPr>
          <w:b/>
          <w:bCs/>
          <w:szCs w:val="24"/>
        </w:rPr>
        <w:t xml:space="preserve">II. THE </w:t>
      </w:r>
      <w:r w:rsidR="00DD1FA7" w:rsidRPr="00C675D2">
        <w:rPr>
          <w:b/>
          <w:bCs/>
          <w:szCs w:val="24"/>
          <w:u w:val="single"/>
        </w:rPr>
        <w:t>______________</w:t>
      </w:r>
      <w:r w:rsidRPr="00C675D2">
        <w:rPr>
          <w:b/>
          <w:bCs/>
          <w:szCs w:val="24"/>
        </w:rPr>
        <w:t>OF THE</w:t>
      </w:r>
      <w:r w:rsidR="004120ED" w:rsidRPr="00C675D2">
        <w:rPr>
          <w:b/>
          <w:bCs/>
          <w:szCs w:val="24"/>
        </w:rPr>
        <w:t xml:space="preserve"> </w:t>
      </w:r>
      <w:r w:rsidRPr="00C675D2">
        <w:rPr>
          <w:b/>
          <w:bCs/>
          <w:szCs w:val="24"/>
        </w:rPr>
        <w:t>RESURRECTION.</w:t>
      </w:r>
    </w:p>
    <w:p w14:paraId="3D3D1296" w14:textId="77777777" w:rsidR="004120ED" w:rsidRPr="00C675D2" w:rsidRDefault="004120ED" w:rsidP="00A26A31">
      <w:pPr>
        <w:tabs>
          <w:tab w:val="left" w:pos="720"/>
          <w:tab w:val="left" w:pos="1440"/>
          <w:tab w:val="center" w:pos="3456"/>
          <w:tab w:val="right" w:pos="6912"/>
        </w:tabs>
        <w:ind w:left="270" w:hanging="270"/>
        <w:rPr>
          <w:b/>
          <w:bCs/>
          <w:szCs w:val="24"/>
        </w:rPr>
      </w:pPr>
    </w:p>
    <w:p w14:paraId="07018D20" w14:textId="659F1E85" w:rsidR="007B212D" w:rsidRPr="00C675D2" w:rsidRDefault="004D3D66" w:rsidP="00DD1FA7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C675D2">
        <w:rPr>
          <w:szCs w:val="24"/>
        </w:rPr>
        <w:t xml:space="preserve">No other religious leader has </w:t>
      </w:r>
      <w:r w:rsidR="00E71E4F" w:rsidRPr="00C675D2">
        <w:rPr>
          <w:szCs w:val="24"/>
        </w:rPr>
        <w:t xml:space="preserve">ever </w:t>
      </w:r>
      <w:r w:rsidRPr="00C675D2">
        <w:rPr>
          <w:szCs w:val="24"/>
        </w:rPr>
        <w:t xml:space="preserve">been resurrected from the dead! </w:t>
      </w:r>
      <w:r w:rsidRPr="00C675D2">
        <w:rPr>
          <w:b/>
          <w:bCs/>
          <w:szCs w:val="24"/>
        </w:rPr>
        <w:t>Note</w:t>
      </w:r>
      <w:r w:rsidRPr="00C675D2">
        <w:rPr>
          <w:szCs w:val="24"/>
        </w:rPr>
        <w:t>: the Antichrist will mimic the resurrection</w:t>
      </w:r>
      <w:r w:rsidR="007B212D" w:rsidRPr="00C675D2">
        <w:rPr>
          <w:szCs w:val="24"/>
        </w:rPr>
        <w:t xml:space="preserve"> during the Great Tribulation.</w:t>
      </w:r>
      <w:r w:rsidR="00DD1FA7" w:rsidRPr="00C675D2">
        <w:rPr>
          <w:szCs w:val="24"/>
        </w:rPr>
        <w:t xml:space="preserve"> </w:t>
      </w:r>
      <w:r w:rsidR="00CB2D9B" w:rsidRPr="00C675D2">
        <w:rPr>
          <w:color w:val="2327FF"/>
          <w:szCs w:val="24"/>
        </w:rPr>
        <w:t xml:space="preserve">Rev13:1-4 </w:t>
      </w:r>
    </w:p>
    <w:p w14:paraId="58A3D4CA" w14:textId="77777777" w:rsidR="00DD1FA7" w:rsidRPr="00C675D2" w:rsidRDefault="00DD1FA7" w:rsidP="00DD1FA7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</w:p>
    <w:p w14:paraId="59996A10" w14:textId="17F5C7E4" w:rsidR="007B212D" w:rsidRPr="00C675D2" w:rsidRDefault="007B212D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C675D2">
        <w:rPr>
          <w:szCs w:val="24"/>
        </w:rPr>
        <w:t xml:space="preserve">Paul taught </w:t>
      </w:r>
      <w:r w:rsidR="007F50FB" w:rsidRPr="00C675D2">
        <w:rPr>
          <w:szCs w:val="24"/>
        </w:rPr>
        <w:t>that the resurrection</w:t>
      </w:r>
      <w:r w:rsidRPr="00C675D2">
        <w:rPr>
          <w:szCs w:val="24"/>
        </w:rPr>
        <w:t xml:space="preserve"> is fundamental </w:t>
      </w:r>
      <w:r w:rsidR="009B7BCE" w:rsidRPr="00C675D2">
        <w:rPr>
          <w:szCs w:val="24"/>
        </w:rPr>
        <w:t xml:space="preserve">and necessary </w:t>
      </w:r>
      <w:r w:rsidRPr="00C675D2">
        <w:rPr>
          <w:szCs w:val="24"/>
        </w:rPr>
        <w:t>to Christianity:</w:t>
      </w:r>
      <w:r w:rsidR="00DD1FA7" w:rsidRPr="00C675D2">
        <w:rPr>
          <w:szCs w:val="24"/>
        </w:rPr>
        <w:t xml:space="preserve"> </w:t>
      </w:r>
      <w:r w:rsidRPr="00C675D2">
        <w:rPr>
          <w:color w:val="2327FF"/>
          <w:szCs w:val="24"/>
        </w:rPr>
        <w:t>1 Cor 15:14</w:t>
      </w:r>
      <w:r w:rsidR="00DD1FA7" w:rsidRPr="00C675D2">
        <w:rPr>
          <w:color w:val="2327FF"/>
          <w:szCs w:val="24"/>
        </w:rPr>
        <w:t>, 17-19</w:t>
      </w:r>
      <w:r w:rsidR="00C90094" w:rsidRPr="00C675D2">
        <w:rPr>
          <w:color w:val="2327FF"/>
          <w:szCs w:val="24"/>
        </w:rPr>
        <w:t xml:space="preserve"> </w:t>
      </w:r>
    </w:p>
    <w:p w14:paraId="78DFBE90" w14:textId="77777777" w:rsidR="007B212D" w:rsidRPr="00C675D2" w:rsidRDefault="007B212D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</w:p>
    <w:p w14:paraId="75222F19" w14:textId="242C337E" w:rsidR="00C14B37" w:rsidRPr="00C675D2" w:rsidRDefault="007B212D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C675D2">
        <w:rPr>
          <w:szCs w:val="24"/>
        </w:rPr>
        <w:t xml:space="preserve">The resurrection was </w:t>
      </w:r>
      <w:r w:rsidR="00AF56DE" w:rsidRPr="00C675D2">
        <w:rPr>
          <w:szCs w:val="24"/>
        </w:rPr>
        <w:t>a</w:t>
      </w:r>
      <w:r w:rsidRPr="00C675D2">
        <w:rPr>
          <w:szCs w:val="24"/>
        </w:rPr>
        <w:t xml:space="preserve"> catalyst in forming the Christian church!</w:t>
      </w:r>
      <w:r w:rsidR="00AF56DE" w:rsidRPr="00C675D2">
        <w:rPr>
          <w:szCs w:val="24"/>
        </w:rPr>
        <w:t xml:space="preserve"> What a hope!</w:t>
      </w:r>
      <w:r w:rsidR="00DD1FA7" w:rsidRPr="00C675D2">
        <w:rPr>
          <w:szCs w:val="24"/>
        </w:rPr>
        <w:t xml:space="preserve"> </w:t>
      </w:r>
      <w:r w:rsidRPr="00C675D2">
        <w:rPr>
          <w:color w:val="2327FF"/>
          <w:szCs w:val="24"/>
        </w:rPr>
        <w:t xml:space="preserve">Acts </w:t>
      </w:r>
      <w:r w:rsidR="00C90094" w:rsidRPr="00C675D2">
        <w:rPr>
          <w:color w:val="2327FF"/>
          <w:szCs w:val="24"/>
        </w:rPr>
        <w:t>2:47b</w:t>
      </w:r>
      <w:r w:rsidR="003B4269" w:rsidRPr="00C675D2">
        <w:rPr>
          <w:color w:val="2327FF"/>
          <w:szCs w:val="24"/>
        </w:rPr>
        <w:t xml:space="preserve">; </w:t>
      </w:r>
      <w:r w:rsidR="00C90094" w:rsidRPr="00C675D2">
        <w:rPr>
          <w:color w:val="2327FF"/>
          <w:szCs w:val="24"/>
        </w:rPr>
        <w:t xml:space="preserve">Acts 1:3a </w:t>
      </w:r>
    </w:p>
    <w:p w14:paraId="736B4FD2" w14:textId="77777777" w:rsidR="00DD1FA7" w:rsidRPr="00C675D2" w:rsidRDefault="00DD1FA7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</w:p>
    <w:p w14:paraId="7637166A" w14:textId="77777777" w:rsidR="00C675D2" w:rsidRDefault="00C675D2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</w:p>
    <w:p w14:paraId="3213EC10" w14:textId="2F41466A" w:rsidR="00C14B37" w:rsidRPr="00C675D2" w:rsidRDefault="00C14B37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  <w:r w:rsidRPr="00C675D2">
        <w:rPr>
          <w:b/>
          <w:bCs/>
          <w:szCs w:val="24"/>
        </w:rPr>
        <w:t xml:space="preserve">III. THE </w:t>
      </w:r>
      <w:r w:rsidR="00DD1FA7" w:rsidRPr="00C675D2">
        <w:rPr>
          <w:b/>
          <w:bCs/>
          <w:szCs w:val="24"/>
          <w:u w:val="single"/>
        </w:rPr>
        <w:t>____________</w:t>
      </w:r>
      <w:r w:rsidRPr="00C675D2">
        <w:rPr>
          <w:b/>
          <w:bCs/>
          <w:szCs w:val="24"/>
        </w:rPr>
        <w:t xml:space="preserve"> OF THE RESURRECTION.</w:t>
      </w:r>
    </w:p>
    <w:p w14:paraId="353C27ED" w14:textId="77777777" w:rsidR="007B212D" w:rsidRPr="00C675D2" w:rsidRDefault="007B212D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</w:p>
    <w:p w14:paraId="1426CB68" w14:textId="4EC02038" w:rsidR="007B212D" w:rsidRPr="00C675D2" w:rsidRDefault="007B212D" w:rsidP="003B4269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szCs w:val="24"/>
        </w:rPr>
      </w:pPr>
      <w:r w:rsidRPr="00C675D2">
        <w:rPr>
          <w:szCs w:val="24"/>
        </w:rPr>
        <w:t xml:space="preserve">Jesus actually died! In spite of false theories. </w:t>
      </w:r>
    </w:p>
    <w:p w14:paraId="603C721E" w14:textId="2B8AE461" w:rsidR="007B212D" w:rsidRPr="00C675D2" w:rsidRDefault="007B212D" w:rsidP="00DD1FA7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color w:val="FF1B21"/>
          <w:szCs w:val="24"/>
        </w:rPr>
      </w:pPr>
      <w:r w:rsidRPr="00C675D2">
        <w:rPr>
          <w:color w:val="FF1B21"/>
          <w:szCs w:val="24"/>
        </w:rPr>
        <w:t xml:space="preserve">Rev 1:18 I am He that </w:t>
      </w:r>
      <w:proofErr w:type="gramStart"/>
      <w:r w:rsidRPr="00C675D2">
        <w:rPr>
          <w:color w:val="FF1B21"/>
          <w:szCs w:val="24"/>
        </w:rPr>
        <w:t>live</w:t>
      </w:r>
      <w:r w:rsidR="00AF56DE" w:rsidRPr="00C675D2">
        <w:rPr>
          <w:color w:val="FF1B21"/>
          <w:szCs w:val="24"/>
        </w:rPr>
        <w:t>s</w:t>
      </w:r>
      <w:r w:rsidRPr="00C675D2">
        <w:rPr>
          <w:color w:val="FF1B21"/>
          <w:szCs w:val="24"/>
        </w:rPr>
        <w:t>, and</w:t>
      </w:r>
      <w:proofErr w:type="gramEnd"/>
      <w:r w:rsidRPr="00C675D2">
        <w:rPr>
          <w:color w:val="FF1B21"/>
          <w:szCs w:val="24"/>
        </w:rPr>
        <w:t xml:space="preserve"> was dead.</w:t>
      </w:r>
    </w:p>
    <w:p w14:paraId="238FC50F" w14:textId="77777777" w:rsidR="00C14B37" w:rsidRPr="00C675D2" w:rsidRDefault="00C14B37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</w:p>
    <w:p w14:paraId="4FA7C2B2" w14:textId="77777777" w:rsidR="00C675D2" w:rsidRDefault="00C675D2" w:rsidP="004120ED">
      <w:pPr>
        <w:tabs>
          <w:tab w:val="left" w:pos="720"/>
          <w:tab w:val="left" w:pos="1440"/>
          <w:tab w:val="center" w:pos="3456"/>
          <w:tab w:val="right" w:pos="6912"/>
        </w:tabs>
        <w:ind w:left="270" w:hanging="270"/>
        <w:rPr>
          <w:b/>
          <w:bCs/>
          <w:szCs w:val="24"/>
        </w:rPr>
      </w:pPr>
    </w:p>
    <w:p w14:paraId="35948D79" w14:textId="32B7C906" w:rsidR="00C14B37" w:rsidRPr="00C675D2" w:rsidRDefault="00C14B37" w:rsidP="004120ED">
      <w:pPr>
        <w:tabs>
          <w:tab w:val="left" w:pos="720"/>
          <w:tab w:val="left" w:pos="1440"/>
          <w:tab w:val="center" w:pos="3456"/>
          <w:tab w:val="right" w:pos="6912"/>
        </w:tabs>
        <w:ind w:left="270" w:hanging="270"/>
        <w:rPr>
          <w:b/>
          <w:bCs/>
          <w:szCs w:val="24"/>
        </w:rPr>
      </w:pPr>
      <w:r w:rsidRPr="00C675D2">
        <w:rPr>
          <w:b/>
          <w:bCs/>
          <w:szCs w:val="24"/>
        </w:rPr>
        <w:t xml:space="preserve">IV. THE </w:t>
      </w:r>
      <w:r w:rsidR="00DD1FA7" w:rsidRPr="00C675D2">
        <w:rPr>
          <w:b/>
          <w:bCs/>
          <w:szCs w:val="24"/>
          <w:u w:val="single"/>
        </w:rPr>
        <w:t>_______________</w:t>
      </w:r>
      <w:r w:rsidRPr="00C675D2">
        <w:rPr>
          <w:b/>
          <w:bCs/>
          <w:szCs w:val="24"/>
        </w:rPr>
        <w:t xml:space="preserve"> OF THE</w:t>
      </w:r>
      <w:r w:rsidR="00AB3610" w:rsidRPr="00C675D2">
        <w:rPr>
          <w:b/>
          <w:bCs/>
          <w:szCs w:val="24"/>
        </w:rPr>
        <w:t xml:space="preserve"> BODILY</w:t>
      </w:r>
      <w:r w:rsidRPr="00C675D2">
        <w:rPr>
          <w:b/>
          <w:bCs/>
          <w:szCs w:val="24"/>
        </w:rPr>
        <w:t xml:space="preserve"> RESURRECTION.</w:t>
      </w:r>
    </w:p>
    <w:p w14:paraId="1AE3DD97" w14:textId="77777777" w:rsidR="00AB3610" w:rsidRPr="00C675D2" w:rsidRDefault="00AB3610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</w:p>
    <w:p w14:paraId="733E6C18" w14:textId="17882D9B" w:rsidR="00AB3610" w:rsidRPr="00C675D2" w:rsidRDefault="00AB3610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C675D2">
        <w:rPr>
          <w:szCs w:val="24"/>
        </w:rPr>
        <w:t>We have an empty tomb.</w:t>
      </w:r>
    </w:p>
    <w:p w14:paraId="279E4C77" w14:textId="5E4A5BD7" w:rsidR="00AB3610" w:rsidRPr="00C675D2" w:rsidRDefault="00AB3610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C675D2">
        <w:rPr>
          <w:szCs w:val="24"/>
        </w:rPr>
        <w:t>Others were also raised and seen.</w:t>
      </w:r>
    </w:p>
    <w:p w14:paraId="5A43F561" w14:textId="4216083E" w:rsidR="00AF56DE" w:rsidRPr="00C675D2" w:rsidRDefault="009D0CBD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>
        <w:rPr>
          <w:szCs w:val="24"/>
        </w:rPr>
        <w:t>The Risen Lord</w:t>
      </w:r>
      <w:r w:rsidR="00AB3610" w:rsidRPr="00C675D2">
        <w:rPr>
          <w:szCs w:val="24"/>
        </w:rPr>
        <w:t xml:space="preserve"> was recognized by His disciples.</w:t>
      </w:r>
    </w:p>
    <w:p w14:paraId="432C8965" w14:textId="6247168D" w:rsidR="00AB3610" w:rsidRPr="00C675D2" w:rsidRDefault="00AB3610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C675D2">
        <w:rPr>
          <w:szCs w:val="24"/>
        </w:rPr>
        <w:t xml:space="preserve">Peter and John saw the abandoned </w:t>
      </w:r>
      <w:r w:rsidR="00ED3304" w:rsidRPr="00C675D2">
        <w:rPr>
          <w:szCs w:val="24"/>
        </w:rPr>
        <w:t xml:space="preserve">tomb and </w:t>
      </w:r>
      <w:r w:rsidRPr="00C675D2">
        <w:rPr>
          <w:szCs w:val="24"/>
        </w:rPr>
        <w:t>grave cloth</w:t>
      </w:r>
      <w:r w:rsidR="00C90094" w:rsidRPr="00C675D2">
        <w:rPr>
          <w:szCs w:val="24"/>
        </w:rPr>
        <w:t>e</w:t>
      </w:r>
      <w:r w:rsidRPr="00C675D2">
        <w:rPr>
          <w:szCs w:val="24"/>
        </w:rPr>
        <w:t xml:space="preserve">s.  </w:t>
      </w:r>
    </w:p>
    <w:p w14:paraId="6C9BCCFC" w14:textId="370B7045" w:rsidR="00AB3610" w:rsidRPr="00C675D2" w:rsidRDefault="00AB3610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C675D2">
        <w:rPr>
          <w:szCs w:val="24"/>
        </w:rPr>
        <w:t>He was “</w:t>
      </w:r>
      <w:r w:rsidRPr="00C675D2">
        <w:rPr>
          <w:i/>
          <w:iCs/>
          <w:szCs w:val="24"/>
        </w:rPr>
        <w:t>flesh and bones</w:t>
      </w:r>
      <w:r w:rsidR="00ED3304" w:rsidRPr="00C675D2">
        <w:rPr>
          <w:szCs w:val="24"/>
        </w:rPr>
        <w:t>;</w:t>
      </w:r>
      <w:r w:rsidRPr="00C675D2">
        <w:rPr>
          <w:szCs w:val="24"/>
        </w:rPr>
        <w:t>”</w:t>
      </w:r>
      <w:r w:rsidR="00ED3304" w:rsidRPr="00C675D2">
        <w:rPr>
          <w:szCs w:val="24"/>
        </w:rPr>
        <w:t xml:space="preserve"> </w:t>
      </w:r>
      <w:r w:rsidR="000F3575" w:rsidRPr="00C675D2">
        <w:rPr>
          <w:szCs w:val="24"/>
        </w:rPr>
        <w:t xml:space="preserve">and </w:t>
      </w:r>
      <w:r w:rsidRPr="00C675D2">
        <w:rPr>
          <w:szCs w:val="24"/>
        </w:rPr>
        <w:t>bore the marks of crucifixion</w:t>
      </w:r>
      <w:r w:rsidR="000F3575" w:rsidRPr="00C675D2">
        <w:rPr>
          <w:szCs w:val="24"/>
        </w:rPr>
        <w:t>.</w:t>
      </w:r>
    </w:p>
    <w:p w14:paraId="2780C5A1" w14:textId="0A74938C" w:rsidR="00AB3610" w:rsidRPr="00C675D2" w:rsidRDefault="00AB3610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C675D2">
        <w:rPr>
          <w:szCs w:val="24"/>
        </w:rPr>
        <w:t xml:space="preserve">But His body was more than just </w:t>
      </w:r>
      <w:r w:rsidR="0058029E" w:rsidRPr="00C675D2">
        <w:rPr>
          <w:szCs w:val="24"/>
        </w:rPr>
        <w:t>“</w:t>
      </w:r>
      <w:r w:rsidR="009D0CBD">
        <w:rPr>
          <w:szCs w:val="24"/>
        </w:rPr>
        <w:t xml:space="preserve">a </w:t>
      </w:r>
      <w:r w:rsidR="0058029E" w:rsidRPr="00C675D2">
        <w:rPr>
          <w:szCs w:val="24"/>
        </w:rPr>
        <w:t>natural”</w:t>
      </w:r>
      <w:r w:rsidR="009D0CBD">
        <w:rPr>
          <w:szCs w:val="24"/>
        </w:rPr>
        <w:t xml:space="preserve"> body.</w:t>
      </w:r>
    </w:p>
    <w:p w14:paraId="6A15ABF4" w14:textId="77777777" w:rsidR="009D0CBD" w:rsidRDefault="009D0CBD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Cs w:val="24"/>
        </w:rPr>
      </w:pPr>
    </w:p>
    <w:p w14:paraId="05FD07C3" w14:textId="5C72A4FA" w:rsidR="00AB3610" w:rsidRPr="00C675D2" w:rsidRDefault="00AB3610" w:rsidP="009D0CBD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szCs w:val="24"/>
        </w:rPr>
      </w:pPr>
      <w:r w:rsidRPr="00C675D2">
        <w:rPr>
          <w:color w:val="2327FF"/>
          <w:szCs w:val="24"/>
        </w:rPr>
        <w:t>John 20:19</w:t>
      </w:r>
      <w:r w:rsidR="0058029E" w:rsidRPr="00C675D2">
        <w:rPr>
          <w:color w:val="2327FF"/>
          <w:szCs w:val="24"/>
        </w:rPr>
        <w:t xml:space="preserve">; </w:t>
      </w:r>
      <w:r w:rsidRPr="00C675D2">
        <w:rPr>
          <w:color w:val="2327FF"/>
          <w:szCs w:val="24"/>
        </w:rPr>
        <w:t>Luke 24:31</w:t>
      </w:r>
    </w:p>
    <w:p w14:paraId="150FF4CB" w14:textId="77777777" w:rsidR="00C14B37" w:rsidRPr="00C675D2" w:rsidRDefault="00C14B37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</w:p>
    <w:p w14:paraId="21A57AD7" w14:textId="77777777" w:rsidR="00C675D2" w:rsidRDefault="00C675D2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</w:p>
    <w:p w14:paraId="3FFB113D" w14:textId="3A63CC68" w:rsidR="00C14B37" w:rsidRPr="00C675D2" w:rsidRDefault="00C14B37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  <w:r w:rsidRPr="00C675D2">
        <w:rPr>
          <w:b/>
          <w:bCs/>
          <w:szCs w:val="24"/>
        </w:rPr>
        <w:t xml:space="preserve">V. THE </w:t>
      </w:r>
      <w:r w:rsidR="0058029E" w:rsidRPr="00C675D2">
        <w:rPr>
          <w:b/>
          <w:bCs/>
          <w:szCs w:val="24"/>
          <w:u w:val="single"/>
        </w:rPr>
        <w:t>____________</w:t>
      </w:r>
      <w:r w:rsidRPr="00C675D2">
        <w:rPr>
          <w:b/>
          <w:bCs/>
          <w:szCs w:val="24"/>
        </w:rPr>
        <w:t xml:space="preserve"> OF THE RESURRECTION.</w:t>
      </w:r>
    </w:p>
    <w:p w14:paraId="738802CB" w14:textId="77777777" w:rsidR="00AB3610" w:rsidRPr="00C675D2" w:rsidRDefault="00AB3610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szCs w:val="24"/>
        </w:rPr>
      </w:pPr>
    </w:p>
    <w:p w14:paraId="5A07565A" w14:textId="18C14137" w:rsidR="00AB3610" w:rsidRPr="00C675D2" w:rsidRDefault="00AB3610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C675D2">
        <w:rPr>
          <w:b/>
          <w:bCs/>
          <w:szCs w:val="24"/>
        </w:rPr>
        <w:tab/>
      </w:r>
      <w:r w:rsidRPr="00C675D2">
        <w:rPr>
          <w:szCs w:val="24"/>
        </w:rPr>
        <w:t xml:space="preserve">The empty </w:t>
      </w:r>
      <w:r w:rsidR="000F3575" w:rsidRPr="00C675D2">
        <w:rPr>
          <w:szCs w:val="24"/>
        </w:rPr>
        <w:t>t</w:t>
      </w:r>
      <w:r w:rsidRPr="00C675D2">
        <w:rPr>
          <w:szCs w:val="24"/>
        </w:rPr>
        <w:t>omb.</w:t>
      </w:r>
    </w:p>
    <w:p w14:paraId="224C6B35" w14:textId="48EF9B7E" w:rsidR="00AB3610" w:rsidRPr="00C675D2" w:rsidRDefault="00AB3610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C675D2">
        <w:rPr>
          <w:szCs w:val="24"/>
        </w:rPr>
        <w:tab/>
        <w:t>The Lord’s Day.</w:t>
      </w:r>
    </w:p>
    <w:p w14:paraId="69C20194" w14:textId="7C3EC0B6" w:rsidR="00AB3610" w:rsidRPr="00C675D2" w:rsidRDefault="003B4269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C675D2">
        <w:rPr>
          <w:szCs w:val="24"/>
        </w:rPr>
        <w:tab/>
      </w:r>
      <w:r w:rsidR="00AB3610" w:rsidRPr="00C675D2">
        <w:rPr>
          <w:szCs w:val="24"/>
        </w:rPr>
        <w:t>The Church.</w:t>
      </w:r>
    </w:p>
    <w:p w14:paraId="76DF7C2E" w14:textId="10AB116D" w:rsidR="00AB3610" w:rsidRPr="00C675D2" w:rsidRDefault="003B4269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C675D2">
        <w:rPr>
          <w:szCs w:val="24"/>
        </w:rPr>
        <w:tab/>
      </w:r>
      <w:r w:rsidR="00AB3610" w:rsidRPr="00C675D2">
        <w:rPr>
          <w:szCs w:val="24"/>
        </w:rPr>
        <w:t>The New Testament.</w:t>
      </w:r>
    </w:p>
    <w:p w14:paraId="618866E9" w14:textId="6AD85686" w:rsidR="00AB3610" w:rsidRPr="00C675D2" w:rsidRDefault="003B4269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C675D2">
        <w:rPr>
          <w:szCs w:val="24"/>
        </w:rPr>
        <w:tab/>
      </w:r>
      <w:r w:rsidR="000F3575" w:rsidRPr="00C675D2">
        <w:rPr>
          <w:szCs w:val="24"/>
        </w:rPr>
        <w:t>The Savior</w:t>
      </w:r>
      <w:r w:rsidR="00AB3610" w:rsidRPr="00C675D2">
        <w:rPr>
          <w:szCs w:val="24"/>
        </w:rPr>
        <w:t>.</w:t>
      </w:r>
      <w:r w:rsidR="009C7BD6" w:rsidRPr="00C675D2">
        <w:rPr>
          <w:szCs w:val="24"/>
        </w:rPr>
        <w:t xml:space="preserve"> </w:t>
      </w:r>
      <w:r w:rsidR="000F3575" w:rsidRPr="00C675D2">
        <w:rPr>
          <w:color w:val="FF1B21"/>
          <w:szCs w:val="24"/>
        </w:rPr>
        <w:t xml:space="preserve">Rev 1:18 </w:t>
      </w:r>
    </w:p>
    <w:p w14:paraId="6A942D0F" w14:textId="07564C7C" w:rsidR="00AB3610" w:rsidRPr="00C675D2" w:rsidRDefault="00AB3610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szCs w:val="24"/>
        </w:rPr>
      </w:pPr>
      <w:r w:rsidRPr="00C675D2">
        <w:rPr>
          <w:szCs w:val="24"/>
        </w:rPr>
        <w:tab/>
        <w:t>The believer.</w:t>
      </w:r>
      <w:r w:rsidR="003B4269" w:rsidRPr="00C675D2">
        <w:rPr>
          <w:szCs w:val="24"/>
        </w:rPr>
        <w:t xml:space="preserve"> </w:t>
      </w:r>
      <w:r w:rsidR="009C7BD6" w:rsidRPr="00C675D2">
        <w:rPr>
          <w:color w:val="2327FF"/>
          <w:szCs w:val="24"/>
        </w:rPr>
        <w:t>Rom 4:25</w:t>
      </w:r>
      <w:r w:rsidR="003B4269" w:rsidRPr="00C675D2">
        <w:rPr>
          <w:color w:val="2327FF"/>
          <w:szCs w:val="24"/>
        </w:rPr>
        <w:t xml:space="preserve">; 8:34; </w:t>
      </w:r>
      <w:r w:rsidR="009C7BD6" w:rsidRPr="00C675D2">
        <w:rPr>
          <w:color w:val="2327FF"/>
          <w:szCs w:val="24"/>
        </w:rPr>
        <w:t>1 Thess 4:1</w:t>
      </w:r>
      <w:r w:rsidR="000F3575" w:rsidRPr="00C675D2">
        <w:rPr>
          <w:color w:val="2327FF"/>
          <w:szCs w:val="24"/>
        </w:rPr>
        <w:t>3-18</w:t>
      </w:r>
      <w:r w:rsidR="009A4A40" w:rsidRPr="00C675D2">
        <w:rPr>
          <w:color w:val="2327FF"/>
          <w:szCs w:val="24"/>
        </w:rPr>
        <w:t xml:space="preserve"> </w:t>
      </w:r>
    </w:p>
    <w:p w14:paraId="3331C9C4" w14:textId="6E99FD6A" w:rsidR="00516777" w:rsidRDefault="003B4269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Cs w:val="24"/>
        </w:rPr>
      </w:pPr>
      <w:r w:rsidRPr="00C675D2">
        <w:rPr>
          <w:szCs w:val="24"/>
        </w:rPr>
        <w:tab/>
      </w:r>
      <w:r w:rsidR="00AB3610" w:rsidRPr="00C675D2">
        <w:rPr>
          <w:szCs w:val="24"/>
        </w:rPr>
        <w:t>T</w:t>
      </w:r>
      <w:r w:rsidR="009D0CBD">
        <w:rPr>
          <w:szCs w:val="24"/>
        </w:rPr>
        <w:t>he</w:t>
      </w:r>
      <w:r w:rsidR="00AB3610" w:rsidRPr="00C675D2">
        <w:rPr>
          <w:szCs w:val="24"/>
        </w:rPr>
        <w:t xml:space="preserve"> the world.</w:t>
      </w:r>
      <w:r w:rsidRPr="00C675D2">
        <w:rPr>
          <w:szCs w:val="24"/>
        </w:rPr>
        <w:t xml:space="preserve"> </w:t>
      </w:r>
      <w:r w:rsidR="009C7BD6" w:rsidRPr="00C675D2">
        <w:rPr>
          <w:color w:val="2327FF"/>
          <w:szCs w:val="24"/>
        </w:rPr>
        <w:t xml:space="preserve">Heb 9:27 </w:t>
      </w:r>
    </w:p>
    <w:p w14:paraId="41E7E835" w14:textId="77777777" w:rsidR="00C675D2" w:rsidRDefault="00C675D2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Cs w:val="24"/>
        </w:rPr>
      </w:pPr>
    </w:p>
    <w:p w14:paraId="124BD1DB" w14:textId="0271C651" w:rsidR="00C675D2" w:rsidRPr="00C675D2" w:rsidRDefault="00C675D2" w:rsidP="00C675D2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†</w:t>
      </w:r>
      <w:r w:rsidRPr="00C675D2">
        <w:rPr>
          <w:b/>
          <w:bCs/>
          <w:color w:val="000000" w:themeColor="text1"/>
          <w:sz w:val="32"/>
          <w:szCs w:val="32"/>
        </w:rPr>
        <w:t>†</w:t>
      </w:r>
      <w:r>
        <w:rPr>
          <w:b/>
          <w:bCs/>
          <w:color w:val="000000" w:themeColor="text1"/>
          <w:szCs w:val="24"/>
        </w:rPr>
        <w:t>†</w:t>
      </w:r>
    </w:p>
    <w:p w14:paraId="7B683590" w14:textId="77777777" w:rsidR="003B4269" w:rsidRPr="00C675D2" w:rsidRDefault="003B4269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2327FF"/>
          <w:szCs w:val="24"/>
        </w:rPr>
      </w:pPr>
    </w:p>
    <w:p w14:paraId="25E179FE" w14:textId="4D5EA57E" w:rsidR="00516777" w:rsidRPr="00C675D2" w:rsidRDefault="00516777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color w:val="000000" w:themeColor="text1"/>
          <w:szCs w:val="24"/>
        </w:rPr>
      </w:pPr>
      <w:r w:rsidRPr="00C675D2">
        <w:rPr>
          <w:b/>
          <w:bCs/>
          <w:color w:val="000000" w:themeColor="text1"/>
          <w:szCs w:val="24"/>
        </w:rPr>
        <w:t>CONC:</w:t>
      </w:r>
    </w:p>
    <w:p w14:paraId="67BB7B9E" w14:textId="77777777" w:rsidR="00516777" w:rsidRPr="00C675D2" w:rsidRDefault="00516777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b/>
          <w:bCs/>
          <w:color w:val="000000" w:themeColor="text1"/>
          <w:szCs w:val="24"/>
        </w:rPr>
      </w:pPr>
    </w:p>
    <w:p w14:paraId="734C0A98" w14:textId="6B1A8997" w:rsidR="00516777" w:rsidRPr="00C675D2" w:rsidRDefault="00516777" w:rsidP="003B4269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color w:val="000000" w:themeColor="text1"/>
          <w:szCs w:val="24"/>
        </w:rPr>
      </w:pPr>
      <w:r w:rsidRPr="00C675D2">
        <w:rPr>
          <w:color w:val="000000" w:themeColor="text1"/>
          <w:szCs w:val="24"/>
        </w:rPr>
        <w:t>Do you know the Christ?</w:t>
      </w:r>
      <w:r w:rsidR="003B4269" w:rsidRPr="00C675D2">
        <w:rPr>
          <w:color w:val="000000" w:themeColor="text1"/>
          <w:szCs w:val="24"/>
        </w:rPr>
        <w:t xml:space="preserve"> </w:t>
      </w:r>
      <w:r w:rsidRPr="00C675D2">
        <w:rPr>
          <w:color w:val="000000" w:themeColor="text1"/>
          <w:szCs w:val="24"/>
        </w:rPr>
        <w:t>Is your hope in Him?</w:t>
      </w:r>
    </w:p>
    <w:p w14:paraId="3CD96DC8" w14:textId="77777777" w:rsidR="009C7BD6" w:rsidRPr="00C675D2" w:rsidRDefault="009C7BD6" w:rsidP="000400E8">
      <w:pPr>
        <w:tabs>
          <w:tab w:val="left" w:pos="720"/>
          <w:tab w:val="left" w:pos="1440"/>
          <w:tab w:val="center" w:pos="3456"/>
          <w:tab w:val="right" w:pos="6912"/>
        </w:tabs>
        <w:rPr>
          <w:color w:val="000000" w:themeColor="text1"/>
          <w:szCs w:val="24"/>
        </w:rPr>
      </w:pPr>
    </w:p>
    <w:p w14:paraId="2CD3C37F" w14:textId="77777777" w:rsidR="00C675D2" w:rsidRDefault="009C7BD6" w:rsidP="000F3575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i/>
          <w:iCs/>
          <w:color w:val="1B880D"/>
          <w:szCs w:val="24"/>
        </w:rPr>
      </w:pPr>
      <w:r w:rsidRPr="00C675D2">
        <w:rPr>
          <w:i/>
          <w:iCs/>
          <w:color w:val="1B880D"/>
          <w:szCs w:val="24"/>
        </w:rPr>
        <w:t xml:space="preserve">You don’t have to go to heaven, you don’t have to go to hell, </w:t>
      </w:r>
    </w:p>
    <w:p w14:paraId="771C46E5" w14:textId="4F48899A" w:rsidR="009C7BD6" w:rsidRPr="00C675D2" w:rsidRDefault="009C7BD6" w:rsidP="000F3575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i/>
          <w:iCs/>
          <w:color w:val="1B880D"/>
          <w:szCs w:val="24"/>
        </w:rPr>
      </w:pPr>
      <w:r w:rsidRPr="00C675D2">
        <w:rPr>
          <w:i/>
          <w:iCs/>
          <w:color w:val="1B880D"/>
          <w:szCs w:val="24"/>
        </w:rPr>
        <w:t>but you can’t stay here!</w:t>
      </w:r>
    </w:p>
    <w:p w14:paraId="6366AE73" w14:textId="77777777" w:rsidR="00DD1FA7" w:rsidRPr="00C675D2" w:rsidRDefault="00DD1FA7" w:rsidP="000F3575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i/>
          <w:iCs/>
          <w:color w:val="1B880D"/>
          <w:szCs w:val="24"/>
        </w:rPr>
      </w:pPr>
    </w:p>
    <w:p w14:paraId="7D2D9F19" w14:textId="3B7083F0" w:rsidR="000400E8" w:rsidRPr="00C675D2" w:rsidRDefault="00DD1FA7" w:rsidP="003B4269">
      <w:pPr>
        <w:tabs>
          <w:tab w:val="left" w:pos="720"/>
          <w:tab w:val="left" w:pos="1440"/>
          <w:tab w:val="center" w:pos="3456"/>
          <w:tab w:val="right" w:pos="6912"/>
        </w:tabs>
        <w:jc w:val="center"/>
        <w:rPr>
          <w:i/>
          <w:iCs/>
          <w:color w:val="000000" w:themeColor="text1"/>
          <w:sz w:val="20"/>
        </w:rPr>
      </w:pPr>
      <w:r w:rsidRPr="00C675D2">
        <w:rPr>
          <w:i/>
          <w:iCs/>
          <w:color w:val="000000" w:themeColor="text1"/>
          <w:sz w:val="20"/>
        </w:rPr>
        <w:t>Ans: Account; Importance; Nature; Credibility;</w:t>
      </w:r>
      <w:r w:rsidR="0058029E" w:rsidRPr="00C675D2">
        <w:rPr>
          <w:i/>
          <w:iCs/>
          <w:color w:val="000000" w:themeColor="text1"/>
          <w:sz w:val="20"/>
        </w:rPr>
        <w:t xml:space="preserve"> Results.</w:t>
      </w:r>
      <w:r w:rsidRPr="00C675D2">
        <w:rPr>
          <w:i/>
          <w:iCs/>
          <w:color w:val="000000" w:themeColor="text1"/>
          <w:sz w:val="20"/>
        </w:rPr>
        <w:t xml:space="preserve"> </w:t>
      </w:r>
    </w:p>
    <w:sectPr w:rsidR="000400E8" w:rsidRPr="00C675D2" w:rsidSect="00953CCE">
      <w:headerReference w:type="even" r:id="rId7"/>
      <w:headerReference w:type="default" r:id="rId8"/>
      <w:headerReference w:type="first" r:id="rId9"/>
      <w:pgSz w:w="15840" w:h="12240" w:orient="landscape"/>
      <w:pgMar w:top="720" w:right="720" w:bottom="720" w:left="720" w:header="720" w:footer="720" w:gutter="0"/>
      <w:cols w:num="2"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739AB8" w14:textId="77777777" w:rsidR="00012223" w:rsidRDefault="00012223">
      <w:r>
        <w:separator/>
      </w:r>
    </w:p>
  </w:endnote>
  <w:endnote w:type="continuationSeparator" w:id="0">
    <w:p w14:paraId="3A035DEC" w14:textId="77777777" w:rsidR="00012223" w:rsidRDefault="00012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etter Gothic">
    <w:panose1 w:val="020B0604020202020204"/>
    <w:charset w:val="00"/>
    <w:family w:val="modern"/>
    <w:pitch w:val="fixed"/>
    <w:sig w:usb0="00000007" w:usb1="00000000" w:usb2="00000000" w:usb3="00000000" w:csb0="00000093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alatino">
    <w:altName w:val="Palatino"/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43CD94" w14:textId="77777777" w:rsidR="00012223" w:rsidRDefault="00012223">
      <w:r>
        <w:separator/>
      </w:r>
    </w:p>
  </w:footnote>
  <w:footnote w:type="continuationSeparator" w:id="0">
    <w:p w14:paraId="6A7C34F5" w14:textId="77777777" w:rsidR="00012223" w:rsidRDefault="00012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6A8084" w14:textId="77777777" w:rsidR="000400E8" w:rsidRDefault="00D02D7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14:paraId="15D122C5" w14:textId="77777777" w:rsidR="000400E8" w:rsidRDefault="000400E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0354D7" w14:textId="77777777" w:rsidR="000400E8" w:rsidRDefault="00D02D7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2EDA8F34" w14:textId="77777777" w:rsidR="000400E8" w:rsidRDefault="000400E8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6EBEFA" w14:textId="74AF69E4" w:rsidR="000400E8" w:rsidRDefault="00C14B37" w:rsidP="00953CCE">
    <w:pPr>
      <w:pStyle w:val="Header"/>
      <w:rPr>
        <w:b/>
      </w:rPr>
    </w:pPr>
    <w:r>
      <w:rPr>
        <w:b/>
      </w:rPr>
      <w:t>THE RESURRECTION OF JESUS CHRIST</w:t>
    </w:r>
  </w:p>
  <w:p w14:paraId="7DA15D2D" w14:textId="2B8ECA38" w:rsidR="001E4FFB" w:rsidRDefault="00C14B37" w:rsidP="001E4FFB">
    <w:pPr>
      <w:pStyle w:val="Header"/>
      <w:tabs>
        <w:tab w:val="clear" w:pos="4320"/>
        <w:tab w:val="center" w:pos="3240"/>
        <w:tab w:val="right" w:pos="6480"/>
      </w:tabs>
    </w:pPr>
    <w:r>
      <w:t>MBT 18</w:t>
    </w:r>
    <w:r w:rsidR="00522D0A">
      <w:tab/>
    </w:r>
    <w:r w:rsidR="00953CCE">
      <w:t xml:space="preserve">                                                                               </w:t>
    </w:r>
    <w:r>
      <w:t>8</w:t>
    </w:r>
    <w:r w:rsidR="00522D0A">
      <w:t>.</w:t>
    </w:r>
    <w:r>
      <w:t>3</w:t>
    </w:r>
    <w:r w:rsidR="007530BA">
      <w:t>0</w:t>
    </w:r>
    <w:r w:rsidR="00522D0A">
      <w:t>.</w:t>
    </w:r>
    <w:r w:rsidR="007530BA">
      <w:t>2</w:t>
    </w:r>
    <w:r>
      <w:t>6</w:t>
    </w:r>
  </w:p>
  <w:p w14:paraId="328077D1" w14:textId="77777777" w:rsidR="001E4FFB" w:rsidRPr="00522D0A" w:rsidRDefault="00522D0A" w:rsidP="00953CCE">
    <w:pPr>
      <w:pStyle w:val="Header"/>
      <w:tabs>
        <w:tab w:val="clear" w:pos="4320"/>
      </w:tabs>
    </w:pPr>
    <w:r>
      <w:rPr>
        <w:b/>
      </w:rPr>
      <w:t xml:space="preserve">Intro:                                                                                  </w:t>
    </w:r>
    <w:r>
      <w:t>FBC</w:t>
    </w:r>
    <w:r w:rsidR="001E4FFB">
      <w:t xml:space="preserve"> </w:t>
    </w:r>
    <w:r>
      <w:t>Cor</w:t>
    </w:r>
    <w:r w:rsidR="001E4FFB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1321609"/>
    <w:multiLevelType w:val="hybridMultilevel"/>
    <w:tmpl w:val="E21AC334"/>
    <w:lvl w:ilvl="0" w:tplc="B4F085F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894452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23C701E"/>
    <w:multiLevelType w:val="hybridMultilevel"/>
    <w:tmpl w:val="4DCE3688"/>
    <w:lvl w:ilvl="0" w:tplc="5ACEF9F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F05A9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CDB6B33"/>
    <w:multiLevelType w:val="hybridMultilevel"/>
    <w:tmpl w:val="C9B248A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Letter Gothic" w:hAnsi="Letter Goth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Letter Gothic" w:hAnsi="Letter Gothi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Letter Gothic" w:hAnsi="Letter Gothi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D355E"/>
    <w:multiLevelType w:val="hybridMultilevel"/>
    <w:tmpl w:val="AE9C393E"/>
    <w:lvl w:ilvl="0" w:tplc="B02E6B8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D1C73F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0C46627"/>
    <w:multiLevelType w:val="hybridMultilevel"/>
    <w:tmpl w:val="1DA6BF34"/>
    <w:lvl w:ilvl="0" w:tplc="D00002E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7AB36BE"/>
    <w:multiLevelType w:val="hybridMultilevel"/>
    <w:tmpl w:val="8B98E5EA"/>
    <w:lvl w:ilvl="0" w:tplc="D12A63E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C81BEB"/>
    <w:multiLevelType w:val="hybridMultilevel"/>
    <w:tmpl w:val="9FD07EAE"/>
    <w:lvl w:ilvl="0" w:tplc="383E19A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1E0471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67521FA"/>
    <w:multiLevelType w:val="hybridMultilevel"/>
    <w:tmpl w:val="FBB26300"/>
    <w:lvl w:ilvl="0" w:tplc="8ED459B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AE49B7"/>
    <w:multiLevelType w:val="hybridMultilevel"/>
    <w:tmpl w:val="8898D1FE"/>
    <w:lvl w:ilvl="0" w:tplc="C2043B92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F2D7482"/>
    <w:multiLevelType w:val="hybridMultilevel"/>
    <w:tmpl w:val="8C505AAA"/>
    <w:lvl w:ilvl="0" w:tplc="790EAFD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F8B04FB"/>
    <w:multiLevelType w:val="hybridMultilevel"/>
    <w:tmpl w:val="360239A2"/>
    <w:lvl w:ilvl="0" w:tplc="2ED0B50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0D44C8C"/>
    <w:multiLevelType w:val="hybridMultilevel"/>
    <w:tmpl w:val="BAC47A76"/>
    <w:lvl w:ilvl="0" w:tplc="75B28E8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71F4251"/>
    <w:multiLevelType w:val="hybridMultilevel"/>
    <w:tmpl w:val="B3FA2260"/>
    <w:lvl w:ilvl="0" w:tplc="D12A63E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082156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91A22E7"/>
    <w:multiLevelType w:val="hybridMultilevel"/>
    <w:tmpl w:val="4BD21C28"/>
    <w:lvl w:ilvl="0" w:tplc="507053E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92254C3"/>
    <w:multiLevelType w:val="hybridMultilevel"/>
    <w:tmpl w:val="A5A8B8F8"/>
    <w:lvl w:ilvl="0" w:tplc="7F72AE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D0B8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12015A"/>
    <w:multiLevelType w:val="hybridMultilevel"/>
    <w:tmpl w:val="DF1613DC"/>
    <w:lvl w:ilvl="0" w:tplc="C510CDC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6D6328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EAE2FA1"/>
    <w:multiLevelType w:val="hybridMultilevel"/>
    <w:tmpl w:val="B510BC80"/>
    <w:lvl w:ilvl="0" w:tplc="9B6ABEB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F510A94"/>
    <w:multiLevelType w:val="hybridMultilevel"/>
    <w:tmpl w:val="7188D6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5C10CA"/>
    <w:multiLevelType w:val="hybridMultilevel"/>
    <w:tmpl w:val="6C20A586"/>
    <w:lvl w:ilvl="0" w:tplc="4904141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1363DAE"/>
    <w:multiLevelType w:val="hybridMultilevel"/>
    <w:tmpl w:val="BA40D68C"/>
    <w:lvl w:ilvl="0" w:tplc="7F30E49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4D23454"/>
    <w:multiLevelType w:val="hybridMultilevel"/>
    <w:tmpl w:val="C2525B62"/>
    <w:lvl w:ilvl="0" w:tplc="09081E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D7201D"/>
    <w:multiLevelType w:val="hybridMultilevel"/>
    <w:tmpl w:val="4EA208E2"/>
    <w:lvl w:ilvl="0" w:tplc="E5385B4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E615596"/>
    <w:multiLevelType w:val="hybridMultilevel"/>
    <w:tmpl w:val="5286728C"/>
    <w:lvl w:ilvl="0" w:tplc="D12A63E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5521912">
    <w:abstractNumId w:val="0"/>
  </w:num>
  <w:num w:numId="2" w16cid:durableId="1510293263">
    <w:abstractNumId w:val="0"/>
  </w:num>
  <w:num w:numId="3" w16cid:durableId="2056157465">
    <w:abstractNumId w:val="15"/>
  </w:num>
  <w:num w:numId="4" w16cid:durableId="610665594">
    <w:abstractNumId w:val="3"/>
  </w:num>
  <w:num w:numId="5" w16cid:durableId="1701516379">
    <w:abstractNumId w:val="10"/>
  </w:num>
  <w:num w:numId="6" w16cid:durableId="406805354">
    <w:abstractNumId w:val="17"/>
  </w:num>
  <w:num w:numId="7" w16cid:durableId="518546118">
    <w:abstractNumId w:val="1"/>
  </w:num>
  <w:num w:numId="8" w16cid:durableId="639387697">
    <w:abstractNumId w:val="7"/>
  </w:num>
  <w:num w:numId="9" w16cid:durableId="323968950">
    <w:abstractNumId w:val="4"/>
  </w:num>
  <w:num w:numId="10" w16cid:durableId="1287154791">
    <w:abstractNumId w:val="22"/>
  </w:num>
  <w:num w:numId="11" w16cid:durableId="2109766073">
    <w:abstractNumId w:val="5"/>
  </w:num>
  <w:num w:numId="12" w16cid:durableId="1174803429">
    <w:abstractNumId w:val="20"/>
  </w:num>
  <w:num w:numId="13" w16cid:durableId="1647051831">
    <w:abstractNumId w:val="9"/>
  </w:num>
  <w:num w:numId="14" w16cid:durableId="84112579">
    <w:abstractNumId w:val="11"/>
  </w:num>
  <w:num w:numId="15" w16cid:durableId="595089750">
    <w:abstractNumId w:val="12"/>
  </w:num>
  <w:num w:numId="16" w16cid:durableId="68046419">
    <w:abstractNumId w:val="18"/>
  </w:num>
  <w:num w:numId="17" w16cid:durableId="1445540886">
    <w:abstractNumId w:val="2"/>
  </w:num>
  <w:num w:numId="18" w16cid:durableId="958993220">
    <w:abstractNumId w:val="21"/>
  </w:num>
  <w:num w:numId="19" w16cid:durableId="1928071925">
    <w:abstractNumId w:val="14"/>
  </w:num>
  <w:num w:numId="20" w16cid:durableId="1891110392">
    <w:abstractNumId w:val="19"/>
  </w:num>
  <w:num w:numId="21" w16cid:durableId="35668200">
    <w:abstractNumId w:val="13"/>
  </w:num>
  <w:num w:numId="22" w16cid:durableId="1838809119">
    <w:abstractNumId w:val="8"/>
  </w:num>
  <w:num w:numId="23" w16cid:durableId="1559823126">
    <w:abstractNumId w:val="16"/>
  </w:num>
  <w:num w:numId="24" w16cid:durableId="345332625">
    <w:abstractNumId w:val="6"/>
  </w:num>
  <w:num w:numId="25" w16cid:durableId="1001588179">
    <w:abstractNumId w:val="2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embedSystemFonts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37"/>
    <w:rsid w:val="00012223"/>
    <w:rsid w:val="000400E8"/>
    <w:rsid w:val="0004758F"/>
    <w:rsid w:val="000616EF"/>
    <w:rsid w:val="000F3575"/>
    <w:rsid w:val="00193FF6"/>
    <w:rsid w:val="001E4FFB"/>
    <w:rsid w:val="002F04B5"/>
    <w:rsid w:val="003B4269"/>
    <w:rsid w:val="003D1529"/>
    <w:rsid w:val="004120ED"/>
    <w:rsid w:val="004B43C6"/>
    <w:rsid w:val="004D3D66"/>
    <w:rsid w:val="00516777"/>
    <w:rsid w:val="00522D0A"/>
    <w:rsid w:val="0058029E"/>
    <w:rsid w:val="006179A9"/>
    <w:rsid w:val="00662CF8"/>
    <w:rsid w:val="007530BA"/>
    <w:rsid w:val="00754099"/>
    <w:rsid w:val="007A0B46"/>
    <w:rsid w:val="007B212D"/>
    <w:rsid w:val="007B3F84"/>
    <w:rsid w:val="007F4054"/>
    <w:rsid w:val="007F50FB"/>
    <w:rsid w:val="00800974"/>
    <w:rsid w:val="00855181"/>
    <w:rsid w:val="00874A08"/>
    <w:rsid w:val="008A5D1D"/>
    <w:rsid w:val="00953CCE"/>
    <w:rsid w:val="009A4A40"/>
    <w:rsid w:val="009B7BCE"/>
    <w:rsid w:val="009C7BD6"/>
    <w:rsid w:val="009D0CBD"/>
    <w:rsid w:val="00A16814"/>
    <w:rsid w:val="00A26A31"/>
    <w:rsid w:val="00AB3610"/>
    <w:rsid w:val="00AC261F"/>
    <w:rsid w:val="00AC38EF"/>
    <w:rsid w:val="00AD2874"/>
    <w:rsid w:val="00AF56DE"/>
    <w:rsid w:val="00C07499"/>
    <w:rsid w:val="00C14B37"/>
    <w:rsid w:val="00C30866"/>
    <w:rsid w:val="00C52091"/>
    <w:rsid w:val="00C675D2"/>
    <w:rsid w:val="00C77D1E"/>
    <w:rsid w:val="00C90094"/>
    <w:rsid w:val="00CA4ADB"/>
    <w:rsid w:val="00CB2D9B"/>
    <w:rsid w:val="00D02D74"/>
    <w:rsid w:val="00DD1FA7"/>
    <w:rsid w:val="00E2011F"/>
    <w:rsid w:val="00E562C9"/>
    <w:rsid w:val="00E71E4F"/>
    <w:rsid w:val="00ED3304"/>
    <w:rsid w:val="00ED74C7"/>
    <w:rsid w:val="00F33BE0"/>
    <w:rsid w:val="00FD7613"/>
    <w:rsid w:val="00FF65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51F277B"/>
  <w15:docId w15:val="{94F28253-F219-8B4C-A72B-E9054671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D82"/>
    <w:rPr>
      <w:rFonts w:ascii="Palatino" w:hAnsi="Palatino"/>
      <w:sz w:val="24"/>
    </w:rPr>
  </w:style>
  <w:style w:type="paragraph" w:styleId="Heading1">
    <w:name w:val="heading 1"/>
    <w:basedOn w:val="Normal"/>
    <w:next w:val="Normal"/>
    <w:qFormat/>
    <w:rsid w:val="00771D82"/>
    <w:pPr>
      <w:keepNext/>
      <w:tabs>
        <w:tab w:val="left" w:pos="720"/>
        <w:tab w:val="left" w:pos="1440"/>
        <w:tab w:val="center" w:pos="3456"/>
        <w:tab w:val="right" w:pos="6912"/>
      </w:tabs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771D82"/>
    <w:pPr>
      <w:keepNext/>
      <w:tabs>
        <w:tab w:val="left" w:pos="720"/>
        <w:tab w:val="left" w:pos="1440"/>
        <w:tab w:val="center" w:pos="3456"/>
        <w:tab w:val="right" w:pos="6912"/>
      </w:tabs>
      <w:ind w:left="540" w:hanging="54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771D82"/>
    <w:pPr>
      <w:keepNext/>
      <w:tabs>
        <w:tab w:val="left" w:pos="720"/>
        <w:tab w:val="left" w:pos="1440"/>
        <w:tab w:val="center" w:pos="3456"/>
        <w:tab w:val="right" w:pos="6912"/>
      </w:tabs>
      <w:ind w:left="540" w:hanging="5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71D8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71D82"/>
  </w:style>
  <w:style w:type="paragraph" w:styleId="Title">
    <w:name w:val="Title"/>
    <w:basedOn w:val="Normal"/>
    <w:qFormat/>
    <w:rsid w:val="00771D82"/>
    <w:pPr>
      <w:jc w:val="center"/>
    </w:pPr>
    <w:rPr>
      <w:b/>
      <w:color w:val="000000"/>
    </w:rPr>
  </w:style>
  <w:style w:type="character" w:styleId="Hyperlink">
    <w:name w:val="Hyperlink"/>
    <w:uiPriority w:val="99"/>
    <w:rsid w:val="00771D82"/>
    <w:rPr>
      <w:color w:val="0000FF"/>
      <w:u w:val="single"/>
    </w:rPr>
  </w:style>
  <w:style w:type="paragraph" w:styleId="BodyText">
    <w:name w:val="Body Text"/>
    <w:basedOn w:val="Normal"/>
    <w:rsid w:val="00771D82"/>
    <w:pPr>
      <w:tabs>
        <w:tab w:val="left" w:pos="720"/>
        <w:tab w:val="left" w:pos="1440"/>
        <w:tab w:val="center" w:pos="3456"/>
        <w:tab w:val="right" w:pos="6912"/>
      </w:tabs>
    </w:pPr>
    <w:rPr>
      <w:b/>
    </w:rPr>
  </w:style>
  <w:style w:type="paragraph" w:styleId="BodyTextIndent">
    <w:name w:val="Body Text Indent"/>
    <w:basedOn w:val="Normal"/>
    <w:rsid w:val="00771D82"/>
    <w:pPr>
      <w:tabs>
        <w:tab w:val="left" w:pos="720"/>
        <w:tab w:val="left" w:pos="1440"/>
        <w:tab w:val="center" w:pos="3456"/>
        <w:tab w:val="right" w:pos="6912"/>
      </w:tabs>
      <w:ind w:left="540" w:hanging="540"/>
    </w:pPr>
    <w:rPr>
      <w:b/>
    </w:rPr>
  </w:style>
  <w:style w:type="paragraph" w:styleId="BodyTextIndent2">
    <w:name w:val="Body Text Indent 2"/>
    <w:basedOn w:val="Normal"/>
    <w:rsid w:val="00771D82"/>
    <w:pPr>
      <w:ind w:left="720"/>
    </w:pPr>
    <w:rPr>
      <w:color w:val="008000"/>
    </w:rPr>
  </w:style>
  <w:style w:type="paragraph" w:styleId="Footer">
    <w:name w:val="footer"/>
    <w:basedOn w:val="Normal"/>
    <w:rsid w:val="00771D82"/>
    <w:pPr>
      <w:tabs>
        <w:tab w:val="center" w:pos="4320"/>
        <w:tab w:val="right" w:pos="8640"/>
      </w:tabs>
    </w:pPr>
  </w:style>
  <w:style w:type="character" w:customStyle="1" w:styleId="apple-converted-space">
    <w:name w:val="apple-converted-space"/>
    <w:basedOn w:val="DefaultParagraphFont"/>
    <w:rsid w:val="007A0B46"/>
  </w:style>
  <w:style w:type="character" w:customStyle="1" w:styleId="inqyif">
    <w:name w:val="inqyif"/>
    <w:basedOn w:val="DefaultParagraphFont"/>
    <w:rsid w:val="007A0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imbaize/Library/Group%20Containers/UBF8T346G9.Office/User%20Content.localized/Templates.localized/SerStar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SerStar3.dotx</Template>
  <TotalTime>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PharMingen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Microsoft Office User</dc:creator>
  <cp:keywords/>
  <cp:lastModifiedBy>secretary fbcoronado.com</cp:lastModifiedBy>
  <cp:revision>2</cp:revision>
  <cp:lastPrinted>2006-12-18T23:46:00Z</cp:lastPrinted>
  <dcterms:created xsi:type="dcterms:W3CDTF">2026-08-25T17:29:00Z</dcterms:created>
  <dcterms:modified xsi:type="dcterms:W3CDTF">2026-08-25T17:29:00Z</dcterms:modified>
</cp:coreProperties>
</file>