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1ED993" w14:textId="77777777" w:rsidR="000400E8" w:rsidRPr="00DA72FD" w:rsidRDefault="000400E8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 w:val="28"/>
          <w:szCs w:val="28"/>
        </w:rPr>
      </w:pPr>
    </w:p>
    <w:p w14:paraId="018DC0BC" w14:textId="5937CAA4" w:rsidR="001E4FFB" w:rsidRDefault="00A400F4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 w:val="28"/>
          <w:szCs w:val="28"/>
        </w:rPr>
      </w:pPr>
      <w:r w:rsidRPr="00A400F4">
        <w:rPr>
          <w:color w:val="FF1B21"/>
          <w:sz w:val="28"/>
          <w:szCs w:val="28"/>
        </w:rPr>
        <w:t>John</w:t>
      </w:r>
      <w:r>
        <w:rPr>
          <w:sz w:val="28"/>
          <w:szCs w:val="28"/>
        </w:rPr>
        <w:t xml:space="preserve"> </w:t>
      </w:r>
      <w:r w:rsidR="00DA72FD" w:rsidRPr="00BE2306">
        <w:rPr>
          <w:color w:val="FF1B21"/>
          <w:sz w:val="28"/>
          <w:szCs w:val="28"/>
        </w:rPr>
        <w:t>3:16</w:t>
      </w:r>
      <w:r w:rsidR="00DA72FD">
        <w:rPr>
          <w:sz w:val="28"/>
          <w:szCs w:val="28"/>
        </w:rPr>
        <w:t xml:space="preserve"> may be the most famous and best-known verse in the entire Bible.</w:t>
      </w:r>
      <w:r w:rsidR="00BE2306">
        <w:rPr>
          <w:sz w:val="28"/>
          <w:szCs w:val="28"/>
        </w:rPr>
        <w:t xml:space="preserve"> </w:t>
      </w:r>
    </w:p>
    <w:p w14:paraId="0715EE2C" w14:textId="68C203A0" w:rsidR="002F4BB9" w:rsidRDefault="002F4BB9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 w:val="28"/>
          <w:szCs w:val="28"/>
        </w:rPr>
      </w:pPr>
    </w:p>
    <w:p w14:paraId="513AFA73" w14:textId="77777777" w:rsidR="005B6976" w:rsidRDefault="005B6976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 w:val="28"/>
          <w:szCs w:val="28"/>
        </w:rPr>
      </w:pPr>
    </w:p>
    <w:p w14:paraId="23D9DEE4" w14:textId="312E1DD3" w:rsidR="002F4BB9" w:rsidRPr="002F4BB9" w:rsidRDefault="002F4BB9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I. THE GREATEST </w:t>
      </w:r>
      <w:r w:rsidR="00A400F4">
        <w:rPr>
          <w:b/>
          <w:bCs/>
          <w:sz w:val="28"/>
          <w:szCs w:val="28"/>
          <w:u w:val="single"/>
        </w:rPr>
        <w:t>____________</w:t>
      </w:r>
      <w:r>
        <w:rPr>
          <w:b/>
          <w:bCs/>
          <w:sz w:val="28"/>
          <w:szCs w:val="28"/>
        </w:rPr>
        <w:t>.</w:t>
      </w:r>
    </w:p>
    <w:p w14:paraId="4FD08C6A" w14:textId="77777777" w:rsidR="00DA72FD" w:rsidRDefault="00DA72FD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 w:val="28"/>
          <w:szCs w:val="28"/>
        </w:rPr>
      </w:pPr>
    </w:p>
    <w:p w14:paraId="4A8D3C4F" w14:textId="151A0280" w:rsidR="00BE2306" w:rsidRPr="00A400F4" w:rsidRDefault="00DA72FD" w:rsidP="00A400F4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  <w:r w:rsidRPr="00DA72FD">
        <w:rPr>
          <w:color w:val="FF1B21"/>
          <w:sz w:val="28"/>
          <w:szCs w:val="28"/>
        </w:rPr>
        <w:t>For God</w:t>
      </w:r>
      <w:r w:rsidR="005B6976">
        <w:rPr>
          <w:color w:val="FF1B21"/>
          <w:sz w:val="28"/>
          <w:szCs w:val="28"/>
        </w:rPr>
        <w:t xml:space="preserve"> s</w:t>
      </w:r>
      <w:r w:rsidRPr="00DA72FD">
        <w:rPr>
          <w:color w:val="FF1B21"/>
          <w:sz w:val="28"/>
          <w:szCs w:val="28"/>
        </w:rPr>
        <w:t xml:space="preserve">o loved </w:t>
      </w:r>
      <w:r w:rsidR="00A400F4" w:rsidRPr="00DA72FD">
        <w:rPr>
          <w:color w:val="FF1B21"/>
          <w:sz w:val="28"/>
          <w:szCs w:val="28"/>
        </w:rPr>
        <w:t>the world</w:t>
      </w:r>
      <w:r w:rsidR="005B6976">
        <w:rPr>
          <w:color w:val="FF1B21"/>
          <w:sz w:val="28"/>
          <w:szCs w:val="28"/>
        </w:rPr>
        <w:t>...</w:t>
      </w:r>
    </w:p>
    <w:p w14:paraId="6E7200BC" w14:textId="77777777" w:rsidR="007E7BE6" w:rsidRDefault="007E7BE6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</w:p>
    <w:p w14:paraId="0C217B8D" w14:textId="0CEEA98E" w:rsidR="00A400F4" w:rsidRPr="00A400F4" w:rsidRDefault="007E7BE6" w:rsidP="00A400F4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color w:val="2327FF"/>
          <w:sz w:val="28"/>
          <w:szCs w:val="28"/>
        </w:rPr>
      </w:pPr>
      <w:r w:rsidRPr="00012272">
        <w:rPr>
          <w:color w:val="2327FF"/>
          <w:sz w:val="28"/>
          <w:szCs w:val="28"/>
        </w:rPr>
        <w:t>1 John 3:16</w:t>
      </w:r>
      <w:r w:rsidR="00A400F4">
        <w:rPr>
          <w:color w:val="2327FF"/>
          <w:sz w:val="28"/>
          <w:szCs w:val="28"/>
        </w:rPr>
        <w:t xml:space="preserve">; </w:t>
      </w:r>
      <w:r w:rsidRPr="000120E0">
        <w:rPr>
          <w:color w:val="FF1B21"/>
          <w:sz w:val="28"/>
          <w:szCs w:val="28"/>
        </w:rPr>
        <w:t>Mark 12:31</w:t>
      </w:r>
      <w:r w:rsidR="00A400F4">
        <w:rPr>
          <w:color w:val="FF1B21"/>
          <w:sz w:val="28"/>
          <w:szCs w:val="28"/>
        </w:rPr>
        <w:t xml:space="preserve">; </w:t>
      </w:r>
      <w:r>
        <w:rPr>
          <w:color w:val="FF1B21"/>
          <w:sz w:val="28"/>
          <w:szCs w:val="28"/>
        </w:rPr>
        <w:t>John 15:13</w:t>
      </w:r>
      <w:r w:rsidR="00A400F4">
        <w:rPr>
          <w:color w:val="FF1B21"/>
          <w:sz w:val="28"/>
          <w:szCs w:val="28"/>
        </w:rPr>
        <w:t xml:space="preserve">; </w:t>
      </w:r>
      <w:r w:rsidR="00A400F4" w:rsidRPr="00012272">
        <w:rPr>
          <w:color w:val="2327FF"/>
          <w:sz w:val="28"/>
          <w:szCs w:val="28"/>
        </w:rPr>
        <w:t>1 John 4:</w:t>
      </w:r>
      <w:r w:rsidR="00A400F4">
        <w:rPr>
          <w:color w:val="2327FF"/>
          <w:sz w:val="28"/>
          <w:szCs w:val="28"/>
        </w:rPr>
        <w:t>7</w:t>
      </w:r>
      <w:r w:rsidR="00A400F4" w:rsidRPr="00012272">
        <w:rPr>
          <w:color w:val="2327FF"/>
          <w:sz w:val="28"/>
          <w:szCs w:val="28"/>
        </w:rPr>
        <w:t>-16</w:t>
      </w:r>
    </w:p>
    <w:p w14:paraId="6CDA20B7" w14:textId="77777777" w:rsidR="00A400F4" w:rsidRPr="00D56C64" w:rsidRDefault="00A400F4" w:rsidP="00A400F4">
      <w:pPr>
        <w:tabs>
          <w:tab w:val="left" w:pos="720"/>
          <w:tab w:val="left" w:pos="1440"/>
          <w:tab w:val="center" w:pos="3456"/>
          <w:tab w:val="right" w:pos="6912"/>
        </w:tabs>
        <w:rPr>
          <w:i/>
          <w:iCs/>
          <w:color w:val="1B880D"/>
          <w:sz w:val="28"/>
          <w:szCs w:val="28"/>
        </w:rPr>
      </w:pPr>
    </w:p>
    <w:p w14:paraId="425EAC34" w14:textId="562D7351" w:rsidR="00D56C64" w:rsidRDefault="00D56C64" w:rsidP="00A400F4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color w:val="1B880D"/>
          <w:sz w:val="28"/>
          <w:szCs w:val="28"/>
        </w:rPr>
      </w:pPr>
      <w:r w:rsidRPr="00D56C64">
        <w:rPr>
          <w:i/>
          <w:iCs/>
          <w:color w:val="1B880D"/>
          <w:sz w:val="28"/>
          <w:szCs w:val="28"/>
        </w:rPr>
        <w:t xml:space="preserve">“for whom would </w:t>
      </w:r>
      <w:r w:rsidR="00A400F4">
        <w:rPr>
          <w:i/>
          <w:iCs/>
          <w:color w:val="1B880D"/>
          <w:sz w:val="28"/>
          <w:szCs w:val="28"/>
        </w:rPr>
        <w:t>you</w:t>
      </w:r>
      <w:r w:rsidRPr="00D56C64">
        <w:rPr>
          <w:i/>
          <w:iCs/>
          <w:color w:val="1B880D"/>
          <w:sz w:val="28"/>
          <w:szCs w:val="28"/>
        </w:rPr>
        <w:t xml:space="preserve"> be willing to give up </w:t>
      </w:r>
      <w:r w:rsidR="00A400F4">
        <w:rPr>
          <w:i/>
          <w:iCs/>
          <w:color w:val="1B880D"/>
          <w:sz w:val="28"/>
          <w:szCs w:val="28"/>
        </w:rPr>
        <w:t>your</w:t>
      </w:r>
      <w:r w:rsidRPr="00D56C64">
        <w:rPr>
          <w:i/>
          <w:iCs/>
          <w:color w:val="1B880D"/>
          <w:sz w:val="28"/>
          <w:szCs w:val="28"/>
        </w:rPr>
        <w:t xml:space="preserve"> son?!”</w:t>
      </w:r>
    </w:p>
    <w:p w14:paraId="462523D8" w14:textId="77777777" w:rsidR="002F4BB9" w:rsidRDefault="002F4BB9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FF1B21"/>
          <w:sz w:val="28"/>
          <w:szCs w:val="28"/>
        </w:rPr>
      </w:pPr>
    </w:p>
    <w:p w14:paraId="4269DD15" w14:textId="77777777" w:rsidR="005B6976" w:rsidRDefault="005B6976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color w:val="000000" w:themeColor="text1"/>
          <w:sz w:val="28"/>
          <w:szCs w:val="28"/>
        </w:rPr>
      </w:pPr>
    </w:p>
    <w:p w14:paraId="29907FF5" w14:textId="5EA6DC9A" w:rsidR="00BE2306" w:rsidRDefault="002F4BB9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FF1B2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II. THE GREATEST </w:t>
      </w:r>
      <w:r w:rsidR="00A400F4">
        <w:rPr>
          <w:b/>
          <w:bCs/>
          <w:color w:val="000000" w:themeColor="text1"/>
          <w:sz w:val="28"/>
          <w:szCs w:val="28"/>
          <w:u w:val="single"/>
        </w:rPr>
        <w:t>_______</w:t>
      </w:r>
      <w:r>
        <w:rPr>
          <w:b/>
          <w:bCs/>
          <w:color w:val="000000" w:themeColor="text1"/>
          <w:sz w:val="28"/>
          <w:szCs w:val="28"/>
        </w:rPr>
        <w:t xml:space="preserve"> OF LOVE.</w:t>
      </w:r>
      <w:r w:rsidR="00DA72FD" w:rsidRPr="00DA72FD">
        <w:rPr>
          <w:color w:val="FF1B21"/>
          <w:sz w:val="28"/>
          <w:szCs w:val="28"/>
        </w:rPr>
        <w:t xml:space="preserve"> </w:t>
      </w:r>
    </w:p>
    <w:p w14:paraId="64D44488" w14:textId="77777777" w:rsidR="00BE2306" w:rsidRDefault="00BE2306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FF1B21"/>
          <w:sz w:val="28"/>
          <w:szCs w:val="28"/>
        </w:rPr>
      </w:pPr>
    </w:p>
    <w:p w14:paraId="303D7E1E" w14:textId="5146F77F" w:rsidR="00BE2306" w:rsidRPr="00A400F4" w:rsidRDefault="005B6976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  <w:r>
        <w:rPr>
          <w:color w:val="FF1B21"/>
          <w:sz w:val="28"/>
          <w:szCs w:val="28"/>
        </w:rPr>
        <w:t>...</w:t>
      </w:r>
      <w:r w:rsidRPr="00DA72FD">
        <w:rPr>
          <w:color w:val="FF1B21"/>
          <w:sz w:val="28"/>
          <w:szCs w:val="28"/>
        </w:rPr>
        <w:t>T</w:t>
      </w:r>
      <w:r w:rsidR="00DA72FD" w:rsidRPr="00DA72FD">
        <w:rPr>
          <w:color w:val="FF1B21"/>
          <w:sz w:val="28"/>
          <w:szCs w:val="28"/>
        </w:rPr>
        <w:t xml:space="preserve">hat </w:t>
      </w:r>
      <w:r w:rsidR="004B407F">
        <w:rPr>
          <w:color w:val="FF1B21"/>
          <w:sz w:val="28"/>
          <w:szCs w:val="28"/>
        </w:rPr>
        <w:t>H</w:t>
      </w:r>
      <w:r w:rsidR="00DA72FD" w:rsidRPr="00DA72FD">
        <w:rPr>
          <w:color w:val="FF1B21"/>
          <w:sz w:val="28"/>
          <w:szCs w:val="28"/>
        </w:rPr>
        <w:t xml:space="preserve">e gave </w:t>
      </w:r>
      <w:r w:rsidR="004B407F">
        <w:rPr>
          <w:color w:val="FF1B21"/>
          <w:sz w:val="28"/>
          <w:szCs w:val="28"/>
        </w:rPr>
        <w:t>H</w:t>
      </w:r>
      <w:r w:rsidR="00DA72FD" w:rsidRPr="00DA72FD">
        <w:rPr>
          <w:color w:val="FF1B21"/>
          <w:sz w:val="28"/>
          <w:szCs w:val="28"/>
        </w:rPr>
        <w:t>is only begotten Son</w:t>
      </w:r>
      <w:r>
        <w:rPr>
          <w:color w:val="FF1B21"/>
          <w:sz w:val="28"/>
          <w:szCs w:val="28"/>
        </w:rPr>
        <w:t>...</w:t>
      </w:r>
      <w:r w:rsidR="00DA72FD">
        <w:rPr>
          <w:color w:val="FF1B21"/>
          <w:sz w:val="28"/>
          <w:szCs w:val="28"/>
        </w:rPr>
        <w:t xml:space="preserve"> </w:t>
      </w:r>
    </w:p>
    <w:p w14:paraId="19FB9BBC" w14:textId="77777777" w:rsidR="00845C82" w:rsidRDefault="00845C82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1B880D"/>
          <w:sz w:val="28"/>
          <w:szCs w:val="28"/>
        </w:rPr>
      </w:pPr>
    </w:p>
    <w:p w14:paraId="31FD54F0" w14:textId="77777777" w:rsidR="005B6976" w:rsidRDefault="005B6976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color w:val="000000" w:themeColor="text1"/>
          <w:sz w:val="28"/>
          <w:szCs w:val="28"/>
        </w:rPr>
      </w:pPr>
    </w:p>
    <w:p w14:paraId="5BB0DEB5" w14:textId="2A91AF43" w:rsidR="00845C82" w:rsidRPr="00845C82" w:rsidRDefault="00845C82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III. THE GREATEST </w:t>
      </w:r>
      <w:r w:rsidR="00A400F4">
        <w:rPr>
          <w:b/>
          <w:bCs/>
          <w:color w:val="000000" w:themeColor="text1"/>
          <w:sz w:val="28"/>
          <w:szCs w:val="28"/>
          <w:u w:val="single"/>
        </w:rPr>
        <w:t>___________</w:t>
      </w:r>
      <w:r>
        <w:rPr>
          <w:b/>
          <w:bCs/>
          <w:color w:val="000000" w:themeColor="text1"/>
          <w:sz w:val="28"/>
          <w:szCs w:val="28"/>
        </w:rPr>
        <w:t>.</w:t>
      </w:r>
    </w:p>
    <w:p w14:paraId="490E0A46" w14:textId="77777777" w:rsidR="00BE2306" w:rsidRDefault="00BE2306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1B880D"/>
          <w:sz w:val="28"/>
          <w:szCs w:val="28"/>
        </w:rPr>
      </w:pPr>
    </w:p>
    <w:p w14:paraId="0E214594" w14:textId="59440526" w:rsidR="004B407F" w:rsidRDefault="005B6976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  <w:r>
        <w:rPr>
          <w:color w:val="FF1B21"/>
          <w:sz w:val="28"/>
          <w:szCs w:val="28"/>
        </w:rPr>
        <w:t>...</w:t>
      </w:r>
      <w:r w:rsidR="00DA72FD" w:rsidRPr="00DA72FD">
        <w:rPr>
          <w:color w:val="FF1B21"/>
          <w:sz w:val="28"/>
          <w:szCs w:val="28"/>
        </w:rPr>
        <w:t>that whosoever believe</w:t>
      </w:r>
      <w:r w:rsidR="004B407F">
        <w:rPr>
          <w:color w:val="FF1B21"/>
          <w:sz w:val="28"/>
          <w:szCs w:val="28"/>
        </w:rPr>
        <w:t>s</w:t>
      </w:r>
      <w:r w:rsidR="00DA72FD" w:rsidRPr="00DA72FD">
        <w:rPr>
          <w:color w:val="FF1B21"/>
          <w:sz w:val="28"/>
          <w:szCs w:val="28"/>
        </w:rPr>
        <w:t xml:space="preserve"> in </w:t>
      </w:r>
      <w:r w:rsidR="004B407F">
        <w:rPr>
          <w:color w:val="FF1B21"/>
          <w:sz w:val="28"/>
          <w:szCs w:val="28"/>
        </w:rPr>
        <w:t>H</w:t>
      </w:r>
      <w:r w:rsidR="00DA72FD" w:rsidRPr="00DA72FD">
        <w:rPr>
          <w:color w:val="FF1B21"/>
          <w:sz w:val="28"/>
          <w:szCs w:val="28"/>
        </w:rPr>
        <w:t>im</w:t>
      </w:r>
      <w:r>
        <w:rPr>
          <w:color w:val="FF1B21"/>
          <w:sz w:val="28"/>
          <w:szCs w:val="28"/>
        </w:rPr>
        <w:t>...</w:t>
      </w:r>
      <w:r w:rsidR="00820F31">
        <w:rPr>
          <w:color w:val="FF1B21"/>
          <w:sz w:val="28"/>
          <w:szCs w:val="28"/>
        </w:rPr>
        <w:t xml:space="preserve"> </w:t>
      </w:r>
    </w:p>
    <w:p w14:paraId="66D7DFE4" w14:textId="77777777" w:rsidR="00A400F4" w:rsidRDefault="00A400F4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</w:p>
    <w:p w14:paraId="3DF08935" w14:textId="1BF62D03" w:rsidR="00BE2306" w:rsidRDefault="005B6976" w:rsidP="005B6976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Look</w:t>
      </w:r>
      <w:r w:rsidR="00D9569C">
        <w:rPr>
          <w:color w:val="000000" w:themeColor="text1"/>
          <w:sz w:val="28"/>
          <w:szCs w:val="28"/>
        </w:rPr>
        <w:t xml:space="preserve"> at </w:t>
      </w:r>
      <w:r w:rsidR="00D9569C" w:rsidRPr="00D9569C">
        <w:rPr>
          <w:color w:val="2327FF"/>
          <w:sz w:val="28"/>
          <w:szCs w:val="28"/>
        </w:rPr>
        <w:t>Num 21:1-9</w:t>
      </w:r>
    </w:p>
    <w:p w14:paraId="3010DAF6" w14:textId="77777777" w:rsidR="004B407F" w:rsidRDefault="004B407F" w:rsidP="00D9569C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 w:val="28"/>
          <w:szCs w:val="28"/>
        </w:rPr>
      </w:pPr>
    </w:p>
    <w:p w14:paraId="119692B0" w14:textId="554A9434" w:rsidR="004379E8" w:rsidRPr="004379E8" w:rsidRDefault="00A400F4" w:rsidP="004379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  <w:r>
        <w:rPr>
          <w:color w:val="2327FF"/>
          <w:sz w:val="28"/>
          <w:szCs w:val="28"/>
          <w:vertAlign w:val="superscript"/>
        </w:rPr>
        <w:t xml:space="preserve">8 </w:t>
      </w:r>
      <w:r w:rsidRPr="00D9569C">
        <w:rPr>
          <w:color w:val="2327FF"/>
          <w:sz w:val="28"/>
          <w:szCs w:val="28"/>
        </w:rPr>
        <w:t xml:space="preserve">And the LORD said unto Moses, Make thee a fiery serpent, and set it upon a pole: </w:t>
      </w:r>
      <w:r w:rsidR="00D9569C" w:rsidRPr="00D9569C">
        <w:rPr>
          <w:color w:val="2327FF"/>
          <w:sz w:val="28"/>
          <w:szCs w:val="28"/>
        </w:rPr>
        <w:t>and put it upon a pole, and it came to pass, that if a serpent had bitten any man, when he beheld the serpent of brass, he lived.</w:t>
      </w:r>
    </w:p>
    <w:p w14:paraId="5F76D815" w14:textId="77777777" w:rsidR="00845C82" w:rsidRDefault="00845C82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FF1B21"/>
          <w:sz w:val="28"/>
          <w:szCs w:val="28"/>
        </w:rPr>
      </w:pPr>
    </w:p>
    <w:p w14:paraId="288E552B" w14:textId="77777777" w:rsidR="005B6976" w:rsidRDefault="005B6976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color w:val="000000" w:themeColor="text1"/>
          <w:sz w:val="28"/>
          <w:szCs w:val="28"/>
        </w:rPr>
      </w:pPr>
    </w:p>
    <w:p w14:paraId="2EB1AD2A" w14:textId="4E297C31" w:rsidR="00845C82" w:rsidRPr="00845C82" w:rsidRDefault="00845C82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IV. THE GREATEST </w:t>
      </w:r>
      <w:r w:rsidR="00A400F4">
        <w:rPr>
          <w:b/>
          <w:bCs/>
          <w:color w:val="000000" w:themeColor="text1"/>
          <w:sz w:val="28"/>
          <w:szCs w:val="28"/>
          <w:u w:val="single"/>
        </w:rPr>
        <w:t>_____________</w:t>
      </w:r>
      <w:r>
        <w:rPr>
          <w:b/>
          <w:bCs/>
          <w:color w:val="000000" w:themeColor="text1"/>
          <w:sz w:val="28"/>
          <w:szCs w:val="28"/>
        </w:rPr>
        <w:t>.</w:t>
      </w:r>
    </w:p>
    <w:p w14:paraId="7786E5F4" w14:textId="77777777" w:rsidR="00BE2306" w:rsidRDefault="00BE2306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FF1B21"/>
          <w:sz w:val="28"/>
          <w:szCs w:val="28"/>
        </w:rPr>
      </w:pPr>
    </w:p>
    <w:p w14:paraId="22447B82" w14:textId="4AE2EF8C" w:rsidR="003D6601" w:rsidRDefault="005B6976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FF1B21"/>
          <w:sz w:val="28"/>
          <w:szCs w:val="28"/>
        </w:rPr>
      </w:pPr>
      <w:r>
        <w:rPr>
          <w:color w:val="FF1B21"/>
          <w:sz w:val="28"/>
          <w:szCs w:val="28"/>
        </w:rPr>
        <w:t>...</w:t>
      </w:r>
      <w:r w:rsidR="00DA72FD" w:rsidRPr="00DA72FD">
        <w:rPr>
          <w:color w:val="FF1B21"/>
          <w:sz w:val="28"/>
          <w:szCs w:val="28"/>
        </w:rPr>
        <w:t>should not perish</w:t>
      </w:r>
      <w:r w:rsidR="009847E4">
        <w:rPr>
          <w:color w:val="FF1B21"/>
          <w:sz w:val="28"/>
          <w:szCs w:val="28"/>
        </w:rPr>
        <w:t xml:space="preserve"> </w:t>
      </w:r>
      <w:r w:rsidR="00DA72FD" w:rsidRPr="00DA72FD">
        <w:rPr>
          <w:color w:val="FF1B21"/>
          <w:sz w:val="28"/>
          <w:szCs w:val="28"/>
        </w:rPr>
        <w:t>but have</w:t>
      </w:r>
      <w:r w:rsidR="009847E4">
        <w:rPr>
          <w:color w:val="FF1B21"/>
          <w:sz w:val="28"/>
          <w:szCs w:val="28"/>
        </w:rPr>
        <w:t xml:space="preserve"> </w:t>
      </w:r>
      <w:r w:rsidR="00DA72FD" w:rsidRPr="00DA72FD">
        <w:rPr>
          <w:color w:val="FF1B21"/>
          <w:sz w:val="28"/>
          <w:szCs w:val="28"/>
        </w:rPr>
        <w:t>everlasting life</w:t>
      </w:r>
      <w:r w:rsidR="009847E4">
        <w:rPr>
          <w:color w:val="FF1B21"/>
          <w:sz w:val="28"/>
          <w:szCs w:val="28"/>
        </w:rPr>
        <w:t xml:space="preserve"> </w:t>
      </w:r>
    </w:p>
    <w:p w14:paraId="237BF059" w14:textId="77777777" w:rsidR="005B6976" w:rsidRDefault="005B6976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</w:p>
    <w:p w14:paraId="407EA8F4" w14:textId="77777777" w:rsidR="005B6976" w:rsidRDefault="00D95AE8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Look to the two verses before </w:t>
      </w:r>
      <w:r w:rsidRPr="00D95AE8">
        <w:rPr>
          <w:color w:val="FF1B21"/>
          <w:sz w:val="28"/>
          <w:szCs w:val="28"/>
        </w:rPr>
        <w:t>John 3:16</w:t>
      </w:r>
      <w:r w:rsidR="006F2ECC">
        <w:rPr>
          <w:color w:val="000000" w:themeColor="text1"/>
          <w:sz w:val="28"/>
          <w:szCs w:val="28"/>
        </w:rPr>
        <w:t>:</w:t>
      </w:r>
      <w:r w:rsidR="003D6601" w:rsidRPr="003D6601">
        <w:rPr>
          <w:color w:val="000000" w:themeColor="text1"/>
          <w:sz w:val="28"/>
          <w:szCs w:val="28"/>
        </w:rPr>
        <w:t xml:space="preserve"> </w:t>
      </w:r>
    </w:p>
    <w:p w14:paraId="4F31AB64" w14:textId="77777777" w:rsidR="005B6976" w:rsidRDefault="005B6976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</w:p>
    <w:p w14:paraId="7848B3AC" w14:textId="562471E1" w:rsidR="003D6601" w:rsidRDefault="003D6601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FF1B21"/>
          <w:sz w:val="28"/>
          <w:szCs w:val="28"/>
        </w:rPr>
      </w:pPr>
      <w:r>
        <w:rPr>
          <w:color w:val="FF1B21"/>
          <w:sz w:val="28"/>
          <w:szCs w:val="28"/>
        </w:rPr>
        <w:t xml:space="preserve">John 3:14-15 </w:t>
      </w:r>
      <w:r w:rsidRPr="003D6601">
        <w:rPr>
          <w:color w:val="FF1B21"/>
          <w:sz w:val="28"/>
          <w:szCs w:val="28"/>
        </w:rPr>
        <w:t xml:space="preserve">And </w:t>
      </w:r>
      <w:r w:rsidRPr="00292EEC">
        <w:rPr>
          <w:b/>
          <w:bCs/>
          <w:color w:val="FF1B21"/>
          <w:sz w:val="28"/>
          <w:szCs w:val="28"/>
        </w:rPr>
        <w:t>as Moses lifted up the serpent in the wilderness</w:t>
      </w:r>
      <w:r w:rsidRPr="003D6601">
        <w:rPr>
          <w:color w:val="FF1B21"/>
          <w:sz w:val="28"/>
          <w:szCs w:val="28"/>
        </w:rPr>
        <w:t xml:space="preserve">, even so must the Son of man be lifted up: </w:t>
      </w:r>
      <w:r w:rsidRPr="003D6601">
        <w:rPr>
          <w:color w:val="FF1B21"/>
          <w:sz w:val="28"/>
          <w:szCs w:val="28"/>
          <w:vertAlign w:val="superscript"/>
        </w:rPr>
        <w:t xml:space="preserve">15 </w:t>
      </w:r>
      <w:r w:rsidRPr="003D6601">
        <w:rPr>
          <w:color w:val="FF1B21"/>
          <w:sz w:val="28"/>
          <w:szCs w:val="28"/>
        </w:rPr>
        <w:t xml:space="preserve">That </w:t>
      </w:r>
      <w:r w:rsidRPr="00292EEC">
        <w:rPr>
          <w:b/>
          <w:bCs/>
          <w:color w:val="FF1B21"/>
          <w:sz w:val="28"/>
          <w:szCs w:val="28"/>
        </w:rPr>
        <w:t>whosoever believeth in him should not perish, but have eternal life</w:t>
      </w:r>
      <w:r>
        <w:rPr>
          <w:color w:val="FF1B21"/>
          <w:sz w:val="28"/>
          <w:szCs w:val="28"/>
        </w:rPr>
        <w:t>.</w:t>
      </w:r>
    </w:p>
    <w:p w14:paraId="382C71E3" w14:textId="77777777" w:rsidR="003D6601" w:rsidRDefault="003D6601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FF1B21"/>
          <w:sz w:val="28"/>
          <w:szCs w:val="28"/>
        </w:rPr>
      </w:pPr>
    </w:p>
    <w:p w14:paraId="288A6AD7" w14:textId="445D0F2A" w:rsidR="003D6601" w:rsidRDefault="003D6601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FF1B2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In addition, Jesus said </w:t>
      </w:r>
      <w:r w:rsidR="00C92297" w:rsidRPr="00C92297">
        <w:rPr>
          <w:color w:val="FF1B21"/>
          <w:sz w:val="28"/>
          <w:szCs w:val="28"/>
        </w:rPr>
        <w:t>And I, if I be lifted up from the earth, will draw all</w:t>
      </w:r>
      <w:r w:rsidR="00C92297" w:rsidRPr="00C92297">
        <w:rPr>
          <w:i/>
          <w:color w:val="FF1B21"/>
          <w:sz w:val="28"/>
          <w:szCs w:val="28"/>
        </w:rPr>
        <w:t xml:space="preserve"> men</w:t>
      </w:r>
      <w:r w:rsidR="00C92297" w:rsidRPr="00C92297">
        <w:rPr>
          <w:color w:val="FF1B21"/>
          <w:sz w:val="28"/>
          <w:szCs w:val="28"/>
        </w:rPr>
        <w:t xml:space="preserve"> unto me. John 12:32</w:t>
      </w:r>
    </w:p>
    <w:p w14:paraId="4B3155E9" w14:textId="77777777" w:rsidR="00292EEC" w:rsidRDefault="00292EEC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FF1B21"/>
          <w:sz w:val="28"/>
          <w:szCs w:val="28"/>
        </w:rPr>
      </w:pPr>
    </w:p>
    <w:p w14:paraId="70BE325B" w14:textId="3460914F" w:rsidR="00292EEC" w:rsidRPr="00292EEC" w:rsidRDefault="00292EEC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Looking to the brass serpent extended physical life for a time and a season. </w:t>
      </w:r>
      <w:r w:rsidRPr="00197E00">
        <w:rPr>
          <w:b/>
          <w:bCs/>
          <w:color w:val="000000" w:themeColor="text1"/>
          <w:sz w:val="28"/>
          <w:szCs w:val="28"/>
        </w:rPr>
        <w:t>Looking to Jesus extends our life eternally</w:t>
      </w:r>
      <w:r>
        <w:rPr>
          <w:color w:val="000000" w:themeColor="text1"/>
          <w:sz w:val="28"/>
          <w:szCs w:val="28"/>
        </w:rPr>
        <w:t>!</w:t>
      </w:r>
    </w:p>
    <w:p w14:paraId="25DC2F3A" w14:textId="365A2C9B" w:rsidR="00DB73F4" w:rsidRDefault="00DB73F4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</w:p>
    <w:p w14:paraId="03520E62" w14:textId="7DFE8729" w:rsidR="005B6976" w:rsidRDefault="00DB73F4" w:rsidP="005B6976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The Bible is correctly called</w:t>
      </w:r>
    </w:p>
    <w:p w14:paraId="39BAD026" w14:textId="3F88EF53" w:rsidR="00DB73F4" w:rsidRDefault="00DB73F4" w:rsidP="005B6976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“</w:t>
      </w:r>
      <w:r w:rsidRPr="00BE2306">
        <w:rPr>
          <w:i/>
          <w:iCs/>
          <w:color w:val="000000" w:themeColor="text1"/>
          <w:sz w:val="28"/>
          <w:szCs w:val="28"/>
        </w:rPr>
        <w:t>God’s Love Letter to Us All</w:t>
      </w:r>
      <w:r>
        <w:rPr>
          <w:color w:val="000000" w:themeColor="text1"/>
          <w:sz w:val="28"/>
          <w:szCs w:val="28"/>
        </w:rPr>
        <w:t>.”</w:t>
      </w:r>
    </w:p>
    <w:p w14:paraId="3A825150" w14:textId="77777777" w:rsidR="00C341A4" w:rsidRDefault="00C341A4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</w:p>
    <w:p w14:paraId="2003A327" w14:textId="7C68F03E" w:rsidR="00DB73F4" w:rsidRDefault="00DB73F4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1B880D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It has been claimed </w:t>
      </w:r>
      <w:r w:rsidR="004379E8">
        <w:rPr>
          <w:color w:val="000000" w:themeColor="text1"/>
          <w:sz w:val="28"/>
          <w:szCs w:val="28"/>
        </w:rPr>
        <w:t>that</w:t>
      </w:r>
      <w:r>
        <w:rPr>
          <w:color w:val="000000" w:themeColor="text1"/>
          <w:sz w:val="28"/>
          <w:szCs w:val="28"/>
        </w:rPr>
        <w:t xml:space="preserve"> </w:t>
      </w:r>
      <w:r w:rsidRPr="00DB73F4">
        <w:rPr>
          <w:i/>
          <w:iCs/>
          <w:color w:val="1B880D"/>
          <w:sz w:val="28"/>
          <w:szCs w:val="28"/>
        </w:rPr>
        <w:t>Christianity is the only religion that sets forth the Supreme Being as love. The gods of the heathen are angry, hateful beings, and are in constant need of appeasing</w:t>
      </w:r>
      <w:r w:rsidRPr="00DB73F4">
        <w:rPr>
          <w:color w:val="1B880D"/>
          <w:sz w:val="28"/>
          <w:szCs w:val="28"/>
        </w:rPr>
        <w:t>. – The Great Doctrines of the Bible, p.46</w:t>
      </w:r>
    </w:p>
    <w:p w14:paraId="78968EA7" w14:textId="77777777" w:rsidR="00DB73F4" w:rsidRDefault="00DB73F4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1B880D"/>
          <w:sz w:val="28"/>
          <w:szCs w:val="28"/>
        </w:rPr>
      </w:pPr>
    </w:p>
    <w:p w14:paraId="6255BB1F" w14:textId="1A94EFF1" w:rsidR="00DB73F4" w:rsidRDefault="00023FC7" w:rsidP="005B6976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color w:val="000000" w:themeColor="text1"/>
          <w:sz w:val="28"/>
          <w:szCs w:val="28"/>
        </w:rPr>
      </w:pPr>
      <w:r w:rsidRPr="00BD1EE3">
        <w:rPr>
          <w:color w:val="000000" w:themeColor="text1"/>
          <w:sz w:val="28"/>
          <w:szCs w:val="28"/>
        </w:rPr>
        <w:t>But</w:t>
      </w:r>
      <w:r w:rsidR="00BD1EE3">
        <w:rPr>
          <w:color w:val="000000" w:themeColor="text1"/>
          <w:sz w:val="28"/>
          <w:szCs w:val="28"/>
        </w:rPr>
        <w:t xml:space="preserve"> thankfully,</w:t>
      </w:r>
      <w:r w:rsidR="00BD1EE3" w:rsidRPr="00BD1EE3">
        <w:rPr>
          <w:color w:val="000000" w:themeColor="text1"/>
          <w:sz w:val="28"/>
          <w:szCs w:val="28"/>
        </w:rPr>
        <w:t xml:space="preserve"> </w:t>
      </w:r>
      <w:r w:rsidR="005B6976">
        <w:rPr>
          <w:color w:val="000000" w:themeColor="text1"/>
          <w:sz w:val="28"/>
          <w:szCs w:val="28"/>
        </w:rPr>
        <w:t xml:space="preserve">our </w:t>
      </w:r>
      <w:r w:rsidR="00BD1EE3" w:rsidRPr="00BD1EE3">
        <w:rPr>
          <w:color w:val="000000" w:themeColor="text1"/>
          <w:sz w:val="28"/>
          <w:szCs w:val="28"/>
        </w:rPr>
        <w:t>God is Love!</w:t>
      </w:r>
    </w:p>
    <w:p w14:paraId="4ACF5EA2" w14:textId="77777777" w:rsidR="00197E00" w:rsidRDefault="00197E0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</w:p>
    <w:p w14:paraId="7266DCCA" w14:textId="7E4259E1" w:rsidR="00197E00" w:rsidRDefault="006F2ECC" w:rsidP="006F2ECC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Now: </w:t>
      </w:r>
      <w:r w:rsidR="00197E00">
        <w:rPr>
          <w:color w:val="000000" w:themeColor="text1"/>
          <w:sz w:val="28"/>
          <w:szCs w:val="28"/>
        </w:rPr>
        <w:t>Holy Communion...</w:t>
      </w:r>
    </w:p>
    <w:p w14:paraId="5694CA33" w14:textId="77777777" w:rsidR="00A400F4" w:rsidRDefault="00A400F4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 w:val="28"/>
          <w:szCs w:val="28"/>
        </w:rPr>
      </w:pPr>
    </w:p>
    <w:p w14:paraId="050A5546" w14:textId="79FEF36C" w:rsidR="00A400F4" w:rsidRPr="00822928" w:rsidRDefault="00A400F4" w:rsidP="00A400F4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i/>
          <w:iCs/>
          <w:color w:val="000000" w:themeColor="text1"/>
          <w:szCs w:val="24"/>
        </w:rPr>
      </w:pPr>
      <w:r w:rsidRPr="00822928">
        <w:rPr>
          <w:i/>
          <w:iCs/>
          <w:color w:val="000000" w:themeColor="text1"/>
          <w:szCs w:val="24"/>
        </w:rPr>
        <w:t xml:space="preserve">Ans: Lover; Act; Offer; Result; </w:t>
      </w:r>
    </w:p>
    <w:p w14:paraId="2DD12455" w14:textId="77777777" w:rsidR="00DB73F4" w:rsidRDefault="00DB73F4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</w:p>
    <w:p w14:paraId="3627A82A" w14:textId="77777777" w:rsidR="000400E8" w:rsidRPr="00DA72FD" w:rsidRDefault="000400E8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 w:val="28"/>
          <w:szCs w:val="28"/>
        </w:rPr>
      </w:pPr>
    </w:p>
    <w:sectPr w:rsidR="000400E8" w:rsidRPr="00DA72FD" w:rsidSect="00347B71">
      <w:headerReference w:type="even" r:id="rId7"/>
      <w:headerReference w:type="default" r:id="rId8"/>
      <w:headerReference w:type="first" r:id="rId9"/>
      <w:pgSz w:w="15840" w:h="12240" w:orient="landscape"/>
      <w:pgMar w:top="720" w:right="720" w:bottom="720" w:left="720" w:header="720" w:footer="720" w:gutter="0"/>
      <w:cols w:num="2"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4B6D6C" w14:textId="77777777" w:rsidR="003A1BEC" w:rsidRDefault="003A1BEC">
      <w:r>
        <w:separator/>
      </w:r>
    </w:p>
  </w:endnote>
  <w:endnote w:type="continuationSeparator" w:id="0">
    <w:p w14:paraId="520234CC" w14:textId="77777777" w:rsidR="003A1BEC" w:rsidRDefault="003A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etter Gothic">
    <w:panose1 w:val="020B0604020202020204"/>
    <w:charset w:val="00"/>
    <w:family w:val="modern"/>
    <w:pitch w:val="fixed"/>
    <w:sig w:usb0="00000007" w:usb1="00000000" w:usb2="00000000" w:usb3="00000000" w:csb0="00000093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E85A21" w14:textId="77777777" w:rsidR="003A1BEC" w:rsidRDefault="003A1BEC">
      <w:r>
        <w:separator/>
      </w:r>
    </w:p>
  </w:footnote>
  <w:footnote w:type="continuationSeparator" w:id="0">
    <w:p w14:paraId="4E21431B" w14:textId="77777777" w:rsidR="003A1BEC" w:rsidRDefault="003A1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B1FB35" w14:textId="77777777" w:rsidR="000400E8" w:rsidRDefault="00D02D7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12FEF873" w14:textId="77777777" w:rsidR="000400E8" w:rsidRDefault="000400E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F8006C" w14:textId="77777777" w:rsidR="000400E8" w:rsidRDefault="00D02D7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034F60B" w14:textId="77777777" w:rsidR="000400E8" w:rsidRDefault="000400E8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608015" w14:textId="3E53E884" w:rsidR="000400E8" w:rsidRDefault="00DA72FD" w:rsidP="00347B71">
    <w:pPr>
      <w:pStyle w:val="Header"/>
      <w:rPr>
        <w:b/>
      </w:rPr>
    </w:pPr>
    <w:r>
      <w:rPr>
        <w:b/>
      </w:rPr>
      <w:t>THE LOVE OF GOD</w:t>
    </w:r>
  </w:p>
  <w:p w14:paraId="5F1E7FC4" w14:textId="33958FB1" w:rsidR="001E4FFB" w:rsidRDefault="00DA72FD" w:rsidP="001E4FFB">
    <w:pPr>
      <w:pStyle w:val="Header"/>
      <w:tabs>
        <w:tab w:val="clear" w:pos="4320"/>
        <w:tab w:val="center" w:pos="3240"/>
        <w:tab w:val="right" w:pos="6480"/>
      </w:tabs>
    </w:pPr>
    <w:r>
      <w:t>MBT 14</w:t>
    </w:r>
    <w:r w:rsidR="00522D0A">
      <w:tab/>
    </w:r>
    <w:r w:rsidR="00347B71">
      <w:t xml:space="preserve">                                                                              </w:t>
    </w:r>
    <w:r>
      <w:t>8</w:t>
    </w:r>
    <w:r w:rsidR="00522D0A">
      <w:t>.</w:t>
    </w:r>
    <w:r w:rsidR="007530BA">
      <w:t>2</w:t>
    </w:r>
    <w:r w:rsidR="00522D0A">
      <w:t>.</w:t>
    </w:r>
    <w:r w:rsidR="007530BA">
      <w:t>2</w:t>
    </w:r>
    <w:r>
      <w:t>6</w:t>
    </w:r>
  </w:p>
  <w:p w14:paraId="30186FC0" w14:textId="77777777" w:rsidR="001E4FFB" w:rsidRPr="00522D0A" w:rsidRDefault="00522D0A" w:rsidP="00347B71">
    <w:pPr>
      <w:pStyle w:val="Header"/>
      <w:tabs>
        <w:tab w:val="clear" w:pos="4320"/>
      </w:tabs>
    </w:pPr>
    <w:r>
      <w:rPr>
        <w:b/>
      </w:rPr>
      <w:t xml:space="preserve">Intro:                                                                                  </w:t>
    </w:r>
    <w:r>
      <w:t>FBC</w:t>
    </w:r>
    <w:r w:rsidR="001E4FFB">
      <w:t xml:space="preserve"> </w:t>
    </w:r>
    <w:r>
      <w:t>Cor</w:t>
    </w:r>
    <w:r w:rsidR="001E4FFB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1321609"/>
    <w:multiLevelType w:val="hybridMultilevel"/>
    <w:tmpl w:val="E21AC334"/>
    <w:lvl w:ilvl="0" w:tplc="B4F085F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894452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23C701E"/>
    <w:multiLevelType w:val="hybridMultilevel"/>
    <w:tmpl w:val="4DCE3688"/>
    <w:lvl w:ilvl="0" w:tplc="5ACEF9F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F05A9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DB6B33"/>
    <w:multiLevelType w:val="hybridMultilevel"/>
    <w:tmpl w:val="C9B248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Letter Gothic" w:hAnsi="Letter Goth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Letter Gothic" w:hAnsi="Letter Gothi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Letter Gothic" w:hAnsi="Letter Gothi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D355E"/>
    <w:multiLevelType w:val="hybridMultilevel"/>
    <w:tmpl w:val="AE9C393E"/>
    <w:lvl w:ilvl="0" w:tplc="B02E6B8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D1C73F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C46627"/>
    <w:multiLevelType w:val="hybridMultilevel"/>
    <w:tmpl w:val="1DA6BF34"/>
    <w:lvl w:ilvl="0" w:tplc="D00002E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7AB36BE"/>
    <w:multiLevelType w:val="hybridMultilevel"/>
    <w:tmpl w:val="8B98E5EA"/>
    <w:lvl w:ilvl="0" w:tplc="D12A63E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C81BEB"/>
    <w:multiLevelType w:val="hybridMultilevel"/>
    <w:tmpl w:val="9FD07EAE"/>
    <w:lvl w:ilvl="0" w:tplc="383E19A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1E0471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67521FA"/>
    <w:multiLevelType w:val="hybridMultilevel"/>
    <w:tmpl w:val="FBB26300"/>
    <w:lvl w:ilvl="0" w:tplc="8ED459B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AE49B7"/>
    <w:multiLevelType w:val="hybridMultilevel"/>
    <w:tmpl w:val="8898D1FE"/>
    <w:lvl w:ilvl="0" w:tplc="C2043B92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F2D7482"/>
    <w:multiLevelType w:val="hybridMultilevel"/>
    <w:tmpl w:val="8C505AAA"/>
    <w:lvl w:ilvl="0" w:tplc="790EAFD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F8B04FB"/>
    <w:multiLevelType w:val="hybridMultilevel"/>
    <w:tmpl w:val="360239A2"/>
    <w:lvl w:ilvl="0" w:tplc="2ED0B50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0D44C8C"/>
    <w:multiLevelType w:val="hybridMultilevel"/>
    <w:tmpl w:val="BAC47A76"/>
    <w:lvl w:ilvl="0" w:tplc="75B28E8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71F4251"/>
    <w:multiLevelType w:val="hybridMultilevel"/>
    <w:tmpl w:val="B3FA2260"/>
    <w:lvl w:ilvl="0" w:tplc="D12A63E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082156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8286033"/>
    <w:multiLevelType w:val="multilevel"/>
    <w:tmpl w:val="B02E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1A22E7"/>
    <w:multiLevelType w:val="hybridMultilevel"/>
    <w:tmpl w:val="4BD21C28"/>
    <w:lvl w:ilvl="0" w:tplc="507053E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92254C3"/>
    <w:multiLevelType w:val="hybridMultilevel"/>
    <w:tmpl w:val="A5A8B8F8"/>
    <w:lvl w:ilvl="0" w:tplc="7F72A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D0B8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12015A"/>
    <w:multiLevelType w:val="hybridMultilevel"/>
    <w:tmpl w:val="DF1613DC"/>
    <w:lvl w:ilvl="0" w:tplc="C510CDC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6D6328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EAE2FA1"/>
    <w:multiLevelType w:val="hybridMultilevel"/>
    <w:tmpl w:val="B510BC80"/>
    <w:lvl w:ilvl="0" w:tplc="9B6ABEB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EFF5CFE"/>
    <w:multiLevelType w:val="multilevel"/>
    <w:tmpl w:val="A8E8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510A94"/>
    <w:multiLevelType w:val="hybridMultilevel"/>
    <w:tmpl w:val="7188D6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5C10CA"/>
    <w:multiLevelType w:val="hybridMultilevel"/>
    <w:tmpl w:val="6C20A586"/>
    <w:lvl w:ilvl="0" w:tplc="4904141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1363DAE"/>
    <w:multiLevelType w:val="hybridMultilevel"/>
    <w:tmpl w:val="BA40D68C"/>
    <w:lvl w:ilvl="0" w:tplc="7F30E49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4D23454"/>
    <w:multiLevelType w:val="hybridMultilevel"/>
    <w:tmpl w:val="C2525B62"/>
    <w:lvl w:ilvl="0" w:tplc="09081E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77A2A"/>
    <w:multiLevelType w:val="multilevel"/>
    <w:tmpl w:val="F830E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D7201D"/>
    <w:multiLevelType w:val="hybridMultilevel"/>
    <w:tmpl w:val="4EA208E2"/>
    <w:lvl w:ilvl="0" w:tplc="E5385B4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E615596"/>
    <w:multiLevelType w:val="hybridMultilevel"/>
    <w:tmpl w:val="5286728C"/>
    <w:lvl w:ilvl="0" w:tplc="D12A63E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157520">
    <w:abstractNumId w:val="0"/>
  </w:num>
  <w:num w:numId="2" w16cid:durableId="959381969">
    <w:abstractNumId w:val="0"/>
  </w:num>
  <w:num w:numId="3" w16cid:durableId="2090076804">
    <w:abstractNumId w:val="16"/>
  </w:num>
  <w:num w:numId="4" w16cid:durableId="1974478742">
    <w:abstractNumId w:val="3"/>
  </w:num>
  <w:num w:numId="5" w16cid:durableId="275674113">
    <w:abstractNumId w:val="10"/>
  </w:num>
  <w:num w:numId="6" w16cid:durableId="919026734">
    <w:abstractNumId w:val="18"/>
  </w:num>
  <w:num w:numId="7" w16cid:durableId="1300644913">
    <w:abstractNumId w:val="1"/>
  </w:num>
  <w:num w:numId="8" w16cid:durableId="386684657">
    <w:abstractNumId w:val="7"/>
  </w:num>
  <w:num w:numId="9" w16cid:durableId="792869345">
    <w:abstractNumId w:val="4"/>
  </w:num>
  <w:num w:numId="10" w16cid:durableId="180820773">
    <w:abstractNumId w:val="25"/>
  </w:num>
  <w:num w:numId="11" w16cid:durableId="2025398895">
    <w:abstractNumId w:val="5"/>
  </w:num>
  <w:num w:numId="12" w16cid:durableId="1132291589">
    <w:abstractNumId w:val="22"/>
  </w:num>
  <w:num w:numId="13" w16cid:durableId="537931208">
    <w:abstractNumId w:val="9"/>
  </w:num>
  <w:num w:numId="14" w16cid:durableId="1152722994">
    <w:abstractNumId w:val="11"/>
  </w:num>
  <w:num w:numId="15" w16cid:durableId="322128292">
    <w:abstractNumId w:val="12"/>
  </w:num>
  <w:num w:numId="16" w16cid:durableId="722170056">
    <w:abstractNumId w:val="20"/>
  </w:num>
  <w:num w:numId="17" w16cid:durableId="493179139">
    <w:abstractNumId w:val="2"/>
  </w:num>
  <w:num w:numId="18" w16cid:durableId="1114448105">
    <w:abstractNumId w:val="23"/>
  </w:num>
  <w:num w:numId="19" w16cid:durableId="699014925">
    <w:abstractNumId w:val="15"/>
  </w:num>
  <w:num w:numId="20" w16cid:durableId="1427338912">
    <w:abstractNumId w:val="21"/>
  </w:num>
  <w:num w:numId="21" w16cid:durableId="967662091">
    <w:abstractNumId w:val="13"/>
  </w:num>
  <w:num w:numId="22" w16cid:durableId="1918513069">
    <w:abstractNumId w:val="8"/>
  </w:num>
  <w:num w:numId="23" w16cid:durableId="827668799">
    <w:abstractNumId w:val="17"/>
  </w:num>
  <w:num w:numId="24" w16cid:durableId="1201095208">
    <w:abstractNumId w:val="6"/>
  </w:num>
  <w:num w:numId="25" w16cid:durableId="98526152">
    <w:abstractNumId w:val="26"/>
  </w:num>
  <w:num w:numId="26" w16cid:durableId="634681892">
    <w:abstractNumId w:val="14"/>
  </w:num>
  <w:num w:numId="27" w16cid:durableId="500508856">
    <w:abstractNumId w:val="24"/>
  </w:num>
  <w:num w:numId="28" w16cid:durableId="1117986883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2FD"/>
    <w:rsid w:val="000120E0"/>
    <w:rsid w:val="00012272"/>
    <w:rsid w:val="00023FC7"/>
    <w:rsid w:val="000400E8"/>
    <w:rsid w:val="00052A95"/>
    <w:rsid w:val="000A11E9"/>
    <w:rsid w:val="00130633"/>
    <w:rsid w:val="00197E00"/>
    <w:rsid w:val="001E2DC3"/>
    <w:rsid w:val="001E4FFB"/>
    <w:rsid w:val="002042FD"/>
    <w:rsid w:val="00292EEC"/>
    <w:rsid w:val="002D6A5D"/>
    <w:rsid w:val="002F4BB9"/>
    <w:rsid w:val="00347B71"/>
    <w:rsid w:val="003A1BEC"/>
    <w:rsid w:val="003D6601"/>
    <w:rsid w:val="00403FD2"/>
    <w:rsid w:val="00423769"/>
    <w:rsid w:val="004379E8"/>
    <w:rsid w:val="004802FE"/>
    <w:rsid w:val="004A777D"/>
    <w:rsid w:val="004B407F"/>
    <w:rsid w:val="00517191"/>
    <w:rsid w:val="00522D0A"/>
    <w:rsid w:val="005851BE"/>
    <w:rsid w:val="005859E4"/>
    <w:rsid w:val="005A1059"/>
    <w:rsid w:val="005B6976"/>
    <w:rsid w:val="005C30AF"/>
    <w:rsid w:val="005D567D"/>
    <w:rsid w:val="00614165"/>
    <w:rsid w:val="00623665"/>
    <w:rsid w:val="006A6F98"/>
    <w:rsid w:val="006A7383"/>
    <w:rsid w:val="006F2ECC"/>
    <w:rsid w:val="00724581"/>
    <w:rsid w:val="007530BA"/>
    <w:rsid w:val="00756B40"/>
    <w:rsid w:val="00781BD1"/>
    <w:rsid w:val="007A504E"/>
    <w:rsid w:val="007C16CB"/>
    <w:rsid w:val="007E7BE6"/>
    <w:rsid w:val="00820F31"/>
    <w:rsid w:val="00822928"/>
    <w:rsid w:val="00845C82"/>
    <w:rsid w:val="00860976"/>
    <w:rsid w:val="00967CFF"/>
    <w:rsid w:val="0097184E"/>
    <w:rsid w:val="00972353"/>
    <w:rsid w:val="009847E4"/>
    <w:rsid w:val="00A204B3"/>
    <w:rsid w:val="00A33D77"/>
    <w:rsid w:val="00A400F4"/>
    <w:rsid w:val="00A44BFE"/>
    <w:rsid w:val="00A74C4E"/>
    <w:rsid w:val="00AC261F"/>
    <w:rsid w:val="00B85E1D"/>
    <w:rsid w:val="00BC4C7D"/>
    <w:rsid w:val="00BD1EE3"/>
    <w:rsid w:val="00BE2306"/>
    <w:rsid w:val="00C05C06"/>
    <w:rsid w:val="00C30866"/>
    <w:rsid w:val="00C341A4"/>
    <w:rsid w:val="00C52091"/>
    <w:rsid w:val="00C92297"/>
    <w:rsid w:val="00C9750F"/>
    <w:rsid w:val="00CB41CA"/>
    <w:rsid w:val="00D002CF"/>
    <w:rsid w:val="00D02D74"/>
    <w:rsid w:val="00D1767E"/>
    <w:rsid w:val="00D56C64"/>
    <w:rsid w:val="00D6197F"/>
    <w:rsid w:val="00D625D7"/>
    <w:rsid w:val="00D764A7"/>
    <w:rsid w:val="00D9569C"/>
    <w:rsid w:val="00D95AE8"/>
    <w:rsid w:val="00DA72FD"/>
    <w:rsid w:val="00DB73F4"/>
    <w:rsid w:val="00E32F0E"/>
    <w:rsid w:val="00E448AA"/>
    <w:rsid w:val="00E55E11"/>
    <w:rsid w:val="00E8426D"/>
    <w:rsid w:val="00EB533E"/>
    <w:rsid w:val="00FF0EA3"/>
    <w:rsid w:val="00FF65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1055DF1"/>
  <w15:docId w15:val="{1E5245D0-7BA2-B545-920E-D9285570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D82"/>
    <w:rPr>
      <w:rFonts w:ascii="Palatino" w:hAnsi="Palatino"/>
      <w:sz w:val="24"/>
    </w:rPr>
  </w:style>
  <w:style w:type="paragraph" w:styleId="Heading1">
    <w:name w:val="heading 1"/>
    <w:basedOn w:val="Normal"/>
    <w:next w:val="Normal"/>
    <w:qFormat/>
    <w:rsid w:val="00771D82"/>
    <w:pPr>
      <w:keepNext/>
      <w:tabs>
        <w:tab w:val="left" w:pos="720"/>
        <w:tab w:val="left" w:pos="1440"/>
        <w:tab w:val="center" w:pos="3456"/>
        <w:tab w:val="right" w:pos="6912"/>
      </w:tabs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771D82"/>
    <w:pPr>
      <w:keepNext/>
      <w:tabs>
        <w:tab w:val="left" w:pos="720"/>
        <w:tab w:val="left" w:pos="1440"/>
        <w:tab w:val="center" w:pos="3456"/>
        <w:tab w:val="right" w:pos="6912"/>
      </w:tabs>
      <w:ind w:left="540" w:hanging="54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771D82"/>
    <w:pPr>
      <w:keepNext/>
      <w:tabs>
        <w:tab w:val="left" w:pos="720"/>
        <w:tab w:val="left" w:pos="1440"/>
        <w:tab w:val="center" w:pos="3456"/>
        <w:tab w:val="right" w:pos="6912"/>
      </w:tabs>
      <w:ind w:left="540" w:hanging="5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71D8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71D82"/>
  </w:style>
  <w:style w:type="paragraph" w:styleId="Title">
    <w:name w:val="Title"/>
    <w:basedOn w:val="Normal"/>
    <w:qFormat/>
    <w:rsid w:val="00771D82"/>
    <w:pPr>
      <w:jc w:val="center"/>
    </w:pPr>
    <w:rPr>
      <w:b/>
      <w:color w:val="000000"/>
    </w:rPr>
  </w:style>
  <w:style w:type="character" w:styleId="Hyperlink">
    <w:name w:val="Hyperlink"/>
    <w:rsid w:val="00771D82"/>
    <w:rPr>
      <w:color w:val="0000FF"/>
      <w:u w:val="single"/>
    </w:rPr>
  </w:style>
  <w:style w:type="paragraph" w:styleId="BodyText">
    <w:name w:val="Body Text"/>
    <w:basedOn w:val="Normal"/>
    <w:rsid w:val="00771D82"/>
    <w:pPr>
      <w:tabs>
        <w:tab w:val="left" w:pos="720"/>
        <w:tab w:val="left" w:pos="1440"/>
        <w:tab w:val="center" w:pos="3456"/>
        <w:tab w:val="right" w:pos="6912"/>
      </w:tabs>
    </w:pPr>
    <w:rPr>
      <w:b/>
    </w:rPr>
  </w:style>
  <w:style w:type="paragraph" w:styleId="BodyTextIndent">
    <w:name w:val="Body Text Indent"/>
    <w:basedOn w:val="Normal"/>
    <w:rsid w:val="00771D82"/>
    <w:pPr>
      <w:tabs>
        <w:tab w:val="left" w:pos="720"/>
        <w:tab w:val="left" w:pos="1440"/>
        <w:tab w:val="center" w:pos="3456"/>
        <w:tab w:val="right" w:pos="6912"/>
      </w:tabs>
      <w:ind w:left="540" w:hanging="540"/>
    </w:pPr>
    <w:rPr>
      <w:b/>
    </w:rPr>
  </w:style>
  <w:style w:type="paragraph" w:styleId="BodyTextIndent2">
    <w:name w:val="Body Text Indent 2"/>
    <w:basedOn w:val="Normal"/>
    <w:rsid w:val="00771D82"/>
    <w:pPr>
      <w:ind w:left="720"/>
    </w:pPr>
    <w:rPr>
      <w:color w:val="008000"/>
    </w:rPr>
  </w:style>
  <w:style w:type="paragraph" w:styleId="Footer">
    <w:name w:val="footer"/>
    <w:basedOn w:val="Normal"/>
    <w:rsid w:val="00771D82"/>
    <w:pPr>
      <w:tabs>
        <w:tab w:val="center" w:pos="4320"/>
        <w:tab w:val="right" w:pos="8640"/>
      </w:tabs>
    </w:pPr>
  </w:style>
  <w:style w:type="character" w:styleId="UnresolvedMention">
    <w:name w:val="Unresolved Mention"/>
    <w:basedOn w:val="DefaultParagraphFont"/>
    <w:uiPriority w:val="99"/>
    <w:semiHidden/>
    <w:unhideWhenUsed/>
    <w:rsid w:val="00C9229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92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imbaize/Library/Group%20Containers/UBF8T346G9.Office/User%20Content.localized/Templates.localized/SerStar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SerStar3.dotx</Template>
  <TotalTime>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PharMingen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Microsoft Office User</dc:creator>
  <cp:keywords/>
  <cp:lastModifiedBy>secretary fbcoronado.com</cp:lastModifiedBy>
  <cp:revision>2</cp:revision>
  <cp:lastPrinted>2006-12-18T23:46:00Z</cp:lastPrinted>
  <dcterms:created xsi:type="dcterms:W3CDTF">2026-07-28T17:09:00Z</dcterms:created>
  <dcterms:modified xsi:type="dcterms:W3CDTF">2026-07-28T17:09:00Z</dcterms:modified>
</cp:coreProperties>
</file>