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6192DB" w14:textId="77777777" w:rsidR="001127E1" w:rsidRPr="003008E6" w:rsidRDefault="001127E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6F677CB4" w14:textId="714BB3D2" w:rsidR="00716D7E" w:rsidRPr="003008E6" w:rsidRDefault="001127E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ab/>
      </w:r>
      <w:r w:rsidR="00716D7E" w:rsidRPr="003008E6">
        <w:rPr>
          <w:szCs w:val="24"/>
        </w:rPr>
        <w:t>Why do we believe Jesus is God?</w:t>
      </w:r>
    </w:p>
    <w:p w14:paraId="19168D8D" w14:textId="77777777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18185996" w14:textId="765F7A4F" w:rsidR="00AD5707" w:rsidRPr="003008E6" w:rsidRDefault="00947BFF" w:rsidP="001127E1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b/>
          <w:bCs/>
          <w:szCs w:val="24"/>
        </w:rPr>
        <w:t xml:space="preserve">I. JESUS WAS CALLED </w:t>
      </w:r>
      <w:r w:rsidR="001127E1" w:rsidRPr="003008E6">
        <w:rPr>
          <w:b/>
          <w:bCs/>
          <w:szCs w:val="24"/>
          <w:u w:val="single"/>
        </w:rPr>
        <w:t>_______</w:t>
      </w:r>
      <w:r w:rsidRPr="003008E6">
        <w:rPr>
          <w:b/>
          <w:bCs/>
          <w:szCs w:val="24"/>
        </w:rPr>
        <w:t>.</w:t>
      </w:r>
      <w:r w:rsidR="001127E1" w:rsidRPr="003008E6">
        <w:rPr>
          <w:b/>
          <w:bCs/>
          <w:szCs w:val="24"/>
        </w:rPr>
        <w:t xml:space="preserve"> </w:t>
      </w:r>
      <w:r w:rsidRPr="003008E6">
        <w:rPr>
          <w:color w:val="2327FF"/>
          <w:szCs w:val="24"/>
        </w:rPr>
        <w:t xml:space="preserve">John 1:1 </w:t>
      </w:r>
    </w:p>
    <w:p w14:paraId="127641D0" w14:textId="77777777" w:rsidR="00AD5707" w:rsidRPr="003008E6" w:rsidRDefault="00AD570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49F111AA" w14:textId="234195DA" w:rsidR="00AD5707" w:rsidRPr="003008E6" w:rsidRDefault="00AD5707" w:rsidP="001127E1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FF1B21"/>
          <w:szCs w:val="24"/>
        </w:rPr>
      </w:pPr>
      <w:r w:rsidRPr="003008E6">
        <w:rPr>
          <w:color w:val="FF1B21"/>
          <w:szCs w:val="24"/>
        </w:rPr>
        <w:t>Before Abraham was, I am...</w:t>
      </w:r>
      <w:r w:rsidR="001127E1" w:rsidRPr="003008E6">
        <w:rPr>
          <w:color w:val="FF1B21"/>
          <w:szCs w:val="24"/>
        </w:rPr>
        <w:t>John 8:58</w:t>
      </w:r>
    </w:p>
    <w:p w14:paraId="3E3996A2" w14:textId="77777777" w:rsidR="00AD5707" w:rsidRPr="003008E6" w:rsidRDefault="00AD570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44F1029D" w14:textId="6054B9E0" w:rsidR="00AD5707" w:rsidRPr="003008E6" w:rsidRDefault="00AD570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008E6">
        <w:rPr>
          <w:color w:val="000000" w:themeColor="text1"/>
          <w:szCs w:val="24"/>
        </w:rPr>
        <w:t xml:space="preserve">OT </w:t>
      </w:r>
      <w:r w:rsidR="001127E1" w:rsidRPr="003008E6">
        <w:rPr>
          <w:color w:val="000000" w:themeColor="text1"/>
          <w:szCs w:val="24"/>
        </w:rPr>
        <w:t>“</w:t>
      </w:r>
      <w:r w:rsidR="00754431" w:rsidRPr="003008E6">
        <w:rPr>
          <w:color w:val="000000" w:themeColor="text1"/>
          <w:szCs w:val="24"/>
        </w:rPr>
        <w:t>C</w:t>
      </w:r>
      <w:r w:rsidRPr="003008E6">
        <w:rPr>
          <w:color w:val="000000" w:themeColor="text1"/>
          <w:szCs w:val="24"/>
        </w:rPr>
        <w:t>h</w:t>
      </w:r>
      <w:r w:rsidR="00754431" w:rsidRPr="003008E6">
        <w:rPr>
          <w:color w:val="000000" w:themeColor="text1"/>
          <w:szCs w:val="24"/>
        </w:rPr>
        <w:t>rist</w:t>
      </w:r>
      <w:r w:rsidRPr="003008E6">
        <w:rPr>
          <w:color w:val="000000" w:themeColor="text1"/>
          <w:szCs w:val="24"/>
        </w:rPr>
        <w:t>ophanies...</w:t>
      </w:r>
      <w:r w:rsidR="001127E1" w:rsidRPr="003008E6">
        <w:rPr>
          <w:color w:val="000000" w:themeColor="text1"/>
          <w:szCs w:val="24"/>
        </w:rPr>
        <w:t>”</w:t>
      </w:r>
    </w:p>
    <w:p w14:paraId="008AF66D" w14:textId="77777777" w:rsidR="00754431" w:rsidRPr="003008E6" w:rsidRDefault="0075443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275717B9" w14:textId="39329D32" w:rsidR="00754431" w:rsidRPr="003008E6" w:rsidRDefault="00754431" w:rsidP="00754431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Cs w:val="24"/>
        </w:rPr>
      </w:pPr>
      <w:r w:rsidRPr="003008E6">
        <w:rPr>
          <w:color w:val="000000" w:themeColor="text1"/>
          <w:szCs w:val="24"/>
        </w:rPr>
        <w:t xml:space="preserve">  The </w:t>
      </w:r>
      <w:r w:rsidR="001127E1" w:rsidRPr="003008E6">
        <w:rPr>
          <w:color w:val="000000" w:themeColor="text1"/>
          <w:szCs w:val="24"/>
        </w:rPr>
        <w:t>b</w:t>
      </w:r>
      <w:r w:rsidRPr="003008E6">
        <w:rPr>
          <w:color w:val="000000" w:themeColor="text1"/>
          <w:szCs w:val="24"/>
        </w:rPr>
        <w:t xml:space="preserve">urning </w:t>
      </w:r>
      <w:r w:rsidR="001127E1" w:rsidRPr="003008E6">
        <w:rPr>
          <w:color w:val="000000" w:themeColor="text1"/>
          <w:szCs w:val="24"/>
        </w:rPr>
        <w:t>b</w:t>
      </w:r>
      <w:r w:rsidRPr="003008E6">
        <w:rPr>
          <w:color w:val="000000" w:themeColor="text1"/>
          <w:szCs w:val="24"/>
        </w:rPr>
        <w:t>ush (Exodus 3:2–6): </w:t>
      </w:r>
    </w:p>
    <w:p w14:paraId="5335D59E" w14:textId="4A05D527" w:rsidR="00754431" w:rsidRPr="003008E6" w:rsidRDefault="00754431" w:rsidP="00754431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008E6">
        <w:rPr>
          <w:color w:val="000000" w:themeColor="text1"/>
          <w:szCs w:val="24"/>
        </w:rPr>
        <w:t xml:space="preserve">  The </w:t>
      </w:r>
      <w:r w:rsidR="001127E1" w:rsidRPr="003008E6">
        <w:rPr>
          <w:color w:val="000000" w:themeColor="text1"/>
          <w:szCs w:val="24"/>
        </w:rPr>
        <w:t>t</w:t>
      </w:r>
      <w:r w:rsidRPr="003008E6">
        <w:rPr>
          <w:color w:val="000000" w:themeColor="text1"/>
          <w:szCs w:val="24"/>
        </w:rPr>
        <w:t xml:space="preserve">hree </w:t>
      </w:r>
      <w:r w:rsidR="001127E1" w:rsidRPr="003008E6">
        <w:rPr>
          <w:color w:val="000000" w:themeColor="text1"/>
          <w:szCs w:val="24"/>
        </w:rPr>
        <w:t>v</w:t>
      </w:r>
      <w:r w:rsidRPr="003008E6">
        <w:rPr>
          <w:color w:val="000000" w:themeColor="text1"/>
          <w:szCs w:val="24"/>
        </w:rPr>
        <w:t>isitors to Abraham (Gen 18:1–33): </w:t>
      </w:r>
    </w:p>
    <w:p w14:paraId="5350FE31" w14:textId="11A87361" w:rsidR="00754431" w:rsidRPr="003008E6" w:rsidRDefault="00754431" w:rsidP="00754431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Cs w:val="24"/>
        </w:rPr>
      </w:pPr>
      <w:r w:rsidRPr="003008E6">
        <w:rPr>
          <w:color w:val="000000" w:themeColor="text1"/>
          <w:szCs w:val="24"/>
        </w:rPr>
        <w:t xml:space="preserve">  The </w:t>
      </w:r>
      <w:r w:rsidR="001127E1" w:rsidRPr="003008E6">
        <w:rPr>
          <w:color w:val="000000" w:themeColor="text1"/>
          <w:szCs w:val="24"/>
        </w:rPr>
        <w:t>w</w:t>
      </w:r>
      <w:r w:rsidRPr="003008E6">
        <w:rPr>
          <w:color w:val="000000" w:themeColor="text1"/>
          <w:szCs w:val="24"/>
        </w:rPr>
        <w:t>restler at Peniel (Genesis 32:24–30): </w:t>
      </w:r>
    </w:p>
    <w:p w14:paraId="653477F0" w14:textId="07C4E225" w:rsidR="00754431" w:rsidRPr="003008E6" w:rsidRDefault="00754431" w:rsidP="00754431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008E6">
        <w:rPr>
          <w:color w:val="000000" w:themeColor="text1"/>
          <w:szCs w:val="24"/>
        </w:rPr>
        <w:t xml:space="preserve">  The </w:t>
      </w:r>
      <w:r w:rsidR="001127E1" w:rsidRPr="003008E6">
        <w:rPr>
          <w:color w:val="000000" w:themeColor="text1"/>
          <w:szCs w:val="24"/>
        </w:rPr>
        <w:t>c</w:t>
      </w:r>
      <w:r w:rsidRPr="003008E6">
        <w:rPr>
          <w:color w:val="000000" w:themeColor="text1"/>
          <w:szCs w:val="24"/>
        </w:rPr>
        <w:t>ommander at Jericho (Joshua 5:13–15): </w:t>
      </w:r>
    </w:p>
    <w:p w14:paraId="524F30B5" w14:textId="1A2734AC" w:rsidR="00754431" w:rsidRPr="003008E6" w:rsidRDefault="00754431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1B880D"/>
          <w:szCs w:val="24"/>
        </w:rPr>
      </w:pPr>
      <w:r w:rsidRPr="003008E6">
        <w:rPr>
          <w:color w:val="000000" w:themeColor="text1"/>
          <w:szCs w:val="24"/>
        </w:rPr>
        <w:t xml:space="preserve">  The </w:t>
      </w:r>
      <w:r w:rsidR="001127E1" w:rsidRPr="003008E6">
        <w:rPr>
          <w:color w:val="000000" w:themeColor="text1"/>
          <w:szCs w:val="24"/>
        </w:rPr>
        <w:t>4th</w:t>
      </w:r>
      <w:r w:rsidRPr="003008E6">
        <w:rPr>
          <w:color w:val="000000" w:themeColor="text1"/>
          <w:szCs w:val="24"/>
        </w:rPr>
        <w:t xml:space="preserve"> Figure in the Fiery Furnace (Dan 3:25): </w:t>
      </w:r>
    </w:p>
    <w:p w14:paraId="4805C0CD" w14:textId="7CD3F91E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554B1563" w14:textId="61B4D14C" w:rsidR="003008E6" w:rsidRDefault="00947BFF" w:rsidP="003008E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Cs w:val="24"/>
        </w:rPr>
      </w:pPr>
      <w:r w:rsidRPr="003008E6">
        <w:rPr>
          <w:color w:val="2327FF"/>
          <w:szCs w:val="24"/>
        </w:rPr>
        <w:t>Heb 1:8</w:t>
      </w:r>
      <w:r w:rsidR="001D510F" w:rsidRPr="003008E6">
        <w:rPr>
          <w:color w:val="2327FF"/>
          <w:szCs w:val="24"/>
        </w:rPr>
        <w:t>b</w:t>
      </w:r>
      <w:r w:rsidR="001127E1" w:rsidRPr="003008E6">
        <w:rPr>
          <w:color w:val="2327FF"/>
          <w:szCs w:val="24"/>
        </w:rPr>
        <w:t xml:space="preserve">; </w:t>
      </w:r>
      <w:r w:rsidRPr="003008E6">
        <w:rPr>
          <w:color w:val="2327FF"/>
          <w:szCs w:val="24"/>
        </w:rPr>
        <w:t>John 1:18</w:t>
      </w:r>
      <w:r w:rsidR="001127E1" w:rsidRPr="003008E6">
        <w:rPr>
          <w:color w:val="2327FF"/>
          <w:szCs w:val="24"/>
        </w:rPr>
        <w:t>;</w:t>
      </w:r>
    </w:p>
    <w:p w14:paraId="24382306" w14:textId="77777777" w:rsidR="003008E6" w:rsidRDefault="003008E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75912DDA" w14:textId="28FA8226" w:rsidR="003008E6" w:rsidRDefault="00947BFF" w:rsidP="003008E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Cs w:val="24"/>
        </w:rPr>
      </w:pPr>
      <w:r w:rsidRPr="003008E6">
        <w:rPr>
          <w:szCs w:val="24"/>
        </w:rPr>
        <w:t xml:space="preserve">Thomas calls Him God. </w:t>
      </w:r>
      <w:r w:rsidRPr="003008E6">
        <w:rPr>
          <w:color w:val="2327FF"/>
          <w:szCs w:val="24"/>
        </w:rPr>
        <w:t>John 20:28</w:t>
      </w:r>
      <w:r w:rsidR="001127E1" w:rsidRPr="003008E6">
        <w:rPr>
          <w:color w:val="2327FF"/>
          <w:szCs w:val="24"/>
        </w:rPr>
        <w:t>;</w:t>
      </w:r>
    </w:p>
    <w:p w14:paraId="5095A275" w14:textId="77777777" w:rsidR="003008E6" w:rsidRDefault="003008E6" w:rsidP="003008E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Cs w:val="24"/>
        </w:rPr>
      </w:pPr>
    </w:p>
    <w:p w14:paraId="3E30B7C1" w14:textId="2D5FAB45" w:rsidR="00947BFF" w:rsidRPr="003008E6" w:rsidRDefault="00947BFF" w:rsidP="003008E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szCs w:val="24"/>
        </w:rPr>
      </w:pPr>
      <w:r w:rsidRPr="003008E6">
        <w:rPr>
          <w:szCs w:val="24"/>
        </w:rPr>
        <w:t xml:space="preserve">Titus calls Jesus God, </w:t>
      </w:r>
      <w:r w:rsidRPr="003008E6">
        <w:rPr>
          <w:color w:val="2327FF"/>
          <w:szCs w:val="24"/>
        </w:rPr>
        <w:t>Titus 2:13</w:t>
      </w:r>
    </w:p>
    <w:p w14:paraId="586A6A2D" w14:textId="77777777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08C5E10E" w14:textId="3A2E97C4" w:rsidR="003E0D47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ab/>
        <w:t>Other divine names or titles were used for Jesus:</w:t>
      </w:r>
    </w:p>
    <w:p w14:paraId="7C326875" w14:textId="01BA9EA7" w:rsidR="00B63B90" w:rsidRPr="003008E6" w:rsidRDefault="008146DF" w:rsidP="001127E1">
      <w:pPr>
        <w:tabs>
          <w:tab w:val="left" w:pos="720"/>
          <w:tab w:val="left" w:pos="1440"/>
          <w:tab w:val="center" w:pos="3456"/>
          <w:tab w:val="right" w:pos="6912"/>
        </w:tabs>
        <w:ind w:left="1710" w:hanging="1710"/>
        <w:rPr>
          <w:szCs w:val="24"/>
        </w:rPr>
      </w:pPr>
      <w:r w:rsidRPr="003008E6">
        <w:rPr>
          <w:szCs w:val="24"/>
        </w:rPr>
        <w:tab/>
      </w:r>
      <w:r w:rsidRPr="003008E6">
        <w:rPr>
          <w:i/>
          <w:iCs/>
          <w:szCs w:val="24"/>
        </w:rPr>
        <w:t xml:space="preserve">The </w:t>
      </w:r>
      <w:r w:rsidR="00B63B90" w:rsidRPr="003008E6">
        <w:rPr>
          <w:i/>
          <w:iCs/>
          <w:szCs w:val="24"/>
        </w:rPr>
        <w:t>F</w:t>
      </w:r>
      <w:r w:rsidRPr="003008E6">
        <w:rPr>
          <w:i/>
          <w:iCs/>
          <w:szCs w:val="24"/>
        </w:rPr>
        <w:t xml:space="preserve">irst and the </w:t>
      </w:r>
      <w:r w:rsidR="00B63B90" w:rsidRPr="003008E6">
        <w:rPr>
          <w:i/>
          <w:iCs/>
          <w:szCs w:val="24"/>
        </w:rPr>
        <w:t>L</w:t>
      </w:r>
      <w:r w:rsidRPr="003008E6">
        <w:rPr>
          <w:i/>
          <w:iCs/>
          <w:szCs w:val="24"/>
        </w:rPr>
        <w:t>ast</w:t>
      </w:r>
      <w:r w:rsidRPr="003008E6">
        <w:rPr>
          <w:szCs w:val="24"/>
        </w:rPr>
        <w:t xml:space="preserve">. </w:t>
      </w:r>
      <w:r w:rsidR="00B63B90" w:rsidRPr="003008E6">
        <w:rPr>
          <w:color w:val="2327FF"/>
          <w:szCs w:val="24"/>
        </w:rPr>
        <w:t xml:space="preserve">Rev 1:17 </w:t>
      </w:r>
      <w:r w:rsidR="00B63B90" w:rsidRPr="003008E6">
        <w:rPr>
          <w:i/>
          <w:iCs/>
          <w:color w:val="2327FF"/>
          <w:szCs w:val="24"/>
        </w:rPr>
        <w:t>the last</w:t>
      </w:r>
      <w:r w:rsidR="00B63B90" w:rsidRPr="003008E6">
        <w:rPr>
          <w:color w:val="2327FF"/>
          <w:szCs w:val="24"/>
        </w:rPr>
        <w:t xml:space="preserve">: </w:t>
      </w:r>
    </w:p>
    <w:p w14:paraId="1434E1D9" w14:textId="349AA77F" w:rsidR="008146DF" w:rsidRPr="003008E6" w:rsidRDefault="001127E1" w:rsidP="0024378C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Cs w:val="24"/>
        </w:rPr>
      </w:pPr>
      <w:r w:rsidRPr="003008E6">
        <w:rPr>
          <w:szCs w:val="24"/>
        </w:rPr>
        <w:tab/>
      </w:r>
      <w:r w:rsidR="008146DF" w:rsidRPr="003008E6">
        <w:rPr>
          <w:i/>
          <w:iCs/>
          <w:szCs w:val="24"/>
        </w:rPr>
        <w:t>Alpha and Omega</w:t>
      </w:r>
      <w:r w:rsidR="008146DF" w:rsidRPr="003008E6">
        <w:rPr>
          <w:szCs w:val="24"/>
        </w:rPr>
        <w:t xml:space="preserve">. </w:t>
      </w:r>
      <w:r w:rsidR="008146DF" w:rsidRPr="003008E6">
        <w:rPr>
          <w:color w:val="FF1B21"/>
          <w:szCs w:val="24"/>
        </w:rPr>
        <w:t>Rev 22:13</w:t>
      </w:r>
      <w:r w:rsidR="0024378C" w:rsidRPr="003008E6">
        <w:rPr>
          <w:szCs w:val="24"/>
        </w:rPr>
        <w:t xml:space="preserve"> </w:t>
      </w:r>
    </w:p>
    <w:p w14:paraId="1AC48686" w14:textId="77777777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6AE09770" w14:textId="078D10E2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008E6">
        <w:rPr>
          <w:b/>
          <w:bCs/>
          <w:szCs w:val="24"/>
        </w:rPr>
        <w:t xml:space="preserve">II. JESUS RECEIVED </w:t>
      </w:r>
      <w:r w:rsidR="001127E1" w:rsidRPr="003008E6">
        <w:rPr>
          <w:b/>
          <w:bCs/>
          <w:szCs w:val="24"/>
          <w:u w:val="single"/>
        </w:rPr>
        <w:t>____________</w:t>
      </w:r>
      <w:r w:rsidRPr="003008E6">
        <w:rPr>
          <w:b/>
          <w:bCs/>
          <w:szCs w:val="24"/>
        </w:rPr>
        <w:t>.</w:t>
      </w:r>
    </w:p>
    <w:p w14:paraId="2ABB8A03" w14:textId="77777777" w:rsidR="003008E6" w:rsidRDefault="003008E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0CE609B6" w14:textId="27B58386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Thomas worshiped Him, </w:t>
      </w:r>
      <w:r w:rsidR="003008E6">
        <w:rPr>
          <w:szCs w:val="24"/>
        </w:rPr>
        <w:t>and</w:t>
      </w:r>
      <w:r w:rsidRPr="003008E6">
        <w:rPr>
          <w:szCs w:val="24"/>
        </w:rPr>
        <w:t xml:space="preserve"> was not rebuked. </w:t>
      </w:r>
      <w:r w:rsidRPr="003008E6">
        <w:rPr>
          <w:color w:val="2327FF"/>
          <w:szCs w:val="24"/>
        </w:rPr>
        <w:t>John 20:28</w:t>
      </w:r>
      <w:r w:rsidR="0024378C" w:rsidRPr="003008E6">
        <w:rPr>
          <w:color w:val="2327FF"/>
          <w:szCs w:val="24"/>
        </w:rPr>
        <w:t xml:space="preserve"> </w:t>
      </w:r>
    </w:p>
    <w:p w14:paraId="2BD19629" w14:textId="1EAE4556" w:rsidR="001127E1" w:rsidRPr="003008E6" w:rsidRDefault="001127E1" w:rsidP="001127E1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4CE0F3BF" w14:textId="79836273" w:rsidR="008146DF" w:rsidRPr="003008E6" w:rsidRDefault="008146DF" w:rsidP="003008E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2327FF"/>
          <w:szCs w:val="24"/>
        </w:rPr>
      </w:pPr>
      <w:r w:rsidRPr="003008E6">
        <w:rPr>
          <w:color w:val="2327FF"/>
          <w:szCs w:val="24"/>
        </w:rPr>
        <w:t>Heb 1:</w:t>
      </w:r>
      <w:r w:rsidR="000110E7" w:rsidRPr="003008E6">
        <w:rPr>
          <w:color w:val="2327FF"/>
          <w:szCs w:val="24"/>
        </w:rPr>
        <w:t>5-</w:t>
      </w:r>
      <w:r w:rsidRPr="003008E6">
        <w:rPr>
          <w:color w:val="2327FF"/>
          <w:szCs w:val="24"/>
        </w:rPr>
        <w:t>6</w:t>
      </w:r>
    </w:p>
    <w:p w14:paraId="5995DFFB" w14:textId="77777777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BD41661" w14:textId="1F9C6B5B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008E6">
        <w:rPr>
          <w:b/>
          <w:bCs/>
          <w:szCs w:val="24"/>
        </w:rPr>
        <w:t xml:space="preserve">III. JESUS POSSESSES </w:t>
      </w:r>
      <w:r w:rsidR="001127E1" w:rsidRPr="003008E6">
        <w:rPr>
          <w:b/>
          <w:bCs/>
          <w:szCs w:val="24"/>
          <w:u w:val="single"/>
        </w:rPr>
        <w:t>_____________</w:t>
      </w:r>
      <w:r w:rsidRPr="003008E6">
        <w:rPr>
          <w:b/>
          <w:bCs/>
          <w:szCs w:val="24"/>
        </w:rPr>
        <w:t xml:space="preserve"> OF DEITY.</w:t>
      </w:r>
    </w:p>
    <w:p w14:paraId="728A3BF6" w14:textId="77777777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131FA167" w14:textId="77777777" w:rsidR="009943AE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008E6">
        <w:rPr>
          <w:szCs w:val="24"/>
        </w:rPr>
        <w:t xml:space="preserve">Pre-existence, </w:t>
      </w:r>
      <w:r w:rsidRPr="003008E6">
        <w:rPr>
          <w:color w:val="2327FF"/>
          <w:szCs w:val="24"/>
        </w:rPr>
        <w:t>Gen 1:1</w:t>
      </w:r>
      <w:r w:rsidR="000110E7" w:rsidRPr="003008E6">
        <w:rPr>
          <w:color w:val="2327FF"/>
          <w:szCs w:val="24"/>
        </w:rPr>
        <w:t xml:space="preserve"> </w:t>
      </w:r>
      <w:r w:rsidR="000110E7" w:rsidRPr="003008E6">
        <w:rPr>
          <w:szCs w:val="24"/>
        </w:rPr>
        <w:t xml:space="preserve">Cf. </w:t>
      </w:r>
      <w:r w:rsidR="000110E7" w:rsidRPr="003008E6">
        <w:rPr>
          <w:color w:val="2327FF"/>
          <w:szCs w:val="24"/>
        </w:rPr>
        <w:t>John 1:1</w:t>
      </w:r>
      <w:r w:rsidR="009943AE" w:rsidRPr="003008E6">
        <w:rPr>
          <w:szCs w:val="24"/>
        </w:rPr>
        <w:t xml:space="preserve">; </w:t>
      </w:r>
      <w:r w:rsidRPr="003008E6">
        <w:rPr>
          <w:color w:val="2327FF"/>
          <w:szCs w:val="24"/>
        </w:rPr>
        <w:t>John 8:58</w:t>
      </w:r>
      <w:r w:rsidR="00DB60B9" w:rsidRPr="003008E6">
        <w:rPr>
          <w:color w:val="2327FF"/>
          <w:szCs w:val="24"/>
        </w:rPr>
        <w:t xml:space="preserve"> </w:t>
      </w:r>
    </w:p>
    <w:p w14:paraId="2142220B" w14:textId="77777777" w:rsidR="009943AE" w:rsidRPr="003008E6" w:rsidRDefault="009943A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093B988F" w14:textId="17864F74" w:rsidR="009943AE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Cs w:val="24"/>
        </w:rPr>
      </w:pPr>
      <w:r w:rsidRPr="003008E6">
        <w:rPr>
          <w:szCs w:val="24"/>
        </w:rPr>
        <w:t xml:space="preserve">Self-existence, </w:t>
      </w:r>
      <w:r w:rsidRPr="003008E6">
        <w:rPr>
          <w:color w:val="FF1B21"/>
          <w:szCs w:val="24"/>
        </w:rPr>
        <w:t>John 5:21</w:t>
      </w:r>
      <w:r w:rsidR="00DB60B9" w:rsidRPr="003008E6">
        <w:rPr>
          <w:color w:val="FF1B21"/>
          <w:szCs w:val="24"/>
        </w:rPr>
        <w:t xml:space="preserve"> </w:t>
      </w:r>
    </w:p>
    <w:p w14:paraId="762CFE77" w14:textId="77777777" w:rsidR="003008E6" w:rsidRPr="003008E6" w:rsidRDefault="003008E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Cs w:val="24"/>
        </w:rPr>
      </w:pPr>
    </w:p>
    <w:p w14:paraId="43381544" w14:textId="314B5B2A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008E6">
        <w:rPr>
          <w:szCs w:val="24"/>
        </w:rPr>
        <w:t xml:space="preserve">Immutability, </w:t>
      </w:r>
      <w:r w:rsidRPr="003008E6">
        <w:rPr>
          <w:color w:val="2327FF"/>
          <w:szCs w:val="24"/>
        </w:rPr>
        <w:t>Heb 13:8</w:t>
      </w:r>
      <w:r w:rsidR="0043161D" w:rsidRPr="003008E6">
        <w:rPr>
          <w:color w:val="2327FF"/>
          <w:szCs w:val="24"/>
        </w:rPr>
        <w:t xml:space="preserve"> </w:t>
      </w:r>
    </w:p>
    <w:p w14:paraId="00EB56A4" w14:textId="77777777" w:rsidR="009943AE" w:rsidRPr="003008E6" w:rsidRDefault="009943A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374C47C1" w14:textId="0BD52C8E" w:rsidR="008146DF" w:rsidRPr="003008E6" w:rsidRDefault="003008E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>
        <w:rPr>
          <w:szCs w:val="24"/>
        </w:rPr>
        <w:t>Fulness of God</w:t>
      </w:r>
      <w:r w:rsidR="008146DF" w:rsidRPr="003008E6">
        <w:rPr>
          <w:szCs w:val="24"/>
        </w:rPr>
        <w:t xml:space="preserve">, </w:t>
      </w:r>
      <w:r w:rsidR="008146DF" w:rsidRPr="003008E6">
        <w:rPr>
          <w:color w:val="2327FF"/>
          <w:szCs w:val="24"/>
        </w:rPr>
        <w:t>Col 2:9</w:t>
      </w:r>
      <w:r w:rsidR="003949D4" w:rsidRPr="003008E6">
        <w:rPr>
          <w:rFonts w:cs="Calibri"/>
          <w:color w:val="2327FF"/>
          <w:szCs w:val="24"/>
        </w:rPr>
        <w:t xml:space="preserve"> </w:t>
      </w:r>
    </w:p>
    <w:p w14:paraId="1F467B7A" w14:textId="77777777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7680DA23" w14:textId="6FAFEC3C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008E6">
        <w:rPr>
          <w:szCs w:val="24"/>
        </w:rPr>
        <w:t xml:space="preserve">Omnipotence, </w:t>
      </w:r>
      <w:r w:rsidRPr="003008E6">
        <w:rPr>
          <w:color w:val="FF1B21"/>
          <w:szCs w:val="24"/>
        </w:rPr>
        <w:t>Mat 28:18</w:t>
      </w:r>
      <w:r w:rsidR="003949D4" w:rsidRPr="003008E6">
        <w:rPr>
          <w:color w:val="FF1B21"/>
          <w:szCs w:val="24"/>
        </w:rPr>
        <w:t xml:space="preserve"> </w:t>
      </w:r>
    </w:p>
    <w:p w14:paraId="5ABBB386" w14:textId="77777777" w:rsidR="009943AE" w:rsidRPr="003008E6" w:rsidRDefault="009943A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76FC864E" w14:textId="001B6488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Omniscience, </w:t>
      </w:r>
      <w:r w:rsidRPr="003008E6">
        <w:rPr>
          <w:color w:val="2327FF"/>
          <w:szCs w:val="24"/>
        </w:rPr>
        <w:t>John 16:30</w:t>
      </w:r>
      <w:r w:rsidR="003949D4" w:rsidRPr="003008E6">
        <w:rPr>
          <w:color w:val="2327FF"/>
          <w:szCs w:val="24"/>
        </w:rPr>
        <w:t xml:space="preserve"> </w:t>
      </w:r>
    </w:p>
    <w:p w14:paraId="460503FA" w14:textId="77777777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5C5A0840" w14:textId="48838328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Omnipresence, </w:t>
      </w:r>
      <w:r w:rsidRPr="003008E6">
        <w:rPr>
          <w:color w:val="FF1B21"/>
          <w:szCs w:val="24"/>
        </w:rPr>
        <w:t>Mat 18:20</w:t>
      </w:r>
      <w:r w:rsidR="003949D4" w:rsidRPr="003008E6">
        <w:rPr>
          <w:color w:val="FF1B21"/>
          <w:szCs w:val="24"/>
        </w:rPr>
        <w:t xml:space="preserve"> </w:t>
      </w:r>
    </w:p>
    <w:p w14:paraId="05E6D4A8" w14:textId="77777777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15E8FD4" w14:textId="58CF3FFA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008E6">
        <w:rPr>
          <w:b/>
          <w:bCs/>
          <w:szCs w:val="24"/>
        </w:rPr>
        <w:t xml:space="preserve">IV. JESUS HOLDS </w:t>
      </w:r>
      <w:r w:rsidR="00570530" w:rsidRPr="003008E6">
        <w:rPr>
          <w:b/>
          <w:bCs/>
          <w:szCs w:val="24"/>
          <w:u w:val="single"/>
        </w:rPr>
        <w:t>___________</w:t>
      </w:r>
      <w:r w:rsidRPr="003008E6">
        <w:rPr>
          <w:b/>
          <w:bCs/>
          <w:szCs w:val="24"/>
        </w:rPr>
        <w:t xml:space="preserve"> OFFICES.</w:t>
      </w:r>
    </w:p>
    <w:p w14:paraId="6891425B" w14:textId="77777777" w:rsidR="008146DF" w:rsidRPr="003008E6" w:rsidRDefault="008146D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3094426C" w14:textId="77777777" w:rsidR="002A55CA" w:rsidRPr="003008E6" w:rsidRDefault="0029029A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008E6">
        <w:rPr>
          <w:szCs w:val="24"/>
        </w:rPr>
        <w:t>Paul’s</w:t>
      </w:r>
      <w:r w:rsidR="00716D7E" w:rsidRPr="003008E6">
        <w:rPr>
          <w:szCs w:val="24"/>
        </w:rPr>
        <w:t xml:space="preserve"> Apostolic benediction, </w:t>
      </w:r>
      <w:r w:rsidR="00716D7E" w:rsidRPr="003008E6">
        <w:rPr>
          <w:color w:val="2327FF"/>
          <w:szCs w:val="24"/>
        </w:rPr>
        <w:t>2 Cor 13:14</w:t>
      </w:r>
      <w:r w:rsidRPr="003008E6">
        <w:rPr>
          <w:color w:val="2327FF"/>
          <w:szCs w:val="24"/>
        </w:rPr>
        <w:t xml:space="preserve"> </w:t>
      </w:r>
    </w:p>
    <w:p w14:paraId="17AFA8A2" w14:textId="77777777" w:rsidR="002A55CA" w:rsidRPr="003008E6" w:rsidRDefault="002A55CA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5AD1DCEE" w14:textId="170F85BD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The baptismal formula. </w:t>
      </w:r>
      <w:r w:rsidRPr="003008E6">
        <w:rPr>
          <w:color w:val="FF1B21"/>
          <w:szCs w:val="24"/>
        </w:rPr>
        <w:t>Mat 28:19</w:t>
      </w:r>
      <w:r w:rsidR="00473CFB" w:rsidRPr="003008E6">
        <w:rPr>
          <w:color w:val="FF1B21"/>
          <w:szCs w:val="24"/>
        </w:rPr>
        <w:t xml:space="preserve"> </w:t>
      </w:r>
    </w:p>
    <w:p w14:paraId="162EE4CE" w14:textId="77777777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0C0622E5" w14:textId="49E123A2" w:rsidR="003C2F08" w:rsidRPr="003008E6" w:rsidRDefault="00716D7E" w:rsidP="002A55CA">
      <w:pPr>
        <w:tabs>
          <w:tab w:val="left" w:pos="720"/>
          <w:tab w:val="left" w:pos="1440"/>
          <w:tab w:val="center" w:pos="3456"/>
          <w:tab w:val="right" w:pos="6912"/>
        </w:tabs>
        <w:rPr>
          <w:color w:val="FF1B21"/>
          <w:szCs w:val="24"/>
        </w:rPr>
      </w:pPr>
      <w:r w:rsidRPr="003008E6">
        <w:rPr>
          <w:szCs w:val="24"/>
        </w:rPr>
        <w:t xml:space="preserve">The “True God,” </w:t>
      </w:r>
      <w:r w:rsidRPr="003008E6">
        <w:rPr>
          <w:color w:val="FF1B21"/>
          <w:szCs w:val="24"/>
        </w:rPr>
        <w:t>John 17:3</w:t>
      </w:r>
      <w:r w:rsidR="003C2F08" w:rsidRPr="003008E6">
        <w:rPr>
          <w:color w:val="FF1B21"/>
          <w:szCs w:val="24"/>
        </w:rPr>
        <w:t xml:space="preserve"> </w:t>
      </w:r>
    </w:p>
    <w:p w14:paraId="6628282D" w14:textId="77777777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0D785B9D" w14:textId="52275A24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Oneness with the Father, </w:t>
      </w:r>
      <w:r w:rsidRPr="003008E6">
        <w:rPr>
          <w:color w:val="FF1B21"/>
          <w:szCs w:val="24"/>
        </w:rPr>
        <w:t>John 10:30</w:t>
      </w:r>
      <w:r w:rsidR="00D550A5" w:rsidRPr="003008E6">
        <w:rPr>
          <w:szCs w:val="24"/>
        </w:rPr>
        <w:t xml:space="preserve"> </w:t>
      </w:r>
    </w:p>
    <w:p w14:paraId="7CB95CF2" w14:textId="77777777" w:rsidR="00947BFF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0324E085" w14:textId="2C392048" w:rsidR="00716D7E" w:rsidRPr="003008E6" w:rsidRDefault="00947BFF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3008E6">
        <w:rPr>
          <w:b/>
          <w:bCs/>
          <w:szCs w:val="24"/>
        </w:rPr>
        <w:t xml:space="preserve">V. JESUS’ SELF-AWAREDNESS AND </w:t>
      </w:r>
      <w:r w:rsidR="002A55CA" w:rsidRPr="003008E6">
        <w:rPr>
          <w:b/>
          <w:bCs/>
          <w:szCs w:val="24"/>
          <w:u w:val="single"/>
        </w:rPr>
        <w:t>__________</w:t>
      </w:r>
      <w:r w:rsidRPr="003008E6">
        <w:rPr>
          <w:b/>
          <w:bCs/>
          <w:szCs w:val="24"/>
        </w:rPr>
        <w:t>.</w:t>
      </w:r>
    </w:p>
    <w:p w14:paraId="620D023C" w14:textId="77777777" w:rsidR="002A55CA" w:rsidRPr="003008E6" w:rsidRDefault="002A55CA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199D5A98" w14:textId="09ADB7BD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3008E6">
        <w:rPr>
          <w:szCs w:val="24"/>
        </w:rPr>
        <w:t xml:space="preserve">At the Temple, </w:t>
      </w:r>
      <w:r w:rsidRPr="003008E6">
        <w:rPr>
          <w:color w:val="2327FF"/>
          <w:szCs w:val="24"/>
        </w:rPr>
        <w:t>Luke 2:41-52</w:t>
      </w:r>
      <w:r w:rsidR="00B91F02" w:rsidRPr="003008E6">
        <w:rPr>
          <w:color w:val="2327FF"/>
          <w:szCs w:val="24"/>
        </w:rPr>
        <w:t xml:space="preserve"> </w:t>
      </w:r>
    </w:p>
    <w:p w14:paraId="7619EAFF" w14:textId="77777777" w:rsidR="00B91F02" w:rsidRPr="003008E6" w:rsidRDefault="00B91F0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79932654" w14:textId="686E7E96" w:rsidR="00BA741A" w:rsidRPr="003008E6" w:rsidRDefault="00716D7E" w:rsidP="001127E1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3008E6">
        <w:rPr>
          <w:szCs w:val="24"/>
        </w:rPr>
        <w:t xml:space="preserve">At His baptism, </w:t>
      </w:r>
      <w:r w:rsidRPr="003008E6">
        <w:rPr>
          <w:color w:val="2327FF"/>
          <w:szCs w:val="24"/>
        </w:rPr>
        <w:t>Mat 3:13-17</w:t>
      </w:r>
      <w:r w:rsidR="005A2789" w:rsidRPr="003008E6">
        <w:rPr>
          <w:color w:val="2327FF"/>
          <w:szCs w:val="24"/>
        </w:rPr>
        <w:t xml:space="preserve"> </w:t>
      </w:r>
    </w:p>
    <w:p w14:paraId="3D76DDE8" w14:textId="77777777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73F51A6E" w14:textId="71FB31C8" w:rsidR="00716D7E" w:rsidRPr="003008E6" w:rsidRDefault="00716D7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008E6">
        <w:rPr>
          <w:szCs w:val="24"/>
        </w:rPr>
        <w:t>At the temptation,</w:t>
      </w:r>
      <w:r w:rsidR="00BA741A" w:rsidRPr="003008E6">
        <w:rPr>
          <w:szCs w:val="24"/>
        </w:rPr>
        <w:t xml:space="preserve"> in</w:t>
      </w:r>
      <w:r w:rsidRPr="003008E6">
        <w:rPr>
          <w:szCs w:val="24"/>
        </w:rPr>
        <w:t xml:space="preserve"> </w:t>
      </w:r>
      <w:r w:rsidRPr="003008E6">
        <w:rPr>
          <w:color w:val="2327FF"/>
          <w:szCs w:val="24"/>
        </w:rPr>
        <w:t>Mat 4:1-11</w:t>
      </w:r>
    </w:p>
    <w:p w14:paraId="5AE55568" w14:textId="77777777" w:rsidR="00B27BBE" w:rsidRPr="003008E6" w:rsidRDefault="00B27BB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473C447E" w14:textId="5616550F" w:rsidR="00B27BBE" w:rsidRPr="003008E6" w:rsidRDefault="00B27BBE" w:rsidP="00B27BBE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color w:val="000000" w:themeColor="text1"/>
          <w:szCs w:val="24"/>
        </w:rPr>
      </w:pPr>
      <w:r w:rsidRPr="003008E6">
        <w:rPr>
          <w:b/>
          <w:bCs/>
          <w:color w:val="000000" w:themeColor="text1"/>
          <w:szCs w:val="24"/>
        </w:rPr>
        <w:t>†</w:t>
      </w:r>
      <w:r w:rsidRPr="003008E6">
        <w:rPr>
          <w:b/>
          <w:bCs/>
          <w:color w:val="000000" w:themeColor="text1"/>
          <w:sz w:val="32"/>
          <w:szCs w:val="32"/>
        </w:rPr>
        <w:t>†</w:t>
      </w:r>
      <w:r w:rsidRPr="003008E6">
        <w:rPr>
          <w:b/>
          <w:bCs/>
          <w:color w:val="000000" w:themeColor="text1"/>
          <w:szCs w:val="24"/>
        </w:rPr>
        <w:t>†</w:t>
      </w:r>
    </w:p>
    <w:p w14:paraId="17D34397" w14:textId="77777777" w:rsidR="00314087" w:rsidRPr="003008E6" w:rsidRDefault="0031408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7639465D" w14:textId="32D43260" w:rsidR="00314087" w:rsidRPr="003008E6" w:rsidRDefault="00B27BBE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Cs w:val="24"/>
        </w:rPr>
      </w:pPr>
      <w:r w:rsidRPr="003008E6">
        <w:rPr>
          <w:b/>
          <w:bCs/>
          <w:color w:val="000000" w:themeColor="text1"/>
          <w:szCs w:val="24"/>
        </w:rPr>
        <w:t>CONC:</w:t>
      </w:r>
    </w:p>
    <w:p w14:paraId="27536B9E" w14:textId="77777777" w:rsidR="00314087" w:rsidRPr="003008E6" w:rsidRDefault="0031408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2B43A0FB" w14:textId="58EF7277" w:rsidR="001127E1" w:rsidRPr="003008E6" w:rsidRDefault="00B27BBE" w:rsidP="001127E1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3008E6">
        <w:rPr>
          <w:color w:val="2327FF"/>
          <w:szCs w:val="24"/>
        </w:rPr>
        <w:t>Phil 2:5-11</w:t>
      </w:r>
      <w:r w:rsidR="00293118" w:rsidRPr="003008E6">
        <w:rPr>
          <w:color w:val="2327FF"/>
          <w:szCs w:val="24"/>
        </w:rPr>
        <w:t xml:space="preserve"> </w:t>
      </w:r>
    </w:p>
    <w:p w14:paraId="13BA9D6E" w14:textId="77777777" w:rsidR="001127E1" w:rsidRPr="003008E6" w:rsidRDefault="001127E1" w:rsidP="00A16B1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Cs w:val="24"/>
        </w:rPr>
      </w:pPr>
    </w:p>
    <w:p w14:paraId="33366ECC" w14:textId="5211A32C" w:rsidR="001127E1" w:rsidRPr="003008E6" w:rsidRDefault="001127E1" w:rsidP="00A16B16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Cs w:val="24"/>
        </w:rPr>
      </w:pPr>
      <w:r w:rsidRPr="003008E6">
        <w:rPr>
          <w:i/>
          <w:iCs/>
          <w:color w:val="000000" w:themeColor="text1"/>
          <w:szCs w:val="24"/>
        </w:rPr>
        <w:t>Ans: God; Worship; Attribu</w:t>
      </w:r>
      <w:r w:rsidR="002A55CA" w:rsidRPr="003008E6">
        <w:rPr>
          <w:i/>
          <w:iCs/>
          <w:color w:val="000000" w:themeColor="text1"/>
          <w:szCs w:val="24"/>
        </w:rPr>
        <w:t>t</w:t>
      </w:r>
      <w:r w:rsidRPr="003008E6">
        <w:rPr>
          <w:i/>
          <w:iCs/>
          <w:color w:val="000000" w:themeColor="text1"/>
          <w:szCs w:val="24"/>
        </w:rPr>
        <w:t>es;</w:t>
      </w:r>
      <w:r w:rsidR="00570530" w:rsidRPr="003008E6">
        <w:rPr>
          <w:i/>
          <w:iCs/>
          <w:color w:val="000000" w:themeColor="text1"/>
          <w:szCs w:val="24"/>
        </w:rPr>
        <w:t xml:space="preserve"> Divine; </w:t>
      </w:r>
      <w:r w:rsidR="002A55CA" w:rsidRPr="003008E6">
        <w:rPr>
          <w:i/>
          <w:iCs/>
          <w:color w:val="000000" w:themeColor="text1"/>
          <w:szCs w:val="24"/>
        </w:rPr>
        <w:t>Works.</w:t>
      </w:r>
      <w:r w:rsidRPr="003008E6">
        <w:rPr>
          <w:i/>
          <w:iCs/>
          <w:color w:val="000000" w:themeColor="text1"/>
          <w:szCs w:val="24"/>
        </w:rPr>
        <w:t xml:space="preserve"> </w:t>
      </w:r>
    </w:p>
    <w:p w14:paraId="4BD41F12" w14:textId="77777777" w:rsidR="00AA6202" w:rsidRPr="003008E6" w:rsidRDefault="00AA620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657E7A02" w14:textId="77777777" w:rsidR="000400E8" w:rsidRPr="003008E6" w:rsidRDefault="000400E8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sectPr w:rsidR="000400E8" w:rsidRPr="003008E6" w:rsidSect="002855B8">
      <w:headerReference w:type="even" r:id="rId7"/>
      <w:head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766F28" w14:textId="77777777" w:rsidR="00063175" w:rsidRDefault="00063175">
      <w:r>
        <w:separator/>
      </w:r>
    </w:p>
  </w:endnote>
  <w:endnote w:type="continuationSeparator" w:id="0">
    <w:p w14:paraId="2F861B14" w14:textId="77777777" w:rsidR="00063175" w:rsidRDefault="0006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 Gothic"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50D66F" w14:textId="77777777" w:rsidR="00063175" w:rsidRDefault="00063175">
      <w:r>
        <w:separator/>
      </w:r>
    </w:p>
  </w:footnote>
  <w:footnote w:type="continuationSeparator" w:id="0">
    <w:p w14:paraId="54265747" w14:textId="77777777" w:rsidR="00063175" w:rsidRDefault="00063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8CE7E2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3A89B4C" w14:textId="77777777" w:rsidR="000400E8" w:rsidRDefault="00040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49383F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FFFBD9F" w14:textId="77777777" w:rsidR="000400E8" w:rsidRDefault="000400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5D5B3B" w14:textId="758766AF" w:rsidR="000400E8" w:rsidRDefault="002C39E5" w:rsidP="002855B8">
    <w:pPr>
      <w:pStyle w:val="Header"/>
      <w:rPr>
        <w:b/>
      </w:rPr>
    </w:pPr>
    <w:r>
      <w:rPr>
        <w:b/>
      </w:rPr>
      <w:t>THE DEITY OF JESUS CHRIST</w:t>
    </w:r>
  </w:p>
  <w:p w14:paraId="6F81AF09" w14:textId="2DD06532" w:rsidR="001E4FFB" w:rsidRDefault="002C39E5" w:rsidP="001E4FFB">
    <w:pPr>
      <w:pStyle w:val="Header"/>
      <w:tabs>
        <w:tab w:val="clear" w:pos="4320"/>
        <w:tab w:val="center" w:pos="3240"/>
        <w:tab w:val="right" w:pos="6480"/>
      </w:tabs>
    </w:pPr>
    <w:r>
      <w:t>MBT 15</w:t>
    </w:r>
    <w:r w:rsidR="00522D0A">
      <w:tab/>
    </w:r>
    <w:r w:rsidR="002855B8">
      <w:t xml:space="preserve">                                                                              </w:t>
    </w:r>
    <w:r>
      <w:t>8</w:t>
    </w:r>
    <w:r w:rsidR="00522D0A">
      <w:t>.</w:t>
    </w:r>
    <w:r>
      <w:t>9</w:t>
    </w:r>
    <w:r w:rsidR="00522D0A">
      <w:t>.</w:t>
    </w:r>
    <w:r w:rsidR="007530BA">
      <w:t>2</w:t>
    </w:r>
    <w:r>
      <w:t>6</w:t>
    </w:r>
  </w:p>
  <w:p w14:paraId="5D24ECD8" w14:textId="77777777" w:rsidR="001E4FFB" w:rsidRPr="00522D0A" w:rsidRDefault="00522D0A" w:rsidP="002855B8">
    <w:pPr>
      <w:pStyle w:val="Header"/>
      <w:tabs>
        <w:tab w:val="clear" w:pos="4320"/>
      </w:tabs>
    </w:pPr>
    <w:r>
      <w:rPr>
        <w:b/>
      </w:rPr>
      <w:t xml:space="preserve">Intro:                                                                                  </w:t>
    </w:r>
    <w:r>
      <w:t>FBC</w:t>
    </w:r>
    <w:r w:rsidR="001E4FFB">
      <w:t xml:space="preserve"> </w:t>
    </w:r>
    <w:r>
      <w:t>Cor</w:t>
    </w:r>
    <w:r w:rsidR="001E4FF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321609"/>
    <w:multiLevelType w:val="hybridMultilevel"/>
    <w:tmpl w:val="E21AC334"/>
    <w:lvl w:ilvl="0" w:tplc="B4F085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445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3C701E"/>
    <w:multiLevelType w:val="hybridMultilevel"/>
    <w:tmpl w:val="4DCE3688"/>
    <w:lvl w:ilvl="0" w:tplc="5ACEF9F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F05A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B6B33"/>
    <w:multiLevelType w:val="hybridMultilevel"/>
    <w:tmpl w:val="C9B248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etter Gothic" w:hAnsi="Letter Goth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etter Gothic" w:hAnsi="Letter Goth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etter Gothic" w:hAnsi="Letter Goth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55E"/>
    <w:multiLevelType w:val="hybridMultilevel"/>
    <w:tmpl w:val="AE9C393E"/>
    <w:lvl w:ilvl="0" w:tplc="B02E6B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1C73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C46627"/>
    <w:multiLevelType w:val="hybridMultilevel"/>
    <w:tmpl w:val="1DA6BF34"/>
    <w:lvl w:ilvl="0" w:tplc="D0000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AB36BE"/>
    <w:multiLevelType w:val="hybridMultilevel"/>
    <w:tmpl w:val="8B98E5EA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81BEB"/>
    <w:multiLevelType w:val="hybridMultilevel"/>
    <w:tmpl w:val="9FD07EAE"/>
    <w:lvl w:ilvl="0" w:tplc="383E19A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1E047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7521FA"/>
    <w:multiLevelType w:val="hybridMultilevel"/>
    <w:tmpl w:val="FBB26300"/>
    <w:lvl w:ilvl="0" w:tplc="8ED45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E49B7"/>
    <w:multiLevelType w:val="hybridMultilevel"/>
    <w:tmpl w:val="8898D1FE"/>
    <w:lvl w:ilvl="0" w:tplc="C2043B9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2D7482"/>
    <w:multiLevelType w:val="hybridMultilevel"/>
    <w:tmpl w:val="8C505AAA"/>
    <w:lvl w:ilvl="0" w:tplc="790EA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8B04FB"/>
    <w:multiLevelType w:val="hybridMultilevel"/>
    <w:tmpl w:val="360239A2"/>
    <w:lvl w:ilvl="0" w:tplc="2ED0B50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D44C8C"/>
    <w:multiLevelType w:val="hybridMultilevel"/>
    <w:tmpl w:val="BAC47A76"/>
    <w:lvl w:ilvl="0" w:tplc="75B28E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1F4251"/>
    <w:multiLevelType w:val="hybridMultilevel"/>
    <w:tmpl w:val="B3FA2260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8215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1A22E7"/>
    <w:multiLevelType w:val="hybridMultilevel"/>
    <w:tmpl w:val="4BD21C28"/>
    <w:lvl w:ilvl="0" w:tplc="507053E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2254C3"/>
    <w:multiLevelType w:val="hybridMultilevel"/>
    <w:tmpl w:val="A5A8B8F8"/>
    <w:lvl w:ilvl="0" w:tplc="7F72A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2015A"/>
    <w:multiLevelType w:val="hybridMultilevel"/>
    <w:tmpl w:val="DF1613DC"/>
    <w:lvl w:ilvl="0" w:tplc="C510CD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D632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AE2FA1"/>
    <w:multiLevelType w:val="hybridMultilevel"/>
    <w:tmpl w:val="B510BC80"/>
    <w:lvl w:ilvl="0" w:tplc="9B6ABEB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F510A94"/>
    <w:multiLevelType w:val="hybridMultilevel"/>
    <w:tmpl w:val="7188D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C10CA"/>
    <w:multiLevelType w:val="hybridMultilevel"/>
    <w:tmpl w:val="6C20A586"/>
    <w:lvl w:ilvl="0" w:tplc="4904141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363DAE"/>
    <w:multiLevelType w:val="hybridMultilevel"/>
    <w:tmpl w:val="BA40D68C"/>
    <w:lvl w:ilvl="0" w:tplc="7F30E4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4D23454"/>
    <w:multiLevelType w:val="hybridMultilevel"/>
    <w:tmpl w:val="C2525B62"/>
    <w:lvl w:ilvl="0" w:tplc="09081E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7201D"/>
    <w:multiLevelType w:val="hybridMultilevel"/>
    <w:tmpl w:val="4EA208E2"/>
    <w:lvl w:ilvl="0" w:tplc="E5385B4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E615596"/>
    <w:multiLevelType w:val="hybridMultilevel"/>
    <w:tmpl w:val="5286728C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594362">
    <w:abstractNumId w:val="0"/>
  </w:num>
  <w:num w:numId="2" w16cid:durableId="330178919">
    <w:abstractNumId w:val="0"/>
  </w:num>
  <w:num w:numId="3" w16cid:durableId="1263685389">
    <w:abstractNumId w:val="15"/>
  </w:num>
  <w:num w:numId="4" w16cid:durableId="421874949">
    <w:abstractNumId w:val="3"/>
  </w:num>
  <w:num w:numId="5" w16cid:durableId="586841829">
    <w:abstractNumId w:val="10"/>
  </w:num>
  <w:num w:numId="6" w16cid:durableId="1209758678">
    <w:abstractNumId w:val="17"/>
  </w:num>
  <w:num w:numId="7" w16cid:durableId="913973673">
    <w:abstractNumId w:val="1"/>
  </w:num>
  <w:num w:numId="8" w16cid:durableId="1017461844">
    <w:abstractNumId w:val="7"/>
  </w:num>
  <w:num w:numId="9" w16cid:durableId="2109959814">
    <w:abstractNumId w:val="4"/>
  </w:num>
  <w:num w:numId="10" w16cid:durableId="67004005">
    <w:abstractNumId w:val="22"/>
  </w:num>
  <w:num w:numId="11" w16cid:durableId="375660875">
    <w:abstractNumId w:val="5"/>
  </w:num>
  <w:num w:numId="12" w16cid:durableId="1646623104">
    <w:abstractNumId w:val="20"/>
  </w:num>
  <w:num w:numId="13" w16cid:durableId="976839833">
    <w:abstractNumId w:val="9"/>
  </w:num>
  <w:num w:numId="14" w16cid:durableId="238945201">
    <w:abstractNumId w:val="11"/>
  </w:num>
  <w:num w:numId="15" w16cid:durableId="46759834">
    <w:abstractNumId w:val="12"/>
  </w:num>
  <w:num w:numId="16" w16cid:durableId="775517334">
    <w:abstractNumId w:val="18"/>
  </w:num>
  <w:num w:numId="17" w16cid:durableId="1652320823">
    <w:abstractNumId w:val="2"/>
  </w:num>
  <w:num w:numId="18" w16cid:durableId="597058041">
    <w:abstractNumId w:val="21"/>
  </w:num>
  <w:num w:numId="19" w16cid:durableId="622733806">
    <w:abstractNumId w:val="14"/>
  </w:num>
  <w:num w:numId="20" w16cid:durableId="1612472983">
    <w:abstractNumId w:val="19"/>
  </w:num>
  <w:num w:numId="21" w16cid:durableId="492070923">
    <w:abstractNumId w:val="13"/>
  </w:num>
  <w:num w:numId="22" w16cid:durableId="89743935">
    <w:abstractNumId w:val="8"/>
  </w:num>
  <w:num w:numId="23" w16cid:durableId="1021514713">
    <w:abstractNumId w:val="16"/>
  </w:num>
  <w:num w:numId="24" w16cid:durableId="849755251">
    <w:abstractNumId w:val="6"/>
  </w:num>
  <w:num w:numId="25" w16cid:durableId="394593403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E5"/>
    <w:rsid w:val="000110E7"/>
    <w:rsid w:val="0003200B"/>
    <w:rsid w:val="000330E7"/>
    <w:rsid w:val="000400E8"/>
    <w:rsid w:val="00063175"/>
    <w:rsid w:val="001127E1"/>
    <w:rsid w:val="00144C73"/>
    <w:rsid w:val="00166B05"/>
    <w:rsid w:val="001D510F"/>
    <w:rsid w:val="001E4FFB"/>
    <w:rsid w:val="0024378C"/>
    <w:rsid w:val="002855B8"/>
    <w:rsid w:val="0029029A"/>
    <w:rsid w:val="00293118"/>
    <w:rsid w:val="002A55CA"/>
    <w:rsid w:val="002C39E5"/>
    <w:rsid w:val="003008E6"/>
    <w:rsid w:val="00314087"/>
    <w:rsid w:val="00370212"/>
    <w:rsid w:val="003949D4"/>
    <w:rsid w:val="00395A14"/>
    <w:rsid w:val="003C2F08"/>
    <w:rsid w:val="003E0D47"/>
    <w:rsid w:val="00423769"/>
    <w:rsid w:val="0043161D"/>
    <w:rsid w:val="00473CFB"/>
    <w:rsid w:val="004F7D2E"/>
    <w:rsid w:val="00522D0A"/>
    <w:rsid w:val="00570530"/>
    <w:rsid w:val="00583178"/>
    <w:rsid w:val="005A2789"/>
    <w:rsid w:val="006C3712"/>
    <w:rsid w:val="006E76B6"/>
    <w:rsid w:val="00716D7E"/>
    <w:rsid w:val="007530BA"/>
    <w:rsid w:val="00754431"/>
    <w:rsid w:val="007601F3"/>
    <w:rsid w:val="007C5872"/>
    <w:rsid w:val="0080603C"/>
    <w:rsid w:val="008146DF"/>
    <w:rsid w:val="008F2752"/>
    <w:rsid w:val="00907F5C"/>
    <w:rsid w:val="00947BFF"/>
    <w:rsid w:val="009943AE"/>
    <w:rsid w:val="00996E29"/>
    <w:rsid w:val="00A16B16"/>
    <w:rsid w:val="00AA6202"/>
    <w:rsid w:val="00AC261F"/>
    <w:rsid w:val="00AD5707"/>
    <w:rsid w:val="00B27BBE"/>
    <w:rsid w:val="00B63B90"/>
    <w:rsid w:val="00B72DAD"/>
    <w:rsid w:val="00B91F02"/>
    <w:rsid w:val="00BA741A"/>
    <w:rsid w:val="00C220B3"/>
    <w:rsid w:val="00C30866"/>
    <w:rsid w:val="00C52091"/>
    <w:rsid w:val="00C74550"/>
    <w:rsid w:val="00C82D26"/>
    <w:rsid w:val="00CA4EB0"/>
    <w:rsid w:val="00D02D74"/>
    <w:rsid w:val="00D550A5"/>
    <w:rsid w:val="00DB60B9"/>
    <w:rsid w:val="00E54E30"/>
    <w:rsid w:val="00EF79D7"/>
    <w:rsid w:val="00F22FC4"/>
    <w:rsid w:val="00F238B4"/>
    <w:rsid w:val="00F5222D"/>
    <w:rsid w:val="00FA6577"/>
    <w:rsid w:val="00FF65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D530D5"/>
  <w15:docId w15:val="{2E9BB390-75E7-624A-9C3C-029D206C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82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1D82"/>
  </w:style>
  <w:style w:type="paragraph" w:styleId="Title">
    <w:name w:val="Title"/>
    <w:basedOn w:val="Normal"/>
    <w:qFormat/>
    <w:rsid w:val="00771D82"/>
    <w:pPr>
      <w:jc w:val="center"/>
    </w:pPr>
    <w:rPr>
      <w:b/>
      <w:color w:val="000000"/>
    </w:rPr>
  </w:style>
  <w:style w:type="character" w:styleId="Hyperlink">
    <w:name w:val="Hyperlink"/>
    <w:rsid w:val="00771D82"/>
    <w:rPr>
      <w:color w:val="0000FF"/>
      <w:u w:val="single"/>
    </w:rPr>
  </w:style>
  <w:style w:type="paragraph" w:styleId="BodyText">
    <w:name w:val="Body Tex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</w:pPr>
    <w:rPr>
      <w:b/>
    </w:rPr>
  </w:style>
  <w:style w:type="paragraph" w:styleId="BodyTextIndent">
    <w:name w:val="Body Text Inden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b/>
    </w:rPr>
  </w:style>
  <w:style w:type="paragraph" w:styleId="BodyTextIndent2">
    <w:name w:val="Body Text Indent 2"/>
    <w:basedOn w:val="Normal"/>
    <w:rsid w:val="00771D82"/>
    <w:pPr>
      <w:ind w:left="720"/>
    </w:pPr>
    <w:rPr>
      <w:color w:val="008000"/>
    </w:rPr>
  </w:style>
  <w:style w:type="paragraph" w:styleId="Footer">
    <w:name w:val="footer"/>
    <w:basedOn w:val="Normal"/>
    <w:rsid w:val="00771D82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754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SerSta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SerStar3.dotx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cp:lastPrinted>2006-12-18T23:46:00Z</cp:lastPrinted>
  <dcterms:created xsi:type="dcterms:W3CDTF">2026-08-05T17:26:00Z</dcterms:created>
  <dcterms:modified xsi:type="dcterms:W3CDTF">2026-08-05T17:26:00Z</dcterms:modified>
</cp:coreProperties>
</file>