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B83141" w14:textId="77777777" w:rsidR="000400E8" w:rsidRPr="003A588E" w:rsidRDefault="000400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4E1895D8" w14:textId="78210F01" w:rsidR="00A31E71" w:rsidRPr="003A588E" w:rsidRDefault="00E256D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>Too many modern theologians are trying to “sanitize” the Gospel story!</w:t>
      </w:r>
    </w:p>
    <w:p w14:paraId="0594E87D" w14:textId="77777777" w:rsidR="00E256DE" w:rsidRPr="003A588E" w:rsidRDefault="00E256D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139C6A6A" w14:textId="303F6C11" w:rsidR="00A31E71" w:rsidRPr="003A588E" w:rsidRDefault="00A31E7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3A588E">
        <w:rPr>
          <w:b/>
          <w:bCs/>
          <w:szCs w:val="24"/>
        </w:rPr>
        <w:t xml:space="preserve">I. THE </w:t>
      </w:r>
      <w:r w:rsidR="00984B17" w:rsidRPr="003A588E">
        <w:rPr>
          <w:b/>
          <w:bCs/>
          <w:szCs w:val="24"/>
          <w:u w:val="single"/>
        </w:rPr>
        <w:t>__________________</w:t>
      </w:r>
      <w:r w:rsidRPr="003A588E">
        <w:rPr>
          <w:b/>
          <w:bCs/>
          <w:szCs w:val="24"/>
        </w:rPr>
        <w:t xml:space="preserve"> OF </w:t>
      </w:r>
      <w:r w:rsidR="00AB4DE9" w:rsidRPr="003A588E">
        <w:rPr>
          <w:b/>
          <w:bCs/>
          <w:szCs w:val="24"/>
        </w:rPr>
        <w:t>JESUS’</w:t>
      </w:r>
      <w:r w:rsidRPr="003A588E">
        <w:rPr>
          <w:b/>
          <w:bCs/>
          <w:szCs w:val="24"/>
        </w:rPr>
        <w:t xml:space="preserve"> DEATH.</w:t>
      </w:r>
    </w:p>
    <w:p w14:paraId="6C9190F8" w14:textId="77777777" w:rsidR="00312EDF" w:rsidRPr="003A588E" w:rsidRDefault="00312E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129C888F" w14:textId="71752F8A" w:rsidR="001069C3" w:rsidRDefault="00312EDF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A588E">
        <w:rPr>
          <w:color w:val="2327FF"/>
          <w:szCs w:val="24"/>
        </w:rPr>
        <w:t xml:space="preserve">1 Cor 15:13-14 </w:t>
      </w:r>
    </w:p>
    <w:p w14:paraId="27D184F6" w14:textId="77777777" w:rsid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4729B121" w14:textId="77777777" w:rsidR="003A588E" w:rsidRP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297BE7F2" w14:textId="77777777" w:rsidR="00A31E71" w:rsidRPr="003A588E" w:rsidRDefault="00A31E7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53633A86" w14:textId="3D2E3DB4" w:rsidR="00A31E71" w:rsidRPr="003A588E" w:rsidRDefault="00A31E71" w:rsidP="00CC70C0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  <w:r w:rsidRPr="003A588E">
        <w:rPr>
          <w:b/>
          <w:bCs/>
          <w:szCs w:val="24"/>
        </w:rPr>
        <w:t xml:space="preserve">II. THE RELATIONSHIP </w:t>
      </w:r>
      <w:r w:rsidR="00CC70C0" w:rsidRPr="003A588E">
        <w:rPr>
          <w:b/>
          <w:bCs/>
          <w:szCs w:val="24"/>
        </w:rPr>
        <w:t xml:space="preserve">OF </w:t>
      </w:r>
      <w:r w:rsidR="00984B17" w:rsidRPr="003A588E">
        <w:rPr>
          <w:b/>
          <w:bCs/>
          <w:szCs w:val="24"/>
          <w:u w:val="single"/>
        </w:rPr>
        <w:t>______________</w:t>
      </w:r>
      <w:r w:rsidR="00CC70C0" w:rsidRPr="003A588E">
        <w:rPr>
          <w:b/>
          <w:bCs/>
          <w:szCs w:val="24"/>
        </w:rPr>
        <w:t xml:space="preserve"> WITH</w:t>
      </w:r>
      <w:r w:rsidRPr="003A588E">
        <w:rPr>
          <w:b/>
          <w:bCs/>
          <w:szCs w:val="24"/>
        </w:rPr>
        <w:t xml:space="preserve"> </w:t>
      </w:r>
      <w:r w:rsidR="003B6F6B" w:rsidRPr="003A588E">
        <w:rPr>
          <w:b/>
          <w:bCs/>
          <w:szCs w:val="24"/>
        </w:rPr>
        <w:t>JESUS’</w:t>
      </w:r>
      <w:r w:rsidRPr="003A588E">
        <w:rPr>
          <w:b/>
          <w:bCs/>
          <w:szCs w:val="24"/>
        </w:rPr>
        <w:t xml:space="preserve"> DEATH.</w:t>
      </w:r>
    </w:p>
    <w:p w14:paraId="7C5E77E8" w14:textId="77777777" w:rsidR="00CC70C0" w:rsidRPr="003A588E" w:rsidRDefault="00CC70C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58B11D7A" w14:textId="5EA52407" w:rsidR="001069C3" w:rsidRPr="003A588E" w:rsidRDefault="001069C3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>The two are so related they are inseparable!</w:t>
      </w:r>
    </w:p>
    <w:p w14:paraId="370867FE" w14:textId="77777777" w:rsidR="001069C3" w:rsidRPr="003A588E" w:rsidRDefault="001069C3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387B3958" w14:textId="04AAC744" w:rsidR="00FB479D" w:rsidRDefault="00EE4203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A588E">
        <w:rPr>
          <w:color w:val="000000" w:themeColor="text1"/>
          <w:szCs w:val="24"/>
        </w:rPr>
        <w:t xml:space="preserve">Let’s look at </w:t>
      </w:r>
      <w:r w:rsidR="001069C3" w:rsidRPr="003A588E">
        <w:rPr>
          <w:color w:val="2327FF"/>
          <w:szCs w:val="24"/>
        </w:rPr>
        <w:t>Isa 53</w:t>
      </w:r>
    </w:p>
    <w:p w14:paraId="4C50A1A0" w14:textId="77777777" w:rsid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00DBFC39" w14:textId="77777777" w:rsidR="003A588E" w:rsidRP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5D00A483" w14:textId="77777777" w:rsidR="00A31E71" w:rsidRPr="003A588E" w:rsidRDefault="00A31E7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248F8BD0" w14:textId="5339C76C" w:rsidR="00A31E71" w:rsidRPr="003A588E" w:rsidRDefault="00A31E71" w:rsidP="00CC70C0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  <w:r w:rsidRPr="003A588E">
        <w:rPr>
          <w:b/>
          <w:bCs/>
          <w:szCs w:val="24"/>
        </w:rPr>
        <w:t xml:space="preserve">III. THE RELATIONSHIP </w:t>
      </w:r>
      <w:r w:rsidR="00CC70C0" w:rsidRPr="003A588E">
        <w:rPr>
          <w:b/>
          <w:bCs/>
          <w:szCs w:val="24"/>
        </w:rPr>
        <w:t xml:space="preserve">OF </w:t>
      </w:r>
      <w:r w:rsidR="00E026CF" w:rsidRPr="003A588E">
        <w:rPr>
          <w:b/>
          <w:bCs/>
          <w:szCs w:val="24"/>
        </w:rPr>
        <w:t>JESUS’</w:t>
      </w:r>
      <w:r w:rsidR="00CC70C0" w:rsidRPr="003A588E">
        <w:rPr>
          <w:b/>
          <w:bCs/>
          <w:szCs w:val="24"/>
        </w:rPr>
        <w:t xml:space="preserve"> DEATH </w:t>
      </w:r>
      <w:r w:rsidRPr="003A588E">
        <w:rPr>
          <w:b/>
          <w:bCs/>
          <w:szCs w:val="24"/>
        </w:rPr>
        <w:t xml:space="preserve">WITH THE </w:t>
      </w:r>
      <w:r w:rsidR="00984B17" w:rsidRPr="003A588E">
        <w:rPr>
          <w:b/>
          <w:bCs/>
          <w:szCs w:val="24"/>
          <w:u w:val="single"/>
        </w:rPr>
        <w:t>__________________</w:t>
      </w:r>
      <w:r w:rsidRPr="003A588E">
        <w:rPr>
          <w:b/>
          <w:bCs/>
          <w:szCs w:val="24"/>
        </w:rPr>
        <w:t>.</w:t>
      </w:r>
    </w:p>
    <w:p w14:paraId="7C00386C" w14:textId="77777777" w:rsidR="00CC70C0" w:rsidRPr="003A588E" w:rsidRDefault="00CC70C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17FBFC70" w14:textId="7F39675B" w:rsidR="00CC70C0" w:rsidRPr="003A588E" w:rsidRDefault="001069C3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>The incarnation (</w:t>
      </w:r>
      <w:r w:rsidR="003D1683" w:rsidRPr="003A588E">
        <w:rPr>
          <w:color w:val="1B880D"/>
          <w:szCs w:val="24"/>
        </w:rPr>
        <w:t>the embodiment of God the Son in human flesh as Jesus Christ.</w:t>
      </w:r>
      <w:r w:rsidRPr="003A588E">
        <w:rPr>
          <w:color w:val="1B880D"/>
          <w:szCs w:val="24"/>
        </w:rPr>
        <w:t xml:space="preserve">) </w:t>
      </w:r>
      <w:r w:rsidR="009855F0" w:rsidRPr="003A588E">
        <w:rPr>
          <w:szCs w:val="24"/>
        </w:rPr>
        <w:t>was for the purpose of the atonement.</w:t>
      </w:r>
      <w:r w:rsidR="00CC70C0" w:rsidRPr="003A588E">
        <w:rPr>
          <w:szCs w:val="24"/>
        </w:rPr>
        <w:t xml:space="preserve"> </w:t>
      </w:r>
    </w:p>
    <w:p w14:paraId="6801F626" w14:textId="02C5D81D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28D0A8BB" w14:textId="77777777" w:rsidR="00984B17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A588E">
        <w:rPr>
          <w:color w:val="2327FF"/>
          <w:szCs w:val="24"/>
        </w:rPr>
        <w:t>Heb 2:14</w:t>
      </w:r>
      <w:r w:rsidR="00984B17" w:rsidRPr="003A588E">
        <w:rPr>
          <w:color w:val="2327FF"/>
          <w:szCs w:val="24"/>
        </w:rPr>
        <w:t xml:space="preserve">; </w:t>
      </w:r>
    </w:p>
    <w:p w14:paraId="76561280" w14:textId="77777777" w:rsidR="00984B17" w:rsidRPr="003A588E" w:rsidRDefault="00984B1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03BC60E9" w14:textId="67E5CF7E" w:rsidR="00A31E71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A588E">
        <w:rPr>
          <w:color w:val="2327FF"/>
          <w:szCs w:val="24"/>
        </w:rPr>
        <w:t>1 John 3:5</w:t>
      </w:r>
      <w:r w:rsidR="00176CBC" w:rsidRPr="003A588E">
        <w:rPr>
          <w:color w:val="2327FF"/>
          <w:szCs w:val="24"/>
        </w:rPr>
        <w:t xml:space="preserve"> </w:t>
      </w:r>
    </w:p>
    <w:p w14:paraId="34D806D3" w14:textId="77777777" w:rsidR="003A588E" w:rsidRDefault="003A588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04C5182F" w14:textId="77777777" w:rsidR="003A588E" w:rsidRPr="003A588E" w:rsidRDefault="003A588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1A5CAB76" w14:textId="77777777" w:rsidR="00984B17" w:rsidRPr="003A588E" w:rsidRDefault="00984B1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2CF2AFF2" w14:textId="0D02F81D" w:rsidR="00A31E71" w:rsidRPr="003A588E" w:rsidRDefault="00A31E71" w:rsidP="00CC70C0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  <w:r w:rsidRPr="003A588E">
        <w:rPr>
          <w:b/>
          <w:bCs/>
          <w:szCs w:val="24"/>
        </w:rPr>
        <w:t xml:space="preserve">IV. THE </w:t>
      </w:r>
      <w:r w:rsidR="00984B17" w:rsidRPr="003A588E">
        <w:rPr>
          <w:b/>
          <w:bCs/>
          <w:szCs w:val="24"/>
          <w:u w:val="single"/>
        </w:rPr>
        <w:t>________________</w:t>
      </w:r>
      <w:r w:rsidR="00CC70C0" w:rsidRPr="003A588E">
        <w:rPr>
          <w:b/>
          <w:bCs/>
          <w:szCs w:val="24"/>
        </w:rPr>
        <w:t xml:space="preserve"> OF </w:t>
      </w:r>
      <w:r w:rsidR="00E026CF" w:rsidRPr="003A588E">
        <w:rPr>
          <w:b/>
          <w:bCs/>
          <w:szCs w:val="24"/>
        </w:rPr>
        <w:t>JESUS’</w:t>
      </w:r>
      <w:r w:rsidR="00CC70C0" w:rsidRPr="003A588E">
        <w:rPr>
          <w:b/>
          <w:bCs/>
          <w:szCs w:val="24"/>
        </w:rPr>
        <w:t xml:space="preserve"> DEATH </w:t>
      </w:r>
      <w:r w:rsidRPr="003A588E">
        <w:rPr>
          <w:b/>
          <w:bCs/>
          <w:szCs w:val="24"/>
        </w:rPr>
        <w:t>IN SCRIPTURES.</w:t>
      </w:r>
    </w:p>
    <w:p w14:paraId="20499E2C" w14:textId="77777777" w:rsidR="00CC70C0" w:rsidRPr="003A588E" w:rsidRDefault="00CC70C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515F9804" w14:textId="0C400AEC" w:rsidR="009855F0" w:rsidRPr="003A588E" w:rsidRDefault="009855F0" w:rsidP="003A588E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szCs w:val="24"/>
        </w:rPr>
      </w:pPr>
      <w:r w:rsidRPr="003A588E">
        <w:rPr>
          <w:i/>
          <w:iCs/>
          <w:szCs w:val="24"/>
        </w:rPr>
        <w:t xml:space="preserve">The </w:t>
      </w:r>
      <w:r w:rsidR="00E026CF" w:rsidRPr="003A588E">
        <w:rPr>
          <w:i/>
          <w:iCs/>
          <w:color w:val="FF1B21"/>
          <w:szCs w:val="24"/>
        </w:rPr>
        <w:t>shed blood</w:t>
      </w:r>
      <w:r w:rsidRPr="003A588E">
        <w:rPr>
          <w:i/>
          <w:iCs/>
          <w:color w:val="FF1B21"/>
          <w:szCs w:val="24"/>
        </w:rPr>
        <w:t xml:space="preserve"> of Jesus</w:t>
      </w:r>
      <w:r w:rsidRPr="003A588E">
        <w:rPr>
          <w:i/>
          <w:iCs/>
          <w:szCs w:val="24"/>
        </w:rPr>
        <w:t xml:space="preserve"> is </w:t>
      </w:r>
      <w:r w:rsidR="00C6486D" w:rsidRPr="003A588E">
        <w:rPr>
          <w:i/>
          <w:iCs/>
          <w:szCs w:val="24"/>
        </w:rPr>
        <w:t xml:space="preserve">the </w:t>
      </w:r>
      <w:r w:rsidR="00C6486D" w:rsidRPr="003A588E">
        <w:rPr>
          <w:i/>
          <w:iCs/>
          <w:color w:val="FF1B21"/>
          <w:szCs w:val="24"/>
        </w:rPr>
        <w:t>scarlet thread</w:t>
      </w:r>
      <w:r w:rsidR="00C6486D" w:rsidRPr="003A588E">
        <w:rPr>
          <w:i/>
          <w:iCs/>
          <w:szCs w:val="24"/>
        </w:rPr>
        <w:t xml:space="preserve"> that runs </w:t>
      </w:r>
      <w:r w:rsidRPr="003A588E">
        <w:rPr>
          <w:i/>
          <w:iCs/>
          <w:szCs w:val="24"/>
        </w:rPr>
        <w:t>throughout the entire Bible.</w:t>
      </w:r>
    </w:p>
    <w:p w14:paraId="788992EE" w14:textId="101BC7B0" w:rsidR="003A588E" w:rsidRPr="003A588E" w:rsidRDefault="00E026CF" w:rsidP="003A588E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ab/>
      </w:r>
    </w:p>
    <w:p w14:paraId="2B43FA55" w14:textId="0FEFAC3F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 xml:space="preserve">Cut the cord in any place and it </w:t>
      </w:r>
      <w:r w:rsidRPr="003A588E">
        <w:rPr>
          <w:color w:val="FF1B21"/>
          <w:szCs w:val="24"/>
        </w:rPr>
        <w:t>bleeds</w:t>
      </w:r>
      <w:r w:rsidRPr="003A588E">
        <w:rPr>
          <w:szCs w:val="24"/>
        </w:rPr>
        <w:t xml:space="preserve">. It is </w:t>
      </w:r>
      <w:r w:rsidRPr="003A588E">
        <w:rPr>
          <w:color w:val="FF1B21"/>
          <w:szCs w:val="24"/>
        </w:rPr>
        <w:t>red with redemption and atonement</w:t>
      </w:r>
      <w:r w:rsidRPr="003A588E">
        <w:rPr>
          <w:szCs w:val="24"/>
        </w:rPr>
        <w:t>.</w:t>
      </w:r>
    </w:p>
    <w:p w14:paraId="68A44652" w14:textId="77777777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6884162F" w14:textId="14C875B8" w:rsidR="00CC70C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>Stats: 1 in every 44 verses in the NT speaks of His death. The death of Christ is mentioned 175 times in our NTs.</w:t>
      </w:r>
      <w:r w:rsidR="00CC70C0" w:rsidRPr="003A588E">
        <w:rPr>
          <w:szCs w:val="24"/>
        </w:rPr>
        <w:t xml:space="preserve"> </w:t>
      </w:r>
    </w:p>
    <w:p w14:paraId="085C7F49" w14:textId="77777777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0ED9E7C5" w14:textId="37D65272" w:rsidR="009855F0" w:rsidRPr="003A588E" w:rsidRDefault="009855F0" w:rsidP="003A588E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2327FF"/>
          <w:szCs w:val="24"/>
        </w:rPr>
      </w:pPr>
      <w:r w:rsidRPr="003A588E">
        <w:rPr>
          <w:color w:val="2327FF"/>
          <w:szCs w:val="24"/>
        </w:rPr>
        <w:t>Luke 24:27, 44</w:t>
      </w:r>
    </w:p>
    <w:p w14:paraId="77679910" w14:textId="77777777" w:rsidR="00A31E71" w:rsidRPr="003A588E" w:rsidRDefault="00A31E7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07088746" w14:textId="77777777" w:rsidR="003A588E" w:rsidRDefault="003A588E" w:rsidP="00CC70C0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</w:p>
    <w:p w14:paraId="6BA38146" w14:textId="77777777" w:rsidR="003A588E" w:rsidRDefault="003A588E" w:rsidP="00CC70C0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</w:p>
    <w:p w14:paraId="193E5AD9" w14:textId="6D3A2B7E" w:rsidR="00A31E71" w:rsidRPr="003A588E" w:rsidRDefault="00A31E71" w:rsidP="00CC70C0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  <w:r w:rsidRPr="003A588E">
        <w:rPr>
          <w:b/>
          <w:bCs/>
          <w:szCs w:val="24"/>
        </w:rPr>
        <w:t xml:space="preserve">V. THE FUNDAMENTAL </w:t>
      </w:r>
      <w:r w:rsidR="003A588E" w:rsidRPr="003A588E">
        <w:rPr>
          <w:b/>
          <w:bCs/>
          <w:szCs w:val="24"/>
          <w:u w:val="single"/>
        </w:rPr>
        <w:t>_________</w:t>
      </w:r>
      <w:r w:rsidRPr="003A588E">
        <w:rPr>
          <w:b/>
          <w:bCs/>
          <w:szCs w:val="24"/>
        </w:rPr>
        <w:t xml:space="preserve"> OF </w:t>
      </w:r>
      <w:r w:rsidR="00E026CF" w:rsidRPr="003A588E">
        <w:rPr>
          <w:b/>
          <w:bCs/>
          <w:szCs w:val="24"/>
        </w:rPr>
        <w:t>JESUS’</w:t>
      </w:r>
      <w:r w:rsidR="00CC70C0" w:rsidRPr="003A588E">
        <w:rPr>
          <w:b/>
          <w:bCs/>
          <w:szCs w:val="24"/>
        </w:rPr>
        <w:t xml:space="preserve"> DEATH IN </w:t>
      </w:r>
      <w:r w:rsidRPr="003A588E">
        <w:rPr>
          <w:b/>
          <w:bCs/>
          <w:szCs w:val="24"/>
        </w:rPr>
        <w:t>THE GOSPELS.</w:t>
      </w:r>
    </w:p>
    <w:p w14:paraId="7FA0413F" w14:textId="77777777" w:rsidR="00CC70C0" w:rsidRPr="003A588E" w:rsidRDefault="00CC70C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48D650A9" w14:textId="6C077EF7" w:rsidR="00CC70C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A588E">
        <w:rPr>
          <w:szCs w:val="24"/>
        </w:rPr>
        <w:t xml:space="preserve">Paul delivered unto the Corinthians </w:t>
      </w:r>
      <w:r w:rsidRPr="003A588E">
        <w:rPr>
          <w:color w:val="2327FF"/>
          <w:szCs w:val="24"/>
        </w:rPr>
        <w:t>“first of all...that Christ died for our sins.” 1 Cor 15:1-3</w:t>
      </w:r>
    </w:p>
    <w:p w14:paraId="07980B4A" w14:textId="77777777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6582A85E" w14:textId="769ECA87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3A588E">
        <w:rPr>
          <w:color w:val="000000" w:themeColor="text1"/>
          <w:szCs w:val="24"/>
        </w:rPr>
        <w:t xml:space="preserve">There is no gospel...no good news...without the death of Christ as the </w:t>
      </w:r>
      <w:r w:rsidR="00E026CF" w:rsidRPr="003A588E">
        <w:rPr>
          <w:color w:val="000000" w:themeColor="text1"/>
          <w:szCs w:val="24"/>
        </w:rPr>
        <w:t>R</w:t>
      </w:r>
      <w:r w:rsidRPr="003A588E">
        <w:rPr>
          <w:color w:val="000000" w:themeColor="text1"/>
          <w:szCs w:val="24"/>
        </w:rPr>
        <w:t>edeemer of man.</w:t>
      </w:r>
    </w:p>
    <w:p w14:paraId="5C5C9094" w14:textId="7A1DBB98" w:rsidR="009855F0" w:rsidRPr="003A588E" w:rsidRDefault="009855F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48A6DFA7" w14:textId="6EFF8F78" w:rsidR="00FB479D" w:rsidRPr="003A588E" w:rsidRDefault="00FB479D" w:rsidP="003A588E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b/>
          <w:bCs/>
          <w:color w:val="2327FF"/>
          <w:szCs w:val="24"/>
        </w:rPr>
      </w:pPr>
      <w:r w:rsidRPr="003A588E">
        <w:rPr>
          <w:color w:val="2327FF"/>
          <w:szCs w:val="24"/>
        </w:rPr>
        <w:t>Rev 5:8-12</w:t>
      </w:r>
    </w:p>
    <w:p w14:paraId="5753AED6" w14:textId="77777777" w:rsidR="005D5BA7" w:rsidRPr="003A588E" w:rsidRDefault="005D5BA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1D385350" w14:textId="0EA2B1F0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b/>
          <w:bCs/>
          <w:szCs w:val="24"/>
        </w:rPr>
      </w:pPr>
      <w:r w:rsidRPr="003A588E">
        <w:rPr>
          <w:b/>
          <w:bCs/>
          <w:szCs w:val="24"/>
        </w:rPr>
        <w:t>†</w:t>
      </w:r>
      <w:r w:rsidRPr="003A588E">
        <w:rPr>
          <w:b/>
          <w:bCs/>
          <w:sz w:val="32"/>
          <w:szCs w:val="32"/>
        </w:rPr>
        <w:t>†</w:t>
      </w:r>
      <w:r w:rsidRPr="003A588E">
        <w:rPr>
          <w:b/>
          <w:bCs/>
          <w:szCs w:val="24"/>
        </w:rPr>
        <w:t>†</w:t>
      </w:r>
    </w:p>
    <w:p w14:paraId="14B03DB7" w14:textId="77777777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b/>
          <w:bCs/>
          <w:szCs w:val="24"/>
        </w:rPr>
      </w:pPr>
    </w:p>
    <w:p w14:paraId="5DE91745" w14:textId="77777777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>Have you identified with this Savior?</w:t>
      </w:r>
    </w:p>
    <w:p w14:paraId="61CDB184" w14:textId="77777777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2194CCBE" w14:textId="462F0556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ab/>
        <w:t>By grace, through faith?</w:t>
      </w:r>
    </w:p>
    <w:p w14:paraId="2E87CF14" w14:textId="14EC9701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A588E">
        <w:rPr>
          <w:szCs w:val="24"/>
        </w:rPr>
        <w:tab/>
        <w:t>By water baptism?</w:t>
      </w:r>
    </w:p>
    <w:p w14:paraId="4F4E4811" w14:textId="610F99B0" w:rsidR="00872BDB" w:rsidRPr="003A588E" w:rsidRDefault="00872BDB" w:rsidP="00872BDB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3A588E">
        <w:rPr>
          <w:b/>
          <w:bCs/>
          <w:szCs w:val="24"/>
        </w:rPr>
        <w:t xml:space="preserve"> </w:t>
      </w:r>
    </w:p>
    <w:p w14:paraId="01E0FEAA" w14:textId="6A64C030" w:rsidR="00984B17" w:rsidRPr="003A588E" w:rsidRDefault="005D5BA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rFonts w:eastAsia="MS Mincho" w:cs="MS Mincho"/>
          <w:szCs w:val="24"/>
        </w:rPr>
      </w:pPr>
      <w:r w:rsidRPr="003A588E">
        <w:rPr>
          <w:color w:val="2327FF"/>
          <w:szCs w:val="24"/>
        </w:rPr>
        <w:t xml:space="preserve">For if we have been united with </w:t>
      </w:r>
      <w:r w:rsidR="00872BDB" w:rsidRPr="003A588E">
        <w:rPr>
          <w:color w:val="2327FF"/>
          <w:szCs w:val="24"/>
        </w:rPr>
        <w:t>H</w:t>
      </w:r>
      <w:r w:rsidRPr="003A588E">
        <w:rPr>
          <w:color w:val="2327FF"/>
          <w:szCs w:val="24"/>
        </w:rPr>
        <w:t xml:space="preserve">im in a death like </w:t>
      </w:r>
      <w:r w:rsidR="00872BDB" w:rsidRPr="003A588E">
        <w:rPr>
          <w:color w:val="2327FF"/>
          <w:szCs w:val="24"/>
        </w:rPr>
        <w:t>H</w:t>
      </w:r>
      <w:r w:rsidRPr="003A588E">
        <w:rPr>
          <w:color w:val="2327FF"/>
          <w:szCs w:val="24"/>
        </w:rPr>
        <w:t xml:space="preserve">is, we shall certainly be united with </w:t>
      </w:r>
      <w:r w:rsidR="00872BDB" w:rsidRPr="003A588E">
        <w:rPr>
          <w:color w:val="2327FF"/>
          <w:szCs w:val="24"/>
        </w:rPr>
        <w:t>H</w:t>
      </w:r>
      <w:r w:rsidRPr="003A588E">
        <w:rPr>
          <w:color w:val="2327FF"/>
          <w:szCs w:val="24"/>
        </w:rPr>
        <w:t xml:space="preserve">im in a resurrection like </w:t>
      </w:r>
      <w:r w:rsidR="00872BDB" w:rsidRPr="003A588E">
        <w:rPr>
          <w:color w:val="2327FF"/>
          <w:szCs w:val="24"/>
        </w:rPr>
        <w:t>H</w:t>
      </w:r>
      <w:r w:rsidRPr="003A588E">
        <w:rPr>
          <w:color w:val="2327FF"/>
          <w:szCs w:val="24"/>
        </w:rPr>
        <w:t>is.</w:t>
      </w:r>
      <w:r w:rsidR="00872BDB" w:rsidRPr="003A588E">
        <w:rPr>
          <w:color w:val="2327FF"/>
          <w:szCs w:val="24"/>
        </w:rPr>
        <w:t xml:space="preserve"> </w:t>
      </w:r>
      <w:r w:rsidRPr="003A588E">
        <w:rPr>
          <w:color w:val="2327FF"/>
          <w:szCs w:val="24"/>
        </w:rPr>
        <w:t>Romans</w:t>
      </w:r>
      <w:r w:rsidRPr="003A588E">
        <w:rPr>
          <w:rFonts w:ascii="MS Mincho" w:eastAsia="MS Mincho" w:hAnsi="MS Mincho" w:cs="MS Mincho" w:hint="eastAsia"/>
          <w:color w:val="2327FF"/>
          <w:szCs w:val="24"/>
        </w:rPr>
        <w:t>‬</w:t>
      </w:r>
      <w:r w:rsidRPr="003A588E">
        <w:rPr>
          <w:color w:val="2327FF"/>
          <w:szCs w:val="24"/>
        </w:rPr>
        <w:t xml:space="preserve"> </w:t>
      </w:r>
      <w:bdo w:val="ltr">
        <w:r w:rsidRPr="003A588E">
          <w:rPr>
            <w:color w:val="2327FF"/>
            <w:szCs w:val="24"/>
          </w:rPr>
          <w:t>6</w:t>
        </w:r>
        <w:r w:rsidRPr="003A588E">
          <w:rPr>
            <w:rFonts w:ascii="MS Mincho" w:eastAsia="MS Mincho" w:hAnsi="MS Mincho" w:cs="MS Mincho" w:hint="eastAsia"/>
            <w:color w:val="2327FF"/>
            <w:szCs w:val="24"/>
          </w:rPr>
          <w:t>‬</w:t>
        </w:r>
        <w:r w:rsidRPr="003A588E">
          <w:rPr>
            <w:color w:val="2327FF"/>
            <w:szCs w:val="24"/>
          </w:rPr>
          <w:t>:</w:t>
        </w:r>
        <w:bdo w:val="ltr">
          <w:r w:rsidRPr="003A588E">
            <w:rPr>
              <w:color w:val="2327FF"/>
              <w:szCs w:val="24"/>
            </w:rPr>
            <w:t>5</w:t>
          </w:r>
          <w:r w:rsidRPr="003A588E">
            <w:rPr>
              <w:rFonts w:ascii="MS Mincho" w:eastAsia="MS Mincho" w:hAnsi="MS Mincho" w:cs="MS Mincho" w:hint="eastAsia"/>
              <w:szCs w:val="24"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379C2FD2" w14:textId="77777777" w:rsidR="00984B17" w:rsidRPr="003A588E" w:rsidRDefault="00984B1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rFonts w:eastAsia="MS Mincho" w:cs="MS Mincho"/>
          <w:szCs w:val="24"/>
        </w:rPr>
      </w:pPr>
    </w:p>
    <w:p w14:paraId="1A9C1DC3" w14:textId="77777777" w:rsid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rFonts w:eastAsia="MS Mincho" w:cs="MS Mincho"/>
          <w:i/>
          <w:iCs/>
          <w:szCs w:val="24"/>
        </w:rPr>
      </w:pPr>
    </w:p>
    <w:p w14:paraId="505577A3" w14:textId="77777777" w:rsidR="003A588E" w:rsidRDefault="00984B17" w:rsidP="00984B17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rFonts w:eastAsia="MS Mincho" w:cs="MS Mincho"/>
          <w:i/>
          <w:iCs/>
          <w:szCs w:val="24"/>
        </w:rPr>
      </w:pPr>
      <w:r w:rsidRPr="003A588E">
        <w:rPr>
          <w:rFonts w:eastAsia="MS Mincho" w:cs="MS Mincho"/>
          <w:i/>
          <w:iCs/>
          <w:szCs w:val="24"/>
        </w:rPr>
        <w:t>Ans: Importance;</w:t>
      </w:r>
      <w:r w:rsidR="005D5BA7" w:rsidRPr="003A588E">
        <w:rPr>
          <w:rFonts w:ascii="MS Mincho" w:eastAsia="MS Mincho" w:hAnsi="MS Mincho" w:cs="MS Mincho" w:hint="eastAsia"/>
          <w:i/>
          <w:iCs/>
          <w:szCs w:val="24"/>
        </w:rPr>
        <w:t>‬</w:t>
      </w:r>
      <w:r w:rsidRPr="003A588E">
        <w:rPr>
          <w:rFonts w:eastAsia="MS Mincho" w:cs="MS Mincho"/>
          <w:i/>
          <w:iCs/>
          <w:szCs w:val="24"/>
        </w:rPr>
        <w:t xml:space="preserve"> Atonement; Incarnation; Prominence; </w:t>
      </w:r>
      <w:r w:rsidR="003A588E" w:rsidRPr="003A588E">
        <w:rPr>
          <w:rFonts w:eastAsia="MS Mincho" w:cs="MS Mincho"/>
          <w:i/>
          <w:iCs/>
          <w:szCs w:val="24"/>
        </w:rPr>
        <w:t>Theme.</w:t>
      </w:r>
      <w:r w:rsidRPr="003A588E">
        <w:rPr>
          <w:rFonts w:eastAsia="MS Mincho" w:cs="MS Mincho"/>
          <w:i/>
          <w:iCs/>
          <w:szCs w:val="24"/>
        </w:rPr>
        <w:t xml:space="preserve"> </w:t>
      </w:r>
    </w:p>
    <w:p w14:paraId="76F64F49" w14:textId="77777777" w:rsid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rFonts w:eastAsia="MS Mincho" w:cs="MS Mincho"/>
          <w:i/>
          <w:iCs/>
          <w:szCs w:val="24"/>
        </w:rPr>
      </w:pPr>
    </w:p>
    <w:p w14:paraId="52548236" w14:textId="10571110" w:rsidR="005D5BA7" w:rsidRPr="003A588E" w:rsidRDefault="003A588E" w:rsidP="00984B17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szCs w:val="24"/>
        </w:rPr>
      </w:pPr>
      <w:r>
        <w:rPr>
          <w:rFonts w:eastAsia="MS Mincho" w:cs="MS Mincho"/>
          <w:i/>
          <w:iCs/>
          <w:szCs w:val="24"/>
        </w:rPr>
        <w:t>Next week: “The Resurrection of Jesus Christ.”</w:t>
      </w:r>
      <w:r w:rsidRPr="003A588E">
        <w:rPr>
          <w:rFonts w:ascii="MS Mincho" w:eastAsia="MS Mincho" w:hAnsi="MS Mincho" w:cs="MS Mincho" w:hint="eastAsia"/>
          <w:i/>
          <w:iCs/>
          <w:szCs w:val="24"/>
        </w:rPr>
        <w:t>‬</w:t>
      </w:r>
      <w:r w:rsidRPr="003A588E">
        <w:rPr>
          <w:rFonts w:ascii="MS Mincho" w:eastAsia="MS Mincho" w:hAnsi="MS Mincho" w:cs="MS Mincho" w:hint="eastAsia"/>
          <w:i/>
          <w:iCs/>
          <w:szCs w:val="24"/>
        </w:rPr>
        <w:t>‬</w:t>
      </w:r>
      <w:r w:rsidRPr="003A588E">
        <w:rPr>
          <w:rFonts w:ascii="MS Mincho" w:eastAsia="MS Mincho" w:hAnsi="MS Mincho" w:cs="MS Mincho" w:hint="eastAsia"/>
          <w:i/>
          <w:iCs/>
          <w:szCs w:val="24"/>
        </w:rPr>
        <w:t>‬</w:t>
      </w:r>
    </w:p>
    <w:sectPr w:rsidR="005D5BA7" w:rsidRPr="003A588E" w:rsidSect="00BB6A5F">
      <w:headerReference w:type="even" r:id="rId7"/>
      <w:headerReference w:type="default" r:id="rId8"/>
      <w:headerReference w:type="first" r:id="rId9"/>
      <w:pgSz w:w="15840" w:h="12240" w:orient="landscape"/>
      <w:pgMar w:top="720" w:right="720" w:bottom="720" w:left="720" w:header="720" w:footer="72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DECCA2" w14:textId="77777777" w:rsidR="008166C0" w:rsidRDefault="008166C0">
      <w:r>
        <w:separator/>
      </w:r>
    </w:p>
  </w:endnote>
  <w:endnote w:type="continuationSeparator" w:id="0">
    <w:p w14:paraId="2EAF94DC" w14:textId="77777777" w:rsidR="008166C0" w:rsidRDefault="0081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tter Gothic"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45F9A4" w14:textId="77777777" w:rsidR="008166C0" w:rsidRDefault="008166C0">
      <w:r>
        <w:separator/>
      </w:r>
    </w:p>
  </w:footnote>
  <w:footnote w:type="continuationSeparator" w:id="0">
    <w:p w14:paraId="5C9AC0B3" w14:textId="77777777" w:rsidR="008166C0" w:rsidRDefault="00816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FE360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3327B84" w14:textId="77777777" w:rsidR="000400E8" w:rsidRDefault="00040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908890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CD3BE1A" w14:textId="77777777" w:rsidR="000400E8" w:rsidRDefault="000400E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31ACE8" w14:textId="5AEECC90" w:rsidR="000400E8" w:rsidRDefault="00E435C0" w:rsidP="00BB6A5F">
    <w:pPr>
      <w:pStyle w:val="Header"/>
      <w:rPr>
        <w:b/>
      </w:rPr>
    </w:pPr>
    <w:r>
      <w:rPr>
        <w:b/>
      </w:rPr>
      <w:t xml:space="preserve">THE </w:t>
    </w:r>
    <w:r w:rsidR="00A31E71">
      <w:rPr>
        <w:b/>
      </w:rPr>
      <w:t>DEATH</w:t>
    </w:r>
    <w:r>
      <w:rPr>
        <w:b/>
      </w:rPr>
      <w:t xml:space="preserve"> OF JESUS CHRIST</w:t>
    </w:r>
  </w:p>
  <w:p w14:paraId="3EC3218A" w14:textId="419B5F50" w:rsidR="001E4FFB" w:rsidRDefault="003B797E" w:rsidP="001E4FFB">
    <w:pPr>
      <w:pStyle w:val="Header"/>
      <w:tabs>
        <w:tab w:val="clear" w:pos="4320"/>
        <w:tab w:val="center" w:pos="3240"/>
        <w:tab w:val="right" w:pos="6480"/>
      </w:tabs>
    </w:pPr>
    <w:r>
      <w:t>MBT 17</w:t>
    </w:r>
    <w:r w:rsidR="00522D0A">
      <w:tab/>
    </w:r>
    <w:r w:rsidR="00BB6A5F">
      <w:t xml:space="preserve">                                                                               </w:t>
    </w:r>
    <w:r>
      <w:t>8</w:t>
    </w:r>
    <w:r w:rsidR="00522D0A">
      <w:t>.</w:t>
    </w:r>
    <w:r w:rsidR="007530BA">
      <w:t>2</w:t>
    </w:r>
    <w:r>
      <w:t>3</w:t>
    </w:r>
    <w:r w:rsidR="00522D0A">
      <w:t>.</w:t>
    </w:r>
    <w:r w:rsidR="007530BA">
      <w:t>2</w:t>
    </w:r>
    <w:r>
      <w:t>6</w:t>
    </w:r>
  </w:p>
  <w:p w14:paraId="5EEA7C21" w14:textId="77777777" w:rsidR="001E4FFB" w:rsidRPr="00522D0A" w:rsidRDefault="00522D0A" w:rsidP="00BB6A5F">
    <w:pPr>
      <w:pStyle w:val="Header"/>
      <w:tabs>
        <w:tab w:val="clear" w:pos="4320"/>
      </w:tabs>
    </w:pPr>
    <w:r>
      <w:rPr>
        <w:b/>
      </w:rPr>
      <w:t xml:space="preserve">Intro:                                                                                  </w:t>
    </w:r>
    <w:r>
      <w:t>FBC</w:t>
    </w:r>
    <w:r w:rsidR="001E4FFB">
      <w:t xml:space="preserve"> </w:t>
    </w:r>
    <w:r>
      <w:t>Cor</w:t>
    </w:r>
    <w:r w:rsidR="001E4FFB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321609"/>
    <w:multiLevelType w:val="hybridMultilevel"/>
    <w:tmpl w:val="E21AC334"/>
    <w:lvl w:ilvl="0" w:tplc="B4F085F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94452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3C701E"/>
    <w:multiLevelType w:val="hybridMultilevel"/>
    <w:tmpl w:val="4DCE3688"/>
    <w:lvl w:ilvl="0" w:tplc="5ACEF9F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F05A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A0752B9"/>
    <w:multiLevelType w:val="multilevel"/>
    <w:tmpl w:val="837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B6B33"/>
    <w:multiLevelType w:val="hybridMultilevel"/>
    <w:tmpl w:val="C9B248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etter Gothic" w:hAnsi="Letter Goth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etter Gothic" w:hAnsi="Letter Goth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etter Gothic" w:hAnsi="Letter Goth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355E"/>
    <w:multiLevelType w:val="hybridMultilevel"/>
    <w:tmpl w:val="AE9C393E"/>
    <w:lvl w:ilvl="0" w:tplc="B02E6B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1C73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0C46627"/>
    <w:multiLevelType w:val="hybridMultilevel"/>
    <w:tmpl w:val="1DA6BF34"/>
    <w:lvl w:ilvl="0" w:tplc="D00002E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AB36BE"/>
    <w:multiLevelType w:val="hybridMultilevel"/>
    <w:tmpl w:val="8B98E5EA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81BEB"/>
    <w:multiLevelType w:val="hybridMultilevel"/>
    <w:tmpl w:val="9FD07EAE"/>
    <w:lvl w:ilvl="0" w:tplc="383E19A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1E047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67521FA"/>
    <w:multiLevelType w:val="hybridMultilevel"/>
    <w:tmpl w:val="FBB26300"/>
    <w:lvl w:ilvl="0" w:tplc="8ED45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37603C"/>
    <w:multiLevelType w:val="multilevel"/>
    <w:tmpl w:val="3FB8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AE49B7"/>
    <w:multiLevelType w:val="hybridMultilevel"/>
    <w:tmpl w:val="8898D1FE"/>
    <w:lvl w:ilvl="0" w:tplc="C2043B92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F2D7482"/>
    <w:multiLevelType w:val="hybridMultilevel"/>
    <w:tmpl w:val="8C505AAA"/>
    <w:lvl w:ilvl="0" w:tplc="790EAF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F8B04FB"/>
    <w:multiLevelType w:val="hybridMultilevel"/>
    <w:tmpl w:val="360239A2"/>
    <w:lvl w:ilvl="0" w:tplc="2ED0B50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D44C8C"/>
    <w:multiLevelType w:val="hybridMultilevel"/>
    <w:tmpl w:val="BAC47A76"/>
    <w:lvl w:ilvl="0" w:tplc="75B28E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71F4251"/>
    <w:multiLevelType w:val="hybridMultilevel"/>
    <w:tmpl w:val="B3FA2260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8215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91A22E7"/>
    <w:multiLevelType w:val="hybridMultilevel"/>
    <w:tmpl w:val="4BD21C28"/>
    <w:lvl w:ilvl="0" w:tplc="507053E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92254C3"/>
    <w:multiLevelType w:val="hybridMultilevel"/>
    <w:tmpl w:val="A5A8B8F8"/>
    <w:lvl w:ilvl="0" w:tplc="7F72A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D0B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12015A"/>
    <w:multiLevelType w:val="hybridMultilevel"/>
    <w:tmpl w:val="DF1613DC"/>
    <w:lvl w:ilvl="0" w:tplc="C510CD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D632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AE2FA1"/>
    <w:multiLevelType w:val="hybridMultilevel"/>
    <w:tmpl w:val="B510BC80"/>
    <w:lvl w:ilvl="0" w:tplc="9B6ABEB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F510A94"/>
    <w:multiLevelType w:val="hybridMultilevel"/>
    <w:tmpl w:val="7188D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C10CA"/>
    <w:multiLevelType w:val="hybridMultilevel"/>
    <w:tmpl w:val="6C20A586"/>
    <w:lvl w:ilvl="0" w:tplc="4904141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363DAE"/>
    <w:multiLevelType w:val="hybridMultilevel"/>
    <w:tmpl w:val="BA40D68C"/>
    <w:lvl w:ilvl="0" w:tplc="7F30E4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4D23454"/>
    <w:multiLevelType w:val="hybridMultilevel"/>
    <w:tmpl w:val="C2525B62"/>
    <w:lvl w:ilvl="0" w:tplc="09081E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D7201D"/>
    <w:multiLevelType w:val="hybridMultilevel"/>
    <w:tmpl w:val="4EA208E2"/>
    <w:lvl w:ilvl="0" w:tplc="E5385B4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E615596"/>
    <w:multiLevelType w:val="hybridMultilevel"/>
    <w:tmpl w:val="5286728C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F717A1"/>
    <w:multiLevelType w:val="multilevel"/>
    <w:tmpl w:val="57A0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466697">
    <w:abstractNumId w:val="0"/>
  </w:num>
  <w:num w:numId="2" w16cid:durableId="1708798923">
    <w:abstractNumId w:val="0"/>
  </w:num>
  <w:num w:numId="3" w16cid:durableId="217328379">
    <w:abstractNumId w:val="17"/>
  </w:num>
  <w:num w:numId="4" w16cid:durableId="719327748">
    <w:abstractNumId w:val="4"/>
  </w:num>
  <w:num w:numId="5" w16cid:durableId="897206262">
    <w:abstractNumId w:val="12"/>
  </w:num>
  <w:num w:numId="6" w16cid:durableId="1067921688">
    <w:abstractNumId w:val="19"/>
  </w:num>
  <w:num w:numId="7" w16cid:durableId="1110470351">
    <w:abstractNumId w:val="1"/>
  </w:num>
  <w:num w:numId="8" w16cid:durableId="1106189675">
    <w:abstractNumId w:val="8"/>
  </w:num>
  <w:num w:numId="9" w16cid:durableId="2034068447">
    <w:abstractNumId w:val="5"/>
  </w:num>
  <w:num w:numId="10" w16cid:durableId="2096632840">
    <w:abstractNumId w:val="24"/>
  </w:num>
  <w:num w:numId="11" w16cid:durableId="1301881195">
    <w:abstractNumId w:val="6"/>
  </w:num>
  <w:num w:numId="12" w16cid:durableId="854924591">
    <w:abstractNumId w:val="22"/>
  </w:num>
  <w:num w:numId="13" w16cid:durableId="1872527077">
    <w:abstractNumId w:val="11"/>
  </w:num>
  <w:num w:numId="14" w16cid:durableId="11420316">
    <w:abstractNumId w:val="13"/>
  </w:num>
  <w:num w:numId="15" w16cid:durableId="1991051981">
    <w:abstractNumId w:val="14"/>
  </w:num>
  <w:num w:numId="16" w16cid:durableId="2017995643">
    <w:abstractNumId w:val="20"/>
  </w:num>
  <w:num w:numId="17" w16cid:durableId="380402579">
    <w:abstractNumId w:val="2"/>
  </w:num>
  <w:num w:numId="18" w16cid:durableId="1171066501">
    <w:abstractNumId w:val="23"/>
  </w:num>
  <w:num w:numId="19" w16cid:durableId="1963420850">
    <w:abstractNumId w:val="16"/>
  </w:num>
  <w:num w:numId="20" w16cid:durableId="1762414094">
    <w:abstractNumId w:val="21"/>
  </w:num>
  <w:num w:numId="21" w16cid:durableId="186526839">
    <w:abstractNumId w:val="15"/>
  </w:num>
  <w:num w:numId="22" w16cid:durableId="952058006">
    <w:abstractNumId w:val="9"/>
  </w:num>
  <w:num w:numId="23" w16cid:durableId="285935512">
    <w:abstractNumId w:val="18"/>
  </w:num>
  <w:num w:numId="24" w16cid:durableId="788282821">
    <w:abstractNumId w:val="7"/>
  </w:num>
  <w:num w:numId="25" w16cid:durableId="1214660642">
    <w:abstractNumId w:val="25"/>
  </w:num>
  <w:num w:numId="26" w16cid:durableId="474874746">
    <w:abstractNumId w:val="10"/>
  </w:num>
  <w:num w:numId="27" w16cid:durableId="1917932412">
    <w:abstractNumId w:val="26"/>
  </w:num>
  <w:num w:numId="28" w16cid:durableId="187434381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C0"/>
    <w:rsid w:val="000400E8"/>
    <w:rsid w:val="00045CE4"/>
    <w:rsid w:val="00062817"/>
    <w:rsid w:val="00072BCD"/>
    <w:rsid w:val="001069C3"/>
    <w:rsid w:val="00176CBC"/>
    <w:rsid w:val="001845F9"/>
    <w:rsid w:val="001911B7"/>
    <w:rsid w:val="001C4911"/>
    <w:rsid w:val="001E4FFB"/>
    <w:rsid w:val="001E5332"/>
    <w:rsid w:val="002154F4"/>
    <w:rsid w:val="00223214"/>
    <w:rsid w:val="002C5E4B"/>
    <w:rsid w:val="00312EDF"/>
    <w:rsid w:val="003379CD"/>
    <w:rsid w:val="00377171"/>
    <w:rsid w:val="003A588E"/>
    <w:rsid w:val="003B6F6B"/>
    <w:rsid w:val="003B797E"/>
    <w:rsid w:val="003D1683"/>
    <w:rsid w:val="003F0EA0"/>
    <w:rsid w:val="00446728"/>
    <w:rsid w:val="0048382A"/>
    <w:rsid w:val="004D04AF"/>
    <w:rsid w:val="00512CF8"/>
    <w:rsid w:val="00522D0A"/>
    <w:rsid w:val="00561A8D"/>
    <w:rsid w:val="005A37E6"/>
    <w:rsid w:val="005C0878"/>
    <w:rsid w:val="005C19F3"/>
    <w:rsid w:val="005D5BA7"/>
    <w:rsid w:val="005E3BE8"/>
    <w:rsid w:val="005F2C67"/>
    <w:rsid w:val="0063634D"/>
    <w:rsid w:val="00637212"/>
    <w:rsid w:val="00652077"/>
    <w:rsid w:val="006A1758"/>
    <w:rsid w:val="007530BA"/>
    <w:rsid w:val="007601F3"/>
    <w:rsid w:val="00765FDA"/>
    <w:rsid w:val="00792269"/>
    <w:rsid w:val="007B4927"/>
    <w:rsid w:val="007B6186"/>
    <w:rsid w:val="008166C0"/>
    <w:rsid w:val="00853D31"/>
    <w:rsid w:val="00871CF9"/>
    <w:rsid w:val="00872BDB"/>
    <w:rsid w:val="008E0BD9"/>
    <w:rsid w:val="00916751"/>
    <w:rsid w:val="00984B17"/>
    <w:rsid w:val="009855F0"/>
    <w:rsid w:val="00A31E71"/>
    <w:rsid w:val="00A44223"/>
    <w:rsid w:val="00AB32DD"/>
    <w:rsid w:val="00AB4DE9"/>
    <w:rsid w:val="00AC261F"/>
    <w:rsid w:val="00BB6A5F"/>
    <w:rsid w:val="00C30866"/>
    <w:rsid w:val="00C52091"/>
    <w:rsid w:val="00C6486D"/>
    <w:rsid w:val="00CA1F03"/>
    <w:rsid w:val="00CB15BB"/>
    <w:rsid w:val="00CC70C0"/>
    <w:rsid w:val="00D02D74"/>
    <w:rsid w:val="00D43010"/>
    <w:rsid w:val="00D57EC1"/>
    <w:rsid w:val="00DF47A6"/>
    <w:rsid w:val="00E01870"/>
    <w:rsid w:val="00E026CF"/>
    <w:rsid w:val="00E256DE"/>
    <w:rsid w:val="00E435C0"/>
    <w:rsid w:val="00E60455"/>
    <w:rsid w:val="00EE1829"/>
    <w:rsid w:val="00EE4203"/>
    <w:rsid w:val="00FB479D"/>
    <w:rsid w:val="00FF65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290C256"/>
  <w15:docId w15:val="{4CA20F11-2B04-BC46-948F-75AC7E7C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82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71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1D82"/>
  </w:style>
  <w:style w:type="paragraph" w:styleId="Title">
    <w:name w:val="Title"/>
    <w:basedOn w:val="Normal"/>
    <w:qFormat/>
    <w:rsid w:val="00771D82"/>
    <w:pPr>
      <w:jc w:val="center"/>
    </w:pPr>
    <w:rPr>
      <w:b/>
      <w:color w:val="000000"/>
    </w:rPr>
  </w:style>
  <w:style w:type="character" w:styleId="Hyperlink">
    <w:name w:val="Hyperlink"/>
    <w:rsid w:val="00771D82"/>
    <w:rPr>
      <w:color w:val="0000FF"/>
      <w:u w:val="single"/>
    </w:rPr>
  </w:style>
  <w:style w:type="paragraph" w:styleId="BodyText">
    <w:name w:val="Body Tex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</w:pPr>
    <w:rPr>
      <w:b/>
    </w:rPr>
  </w:style>
  <w:style w:type="paragraph" w:styleId="BodyTextIndent">
    <w:name w:val="Body Text Inden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b/>
    </w:rPr>
  </w:style>
  <w:style w:type="paragraph" w:styleId="BodyTextIndent2">
    <w:name w:val="Body Text Indent 2"/>
    <w:basedOn w:val="Normal"/>
    <w:rsid w:val="00771D82"/>
    <w:pPr>
      <w:ind w:left="720"/>
    </w:pPr>
    <w:rPr>
      <w:color w:val="008000"/>
    </w:rPr>
  </w:style>
  <w:style w:type="paragraph" w:styleId="Footer">
    <w:name w:val="footer"/>
    <w:basedOn w:val="Normal"/>
    <w:rsid w:val="00771D82"/>
    <w:pPr>
      <w:tabs>
        <w:tab w:val="center" w:pos="4320"/>
        <w:tab w:val="right" w:pos="864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512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SerStar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SerStar3.dotx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cp:lastPrinted>2006-12-18T23:46:00Z</cp:lastPrinted>
  <dcterms:created xsi:type="dcterms:W3CDTF">2026-08-18T20:35:00Z</dcterms:created>
  <dcterms:modified xsi:type="dcterms:W3CDTF">2026-08-18T20:35:00Z</dcterms:modified>
</cp:coreProperties>
</file>