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0E9FBC" w14:textId="77777777" w:rsidR="007778C1" w:rsidRPr="00B35B75" w:rsidRDefault="007778C1" w:rsidP="007778C1">
      <w:pPr>
        <w:jc w:val="center"/>
        <w:rPr>
          <w:rFonts w:ascii="Georgia" w:hAnsi="Georgia"/>
          <w:b/>
          <w:bCs/>
          <w:sz w:val="15"/>
          <w:szCs w:val="15"/>
        </w:rPr>
      </w:pPr>
      <w:r w:rsidRPr="00B35B75">
        <w:rPr>
          <w:rFonts w:ascii="Georgia" w:hAnsi="Georgia"/>
          <w:b/>
          <w:bCs/>
          <w:sz w:val="15"/>
          <w:szCs w:val="15"/>
        </w:rPr>
        <w:t>CAROLYN JOYCE MOOREHOUSE</w:t>
      </w:r>
    </w:p>
    <w:p w14:paraId="46BFF3BC" w14:textId="3F9451B0" w:rsidR="007778C1" w:rsidRPr="00B35B75" w:rsidRDefault="007778C1" w:rsidP="007778C1">
      <w:pPr>
        <w:jc w:val="center"/>
        <w:rPr>
          <w:rFonts w:ascii="Georgia" w:hAnsi="Georgia"/>
          <w:b/>
          <w:bCs/>
          <w:sz w:val="15"/>
          <w:szCs w:val="15"/>
        </w:rPr>
      </w:pPr>
      <w:r w:rsidRPr="00B35B75">
        <w:rPr>
          <w:rStyle w:val="s2"/>
          <w:rFonts w:ascii="Georgia" w:hAnsi="Georgia" w:cs="Arial"/>
          <w:b/>
          <w:bCs/>
          <w:color w:val="000000"/>
          <w:sz w:val="15"/>
          <w:szCs w:val="15"/>
        </w:rPr>
        <w:t>1933-2026</w:t>
      </w:r>
    </w:p>
    <w:p w14:paraId="4CF64FAF" w14:textId="77777777" w:rsidR="007778C1" w:rsidRPr="00B35B75" w:rsidRDefault="007778C1" w:rsidP="007778C1">
      <w:pPr>
        <w:pStyle w:val="s3"/>
        <w:shd w:val="clear" w:color="auto" w:fill="FFFFFF"/>
        <w:spacing w:before="0" w:beforeAutospacing="0" w:after="0" w:afterAutospacing="0"/>
        <w:rPr>
          <w:rFonts w:ascii="Georgia" w:hAnsi="Georgia"/>
          <w:color w:val="000000"/>
          <w:sz w:val="15"/>
          <w:szCs w:val="15"/>
        </w:rPr>
      </w:pPr>
      <w:r w:rsidRPr="00B35B75">
        <w:rPr>
          <w:rStyle w:val="s4"/>
          <w:rFonts w:ascii="Georgia" w:hAnsi="Georgia" w:cs="Arial"/>
          <w:color w:val="000000"/>
          <w:sz w:val="15"/>
          <w:szCs w:val="15"/>
        </w:rPr>
        <w:t> </w:t>
      </w:r>
    </w:p>
    <w:p w14:paraId="626FE289" w14:textId="4FA19C7C" w:rsidR="00B1764A" w:rsidRPr="00B35B75" w:rsidRDefault="00B1764A" w:rsidP="007778C1">
      <w:pPr>
        <w:pStyle w:val="s3"/>
        <w:shd w:val="clear" w:color="auto" w:fill="FFFFFF"/>
        <w:spacing w:before="0" w:beforeAutospacing="0" w:after="0" w:afterAutospacing="0"/>
        <w:rPr>
          <w:rStyle w:val="s4"/>
          <w:rFonts w:ascii="Georgia" w:hAnsi="Georgia" w:cs="Arial"/>
          <w:color w:val="000000"/>
          <w:sz w:val="15"/>
          <w:szCs w:val="15"/>
        </w:rPr>
      </w:pPr>
      <w:r w:rsidRPr="00B35B75">
        <w:rPr>
          <w:rStyle w:val="s4"/>
          <w:rFonts w:ascii="Georgia" w:hAnsi="Georgia" w:cs="Arial"/>
          <w:color w:val="000000"/>
          <w:sz w:val="15"/>
          <w:szCs w:val="15"/>
        </w:rPr>
        <w:t xml:space="preserve">(The following article was written by Carolyn’s </w:t>
      </w:r>
      <w:r w:rsidR="00786FE7" w:rsidRPr="00B35B75">
        <w:rPr>
          <w:rStyle w:val="s4"/>
          <w:rFonts w:ascii="Georgia" w:hAnsi="Georgia" w:cs="Arial"/>
          <w:color w:val="000000"/>
          <w:sz w:val="15"/>
          <w:szCs w:val="15"/>
        </w:rPr>
        <w:t>son</w:t>
      </w:r>
      <w:r w:rsidRPr="00B35B75">
        <w:rPr>
          <w:rStyle w:val="s4"/>
          <w:rFonts w:ascii="Georgia" w:hAnsi="Georgia" w:cs="Arial"/>
          <w:color w:val="000000"/>
          <w:sz w:val="15"/>
          <w:szCs w:val="15"/>
        </w:rPr>
        <w:t xml:space="preserve">, </w:t>
      </w:r>
      <w:r w:rsidR="00786FE7" w:rsidRPr="00B35B75">
        <w:rPr>
          <w:rStyle w:val="s4"/>
          <w:rFonts w:ascii="Georgia" w:hAnsi="Georgia" w:cs="Arial"/>
          <w:color w:val="000000"/>
          <w:sz w:val="15"/>
          <w:szCs w:val="15"/>
        </w:rPr>
        <w:t>Jim</w:t>
      </w:r>
      <w:r w:rsidRPr="00B35B75">
        <w:rPr>
          <w:rStyle w:val="s4"/>
          <w:rFonts w:ascii="Georgia" w:hAnsi="Georgia" w:cs="Arial"/>
          <w:color w:val="000000"/>
          <w:sz w:val="15"/>
          <w:szCs w:val="15"/>
        </w:rPr>
        <w:t xml:space="preserve"> </w:t>
      </w:r>
      <w:r w:rsidR="00786FE7" w:rsidRPr="00B35B75">
        <w:rPr>
          <w:rStyle w:val="s4"/>
          <w:rFonts w:ascii="Georgia" w:hAnsi="Georgia" w:cs="Arial"/>
          <w:color w:val="000000"/>
          <w:sz w:val="15"/>
          <w:szCs w:val="15"/>
        </w:rPr>
        <w:t>Moorhouse</w:t>
      </w:r>
      <w:r w:rsidRPr="00B35B75">
        <w:rPr>
          <w:rStyle w:val="s4"/>
          <w:rFonts w:ascii="Georgia" w:hAnsi="Georgia" w:cs="Arial"/>
          <w:color w:val="000000"/>
          <w:sz w:val="15"/>
          <w:szCs w:val="15"/>
        </w:rPr>
        <w:t>. We honor Carolyn as the last remaining charter member of our First Baptist Church of Coronado.)</w:t>
      </w:r>
    </w:p>
    <w:p w14:paraId="6CC73C8E" w14:textId="77777777" w:rsidR="00B1764A" w:rsidRPr="00B35B75" w:rsidRDefault="00B1764A" w:rsidP="007778C1">
      <w:pPr>
        <w:pStyle w:val="s3"/>
        <w:shd w:val="clear" w:color="auto" w:fill="FFFFFF"/>
        <w:spacing w:before="0" w:beforeAutospacing="0" w:after="0" w:afterAutospacing="0"/>
        <w:rPr>
          <w:rStyle w:val="s4"/>
          <w:rFonts w:ascii="Georgia" w:hAnsi="Georgia" w:cs="Arial"/>
          <w:color w:val="000000"/>
          <w:sz w:val="15"/>
          <w:szCs w:val="15"/>
        </w:rPr>
      </w:pPr>
    </w:p>
    <w:p w14:paraId="205BC4FE" w14:textId="6F34446E" w:rsidR="007778C1" w:rsidRPr="00B35B75" w:rsidRDefault="007778C1" w:rsidP="007778C1">
      <w:pPr>
        <w:pStyle w:val="s3"/>
        <w:shd w:val="clear" w:color="auto" w:fill="FFFFFF"/>
        <w:spacing w:before="0" w:beforeAutospacing="0" w:after="0" w:afterAutospacing="0"/>
        <w:rPr>
          <w:rFonts w:ascii="Georgia" w:hAnsi="Georgia"/>
          <w:color w:val="000000"/>
          <w:sz w:val="15"/>
          <w:szCs w:val="15"/>
        </w:rPr>
      </w:pPr>
      <w:r w:rsidRPr="00B35B75">
        <w:rPr>
          <w:rStyle w:val="s4"/>
          <w:rFonts w:ascii="Georgia" w:hAnsi="Georgia" w:cs="Arial"/>
          <w:color w:val="000000"/>
          <w:sz w:val="15"/>
          <w:szCs w:val="15"/>
        </w:rPr>
        <w:t>The remarkable, 93-year life and journey of Carolyn Joyce Moorhouse, in which she survived polio as a young girl, became the first Miss Coronado in her home of more than 80 years</w:t>
      </w:r>
      <w:r w:rsidR="00B34FED" w:rsidRPr="00B35B75">
        <w:rPr>
          <w:rStyle w:val="s4"/>
          <w:rFonts w:ascii="Georgia" w:hAnsi="Georgia" w:cs="Arial"/>
          <w:color w:val="000000"/>
          <w:sz w:val="15"/>
          <w:szCs w:val="15"/>
        </w:rPr>
        <w:t>,</w:t>
      </w:r>
      <w:r w:rsidRPr="00B35B75">
        <w:rPr>
          <w:rStyle w:val="s4"/>
          <w:rFonts w:ascii="Georgia" w:hAnsi="Georgia" w:cs="Arial"/>
          <w:color w:val="000000"/>
          <w:sz w:val="15"/>
          <w:szCs w:val="15"/>
        </w:rPr>
        <w:t xml:space="preserve"> and left a lasting impact as a volunteer and friend to everyone she met, ended quietly on August 2, 2026, with her family and beloved dog Archie all together in support.</w:t>
      </w:r>
    </w:p>
    <w:p w14:paraId="7BA104A2" w14:textId="77777777" w:rsidR="007778C1" w:rsidRPr="00B35B75" w:rsidRDefault="007778C1" w:rsidP="007778C1">
      <w:pPr>
        <w:pStyle w:val="s3"/>
        <w:shd w:val="clear" w:color="auto" w:fill="FFFFFF"/>
        <w:spacing w:before="0" w:beforeAutospacing="0" w:after="0" w:afterAutospacing="0"/>
        <w:rPr>
          <w:rFonts w:ascii="Georgia" w:hAnsi="Georgia"/>
          <w:color w:val="000000"/>
          <w:sz w:val="15"/>
          <w:szCs w:val="15"/>
        </w:rPr>
      </w:pPr>
      <w:r w:rsidRPr="00B35B75">
        <w:rPr>
          <w:rStyle w:val="s4"/>
          <w:rFonts w:ascii="Georgia" w:hAnsi="Georgia" w:cs="Arial"/>
          <w:color w:val="000000"/>
          <w:sz w:val="15"/>
          <w:szCs w:val="15"/>
        </w:rPr>
        <w:t> </w:t>
      </w:r>
    </w:p>
    <w:p w14:paraId="6B3BBC2D" w14:textId="77777777" w:rsidR="007778C1" w:rsidRPr="00B35B75" w:rsidRDefault="007778C1" w:rsidP="007778C1">
      <w:pPr>
        <w:pStyle w:val="s3"/>
        <w:shd w:val="clear" w:color="auto" w:fill="FFFFFF"/>
        <w:spacing w:before="0" w:beforeAutospacing="0" w:after="0" w:afterAutospacing="0"/>
        <w:rPr>
          <w:rFonts w:ascii="Georgia" w:hAnsi="Georgia"/>
          <w:color w:val="000000"/>
          <w:sz w:val="15"/>
          <w:szCs w:val="15"/>
        </w:rPr>
      </w:pPr>
      <w:r w:rsidRPr="00B35B75">
        <w:rPr>
          <w:rStyle w:val="s4"/>
          <w:rFonts w:ascii="Georgia" w:hAnsi="Georgia" w:cs="Arial"/>
          <w:color w:val="000000"/>
          <w:sz w:val="15"/>
          <w:szCs w:val="15"/>
        </w:rPr>
        <w:t>Carolyn leaves behind five children, seven grandchildren and 10 great-grandchildren, and joins her beloved husband of 62 years, John, who preceded her in death in 2015.</w:t>
      </w:r>
    </w:p>
    <w:p w14:paraId="6DAEF7D1" w14:textId="77777777" w:rsidR="007778C1" w:rsidRPr="00B35B75" w:rsidRDefault="007778C1" w:rsidP="007778C1">
      <w:pPr>
        <w:pStyle w:val="s3"/>
        <w:shd w:val="clear" w:color="auto" w:fill="FFFFFF"/>
        <w:spacing w:before="0" w:beforeAutospacing="0" w:after="0" w:afterAutospacing="0"/>
        <w:rPr>
          <w:rFonts w:ascii="Georgia" w:hAnsi="Georgia"/>
          <w:color w:val="000000"/>
          <w:sz w:val="15"/>
          <w:szCs w:val="15"/>
        </w:rPr>
      </w:pPr>
      <w:r w:rsidRPr="00B35B75">
        <w:rPr>
          <w:rStyle w:val="s4"/>
          <w:rFonts w:ascii="Georgia" w:hAnsi="Georgia" w:cs="Arial"/>
          <w:color w:val="000000"/>
          <w:sz w:val="15"/>
          <w:szCs w:val="15"/>
        </w:rPr>
        <w:t> </w:t>
      </w:r>
    </w:p>
    <w:p w14:paraId="6C65F54C" w14:textId="433232C9" w:rsidR="007778C1" w:rsidRPr="00B35B75" w:rsidRDefault="007778C1" w:rsidP="007778C1">
      <w:pPr>
        <w:pStyle w:val="s3"/>
        <w:shd w:val="clear" w:color="auto" w:fill="FFFFFF"/>
        <w:spacing w:before="0" w:beforeAutospacing="0" w:after="0" w:afterAutospacing="0"/>
        <w:rPr>
          <w:rFonts w:ascii="Georgia" w:hAnsi="Georgia"/>
          <w:color w:val="000000"/>
          <w:sz w:val="15"/>
          <w:szCs w:val="15"/>
        </w:rPr>
      </w:pPr>
      <w:r w:rsidRPr="00B35B75">
        <w:rPr>
          <w:rStyle w:val="s4"/>
          <w:rFonts w:ascii="Georgia" w:hAnsi="Georgia" w:cs="Arial"/>
          <w:color w:val="000000"/>
          <w:sz w:val="15"/>
          <w:szCs w:val="15"/>
        </w:rPr>
        <w:t>Carolyn spent most of her adult life servicing the Coronado community, first as an employee at the Coronado Post Office and then for 19 years in various capacities at the Coronado Elementary School. After retiring from the school, she spent her time volunteering as an ambassador for the Coronado Historical Association at the Coronado Hospital as a greeter for more than 15 years, and perhaps most rewardingly for two decades as a baby cuddler in the neonatal unit at UCSD.</w:t>
      </w:r>
    </w:p>
    <w:p w14:paraId="1E8065DD" w14:textId="77777777" w:rsidR="007778C1" w:rsidRPr="00B35B75" w:rsidRDefault="007778C1" w:rsidP="007778C1">
      <w:pPr>
        <w:pStyle w:val="s3"/>
        <w:shd w:val="clear" w:color="auto" w:fill="FFFFFF"/>
        <w:spacing w:before="0" w:beforeAutospacing="0" w:after="0" w:afterAutospacing="0"/>
        <w:rPr>
          <w:rFonts w:ascii="Georgia" w:hAnsi="Georgia"/>
          <w:color w:val="000000"/>
          <w:sz w:val="15"/>
          <w:szCs w:val="15"/>
        </w:rPr>
      </w:pPr>
      <w:r w:rsidRPr="00B35B75">
        <w:rPr>
          <w:rStyle w:val="s4"/>
          <w:rFonts w:ascii="Georgia" w:hAnsi="Georgia" w:cs="Arial"/>
          <w:color w:val="000000"/>
          <w:sz w:val="15"/>
          <w:szCs w:val="15"/>
        </w:rPr>
        <w:t> </w:t>
      </w:r>
    </w:p>
    <w:p w14:paraId="3ED08F80" w14:textId="77777777" w:rsidR="007778C1" w:rsidRPr="00B35B75" w:rsidRDefault="007778C1" w:rsidP="007778C1">
      <w:pPr>
        <w:pStyle w:val="s3"/>
        <w:shd w:val="clear" w:color="auto" w:fill="FFFFFF"/>
        <w:spacing w:before="0" w:beforeAutospacing="0" w:after="0" w:afterAutospacing="0"/>
        <w:rPr>
          <w:rFonts w:ascii="Georgia" w:hAnsi="Georgia"/>
          <w:color w:val="000000"/>
          <w:sz w:val="15"/>
          <w:szCs w:val="15"/>
        </w:rPr>
      </w:pPr>
      <w:r w:rsidRPr="00B35B75">
        <w:rPr>
          <w:rStyle w:val="s4"/>
          <w:rFonts w:ascii="Georgia" w:hAnsi="Georgia" w:cs="Arial"/>
          <w:color w:val="000000"/>
          <w:sz w:val="15"/>
          <w:szCs w:val="15"/>
        </w:rPr>
        <w:t>It was at the post office in 1951, the year she graduated from Coronado High School, where she met her husband, John. They were married a year later and worked together side-by-side for six years before starting a family in 1958.</w:t>
      </w:r>
    </w:p>
    <w:p w14:paraId="621DEE86" w14:textId="77777777" w:rsidR="007778C1" w:rsidRPr="00B35B75" w:rsidRDefault="007778C1" w:rsidP="007778C1">
      <w:pPr>
        <w:pStyle w:val="s3"/>
        <w:shd w:val="clear" w:color="auto" w:fill="FFFFFF"/>
        <w:spacing w:before="0" w:beforeAutospacing="0" w:after="0" w:afterAutospacing="0"/>
        <w:rPr>
          <w:rFonts w:ascii="Georgia" w:hAnsi="Georgia"/>
          <w:color w:val="000000"/>
          <w:sz w:val="15"/>
          <w:szCs w:val="15"/>
        </w:rPr>
      </w:pPr>
      <w:r w:rsidRPr="00B35B75">
        <w:rPr>
          <w:rStyle w:val="s4"/>
          <w:rFonts w:ascii="Georgia" w:hAnsi="Georgia" w:cs="Arial"/>
          <w:color w:val="000000"/>
          <w:sz w:val="15"/>
          <w:szCs w:val="15"/>
        </w:rPr>
        <w:t> </w:t>
      </w:r>
    </w:p>
    <w:p w14:paraId="31548065" w14:textId="77777777" w:rsidR="007778C1" w:rsidRPr="00B35B75" w:rsidRDefault="007778C1" w:rsidP="007778C1">
      <w:pPr>
        <w:pStyle w:val="s3"/>
        <w:shd w:val="clear" w:color="auto" w:fill="FFFFFF"/>
        <w:spacing w:before="0" w:beforeAutospacing="0" w:after="0" w:afterAutospacing="0"/>
        <w:rPr>
          <w:rFonts w:ascii="Georgia" w:hAnsi="Georgia"/>
          <w:color w:val="000000"/>
          <w:sz w:val="15"/>
          <w:szCs w:val="15"/>
        </w:rPr>
      </w:pPr>
      <w:r w:rsidRPr="00B35B75">
        <w:rPr>
          <w:rStyle w:val="s4"/>
          <w:rFonts w:ascii="Georgia" w:hAnsi="Georgia" w:cs="Arial"/>
          <w:color w:val="000000"/>
          <w:sz w:val="15"/>
          <w:szCs w:val="15"/>
        </w:rPr>
        <w:t>It was also in 1951 that she served as the very first Miss Coronado, representing the city in the Miss San Diego pageant as part of the Miss California contest (connecting all the way to the 1952 Miss USA pageant). The Miss San Diego pageant was staged in May of that year, and Carolyn represented Coronado in a number of different functions that month, including more than one local TV appearance showcasing her talent -- twirling the baton as a four-year majorette at Coronado High.</w:t>
      </w:r>
    </w:p>
    <w:p w14:paraId="11CE63E2" w14:textId="77777777" w:rsidR="007778C1" w:rsidRPr="00B35B75" w:rsidRDefault="007778C1" w:rsidP="007778C1">
      <w:pPr>
        <w:pStyle w:val="s3"/>
        <w:shd w:val="clear" w:color="auto" w:fill="FFFFFF"/>
        <w:spacing w:before="0" w:beforeAutospacing="0" w:after="0" w:afterAutospacing="0"/>
        <w:rPr>
          <w:rFonts w:ascii="Georgia" w:hAnsi="Georgia"/>
          <w:color w:val="000000"/>
          <w:sz w:val="15"/>
          <w:szCs w:val="15"/>
        </w:rPr>
      </w:pPr>
      <w:r w:rsidRPr="00B35B75">
        <w:rPr>
          <w:rStyle w:val="s4"/>
          <w:rFonts w:ascii="Georgia" w:hAnsi="Georgia" w:cs="Arial"/>
          <w:color w:val="000000"/>
          <w:sz w:val="15"/>
          <w:szCs w:val="15"/>
        </w:rPr>
        <w:t> </w:t>
      </w:r>
    </w:p>
    <w:p w14:paraId="35DA89A1" w14:textId="79D5F384" w:rsidR="007778C1" w:rsidRPr="00B35B75" w:rsidRDefault="007778C1" w:rsidP="007778C1">
      <w:pPr>
        <w:pStyle w:val="s3"/>
        <w:shd w:val="clear" w:color="auto" w:fill="FFFFFF"/>
        <w:spacing w:before="0" w:beforeAutospacing="0" w:after="0" w:afterAutospacing="0"/>
        <w:rPr>
          <w:rFonts w:ascii="Georgia" w:hAnsi="Georgia"/>
          <w:color w:val="000000"/>
          <w:sz w:val="15"/>
          <w:szCs w:val="15"/>
        </w:rPr>
      </w:pPr>
      <w:r w:rsidRPr="00B35B75">
        <w:rPr>
          <w:rStyle w:val="s4"/>
          <w:rFonts w:ascii="Georgia" w:hAnsi="Georgia" w:cs="Arial"/>
          <w:color w:val="000000"/>
          <w:sz w:val="15"/>
          <w:szCs w:val="15"/>
        </w:rPr>
        <w:t>Born in Seattle, Washington on April 29, 1933, Carolyn moved to California with her family (including her parents and younger brother William) in 1939 and to Coronado in 1944. William died from hepatitis at age 12 in May</w:t>
      </w:r>
      <w:r w:rsidR="00B34FED" w:rsidRPr="00B35B75">
        <w:rPr>
          <w:rStyle w:val="s4"/>
          <w:rFonts w:ascii="Georgia" w:hAnsi="Georgia" w:cs="Arial"/>
          <w:color w:val="000000"/>
          <w:sz w:val="15"/>
          <w:szCs w:val="15"/>
        </w:rPr>
        <w:t xml:space="preserve"> of</w:t>
      </w:r>
      <w:r w:rsidRPr="00B35B75">
        <w:rPr>
          <w:rStyle w:val="s4"/>
          <w:rFonts w:ascii="Georgia" w:hAnsi="Georgia" w:cs="Arial"/>
          <w:color w:val="000000"/>
          <w:sz w:val="15"/>
          <w:szCs w:val="15"/>
        </w:rPr>
        <w:t xml:space="preserve"> 1951, ten years after contracting polio when he was just two years old. In 1941, as an 8-year-old, Carolyn was also afflicted with polio, surviving the disease but battling affects from the illness her entire life.</w:t>
      </w:r>
    </w:p>
    <w:p w14:paraId="1BDEA5A1" w14:textId="77777777" w:rsidR="007778C1" w:rsidRPr="00B35B75" w:rsidRDefault="007778C1" w:rsidP="007778C1">
      <w:pPr>
        <w:pStyle w:val="s3"/>
        <w:shd w:val="clear" w:color="auto" w:fill="FFFFFF"/>
        <w:spacing w:before="0" w:beforeAutospacing="0" w:after="0" w:afterAutospacing="0"/>
        <w:rPr>
          <w:rFonts w:ascii="Georgia" w:hAnsi="Georgia"/>
          <w:color w:val="000000"/>
          <w:sz w:val="15"/>
          <w:szCs w:val="15"/>
        </w:rPr>
      </w:pPr>
      <w:r w:rsidRPr="00B35B75">
        <w:rPr>
          <w:rStyle w:val="s4"/>
          <w:rFonts w:ascii="Georgia" w:hAnsi="Georgia" w:cs="Arial"/>
          <w:color w:val="000000"/>
          <w:sz w:val="15"/>
          <w:szCs w:val="15"/>
        </w:rPr>
        <w:t> </w:t>
      </w:r>
    </w:p>
    <w:p w14:paraId="4784D78C" w14:textId="77777777" w:rsidR="007778C1" w:rsidRPr="00B35B75" w:rsidRDefault="007778C1" w:rsidP="007778C1">
      <w:pPr>
        <w:pStyle w:val="s3"/>
        <w:shd w:val="clear" w:color="auto" w:fill="FFFFFF"/>
        <w:spacing w:before="0" w:beforeAutospacing="0" w:after="0" w:afterAutospacing="0"/>
        <w:rPr>
          <w:rFonts w:ascii="Georgia" w:hAnsi="Georgia"/>
          <w:color w:val="000000"/>
          <w:sz w:val="15"/>
          <w:szCs w:val="15"/>
        </w:rPr>
      </w:pPr>
      <w:r w:rsidRPr="00B35B75">
        <w:rPr>
          <w:rStyle w:val="s4"/>
          <w:rFonts w:ascii="Georgia" w:hAnsi="Georgia" w:cs="Arial"/>
          <w:color w:val="000000"/>
          <w:sz w:val="15"/>
          <w:szCs w:val="15"/>
        </w:rPr>
        <w:t>As part of her busy lifestyle in Coronado, she spent many active years involved with a number of different civic minded organizations, including the 20-30 Club and Job's Daughters, and also spent many nights with her own long-term group of friends, who for years met monthly as the iconically named: Dignified Ladies Club.</w:t>
      </w:r>
    </w:p>
    <w:p w14:paraId="4E4DE954" w14:textId="77777777" w:rsidR="007778C1" w:rsidRPr="00B35B75" w:rsidRDefault="007778C1" w:rsidP="007778C1">
      <w:pPr>
        <w:pStyle w:val="s3"/>
        <w:shd w:val="clear" w:color="auto" w:fill="FFFFFF"/>
        <w:spacing w:before="0" w:beforeAutospacing="0" w:after="0" w:afterAutospacing="0"/>
        <w:rPr>
          <w:rFonts w:ascii="Georgia" w:hAnsi="Georgia"/>
          <w:color w:val="000000"/>
          <w:sz w:val="15"/>
          <w:szCs w:val="15"/>
        </w:rPr>
      </w:pPr>
      <w:r w:rsidRPr="00B35B75">
        <w:rPr>
          <w:rStyle w:val="s4"/>
          <w:rFonts w:ascii="Georgia" w:hAnsi="Georgia" w:cs="Arial"/>
          <w:color w:val="000000"/>
          <w:sz w:val="15"/>
          <w:szCs w:val="15"/>
        </w:rPr>
        <w:t> </w:t>
      </w:r>
    </w:p>
    <w:p w14:paraId="1DFD22B2" w14:textId="1FEBF8FB" w:rsidR="007778C1" w:rsidRPr="00B35B75" w:rsidRDefault="007778C1" w:rsidP="007778C1">
      <w:pPr>
        <w:pStyle w:val="s3"/>
        <w:shd w:val="clear" w:color="auto" w:fill="FFFFFF"/>
        <w:spacing w:before="0" w:beforeAutospacing="0" w:after="0" w:afterAutospacing="0"/>
        <w:rPr>
          <w:rFonts w:ascii="Georgia" w:hAnsi="Georgia"/>
          <w:color w:val="000000"/>
          <w:sz w:val="15"/>
          <w:szCs w:val="15"/>
        </w:rPr>
      </w:pPr>
      <w:r w:rsidRPr="00B35B75">
        <w:rPr>
          <w:rStyle w:val="s4"/>
          <w:rFonts w:ascii="Georgia" w:hAnsi="Georgia" w:cs="Arial"/>
          <w:color w:val="000000"/>
          <w:sz w:val="15"/>
          <w:szCs w:val="15"/>
        </w:rPr>
        <w:t>Away from Coronado, her and John traveled the world, visiting countless countries, continents and regions through the years, including China, Africa, Scandinavia</w:t>
      </w:r>
      <w:r w:rsidR="00B34FED" w:rsidRPr="00B35B75">
        <w:rPr>
          <w:rStyle w:val="s4"/>
          <w:rFonts w:ascii="Georgia" w:hAnsi="Georgia" w:cs="Arial"/>
          <w:color w:val="000000"/>
          <w:sz w:val="15"/>
          <w:szCs w:val="15"/>
        </w:rPr>
        <w:t>,</w:t>
      </w:r>
      <w:r w:rsidRPr="00B35B75">
        <w:rPr>
          <w:rStyle w:val="s4"/>
          <w:rFonts w:ascii="Georgia" w:hAnsi="Georgia" w:cs="Arial"/>
          <w:color w:val="000000"/>
          <w:sz w:val="15"/>
          <w:szCs w:val="15"/>
        </w:rPr>
        <w:t xml:space="preserve"> and more. But nothing made her happier than camping under the stars near a river, especially in Yosemite, a favorite destination as both a child and as an adult.</w:t>
      </w:r>
    </w:p>
    <w:p w14:paraId="1328BEB7" w14:textId="77777777" w:rsidR="007778C1" w:rsidRPr="00B35B75" w:rsidRDefault="007778C1" w:rsidP="007778C1">
      <w:pPr>
        <w:pStyle w:val="s3"/>
        <w:shd w:val="clear" w:color="auto" w:fill="FFFFFF"/>
        <w:spacing w:before="0" w:beforeAutospacing="0" w:after="0" w:afterAutospacing="0"/>
        <w:rPr>
          <w:rFonts w:ascii="Georgia" w:hAnsi="Georgia"/>
          <w:color w:val="000000"/>
          <w:sz w:val="15"/>
          <w:szCs w:val="15"/>
        </w:rPr>
      </w:pPr>
      <w:r w:rsidRPr="00B35B75">
        <w:rPr>
          <w:rStyle w:val="s4"/>
          <w:rFonts w:ascii="Georgia" w:hAnsi="Georgia" w:cs="Arial"/>
          <w:color w:val="000000"/>
          <w:sz w:val="15"/>
          <w:szCs w:val="15"/>
        </w:rPr>
        <w:t> </w:t>
      </w:r>
    </w:p>
    <w:p w14:paraId="1D2920DD" w14:textId="77777777" w:rsidR="007778C1" w:rsidRPr="00B35B75" w:rsidRDefault="007778C1" w:rsidP="007778C1">
      <w:pPr>
        <w:pStyle w:val="s3"/>
        <w:shd w:val="clear" w:color="auto" w:fill="FFFFFF"/>
        <w:spacing w:before="0" w:beforeAutospacing="0" w:after="0" w:afterAutospacing="0"/>
        <w:rPr>
          <w:rFonts w:ascii="Georgia" w:hAnsi="Georgia"/>
          <w:color w:val="000000"/>
          <w:sz w:val="15"/>
          <w:szCs w:val="15"/>
        </w:rPr>
      </w:pPr>
      <w:r w:rsidRPr="00B35B75">
        <w:rPr>
          <w:rStyle w:val="s4"/>
          <w:rFonts w:ascii="Georgia" w:hAnsi="Georgia" w:cs="Arial"/>
          <w:color w:val="000000"/>
          <w:sz w:val="15"/>
          <w:szCs w:val="15"/>
        </w:rPr>
        <w:t>Carolyn passed away peacefully at Sharp Parkview Hospice Home surrounded by her family, who took comfort in remembering her sharp wit, hilarious opinions, and the life of service she lived.</w:t>
      </w:r>
    </w:p>
    <w:p w14:paraId="4DDE8278" w14:textId="77777777" w:rsidR="007778C1" w:rsidRPr="00B35B75" w:rsidRDefault="007778C1" w:rsidP="007778C1">
      <w:pPr>
        <w:pStyle w:val="s3"/>
        <w:shd w:val="clear" w:color="auto" w:fill="FFFFFF"/>
        <w:spacing w:before="0" w:beforeAutospacing="0" w:after="0" w:afterAutospacing="0"/>
        <w:rPr>
          <w:rFonts w:ascii="Georgia" w:hAnsi="Georgia"/>
          <w:color w:val="000000"/>
          <w:sz w:val="15"/>
          <w:szCs w:val="15"/>
        </w:rPr>
      </w:pPr>
      <w:r w:rsidRPr="00B35B75">
        <w:rPr>
          <w:rStyle w:val="s4"/>
          <w:rFonts w:ascii="Georgia" w:hAnsi="Georgia" w:cs="Arial"/>
          <w:color w:val="000000"/>
          <w:sz w:val="15"/>
          <w:szCs w:val="15"/>
        </w:rPr>
        <w:t> </w:t>
      </w:r>
    </w:p>
    <w:p w14:paraId="5C6B8DC7" w14:textId="77777777" w:rsidR="00626461" w:rsidRPr="00B35B75" w:rsidRDefault="00626461" w:rsidP="00626461">
      <w:pPr>
        <w:rPr>
          <w:rFonts w:ascii="Georgia" w:hAnsi="Georgia"/>
          <w:sz w:val="15"/>
          <w:szCs w:val="15"/>
        </w:rPr>
      </w:pPr>
      <w:r w:rsidRPr="00B35B75">
        <w:rPr>
          <w:rFonts w:ascii="Georgia" w:hAnsi="Georgia"/>
          <w:sz w:val="15"/>
          <w:szCs w:val="15"/>
        </w:rPr>
        <w:t>Services are scheduled for Tuesday, August 18 at 10 a.m. in the “Garden of Hope” at Greenwood Memorial Park (4300 Imperial Ave., San Diego). In lieu of flowers, donations can be made to the Yosemite Rivers Alliance in the name of Carolyn Moorhouse at </w:t>
      </w:r>
      <w:hyperlink r:id="rId7" w:tgtFrame="_blank" w:history="1">
        <w:r w:rsidRPr="00B35B75">
          <w:rPr>
            <w:rStyle w:val="Hyperlink"/>
            <w:rFonts w:ascii="Georgia" w:hAnsi="Georgia"/>
            <w:sz w:val="15"/>
            <w:szCs w:val="15"/>
          </w:rPr>
          <w:t>https://www.yosemiterivers.org</w:t>
        </w:r>
      </w:hyperlink>
      <w:r w:rsidRPr="00B35B75">
        <w:rPr>
          <w:rFonts w:ascii="Georgia" w:hAnsi="Georgia"/>
          <w:sz w:val="15"/>
          <w:szCs w:val="15"/>
        </w:rPr>
        <w:t xml:space="preserve">. </w:t>
      </w:r>
    </w:p>
    <w:p w14:paraId="6292CDAC" w14:textId="2E9670A1" w:rsidR="007778C1" w:rsidRPr="00B35B75" w:rsidRDefault="007778C1" w:rsidP="00626461">
      <w:pPr>
        <w:rPr>
          <w:rFonts w:ascii="Georgia" w:hAnsi="Georgia"/>
          <w:sz w:val="15"/>
          <w:szCs w:val="15"/>
        </w:rPr>
      </w:pPr>
    </w:p>
    <w:sectPr w:rsidR="007778C1" w:rsidRPr="00B35B75" w:rsidSect="00B35B75">
      <w:headerReference w:type="even" r:id="rId8"/>
      <w:headerReference w:type="default" r:id="rId9"/>
      <w:pgSz w:w="7200" w:h="11520"/>
      <w:pgMar w:top="245" w:right="432" w:bottom="144" w:left="432"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9DAEDA" w14:textId="77777777" w:rsidR="005219F7" w:rsidRDefault="005219F7">
      <w:r>
        <w:separator/>
      </w:r>
    </w:p>
  </w:endnote>
  <w:endnote w:type="continuationSeparator" w:id="0">
    <w:p w14:paraId="581050B8" w14:textId="77777777" w:rsidR="005219F7" w:rsidRDefault="00521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panose1 w:val="00000000000000000000"/>
    <w:charset w:val="00"/>
    <w:family w:val="auto"/>
    <w:pitch w:val="variable"/>
    <w:sig w:usb0="A00002FF" w:usb1="7800205A" w:usb2="14600000" w:usb3="00000000" w:csb0="00000193"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F69865" w14:textId="77777777" w:rsidR="005219F7" w:rsidRDefault="005219F7">
      <w:r>
        <w:separator/>
      </w:r>
    </w:p>
  </w:footnote>
  <w:footnote w:type="continuationSeparator" w:id="0">
    <w:p w14:paraId="711E64D7" w14:textId="77777777" w:rsidR="005219F7" w:rsidRDefault="00521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5552C" w14:textId="77777777" w:rsidR="001A7E2B" w:rsidRDefault="00C8419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A812665" w14:textId="77777777" w:rsidR="001A7E2B" w:rsidRDefault="001A7E2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D61262" w14:textId="77777777" w:rsidR="001A7E2B" w:rsidRDefault="00C8419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78BE97B" w14:textId="77777777" w:rsidR="001A7E2B" w:rsidRDefault="001A7E2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singleLevel"/>
    <w:tmpl w:val="00000000"/>
    <w:lvl w:ilvl="0">
      <w:start w:val="1"/>
      <w:numFmt w:val="upperLetter"/>
      <w:lvlText w:val="%1."/>
      <w:lvlJc w:val="left"/>
      <w:pPr>
        <w:tabs>
          <w:tab w:val="num" w:pos="1080"/>
        </w:tabs>
        <w:ind w:left="1080" w:hanging="360"/>
      </w:pPr>
      <w:rPr>
        <w:rFonts w:hint="default"/>
      </w:rPr>
    </w:lvl>
  </w:abstractNum>
  <w:num w:numId="1" w16cid:durableId="1458261997">
    <w:abstractNumId w:val="0"/>
  </w:num>
  <w:num w:numId="2" w16cid:durableId="150878503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embedSystemFonts/>
  <w:proofState w:spelling="clean" w:grammar="clean"/>
  <w:attachedTemplate r:id="rId1"/>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8C1"/>
    <w:rsid w:val="001009DE"/>
    <w:rsid w:val="00184169"/>
    <w:rsid w:val="001A7E2B"/>
    <w:rsid w:val="002E1E3E"/>
    <w:rsid w:val="00370212"/>
    <w:rsid w:val="005219F7"/>
    <w:rsid w:val="00626461"/>
    <w:rsid w:val="00712D6B"/>
    <w:rsid w:val="007601F3"/>
    <w:rsid w:val="007778C1"/>
    <w:rsid w:val="00786FE7"/>
    <w:rsid w:val="00B1764A"/>
    <w:rsid w:val="00B34FED"/>
    <w:rsid w:val="00B35B75"/>
    <w:rsid w:val="00C37989"/>
    <w:rsid w:val="00C84194"/>
    <w:rsid w:val="00DA38F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E662F"/>
  <w15:docId w15:val="{AC7B9459-63FF-7349-B62D-E1DF5E939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rFonts w:ascii="Palatino" w:hAnsi="Palatino"/>
      <w:b/>
      <w:color w:val="000000"/>
    </w:rPr>
  </w:style>
  <w:style w:type="paragraph" w:customStyle="1" w:styleId="s3">
    <w:name w:val="s3"/>
    <w:basedOn w:val="Normal"/>
    <w:rsid w:val="007778C1"/>
    <w:pPr>
      <w:spacing w:before="100" w:beforeAutospacing="1" w:after="100" w:afterAutospacing="1"/>
    </w:pPr>
    <w:rPr>
      <w:szCs w:val="24"/>
    </w:rPr>
  </w:style>
  <w:style w:type="character" w:customStyle="1" w:styleId="s2">
    <w:name w:val="s2"/>
    <w:basedOn w:val="DefaultParagraphFont"/>
    <w:rsid w:val="007778C1"/>
  </w:style>
  <w:style w:type="character" w:customStyle="1" w:styleId="s4">
    <w:name w:val="s4"/>
    <w:basedOn w:val="DefaultParagraphFont"/>
    <w:rsid w:val="007778C1"/>
  </w:style>
  <w:style w:type="character" w:customStyle="1" w:styleId="apple-converted-space">
    <w:name w:val="apple-converted-space"/>
    <w:basedOn w:val="DefaultParagraphFont"/>
    <w:rsid w:val="007778C1"/>
  </w:style>
  <w:style w:type="character" w:styleId="Hyperlink">
    <w:name w:val="Hyperlink"/>
    <w:basedOn w:val="DefaultParagraphFont"/>
    <w:uiPriority w:val="99"/>
    <w:unhideWhenUsed/>
    <w:rsid w:val="00626461"/>
    <w:rPr>
      <w:color w:val="0000FF" w:themeColor="hyperlink"/>
      <w:u w:val="single"/>
    </w:rPr>
  </w:style>
  <w:style w:type="character" w:styleId="UnresolvedMention">
    <w:name w:val="Unresolved Mention"/>
    <w:basedOn w:val="DefaultParagraphFont"/>
    <w:uiPriority w:val="99"/>
    <w:semiHidden/>
    <w:unhideWhenUsed/>
    <w:rsid w:val="006264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semiteriver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imbaize/Library/Group%20Containers/UBF8T346G9.Office/User%20Content.localized/Templates.localized/Bu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Bull.dotx</Template>
  <TotalTime>4</TotalTime>
  <Pages>1</Pages>
  <Words>529</Words>
  <Characters>3020</Characters>
  <Application>Microsoft Office Word</Application>
  <DocSecurity>0</DocSecurity>
  <Lines>25</Lines>
  <Paragraphs>7</Paragraphs>
  <ScaleCrop>false</ScaleCrop>
  <Company>PharMingen</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Microsoft Office User</dc:creator>
  <cp:keywords/>
  <cp:lastModifiedBy>secretary fbcoronado.com</cp:lastModifiedBy>
  <cp:revision>2</cp:revision>
  <dcterms:created xsi:type="dcterms:W3CDTF">2026-08-05T19:48:00Z</dcterms:created>
  <dcterms:modified xsi:type="dcterms:W3CDTF">2026-08-05T19:48:00Z</dcterms:modified>
</cp:coreProperties>
</file>