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A4B39A" w14:textId="2071CBA7" w:rsidR="00C84194" w:rsidRDefault="00131B38" w:rsidP="00A6768C">
      <w:pPr>
        <w:jc w:val="center"/>
        <w:rPr>
          <w:rFonts w:ascii="Palatino" w:hAnsi="Palatino"/>
          <w:b/>
          <w:bCs/>
        </w:rPr>
      </w:pPr>
      <w:r>
        <w:rPr>
          <w:rFonts w:ascii="Palatino" w:hAnsi="Palatino"/>
          <w:b/>
          <w:bCs/>
        </w:rPr>
        <w:t xml:space="preserve">PRAY FOR </w:t>
      </w:r>
      <w:r w:rsidR="006C617F">
        <w:rPr>
          <w:rFonts w:ascii="Palatino" w:hAnsi="Palatino"/>
          <w:b/>
          <w:bCs/>
        </w:rPr>
        <w:t xml:space="preserve">GOOD </w:t>
      </w:r>
      <w:r>
        <w:rPr>
          <w:rFonts w:ascii="Palatino" w:hAnsi="Palatino"/>
          <w:b/>
          <w:bCs/>
        </w:rPr>
        <w:t>CANDIDATES</w:t>
      </w:r>
      <w:r w:rsidR="006C617F">
        <w:rPr>
          <w:rFonts w:ascii="Palatino" w:hAnsi="Palatino"/>
          <w:b/>
          <w:bCs/>
        </w:rPr>
        <w:t>!</w:t>
      </w:r>
    </w:p>
    <w:p w14:paraId="4B2D9127" w14:textId="77777777" w:rsidR="00131B38" w:rsidRDefault="00131B38" w:rsidP="00A6768C">
      <w:pPr>
        <w:jc w:val="center"/>
        <w:rPr>
          <w:rFonts w:ascii="Palatino" w:hAnsi="Palatino"/>
          <w:b/>
          <w:bCs/>
        </w:rPr>
      </w:pPr>
    </w:p>
    <w:p w14:paraId="0F34B721" w14:textId="69820971" w:rsidR="00131B38" w:rsidRDefault="00131B38" w:rsidP="00131B38">
      <w:pPr>
        <w:rPr>
          <w:rFonts w:ascii="Palatino" w:hAnsi="Palatino"/>
        </w:rPr>
      </w:pPr>
      <w:r>
        <w:rPr>
          <w:rFonts w:ascii="Palatino" w:hAnsi="Palatino"/>
        </w:rPr>
        <w:t>In 1996 I did this “thing.” I declared as a candidate for the United States House of Representatives from the state of California, District 50. It was an incredible year. I spoke dozens and dozens of times in a myriad of places. Some of which were very comfortable and welcoming. Others, not so much!</w:t>
      </w:r>
    </w:p>
    <w:p w14:paraId="4B059F2C" w14:textId="77777777" w:rsidR="00131B38" w:rsidRDefault="00131B38" w:rsidP="00131B38">
      <w:pPr>
        <w:rPr>
          <w:rFonts w:ascii="Palatino" w:hAnsi="Palatino"/>
        </w:rPr>
      </w:pPr>
    </w:p>
    <w:p w14:paraId="009ECD8C" w14:textId="4F825C85" w:rsidR="00131B38" w:rsidRDefault="00131B38" w:rsidP="00131B38">
      <w:pPr>
        <w:rPr>
          <w:rFonts w:ascii="Palatino" w:hAnsi="Palatino"/>
        </w:rPr>
      </w:pPr>
      <w:r>
        <w:rPr>
          <w:rFonts w:ascii="Palatino" w:hAnsi="Palatino"/>
        </w:rPr>
        <w:t xml:space="preserve">I got to meet many </w:t>
      </w:r>
      <w:r w:rsidR="002766F3">
        <w:rPr>
          <w:rFonts w:ascii="Palatino" w:hAnsi="Palatino"/>
        </w:rPr>
        <w:t xml:space="preserve">sitting </w:t>
      </w:r>
      <w:r>
        <w:rPr>
          <w:rFonts w:ascii="Palatino" w:hAnsi="Palatino"/>
        </w:rPr>
        <w:t>politicians and was endorsed by several of them. I also met a few celebrities who were advocating for conservative candidates. The presidential ticket I supported, and for whom I campaigned was the Dole/Kemp ticket.</w:t>
      </w:r>
    </w:p>
    <w:p w14:paraId="44416E63" w14:textId="77777777" w:rsidR="00131B38" w:rsidRDefault="00131B38" w:rsidP="00131B38">
      <w:pPr>
        <w:rPr>
          <w:rFonts w:ascii="Palatino" w:hAnsi="Palatino"/>
        </w:rPr>
      </w:pPr>
    </w:p>
    <w:p w14:paraId="0867BA66" w14:textId="3B188DD4" w:rsidR="00131B38" w:rsidRDefault="00131B38" w:rsidP="00131B38">
      <w:pPr>
        <w:rPr>
          <w:rFonts w:ascii="Palatino" w:hAnsi="Palatino"/>
        </w:rPr>
      </w:pPr>
      <w:r>
        <w:rPr>
          <w:rFonts w:ascii="Palatino" w:hAnsi="Palatino"/>
        </w:rPr>
        <w:t xml:space="preserve">I won a close primary challenge by a young retired US Navy veteran. </w:t>
      </w:r>
      <w:r w:rsidR="002766F3">
        <w:rPr>
          <w:rFonts w:ascii="Palatino" w:hAnsi="Palatino"/>
        </w:rPr>
        <w:t>Next,</w:t>
      </w:r>
      <w:r w:rsidR="00F87564">
        <w:rPr>
          <w:rFonts w:ascii="Palatino" w:hAnsi="Palatino"/>
        </w:rPr>
        <w:t xml:space="preserve"> w</w:t>
      </w:r>
      <w:r>
        <w:rPr>
          <w:rFonts w:ascii="Palatino" w:hAnsi="Palatino"/>
        </w:rPr>
        <w:t>e built a network of people to work our campaign office. Telephone banks were set up and manned. I walked thousands of miles, meeting people door to door</w:t>
      </w:r>
      <w:r w:rsidR="006636F1">
        <w:rPr>
          <w:rFonts w:ascii="Palatino" w:hAnsi="Palatino"/>
        </w:rPr>
        <w:t xml:space="preserve">. </w:t>
      </w:r>
      <w:r w:rsidR="002766F3">
        <w:rPr>
          <w:rFonts w:ascii="Palatino" w:hAnsi="Palatino"/>
        </w:rPr>
        <w:t>Yard signs were posted.</w:t>
      </w:r>
    </w:p>
    <w:p w14:paraId="18AC5ED5" w14:textId="77777777" w:rsidR="006636F1" w:rsidRDefault="006636F1" w:rsidP="00131B38">
      <w:pPr>
        <w:rPr>
          <w:rFonts w:ascii="Palatino" w:hAnsi="Palatino"/>
        </w:rPr>
      </w:pPr>
    </w:p>
    <w:p w14:paraId="5DE32819" w14:textId="18B69398" w:rsidR="006636F1" w:rsidRPr="008148C3" w:rsidRDefault="006636F1" w:rsidP="00131B38">
      <w:pPr>
        <w:rPr>
          <w:rFonts w:ascii="Palatino" w:hAnsi="Palatino"/>
          <w:i/>
          <w:iCs/>
        </w:rPr>
      </w:pPr>
      <w:r>
        <w:rPr>
          <w:rFonts w:ascii="Palatino" w:hAnsi="Palatino"/>
        </w:rPr>
        <w:t>I met with my opponent and assured him</w:t>
      </w:r>
      <w:r w:rsidR="00F87564">
        <w:rPr>
          <w:rFonts w:ascii="Palatino" w:hAnsi="Palatino"/>
        </w:rPr>
        <w:t>,</w:t>
      </w:r>
      <w:r>
        <w:rPr>
          <w:rFonts w:ascii="Palatino" w:hAnsi="Palatino"/>
        </w:rPr>
        <w:t xml:space="preserve"> however the election turned out, we would be friends. His reply</w:t>
      </w:r>
      <w:r w:rsidR="008148C3">
        <w:rPr>
          <w:rFonts w:ascii="Palatino" w:hAnsi="Palatino"/>
        </w:rPr>
        <w:t xml:space="preserve"> was</w:t>
      </w:r>
      <w:r>
        <w:rPr>
          <w:rFonts w:ascii="Palatino" w:hAnsi="Palatino"/>
        </w:rPr>
        <w:t xml:space="preserve">, </w:t>
      </w:r>
      <w:r w:rsidRPr="008148C3">
        <w:rPr>
          <w:rFonts w:ascii="Palatino" w:hAnsi="Palatino"/>
          <w:i/>
          <w:iCs/>
        </w:rPr>
        <w:t xml:space="preserve">“You don’t know </w:t>
      </w:r>
      <w:r w:rsidR="008148C3">
        <w:rPr>
          <w:rFonts w:ascii="Palatino" w:hAnsi="Palatino"/>
          <w:i/>
          <w:iCs/>
        </w:rPr>
        <w:t xml:space="preserve">much about </w:t>
      </w:r>
      <w:r w:rsidRPr="008148C3">
        <w:rPr>
          <w:rFonts w:ascii="Palatino" w:hAnsi="Palatino"/>
          <w:i/>
          <w:iCs/>
        </w:rPr>
        <w:t>politics!”</w:t>
      </w:r>
    </w:p>
    <w:p w14:paraId="45E5BE29" w14:textId="77777777" w:rsidR="006636F1" w:rsidRDefault="006636F1" w:rsidP="00131B38">
      <w:pPr>
        <w:rPr>
          <w:rFonts w:ascii="Palatino" w:hAnsi="Palatino"/>
        </w:rPr>
      </w:pPr>
    </w:p>
    <w:p w14:paraId="0334D46E" w14:textId="16929E76" w:rsidR="006636F1" w:rsidRDefault="006636F1" w:rsidP="00131B38">
      <w:pPr>
        <w:rPr>
          <w:rFonts w:ascii="Palatino" w:hAnsi="Palatino"/>
        </w:rPr>
      </w:pPr>
      <w:r>
        <w:rPr>
          <w:rFonts w:ascii="Palatino" w:hAnsi="Palatino"/>
        </w:rPr>
        <w:t xml:space="preserve">Tom Clancy </w:t>
      </w:r>
      <w:r w:rsidR="008148C3">
        <w:rPr>
          <w:rFonts w:ascii="Palatino" w:hAnsi="Palatino"/>
        </w:rPr>
        <w:t xml:space="preserve">(yeah, the author) </w:t>
      </w:r>
      <w:r>
        <w:rPr>
          <w:rFonts w:ascii="Palatino" w:hAnsi="Palatino"/>
        </w:rPr>
        <w:t>did a fund-raiser for my campaign and things were looking good. My district leaned heavily liberal. We had a decent showing at the polls, but lost handily by my opponent. (I invited him to our church service after the election, and we gave him a standing ovation for his victory. I also gave him a gift card for a nice restaurant. We ended the campaign as friends, much to his surprise.)</w:t>
      </w:r>
    </w:p>
    <w:p w14:paraId="1A4C3820" w14:textId="77777777" w:rsidR="006636F1" w:rsidRDefault="006636F1" w:rsidP="00131B38">
      <w:pPr>
        <w:rPr>
          <w:rFonts w:ascii="Palatino" w:hAnsi="Palatino"/>
        </w:rPr>
      </w:pPr>
    </w:p>
    <w:p w14:paraId="40C88054" w14:textId="2965C770" w:rsidR="006636F1" w:rsidRPr="00131B38" w:rsidRDefault="006636F1" w:rsidP="00131B38">
      <w:pPr>
        <w:rPr>
          <w:rFonts w:ascii="Palatino" w:hAnsi="Palatino"/>
        </w:rPr>
      </w:pPr>
      <w:r>
        <w:rPr>
          <w:rFonts w:ascii="Palatino" w:hAnsi="Palatino"/>
        </w:rPr>
        <w:t>I say all that to say this: we need more Christians involved in politics. Run for office. Help a good candidate. Place yard signs. Pray for the candidates! We will have some candidates here this Fall. Welcome them. Help them. Contribute to them. Pray for them! It is our civic duty according to the Bible!</w:t>
      </w:r>
      <w:r w:rsidR="00F87564">
        <w:rPr>
          <w:rFonts w:ascii="Palatino" w:hAnsi="Palatino"/>
        </w:rPr>
        <w:t xml:space="preserve"> 1 Tim 2:1-2 et al.</w:t>
      </w:r>
    </w:p>
    <w:sectPr w:rsidR="006636F1" w:rsidRPr="00131B38" w:rsidSect="00C84194">
      <w:headerReference w:type="even" r:id="rId7"/>
      <w:headerReference w:type="default" r:id="rId8"/>
      <w:pgSz w:w="7200" w:h="11520"/>
      <w:pgMar w:top="360" w:right="360" w:bottom="36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C6F05A" w14:textId="77777777" w:rsidR="00674002" w:rsidRDefault="00674002">
      <w:r>
        <w:separator/>
      </w:r>
    </w:p>
  </w:endnote>
  <w:endnote w:type="continuationSeparator" w:id="0">
    <w:p w14:paraId="038B13EB" w14:textId="77777777" w:rsidR="00674002" w:rsidRDefault="0067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w:panose1 w:val="00000000000000000000"/>
    <w:charset w:val="00"/>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B5F53F" w14:textId="77777777" w:rsidR="00674002" w:rsidRDefault="00674002">
      <w:r>
        <w:separator/>
      </w:r>
    </w:p>
  </w:footnote>
  <w:footnote w:type="continuationSeparator" w:id="0">
    <w:p w14:paraId="51A893FE" w14:textId="77777777" w:rsidR="00674002" w:rsidRDefault="00674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6132E" w14:textId="77777777" w:rsidR="00C33851"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9AB0F1" w14:textId="77777777" w:rsidR="00C33851" w:rsidRDefault="00C3385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80F6" w14:textId="77777777" w:rsidR="00C33851" w:rsidRDefault="00C841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0F3E2D" w14:textId="77777777" w:rsidR="00C33851" w:rsidRDefault="00C3385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
      <w:numFmt w:val="upperLetter"/>
      <w:lvlText w:val="%1."/>
      <w:lvlJc w:val="left"/>
      <w:pPr>
        <w:tabs>
          <w:tab w:val="num" w:pos="1080"/>
        </w:tabs>
        <w:ind w:left="1080" w:hanging="360"/>
      </w:pPr>
      <w:rPr>
        <w:rFonts w:hint="default"/>
      </w:rPr>
    </w:lvl>
  </w:abstractNum>
  <w:num w:numId="1" w16cid:durableId="162548218">
    <w:abstractNumId w:val="0"/>
  </w:num>
  <w:num w:numId="2" w16cid:durableId="6667158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38"/>
    <w:rsid w:val="00131B38"/>
    <w:rsid w:val="002766F3"/>
    <w:rsid w:val="006636F1"/>
    <w:rsid w:val="00674002"/>
    <w:rsid w:val="006C617F"/>
    <w:rsid w:val="00800974"/>
    <w:rsid w:val="008148C3"/>
    <w:rsid w:val="0083533B"/>
    <w:rsid w:val="00921682"/>
    <w:rsid w:val="00953946"/>
    <w:rsid w:val="00A621B6"/>
    <w:rsid w:val="00A6768C"/>
    <w:rsid w:val="00B14B83"/>
    <w:rsid w:val="00C33851"/>
    <w:rsid w:val="00C84194"/>
    <w:rsid w:val="00E44910"/>
    <w:rsid w:val="00F8756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4ACA"/>
  <w15:docId w15:val="{DFB99E01-30B6-7C48-B521-DADCA240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Palatino" w:hAnsi="Palatino"/>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imbaize/Library/Group%20Containers/UBF8T346G9.Office/User%20Content.localized/Templates.localized/Tit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Title.dotx</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PharMingen</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Microsoft Office User</dc:creator>
  <cp:keywords/>
  <cp:lastModifiedBy>secretary fbcoronado.com</cp:lastModifiedBy>
  <cp:revision>2</cp:revision>
  <dcterms:created xsi:type="dcterms:W3CDTF">2026-08-26T21:45:00Z</dcterms:created>
  <dcterms:modified xsi:type="dcterms:W3CDTF">2026-08-26T21:45:00Z</dcterms:modified>
</cp:coreProperties>
</file>