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1169E9" w14:textId="17CF36FA" w:rsidR="003333DB" w:rsidRPr="00A27F26" w:rsidRDefault="00CC24D6">
      <w:pPr>
        <w:pStyle w:val="Title"/>
        <w:rPr>
          <w:color w:val="000000" w:themeColor="text1"/>
          <w:szCs w:val="24"/>
        </w:rPr>
      </w:pPr>
      <w:r w:rsidRPr="00A27F26">
        <w:rPr>
          <w:color w:val="000000" w:themeColor="text1"/>
          <w:szCs w:val="24"/>
        </w:rPr>
        <w:t>A WHOLE HEART</w:t>
      </w:r>
    </w:p>
    <w:p w14:paraId="59BF3C71" w14:textId="77777777" w:rsidR="00573D78" w:rsidRDefault="00CC24D6" w:rsidP="00A27F26">
      <w:pPr>
        <w:pStyle w:val="Title"/>
        <w:jc w:val="left"/>
        <w:rPr>
          <w:b w:val="0"/>
          <w:bCs/>
          <w:i/>
          <w:iCs/>
          <w:color w:val="000000" w:themeColor="text1"/>
          <w:szCs w:val="24"/>
        </w:rPr>
      </w:pPr>
      <w:r w:rsidRPr="00A27F26">
        <w:rPr>
          <w:rFonts w:cs="Arial"/>
          <w:b w:val="0"/>
          <w:bCs/>
          <w:color w:val="000000" w:themeColor="text1"/>
          <w:szCs w:val="24"/>
        </w:rPr>
        <w:br/>
      </w:r>
      <w:r w:rsidRPr="00A27F26">
        <w:rPr>
          <w:b w:val="0"/>
          <w:bCs/>
          <w:i/>
          <w:iCs/>
          <w:color w:val="000000" w:themeColor="text1"/>
          <w:szCs w:val="24"/>
        </w:rPr>
        <w:t>“Then shall ye call upon me, and ye shall go and pray unto me, and I will hearken unto you. And ye shall seek me, and find me, when ye shall search for me with all your heart.”</w:t>
      </w:r>
    </w:p>
    <w:p w14:paraId="3718C811" w14:textId="52386D20" w:rsidR="00C84194" w:rsidRPr="00A27F26" w:rsidRDefault="00CC24D6" w:rsidP="00A27F26">
      <w:pPr>
        <w:pStyle w:val="Title"/>
        <w:jc w:val="left"/>
        <w:rPr>
          <w:b w:val="0"/>
          <w:bCs/>
          <w:color w:val="000000" w:themeColor="text1"/>
          <w:szCs w:val="24"/>
        </w:rPr>
      </w:pPr>
      <w:r w:rsidRPr="00A27F26">
        <w:rPr>
          <w:b w:val="0"/>
          <w:bCs/>
          <w:i/>
          <w:iCs/>
          <w:color w:val="000000" w:themeColor="text1"/>
          <w:szCs w:val="24"/>
        </w:rPr>
        <w:t xml:space="preserve"> </w:t>
      </w:r>
      <w:hyperlink r:id="rId7" w:tgtFrame="_blank" w:history="1">
        <w:r w:rsidRPr="00A27F26">
          <w:rPr>
            <w:rStyle w:val="Hyperlink"/>
            <w:b w:val="0"/>
            <w:bCs/>
            <w:i/>
            <w:iCs/>
            <w:color w:val="000000" w:themeColor="text1"/>
            <w:szCs w:val="24"/>
            <w:u w:val="none"/>
          </w:rPr>
          <w:t>Jer 29:12-13</w:t>
        </w:r>
      </w:hyperlink>
      <w:r w:rsidRPr="00A27F26">
        <w:rPr>
          <w:b w:val="0"/>
          <w:bCs/>
          <w:color w:val="000000" w:themeColor="text1"/>
          <w:szCs w:val="24"/>
        </w:rPr>
        <w:br/>
      </w:r>
      <w:r w:rsidRPr="00A27F26">
        <w:rPr>
          <w:b w:val="0"/>
          <w:bCs/>
          <w:color w:val="000000" w:themeColor="text1"/>
          <w:szCs w:val="24"/>
        </w:rPr>
        <w:br/>
      </w:r>
      <w:r w:rsidRPr="00A27F26">
        <w:rPr>
          <w:b w:val="0"/>
          <w:bCs/>
          <w:color w:val="000000" w:themeColor="text1"/>
          <w:szCs w:val="24"/>
          <w:shd w:val="clear" w:color="auto" w:fill="FFFFFF"/>
        </w:rPr>
        <w:t>There are many promises and instances of answered prayer in the Bible. Unfortunately, many of us really don’t seem to believe them and therefore don’t experience the answers to our prayers. Half-hearted praying may sometimes secure partial answers, but God exhorts us to pray wholeheartedly. “</w:t>
      </w:r>
      <w:r w:rsidRPr="00A27F26">
        <w:rPr>
          <w:b w:val="0"/>
          <w:bCs/>
          <w:i/>
          <w:iCs/>
          <w:color w:val="000000" w:themeColor="text1"/>
          <w:szCs w:val="24"/>
          <w:shd w:val="clear" w:color="auto" w:fill="FFFFFF"/>
        </w:rPr>
        <w:t>The effectual fervent prayer of a righteous man avail</w:t>
      </w:r>
      <w:r w:rsidR="00A27F26">
        <w:rPr>
          <w:b w:val="0"/>
          <w:bCs/>
          <w:i/>
          <w:iCs/>
          <w:color w:val="000000" w:themeColor="text1"/>
          <w:szCs w:val="24"/>
          <w:shd w:val="clear" w:color="auto" w:fill="FFFFFF"/>
        </w:rPr>
        <w:t>s</w:t>
      </w:r>
      <w:r w:rsidRPr="00A27F26">
        <w:rPr>
          <w:b w:val="0"/>
          <w:bCs/>
          <w:i/>
          <w:iCs/>
          <w:color w:val="000000" w:themeColor="text1"/>
          <w:szCs w:val="24"/>
          <w:shd w:val="clear" w:color="auto" w:fill="FFFFFF"/>
        </w:rPr>
        <w:t xml:space="preserve"> much</w:t>
      </w:r>
      <w:r w:rsidRPr="00A27F26">
        <w:rPr>
          <w:b w:val="0"/>
          <w:bCs/>
          <w:color w:val="000000" w:themeColor="text1"/>
          <w:szCs w:val="24"/>
          <w:shd w:val="clear" w:color="auto" w:fill="FFFFFF"/>
        </w:rPr>
        <w:t xml:space="preserve">” </w:t>
      </w:r>
      <w:hyperlink r:id="rId8" w:tgtFrame="_blank" w:history="1">
        <w:r w:rsidRPr="00A27F26">
          <w:rPr>
            <w:rStyle w:val="Hyperlink"/>
            <w:b w:val="0"/>
            <w:bCs/>
            <w:color w:val="000000" w:themeColor="text1"/>
            <w:szCs w:val="24"/>
            <w:u w:val="none"/>
            <w:shd w:val="clear" w:color="auto" w:fill="FFFFFF"/>
          </w:rPr>
          <w:t>James 5:16</w:t>
        </w:r>
      </w:hyperlink>
      <w:r w:rsidRPr="00A27F26">
        <w:rPr>
          <w:b w:val="0"/>
          <w:bCs/>
          <w:color w:val="000000" w:themeColor="text1"/>
          <w:szCs w:val="24"/>
        </w:rPr>
        <w:br/>
      </w:r>
      <w:r w:rsidRPr="00A27F26">
        <w:rPr>
          <w:b w:val="0"/>
          <w:bCs/>
          <w:color w:val="000000" w:themeColor="text1"/>
          <w:szCs w:val="24"/>
        </w:rPr>
        <w:br/>
      </w:r>
      <w:r w:rsidRPr="00A27F26">
        <w:rPr>
          <w:b w:val="0"/>
          <w:bCs/>
          <w:color w:val="000000" w:themeColor="text1"/>
          <w:szCs w:val="24"/>
          <w:shd w:val="clear" w:color="auto" w:fill="FFFFFF"/>
        </w:rPr>
        <w:t>The principle is timeless and is stressed often in the Word. “</w:t>
      </w:r>
      <w:r w:rsidRPr="00A27F26">
        <w:rPr>
          <w:b w:val="0"/>
          <w:bCs/>
          <w:i/>
          <w:iCs/>
          <w:color w:val="000000" w:themeColor="text1"/>
          <w:szCs w:val="24"/>
          <w:shd w:val="clear" w:color="auto" w:fill="FFFFFF"/>
        </w:rPr>
        <w:t>Call unto me, and I will answer thee, and show thee great and mighty things, which thou knowest not</w:t>
      </w:r>
      <w:r w:rsidRPr="00A27F26">
        <w:rPr>
          <w:b w:val="0"/>
          <w:bCs/>
          <w:color w:val="000000" w:themeColor="text1"/>
          <w:szCs w:val="24"/>
          <w:shd w:val="clear" w:color="auto" w:fill="FFFFFF"/>
        </w:rPr>
        <w:t xml:space="preserve">” </w:t>
      </w:r>
      <w:hyperlink r:id="rId9" w:tgtFrame="_blank" w:history="1">
        <w:r w:rsidRPr="00A27F26">
          <w:rPr>
            <w:rStyle w:val="Hyperlink"/>
            <w:b w:val="0"/>
            <w:bCs/>
            <w:color w:val="000000" w:themeColor="text1"/>
            <w:szCs w:val="24"/>
            <w:u w:val="none"/>
            <w:shd w:val="clear" w:color="auto" w:fill="FFFFFF"/>
          </w:rPr>
          <w:t>Jer 33:3</w:t>
        </w:r>
      </w:hyperlink>
      <w:r w:rsidR="00A27F26">
        <w:rPr>
          <w:b w:val="0"/>
          <w:bCs/>
          <w:color w:val="000000" w:themeColor="text1"/>
          <w:szCs w:val="24"/>
          <w:shd w:val="clear" w:color="auto" w:fill="FFFFFF"/>
        </w:rPr>
        <w:t xml:space="preserve">. </w:t>
      </w:r>
      <w:r w:rsidRPr="00A27F26">
        <w:rPr>
          <w:b w:val="0"/>
          <w:bCs/>
          <w:color w:val="000000" w:themeColor="text1"/>
          <w:szCs w:val="24"/>
          <w:shd w:val="clear" w:color="auto" w:fill="FFFFFF"/>
        </w:rPr>
        <w:t>God’s resources are unlimited, but our motives must be pure, and our prayers must be from the heart. “</w:t>
      </w:r>
      <w:r w:rsidRPr="00A27F26">
        <w:rPr>
          <w:b w:val="0"/>
          <w:bCs/>
          <w:i/>
          <w:iCs/>
          <w:color w:val="000000" w:themeColor="text1"/>
          <w:szCs w:val="24"/>
          <w:shd w:val="clear" w:color="auto" w:fill="FFFFFF"/>
        </w:rPr>
        <w:t>Let him ask in faith, nothing wavering</w:t>
      </w:r>
      <w:r w:rsidRPr="00A27F26">
        <w:rPr>
          <w:b w:val="0"/>
          <w:bCs/>
          <w:color w:val="000000" w:themeColor="text1"/>
          <w:szCs w:val="24"/>
          <w:shd w:val="clear" w:color="auto" w:fill="FFFFFF"/>
        </w:rPr>
        <w:t xml:space="preserve">” </w:t>
      </w:r>
      <w:hyperlink r:id="rId10" w:tgtFrame="_blank" w:history="1">
        <w:r w:rsidRPr="00A27F26">
          <w:rPr>
            <w:rStyle w:val="Hyperlink"/>
            <w:b w:val="0"/>
            <w:bCs/>
            <w:color w:val="000000" w:themeColor="text1"/>
            <w:szCs w:val="24"/>
            <w:u w:val="none"/>
            <w:shd w:val="clear" w:color="auto" w:fill="FFFFFF"/>
          </w:rPr>
          <w:t>James 1:6</w:t>
        </w:r>
      </w:hyperlink>
      <w:r w:rsidR="00A27F26">
        <w:rPr>
          <w:b w:val="0"/>
          <w:bCs/>
          <w:color w:val="000000" w:themeColor="text1"/>
          <w:szCs w:val="24"/>
          <w:shd w:val="clear" w:color="auto" w:fill="FFFFFF"/>
        </w:rPr>
        <w:t>.</w:t>
      </w:r>
      <w:r w:rsidRPr="00A27F26">
        <w:rPr>
          <w:b w:val="0"/>
          <w:bCs/>
          <w:color w:val="000000" w:themeColor="text1"/>
          <w:szCs w:val="24"/>
          <w:shd w:val="clear" w:color="auto" w:fill="FFFFFF"/>
        </w:rPr>
        <w:t>“</w:t>
      </w:r>
      <w:r w:rsidRPr="00A27F26">
        <w:rPr>
          <w:b w:val="0"/>
          <w:bCs/>
          <w:i/>
          <w:iCs/>
          <w:color w:val="000000" w:themeColor="text1"/>
          <w:szCs w:val="24"/>
          <w:shd w:val="clear" w:color="auto" w:fill="FFFFFF"/>
        </w:rPr>
        <w:t>Ye ask, and receive not, because ye ask amiss, that ye may consume it upon your lusts</w:t>
      </w:r>
      <w:r w:rsidRPr="00A27F26">
        <w:rPr>
          <w:b w:val="0"/>
          <w:bCs/>
          <w:color w:val="000000" w:themeColor="text1"/>
          <w:szCs w:val="24"/>
          <w:shd w:val="clear" w:color="auto" w:fill="FFFFFF"/>
        </w:rPr>
        <w:t xml:space="preserve">” </w:t>
      </w:r>
      <w:hyperlink r:id="rId11" w:tgtFrame="_blank" w:history="1">
        <w:r w:rsidRPr="00A27F26">
          <w:rPr>
            <w:rStyle w:val="Hyperlink"/>
            <w:b w:val="0"/>
            <w:bCs/>
            <w:color w:val="000000" w:themeColor="text1"/>
            <w:szCs w:val="24"/>
            <w:u w:val="none"/>
            <w:shd w:val="clear" w:color="auto" w:fill="FFFFFF"/>
          </w:rPr>
          <w:t>James 4:3</w:t>
        </w:r>
      </w:hyperlink>
      <w:r w:rsidR="00A27F26">
        <w:rPr>
          <w:b w:val="0"/>
          <w:bCs/>
          <w:color w:val="000000" w:themeColor="text1"/>
          <w:szCs w:val="24"/>
        </w:rPr>
        <w:t>.</w:t>
      </w:r>
      <w:r w:rsidRPr="00A27F26">
        <w:rPr>
          <w:b w:val="0"/>
          <w:bCs/>
          <w:color w:val="000000" w:themeColor="text1"/>
          <w:szCs w:val="24"/>
        </w:rPr>
        <w:br/>
      </w:r>
      <w:r w:rsidRPr="00A27F26">
        <w:rPr>
          <w:b w:val="0"/>
          <w:bCs/>
          <w:color w:val="000000" w:themeColor="text1"/>
          <w:szCs w:val="24"/>
        </w:rPr>
        <w:br/>
      </w:r>
      <w:r w:rsidRPr="00A27F26">
        <w:rPr>
          <w:b w:val="0"/>
          <w:bCs/>
          <w:color w:val="000000" w:themeColor="text1"/>
          <w:szCs w:val="24"/>
          <w:shd w:val="clear" w:color="auto" w:fill="FFFFFF"/>
        </w:rPr>
        <w:t>In addition to right motives and genuine faith, there must be deep sincerity as we pray from the heart. “</w:t>
      </w:r>
      <w:r w:rsidRPr="00A27F26">
        <w:rPr>
          <w:b w:val="0"/>
          <w:bCs/>
          <w:i/>
          <w:iCs/>
          <w:color w:val="000000" w:themeColor="text1"/>
          <w:szCs w:val="24"/>
          <w:shd w:val="clear" w:color="auto" w:fill="FFFFFF"/>
        </w:rPr>
        <w:t>Men ought always to pray, and not to faint</w:t>
      </w:r>
      <w:r w:rsidRPr="00A27F26">
        <w:rPr>
          <w:b w:val="0"/>
          <w:bCs/>
          <w:color w:val="000000" w:themeColor="text1"/>
          <w:szCs w:val="24"/>
          <w:shd w:val="clear" w:color="auto" w:fill="FFFFFF"/>
        </w:rPr>
        <w:t xml:space="preserve">,” said Jesus </w:t>
      </w:r>
      <w:hyperlink r:id="rId12" w:tgtFrame="_blank" w:history="1">
        <w:r w:rsidRPr="00A27F26">
          <w:rPr>
            <w:rStyle w:val="Hyperlink"/>
            <w:b w:val="0"/>
            <w:bCs/>
            <w:color w:val="000000" w:themeColor="text1"/>
            <w:szCs w:val="24"/>
            <w:u w:val="none"/>
            <w:shd w:val="clear" w:color="auto" w:fill="FFFFFF"/>
          </w:rPr>
          <w:t>Luke 18:1</w:t>
        </w:r>
      </w:hyperlink>
      <w:r w:rsidRPr="00A27F26">
        <w:rPr>
          <w:b w:val="0"/>
          <w:bCs/>
          <w:color w:val="000000" w:themeColor="text1"/>
          <w:szCs w:val="24"/>
          <w:shd w:val="clear" w:color="auto" w:fill="FFFFFF"/>
        </w:rPr>
        <w:t>, who Himself found it necessary to pray long and earnestly. “</w:t>
      </w:r>
      <w:r w:rsidRPr="00A27F26">
        <w:rPr>
          <w:b w:val="0"/>
          <w:bCs/>
          <w:i/>
          <w:iCs/>
          <w:color w:val="000000" w:themeColor="text1"/>
          <w:szCs w:val="24"/>
          <w:shd w:val="clear" w:color="auto" w:fill="FFFFFF"/>
        </w:rPr>
        <w:t>Rising up a great while before day, he . . . departed into a solitary place, and there prayed</w:t>
      </w:r>
      <w:r w:rsidRPr="00A27F26">
        <w:rPr>
          <w:b w:val="0"/>
          <w:bCs/>
          <w:color w:val="000000" w:themeColor="text1"/>
          <w:szCs w:val="24"/>
          <w:shd w:val="clear" w:color="auto" w:fill="FFFFFF"/>
        </w:rPr>
        <w:t xml:space="preserve">” </w:t>
      </w:r>
      <w:hyperlink r:id="rId13" w:tgtFrame="_blank" w:history="1">
        <w:r w:rsidRPr="00A27F26">
          <w:rPr>
            <w:rStyle w:val="Hyperlink"/>
            <w:b w:val="0"/>
            <w:bCs/>
            <w:color w:val="000000" w:themeColor="text1"/>
            <w:szCs w:val="24"/>
            <w:u w:val="none"/>
            <w:shd w:val="clear" w:color="auto" w:fill="FFFFFF"/>
          </w:rPr>
          <w:t>Mark 1:35</w:t>
        </w:r>
      </w:hyperlink>
      <w:r w:rsidRPr="00A27F26">
        <w:rPr>
          <w:b w:val="0"/>
          <w:bCs/>
          <w:color w:val="000000" w:themeColor="text1"/>
          <w:szCs w:val="24"/>
          <w:shd w:val="clear" w:color="auto" w:fill="FFFFFF"/>
        </w:rPr>
        <w:t>.</w:t>
      </w:r>
      <w:r w:rsidRPr="00A27F26">
        <w:rPr>
          <w:b w:val="0"/>
          <w:bCs/>
          <w:color w:val="000000" w:themeColor="text1"/>
          <w:szCs w:val="24"/>
        </w:rPr>
        <w:br/>
      </w:r>
      <w:r w:rsidRPr="00A27F26">
        <w:rPr>
          <w:b w:val="0"/>
          <w:bCs/>
          <w:color w:val="000000" w:themeColor="text1"/>
          <w:szCs w:val="24"/>
        </w:rPr>
        <w:br/>
      </w:r>
      <w:r w:rsidRPr="00A27F26">
        <w:rPr>
          <w:b w:val="0"/>
          <w:bCs/>
          <w:color w:val="000000" w:themeColor="text1"/>
          <w:szCs w:val="24"/>
          <w:shd w:val="clear" w:color="auto" w:fill="FFFFFF"/>
        </w:rPr>
        <w:t>The early church followed His teaching and example and saw His blessing. “</w:t>
      </w:r>
      <w:r w:rsidRPr="00A27F26">
        <w:rPr>
          <w:b w:val="0"/>
          <w:bCs/>
          <w:i/>
          <w:iCs/>
          <w:color w:val="000000" w:themeColor="text1"/>
          <w:szCs w:val="24"/>
          <w:shd w:val="clear" w:color="auto" w:fill="FFFFFF"/>
        </w:rPr>
        <w:t>These all continued with one accord in prayer and supplication</w:t>
      </w:r>
      <w:r w:rsidRPr="00A27F26">
        <w:rPr>
          <w:b w:val="0"/>
          <w:bCs/>
          <w:color w:val="000000" w:themeColor="text1"/>
          <w:szCs w:val="24"/>
          <w:shd w:val="clear" w:color="auto" w:fill="FFFFFF"/>
        </w:rPr>
        <w:t xml:space="preserve">” </w:t>
      </w:r>
      <w:hyperlink r:id="rId14" w:tgtFrame="_blank" w:history="1">
        <w:r w:rsidRPr="00A27F26">
          <w:rPr>
            <w:rStyle w:val="Hyperlink"/>
            <w:b w:val="0"/>
            <w:bCs/>
            <w:color w:val="000000" w:themeColor="text1"/>
            <w:szCs w:val="24"/>
            <w:u w:val="none"/>
            <w:shd w:val="clear" w:color="auto" w:fill="FFFFFF"/>
          </w:rPr>
          <w:t>Acts 1:14</w:t>
        </w:r>
      </w:hyperlink>
      <w:r w:rsidRPr="00A27F26">
        <w:rPr>
          <w:b w:val="0"/>
          <w:bCs/>
          <w:color w:val="000000" w:themeColor="text1"/>
          <w:szCs w:val="24"/>
          <w:shd w:val="clear" w:color="auto" w:fill="FFFFFF"/>
        </w:rPr>
        <w:t>. “</w:t>
      </w:r>
      <w:r w:rsidRPr="00A27F26">
        <w:rPr>
          <w:b w:val="0"/>
          <w:bCs/>
          <w:i/>
          <w:iCs/>
          <w:color w:val="000000" w:themeColor="text1"/>
          <w:szCs w:val="24"/>
          <w:shd w:val="clear" w:color="auto" w:fill="FFFFFF"/>
        </w:rPr>
        <w:t xml:space="preserve">And they continued </w:t>
      </w:r>
      <w:r w:rsidR="00A27F26" w:rsidRPr="00A27F26">
        <w:rPr>
          <w:b w:val="0"/>
          <w:bCs/>
          <w:i/>
          <w:iCs/>
          <w:color w:val="000000" w:themeColor="text1"/>
          <w:szCs w:val="24"/>
          <w:shd w:val="clear" w:color="auto" w:fill="FFFFFF"/>
        </w:rPr>
        <w:t>steadfastly</w:t>
      </w:r>
      <w:r w:rsidRPr="00A27F26">
        <w:rPr>
          <w:b w:val="0"/>
          <w:bCs/>
          <w:i/>
          <w:iCs/>
          <w:color w:val="000000" w:themeColor="text1"/>
          <w:szCs w:val="24"/>
          <w:shd w:val="clear" w:color="auto" w:fill="FFFFFF"/>
        </w:rPr>
        <w:t xml:space="preserve"> . . . in prayers</w:t>
      </w:r>
      <w:r w:rsidRPr="00A27F26">
        <w:rPr>
          <w:b w:val="0"/>
          <w:bCs/>
          <w:color w:val="000000" w:themeColor="text1"/>
          <w:szCs w:val="24"/>
          <w:shd w:val="clear" w:color="auto" w:fill="FFFFFF"/>
        </w:rPr>
        <w:t xml:space="preserve">” </w:t>
      </w:r>
      <w:hyperlink r:id="rId15" w:tgtFrame="_blank" w:history="1">
        <w:r w:rsidRPr="00A27F26">
          <w:rPr>
            <w:rStyle w:val="Hyperlink"/>
            <w:b w:val="0"/>
            <w:bCs/>
            <w:color w:val="000000" w:themeColor="text1"/>
            <w:szCs w:val="24"/>
            <w:u w:val="none"/>
            <w:shd w:val="clear" w:color="auto" w:fill="FFFFFF"/>
          </w:rPr>
          <w:t>2:42</w:t>
        </w:r>
      </w:hyperlink>
      <w:r w:rsidRPr="00A27F26">
        <w:rPr>
          <w:b w:val="0"/>
          <w:bCs/>
          <w:color w:val="000000" w:themeColor="text1"/>
          <w:szCs w:val="24"/>
          <w:shd w:val="clear" w:color="auto" w:fill="FFFFFF"/>
        </w:rPr>
        <w:t>. “</w:t>
      </w:r>
      <w:r w:rsidRPr="00A27F26">
        <w:rPr>
          <w:b w:val="0"/>
          <w:bCs/>
          <w:i/>
          <w:iCs/>
          <w:color w:val="000000" w:themeColor="text1"/>
          <w:szCs w:val="24"/>
          <w:shd w:val="clear" w:color="auto" w:fill="FFFFFF"/>
        </w:rPr>
        <w:t>We will give ourselves continually to prayer</w:t>
      </w:r>
      <w:r w:rsidRPr="00A27F26">
        <w:rPr>
          <w:b w:val="0"/>
          <w:bCs/>
          <w:color w:val="000000" w:themeColor="text1"/>
          <w:szCs w:val="24"/>
          <w:shd w:val="clear" w:color="auto" w:fill="FFFFFF"/>
        </w:rPr>
        <w:t xml:space="preserve">” </w:t>
      </w:r>
      <w:hyperlink r:id="rId16" w:tgtFrame="_blank" w:history="1">
        <w:r w:rsidRPr="00A27F26">
          <w:rPr>
            <w:rStyle w:val="Hyperlink"/>
            <w:b w:val="0"/>
            <w:bCs/>
            <w:color w:val="000000" w:themeColor="text1"/>
            <w:szCs w:val="24"/>
            <w:u w:val="none"/>
            <w:shd w:val="clear" w:color="auto" w:fill="FFFFFF"/>
          </w:rPr>
          <w:t>6:4</w:t>
        </w:r>
      </w:hyperlink>
      <w:r w:rsidRPr="00A27F26">
        <w:rPr>
          <w:b w:val="0"/>
          <w:bCs/>
          <w:color w:val="000000" w:themeColor="text1"/>
          <w:szCs w:val="24"/>
          <w:shd w:val="clear" w:color="auto" w:fill="FFFFFF"/>
        </w:rPr>
        <w:t>. Consequently, “</w:t>
      </w:r>
      <w:r w:rsidRPr="00A27F26">
        <w:rPr>
          <w:b w:val="0"/>
          <w:bCs/>
          <w:i/>
          <w:iCs/>
          <w:color w:val="000000" w:themeColor="text1"/>
          <w:szCs w:val="24"/>
          <w:shd w:val="clear" w:color="auto" w:fill="FFFFFF"/>
        </w:rPr>
        <w:t>the word of God increased; and the number of the disciples multiplied in Jerusalem greatly</w:t>
      </w:r>
      <w:r w:rsidRPr="00A27F26">
        <w:rPr>
          <w:b w:val="0"/>
          <w:bCs/>
          <w:color w:val="000000" w:themeColor="text1"/>
          <w:szCs w:val="24"/>
          <w:shd w:val="clear" w:color="auto" w:fill="FFFFFF"/>
        </w:rPr>
        <w:t xml:space="preserve">” </w:t>
      </w:r>
      <w:hyperlink r:id="rId17" w:tgtFrame="_blank" w:history="1">
        <w:r w:rsidRPr="00A27F26">
          <w:rPr>
            <w:rStyle w:val="Hyperlink"/>
            <w:b w:val="0"/>
            <w:bCs/>
            <w:color w:val="000000" w:themeColor="text1"/>
            <w:szCs w:val="24"/>
            <w:u w:val="none"/>
            <w:shd w:val="clear" w:color="auto" w:fill="FFFFFF"/>
          </w:rPr>
          <w:t>6:7</w:t>
        </w:r>
      </w:hyperlink>
      <w:r w:rsidRPr="00A27F26">
        <w:rPr>
          <w:b w:val="0"/>
          <w:bCs/>
          <w:color w:val="000000" w:themeColor="text1"/>
          <w:szCs w:val="24"/>
          <w:shd w:val="clear" w:color="auto" w:fill="FFFFFF"/>
        </w:rPr>
        <w:t>. God is honored when we search for Him and pray to Him</w:t>
      </w:r>
      <w:r w:rsidRPr="00A27F26">
        <w:rPr>
          <w:rStyle w:val="apple-converted-space"/>
          <w:b w:val="0"/>
          <w:bCs/>
          <w:color w:val="000000" w:themeColor="text1"/>
          <w:szCs w:val="24"/>
          <w:shd w:val="clear" w:color="auto" w:fill="FFFFFF"/>
        </w:rPr>
        <w:t> </w:t>
      </w:r>
      <w:r w:rsidRPr="00A27F26">
        <w:rPr>
          <w:b w:val="0"/>
          <w:bCs/>
          <w:color w:val="000000" w:themeColor="text1"/>
          <w:szCs w:val="24"/>
          <w:shd w:val="clear" w:color="auto" w:fill="FFFFFF"/>
        </w:rPr>
        <w:t xml:space="preserve">with all our </w:t>
      </w:r>
      <w:r w:rsidR="00A27F26">
        <w:rPr>
          <w:b w:val="0"/>
          <w:bCs/>
          <w:color w:val="000000" w:themeColor="text1"/>
          <w:szCs w:val="24"/>
          <w:shd w:val="clear" w:color="auto" w:fill="FFFFFF"/>
        </w:rPr>
        <w:t xml:space="preserve">whole </w:t>
      </w:r>
      <w:r w:rsidRPr="00A27F26">
        <w:rPr>
          <w:b w:val="0"/>
          <w:bCs/>
          <w:color w:val="000000" w:themeColor="text1"/>
          <w:szCs w:val="24"/>
          <w:shd w:val="clear" w:color="auto" w:fill="FFFFFF"/>
        </w:rPr>
        <w:t>hearts. HMM. ICR. 6.24.26</w:t>
      </w:r>
    </w:p>
    <w:sectPr w:rsidR="00C84194" w:rsidRPr="00A27F26" w:rsidSect="00C84194">
      <w:headerReference w:type="even" r:id="rId18"/>
      <w:headerReference w:type="default" r:id="rId19"/>
      <w:pgSz w:w="7200" w:h="11520"/>
      <w:pgMar w:top="360" w:right="360" w:bottom="36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C5EDD4A" w14:textId="77777777" w:rsidR="00CB1CA8" w:rsidRDefault="00CB1CA8">
      <w:r>
        <w:separator/>
      </w:r>
    </w:p>
  </w:endnote>
  <w:endnote w:type="continuationSeparator" w:id="0">
    <w:p w14:paraId="52926637" w14:textId="77777777" w:rsidR="00CB1CA8" w:rsidRDefault="00CB1C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atino">
    <w:panose1 w:val="00000000000000000000"/>
    <w:charset w:val="00"/>
    <w:family w:val="auto"/>
    <w:pitch w:val="variable"/>
    <w:sig w:usb0="A00002FF" w:usb1="7800205A" w:usb2="14600000" w:usb3="00000000" w:csb0="000001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C2CF378" w14:textId="77777777" w:rsidR="00CB1CA8" w:rsidRDefault="00CB1CA8">
      <w:r>
        <w:separator/>
      </w:r>
    </w:p>
  </w:footnote>
  <w:footnote w:type="continuationSeparator" w:id="0">
    <w:p w14:paraId="237E4D0F" w14:textId="77777777" w:rsidR="00CB1CA8" w:rsidRDefault="00CB1C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7B21129" w14:textId="77777777" w:rsidR="003333DB" w:rsidRDefault="00C8419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549394C" w14:textId="77777777" w:rsidR="003333DB" w:rsidRDefault="003333D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69E8DB1" w14:textId="77777777" w:rsidR="003333DB" w:rsidRDefault="00C8419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BAEAAF9" w14:textId="77777777" w:rsidR="003333DB" w:rsidRDefault="003333DB">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singleLevel"/>
    <w:tmpl w:val="00000000"/>
    <w:lvl w:ilvl="0">
      <w:start w:val="1"/>
      <w:numFmt w:val="upperLetter"/>
      <w:lvlText w:val="%1."/>
      <w:lvlJc w:val="left"/>
      <w:pPr>
        <w:tabs>
          <w:tab w:val="num" w:pos="1080"/>
        </w:tabs>
        <w:ind w:left="1080" w:hanging="360"/>
      </w:pPr>
      <w:rPr>
        <w:rFonts w:hint="default"/>
      </w:rPr>
    </w:lvl>
  </w:abstractNum>
  <w:num w:numId="1" w16cid:durableId="1569996400">
    <w:abstractNumId w:val="0"/>
  </w:num>
  <w:num w:numId="2" w16cid:durableId="176468949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5"/>
  <w:embedSystemFonts/>
  <w:proofState w:spelling="clean" w:grammar="clean"/>
  <w:attachedTemplate r:id="rId1"/>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4D6"/>
    <w:rsid w:val="00046C58"/>
    <w:rsid w:val="00130633"/>
    <w:rsid w:val="003333DB"/>
    <w:rsid w:val="00573D78"/>
    <w:rsid w:val="00A27F26"/>
    <w:rsid w:val="00A54046"/>
    <w:rsid w:val="00B33F39"/>
    <w:rsid w:val="00C84194"/>
    <w:rsid w:val="00CB1CA8"/>
    <w:rsid w:val="00CC24D6"/>
    <w:rsid w:val="00CF177C"/>
    <w:rsid w:val="00E07D3E"/>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15B1C"/>
  <w15:docId w15:val="{129B4202-69A7-0242-AC75-3870E46B4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styleId="Title">
    <w:name w:val="Title"/>
    <w:basedOn w:val="Normal"/>
    <w:qFormat/>
    <w:pPr>
      <w:jc w:val="center"/>
    </w:pPr>
    <w:rPr>
      <w:rFonts w:ascii="Palatino" w:hAnsi="Palatino"/>
      <w:b/>
      <w:color w:val="000000"/>
    </w:rPr>
  </w:style>
  <w:style w:type="character" w:styleId="Hyperlink">
    <w:name w:val="Hyperlink"/>
    <w:basedOn w:val="DefaultParagraphFont"/>
    <w:uiPriority w:val="99"/>
    <w:semiHidden/>
    <w:unhideWhenUsed/>
    <w:rsid w:val="00CC24D6"/>
    <w:rPr>
      <w:color w:val="0000FF"/>
      <w:u w:val="single"/>
    </w:rPr>
  </w:style>
  <w:style w:type="character" w:customStyle="1" w:styleId="apple-converted-space">
    <w:name w:val="apple-converted-space"/>
    <w:basedOn w:val="DefaultParagraphFont"/>
    <w:rsid w:val="00CC24D6"/>
  </w:style>
  <w:style w:type="character" w:styleId="FollowedHyperlink">
    <w:name w:val="FollowedHyperlink"/>
    <w:basedOn w:val="DefaultParagraphFont"/>
    <w:uiPriority w:val="99"/>
    <w:semiHidden/>
    <w:unhideWhenUsed/>
    <w:rsid w:val="00A27F2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icr.org/e3t/Ctc/ZZ+113/dxJZVG04/VWmW_v4zZ2W_W25BTFg1V6PVcW4jRtpV5QGFgMN3kz7Dx3qgz0W7lCdLW6lZ3kZW8rXfrF2CK4WKN6G7Qyxs6N_VW6hxwS06_N-MLW127Jmz472wP2W3-HvgZ86CXDBW26hLF92pF0NHW7cnFkj8VR0mLW4KPyvs5tQjGPVtJ08_5QlzVkW4PCq-j4T71vCW77kH7P74lMKkW7f5TXC700cCtW5KRChc6PZ4bMVnf6Xq2Pwn-VW25_lYy8NXfh1W1lX028395ZmDW5tlTZJ7rhr39W7xpjRx42Fxp1W57b4zd1dxR6RW1q_V7S7cN_dfW8BqRZ26CvSjTW3RZ6052tRx_gW22bvH97QgmXfW7FN5Lz6r_Jd9f2kMxzR04" TargetMode="External"/><Relationship Id="rId13" Type="http://schemas.openxmlformats.org/officeDocument/2006/relationships/hyperlink" Target="https://info.icr.org/e3t/Ctc/ZZ+113/dxJZVG04/VWmW_v4zZ2W_W25BTFg1V6PVcW4jRtpV5QGFgMN3kz7Dx3qgz0W7lCdLW6lZ3l0W60KxHQ2HRC9pW8p_3Dr3Gs7NzW1FMMnp7yn2CqVkF3rv24tgpgVH0b1w8wT5HlW83mtvT7vLFMlW8kWmkj91ph8pW4CwjJ94_ln-nN3_x6HYK4NlqW51Vfm36qy6q9W6NjRcL7cdh7lW4jGhSS861540W2pfStx5CFKzbW8rrWpr1kq6P3V7rX0417qQBCW10q3hZ7fZ7d6W8VlRW_1Jmyg9W9gthl63Qn_C9W89SVZJ3_dWgyVlhRYK4w-h-FW80gpkT1Y5JNpN61bHF9W4b4mW90CjdR8H_x2hW8krfMl4WNJVKf4tCwLP04"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info.icr.org/e3t/Ctc/ZZ+113/dxJZVG04/VWmW_v4zZ2W_W25BTFg1V6PVcW4jRtpV5QGFgMN3kz7DR3qgz0W7Y8-PT6lZ3kQW8NcTV74nLsgLW3yrRxc1Yl8pfW4-Z4pK8bf7g9W2hNlwx1gVms-W6pHNz11_tXRQW7bF0Q42QKDP7N6txntM-_rPGW5hQntL1fs1wZW76PCT15lfG9pW6VyNfJ5s4pxtW8VwQst5TdZv3W7z2CDT71MqqbVVRMRL9hQGrhW4X_z7K2X4pVqV-_kGh7c3YcJW4Cptg12Jd5gCW9hffVT5-4FKdW46trq17YSH7GW8H80x79kL9BTW7y2ZyP1k1FHLW5G0zyP1gW1LJVpX53V3zRFF2W2Cnvdy93xc8hW3nSjNj1Brl_BW11vNKJ7pWzfCW9f4tVV3xjqtRf6XH9Ts04" TargetMode="External"/><Relationship Id="rId12" Type="http://schemas.openxmlformats.org/officeDocument/2006/relationships/hyperlink" Target="https://info.icr.org/e3t/Ctc/ZZ+113/dxJZVG04/VWmW_v4zZ2W_W25BTFg1V6PVcW4jRtpV5QGFgMN3kz7Dx3qgz0W7lCdLW6lZ3m-W3rzs1R2hPDWNW36YM8Y3DdcBMW18sxzB8xv0QYW8Fy2z-1g8Z-VN2Dl5QZ7hynqW9lT2td8wy6BGN5m27JVf_gjhW8gJsW-3gH5t6N89W3KByXNkvW6B2DDN40L2VMW7gVk9D1c-RQNW5v1PWj2yksN2W2KR4hL8STw_mW7ZK_0f3jLxT1W73tX4R4YF8JVW5dk_gl5QP_HYW3Tr7XH8vb9TbW961Xr582qQWrW54j8fS1sdVpyW5BL0Sk1bfxPZW5Jd0vy6XLNrdW1ttsYC6pTnh0W1_Hp248Kr7xwW8cTb5-8HdJWxf42_Mwq04" TargetMode="External"/><Relationship Id="rId17" Type="http://schemas.openxmlformats.org/officeDocument/2006/relationships/hyperlink" Target="https://info.icr.org/e3t/Ctc/ZZ+113/dxJZVG04/VWmW_v4zZ2W_W25BTFg1V6PVcW4jRtpV5QGFgMN3kz7Dx3qgz0W7lCdLW6lZ3nWW3DjnX75FVnxcW1xP5cZ4kTW5GW753BsH6Dgwr0W1lP9h-8fhxspW2hVD9r70h9fWW3yzdQl3MSlHQN2XqgqSJywF5W2GDRQ92L_sn4W4qXr_98w0xWWW7qxxT67VyTrWN22B3G0SdvMFW75Bpr86JHkLLW35sCXb1GbKX6W1nxjCR7jW4SFW68m2kr4tml86W59CXJ03F7qrTW5l79TF8rdJbkW4f2d035wS9XnW1gvZsG6m-Wc_W5lGS-T6VK5NJN5z4XwvNvvKFW1HkHbF97KLtbW4rCF3_8SN1kKW4pYB-v5znrxjf6kBRvx04" TargetMode="External"/><Relationship Id="rId2" Type="http://schemas.openxmlformats.org/officeDocument/2006/relationships/styles" Target="styles.xml"/><Relationship Id="rId16" Type="http://schemas.openxmlformats.org/officeDocument/2006/relationships/hyperlink" Target="https://info.icr.org/e3t/Ctc/ZZ+113/dxJZVG04/VWmW_v4zZ2W_W25BTFg1V6PVcW4jRtpV5QGFgMN3kz7Dx3qgz0W7lCdLW6lZ3l3W54Z77g5J7pnjW30gs-54D3TmQW79h0rr6GbvV8W63zCCp9gp4ggW6dJH7Y5R297NW6HrN3n2xQFFwN5ggVJdslS3fW4XGFt95bFDw8W5D9XBW8X8szkW6qTJBK1r933sW8nKycL7Vt7wHW2CVlD224ZMvnN55phpbxrqLfVn2gCh7zqxjgW89BJJ43yFfTPW1lbjqY46PFn8W1fgk5Q5sL5DKW99wX9W6Wz8spW66r7TV6SgRjBV_MrSH6QrkZ6VRfjFh6HyS-ZW4n4LGH6h_GjvW1-j5G13x2BlfW3b279S2n8z3vf77FdKd04"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fo.icr.org/e3t/Ctc/ZZ+113/dxJZVG04/VWmW_v4zZ2W_W25BTFg1V6PVcW4jRtpV5QGFgMN3kz7Dx3qgz0W7lCdLW6lZ3mdW9g1Vbl3HgBdFW6xqfG-3FrFdyN8_RBkRD6jfpW4XpKYH4_HPnNW5bgXC965N4TGW5T59qD4sF3BKW67Dxv75ll9vGW8XhzXQ1jHQDKW1FMw6J832x2tW3qGHGq8pPvf_W8_y6pY63z15yW2BcLfY47WZXgW5TcYXT8nl5mjW44vrjJ3qnmNXN6ZnNTKhbyVwN3xKW80DDbRMW7J-P1d5hJYjyW5H6bQy63xH4RN4vXpR5wdPbpM45GMLmP8cmN4ZZTFNm9fmFW4ClVC76YnkYlW3FN7ms6hG3N-W3ngR9G1f311Xf1shzPH04" TargetMode="External"/><Relationship Id="rId5" Type="http://schemas.openxmlformats.org/officeDocument/2006/relationships/footnotes" Target="footnotes.xml"/><Relationship Id="rId15" Type="http://schemas.openxmlformats.org/officeDocument/2006/relationships/hyperlink" Target="https://info.icr.org/e3t/Ctc/ZZ+113/dxJZVG04/VWmW_v4zZ2W_W25BTFg1V6PVcW4jRtpV5QGFgMN3kz7Dx3qgz0W7lCdLW6lZ3kxW8Z1nY_7Cy648W6x1PVb11BCZKW5G4qrh8M29WpV8pnhq1MX4TnN5YLP7Gbp0gHVvHwsy2sHhszW6kwfCc8P37bPW73LBcJ3vqXshN8QryNPLr7rKW4q7pXZ9fwrsNW5KF-_t1Q3P79W7MSRPs2glRXsW3Kvkpw1bxRvzW5L9xcL1zWyl-N3G-V02KKVWHW7PT6PB7kV1xWW7l9jNt7--zt9W4gVghC4RwrnKW57bX_z3lWyc0W3rdQ7P20trTxW2D5rYH3-8tv0W501FXZ84dtCBVVSQ7j2640BhW7JyFhJ7_wx_Nf1Lz1lW04" TargetMode="External"/><Relationship Id="rId10" Type="http://schemas.openxmlformats.org/officeDocument/2006/relationships/hyperlink" Target="https://info.icr.org/e3t/Ctc/ZZ+113/dxJZVG04/VWmW_v4zZ2W_W25BTFg1V6PVcW4jRtpV5QGFgMN3kz7Dx3qgz0W7lCdLW6lZ3kNW2qDFf12N4chBV60v9436H42hW7pjt5z48s08_W6vNrpq3xZNcFW4hnsj18vQdMCW2smzY849P140W6lDTQ67SWbGPW1QL-nX3md5vWW4cV6xg8vzrjKW2_VdRG6j7rLFW1jJfvg4cKtbsW5LJjFl7dKT0mW3ynzd44W6bRSW128_qK8Hm4QwW95xfXT9bKxbXW7tKRjH5CsM3WW2PpXW952pd5NW2WLbmq8-GCg8M4tYlrfsL7cW9j19mk9fFGH6W8gJjP92zcbVKW7MXxf73pSjGRW3mrjD94DsqMDN1qlN1YQP0Nvf1sFVj-04"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info.icr.org/e3t/Ctc/ZZ+113/dxJZVG04/VWmW_v4zZ2W_W25BTFg1V6PVcW4jRtpV5QGFgMN3kz7DR3qgz0W7Y8-PT6lZ3n5N8LzFckffYFpW6vHKdh2Kfq_dW6kS2Dl4Rr7RpW78QbgH1XcG-lVdSjYK462YQTW3gBnZ92qHCf8W7TJ18K5fXPDtW396gxL6Th9mpVSNP378M2-ZXW3JgkZ44cGvwhW2K3k0j1sKd6nW843z8_2wpr-hW65LVZD1vBrTMN1BJrFHV1PgJW4mP21-6F_t9gW2ln6xT4h02BNW51jpTT7FTZXnW5stngc7fQbfhW2GyBQW5glV_YW3JMnYK4s7v8RMHq2GbHFns7W7ztVy394jbsmVQYW1z74DxvHW6Jgxvj3HwDgNW89yfpP1ZC_h8W37YkMF7Fs7wxf7T4HDv04" TargetMode="External"/><Relationship Id="rId14" Type="http://schemas.openxmlformats.org/officeDocument/2006/relationships/hyperlink" Target="https://info.icr.org/e3t/Ctc/ZZ+113/dxJZVG04/VWmW_v4zZ2W_W25BTFg1V6PVcW4jRtpV5QGFgMN3kz7Dx3qgz0W7lCdLW6lZ3lGW8p0YzR1nCC12W4CTnfH61lv5VN3mY-Y711xplN5pQRw5pPP-BN1qH9LTB3r-XW4bZ9M83FtQHWW2BJ49h3CWw2NW5j8F764YxQ0KN6fKfwrd7fwLW2ldQhy3v3dvjW8HfD0Q5FxjR_W4Tx_7s1FDSKZVMqs-f3SVJN5W3_ZMFT1Y6WKpW6V4TxZ75LDNpW2TGR8r2vcPk-W60GJ6J6vQr71N36vk3n95QnxW4pRpv-2rkyNBW66JpYB56HY--W8gxnfS6zHBz2N6zRhfBfbjKkW96Bdjx633HyKW59zv5M56Tj58f4k8tZP0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imbaize/Library/Group%20Containers/UBF8T346G9.Office/User%20Content.localized/Templates.localized/Bul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Bull.dotx</Template>
  <TotalTime>1</TotalTime>
  <Pages>1</Pages>
  <Words>1019</Words>
  <Characters>5810</Characters>
  <Application>Microsoft Office Word</Application>
  <DocSecurity>0</DocSecurity>
  <Lines>48</Lines>
  <Paragraphs>13</Paragraphs>
  <ScaleCrop>false</ScaleCrop>
  <Company>PharMingen</Company>
  <LinksUpToDate>false</LinksUpToDate>
  <CharactersWithSpaces>6816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Microsoft Office User</dc:creator>
  <cp:keywords/>
  <cp:lastModifiedBy>secretary fbcoronado.com</cp:lastModifiedBy>
  <cp:revision>2</cp:revision>
  <dcterms:created xsi:type="dcterms:W3CDTF">2026-07-21T17:55:00Z</dcterms:created>
  <dcterms:modified xsi:type="dcterms:W3CDTF">2026-07-21T17:55:00Z</dcterms:modified>
</cp:coreProperties>
</file>