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B25DE2" w14:textId="77777777" w:rsidR="008344D8" w:rsidRDefault="008344D8" w:rsidP="008344D8">
      <w:pPr>
        <w:ind w:left="0" w:firstLine="0"/>
        <w:rPr>
          <w:rFonts w:cs="Baskerville"/>
          <w:caps/>
          <w:sz w:val="40"/>
        </w:rPr>
      </w:pPr>
    </w:p>
    <w:p w14:paraId="3DC86CB6" w14:textId="77777777" w:rsidR="008344D8" w:rsidRDefault="008344D8" w:rsidP="008344D8">
      <w:pPr>
        <w:ind w:left="0" w:firstLine="0"/>
        <w:rPr>
          <w:rFonts w:cs="Baskerville"/>
          <w:caps/>
          <w:sz w:val="40"/>
        </w:rPr>
      </w:pPr>
    </w:p>
    <w:p w14:paraId="4CFF5224" w14:textId="77777777" w:rsidR="008344D8" w:rsidRDefault="008344D8" w:rsidP="008344D8">
      <w:pPr>
        <w:ind w:left="0" w:firstLine="0"/>
        <w:rPr>
          <w:rFonts w:cs="Baskerville"/>
          <w:caps/>
          <w:sz w:val="40"/>
        </w:rPr>
      </w:pPr>
    </w:p>
    <w:p w14:paraId="79FF089D" w14:textId="77777777" w:rsidR="008344D8" w:rsidRDefault="008344D8" w:rsidP="008344D8">
      <w:pPr>
        <w:ind w:left="0" w:firstLine="0"/>
        <w:rPr>
          <w:rFonts w:cs="Baskerville"/>
          <w:caps/>
          <w:sz w:val="40"/>
        </w:rPr>
      </w:pPr>
    </w:p>
    <w:p w14:paraId="47FA718F" w14:textId="77777777" w:rsidR="008344D8" w:rsidRDefault="008344D8" w:rsidP="008344D8">
      <w:pPr>
        <w:ind w:left="0" w:firstLine="0"/>
        <w:rPr>
          <w:rFonts w:cs="Baskerville"/>
          <w:caps/>
          <w:sz w:val="40"/>
        </w:rPr>
      </w:pPr>
    </w:p>
    <w:p w14:paraId="6DE364F8" w14:textId="77777777" w:rsidR="008344D8" w:rsidRDefault="008344D8" w:rsidP="008344D8">
      <w:pPr>
        <w:ind w:left="0" w:firstLine="0"/>
        <w:rPr>
          <w:rFonts w:cs="Baskerville"/>
          <w:caps/>
          <w:sz w:val="40"/>
        </w:rPr>
      </w:pPr>
    </w:p>
    <w:p w14:paraId="47A57F1F" w14:textId="10DF6C0C" w:rsidR="008344D8" w:rsidRPr="008344D8" w:rsidRDefault="008344D8" w:rsidP="008344D8">
      <w:pPr>
        <w:ind w:left="0" w:firstLine="0"/>
        <w:jc w:val="center"/>
        <w:rPr>
          <w:rFonts w:cs="Baskerville"/>
          <w:sz w:val="96"/>
        </w:rPr>
      </w:pPr>
      <w:r>
        <w:rPr>
          <w:rFonts w:cs="Baskerville"/>
          <w:caps/>
          <w:sz w:val="96"/>
        </w:rPr>
        <w:t>EVANGELINE</w:t>
      </w:r>
    </w:p>
    <w:p w14:paraId="330A9A02" w14:textId="56FCD61C" w:rsidR="008344D8" w:rsidRPr="008344D8" w:rsidRDefault="008344D8" w:rsidP="008344D8">
      <w:pPr>
        <w:ind w:left="0" w:firstLine="0"/>
        <w:jc w:val="center"/>
        <w:rPr>
          <w:rFonts w:cs="Baskerville"/>
          <w:i/>
          <w:sz w:val="72"/>
          <w:szCs w:val="72"/>
        </w:rPr>
      </w:pPr>
      <w:proofErr w:type="gramStart"/>
      <w:r>
        <w:rPr>
          <w:rFonts w:cs="Baskerville"/>
          <w:i/>
          <w:sz w:val="72"/>
          <w:szCs w:val="72"/>
        </w:rPr>
        <w:t>or</w:t>
      </w:r>
      <w:proofErr w:type="gramEnd"/>
      <w:r>
        <w:rPr>
          <w:rFonts w:cs="Baskerville"/>
          <w:i/>
          <w:sz w:val="72"/>
          <w:szCs w:val="72"/>
        </w:rPr>
        <w:t xml:space="preserve"> </w:t>
      </w:r>
      <w:r w:rsidRPr="008344D8">
        <w:rPr>
          <w:rFonts w:cs="Baskerville"/>
          <w:i/>
          <w:sz w:val="72"/>
          <w:szCs w:val="72"/>
        </w:rPr>
        <w:t xml:space="preserve">The Belle of </w:t>
      </w:r>
      <w:proofErr w:type="spellStart"/>
      <w:r w:rsidRPr="008344D8">
        <w:rPr>
          <w:rFonts w:cs="Baskerville"/>
          <w:i/>
          <w:sz w:val="72"/>
          <w:szCs w:val="72"/>
        </w:rPr>
        <w:t>Acadie</w:t>
      </w:r>
      <w:proofErr w:type="spellEnd"/>
    </w:p>
    <w:p w14:paraId="38C31F16" w14:textId="190015E9" w:rsidR="008344D8" w:rsidRPr="00875FF5" w:rsidRDefault="008344D8" w:rsidP="008344D8">
      <w:pPr>
        <w:ind w:left="0" w:firstLine="0"/>
        <w:jc w:val="center"/>
        <w:rPr>
          <w:rFonts w:cs="Baskerville"/>
          <w:caps/>
          <w:sz w:val="40"/>
        </w:rPr>
      </w:pPr>
      <w:r>
        <w:rPr>
          <w:rFonts w:cs="Baskerville"/>
          <w:caps/>
          <w:sz w:val="40"/>
        </w:rPr>
        <w:t>(187</w:t>
      </w:r>
      <w:r w:rsidR="007B7A6C">
        <w:rPr>
          <w:rFonts w:cs="Baskerville"/>
          <w:caps/>
          <w:sz w:val="40"/>
        </w:rPr>
        <w:t>4</w:t>
      </w:r>
      <w:r w:rsidR="007B6CC9">
        <w:rPr>
          <w:rFonts w:cs="Baskerville"/>
          <w:caps/>
          <w:sz w:val="40"/>
        </w:rPr>
        <w:t>/7</w:t>
      </w:r>
      <w:r>
        <w:rPr>
          <w:rFonts w:cs="Baskerville"/>
          <w:caps/>
          <w:sz w:val="40"/>
        </w:rPr>
        <w:t>)</w:t>
      </w:r>
    </w:p>
    <w:p w14:paraId="308C5919" w14:textId="77777777" w:rsidR="008344D8" w:rsidRDefault="008344D8" w:rsidP="008344D8">
      <w:pPr>
        <w:ind w:left="0" w:firstLine="0"/>
        <w:jc w:val="center"/>
        <w:rPr>
          <w:rFonts w:cs="Baskerville"/>
          <w:caps/>
          <w:sz w:val="48"/>
        </w:rPr>
      </w:pPr>
    </w:p>
    <w:p w14:paraId="1342E036" w14:textId="7ACA955A" w:rsidR="008344D8" w:rsidRPr="00875FF5" w:rsidRDefault="008344D8" w:rsidP="008344D8">
      <w:pPr>
        <w:ind w:left="0" w:firstLine="0"/>
        <w:jc w:val="center"/>
        <w:rPr>
          <w:rFonts w:cs="Baskerville"/>
          <w:sz w:val="40"/>
        </w:rPr>
      </w:pPr>
      <w:r w:rsidRPr="00875FF5">
        <w:rPr>
          <w:rFonts w:cs="Baskerville"/>
          <w:sz w:val="40"/>
        </w:rPr>
        <w:t xml:space="preserve">Book </w:t>
      </w:r>
      <w:r>
        <w:rPr>
          <w:rFonts w:cs="Baskerville"/>
          <w:sz w:val="40"/>
        </w:rPr>
        <w:t>and Lyrics by</w:t>
      </w:r>
      <w:r w:rsidRPr="00875FF5">
        <w:rPr>
          <w:rFonts w:cs="Baskerville"/>
          <w:sz w:val="40"/>
        </w:rPr>
        <w:t xml:space="preserve"> </w:t>
      </w:r>
      <w:r>
        <w:rPr>
          <w:rFonts w:cs="Baskerville"/>
          <w:sz w:val="40"/>
        </w:rPr>
        <w:t>J. Cheever Goodwin</w:t>
      </w:r>
    </w:p>
    <w:p w14:paraId="07A04014" w14:textId="7B2CD9A5" w:rsidR="008344D8" w:rsidRPr="00875FF5" w:rsidRDefault="008344D8" w:rsidP="008344D8">
      <w:pPr>
        <w:ind w:left="0" w:firstLine="0"/>
        <w:jc w:val="center"/>
        <w:rPr>
          <w:rFonts w:cs="Baskerville"/>
          <w:sz w:val="40"/>
        </w:rPr>
      </w:pPr>
      <w:r w:rsidRPr="00875FF5">
        <w:rPr>
          <w:rFonts w:cs="Baskerville"/>
          <w:sz w:val="40"/>
        </w:rPr>
        <w:t xml:space="preserve">Music by </w:t>
      </w:r>
      <w:r w:rsidR="00651349">
        <w:rPr>
          <w:rFonts w:cs="Baskerville"/>
          <w:sz w:val="40"/>
        </w:rPr>
        <w:t>Edward E. Rice</w:t>
      </w:r>
    </w:p>
    <w:p w14:paraId="44C2AA63" w14:textId="77777777" w:rsidR="00651349" w:rsidRDefault="00651349" w:rsidP="008344D8">
      <w:pPr>
        <w:ind w:left="0" w:firstLine="0"/>
        <w:jc w:val="center"/>
        <w:sectPr w:rsidR="00651349" w:rsidSect="00651349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/>
          <w:pgMar w:top="1440" w:right="1440" w:bottom="1440" w:left="1440" w:header="720" w:footer="997" w:gutter="0"/>
          <w:pgNumType w:start="1"/>
          <w:cols w:space="720"/>
          <w:titlePg/>
        </w:sectPr>
      </w:pPr>
    </w:p>
    <w:p w14:paraId="665E7E0E" w14:textId="4453223B" w:rsidR="007B7A6C" w:rsidRPr="004B029E" w:rsidRDefault="007B7A6C" w:rsidP="007B7A6C">
      <w:pPr>
        <w:ind w:left="0" w:firstLine="0"/>
        <w:jc w:val="center"/>
        <w:rPr>
          <w:rFonts w:cs="Baskerville"/>
          <w:caps/>
          <w:sz w:val="96"/>
        </w:rPr>
      </w:pPr>
      <w:r>
        <w:rPr>
          <w:rFonts w:cs="Baskerville"/>
          <w:b/>
          <w:sz w:val="40"/>
        </w:rPr>
        <w:lastRenderedPageBreak/>
        <w:t>Cast of Characters</w:t>
      </w:r>
    </w:p>
    <w:p w14:paraId="5216C271" w14:textId="7B0EAA0F" w:rsidR="007B7A6C" w:rsidRDefault="007B7A6C" w:rsidP="00AB1A08">
      <w:pPr>
        <w:ind w:right="1080"/>
        <w:jc w:val="center"/>
        <w:rPr>
          <w:rFonts w:cs="Baskerville"/>
        </w:rPr>
      </w:pPr>
    </w:p>
    <w:p w14:paraId="65CC71AF" w14:textId="77777777" w:rsidR="005A33F0" w:rsidRPr="00AB1A08" w:rsidRDefault="005A33F0" w:rsidP="00AB1A08">
      <w:pPr>
        <w:ind w:right="1080"/>
        <w:jc w:val="center"/>
        <w:rPr>
          <w:rFonts w:cs="Baskerville"/>
        </w:rPr>
      </w:pPr>
    </w:p>
    <w:p w14:paraId="5EF44012" w14:textId="15387F8C" w:rsidR="007B7A6C" w:rsidRPr="005A33F0" w:rsidRDefault="00FC435E" w:rsidP="00C45EB1">
      <w:pPr>
        <w:pStyle w:val="EndofScene"/>
        <w:ind w:left="1080" w:right="720"/>
        <w:jc w:val="both"/>
        <w:outlineLvl w:val="0"/>
        <w:rPr>
          <w:rFonts w:ascii="Baskerville" w:hAnsi="Baskerville" w:cs="Baskerville"/>
          <w:b/>
          <w:i/>
          <w:caps/>
          <w:sz w:val="18"/>
        </w:rPr>
      </w:pPr>
      <w:r>
        <w:rPr>
          <w:rFonts w:ascii="Baskerville" w:hAnsi="Baskerville" w:cs="Baskerville"/>
          <w:smallCaps/>
        </w:rPr>
        <w:t>evangeline</w:t>
      </w:r>
      <w:r w:rsidR="00C45EB1">
        <w:rPr>
          <w:rFonts w:ascii="Baskerville" w:hAnsi="Baskerville" w:cs="Baskerville"/>
          <w:i/>
        </w:rPr>
        <w:t xml:space="preserve"> . . . . . . . . . . . . . . . . . . . . . . . . . . . . . . . . . . . . . . . . . . . . . </w:t>
      </w:r>
      <w:r w:rsidR="00070CA1">
        <w:rPr>
          <w:rFonts w:ascii="Baskerville" w:hAnsi="Baskerville" w:cs="Baskerville"/>
          <w:i/>
        </w:rPr>
        <w:t>“Our Heroine,” a creature of impulse and an impetuous pet, pursued thr</w:t>
      </w:r>
      <w:r w:rsidR="00AC1435">
        <w:rPr>
          <w:rFonts w:ascii="Baskerville" w:hAnsi="Baskerville" w:cs="Baskerville"/>
          <w:i/>
        </w:rPr>
        <w:t>ough love’s impatient prompt-</w:t>
      </w:r>
      <w:r w:rsidR="00AC1435">
        <w:rPr>
          <w:rFonts w:ascii="Baskerville" w:hAnsi="Baskerville" w:cs="Baskerville"/>
          <w:i/>
        </w:rPr>
        <w:br/>
      </w:r>
      <w:proofErr w:type="spellStart"/>
      <w:r w:rsidR="00AC1435">
        <w:rPr>
          <w:rFonts w:ascii="Baskerville" w:hAnsi="Baskerville" w:cs="Baskerville"/>
          <w:i/>
        </w:rPr>
        <w:t>ing</w:t>
      </w:r>
      <w:proofErr w:type="spellEnd"/>
      <w:r w:rsidR="00AC1435">
        <w:rPr>
          <w:rFonts w:ascii="Baskerville" w:hAnsi="Baskerville" w:cs="Baskerville"/>
          <w:i/>
        </w:rPr>
        <w:t xml:space="preserve"> </w:t>
      </w:r>
      <w:r w:rsidR="00070CA1">
        <w:rPr>
          <w:rFonts w:ascii="Baskerville" w:hAnsi="Baskerville" w:cs="Baskerville"/>
          <w:i/>
        </w:rPr>
        <w:t>by Gabriel, and with a view to</w:t>
      </w:r>
      <w:r w:rsidR="00C45EB1">
        <w:rPr>
          <w:rFonts w:ascii="Baskerville" w:hAnsi="Baskerville" w:cs="Baskerville"/>
          <w:i/>
        </w:rPr>
        <w:t xml:space="preserve"> audacious</w:t>
      </w:r>
      <w:r>
        <w:rPr>
          <w:rFonts w:ascii="Baskerville" w:hAnsi="Baskerville" w:cs="Baskerville"/>
          <w:i/>
        </w:rPr>
        <w:t xml:space="preserve"> contingencies by a whale</w:t>
      </w:r>
      <w:r w:rsidR="00C45EB1">
        <w:rPr>
          <w:rFonts w:ascii="Baskerville" w:hAnsi="Baskerville" w:cs="Baskerville"/>
          <w:i/>
        </w:rPr>
        <w:br/>
      </w:r>
    </w:p>
    <w:p w14:paraId="5F337B0C" w14:textId="756663E2" w:rsidR="007B7A6C" w:rsidRPr="005A33F0" w:rsidRDefault="00FC435E" w:rsidP="00C45EB1">
      <w:pPr>
        <w:pStyle w:val="EndofScene"/>
        <w:ind w:left="1080" w:right="720"/>
        <w:jc w:val="both"/>
        <w:outlineLvl w:val="0"/>
        <w:rPr>
          <w:rFonts w:ascii="Baskerville" w:hAnsi="Baskerville" w:cs="Baskerville"/>
          <w:b/>
          <w:i/>
          <w:caps/>
          <w:sz w:val="18"/>
        </w:rPr>
      </w:pPr>
      <w:r>
        <w:rPr>
          <w:rFonts w:ascii="Baskerville" w:hAnsi="Baskerville" w:cs="Baskerville"/>
          <w:smallCaps/>
        </w:rPr>
        <w:t>gabriel</w:t>
      </w:r>
      <w:r w:rsidR="00C45EB1">
        <w:rPr>
          <w:rFonts w:ascii="Baskerville" w:hAnsi="Baskerville" w:cs="Baskerville"/>
          <w:i/>
        </w:rPr>
        <w:t xml:space="preserve"> . . . . . . . . . . . . . . . . . . . . . . . . . . . . . . . . . . . . . . . . . . . . . . . . </w:t>
      </w:r>
      <w:proofErr w:type="gramStart"/>
      <w:r w:rsidR="00C45EB1">
        <w:rPr>
          <w:rFonts w:ascii="Baskerville" w:hAnsi="Baskerville" w:cs="Baskerville"/>
          <w:i/>
        </w:rPr>
        <w:t>. .</w:t>
      </w:r>
      <w:proofErr w:type="gramEnd"/>
      <w:r w:rsidR="00C45EB1">
        <w:rPr>
          <w:rFonts w:ascii="Baskerville" w:hAnsi="Baskerville" w:cs="Baskerville"/>
          <w:i/>
        </w:rPr>
        <w:t xml:space="preserve"> .</w:t>
      </w:r>
      <w:r w:rsidR="00070CA1">
        <w:rPr>
          <w:rFonts w:ascii="Baskerville" w:hAnsi="Baskerville" w:cs="Baskerville"/>
          <w:i/>
        </w:rPr>
        <w:t>“Our Hero</w:t>
      </w:r>
      <w:r>
        <w:rPr>
          <w:rFonts w:ascii="Baskerville" w:hAnsi="Baskerville" w:cs="Baskerville"/>
          <w:i/>
        </w:rPr>
        <w:t>,” a fascinating and perambulating, young lover</w:t>
      </w:r>
      <w:r w:rsidR="00AC1435">
        <w:rPr>
          <w:rFonts w:ascii="Baskerville" w:hAnsi="Baskerville" w:cs="Baskerville"/>
          <w:i/>
        </w:rPr>
        <w:t>;</w:t>
      </w:r>
      <w:r>
        <w:rPr>
          <w:rFonts w:ascii="Baskerville" w:hAnsi="Baskerville" w:cs="Baskerville"/>
          <w:i/>
        </w:rPr>
        <w:t xml:space="preserve"> in point of fact, a roaming Romeo</w:t>
      </w:r>
      <w:r w:rsidR="00C45EB1">
        <w:rPr>
          <w:rFonts w:ascii="Baskerville" w:hAnsi="Baskerville" w:cs="Baskerville"/>
          <w:i/>
        </w:rPr>
        <w:br/>
      </w:r>
    </w:p>
    <w:p w14:paraId="24B7FB02" w14:textId="4425FC65" w:rsidR="007B7A6C" w:rsidRPr="005A33F0" w:rsidRDefault="00FC435E" w:rsidP="00C45EB1">
      <w:pPr>
        <w:pStyle w:val="EndofScene"/>
        <w:ind w:left="1080" w:right="720"/>
        <w:jc w:val="both"/>
        <w:outlineLvl w:val="0"/>
        <w:rPr>
          <w:rFonts w:ascii="Baskerville" w:hAnsi="Baskerville" w:cs="Baskerville"/>
          <w:b/>
          <w:i/>
          <w:caps/>
          <w:sz w:val="18"/>
        </w:rPr>
      </w:pPr>
      <w:r>
        <w:rPr>
          <w:rFonts w:ascii="Baskerville" w:hAnsi="Baskerville" w:cs="Baskerville"/>
          <w:smallCaps/>
        </w:rPr>
        <w:t>catherine</w:t>
      </w:r>
      <w:r w:rsidR="00C45EB1">
        <w:rPr>
          <w:rFonts w:ascii="Baskerville" w:hAnsi="Baskerville" w:cs="Baskerville"/>
          <w:i/>
        </w:rPr>
        <w:t xml:space="preserve"> . . . . . . . . . . . . . . . </w:t>
      </w:r>
      <w:r w:rsidR="005A33F0">
        <w:rPr>
          <w:rFonts w:ascii="Baskerville" w:hAnsi="Baskerville" w:cs="Baskerville"/>
          <w:i/>
        </w:rPr>
        <w:t xml:space="preserve">. . . . . </w:t>
      </w:r>
      <w:proofErr w:type="gramStart"/>
      <w:r w:rsidR="005A33F0">
        <w:rPr>
          <w:rFonts w:ascii="Baskerville" w:hAnsi="Baskerville" w:cs="Baskerville"/>
          <w:i/>
        </w:rPr>
        <w:t xml:space="preserve">. </w:t>
      </w:r>
      <w:r w:rsidR="00C45EB1">
        <w:rPr>
          <w:rFonts w:ascii="Baskerville" w:hAnsi="Baskerville" w:cs="Baskerville"/>
          <w:i/>
        </w:rPr>
        <w:t>.</w:t>
      </w:r>
      <w:proofErr w:type="gramEnd"/>
      <w:r w:rsidR="00C45EB1">
        <w:rPr>
          <w:rFonts w:ascii="Baskerville" w:hAnsi="Baskerville" w:cs="Baskerville"/>
          <w:i/>
        </w:rPr>
        <w:t xml:space="preserve"> </w:t>
      </w:r>
      <w:r>
        <w:rPr>
          <w:rFonts w:ascii="Baskerville" w:hAnsi="Baskerville" w:cs="Baskerville"/>
          <w:i/>
        </w:rPr>
        <w:t>the very mildest type of anti-nuptial mother-in-law</w:t>
      </w:r>
      <w:r w:rsidR="00C45EB1">
        <w:rPr>
          <w:rFonts w:ascii="Baskerville" w:hAnsi="Baskerville" w:cs="Baskerville"/>
          <w:i/>
        </w:rPr>
        <w:br/>
      </w:r>
    </w:p>
    <w:p w14:paraId="41254515" w14:textId="00509426" w:rsidR="007B7A6C" w:rsidRPr="005A33F0" w:rsidRDefault="00FC435E" w:rsidP="00C45EB1">
      <w:pPr>
        <w:pStyle w:val="EndofScene"/>
        <w:ind w:left="1080" w:right="720"/>
        <w:jc w:val="both"/>
        <w:outlineLvl w:val="0"/>
        <w:rPr>
          <w:rFonts w:ascii="Baskerville" w:hAnsi="Baskerville" w:cs="Baskerville"/>
          <w:b/>
          <w:i/>
          <w:caps/>
          <w:sz w:val="18"/>
        </w:rPr>
      </w:pPr>
      <w:r>
        <w:rPr>
          <w:rFonts w:ascii="Baskerville" w:hAnsi="Baskerville" w:cs="Baskerville"/>
          <w:smallCaps/>
        </w:rPr>
        <w:t>eulalie</w:t>
      </w:r>
      <w:r w:rsidR="00C45EB1">
        <w:rPr>
          <w:rFonts w:ascii="Baskerville" w:hAnsi="Baskerville" w:cs="Baskerville"/>
          <w:i/>
        </w:rPr>
        <w:t xml:space="preserve"> . . . . . . . . .</w:t>
      </w:r>
      <w:r w:rsidR="005A33F0">
        <w:rPr>
          <w:rFonts w:ascii="Baskerville" w:hAnsi="Baskerville" w:cs="Baskerville"/>
          <w:i/>
        </w:rPr>
        <w:t xml:space="preserve"> . . . . </w:t>
      </w:r>
      <w:proofErr w:type="gramStart"/>
      <w:r w:rsidR="005A33F0">
        <w:rPr>
          <w:rFonts w:ascii="Baskerville" w:hAnsi="Baskerville" w:cs="Baskerville"/>
          <w:i/>
        </w:rPr>
        <w:t>. .</w:t>
      </w:r>
      <w:proofErr w:type="gramEnd"/>
      <w:r w:rsidR="00C45EB1">
        <w:rPr>
          <w:rFonts w:ascii="Baskerville" w:hAnsi="Baskerville" w:cs="Baskerville"/>
          <w:i/>
        </w:rPr>
        <w:t xml:space="preserve"> </w:t>
      </w:r>
      <w:r>
        <w:rPr>
          <w:rFonts w:ascii="Baskerville" w:hAnsi="Baskerville" w:cs="Baskerville"/>
          <w:i/>
        </w:rPr>
        <w:t>Evangeline’s confidante, confidently hoping for Woman’s Rights</w:t>
      </w:r>
      <w:r w:rsidR="00C45EB1">
        <w:rPr>
          <w:rFonts w:ascii="Baskerville" w:hAnsi="Baskerville" w:cs="Baskerville"/>
          <w:i/>
        </w:rPr>
        <w:br/>
      </w:r>
    </w:p>
    <w:p w14:paraId="43AF42D3" w14:textId="0EF30117" w:rsidR="007B7A6C" w:rsidRPr="005A33F0" w:rsidRDefault="00AC1435" w:rsidP="00C45EB1">
      <w:pPr>
        <w:pStyle w:val="EndofScene"/>
        <w:ind w:left="1080" w:right="720"/>
        <w:jc w:val="both"/>
        <w:outlineLvl w:val="0"/>
        <w:rPr>
          <w:rFonts w:ascii="Baskerville" w:hAnsi="Baskerville" w:cs="Baskerville"/>
          <w:b/>
          <w:i/>
          <w:sz w:val="18"/>
        </w:rPr>
      </w:pPr>
      <w:proofErr w:type="spellStart"/>
      <w:r>
        <w:rPr>
          <w:rFonts w:ascii="Baskerville" w:hAnsi="Baskerville" w:cs="Baskerville"/>
          <w:smallCaps/>
        </w:rPr>
        <w:t>mary-</w:t>
      </w:r>
      <w:r w:rsidR="00FC435E">
        <w:rPr>
          <w:rFonts w:ascii="Baskerville" w:hAnsi="Baskerville" w:cs="Baskerville"/>
          <w:smallCaps/>
        </w:rPr>
        <w:t>ann</w:t>
      </w:r>
      <w:proofErr w:type="spellEnd"/>
      <w:r w:rsidR="00C45EB1">
        <w:rPr>
          <w:rFonts w:ascii="Baskerville" w:hAnsi="Baskerville" w:cs="Baskerville"/>
          <w:i/>
        </w:rPr>
        <w:t xml:space="preserve"> . . . . </w:t>
      </w:r>
      <w:r w:rsidR="005A33F0">
        <w:rPr>
          <w:rFonts w:ascii="Baskerville" w:hAnsi="Baskerville" w:cs="Baskerville"/>
          <w:i/>
        </w:rPr>
        <w:t xml:space="preserve">. . . . . . . . . . . . . . . . . . . . . . </w:t>
      </w:r>
      <w:r w:rsidR="00C45EB1">
        <w:rPr>
          <w:rFonts w:ascii="Baskerville" w:hAnsi="Baskerville" w:cs="Baskerville"/>
          <w:i/>
        </w:rPr>
        <w:t xml:space="preserve">. . . . . . . . . . . </w:t>
      </w:r>
      <w:proofErr w:type="gramStart"/>
      <w:r w:rsidR="00C45EB1">
        <w:rPr>
          <w:rFonts w:ascii="Baskerville" w:hAnsi="Baskerville" w:cs="Baskerville"/>
          <w:i/>
        </w:rPr>
        <w:t>. .</w:t>
      </w:r>
      <w:proofErr w:type="gramEnd"/>
      <w:r w:rsidR="00C45EB1">
        <w:rPr>
          <w:rFonts w:ascii="Baskerville" w:hAnsi="Baskerville" w:cs="Baskerville"/>
          <w:i/>
        </w:rPr>
        <w:t xml:space="preserve"> </w:t>
      </w:r>
      <w:r w:rsidR="00AB1A08" w:rsidRPr="00AB1A08">
        <w:rPr>
          <w:rFonts w:ascii="Baskerville" w:hAnsi="Baskerville" w:cs="Baskerville"/>
          <w:i/>
        </w:rPr>
        <w:t xml:space="preserve">Evangeline’s </w:t>
      </w:r>
      <w:r w:rsidR="00FC435E">
        <w:rPr>
          <w:rFonts w:ascii="Baskerville" w:hAnsi="Baskerville" w:cs="Baskerville"/>
          <w:i/>
        </w:rPr>
        <w:t>waiting maid</w:t>
      </w:r>
      <w:r w:rsidR="00C45EB1">
        <w:rPr>
          <w:rFonts w:ascii="Baskerville" w:hAnsi="Baskerville" w:cs="Baskerville"/>
          <w:i/>
        </w:rPr>
        <w:br/>
      </w:r>
    </w:p>
    <w:p w14:paraId="072FE134" w14:textId="1E6EF546" w:rsidR="00FC435E" w:rsidRPr="005A33F0" w:rsidRDefault="008230C0" w:rsidP="00C45EB1">
      <w:pPr>
        <w:pStyle w:val="EndofScene"/>
        <w:ind w:left="1080" w:right="720"/>
        <w:jc w:val="both"/>
        <w:rPr>
          <w:rFonts w:ascii="Baskerville" w:hAnsi="Baskerville" w:cs="Baskerville"/>
          <w:smallCaps/>
          <w:sz w:val="18"/>
        </w:rPr>
      </w:pPr>
      <w:r>
        <w:rPr>
          <w:rFonts w:ascii="Baskerville" w:hAnsi="Baskerville" w:cs="Baskerville"/>
          <w:smallCaps/>
        </w:rPr>
        <w:t>ben</w:t>
      </w:r>
      <w:r w:rsidR="00C45EB1">
        <w:rPr>
          <w:rFonts w:ascii="Baskerville" w:hAnsi="Baskerville" w:cs="Baskerville"/>
          <w:i/>
        </w:rPr>
        <w:t xml:space="preserve"> . . . . . . . . . . . . . . . . . . . . . . . . . . .</w:t>
      </w:r>
      <w:r w:rsidR="005A33F0">
        <w:rPr>
          <w:rFonts w:ascii="Baskerville" w:hAnsi="Baskerville" w:cs="Baskerville"/>
          <w:i/>
        </w:rPr>
        <w:t xml:space="preserve"> . . . . . . . . . . .</w:t>
      </w:r>
      <w:r w:rsidR="00FC435E">
        <w:rPr>
          <w:rFonts w:ascii="Baskerville" w:hAnsi="Baskerville" w:cs="Baskerville"/>
          <w:i/>
        </w:rPr>
        <w:t xml:space="preserve"> Evangeline’s sire, whose vacillating mind is divided between the rental of her prospective husband and his parental affection</w:t>
      </w:r>
      <w:r w:rsidR="00C45EB1">
        <w:rPr>
          <w:rFonts w:ascii="Baskerville" w:hAnsi="Baskerville" w:cs="Baskerville"/>
          <w:i/>
        </w:rPr>
        <w:br/>
      </w:r>
    </w:p>
    <w:p w14:paraId="1C818605" w14:textId="638CCB17" w:rsidR="00FC435E" w:rsidRPr="005A33F0" w:rsidRDefault="00FC435E" w:rsidP="00C45EB1">
      <w:pPr>
        <w:pStyle w:val="EndofScene"/>
        <w:ind w:left="1080" w:right="720"/>
        <w:jc w:val="both"/>
        <w:outlineLvl w:val="0"/>
        <w:rPr>
          <w:rFonts w:ascii="Baskerville" w:hAnsi="Baskerville" w:cs="Baskerville"/>
          <w:b/>
          <w:i/>
          <w:caps/>
          <w:sz w:val="18"/>
        </w:rPr>
      </w:pPr>
      <w:r>
        <w:rPr>
          <w:rFonts w:ascii="Baskerville" w:hAnsi="Baskerville" w:cs="Baskerville"/>
          <w:smallCaps/>
        </w:rPr>
        <w:t>lone fisherman</w:t>
      </w:r>
      <w:r w:rsidR="00C45EB1">
        <w:rPr>
          <w:rFonts w:ascii="Baskerville" w:hAnsi="Baskerville" w:cs="Baskerville"/>
          <w:i/>
        </w:rPr>
        <w:t xml:space="preserve"> . </w:t>
      </w:r>
      <w:r w:rsidR="005A33F0">
        <w:rPr>
          <w:rFonts w:ascii="Baskerville" w:hAnsi="Baskerville" w:cs="Baskerville"/>
          <w:i/>
        </w:rPr>
        <w:t xml:space="preserve">. . . . . . . . . . . . </w:t>
      </w:r>
      <w:r w:rsidR="00C45EB1">
        <w:rPr>
          <w:rFonts w:ascii="Baskerville" w:hAnsi="Baskerville" w:cs="Baskerville"/>
          <w:i/>
        </w:rPr>
        <w:t xml:space="preserve">. . . . . . . . . . . . . . . . . . . . . . </w:t>
      </w:r>
      <w:r>
        <w:rPr>
          <w:rFonts w:ascii="Baskerville" w:hAnsi="Baskerville" w:cs="Baskerville"/>
          <w:i/>
        </w:rPr>
        <w:t>a patient and singularly taciturn toiler of the sea, with a natural tendency to hook whatever comes within his reach</w:t>
      </w:r>
      <w:r w:rsidR="00C45EB1">
        <w:rPr>
          <w:rFonts w:ascii="Baskerville" w:hAnsi="Baskerville" w:cs="Baskerville"/>
          <w:i/>
        </w:rPr>
        <w:br/>
      </w:r>
    </w:p>
    <w:p w14:paraId="6A598428" w14:textId="2B58286B" w:rsidR="00FC435E" w:rsidRPr="005A33F0" w:rsidRDefault="00FC435E" w:rsidP="00C45EB1">
      <w:pPr>
        <w:pStyle w:val="EndofScene"/>
        <w:ind w:left="1080" w:right="720"/>
        <w:jc w:val="both"/>
        <w:rPr>
          <w:rFonts w:cs="Baskerville"/>
          <w:sz w:val="18"/>
        </w:rPr>
      </w:pPr>
      <w:r>
        <w:rPr>
          <w:rFonts w:ascii="Baskerville" w:hAnsi="Baskerville" w:cs="Baskerville"/>
          <w:smallCaps/>
        </w:rPr>
        <w:t>captain deitrich</w:t>
      </w:r>
      <w:r w:rsidR="00C45EB1">
        <w:rPr>
          <w:rFonts w:ascii="Baskerville" w:hAnsi="Baskerville" w:cs="Baskerville"/>
          <w:i/>
        </w:rPr>
        <w:t xml:space="preserve"> . . . . . . . . . . . . . . . . . . . . . . . . . . . . . . . .</w:t>
      </w:r>
      <w:r w:rsidR="005A33F0">
        <w:rPr>
          <w:rFonts w:ascii="Baskerville" w:hAnsi="Baskerville" w:cs="Baskerville"/>
          <w:i/>
        </w:rPr>
        <w:t xml:space="preserve"> . . . . . .</w:t>
      </w:r>
      <w:r>
        <w:rPr>
          <w:rFonts w:ascii="Baskerville" w:hAnsi="Baskerville" w:cs="Baskerville"/>
          <w:i/>
        </w:rPr>
        <w:t xml:space="preserve"> a Dutch mercenary in the British ranks, who shows no mercy, being a mercy-nary cuss</w:t>
      </w:r>
      <w:r w:rsidR="00C45EB1">
        <w:rPr>
          <w:rFonts w:ascii="Baskerville" w:hAnsi="Baskerville" w:cs="Baskerville"/>
          <w:i/>
        </w:rPr>
        <w:br/>
      </w:r>
    </w:p>
    <w:p w14:paraId="6553EC09" w14:textId="70135C65" w:rsidR="00FC435E" w:rsidRPr="005A33F0" w:rsidRDefault="00FC435E" w:rsidP="00C45EB1">
      <w:pPr>
        <w:pStyle w:val="EndofScene"/>
        <w:ind w:left="1080" w:right="720"/>
        <w:jc w:val="both"/>
        <w:rPr>
          <w:rFonts w:ascii="Baskerville" w:hAnsi="Baskerville" w:cs="Baskerville"/>
          <w:smallCaps/>
          <w:sz w:val="18"/>
        </w:rPr>
      </w:pPr>
      <w:r>
        <w:rPr>
          <w:rFonts w:ascii="Baskerville" w:hAnsi="Baskerville" w:cs="Baskerville"/>
          <w:smallCaps/>
        </w:rPr>
        <w:t>hans wagner</w:t>
      </w:r>
      <w:r w:rsidR="00C45EB1">
        <w:rPr>
          <w:rFonts w:ascii="Baskerville" w:hAnsi="Baskerville" w:cs="Baskerville"/>
          <w:i/>
        </w:rPr>
        <w:t xml:space="preserve"> . . . . . . . . . . . </w:t>
      </w:r>
      <w:r w:rsidR="005A33F0">
        <w:rPr>
          <w:rFonts w:ascii="Baskerville" w:hAnsi="Baskerville" w:cs="Baskerville"/>
          <w:i/>
        </w:rPr>
        <w:t xml:space="preserve">. . . . . </w:t>
      </w:r>
      <w:proofErr w:type="gramStart"/>
      <w:r w:rsidR="005A33F0">
        <w:rPr>
          <w:rFonts w:ascii="Baskerville" w:hAnsi="Baskerville" w:cs="Baskerville"/>
          <w:i/>
        </w:rPr>
        <w:t>. .</w:t>
      </w:r>
      <w:proofErr w:type="gramEnd"/>
      <w:r>
        <w:rPr>
          <w:rFonts w:ascii="Baskerville" w:hAnsi="Baskerville" w:cs="Baskerville"/>
          <w:i/>
        </w:rPr>
        <w:t xml:space="preserve"> a spiritual corporal, with undue corporeal proportions</w:t>
      </w:r>
      <w:r w:rsidR="00C45EB1">
        <w:rPr>
          <w:rFonts w:ascii="Baskerville" w:hAnsi="Baskerville" w:cs="Baskerville"/>
          <w:i/>
        </w:rPr>
        <w:br/>
      </w:r>
    </w:p>
    <w:p w14:paraId="2721C659" w14:textId="1B7D866E" w:rsidR="00FC435E" w:rsidRPr="005A33F0" w:rsidRDefault="00FC435E" w:rsidP="00C45EB1">
      <w:pPr>
        <w:pStyle w:val="EndofScene"/>
        <w:ind w:left="1080" w:right="720"/>
        <w:jc w:val="both"/>
        <w:outlineLvl w:val="0"/>
        <w:rPr>
          <w:rFonts w:ascii="Baskerville" w:hAnsi="Baskerville" w:cs="Baskerville"/>
          <w:b/>
          <w:i/>
          <w:caps/>
          <w:sz w:val="18"/>
        </w:rPr>
      </w:pPr>
      <w:r>
        <w:rPr>
          <w:rFonts w:ascii="Baskerville" w:hAnsi="Baskerville" w:cs="Baskerville"/>
          <w:smallCaps/>
        </w:rPr>
        <w:t>king boorioboola gha</w:t>
      </w:r>
      <w:r w:rsidR="00C45EB1">
        <w:rPr>
          <w:rFonts w:ascii="Baskerville" w:hAnsi="Baskerville" w:cs="Baskerville"/>
          <w:i/>
        </w:rPr>
        <w:t xml:space="preserve"> . . . . . . . . . . . . . . </w:t>
      </w:r>
      <w:r w:rsidR="005A33F0">
        <w:rPr>
          <w:rFonts w:ascii="Baskerville" w:hAnsi="Baskerville" w:cs="Baskerville"/>
          <w:i/>
        </w:rPr>
        <w:t xml:space="preserve">. . . . . . . . . . . </w:t>
      </w:r>
      <w:proofErr w:type="gramStart"/>
      <w:r w:rsidR="005A33F0">
        <w:rPr>
          <w:rFonts w:ascii="Baskerville" w:hAnsi="Baskerville" w:cs="Baskerville"/>
          <w:i/>
        </w:rPr>
        <w:t xml:space="preserve">. </w:t>
      </w:r>
      <w:r w:rsidR="00C45EB1">
        <w:rPr>
          <w:rFonts w:ascii="Baskerville" w:hAnsi="Baskerville" w:cs="Baskerville"/>
          <w:i/>
        </w:rPr>
        <w:t>.</w:t>
      </w:r>
      <w:proofErr w:type="gramEnd"/>
      <w:r w:rsidRPr="00AB1A08">
        <w:rPr>
          <w:rFonts w:ascii="Baskerville" w:hAnsi="Baskerville" w:cs="Baskerville"/>
          <w:i/>
        </w:rPr>
        <w:t xml:space="preserve"> </w:t>
      </w:r>
      <w:proofErr w:type="gramStart"/>
      <w:r>
        <w:rPr>
          <w:rFonts w:ascii="Baskerville" w:hAnsi="Baskerville" w:cs="Baskerville"/>
          <w:i/>
        </w:rPr>
        <w:t>royal</w:t>
      </w:r>
      <w:proofErr w:type="gramEnd"/>
      <w:r>
        <w:rPr>
          <w:rFonts w:ascii="Baskerville" w:hAnsi="Baskerville" w:cs="Baskerville"/>
          <w:i/>
        </w:rPr>
        <w:t xml:space="preserve"> proprietor of the mid-African diamond field, who</w:t>
      </w:r>
      <w:r w:rsidR="00AC1435">
        <w:rPr>
          <w:rFonts w:ascii="Baskerville" w:hAnsi="Baskerville" w:cs="Baskerville"/>
          <w:i/>
        </w:rPr>
        <w:t>,</w:t>
      </w:r>
      <w:r>
        <w:rPr>
          <w:rFonts w:ascii="Baskerville" w:hAnsi="Baskerville" w:cs="Baskerville"/>
          <w:i/>
        </w:rPr>
        <w:t xml:space="preserve"> not being able to hear anything near, occupies an ear trumpet</w:t>
      </w:r>
      <w:r w:rsidR="00C45EB1">
        <w:rPr>
          <w:rFonts w:ascii="Baskerville" w:hAnsi="Baskerville" w:cs="Baskerville"/>
          <w:i/>
        </w:rPr>
        <w:br/>
      </w:r>
    </w:p>
    <w:p w14:paraId="3758B3E4" w14:textId="101CB2BC" w:rsidR="00FC435E" w:rsidRPr="005A33F0" w:rsidRDefault="00FC435E" w:rsidP="00C45EB1">
      <w:pPr>
        <w:pStyle w:val="EndofScene"/>
        <w:ind w:left="1080" w:right="720"/>
        <w:jc w:val="both"/>
        <w:rPr>
          <w:rFonts w:ascii="Baskerville" w:hAnsi="Baskerville" w:cs="Baskerville"/>
          <w:smallCaps/>
          <w:sz w:val="18"/>
        </w:rPr>
      </w:pPr>
      <w:r>
        <w:rPr>
          <w:rFonts w:ascii="Baskerville" w:hAnsi="Baskerville" w:cs="Baskerville"/>
          <w:smallCaps/>
        </w:rPr>
        <w:t>queen boorioboolagha</w:t>
      </w:r>
      <w:r w:rsidR="00C45EB1">
        <w:rPr>
          <w:rFonts w:ascii="Baskerville" w:hAnsi="Baskerville" w:cs="Baskerville"/>
          <w:i/>
        </w:rPr>
        <w:t xml:space="preserve"> . . . </w:t>
      </w:r>
      <w:r w:rsidR="005A33F0">
        <w:rPr>
          <w:rFonts w:ascii="Baskerville" w:hAnsi="Baskerville" w:cs="Baskerville"/>
          <w:i/>
        </w:rPr>
        <w:t>. . . . . . .</w:t>
      </w:r>
      <w:r>
        <w:rPr>
          <w:rFonts w:ascii="Baskerville" w:hAnsi="Baskerville" w:cs="Baskerville"/>
          <w:i/>
        </w:rPr>
        <w:t xml:space="preserve"> the king’s much better adviser of his whole conduct</w:t>
      </w:r>
      <w:r w:rsidR="00C45EB1">
        <w:rPr>
          <w:rFonts w:ascii="Baskerville" w:hAnsi="Baskerville" w:cs="Baskerville"/>
          <w:i/>
        </w:rPr>
        <w:br/>
      </w:r>
    </w:p>
    <w:p w14:paraId="79970B45" w14:textId="38018A4C" w:rsidR="00FC435E" w:rsidRPr="005A33F0" w:rsidRDefault="00FC435E" w:rsidP="00C45EB1">
      <w:pPr>
        <w:pStyle w:val="EndofScene"/>
        <w:ind w:left="1080" w:right="720"/>
        <w:jc w:val="both"/>
        <w:rPr>
          <w:rFonts w:ascii="Baskerville" w:hAnsi="Baskerville" w:cs="Baskerville"/>
          <w:smallCaps/>
          <w:sz w:val="18"/>
        </w:rPr>
      </w:pPr>
      <w:r>
        <w:rPr>
          <w:rFonts w:ascii="Baskerville" w:hAnsi="Baskerville" w:cs="Baskerville"/>
          <w:smallCaps/>
        </w:rPr>
        <w:t>police captain</w:t>
      </w:r>
      <w:r w:rsidR="00C45EB1">
        <w:rPr>
          <w:rFonts w:ascii="Baskerville" w:hAnsi="Baskerville" w:cs="Baskerville"/>
          <w:i/>
        </w:rPr>
        <w:t xml:space="preserve"> . . . . </w:t>
      </w:r>
      <w:r w:rsidR="005A33F0">
        <w:rPr>
          <w:rFonts w:ascii="Baskerville" w:hAnsi="Baskerville" w:cs="Baskerville"/>
          <w:i/>
        </w:rPr>
        <w:t xml:space="preserve">. . . . . . . . . </w:t>
      </w:r>
      <w:proofErr w:type="gramStart"/>
      <w:r w:rsidR="005A33F0">
        <w:rPr>
          <w:rFonts w:ascii="Baskerville" w:hAnsi="Baskerville" w:cs="Baskerville"/>
          <w:i/>
        </w:rPr>
        <w:t>. .</w:t>
      </w:r>
      <w:proofErr w:type="gramEnd"/>
      <w:r w:rsidR="005A33F0">
        <w:rPr>
          <w:rFonts w:ascii="Baskerville" w:hAnsi="Baskerville" w:cs="Baskerville"/>
          <w:i/>
        </w:rPr>
        <w:t xml:space="preserve"> </w:t>
      </w:r>
      <w:r w:rsidR="00C45EB1">
        <w:rPr>
          <w:rFonts w:ascii="Baskerville" w:hAnsi="Baskerville" w:cs="Baskerville"/>
          <w:i/>
        </w:rPr>
        <w:t>.</w:t>
      </w:r>
      <w:r>
        <w:rPr>
          <w:rFonts w:ascii="Baskerville" w:hAnsi="Baskerville" w:cs="Baskerville"/>
          <w:i/>
        </w:rPr>
        <w:t xml:space="preserve"> called by some a peeler, possibly because he was never known to heed any appeal a prisoner might make, “</w:t>
      </w:r>
      <w:proofErr w:type="spellStart"/>
      <w:r>
        <w:rPr>
          <w:rFonts w:ascii="Baskerville" w:hAnsi="Baskerville" w:cs="Baskerville"/>
          <w:i/>
        </w:rPr>
        <w:t>lucas</w:t>
      </w:r>
      <w:proofErr w:type="spellEnd"/>
      <w:r>
        <w:rPr>
          <w:rFonts w:ascii="Baskerville" w:hAnsi="Baskerville" w:cs="Baskerville"/>
          <w:i/>
        </w:rPr>
        <w:t xml:space="preserve"> a non,” and all that sort of thing</w:t>
      </w:r>
      <w:r w:rsidR="00C45EB1">
        <w:rPr>
          <w:rFonts w:ascii="Baskerville" w:hAnsi="Baskerville" w:cs="Baskerville"/>
          <w:i/>
        </w:rPr>
        <w:br/>
      </w:r>
    </w:p>
    <w:p w14:paraId="166C66AF" w14:textId="33CABFB1" w:rsidR="00FC435E" w:rsidRPr="005A33F0" w:rsidRDefault="00FC435E" w:rsidP="00C45EB1">
      <w:pPr>
        <w:pStyle w:val="EndofScene"/>
        <w:ind w:left="1080" w:right="720"/>
        <w:jc w:val="both"/>
        <w:outlineLvl w:val="0"/>
        <w:rPr>
          <w:rFonts w:ascii="Baskerville" w:hAnsi="Baskerville" w:cs="Baskerville"/>
          <w:b/>
          <w:i/>
          <w:caps/>
          <w:sz w:val="18"/>
        </w:rPr>
      </w:pPr>
      <w:r>
        <w:rPr>
          <w:rFonts w:ascii="Baskerville" w:hAnsi="Baskerville" w:cs="Baskerville"/>
          <w:smallCaps/>
        </w:rPr>
        <w:t>headsman</w:t>
      </w:r>
      <w:r w:rsidR="00C45EB1">
        <w:rPr>
          <w:rFonts w:ascii="Baskerville" w:hAnsi="Baskerville" w:cs="Baskerville"/>
          <w:i/>
        </w:rPr>
        <w:t xml:space="preserve"> . . . . </w:t>
      </w:r>
      <w:r w:rsidR="007B6CC9">
        <w:rPr>
          <w:rFonts w:ascii="Baskerville" w:hAnsi="Baskerville" w:cs="Baskerville"/>
          <w:i/>
        </w:rPr>
        <w:t>. . . . . .</w:t>
      </w:r>
      <w:r w:rsidRPr="00AB1A08">
        <w:rPr>
          <w:rFonts w:ascii="Baskerville" w:hAnsi="Baskerville" w:cs="Baskerville"/>
          <w:i/>
        </w:rPr>
        <w:t xml:space="preserve"> </w:t>
      </w:r>
      <w:r>
        <w:rPr>
          <w:rFonts w:ascii="Baskerville" w:hAnsi="Baskerville" w:cs="Baskerville"/>
          <w:i/>
        </w:rPr>
        <w:t>not a mimic of stupid people, but very clever at taking off blockheads</w:t>
      </w:r>
      <w:r w:rsidR="00C45EB1">
        <w:rPr>
          <w:rFonts w:ascii="Baskerville" w:hAnsi="Baskerville" w:cs="Baskerville"/>
          <w:i/>
        </w:rPr>
        <w:br/>
      </w:r>
    </w:p>
    <w:p w14:paraId="5B0550CF" w14:textId="1E67CC92" w:rsidR="00C45EB1" w:rsidRPr="005A33F0" w:rsidRDefault="00FC435E" w:rsidP="00C45EB1">
      <w:pPr>
        <w:pStyle w:val="EndofScene"/>
        <w:ind w:left="1080" w:right="720"/>
        <w:jc w:val="both"/>
        <w:rPr>
          <w:rFonts w:ascii="Baskerville" w:hAnsi="Baskerville" w:cs="Baskerville"/>
          <w:smallCaps/>
          <w:sz w:val="18"/>
        </w:rPr>
      </w:pPr>
      <w:r>
        <w:rPr>
          <w:rFonts w:ascii="Baskerville" w:hAnsi="Baskerville" w:cs="Baskerville"/>
          <w:smallCaps/>
        </w:rPr>
        <w:t>jailor</w:t>
      </w:r>
      <w:r w:rsidR="00C45EB1">
        <w:rPr>
          <w:rFonts w:ascii="Baskerville" w:hAnsi="Baskerville" w:cs="Baskerville"/>
          <w:i/>
        </w:rPr>
        <w:t xml:space="preserve"> . . </w:t>
      </w:r>
      <w:r w:rsidR="005A33F0">
        <w:rPr>
          <w:rFonts w:ascii="Baskerville" w:hAnsi="Baskerville" w:cs="Baskerville"/>
          <w:i/>
        </w:rPr>
        <w:t xml:space="preserve">. . . . </w:t>
      </w:r>
      <w:proofErr w:type="gramStart"/>
      <w:r w:rsidR="005A33F0">
        <w:rPr>
          <w:rFonts w:ascii="Baskerville" w:hAnsi="Baskerville" w:cs="Baskerville"/>
          <w:i/>
        </w:rPr>
        <w:t>. .</w:t>
      </w:r>
      <w:proofErr w:type="gramEnd"/>
      <w:r>
        <w:rPr>
          <w:rFonts w:ascii="Baskerville" w:hAnsi="Baskerville" w:cs="Baskerville"/>
          <w:i/>
        </w:rPr>
        <w:t xml:space="preserve"> never without his key, vocal or instrumental, consequently always on </w:t>
      </w:r>
      <w:r w:rsidR="00C45EB1">
        <w:rPr>
          <w:rFonts w:ascii="Baskerville" w:hAnsi="Baskerville" w:cs="Baskerville"/>
          <w:i/>
        </w:rPr>
        <w:t>qui vive</w:t>
      </w:r>
      <w:r w:rsidR="00C45EB1">
        <w:rPr>
          <w:rFonts w:ascii="Baskerville" w:hAnsi="Baskerville" w:cs="Baskerville"/>
          <w:i/>
        </w:rPr>
        <w:br/>
      </w:r>
    </w:p>
    <w:p w14:paraId="3016C66A" w14:textId="1F20854B" w:rsidR="005A52FC" w:rsidRPr="000D4BE8" w:rsidRDefault="00C45EB1" w:rsidP="00C45EB1">
      <w:pPr>
        <w:pStyle w:val="EndofScene"/>
        <w:ind w:left="1080" w:right="720"/>
        <w:jc w:val="both"/>
        <w:rPr>
          <w:rFonts w:ascii="Baskerville" w:hAnsi="Baskerville" w:cs="Baskerville"/>
          <w:smallCaps/>
          <w:sz w:val="18"/>
          <w:szCs w:val="18"/>
        </w:rPr>
      </w:pPr>
      <w:r>
        <w:rPr>
          <w:rFonts w:ascii="Baskerville" w:hAnsi="Baskerville" w:cs="Baskerville"/>
          <w:smallCaps/>
        </w:rPr>
        <w:t>[</w:t>
      </w:r>
      <w:r w:rsidR="005A52FC">
        <w:rPr>
          <w:rFonts w:ascii="Baskerville" w:hAnsi="Baskerville" w:cs="Baskerville"/>
          <w:smallCaps/>
        </w:rPr>
        <w:t>felician . . . . . . . .</w:t>
      </w:r>
      <w:r w:rsidR="000D4BE8">
        <w:rPr>
          <w:rFonts w:ascii="Baskerville" w:hAnsi="Baskerville" w:cs="Baskerville"/>
          <w:smallCaps/>
        </w:rPr>
        <w:t xml:space="preserve"> . . . . . . . . . . . . . . . . . . . . . . . . . . . . . . . . . . . . . . . . . . . .</w:t>
      </w:r>
      <w:r w:rsidR="005A52FC">
        <w:rPr>
          <w:rFonts w:ascii="Baskerville" w:hAnsi="Baskerville" w:cs="Baskerville"/>
          <w:smallCaps/>
        </w:rPr>
        <w:t xml:space="preserve"> </w:t>
      </w:r>
      <w:r w:rsidR="000D4BE8">
        <w:rPr>
          <w:rFonts w:ascii="Baskerville" w:hAnsi="Baskerville" w:cs="Baskerville"/>
          <w:i/>
        </w:rPr>
        <w:t>Eulalie’s adorer</w:t>
      </w:r>
      <w:r w:rsidR="000D4BE8">
        <w:rPr>
          <w:rFonts w:ascii="Baskerville" w:hAnsi="Baskerville" w:cs="Baskerville"/>
          <w:i/>
        </w:rPr>
        <w:br/>
      </w:r>
    </w:p>
    <w:p w14:paraId="089324D7" w14:textId="0AA67D04" w:rsidR="00C45EB1" w:rsidRPr="005A33F0" w:rsidRDefault="00C45EB1" w:rsidP="00C45EB1">
      <w:pPr>
        <w:pStyle w:val="EndofScene"/>
        <w:ind w:left="1080" w:right="720"/>
        <w:jc w:val="both"/>
        <w:rPr>
          <w:rFonts w:ascii="Baskerville" w:hAnsi="Baskerville" w:cs="Baskerville"/>
          <w:i/>
          <w:sz w:val="18"/>
        </w:rPr>
      </w:pPr>
      <w:r>
        <w:rPr>
          <w:rFonts w:ascii="Baskerville" w:hAnsi="Baskerville" w:cs="Baskerville"/>
          <w:smallCaps/>
        </w:rPr>
        <w:t xml:space="preserve">rose </w:t>
      </w:r>
      <w:r>
        <w:rPr>
          <w:rFonts w:ascii="Baskerville" w:hAnsi="Baskerville" w:cs="Baskerville"/>
          <w:i/>
        </w:rPr>
        <w:t xml:space="preserve">and </w:t>
      </w:r>
      <w:r>
        <w:rPr>
          <w:rFonts w:ascii="Baskerville" w:hAnsi="Baskerville" w:cs="Baskerville"/>
          <w:smallCaps/>
        </w:rPr>
        <w:t>marie</w:t>
      </w:r>
      <w:r>
        <w:rPr>
          <w:rFonts w:ascii="Baskerville" w:hAnsi="Baskerville" w:cs="Baskerville"/>
          <w:i/>
        </w:rPr>
        <w:t xml:space="preserve"> . . . . . . . . . . . . . . . . . . . . . . . . . . . . . </w:t>
      </w:r>
      <w:r w:rsidR="005A33F0">
        <w:rPr>
          <w:rFonts w:ascii="Baskerville" w:hAnsi="Baskerville" w:cs="Baskerville"/>
          <w:i/>
        </w:rPr>
        <w:t xml:space="preserve">. . </w:t>
      </w:r>
      <w:r>
        <w:rPr>
          <w:rFonts w:ascii="Baskerville" w:hAnsi="Baskerville" w:cs="Baskerville"/>
          <w:i/>
        </w:rPr>
        <w:t>.</w:t>
      </w:r>
      <w:r w:rsidR="005A33F0">
        <w:rPr>
          <w:rFonts w:ascii="Baskerville" w:hAnsi="Baskerville" w:cs="Baskerville"/>
          <w:i/>
        </w:rPr>
        <w:t xml:space="preserve"> . . </w:t>
      </w:r>
      <w:proofErr w:type="gramStart"/>
      <w:r w:rsidR="005A33F0">
        <w:rPr>
          <w:rFonts w:ascii="Baskerville" w:hAnsi="Baskerville" w:cs="Baskerville"/>
          <w:i/>
        </w:rPr>
        <w:t>. .</w:t>
      </w:r>
      <w:proofErr w:type="gramEnd"/>
      <w:r>
        <w:rPr>
          <w:rFonts w:ascii="Baskerville" w:hAnsi="Baskerville" w:cs="Baskerville"/>
          <w:i/>
        </w:rPr>
        <w:t xml:space="preserve"> Evangeline’s girlfriends</w:t>
      </w:r>
      <w:r>
        <w:rPr>
          <w:rFonts w:ascii="Baskerville" w:hAnsi="Baskerville" w:cs="Baskerville"/>
          <w:i/>
        </w:rPr>
        <w:br/>
      </w:r>
    </w:p>
    <w:p w14:paraId="046C203E" w14:textId="081661DE" w:rsidR="007B7A6C" w:rsidRPr="005A33F0" w:rsidRDefault="00C45EB1" w:rsidP="00C45EB1">
      <w:pPr>
        <w:pStyle w:val="EndofScene"/>
        <w:ind w:left="1080" w:right="720"/>
        <w:jc w:val="both"/>
        <w:rPr>
          <w:sz w:val="18"/>
        </w:rPr>
      </w:pPr>
      <w:r>
        <w:rPr>
          <w:rFonts w:ascii="Baskerville" w:hAnsi="Baskerville" w:cs="Baskerville"/>
          <w:smallCaps/>
        </w:rPr>
        <w:t>a heifer</w:t>
      </w:r>
      <w:r>
        <w:rPr>
          <w:rFonts w:ascii="Baskerville" w:hAnsi="Baskerville" w:cs="Baskerville"/>
          <w:i/>
        </w:rPr>
        <w:t xml:space="preserve"> . . </w:t>
      </w:r>
      <w:r>
        <w:rPr>
          <w:rFonts w:ascii="Baskerville" w:hAnsi="Baskerville" w:cs="Baskerville"/>
        </w:rPr>
        <w:t>. . . . . . . . . . . . . . . . . . . .</w:t>
      </w:r>
      <w:r w:rsidR="00AC1435">
        <w:rPr>
          <w:rFonts w:ascii="Baskerville" w:hAnsi="Baskerville" w:cs="Baskerville"/>
        </w:rPr>
        <w:t xml:space="preserve"> . . . . . . . . . . . . </w:t>
      </w:r>
      <w:proofErr w:type="gramStart"/>
      <w:r w:rsidR="00AC1435">
        <w:rPr>
          <w:rFonts w:ascii="Baskerville" w:hAnsi="Baskerville" w:cs="Baskerville"/>
        </w:rPr>
        <w:t>. .</w:t>
      </w:r>
      <w:proofErr w:type="gramEnd"/>
      <w:r w:rsidR="00AC1435">
        <w:rPr>
          <w:rFonts w:ascii="Baskerville" w:hAnsi="Baskerville" w:cs="Baskerville"/>
        </w:rPr>
        <w:t xml:space="preserve"> </w:t>
      </w:r>
      <w:r>
        <w:rPr>
          <w:rFonts w:ascii="Baskerville" w:hAnsi="Baskerville" w:cs="Baskerville"/>
          <w:i/>
        </w:rPr>
        <w:t xml:space="preserve">Evangeline’s </w:t>
      </w:r>
      <w:r w:rsidR="000D4BE8">
        <w:rPr>
          <w:rFonts w:ascii="Baskerville" w:hAnsi="Baskerville" w:cs="Baskerville"/>
          <w:i/>
        </w:rPr>
        <w:t xml:space="preserve">friend and </w:t>
      </w:r>
      <w:r>
        <w:rPr>
          <w:rFonts w:ascii="Baskerville" w:hAnsi="Baskerville" w:cs="Baskerville"/>
          <w:i/>
        </w:rPr>
        <w:t>pet cow</w:t>
      </w:r>
      <w:r>
        <w:rPr>
          <w:rFonts w:ascii="Baskerville" w:hAnsi="Baskerville" w:cs="Baskerville"/>
          <w:i/>
        </w:rPr>
        <w:br/>
      </w:r>
    </w:p>
    <w:p w14:paraId="23BC2721" w14:textId="7CF9C770" w:rsidR="00070CA1" w:rsidRPr="005A33F0" w:rsidRDefault="00070CA1" w:rsidP="005A33F0">
      <w:pPr>
        <w:pStyle w:val="EndofScene"/>
        <w:ind w:left="720" w:right="720" w:firstLine="0"/>
        <w:jc w:val="center"/>
        <w:rPr>
          <w:rFonts w:ascii="Baskerville" w:hAnsi="Baskerville" w:cs="Baskerville"/>
          <w:b/>
          <w:caps/>
          <w:sz w:val="20"/>
        </w:rPr>
      </w:pPr>
      <w:proofErr w:type="gramStart"/>
      <w:r>
        <w:rPr>
          <w:rFonts w:ascii="Baskerville" w:hAnsi="Baskerville" w:cs="Baskerville"/>
          <w:i/>
        </w:rPr>
        <w:t>choruses</w:t>
      </w:r>
      <w:proofErr w:type="gramEnd"/>
      <w:r>
        <w:rPr>
          <w:rFonts w:ascii="Baskerville" w:hAnsi="Baskerville" w:cs="Baskerville"/>
          <w:i/>
        </w:rPr>
        <w:t xml:space="preserve"> of </w:t>
      </w:r>
      <w:r w:rsidR="005A33F0">
        <w:rPr>
          <w:rFonts w:ascii="Baskerville" w:hAnsi="Baskerville" w:cs="Baskerville"/>
          <w:smallCaps/>
        </w:rPr>
        <w:t>fishermen</w:t>
      </w:r>
      <w:r w:rsidRPr="00070CA1">
        <w:rPr>
          <w:rFonts w:ascii="Baskerville" w:hAnsi="Baskerville" w:cs="Baskerville"/>
          <w:i/>
        </w:rPr>
        <w:t>,</w:t>
      </w:r>
      <w:r>
        <w:rPr>
          <w:rFonts w:ascii="Baskerville" w:hAnsi="Baskerville" w:cs="Baskerville"/>
        </w:rPr>
        <w:t xml:space="preserve"> </w:t>
      </w:r>
      <w:r w:rsidR="00C058A0" w:rsidRPr="00C058A0">
        <w:rPr>
          <w:rFonts w:ascii="Baskerville" w:hAnsi="Baskerville" w:cs="Baskerville"/>
          <w:smallCaps/>
        </w:rPr>
        <w:t>sailors</w:t>
      </w:r>
      <w:r w:rsidR="00C058A0">
        <w:rPr>
          <w:rFonts w:ascii="Baskerville" w:hAnsi="Baskerville" w:cs="Baskerville"/>
          <w:i/>
        </w:rPr>
        <w:t xml:space="preserve">, </w:t>
      </w:r>
      <w:r w:rsidR="005A33F0" w:rsidRPr="00C058A0">
        <w:rPr>
          <w:rFonts w:ascii="Baskerville" w:hAnsi="Baskerville" w:cs="Baskerville"/>
          <w:smallCaps/>
        </w:rPr>
        <w:t>acadians</w:t>
      </w:r>
      <w:r w:rsidRPr="00070CA1">
        <w:rPr>
          <w:rFonts w:ascii="Baskerville" w:hAnsi="Baskerville" w:cs="Baskerville"/>
          <w:i/>
        </w:rPr>
        <w:t xml:space="preserve">, </w:t>
      </w:r>
      <w:r w:rsidR="005A33F0">
        <w:rPr>
          <w:rFonts w:ascii="Baskerville" w:hAnsi="Baskerville" w:cs="Baskerville"/>
          <w:smallCaps/>
        </w:rPr>
        <w:t>african natives</w:t>
      </w:r>
      <w:r>
        <w:rPr>
          <w:rFonts w:ascii="Baskerville" w:hAnsi="Baskerville" w:cs="Baskerville"/>
          <w:i/>
        </w:rPr>
        <w:t xml:space="preserve">, and </w:t>
      </w:r>
      <w:r w:rsidR="005A33F0">
        <w:rPr>
          <w:rFonts w:ascii="Baskerville" w:hAnsi="Baskerville" w:cs="Baskerville"/>
          <w:smallCaps/>
        </w:rPr>
        <w:t>policemen</w:t>
      </w:r>
    </w:p>
    <w:p w14:paraId="0435E632" w14:textId="77777777" w:rsidR="00070CA1" w:rsidRDefault="00070CA1" w:rsidP="00070CA1">
      <w:pPr>
        <w:ind w:right="1080"/>
        <w:jc w:val="center"/>
      </w:pPr>
    </w:p>
    <w:p w14:paraId="2E04E63F" w14:textId="77777777" w:rsidR="005A33F0" w:rsidRDefault="005A33F0" w:rsidP="00070CA1">
      <w:pPr>
        <w:ind w:right="1080"/>
        <w:jc w:val="center"/>
      </w:pPr>
    </w:p>
    <w:p w14:paraId="0D01CA7E" w14:textId="77777777" w:rsidR="005A33F0" w:rsidRPr="00070CA1" w:rsidRDefault="005A33F0" w:rsidP="00070CA1">
      <w:pPr>
        <w:ind w:right="1080"/>
        <w:jc w:val="center"/>
      </w:pPr>
    </w:p>
    <w:p w14:paraId="303FC511" w14:textId="4CD5AE2D" w:rsidR="007B7A6C" w:rsidRPr="004D3697" w:rsidRDefault="007B7A6C" w:rsidP="007B7A6C">
      <w:pPr>
        <w:pStyle w:val="EndofScene"/>
        <w:jc w:val="center"/>
        <w:outlineLvl w:val="0"/>
        <w:rPr>
          <w:rFonts w:ascii="Baskerville" w:hAnsi="Baskerville" w:cs="Baskerville"/>
        </w:rPr>
      </w:pPr>
      <w:proofErr w:type="gramStart"/>
      <w:r w:rsidRPr="00F25B6B">
        <w:rPr>
          <w:rFonts w:ascii="Baskerville" w:hAnsi="Baskerville" w:cs="Baskerville"/>
          <w:sz w:val="20"/>
        </w:rPr>
        <w:t>PLACE:</w:t>
      </w:r>
      <w:r w:rsidR="007B6CC9">
        <w:rPr>
          <w:rFonts w:ascii="Baskerville" w:hAnsi="Baskerville" w:cs="Baskerville"/>
          <w:sz w:val="20"/>
        </w:rPr>
        <w:t>]</w:t>
      </w:r>
      <w:r>
        <w:rPr>
          <w:rFonts w:ascii="Baskerville" w:hAnsi="Baskerville" w:cs="Baskerville"/>
          <w:i/>
        </w:rPr>
        <w:t xml:space="preserve"> </w:t>
      </w:r>
      <w:r w:rsidR="00070CA1">
        <w:rPr>
          <w:rFonts w:ascii="Baskerville" w:hAnsi="Baskerville" w:cs="Baskerville"/>
          <w:i/>
        </w:rPr>
        <w:t xml:space="preserve">Act </w:t>
      </w:r>
      <w:r w:rsidR="00C058A0">
        <w:rPr>
          <w:rFonts w:ascii="Baskerville" w:hAnsi="Baskerville" w:cs="Baskerville"/>
          <w:i/>
        </w:rPr>
        <w:t>1</w:t>
      </w:r>
      <w:r w:rsidR="00070CA1">
        <w:rPr>
          <w:rFonts w:ascii="Baskerville" w:hAnsi="Baskerville" w:cs="Baskerville"/>
          <w:i/>
        </w:rPr>
        <w:t>, Arcadia</w:t>
      </w:r>
      <w:r w:rsidR="00070CA1">
        <w:rPr>
          <w:rFonts w:ascii="Baskerville" w:hAnsi="Baskerville" w:cs="Baskerville"/>
        </w:rPr>
        <w:t>.</w:t>
      </w:r>
      <w:proofErr w:type="gramEnd"/>
      <w:r w:rsidR="00070CA1">
        <w:rPr>
          <w:rFonts w:ascii="Baskerville" w:hAnsi="Baskerville" w:cs="Baskerville"/>
        </w:rPr>
        <w:t xml:space="preserve"> </w:t>
      </w:r>
      <w:r w:rsidR="00FC435E">
        <w:rPr>
          <w:rFonts w:ascii="Baskerville" w:hAnsi="Baskerville" w:cs="Baskerville"/>
        </w:rPr>
        <w:t xml:space="preserve">– </w:t>
      </w:r>
      <w:r w:rsidR="00070CA1">
        <w:rPr>
          <w:rFonts w:ascii="Baskerville" w:hAnsi="Baskerville" w:cs="Baskerville"/>
          <w:i/>
        </w:rPr>
        <w:t xml:space="preserve">Act </w:t>
      </w:r>
      <w:r w:rsidR="00C058A0">
        <w:rPr>
          <w:rFonts w:ascii="Baskerville" w:hAnsi="Baskerville" w:cs="Baskerville"/>
          <w:i/>
        </w:rPr>
        <w:t>2</w:t>
      </w:r>
      <w:bookmarkStart w:id="0" w:name="_GoBack"/>
      <w:bookmarkEnd w:id="0"/>
      <w:r w:rsidR="00070CA1">
        <w:rPr>
          <w:rFonts w:ascii="Baskerville" w:hAnsi="Baskerville" w:cs="Baskerville"/>
          <w:i/>
        </w:rPr>
        <w:t>, A</w:t>
      </w:r>
      <w:r w:rsidR="00372DE3">
        <w:rPr>
          <w:rFonts w:ascii="Baskerville" w:hAnsi="Baskerville" w:cs="Baskerville"/>
          <w:i/>
        </w:rPr>
        <w:t>f</w:t>
      </w:r>
      <w:r w:rsidR="00070CA1">
        <w:rPr>
          <w:rFonts w:ascii="Baskerville" w:hAnsi="Baskerville" w:cs="Baskerville"/>
          <w:i/>
        </w:rPr>
        <w:t>rica</w:t>
      </w:r>
      <w:r w:rsidRPr="004D3697">
        <w:rPr>
          <w:rFonts w:ascii="Baskerville" w:hAnsi="Baskerville" w:cs="Baskerville"/>
        </w:rPr>
        <w:t>.</w:t>
      </w:r>
    </w:p>
    <w:p w14:paraId="2741B715" w14:textId="1977E629" w:rsidR="000507EF" w:rsidRDefault="007B7A6C" w:rsidP="007B7A6C">
      <w:pPr>
        <w:rPr>
          <w:rFonts w:cs="Baskerville"/>
          <w:b/>
          <w:sz w:val="40"/>
          <w:szCs w:val="40"/>
        </w:rPr>
      </w:pPr>
      <w:r w:rsidRPr="00707191">
        <w:rPr>
          <w:rFonts w:cs="Baskerville"/>
        </w:rPr>
        <w:br w:type="page"/>
      </w:r>
      <w:r w:rsidR="000507EF" w:rsidRPr="000507EF">
        <w:rPr>
          <w:rFonts w:cs="Baskerville"/>
          <w:b/>
          <w:sz w:val="40"/>
          <w:szCs w:val="40"/>
        </w:rPr>
        <w:t>Act One</w:t>
      </w:r>
    </w:p>
    <w:p w14:paraId="7D5EFD3B" w14:textId="77777777" w:rsidR="00651349" w:rsidRPr="00651349" w:rsidRDefault="00651349" w:rsidP="000507EF">
      <w:pPr>
        <w:rPr>
          <w:rFonts w:cs="Baskerville"/>
          <w:b/>
          <w:sz w:val="32"/>
          <w:szCs w:val="32"/>
        </w:rPr>
      </w:pPr>
    </w:p>
    <w:p w14:paraId="68515B13" w14:textId="28C0A524" w:rsidR="00651349" w:rsidRPr="00FF77EC" w:rsidRDefault="00651349" w:rsidP="00651349">
      <w:pPr>
        <w:outlineLvl w:val="0"/>
        <w:rPr>
          <w:rFonts w:cs="Baskerville"/>
          <w:sz w:val="32"/>
        </w:rPr>
      </w:pPr>
      <w:r>
        <w:rPr>
          <w:rFonts w:cs="Baskerville"/>
          <w:sz w:val="32"/>
        </w:rPr>
        <w:t>[</w:t>
      </w:r>
      <w:r w:rsidRPr="006A198C">
        <w:rPr>
          <w:rFonts w:cs="Baskerville"/>
          <w:i/>
          <w:sz w:val="32"/>
        </w:rPr>
        <w:t xml:space="preserve">Scene </w:t>
      </w:r>
      <w:r w:rsidR="004F4B37">
        <w:rPr>
          <w:rFonts w:cs="Baskerville"/>
          <w:i/>
          <w:sz w:val="32"/>
        </w:rPr>
        <w:t>1:</w:t>
      </w:r>
      <w:r w:rsidR="004F4B37">
        <w:rPr>
          <w:rFonts w:cs="Baskerville"/>
          <w:sz w:val="32"/>
        </w:rPr>
        <w:t xml:space="preserve">] </w:t>
      </w:r>
      <w:r w:rsidR="004F4B37">
        <w:rPr>
          <w:rFonts w:cs="Baskerville"/>
          <w:i/>
          <w:sz w:val="32"/>
        </w:rPr>
        <w:t>Ocean Horizon</w:t>
      </w:r>
      <w:r w:rsidR="00FF77EC">
        <w:rPr>
          <w:rFonts w:cs="Baskerville"/>
          <w:i/>
          <w:sz w:val="32"/>
        </w:rPr>
        <w:t xml:space="preserve"> </w:t>
      </w:r>
      <w:r w:rsidR="00FF77EC">
        <w:rPr>
          <w:rFonts w:cs="Baskerville"/>
          <w:sz w:val="32"/>
        </w:rPr>
        <w:t>[</w:t>
      </w:r>
      <w:r w:rsidR="00FF77EC">
        <w:rPr>
          <w:rFonts w:cs="Baskerville"/>
          <w:i/>
          <w:sz w:val="32"/>
        </w:rPr>
        <w:t>in “Arcady”</w:t>
      </w:r>
      <w:r w:rsidR="00FF77EC">
        <w:rPr>
          <w:rFonts w:cs="Baskerville"/>
          <w:sz w:val="32"/>
        </w:rPr>
        <w:t>]</w:t>
      </w:r>
    </w:p>
    <w:p w14:paraId="677B886B" w14:textId="77777777" w:rsidR="000507EF" w:rsidRPr="000507EF" w:rsidRDefault="000507EF" w:rsidP="000507EF">
      <w:pPr>
        <w:rPr>
          <w:rFonts w:cs="Baskerville"/>
        </w:rPr>
      </w:pPr>
    </w:p>
    <w:p w14:paraId="58909DBB" w14:textId="0BB5D19B" w:rsidR="000507EF" w:rsidRDefault="000507EF" w:rsidP="00EF73B3">
      <w:pPr>
        <w:pStyle w:val="LyricStageDirection"/>
      </w:pPr>
      <w:r w:rsidRPr="000507EF">
        <w:t>(</w:t>
      </w:r>
      <w:r w:rsidR="00EF73B3">
        <w:t>S</w:t>
      </w:r>
      <w:r w:rsidR="00D84871">
        <w:t>mall working m</w:t>
      </w:r>
      <w:r w:rsidRPr="000507EF">
        <w:t>an</w:t>
      </w:r>
      <w:r w:rsidR="00EF73B3">
        <w:t>-o</w:t>
      </w:r>
      <w:r w:rsidR="00D84871">
        <w:t>’</w:t>
      </w:r>
      <w:r w:rsidR="00EF73B3">
        <w:t>-war. Two miniature boats: o</w:t>
      </w:r>
      <w:r w:rsidRPr="000507EF">
        <w:t>ne with two sailors, the other four sailors</w:t>
      </w:r>
      <w:r w:rsidR="002A5A58">
        <w:t>. Boats</w:t>
      </w:r>
      <w:r w:rsidRPr="000507EF">
        <w:t xml:space="preserve"> </w:t>
      </w:r>
      <w:r w:rsidR="00FF77EC">
        <w:t>and figures should move</w:t>
      </w:r>
      <w:r w:rsidR="00EF73B3">
        <w:t xml:space="preserve">. </w:t>
      </w:r>
      <w:proofErr w:type="gramStart"/>
      <w:r w:rsidR="00EF73B3">
        <w:t>Cottage on rock R.2.</w:t>
      </w:r>
      <w:r w:rsidR="004F4B37">
        <w:t>E.</w:t>
      </w:r>
      <w:proofErr w:type="gramEnd"/>
      <w:r w:rsidR="004F4B37">
        <w:t xml:space="preserve"> </w:t>
      </w:r>
      <w:proofErr w:type="gramStart"/>
      <w:r w:rsidRPr="000507EF">
        <w:t xml:space="preserve">Practicable rustic </w:t>
      </w:r>
      <w:r w:rsidR="00EF73B3">
        <w:t>steps</w:t>
      </w:r>
      <w:r w:rsidR="00FF77EC">
        <w:t xml:space="preserve"> and</w:t>
      </w:r>
      <w:r w:rsidR="00EF73B3">
        <w:t xml:space="preserve"> high rocks R.2.</w:t>
      </w:r>
      <w:r w:rsidRPr="000507EF">
        <w:t>E.</w:t>
      </w:r>
      <w:proofErr w:type="gramEnd"/>
      <w:r w:rsidR="00FF77EC">
        <w:t xml:space="preserve"> Boat on tra</w:t>
      </w:r>
      <w:r w:rsidR="00EF73B3">
        <w:t>ck with oar ready R.3.</w:t>
      </w:r>
      <w:r w:rsidR="00651349">
        <w:t>E</w:t>
      </w:r>
      <w:proofErr w:type="gramStart"/>
      <w:r w:rsidR="00651349">
        <w:t>.,</w:t>
      </w:r>
      <w:proofErr w:type="gramEnd"/>
      <w:r w:rsidR="00651349">
        <w:t xml:space="preserve"> </w:t>
      </w:r>
      <w:r w:rsidRPr="000507EF">
        <w:t>out of sight.</w:t>
      </w:r>
      <w:r w:rsidR="00C77EC1">
        <w:t>)</w:t>
      </w:r>
    </w:p>
    <w:p w14:paraId="7E9F76E9" w14:textId="77777777" w:rsidR="000507EF" w:rsidRDefault="000507EF" w:rsidP="00EF73B3">
      <w:pPr>
        <w:pStyle w:val="LyricStageDirection"/>
      </w:pPr>
    </w:p>
    <w:p w14:paraId="2E2EAE45" w14:textId="648EE075" w:rsidR="000507EF" w:rsidRDefault="00C77EC1" w:rsidP="00EF73B3">
      <w:pPr>
        <w:pStyle w:val="LyricStageDirection"/>
      </w:pPr>
      <w:r>
        <w:t>(</w:t>
      </w:r>
      <w:r w:rsidR="00FF77EC">
        <w:t>Lights to open 3/4 up. Calcium</w:t>
      </w:r>
      <w:r w:rsidR="004F4B37">
        <w:t xml:space="preserve">: red. </w:t>
      </w:r>
      <w:r w:rsidR="00EF73B3">
        <w:t xml:space="preserve">At rise of curtain: </w:t>
      </w:r>
      <w:proofErr w:type="spellStart"/>
      <w:r w:rsidR="00EF73B3">
        <w:t>fisherbones</w:t>
      </w:r>
      <w:proofErr w:type="spellEnd"/>
      <w:r w:rsidR="00EF73B3">
        <w:t xml:space="preserve"> d</w:t>
      </w:r>
      <w:r w:rsidR="000507EF" w:rsidRPr="000507EF">
        <w:t>iscovere</w:t>
      </w:r>
      <w:r w:rsidR="00EF73B3">
        <w:t>d. Then enter Lone Fisherman L.1.</w:t>
      </w:r>
      <w:r w:rsidR="000507EF" w:rsidRPr="000507EF">
        <w:t xml:space="preserve">E. </w:t>
      </w:r>
      <w:proofErr w:type="gramStart"/>
      <w:r w:rsidR="004F4B37">
        <w:t>U.</w:t>
      </w:r>
      <w:r w:rsidR="001D3FCB">
        <w:t>C. Enter f</w:t>
      </w:r>
      <w:r w:rsidR="000507EF" w:rsidRPr="000507EF">
        <w:t>ishe</w:t>
      </w:r>
      <w:r w:rsidR="00FC2DD9">
        <w:t>rme</w:t>
      </w:r>
      <w:r w:rsidR="00EF73B3">
        <w:t>n</w:t>
      </w:r>
      <w:r w:rsidR="00FF77EC">
        <w:t xml:space="preserve"> L.2.E.</w:t>
      </w:r>
      <w:proofErr w:type="gramEnd"/>
      <w:r w:rsidR="00FF77EC">
        <w:t xml:space="preserve"> </w:t>
      </w:r>
      <w:proofErr w:type="gramStart"/>
      <w:r w:rsidR="00FF77EC">
        <w:t>and</w:t>
      </w:r>
      <w:proofErr w:type="gramEnd"/>
      <w:r w:rsidR="00FF77EC">
        <w:t xml:space="preserve"> L.3.E</w:t>
      </w:r>
      <w:r w:rsidR="00EF73B3">
        <w:t>.</w:t>
      </w:r>
      <w:r w:rsidR="000507EF" w:rsidRPr="000507EF">
        <w:t>)</w:t>
      </w:r>
    </w:p>
    <w:p w14:paraId="599654E1" w14:textId="77777777" w:rsidR="000507EF" w:rsidRPr="000507EF" w:rsidRDefault="000507EF" w:rsidP="000507EF">
      <w:pPr>
        <w:ind w:left="1080" w:firstLine="0"/>
        <w:rPr>
          <w:i/>
        </w:rPr>
      </w:pPr>
    </w:p>
    <w:p w14:paraId="46A1D0DD" w14:textId="1682C93E" w:rsidR="000507EF" w:rsidRPr="008F7181" w:rsidRDefault="00EF73B3" w:rsidP="007B7A6C">
      <w:pPr>
        <w:pStyle w:val="LyricStageDirection"/>
        <w:tabs>
          <w:tab w:val="center" w:pos="4680"/>
        </w:tabs>
        <w:ind w:left="0"/>
        <w:jc w:val="center"/>
      </w:pPr>
      <w:r>
        <w:t>OPENING CHORUS:</w:t>
      </w:r>
      <w:r w:rsidR="000507EF" w:rsidRPr="008F7181">
        <w:t xml:space="preserve"> “We</w:t>
      </w:r>
      <w:r w:rsidR="001D3FC6">
        <w:t xml:space="preserve"> Must Be Off”</w:t>
      </w:r>
    </w:p>
    <w:p w14:paraId="48D690D1" w14:textId="77777777" w:rsidR="000507EF" w:rsidRPr="000507EF" w:rsidRDefault="000507EF" w:rsidP="000507EF">
      <w:pPr>
        <w:pStyle w:val="LongStageDirection"/>
        <w:tabs>
          <w:tab w:val="left" w:pos="5949"/>
        </w:tabs>
        <w:rPr>
          <w:rFonts w:cs="Baskerville"/>
        </w:rPr>
      </w:pPr>
    </w:p>
    <w:p w14:paraId="451C2507" w14:textId="774313DA" w:rsidR="000507EF" w:rsidRPr="000507EF" w:rsidRDefault="000507EF" w:rsidP="000507EF">
      <w:pPr>
        <w:rPr>
          <w:smallCaps/>
        </w:rPr>
      </w:pPr>
      <w:r w:rsidRPr="000507EF">
        <w:rPr>
          <w:smallCaps/>
        </w:rPr>
        <w:t>fisherman chorus</w:t>
      </w:r>
      <w:r>
        <w:rPr>
          <w:smallCaps/>
        </w:rPr>
        <w:t>.</w:t>
      </w:r>
    </w:p>
    <w:p w14:paraId="63C54BEB" w14:textId="695AF4CA" w:rsidR="000507EF" w:rsidRPr="000507EF" w:rsidRDefault="000507EF" w:rsidP="000507EF">
      <w:pPr>
        <w:pStyle w:val="Lyric2"/>
      </w:pPr>
      <w:r>
        <w:t>W</w:t>
      </w:r>
      <w:r w:rsidR="001D3FC6">
        <w:t>e must be off without delay.</w:t>
      </w:r>
    </w:p>
    <w:p w14:paraId="22FE5010" w14:textId="36AEAC65" w:rsidR="000507EF" w:rsidRPr="000507EF" w:rsidRDefault="000507EF" w:rsidP="000507EF">
      <w:pPr>
        <w:pStyle w:val="Lyric2"/>
      </w:pPr>
      <w:r>
        <w:t>T</w:t>
      </w:r>
      <w:r w:rsidR="001D3FC6">
        <w:t>he wind is fresh. The sky is clear.</w:t>
      </w:r>
    </w:p>
    <w:p w14:paraId="1152398D" w14:textId="58318085" w:rsidR="000507EF" w:rsidRPr="000507EF" w:rsidRDefault="000507EF" w:rsidP="000507EF">
      <w:pPr>
        <w:pStyle w:val="Lyric2"/>
      </w:pPr>
      <w:r>
        <w:t>C</w:t>
      </w:r>
      <w:r w:rsidRPr="000507EF">
        <w:t>o</w:t>
      </w:r>
      <w:r w:rsidR="001D3FC6">
        <w:t>me, boys, arouse, and work away.</w:t>
      </w:r>
    </w:p>
    <w:p w14:paraId="1A76917E" w14:textId="291778A0" w:rsidR="000507EF" w:rsidRPr="000507EF" w:rsidRDefault="000507EF" w:rsidP="000507EF">
      <w:pPr>
        <w:pStyle w:val="Lyric2"/>
      </w:pPr>
      <w:r>
        <w:t>T</w:t>
      </w:r>
      <w:r w:rsidR="001D3FC6">
        <w:t>oo long we linger here.</w:t>
      </w:r>
    </w:p>
    <w:p w14:paraId="51B85C40" w14:textId="77777777" w:rsidR="000507EF" w:rsidRPr="000507EF" w:rsidRDefault="000507EF" w:rsidP="000507EF">
      <w:pPr>
        <w:pStyle w:val="Lyric2"/>
      </w:pPr>
    </w:p>
    <w:p w14:paraId="28B7D60C" w14:textId="0FF11EDF" w:rsidR="000507EF" w:rsidRPr="000507EF" w:rsidRDefault="000507EF" w:rsidP="000507EF">
      <w:pPr>
        <w:pStyle w:val="Lyric2"/>
      </w:pPr>
      <w:proofErr w:type="gramStart"/>
      <w:r>
        <w:t>F</w:t>
      </w:r>
      <w:r w:rsidRPr="000507EF">
        <w:t>or w</w:t>
      </w:r>
      <w:r w:rsidR="001D3FC6">
        <w:t>e must toil if we would live.</w:t>
      </w:r>
      <w:proofErr w:type="gramEnd"/>
    </w:p>
    <w:p w14:paraId="2F9B592F" w14:textId="3FBC1F33" w:rsidR="000507EF" w:rsidRPr="000507EF" w:rsidRDefault="000507EF" w:rsidP="000507EF">
      <w:pPr>
        <w:pStyle w:val="Lyric2"/>
      </w:pPr>
      <w:r>
        <w:t>T</w:t>
      </w:r>
      <w:r w:rsidRPr="000507EF">
        <w:t>o idler</w:t>
      </w:r>
      <w:r>
        <w:t>s</w:t>
      </w:r>
      <w:r w:rsidR="001D3FC6">
        <w:t xml:space="preserve"> fate will nothing give.</w:t>
      </w:r>
    </w:p>
    <w:p w14:paraId="75B93D35" w14:textId="09F20F2C" w:rsidR="000507EF" w:rsidRPr="000507EF" w:rsidRDefault="000507EF" w:rsidP="000507EF">
      <w:pPr>
        <w:pStyle w:val="Lyric2"/>
      </w:pPr>
      <w:r>
        <w:t>B</w:t>
      </w:r>
      <w:r w:rsidRPr="000507EF">
        <w:t>y la</w:t>
      </w:r>
      <w:r>
        <w:t>b</w:t>
      </w:r>
      <w:r w:rsidR="001D3FC6">
        <w:t xml:space="preserve">or must we earn our </w:t>
      </w:r>
      <w:proofErr w:type="gramStart"/>
      <w:r w:rsidR="001D3FC6">
        <w:t>bread,</w:t>
      </w:r>
      <w:proofErr w:type="gramEnd"/>
    </w:p>
    <w:p w14:paraId="5E6E11FD" w14:textId="1BB6D6DB" w:rsidR="000507EF" w:rsidRPr="000507EF" w:rsidRDefault="000507EF" w:rsidP="000507EF">
      <w:pPr>
        <w:pStyle w:val="Lyric2"/>
      </w:pPr>
      <w:r>
        <w:t>S</w:t>
      </w:r>
      <w:r w:rsidRPr="000507EF">
        <w:t>o let us heave ahead!</w:t>
      </w:r>
    </w:p>
    <w:p w14:paraId="3FB4FAF1" w14:textId="77777777" w:rsidR="000507EF" w:rsidRPr="000507EF" w:rsidRDefault="000507EF" w:rsidP="000507EF">
      <w:pPr>
        <w:pStyle w:val="Lyric2"/>
      </w:pPr>
    </w:p>
    <w:p w14:paraId="04ADA595" w14:textId="77777777" w:rsidR="001D3FC6" w:rsidRPr="000507EF" w:rsidRDefault="001D3FC6" w:rsidP="001D3FC6">
      <w:pPr>
        <w:pStyle w:val="Lyric2"/>
      </w:pPr>
      <w:r>
        <w:t>We must be off without delay.</w:t>
      </w:r>
    </w:p>
    <w:p w14:paraId="14B5E5CD" w14:textId="77777777" w:rsidR="001D3FC6" w:rsidRPr="000507EF" w:rsidRDefault="001D3FC6" w:rsidP="001D3FC6">
      <w:pPr>
        <w:pStyle w:val="Lyric2"/>
      </w:pPr>
      <w:r>
        <w:t>The wind is fresh. The sky is clear.</w:t>
      </w:r>
    </w:p>
    <w:p w14:paraId="213DA472" w14:textId="77777777" w:rsidR="001D3FC6" w:rsidRPr="000507EF" w:rsidRDefault="001D3FC6" w:rsidP="001D3FC6">
      <w:pPr>
        <w:pStyle w:val="Lyric2"/>
      </w:pPr>
      <w:r>
        <w:t>C</w:t>
      </w:r>
      <w:r w:rsidRPr="000507EF">
        <w:t>o</w:t>
      </w:r>
      <w:r>
        <w:t>me, boys, arouse, and work away.</w:t>
      </w:r>
    </w:p>
    <w:p w14:paraId="54DA5B04" w14:textId="0AC4D89E" w:rsidR="001D3FC6" w:rsidRPr="000507EF" w:rsidRDefault="001D3FC6" w:rsidP="001D3FC6">
      <w:pPr>
        <w:pStyle w:val="Lyric2"/>
      </w:pPr>
      <w:r>
        <w:t>Too long we linger here.</w:t>
      </w:r>
    </w:p>
    <w:p w14:paraId="117F6209" w14:textId="77777777" w:rsidR="000507EF" w:rsidRPr="000507EF" w:rsidRDefault="000507EF" w:rsidP="000507EF">
      <w:pPr>
        <w:pStyle w:val="LongStageDirection"/>
        <w:tabs>
          <w:tab w:val="left" w:pos="5949"/>
        </w:tabs>
        <w:rPr>
          <w:rFonts w:cs="Baskerville"/>
        </w:rPr>
      </w:pPr>
    </w:p>
    <w:p w14:paraId="6A9F1575" w14:textId="49968EFD" w:rsidR="000507EF" w:rsidRPr="000507EF" w:rsidRDefault="000507EF" w:rsidP="000507EF">
      <w:pPr>
        <w:rPr>
          <w:rFonts w:cs="Baskerville"/>
        </w:rPr>
      </w:pPr>
      <w:r w:rsidRPr="008F7181">
        <w:rPr>
          <w:smallCaps/>
          <w:sz w:val="20"/>
        </w:rPr>
        <w:t>1</w:t>
      </w:r>
      <w:r w:rsidRPr="008F7181">
        <w:rPr>
          <w:smallCaps/>
        </w:rPr>
        <w:t>st fisherman</w:t>
      </w:r>
      <w:r w:rsidR="008F7181">
        <w:rPr>
          <w:smallCaps/>
        </w:rPr>
        <w:t xml:space="preserve">. </w:t>
      </w:r>
      <w:r w:rsidR="00EF73B3">
        <w:rPr>
          <w:rFonts w:cs="Baskerville"/>
          <w:i/>
        </w:rPr>
        <w:t>(L. a</w:t>
      </w:r>
      <w:r w:rsidRPr="008F7181">
        <w:rPr>
          <w:rFonts w:cs="Baskerville"/>
          <w:i/>
        </w:rPr>
        <w:t xml:space="preserve">t end </w:t>
      </w:r>
      <w:r w:rsidR="00EF73B3">
        <w:rPr>
          <w:rFonts w:cs="Baskerville"/>
          <w:i/>
        </w:rPr>
        <w:t>of chorus</w:t>
      </w:r>
      <w:r w:rsidRPr="008F7181">
        <w:rPr>
          <w:rFonts w:cs="Baskerville"/>
          <w:i/>
        </w:rPr>
        <w:t>)</w:t>
      </w:r>
      <w:r w:rsidR="008F7181">
        <w:rPr>
          <w:rFonts w:cs="Baskerville"/>
          <w:i/>
        </w:rPr>
        <w:t xml:space="preserve"> </w:t>
      </w:r>
      <w:r w:rsidRPr="000507EF">
        <w:rPr>
          <w:rFonts w:cs="Baskerville"/>
        </w:rPr>
        <w:t>Here comes young Gabriel.</w:t>
      </w:r>
    </w:p>
    <w:p w14:paraId="7407237C" w14:textId="77777777" w:rsidR="000507EF" w:rsidRPr="000507EF" w:rsidRDefault="000507EF" w:rsidP="000507EF">
      <w:pPr>
        <w:rPr>
          <w:rFonts w:cs="Baskerville"/>
        </w:rPr>
      </w:pPr>
    </w:p>
    <w:p w14:paraId="1F759824" w14:textId="3737EDEC" w:rsidR="000507EF" w:rsidRPr="000507EF" w:rsidRDefault="000507EF" w:rsidP="000507EF">
      <w:pPr>
        <w:rPr>
          <w:rFonts w:cs="Baskerville"/>
        </w:rPr>
      </w:pPr>
      <w:r w:rsidRPr="008F7181">
        <w:rPr>
          <w:smallCaps/>
        </w:rPr>
        <w:t>omnes</w:t>
      </w:r>
      <w:r w:rsidR="008F7181">
        <w:rPr>
          <w:smallCaps/>
        </w:rPr>
        <w:t xml:space="preserve">. </w:t>
      </w:r>
      <w:r w:rsidRPr="000507EF">
        <w:rPr>
          <w:rFonts w:cs="Baskerville"/>
        </w:rPr>
        <w:t>Hurrah!</w:t>
      </w:r>
    </w:p>
    <w:p w14:paraId="7D5A532C" w14:textId="77777777" w:rsidR="000507EF" w:rsidRPr="000507EF" w:rsidRDefault="000507EF" w:rsidP="000507EF">
      <w:pPr>
        <w:rPr>
          <w:rFonts w:cs="Baskerville"/>
        </w:rPr>
      </w:pPr>
    </w:p>
    <w:p w14:paraId="0D35C4BC" w14:textId="7833D7C3" w:rsidR="000507EF" w:rsidRPr="008F7181" w:rsidRDefault="00EF73B3" w:rsidP="00EF73B3">
      <w:pPr>
        <w:pStyle w:val="LyricStageDirection"/>
      </w:pPr>
      <w:r>
        <w:t>(Gas: f</w:t>
      </w:r>
      <w:r w:rsidR="000507EF" w:rsidRPr="008F7181">
        <w:t xml:space="preserve">ull up. </w:t>
      </w:r>
      <w:r>
        <w:t>Calcium: w</w:t>
      </w:r>
      <w:r w:rsidR="000507EF" w:rsidRPr="008F7181">
        <w:t xml:space="preserve">hite. Gabriel enters at last bars of </w:t>
      </w:r>
      <w:r w:rsidR="00FF77EC">
        <w:t>music f</w:t>
      </w:r>
      <w:r>
        <w:t xml:space="preserve">rom R.3.E. </w:t>
      </w:r>
      <w:proofErr w:type="gramStart"/>
      <w:r>
        <w:t>in</w:t>
      </w:r>
      <w:proofErr w:type="gramEnd"/>
      <w:r w:rsidR="00FF77EC">
        <w:t xml:space="preserve"> boat. T</w:t>
      </w:r>
      <w:r>
        <w:t xml:space="preserve">wo </w:t>
      </w:r>
      <w:proofErr w:type="spellStart"/>
      <w:r>
        <w:t>fisherboys</w:t>
      </w:r>
      <w:proofErr w:type="spellEnd"/>
      <w:r w:rsidR="000507EF" w:rsidRPr="008F7181">
        <w:t xml:space="preserve"> nea</w:t>
      </w:r>
      <w:r>
        <w:t xml:space="preserve">r steps </w:t>
      </w:r>
      <w:r w:rsidR="004F4B37">
        <w:t>help</w:t>
      </w:r>
      <w:r>
        <w:t xml:space="preserve"> him out</w:t>
      </w:r>
      <w:r w:rsidR="00DA40C1">
        <w:t>. H</w:t>
      </w:r>
      <w:r>
        <w:t xml:space="preserve">e </w:t>
      </w:r>
      <w:r w:rsidR="004F4B37">
        <w:t>crosses</w:t>
      </w:r>
      <w:r>
        <w:t xml:space="preserve"> C.</w:t>
      </w:r>
      <w:r w:rsidR="00DA40C1">
        <w:t>)</w:t>
      </w:r>
    </w:p>
    <w:p w14:paraId="62C91C9D" w14:textId="77777777" w:rsidR="000507EF" w:rsidRPr="000507EF" w:rsidRDefault="000507EF" w:rsidP="008F7181"/>
    <w:p w14:paraId="585B9557" w14:textId="52D0C309" w:rsidR="000507EF" w:rsidRPr="008F7181" w:rsidRDefault="008F190A" w:rsidP="007B7A6C">
      <w:pPr>
        <w:pStyle w:val="LyricStageDirection"/>
        <w:tabs>
          <w:tab w:val="center" w:pos="4680"/>
        </w:tabs>
        <w:ind w:left="0"/>
        <w:jc w:val="center"/>
      </w:pPr>
      <w:r>
        <w:t>RECITATIVE and SONG</w:t>
      </w:r>
      <w:r w:rsidR="008F7181" w:rsidRPr="008F7181">
        <w:t>: “</w:t>
      </w:r>
      <w:r w:rsidR="00732F9C">
        <w:t>Longfellow</w:t>
      </w:r>
      <w:r w:rsidR="006620DC">
        <w:t>”</w:t>
      </w:r>
    </w:p>
    <w:p w14:paraId="4C7D106F" w14:textId="77777777" w:rsidR="000507EF" w:rsidRPr="000507EF" w:rsidRDefault="000507EF" w:rsidP="008F7181"/>
    <w:p w14:paraId="74EC4664" w14:textId="17EE34B4" w:rsidR="000507EF" w:rsidRPr="008F7181" w:rsidRDefault="000507EF" w:rsidP="008F7181">
      <w:pPr>
        <w:rPr>
          <w:smallCaps/>
        </w:rPr>
      </w:pPr>
      <w:r w:rsidRPr="008F7181">
        <w:rPr>
          <w:smallCaps/>
        </w:rPr>
        <w:t>gabriel</w:t>
      </w:r>
      <w:r w:rsidR="008F7181" w:rsidRPr="008F7181">
        <w:rPr>
          <w:smallCaps/>
        </w:rPr>
        <w:t>.</w:t>
      </w:r>
    </w:p>
    <w:p w14:paraId="275562E4" w14:textId="36544EF0" w:rsidR="000507EF" w:rsidRPr="000507EF" w:rsidRDefault="00EF73B3" w:rsidP="008F7181">
      <w:pPr>
        <w:pStyle w:val="LyricStageDirection"/>
      </w:pPr>
      <w:r>
        <w:t>(</w:t>
      </w:r>
      <w:proofErr w:type="gramStart"/>
      <w:r>
        <w:t>recitative</w:t>
      </w:r>
      <w:proofErr w:type="gramEnd"/>
      <w:r>
        <w:t>)</w:t>
      </w:r>
    </w:p>
    <w:p w14:paraId="11BF8259" w14:textId="4BA01883" w:rsidR="000507EF" w:rsidRPr="000507EF" w:rsidRDefault="008F7181" w:rsidP="008F7181">
      <w:pPr>
        <w:pStyle w:val="Lyric2"/>
      </w:pPr>
      <w:r>
        <w:t>O</w:t>
      </w:r>
      <w:r w:rsidR="001D3FC6">
        <w:t>ne moment, pray, before you go.</w:t>
      </w:r>
    </w:p>
    <w:p w14:paraId="7AF848AD" w14:textId="070A2628" w:rsidR="000507EF" w:rsidRPr="000507EF" w:rsidRDefault="008F7181" w:rsidP="008F7181">
      <w:pPr>
        <w:pStyle w:val="Lyric2"/>
      </w:pPr>
      <w:r>
        <w:t>I</w:t>
      </w:r>
      <w:r w:rsidR="000507EF" w:rsidRPr="000507EF">
        <w:t xml:space="preserve"> think the public ought to know</w:t>
      </w:r>
    </w:p>
    <w:p w14:paraId="22090578" w14:textId="18774550" w:rsidR="000507EF" w:rsidRPr="000507EF" w:rsidRDefault="008F7181" w:rsidP="008F7181">
      <w:pPr>
        <w:pStyle w:val="Lyric2"/>
      </w:pPr>
      <w:r>
        <w:t>A</w:t>
      </w:r>
      <w:r w:rsidR="000507EF" w:rsidRPr="000507EF">
        <w:t>bout the play they’ve come to see.</w:t>
      </w:r>
    </w:p>
    <w:p w14:paraId="4F23805E" w14:textId="5CAA12F9" w:rsidR="000507EF" w:rsidRPr="000507EF" w:rsidRDefault="008F7181" w:rsidP="008F7181">
      <w:pPr>
        <w:pStyle w:val="Lyric2"/>
      </w:pPr>
      <w:r>
        <w:t>I</w:t>
      </w:r>
      <w:r w:rsidR="000507EF" w:rsidRPr="000507EF">
        <w:t>’ll tell them all about it,</w:t>
      </w:r>
    </w:p>
    <w:p w14:paraId="200083B2" w14:textId="321CA2B5" w:rsidR="000507EF" w:rsidRPr="000507EF" w:rsidRDefault="008F7181" w:rsidP="008F7181">
      <w:pPr>
        <w:pStyle w:val="Lyric2"/>
      </w:pPr>
      <w:r>
        <w:t>I</w:t>
      </w:r>
      <w:r w:rsidR="000507EF" w:rsidRPr="000507EF">
        <w:t>’ll tell them all about it,</w:t>
      </w:r>
    </w:p>
    <w:p w14:paraId="4EC90C92" w14:textId="3FBA56A7" w:rsidR="000507EF" w:rsidRPr="000507EF" w:rsidRDefault="008F7181" w:rsidP="008F7181">
      <w:pPr>
        <w:pStyle w:val="Lyric2"/>
      </w:pPr>
      <w:r>
        <w:t>A</w:t>
      </w:r>
      <w:r w:rsidR="000507EF" w:rsidRPr="000507EF">
        <w:t>nd you shall help me shout it,</w:t>
      </w:r>
    </w:p>
    <w:p w14:paraId="11F40CC4" w14:textId="5B52F9E1" w:rsidR="000507EF" w:rsidRPr="000507EF" w:rsidRDefault="008F7181" w:rsidP="008F7181">
      <w:pPr>
        <w:pStyle w:val="Lyric2"/>
      </w:pPr>
      <w:r>
        <w:t>S</w:t>
      </w:r>
      <w:r w:rsidR="000507EF" w:rsidRPr="000507EF">
        <w:t>o take your cue from me.</w:t>
      </w:r>
    </w:p>
    <w:p w14:paraId="5A9A78DE" w14:textId="77777777" w:rsidR="000507EF" w:rsidRPr="000507EF" w:rsidRDefault="000507EF" w:rsidP="008F7181">
      <w:pPr>
        <w:pStyle w:val="Lyric2"/>
      </w:pPr>
    </w:p>
    <w:p w14:paraId="0C062AA0" w14:textId="45E9AE5A" w:rsidR="000507EF" w:rsidRPr="000507EF" w:rsidRDefault="008F7181" w:rsidP="008F7181">
      <w:pPr>
        <w:pStyle w:val="Lyric2"/>
      </w:pPr>
      <w:r>
        <w:t>T</w:t>
      </w:r>
      <w:r w:rsidR="000507EF" w:rsidRPr="000507EF">
        <w:t>here’s</w:t>
      </w:r>
      <w:r w:rsidR="001D3FC6">
        <w:t xml:space="preserve"> a man you all have heard about</w:t>
      </w:r>
    </w:p>
    <w:p w14:paraId="639DF0A6" w14:textId="72288E68" w:rsidR="000507EF" w:rsidRPr="000507EF" w:rsidRDefault="008F7181" w:rsidP="008F7181">
      <w:pPr>
        <w:pStyle w:val="Lyric2"/>
      </w:pPr>
      <w:r>
        <w:t>W</w:t>
      </w:r>
      <w:r w:rsidR="000507EF" w:rsidRPr="000507EF">
        <w:t>ho poetry has written,</w:t>
      </w:r>
    </w:p>
    <w:p w14:paraId="3D25F6CF" w14:textId="197FE8C5" w:rsidR="000507EF" w:rsidRPr="000507EF" w:rsidRDefault="008F7181" w:rsidP="008F7181">
      <w:pPr>
        <w:pStyle w:val="Lyric2"/>
      </w:pPr>
      <w:r>
        <w:t>T</w:t>
      </w:r>
      <w:r w:rsidR="001D3FC6">
        <w:t>hat all of you have often read</w:t>
      </w:r>
    </w:p>
    <w:p w14:paraId="747A2941" w14:textId="56F8B25F" w:rsidR="000507EF" w:rsidRPr="000507EF" w:rsidRDefault="008F7181" w:rsidP="008F7181">
      <w:pPr>
        <w:pStyle w:val="Lyric2"/>
      </w:pPr>
      <w:r>
        <w:t>A</w:t>
      </w:r>
      <w:r w:rsidR="000507EF" w:rsidRPr="000507EF">
        <w:t>nd on it have been smitten.</w:t>
      </w:r>
    </w:p>
    <w:p w14:paraId="0D8D9C73" w14:textId="15C29713" w:rsidR="000507EF" w:rsidRPr="000507EF" w:rsidRDefault="008F7181" w:rsidP="008F7181">
      <w:pPr>
        <w:pStyle w:val="Lyric2"/>
      </w:pPr>
      <w:r>
        <w:t>H</w:t>
      </w:r>
      <w:r w:rsidR="000507EF" w:rsidRPr="000507EF">
        <w:t xml:space="preserve">is best work is </w:t>
      </w:r>
      <w:r>
        <w:rPr>
          <w:i/>
        </w:rPr>
        <w:t>E</w:t>
      </w:r>
      <w:r w:rsidR="000507EF" w:rsidRPr="000507EF">
        <w:rPr>
          <w:i/>
        </w:rPr>
        <w:t>vangeline</w:t>
      </w:r>
      <w:r w:rsidR="000507EF" w:rsidRPr="000507EF">
        <w:t>,</w:t>
      </w:r>
    </w:p>
    <w:p w14:paraId="0CB7A8BE" w14:textId="4BD21586" w:rsidR="000507EF" w:rsidRPr="000507EF" w:rsidRDefault="008F7181" w:rsidP="008F7181">
      <w:pPr>
        <w:pStyle w:val="Lyric2"/>
      </w:pPr>
      <w:r>
        <w:t>A story of A</w:t>
      </w:r>
      <w:r w:rsidR="000507EF" w:rsidRPr="000507EF">
        <w:t>rcady,</w:t>
      </w:r>
    </w:p>
    <w:p w14:paraId="7CD14701" w14:textId="59C0CA2C" w:rsidR="000507EF" w:rsidRPr="000507EF" w:rsidRDefault="008F7181" w:rsidP="008F7181">
      <w:pPr>
        <w:pStyle w:val="Lyric2"/>
      </w:pPr>
      <w:r>
        <w:t>I</w:t>
      </w:r>
      <w:r w:rsidR="000507EF" w:rsidRPr="000507EF">
        <w:t>n which he signs the suff’rings of</w:t>
      </w:r>
    </w:p>
    <w:p w14:paraId="039DE43B" w14:textId="5854EDE2" w:rsidR="000507EF" w:rsidRPr="000507EF" w:rsidRDefault="008F7181" w:rsidP="008F7181">
      <w:pPr>
        <w:pStyle w:val="Lyric2"/>
      </w:pPr>
      <w:proofErr w:type="gramStart"/>
      <w:r>
        <w:t>A</w:t>
      </w:r>
      <w:r w:rsidR="000507EF" w:rsidRPr="000507EF">
        <w:t xml:space="preserve"> much lovesick young lady.</w:t>
      </w:r>
      <w:proofErr w:type="gramEnd"/>
    </w:p>
    <w:p w14:paraId="5B497071" w14:textId="77777777" w:rsidR="000507EF" w:rsidRPr="000507EF" w:rsidRDefault="000507EF" w:rsidP="008F7181">
      <w:pPr>
        <w:pStyle w:val="Lyric2"/>
      </w:pPr>
    </w:p>
    <w:p w14:paraId="2B6B840E" w14:textId="145AC816" w:rsidR="000507EF" w:rsidRPr="008F7181" w:rsidRDefault="000507EF" w:rsidP="008F7181">
      <w:pPr>
        <w:rPr>
          <w:smallCaps/>
        </w:rPr>
      </w:pPr>
      <w:r w:rsidRPr="008F7181">
        <w:rPr>
          <w:smallCaps/>
        </w:rPr>
        <w:t>chorus</w:t>
      </w:r>
      <w:r w:rsidR="008F7181">
        <w:rPr>
          <w:smallCaps/>
        </w:rPr>
        <w:t>.</w:t>
      </w:r>
    </w:p>
    <w:p w14:paraId="56B5E13B" w14:textId="74BDD153" w:rsidR="000507EF" w:rsidRPr="000507EF" w:rsidRDefault="008F7181" w:rsidP="008F7181">
      <w:pPr>
        <w:pStyle w:val="Lyric2"/>
      </w:pPr>
      <w:r>
        <w:t>Longfellow, L</w:t>
      </w:r>
      <w:r w:rsidR="000507EF" w:rsidRPr="000507EF">
        <w:t>ongfellow,</w:t>
      </w:r>
    </w:p>
    <w:p w14:paraId="7A1F2F2E" w14:textId="77777777" w:rsidR="0078466E" w:rsidRPr="000507EF" w:rsidRDefault="0078466E" w:rsidP="0078466E">
      <w:pPr>
        <w:pStyle w:val="Lyric2"/>
      </w:pPr>
      <w:r>
        <w:t>L</w:t>
      </w:r>
      <w:r w:rsidRPr="000507EF">
        <w:t xml:space="preserve">ongfellow, </w:t>
      </w:r>
      <w:r>
        <w:t>-</w:t>
      </w:r>
      <w:r w:rsidRPr="000507EF">
        <w:t xml:space="preserve">fellow, </w:t>
      </w:r>
      <w:r>
        <w:t>-</w:t>
      </w:r>
      <w:r w:rsidRPr="000507EF">
        <w:t xml:space="preserve">fellow, </w:t>
      </w:r>
      <w:r>
        <w:t>-</w:t>
      </w:r>
      <w:r w:rsidRPr="000507EF">
        <w:t xml:space="preserve">fellow, </w:t>
      </w:r>
      <w:r>
        <w:t>-</w:t>
      </w:r>
      <w:r w:rsidRPr="000507EF">
        <w:t>fellow,</w:t>
      </w:r>
    </w:p>
    <w:p w14:paraId="650F6643" w14:textId="1FF3E4F9" w:rsidR="000507EF" w:rsidRPr="000507EF" w:rsidRDefault="008F7181" w:rsidP="008F7181">
      <w:pPr>
        <w:pStyle w:val="Lyric2"/>
      </w:pPr>
      <w:r>
        <w:t>T</w:t>
      </w:r>
      <w:r w:rsidR="00EF73B3">
        <w:t xml:space="preserve">he story of </w:t>
      </w:r>
      <w:r w:rsidR="00EF73B3" w:rsidRPr="001D3FC6">
        <w:t>Evangeline</w:t>
      </w:r>
      <w:r w:rsidR="00EF73B3">
        <w:t xml:space="preserve"> is by the great L</w:t>
      </w:r>
      <w:r w:rsidR="000507EF" w:rsidRPr="000507EF">
        <w:t>ongfellow.</w:t>
      </w:r>
    </w:p>
    <w:p w14:paraId="1AD316D2" w14:textId="77777777" w:rsidR="000507EF" w:rsidRPr="000507EF" w:rsidRDefault="000507EF" w:rsidP="008F7181">
      <w:pPr>
        <w:pStyle w:val="Lyric2"/>
      </w:pPr>
    </w:p>
    <w:p w14:paraId="2F1F4125" w14:textId="79BA9FF9" w:rsidR="000507EF" w:rsidRPr="008F7181" w:rsidRDefault="000507EF" w:rsidP="008F7181">
      <w:pPr>
        <w:rPr>
          <w:smallCaps/>
        </w:rPr>
      </w:pPr>
      <w:r w:rsidRPr="008F7181">
        <w:rPr>
          <w:smallCaps/>
        </w:rPr>
        <w:t>gabriel</w:t>
      </w:r>
      <w:r w:rsidR="008F7181">
        <w:rPr>
          <w:smallCaps/>
        </w:rPr>
        <w:t>.</w:t>
      </w:r>
    </w:p>
    <w:p w14:paraId="5D12ED86" w14:textId="4C36B626" w:rsidR="000507EF" w:rsidRPr="000507EF" w:rsidRDefault="008F7181" w:rsidP="008F7181">
      <w:pPr>
        <w:pStyle w:val="Lyric2"/>
      </w:pPr>
      <w:r>
        <w:t>O</w:t>
      </w:r>
      <w:r w:rsidR="001D3FC6">
        <w:t>h, the plot it is a simple one.</w:t>
      </w:r>
    </w:p>
    <w:p w14:paraId="3A2F19A7" w14:textId="34C048AB" w:rsidR="000507EF" w:rsidRPr="000507EF" w:rsidRDefault="008F7181" w:rsidP="008F7181">
      <w:pPr>
        <w:pStyle w:val="Lyric2"/>
      </w:pPr>
      <w:r>
        <w:t>W</w:t>
      </w:r>
      <w:r w:rsidR="001D3FC6">
        <w:t>e hope it may prove pleasing.</w:t>
      </w:r>
    </w:p>
    <w:p w14:paraId="3BF7EBB1" w14:textId="17D7546B" w:rsidR="000507EF" w:rsidRPr="000507EF" w:rsidRDefault="008F7181" w:rsidP="008F7181">
      <w:pPr>
        <w:pStyle w:val="Lyric2"/>
      </w:pPr>
      <w:r>
        <w:t>T</w:t>
      </w:r>
      <w:r w:rsidR="00631069">
        <w:t>hough</w:t>
      </w:r>
      <w:r w:rsidR="000507EF" w:rsidRPr="000507EF">
        <w:t xml:space="preserve"> there are some few horrors for</w:t>
      </w:r>
    </w:p>
    <w:p w14:paraId="3119BED7" w14:textId="22AF0B6E" w:rsidR="000507EF" w:rsidRPr="000507EF" w:rsidRDefault="008F7181" w:rsidP="008F7181">
      <w:pPr>
        <w:pStyle w:val="Lyric2"/>
      </w:pPr>
      <w:r>
        <w:t>T</w:t>
      </w:r>
      <w:r w:rsidR="000507EF" w:rsidRPr="000507EF">
        <w:t xml:space="preserve">o set </w:t>
      </w:r>
      <w:proofErr w:type="gramStart"/>
      <w:r w:rsidR="000507EF" w:rsidRPr="000507EF">
        <w:t>your</w:t>
      </w:r>
      <w:proofErr w:type="gramEnd"/>
      <w:r w:rsidR="000507EF" w:rsidRPr="000507EF">
        <w:t xml:space="preserve"> heart a-freezing.</w:t>
      </w:r>
    </w:p>
    <w:p w14:paraId="43BB1A44" w14:textId="46142E1C" w:rsidR="000507EF" w:rsidRPr="000507EF" w:rsidRDefault="008F7181" w:rsidP="008F7181">
      <w:pPr>
        <w:pStyle w:val="Lyric2"/>
      </w:pPr>
      <w:r>
        <w:t>T</w:t>
      </w:r>
      <w:r w:rsidR="001D3FC6">
        <w:t>here be soldiers and sailors,</w:t>
      </w:r>
    </w:p>
    <w:p w14:paraId="7BEB8C93" w14:textId="5074CE0A" w:rsidR="000507EF" w:rsidRPr="000507EF" w:rsidRDefault="008F7181" w:rsidP="008F7181">
      <w:pPr>
        <w:pStyle w:val="Lyric2"/>
      </w:pPr>
      <w:r>
        <w:t>A</w:t>
      </w:r>
      <w:r w:rsidR="000507EF" w:rsidRPr="000507EF">
        <w:t>nd fishermen and lovers,</w:t>
      </w:r>
    </w:p>
    <w:p w14:paraId="167CD67F" w14:textId="28BBF920" w:rsidR="000507EF" w:rsidRPr="000507EF" w:rsidRDefault="008F7181" w:rsidP="008F7181">
      <w:pPr>
        <w:pStyle w:val="Lyric2"/>
      </w:pPr>
      <w:r>
        <w:t>A</w:t>
      </w:r>
      <w:r w:rsidR="000507EF" w:rsidRPr="000507EF">
        <w:t>nd puns enough to kill a man,</w:t>
      </w:r>
    </w:p>
    <w:p w14:paraId="4E3D799D" w14:textId="14B3E3F9" w:rsidR="000507EF" w:rsidRPr="000507EF" w:rsidRDefault="008F7181" w:rsidP="008F7181">
      <w:pPr>
        <w:pStyle w:val="Lyric2"/>
      </w:pPr>
      <w:r>
        <w:t>I</w:t>
      </w:r>
      <w:r w:rsidR="000507EF" w:rsidRPr="000507EF">
        <w:t>f he them discovers.</w:t>
      </w:r>
    </w:p>
    <w:p w14:paraId="276F4DB5" w14:textId="77777777" w:rsidR="000507EF" w:rsidRPr="000507EF" w:rsidRDefault="000507EF" w:rsidP="008F7181">
      <w:pPr>
        <w:pStyle w:val="Lyric2"/>
      </w:pPr>
    </w:p>
    <w:p w14:paraId="7404F224" w14:textId="6E0C452C" w:rsidR="000507EF" w:rsidRPr="008F7181" w:rsidRDefault="000507EF" w:rsidP="008F7181">
      <w:pPr>
        <w:rPr>
          <w:smallCaps/>
        </w:rPr>
      </w:pPr>
      <w:r w:rsidRPr="008F7181">
        <w:rPr>
          <w:smallCaps/>
        </w:rPr>
        <w:t>chorus</w:t>
      </w:r>
      <w:r w:rsidR="008F7181">
        <w:rPr>
          <w:smallCaps/>
        </w:rPr>
        <w:t>.</w:t>
      </w:r>
    </w:p>
    <w:p w14:paraId="7CCA43AA" w14:textId="74DE22C5" w:rsidR="000507EF" w:rsidRPr="000507EF" w:rsidRDefault="008F7181" w:rsidP="008F7181">
      <w:pPr>
        <w:pStyle w:val="Lyric2"/>
      </w:pPr>
      <w:r>
        <w:t>Longfellow, L</w:t>
      </w:r>
      <w:r w:rsidR="000507EF" w:rsidRPr="000507EF">
        <w:t>ongfellow,</w:t>
      </w:r>
    </w:p>
    <w:p w14:paraId="7692C2DF" w14:textId="74D2A9EB" w:rsidR="000507EF" w:rsidRPr="000507EF" w:rsidRDefault="008F7181" w:rsidP="008F7181">
      <w:pPr>
        <w:pStyle w:val="Lyric2"/>
      </w:pPr>
      <w:r>
        <w:t>L</w:t>
      </w:r>
      <w:r w:rsidR="000507EF" w:rsidRPr="000507EF">
        <w:t xml:space="preserve">ongfellow, </w:t>
      </w:r>
      <w:r w:rsidR="0078466E">
        <w:t>-</w:t>
      </w:r>
      <w:r w:rsidR="000507EF" w:rsidRPr="000507EF">
        <w:t xml:space="preserve">fellow, </w:t>
      </w:r>
      <w:r w:rsidR="0078466E">
        <w:t>-</w:t>
      </w:r>
      <w:r w:rsidR="000507EF" w:rsidRPr="000507EF">
        <w:t xml:space="preserve">fellow, </w:t>
      </w:r>
      <w:r w:rsidR="0078466E">
        <w:t>-</w:t>
      </w:r>
      <w:r w:rsidR="000507EF" w:rsidRPr="000507EF">
        <w:t xml:space="preserve">fellow, </w:t>
      </w:r>
      <w:r w:rsidR="0078466E">
        <w:t>-</w:t>
      </w:r>
      <w:r w:rsidR="000507EF" w:rsidRPr="000507EF">
        <w:t>fellow,</w:t>
      </w:r>
    </w:p>
    <w:p w14:paraId="774AD76D" w14:textId="19B9B9F2" w:rsidR="000507EF" w:rsidRPr="000507EF" w:rsidRDefault="008F7181" w:rsidP="008F7181">
      <w:pPr>
        <w:pStyle w:val="Lyric2"/>
      </w:pPr>
      <w:r>
        <w:t>T</w:t>
      </w:r>
      <w:r w:rsidR="000507EF" w:rsidRPr="000507EF">
        <w:t xml:space="preserve">he story </w:t>
      </w:r>
      <w:r w:rsidR="00EF73B3">
        <w:t>of Ev</w:t>
      </w:r>
      <w:r>
        <w:t>angeline is by the great L</w:t>
      </w:r>
      <w:r w:rsidR="000507EF" w:rsidRPr="000507EF">
        <w:t>ongfellow.</w:t>
      </w:r>
    </w:p>
    <w:p w14:paraId="0D375887" w14:textId="77777777" w:rsidR="000507EF" w:rsidRDefault="000507EF" w:rsidP="000507EF">
      <w:pPr>
        <w:rPr>
          <w:rFonts w:cs="Baskerville"/>
        </w:rPr>
      </w:pPr>
    </w:p>
    <w:p w14:paraId="5B652A3F" w14:textId="018C2F9F" w:rsidR="00EF73B3" w:rsidRDefault="00EF73B3" w:rsidP="00EF73B3">
      <w:pPr>
        <w:pStyle w:val="LyricStageDirection"/>
      </w:pPr>
      <w:r>
        <w:t>(</w:t>
      </w:r>
      <w:r w:rsidRPr="008F7181">
        <w:t xml:space="preserve">At end of </w:t>
      </w:r>
      <w:r w:rsidR="001D3FCB">
        <w:t>chorus, f</w:t>
      </w:r>
      <w:r>
        <w:t>ishermen e</w:t>
      </w:r>
      <w:r w:rsidRPr="008F7181">
        <w:t>xit R. and L.)</w:t>
      </w:r>
    </w:p>
    <w:p w14:paraId="5312A3A7" w14:textId="77777777" w:rsidR="00EF73B3" w:rsidRPr="000507EF" w:rsidRDefault="00EF73B3" w:rsidP="000507EF">
      <w:pPr>
        <w:rPr>
          <w:rFonts w:cs="Baskerville"/>
        </w:rPr>
      </w:pPr>
    </w:p>
    <w:p w14:paraId="3985A43E" w14:textId="77777777" w:rsidR="00DA40C1" w:rsidRDefault="000507EF" w:rsidP="000507EF">
      <w:r w:rsidRPr="008F7181">
        <w:rPr>
          <w:smallCaps/>
        </w:rPr>
        <w:t>gabriel</w:t>
      </w:r>
      <w:r w:rsidR="008F7181">
        <w:rPr>
          <w:smallCaps/>
        </w:rPr>
        <w:t xml:space="preserve">. </w:t>
      </w:r>
      <w:r w:rsidRPr="000507EF">
        <w:t>It</w:t>
      </w:r>
      <w:r w:rsidR="00DA40C1">
        <w:t>’</w:t>
      </w:r>
      <w:r w:rsidRPr="000507EF">
        <w:t xml:space="preserve">s no </w:t>
      </w:r>
      <w:r w:rsidR="008F7181">
        <w:t>use talking. I can’t keep away.</w:t>
      </w:r>
      <w:r w:rsidR="008F7181">
        <w:br/>
      </w:r>
      <w:r w:rsidRPr="000507EF">
        <w:t xml:space="preserve">My </w:t>
      </w:r>
      <w:proofErr w:type="gramStart"/>
      <w:r w:rsidRPr="000507EF">
        <w:t>heart’s</w:t>
      </w:r>
      <w:proofErr w:type="gramEnd"/>
      <w:r w:rsidRPr="000507EF">
        <w:t xml:space="preserve"> with her I love, won’t brook delay.</w:t>
      </w:r>
    </w:p>
    <w:p w14:paraId="374ACE3E" w14:textId="079FCD83" w:rsidR="00DA40C1" w:rsidRDefault="00DA40C1" w:rsidP="00DA40C1">
      <w:pPr>
        <w:pStyle w:val="LyricStageDirection"/>
      </w:pPr>
      <w:r>
        <w:t>(</w:t>
      </w:r>
      <w:proofErr w:type="gramStart"/>
      <w:r>
        <w:t>business</w:t>
      </w:r>
      <w:proofErr w:type="gramEnd"/>
      <w:r w:rsidR="000507EF" w:rsidRPr="008F7181">
        <w:t xml:space="preserve"> a</w:t>
      </w:r>
      <w:r>
        <w:t>ddressing cottage</w:t>
      </w:r>
      <w:r w:rsidR="000507EF" w:rsidRPr="008F7181">
        <w:t>)</w:t>
      </w:r>
    </w:p>
    <w:p w14:paraId="04DD4399" w14:textId="218ECBBE" w:rsidR="000507EF" w:rsidRPr="00DA40C1" w:rsidRDefault="00DA40C1" w:rsidP="000507EF">
      <w:pPr>
        <w:rPr>
          <w:rFonts w:cs="Baskerville"/>
          <w:i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>Ah,</w:t>
      </w:r>
      <w:r w:rsidR="008F7181">
        <w:rPr>
          <w:rFonts w:cs="Baskerville"/>
        </w:rPr>
        <w:t xml:space="preserve"> dear Evangeline</w:t>
      </w:r>
      <w:r w:rsidR="001D3FCB">
        <w:rPr>
          <w:rFonts w:cs="Baskerville"/>
        </w:rPr>
        <w:t xml:space="preserve">, . . . </w:t>
      </w:r>
      <w:r w:rsidR="008F7181">
        <w:rPr>
          <w:rFonts w:cs="Baskerville"/>
        </w:rPr>
        <w:t>could you know</w:t>
      </w:r>
      <w:r w:rsidR="008F7181">
        <w:rPr>
          <w:rFonts w:cs="Baskerville"/>
        </w:rPr>
        <w:br/>
      </w:r>
      <w:r w:rsidR="000507EF" w:rsidRPr="000507EF">
        <w:rPr>
          <w:rFonts w:cs="Baskerville"/>
        </w:rPr>
        <w:t>I’m like the moths that round the candle go</w:t>
      </w:r>
      <w:r>
        <w:rPr>
          <w:rFonts w:cs="Baskerville"/>
        </w:rPr>
        <w:t>.</w:t>
      </w:r>
      <w:r w:rsidR="008F7181">
        <w:rPr>
          <w:rFonts w:cs="Baskerville"/>
        </w:rPr>
        <w:br/>
      </w:r>
      <w:r w:rsidR="000507EF" w:rsidRPr="000507EF">
        <w:rPr>
          <w:rFonts w:cs="Baskerville"/>
        </w:rPr>
        <w:t>I can’t believe you are the girl to think</w:t>
      </w:r>
      <w:r w:rsidR="008F7181">
        <w:rPr>
          <w:rFonts w:cs="Baskerville"/>
        </w:rPr>
        <w:br/>
      </w:r>
      <w:proofErr w:type="gramStart"/>
      <w:r w:rsidR="000507EF" w:rsidRPr="000507EF">
        <w:rPr>
          <w:rFonts w:cs="Baskerville"/>
        </w:rPr>
        <w:t>And</w:t>
      </w:r>
      <w:proofErr w:type="gramEnd"/>
      <w:r w:rsidR="000507EF" w:rsidRPr="000507EF">
        <w:rPr>
          <w:rFonts w:cs="Baskerville"/>
        </w:rPr>
        <w:t xml:space="preserve"> leave me here, without of hope a wink</w:t>
      </w:r>
      <w:r>
        <w:rPr>
          <w:rFonts w:cs="Baskerville"/>
        </w:rPr>
        <w:t>.</w:t>
      </w:r>
      <w:r w:rsidR="008F7181">
        <w:rPr>
          <w:rFonts w:cs="Baskerville"/>
        </w:rPr>
        <w:br/>
      </w:r>
      <w:r w:rsidR="00A1732B">
        <w:rPr>
          <w:rFonts w:cs="Baskerville"/>
        </w:rPr>
        <w:t>From me to hide so surely is not right.</w:t>
      </w:r>
      <w:r w:rsidR="008F7181">
        <w:rPr>
          <w:rFonts w:cs="Baskerville"/>
        </w:rPr>
        <w:br/>
      </w:r>
      <w:r w:rsidR="00A1732B">
        <w:rPr>
          <w:rFonts w:cs="Baskerville"/>
        </w:rPr>
        <w:t>My drafts of love</w:t>
      </w:r>
      <w:r w:rsidR="001D3FCB">
        <w:rPr>
          <w:rFonts w:cs="Baskerville"/>
        </w:rPr>
        <w:t xml:space="preserve"> are all on three day</w:t>
      </w:r>
      <w:r w:rsidR="000507EF" w:rsidRPr="000507EF">
        <w:rPr>
          <w:rFonts w:cs="Baskerville"/>
        </w:rPr>
        <w:t>s</w:t>
      </w:r>
      <w:r w:rsidR="001D3FCB">
        <w:rPr>
          <w:rFonts w:cs="Baskerville"/>
        </w:rPr>
        <w:t>’</w:t>
      </w:r>
      <w:r w:rsidR="000507EF" w:rsidRPr="000507EF">
        <w:rPr>
          <w:rFonts w:cs="Baskerville"/>
        </w:rPr>
        <w:t xml:space="preserve"> sight.</w:t>
      </w:r>
    </w:p>
    <w:p w14:paraId="3776F031" w14:textId="77777777" w:rsidR="000507EF" w:rsidRDefault="000507EF" w:rsidP="000507EF">
      <w:pPr>
        <w:rPr>
          <w:rFonts w:cs="Baskerville"/>
        </w:rPr>
      </w:pPr>
    </w:p>
    <w:p w14:paraId="795171E6" w14:textId="5C6A2583" w:rsidR="006620DC" w:rsidRDefault="006620DC" w:rsidP="000C676B">
      <w:pPr>
        <w:pStyle w:val="LyricStageDirection"/>
      </w:pPr>
      <w:r>
        <w:t>(</w:t>
      </w:r>
      <w:proofErr w:type="spellStart"/>
      <w:r>
        <w:t>Felician</w:t>
      </w:r>
      <w:proofErr w:type="spellEnd"/>
      <w:r>
        <w:t xml:space="preserve"> enters L.3.</w:t>
      </w:r>
      <w:r w:rsidRPr="008F7181">
        <w:t>E.)</w:t>
      </w:r>
    </w:p>
    <w:p w14:paraId="448B8F2C" w14:textId="77777777" w:rsidR="006620DC" w:rsidRPr="000507EF" w:rsidRDefault="006620DC" w:rsidP="000507EF">
      <w:pPr>
        <w:rPr>
          <w:rFonts w:cs="Baskerville"/>
        </w:rPr>
      </w:pPr>
    </w:p>
    <w:p w14:paraId="2B5BE69B" w14:textId="3B418A79" w:rsidR="000507EF" w:rsidRPr="000507EF" w:rsidRDefault="000507EF" w:rsidP="000507EF">
      <w:pPr>
        <w:rPr>
          <w:rFonts w:cs="Baskerville"/>
        </w:rPr>
      </w:pPr>
      <w:r w:rsidRPr="008F7181">
        <w:rPr>
          <w:smallCaps/>
        </w:rPr>
        <w:t>felician</w:t>
      </w:r>
      <w:r w:rsidR="008F7181">
        <w:rPr>
          <w:smallCaps/>
        </w:rPr>
        <w:t xml:space="preserve">. </w:t>
      </w:r>
      <w:r w:rsidRPr="000507EF">
        <w:rPr>
          <w:rFonts w:cs="Baskerville"/>
        </w:rPr>
        <w:t>At it again, eh?</w:t>
      </w:r>
    </w:p>
    <w:p w14:paraId="5DB53B7E" w14:textId="77777777" w:rsidR="00AC1435" w:rsidRDefault="00AC1435" w:rsidP="008F7181">
      <w:pPr>
        <w:rPr>
          <w:smallCaps/>
        </w:rPr>
      </w:pPr>
    </w:p>
    <w:p w14:paraId="1845A192" w14:textId="2D4A0F18" w:rsidR="000507EF" w:rsidRPr="000507EF" w:rsidRDefault="000507EF" w:rsidP="008F7181">
      <w:r w:rsidRPr="008F7181">
        <w:rPr>
          <w:smallCaps/>
        </w:rPr>
        <w:t>gabriel</w:t>
      </w:r>
      <w:r w:rsidR="008F7181">
        <w:rPr>
          <w:smallCaps/>
        </w:rPr>
        <w:t>.</w:t>
      </w:r>
      <w:r w:rsidR="006620DC">
        <w:rPr>
          <w:smallCaps/>
        </w:rPr>
        <w:t xml:space="preserve">                                   </w:t>
      </w:r>
      <w:r w:rsidRPr="000507EF">
        <w:t>Who’s that?</w:t>
      </w:r>
    </w:p>
    <w:p w14:paraId="42541A95" w14:textId="77777777" w:rsidR="000507EF" w:rsidRPr="000507EF" w:rsidRDefault="000507EF" w:rsidP="000507EF">
      <w:pPr>
        <w:rPr>
          <w:rFonts w:cs="Baskerville"/>
        </w:rPr>
      </w:pPr>
    </w:p>
    <w:p w14:paraId="7E5E9BB6" w14:textId="0A835971" w:rsidR="000507EF" w:rsidRPr="000507EF" w:rsidRDefault="000507EF" w:rsidP="000507EF">
      <w:pPr>
        <w:rPr>
          <w:rFonts w:cs="Baskerville"/>
        </w:rPr>
      </w:pPr>
      <w:r w:rsidRPr="008F7181">
        <w:rPr>
          <w:smallCaps/>
        </w:rPr>
        <w:t>felician</w:t>
      </w:r>
      <w:r w:rsidR="008F7181">
        <w:rPr>
          <w:smallCaps/>
        </w:rPr>
        <w:t xml:space="preserve">. </w:t>
      </w:r>
      <w:r w:rsidR="00DA40C1">
        <w:rPr>
          <w:rFonts w:cs="Baskerville"/>
          <w:i/>
        </w:rPr>
        <w:t>(L.</w:t>
      </w:r>
      <w:r w:rsidRPr="008F7181">
        <w:rPr>
          <w:rFonts w:cs="Baskerville"/>
          <w:i/>
        </w:rPr>
        <w:t>C.)</w:t>
      </w:r>
      <w:r w:rsidR="008F7181">
        <w:rPr>
          <w:rFonts w:cs="Baskerville"/>
          <w:i/>
        </w:rPr>
        <w:t xml:space="preserve"> </w:t>
      </w:r>
      <w:r w:rsidR="003B240B">
        <w:rPr>
          <w:rFonts w:cs="Baskerville"/>
          <w:i/>
        </w:rPr>
        <w:t xml:space="preserve">            </w:t>
      </w:r>
      <w:r w:rsidR="006620DC">
        <w:rPr>
          <w:rFonts w:cs="Baskerville"/>
          <w:i/>
        </w:rPr>
        <w:t xml:space="preserve">                          </w:t>
      </w:r>
      <w:r w:rsidRPr="000507EF">
        <w:rPr>
          <w:rFonts w:cs="Baskerville"/>
        </w:rPr>
        <w:t xml:space="preserve">Only me </w:t>
      </w:r>
      <w:r w:rsidR="003B240B">
        <w:rPr>
          <w:rFonts w:cs="Baskerville"/>
        </w:rPr>
        <w:br/>
      </w:r>
      <w:proofErr w:type="gramStart"/>
      <w:r w:rsidRPr="000507EF">
        <w:rPr>
          <w:rFonts w:cs="Baskerville"/>
        </w:rPr>
        <w:t>Don’t</w:t>
      </w:r>
      <w:proofErr w:type="gramEnd"/>
      <w:r w:rsidRPr="000507EF">
        <w:rPr>
          <w:rFonts w:cs="Baskerville"/>
        </w:rPr>
        <w:t xml:space="preserve"> let me interrupt your rhapsody.</w:t>
      </w:r>
    </w:p>
    <w:p w14:paraId="0E88831E" w14:textId="77777777" w:rsidR="000507EF" w:rsidRPr="000507EF" w:rsidRDefault="000507EF" w:rsidP="000507EF">
      <w:pPr>
        <w:rPr>
          <w:rFonts w:cs="Baskerville"/>
        </w:rPr>
      </w:pPr>
    </w:p>
    <w:p w14:paraId="6AA6D0D3" w14:textId="093C10B1" w:rsidR="000507EF" w:rsidRPr="000507EF" w:rsidRDefault="000507EF" w:rsidP="003B240B">
      <w:r w:rsidRPr="003B240B">
        <w:rPr>
          <w:smallCaps/>
        </w:rPr>
        <w:t>gabriel</w:t>
      </w:r>
      <w:r w:rsidR="003B240B">
        <w:rPr>
          <w:smallCaps/>
        </w:rPr>
        <w:t xml:space="preserve">. </w:t>
      </w:r>
      <w:r w:rsidR="006620DC">
        <w:t xml:space="preserve">Don’t </w:t>
      </w:r>
      <w:r w:rsidR="006620DC" w:rsidRPr="00FF77EC">
        <w:rPr>
          <w:i/>
        </w:rPr>
        <w:t>chaff</w:t>
      </w:r>
      <w:r w:rsidR="006620DC">
        <w:t xml:space="preserve">, </w:t>
      </w:r>
      <w:proofErr w:type="spellStart"/>
      <w:r w:rsidR="006620DC">
        <w:t>Felician</w:t>
      </w:r>
      <w:proofErr w:type="spellEnd"/>
      <w:r w:rsidR="006620DC">
        <w:t>. I</w:t>
      </w:r>
      <w:r w:rsidRPr="000507EF">
        <w:t>t</w:t>
      </w:r>
      <w:r w:rsidR="00DA40C1">
        <w:t>’</w:t>
      </w:r>
      <w:r w:rsidRPr="000507EF">
        <w:t xml:space="preserve">s against the </w:t>
      </w:r>
      <w:r w:rsidRPr="00FF77EC">
        <w:rPr>
          <w:i/>
        </w:rPr>
        <w:t>grain</w:t>
      </w:r>
      <w:r w:rsidRPr="000507EF">
        <w:t>.</w:t>
      </w:r>
    </w:p>
    <w:p w14:paraId="1CA614EF" w14:textId="77777777" w:rsidR="000507EF" w:rsidRPr="000507EF" w:rsidRDefault="000507EF" w:rsidP="003B240B"/>
    <w:p w14:paraId="2763D7B9" w14:textId="758801CD" w:rsidR="000507EF" w:rsidRPr="000507EF" w:rsidRDefault="000507EF" w:rsidP="003B240B">
      <w:r w:rsidRPr="003B240B">
        <w:rPr>
          <w:smallCaps/>
        </w:rPr>
        <w:t>felician</w:t>
      </w:r>
      <w:r w:rsidR="003B240B">
        <w:rPr>
          <w:smallCaps/>
        </w:rPr>
        <w:t xml:space="preserve">. </w:t>
      </w:r>
      <w:r w:rsidR="00DA40C1">
        <w:rPr>
          <w:i/>
        </w:rPr>
        <w:t>(L.</w:t>
      </w:r>
      <w:r w:rsidRPr="003B240B">
        <w:rPr>
          <w:i/>
        </w:rPr>
        <w:t>C.)</w:t>
      </w:r>
      <w:r w:rsidR="00C77EC1">
        <w:rPr>
          <w:i/>
        </w:rPr>
        <w:t xml:space="preserve"> </w:t>
      </w:r>
      <w:r w:rsidR="00A1732B">
        <w:t>Chaff you? Not I. W</w:t>
      </w:r>
      <w:r w:rsidRPr="000507EF">
        <w:t>e know the sel</w:t>
      </w:r>
      <w:r w:rsidR="00DA40C1">
        <w:t>f</w:t>
      </w:r>
      <w:r w:rsidRPr="000507EF">
        <w:t>same pain.</w:t>
      </w:r>
    </w:p>
    <w:p w14:paraId="3C5796D2" w14:textId="77777777" w:rsidR="000507EF" w:rsidRPr="000507EF" w:rsidRDefault="000507EF" w:rsidP="003B240B"/>
    <w:p w14:paraId="7FDAD630" w14:textId="5090940D" w:rsidR="000507EF" w:rsidRPr="000507EF" w:rsidRDefault="000507EF" w:rsidP="003B240B">
      <w:r w:rsidRPr="003B240B">
        <w:rPr>
          <w:smallCaps/>
        </w:rPr>
        <w:t>gabriel</w:t>
      </w:r>
      <w:r w:rsidR="003B240B">
        <w:rPr>
          <w:smallCaps/>
        </w:rPr>
        <w:t xml:space="preserve">. </w:t>
      </w:r>
      <w:r w:rsidRPr="000507EF">
        <w:t>You love</w:t>
      </w:r>
      <w:r w:rsidR="001D3FCB">
        <w:t xml:space="preserve"> . . </w:t>
      </w:r>
      <w:proofErr w:type="gramStart"/>
      <w:r w:rsidR="001D3FCB">
        <w:t xml:space="preserve">. </w:t>
      </w:r>
      <w:r w:rsidRPr="000507EF">
        <w:t>?</w:t>
      </w:r>
      <w:proofErr w:type="gramEnd"/>
    </w:p>
    <w:p w14:paraId="0957E2FB" w14:textId="77777777" w:rsidR="000507EF" w:rsidRPr="000507EF" w:rsidRDefault="000507EF" w:rsidP="003B240B"/>
    <w:p w14:paraId="0E3FEC82" w14:textId="7A0B9C8F" w:rsidR="006620DC" w:rsidRDefault="000507EF" w:rsidP="003B240B">
      <w:r w:rsidRPr="003B240B">
        <w:rPr>
          <w:smallCaps/>
        </w:rPr>
        <w:t>felician</w:t>
      </w:r>
      <w:r w:rsidR="003B240B">
        <w:rPr>
          <w:smallCaps/>
        </w:rPr>
        <w:t xml:space="preserve">.                       </w:t>
      </w:r>
      <w:r w:rsidR="00FF77EC">
        <w:rPr>
          <w:smallCaps/>
        </w:rPr>
        <w:t xml:space="preserve">    </w:t>
      </w:r>
      <w:r w:rsidR="003B240B">
        <w:rPr>
          <w:smallCaps/>
        </w:rPr>
        <w:t xml:space="preserve">    </w:t>
      </w:r>
      <w:proofErr w:type="gramStart"/>
      <w:r w:rsidR="00DA40C1" w:rsidRPr="00615C45">
        <w:t>Eu</w:t>
      </w:r>
      <w:r w:rsidR="00DA40C1">
        <w:t>lalie.</w:t>
      </w:r>
      <w:proofErr w:type="gramEnd"/>
      <w:r w:rsidR="001D3FCB">
        <w:t xml:space="preserve"> . . . </w:t>
      </w:r>
      <w:r w:rsidR="00DA40C1">
        <w:t>Y</w:t>
      </w:r>
      <w:r w:rsidRPr="000507EF">
        <w:t>ou</w:t>
      </w:r>
      <w:r w:rsidR="002A5A58">
        <w:t>,</w:t>
      </w:r>
      <w:r w:rsidRPr="000507EF">
        <w:t xml:space="preserve"> Evangeline,</w:t>
      </w:r>
      <w:r w:rsidR="003B240B">
        <w:br/>
      </w:r>
      <w:r w:rsidRPr="000507EF">
        <w:t xml:space="preserve">But while with </w:t>
      </w:r>
      <w:r w:rsidRPr="002A5A58">
        <w:rPr>
          <w:i/>
        </w:rPr>
        <w:t>you</w:t>
      </w:r>
      <w:r w:rsidRPr="000507EF">
        <w:t xml:space="preserve"> the future’s all serene</w:t>
      </w:r>
      <w:r w:rsidR="002A5A58">
        <w:t>,</w:t>
      </w:r>
      <w:r w:rsidR="003B240B">
        <w:br/>
      </w:r>
      <w:r w:rsidRPr="000507EF">
        <w:t xml:space="preserve">She whom </w:t>
      </w:r>
      <w:r w:rsidRPr="002A5A58">
        <w:rPr>
          <w:i/>
        </w:rPr>
        <w:t>I</w:t>
      </w:r>
      <w:r w:rsidRPr="000507EF">
        <w:t xml:space="preserve"> worship mocks at my distress</w:t>
      </w:r>
      <w:r w:rsidR="003B240B">
        <w:br/>
      </w:r>
      <w:r w:rsidRPr="000507EF">
        <w:t>And utterly refuses me to bless.</w:t>
      </w:r>
      <w:r w:rsidR="003B240B">
        <w:br/>
      </w:r>
      <w:r w:rsidRPr="000507EF">
        <w:t>But come</w:t>
      </w:r>
      <w:r w:rsidR="006620DC">
        <w:t>.</w:t>
      </w:r>
    </w:p>
    <w:p w14:paraId="40127F55" w14:textId="77777777" w:rsidR="006620DC" w:rsidRDefault="00DA40C1" w:rsidP="006620DC">
      <w:pPr>
        <w:pStyle w:val="LyricStageDirection"/>
      </w:pPr>
      <w:r>
        <w:t>(</w:t>
      </w:r>
      <w:proofErr w:type="gramStart"/>
      <w:r>
        <w:t>links</w:t>
      </w:r>
      <w:proofErr w:type="gramEnd"/>
      <w:r>
        <w:t xml:space="preserve"> arm with Gabriel</w:t>
      </w:r>
      <w:r w:rsidR="000507EF" w:rsidRPr="003B240B">
        <w:t>)</w:t>
      </w:r>
    </w:p>
    <w:p w14:paraId="074FD736" w14:textId="37841CB2" w:rsidR="000507EF" w:rsidRPr="000507EF" w:rsidRDefault="006620DC" w:rsidP="003B240B">
      <w:r>
        <w:rPr>
          <w:i/>
        </w:rPr>
        <w:t xml:space="preserve">                        </w:t>
      </w:r>
      <w:r w:rsidR="000507EF" w:rsidRPr="000507EF">
        <w:t>Repeated glasses let our spirits cheer</w:t>
      </w:r>
      <w:r w:rsidR="002A5A58">
        <w:t>.</w:t>
      </w:r>
      <w:r w:rsidR="003B240B">
        <w:br/>
      </w:r>
      <w:r w:rsidR="000507EF" w:rsidRPr="000507EF">
        <w:t xml:space="preserve">There’s nothing goes to down one’s </w:t>
      </w:r>
      <w:r w:rsidR="000507EF" w:rsidRPr="00FF77EC">
        <w:rPr>
          <w:i/>
        </w:rPr>
        <w:t>ails</w:t>
      </w:r>
      <w:r w:rsidR="000507EF" w:rsidRPr="000507EF">
        <w:t xml:space="preserve"> like </w:t>
      </w:r>
      <w:r w:rsidR="000507EF" w:rsidRPr="00FF77EC">
        <w:rPr>
          <w:i/>
        </w:rPr>
        <w:t>beer</w:t>
      </w:r>
      <w:r w:rsidR="000507EF" w:rsidRPr="000507EF">
        <w:t>.</w:t>
      </w:r>
    </w:p>
    <w:p w14:paraId="1CFFEF63" w14:textId="77777777" w:rsidR="000507EF" w:rsidRPr="000507EF" w:rsidRDefault="000507EF" w:rsidP="003B240B"/>
    <w:p w14:paraId="31AE5337" w14:textId="19418484" w:rsidR="000507EF" w:rsidRDefault="000507EF" w:rsidP="003B240B">
      <w:r w:rsidRPr="003B240B">
        <w:rPr>
          <w:smallCaps/>
        </w:rPr>
        <w:t>gabriel</w:t>
      </w:r>
      <w:r w:rsidR="003B240B">
        <w:rPr>
          <w:smallCaps/>
        </w:rPr>
        <w:t xml:space="preserve">. </w:t>
      </w:r>
      <w:r w:rsidR="00DA40C1">
        <w:rPr>
          <w:i/>
        </w:rPr>
        <w:t>(</w:t>
      </w:r>
      <w:proofErr w:type="gramStart"/>
      <w:r w:rsidR="00DA40C1">
        <w:rPr>
          <w:i/>
        </w:rPr>
        <w:t>drawing</w:t>
      </w:r>
      <w:proofErr w:type="gramEnd"/>
      <w:r w:rsidR="00DA40C1">
        <w:rPr>
          <w:i/>
        </w:rPr>
        <w:t xml:space="preserve"> away from </w:t>
      </w:r>
      <w:proofErr w:type="spellStart"/>
      <w:r w:rsidR="00DA40C1">
        <w:rPr>
          <w:i/>
        </w:rPr>
        <w:t>Felician</w:t>
      </w:r>
      <w:proofErr w:type="spellEnd"/>
      <w:r w:rsidRPr="003B240B">
        <w:rPr>
          <w:i/>
        </w:rPr>
        <w:t xml:space="preserve"> and </w:t>
      </w:r>
      <w:r w:rsidR="00DA40C1">
        <w:rPr>
          <w:i/>
        </w:rPr>
        <w:t>addressing cottage</w:t>
      </w:r>
      <w:r w:rsidRPr="003B240B">
        <w:rPr>
          <w:i/>
        </w:rPr>
        <w:t>)</w:t>
      </w:r>
      <w:r w:rsidR="003B240B">
        <w:rPr>
          <w:i/>
        </w:rPr>
        <w:br/>
      </w:r>
      <w:r w:rsidR="00DA40C1">
        <w:t>Adieu, sweet</w:t>
      </w:r>
      <w:r w:rsidRPr="000507EF">
        <w:t>heart! My heart I leave behind.</w:t>
      </w:r>
    </w:p>
    <w:p w14:paraId="2B599901" w14:textId="77777777" w:rsidR="00DA40C1" w:rsidRDefault="00DA40C1" w:rsidP="003B240B"/>
    <w:p w14:paraId="274F92E2" w14:textId="567FB694" w:rsidR="00DA40C1" w:rsidRPr="000507EF" w:rsidRDefault="00DA40C1" w:rsidP="00DA40C1">
      <w:pPr>
        <w:pStyle w:val="LyricStageDirection"/>
      </w:pPr>
      <w:r>
        <w:t>(He a</w:t>
      </w:r>
      <w:r w:rsidRPr="003B240B">
        <w:t xml:space="preserve">gain </w:t>
      </w:r>
      <w:r>
        <w:t>takes</w:t>
      </w:r>
      <w:r w:rsidRPr="003B240B">
        <w:t xml:space="preserve"> Gab</w:t>
      </w:r>
      <w:r>
        <w:t>riel</w:t>
      </w:r>
      <w:r w:rsidRPr="003B240B">
        <w:t>’s a</w:t>
      </w:r>
      <w:r>
        <w:t xml:space="preserve">rm and draws him from cottage. </w:t>
      </w:r>
      <w:r w:rsidRPr="003B240B">
        <w:t>Gab</w:t>
      </w:r>
      <w:r>
        <w:t>riel</w:t>
      </w:r>
      <w:r w:rsidRPr="003B240B">
        <w:t xml:space="preserve"> </w:t>
      </w:r>
      <w:r>
        <w:t>throws</w:t>
      </w:r>
      <w:r w:rsidRPr="003B240B">
        <w:t xml:space="preserve"> kisses to cottage</w:t>
      </w:r>
      <w:r>
        <w:t>.</w:t>
      </w:r>
      <w:r w:rsidRPr="003B240B">
        <w:t>)</w:t>
      </w:r>
    </w:p>
    <w:p w14:paraId="07BB220D" w14:textId="77777777" w:rsidR="000507EF" w:rsidRPr="000507EF" w:rsidRDefault="000507EF" w:rsidP="003B240B"/>
    <w:p w14:paraId="46848CB1" w14:textId="58D98DFE" w:rsidR="006620DC" w:rsidRDefault="000507EF" w:rsidP="002A5A58">
      <w:r w:rsidRPr="003B240B">
        <w:rPr>
          <w:smallCaps/>
        </w:rPr>
        <w:t>felician</w:t>
      </w:r>
      <w:r w:rsidR="003B240B">
        <w:rPr>
          <w:smallCaps/>
        </w:rPr>
        <w:t>.</w:t>
      </w:r>
      <w:r w:rsidR="00DA40C1">
        <w:rPr>
          <w:smallCaps/>
        </w:rPr>
        <w:t xml:space="preserve"> </w:t>
      </w:r>
      <w:r w:rsidR="003B240B">
        <w:t>A deuced</w:t>
      </w:r>
      <w:r w:rsidRPr="000507EF">
        <w:t xml:space="preserve"> foolish thing to do</w:t>
      </w:r>
      <w:r w:rsidR="00261364">
        <w:t>,</w:t>
      </w:r>
      <w:r w:rsidRPr="000507EF">
        <w:t xml:space="preserve"> you’ll find</w:t>
      </w:r>
      <w:r w:rsidR="002A5A58">
        <w:t>.</w:t>
      </w:r>
      <w:r w:rsidR="003B240B">
        <w:br/>
      </w:r>
      <w:r w:rsidRPr="000507EF">
        <w:t>Wi</w:t>
      </w:r>
      <w:r w:rsidR="00DA40C1">
        <w:t>th any vital organ never part! L</w:t>
      </w:r>
      <w:r w:rsidRPr="000507EF">
        <w:t>iver</w:t>
      </w:r>
      <w:r w:rsidR="00DA40C1">
        <w:t>, l</w:t>
      </w:r>
      <w:r w:rsidRPr="000507EF">
        <w:t>ung</w:t>
      </w:r>
      <w:r w:rsidR="00FF77EC">
        <w:t xml:space="preserve"> . . .</w:t>
      </w:r>
      <w:r w:rsidR="003B240B">
        <w:br/>
      </w:r>
      <w:r w:rsidRPr="000507EF">
        <w:t>No man can live a long life without heart.</w:t>
      </w:r>
    </w:p>
    <w:p w14:paraId="7F94F128" w14:textId="77777777" w:rsidR="006620DC" w:rsidRDefault="006620DC" w:rsidP="002A5A58"/>
    <w:p w14:paraId="26722A34" w14:textId="32CF0483" w:rsidR="000507EF" w:rsidRPr="003B240B" w:rsidRDefault="006620DC" w:rsidP="006620DC">
      <w:pPr>
        <w:pStyle w:val="LyricStageDirection"/>
      </w:pPr>
      <w:r>
        <w:t>(E</w:t>
      </w:r>
      <w:r w:rsidR="00DA40C1" w:rsidRPr="002A5A58">
        <w:t>xit R.1.</w:t>
      </w:r>
      <w:r w:rsidR="000507EF" w:rsidRPr="002A5A58">
        <w:t>E.)</w:t>
      </w:r>
    </w:p>
    <w:p w14:paraId="04C9D427" w14:textId="77777777" w:rsidR="000507EF" w:rsidRPr="000507EF" w:rsidRDefault="000507EF" w:rsidP="003B240B"/>
    <w:p w14:paraId="1D2E0780" w14:textId="0C72128B" w:rsidR="006620DC" w:rsidRDefault="000507EF" w:rsidP="002A5A58">
      <w:r w:rsidRPr="003B240B">
        <w:rPr>
          <w:smallCaps/>
        </w:rPr>
        <w:t>gabriel</w:t>
      </w:r>
      <w:r w:rsidR="003B240B">
        <w:rPr>
          <w:smallCaps/>
        </w:rPr>
        <w:t xml:space="preserve">. </w:t>
      </w:r>
      <w:r w:rsidRPr="000507EF">
        <w:t>I have her heart</w:t>
      </w:r>
      <w:r w:rsidR="00DA40C1">
        <w:t>,</w:t>
      </w:r>
      <w:r w:rsidRPr="000507EF">
        <w:t xml:space="preserve"> though in exchange for mi</w:t>
      </w:r>
      <w:r w:rsidRPr="00DA40C1">
        <w:t>n</w:t>
      </w:r>
      <w:r w:rsidR="003B240B" w:rsidRPr="00DA40C1">
        <w:t>e</w:t>
      </w:r>
      <w:r w:rsidR="002A5A58">
        <w:t>.</w:t>
      </w:r>
      <w:r w:rsidR="003B240B">
        <w:br/>
      </w:r>
      <w:r w:rsidR="002A5A58">
        <w:t>A</w:t>
      </w:r>
      <w:r w:rsidRPr="000507EF">
        <w:t>nd dumb with joy</w:t>
      </w:r>
      <w:r w:rsidR="002A5A58">
        <w:t>,</w:t>
      </w:r>
      <w:r w:rsidRPr="000507EF">
        <w:t xml:space="preserve"> my bliss I can’t define</w:t>
      </w:r>
      <w:r w:rsidR="00DA40C1">
        <w:t>.</w:t>
      </w:r>
      <w:r w:rsidR="003B240B">
        <w:br/>
      </w:r>
      <w:r w:rsidR="00DA40C1">
        <w:t>Good</w:t>
      </w:r>
      <w:r w:rsidRPr="000507EF">
        <w:t>bye</w:t>
      </w:r>
      <w:r w:rsidR="002A5A58">
        <w:t>, sweet</w:t>
      </w:r>
      <w:r w:rsidR="00DA40C1">
        <w:t>heart</w:t>
      </w:r>
      <w:r w:rsidR="00261364">
        <w:t xml:space="preserve">, . . . </w:t>
      </w:r>
      <w:r w:rsidR="00DA40C1">
        <w:t>good</w:t>
      </w:r>
      <w:r w:rsidRPr="000507EF">
        <w:t>bye.</w:t>
      </w:r>
    </w:p>
    <w:p w14:paraId="5346ED45" w14:textId="77777777" w:rsidR="006620DC" w:rsidRDefault="006620DC" w:rsidP="002A5A58"/>
    <w:p w14:paraId="5A7A887A" w14:textId="77777777" w:rsidR="006620DC" w:rsidRPr="003B240B" w:rsidRDefault="006620DC" w:rsidP="006620DC">
      <w:pPr>
        <w:pStyle w:val="LyricStageDirection"/>
      </w:pPr>
      <w:r>
        <w:t>(E</w:t>
      </w:r>
      <w:r w:rsidRPr="002A5A58">
        <w:t>xit R.1.E.)</w:t>
      </w:r>
    </w:p>
    <w:p w14:paraId="26044AD1" w14:textId="77777777" w:rsidR="000507EF" w:rsidRPr="000507EF" w:rsidRDefault="000507EF" w:rsidP="003B240B"/>
    <w:p w14:paraId="0DB70A2C" w14:textId="590848DD" w:rsidR="000507EF" w:rsidRPr="003B240B" w:rsidRDefault="000507EF" w:rsidP="00DA40C1">
      <w:pPr>
        <w:pStyle w:val="LyricStageDirection"/>
      </w:pPr>
      <w:r w:rsidRPr="003B240B">
        <w:t>(Business of Lone Fisherman with eel</w:t>
      </w:r>
      <w:r w:rsidR="00DA40C1">
        <w:t xml:space="preserve">. </w:t>
      </w:r>
      <w:r w:rsidRPr="003B240B">
        <w:t>Evangeline enter</w:t>
      </w:r>
      <w:r w:rsidR="00DA40C1">
        <w:t xml:space="preserve">s from </w:t>
      </w:r>
      <w:r w:rsidR="00261364">
        <w:t>c</w:t>
      </w:r>
      <w:r w:rsidR="00DA40C1">
        <w:t>ottage and descends to m</w:t>
      </w:r>
      <w:r w:rsidRPr="003B240B">
        <w:t>usic.)</w:t>
      </w:r>
    </w:p>
    <w:p w14:paraId="420DF015" w14:textId="77777777" w:rsidR="000507EF" w:rsidRPr="000507EF" w:rsidRDefault="000507EF" w:rsidP="003B240B"/>
    <w:p w14:paraId="6C6B38D0" w14:textId="74824854" w:rsidR="000C676B" w:rsidRDefault="000507EF" w:rsidP="003B240B">
      <w:r w:rsidRPr="003B240B">
        <w:rPr>
          <w:smallCaps/>
        </w:rPr>
        <w:t>evangeline</w:t>
      </w:r>
      <w:r w:rsidR="003B240B">
        <w:rPr>
          <w:smallCaps/>
        </w:rPr>
        <w:t xml:space="preserve">. </w:t>
      </w:r>
      <w:r w:rsidR="002A5A58" w:rsidRPr="00FC2DD9">
        <w:t>Ah me</w:t>
      </w:r>
      <w:r w:rsidR="002A5A58">
        <w:t>!</w:t>
      </w:r>
      <w:r w:rsidRPr="000507EF">
        <w:t xml:space="preserve"> I cannot rest by night or day</w:t>
      </w:r>
      <w:r w:rsidR="00DA40C1">
        <w:t>.</w:t>
      </w:r>
      <w:r w:rsidR="003B240B">
        <w:br/>
      </w:r>
      <w:r w:rsidRPr="000507EF">
        <w:t>Sleep from my eyelids seems to slip away</w:t>
      </w:r>
      <w:r w:rsidR="00DA40C1">
        <w:t>.</w:t>
      </w:r>
      <w:r w:rsidR="003B240B">
        <w:br/>
      </w:r>
      <w:r w:rsidR="002A5A58">
        <w:t xml:space="preserve">Not </w:t>
      </w:r>
      <w:proofErr w:type="spellStart"/>
      <w:r w:rsidR="002A5A58">
        <w:t>e’en</w:t>
      </w:r>
      <w:proofErr w:type="spellEnd"/>
      <w:r w:rsidR="002A5A58">
        <w:t xml:space="preserve"> a mid</w:t>
      </w:r>
      <w:r w:rsidRPr="000507EF">
        <w:t>da</w:t>
      </w:r>
      <w:r w:rsidR="00DA40C1">
        <w:t>y nap I get. I</w:t>
      </w:r>
      <w:r w:rsidRPr="000507EF">
        <w:t>n fine</w:t>
      </w:r>
      <w:r w:rsidR="00DA40C1">
        <w:t>,</w:t>
      </w:r>
      <w:r w:rsidR="003B240B">
        <w:br/>
      </w:r>
      <w:proofErr w:type="gramStart"/>
      <w:r w:rsidRPr="000507EF">
        <w:t>A</w:t>
      </w:r>
      <w:proofErr w:type="gramEnd"/>
      <w:r w:rsidRPr="000507EF">
        <w:t xml:space="preserve"> restless, most unhappy lot is mine</w:t>
      </w:r>
      <w:r w:rsidR="00DA40C1">
        <w:t>.</w:t>
      </w:r>
      <w:r w:rsidR="003B240B">
        <w:br/>
      </w:r>
      <w:r w:rsidRPr="000507EF">
        <w:t>For now</w:t>
      </w:r>
      <w:r w:rsidR="002A5A58">
        <w:t>,</w:t>
      </w:r>
      <w:r w:rsidRPr="000507EF">
        <w:t xml:space="preserve"> love only fills my every sense,</w:t>
      </w:r>
      <w:r w:rsidR="003B240B">
        <w:br/>
      </w:r>
      <w:r w:rsidR="002A5A58">
        <w:t>Love which I can’t . . .</w:t>
      </w:r>
      <w:r w:rsidRPr="000507EF">
        <w:t xml:space="preserve"> </w:t>
      </w:r>
      <w:r w:rsidRPr="002A5A58">
        <w:rPr>
          <w:i/>
        </w:rPr>
        <w:t>don’t</w:t>
      </w:r>
      <w:r w:rsidRPr="000507EF">
        <w:t xml:space="preserve"> want to banish hence</w:t>
      </w:r>
      <w:r w:rsidR="00DA40C1">
        <w:t>.</w:t>
      </w:r>
      <w:r w:rsidR="003B240B">
        <w:br/>
      </w:r>
      <w:r w:rsidR="00DA40C1">
        <w:t>I wish I knew someone in whom</w:t>
      </w:r>
      <w:r w:rsidRPr="000507EF">
        <w:t xml:space="preserve"> to trust,</w:t>
      </w:r>
      <w:r w:rsidR="003B240B">
        <w:br/>
      </w:r>
      <w:proofErr w:type="gramStart"/>
      <w:r w:rsidR="00DA40C1">
        <w:t>To</w:t>
      </w:r>
      <w:proofErr w:type="gramEnd"/>
      <w:r w:rsidR="00DA40C1">
        <w:t xml:space="preserve"> whom</w:t>
      </w:r>
      <w:r w:rsidRPr="000507EF">
        <w:t xml:space="preserve"> I</w:t>
      </w:r>
      <w:r w:rsidR="00DA40C1">
        <w:t xml:space="preserve"> might confess, for tell I must</w:t>
      </w:r>
      <w:r w:rsidR="003B240B">
        <w:br/>
      </w:r>
      <w:r w:rsidRPr="000507EF">
        <w:t xml:space="preserve">Some true friend where my </w:t>
      </w:r>
      <w:r w:rsidR="006A2CDC">
        <w:t>truant</w:t>
      </w:r>
      <w:r w:rsidR="00DA40C1">
        <w:t xml:space="preserve"> heart has flown.</w:t>
      </w:r>
    </w:p>
    <w:p w14:paraId="07E3A1C5" w14:textId="686F7873" w:rsidR="000C676B" w:rsidRDefault="00DA40C1" w:rsidP="000C676B">
      <w:pPr>
        <w:pStyle w:val="StageDirection"/>
      </w:pPr>
      <w:r>
        <w:t>(</w:t>
      </w:r>
      <w:proofErr w:type="gramStart"/>
      <w:r>
        <w:t>to</w:t>
      </w:r>
      <w:proofErr w:type="gramEnd"/>
      <w:r>
        <w:t xml:space="preserve"> audience</w:t>
      </w:r>
      <w:r w:rsidR="000507EF" w:rsidRPr="003B240B">
        <w:t>)</w:t>
      </w:r>
    </w:p>
    <w:p w14:paraId="3B10227B" w14:textId="0C56C51E" w:rsidR="000507EF" w:rsidRPr="000507EF" w:rsidRDefault="000C676B" w:rsidP="003B240B">
      <w:r>
        <w:tab/>
      </w:r>
      <w:r w:rsidR="002A5A58">
        <w:t>You are my truest.</w:t>
      </w:r>
      <w:r w:rsidR="000507EF" w:rsidRPr="000507EF">
        <w:t xml:space="preserve"> I’ll tell you alone</w:t>
      </w:r>
      <w:r w:rsidR="002A5A58">
        <w:t>.</w:t>
      </w:r>
      <w:r w:rsidR="003B240B">
        <w:br/>
      </w:r>
      <w:r w:rsidR="00261364">
        <w:t>(</w:t>
      </w:r>
      <w:r w:rsidR="000507EF" w:rsidRPr="000507EF">
        <w:t>I can’t tell him</w:t>
      </w:r>
      <w:r w:rsidR="002A5A58">
        <w:t>.</w:t>
      </w:r>
      <w:r w:rsidR="000507EF" w:rsidRPr="000507EF">
        <w:t xml:space="preserve"> I have no telephone.</w:t>
      </w:r>
      <w:r w:rsidR="00261364">
        <w:t>)</w:t>
      </w:r>
    </w:p>
    <w:p w14:paraId="725A3D59" w14:textId="77777777" w:rsidR="002A5A58" w:rsidRPr="000507EF" w:rsidRDefault="002A5A58" w:rsidP="000507EF">
      <w:pPr>
        <w:rPr>
          <w:rFonts w:cs="Baskerville"/>
        </w:rPr>
      </w:pPr>
    </w:p>
    <w:p w14:paraId="3F7D112A" w14:textId="30A84372" w:rsidR="000507EF" w:rsidRPr="000507EF" w:rsidRDefault="008F190A" w:rsidP="007B7A6C">
      <w:pPr>
        <w:pStyle w:val="LyricStageDirection"/>
        <w:tabs>
          <w:tab w:val="center" w:pos="4680"/>
        </w:tabs>
        <w:ind w:left="0"/>
        <w:jc w:val="center"/>
      </w:pPr>
      <w:r>
        <w:t>BALLAD</w:t>
      </w:r>
      <w:r w:rsidR="00DA40C1">
        <w:t>:</w:t>
      </w:r>
      <w:r w:rsidR="000507EF" w:rsidRPr="000507EF">
        <w:t xml:space="preserve"> “Thinking, Love, of Thee”</w:t>
      </w:r>
    </w:p>
    <w:p w14:paraId="3C08504D" w14:textId="77777777" w:rsidR="000507EF" w:rsidRPr="000507EF" w:rsidRDefault="000507EF" w:rsidP="000507EF">
      <w:pPr>
        <w:rPr>
          <w:rFonts w:cs="Baskerville"/>
        </w:rPr>
      </w:pPr>
    </w:p>
    <w:p w14:paraId="25FD5DDC" w14:textId="6B2E4737" w:rsidR="000507EF" w:rsidRPr="003B240B" w:rsidRDefault="000507EF" w:rsidP="003B240B">
      <w:pPr>
        <w:rPr>
          <w:smallCaps/>
        </w:rPr>
      </w:pPr>
      <w:r w:rsidRPr="003B240B">
        <w:rPr>
          <w:smallCaps/>
        </w:rPr>
        <w:t>evangeline</w:t>
      </w:r>
      <w:r w:rsidR="003B240B">
        <w:rPr>
          <w:smallCaps/>
        </w:rPr>
        <w:t>.</w:t>
      </w:r>
    </w:p>
    <w:p w14:paraId="04068A21" w14:textId="0AF08130" w:rsidR="000507EF" w:rsidRPr="000507EF" w:rsidRDefault="003B240B" w:rsidP="003B240B">
      <w:pPr>
        <w:pStyle w:val="Lyric2"/>
      </w:pPr>
      <w:r>
        <w:t>W</w:t>
      </w:r>
      <w:r w:rsidR="000507EF" w:rsidRPr="000507EF">
        <w:t xml:space="preserve">ouldst know the thoughts </w:t>
      </w:r>
      <w:r w:rsidR="00DA40C1">
        <w:t>by which my heart is brightened</w:t>
      </w:r>
      <w:r w:rsidR="002A5A58">
        <w:t>?</w:t>
      </w:r>
    </w:p>
    <w:p w14:paraId="09EDD93A" w14:textId="06E491A3" w:rsidR="000507EF" w:rsidRPr="000507EF" w:rsidRDefault="003B240B" w:rsidP="003B240B">
      <w:pPr>
        <w:pStyle w:val="Lyric2"/>
      </w:pPr>
      <w:r>
        <w:t>A</w:t>
      </w:r>
      <w:r w:rsidR="000507EF" w:rsidRPr="000507EF">
        <w:t>nd from whose presence care and sorrow flee?</w:t>
      </w:r>
    </w:p>
    <w:p w14:paraId="04B33342" w14:textId="4798B9AC" w:rsidR="000507EF" w:rsidRPr="000507EF" w:rsidRDefault="003B240B" w:rsidP="003B240B">
      <w:pPr>
        <w:pStyle w:val="Lyric2"/>
      </w:pPr>
      <w:r>
        <w:t>W</w:t>
      </w:r>
      <w:r w:rsidR="000507EF" w:rsidRPr="000507EF">
        <w:t>ouldst know the wa</w:t>
      </w:r>
      <w:r w:rsidR="00DA40C1">
        <w:t>y by which my load is lightened</w:t>
      </w:r>
      <w:r w:rsidR="002A5A58">
        <w:t>,</w:t>
      </w:r>
    </w:p>
    <w:p w14:paraId="69C20C64" w14:textId="679A6A07" w:rsidR="000507EF" w:rsidRPr="000507EF" w:rsidRDefault="003B240B" w:rsidP="003B240B">
      <w:pPr>
        <w:pStyle w:val="Lyric2"/>
      </w:pPr>
      <w:r>
        <w:t>A</w:t>
      </w:r>
      <w:r w:rsidR="000507EF" w:rsidRPr="000507EF">
        <w:t>nd joy and gladness ever comes to me?</w:t>
      </w:r>
    </w:p>
    <w:p w14:paraId="546258FB" w14:textId="77777777" w:rsidR="000507EF" w:rsidRPr="000507EF" w:rsidRDefault="000507EF" w:rsidP="003B240B">
      <w:pPr>
        <w:pStyle w:val="Lyric2"/>
      </w:pPr>
    </w:p>
    <w:p w14:paraId="5BFC6A4D" w14:textId="31430FA1" w:rsidR="000507EF" w:rsidRPr="000507EF" w:rsidRDefault="003B240B" w:rsidP="003B240B">
      <w:pPr>
        <w:pStyle w:val="Lyric2"/>
      </w:pPr>
      <w:r>
        <w:t>T</w:t>
      </w:r>
      <w:r w:rsidR="00DA40C1">
        <w:t>hen list, and I</w:t>
      </w:r>
      <w:r w:rsidR="002A5A58">
        <w:t xml:space="preserve"> will tell thee all.</w:t>
      </w:r>
    </w:p>
    <w:p w14:paraId="7D86F2FF" w14:textId="53333A26" w:rsidR="000507EF" w:rsidRPr="000507EF" w:rsidRDefault="003B240B" w:rsidP="003B240B">
      <w:pPr>
        <w:pStyle w:val="Lyric2"/>
      </w:pPr>
      <w:r>
        <w:t>L</w:t>
      </w:r>
      <w:r w:rsidR="000507EF" w:rsidRPr="000507EF">
        <w:t>ov</w:t>
      </w:r>
      <w:r w:rsidR="002A5A58">
        <w:t>e holds me in his silken thrall.</w:t>
      </w:r>
    </w:p>
    <w:p w14:paraId="3D251779" w14:textId="1AF666FB" w:rsidR="000507EF" w:rsidRPr="000507EF" w:rsidRDefault="003B240B" w:rsidP="003B240B">
      <w:pPr>
        <w:pStyle w:val="Lyric2"/>
      </w:pPr>
      <w:r>
        <w:t>A</w:t>
      </w:r>
      <w:r w:rsidR="000507EF" w:rsidRPr="000507EF">
        <w:t>nd d</w:t>
      </w:r>
      <w:r w:rsidR="002A5A58">
        <w:t>oubts and troubles from me fall</w:t>
      </w:r>
    </w:p>
    <w:p w14:paraId="53025A18" w14:textId="4508C4DB" w:rsidR="000507EF" w:rsidRPr="000507EF" w:rsidRDefault="003B240B" w:rsidP="003B240B">
      <w:pPr>
        <w:pStyle w:val="Lyric2"/>
      </w:pPr>
      <w:r>
        <w:t>W</w:t>
      </w:r>
      <w:r w:rsidR="000507EF" w:rsidRPr="000507EF">
        <w:t>hen thinking,</w:t>
      </w:r>
    </w:p>
    <w:p w14:paraId="1C471C18" w14:textId="27D6BE52" w:rsidR="000507EF" w:rsidRPr="000507EF" w:rsidRDefault="003B240B" w:rsidP="003B240B">
      <w:pPr>
        <w:pStyle w:val="Lyric2"/>
      </w:pPr>
      <w:r>
        <w:t>W</w:t>
      </w:r>
      <w:r w:rsidR="000507EF" w:rsidRPr="000507EF">
        <w:t>hen thinking, love, of thee.</w:t>
      </w:r>
    </w:p>
    <w:p w14:paraId="6F0D823B" w14:textId="77777777" w:rsidR="000507EF" w:rsidRPr="000507EF" w:rsidRDefault="000507EF" w:rsidP="003B240B">
      <w:pPr>
        <w:pStyle w:val="Lyric2"/>
      </w:pPr>
    </w:p>
    <w:p w14:paraId="744A1681" w14:textId="741099E5" w:rsidR="000507EF" w:rsidRPr="000507EF" w:rsidRDefault="003B240B" w:rsidP="003B240B">
      <w:pPr>
        <w:pStyle w:val="Lyric2"/>
      </w:pPr>
      <w:r>
        <w:t>T</w:t>
      </w:r>
      <w:r w:rsidR="000507EF" w:rsidRPr="000507EF">
        <w:t xml:space="preserve">hough clouds obscure the sky, and </w:t>
      </w:r>
      <w:r w:rsidR="00ED3C8C">
        <w:t>storms</w:t>
      </w:r>
      <w:r w:rsidR="000507EF" w:rsidRPr="000507EF">
        <w:t xml:space="preserve"> are raging,</w:t>
      </w:r>
    </w:p>
    <w:p w14:paraId="594E437B" w14:textId="68E63228" w:rsidR="000507EF" w:rsidRPr="000507EF" w:rsidRDefault="003B240B" w:rsidP="003B240B">
      <w:pPr>
        <w:pStyle w:val="Lyric2"/>
      </w:pPr>
      <w:r>
        <w:t>T</w:t>
      </w:r>
      <w:r w:rsidR="000507EF" w:rsidRPr="000507EF">
        <w:t>he flow’rets bloom the fairer for the rain,</w:t>
      </w:r>
    </w:p>
    <w:p w14:paraId="2A7F9FD3" w14:textId="5D6DE85E" w:rsidR="000507EF" w:rsidRPr="000507EF" w:rsidRDefault="003B240B" w:rsidP="003B240B">
      <w:pPr>
        <w:pStyle w:val="Lyric2"/>
      </w:pPr>
      <w:r>
        <w:t>A</w:t>
      </w:r>
      <w:r w:rsidR="000507EF" w:rsidRPr="000507EF">
        <w:t>nd severed from my side, my grief assuaging,</w:t>
      </w:r>
    </w:p>
    <w:p w14:paraId="7D2328D5" w14:textId="0E449157" w:rsidR="000507EF" w:rsidRPr="000507EF" w:rsidRDefault="003B240B" w:rsidP="003B240B">
      <w:pPr>
        <w:pStyle w:val="Lyric2"/>
      </w:pPr>
      <w:r>
        <w:t>H</w:t>
      </w:r>
      <w:r w:rsidR="000507EF" w:rsidRPr="000507EF">
        <w:t xml:space="preserve">ope whispers </w:t>
      </w:r>
      <w:proofErr w:type="gramStart"/>
      <w:r w:rsidR="000507EF" w:rsidRPr="000507EF">
        <w:t>me,</w:t>
      </w:r>
      <w:proofErr w:type="gramEnd"/>
      <w:r w:rsidR="000507EF" w:rsidRPr="000507EF">
        <w:t xml:space="preserve"> he’ll surely come again.</w:t>
      </w:r>
    </w:p>
    <w:p w14:paraId="48E262A6" w14:textId="77777777" w:rsidR="000507EF" w:rsidRPr="000507EF" w:rsidRDefault="000507EF" w:rsidP="003B240B">
      <w:pPr>
        <w:pStyle w:val="Lyric2"/>
      </w:pPr>
    </w:p>
    <w:p w14:paraId="2FEF4A1B" w14:textId="47A535F0" w:rsidR="000507EF" w:rsidRPr="000507EF" w:rsidRDefault="003B240B" w:rsidP="003B240B">
      <w:pPr>
        <w:pStyle w:val="Lyric2"/>
      </w:pPr>
      <w:r>
        <w:t>I</w:t>
      </w:r>
      <w:r w:rsidR="000507EF" w:rsidRPr="000507EF">
        <w:t xml:space="preserve"> listen to the cheering call,</w:t>
      </w:r>
    </w:p>
    <w:p w14:paraId="09FAB272" w14:textId="7FC6DB47" w:rsidR="000507EF" w:rsidRPr="000507EF" w:rsidRDefault="003B240B" w:rsidP="003B240B">
      <w:pPr>
        <w:pStyle w:val="Lyric2"/>
      </w:pPr>
      <w:r>
        <w:t>A</w:t>
      </w:r>
      <w:r w:rsidR="000507EF" w:rsidRPr="000507EF">
        <w:t>nd held in love’s magnetic thrall,</w:t>
      </w:r>
    </w:p>
    <w:p w14:paraId="719C8193" w14:textId="2475BB08" w:rsidR="000507EF" w:rsidRPr="000507EF" w:rsidRDefault="003B240B" w:rsidP="003B240B">
      <w:pPr>
        <w:pStyle w:val="Lyric2"/>
      </w:pPr>
      <w:r>
        <w:t>M</w:t>
      </w:r>
      <w:r w:rsidR="000507EF" w:rsidRPr="000507EF">
        <w:t>y d</w:t>
      </w:r>
      <w:r w:rsidR="002A5A58">
        <w:t>oubts and troubles from me fall</w:t>
      </w:r>
    </w:p>
    <w:p w14:paraId="1C23CD28" w14:textId="363B5605" w:rsidR="000507EF" w:rsidRPr="000507EF" w:rsidRDefault="003B240B" w:rsidP="003B240B">
      <w:pPr>
        <w:pStyle w:val="Lyric2"/>
      </w:pPr>
      <w:r>
        <w:t>W</w:t>
      </w:r>
      <w:r w:rsidR="000507EF" w:rsidRPr="000507EF">
        <w:t>hen thinking,</w:t>
      </w:r>
    </w:p>
    <w:p w14:paraId="2482289C" w14:textId="015134AA" w:rsidR="000507EF" w:rsidRPr="000507EF" w:rsidRDefault="003B240B" w:rsidP="003B240B">
      <w:pPr>
        <w:pStyle w:val="Lyric2"/>
      </w:pPr>
      <w:r>
        <w:t>W</w:t>
      </w:r>
      <w:r w:rsidR="000507EF" w:rsidRPr="000507EF">
        <w:t>hen thinking, love, of thee.</w:t>
      </w:r>
    </w:p>
    <w:p w14:paraId="305CC18A" w14:textId="77777777" w:rsidR="000507EF" w:rsidRPr="000507EF" w:rsidRDefault="000507EF" w:rsidP="000507EF">
      <w:pPr>
        <w:rPr>
          <w:rFonts w:cs="Baskerville"/>
        </w:rPr>
      </w:pPr>
    </w:p>
    <w:p w14:paraId="71798EF1" w14:textId="13A7B5CA" w:rsidR="000507EF" w:rsidRPr="003B240B" w:rsidRDefault="00D84871" w:rsidP="00DA40C1">
      <w:pPr>
        <w:pStyle w:val="LyricStageDirection"/>
      </w:pPr>
      <w:r>
        <w:t>(On last note of song: m</w:t>
      </w:r>
      <w:r w:rsidR="000507EF" w:rsidRPr="003B240B">
        <w:t xml:space="preserve">iniature boat with two working figures is sent across </w:t>
      </w:r>
      <w:r w:rsidR="002A5A58">
        <w:t xml:space="preserve">the stage </w:t>
      </w:r>
      <w:r w:rsidR="000507EF" w:rsidRPr="003B240B">
        <w:t xml:space="preserve">from L. to R. </w:t>
      </w:r>
      <w:r w:rsidR="00C4608F">
        <w:t>Boat with</w:t>
      </w:r>
      <w:r>
        <w:t xml:space="preserve"> </w:t>
      </w:r>
      <w:r w:rsidR="000507EF" w:rsidRPr="003B240B">
        <w:t>four working figures</w:t>
      </w:r>
      <w:r w:rsidR="00C4608F">
        <w:t xml:space="preserve"> follows</w:t>
      </w:r>
      <w:r>
        <w:t xml:space="preserve">, </w:t>
      </w:r>
      <w:r w:rsidR="00C4608F">
        <w:t>then the</w:t>
      </w:r>
      <w:r>
        <w:t xml:space="preserve"> m</w:t>
      </w:r>
      <w:r w:rsidR="000507EF" w:rsidRPr="003B240B">
        <w:t>an-o’</w:t>
      </w:r>
      <w:r>
        <w:t>-</w:t>
      </w:r>
      <w:r w:rsidR="000507EF" w:rsidRPr="003B240B">
        <w:t>war</w:t>
      </w:r>
      <w:r w:rsidR="00C4608F">
        <w:t>,</w:t>
      </w:r>
      <w:r w:rsidR="000507EF" w:rsidRPr="003B240B">
        <w:t xml:space="preserve"> which fires three shots. Eva</w:t>
      </w:r>
      <w:r>
        <w:t>ngeline</w:t>
      </w:r>
      <w:r w:rsidR="000507EF" w:rsidRPr="003B240B">
        <w:t xml:space="preserve"> turns and discovers it. Small boat on.)</w:t>
      </w:r>
    </w:p>
    <w:p w14:paraId="5F6D9C26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78EB04A9" w14:textId="0A3B6346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3B240B">
        <w:rPr>
          <w:smallCaps/>
        </w:rPr>
        <w:t xml:space="preserve"> </w:t>
      </w:r>
      <w:r w:rsidR="000507EF" w:rsidRPr="000507EF">
        <w:rPr>
          <w:rFonts w:cs="Baskerville"/>
        </w:rPr>
        <w:t>What’s that I see? Two sailors</w:t>
      </w:r>
      <w:r w:rsidR="00D84871">
        <w:rPr>
          <w:rFonts w:cs="Baskerville"/>
        </w:rPr>
        <w:t>,</w:t>
      </w:r>
      <w:r w:rsidR="000507EF" w:rsidRPr="000507EF">
        <w:rPr>
          <w:rFonts w:cs="Baskerville"/>
        </w:rPr>
        <w:t xml:space="preserve"> that is certain.</w:t>
      </w:r>
      <w:r w:rsidR="003B240B">
        <w:rPr>
          <w:rFonts w:cs="Baskerville"/>
        </w:rPr>
        <w:br/>
      </w:r>
      <w:r w:rsidR="000507EF" w:rsidRPr="000507EF">
        <w:rPr>
          <w:rFonts w:cs="Baskerville"/>
        </w:rPr>
        <w:t>The two look</w:t>
      </w:r>
      <w:r w:rsidR="002A5A58">
        <w:rPr>
          <w:rFonts w:cs="Baskerville"/>
        </w:rPr>
        <w:t>,</w:t>
      </w:r>
      <w:r w:rsidR="000507EF" w:rsidRPr="000507EF">
        <w:rPr>
          <w:rFonts w:cs="Baskerville"/>
        </w:rPr>
        <w:t xml:space="preserve"> too</w:t>
      </w:r>
      <w:r w:rsidR="002A5A58">
        <w:rPr>
          <w:rFonts w:cs="Baskerville"/>
        </w:rPr>
        <w:t>,</w:t>
      </w:r>
      <w:r w:rsidR="000507EF" w:rsidRPr="000507EF">
        <w:rPr>
          <w:rFonts w:cs="Baskerville"/>
        </w:rPr>
        <w:t xml:space="preserve"> as if they were </w:t>
      </w:r>
      <w:proofErr w:type="spellStart"/>
      <w:r w:rsidR="000507EF" w:rsidRPr="000507EF">
        <w:rPr>
          <w:rFonts w:cs="Baskerville"/>
        </w:rPr>
        <w:t>desertin</w:t>
      </w:r>
      <w:proofErr w:type="spellEnd"/>
      <w:r w:rsidR="00D84871">
        <w:rPr>
          <w:rFonts w:cs="Baskerville"/>
        </w:rPr>
        <w:t>’.</w:t>
      </w:r>
      <w:r w:rsidR="003B240B">
        <w:rPr>
          <w:rFonts w:cs="Baskerville"/>
        </w:rPr>
        <w:br/>
      </w:r>
      <w:r w:rsidR="000507EF" w:rsidRPr="000507EF">
        <w:rPr>
          <w:rFonts w:cs="Baskerville"/>
        </w:rPr>
        <w:t>They’re steering</w:t>
      </w:r>
      <w:r w:rsidR="00ED3C8C">
        <w:rPr>
          <w:rFonts w:cs="Baskerville"/>
        </w:rPr>
        <w:t>,</w:t>
      </w:r>
      <w:r w:rsidR="000507EF" w:rsidRPr="000507EF">
        <w:rPr>
          <w:rFonts w:cs="Baskerville"/>
        </w:rPr>
        <w:t xml:space="preserve"> too</w:t>
      </w:r>
      <w:r w:rsidR="00ED3C8C">
        <w:rPr>
          <w:rFonts w:cs="Baskerville"/>
        </w:rPr>
        <w:t>,</w:t>
      </w:r>
      <w:r w:rsidR="000507EF" w:rsidRPr="000507EF">
        <w:rPr>
          <w:rFonts w:cs="Baskerville"/>
        </w:rPr>
        <w:t xml:space="preserve"> directly for this bay</w:t>
      </w:r>
      <w:r w:rsidR="00D84871">
        <w:rPr>
          <w:rFonts w:cs="Baskerville"/>
        </w:rPr>
        <w:t>.</w:t>
      </w:r>
      <w:r w:rsidR="003B240B">
        <w:rPr>
          <w:rFonts w:cs="Baskerville"/>
        </w:rPr>
        <w:br/>
      </w:r>
      <w:r w:rsidR="000507EF" w:rsidRPr="000507EF">
        <w:rPr>
          <w:rFonts w:cs="Baskerville"/>
        </w:rPr>
        <w:t>I ra</w:t>
      </w:r>
      <w:r w:rsidR="00D84871">
        <w:rPr>
          <w:rFonts w:cs="Baskerville"/>
        </w:rPr>
        <w:t xml:space="preserve">ther </w:t>
      </w:r>
      <w:r w:rsidR="00D84871" w:rsidRPr="002A5A58">
        <w:rPr>
          <w:rFonts w:cs="Baskerville"/>
          <w:i/>
        </w:rPr>
        <w:t>(“rudder”</w:t>
      </w:r>
      <w:r w:rsidR="000507EF" w:rsidRPr="002A5A58">
        <w:rPr>
          <w:rFonts w:cs="Baskerville"/>
          <w:i/>
        </w:rPr>
        <w:t>)</w:t>
      </w:r>
      <w:r w:rsidR="000507EF" w:rsidRPr="000507EF">
        <w:rPr>
          <w:rFonts w:cs="Baskerville"/>
        </w:rPr>
        <w:t xml:space="preserve"> that they steered some other way</w:t>
      </w:r>
      <w:r w:rsidR="00D84871">
        <w:rPr>
          <w:rFonts w:cs="Baskerville"/>
        </w:rPr>
        <w:t>.</w:t>
      </w:r>
      <w:r w:rsidR="003B240B">
        <w:rPr>
          <w:rFonts w:cs="Baskerville"/>
        </w:rPr>
        <w:br/>
      </w:r>
      <w:r w:rsidR="00D84871">
        <w:rPr>
          <w:rFonts w:cs="Baskerville"/>
        </w:rPr>
        <w:t>They’re firing at them. Gracious! H</w:t>
      </w:r>
      <w:r w:rsidR="000507EF" w:rsidRPr="000507EF">
        <w:rPr>
          <w:rFonts w:cs="Baskerville"/>
        </w:rPr>
        <w:t>ow they pull it</w:t>
      </w:r>
      <w:r w:rsidR="00D84871">
        <w:rPr>
          <w:rFonts w:cs="Baskerville"/>
        </w:rPr>
        <w:t>.</w:t>
      </w:r>
      <w:r w:rsidR="003B240B">
        <w:rPr>
          <w:rFonts w:cs="Baskerville"/>
        </w:rPr>
        <w:br/>
      </w:r>
      <w:r w:rsidR="002A5A58">
        <w:rPr>
          <w:rFonts w:cs="Baskerville"/>
        </w:rPr>
        <w:t>Their stock is down.</w:t>
      </w:r>
      <w:r w:rsidR="000507EF" w:rsidRPr="000507EF">
        <w:rPr>
          <w:rFonts w:cs="Baskerville"/>
        </w:rPr>
        <w:t xml:space="preserve"> </w:t>
      </w:r>
      <w:proofErr w:type="gramStart"/>
      <w:r w:rsidR="002A5A58">
        <w:rPr>
          <w:rFonts w:cs="Baskerville"/>
        </w:rPr>
        <w:t>T</w:t>
      </w:r>
      <w:r w:rsidR="000507EF" w:rsidRPr="000507EF">
        <w:rPr>
          <w:rFonts w:cs="Baskerville"/>
        </w:rPr>
        <w:t>heir guns begun to bullet.</w:t>
      </w:r>
      <w:proofErr w:type="gramEnd"/>
    </w:p>
    <w:p w14:paraId="6B1EBDDB" w14:textId="77777777" w:rsidR="000507EF" w:rsidRPr="000507EF" w:rsidRDefault="000507EF" w:rsidP="000507EF">
      <w:pPr>
        <w:rPr>
          <w:rFonts w:cs="Baskerville"/>
        </w:rPr>
      </w:pPr>
    </w:p>
    <w:p w14:paraId="15665B25" w14:textId="520F5707" w:rsidR="000507EF" w:rsidRPr="003B240B" w:rsidRDefault="00C4608F" w:rsidP="002A5A58">
      <w:pPr>
        <w:pStyle w:val="LyricStageDirection"/>
      </w:pPr>
      <w:r>
        <w:t>(Two sailors enter from R.3.E</w:t>
      </w:r>
      <w:proofErr w:type="gramStart"/>
      <w:r>
        <w:t>.</w:t>
      </w:r>
      <w:r w:rsidR="00ED3C8C">
        <w:t>,</w:t>
      </w:r>
      <w:proofErr w:type="gramEnd"/>
      <w:r w:rsidR="00ED3C8C">
        <w:t xml:space="preserve"> r</w:t>
      </w:r>
      <w:r w:rsidR="000507EF" w:rsidRPr="003B240B">
        <w:t>ush</w:t>
      </w:r>
      <w:r>
        <w:t xml:space="preserve"> forward</w:t>
      </w:r>
      <w:r w:rsidR="00ED3C8C">
        <w:t>,</w:t>
      </w:r>
      <w:r>
        <w:t xml:space="preserve"> and fall at Eva</w:t>
      </w:r>
      <w:r w:rsidR="00C77EC1">
        <w:t>ngeline</w:t>
      </w:r>
      <w:r>
        <w:t>’s feet.</w:t>
      </w:r>
      <w:r w:rsidR="000507EF" w:rsidRPr="003B240B">
        <w:t xml:space="preserve"> Sailors implor</w:t>
      </w:r>
      <w:r>
        <w:t>e protection in dumb</w:t>
      </w:r>
      <w:r w:rsidR="000507EF" w:rsidRPr="003B240B">
        <w:t>show.)</w:t>
      </w:r>
    </w:p>
    <w:p w14:paraId="12C3532A" w14:textId="77777777" w:rsidR="000507EF" w:rsidRPr="000507EF" w:rsidRDefault="000507EF" w:rsidP="003B240B"/>
    <w:p w14:paraId="6C6C4762" w14:textId="0DC6CAF8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3B240B">
        <w:rPr>
          <w:smallCaps/>
        </w:rPr>
        <w:t xml:space="preserve"> </w:t>
      </w:r>
      <w:r w:rsidR="000507EF" w:rsidRPr="000507EF">
        <w:rPr>
          <w:rFonts w:cs="Baskerville"/>
        </w:rPr>
        <w:t>Well</w:t>
      </w:r>
      <w:r w:rsidR="002A5A58">
        <w:rPr>
          <w:rFonts w:cs="Baskerville"/>
        </w:rPr>
        <w:t>,</w:t>
      </w:r>
      <w:r w:rsidR="000507EF" w:rsidRPr="000507EF">
        <w:rPr>
          <w:rFonts w:cs="Baskerville"/>
        </w:rPr>
        <w:t xml:space="preserve"> here is an adventure</w:t>
      </w:r>
      <w:r w:rsidR="002A5A58">
        <w:rPr>
          <w:rFonts w:cs="Baskerville"/>
        </w:rPr>
        <w:t>,</w:t>
      </w:r>
      <w:r w:rsidR="000507EF" w:rsidRPr="000507EF">
        <w:rPr>
          <w:rFonts w:cs="Baskerville"/>
        </w:rPr>
        <w:t xml:space="preserve"> I confess</w:t>
      </w:r>
      <w:r w:rsidR="00C4608F">
        <w:rPr>
          <w:rFonts w:cs="Baskerville"/>
        </w:rPr>
        <w:t>.</w:t>
      </w:r>
      <w:r w:rsidR="003B240B">
        <w:rPr>
          <w:rFonts w:cs="Baskerville"/>
        </w:rPr>
        <w:br/>
      </w:r>
      <w:r w:rsidR="000507EF" w:rsidRPr="000507EF">
        <w:rPr>
          <w:rFonts w:cs="Baskerville"/>
        </w:rPr>
        <w:t>Why do you hang out signals of distress?</w:t>
      </w:r>
    </w:p>
    <w:p w14:paraId="3610C931" w14:textId="75FFA793" w:rsidR="000507EF" w:rsidRPr="000507EF" w:rsidRDefault="000507EF" w:rsidP="000507EF">
      <w:pPr>
        <w:rPr>
          <w:rFonts w:cs="Baskerville"/>
        </w:rPr>
      </w:pPr>
      <w:r w:rsidRPr="003B240B">
        <w:rPr>
          <w:smallCaps/>
          <w:sz w:val="20"/>
        </w:rPr>
        <w:t>1</w:t>
      </w:r>
      <w:r w:rsidRPr="003B240B">
        <w:rPr>
          <w:smallCaps/>
        </w:rPr>
        <w:t>st sailor</w:t>
      </w:r>
      <w:r w:rsidR="003B240B">
        <w:rPr>
          <w:smallCaps/>
        </w:rPr>
        <w:t xml:space="preserve">. </w:t>
      </w:r>
      <w:r w:rsidR="00C4608F">
        <w:rPr>
          <w:rFonts w:cs="Baskerville"/>
        </w:rPr>
        <w:t>Shiver my timbers, m</w:t>
      </w:r>
      <w:r w:rsidRPr="000507EF">
        <w:rPr>
          <w:rFonts w:cs="Baskerville"/>
        </w:rPr>
        <w:t>iss</w:t>
      </w:r>
      <w:r w:rsidR="00C4608F">
        <w:rPr>
          <w:rFonts w:cs="Baskerville"/>
        </w:rPr>
        <w:t>,</w:t>
      </w:r>
      <w:r w:rsidRPr="000507EF">
        <w:rPr>
          <w:rFonts w:cs="Baskerville"/>
        </w:rPr>
        <w:t xml:space="preserve"> we’re in a fix</w:t>
      </w:r>
      <w:r w:rsidR="00C4608F">
        <w:rPr>
          <w:rFonts w:cs="Baskerville"/>
        </w:rPr>
        <w:t>,</w:t>
      </w:r>
      <w:r w:rsidR="003B240B">
        <w:rPr>
          <w:rFonts w:cs="Baskerville"/>
        </w:rPr>
        <w:br/>
      </w:r>
      <w:r w:rsidR="00FC2DD9">
        <w:rPr>
          <w:rFonts w:cs="Baskerville"/>
        </w:rPr>
        <w:t>’</w:t>
      </w:r>
      <w:r w:rsidRPr="000507EF">
        <w:rPr>
          <w:rFonts w:cs="Baskerville"/>
        </w:rPr>
        <w:t>Cause from the bark yonder, we’ve just cut our sticks.</w:t>
      </w:r>
    </w:p>
    <w:p w14:paraId="3D033345" w14:textId="77777777" w:rsidR="000507EF" w:rsidRPr="000507EF" w:rsidRDefault="000507EF" w:rsidP="000507EF">
      <w:pPr>
        <w:rPr>
          <w:rFonts w:cs="Baskerville"/>
        </w:rPr>
      </w:pPr>
    </w:p>
    <w:p w14:paraId="32ACEA90" w14:textId="2B5BEBB3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3B240B">
        <w:rPr>
          <w:smallCaps/>
        </w:rPr>
        <w:t xml:space="preserve"> </w:t>
      </w:r>
      <w:r w:rsidR="000507EF" w:rsidRPr="000507EF">
        <w:rPr>
          <w:rFonts w:cs="Baskerville"/>
        </w:rPr>
        <w:t xml:space="preserve">Cut </w:t>
      </w:r>
      <w:r w:rsidR="000507EF" w:rsidRPr="00ED3C8C">
        <w:rPr>
          <w:rFonts w:cs="Baskerville"/>
          <w:i/>
        </w:rPr>
        <w:t>sticks</w:t>
      </w:r>
      <w:r w:rsidR="000507EF" w:rsidRPr="000507EF">
        <w:rPr>
          <w:rFonts w:cs="Baskerville"/>
        </w:rPr>
        <w:t xml:space="preserve"> from </w:t>
      </w:r>
      <w:r w:rsidR="000507EF" w:rsidRPr="00ED3C8C">
        <w:rPr>
          <w:rFonts w:cs="Baskerville"/>
          <w:i/>
        </w:rPr>
        <w:t>bark</w:t>
      </w:r>
      <w:r w:rsidR="000507EF" w:rsidRPr="000507EF">
        <w:rPr>
          <w:rFonts w:cs="Baskerville"/>
        </w:rPr>
        <w:t xml:space="preserve">? </w:t>
      </w:r>
      <w:proofErr w:type="gramStart"/>
      <w:r w:rsidR="000507EF" w:rsidRPr="000507EF">
        <w:rPr>
          <w:rFonts w:cs="Baskerville"/>
        </w:rPr>
        <w:t>But why?</w:t>
      </w:r>
      <w:proofErr w:type="gramEnd"/>
    </w:p>
    <w:p w14:paraId="2EAF53AE" w14:textId="77777777" w:rsidR="000507EF" w:rsidRPr="000507EF" w:rsidRDefault="000507EF" w:rsidP="000507EF">
      <w:pPr>
        <w:rPr>
          <w:rFonts w:cs="Baskerville"/>
        </w:rPr>
      </w:pPr>
    </w:p>
    <w:p w14:paraId="2E16D750" w14:textId="00621BD9" w:rsidR="000507EF" w:rsidRPr="000507EF" w:rsidRDefault="000507EF" w:rsidP="000507EF">
      <w:pPr>
        <w:rPr>
          <w:rFonts w:cs="Baskerville"/>
        </w:rPr>
      </w:pPr>
      <w:r w:rsidRPr="003B240B">
        <w:rPr>
          <w:smallCaps/>
          <w:sz w:val="20"/>
        </w:rPr>
        <w:t>2</w:t>
      </w:r>
      <w:r w:rsidRPr="003B240B">
        <w:rPr>
          <w:smallCaps/>
        </w:rPr>
        <w:t>nd sailor</w:t>
      </w:r>
      <w:r w:rsidR="003B240B">
        <w:rPr>
          <w:smallCaps/>
        </w:rPr>
        <w:t xml:space="preserve">.                                                   </w:t>
      </w:r>
      <w:r w:rsidRPr="000507EF">
        <w:rPr>
          <w:rFonts w:cs="Baskerville"/>
        </w:rPr>
        <w:t>They starved us quite.</w:t>
      </w:r>
      <w:r w:rsidR="003B240B">
        <w:rPr>
          <w:rFonts w:cs="Baskerville"/>
        </w:rPr>
        <w:br/>
      </w:r>
      <w:r w:rsidRPr="000507EF">
        <w:rPr>
          <w:rFonts w:cs="Baskerville"/>
        </w:rPr>
        <w:t>No meat, no bread, no, no, not a mite.</w:t>
      </w:r>
    </w:p>
    <w:p w14:paraId="3D4EDF52" w14:textId="77777777" w:rsidR="000507EF" w:rsidRPr="000507EF" w:rsidRDefault="000507EF" w:rsidP="000507EF">
      <w:pPr>
        <w:rPr>
          <w:rFonts w:cs="Baskerville"/>
        </w:rPr>
      </w:pPr>
    </w:p>
    <w:p w14:paraId="392BBAD4" w14:textId="62893013" w:rsidR="000507EF" w:rsidRPr="000507EF" w:rsidRDefault="000507EF" w:rsidP="000507EF">
      <w:pPr>
        <w:rPr>
          <w:rFonts w:cs="Baskerville"/>
        </w:rPr>
      </w:pPr>
      <w:r w:rsidRPr="003B240B">
        <w:rPr>
          <w:smallCaps/>
          <w:sz w:val="20"/>
        </w:rPr>
        <w:t>1</w:t>
      </w:r>
      <w:r w:rsidRPr="003B240B">
        <w:rPr>
          <w:smallCaps/>
        </w:rPr>
        <w:t>st sailor</w:t>
      </w:r>
      <w:r w:rsidR="003B240B">
        <w:rPr>
          <w:smallCaps/>
        </w:rPr>
        <w:t xml:space="preserve">. </w:t>
      </w:r>
      <w:proofErr w:type="gramStart"/>
      <w:r w:rsidRPr="000507EF">
        <w:rPr>
          <w:rFonts w:cs="Baskerville"/>
        </w:rPr>
        <w:t>W</w:t>
      </w:r>
      <w:r w:rsidR="004663E8">
        <w:rPr>
          <w:rFonts w:cs="Baskerville"/>
        </w:rPr>
        <w:t>e’ve lived the last six weeks</w:t>
      </w:r>
      <w:proofErr w:type="gramEnd"/>
      <w:r w:rsidR="004663E8">
        <w:rPr>
          <w:rFonts w:cs="Baskerville"/>
        </w:rPr>
        <w:t xml:space="preserve">, </w:t>
      </w:r>
      <w:proofErr w:type="gramStart"/>
      <w:r w:rsidR="004663E8">
        <w:rPr>
          <w:rFonts w:cs="Baskerville"/>
        </w:rPr>
        <w:t>m</w:t>
      </w:r>
      <w:r w:rsidRPr="000507EF">
        <w:rPr>
          <w:rFonts w:cs="Baskerville"/>
        </w:rPr>
        <w:t>iss, upon hope</w:t>
      </w:r>
      <w:proofErr w:type="gramEnd"/>
      <w:r w:rsidR="004663E8">
        <w:rPr>
          <w:rFonts w:cs="Baskerville"/>
        </w:rPr>
        <w:t>.</w:t>
      </w:r>
      <w:r w:rsidR="003B240B">
        <w:rPr>
          <w:rFonts w:cs="Baskerville"/>
        </w:rPr>
        <w:br/>
      </w:r>
      <w:r w:rsidRPr="000507EF">
        <w:rPr>
          <w:rFonts w:cs="Baskerville"/>
        </w:rPr>
        <w:t>Not a bit of food, no not a bit of a rope.</w:t>
      </w:r>
    </w:p>
    <w:p w14:paraId="5DAB19C6" w14:textId="77777777" w:rsidR="000507EF" w:rsidRPr="000507EF" w:rsidRDefault="000507EF" w:rsidP="000507EF">
      <w:pPr>
        <w:rPr>
          <w:rFonts w:cs="Baskerville"/>
        </w:rPr>
      </w:pPr>
    </w:p>
    <w:p w14:paraId="018A84A5" w14:textId="3C103A38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3B240B">
        <w:rPr>
          <w:smallCaps/>
        </w:rPr>
        <w:t xml:space="preserve"> </w:t>
      </w:r>
      <w:r w:rsidR="000507EF" w:rsidRPr="003B240B">
        <w:rPr>
          <w:rFonts w:cs="Baskerville"/>
          <w:i/>
        </w:rPr>
        <w:t>(L.C.)</w:t>
      </w:r>
      <w:r w:rsidR="00ED3C8C">
        <w:rPr>
          <w:rFonts w:cs="Baskerville"/>
          <w:i/>
        </w:rPr>
        <w:br/>
      </w:r>
      <w:r w:rsidR="000507EF" w:rsidRPr="000507EF">
        <w:rPr>
          <w:rFonts w:cs="Baskerville"/>
        </w:rPr>
        <w:t>Cheer up</w:t>
      </w:r>
      <w:r w:rsidR="004663E8">
        <w:rPr>
          <w:rFonts w:cs="Baskerville"/>
        </w:rPr>
        <w:t>. T</w:t>
      </w:r>
      <w:r w:rsidR="000507EF" w:rsidRPr="000507EF">
        <w:rPr>
          <w:rFonts w:cs="Baskerville"/>
        </w:rPr>
        <w:t>his night shall tell another tale</w:t>
      </w:r>
      <w:r w:rsidR="004663E8">
        <w:rPr>
          <w:rFonts w:cs="Baskerville"/>
        </w:rPr>
        <w:t>,</w:t>
      </w:r>
      <w:r w:rsidR="003B240B">
        <w:rPr>
          <w:rFonts w:cs="Baskerville"/>
        </w:rPr>
        <w:br/>
      </w:r>
      <w:proofErr w:type="gramStart"/>
      <w:r w:rsidR="000507EF" w:rsidRPr="000507EF">
        <w:rPr>
          <w:rFonts w:cs="Baskerville"/>
        </w:rPr>
        <w:t>For</w:t>
      </w:r>
      <w:proofErr w:type="gramEnd"/>
      <w:r w:rsidR="000507EF" w:rsidRPr="000507EF">
        <w:rPr>
          <w:rFonts w:cs="Baskerville"/>
        </w:rPr>
        <w:t xml:space="preserve"> I will be your Florence Nightingale</w:t>
      </w:r>
      <w:r w:rsidR="00FC2DD9">
        <w:rPr>
          <w:rFonts w:cs="Baskerville"/>
        </w:rPr>
        <w:t>:</w:t>
      </w:r>
      <w:r w:rsidR="003B240B">
        <w:rPr>
          <w:rFonts w:cs="Baskerville"/>
        </w:rPr>
        <w:br/>
      </w:r>
      <w:r w:rsidR="000507EF" w:rsidRPr="000507EF">
        <w:rPr>
          <w:rFonts w:cs="Baskerville"/>
        </w:rPr>
        <w:t>Feed and conceal you.</w:t>
      </w:r>
    </w:p>
    <w:p w14:paraId="3A0F6DEE" w14:textId="77777777" w:rsidR="000507EF" w:rsidRPr="000507EF" w:rsidRDefault="000507EF" w:rsidP="000507EF">
      <w:pPr>
        <w:rPr>
          <w:rFonts w:cs="Baskerville"/>
        </w:rPr>
      </w:pPr>
    </w:p>
    <w:p w14:paraId="7446D8D6" w14:textId="0363A32E" w:rsidR="000507EF" w:rsidRPr="000507EF" w:rsidRDefault="000507EF" w:rsidP="000507EF">
      <w:pPr>
        <w:rPr>
          <w:rFonts w:cs="Baskerville"/>
        </w:rPr>
      </w:pPr>
      <w:r w:rsidRPr="003B240B">
        <w:rPr>
          <w:smallCaps/>
        </w:rPr>
        <w:t>both sailors</w:t>
      </w:r>
      <w:r w:rsidR="003B240B">
        <w:rPr>
          <w:smallCaps/>
        </w:rPr>
        <w:t xml:space="preserve">. </w:t>
      </w:r>
      <w:r w:rsidR="004663E8">
        <w:rPr>
          <w:rFonts w:cs="Baskerville"/>
          <w:i/>
        </w:rPr>
        <w:t>(</w:t>
      </w:r>
      <w:proofErr w:type="gramStart"/>
      <w:r w:rsidR="000C676B">
        <w:rPr>
          <w:rFonts w:cs="Baskerville"/>
          <w:i/>
        </w:rPr>
        <w:t>both</w:t>
      </w:r>
      <w:proofErr w:type="gramEnd"/>
      <w:r w:rsidR="000C676B">
        <w:rPr>
          <w:rFonts w:cs="Baskerville"/>
          <w:i/>
        </w:rPr>
        <w:t xml:space="preserve"> </w:t>
      </w:r>
      <w:r w:rsidR="004663E8">
        <w:rPr>
          <w:rFonts w:cs="Baskerville"/>
          <w:i/>
        </w:rPr>
        <w:t>rise and do a break</w:t>
      </w:r>
      <w:r w:rsidRPr="003B240B">
        <w:rPr>
          <w:rFonts w:cs="Baskerville"/>
          <w:i/>
        </w:rPr>
        <w:t>)</w:t>
      </w:r>
      <w:r w:rsidR="00ED3C8C">
        <w:rPr>
          <w:rFonts w:cs="Baskerville"/>
          <w:i/>
        </w:rPr>
        <w:br/>
        <w:t xml:space="preserve">                                        </w:t>
      </w:r>
      <w:proofErr w:type="gramStart"/>
      <w:r w:rsidR="004663E8">
        <w:rPr>
          <w:rFonts w:cs="Baskerville"/>
        </w:rPr>
        <w:t>Thank</w:t>
      </w:r>
      <w:r w:rsidRPr="000507EF">
        <w:rPr>
          <w:rFonts w:cs="Baskerville"/>
        </w:rPr>
        <w:t>s</w:t>
      </w:r>
      <w:proofErr w:type="gramEnd"/>
      <w:r w:rsidR="004663E8">
        <w:rPr>
          <w:rFonts w:cs="Baskerville"/>
        </w:rPr>
        <w:t xml:space="preserve">, </w:t>
      </w:r>
      <w:proofErr w:type="gramStart"/>
      <w:r w:rsidR="004663E8">
        <w:rPr>
          <w:rFonts w:cs="Baskerville"/>
        </w:rPr>
        <w:t>m</w:t>
      </w:r>
      <w:r w:rsidRPr="000507EF">
        <w:rPr>
          <w:rFonts w:cs="Baskerville"/>
        </w:rPr>
        <w:t>iss</w:t>
      </w:r>
      <w:proofErr w:type="gramEnd"/>
      <w:r w:rsidRPr="000507EF">
        <w:rPr>
          <w:rFonts w:cs="Baskerville"/>
        </w:rPr>
        <w:t>.</w:t>
      </w:r>
    </w:p>
    <w:p w14:paraId="5CF98BE4" w14:textId="77777777" w:rsidR="000507EF" w:rsidRPr="000507EF" w:rsidRDefault="000507EF" w:rsidP="000507EF">
      <w:pPr>
        <w:rPr>
          <w:rFonts w:cs="Baskerville"/>
        </w:rPr>
      </w:pPr>
    </w:p>
    <w:p w14:paraId="05707B12" w14:textId="59119844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ED3C8C">
        <w:rPr>
          <w:smallCaps/>
        </w:rPr>
        <w:t xml:space="preserve">                                                              </w:t>
      </w:r>
      <w:r w:rsidR="000507EF" w:rsidRPr="000507EF">
        <w:rPr>
          <w:rFonts w:cs="Baskerville"/>
        </w:rPr>
        <w:t>Don’t speak</w:t>
      </w:r>
      <w:r w:rsidR="004663E8">
        <w:rPr>
          <w:rFonts w:cs="Baskerville"/>
        </w:rPr>
        <w:t>.</w:t>
      </w:r>
      <w:r w:rsidR="003B240B">
        <w:rPr>
          <w:rFonts w:cs="Baskerville"/>
        </w:rPr>
        <w:br/>
      </w:r>
      <w:r w:rsidR="000507EF" w:rsidRPr="000507EF">
        <w:rPr>
          <w:rFonts w:cs="Baskerville"/>
        </w:rPr>
        <w:t>I might sugge</w:t>
      </w:r>
      <w:r w:rsidR="00ED3C8C">
        <w:rPr>
          <w:rFonts w:cs="Baskerville"/>
        </w:rPr>
        <w:t>st concealment and “your cheek” . . .</w:t>
      </w:r>
      <w:r w:rsidR="003B240B">
        <w:rPr>
          <w:rFonts w:cs="Baskerville"/>
        </w:rPr>
        <w:br/>
      </w:r>
      <w:r w:rsidR="000507EF" w:rsidRPr="000507EF">
        <w:rPr>
          <w:rFonts w:cs="Baskerville"/>
        </w:rPr>
        <w:t>But go in</w:t>
      </w:r>
      <w:r w:rsidR="004663E8">
        <w:rPr>
          <w:rFonts w:cs="Baskerville"/>
        </w:rPr>
        <w:t>.</w:t>
      </w:r>
    </w:p>
    <w:p w14:paraId="472E04FB" w14:textId="77777777" w:rsidR="000507EF" w:rsidRPr="000507EF" w:rsidRDefault="000507EF" w:rsidP="000507EF">
      <w:pPr>
        <w:rPr>
          <w:rFonts w:cs="Baskerville"/>
        </w:rPr>
      </w:pPr>
    </w:p>
    <w:p w14:paraId="1085A5D6" w14:textId="77777777" w:rsidR="006620DC" w:rsidRDefault="000507EF" w:rsidP="00FC2DD9">
      <w:pPr>
        <w:rPr>
          <w:rFonts w:cs="Baskerville"/>
        </w:rPr>
      </w:pPr>
      <w:r w:rsidRPr="003B240B">
        <w:rPr>
          <w:smallCaps/>
        </w:rPr>
        <w:t>both sailors</w:t>
      </w:r>
      <w:r w:rsidR="003B240B">
        <w:rPr>
          <w:smallCaps/>
        </w:rPr>
        <w:t xml:space="preserve">. </w:t>
      </w:r>
      <w:proofErr w:type="gramStart"/>
      <w:r w:rsidRPr="000507EF">
        <w:rPr>
          <w:rFonts w:cs="Baskerville"/>
        </w:rPr>
        <w:t>Thank yea</w:t>
      </w:r>
      <w:proofErr w:type="gramEnd"/>
      <w:r w:rsidR="004663E8">
        <w:rPr>
          <w:rFonts w:cs="Baskerville"/>
        </w:rPr>
        <w:t xml:space="preserve">, </w:t>
      </w:r>
      <w:proofErr w:type="gramStart"/>
      <w:r w:rsidR="004663E8">
        <w:rPr>
          <w:rFonts w:cs="Baskerville"/>
        </w:rPr>
        <w:t>m</w:t>
      </w:r>
      <w:r w:rsidRPr="000507EF">
        <w:rPr>
          <w:rFonts w:cs="Baskerville"/>
        </w:rPr>
        <w:t>iss</w:t>
      </w:r>
      <w:proofErr w:type="gramEnd"/>
      <w:r w:rsidRPr="000507EF">
        <w:rPr>
          <w:rFonts w:cs="Baskerville"/>
        </w:rPr>
        <w:t>.</w:t>
      </w:r>
    </w:p>
    <w:p w14:paraId="5CC3E61F" w14:textId="77777777" w:rsidR="006620DC" w:rsidRDefault="006620DC" w:rsidP="00FC2DD9">
      <w:pPr>
        <w:rPr>
          <w:rFonts w:cs="Baskerville"/>
        </w:rPr>
      </w:pPr>
    </w:p>
    <w:p w14:paraId="3F740A00" w14:textId="3E96ED4B" w:rsidR="000507EF" w:rsidRPr="00696EDD" w:rsidRDefault="000507EF" w:rsidP="006620DC">
      <w:pPr>
        <w:pStyle w:val="LyricStageDirection"/>
      </w:pPr>
      <w:r w:rsidRPr="00FC2DD9">
        <w:t>(</w:t>
      </w:r>
      <w:r w:rsidR="006620DC">
        <w:t>E</w:t>
      </w:r>
      <w:r w:rsidRPr="00FC2DD9">
        <w:t>xit into</w:t>
      </w:r>
      <w:r w:rsidR="006620DC">
        <w:t xml:space="preserve"> the</w:t>
      </w:r>
      <w:r w:rsidRPr="00FC2DD9">
        <w:t xml:space="preserve"> cottage.)</w:t>
      </w:r>
    </w:p>
    <w:p w14:paraId="61B06BCD" w14:textId="77777777" w:rsidR="000507EF" w:rsidRPr="000507EF" w:rsidRDefault="000507EF" w:rsidP="000507EF">
      <w:pPr>
        <w:rPr>
          <w:rFonts w:cs="Baskerville"/>
        </w:rPr>
      </w:pPr>
    </w:p>
    <w:p w14:paraId="77D7154F" w14:textId="08AC1BAD" w:rsidR="006620DC" w:rsidRDefault="00C77EC1" w:rsidP="00FC2DD9">
      <w:pPr>
        <w:rPr>
          <w:rFonts w:cs="Baskerville"/>
        </w:rPr>
      </w:pPr>
      <w:r>
        <w:rPr>
          <w:smallCaps/>
        </w:rPr>
        <w:t>evangeline.</w:t>
      </w:r>
      <w:r w:rsidR="00696EDD">
        <w:rPr>
          <w:smallCaps/>
        </w:rPr>
        <w:t xml:space="preserve"> </w:t>
      </w:r>
      <w:r w:rsidR="000507EF" w:rsidRPr="000507EF">
        <w:rPr>
          <w:rFonts w:cs="Baskerville"/>
        </w:rPr>
        <w:t xml:space="preserve">I fear I’m doing </w:t>
      </w:r>
      <w:r w:rsidR="004663E8">
        <w:rPr>
          <w:rFonts w:cs="Baskerville"/>
        </w:rPr>
        <w:t>mariners wrong,</w:t>
      </w:r>
      <w:r w:rsidR="00696EDD">
        <w:rPr>
          <w:rFonts w:cs="Baskerville"/>
        </w:rPr>
        <w:br/>
      </w:r>
      <w:r w:rsidR="000507EF" w:rsidRPr="000507EF">
        <w:rPr>
          <w:rFonts w:cs="Baskerville"/>
        </w:rPr>
        <w:t xml:space="preserve">But </w:t>
      </w:r>
      <w:r w:rsidR="000507EF" w:rsidRPr="004663E8">
        <w:rPr>
          <w:rFonts w:cs="Baskerville"/>
          <w:i/>
        </w:rPr>
        <w:t>harrowing</w:t>
      </w:r>
      <w:r w:rsidR="000507EF" w:rsidRPr="000507EF">
        <w:rPr>
          <w:rFonts w:cs="Baskerville"/>
        </w:rPr>
        <w:t xml:space="preserve"> deeds to </w:t>
      </w:r>
      <w:r w:rsidR="000507EF" w:rsidRPr="004663E8">
        <w:rPr>
          <w:rFonts w:cs="Baskerville"/>
          <w:i/>
        </w:rPr>
        <w:t>heroines</w:t>
      </w:r>
      <w:r w:rsidR="000507EF" w:rsidRPr="000507EF">
        <w:rPr>
          <w:rFonts w:cs="Baskerville"/>
        </w:rPr>
        <w:t xml:space="preserve"> belong.</w:t>
      </w:r>
    </w:p>
    <w:p w14:paraId="2D990E6A" w14:textId="77777777" w:rsidR="006620DC" w:rsidRDefault="006620DC" w:rsidP="00FC2DD9">
      <w:pPr>
        <w:rPr>
          <w:rFonts w:cs="Baskerville"/>
        </w:rPr>
      </w:pPr>
    </w:p>
    <w:p w14:paraId="26569112" w14:textId="1159658A" w:rsidR="000507EF" w:rsidRPr="00696EDD" w:rsidRDefault="000507EF" w:rsidP="006620DC">
      <w:pPr>
        <w:pStyle w:val="LyricStageDirection"/>
      </w:pPr>
      <w:r w:rsidRPr="00FC2DD9">
        <w:t>(Exit into cottage.</w:t>
      </w:r>
      <w:r w:rsidR="004663E8" w:rsidRPr="00FC2DD9">
        <w:t>)</w:t>
      </w:r>
    </w:p>
    <w:p w14:paraId="62082F30" w14:textId="77777777" w:rsidR="000507EF" w:rsidRPr="00696EDD" w:rsidRDefault="000507EF" w:rsidP="00696EDD">
      <w:pPr>
        <w:rPr>
          <w:i/>
        </w:rPr>
      </w:pPr>
    </w:p>
    <w:p w14:paraId="6F07217F" w14:textId="27633615" w:rsidR="000507EF" w:rsidRPr="00696EDD" w:rsidRDefault="004663E8" w:rsidP="004663E8">
      <w:pPr>
        <w:pStyle w:val="LyricStageDirection"/>
      </w:pPr>
      <w:r>
        <w:t>(</w:t>
      </w:r>
      <w:r w:rsidR="000507EF" w:rsidRPr="00696EDD">
        <w:t xml:space="preserve">Lone Fisherman </w:t>
      </w:r>
      <w:r>
        <w:t>business with big fish. Enter Le Blanc L.3.</w:t>
      </w:r>
      <w:r w:rsidR="000507EF" w:rsidRPr="00696EDD">
        <w:t>E.)</w:t>
      </w:r>
    </w:p>
    <w:p w14:paraId="7F9CF5E6" w14:textId="77777777" w:rsidR="000507EF" w:rsidRPr="000507EF" w:rsidRDefault="000507EF" w:rsidP="000507EF">
      <w:pPr>
        <w:pStyle w:val="LongStageDirection"/>
        <w:rPr>
          <w:rFonts w:cs="Baskerville"/>
          <w:i w:val="0"/>
        </w:rPr>
      </w:pPr>
    </w:p>
    <w:p w14:paraId="2DAD182D" w14:textId="130B3E93" w:rsidR="004663E8" w:rsidRDefault="000507EF" w:rsidP="00696EDD">
      <w:pPr>
        <w:rPr>
          <w:rFonts w:cs="Baskerville"/>
        </w:rPr>
      </w:pPr>
      <w:r w:rsidRPr="003B240B">
        <w:rPr>
          <w:smallCaps/>
        </w:rPr>
        <w:t>le blanc</w:t>
      </w:r>
      <w:r w:rsidR="00696EDD">
        <w:rPr>
          <w:smallCaps/>
        </w:rPr>
        <w:t xml:space="preserve">. </w:t>
      </w:r>
      <w:r w:rsidRPr="000507EF">
        <w:rPr>
          <w:rFonts w:cs="Baskerville"/>
        </w:rPr>
        <w:t xml:space="preserve">Evangeline once had an </w:t>
      </w:r>
      <w:r w:rsidR="00FC2DD9">
        <w:rPr>
          <w:rFonts w:cs="Baskerville"/>
        </w:rPr>
        <w:t>uncle, ugly, old</w:t>
      </w:r>
      <w:r w:rsidR="00ED3C8C">
        <w:rPr>
          <w:rFonts w:cs="Baskerville"/>
        </w:rPr>
        <w:t>,</w:t>
      </w:r>
      <w:r w:rsidR="00FC2DD9">
        <w:rPr>
          <w:rFonts w:cs="Baskerville"/>
        </w:rPr>
        <w:t xml:space="preserve"> and mean,</w:t>
      </w:r>
      <w:r w:rsidR="00FC2DD9">
        <w:rPr>
          <w:rFonts w:cs="Baskerville"/>
        </w:rPr>
        <w:br/>
      </w:r>
      <w:proofErr w:type="gramStart"/>
      <w:r w:rsidR="00FC2DD9">
        <w:rPr>
          <w:rFonts w:cs="Baskerville"/>
        </w:rPr>
        <w:t>Who</w:t>
      </w:r>
      <w:proofErr w:type="gramEnd"/>
      <w:r w:rsidR="00FC2DD9">
        <w:rPr>
          <w:rFonts w:cs="Baskerville"/>
        </w:rPr>
        <w:t xml:space="preserve">, </w:t>
      </w:r>
      <w:r w:rsidRPr="000507EF">
        <w:rPr>
          <w:rFonts w:cs="Baskerville"/>
        </w:rPr>
        <w:t>for</w:t>
      </w:r>
      <w:r w:rsidR="00FC2DD9">
        <w:rPr>
          <w:rFonts w:cs="Baskerville"/>
        </w:rPr>
        <w:t xml:space="preserve"> </w:t>
      </w:r>
      <w:r w:rsidRPr="000507EF">
        <w:rPr>
          <w:rFonts w:cs="Baskerville"/>
        </w:rPr>
        <w:t>some unknown reason</w:t>
      </w:r>
      <w:r w:rsidR="004663E8">
        <w:rPr>
          <w:rFonts w:cs="Baskerville"/>
        </w:rPr>
        <w:t>,</w:t>
      </w:r>
      <w:r w:rsidRPr="000507EF">
        <w:rPr>
          <w:rFonts w:cs="Baskerville"/>
        </w:rPr>
        <w:t xml:space="preserve"> marriage hated</w:t>
      </w:r>
      <w:r w:rsidR="004663E8">
        <w:rPr>
          <w:rFonts w:cs="Baskerville"/>
        </w:rPr>
        <w:t>.</w:t>
      </w:r>
      <w:r w:rsidR="00696EDD">
        <w:rPr>
          <w:rFonts w:cs="Baskerville"/>
        </w:rPr>
        <w:br/>
      </w:r>
      <w:r w:rsidRPr="000507EF">
        <w:rPr>
          <w:rFonts w:cs="Baskerville"/>
        </w:rPr>
        <w:t>So</w:t>
      </w:r>
      <w:r w:rsidR="00FC2DD9">
        <w:rPr>
          <w:rFonts w:cs="Baskerville"/>
        </w:rPr>
        <w:t>,</w:t>
      </w:r>
      <w:r w:rsidRPr="000507EF">
        <w:rPr>
          <w:rFonts w:cs="Baskerville"/>
        </w:rPr>
        <w:t xml:space="preserve"> when he died</w:t>
      </w:r>
      <w:r w:rsidR="004663E8">
        <w:rPr>
          <w:rFonts w:cs="Baskerville"/>
        </w:rPr>
        <w:t>,</w:t>
      </w:r>
      <w:r w:rsidRPr="000507EF">
        <w:rPr>
          <w:rFonts w:cs="Baskerville"/>
        </w:rPr>
        <w:t xml:space="preserve"> in his last will he stated</w:t>
      </w:r>
      <w:r w:rsidR="00696EDD">
        <w:rPr>
          <w:rFonts w:cs="Baskerville"/>
        </w:rPr>
        <w:br/>
      </w:r>
      <w:r w:rsidRPr="000507EF">
        <w:rPr>
          <w:rFonts w:cs="Baskerville"/>
        </w:rPr>
        <w:t>She was to have his wealth</w:t>
      </w:r>
      <w:r w:rsidR="00FC2DD9">
        <w:rPr>
          <w:rFonts w:cs="Baskerville"/>
        </w:rPr>
        <w:t>,</w:t>
      </w:r>
      <w:r w:rsidRPr="000507EF">
        <w:rPr>
          <w:rFonts w:cs="Baskerville"/>
        </w:rPr>
        <w:t xml:space="preserve"> provided she</w:t>
      </w:r>
      <w:r w:rsidR="00696EDD">
        <w:rPr>
          <w:rFonts w:cs="Baskerville"/>
        </w:rPr>
        <w:br/>
      </w:r>
      <w:proofErr w:type="gramStart"/>
      <w:r w:rsidRPr="000507EF">
        <w:rPr>
          <w:rFonts w:cs="Baskerville"/>
        </w:rPr>
        <w:t>Remained</w:t>
      </w:r>
      <w:proofErr w:type="gramEnd"/>
      <w:r w:rsidRPr="000507EF">
        <w:rPr>
          <w:rFonts w:cs="Baskerville"/>
        </w:rPr>
        <w:t xml:space="preserve"> from matrimonial fetters free</w:t>
      </w:r>
      <w:r w:rsidR="004663E8">
        <w:rPr>
          <w:rFonts w:cs="Baskerville"/>
        </w:rPr>
        <w:t>.</w:t>
      </w:r>
      <w:r w:rsidR="00696EDD">
        <w:rPr>
          <w:rFonts w:cs="Baskerville"/>
        </w:rPr>
        <w:br/>
      </w:r>
      <w:r w:rsidRPr="000507EF">
        <w:rPr>
          <w:rFonts w:cs="Baskerville"/>
        </w:rPr>
        <w:t>But if she married</w:t>
      </w:r>
      <w:r w:rsidR="004663E8">
        <w:rPr>
          <w:rFonts w:cs="Baskerville"/>
        </w:rPr>
        <w:t>,</w:t>
      </w:r>
      <w:r w:rsidRPr="000507EF">
        <w:rPr>
          <w:rFonts w:cs="Baskerville"/>
        </w:rPr>
        <w:t xml:space="preserve"> then the wealth that he</w:t>
      </w:r>
      <w:r w:rsidR="00696EDD">
        <w:rPr>
          <w:rFonts w:cs="Baskerville"/>
        </w:rPr>
        <w:br/>
      </w:r>
      <w:r w:rsidRPr="000507EF">
        <w:rPr>
          <w:rFonts w:cs="Baskerville"/>
        </w:rPr>
        <w:t>Designed for her would straight revert to me</w:t>
      </w:r>
      <w:r w:rsidR="004663E8">
        <w:rPr>
          <w:rFonts w:cs="Baskerville"/>
        </w:rPr>
        <w:t>,</w:t>
      </w:r>
      <w:r w:rsidR="00696EDD">
        <w:rPr>
          <w:rFonts w:cs="Baskerville"/>
        </w:rPr>
        <w:br/>
      </w:r>
      <w:r w:rsidR="004663E8">
        <w:rPr>
          <w:rFonts w:cs="Baskerville"/>
        </w:rPr>
        <w:t xml:space="preserve">And I become, </w:t>
      </w:r>
      <w:r w:rsidRPr="000507EF">
        <w:rPr>
          <w:rFonts w:cs="Baskerville"/>
        </w:rPr>
        <w:t xml:space="preserve">in </w:t>
      </w:r>
      <w:r w:rsidR="004663E8">
        <w:rPr>
          <w:rFonts w:cs="Baskerville"/>
        </w:rPr>
        <w:t>turn, sole legatee.</w:t>
      </w:r>
    </w:p>
    <w:p w14:paraId="0A98D412" w14:textId="77777777" w:rsidR="00BF58BE" w:rsidRDefault="00BF58BE" w:rsidP="00696EDD">
      <w:pPr>
        <w:rPr>
          <w:rFonts w:cs="Baskerville"/>
        </w:rPr>
      </w:pPr>
    </w:p>
    <w:p w14:paraId="4DAB2387" w14:textId="21ED7ECF" w:rsidR="000507EF" w:rsidRDefault="00BF58BE" w:rsidP="004663E8">
      <w:pPr>
        <w:pStyle w:val="LyricStageDirection"/>
      </w:pPr>
      <w:r>
        <w:t>(He p</w:t>
      </w:r>
      <w:r w:rsidR="000507EF" w:rsidRPr="00696EDD">
        <w:t>rod</w:t>
      </w:r>
      <w:r w:rsidR="00ED3C8C">
        <w:t>uces rumpled legal document twelve</w:t>
      </w:r>
      <w:r w:rsidR="00FC2DD9">
        <w:t xml:space="preserve"> feet</w:t>
      </w:r>
      <w:r w:rsidR="006620DC">
        <w:t xml:space="preserve"> long with seals</w:t>
      </w:r>
      <w:r>
        <w:t>.)</w:t>
      </w:r>
    </w:p>
    <w:p w14:paraId="240C5B68" w14:textId="77777777" w:rsidR="00BF58BE" w:rsidRPr="00696EDD" w:rsidRDefault="00BF58BE" w:rsidP="004663E8">
      <w:pPr>
        <w:pStyle w:val="LyricStageDirection"/>
      </w:pPr>
    </w:p>
    <w:p w14:paraId="31EE7F56" w14:textId="29741BA6" w:rsidR="000507EF" w:rsidRPr="000507EF" w:rsidRDefault="004663E8" w:rsidP="000507EF">
      <w:pPr>
        <w:rPr>
          <w:rFonts w:cs="Baskerville"/>
        </w:rPr>
      </w:pPr>
      <w:r>
        <w:rPr>
          <w:rFonts w:cs="Baskerville"/>
        </w:rPr>
        <w:tab/>
        <w:t>This is the will. N</w:t>
      </w:r>
      <w:r w:rsidR="000507EF" w:rsidRPr="000507EF">
        <w:rPr>
          <w:rFonts w:cs="Baskerville"/>
        </w:rPr>
        <w:t xml:space="preserve">o one but </w:t>
      </w:r>
      <w:proofErr w:type="spellStart"/>
      <w:r w:rsidR="000507EF" w:rsidRPr="000507EF">
        <w:rPr>
          <w:rFonts w:cs="Baskerville"/>
        </w:rPr>
        <w:t>me’s</w:t>
      </w:r>
      <w:proofErr w:type="spellEnd"/>
      <w:r w:rsidR="000507EF" w:rsidRPr="000507EF">
        <w:rPr>
          <w:rFonts w:cs="Baskerville"/>
        </w:rPr>
        <w:t xml:space="preserve"> observed it</w:t>
      </w:r>
      <w:r>
        <w:rPr>
          <w:rFonts w:cs="Baskerville"/>
        </w:rPr>
        <w:t>.</w:t>
      </w:r>
      <w:r w:rsidR="00696EDD">
        <w:rPr>
          <w:rFonts w:cs="Baskerville"/>
        </w:rPr>
        <w:br/>
      </w:r>
      <w:r w:rsidR="000507EF" w:rsidRPr="000507EF">
        <w:rPr>
          <w:rFonts w:cs="Baskerville"/>
        </w:rPr>
        <w:t>It</w:t>
      </w:r>
      <w:r w:rsidR="00FC2DD9">
        <w:rPr>
          <w:rFonts w:cs="Baskerville"/>
        </w:rPr>
        <w:t>’</w:t>
      </w:r>
      <w:r w:rsidR="000507EF" w:rsidRPr="000507EF">
        <w:rPr>
          <w:rFonts w:cs="Baskerville"/>
        </w:rPr>
        <w:t xml:space="preserve">s somewhat </w:t>
      </w:r>
      <w:r w:rsidR="000507EF" w:rsidRPr="004663E8">
        <w:rPr>
          <w:rFonts w:cs="Baskerville"/>
          <w:i/>
        </w:rPr>
        <w:t>jammed</w:t>
      </w:r>
      <w:r>
        <w:rPr>
          <w:rFonts w:cs="Baskerville"/>
        </w:rPr>
        <w:t>,</w:t>
      </w:r>
      <w:r w:rsidR="000507EF" w:rsidRPr="000507EF">
        <w:rPr>
          <w:rFonts w:cs="Baskerville"/>
        </w:rPr>
        <w:t xml:space="preserve"> but that’s </w:t>
      </w:r>
      <w:r>
        <w:rPr>
          <w:rFonts w:cs="Baskerville"/>
        </w:rPr>
        <w:t>’</w:t>
      </w:r>
      <w:r w:rsidR="000507EF" w:rsidRPr="000507EF">
        <w:rPr>
          <w:rFonts w:cs="Baskerville"/>
        </w:rPr>
        <w:t xml:space="preserve">cause I </w:t>
      </w:r>
      <w:r w:rsidR="000507EF" w:rsidRPr="004663E8">
        <w:rPr>
          <w:rFonts w:cs="Baskerville"/>
          <w:i/>
        </w:rPr>
        <w:t>preserved</w:t>
      </w:r>
      <w:r w:rsidR="000507EF" w:rsidRPr="000507EF">
        <w:rPr>
          <w:rFonts w:cs="Baskerville"/>
        </w:rPr>
        <w:t xml:space="preserve"> it</w:t>
      </w:r>
      <w:r>
        <w:rPr>
          <w:rFonts w:cs="Baskerville"/>
        </w:rPr>
        <w:t>.</w:t>
      </w:r>
      <w:r w:rsidR="00696EDD">
        <w:rPr>
          <w:rFonts w:cs="Baskerville"/>
        </w:rPr>
        <w:br/>
      </w:r>
      <w:r>
        <w:rPr>
          <w:rFonts w:cs="Baskerville"/>
        </w:rPr>
        <w:t>No</w:t>
      </w:r>
      <w:r w:rsidR="000507EF" w:rsidRPr="000507EF">
        <w:rPr>
          <w:rFonts w:cs="Baskerville"/>
        </w:rPr>
        <w:t>body knows there is a will but me</w:t>
      </w:r>
      <w:r>
        <w:rPr>
          <w:rFonts w:cs="Baskerville"/>
        </w:rPr>
        <w:t>.</w:t>
      </w:r>
      <w:r w:rsidR="00696EDD">
        <w:rPr>
          <w:rFonts w:cs="Baskerville"/>
        </w:rPr>
        <w:br/>
      </w:r>
      <w:r w:rsidR="000507EF" w:rsidRPr="000507EF">
        <w:rPr>
          <w:rFonts w:cs="Baskerville"/>
        </w:rPr>
        <w:t>When once they’re wed</w:t>
      </w:r>
      <w:r>
        <w:rPr>
          <w:rFonts w:cs="Baskerville"/>
        </w:rPr>
        <w:t>,</w:t>
      </w:r>
      <w:r w:rsidR="000507EF" w:rsidRPr="000507EF">
        <w:rPr>
          <w:rFonts w:cs="Baskerville"/>
        </w:rPr>
        <w:t xml:space="preserve"> we’ll see what we shall see</w:t>
      </w:r>
      <w:r>
        <w:rPr>
          <w:rFonts w:cs="Baskerville"/>
        </w:rPr>
        <w:t>.</w:t>
      </w:r>
      <w:r w:rsidR="00696EDD">
        <w:rPr>
          <w:rFonts w:cs="Baskerville"/>
        </w:rPr>
        <w:br/>
      </w:r>
      <w:r w:rsidR="000507EF" w:rsidRPr="000507EF">
        <w:rPr>
          <w:rFonts w:cs="Baskerville"/>
        </w:rPr>
        <w:t>If nothing breaks</w:t>
      </w:r>
      <w:r>
        <w:rPr>
          <w:rFonts w:cs="Baskerville"/>
        </w:rPr>
        <w:t>,</w:t>
      </w:r>
      <w:r w:rsidR="000507EF" w:rsidRPr="000507EF">
        <w:rPr>
          <w:rFonts w:cs="Baskerville"/>
        </w:rPr>
        <w:t xml:space="preserve"> she’ll be this very night</w:t>
      </w:r>
      <w:r w:rsidR="00696EDD">
        <w:rPr>
          <w:rFonts w:cs="Baskerville"/>
        </w:rPr>
        <w:br/>
      </w:r>
      <w:proofErr w:type="gramStart"/>
      <w:r>
        <w:rPr>
          <w:rFonts w:cs="Baskerville"/>
        </w:rPr>
        <w:t>Married</w:t>
      </w:r>
      <w:proofErr w:type="gramEnd"/>
      <w:r>
        <w:rPr>
          <w:rFonts w:cs="Baskerville"/>
        </w:rPr>
        <w:t xml:space="preserve"> to Gabriel. A</w:t>
      </w:r>
      <w:r w:rsidR="000507EF" w:rsidRPr="000507EF">
        <w:rPr>
          <w:rFonts w:cs="Baskerville"/>
        </w:rPr>
        <w:t>ll my hopes are bright</w:t>
      </w:r>
      <w:r w:rsidR="00696EDD">
        <w:rPr>
          <w:rFonts w:cs="Baskerville"/>
        </w:rPr>
        <w:br/>
      </w:r>
      <w:proofErr w:type="gramStart"/>
      <w:r w:rsidR="000507EF" w:rsidRPr="000507EF">
        <w:rPr>
          <w:rFonts w:cs="Baskerville"/>
        </w:rPr>
        <w:t>To</w:t>
      </w:r>
      <w:proofErr w:type="gramEnd"/>
      <w:r w:rsidR="000507EF" w:rsidRPr="000507EF">
        <w:rPr>
          <w:rFonts w:cs="Baskerville"/>
        </w:rPr>
        <w:t xml:space="preserve"> see them hitched together</w:t>
      </w:r>
      <w:r w:rsidR="00FC2DD9">
        <w:rPr>
          <w:rFonts w:cs="Baskerville"/>
        </w:rPr>
        <w:t>,</w:t>
      </w:r>
      <w:r w:rsidR="000507EF" w:rsidRPr="000507EF">
        <w:rPr>
          <w:rFonts w:cs="Baskerville"/>
        </w:rPr>
        <w:t xml:space="preserve"> side by side</w:t>
      </w:r>
      <w:r>
        <w:rPr>
          <w:rFonts w:cs="Baskerville"/>
        </w:rPr>
        <w:t>.</w:t>
      </w:r>
      <w:r w:rsidR="00696EDD">
        <w:rPr>
          <w:rFonts w:cs="Baskerville"/>
        </w:rPr>
        <w:br/>
      </w:r>
      <w:r w:rsidR="000507EF" w:rsidRPr="000507EF">
        <w:rPr>
          <w:rFonts w:cs="Baskerville"/>
        </w:rPr>
        <w:t>I wed the wealth</w:t>
      </w:r>
      <w:r w:rsidR="00FC2DD9">
        <w:rPr>
          <w:rFonts w:cs="Baskerville"/>
        </w:rPr>
        <w:t>,</w:t>
      </w:r>
      <w:r w:rsidR="000507EF" w:rsidRPr="000507EF">
        <w:rPr>
          <w:rFonts w:cs="Baskerville"/>
        </w:rPr>
        <w:t xml:space="preserve"> while he rec</w:t>
      </w:r>
      <w:r>
        <w:rPr>
          <w:rFonts w:cs="Baskerville"/>
        </w:rPr>
        <w:t>eives the bride.</w:t>
      </w:r>
      <w:r w:rsidR="00696EDD">
        <w:rPr>
          <w:rFonts w:cs="Baskerville"/>
        </w:rPr>
        <w:br/>
      </w:r>
      <w:r w:rsidR="000507EF" w:rsidRPr="000507EF">
        <w:rPr>
          <w:rFonts w:cs="Baskerville"/>
        </w:rPr>
        <w:t>The contract signed</w:t>
      </w:r>
      <w:r>
        <w:rPr>
          <w:rFonts w:cs="Baskerville"/>
        </w:rPr>
        <w:t>,</w:t>
      </w:r>
      <w:r w:rsidR="000507EF" w:rsidRPr="000507EF">
        <w:rPr>
          <w:rFonts w:cs="Baskerville"/>
        </w:rPr>
        <w:t xml:space="preserve"> my claim </w:t>
      </w:r>
      <w:r>
        <w:rPr>
          <w:rFonts w:cs="Baskerville"/>
        </w:rPr>
        <w:t>there’s</w:t>
      </w:r>
      <w:r w:rsidR="000507EF" w:rsidRPr="000507EF">
        <w:rPr>
          <w:rFonts w:cs="Baskerville"/>
        </w:rPr>
        <w:t xml:space="preserve"> no denying</w:t>
      </w:r>
      <w:r>
        <w:rPr>
          <w:rFonts w:cs="Baskerville"/>
        </w:rPr>
        <w:t>,</w:t>
      </w:r>
      <w:r w:rsidR="00696EDD">
        <w:rPr>
          <w:rFonts w:cs="Baskerville"/>
        </w:rPr>
        <w:br/>
      </w:r>
      <w:r w:rsidR="00FD319D">
        <w:rPr>
          <w:rFonts w:cs="Baskerville"/>
        </w:rPr>
        <w:t xml:space="preserve">And when I </w:t>
      </w:r>
      <w:r w:rsidR="000C676B">
        <w:rPr>
          <w:rFonts w:cs="Baskerville"/>
        </w:rPr>
        <w:t>[</w:t>
      </w:r>
      <w:r w:rsidR="00FD319D" w:rsidRPr="000C676B">
        <w:rPr>
          <w:rFonts w:cs="Baskerville"/>
          <w:i/>
        </w:rPr>
        <w:t>m</w:t>
      </w:r>
      <w:proofErr w:type="gramStart"/>
      <w:r w:rsidR="000C676B" w:rsidRPr="000C676B">
        <w:rPr>
          <w:rFonts w:cs="Baskerville"/>
        </w:rPr>
        <w:t>?</w:t>
      </w:r>
      <w:r w:rsidR="000C676B">
        <w:rPr>
          <w:rFonts w:cs="Baskerville"/>
        </w:rPr>
        <w:t>]ouch</w:t>
      </w:r>
      <w:proofErr w:type="gramEnd"/>
      <w:r w:rsidR="00FD319D">
        <w:rPr>
          <w:rFonts w:cs="Baskerville"/>
        </w:rPr>
        <w:t>—oh, won’t I do some booz</w:t>
      </w:r>
      <w:r w:rsidR="00FC2DD9">
        <w:rPr>
          <w:rFonts w:cs="Baskerville"/>
        </w:rPr>
        <w:t>ing!</w:t>
      </w:r>
    </w:p>
    <w:p w14:paraId="2597D6B8" w14:textId="77777777" w:rsidR="000507EF" w:rsidRPr="000507EF" w:rsidRDefault="000507EF" w:rsidP="000507EF">
      <w:pPr>
        <w:rPr>
          <w:rFonts w:cs="Baskerville"/>
        </w:rPr>
      </w:pPr>
    </w:p>
    <w:p w14:paraId="4D150777" w14:textId="45DF0F30" w:rsidR="000507EF" w:rsidRPr="000507EF" w:rsidRDefault="000507EF" w:rsidP="007B7A6C">
      <w:pPr>
        <w:pStyle w:val="LyricStageDirection"/>
        <w:ind w:left="0"/>
        <w:jc w:val="center"/>
      </w:pPr>
      <w:r w:rsidRPr="000507EF">
        <w:t>SONG</w:t>
      </w:r>
      <w:r w:rsidR="008F190A">
        <w:t>:</w:t>
      </w:r>
      <w:r w:rsidR="00696EDD">
        <w:t xml:space="preserve"> “</w:t>
      </w:r>
      <w:r w:rsidR="00FC2DD9">
        <w:t xml:space="preserve">The </w:t>
      </w:r>
      <w:r w:rsidR="00696EDD">
        <w:t xml:space="preserve">Power of </w:t>
      </w:r>
      <w:r w:rsidR="00FC2DD9">
        <w:t>Gold”</w:t>
      </w:r>
    </w:p>
    <w:p w14:paraId="3ACC4A08" w14:textId="77777777" w:rsidR="000507EF" w:rsidRPr="000507EF" w:rsidRDefault="000507EF" w:rsidP="000507EF">
      <w:pPr>
        <w:rPr>
          <w:rFonts w:cs="Baskerville"/>
        </w:rPr>
      </w:pPr>
    </w:p>
    <w:p w14:paraId="4A40DAAA" w14:textId="31FEF73C" w:rsidR="000507EF" w:rsidRPr="00696EDD" w:rsidRDefault="000507EF" w:rsidP="00696EDD">
      <w:pPr>
        <w:rPr>
          <w:smallCaps/>
        </w:rPr>
      </w:pPr>
      <w:r w:rsidRPr="00696EDD">
        <w:rPr>
          <w:smallCaps/>
        </w:rPr>
        <w:t>le blanc</w:t>
      </w:r>
      <w:r w:rsidR="00696EDD">
        <w:rPr>
          <w:smallCaps/>
        </w:rPr>
        <w:t>.</w:t>
      </w:r>
    </w:p>
    <w:p w14:paraId="351189B8" w14:textId="3DF5DA8B" w:rsidR="000507EF" w:rsidRPr="000507EF" w:rsidRDefault="00696EDD" w:rsidP="00696EDD">
      <w:pPr>
        <w:pStyle w:val="Lyric2"/>
      </w:pPr>
      <w:r>
        <w:t>I am Le B</w:t>
      </w:r>
      <w:r w:rsidR="00FC2DD9">
        <w:t>lanc, of a temper astute.</w:t>
      </w:r>
    </w:p>
    <w:p w14:paraId="7CDD2923" w14:textId="3B6B84DB" w:rsidR="000507EF" w:rsidRPr="000507EF" w:rsidRDefault="00696EDD" w:rsidP="00696EDD">
      <w:pPr>
        <w:pStyle w:val="Lyric2"/>
      </w:pPr>
      <w:r>
        <w:t>I</w:t>
      </w:r>
      <w:r w:rsidR="000507EF" w:rsidRPr="000507EF">
        <w:t xml:space="preserve"> </w:t>
      </w:r>
      <w:r w:rsidR="00FC2DD9">
        <w:t>am the notary, cautious and sly.</w:t>
      </w:r>
    </w:p>
    <w:p w14:paraId="4B8026FD" w14:textId="44C32B6F" w:rsidR="000507EF" w:rsidRPr="000507EF" w:rsidRDefault="00696EDD" w:rsidP="00696EDD">
      <w:pPr>
        <w:pStyle w:val="Lyric2"/>
      </w:pPr>
      <w:proofErr w:type="gramStart"/>
      <w:r>
        <w:t>S</w:t>
      </w:r>
      <w:r w:rsidR="000507EF" w:rsidRPr="000507EF">
        <w:t xml:space="preserve">oft, not </w:t>
      </w:r>
      <w:r w:rsidR="00FC2DD9">
        <w:t>a word, as the story progresses.</w:t>
      </w:r>
      <w:proofErr w:type="gramEnd"/>
    </w:p>
    <w:p w14:paraId="0E649ABE" w14:textId="383EBA5B" w:rsidR="000507EF" w:rsidRPr="000507EF" w:rsidRDefault="00696EDD" w:rsidP="00696EDD">
      <w:pPr>
        <w:pStyle w:val="Lyric2"/>
      </w:pPr>
      <w:r>
        <w:t>Y</w:t>
      </w:r>
      <w:r w:rsidR="00FC2DD9">
        <w:t>ou may learn something of me by and by.</w:t>
      </w:r>
    </w:p>
    <w:p w14:paraId="449134E7" w14:textId="77777777" w:rsidR="000507EF" w:rsidRPr="000507EF" w:rsidRDefault="000507EF" w:rsidP="00696EDD">
      <w:pPr>
        <w:pStyle w:val="Lyric2"/>
      </w:pPr>
    </w:p>
    <w:p w14:paraId="11A75F82" w14:textId="14E1799B" w:rsidR="000507EF" w:rsidRPr="000507EF" w:rsidRDefault="00696EDD" w:rsidP="00696EDD">
      <w:pPr>
        <w:pStyle w:val="Lyric2"/>
      </w:pPr>
      <w:r>
        <w:t>S</w:t>
      </w:r>
      <w:r w:rsidR="000507EF" w:rsidRPr="000507EF">
        <w:t>it still, my heart,</w:t>
      </w:r>
    </w:p>
    <w:p w14:paraId="5D07ACAE" w14:textId="6E614F16" w:rsidR="000507EF" w:rsidRPr="000507EF" w:rsidRDefault="00696EDD" w:rsidP="00696EDD">
      <w:pPr>
        <w:pStyle w:val="Lyric2"/>
      </w:pPr>
      <w:r>
        <w:t>S</w:t>
      </w:r>
      <w:r w:rsidR="000507EF" w:rsidRPr="000507EF">
        <w:t>it still, my heart, sit still.</w:t>
      </w:r>
    </w:p>
    <w:p w14:paraId="0A7880BB" w14:textId="4BF10AB5" w:rsidR="000507EF" w:rsidRPr="000507EF" w:rsidRDefault="00696EDD" w:rsidP="00696EDD">
      <w:pPr>
        <w:pStyle w:val="Lyric2"/>
      </w:pPr>
      <w:r>
        <w:t>I</w:t>
      </w:r>
      <w:r w:rsidR="000507EF" w:rsidRPr="000507EF">
        <w:t xml:space="preserve"> can well afford to laugh, ha! </w:t>
      </w:r>
      <w:proofErr w:type="gramStart"/>
      <w:r w:rsidR="000507EF" w:rsidRPr="000507EF">
        <w:t>ha</w:t>
      </w:r>
      <w:proofErr w:type="gramEnd"/>
      <w:r w:rsidR="000507EF" w:rsidRPr="000507EF">
        <w:t>!</w:t>
      </w:r>
    </w:p>
    <w:p w14:paraId="4BEF4087" w14:textId="71E30C28" w:rsidR="000507EF" w:rsidRPr="000507EF" w:rsidRDefault="00696EDD" w:rsidP="00696EDD">
      <w:pPr>
        <w:pStyle w:val="Lyric2"/>
      </w:pPr>
      <w:r>
        <w:t>W</w:t>
      </w:r>
      <w:r w:rsidR="000507EF" w:rsidRPr="000507EF">
        <w:t xml:space="preserve">hen the bitter cup they quaff, ha! </w:t>
      </w:r>
      <w:proofErr w:type="gramStart"/>
      <w:r w:rsidR="000507EF" w:rsidRPr="000507EF">
        <w:t>ha</w:t>
      </w:r>
      <w:proofErr w:type="gramEnd"/>
      <w:r w:rsidR="000507EF" w:rsidRPr="000507EF">
        <w:t>!</w:t>
      </w:r>
    </w:p>
    <w:p w14:paraId="348B5688" w14:textId="3F378ED3" w:rsidR="000507EF" w:rsidRPr="000507EF" w:rsidRDefault="00696EDD" w:rsidP="00696EDD">
      <w:pPr>
        <w:pStyle w:val="Lyric2"/>
      </w:pPr>
      <w:r>
        <w:t>M</w:t>
      </w:r>
      <w:r w:rsidR="000507EF" w:rsidRPr="000507EF">
        <w:t>ighty is the power, the power of gold,</w:t>
      </w:r>
    </w:p>
    <w:p w14:paraId="608370ED" w14:textId="2B07BAE8" w:rsidR="000507EF" w:rsidRPr="000507EF" w:rsidRDefault="00696EDD" w:rsidP="00696EDD">
      <w:pPr>
        <w:pStyle w:val="Lyric2"/>
      </w:pPr>
      <w:r>
        <w:t>M</w:t>
      </w:r>
      <w:r w:rsidR="000507EF" w:rsidRPr="000507EF">
        <w:t xml:space="preserve">erry is the chink of gold, ha! </w:t>
      </w:r>
      <w:proofErr w:type="gramStart"/>
      <w:r w:rsidR="000507EF" w:rsidRPr="000507EF">
        <w:t>ha</w:t>
      </w:r>
      <w:proofErr w:type="gramEnd"/>
      <w:r w:rsidR="000507EF" w:rsidRPr="000507EF">
        <w:t>!</w:t>
      </w:r>
    </w:p>
    <w:p w14:paraId="2D9025EA" w14:textId="77777777" w:rsidR="000507EF" w:rsidRPr="000507EF" w:rsidRDefault="000507EF" w:rsidP="00696EDD">
      <w:pPr>
        <w:pStyle w:val="Lyric2"/>
      </w:pPr>
    </w:p>
    <w:p w14:paraId="0E0B587A" w14:textId="1BD62EA5" w:rsidR="000507EF" w:rsidRPr="000507EF" w:rsidRDefault="00696EDD" w:rsidP="00696EDD">
      <w:pPr>
        <w:pStyle w:val="Lyric2"/>
      </w:pPr>
      <w:r>
        <w:t>F</w:t>
      </w:r>
      <w:r w:rsidR="00FC2DD9">
        <w:t>ortune, I thank thee. Propitious thou art.</w:t>
      </w:r>
    </w:p>
    <w:p w14:paraId="644E0B52" w14:textId="79879F48" w:rsidR="000507EF" w:rsidRPr="000507EF" w:rsidRDefault="00696EDD" w:rsidP="00696EDD">
      <w:pPr>
        <w:pStyle w:val="Lyric2"/>
      </w:pPr>
      <w:r>
        <w:t>W</w:t>
      </w:r>
      <w:r w:rsidR="000507EF" w:rsidRPr="000507EF">
        <w:t>ell has rewarded my arduous toil.</w:t>
      </w:r>
    </w:p>
    <w:p w14:paraId="2115422D" w14:textId="25410F46" w:rsidR="000507EF" w:rsidRPr="000507EF" w:rsidRDefault="00696EDD" w:rsidP="00696EDD">
      <w:pPr>
        <w:pStyle w:val="Lyric2"/>
      </w:pPr>
      <w:r>
        <w:t>S</w:t>
      </w:r>
      <w:r w:rsidR="000507EF" w:rsidRPr="000507EF">
        <w:t>oon as the sun of tomorrow arises,</w:t>
      </w:r>
    </w:p>
    <w:p w14:paraId="479875B7" w14:textId="62619D30" w:rsidR="000507EF" w:rsidRPr="000507EF" w:rsidRDefault="00696EDD" w:rsidP="00696EDD">
      <w:pPr>
        <w:pStyle w:val="Lyric2"/>
      </w:pPr>
      <w:proofErr w:type="gramStart"/>
      <w:r>
        <w:t>V</w:t>
      </w:r>
      <w:r w:rsidR="000507EF" w:rsidRPr="000507EF">
        <w:t>ictory’s mine</w:t>
      </w:r>
      <w:r w:rsidR="00FC2DD9">
        <w:t>, with its glory and spoil.</w:t>
      </w:r>
      <w:proofErr w:type="gramEnd"/>
    </w:p>
    <w:p w14:paraId="3EE8BE41" w14:textId="77777777" w:rsidR="000507EF" w:rsidRPr="000507EF" w:rsidRDefault="000507EF" w:rsidP="00696EDD">
      <w:pPr>
        <w:pStyle w:val="Lyric2"/>
      </w:pPr>
    </w:p>
    <w:p w14:paraId="65230CC6" w14:textId="77777777" w:rsidR="00FC2DD9" w:rsidRPr="000507EF" w:rsidRDefault="00FC2DD9" w:rsidP="00FC2DD9">
      <w:pPr>
        <w:pStyle w:val="Lyric2"/>
      </w:pPr>
      <w:r>
        <w:t>S</w:t>
      </w:r>
      <w:r w:rsidRPr="000507EF">
        <w:t>it still, my heart,</w:t>
      </w:r>
    </w:p>
    <w:p w14:paraId="0CADFBFF" w14:textId="77777777" w:rsidR="00FC2DD9" w:rsidRPr="000507EF" w:rsidRDefault="00FC2DD9" w:rsidP="00FC2DD9">
      <w:pPr>
        <w:pStyle w:val="Lyric2"/>
      </w:pPr>
      <w:r>
        <w:t>S</w:t>
      </w:r>
      <w:r w:rsidRPr="000507EF">
        <w:t>it still, my heart, sit still.</w:t>
      </w:r>
    </w:p>
    <w:p w14:paraId="09A926FA" w14:textId="77777777" w:rsidR="00FC2DD9" w:rsidRPr="000507EF" w:rsidRDefault="00FC2DD9" w:rsidP="00FC2DD9">
      <w:pPr>
        <w:pStyle w:val="Lyric2"/>
      </w:pPr>
      <w:r>
        <w:t>I</w:t>
      </w:r>
      <w:r w:rsidRPr="000507EF">
        <w:t xml:space="preserve"> can well afford to laugh, ha! </w:t>
      </w:r>
      <w:proofErr w:type="gramStart"/>
      <w:r w:rsidRPr="000507EF">
        <w:t>ha</w:t>
      </w:r>
      <w:proofErr w:type="gramEnd"/>
      <w:r w:rsidRPr="000507EF">
        <w:t>!</w:t>
      </w:r>
    </w:p>
    <w:p w14:paraId="39490748" w14:textId="77777777" w:rsidR="00FC2DD9" w:rsidRPr="000507EF" w:rsidRDefault="00FC2DD9" w:rsidP="00FC2DD9">
      <w:pPr>
        <w:pStyle w:val="Lyric2"/>
      </w:pPr>
      <w:r>
        <w:t>W</w:t>
      </w:r>
      <w:r w:rsidRPr="000507EF">
        <w:t xml:space="preserve">hen the bitter cup they quaff, ha! </w:t>
      </w:r>
      <w:proofErr w:type="gramStart"/>
      <w:r w:rsidRPr="000507EF">
        <w:t>ha</w:t>
      </w:r>
      <w:proofErr w:type="gramEnd"/>
      <w:r w:rsidRPr="000507EF">
        <w:t>!</w:t>
      </w:r>
    </w:p>
    <w:p w14:paraId="41A9336B" w14:textId="77777777" w:rsidR="00FC2DD9" w:rsidRPr="000507EF" w:rsidRDefault="00FC2DD9" w:rsidP="00FC2DD9">
      <w:pPr>
        <w:pStyle w:val="Lyric2"/>
      </w:pPr>
      <w:r>
        <w:t>M</w:t>
      </w:r>
      <w:r w:rsidRPr="000507EF">
        <w:t>ighty is the power, the power of gold,</w:t>
      </w:r>
    </w:p>
    <w:p w14:paraId="132656AE" w14:textId="77777777" w:rsidR="00FC2DD9" w:rsidRPr="000507EF" w:rsidRDefault="00FC2DD9" w:rsidP="00FC2DD9">
      <w:pPr>
        <w:pStyle w:val="Lyric2"/>
      </w:pPr>
      <w:r>
        <w:t>M</w:t>
      </w:r>
      <w:r w:rsidRPr="000507EF">
        <w:t xml:space="preserve">erry is the chink of gold, ha! </w:t>
      </w:r>
      <w:proofErr w:type="gramStart"/>
      <w:r w:rsidRPr="000507EF">
        <w:t>ha</w:t>
      </w:r>
      <w:proofErr w:type="gramEnd"/>
      <w:r w:rsidRPr="000507EF">
        <w:t>!</w:t>
      </w:r>
    </w:p>
    <w:p w14:paraId="0BECB195" w14:textId="77777777" w:rsidR="000507EF" w:rsidRPr="000507EF" w:rsidRDefault="000507EF" w:rsidP="000507EF">
      <w:pPr>
        <w:pStyle w:val="Lyric"/>
        <w:rPr>
          <w:color w:val="FF0000"/>
        </w:rPr>
      </w:pPr>
    </w:p>
    <w:p w14:paraId="08E8AFB6" w14:textId="77777777" w:rsidR="00ED3C8C" w:rsidRDefault="00ED3C8C" w:rsidP="000C676B">
      <w:pPr>
        <w:pStyle w:val="LyricStageDirection"/>
      </w:pPr>
      <w:r>
        <w:t>(Dance.)</w:t>
      </w:r>
    </w:p>
    <w:p w14:paraId="42A2BC73" w14:textId="77777777" w:rsidR="00ED3C8C" w:rsidRDefault="00ED3C8C" w:rsidP="000C676B">
      <w:pPr>
        <w:pStyle w:val="LyricStageDirection"/>
      </w:pPr>
    </w:p>
    <w:p w14:paraId="17103F9C" w14:textId="77777777" w:rsidR="00ED3C8C" w:rsidRDefault="00ED3C8C" w:rsidP="000C676B">
      <w:pPr>
        <w:pStyle w:val="LyricStageDirection"/>
      </w:pPr>
      <w:r>
        <w:t>(</w:t>
      </w:r>
      <w:r w:rsidR="00FC2DD9">
        <w:t>After song, dance off L.1.E. Lone F</w:t>
      </w:r>
      <w:r>
        <w:t>isherman business with lobster.)</w:t>
      </w:r>
    </w:p>
    <w:p w14:paraId="6F2D8A2B" w14:textId="77777777" w:rsidR="00ED3C8C" w:rsidRDefault="00ED3C8C" w:rsidP="000C676B">
      <w:pPr>
        <w:pStyle w:val="LyricStageDirection"/>
      </w:pPr>
    </w:p>
    <w:p w14:paraId="126547F2" w14:textId="411A988B" w:rsidR="000507EF" w:rsidRPr="00696EDD" w:rsidRDefault="00ED3C8C" w:rsidP="000C676B">
      <w:pPr>
        <w:pStyle w:val="LyricStageDirection"/>
      </w:pPr>
      <w:r>
        <w:t>(</w:t>
      </w:r>
      <w:r w:rsidR="00FC2DD9">
        <w:t>Enter Evangeline from Cottage.)</w:t>
      </w:r>
    </w:p>
    <w:p w14:paraId="5285C5D6" w14:textId="77777777" w:rsidR="000507EF" w:rsidRPr="00696EDD" w:rsidRDefault="000507EF" w:rsidP="00FC2DD9">
      <w:pPr>
        <w:pStyle w:val="LyricStageDirection"/>
      </w:pPr>
    </w:p>
    <w:p w14:paraId="3BA6A39E" w14:textId="378E6949" w:rsidR="006620DC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696EDD">
        <w:rPr>
          <w:smallCaps/>
        </w:rPr>
        <w:t xml:space="preserve"> </w:t>
      </w:r>
      <w:r w:rsidR="000507EF" w:rsidRPr="000507EF">
        <w:rPr>
          <w:rFonts w:cs="Baskerville"/>
        </w:rPr>
        <w:t>The two deserters I’ve securely hidden</w:t>
      </w:r>
      <w:r w:rsidR="00BE1479">
        <w:rPr>
          <w:rFonts w:cs="Baskerville"/>
        </w:rPr>
        <w:t>.</w:t>
      </w:r>
      <w:r w:rsidR="00696EDD">
        <w:rPr>
          <w:rFonts w:cs="Baskerville"/>
        </w:rPr>
        <w:br/>
      </w:r>
      <w:r w:rsidR="000507EF" w:rsidRPr="000507EF">
        <w:rPr>
          <w:rFonts w:cs="Baskerville"/>
        </w:rPr>
        <w:t>It</w:t>
      </w:r>
      <w:r w:rsidR="00BE1479">
        <w:rPr>
          <w:rFonts w:cs="Baskerville"/>
        </w:rPr>
        <w:t>’</w:t>
      </w:r>
      <w:r w:rsidR="000507EF" w:rsidRPr="000507EF">
        <w:rPr>
          <w:rFonts w:cs="Baskerville"/>
        </w:rPr>
        <w:t>s awful jolly to do things forbidden</w:t>
      </w:r>
      <w:r w:rsidR="00BE1479">
        <w:rPr>
          <w:rFonts w:cs="Baskerville"/>
        </w:rPr>
        <w:t>.</w:t>
      </w:r>
      <w:r w:rsidR="00696EDD">
        <w:rPr>
          <w:rFonts w:cs="Baskerville"/>
        </w:rPr>
        <w:br/>
      </w:r>
      <w:r w:rsidR="000507EF" w:rsidRPr="000507EF">
        <w:rPr>
          <w:rFonts w:cs="Baskerville"/>
        </w:rPr>
        <w:t>I wonder</w:t>
      </w:r>
      <w:r w:rsidR="00BE1479">
        <w:rPr>
          <w:rFonts w:cs="Baskerville"/>
        </w:rPr>
        <w:t>,</w:t>
      </w:r>
      <w:r w:rsidR="000507EF" w:rsidRPr="000507EF">
        <w:rPr>
          <w:rFonts w:cs="Baskerville"/>
        </w:rPr>
        <w:t xml:space="preserve"> </w:t>
      </w:r>
      <w:r w:rsidR="00BE1479">
        <w:rPr>
          <w:rFonts w:cs="Baskerville"/>
        </w:rPr>
        <w:t>though,</w:t>
      </w:r>
      <w:r w:rsidR="000507EF" w:rsidRPr="000507EF">
        <w:rPr>
          <w:rFonts w:cs="Baskerville"/>
        </w:rPr>
        <w:t xml:space="preserve"> what Gabriel would say</w:t>
      </w:r>
      <w:r w:rsidR="00696EDD">
        <w:rPr>
          <w:rFonts w:cs="Baskerville"/>
        </w:rPr>
        <w:br/>
      </w:r>
      <w:proofErr w:type="gramStart"/>
      <w:r w:rsidR="000507EF" w:rsidRPr="000507EF">
        <w:rPr>
          <w:rFonts w:cs="Baskerville"/>
        </w:rPr>
        <w:t>About</w:t>
      </w:r>
      <w:proofErr w:type="gramEnd"/>
      <w:r w:rsidR="000507EF" w:rsidRPr="000507EF">
        <w:rPr>
          <w:rFonts w:cs="Baskerville"/>
        </w:rPr>
        <w:t xml:space="preserve"> such actions on my wedding day</w:t>
      </w:r>
      <w:r w:rsidR="006620DC">
        <w:rPr>
          <w:rFonts w:cs="Baskerville"/>
        </w:rPr>
        <w:t>.</w:t>
      </w:r>
    </w:p>
    <w:p w14:paraId="7FC60469" w14:textId="201605FB" w:rsidR="006620DC" w:rsidRDefault="006620DC" w:rsidP="000C676B">
      <w:pPr>
        <w:pStyle w:val="LyricStageDirection"/>
      </w:pPr>
      <w:r>
        <w:t>(</w:t>
      </w:r>
      <w:proofErr w:type="gramStart"/>
      <w:r>
        <w:t>c</w:t>
      </w:r>
      <w:r w:rsidR="000507EF" w:rsidRPr="00696EDD">
        <w:t>rosses</w:t>
      </w:r>
      <w:proofErr w:type="gramEnd"/>
      <w:r w:rsidR="000507EF" w:rsidRPr="00696EDD">
        <w:t xml:space="preserve"> R.)</w:t>
      </w:r>
    </w:p>
    <w:p w14:paraId="02198306" w14:textId="34C07C08" w:rsidR="000507EF" w:rsidRPr="000507EF" w:rsidRDefault="006620DC" w:rsidP="000507EF">
      <w:pPr>
        <w:rPr>
          <w:rFonts w:cs="Baskerville"/>
        </w:rPr>
      </w:pPr>
      <w:r>
        <w:rPr>
          <w:rFonts w:cs="Baskerville"/>
          <w:i/>
        </w:rPr>
        <w:tab/>
      </w:r>
      <w:r w:rsidR="000507EF" w:rsidRPr="000507EF">
        <w:rPr>
          <w:rFonts w:cs="Baskerville"/>
        </w:rPr>
        <w:t xml:space="preserve">He’d tell me that my conduct I must </w:t>
      </w:r>
      <w:r w:rsidR="000507EF" w:rsidRPr="00ED3C8C">
        <w:rPr>
          <w:rFonts w:cs="Baskerville"/>
          <w:i/>
        </w:rPr>
        <w:t>alter</w:t>
      </w:r>
      <w:r w:rsidR="00BE1479">
        <w:rPr>
          <w:rFonts w:cs="Baskerville"/>
        </w:rPr>
        <w:t>.</w:t>
      </w:r>
      <w:r w:rsidR="00696EDD">
        <w:rPr>
          <w:rFonts w:cs="Baskerville"/>
        </w:rPr>
        <w:br/>
      </w:r>
      <w:r w:rsidR="000507EF" w:rsidRPr="000507EF">
        <w:rPr>
          <w:rFonts w:cs="Baskerville"/>
        </w:rPr>
        <w:t>I may when I’ve been</w:t>
      </w:r>
      <w:r w:rsidR="00BE1479">
        <w:rPr>
          <w:rFonts w:cs="Baskerville"/>
        </w:rPr>
        <w:t xml:space="preserve"> haltered at the </w:t>
      </w:r>
      <w:r w:rsidR="00BE1479" w:rsidRPr="00ED3C8C">
        <w:rPr>
          <w:rFonts w:cs="Baskerville"/>
          <w:i/>
        </w:rPr>
        <w:t>altar</w:t>
      </w:r>
      <w:r w:rsidR="00BE1479">
        <w:rPr>
          <w:rFonts w:cs="Baskerville"/>
        </w:rPr>
        <w:t>.</w:t>
      </w:r>
    </w:p>
    <w:p w14:paraId="73505FB0" w14:textId="77777777" w:rsidR="00BE1479" w:rsidRDefault="00BE1479" w:rsidP="000507EF">
      <w:pPr>
        <w:rPr>
          <w:rFonts w:cs="Baskerville"/>
          <w:i/>
        </w:rPr>
      </w:pPr>
    </w:p>
    <w:p w14:paraId="4651D60E" w14:textId="51E26CE8" w:rsidR="00BE1479" w:rsidRDefault="00BE1479" w:rsidP="000C676B">
      <w:pPr>
        <w:pStyle w:val="LyricStageDirection"/>
      </w:pPr>
      <w:r w:rsidRPr="00696EDD">
        <w:t>(</w:t>
      </w:r>
      <w:r>
        <w:t>Le Blanc enters L.1.E. and taps Evangeline on shoulder. S</w:t>
      </w:r>
      <w:r w:rsidRPr="00696EDD">
        <w:t>he turns and starts.)</w:t>
      </w:r>
    </w:p>
    <w:p w14:paraId="7678CF07" w14:textId="77777777" w:rsidR="00BE1479" w:rsidRPr="000507EF" w:rsidRDefault="00BE1479" w:rsidP="00BE1479">
      <w:pPr>
        <w:pStyle w:val="CharacterName"/>
      </w:pPr>
    </w:p>
    <w:p w14:paraId="00D5D20F" w14:textId="1F9C3366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le blanc</w:t>
      </w:r>
      <w:r w:rsidR="00696EDD">
        <w:rPr>
          <w:smallCaps/>
        </w:rPr>
        <w:t xml:space="preserve">. </w:t>
      </w:r>
      <w:r w:rsidR="00BE1479">
        <w:rPr>
          <w:rFonts w:cs="Baskerville"/>
        </w:rPr>
        <w:t>Ah! T</w:t>
      </w:r>
      <w:r w:rsidRPr="000507EF">
        <w:rPr>
          <w:rFonts w:cs="Baskerville"/>
        </w:rPr>
        <w:t>here</w:t>
      </w:r>
      <w:r w:rsidR="00BE1479">
        <w:rPr>
          <w:rFonts w:cs="Baskerville"/>
        </w:rPr>
        <w:t>,</w:t>
      </w:r>
      <w:r w:rsidR="00ED3C8C">
        <w:rPr>
          <w:rFonts w:cs="Baskerville"/>
        </w:rPr>
        <w:t xml:space="preserve"> </w:t>
      </w:r>
      <w:proofErr w:type="spellStart"/>
      <w:r w:rsidR="00ED3C8C">
        <w:rPr>
          <w:rFonts w:cs="Baskerville"/>
        </w:rPr>
        <w:t>Van</w:t>
      </w:r>
      <w:r w:rsidRPr="000507EF">
        <w:rPr>
          <w:rFonts w:cs="Baskerville"/>
        </w:rPr>
        <w:t>gie</w:t>
      </w:r>
      <w:proofErr w:type="spellEnd"/>
      <w:r w:rsidRPr="000507EF">
        <w:rPr>
          <w:rFonts w:cs="Baskerville"/>
        </w:rPr>
        <w:t xml:space="preserve">, how </w:t>
      </w:r>
      <w:proofErr w:type="spellStart"/>
      <w:r w:rsidRPr="000507EF">
        <w:rPr>
          <w:rFonts w:cs="Baskerville"/>
        </w:rPr>
        <w:t>d’ye</w:t>
      </w:r>
      <w:proofErr w:type="spellEnd"/>
      <w:r w:rsidRPr="000507EF">
        <w:rPr>
          <w:rFonts w:cs="Baskerville"/>
        </w:rPr>
        <w:t xml:space="preserve"> do?</w:t>
      </w:r>
    </w:p>
    <w:p w14:paraId="25E8319D" w14:textId="77777777" w:rsidR="000507EF" w:rsidRPr="000507EF" w:rsidRDefault="000507EF" w:rsidP="000507EF">
      <w:pPr>
        <w:rPr>
          <w:rFonts w:cs="Baskerville"/>
        </w:rPr>
      </w:pPr>
    </w:p>
    <w:p w14:paraId="665C81B8" w14:textId="152D014B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696EDD">
        <w:rPr>
          <w:smallCaps/>
        </w:rPr>
        <w:t xml:space="preserve"> </w:t>
      </w:r>
      <w:r w:rsidR="000507EF" w:rsidRPr="000507EF">
        <w:rPr>
          <w:rFonts w:cs="Baskerville"/>
        </w:rPr>
        <w:t>How you frightened me!</w:t>
      </w:r>
    </w:p>
    <w:p w14:paraId="05E96CC1" w14:textId="77777777" w:rsidR="000507EF" w:rsidRPr="000507EF" w:rsidRDefault="000507EF" w:rsidP="000507EF">
      <w:pPr>
        <w:rPr>
          <w:rFonts w:cs="Baskerville"/>
        </w:rPr>
      </w:pPr>
    </w:p>
    <w:p w14:paraId="63D89842" w14:textId="351AA779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le blanc</w:t>
      </w:r>
      <w:r w:rsidR="00696EDD">
        <w:rPr>
          <w:smallCaps/>
        </w:rPr>
        <w:t xml:space="preserve">. </w:t>
      </w:r>
      <w:proofErr w:type="gramStart"/>
      <w:r w:rsidRPr="000507EF">
        <w:rPr>
          <w:rFonts w:cs="Baskerville"/>
        </w:rPr>
        <w:t>A penny for your thoughts</w:t>
      </w:r>
      <w:r w:rsidR="00BE1479">
        <w:rPr>
          <w:rFonts w:cs="Baskerville"/>
        </w:rPr>
        <w:t>.</w:t>
      </w:r>
      <w:proofErr w:type="gramEnd"/>
      <w:r w:rsidR="00BE1479">
        <w:rPr>
          <w:rFonts w:cs="Baskerville"/>
        </w:rPr>
        <w:t xml:space="preserve"> T</w:t>
      </w:r>
      <w:r w:rsidRPr="000507EF">
        <w:rPr>
          <w:rFonts w:cs="Baskerville"/>
        </w:rPr>
        <w:t>ho</w:t>
      </w:r>
      <w:r w:rsidR="00BE1479">
        <w:rPr>
          <w:rFonts w:cs="Baskerville"/>
        </w:rPr>
        <w:t>ugh,</w:t>
      </w:r>
      <w:r w:rsidRPr="000507EF">
        <w:rPr>
          <w:rFonts w:cs="Baskerville"/>
        </w:rPr>
        <w:t xml:space="preserve"> just the same</w:t>
      </w:r>
      <w:r w:rsidR="00BE1479">
        <w:rPr>
          <w:rFonts w:cs="Baskerville"/>
        </w:rPr>
        <w:t>,</w:t>
      </w:r>
      <w:r w:rsidR="00696EDD">
        <w:rPr>
          <w:rFonts w:cs="Baskerville"/>
        </w:rPr>
        <w:br/>
      </w:r>
      <w:r w:rsidRPr="000507EF">
        <w:rPr>
          <w:rFonts w:cs="Baskerville"/>
        </w:rPr>
        <w:t>I’ll wager the object of them I can name</w:t>
      </w:r>
      <w:r w:rsidR="00BE1479">
        <w:rPr>
          <w:rFonts w:cs="Baskerville"/>
        </w:rPr>
        <w:t>.</w:t>
      </w:r>
      <w:r w:rsidR="00696EDD">
        <w:rPr>
          <w:rFonts w:cs="Baskerville"/>
        </w:rPr>
        <w:br/>
      </w:r>
      <w:r w:rsidRPr="000507EF">
        <w:rPr>
          <w:rFonts w:cs="Baskerville"/>
        </w:rPr>
        <w:t>Whom your mind</w:t>
      </w:r>
      <w:r w:rsidR="000C676B">
        <w:rPr>
          <w:rFonts w:cs="Baskerville"/>
        </w:rPr>
        <w:t>’</w:t>
      </w:r>
      <w:r w:rsidRPr="000507EF">
        <w:rPr>
          <w:rFonts w:cs="Baskerville"/>
        </w:rPr>
        <w:t>s full of</w:t>
      </w:r>
      <w:r w:rsidR="00BE1479">
        <w:rPr>
          <w:rFonts w:cs="Baskerville"/>
        </w:rPr>
        <w:t>,</w:t>
      </w:r>
      <w:r w:rsidRPr="000507EF">
        <w:rPr>
          <w:rFonts w:cs="Baskerville"/>
        </w:rPr>
        <w:t xml:space="preserve"> any fool can tell.</w:t>
      </w:r>
    </w:p>
    <w:p w14:paraId="0756003C" w14:textId="77777777" w:rsidR="000507EF" w:rsidRPr="000507EF" w:rsidRDefault="000507EF" w:rsidP="000507EF">
      <w:pPr>
        <w:rPr>
          <w:rFonts w:cs="Baskerville"/>
        </w:rPr>
      </w:pPr>
    </w:p>
    <w:p w14:paraId="6AF859C5" w14:textId="1B98AC58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696EDD">
        <w:rPr>
          <w:smallCaps/>
        </w:rPr>
        <w:t xml:space="preserve"> </w:t>
      </w:r>
      <w:r w:rsidR="00BE1479">
        <w:rPr>
          <w:rFonts w:cs="Baskerville"/>
        </w:rPr>
        <w:t>Indeed? C</w:t>
      </w:r>
      <w:r w:rsidR="000507EF" w:rsidRPr="000507EF">
        <w:rPr>
          <w:rFonts w:cs="Baskerville"/>
        </w:rPr>
        <w:t>an you?</w:t>
      </w:r>
    </w:p>
    <w:p w14:paraId="5498DCDE" w14:textId="77777777" w:rsidR="000507EF" w:rsidRPr="000507EF" w:rsidRDefault="000507EF" w:rsidP="000507EF">
      <w:pPr>
        <w:rPr>
          <w:rFonts w:cs="Baskerville"/>
        </w:rPr>
      </w:pPr>
    </w:p>
    <w:p w14:paraId="3D0D375C" w14:textId="466C8747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le blanc</w:t>
      </w:r>
      <w:r w:rsidR="00696EDD">
        <w:rPr>
          <w:smallCaps/>
        </w:rPr>
        <w:t xml:space="preserve">.                     </w:t>
      </w:r>
      <w:r w:rsidR="00ED3C8C">
        <w:rPr>
          <w:smallCaps/>
        </w:rPr>
        <w:t xml:space="preserve">                  </w:t>
      </w:r>
      <w:r w:rsidR="00696EDD">
        <w:rPr>
          <w:smallCaps/>
        </w:rPr>
        <w:t xml:space="preserve">        </w:t>
      </w:r>
      <w:r w:rsidR="00BE1479">
        <w:rPr>
          <w:rFonts w:cs="Baskerville"/>
        </w:rPr>
        <w:t xml:space="preserve">Why cert! </w:t>
      </w:r>
      <w:proofErr w:type="gramStart"/>
      <w:r w:rsidR="00BE1479">
        <w:rPr>
          <w:rFonts w:cs="Baskerville"/>
        </w:rPr>
        <w:t>O</w:t>
      </w:r>
      <w:r w:rsidRPr="000507EF">
        <w:rPr>
          <w:rFonts w:cs="Baskerville"/>
        </w:rPr>
        <w:t>f Gabriel.</w:t>
      </w:r>
      <w:proofErr w:type="gramEnd"/>
    </w:p>
    <w:p w14:paraId="3F119904" w14:textId="77777777" w:rsidR="000507EF" w:rsidRPr="000507EF" w:rsidRDefault="000507EF" w:rsidP="000507EF">
      <w:pPr>
        <w:rPr>
          <w:rFonts w:cs="Baskerville"/>
        </w:rPr>
      </w:pPr>
    </w:p>
    <w:p w14:paraId="1B8D2D3F" w14:textId="77777777" w:rsidR="00ED3C8C" w:rsidRDefault="00C77EC1" w:rsidP="00696EDD">
      <w:pPr>
        <w:rPr>
          <w:rFonts w:cs="Baskerville"/>
        </w:rPr>
      </w:pPr>
      <w:r>
        <w:rPr>
          <w:smallCaps/>
        </w:rPr>
        <w:t>evangeline.</w:t>
      </w:r>
      <w:r w:rsidR="00696EDD">
        <w:rPr>
          <w:smallCaps/>
        </w:rPr>
        <w:t xml:space="preserve"> </w:t>
      </w:r>
      <w:r w:rsidR="000507EF" w:rsidRPr="000507EF">
        <w:rPr>
          <w:rFonts w:cs="Baskerville"/>
        </w:rPr>
        <w:t>Faith for a fool</w:t>
      </w:r>
      <w:r w:rsidR="00BE1479">
        <w:rPr>
          <w:rFonts w:cs="Baskerville"/>
        </w:rPr>
        <w:t>,</w:t>
      </w:r>
      <w:r w:rsidR="000507EF" w:rsidRPr="000507EF">
        <w:rPr>
          <w:rFonts w:cs="Baskerville"/>
        </w:rPr>
        <w:t xml:space="preserve"> Le Blanc</w:t>
      </w:r>
      <w:r w:rsidR="00BE1479">
        <w:rPr>
          <w:rFonts w:cs="Baskerville"/>
        </w:rPr>
        <w:t>,</w:t>
      </w:r>
      <w:r w:rsidR="000507EF" w:rsidRPr="000507EF">
        <w:rPr>
          <w:rFonts w:cs="Baskerville"/>
        </w:rPr>
        <w:t xml:space="preserve"> you answer well</w:t>
      </w:r>
      <w:r w:rsidR="00BE1479">
        <w:rPr>
          <w:rFonts w:cs="Baskerville"/>
        </w:rPr>
        <w:t>.</w:t>
      </w:r>
      <w:r w:rsidR="00696EDD">
        <w:rPr>
          <w:rFonts w:cs="Baskerville"/>
        </w:rPr>
        <w:br/>
      </w:r>
      <w:r w:rsidR="000C676B">
        <w:rPr>
          <w:rFonts w:cs="Baskerville"/>
        </w:rPr>
        <w:t>An a</w:t>
      </w:r>
      <w:r w:rsidR="000507EF" w:rsidRPr="000507EF">
        <w:rPr>
          <w:rFonts w:cs="Baskerville"/>
        </w:rPr>
        <w:t>ngel cam</w:t>
      </w:r>
      <w:r w:rsidR="00BE1479">
        <w:rPr>
          <w:rFonts w:cs="Baskerville"/>
        </w:rPr>
        <w:t>e</w:t>
      </w:r>
      <w:r w:rsidR="000507EF" w:rsidRPr="000507EF">
        <w:rPr>
          <w:rFonts w:cs="Baskerville"/>
        </w:rPr>
        <w:t xml:space="preserve"> on earth when he was born.</w:t>
      </w:r>
    </w:p>
    <w:p w14:paraId="2C413B89" w14:textId="120D9C63" w:rsidR="000C676B" w:rsidRPr="00ED3C8C" w:rsidRDefault="00ED3C8C" w:rsidP="00ED3C8C">
      <w:pPr>
        <w:pStyle w:val="LyricStageDirection"/>
      </w:pPr>
      <w:r>
        <w:t>(</w:t>
      </w:r>
      <w:proofErr w:type="gramStart"/>
      <w:r>
        <w:t>crosses</w:t>
      </w:r>
      <w:proofErr w:type="gramEnd"/>
      <w:r>
        <w:t xml:space="preserve"> R.)</w:t>
      </w:r>
    </w:p>
    <w:p w14:paraId="79786194" w14:textId="77777777" w:rsidR="000507EF" w:rsidRPr="000507EF" w:rsidRDefault="000507EF" w:rsidP="000507EF">
      <w:pPr>
        <w:rPr>
          <w:rFonts w:cs="Baskerville"/>
        </w:rPr>
      </w:pPr>
    </w:p>
    <w:p w14:paraId="6E8EDE95" w14:textId="764DAC17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le blanc</w:t>
      </w:r>
      <w:r w:rsidR="00696EDD">
        <w:rPr>
          <w:smallCaps/>
        </w:rPr>
        <w:t xml:space="preserve">. </w:t>
      </w:r>
      <w:r w:rsidR="000C676B">
        <w:rPr>
          <w:rFonts w:cs="Baskerville"/>
        </w:rPr>
        <w:t>An a</w:t>
      </w:r>
      <w:r w:rsidRPr="000507EF">
        <w:rPr>
          <w:rFonts w:cs="Baskerville"/>
        </w:rPr>
        <w:t>ngel? Gabriel? I’ve seen him take his horn</w:t>
      </w:r>
      <w:r w:rsidR="00954F7C">
        <w:rPr>
          <w:rFonts w:cs="Baskerville"/>
        </w:rPr>
        <w:t>.</w:t>
      </w:r>
      <w:r w:rsidR="00696EDD">
        <w:rPr>
          <w:rFonts w:cs="Baskerville"/>
        </w:rPr>
        <w:br/>
      </w:r>
      <w:r w:rsidR="00954F7C">
        <w:rPr>
          <w:rFonts w:cs="Baskerville"/>
        </w:rPr>
        <w:t>Your wedding will take place to</w:t>
      </w:r>
      <w:r w:rsidRPr="000507EF">
        <w:rPr>
          <w:rFonts w:cs="Baskerville"/>
        </w:rPr>
        <w:t>day?</w:t>
      </w:r>
    </w:p>
    <w:p w14:paraId="79FDE400" w14:textId="77777777" w:rsidR="000507EF" w:rsidRPr="000507EF" w:rsidRDefault="000507EF" w:rsidP="000507EF">
      <w:pPr>
        <w:rPr>
          <w:rFonts w:cs="Baskerville"/>
        </w:rPr>
      </w:pPr>
    </w:p>
    <w:p w14:paraId="55BB73C5" w14:textId="38EBE03A" w:rsidR="000C676B" w:rsidRPr="00ED3C8C" w:rsidRDefault="00C77EC1" w:rsidP="00696EDD">
      <w:pPr>
        <w:rPr>
          <w:rFonts w:cs="Baskerville"/>
          <w:i/>
        </w:rPr>
      </w:pPr>
      <w:r>
        <w:rPr>
          <w:smallCaps/>
        </w:rPr>
        <w:t>evangeline.</w:t>
      </w:r>
      <w:r w:rsidR="00696EDD">
        <w:rPr>
          <w:smallCaps/>
        </w:rPr>
        <w:t xml:space="preserve"> </w:t>
      </w:r>
      <w:r w:rsidR="00ED3C8C">
        <w:rPr>
          <w:smallCaps/>
        </w:rPr>
        <w:t xml:space="preserve">                                                        </w:t>
      </w:r>
      <w:r w:rsidR="000507EF" w:rsidRPr="000507EF">
        <w:rPr>
          <w:rFonts w:cs="Baskerville"/>
        </w:rPr>
        <w:t>It will.</w:t>
      </w:r>
    </w:p>
    <w:p w14:paraId="0B38749A" w14:textId="13553791" w:rsidR="000507EF" w:rsidRPr="00696EDD" w:rsidRDefault="006620DC" w:rsidP="000C676B">
      <w:pPr>
        <w:pStyle w:val="LyricStageDirection"/>
      </w:pPr>
      <w:r>
        <w:t>(</w:t>
      </w:r>
      <w:proofErr w:type="gramStart"/>
      <w:r>
        <w:t>c</w:t>
      </w:r>
      <w:r w:rsidR="00954F7C">
        <w:t>rosses</w:t>
      </w:r>
      <w:proofErr w:type="gramEnd"/>
      <w:r w:rsidR="00954F7C">
        <w:t xml:space="preserve"> up</w:t>
      </w:r>
      <w:r>
        <w:t>stage</w:t>
      </w:r>
      <w:r w:rsidR="000507EF" w:rsidRPr="00696EDD">
        <w:t>)</w:t>
      </w:r>
    </w:p>
    <w:p w14:paraId="0FDDE73A" w14:textId="77777777" w:rsidR="000507EF" w:rsidRPr="000507EF" w:rsidRDefault="000507EF" w:rsidP="000507EF">
      <w:pPr>
        <w:rPr>
          <w:rFonts w:cs="Baskerville"/>
        </w:rPr>
      </w:pPr>
    </w:p>
    <w:p w14:paraId="07DD112D" w14:textId="77777777" w:rsidR="006620DC" w:rsidRDefault="000507EF" w:rsidP="00696EDD">
      <w:pPr>
        <w:rPr>
          <w:rFonts w:cs="Baskerville"/>
        </w:rPr>
      </w:pPr>
      <w:r w:rsidRPr="00696EDD">
        <w:rPr>
          <w:smallCaps/>
        </w:rPr>
        <w:t>le blanc</w:t>
      </w:r>
      <w:r w:rsidR="00696EDD">
        <w:rPr>
          <w:smallCaps/>
        </w:rPr>
        <w:t xml:space="preserve">. </w:t>
      </w:r>
      <w:r w:rsidRPr="000507EF">
        <w:rPr>
          <w:rFonts w:cs="Baskerville"/>
        </w:rPr>
        <w:t>Delightful thought</w:t>
      </w:r>
      <w:r w:rsidR="006620DC">
        <w:rPr>
          <w:rFonts w:cs="Baskerville"/>
        </w:rPr>
        <w:t>.</w:t>
      </w:r>
    </w:p>
    <w:p w14:paraId="507A73C6" w14:textId="6BEFCE14" w:rsidR="006620DC" w:rsidRDefault="000C676B" w:rsidP="000C676B">
      <w:pPr>
        <w:pStyle w:val="LyricStageDirection"/>
      </w:pPr>
      <w:r>
        <w:t>(</w:t>
      </w:r>
      <w:proofErr w:type="gramStart"/>
      <w:r>
        <w:t>c</w:t>
      </w:r>
      <w:r w:rsidR="006620DC">
        <w:t>rossing</w:t>
      </w:r>
      <w:proofErr w:type="gramEnd"/>
      <w:r w:rsidR="006620DC">
        <w:t xml:space="preserve"> </w:t>
      </w:r>
      <w:r>
        <w:t>right</w:t>
      </w:r>
      <w:r w:rsidR="006620DC" w:rsidRPr="006620DC">
        <w:t>)</w:t>
      </w:r>
    </w:p>
    <w:p w14:paraId="5996320C" w14:textId="721554F8" w:rsidR="006620DC" w:rsidRDefault="006620DC" w:rsidP="00696EDD">
      <w:pPr>
        <w:rPr>
          <w:rFonts w:cs="Baskerville"/>
        </w:rPr>
      </w:pPr>
      <w:r>
        <w:rPr>
          <w:rFonts w:cs="Baskerville"/>
        </w:rPr>
        <w:tab/>
      </w:r>
      <w:r w:rsidR="000C676B">
        <w:rPr>
          <w:rFonts w:cs="Baskerville"/>
        </w:rPr>
        <w:t xml:space="preserve">                                             </w:t>
      </w:r>
      <w:r w:rsidR="004D5234">
        <w:rPr>
          <w:rFonts w:cs="Baskerville"/>
        </w:rPr>
        <w:t>(</w:t>
      </w:r>
      <w:r w:rsidR="000507EF" w:rsidRPr="006620DC">
        <w:rPr>
          <w:rFonts w:cs="Baskerville"/>
        </w:rPr>
        <w:t>Sit</w:t>
      </w:r>
      <w:r w:rsidR="000507EF" w:rsidRPr="000507EF">
        <w:rPr>
          <w:rFonts w:cs="Baskerville"/>
        </w:rPr>
        <w:t xml:space="preserve"> </w:t>
      </w:r>
      <w:proofErr w:type="gramStart"/>
      <w:r w:rsidR="000507EF" w:rsidRPr="000507EF">
        <w:rPr>
          <w:rFonts w:cs="Baskerville"/>
        </w:rPr>
        <w:t>sill</w:t>
      </w:r>
      <w:r w:rsidR="00ED3C8C">
        <w:rPr>
          <w:rFonts w:cs="Baskerville"/>
        </w:rPr>
        <w:t>,</w:t>
      </w:r>
      <w:r w:rsidR="000507EF" w:rsidRPr="000507EF">
        <w:rPr>
          <w:rFonts w:cs="Baskerville"/>
        </w:rPr>
        <w:t xml:space="preserve"> my heart, sit</w:t>
      </w:r>
      <w:proofErr w:type="gramEnd"/>
      <w:r w:rsidR="000507EF" w:rsidRPr="000507EF">
        <w:rPr>
          <w:rFonts w:cs="Baskerville"/>
        </w:rPr>
        <w:t xml:space="preserve"> still</w:t>
      </w:r>
      <w:r>
        <w:rPr>
          <w:rFonts w:cs="Baskerville"/>
        </w:rPr>
        <w:t>.</w:t>
      </w:r>
      <w:r w:rsidR="004D5234">
        <w:rPr>
          <w:rFonts w:cs="Baskerville"/>
        </w:rPr>
        <w:t>)</w:t>
      </w:r>
    </w:p>
    <w:p w14:paraId="240484A6" w14:textId="77777777" w:rsidR="006620DC" w:rsidRDefault="006620DC" w:rsidP="00696EDD">
      <w:pPr>
        <w:rPr>
          <w:rFonts w:cs="Baskerville"/>
        </w:rPr>
      </w:pPr>
    </w:p>
    <w:p w14:paraId="7A58BD24" w14:textId="273BE2A1" w:rsidR="000507EF" w:rsidRPr="00696EDD" w:rsidRDefault="006620DC" w:rsidP="006620DC">
      <w:pPr>
        <w:pStyle w:val="LyricStageDirection"/>
        <w:rPr>
          <w:i w:val="0"/>
        </w:rPr>
      </w:pPr>
      <w:r>
        <w:t xml:space="preserve">(Exits into cottage. </w:t>
      </w:r>
      <w:r w:rsidRPr="006620DC">
        <w:t>L</w:t>
      </w:r>
      <w:r w:rsidR="000507EF" w:rsidRPr="006620DC">
        <w:t>augh</w:t>
      </w:r>
      <w:r w:rsidR="00ED3C8C">
        <w:t>s</w:t>
      </w:r>
      <w:r w:rsidR="000507EF" w:rsidRPr="006620DC">
        <w:t xml:space="preserve"> </w:t>
      </w:r>
      <w:r>
        <w:t>offstage</w:t>
      </w:r>
      <w:r w:rsidR="000507EF" w:rsidRPr="006620DC">
        <w:t>.)</w:t>
      </w:r>
    </w:p>
    <w:p w14:paraId="395CFD92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6E04E5C9" w14:textId="73FA9495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696EDD">
        <w:rPr>
          <w:smallCaps/>
        </w:rPr>
        <w:t xml:space="preserve"> </w:t>
      </w:r>
      <w:r w:rsidR="000507EF" w:rsidRPr="000507EF">
        <w:rPr>
          <w:rFonts w:cs="Baskerville"/>
        </w:rPr>
        <w:t>Here comes Eulalie, Rose</w:t>
      </w:r>
      <w:r w:rsidR="006620DC">
        <w:rPr>
          <w:rFonts w:cs="Baskerville"/>
        </w:rPr>
        <w:t>,</w:t>
      </w:r>
      <w:r w:rsidR="000507EF" w:rsidRPr="000507EF">
        <w:rPr>
          <w:rFonts w:cs="Baskerville"/>
        </w:rPr>
        <w:t xml:space="preserve"> and Marie</w:t>
      </w:r>
      <w:r w:rsidR="006620DC">
        <w:rPr>
          <w:rFonts w:cs="Baskerville"/>
        </w:rPr>
        <w:t>,</w:t>
      </w:r>
      <w:r w:rsidR="000507EF" w:rsidRPr="000507EF">
        <w:rPr>
          <w:rFonts w:cs="Baskerville"/>
        </w:rPr>
        <w:t xml:space="preserve"> too</w:t>
      </w:r>
      <w:r w:rsidR="006620DC">
        <w:rPr>
          <w:rFonts w:cs="Baskerville"/>
        </w:rPr>
        <w:t>.</w:t>
      </w:r>
      <w:r w:rsidR="00696EDD">
        <w:rPr>
          <w:rFonts w:cs="Baskerville"/>
        </w:rPr>
        <w:br/>
      </w:r>
      <w:r w:rsidR="000507EF" w:rsidRPr="000507EF">
        <w:rPr>
          <w:rFonts w:cs="Baskerville"/>
        </w:rPr>
        <w:t>Now we can bathe</w:t>
      </w:r>
      <w:r w:rsidR="000C676B">
        <w:rPr>
          <w:rFonts w:cs="Baskerville"/>
        </w:rPr>
        <w:t>!</w:t>
      </w:r>
    </w:p>
    <w:p w14:paraId="4CF05431" w14:textId="77777777" w:rsidR="000507EF" w:rsidRPr="000507EF" w:rsidRDefault="000507EF" w:rsidP="000507EF">
      <w:pPr>
        <w:rPr>
          <w:rFonts w:cs="Baskerville"/>
        </w:rPr>
      </w:pPr>
    </w:p>
    <w:p w14:paraId="3ADAC586" w14:textId="311B7E9C" w:rsidR="000507EF" w:rsidRPr="00696EDD" w:rsidRDefault="006100C6" w:rsidP="00696EDD">
      <w:pPr>
        <w:rPr>
          <w:i/>
        </w:rPr>
      </w:pPr>
      <w:r>
        <w:rPr>
          <w:i/>
        </w:rPr>
        <w:t>(Enter L.3.</w:t>
      </w:r>
      <w:r w:rsidR="000507EF" w:rsidRPr="00696EDD">
        <w:rPr>
          <w:i/>
        </w:rPr>
        <w:t>E. Eulalie, Marie</w:t>
      </w:r>
      <w:r>
        <w:rPr>
          <w:i/>
        </w:rPr>
        <w:t xml:space="preserve">, and Rose dressed as bathers. </w:t>
      </w:r>
      <w:r w:rsidR="000507EF" w:rsidRPr="00696EDD">
        <w:rPr>
          <w:i/>
        </w:rPr>
        <w:t xml:space="preserve">All shake hands with </w:t>
      </w:r>
      <w:r w:rsidR="00C77EC1">
        <w:rPr>
          <w:i/>
        </w:rPr>
        <w:t>Evangeline.</w:t>
      </w:r>
      <w:r w:rsidR="000507EF" w:rsidRPr="00696EDD">
        <w:rPr>
          <w:i/>
        </w:rPr>
        <w:t>)</w:t>
      </w:r>
    </w:p>
    <w:p w14:paraId="75D88AD4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5D754EA0" w14:textId="3527843B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eulalie</w:t>
      </w:r>
      <w:r w:rsidR="00696EDD">
        <w:rPr>
          <w:smallCaps/>
        </w:rPr>
        <w:t xml:space="preserve">.                            </w:t>
      </w:r>
      <w:r w:rsidR="000C676B">
        <w:rPr>
          <w:smallCaps/>
        </w:rPr>
        <w:t xml:space="preserve">   </w:t>
      </w:r>
      <w:r w:rsidR="00696EDD">
        <w:rPr>
          <w:smallCaps/>
        </w:rPr>
        <w:t xml:space="preserve">      </w:t>
      </w:r>
      <w:r w:rsidR="000C676B">
        <w:rPr>
          <w:rFonts w:cs="Baskerville"/>
        </w:rPr>
        <w:t xml:space="preserve">Ah, </w:t>
      </w:r>
      <w:proofErr w:type="spellStart"/>
      <w:r w:rsidR="000C676B">
        <w:rPr>
          <w:rFonts w:cs="Baskerville"/>
        </w:rPr>
        <w:t>Van</w:t>
      </w:r>
      <w:r w:rsidRPr="000507EF">
        <w:rPr>
          <w:rFonts w:cs="Baskerville"/>
        </w:rPr>
        <w:t>gie</w:t>
      </w:r>
      <w:proofErr w:type="spellEnd"/>
      <w:r w:rsidRPr="000507EF">
        <w:rPr>
          <w:rFonts w:cs="Baskerville"/>
        </w:rPr>
        <w:t xml:space="preserve">, how </w:t>
      </w:r>
      <w:proofErr w:type="spellStart"/>
      <w:r w:rsidRPr="000507EF">
        <w:rPr>
          <w:rFonts w:cs="Baskerville"/>
        </w:rPr>
        <w:t>d’ye</w:t>
      </w:r>
      <w:proofErr w:type="spellEnd"/>
      <w:r w:rsidRPr="000507EF">
        <w:rPr>
          <w:rFonts w:cs="Baskerville"/>
        </w:rPr>
        <w:t xml:space="preserve"> do?</w:t>
      </w:r>
      <w:r w:rsidR="00696EDD">
        <w:rPr>
          <w:rFonts w:cs="Baskerville"/>
        </w:rPr>
        <w:br/>
      </w:r>
      <w:r w:rsidRPr="000507EF">
        <w:rPr>
          <w:rFonts w:cs="Baskerville"/>
        </w:rPr>
        <w:t>We’re awful late</w:t>
      </w:r>
      <w:r w:rsidR="00C77EC1">
        <w:rPr>
          <w:rFonts w:cs="Baskerville"/>
        </w:rPr>
        <w:t>,</w:t>
      </w:r>
      <w:r w:rsidRPr="000507EF">
        <w:rPr>
          <w:rFonts w:cs="Baskerville"/>
        </w:rPr>
        <w:t xml:space="preserve"> but Rose the blame must get</w:t>
      </w:r>
      <w:r w:rsidR="00C77EC1">
        <w:rPr>
          <w:rFonts w:cs="Baskerville"/>
        </w:rPr>
        <w:t>.</w:t>
      </w:r>
      <w:r w:rsidR="00696EDD">
        <w:rPr>
          <w:rFonts w:cs="Baskerville"/>
        </w:rPr>
        <w:br/>
      </w:r>
      <w:r w:rsidRPr="000507EF">
        <w:rPr>
          <w:rFonts w:cs="Baskerville"/>
        </w:rPr>
        <w:t>She stopped to flirt with every man she met.</w:t>
      </w:r>
    </w:p>
    <w:p w14:paraId="7856398C" w14:textId="77777777" w:rsidR="000507EF" w:rsidRPr="000507EF" w:rsidRDefault="000507EF" w:rsidP="000507EF">
      <w:pPr>
        <w:rPr>
          <w:rFonts w:cs="Baskerville"/>
        </w:rPr>
      </w:pPr>
    </w:p>
    <w:p w14:paraId="5940EF57" w14:textId="15045D64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rose</w:t>
      </w:r>
      <w:r w:rsidR="00696EDD">
        <w:rPr>
          <w:smallCaps/>
        </w:rPr>
        <w:t xml:space="preserve">. </w:t>
      </w:r>
      <w:r w:rsidRPr="00696EDD">
        <w:rPr>
          <w:rFonts w:cs="Baskerville"/>
          <w:i/>
        </w:rPr>
        <w:t>(L.)</w:t>
      </w:r>
      <w:r w:rsidR="00696EDD">
        <w:rPr>
          <w:rFonts w:cs="Baskerville"/>
          <w:i/>
        </w:rPr>
        <w:t xml:space="preserve"> </w:t>
      </w:r>
      <w:r w:rsidRPr="000507EF">
        <w:rPr>
          <w:rFonts w:cs="Baskerville"/>
        </w:rPr>
        <w:t xml:space="preserve">I </w:t>
      </w:r>
      <w:proofErr w:type="gramStart"/>
      <w:r w:rsidRPr="000507EF">
        <w:rPr>
          <w:rFonts w:cs="Baskerville"/>
        </w:rPr>
        <w:t>didn’t</w:t>
      </w:r>
      <w:r w:rsidR="00C77EC1">
        <w:rPr>
          <w:rFonts w:cs="Baskerville"/>
        </w:rPr>
        <w:t>.</w:t>
      </w:r>
      <w:proofErr w:type="gramEnd"/>
      <w:r w:rsidR="00ED3C8C">
        <w:rPr>
          <w:rFonts w:cs="Baskerville"/>
        </w:rPr>
        <w:t xml:space="preserve"> . . . </w:t>
      </w:r>
      <w:proofErr w:type="spellStart"/>
      <w:proofErr w:type="gramStart"/>
      <w:r w:rsidR="00C77EC1">
        <w:rPr>
          <w:rFonts w:cs="Baskerville"/>
        </w:rPr>
        <w:t>’T</w:t>
      </w:r>
      <w:r w:rsidRPr="000507EF">
        <w:rPr>
          <w:rFonts w:cs="Baskerville"/>
        </w:rPr>
        <w:t>was</w:t>
      </w:r>
      <w:proofErr w:type="spellEnd"/>
      <w:r w:rsidRPr="000507EF">
        <w:rPr>
          <w:rFonts w:cs="Baskerville"/>
        </w:rPr>
        <w:t xml:space="preserve"> Marie.</w:t>
      </w:r>
      <w:proofErr w:type="gramEnd"/>
    </w:p>
    <w:p w14:paraId="2B2AC2E2" w14:textId="77777777" w:rsidR="000507EF" w:rsidRPr="000507EF" w:rsidRDefault="000507EF" w:rsidP="000507EF">
      <w:pPr>
        <w:rPr>
          <w:rFonts w:cs="Baskerville"/>
        </w:rPr>
      </w:pPr>
    </w:p>
    <w:p w14:paraId="17ADF704" w14:textId="7594CF32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merie</w:t>
      </w:r>
      <w:r w:rsidR="00696EDD">
        <w:rPr>
          <w:smallCaps/>
        </w:rPr>
        <w:t xml:space="preserve">. </w:t>
      </w:r>
      <w:r w:rsidRPr="00696EDD">
        <w:rPr>
          <w:rFonts w:cs="Baskerville"/>
          <w:i/>
        </w:rPr>
        <w:t>(R.</w:t>
      </w:r>
      <w:proofErr w:type="gramStart"/>
      <w:r w:rsidRPr="00696EDD">
        <w:rPr>
          <w:rFonts w:cs="Baskerville"/>
          <w:i/>
        </w:rPr>
        <w:t>)</w:t>
      </w:r>
      <w:r w:rsidR="00696EDD">
        <w:rPr>
          <w:rFonts w:cs="Baskerville"/>
          <w:i/>
        </w:rPr>
        <w:t xml:space="preserve"> </w:t>
      </w:r>
      <w:r w:rsidR="003D4564">
        <w:rPr>
          <w:rFonts w:cs="Baskerville"/>
          <w:i/>
        </w:rPr>
        <w:t xml:space="preserve">              </w:t>
      </w:r>
      <w:r w:rsidR="00C77EC1">
        <w:rPr>
          <w:rFonts w:cs="Baskerville"/>
          <w:i/>
        </w:rPr>
        <w:t xml:space="preserve"> </w:t>
      </w:r>
      <w:r w:rsidR="003D4564">
        <w:rPr>
          <w:rFonts w:cs="Baskerville"/>
          <w:i/>
        </w:rPr>
        <w:t xml:space="preserve">              </w:t>
      </w:r>
      <w:r w:rsidR="00ED3C8C">
        <w:rPr>
          <w:rFonts w:cs="Baskerville"/>
          <w:i/>
        </w:rPr>
        <w:t xml:space="preserve">     </w:t>
      </w:r>
      <w:r w:rsidR="003D4564">
        <w:rPr>
          <w:rFonts w:cs="Baskerville"/>
          <w:i/>
        </w:rPr>
        <w:t xml:space="preserve">        </w:t>
      </w:r>
      <w:r w:rsidRPr="000507EF">
        <w:rPr>
          <w:rFonts w:cs="Baskerville"/>
        </w:rPr>
        <w:t>Don’t</w:t>
      </w:r>
      <w:proofErr w:type="gramEnd"/>
      <w:r w:rsidRPr="000507EF">
        <w:rPr>
          <w:rFonts w:cs="Baskerville"/>
        </w:rPr>
        <w:t xml:space="preserve"> you believe a single word Rose speaks</w:t>
      </w:r>
      <w:r w:rsidR="00C77EC1">
        <w:rPr>
          <w:rFonts w:cs="Baskerville"/>
        </w:rPr>
        <w:t>.</w:t>
      </w:r>
      <w:r w:rsidR="003D4564">
        <w:rPr>
          <w:rFonts w:cs="Baskerville"/>
        </w:rPr>
        <w:br/>
      </w:r>
      <w:r w:rsidRPr="000507EF">
        <w:rPr>
          <w:rFonts w:cs="Baskerville"/>
        </w:rPr>
        <w:t>I never flirt</w:t>
      </w:r>
      <w:r w:rsidR="00ED3C8C">
        <w:rPr>
          <w:rFonts w:cs="Baskerville"/>
        </w:rPr>
        <w:t xml:space="preserve"> . . . </w:t>
      </w:r>
      <w:r w:rsidRPr="000507EF">
        <w:rPr>
          <w:rFonts w:cs="Baskerville"/>
        </w:rPr>
        <w:t xml:space="preserve">that </w:t>
      </w:r>
      <w:proofErr w:type="gramStart"/>
      <w:r w:rsidRPr="000507EF">
        <w:rPr>
          <w:rFonts w:cs="Baskerville"/>
        </w:rPr>
        <w:t>is</w:t>
      </w:r>
      <w:r w:rsidR="00C77EC1">
        <w:rPr>
          <w:rFonts w:cs="Baskerville"/>
        </w:rPr>
        <w:t>,</w:t>
      </w:r>
      <w:proofErr w:type="gramEnd"/>
      <w:r w:rsidRPr="000507EF">
        <w:rPr>
          <w:rFonts w:cs="Baskerville"/>
        </w:rPr>
        <w:t xml:space="preserve"> I’ve not for weeks</w:t>
      </w:r>
      <w:r w:rsidR="00C77EC1">
        <w:rPr>
          <w:rFonts w:cs="Baskerville"/>
        </w:rPr>
        <w:t>.</w:t>
      </w:r>
      <w:r w:rsidR="003D4564">
        <w:rPr>
          <w:rFonts w:cs="Baskerville"/>
        </w:rPr>
        <w:br/>
      </w:r>
      <w:r w:rsidR="00C77EC1">
        <w:rPr>
          <w:rFonts w:cs="Baskerville"/>
        </w:rPr>
        <w:t>B</w:t>
      </w:r>
      <w:r w:rsidRPr="000507EF">
        <w:rPr>
          <w:rFonts w:cs="Baskerville"/>
        </w:rPr>
        <w:t>ut where’s Catty?</w:t>
      </w:r>
    </w:p>
    <w:p w14:paraId="3BBAC292" w14:textId="1A1DA96D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3D4564">
        <w:rPr>
          <w:smallCaps/>
        </w:rPr>
        <w:t xml:space="preserve"> </w:t>
      </w:r>
      <w:r w:rsidR="000507EF" w:rsidRPr="000507EF">
        <w:rPr>
          <w:rFonts w:cs="Baskerville"/>
        </w:rPr>
        <w:t>I don’t know. She’s not here.</w:t>
      </w:r>
      <w:r w:rsidR="003D4564">
        <w:rPr>
          <w:rFonts w:cs="Baskerville"/>
        </w:rPr>
        <w:br/>
      </w:r>
      <w:r w:rsidR="000507EF" w:rsidRPr="000507EF">
        <w:rPr>
          <w:rFonts w:cs="Baskerville"/>
        </w:rPr>
        <w:t xml:space="preserve">I nothing </w:t>
      </w:r>
      <w:proofErr w:type="gramStart"/>
      <w:r w:rsidR="000507EF" w:rsidRPr="000507EF">
        <w:rPr>
          <w:rFonts w:cs="Baskerville"/>
        </w:rPr>
        <w:t>know</w:t>
      </w:r>
      <w:proofErr w:type="gramEnd"/>
      <w:r w:rsidR="000507EF" w:rsidRPr="000507EF">
        <w:rPr>
          <w:rFonts w:cs="Baskerville"/>
        </w:rPr>
        <w:t xml:space="preserve"> about her</w:t>
      </w:r>
      <w:r>
        <w:rPr>
          <w:rFonts w:cs="Baskerville"/>
        </w:rPr>
        <w:t>.</w:t>
      </w:r>
      <w:r w:rsidR="003D4564">
        <w:rPr>
          <w:rFonts w:cs="Baskerville"/>
        </w:rPr>
        <w:br/>
      </w:r>
      <w:r w:rsidR="000507EF" w:rsidRPr="000507EF">
        <w:rPr>
          <w:rFonts w:cs="Baskerville"/>
        </w:rPr>
        <w:t>Let’s go down the lane and wait</w:t>
      </w:r>
      <w:r>
        <w:rPr>
          <w:rFonts w:cs="Baskerville"/>
        </w:rPr>
        <w:t>.</w:t>
      </w:r>
      <w:r w:rsidR="003D4564">
        <w:rPr>
          <w:rFonts w:cs="Baskerville"/>
        </w:rPr>
        <w:br/>
      </w:r>
      <w:r w:rsidR="000507EF" w:rsidRPr="000507EF">
        <w:rPr>
          <w:rFonts w:cs="Baskerville"/>
        </w:rPr>
        <w:t>She’ll be here</w:t>
      </w:r>
      <w:r>
        <w:rPr>
          <w:rFonts w:cs="Baskerville"/>
        </w:rPr>
        <w:t>,</w:t>
      </w:r>
      <w:r w:rsidR="000507EF" w:rsidRPr="000507EF">
        <w:rPr>
          <w:rFonts w:cs="Baskerville"/>
        </w:rPr>
        <w:t xml:space="preserve"> never fear.</w:t>
      </w:r>
    </w:p>
    <w:p w14:paraId="06C72539" w14:textId="77777777" w:rsidR="000507EF" w:rsidRPr="000507EF" w:rsidRDefault="000507EF" w:rsidP="000507EF">
      <w:pPr>
        <w:rPr>
          <w:rFonts w:cs="Baskerville"/>
        </w:rPr>
      </w:pPr>
    </w:p>
    <w:p w14:paraId="20EBA871" w14:textId="1F0E3F4A" w:rsidR="000507EF" w:rsidRPr="003D4564" w:rsidRDefault="00C77EC1" w:rsidP="00C77EC1">
      <w:pPr>
        <w:pStyle w:val="LyricStageDirection"/>
      </w:pPr>
      <w:r>
        <w:t>(Exit R.1.</w:t>
      </w:r>
      <w:r w:rsidR="000507EF" w:rsidRPr="003D4564">
        <w:t>E.</w:t>
      </w:r>
      <w:r>
        <w:t>)</w:t>
      </w:r>
    </w:p>
    <w:p w14:paraId="0BA9BB64" w14:textId="77777777" w:rsidR="000507EF" w:rsidRPr="003D4564" w:rsidRDefault="000507EF" w:rsidP="003D4564">
      <w:pPr>
        <w:rPr>
          <w:i/>
        </w:rPr>
      </w:pPr>
    </w:p>
    <w:p w14:paraId="19277409" w14:textId="77777777" w:rsidR="00DC1C57" w:rsidRDefault="00C77EC1" w:rsidP="00C77EC1">
      <w:pPr>
        <w:pStyle w:val="LyricStageDirection"/>
      </w:pPr>
      <w:r>
        <w:t>(</w:t>
      </w:r>
      <w:r w:rsidR="000507EF" w:rsidRPr="003D4564">
        <w:t xml:space="preserve">Enter </w:t>
      </w:r>
      <w:r>
        <w:t>Catherine L.U.</w:t>
      </w:r>
      <w:r w:rsidR="000507EF" w:rsidRPr="003D4564">
        <w:t xml:space="preserve">E. </w:t>
      </w:r>
      <w:r>
        <w:t>Crosses</w:t>
      </w:r>
      <w:r w:rsidR="000507EF" w:rsidRPr="003D4564">
        <w:t xml:space="preserve"> C. </w:t>
      </w:r>
      <w:r>
        <w:t>Business</w:t>
      </w:r>
      <w:r w:rsidR="000507EF" w:rsidRPr="003D4564">
        <w:t xml:space="preserve"> of being shy</w:t>
      </w:r>
      <w:r>
        <w:t>. Fan b</w:t>
      </w:r>
      <w:r w:rsidR="000507EF" w:rsidRPr="003D4564">
        <w:t>us</w:t>
      </w:r>
      <w:r w:rsidR="00DC1C57">
        <w:t>iness.)</w:t>
      </w:r>
    </w:p>
    <w:p w14:paraId="728CF6D7" w14:textId="77777777" w:rsidR="00DC1C57" w:rsidRDefault="00DC1C57" w:rsidP="00C77EC1">
      <w:pPr>
        <w:pStyle w:val="LyricStageDirection"/>
      </w:pPr>
    </w:p>
    <w:p w14:paraId="0986919F" w14:textId="24E68334" w:rsidR="000507EF" w:rsidRPr="003D4564" w:rsidRDefault="00DC1C57" w:rsidP="00C77EC1">
      <w:pPr>
        <w:pStyle w:val="LyricStageDirection"/>
      </w:pPr>
      <w:r>
        <w:t>(</w:t>
      </w:r>
      <w:r w:rsidR="00C77EC1">
        <w:t>Lone Fisherman telescope business.)</w:t>
      </w:r>
    </w:p>
    <w:p w14:paraId="0A8D2D46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16921BDF" w14:textId="77777777" w:rsidR="00DC1C57" w:rsidRDefault="000507EF" w:rsidP="000507EF">
      <w:pPr>
        <w:rPr>
          <w:rFonts w:cs="Baskerville"/>
        </w:rPr>
      </w:pPr>
      <w:r w:rsidRPr="00696EDD">
        <w:rPr>
          <w:smallCaps/>
        </w:rPr>
        <w:t>catherine</w:t>
      </w:r>
      <w:r w:rsidR="003D4564">
        <w:rPr>
          <w:smallCaps/>
        </w:rPr>
        <w:t xml:space="preserve">. </w:t>
      </w:r>
      <w:r w:rsidRPr="003D4564">
        <w:rPr>
          <w:rFonts w:cs="Baskerville"/>
          <w:i/>
        </w:rPr>
        <w:t>(</w:t>
      </w:r>
      <w:proofErr w:type="gramStart"/>
      <w:r w:rsidRPr="003D4564">
        <w:rPr>
          <w:rFonts w:cs="Baskerville"/>
          <w:i/>
        </w:rPr>
        <w:t>very</w:t>
      </w:r>
      <w:proofErr w:type="gramEnd"/>
      <w:r w:rsidRPr="003D4564">
        <w:rPr>
          <w:rFonts w:cs="Baskerville"/>
          <w:i/>
        </w:rPr>
        <w:t xml:space="preserve"> loud voice)</w:t>
      </w:r>
      <w:r w:rsidR="00C77EC1">
        <w:rPr>
          <w:rFonts w:cs="Baskerville"/>
          <w:i/>
        </w:rPr>
        <w:br/>
      </w:r>
      <w:r w:rsidRPr="000507EF">
        <w:rPr>
          <w:rFonts w:cs="Baskerville"/>
        </w:rPr>
        <w:t>I wonder where the girls are?</w:t>
      </w:r>
      <w:r w:rsidR="003D4564">
        <w:rPr>
          <w:rFonts w:cs="Baskerville"/>
        </w:rPr>
        <w:br/>
      </w:r>
      <w:r w:rsidRPr="000507EF">
        <w:rPr>
          <w:rFonts w:cs="Baskerville"/>
        </w:rPr>
        <w:t>Where’s Gabriel? He’s not here</w:t>
      </w:r>
      <w:r w:rsidR="00C77EC1">
        <w:rPr>
          <w:rFonts w:cs="Baskerville"/>
        </w:rPr>
        <w:t>.</w:t>
      </w:r>
      <w:r w:rsidR="003D4564">
        <w:rPr>
          <w:rFonts w:cs="Baskerville"/>
        </w:rPr>
        <w:br/>
      </w:r>
      <w:r w:rsidRPr="000507EF">
        <w:rPr>
          <w:rFonts w:cs="Baskerville"/>
        </w:rPr>
        <w:t>He surely knows I want my evening beer</w:t>
      </w:r>
      <w:r w:rsidR="00C77EC1">
        <w:rPr>
          <w:rFonts w:cs="Baskerville"/>
        </w:rPr>
        <w:t>.</w:t>
      </w:r>
      <w:r w:rsidR="003D4564">
        <w:rPr>
          <w:rFonts w:cs="Baskerville"/>
        </w:rPr>
        <w:br/>
      </w:r>
      <w:r w:rsidR="00DC1C57">
        <w:rPr>
          <w:rFonts w:cs="Baskerville"/>
        </w:rPr>
        <w:t>To leave his anxious a</w:t>
      </w:r>
      <w:r w:rsidRPr="000507EF">
        <w:rPr>
          <w:rFonts w:cs="Baskerville"/>
        </w:rPr>
        <w:t>unty all alone</w:t>
      </w:r>
      <w:r w:rsidR="00C77EC1">
        <w:rPr>
          <w:rFonts w:cs="Baskerville"/>
        </w:rPr>
        <w:t xml:space="preserve"> . . .</w:t>
      </w:r>
      <w:r w:rsidR="003D4564">
        <w:rPr>
          <w:rFonts w:cs="Baskerville"/>
        </w:rPr>
        <w:br/>
      </w:r>
      <w:r w:rsidRPr="000507EF">
        <w:rPr>
          <w:rFonts w:cs="Baskerville"/>
        </w:rPr>
        <w:t>No wonder I’m reduced to skin and bone</w:t>
      </w:r>
      <w:r w:rsidR="00C77EC1">
        <w:rPr>
          <w:rFonts w:cs="Baskerville"/>
        </w:rPr>
        <w:t>!</w:t>
      </w:r>
      <w:r w:rsidR="003D4564">
        <w:rPr>
          <w:rFonts w:cs="Baskerville"/>
        </w:rPr>
        <w:br/>
      </w:r>
      <w:r w:rsidRPr="000507EF">
        <w:rPr>
          <w:rFonts w:cs="Baskerville"/>
        </w:rPr>
        <w:t>Once I was a stout hearty girl</w:t>
      </w:r>
      <w:r w:rsidR="00C77EC1">
        <w:rPr>
          <w:rFonts w:cs="Baskerville"/>
        </w:rPr>
        <w:t>.</w:t>
      </w:r>
      <w:r w:rsidR="003D4564">
        <w:rPr>
          <w:rFonts w:cs="Baskerville"/>
        </w:rPr>
        <w:br/>
      </w:r>
      <w:r w:rsidRPr="000507EF">
        <w:rPr>
          <w:rFonts w:cs="Baskerville"/>
        </w:rPr>
        <w:t>Now look at me</w:t>
      </w:r>
      <w:r w:rsidR="00DC1C57">
        <w:rPr>
          <w:rFonts w:cs="Baskerville"/>
        </w:rPr>
        <w:t xml:space="preserve"> . . . </w:t>
      </w:r>
      <w:r w:rsidRPr="000507EF">
        <w:rPr>
          <w:rFonts w:cs="Baskerville"/>
        </w:rPr>
        <w:t>no</w:t>
      </w:r>
      <w:r w:rsidR="00C77EC1">
        <w:rPr>
          <w:rFonts w:cs="Baskerville"/>
        </w:rPr>
        <w:t>thing but skin and bone . . .</w:t>
      </w:r>
    </w:p>
    <w:p w14:paraId="5E11AD61" w14:textId="77777777" w:rsidR="00DC1C57" w:rsidRDefault="00C77EC1" w:rsidP="00DC1C57">
      <w:pPr>
        <w:pStyle w:val="LyricStageDirection"/>
      </w:pPr>
      <w:r>
        <w:t>(</w:t>
      </w:r>
      <w:proofErr w:type="gramStart"/>
      <w:r>
        <w:t>sees</w:t>
      </w:r>
      <w:proofErr w:type="gramEnd"/>
      <w:r>
        <w:t xml:space="preserve"> girls</w:t>
      </w:r>
      <w:r w:rsidR="000507EF" w:rsidRPr="003D4564">
        <w:t>)</w:t>
      </w:r>
    </w:p>
    <w:p w14:paraId="59DD3A85" w14:textId="0522BC56" w:rsidR="000507EF" w:rsidRPr="000507EF" w:rsidRDefault="00DC1C57" w:rsidP="000507EF">
      <w:pPr>
        <w:rPr>
          <w:rFonts w:cs="Baskerville"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>Halloo</w:t>
      </w:r>
      <w:r w:rsidR="00C77EC1">
        <w:rPr>
          <w:rFonts w:cs="Baskerville"/>
        </w:rPr>
        <w:t>, girls!</w:t>
      </w:r>
    </w:p>
    <w:p w14:paraId="171AE5FF" w14:textId="77777777" w:rsidR="000507EF" w:rsidRPr="000507EF" w:rsidRDefault="000507EF" w:rsidP="000507EF">
      <w:pPr>
        <w:rPr>
          <w:rFonts w:cs="Baskerville"/>
        </w:rPr>
      </w:pPr>
    </w:p>
    <w:p w14:paraId="7DF62DC4" w14:textId="35F9E0F0" w:rsidR="000507EF" w:rsidRPr="003D4564" w:rsidRDefault="000507EF" w:rsidP="00C77EC1">
      <w:pPr>
        <w:pStyle w:val="LyricStageDirection"/>
      </w:pPr>
      <w:r w:rsidRPr="003D4564">
        <w:t xml:space="preserve">(Enter </w:t>
      </w:r>
      <w:r w:rsidR="00C77EC1">
        <w:t>Evangeline,</w:t>
      </w:r>
      <w:r w:rsidRPr="003D4564">
        <w:t xml:space="preserve"> Eulalie, Rose</w:t>
      </w:r>
      <w:r w:rsidR="00C77EC1">
        <w:t>,</w:t>
      </w:r>
      <w:r w:rsidRPr="003D4564">
        <w:t xml:space="preserve"> and Marie.)</w:t>
      </w:r>
    </w:p>
    <w:p w14:paraId="6846B901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0601014C" w14:textId="512455F1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eulalie</w:t>
      </w:r>
      <w:r w:rsidR="003D4564">
        <w:rPr>
          <w:smallCaps/>
        </w:rPr>
        <w:t xml:space="preserve">. </w:t>
      </w:r>
      <w:proofErr w:type="spellStart"/>
      <w:r w:rsidR="003D4564">
        <w:rPr>
          <w:rFonts w:cs="Baskerville"/>
        </w:rPr>
        <w:t>Halloa</w:t>
      </w:r>
      <w:proofErr w:type="spellEnd"/>
      <w:r w:rsidR="00C77EC1">
        <w:rPr>
          <w:rFonts w:cs="Baskerville"/>
        </w:rPr>
        <w:t>, Catty. W</w:t>
      </w:r>
      <w:r w:rsidRPr="000507EF">
        <w:rPr>
          <w:rFonts w:cs="Baskerville"/>
        </w:rPr>
        <w:t xml:space="preserve">e’re so glad to see </w:t>
      </w:r>
      <w:proofErr w:type="gramStart"/>
      <w:r w:rsidRPr="000507EF">
        <w:rPr>
          <w:rFonts w:cs="Baskerville"/>
        </w:rPr>
        <w:t>you</w:t>
      </w:r>
      <w:r w:rsidR="00DC1C57">
        <w:rPr>
          <w:rFonts w:cs="Baskerville"/>
        </w:rPr>
        <w:t>.</w:t>
      </w:r>
      <w:proofErr w:type="gramEnd"/>
      <w:r w:rsidR="00DC1C57">
        <w:rPr>
          <w:rFonts w:cs="Baskerville"/>
        </w:rPr>
        <w:t xml:space="preserve"> . . .</w:t>
      </w:r>
      <w:r w:rsidR="003D4564">
        <w:rPr>
          <w:rFonts w:cs="Baskerville"/>
        </w:rPr>
        <w:br/>
      </w:r>
      <w:r w:rsidRPr="000507EF">
        <w:rPr>
          <w:rFonts w:cs="Baskerville"/>
        </w:rPr>
        <w:t>We want you to go in bathing with us</w:t>
      </w:r>
      <w:r w:rsidR="00C77EC1">
        <w:rPr>
          <w:rFonts w:cs="Baskerville"/>
        </w:rPr>
        <w:t>.</w:t>
      </w:r>
    </w:p>
    <w:p w14:paraId="6F9B7E93" w14:textId="77777777" w:rsidR="000507EF" w:rsidRPr="000507EF" w:rsidRDefault="000507EF" w:rsidP="000507EF">
      <w:pPr>
        <w:rPr>
          <w:rFonts w:cs="Baskerville"/>
        </w:rPr>
      </w:pPr>
    </w:p>
    <w:p w14:paraId="1482D8FE" w14:textId="0208DDEB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cath</w:t>
      </w:r>
      <w:r w:rsidR="00434307">
        <w:rPr>
          <w:smallCaps/>
        </w:rPr>
        <w:t>erine</w:t>
      </w:r>
      <w:r w:rsidR="003D4564">
        <w:rPr>
          <w:smallCaps/>
        </w:rPr>
        <w:t xml:space="preserve">. </w:t>
      </w:r>
      <w:r w:rsidRPr="000507EF">
        <w:rPr>
          <w:rFonts w:cs="Baskerville"/>
        </w:rPr>
        <w:t>Excuse me, I’m not going bathing.</w:t>
      </w:r>
    </w:p>
    <w:p w14:paraId="7ACB4C28" w14:textId="77777777" w:rsidR="000507EF" w:rsidRPr="000507EF" w:rsidRDefault="000507EF" w:rsidP="000507EF">
      <w:pPr>
        <w:rPr>
          <w:rFonts w:cs="Baskerville"/>
        </w:rPr>
      </w:pPr>
    </w:p>
    <w:p w14:paraId="74FFCCC0" w14:textId="746B35F9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omnes</w:t>
      </w:r>
      <w:r w:rsidR="003D4564">
        <w:rPr>
          <w:smallCaps/>
        </w:rPr>
        <w:t xml:space="preserve">. </w:t>
      </w:r>
      <w:r w:rsidRPr="000507EF">
        <w:rPr>
          <w:rFonts w:cs="Baskerville"/>
        </w:rPr>
        <w:t>Not going in bathing? Why?</w:t>
      </w:r>
    </w:p>
    <w:p w14:paraId="145EE2A1" w14:textId="77777777" w:rsidR="000507EF" w:rsidRPr="000507EF" w:rsidRDefault="000507EF" w:rsidP="000507EF">
      <w:pPr>
        <w:rPr>
          <w:rFonts w:cs="Baskerville"/>
        </w:rPr>
      </w:pPr>
    </w:p>
    <w:p w14:paraId="26591731" w14:textId="36B724E5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3D4564">
        <w:rPr>
          <w:smallCaps/>
        </w:rPr>
        <w:t xml:space="preserve"> </w:t>
      </w:r>
      <w:r w:rsidR="000507EF" w:rsidRPr="000507EF">
        <w:rPr>
          <w:rFonts w:cs="Baskerville"/>
        </w:rPr>
        <w:t>On account of certain remarks made</w:t>
      </w:r>
      <w:r w:rsidR="003D4564">
        <w:rPr>
          <w:rFonts w:cs="Baskerville"/>
        </w:rPr>
        <w:br/>
      </w:r>
      <w:r w:rsidR="000507EF" w:rsidRPr="000507EF">
        <w:rPr>
          <w:rFonts w:cs="Baskerville"/>
        </w:rPr>
        <w:t xml:space="preserve">About my </w:t>
      </w:r>
      <w:proofErr w:type="gramStart"/>
      <w:r w:rsidR="000507EF" w:rsidRPr="000507EF">
        <w:rPr>
          <w:rFonts w:cs="Baskerville"/>
        </w:rPr>
        <w:t>form</w:t>
      </w:r>
      <w:r w:rsidR="00C77EC1">
        <w:rPr>
          <w:rFonts w:cs="Baskerville"/>
        </w:rPr>
        <w:t>.</w:t>
      </w:r>
      <w:proofErr w:type="gramEnd"/>
      <w:r w:rsidR="00DC1C57">
        <w:rPr>
          <w:rFonts w:cs="Baskerville"/>
        </w:rPr>
        <w:t xml:space="preserve"> . . . </w:t>
      </w:r>
      <w:r w:rsidR="000507EF" w:rsidRPr="000507EF">
        <w:rPr>
          <w:rFonts w:cs="Baskerville"/>
        </w:rPr>
        <w:t>Oh, it doesn’t matter</w:t>
      </w:r>
      <w:r w:rsidR="00C77EC1">
        <w:rPr>
          <w:rFonts w:cs="Baskerville"/>
        </w:rPr>
        <w:t>.</w:t>
      </w:r>
    </w:p>
    <w:p w14:paraId="42DB8539" w14:textId="77777777" w:rsidR="000507EF" w:rsidRPr="000507EF" w:rsidRDefault="000507EF" w:rsidP="000507EF">
      <w:pPr>
        <w:rPr>
          <w:rFonts w:cs="Baskerville"/>
        </w:rPr>
      </w:pPr>
    </w:p>
    <w:p w14:paraId="7F0016E0" w14:textId="10CE420B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marie</w:t>
      </w:r>
      <w:r w:rsidR="003D4564">
        <w:rPr>
          <w:smallCaps/>
        </w:rPr>
        <w:t xml:space="preserve">. </w:t>
      </w:r>
      <w:r w:rsidR="00C77EC1">
        <w:rPr>
          <w:rFonts w:cs="Baskerville"/>
        </w:rPr>
        <w:t>Oh, what a shame. N</w:t>
      </w:r>
      <w:r w:rsidRPr="000507EF">
        <w:rPr>
          <w:rFonts w:cs="Baskerville"/>
        </w:rPr>
        <w:t>ow who could have said</w:t>
      </w:r>
      <w:r w:rsidR="003D4564">
        <w:rPr>
          <w:rFonts w:cs="Baskerville"/>
        </w:rPr>
        <w:br/>
      </w:r>
      <w:proofErr w:type="gramStart"/>
      <w:r w:rsidRPr="000507EF">
        <w:rPr>
          <w:rFonts w:cs="Baskerville"/>
        </w:rPr>
        <w:t>One</w:t>
      </w:r>
      <w:proofErr w:type="gramEnd"/>
      <w:r w:rsidRPr="000507EF">
        <w:rPr>
          <w:rFonts w:cs="Baskerville"/>
        </w:rPr>
        <w:t xml:space="preserve"> thing</w:t>
      </w:r>
      <w:r w:rsidR="00C77EC1">
        <w:rPr>
          <w:rFonts w:cs="Baskerville"/>
        </w:rPr>
        <w:t>?</w:t>
      </w:r>
      <w:r w:rsidR="00DC1C57">
        <w:rPr>
          <w:rFonts w:cs="Baskerville"/>
        </w:rPr>
        <w:t xml:space="preserve"> </w:t>
      </w:r>
      <w:proofErr w:type="gramStart"/>
      <w:r w:rsidR="00DC1C57">
        <w:rPr>
          <w:rFonts w:cs="Baskerville"/>
        </w:rPr>
        <w:t>. .</w:t>
      </w:r>
      <w:proofErr w:type="gramEnd"/>
      <w:r w:rsidR="00DC1C57">
        <w:rPr>
          <w:rFonts w:cs="Baskerville"/>
        </w:rPr>
        <w:t xml:space="preserve"> . </w:t>
      </w:r>
      <w:r w:rsidRPr="000507EF">
        <w:rPr>
          <w:rFonts w:cs="Baskerville"/>
        </w:rPr>
        <w:t xml:space="preserve">I </w:t>
      </w:r>
      <w:proofErr w:type="gramStart"/>
      <w:r w:rsidRPr="000507EF">
        <w:rPr>
          <w:rFonts w:cs="Baskerville"/>
        </w:rPr>
        <w:t>didn’t</w:t>
      </w:r>
      <w:r w:rsidR="00C77EC1">
        <w:rPr>
          <w:rFonts w:cs="Baskerville"/>
        </w:rPr>
        <w:t>.</w:t>
      </w:r>
      <w:proofErr w:type="gramEnd"/>
      <w:r w:rsidR="00DC1C57">
        <w:rPr>
          <w:rFonts w:cs="Baskerville"/>
        </w:rPr>
        <w:t xml:space="preserve"> . . .</w:t>
      </w:r>
    </w:p>
    <w:p w14:paraId="417A92CD" w14:textId="77777777" w:rsidR="000507EF" w:rsidRPr="000507EF" w:rsidRDefault="000507EF" w:rsidP="000507EF">
      <w:pPr>
        <w:rPr>
          <w:rFonts w:cs="Baskerville"/>
        </w:rPr>
      </w:pPr>
    </w:p>
    <w:p w14:paraId="713773FA" w14:textId="61BDC636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3D4564">
        <w:rPr>
          <w:smallCaps/>
        </w:rPr>
        <w:t xml:space="preserve"> </w:t>
      </w:r>
      <w:r w:rsidR="000507EF" w:rsidRPr="000507EF">
        <w:rPr>
          <w:rFonts w:cs="Baskerville"/>
        </w:rPr>
        <w:t xml:space="preserve">Never </w:t>
      </w:r>
      <w:proofErr w:type="gramStart"/>
      <w:r w:rsidR="000507EF" w:rsidRPr="000507EF">
        <w:rPr>
          <w:rFonts w:cs="Baskerville"/>
        </w:rPr>
        <w:t>mind</w:t>
      </w:r>
      <w:r w:rsidR="00C77EC1">
        <w:rPr>
          <w:rFonts w:cs="Baskerville"/>
        </w:rPr>
        <w:t>.</w:t>
      </w:r>
      <w:proofErr w:type="gramEnd"/>
      <w:r w:rsidR="00DC1C57">
        <w:rPr>
          <w:rFonts w:cs="Baskerville"/>
        </w:rPr>
        <w:t xml:space="preserve"> . . . </w:t>
      </w:r>
      <w:r w:rsidR="000507EF" w:rsidRPr="000507EF">
        <w:rPr>
          <w:rFonts w:cs="Baskerville"/>
        </w:rPr>
        <w:t>I have my own opinion</w:t>
      </w:r>
      <w:r w:rsidR="00C77EC1">
        <w:rPr>
          <w:rFonts w:cs="Baskerville"/>
        </w:rPr>
        <w:t>.</w:t>
      </w:r>
      <w:r w:rsidR="003D4564">
        <w:rPr>
          <w:rFonts w:cs="Baskerville"/>
        </w:rPr>
        <w:br/>
      </w:r>
      <w:r w:rsidR="000507EF" w:rsidRPr="000507EF">
        <w:rPr>
          <w:rFonts w:cs="Baskerville"/>
        </w:rPr>
        <w:t>I was on the beach the other day</w:t>
      </w:r>
      <w:r w:rsidR="00C77EC1">
        <w:rPr>
          <w:rFonts w:cs="Baskerville"/>
        </w:rPr>
        <w:t>,</w:t>
      </w:r>
      <w:r w:rsidR="000507EF" w:rsidRPr="000507EF">
        <w:rPr>
          <w:rFonts w:cs="Baskerville"/>
        </w:rPr>
        <w:t xml:space="preserve"> going to bathe</w:t>
      </w:r>
      <w:r w:rsidR="00C77EC1">
        <w:rPr>
          <w:rFonts w:cs="Baskerville"/>
        </w:rPr>
        <w:t>,</w:t>
      </w:r>
      <w:r w:rsidR="003D4564">
        <w:rPr>
          <w:rFonts w:cs="Baskerville"/>
        </w:rPr>
        <w:br/>
      </w:r>
      <w:r w:rsidR="000507EF" w:rsidRPr="000507EF">
        <w:rPr>
          <w:rFonts w:cs="Baskerville"/>
        </w:rPr>
        <w:t>And I was just thinking h</w:t>
      </w:r>
      <w:r w:rsidR="003D4564">
        <w:rPr>
          <w:rFonts w:cs="Baskerville"/>
        </w:rPr>
        <w:t>ow nice it would be to get into</w:t>
      </w:r>
      <w:r w:rsidR="003D4564">
        <w:rPr>
          <w:rFonts w:cs="Baskerville"/>
        </w:rPr>
        <w:br/>
      </w:r>
      <w:r w:rsidR="000507EF" w:rsidRPr="000507EF">
        <w:rPr>
          <w:rFonts w:cs="Baskerville"/>
        </w:rPr>
        <w:t>the water, up there. I was just approaching the water</w:t>
      </w:r>
      <w:r w:rsidR="00C77EC1">
        <w:rPr>
          <w:rFonts w:cs="Baskerville"/>
        </w:rPr>
        <w:t>,</w:t>
      </w:r>
      <w:r w:rsidR="000507EF" w:rsidRPr="000507EF">
        <w:rPr>
          <w:rFonts w:cs="Baskerville"/>
        </w:rPr>
        <w:t xml:space="preserve"> as I</w:t>
      </w:r>
      <w:r w:rsidR="003D4564">
        <w:rPr>
          <w:rFonts w:cs="Baskerville"/>
        </w:rPr>
        <w:br/>
      </w:r>
      <w:r w:rsidR="000507EF" w:rsidRPr="000507EF">
        <w:rPr>
          <w:rFonts w:cs="Baskerville"/>
        </w:rPr>
        <w:t>thought</w:t>
      </w:r>
      <w:r w:rsidR="00C77EC1">
        <w:rPr>
          <w:rFonts w:cs="Baskerville"/>
        </w:rPr>
        <w:t>,</w:t>
      </w:r>
      <w:r w:rsidR="000507EF" w:rsidRPr="000507EF">
        <w:rPr>
          <w:rFonts w:cs="Baskerville"/>
        </w:rPr>
        <w:t xml:space="preserve"> unobserved—when</w:t>
      </w:r>
      <w:r w:rsidR="00C77EC1">
        <w:rPr>
          <w:rFonts w:cs="Baskerville"/>
        </w:rPr>
        <w:t xml:space="preserve"> . . . </w:t>
      </w:r>
      <w:r w:rsidR="000507EF" w:rsidRPr="00C77EC1">
        <w:rPr>
          <w:rFonts w:cs="Baskerville"/>
          <w:i/>
        </w:rPr>
        <w:t>some one</w:t>
      </w:r>
      <w:r w:rsidR="000507EF" w:rsidRPr="000507EF">
        <w:rPr>
          <w:rFonts w:cs="Baskerville"/>
        </w:rPr>
        <w:t xml:space="preserve"> looking up—I don’t want</w:t>
      </w:r>
      <w:r w:rsidR="003D4564">
        <w:rPr>
          <w:rFonts w:cs="Baskerville"/>
        </w:rPr>
        <w:br/>
      </w:r>
      <w:r w:rsidR="000507EF" w:rsidRPr="000507EF">
        <w:rPr>
          <w:rFonts w:cs="Baskerville"/>
        </w:rPr>
        <w:t>to mention names</w:t>
      </w:r>
      <w:r w:rsidR="00C77EC1">
        <w:rPr>
          <w:rFonts w:cs="Baskerville"/>
        </w:rPr>
        <w:t>, but I could—and said, “O</w:t>
      </w:r>
      <w:r w:rsidR="000507EF" w:rsidRPr="000507EF">
        <w:rPr>
          <w:rFonts w:cs="Baskerville"/>
        </w:rPr>
        <w:t>h, look at the fat</w:t>
      </w:r>
      <w:r w:rsidR="003D4564">
        <w:rPr>
          <w:rFonts w:cs="Baskerville"/>
        </w:rPr>
        <w:br/>
      </w:r>
      <w:proofErr w:type="gramStart"/>
      <w:r w:rsidR="000507EF" w:rsidRPr="000507EF">
        <w:rPr>
          <w:rFonts w:cs="Baskerville"/>
        </w:rPr>
        <w:t>girl</w:t>
      </w:r>
      <w:r w:rsidR="00C77EC1">
        <w:rPr>
          <w:rFonts w:cs="Baskerville"/>
        </w:rPr>
        <w:t>.</w:t>
      </w:r>
      <w:proofErr w:type="gramEnd"/>
      <w:r w:rsidR="00AD4412">
        <w:rPr>
          <w:rFonts w:cs="Baskerville"/>
        </w:rPr>
        <w:t xml:space="preserve"> . . . </w:t>
      </w:r>
      <w:r w:rsidR="00C77EC1">
        <w:rPr>
          <w:rFonts w:cs="Baskerville"/>
        </w:rPr>
        <w:t>W</w:t>
      </w:r>
      <w:r w:rsidR="000507EF" w:rsidRPr="000507EF">
        <w:rPr>
          <w:rFonts w:cs="Baskerville"/>
        </w:rPr>
        <w:t xml:space="preserve">atch her </w:t>
      </w:r>
      <w:proofErr w:type="gramStart"/>
      <w:r w:rsidR="000507EF" w:rsidRPr="000507EF">
        <w:rPr>
          <w:rFonts w:cs="Baskerville"/>
        </w:rPr>
        <w:t>close</w:t>
      </w:r>
      <w:r w:rsidR="00C77EC1">
        <w:rPr>
          <w:rFonts w:cs="Baskerville"/>
        </w:rPr>
        <w:t>.</w:t>
      </w:r>
      <w:proofErr w:type="gramEnd"/>
      <w:r w:rsidR="00AD4412">
        <w:rPr>
          <w:rFonts w:cs="Baskerville"/>
        </w:rPr>
        <w:t xml:space="preserve"> . . . </w:t>
      </w:r>
      <w:r w:rsidR="00C77EC1">
        <w:rPr>
          <w:rFonts w:cs="Baskerville"/>
        </w:rPr>
        <w:t>W</w:t>
      </w:r>
      <w:r w:rsidR="000507EF" w:rsidRPr="000507EF">
        <w:rPr>
          <w:rFonts w:cs="Baskerville"/>
        </w:rPr>
        <w:t>hen she goes in</w:t>
      </w:r>
      <w:r w:rsidR="00C77EC1">
        <w:rPr>
          <w:rFonts w:cs="Baskerville"/>
        </w:rPr>
        <w:t>,</w:t>
      </w:r>
      <w:r w:rsidR="003D4564">
        <w:rPr>
          <w:rFonts w:cs="Baskerville"/>
        </w:rPr>
        <w:br/>
      </w:r>
      <w:r w:rsidR="000507EF" w:rsidRPr="000507EF">
        <w:rPr>
          <w:rFonts w:cs="Baskerville"/>
        </w:rPr>
        <w:t xml:space="preserve">plunk side goes </w:t>
      </w:r>
      <w:proofErr w:type="gramStart"/>
      <w:r w:rsidR="000507EF" w:rsidRPr="000507EF">
        <w:rPr>
          <w:rFonts w:cs="Baskerville"/>
        </w:rPr>
        <w:t>up</w:t>
      </w:r>
      <w:r w:rsidR="00AD4412">
        <w:rPr>
          <w:rFonts w:cs="Baskerville"/>
        </w:rPr>
        <w:t>.</w:t>
      </w:r>
      <w:proofErr w:type="gramEnd"/>
      <w:r w:rsidR="00AD4412">
        <w:rPr>
          <w:rFonts w:cs="Baskerville"/>
        </w:rPr>
        <w:t xml:space="preserve"> . . . She’ll swamp the island!</w:t>
      </w:r>
      <w:r w:rsidR="000507EF" w:rsidRPr="000507EF">
        <w:rPr>
          <w:rFonts w:cs="Baskerville"/>
        </w:rPr>
        <w:t>”</w:t>
      </w:r>
    </w:p>
    <w:p w14:paraId="776936C0" w14:textId="77777777" w:rsidR="000507EF" w:rsidRPr="000507EF" w:rsidRDefault="000507EF" w:rsidP="000507EF">
      <w:pPr>
        <w:rPr>
          <w:rFonts w:cs="Baskerville"/>
        </w:rPr>
      </w:pPr>
    </w:p>
    <w:p w14:paraId="66124E01" w14:textId="2BDDE48E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omnes</w:t>
      </w:r>
      <w:r w:rsidR="003D4564">
        <w:rPr>
          <w:smallCaps/>
        </w:rPr>
        <w:t xml:space="preserve">. </w:t>
      </w:r>
      <w:r w:rsidRPr="000507EF">
        <w:rPr>
          <w:rFonts w:cs="Baskerville"/>
        </w:rPr>
        <w:t>Oh! What a shame. Who was it?</w:t>
      </w:r>
    </w:p>
    <w:p w14:paraId="03396D94" w14:textId="5B9DCF34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3D4564">
        <w:rPr>
          <w:smallCaps/>
        </w:rPr>
        <w:t xml:space="preserve"> </w:t>
      </w:r>
      <w:r w:rsidR="000507EF" w:rsidRPr="000507EF">
        <w:rPr>
          <w:rFonts w:cs="Baskerville"/>
        </w:rPr>
        <w:t>Well, if you want to know</w:t>
      </w:r>
      <w:r w:rsidR="00AD4412">
        <w:rPr>
          <w:rFonts w:cs="Baskerville"/>
        </w:rPr>
        <w:t xml:space="preserve">, . . . </w:t>
      </w:r>
      <w:r w:rsidR="000507EF" w:rsidRPr="000507EF">
        <w:rPr>
          <w:rFonts w:cs="Baskerville"/>
        </w:rPr>
        <w:t>it was you</w:t>
      </w:r>
      <w:r w:rsidR="00AD4412">
        <w:rPr>
          <w:rFonts w:cs="Baskerville"/>
        </w:rPr>
        <w:t>,</w:t>
      </w:r>
      <w:r w:rsidR="000507EF" w:rsidRPr="000507EF">
        <w:rPr>
          <w:rFonts w:cs="Baskerville"/>
        </w:rPr>
        <w:t xml:space="preserve"> Rose.</w:t>
      </w:r>
    </w:p>
    <w:p w14:paraId="4D2D8508" w14:textId="77777777" w:rsidR="000507EF" w:rsidRPr="000507EF" w:rsidRDefault="000507EF" w:rsidP="000507EF">
      <w:pPr>
        <w:rPr>
          <w:rFonts w:cs="Baskerville"/>
        </w:rPr>
      </w:pPr>
    </w:p>
    <w:p w14:paraId="1E4E2EF6" w14:textId="58D9DCDE" w:rsidR="000507EF" w:rsidRPr="000507EF" w:rsidRDefault="000507EF" w:rsidP="00434307">
      <w:r w:rsidRPr="00696EDD">
        <w:rPr>
          <w:smallCaps/>
        </w:rPr>
        <w:t>rose</w:t>
      </w:r>
      <w:r w:rsidR="003D4564">
        <w:rPr>
          <w:smallCaps/>
        </w:rPr>
        <w:t xml:space="preserve">. </w:t>
      </w:r>
      <w:r w:rsidR="00C77EC1">
        <w:rPr>
          <w:rFonts w:cs="Baskerville"/>
          <w:i/>
        </w:rPr>
        <w:t>(</w:t>
      </w:r>
      <w:proofErr w:type="gramStart"/>
      <w:r w:rsidR="00C77EC1">
        <w:rPr>
          <w:rFonts w:cs="Baskerville"/>
          <w:i/>
        </w:rPr>
        <w:t>surprised</w:t>
      </w:r>
      <w:proofErr w:type="gramEnd"/>
      <w:r w:rsidRPr="003D4564">
        <w:rPr>
          <w:rFonts w:cs="Baskerville"/>
          <w:i/>
        </w:rPr>
        <w:t>)</w:t>
      </w:r>
      <w:r w:rsidR="00434307">
        <w:rPr>
          <w:rFonts w:cs="Baskerville"/>
          <w:i/>
        </w:rPr>
        <w:t xml:space="preserve"> </w:t>
      </w:r>
      <w:r w:rsidR="00C77EC1">
        <w:rPr>
          <w:rFonts w:cs="Baskerville"/>
        </w:rPr>
        <w:t>Me! I! I never said any such thing!</w:t>
      </w:r>
      <w:r w:rsidR="00434307">
        <w:rPr>
          <w:rFonts w:cs="Baskerville"/>
        </w:rPr>
        <w:t xml:space="preserve"> </w:t>
      </w:r>
      <w:r w:rsidRPr="003D4564">
        <w:rPr>
          <w:i/>
        </w:rPr>
        <w:t>(</w:t>
      </w:r>
      <w:proofErr w:type="gramStart"/>
      <w:r w:rsidR="00434307">
        <w:rPr>
          <w:i/>
        </w:rPr>
        <w:t>crosses</w:t>
      </w:r>
      <w:proofErr w:type="gramEnd"/>
      <w:r w:rsidR="00434307">
        <w:rPr>
          <w:i/>
        </w:rPr>
        <w:t xml:space="preserve"> </w:t>
      </w:r>
      <w:r w:rsidR="00AD4412">
        <w:rPr>
          <w:i/>
        </w:rPr>
        <w:t>L.</w:t>
      </w:r>
      <w:r w:rsidR="00434307">
        <w:rPr>
          <w:i/>
        </w:rPr>
        <w:t>)</w:t>
      </w:r>
    </w:p>
    <w:p w14:paraId="386C590D" w14:textId="77777777" w:rsidR="000507EF" w:rsidRPr="000507EF" w:rsidRDefault="000507EF" w:rsidP="000507EF">
      <w:pPr>
        <w:rPr>
          <w:rFonts w:cs="Baskerville"/>
        </w:rPr>
      </w:pPr>
    </w:p>
    <w:p w14:paraId="2D1B7F18" w14:textId="62FD3B24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3D4564">
        <w:rPr>
          <w:smallCaps/>
        </w:rPr>
        <w:t xml:space="preserve"> </w:t>
      </w:r>
      <w:r w:rsidR="000507EF" w:rsidRPr="003D4564">
        <w:rPr>
          <w:rFonts w:cs="Baskerville"/>
          <w:i/>
        </w:rPr>
        <w:t>(</w:t>
      </w:r>
      <w:proofErr w:type="gramStart"/>
      <w:r>
        <w:rPr>
          <w:rFonts w:cs="Baskerville"/>
          <w:i/>
        </w:rPr>
        <w:t>crosses</w:t>
      </w:r>
      <w:proofErr w:type="gramEnd"/>
      <w:r>
        <w:rPr>
          <w:rFonts w:cs="Baskerville"/>
          <w:i/>
        </w:rPr>
        <w:t xml:space="preserve"> </w:t>
      </w:r>
      <w:r w:rsidR="00AD4412">
        <w:rPr>
          <w:rFonts w:cs="Baskerville"/>
          <w:i/>
        </w:rPr>
        <w:t>L.</w:t>
      </w:r>
      <w:r>
        <w:rPr>
          <w:rFonts w:cs="Baskerville"/>
          <w:i/>
        </w:rPr>
        <w:t>)</w:t>
      </w:r>
      <w:r w:rsidR="003D4564">
        <w:rPr>
          <w:rFonts w:cs="Baskerville"/>
          <w:i/>
        </w:rPr>
        <w:t xml:space="preserve"> </w:t>
      </w:r>
      <w:r w:rsidR="000507EF" w:rsidRPr="00434307">
        <w:rPr>
          <w:rFonts w:cs="Baskerville"/>
          <w:i/>
        </w:rPr>
        <w:t>Yes</w:t>
      </w:r>
      <w:r w:rsidR="000507EF" w:rsidRPr="000507EF">
        <w:rPr>
          <w:rFonts w:cs="Baskerville"/>
        </w:rPr>
        <w:t>, you did.</w:t>
      </w:r>
    </w:p>
    <w:p w14:paraId="12E77BB6" w14:textId="77777777" w:rsidR="000507EF" w:rsidRPr="000507EF" w:rsidRDefault="000507EF" w:rsidP="000507EF">
      <w:pPr>
        <w:rPr>
          <w:rFonts w:cs="Baskerville"/>
        </w:rPr>
      </w:pPr>
    </w:p>
    <w:p w14:paraId="6ADFD8DF" w14:textId="273270BF" w:rsidR="000507EF" w:rsidRPr="000507EF" w:rsidRDefault="003D4564" w:rsidP="000507EF">
      <w:pPr>
        <w:rPr>
          <w:rFonts w:cs="Baskerville"/>
        </w:rPr>
      </w:pPr>
      <w:r>
        <w:rPr>
          <w:smallCaps/>
        </w:rPr>
        <w:t xml:space="preserve">rose. </w:t>
      </w:r>
      <w:r w:rsidR="000507EF" w:rsidRPr="000507EF">
        <w:rPr>
          <w:rFonts w:cs="Baskerville"/>
        </w:rPr>
        <w:t>If you don’t go away</w:t>
      </w:r>
      <w:r w:rsidR="00434307">
        <w:rPr>
          <w:rFonts w:cs="Baskerville"/>
        </w:rPr>
        <w:t>,</w:t>
      </w:r>
      <w:r w:rsidR="000507EF" w:rsidRPr="000507EF">
        <w:rPr>
          <w:rFonts w:cs="Baskerville"/>
        </w:rPr>
        <w:t xml:space="preserve"> I’ll hit you real hard.</w:t>
      </w:r>
    </w:p>
    <w:p w14:paraId="288FC971" w14:textId="77777777" w:rsidR="000507EF" w:rsidRPr="000507EF" w:rsidRDefault="000507EF" w:rsidP="000507EF">
      <w:pPr>
        <w:rPr>
          <w:rFonts w:cs="Baskerville"/>
        </w:rPr>
      </w:pPr>
    </w:p>
    <w:p w14:paraId="1709FA60" w14:textId="77777777" w:rsidR="00AD4412" w:rsidRDefault="00434307" w:rsidP="003D4564">
      <w:pPr>
        <w:rPr>
          <w:rFonts w:cs="Baskerville"/>
        </w:rPr>
      </w:pPr>
      <w:r>
        <w:rPr>
          <w:smallCaps/>
        </w:rPr>
        <w:t>catherine.</w:t>
      </w:r>
      <w:r w:rsidR="003D4564">
        <w:rPr>
          <w:smallCaps/>
        </w:rPr>
        <w:t xml:space="preserve"> </w:t>
      </w:r>
      <w:r w:rsidR="000507EF" w:rsidRPr="000507EF">
        <w:rPr>
          <w:rFonts w:cs="Baskerville"/>
        </w:rPr>
        <w:t>You dare</w:t>
      </w:r>
      <w:r>
        <w:rPr>
          <w:rFonts w:cs="Baskerville"/>
        </w:rPr>
        <w:t>,</w:t>
      </w:r>
      <w:r w:rsidR="000507EF" w:rsidRPr="000507EF">
        <w:rPr>
          <w:rFonts w:cs="Baskerville"/>
        </w:rPr>
        <w:t xml:space="preserve"> you saucy little </w:t>
      </w:r>
      <w:proofErr w:type="gramStart"/>
      <w:r w:rsidR="000507EF" w:rsidRPr="000507EF">
        <w:rPr>
          <w:rFonts w:cs="Baskerville"/>
        </w:rPr>
        <w:t>devil</w:t>
      </w:r>
      <w:r w:rsidR="00AD4412">
        <w:rPr>
          <w:rFonts w:cs="Baskerville"/>
        </w:rPr>
        <w:t>.</w:t>
      </w:r>
      <w:proofErr w:type="gramEnd"/>
      <w:r w:rsidR="00AD4412">
        <w:rPr>
          <w:rFonts w:cs="Baskerville"/>
        </w:rPr>
        <w:t xml:space="preserve"> . . . </w:t>
      </w:r>
      <w:r w:rsidR="000507EF" w:rsidRPr="000507EF">
        <w:rPr>
          <w:rFonts w:cs="Baskerville"/>
        </w:rPr>
        <w:t xml:space="preserve">I’ll give you such a </w:t>
      </w:r>
      <w:proofErr w:type="gramStart"/>
      <w:r w:rsidR="000507EF" w:rsidRPr="000507EF">
        <w:rPr>
          <w:rFonts w:cs="Baskerville"/>
        </w:rPr>
        <w:t>slap</w:t>
      </w:r>
      <w:r w:rsidR="00AD4412">
        <w:rPr>
          <w:rFonts w:cs="Baskerville"/>
        </w:rPr>
        <w:t>,</w:t>
      </w:r>
      <w:proofErr w:type="gramEnd"/>
      <w:r w:rsidR="003D4564">
        <w:rPr>
          <w:rFonts w:cs="Baskerville"/>
        </w:rPr>
        <w:br/>
      </w:r>
      <w:r w:rsidR="000507EF" w:rsidRPr="000507EF">
        <w:rPr>
          <w:rFonts w:cs="Baskerville"/>
        </w:rPr>
        <w:t>you wouldn’t know where you lived.</w:t>
      </w:r>
    </w:p>
    <w:p w14:paraId="67C2D8DE" w14:textId="74D6FB9B" w:rsidR="000507EF" w:rsidRPr="000507EF" w:rsidRDefault="00434307" w:rsidP="00AD4412">
      <w:pPr>
        <w:pStyle w:val="LyricStageDirection"/>
      </w:pPr>
      <w:r>
        <w:t>(</w:t>
      </w:r>
      <w:proofErr w:type="gramStart"/>
      <w:r>
        <w:t>crosses</w:t>
      </w:r>
      <w:proofErr w:type="gramEnd"/>
      <w:r>
        <w:t xml:space="preserve"> R.)</w:t>
      </w:r>
    </w:p>
    <w:p w14:paraId="3906A27A" w14:textId="77777777" w:rsidR="000507EF" w:rsidRPr="000507EF" w:rsidRDefault="000507EF" w:rsidP="000507EF">
      <w:pPr>
        <w:rPr>
          <w:rFonts w:cs="Baskerville"/>
        </w:rPr>
      </w:pPr>
    </w:p>
    <w:p w14:paraId="4E93F664" w14:textId="5264DB8B" w:rsidR="000507EF" w:rsidRPr="003D4564" w:rsidRDefault="000507EF" w:rsidP="00434307">
      <w:pPr>
        <w:pStyle w:val="LyricStageDirection"/>
      </w:pPr>
      <w:r w:rsidRPr="003D4564">
        <w:t>(Girls</w:t>
      </w:r>
      <w:r w:rsidR="00434307">
        <w:t xml:space="preserve"> follow and try to pacify Cathy.)</w:t>
      </w:r>
    </w:p>
    <w:p w14:paraId="1D602C87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3FE810CA" w14:textId="0DF1BB84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marie</w:t>
      </w:r>
      <w:r w:rsidR="000E02FE">
        <w:rPr>
          <w:smallCaps/>
        </w:rPr>
        <w:t xml:space="preserve">. </w:t>
      </w:r>
      <w:r w:rsidRPr="000507EF">
        <w:rPr>
          <w:rFonts w:cs="Baskerville"/>
        </w:rPr>
        <w:t xml:space="preserve">Forgive </w:t>
      </w:r>
      <w:proofErr w:type="gramStart"/>
      <w:r w:rsidRPr="000507EF">
        <w:rPr>
          <w:rFonts w:cs="Baskerville"/>
        </w:rPr>
        <w:t>her</w:t>
      </w:r>
      <w:r w:rsidR="00434307">
        <w:rPr>
          <w:rFonts w:cs="Baskerville"/>
        </w:rPr>
        <w:t>.</w:t>
      </w:r>
      <w:proofErr w:type="gramEnd"/>
      <w:r w:rsidR="00AD4412">
        <w:rPr>
          <w:rFonts w:cs="Baskerville"/>
        </w:rPr>
        <w:t xml:space="preserve"> . . . </w:t>
      </w:r>
      <w:r w:rsidRPr="000507EF">
        <w:rPr>
          <w:rFonts w:cs="Baskerville"/>
        </w:rPr>
        <w:t>Do forgive her.</w:t>
      </w:r>
    </w:p>
    <w:p w14:paraId="44D8E3C2" w14:textId="77777777" w:rsidR="000507EF" w:rsidRPr="000507EF" w:rsidRDefault="000507EF" w:rsidP="000507EF">
      <w:pPr>
        <w:rPr>
          <w:rFonts w:cs="Baskerville"/>
        </w:rPr>
      </w:pPr>
    </w:p>
    <w:p w14:paraId="521FAEDE" w14:textId="32566E4E" w:rsidR="00434307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0E02FE">
        <w:rPr>
          <w:smallCaps/>
        </w:rPr>
        <w:t xml:space="preserve"> </w:t>
      </w:r>
      <w:r w:rsidR="000507EF" w:rsidRPr="000507EF">
        <w:rPr>
          <w:rFonts w:cs="Baskerville"/>
        </w:rPr>
        <w:t>She won’t do it again</w:t>
      </w:r>
      <w:r w:rsidR="00615C45">
        <w:rPr>
          <w:rFonts w:cs="Baskerville"/>
        </w:rPr>
        <w:t>?</w:t>
      </w:r>
      <w:r w:rsidR="00AD4412">
        <w:rPr>
          <w:rFonts w:cs="Baskerville"/>
        </w:rPr>
        <w:t xml:space="preserve"> . . . </w:t>
      </w:r>
      <w:r w:rsidR="000507EF" w:rsidRPr="000507EF">
        <w:rPr>
          <w:rFonts w:cs="Baskerville"/>
        </w:rPr>
        <w:t>Well</w:t>
      </w:r>
      <w:r w:rsidR="00AD4412">
        <w:rPr>
          <w:rFonts w:cs="Baskerville"/>
        </w:rPr>
        <w:t>,</w:t>
      </w:r>
      <w:r w:rsidR="000507EF" w:rsidRPr="000507EF">
        <w:rPr>
          <w:rFonts w:cs="Baskerville"/>
        </w:rPr>
        <w:t xml:space="preserve"> I forgive her.</w:t>
      </w:r>
    </w:p>
    <w:p w14:paraId="35DA9F2B" w14:textId="77777777" w:rsidR="00434307" w:rsidRDefault="00434307" w:rsidP="000507EF">
      <w:pPr>
        <w:rPr>
          <w:rFonts w:cs="Baskerville"/>
          <w:i/>
        </w:rPr>
      </w:pPr>
    </w:p>
    <w:p w14:paraId="1DCB67DF" w14:textId="5525B45B" w:rsidR="00434307" w:rsidRDefault="00434307" w:rsidP="00434307">
      <w:pPr>
        <w:pStyle w:val="LyricStageDirection"/>
      </w:pPr>
      <w:r>
        <w:t>(Business</w:t>
      </w:r>
      <w:r w:rsidR="000507EF" w:rsidRPr="000E02FE">
        <w:t xml:space="preserve"> danc</w:t>
      </w:r>
      <w:r>
        <w:t>ing across to L. and then up C.)</w:t>
      </w:r>
    </w:p>
    <w:p w14:paraId="3A29DB97" w14:textId="77777777" w:rsidR="00434307" w:rsidRDefault="00434307" w:rsidP="00434307">
      <w:pPr>
        <w:pStyle w:val="CharacterName"/>
      </w:pPr>
    </w:p>
    <w:p w14:paraId="032ED3C8" w14:textId="4BF18377" w:rsidR="000507EF" w:rsidRPr="000507EF" w:rsidRDefault="00434307" w:rsidP="00434307">
      <w:pPr>
        <w:pStyle w:val="CharacterName"/>
      </w:pPr>
      <w:r>
        <w:tab/>
      </w:r>
      <w:r w:rsidR="00AD4412">
        <w:t>Please don’t duc</w:t>
      </w:r>
      <w:r w:rsidR="000507EF" w:rsidRPr="000507EF">
        <w:t xml:space="preserve">k </w:t>
      </w:r>
      <w:proofErr w:type="gramStart"/>
      <w:r w:rsidR="000507EF" w:rsidRPr="000507EF">
        <w:t>me</w:t>
      </w:r>
      <w:r>
        <w:t>.</w:t>
      </w:r>
      <w:proofErr w:type="gramEnd"/>
      <w:r w:rsidR="00AD4412">
        <w:t xml:space="preserve"> . . . </w:t>
      </w:r>
      <w:r w:rsidR="000507EF" w:rsidRPr="000507EF">
        <w:t>But</w:t>
      </w:r>
      <w:r>
        <w:t>,</w:t>
      </w:r>
      <w:r w:rsidR="000507EF" w:rsidRPr="000507EF">
        <w:t xml:space="preserve"> say</w:t>
      </w:r>
      <w:r>
        <w:t>,</w:t>
      </w:r>
      <w:r w:rsidR="000507EF" w:rsidRPr="000507EF">
        <w:t xml:space="preserve"> is the water cold?</w:t>
      </w:r>
    </w:p>
    <w:p w14:paraId="367F4C17" w14:textId="77777777" w:rsidR="000507EF" w:rsidRPr="000507EF" w:rsidRDefault="000507EF" w:rsidP="000507EF">
      <w:pPr>
        <w:rPr>
          <w:rFonts w:cs="Baskerville"/>
        </w:rPr>
      </w:pPr>
    </w:p>
    <w:p w14:paraId="52B021D9" w14:textId="0DAB6B60" w:rsidR="000507EF" w:rsidRPr="000507EF" w:rsidRDefault="000E02FE" w:rsidP="000507EF">
      <w:pPr>
        <w:rPr>
          <w:rFonts w:cs="Baskerville"/>
        </w:rPr>
      </w:pPr>
      <w:r>
        <w:rPr>
          <w:smallCaps/>
        </w:rPr>
        <w:t xml:space="preserve">rose. </w:t>
      </w:r>
      <w:r w:rsidR="00434307">
        <w:rPr>
          <w:rFonts w:cs="Baskerville"/>
        </w:rPr>
        <w:t>No! No! It’</w:t>
      </w:r>
      <w:r w:rsidR="000507EF" w:rsidRPr="000507EF">
        <w:rPr>
          <w:rFonts w:cs="Baskerville"/>
        </w:rPr>
        <w:t>s quite warm.</w:t>
      </w:r>
    </w:p>
    <w:p w14:paraId="4A0F7080" w14:textId="77777777" w:rsidR="000507EF" w:rsidRPr="000507EF" w:rsidRDefault="000507EF" w:rsidP="000507EF">
      <w:pPr>
        <w:rPr>
          <w:rFonts w:cs="Baskerville"/>
        </w:rPr>
      </w:pPr>
    </w:p>
    <w:p w14:paraId="545C8086" w14:textId="71BFCE56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0E02FE">
        <w:rPr>
          <w:smallCaps/>
        </w:rPr>
        <w:t xml:space="preserve"> </w:t>
      </w:r>
      <w:r w:rsidR="000507EF" w:rsidRPr="000507EF">
        <w:rPr>
          <w:rFonts w:cs="Baskerville"/>
        </w:rPr>
        <w:t>Honest? Is it warm?</w:t>
      </w:r>
    </w:p>
    <w:p w14:paraId="7BBB7E53" w14:textId="77777777" w:rsidR="000507EF" w:rsidRPr="000507EF" w:rsidRDefault="000507EF" w:rsidP="000507EF">
      <w:pPr>
        <w:rPr>
          <w:rFonts w:cs="Baskerville"/>
        </w:rPr>
      </w:pPr>
    </w:p>
    <w:p w14:paraId="4EDACB4E" w14:textId="27B08042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omnes</w:t>
      </w:r>
      <w:r w:rsidR="000E02FE">
        <w:rPr>
          <w:smallCaps/>
        </w:rPr>
        <w:t xml:space="preserve">. </w:t>
      </w:r>
      <w:r w:rsidRPr="000507EF">
        <w:rPr>
          <w:rFonts w:cs="Baskerville"/>
        </w:rPr>
        <w:t>Yes! Yes!</w:t>
      </w:r>
    </w:p>
    <w:p w14:paraId="3AB646DA" w14:textId="77777777" w:rsidR="000507EF" w:rsidRPr="000507EF" w:rsidRDefault="000507EF" w:rsidP="000507EF">
      <w:pPr>
        <w:rPr>
          <w:rFonts w:cs="Baskerville"/>
        </w:rPr>
      </w:pPr>
    </w:p>
    <w:p w14:paraId="4E3692AF" w14:textId="77777777" w:rsidR="00434307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0E02FE">
        <w:rPr>
          <w:smallCaps/>
        </w:rPr>
        <w:t xml:space="preserve"> </w:t>
      </w:r>
      <w:r w:rsidR="000507EF" w:rsidRPr="000507EF">
        <w:rPr>
          <w:rFonts w:cs="Baskerville"/>
        </w:rPr>
        <w:t>I know why you want me to go in first—so as I’ll make it</w:t>
      </w:r>
      <w:r w:rsidR="000E02FE">
        <w:rPr>
          <w:rFonts w:cs="Baskerville"/>
        </w:rPr>
        <w:t xml:space="preserve"> </w:t>
      </w:r>
      <w:r w:rsidR="000507EF" w:rsidRPr="000507EF">
        <w:rPr>
          <w:rFonts w:cs="Baskerville"/>
        </w:rPr>
        <w:t>warm for you.</w:t>
      </w:r>
      <w:r w:rsidR="000E02FE">
        <w:rPr>
          <w:rFonts w:cs="Baskerville"/>
        </w:rPr>
        <w:t xml:space="preserve"> </w:t>
      </w:r>
    </w:p>
    <w:p w14:paraId="6610D9B0" w14:textId="77777777" w:rsidR="00434307" w:rsidRDefault="00434307" w:rsidP="000507EF">
      <w:pPr>
        <w:rPr>
          <w:rFonts w:cs="Baskerville"/>
        </w:rPr>
      </w:pPr>
    </w:p>
    <w:p w14:paraId="45D11425" w14:textId="77777777" w:rsidR="00434307" w:rsidRDefault="00434307" w:rsidP="00434307">
      <w:pPr>
        <w:pStyle w:val="LyricStageDirection"/>
      </w:pPr>
      <w:r>
        <w:t>(Business: she</w:t>
      </w:r>
      <w:r w:rsidRPr="000E02FE">
        <w:t xml:space="preserve"> </w:t>
      </w:r>
      <w:r w:rsidR="000507EF" w:rsidRPr="000E02FE">
        <w:t>puts foot in and screams.)</w:t>
      </w:r>
    </w:p>
    <w:p w14:paraId="4594169D" w14:textId="77777777" w:rsidR="00434307" w:rsidRDefault="00434307" w:rsidP="000507EF">
      <w:pPr>
        <w:rPr>
          <w:rFonts w:cs="Baskerville"/>
          <w:i/>
        </w:rPr>
      </w:pPr>
    </w:p>
    <w:p w14:paraId="53793E95" w14:textId="77777777" w:rsidR="00AD4412" w:rsidRDefault="00434307" w:rsidP="000507EF">
      <w:pPr>
        <w:rPr>
          <w:rFonts w:cs="Baskerville"/>
        </w:rPr>
      </w:pPr>
      <w:r>
        <w:rPr>
          <w:rFonts w:cs="Baskerville"/>
          <w:i/>
        </w:rPr>
        <w:tab/>
      </w:r>
      <w:r w:rsidR="000507EF" w:rsidRPr="000507EF">
        <w:rPr>
          <w:rFonts w:cs="Baskerville"/>
        </w:rPr>
        <w:t>It is cold</w:t>
      </w:r>
      <w:r w:rsidR="00AD4412">
        <w:rPr>
          <w:rFonts w:cs="Baskerville"/>
        </w:rPr>
        <w:t xml:space="preserve">, </w:t>
      </w:r>
      <w:r w:rsidR="000507EF" w:rsidRPr="000507EF">
        <w:rPr>
          <w:rFonts w:cs="Baskerville"/>
        </w:rPr>
        <w:t>and I’m so warm</w:t>
      </w:r>
      <w:r>
        <w:rPr>
          <w:rFonts w:cs="Baskerville"/>
        </w:rPr>
        <w:t>.</w:t>
      </w:r>
    </w:p>
    <w:p w14:paraId="4344DDAE" w14:textId="77777777" w:rsidR="00AD4412" w:rsidRDefault="00434307" w:rsidP="00AD4412">
      <w:pPr>
        <w:pStyle w:val="LyricStageDirection"/>
      </w:pPr>
      <w:r>
        <w:t>(</w:t>
      </w:r>
      <w:r w:rsidR="00AD4412">
        <w:t>D.</w:t>
      </w:r>
      <w:r w:rsidR="000507EF" w:rsidRPr="000E02FE">
        <w:t>C.)</w:t>
      </w:r>
    </w:p>
    <w:p w14:paraId="70EF103E" w14:textId="4CA0CB1E" w:rsidR="000507EF" w:rsidRPr="000507EF" w:rsidRDefault="00AD4412" w:rsidP="000507EF">
      <w:pPr>
        <w:rPr>
          <w:rFonts w:cs="Baskerville"/>
        </w:rPr>
      </w:pPr>
      <w:r>
        <w:rPr>
          <w:rFonts w:cs="Baskerville"/>
        </w:rPr>
        <w:t xml:space="preserve">                                                    </w:t>
      </w:r>
      <w:r w:rsidR="000507EF" w:rsidRPr="000507EF">
        <w:rPr>
          <w:rFonts w:cs="Baskerville"/>
        </w:rPr>
        <w:t>The heat has nearly parboiled my poor head</w:t>
      </w:r>
      <w:r w:rsidR="00434307">
        <w:rPr>
          <w:rFonts w:cs="Baskerville"/>
        </w:rPr>
        <w:t>.</w:t>
      </w:r>
      <w:r w:rsidR="000E02FE">
        <w:rPr>
          <w:rFonts w:cs="Baskerville"/>
        </w:rPr>
        <w:br/>
      </w:r>
      <w:r w:rsidR="000507EF" w:rsidRPr="000507EF">
        <w:rPr>
          <w:rFonts w:cs="Baskerville"/>
        </w:rPr>
        <w:t>It</w:t>
      </w:r>
      <w:r w:rsidR="00434307">
        <w:rPr>
          <w:rFonts w:cs="Baskerville"/>
        </w:rPr>
        <w:t>’</w:t>
      </w:r>
      <w:r w:rsidR="000507EF" w:rsidRPr="000507EF">
        <w:rPr>
          <w:rFonts w:cs="Baskerville"/>
        </w:rPr>
        <w:t>s quite destroyed my curly bang and frizzes</w:t>
      </w:r>
      <w:r w:rsidR="00434307">
        <w:rPr>
          <w:rFonts w:cs="Baskerville"/>
        </w:rPr>
        <w:t>.</w:t>
      </w:r>
      <w:r w:rsidR="000E02FE">
        <w:rPr>
          <w:rFonts w:cs="Baskerville"/>
        </w:rPr>
        <w:br/>
      </w:r>
      <w:r w:rsidR="000507EF" w:rsidRPr="000507EF">
        <w:rPr>
          <w:rFonts w:cs="Baskerville"/>
        </w:rPr>
        <w:t>As for my brains</w:t>
      </w:r>
      <w:r w:rsidR="00434307">
        <w:rPr>
          <w:rFonts w:cs="Baskerville"/>
        </w:rPr>
        <w:t>, I almost hear them sizz</w:t>
      </w:r>
      <w:r w:rsidR="000507EF" w:rsidRPr="000507EF">
        <w:rPr>
          <w:rFonts w:cs="Baskerville"/>
        </w:rPr>
        <w:t>l</w:t>
      </w:r>
      <w:r w:rsidR="00434307">
        <w:rPr>
          <w:rFonts w:cs="Baskerville"/>
        </w:rPr>
        <w:t>e</w:t>
      </w:r>
      <w:r w:rsidR="000507EF" w:rsidRPr="000507EF">
        <w:rPr>
          <w:rFonts w:cs="Baskerville"/>
        </w:rPr>
        <w:t>.</w:t>
      </w:r>
    </w:p>
    <w:p w14:paraId="1E4F1D0D" w14:textId="77777777" w:rsidR="000507EF" w:rsidRPr="000507EF" w:rsidRDefault="000507EF" w:rsidP="000507EF">
      <w:pPr>
        <w:rPr>
          <w:rFonts w:cs="Baskerville"/>
        </w:rPr>
      </w:pPr>
    </w:p>
    <w:p w14:paraId="5C1A3F62" w14:textId="56A4D65A" w:rsidR="000507EF" w:rsidRPr="000E02FE" w:rsidRDefault="000507EF" w:rsidP="00434307">
      <w:pPr>
        <w:pStyle w:val="LyricStageDirection"/>
      </w:pPr>
      <w:r w:rsidRPr="000E02FE">
        <w:t>(Marie and Rose</w:t>
      </w:r>
      <w:r w:rsidR="00434307">
        <w:t xml:space="preserve"> cross</w:t>
      </w:r>
      <w:r w:rsidR="00AD4412">
        <w:t xml:space="preserve"> up</w:t>
      </w:r>
      <w:r w:rsidRPr="000E02FE">
        <w:t>stage.)</w:t>
      </w:r>
    </w:p>
    <w:p w14:paraId="75FE6D43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687BF8E6" w14:textId="40819633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eulalie</w:t>
      </w:r>
      <w:r w:rsidR="000E02FE">
        <w:rPr>
          <w:smallCaps/>
        </w:rPr>
        <w:t xml:space="preserve">. </w:t>
      </w:r>
      <w:r w:rsidRPr="000E02FE">
        <w:rPr>
          <w:rFonts w:cs="Baskerville"/>
          <w:i/>
        </w:rPr>
        <w:t>(L.C.)</w:t>
      </w:r>
      <w:r w:rsidR="00AD4412">
        <w:rPr>
          <w:rFonts w:cs="Baskerville"/>
          <w:i/>
        </w:rPr>
        <w:br/>
      </w:r>
      <w:r w:rsidRPr="000507EF">
        <w:rPr>
          <w:rFonts w:cs="Baskerville"/>
        </w:rPr>
        <w:t>We feared that you had given us the slip</w:t>
      </w:r>
      <w:r w:rsidR="00434307">
        <w:rPr>
          <w:rFonts w:cs="Baskerville"/>
        </w:rPr>
        <w:t>,</w:t>
      </w:r>
      <w:r w:rsidR="000E02FE">
        <w:rPr>
          <w:rFonts w:cs="Baskerville"/>
        </w:rPr>
        <w:br/>
      </w:r>
      <w:proofErr w:type="gramStart"/>
      <w:r w:rsidRPr="000507EF">
        <w:rPr>
          <w:rFonts w:cs="Baskerville"/>
        </w:rPr>
        <w:t>And</w:t>
      </w:r>
      <w:proofErr w:type="gramEnd"/>
      <w:r w:rsidRPr="000507EF">
        <w:rPr>
          <w:rFonts w:cs="Baskerville"/>
        </w:rPr>
        <w:t xml:space="preserve"> we depended on you for another dip.</w:t>
      </w:r>
    </w:p>
    <w:p w14:paraId="770885CA" w14:textId="77777777" w:rsidR="000507EF" w:rsidRPr="000507EF" w:rsidRDefault="000507EF" w:rsidP="000507EF">
      <w:pPr>
        <w:rPr>
          <w:rFonts w:cs="Baskerville"/>
        </w:rPr>
      </w:pPr>
    </w:p>
    <w:p w14:paraId="37EACF4B" w14:textId="1D4B21E6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0E02FE">
        <w:rPr>
          <w:smallCaps/>
        </w:rPr>
        <w:t xml:space="preserve"> </w:t>
      </w:r>
      <w:r w:rsidR="000507EF" w:rsidRPr="000507EF">
        <w:rPr>
          <w:rFonts w:cs="Baskerville"/>
        </w:rPr>
        <w:t>Oh, for the shade of some secluded grotto</w:t>
      </w:r>
      <w:r>
        <w:rPr>
          <w:rFonts w:cs="Baskerville"/>
        </w:rPr>
        <w:t>.</w:t>
      </w:r>
      <w:r w:rsidR="000E02FE">
        <w:rPr>
          <w:rFonts w:cs="Baskerville"/>
        </w:rPr>
        <w:br/>
      </w:r>
      <w:r w:rsidR="000507EF" w:rsidRPr="000507EF">
        <w:rPr>
          <w:rFonts w:cs="Baskerville"/>
        </w:rPr>
        <w:t>But where’s Gabriel?</w:t>
      </w:r>
    </w:p>
    <w:p w14:paraId="461F3FE5" w14:textId="77777777" w:rsidR="000507EF" w:rsidRPr="000507EF" w:rsidRDefault="000507EF" w:rsidP="000507EF">
      <w:pPr>
        <w:rPr>
          <w:rFonts w:cs="Baskerville"/>
        </w:rPr>
      </w:pPr>
    </w:p>
    <w:p w14:paraId="3D5C282C" w14:textId="466BFB51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eulalie</w:t>
      </w:r>
      <w:r w:rsidR="000E02FE">
        <w:rPr>
          <w:smallCaps/>
        </w:rPr>
        <w:t xml:space="preserve">.                 </w:t>
      </w:r>
      <w:r w:rsidR="00AD4412">
        <w:rPr>
          <w:smallCaps/>
        </w:rPr>
        <w:t xml:space="preserve">  </w:t>
      </w:r>
      <w:r w:rsidR="000E02FE">
        <w:rPr>
          <w:smallCaps/>
        </w:rPr>
        <w:t xml:space="preserve">                  </w:t>
      </w:r>
      <w:r w:rsidRPr="000507EF">
        <w:rPr>
          <w:rFonts w:cs="Baskerville"/>
        </w:rPr>
        <w:t xml:space="preserve">I nothing </w:t>
      </w:r>
      <w:proofErr w:type="gramStart"/>
      <w:r w:rsidRPr="000507EF">
        <w:rPr>
          <w:rFonts w:cs="Baskerville"/>
        </w:rPr>
        <w:t>know</w:t>
      </w:r>
      <w:proofErr w:type="gramEnd"/>
      <w:r w:rsidRPr="000507EF">
        <w:rPr>
          <w:rFonts w:cs="Baskerville"/>
        </w:rPr>
        <w:t xml:space="preserve"> about him</w:t>
      </w:r>
      <w:r w:rsidR="00434307">
        <w:rPr>
          <w:rFonts w:cs="Baskerville"/>
        </w:rPr>
        <w:t>.</w:t>
      </w:r>
      <w:r w:rsidR="000E02FE">
        <w:rPr>
          <w:rFonts w:cs="Baskerville"/>
        </w:rPr>
        <w:br/>
      </w:r>
      <w:r w:rsidR="00434307">
        <w:rPr>
          <w:rFonts w:cs="Baskerville"/>
        </w:rPr>
        <w:t>He isn’t wanted. W</w:t>
      </w:r>
      <w:r w:rsidRPr="000507EF">
        <w:rPr>
          <w:rFonts w:cs="Baskerville"/>
        </w:rPr>
        <w:t>e can do without him.</w:t>
      </w:r>
      <w:r w:rsidR="000E02FE">
        <w:rPr>
          <w:rFonts w:cs="Baskerville"/>
        </w:rPr>
        <w:br/>
      </w:r>
      <w:r w:rsidRPr="000507EF">
        <w:rPr>
          <w:rFonts w:cs="Baskerville"/>
        </w:rPr>
        <w:t>Come on! I long to o’er the waves be skimming</w:t>
      </w:r>
      <w:r w:rsidR="00434307">
        <w:rPr>
          <w:rFonts w:cs="Baskerville"/>
        </w:rPr>
        <w:t>.</w:t>
      </w:r>
      <w:r w:rsidR="000E02FE">
        <w:rPr>
          <w:rFonts w:cs="Baskerville"/>
        </w:rPr>
        <w:br/>
      </w:r>
      <w:r w:rsidRPr="000507EF">
        <w:rPr>
          <w:rFonts w:cs="Baskerville"/>
        </w:rPr>
        <w:t>I hate the men, don’t you?</w:t>
      </w:r>
    </w:p>
    <w:p w14:paraId="137DEF43" w14:textId="77777777" w:rsidR="000507EF" w:rsidRPr="000507EF" w:rsidRDefault="000507EF" w:rsidP="000507EF">
      <w:pPr>
        <w:rPr>
          <w:rFonts w:cs="Baskerville"/>
        </w:rPr>
      </w:pPr>
    </w:p>
    <w:p w14:paraId="469FE361" w14:textId="72374E35" w:rsidR="00434307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0E02FE">
        <w:rPr>
          <w:smallCaps/>
        </w:rPr>
        <w:t xml:space="preserve"> </w:t>
      </w:r>
      <w:r>
        <w:rPr>
          <w:smallCaps/>
        </w:rPr>
        <w:t xml:space="preserve">                                      </w:t>
      </w:r>
      <w:r w:rsidR="000507EF" w:rsidRPr="000507EF">
        <w:rPr>
          <w:rFonts w:cs="Baskerville"/>
        </w:rPr>
        <w:t xml:space="preserve">No, I hates women </w:t>
      </w:r>
      <w:proofErr w:type="gramStart"/>
      <w:r w:rsidR="000507EF" w:rsidRPr="000507EF">
        <w:rPr>
          <w:rFonts w:cs="Baskerville"/>
        </w:rPr>
        <w:t>swimming</w:t>
      </w:r>
      <w:r>
        <w:rPr>
          <w:rFonts w:cs="Baskerville"/>
        </w:rPr>
        <w:t>.</w:t>
      </w:r>
      <w:proofErr w:type="gramEnd"/>
      <w:r w:rsidR="00AD4412">
        <w:rPr>
          <w:rFonts w:cs="Baskerville"/>
        </w:rPr>
        <w:t xml:space="preserve"> . . .</w:t>
      </w:r>
    </w:p>
    <w:p w14:paraId="603C7E48" w14:textId="77777777" w:rsidR="00434307" w:rsidRDefault="00434307" w:rsidP="000507EF">
      <w:pPr>
        <w:rPr>
          <w:rFonts w:cs="Baskerville"/>
        </w:rPr>
      </w:pPr>
    </w:p>
    <w:p w14:paraId="0BC56ECB" w14:textId="79BB487E" w:rsidR="00434307" w:rsidRDefault="00434307" w:rsidP="00434307">
      <w:pPr>
        <w:pStyle w:val="LyricStageDirection"/>
      </w:pPr>
      <w:r>
        <w:t>(Business:</w:t>
      </w:r>
      <w:r w:rsidR="000507EF" w:rsidRPr="000E02FE">
        <w:t xml:space="preserve"> Eulalie joins the others.)</w:t>
      </w:r>
      <w:r w:rsidR="000E02FE">
        <w:br/>
      </w:r>
    </w:p>
    <w:p w14:paraId="338D9A94" w14:textId="20D9142B" w:rsidR="000507EF" w:rsidRPr="000507EF" w:rsidRDefault="00434307" w:rsidP="000507EF">
      <w:pPr>
        <w:rPr>
          <w:rFonts w:cs="Baskerville"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>The water always makes me cough quite dreadful</w:t>
      </w:r>
      <w:r>
        <w:rPr>
          <w:rFonts w:cs="Baskerville"/>
        </w:rPr>
        <w:t>,</w:t>
      </w:r>
      <w:r w:rsidR="000E02FE">
        <w:rPr>
          <w:rFonts w:cs="Baskerville"/>
        </w:rPr>
        <w:br/>
      </w:r>
      <w:proofErr w:type="gramStart"/>
      <w:r w:rsidR="000507EF" w:rsidRPr="000507EF">
        <w:rPr>
          <w:rFonts w:cs="Baskerville"/>
        </w:rPr>
        <w:t>And</w:t>
      </w:r>
      <w:proofErr w:type="gramEnd"/>
      <w:r w:rsidR="000507EF" w:rsidRPr="000507EF">
        <w:rPr>
          <w:rFonts w:cs="Baskerville"/>
        </w:rPr>
        <w:t xml:space="preserve"> of the sand I always gets my head full.</w:t>
      </w:r>
    </w:p>
    <w:p w14:paraId="5A6FE3A7" w14:textId="77777777" w:rsidR="000507EF" w:rsidRPr="000507EF" w:rsidRDefault="000507EF" w:rsidP="000507EF">
      <w:pPr>
        <w:rPr>
          <w:rFonts w:cs="Baskerville"/>
        </w:rPr>
      </w:pPr>
    </w:p>
    <w:p w14:paraId="117D5261" w14:textId="77777777" w:rsidR="000507EF" w:rsidRPr="000E02FE" w:rsidRDefault="000507EF" w:rsidP="00434307">
      <w:pPr>
        <w:pStyle w:val="LyricStageDirection"/>
      </w:pPr>
      <w:r w:rsidRPr="000E02FE">
        <w:t>(Le Blanc enters from Cottage.)</w:t>
      </w:r>
    </w:p>
    <w:p w14:paraId="0FCE00CC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675B4031" w14:textId="458C152A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le blanc</w:t>
      </w:r>
      <w:r w:rsidR="000E02FE">
        <w:rPr>
          <w:smallCaps/>
        </w:rPr>
        <w:t xml:space="preserve">. </w:t>
      </w:r>
      <w:r w:rsidR="00434307">
        <w:rPr>
          <w:rFonts w:cs="Baskerville"/>
        </w:rPr>
        <w:t>Ah! B</w:t>
      </w:r>
      <w:r w:rsidRPr="000507EF">
        <w:rPr>
          <w:rFonts w:cs="Baskerville"/>
        </w:rPr>
        <w:t>eauteous Catherine!</w:t>
      </w:r>
    </w:p>
    <w:p w14:paraId="32BA954F" w14:textId="77777777" w:rsidR="000507EF" w:rsidRPr="000507EF" w:rsidRDefault="000507EF" w:rsidP="000507EF">
      <w:pPr>
        <w:rPr>
          <w:rFonts w:cs="Baskerville"/>
        </w:rPr>
      </w:pPr>
    </w:p>
    <w:p w14:paraId="2A041938" w14:textId="77777777" w:rsidR="00BF58BE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0E02FE">
        <w:rPr>
          <w:smallCaps/>
        </w:rPr>
        <w:t xml:space="preserve"> </w:t>
      </w:r>
      <w:r w:rsidR="000507EF" w:rsidRPr="000E02FE">
        <w:rPr>
          <w:rFonts w:cs="Baskerville"/>
          <w:i/>
        </w:rPr>
        <w:t>(L.C.)</w:t>
      </w:r>
      <w:r w:rsidR="000E02FE">
        <w:rPr>
          <w:rFonts w:cs="Baskerville"/>
          <w:i/>
        </w:rPr>
        <w:t xml:space="preserve"> </w:t>
      </w:r>
      <w:r>
        <w:rPr>
          <w:rFonts w:cs="Baskerville"/>
        </w:rPr>
        <w:t xml:space="preserve">That voice! </w:t>
      </w:r>
      <w:proofErr w:type="spellStart"/>
      <w:r>
        <w:rPr>
          <w:rFonts w:cs="Baskerville"/>
        </w:rPr>
        <w:t>’Tis</w:t>
      </w:r>
      <w:proofErr w:type="spellEnd"/>
      <w:r>
        <w:rPr>
          <w:rFonts w:cs="Baskerville"/>
        </w:rPr>
        <w:t xml:space="preserve"> he: my love, my life.</w:t>
      </w:r>
    </w:p>
    <w:p w14:paraId="42F85B7E" w14:textId="77777777" w:rsidR="00BF58BE" w:rsidRDefault="00BF58BE" w:rsidP="000507EF">
      <w:pPr>
        <w:rPr>
          <w:i/>
        </w:rPr>
      </w:pPr>
    </w:p>
    <w:p w14:paraId="4CDAC059" w14:textId="19886A6B" w:rsidR="00BF58BE" w:rsidRDefault="00BF58BE" w:rsidP="00BF58BE">
      <w:pPr>
        <w:pStyle w:val="LyricStageDirection"/>
      </w:pPr>
      <w:r>
        <w:t>(Le Blanc embraces her. S</w:t>
      </w:r>
      <w:r w:rsidR="000507EF" w:rsidRPr="000E02FE">
        <w:t>he repulses him.)</w:t>
      </w:r>
    </w:p>
    <w:p w14:paraId="5C4DECE3" w14:textId="77777777" w:rsidR="00BF58BE" w:rsidRDefault="00BF58BE" w:rsidP="00BF58BE">
      <w:pPr>
        <w:pStyle w:val="CharacterName"/>
      </w:pPr>
    </w:p>
    <w:p w14:paraId="533A3489" w14:textId="6B476E65" w:rsidR="000507EF" w:rsidRPr="000507EF" w:rsidRDefault="00BF58BE" w:rsidP="00BF58BE">
      <w:pPr>
        <w:pStyle w:val="CharacterName"/>
      </w:pPr>
      <w:r>
        <w:tab/>
      </w:r>
      <w:proofErr w:type="spellStart"/>
      <w:proofErr w:type="gramStart"/>
      <w:r>
        <w:t>Ain’t</w:t>
      </w:r>
      <w:proofErr w:type="spellEnd"/>
      <w:proofErr w:type="gramEnd"/>
      <w:r>
        <w:t xml:space="preserve"> you ashamed, where every</w:t>
      </w:r>
      <w:r w:rsidR="000507EF" w:rsidRPr="000507EF">
        <w:t>one can see?</w:t>
      </w:r>
      <w:r w:rsidR="000E02FE">
        <w:br/>
      </w:r>
      <w:proofErr w:type="spellStart"/>
      <w:r w:rsidR="000507EF" w:rsidRPr="000507EF">
        <w:t>Blanky</w:t>
      </w:r>
      <w:proofErr w:type="spellEnd"/>
      <w:r>
        <w:t>,</w:t>
      </w:r>
      <w:r w:rsidR="000507EF" w:rsidRPr="000507EF">
        <w:t xml:space="preserve"> that’s a </w:t>
      </w:r>
      <w:r w:rsidR="000507EF" w:rsidRPr="00BE5601">
        <w:rPr>
          <w:i/>
        </w:rPr>
        <w:t>waist</w:t>
      </w:r>
      <w:r w:rsidR="000507EF" w:rsidRPr="000507EF">
        <w:t xml:space="preserve"> of time.</w:t>
      </w:r>
    </w:p>
    <w:p w14:paraId="7AFE3B6A" w14:textId="77777777" w:rsidR="000507EF" w:rsidRPr="000507EF" w:rsidRDefault="000507EF" w:rsidP="000507EF">
      <w:pPr>
        <w:rPr>
          <w:rFonts w:cs="Baskerville"/>
        </w:rPr>
      </w:pPr>
    </w:p>
    <w:p w14:paraId="52959BD0" w14:textId="704D2DDF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le blanc</w:t>
      </w:r>
      <w:r w:rsidR="000E02FE">
        <w:rPr>
          <w:smallCaps/>
        </w:rPr>
        <w:t xml:space="preserve">. </w:t>
      </w:r>
      <w:r w:rsidRPr="000E02FE">
        <w:rPr>
          <w:rFonts w:cs="Baskerville"/>
          <w:i/>
        </w:rPr>
        <w:t>(R.C.)</w:t>
      </w:r>
      <w:r w:rsidR="000E02FE">
        <w:rPr>
          <w:rFonts w:cs="Baskerville"/>
          <w:i/>
        </w:rPr>
        <w:t xml:space="preserve"> </w:t>
      </w:r>
      <w:r w:rsidRPr="000507EF">
        <w:rPr>
          <w:rFonts w:cs="Baskerville"/>
        </w:rPr>
        <w:t>How thin you have grown!</w:t>
      </w:r>
    </w:p>
    <w:p w14:paraId="508750A8" w14:textId="77777777" w:rsidR="000507EF" w:rsidRPr="000507EF" w:rsidRDefault="000507EF" w:rsidP="000507EF">
      <w:pPr>
        <w:rPr>
          <w:rFonts w:cs="Baskerville"/>
        </w:rPr>
      </w:pPr>
    </w:p>
    <w:p w14:paraId="33E2BDA4" w14:textId="77777777" w:rsidR="00D17C1E" w:rsidRDefault="00434307" w:rsidP="00BF58BE">
      <w:pPr>
        <w:rPr>
          <w:rFonts w:cs="Baskerville"/>
        </w:rPr>
      </w:pPr>
      <w:r>
        <w:rPr>
          <w:smallCaps/>
        </w:rPr>
        <w:t>catherine.</w:t>
      </w:r>
      <w:r w:rsidR="000E02FE">
        <w:rPr>
          <w:smallCaps/>
        </w:rPr>
        <w:t xml:space="preserve"> </w:t>
      </w:r>
      <w:r w:rsidR="000507EF" w:rsidRPr="000E02FE">
        <w:rPr>
          <w:rFonts w:cs="Baskerville"/>
          <w:i/>
        </w:rPr>
        <w:t>(L.C.)</w:t>
      </w:r>
      <w:r w:rsidR="00D17C1E">
        <w:rPr>
          <w:rFonts w:cs="Baskerville"/>
          <w:i/>
        </w:rPr>
        <w:br/>
      </w:r>
      <w:r w:rsidR="000507EF" w:rsidRPr="000507EF">
        <w:rPr>
          <w:rFonts w:cs="Baskerville"/>
        </w:rPr>
        <w:t>Thin? Do you notice it? Yes</w:t>
      </w:r>
      <w:r w:rsidR="00BF58BE">
        <w:rPr>
          <w:rFonts w:cs="Baskerville"/>
        </w:rPr>
        <w:t>,</w:t>
      </w:r>
      <w:r w:rsidR="000507EF" w:rsidRPr="000507EF">
        <w:rPr>
          <w:rFonts w:cs="Baskerville"/>
        </w:rPr>
        <w:t xml:space="preserve"> darl</w:t>
      </w:r>
      <w:r w:rsidR="00BF58BE">
        <w:rPr>
          <w:rFonts w:cs="Baskerville"/>
        </w:rPr>
        <w:t>ing, I’m thin and far from stron</w:t>
      </w:r>
      <w:r w:rsidR="000507EF" w:rsidRPr="000507EF">
        <w:rPr>
          <w:rFonts w:cs="Baskerville"/>
        </w:rPr>
        <w:t>g</w:t>
      </w:r>
      <w:r w:rsidR="00BF58BE">
        <w:rPr>
          <w:rFonts w:cs="Baskerville"/>
        </w:rPr>
        <w:t>.</w:t>
      </w:r>
      <w:r w:rsidR="000E02FE">
        <w:rPr>
          <w:rFonts w:cs="Baskerville"/>
        </w:rPr>
        <w:br/>
      </w:r>
      <w:r w:rsidR="000507EF" w:rsidRPr="000507EF">
        <w:rPr>
          <w:rFonts w:cs="Baskerville"/>
        </w:rPr>
        <w:t>The doctor says you may not h</w:t>
      </w:r>
      <w:r w:rsidR="00BF58BE">
        <w:rPr>
          <w:rFonts w:cs="Baskerville"/>
        </w:rPr>
        <w:t xml:space="preserve">ave your little birdie very long. </w:t>
      </w:r>
    </w:p>
    <w:p w14:paraId="52A628D3" w14:textId="1C920470" w:rsidR="000507EF" w:rsidRPr="000E02FE" w:rsidRDefault="00BF58BE" w:rsidP="00D17C1E">
      <w:pPr>
        <w:pStyle w:val="LyricStageDirection"/>
      </w:pPr>
      <w:r>
        <w:t>(</w:t>
      </w:r>
      <w:proofErr w:type="gramStart"/>
      <w:r>
        <w:t>b</w:t>
      </w:r>
      <w:r w:rsidRPr="00BF58BE">
        <w:t>usiness</w:t>
      </w:r>
      <w:proofErr w:type="gramEnd"/>
      <w:r w:rsidRPr="00BF58BE">
        <w:t xml:space="preserve">, and </w:t>
      </w:r>
      <w:r>
        <w:t>flops on Le Blanc</w:t>
      </w:r>
      <w:r w:rsidR="000507EF" w:rsidRPr="00BF58BE">
        <w:t>)</w:t>
      </w:r>
    </w:p>
    <w:p w14:paraId="4B790403" w14:textId="77777777" w:rsidR="000507EF" w:rsidRPr="000507EF" w:rsidRDefault="000507EF" w:rsidP="000507EF">
      <w:pPr>
        <w:rPr>
          <w:rFonts w:cs="Baskerville"/>
        </w:rPr>
      </w:pPr>
    </w:p>
    <w:p w14:paraId="4397F1E9" w14:textId="461A5D68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le blanc</w:t>
      </w:r>
      <w:r w:rsidR="000E02FE">
        <w:rPr>
          <w:smallCaps/>
        </w:rPr>
        <w:t xml:space="preserve">. </w:t>
      </w:r>
      <w:r w:rsidR="00BF58BE">
        <w:rPr>
          <w:rFonts w:cs="Baskerville"/>
          <w:i/>
        </w:rPr>
        <w:t>(</w:t>
      </w:r>
      <w:proofErr w:type="gramStart"/>
      <w:r w:rsidR="00BF58BE">
        <w:rPr>
          <w:rFonts w:cs="Baskerville"/>
          <w:i/>
        </w:rPr>
        <w:t>business</w:t>
      </w:r>
      <w:proofErr w:type="gramEnd"/>
      <w:r w:rsidRPr="000E02FE">
        <w:rPr>
          <w:rFonts w:cs="Baskerville"/>
          <w:i/>
        </w:rPr>
        <w:t>)</w:t>
      </w:r>
      <w:r w:rsidR="00BF58BE">
        <w:rPr>
          <w:rFonts w:cs="Baskerville"/>
          <w:i/>
        </w:rPr>
        <w:br/>
      </w:r>
      <w:proofErr w:type="gramStart"/>
      <w:r w:rsidR="00BF58BE">
        <w:rPr>
          <w:rFonts w:cs="Baskerville"/>
        </w:rPr>
        <w:t>Birdie</w:t>
      </w:r>
      <w:proofErr w:type="gramEnd"/>
      <w:r w:rsidR="00AD4412">
        <w:rPr>
          <w:rFonts w:cs="Baskerville"/>
        </w:rPr>
        <w:t>,</w:t>
      </w:r>
      <w:r w:rsidR="00BF58BE">
        <w:rPr>
          <w:rFonts w:cs="Baskerville"/>
        </w:rPr>
        <w:t xml:space="preserve"> </w:t>
      </w:r>
      <w:proofErr w:type="gramStart"/>
      <w:r w:rsidR="00BF58BE">
        <w:rPr>
          <w:rFonts w:cs="Baskerville"/>
        </w:rPr>
        <w:t>come off your pe</w:t>
      </w:r>
      <w:r w:rsidRPr="000507EF">
        <w:rPr>
          <w:rFonts w:cs="Baskerville"/>
        </w:rPr>
        <w:t>rch</w:t>
      </w:r>
      <w:proofErr w:type="gramEnd"/>
      <w:r w:rsidR="00BF58BE">
        <w:rPr>
          <w:rFonts w:cs="Baskerville"/>
        </w:rPr>
        <w:t>.</w:t>
      </w:r>
      <w:r w:rsidR="0054466E">
        <w:rPr>
          <w:rFonts w:cs="Baskerville"/>
        </w:rPr>
        <w:br/>
      </w:r>
      <w:proofErr w:type="gramStart"/>
      <w:r w:rsidR="00BE5601">
        <w:rPr>
          <w:rFonts w:cs="Baskerville"/>
        </w:rPr>
        <w:t>Be</w:t>
      </w:r>
      <w:r w:rsidRPr="000507EF">
        <w:rPr>
          <w:rFonts w:cs="Baskerville"/>
        </w:rPr>
        <w:t>witching</w:t>
      </w:r>
      <w:r w:rsidR="00BF58BE">
        <w:rPr>
          <w:rFonts w:cs="Baskerville"/>
        </w:rPr>
        <w:t>,</w:t>
      </w:r>
      <w:r w:rsidRPr="000507EF">
        <w:rPr>
          <w:rFonts w:cs="Baskerville"/>
        </w:rPr>
        <w:t xml:space="preserve"> charming Kate</w:t>
      </w:r>
      <w:r w:rsidR="00BF58BE">
        <w:rPr>
          <w:rFonts w:cs="Baskerville"/>
        </w:rPr>
        <w:t>.</w:t>
      </w:r>
      <w:proofErr w:type="gramEnd"/>
      <w:r w:rsidR="00BF58BE">
        <w:rPr>
          <w:rFonts w:cs="Baskerville"/>
        </w:rPr>
        <w:t xml:space="preserve"> W</w:t>
      </w:r>
      <w:r w:rsidR="00BE5601">
        <w:rPr>
          <w:rFonts w:cs="Baskerville"/>
        </w:rPr>
        <w:t>ith joy you fill my left lung . . .</w:t>
      </w:r>
    </w:p>
    <w:p w14:paraId="372848A5" w14:textId="77777777" w:rsidR="000507EF" w:rsidRPr="000507EF" w:rsidRDefault="000507EF" w:rsidP="000507EF">
      <w:pPr>
        <w:rPr>
          <w:rFonts w:cs="Baskerville"/>
        </w:rPr>
      </w:pPr>
    </w:p>
    <w:p w14:paraId="5DA6BB18" w14:textId="22C5A575" w:rsidR="000507EF" w:rsidRPr="000507EF" w:rsidRDefault="00434307" w:rsidP="0054466E">
      <w:pPr>
        <w:rPr>
          <w:rFonts w:cs="Baskerville"/>
          <w:i/>
        </w:rPr>
      </w:pPr>
      <w:r>
        <w:rPr>
          <w:smallCaps/>
        </w:rPr>
        <w:t>catherine.</w:t>
      </w:r>
      <w:r w:rsidR="0054466E">
        <w:rPr>
          <w:smallCaps/>
        </w:rPr>
        <w:t xml:space="preserve"> </w:t>
      </w:r>
      <w:r w:rsidR="00BE5601">
        <w:rPr>
          <w:rFonts w:cs="Baskerville"/>
        </w:rPr>
        <w:t>Get out . . .</w:t>
      </w:r>
      <w:r w:rsidR="00BF58BE">
        <w:rPr>
          <w:rFonts w:cs="Baskerville"/>
        </w:rPr>
        <w:t xml:space="preserve"> </w:t>
      </w:r>
      <w:r w:rsidR="00BF58BE">
        <w:rPr>
          <w:rFonts w:cs="Baskerville"/>
          <w:i/>
        </w:rPr>
        <w:t>(business: slaps his face</w:t>
      </w:r>
      <w:r w:rsidR="000507EF" w:rsidRPr="0054466E">
        <w:rPr>
          <w:rFonts w:cs="Baskerville"/>
          <w:i/>
        </w:rPr>
        <w:t>)</w:t>
      </w:r>
    </w:p>
    <w:p w14:paraId="60647364" w14:textId="77777777" w:rsidR="000507EF" w:rsidRPr="000507EF" w:rsidRDefault="000507EF" w:rsidP="000507EF">
      <w:pPr>
        <w:rPr>
          <w:rFonts w:cs="Baskerville"/>
        </w:rPr>
      </w:pPr>
    </w:p>
    <w:p w14:paraId="3AD32B21" w14:textId="6A4542E4" w:rsidR="000507EF" w:rsidRPr="000507EF" w:rsidRDefault="000507EF" w:rsidP="000507EF">
      <w:pPr>
        <w:rPr>
          <w:rFonts w:cs="Baskerville"/>
        </w:rPr>
      </w:pPr>
      <w:r w:rsidRPr="00696EDD">
        <w:rPr>
          <w:smallCaps/>
        </w:rPr>
        <w:t>le blanc</w:t>
      </w:r>
      <w:r w:rsidR="000E02FE">
        <w:rPr>
          <w:smallCaps/>
        </w:rPr>
        <w:t>.</w:t>
      </w:r>
      <w:r w:rsidR="0054466E">
        <w:rPr>
          <w:smallCaps/>
        </w:rPr>
        <w:t xml:space="preserve"> </w:t>
      </w:r>
      <w:r w:rsidR="00BF58BE">
        <w:rPr>
          <w:rFonts w:cs="Baskerville"/>
        </w:rPr>
        <w:t xml:space="preserve">No heart. </w:t>
      </w:r>
      <w:r w:rsidR="004D5234">
        <w:rPr>
          <w:rFonts w:cs="Baskerville"/>
        </w:rPr>
        <w:t>(</w:t>
      </w:r>
      <w:r w:rsidR="00BF58BE">
        <w:rPr>
          <w:rFonts w:cs="Baskerville"/>
        </w:rPr>
        <w:t>S</w:t>
      </w:r>
      <w:r w:rsidRPr="000507EF">
        <w:rPr>
          <w:rFonts w:cs="Baskerville"/>
        </w:rPr>
        <w:t>it still, my heart</w:t>
      </w:r>
      <w:r w:rsidR="00BF58BE">
        <w:rPr>
          <w:rFonts w:cs="Baskerville"/>
        </w:rPr>
        <w:t xml:space="preserve">, </w:t>
      </w:r>
      <w:proofErr w:type="gramStart"/>
      <w:r w:rsidR="00BF58BE">
        <w:rPr>
          <w:rFonts w:cs="Baskerville"/>
        </w:rPr>
        <w:t>sit</w:t>
      </w:r>
      <w:proofErr w:type="gramEnd"/>
      <w:r w:rsidR="00BF58BE">
        <w:rPr>
          <w:rFonts w:cs="Baskerville"/>
        </w:rPr>
        <w:t xml:space="preserve"> still.</w:t>
      </w:r>
      <w:r w:rsidR="004D5234">
        <w:rPr>
          <w:rFonts w:cs="Baskerville"/>
        </w:rPr>
        <w:t>)</w:t>
      </w:r>
    </w:p>
    <w:p w14:paraId="522A6BA7" w14:textId="77777777" w:rsidR="000507EF" w:rsidRPr="000507EF" w:rsidRDefault="000507EF" w:rsidP="000507EF">
      <w:pPr>
        <w:rPr>
          <w:rFonts w:cs="Baskerville"/>
        </w:rPr>
      </w:pPr>
    </w:p>
    <w:p w14:paraId="4070B744" w14:textId="1040C998" w:rsidR="000507EF" w:rsidRPr="0054466E" w:rsidRDefault="00BE5601" w:rsidP="00BF58BE">
      <w:pPr>
        <w:pStyle w:val="LyricStageDirection"/>
      </w:pPr>
      <w:r>
        <w:t>(Exits into c</w:t>
      </w:r>
      <w:r w:rsidR="000507EF" w:rsidRPr="0054466E">
        <w:t>ottage.)</w:t>
      </w:r>
    </w:p>
    <w:p w14:paraId="3F337E20" w14:textId="77777777" w:rsidR="000507EF" w:rsidRPr="000507EF" w:rsidRDefault="000507EF" w:rsidP="0054466E">
      <w:pPr>
        <w:pStyle w:val="LyricStageDirection"/>
      </w:pPr>
    </w:p>
    <w:p w14:paraId="357A63F9" w14:textId="57EB36F2" w:rsidR="000507EF" w:rsidRPr="000507EF" w:rsidRDefault="00BF58BE" w:rsidP="007B7A6C">
      <w:pPr>
        <w:pStyle w:val="LyricStageDirection"/>
        <w:tabs>
          <w:tab w:val="center" w:pos="4680"/>
        </w:tabs>
        <w:ind w:left="0"/>
        <w:jc w:val="center"/>
      </w:pPr>
      <w:r>
        <w:t>QUINTETTE</w:t>
      </w:r>
      <w:r w:rsidR="0054466E">
        <w:t>: “Into the Water We Go”</w:t>
      </w:r>
    </w:p>
    <w:p w14:paraId="335A12D6" w14:textId="77777777" w:rsidR="000507EF" w:rsidRPr="000507EF" w:rsidRDefault="000507EF" w:rsidP="0054466E">
      <w:pPr>
        <w:pStyle w:val="LyricStageDirection"/>
      </w:pPr>
    </w:p>
    <w:p w14:paraId="70D0276B" w14:textId="28B5B7C8" w:rsidR="000507EF" w:rsidRPr="0054466E" w:rsidRDefault="00BF58BE" w:rsidP="0054466E">
      <w:pPr>
        <w:rPr>
          <w:smallCaps/>
        </w:rPr>
      </w:pPr>
      <w:r w:rsidRPr="0054466E">
        <w:rPr>
          <w:smallCaps/>
        </w:rPr>
        <w:t xml:space="preserve"> </w:t>
      </w:r>
      <w:r w:rsidR="000507EF" w:rsidRPr="0054466E">
        <w:rPr>
          <w:smallCaps/>
        </w:rPr>
        <w:t>[eulalie</w:t>
      </w:r>
      <w:r>
        <w:rPr>
          <w:smallCaps/>
        </w:rPr>
        <w:t>, evangeline, marie,</w:t>
      </w:r>
      <w:r w:rsidR="000507EF" w:rsidRPr="0054466E">
        <w:rPr>
          <w:smallCaps/>
        </w:rPr>
        <w:t xml:space="preserve"> </w:t>
      </w:r>
      <w:r w:rsidR="000507EF" w:rsidRPr="0054466E">
        <w:rPr>
          <w:i/>
        </w:rPr>
        <w:t>and</w:t>
      </w:r>
      <w:r w:rsidR="000507EF" w:rsidRPr="0054466E">
        <w:rPr>
          <w:smallCaps/>
        </w:rPr>
        <w:t xml:space="preserve"> </w:t>
      </w:r>
      <w:r>
        <w:rPr>
          <w:smallCaps/>
        </w:rPr>
        <w:t>rose</w:t>
      </w:r>
      <w:r w:rsidR="00C77EC1">
        <w:rPr>
          <w:smallCaps/>
        </w:rPr>
        <w:t>.</w:t>
      </w:r>
      <w:r w:rsidR="000507EF" w:rsidRPr="0054466E">
        <w:rPr>
          <w:smallCaps/>
        </w:rPr>
        <w:t>]</w:t>
      </w:r>
    </w:p>
    <w:p w14:paraId="7C852ADB" w14:textId="305EACD3" w:rsidR="000507EF" w:rsidRPr="000507EF" w:rsidRDefault="0054466E" w:rsidP="0054466E">
      <w:pPr>
        <w:pStyle w:val="Lyric2"/>
      </w:pPr>
      <w:r>
        <w:t>I</w:t>
      </w:r>
      <w:r w:rsidR="000507EF" w:rsidRPr="000507EF">
        <w:t>nto the water we’ll go,</w:t>
      </w:r>
    </w:p>
    <w:p w14:paraId="1BC9FE7C" w14:textId="379D960D" w:rsidR="000507EF" w:rsidRPr="000507EF" w:rsidRDefault="0054466E" w:rsidP="0054466E">
      <w:pPr>
        <w:pStyle w:val="Lyric2"/>
      </w:pPr>
      <w:proofErr w:type="gramStart"/>
      <w:r>
        <w:t>T</w:t>
      </w:r>
      <w:r w:rsidR="00BF58BE">
        <w:t>here</w:t>
      </w:r>
      <w:proofErr w:type="gramEnd"/>
      <w:r w:rsidR="00BF58BE">
        <w:t xml:space="preserve"> to have fun and be gay.</w:t>
      </w:r>
    </w:p>
    <w:p w14:paraId="2F349651" w14:textId="0D2994A9" w:rsidR="000507EF" w:rsidRPr="000507EF" w:rsidRDefault="0054466E" w:rsidP="0054466E">
      <w:pPr>
        <w:pStyle w:val="Lyric2"/>
      </w:pPr>
      <w:r>
        <w:t>M</w:t>
      </w:r>
      <w:r w:rsidR="000507EF" w:rsidRPr="000507EF">
        <w:t>er</w:t>
      </w:r>
      <w:r w:rsidR="00BF58BE">
        <w:t>men and mermaids are down below.</w:t>
      </w:r>
    </w:p>
    <w:p w14:paraId="0F776EE8" w14:textId="0F38DEA8" w:rsidR="000507EF" w:rsidRPr="000507EF" w:rsidRDefault="0054466E" w:rsidP="0054466E">
      <w:pPr>
        <w:pStyle w:val="Lyric2"/>
      </w:pPr>
      <w:r>
        <w:t>W</w:t>
      </w:r>
      <w:r w:rsidR="000507EF" w:rsidRPr="000507EF">
        <w:t>e’ll be as happy as they</w:t>
      </w:r>
      <w:r w:rsidR="00BF58BE">
        <w:t>.</w:t>
      </w:r>
    </w:p>
    <w:p w14:paraId="68FF494E" w14:textId="13C2C661" w:rsidR="000507EF" w:rsidRPr="0054466E" w:rsidRDefault="00C77EC1" w:rsidP="0054466E">
      <w:pPr>
        <w:rPr>
          <w:smallCaps/>
        </w:rPr>
      </w:pPr>
      <w:r>
        <w:rPr>
          <w:smallCaps/>
        </w:rPr>
        <w:t>evangeline.</w:t>
      </w:r>
    </w:p>
    <w:p w14:paraId="24AC1279" w14:textId="5CB4E529" w:rsidR="000507EF" w:rsidRPr="000507EF" w:rsidRDefault="0054466E" w:rsidP="0054466E">
      <w:pPr>
        <w:pStyle w:val="Lyric2"/>
      </w:pPr>
      <w:r>
        <w:t>I</w:t>
      </w:r>
      <w:r w:rsidR="000507EF" w:rsidRPr="000507EF">
        <w:t>sn’t it jolly?</w:t>
      </w:r>
    </w:p>
    <w:p w14:paraId="784D7D53" w14:textId="764640AC" w:rsidR="000507EF" w:rsidRPr="000507EF" w:rsidRDefault="0054466E" w:rsidP="0054466E">
      <w:pPr>
        <w:pStyle w:val="Lyric2"/>
      </w:pPr>
      <w:r>
        <w:t>O</w:t>
      </w:r>
      <w:r w:rsidR="000507EF" w:rsidRPr="000507EF">
        <w:t>h, so nice!</w:t>
      </w:r>
    </w:p>
    <w:p w14:paraId="4FCDE365" w14:textId="77777777" w:rsidR="000507EF" w:rsidRPr="000507EF" w:rsidRDefault="000507EF" w:rsidP="000507EF">
      <w:pPr>
        <w:pStyle w:val="Lyric"/>
        <w:rPr>
          <w:color w:val="FF0000"/>
        </w:rPr>
      </w:pPr>
    </w:p>
    <w:p w14:paraId="2899787A" w14:textId="23AB91DF" w:rsidR="000507EF" w:rsidRPr="0054466E" w:rsidRDefault="00BF58BE" w:rsidP="0054466E">
      <w:pPr>
        <w:rPr>
          <w:smallCaps/>
        </w:rPr>
      </w:pPr>
      <w:r>
        <w:rPr>
          <w:smallCaps/>
        </w:rPr>
        <w:t>eulalie.</w:t>
      </w:r>
    </w:p>
    <w:p w14:paraId="22AFB18B" w14:textId="2730AC1A" w:rsidR="000507EF" w:rsidRPr="000507EF" w:rsidRDefault="0054466E" w:rsidP="0054466E">
      <w:pPr>
        <w:pStyle w:val="Lyric2"/>
      </w:pPr>
      <w:r>
        <w:t>C</w:t>
      </w:r>
      <w:r w:rsidR="00BF58BE">
        <w:t>lear as glass</w:t>
      </w:r>
    </w:p>
    <w:p w14:paraId="493AF770" w14:textId="52219C8A" w:rsidR="000507EF" w:rsidRPr="000507EF" w:rsidRDefault="0054466E" w:rsidP="0054466E">
      <w:pPr>
        <w:pStyle w:val="Lyric2"/>
      </w:pPr>
      <w:r>
        <w:t>A</w:t>
      </w:r>
      <w:r w:rsidR="000507EF" w:rsidRPr="000507EF">
        <w:t>nd as cold as ice.</w:t>
      </w:r>
    </w:p>
    <w:p w14:paraId="76336AA3" w14:textId="77777777" w:rsidR="000507EF" w:rsidRPr="000507EF" w:rsidRDefault="000507EF" w:rsidP="000507EF">
      <w:pPr>
        <w:pStyle w:val="Lyric"/>
        <w:rPr>
          <w:color w:val="FF0000"/>
        </w:rPr>
      </w:pPr>
    </w:p>
    <w:p w14:paraId="2D8EDF16" w14:textId="0AA8ADCB" w:rsidR="000507EF" w:rsidRPr="0054466E" w:rsidRDefault="00C77EC1" w:rsidP="0054466E">
      <w:pPr>
        <w:rPr>
          <w:smallCaps/>
        </w:rPr>
      </w:pPr>
      <w:r>
        <w:rPr>
          <w:smallCaps/>
        </w:rPr>
        <w:t>evangeline.</w:t>
      </w:r>
    </w:p>
    <w:p w14:paraId="6D956DE3" w14:textId="77777777" w:rsidR="00BF58BE" w:rsidRDefault="0054466E" w:rsidP="0054466E">
      <w:pPr>
        <w:pStyle w:val="Lyric2"/>
      </w:pPr>
      <w:r>
        <w:t>Y</w:t>
      </w:r>
      <w:r w:rsidR="00BF58BE">
        <w:t>ou’d better come,</w:t>
      </w:r>
    </w:p>
    <w:p w14:paraId="5D1109CF" w14:textId="18A5A098" w:rsidR="000507EF" w:rsidRPr="000507EF" w:rsidRDefault="00BF58BE" w:rsidP="0054466E">
      <w:pPr>
        <w:pStyle w:val="Lyric2"/>
      </w:pPr>
      <w:r>
        <w:t>N</w:t>
      </w:r>
      <w:r w:rsidR="000507EF" w:rsidRPr="000507EF">
        <w:t>or stand so glum.</w:t>
      </w:r>
    </w:p>
    <w:p w14:paraId="71B23A97" w14:textId="77777777" w:rsidR="000507EF" w:rsidRPr="000507EF" w:rsidRDefault="000507EF" w:rsidP="000507EF">
      <w:pPr>
        <w:pStyle w:val="Lyric"/>
        <w:rPr>
          <w:color w:val="FF0000"/>
        </w:rPr>
      </w:pPr>
    </w:p>
    <w:p w14:paraId="5D7E9E60" w14:textId="59EB8456" w:rsidR="000507EF" w:rsidRPr="0054466E" w:rsidRDefault="00434307" w:rsidP="0054466E">
      <w:pPr>
        <w:rPr>
          <w:smallCaps/>
        </w:rPr>
      </w:pPr>
      <w:r>
        <w:rPr>
          <w:smallCaps/>
        </w:rPr>
        <w:t>catherine.</w:t>
      </w:r>
    </w:p>
    <w:p w14:paraId="5D8EBBE3" w14:textId="7C0979A9" w:rsidR="000507EF" w:rsidRPr="000507EF" w:rsidRDefault="0054466E" w:rsidP="0054466E">
      <w:pPr>
        <w:pStyle w:val="Lyric2"/>
      </w:pPr>
      <w:r>
        <w:t>T</w:t>
      </w:r>
      <w:r w:rsidR="00BF58BE">
        <w:t>hank you, but I</w:t>
      </w:r>
      <w:r w:rsidR="000507EF" w:rsidRPr="000507EF">
        <w:t>’d rather not.</w:t>
      </w:r>
    </w:p>
    <w:p w14:paraId="47CAECB3" w14:textId="77777777" w:rsidR="000507EF" w:rsidRPr="000507EF" w:rsidRDefault="000507EF" w:rsidP="000507EF">
      <w:pPr>
        <w:pStyle w:val="Lyric"/>
        <w:rPr>
          <w:color w:val="FF0000"/>
        </w:rPr>
      </w:pPr>
    </w:p>
    <w:p w14:paraId="4EE764D2" w14:textId="57FB85F7" w:rsidR="000507EF" w:rsidRPr="0054466E" w:rsidRDefault="00C77EC1" w:rsidP="0054466E">
      <w:pPr>
        <w:rPr>
          <w:smallCaps/>
        </w:rPr>
      </w:pPr>
      <w:r>
        <w:rPr>
          <w:smallCaps/>
        </w:rPr>
        <w:t>evangeline.</w:t>
      </w:r>
    </w:p>
    <w:p w14:paraId="1E13A54E" w14:textId="4F525C55" w:rsidR="000507EF" w:rsidRPr="000507EF" w:rsidRDefault="0054466E" w:rsidP="0054466E">
      <w:pPr>
        <w:pStyle w:val="Lyric2"/>
      </w:pPr>
      <w:r>
        <w:t>B</w:t>
      </w:r>
      <w:r w:rsidR="000507EF" w:rsidRPr="000507EF">
        <w:t>e</w:t>
      </w:r>
      <w:r w:rsidR="00BF58BE">
        <w:t>autiful billows dashing o’er us . . .</w:t>
      </w:r>
    </w:p>
    <w:p w14:paraId="72B97314" w14:textId="77777777" w:rsidR="000507EF" w:rsidRPr="000507EF" w:rsidRDefault="000507EF" w:rsidP="000507EF">
      <w:pPr>
        <w:pStyle w:val="Lyric"/>
        <w:rPr>
          <w:color w:val="FF0000"/>
        </w:rPr>
      </w:pPr>
    </w:p>
    <w:p w14:paraId="4F80CCFC" w14:textId="708FC12B" w:rsidR="000507EF" w:rsidRPr="0054466E" w:rsidRDefault="00BF58BE" w:rsidP="0054466E">
      <w:pPr>
        <w:rPr>
          <w:smallCaps/>
        </w:rPr>
      </w:pPr>
      <w:r>
        <w:rPr>
          <w:smallCaps/>
        </w:rPr>
        <w:t>eulalie.</w:t>
      </w:r>
    </w:p>
    <w:p w14:paraId="1B44D02B" w14:textId="733ADF0C" w:rsidR="000507EF" w:rsidRPr="000507EF" w:rsidRDefault="0054466E" w:rsidP="0054466E">
      <w:pPr>
        <w:pStyle w:val="Lyric2"/>
      </w:pPr>
      <w:r>
        <w:t>Y</w:t>
      </w:r>
      <w:r w:rsidR="000507EF" w:rsidRPr="000507EF">
        <w:t>outh and hope</w:t>
      </w:r>
    </w:p>
    <w:p w14:paraId="39F2B553" w14:textId="25AD15D4" w:rsidR="000507EF" w:rsidRPr="000507EF" w:rsidRDefault="0054466E" w:rsidP="0054466E">
      <w:pPr>
        <w:pStyle w:val="Lyric2"/>
      </w:pPr>
      <w:r>
        <w:t>A</w:t>
      </w:r>
      <w:r w:rsidR="000507EF" w:rsidRPr="000507EF">
        <w:t>nd the world before us</w:t>
      </w:r>
      <w:r w:rsidR="00BF58BE">
        <w:t xml:space="preserve"> . . .</w:t>
      </w:r>
    </w:p>
    <w:p w14:paraId="2F22F15E" w14:textId="77777777" w:rsidR="000507EF" w:rsidRPr="000507EF" w:rsidRDefault="000507EF" w:rsidP="000507EF">
      <w:pPr>
        <w:pStyle w:val="Lyric"/>
        <w:rPr>
          <w:color w:val="FF0000"/>
        </w:rPr>
      </w:pPr>
    </w:p>
    <w:p w14:paraId="6A92702C" w14:textId="672A0123" w:rsidR="000507EF" w:rsidRPr="0054466E" w:rsidRDefault="00C77EC1" w:rsidP="0054466E">
      <w:pPr>
        <w:rPr>
          <w:smallCaps/>
        </w:rPr>
      </w:pPr>
      <w:r>
        <w:rPr>
          <w:smallCaps/>
        </w:rPr>
        <w:t>evangeline.</w:t>
      </w:r>
    </w:p>
    <w:p w14:paraId="0EE63DB3" w14:textId="5E8A9C8E" w:rsidR="000507EF" w:rsidRPr="000507EF" w:rsidRDefault="0054466E" w:rsidP="0054466E">
      <w:pPr>
        <w:pStyle w:val="Lyric2"/>
      </w:pPr>
      <w:r>
        <w:t>Y</w:t>
      </w:r>
      <w:r w:rsidR="000507EF" w:rsidRPr="000507EF">
        <w:t>ou’d better come,</w:t>
      </w:r>
    </w:p>
    <w:p w14:paraId="31D9BD37" w14:textId="7DDF23F2" w:rsidR="000507EF" w:rsidRPr="000507EF" w:rsidRDefault="0054466E" w:rsidP="0054466E">
      <w:pPr>
        <w:pStyle w:val="Lyric2"/>
      </w:pPr>
      <w:r>
        <w:t>N</w:t>
      </w:r>
      <w:r w:rsidR="000507EF" w:rsidRPr="000507EF">
        <w:t>or stand so glum.</w:t>
      </w:r>
    </w:p>
    <w:p w14:paraId="093CC1DF" w14:textId="77777777" w:rsidR="000507EF" w:rsidRPr="000507EF" w:rsidRDefault="000507EF" w:rsidP="000507EF">
      <w:pPr>
        <w:pStyle w:val="Lyric"/>
        <w:rPr>
          <w:color w:val="FF0000"/>
        </w:rPr>
      </w:pPr>
    </w:p>
    <w:p w14:paraId="7AE64826" w14:textId="3D5D32B7" w:rsidR="000507EF" w:rsidRPr="0054466E" w:rsidRDefault="00434307" w:rsidP="0054466E">
      <w:pPr>
        <w:rPr>
          <w:smallCaps/>
        </w:rPr>
      </w:pPr>
      <w:r>
        <w:rPr>
          <w:smallCaps/>
        </w:rPr>
        <w:t>catherine.</w:t>
      </w:r>
    </w:p>
    <w:p w14:paraId="6F6AC639" w14:textId="78886066" w:rsidR="000507EF" w:rsidRPr="000507EF" w:rsidRDefault="0054466E" w:rsidP="0054466E">
      <w:pPr>
        <w:pStyle w:val="Lyric2"/>
      </w:pPr>
      <w:r>
        <w:t>T</w:t>
      </w:r>
      <w:r w:rsidR="00BF58BE">
        <w:t>hank you, but I’d</w:t>
      </w:r>
      <w:r w:rsidR="000507EF" w:rsidRPr="000507EF">
        <w:t xml:space="preserve"> rather not.</w:t>
      </w:r>
    </w:p>
    <w:p w14:paraId="6E43729D" w14:textId="77777777" w:rsidR="000507EF" w:rsidRPr="000507EF" w:rsidRDefault="000507EF" w:rsidP="000507EF">
      <w:pPr>
        <w:pStyle w:val="Lyric"/>
        <w:rPr>
          <w:color w:val="FF0000"/>
        </w:rPr>
      </w:pPr>
    </w:p>
    <w:p w14:paraId="2C90DF42" w14:textId="0807D442" w:rsidR="000507EF" w:rsidRPr="0054466E" w:rsidRDefault="000507EF" w:rsidP="0054466E">
      <w:pPr>
        <w:rPr>
          <w:smallCaps/>
        </w:rPr>
      </w:pPr>
      <w:r w:rsidRPr="0054466E">
        <w:rPr>
          <w:smallCaps/>
        </w:rPr>
        <w:t>eva</w:t>
      </w:r>
      <w:r w:rsidR="00BF58BE">
        <w:rPr>
          <w:smallCaps/>
        </w:rPr>
        <w:t>ngeline</w:t>
      </w:r>
      <w:r w:rsidRPr="0054466E">
        <w:rPr>
          <w:smallCaps/>
        </w:rPr>
        <w:t xml:space="preserve"> </w:t>
      </w:r>
      <w:r w:rsidRPr="0054466E">
        <w:rPr>
          <w:i/>
        </w:rPr>
        <w:t>and</w:t>
      </w:r>
      <w:r w:rsidRPr="0054466E">
        <w:rPr>
          <w:b/>
          <w:i/>
          <w:smallCaps/>
        </w:rPr>
        <w:t xml:space="preserve"> </w:t>
      </w:r>
      <w:r w:rsidR="00BF58BE">
        <w:rPr>
          <w:smallCaps/>
        </w:rPr>
        <w:t>eulalie.</w:t>
      </w:r>
    </w:p>
    <w:p w14:paraId="4CD1A1F2" w14:textId="3EFB8567" w:rsidR="000507EF" w:rsidRPr="000507EF" w:rsidRDefault="0054466E" w:rsidP="0054466E">
      <w:pPr>
        <w:pStyle w:val="Lyric2"/>
      </w:pPr>
      <w:r>
        <w:t>C</w:t>
      </w:r>
      <w:r w:rsidR="00BF58BE">
        <w:t>ome, oh come . . .</w:t>
      </w:r>
    </w:p>
    <w:p w14:paraId="213E98E2" w14:textId="77777777" w:rsidR="000507EF" w:rsidRPr="000507EF" w:rsidRDefault="000507EF" w:rsidP="000507EF">
      <w:pPr>
        <w:pStyle w:val="Lyric"/>
        <w:rPr>
          <w:color w:val="FF0000"/>
        </w:rPr>
      </w:pPr>
    </w:p>
    <w:p w14:paraId="797BD304" w14:textId="39A2B496" w:rsidR="000507EF" w:rsidRPr="0054466E" w:rsidRDefault="00434307" w:rsidP="0054466E">
      <w:pPr>
        <w:rPr>
          <w:smallCaps/>
        </w:rPr>
      </w:pPr>
      <w:r>
        <w:rPr>
          <w:smallCaps/>
        </w:rPr>
        <w:t>catherine.</w:t>
      </w:r>
    </w:p>
    <w:p w14:paraId="1E5B3425" w14:textId="065B6D9A" w:rsidR="000507EF" w:rsidRPr="000507EF" w:rsidRDefault="0054466E" w:rsidP="0054466E">
      <w:pPr>
        <w:pStyle w:val="Lyric2"/>
      </w:pPr>
      <w:r>
        <w:t>N</w:t>
      </w:r>
      <w:r w:rsidR="00BF58BE">
        <w:t>o, oh, no.</w:t>
      </w:r>
    </w:p>
    <w:p w14:paraId="2BEC344D" w14:textId="77777777" w:rsidR="000507EF" w:rsidRPr="000507EF" w:rsidRDefault="000507EF" w:rsidP="000507EF">
      <w:pPr>
        <w:pStyle w:val="Lyric"/>
        <w:rPr>
          <w:color w:val="FF0000"/>
        </w:rPr>
      </w:pPr>
    </w:p>
    <w:p w14:paraId="1F9F450B" w14:textId="2F669CF4" w:rsidR="000507EF" w:rsidRPr="0054466E" w:rsidRDefault="000507EF" w:rsidP="0054466E">
      <w:pPr>
        <w:rPr>
          <w:smallCaps/>
        </w:rPr>
      </w:pPr>
      <w:r w:rsidRPr="0054466E">
        <w:rPr>
          <w:smallCaps/>
        </w:rPr>
        <w:t>eva</w:t>
      </w:r>
      <w:r w:rsidR="00BF58BE">
        <w:rPr>
          <w:smallCaps/>
        </w:rPr>
        <w:t>ngeline</w:t>
      </w:r>
      <w:r w:rsidRPr="0054466E">
        <w:rPr>
          <w:smallCaps/>
        </w:rPr>
        <w:t xml:space="preserve"> </w:t>
      </w:r>
      <w:r w:rsidRPr="0054466E">
        <w:rPr>
          <w:i/>
        </w:rPr>
        <w:t>and</w:t>
      </w:r>
      <w:r w:rsidRPr="0054466E">
        <w:rPr>
          <w:b/>
          <w:i/>
          <w:smallCaps/>
        </w:rPr>
        <w:t xml:space="preserve"> </w:t>
      </w:r>
      <w:r w:rsidR="00BF58BE">
        <w:rPr>
          <w:smallCaps/>
        </w:rPr>
        <w:t>eulalie.</w:t>
      </w:r>
    </w:p>
    <w:p w14:paraId="75EB313B" w14:textId="6279F626" w:rsidR="000507EF" w:rsidRPr="000507EF" w:rsidRDefault="0054466E" w:rsidP="0054466E">
      <w:pPr>
        <w:pStyle w:val="Lyric2"/>
      </w:pPr>
      <w:r>
        <w:t>C</w:t>
      </w:r>
      <w:r w:rsidR="00BF58BE">
        <w:t>ome, oh come . . .</w:t>
      </w:r>
    </w:p>
    <w:p w14:paraId="5ACC8B29" w14:textId="77777777" w:rsidR="000507EF" w:rsidRPr="000507EF" w:rsidRDefault="000507EF" w:rsidP="000507EF">
      <w:pPr>
        <w:pStyle w:val="Lyric"/>
        <w:rPr>
          <w:color w:val="FF0000"/>
        </w:rPr>
      </w:pPr>
    </w:p>
    <w:p w14:paraId="74037EEE" w14:textId="61E4DCB8" w:rsidR="000507EF" w:rsidRPr="0054466E" w:rsidRDefault="00434307" w:rsidP="0054466E">
      <w:pPr>
        <w:rPr>
          <w:smallCaps/>
        </w:rPr>
      </w:pPr>
      <w:r>
        <w:rPr>
          <w:smallCaps/>
        </w:rPr>
        <w:t>catherine.</w:t>
      </w:r>
    </w:p>
    <w:p w14:paraId="452964E6" w14:textId="5F2E88D0" w:rsidR="000507EF" w:rsidRPr="000507EF" w:rsidRDefault="0054466E" w:rsidP="0054466E">
      <w:pPr>
        <w:pStyle w:val="Lyric2"/>
      </w:pPr>
      <w:r>
        <w:t>N</w:t>
      </w:r>
      <w:r w:rsidR="000507EF" w:rsidRPr="000507EF">
        <w:t>o, oh, no,</w:t>
      </w:r>
    </w:p>
    <w:p w14:paraId="6010AFE2" w14:textId="77777777" w:rsidR="000507EF" w:rsidRPr="000507EF" w:rsidRDefault="000507EF" w:rsidP="000507EF">
      <w:pPr>
        <w:pStyle w:val="Lyric"/>
        <w:rPr>
          <w:color w:val="FF0000"/>
        </w:rPr>
      </w:pPr>
    </w:p>
    <w:p w14:paraId="7B385341" w14:textId="79886F96" w:rsidR="000507EF" w:rsidRPr="0054466E" w:rsidRDefault="000507EF" w:rsidP="0054466E">
      <w:pPr>
        <w:rPr>
          <w:smallCaps/>
        </w:rPr>
      </w:pPr>
      <w:r w:rsidRPr="0054466E">
        <w:rPr>
          <w:smallCaps/>
        </w:rPr>
        <w:t>all</w:t>
      </w:r>
      <w:r w:rsidR="0054466E">
        <w:rPr>
          <w:smallCaps/>
        </w:rPr>
        <w:t>.</w:t>
      </w:r>
    </w:p>
    <w:p w14:paraId="13B23B0A" w14:textId="153D0672" w:rsidR="000507EF" w:rsidRPr="000507EF" w:rsidRDefault="0054466E" w:rsidP="0054466E">
      <w:pPr>
        <w:pStyle w:val="Lyric2"/>
      </w:pPr>
      <w:r>
        <w:t>O</w:t>
      </w:r>
      <w:r w:rsidR="000507EF" w:rsidRPr="000507EF">
        <w:t>h!</w:t>
      </w:r>
    </w:p>
    <w:p w14:paraId="05BAA283" w14:textId="77777777" w:rsidR="00BF58BE" w:rsidRPr="000507EF" w:rsidRDefault="00BF58BE" w:rsidP="00BF58BE">
      <w:pPr>
        <w:pStyle w:val="Lyric2"/>
      </w:pPr>
      <w:r>
        <w:t>I</w:t>
      </w:r>
      <w:r w:rsidRPr="000507EF">
        <w:t>nto the water we’ll go,</w:t>
      </w:r>
    </w:p>
    <w:p w14:paraId="63F9307D" w14:textId="77777777" w:rsidR="00BF58BE" w:rsidRPr="000507EF" w:rsidRDefault="00BF58BE" w:rsidP="00BF58BE">
      <w:pPr>
        <w:pStyle w:val="Lyric2"/>
      </w:pPr>
      <w:proofErr w:type="gramStart"/>
      <w:r>
        <w:t>There</w:t>
      </w:r>
      <w:proofErr w:type="gramEnd"/>
      <w:r>
        <w:t xml:space="preserve"> to have fun and be gay.</w:t>
      </w:r>
    </w:p>
    <w:p w14:paraId="69C62562" w14:textId="77777777" w:rsidR="00BF58BE" w:rsidRPr="000507EF" w:rsidRDefault="00BF58BE" w:rsidP="00BF58BE">
      <w:pPr>
        <w:pStyle w:val="Lyric2"/>
      </w:pPr>
      <w:r>
        <w:t>M</w:t>
      </w:r>
      <w:r w:rsidRPr="000507EF">
        <w:t>er</w:t>
      </w:r>
      <w:r>
        <w:t>men and mermaids are down below.</w:t>
      </w:r>
    </w:p>
    <w:p w14:paraId="7195066D" w14:textId="77777777" w:rsidR="00BF58BE" w:rsidRPr="000507EF" w:rsidRDefault="00BF58BE" w:rsidP="00BF58BE">
      <w:pPr>
        <w:pStyle w:val="Lyric2"/>
      </w:pPr>
      <w:r>
        <w:t>W</w:t>
      </w:r>
      <w:r w:rsidRPr="000507EF">
        <w:t>e’ll be as happy as they</w:t>
      </w:r>
      <w:r>
        <w:t>.</w:t>
      </w:r>
    </w:p>
    <w:p w14:paraId="524B298D" w14:textId="612CF431" w:rsidR="00537736" w:rsidRDefault="000507EF" w:rsidP="00B81194">
      <w:pPr>
        <w:pStyle w:val="LyricStageDirection"/>
      </w:pPr>
      <w:r w:rsidRPr="0054466E">
        <w:t>(At end of vocal music</w:t>
      </w:r>
      <w:r w:rsidR="00BF58BE">
        <w:t xml:space="preserve">, </w:t>
      </w:r>
      <w:r w:rsidRPr="0054466E">
        <w:t>Marie and Eva</w:t>
      </w:r>
      <w:r w:rsidR="00D17C1E">
        <w:t>ngeline</w:t>
      </w:r>
      <w:r w:rsidRPr="0054466E">
        <w:t xml:space="preserve"> waltz together round C. in front of </w:t>
      </w:r>
      <w:r w:rsidR="00434307">
        <w:t>Catherine.</w:t>
      </w:r>
      <w:r w:rsidR="00BF58BE">
        <w:t xml:space="preserve"> </w:t>
      </w:r>
      <w:r w:rsidRPr="0054466E">
        <w:t>Eulalie and Rose waltz separately</w:t>
      </w:r>
      <w:r w:rsidR="00BF58BE">
        <w:t xml:space="preserve">. Catherine stays </w:t>
      </w:r>
      <w:r w:rsidRPr="0054466E">
        <w:t>C.</w:t>
      </w:r>
      <w:r w:rsidR="00BF58BE">
        <w:t xml:space="preserve"> Other girls exit L.U.</w:t>
      </w:r>
      <w:r w:rsidRPr="0054466E">
        <w:t>E.</w:t>
      </w:r>
      <w:r w:rsidR="00BF58BE">
        <w:t>,</w:t>
      </w:r>
      <w:r w:rsidRPr="0054466E">
        <w:t xml:space="preserve"> swimming off laughing, screaming</w:t>
      </w:r>
      <w:r w:rsidR="00537736">
        <w:t>,</w:t>
      </w:r>
      <w:r w:rsidRPr="0054466E">
        <w:t xml:space="preserve"> and teasing </w:t>
      </w:r>
      <w:r w:rsidR="00434307">
        <w:t>Catherine.</w:t>
      </w:r>
      <w:r w:rsidR="00537736">
        <w:t>)</w:t>
      </w:r>
    </w:p>
    <w:p w14:paraId="33535317" w14:textId="77777777" w:rsidR="00537736" w:rsidRDefault="00537736" w:rsidP="00537736">
      <w:pPr>
        <w:pStyle w:val="LyricStageDirection"/>
      </w:pPr>
    </w:p>
    <w:p w14:paraId="33D2A1B5" w14:textId="145DAC18" w:rsidR="000507EF" w:rsidRPr="0054466E" w:rsidRDefault="00537736" w:rsidP="00537736">
      <w:pPr>
        <w:pStyle w:val="LyricStageDirection"/>
      </w:pPr>
      <w:r>
        <w:t>(Lone Fisherman business: l</w:t>
      </w:r>
      <w:r w:rsidR="000507EF" w:rsidRPr="0054466E">
        <w:t xml:space="preserve">obster falls off line. Le Blanc enters from </w:t>
      </w:r>
      <w:r>
        <w:t>c</w:t>
      </w:r>
      <w:r w:rsidR="000507EF" w:rsidRPr="0054466E">
        <w:t>ottage and watches them through telescope</w:t>
      </w:r>
      <w:r>
        <w:t>.</w:t>
      </w:r>
      <w:r w:rsidR="000507EF" w:rsidRPr="0054466E">
        <w:t xml:space="preserve"> Here </w:t>
      </w:r>
      <w:r>
        <w:t>“</w:t>
      </w:r>
      <w:r w:rsidR="000507EF" w:rsidRPr="0054466E">
        <w:t>Bathing Ballet.</w:t>
      </w:r>
      <w:r>
        <w:t>”</w:t>
      </w:r>
      <w:r w:rsidR="000507EF" w:rsidRPr="0054466E">
        <w:t>)</w:t>
      </w:r>
    </w:p>
    <w:p w14:paraId="32925A0C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5095E338" w14:textId="49E81BA5" w:rsidR="000507EF" w:rsidRPr="000507EF" w:rsidRDefault="000507EF" w:rsidP="0054466E">
      <w:r w:rsidRPr="0054466E">
        <w:rPr>
          <w:smallCaps/>
        </w:rPr>
        <w:t>le blanc</w:t>
      </w:r>
      <w:r w:rsidR="0054466E">
        <w:rPr>
          <w:smallCaps/>
        </w:rPr>
        <w:t xml:space="preserve">. </w:t>
      </w:r>
      <w:r w:rsidRPr="000507EF">
        <w:t xml:space="preserve">She </w:t>
      </w:r>
      <w:r w:rsidR="00537736">
        <w:t>floats</w:t>
      </w:r>
      <w:r w:rsidRPr="000507EF">
        <w:t xml:space="preserve"> like down </w:t>
      </w:r>
      <w:r w:rsidR="00537736">
        <w:t>upon</w:t>
      </w:r>
      <w:r w:rsidRPr="000507EF">
        <w:t xml:space="preserve"> the being mighty</w:t>
      </w:r>
      <w:r w:rsidR="00537736">
        <w:t>,</w:t>
      </w:r>
      <w:r w:rsidR="0054466E">
        <w:br/>
      </w:r>
      <w:proofErr w:type="gramStart"/>
      <w:r w:rsidRPr="000507EF">
        <w:t>A</w:t>
      </w:r>
      <w:proofErr w:type="gramEnd"/>
      <w:r w:rsidRPr="000507EF">
        <w:t xml:space="preserve"> sylph</w:t>
      </w:r>
      <w:r w:rsidR="00BE5601">
        <w:t xml:space="preserve">, . . . </w:t>
      </w:r>
      <w:r w:rsidRPr="000507EF">
        <w:t>a second Venus Aphrodite</w:t>
      </w:r>
      <w:r w:rsidR="00537736">
        <w:t>.</w:t>
      </w:r>
      <w:r w:rsidR="0054466E">
        <w:br/>
      </w:r>
      <w:r w:rsidRPr="000507EF">
        <w:t xml:space="preserve">But see a </w:t>
      </w:r>
      <w:r w:rsidRPr="00BE5601">
        <w:rPr>
          <w:i/>
        </w:rPr>
        <w:t>porpoise</w:t>
      </w:r>
      <w:r w:rsidRPr="000507EF">
        <w:t xml:space="preserve"> coming toward the beach</w:t>
      </w:r>
      <w:r w:rsidR="00537736">
        <w:t>.</w:t>
      </w:r>
      <w:r w:rsidR="0054466E">
        <w:br/>
      </w:r>
      <w:r w:rsidRPr="000507EF">
        <w:t>He come</w:t>
      </w:r>
      <w:r w:rsidR="00537736">
        <w:t xml:space="preserve">s a </w:t>
      </w:r>
      <w:r w:rsidR="00537736" w:rsidRPr="00BE5601">
        <w:rPr>
          <w:i/>
        </w:rPr>
        <w:t>purpose</w:t>
      </w:r>
      <w:r w:rsidR="00537736">
        <w:t xml:space="preserve"> to cut short my speech.</w:t>
      </w:r>
      <w:r w:rsidR="0054466E">
        <w:br/>
      </w:r>
      <w:r w:rsidR="00537736">
        <w:t xml:space="preserve">Why no! </w:t>
      </w:r>
      <w:proofErr w:type="spellStart"/>
      <w:proofErr w:type="gramStart"/>
      <w:r w:rsidR="00537736">
        <w:t>’Tis</w:t>
      </w:r>
      <w:proofErr w:type="spellEnd"/>
      <w:r w:rsidR="00537736">
        <w:t xml:space="preserve"> Catherine, my dovelike charmer.</w:t>
      </w:r>
      <w:proofErr w:type="gramEnd"/>
      <w:r w:rsidR="0054466E">
        <w:br/>
      </w:r>
      <w:r w:rsidR="00537736">
        <w:t xml:space="preserve">Has any vile </w:t>
      </w:r>
      <w:r w:rsidR="00537736" w:rsidRPr="00537736">
        <w:rPr>
          <w:i/>
        </w:rPr>
        <w:t>see</w:t>
      </w:r>
      <w:r w:rsidRPr="000507EF">
        <w:t>-monster dared to harm her?</w:t>
      </w:r>
      <w:r w:rsidR="0054466E">
        <w:br/>
      </w:r>
      <w:r w:rsidRPr="000507EF">
        <w:t>Sit still, my heart, sit sill, nor show emotion</w:t>
      </w:r>
      <w:r w:rsidR="00537736">
        <w:t>.</w:t>
      </w:r>
      <w:r w:rsidR="0054466E">
        <w:br/>
      </w:r>
      <w:proofErr w:type="gramStart"/>
      <w:r w:rsidR="00537736">
        <w:t>Any lovemaking by the ocean?</w:t>
      </w:r>
      <w:proofErr w:type="gramEnd"/>
      <w:r w:rsidR="00537736">
        <w:t xml:space="preserve"> O</w:t>
      </w:r>
      <w:r w:rsidRPr="000507EF">
        <w:t>h s</w:t>
      </w:r>
      <w:r w:rsidR="00537736">
        <w:t>hame</w:t>
      </w:r>
      <w:r w:rsidRPr="000507EF">
        <w:t>!</w:t>
      </w:r>
    </w:p>
    <w:p w14:paraId="213ABC87" w14:textId="77777777" w:rsidR="000507EF" w:rsidRPr="000507EF" w:rsidRDefault="000507EF" w:rsidP="000507EF">
      <w:pPr>
        <w:rPr>
          <w:rFonts w:cs="Baskerville"/>
        </w:rPr>
      </w:pPr>
    </w:p>
    <w:p w14:paraId="655F5112" w14:textId="7C12EF6B" w:rsidR="000507EF" w:rsidRPr="0054466E" w:rsidRDefault="000507EF" w:rsidP="00537736">
      <w:pPr>
        <w:pStyle w:val="LyricStageDirection"/>
      </w:pPr>
      <w:r w:rsidRPr="0054466E">
        <w:t>(</w:t>
      </w:r>
      <w:r w:rsidR="00537736">
        <w:t>Catherine</w:t>
      </w:r>
      <w:r w:rsidRPr="0054466E">
        <w:t xml:space="preserve"> enters from set waters</w:t>
      </w:r>
      <w:r w:rsidR="00537736">
        <w:t>,</w:t>
      </w:r>
      <w:r w:rsidRPr="0054466E">
        <w:t xml:space="preserve"> L.</w:t>
      </w:r>
      <w:r w:rsidR="00537736">
        <w:t>, or up from trap, very tired.</w:t>
      </w:r>
      <w:r w:rsidRPr="0054466E">
        <w:t>)</w:t>
      </w:r>
    </w:p>
    <w:p w14:paraId="14B60B10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20C5FB38" w14:textId="15509300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051D0A">
        <w:rPr>
          <w:smallCaps/>
        </w:rPr>
        <w:t xml:space="preserve"> </w:t>
      </w:r>
      <w:r w:rsidR="00537736">
        <w:rPr>
          <w:rFonts w:cs="Baskerville"/>
          <w:i/>
        </w:rPr>
        <w:t>(</w:t>
      </w:r>
      <w:proofErr w:type="gramStart"/>
      <w:r w:rsidR="00537736">
        <w:rPr>
          <w:rFonts w:cs="Baskerville"/>
          <w:i/>
        </w:rPr>
        <w:t>screaming</w:t>
      </w:r>
      <w:proofErr w:type="gramEnd"/>
      <w:r w:rsidR="000507EF" w:rsidRPr="00051D0A">
        <w:rPr>
          <w:rFonts w:cs="Baskerville"/>
          <w:i/>
        </w:rPr>
        <w:t>)</w:t>
      </w:r>
      <w:r w:rsidR="00051D0A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Look out</w:t>
      </w:r>
      <w:r w:rsidR="00537736">
        <w:rPr>
          <w:rFonts w:cs="Baskerville"/>
        </w:rPr>
        <w:t>! T</w:t>
      </w:r>
      <w:r w:rsidR="000507EF" w:rsidRPr="000507EF">
        <w:rPr>
          <w:rFonts w:cs="Baskerville"/>
        </w:rPr>
        <w:t>here in the bay, there’s something</w:t>
      </w:r>
      <w:r w:rsidR="00051D0A">
        <w:rPr>
          <w:rFonts w:cs="Baskerville"/>
        </w:rPr>
        <w:t xml:space="preserve"> </w:t>
      </w:r>
      <w:r w:rsidR="000507EF" w:rsidRPr="000507EF">
        <w:rPr>
          <w:rFonts w:cs="Baskerville"/>
        </w:rPr>
        <w:t>black moving in the water</w:t>
      </w:r>
      <w:r w:rsidR="00537736">
        <w:rPr>
          <w:rFonts w:cs="Baskerville"/>
        </w:rPr>
        <w:t>,</w:t>
      </w:r>
      <w:r w:rsidR="000507EF" w:rsidRPr="000507EF">
        <w:rPr>
          <w:rFonts w:cs="Baskerville"/>
        </w:rPr>
        <w:t xml:space="preserve"> and the girls don’t seem to see </w:t>
      </w:r>
      <w:proofErr w:type="gramStart"/>
      <w:r w:rsidR="000507EF" w:rsidRPr="000507EF">
        <w:rPr>
          <w:rFonts w:cs="Baskerville"/>
        </w:rPr>
        <w:t>it</w:t>
      </w:r>
      <w:r w:rsidR="00537736">
        <w:rPr>
          <w:rFonts w:cs="Baskerville"/>
        </w:rPr>
        <w:t>.</w:t>
      </w:r>
      <w:proofErr w:type="gramEnd"/>
      <w:r w:rsidR="00BE5601">
        <w:rPr>
          <w:rFonts w:cs="Baskerville"/>
        </w:rPr>
        <w:t xml:space="preserve"> . . . </w:t>
      </w:r>
      <w:r w:rsidR="00537736">
        <w:rPr>
          <w:rFonts w:cs="Baskerville"/>
        </w:rPr>
        <w:t>I’m so frightened. H</w:t>
      </w:r>
      <w:r w:rsidR="000507EF" w:rsidRPr="000507EF">
        <w:rPr>
          <w:rFonts w:cs="Baskerville"/>
        </w:rPr>
        <w:t xml:space="preserve">elp me out, </w:t>
      </w:r>
      <w:proofErr w:type="spellStart"/>
      <w:r w:rsidR="000507EF" w:rsidRPr="000507EF">
        <w:rPr>
          <w:rFonts w:cs="Baskerville"/>
        </w:rPr>
        <w:t>Blanky</w:t>
      </w:r>
      <w:proofErr w:type="spellEnd"/>
      <w:r w:rsidR="00537736">
        <w:rPr>
          <w:rFonts w:cs="Baskerville"/>
        </w:rPr>
        <w:t>! Y</w:t>
      </w:r>
      <w:r w:rsidR="000507EF" w:rsidRPr="000507EF">
        <w:rPr>
          <w:rFonts w:cs="Baskerville"/>
        </w:rPr>
        <w:t>our ’and</w:t>
      </w:r>
      <w:r w:rsidR="00537736">
        <w:rPr>
          <w:rFonts w:cs="Baskerville"/>
        </w:rPr>
        <w:t xml:space="preserve">! </w:t>
      </w:r>
      <w:r w:rsidR="000507EF" w:rsidRPr="00051D0A">
        <w:rPr>
          <w:rFonts w:cs="Baskerville"/>
          <w:i/>
        </w:rPr>
        <w:t>(As Le Blanc attempts to help her out</w:t>
      </w:r>
      <w:r w:rsidR="00537736">
        <w:rPr>
          <w:rFonts w:cs="Baskerville"/>
          <w:i/>
        </w:rPr>
        <w:t>,</w:t>
      </w:r>
      <w:r w:rsidR="000507EF" w:rsidRPr="00051D0A">
        <w:rPr>
          <w:rFonts w:cs="Baskerville"/>
          <w:i/>
        </w:rPr>
        <w:t xml:space="preserve"> she pulls him in.)</w:t>
      </w:r>
      <w:r w:rsidR="00051D0A">
        <w:rPr>
          <w:rFonts w:cs="Baskerville"/>
        </w:rPr>
        <w:br/>
      </w:r>
      <w:r w:rsidR="000507EF" w:rsidRPr="000507EF">
        <w:rPr>
          <w:rFonts w:cs="Baskerville"/>
        </w:rPr>
        <w:t>Thank you, you’re very kind</w:t>
      </w:r>
      <w:r w:rsidR="00537736">
        <w:rPr>
          <w:rFonts w:cs="Baskerville"/>
        </w:rPr>
        <w:t>.</w:t>
      </w:r>
      <w:r w:rsidR="000507EF" w:rsidRPr="000507EF">
        <w:rPr>
          <w:rFonts w:cs="Baskerville"/>
        </w:rPr>
        <w:t xml:space="preserve"> I ’</w:t>
      </w:r>
      <w:proofErr w:type="spellStart"/>
      <w:r w:rsidR="000507EF" w:rsidRPr="000507EF">
        <w:rPr>
          <w:rFonts w:cs="Baskerville"/>
        </w:rPr>
        <w:t>opes</w:t>
      </w:r>
      <w:proofErr w:type="spellEnd"/>
      <w:r w:rsidR="000507EF" w:rsidRPr="000507EF">
        <w:rPr>
          <w:rFonts w:cs="Baskerville"/>
        </w:rPr>
        <w:t xml:space="preserve"> you </w:t>
      </w:r>
      <w:proofErr w:type="spellStart"/>
      <w:r w:rsidR="000507EF" w:rsidRPr="000507EF">
        <w:rPr>
          <w:rFonts w:cs="Baskerville"/>
        </w:rPr>
        <w:t>isn</w:t>
      </w:r>
      <w:proofErr w:type="spellEnd"/>
      <w:r w:rsidR="000507EF" w:rsidRPr="000507EF">
        <w:rPr>
          <w:rFonts w:cs="Baskerville"/>
        </w:rPr>
        <w:t>’ wet.</w:t>
      </w:r>
    </w:p>
    <w:p w14:paraId="66434AB7" w14:textId="77777777" w:rsidR="000507EF" w:rsidRPr="000507EF" w:rsidRDefault="000507EF" w:rsidP="000507EF">
      <w:pPr>
        <w:rPr>
          <w:rFonts w:cs="Baskerville"/>
        </w:rPr>
      </w:pPr>
    </w:p>
    <w:p w14:paraId="7AAB5D54" w14:textId="6059BA49" w:rsidR="000507EF" w:rsidRPr="000507EF" w:rsidRDefault="000507EF" w:rsidP="000507EF">
      <w:pPr>
        <w:rPr>
          <w:rFonts w:cs="Baskerville"/>
        </w:rPr>
      </w:pPr>
      <w:r w:rsidRPr="00051D0A">
        <w:rPr>
          <w:smallCaps/>
        </w:rPr>
        <w:t>le blanc</w:t>
      </w:r>
      <w:r w:rsidR="00051D0A">
        <w:rPr>
          <w:smallCaps/>
        </w:rPr>
        <w:t xml:space="preserve">. </w:t>
      </w:r>
      <w:proofErr w:type="gramStart"/>
      <w:r w:rsidR="00537736">
        <w:rPr>
          <w:rFonts w:cs="Baskerville"/>
        </w:rPr>
        <w:t>No, not a bit.</w:t>
      </w:r>
      <w:proofErr w:type="gramEnd"/>
      <w:r w:rsidR="00537736">
        <w:rPr>
          <w:rFonts w:cs="Baskerville"/>
        </w:rPr>
        <w:t xml:space="preserve"> A</w:t>
      </w:r>
      <w:r w:rsidRPr="000507EF">
        <w:rPr>
          <w:rFonts w:cs="Baskerville"/>
        </w:rPr>
        <w:t>n hour from now my underclo</w:t>
      </w:r>
      <w:r w:rsidR="00537736">
        <w:rPr>
          <w:rFonts w:cs="Baskerville"/>
        </w:rPr>
        <w:t>thes won’t fit.</w:t>
      </w:r>
      <w:r w:rsidR="00051D0A">
        <w:rPr>
          <w:rFonts w:cs="Baskerville"/>
        </w:rPr>
        <w:br/>
      </w:r>
      <w:r w:rsidRPr="000507EF">
        <w:rPr>
          <w:rFonts w:cs="Baskerville"/>
        </w:rPr>
        <w:t>I think</w:t>
      </w:r>
      <w:r w:rsidR="00537736">
        <w:rPr>
          <w:rFonts w:cs="Baskerville"/>
        </w:rPr>
        <w:t>,</w:t>
      </w:r>
      <w:r w:rsidRPr="000507EF">
        <w:rPr>
          <w:rFonts w:cs="Baskerville"/>
        </w:rPr>
        <w:t xml:space="preserve"> though</w:t>
      </w:r>
      <w:r w:rsidR="00537736">
        <w:rPr>
          <w:rFonts w:cs="Baskerville"/>
        </w:rPr>
        <w:t>,</w:t>
      </w:r>
      <w:r w:rsidRPr="000507EF">
        <w:rPr>
          <w:rFonts w:cs="Baskerville"/>
        </w:rPr>
        <w:t xml:space="preserve"> y</w:t>
      </w:r>
      <w:r w:rsidR="00537736">
        <w:rPr>
          <w:rFonts w:cs="Baskerville"/>
        </w:rPr>
        <w:t>ou more careful might have been:</w:t>
      </w:r>
      <w:r w:rsidR="00051D0A">
        <w:rPr>
          <w:rFonts w:cs="Baskerville"/>
        </w:rPr>
        <w:br/>
      </w:r>
      <w:r w:rsidRPr="000507EF">
        <w:rPr>
          <w:rFonts w:cs="Baskerville"/>
        </w:rPr>
        <w:t xml:space="preserve">I gave you </w:t>
      </w:r>
      <w:r w:rsidR="00537736">
        <w:rPr>
          <w:rFonts w:cs="Baskerville"/>
        </w:rPr>
        <w:t>succor, and you pulled me in!</w:t>
      </w:r>
    </w:p>
    <w:p w14:paraId="1B28548E" w14:textId="77777777" w:rsidR="000507EF" w:rsidRPr="000507EF" w:rsidRDefault="000507EF" w:rsidP="000507EF">
      <w:pPr>
        <w:rPr>
          <w:rFonts w:cs="Baskerville"/>
        </w:rPr>
      </w:pPr>
    </w:p>
    <w:p w14:paraId="5E88FFE9" w14:textId="260A00E3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051D0A">
        <w:rPr>
          <w:smallCaps/>
        </w:rPr>
        <w:t xml:space="preserve"> </w:t>
      </w:r>
      <w:r w:rsidR="000507EF" w:rsidRPr="000507EF">
        <w:rPr>
          <w:rFonts w:cs="Baskerville"/>
        </w:rPr>
        <w:t>Couldn’t help it</w:t>
      </w:r>
      <w:r w:rsidR="00537736">
        <w:rPr>
          <w:rFonts w:cs="Baskerville"/>
        </w:rPr>
        <w:t>,</w:t>
      </w:r>
      <w:r w:rsidR="000507EF" w:rsidRPr="000507EF">
        <w:rPr>
          <w:rFonts w:cs="Baskerville"/>
        </w:rPr>
        <w:t xml:space="preserve"> </w:t>
      </w:r>
      <w:proofErr w:type="spellStart"/>
      <w:r w:rsidR="000507EF" w:rsidRPr="000507EF">
        <w:rPr>
          <w:rFonts w:cs="Baskerville"/>
        </w:rPr>
        <w:t>Blanky</w:t>
      </w:r>
      <w:proofErr w:type="spellEnd"/>
      <w:r w:rsidR="000507EF" w:rsidRPr="000507EF">
        <w:rPr>
          <w:rFonts w:cs="Baskerville"/>
        </w:rPr>
        <w:t xml:space="preserve"> dear</w:t>
      </w:r>
      <w:r w:rsidR="00537736">
        <w:rPr>
          <w:rFonts w:cs="Baskerville"/>
        </w:rPr>
        <w:t>.</w:t>
      </w:r>
      <w:r w:rsidR="00051D0A">
        <w:rPr>
          <w:rFonts w:cs="Baskerville"/>
        </w:rPr>
        <w:br/>
      </w:r>
      <w:r w:rsidR="000507EF" w:rsidRPr="000507EF">
        <w:rPr>
          <w:rFonts w:cs="Baskerville"/>
        </w:rPr>
        <w:t>What made you dive so quickly down?</w:t>
      </w:r>
    </w:p>
    <w:p w14:paraId="48CE8215" w14:textId="77777777" w:rsidR="000507EF" w:rsidRPr="000507EF" w:rsidRDefault="000507EF" w:rsidP="000507EF">
      <w:pPr>
        <w:rPr>
          <w:rFonts w:cs="Baskerville"/>
        </w:rPr>
      </w:pPr>
    </w:p>
    <w:p w14:paraId="3A8264AE" w14:textId="77777777" w:rsidR="00BE5601" w:rsidRDefault="000507EF" w:rsidP="000507EF">
      <w:pPr>
        <w:rPr>
          <w:rFonts w:cs="Baskerville"/>
        </w:rPr>
      </w:pPr>
      <w:r w:rsidRPr="00051D0A">
        <w:rPr>
          <w:smallCaps/>
        </w:rPr>
        <w:t>le blanc</w:t>
      </w:r>
      <w:r w:rsidR="00051D0A">
        <w:rPr>
          <w:smallCaps/>
        </w:rPr>
        <w:t xml:space="preserve">. </w:t>
      </w:r>
      <w:proofErr w:type="gramStart"/>
      <w:r w:rsidR="00051D0A">
        <w:rPr>
          <w:smallCaps/>
        </w:rPr>
        <w:t>B</w:t>
      </w:r>
      <w:r w:rsidRPr="000507EF">
        <w:rPr>
          <w:rFonts w:cs="Baskerville"/>
        </w:rPr>
        <w:t>ecause I couldn’t raise three thousand pounds.</w:t>
      </w:r>
      <w:proofErr w:type="gramEnd"/>
    </w:p>
    <w:p w14:paraId="1EB4C27A" w14:textId="77777777" w:rsidR="00BE5601" w:rsidRDefault="00537736" w:rsidP="00B81194">
      <w:pPr>
        <w:pStyle w:val="LyricStageDirection"/>
      </w:pPr>
      <w:r w:rsidRPr="00537736">
        <w:t>(</w:t>
      </w:r>
      <w:proofErr w:type="gramStart"/>
      <w:r w:rsidRPr="00537736">
        <w:t>business</w:t>
      </w:r>
      <w:proofErr w:type="gramEnd"/>
      <w:r w:rsidRPr="00537736">
        <w:t>)</w:t>
      </w:r>
    </w:p>
    <w:p w14:paraId="108A7A76" w14:textId="22C17670" w:rsidR="000507EF" w:rsidRPr="000507EF" w:rsidRDefault="00BE5601" w:rsidP="000507EF">
      <w:pPr>
        <w:rPr>
          <w:rFonts w:cs="Baskerville"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>My dear</w:t>
      </w:r>
      <w:r w:rsidR="00537736">
        <w:rPr>
          <w:rFonts w:cs="Baskerville"/>
        </w:rPr>
        <w:t>,</w:t>
      </w:r>
      <w:r w:rsidR="000507EF" w:rsidRPr="000507EF">
        <w:rPr>
          <w:rFonts w:cs="Baskerville"/>
        </w:rPr>
        <w:t xml:space="preserve"> </w:t>
      </w:r>
      <w:r w:rsidR="00537736">
        <w:rPr>
          <w:rFonts w:cs="Baskerville"/>
        </w:rPr>
        <w:t>’twas thus to you I meant to say:</w:t>
      </w:r>
      <w:r w:rsidR="00AE12D1">
        <w:rPr>
          <w:rFonts w:cs="Baskerville"/>
        </w:rPr>
        <w:br/>
        <w:t>W</w:t>
      </w:r>
      <w:r w:rsidR="000507EF" w:rsidRPr="000507EF">
        <w:rPr>
          <w:rFonts w:cs="Baskerville"/>
        </w:rPr>
        <w:t>hile in my arms</w:t>
      </w:r>
      <w:r w:rsidR="00051D0A">
        <w:rPr>
          <w:rFonts w:cs="Baskerville"/>
        </w:rPr>
        <w:t xml:space="preserve"> </w:t>
      </w:r>
      <w:r w:rsidR="000507EF" w:rsidRPr="000507EF">
        <w:rPr>
          <w:rFonts w:cs="Baskerville"/>
        </w:rPr>
        <w:t>you gave yourself away.</w:t>
      </w:r>
    </w:p>
    <w:p w14:paraId="2B88C414" w14:textId="77777777" w:rsidR="000507EF" w:rsidRPr="000507EF" w:rsidRDefault="000507EF" w:rsidP="000507EF">
      <w:pPr>
        <w:rPr>
          <w:rFonts w:cs="Baskerville"/>
        </w:rPr>
      </w:pPr>
    </w:p>
    <w:p w14:paraId="38D70A7C" w14:textId="586A4A66" w:rsidR="000507EF" w:rsidRPr="00051D0A" w:rsidRDefault="000507EF" w:rsidP="00B81194">
      <w:pPr>
        <w:pStyle w:val="LyricStageDirection"/>
      </w:pPr>
      <w:r w:rsidRPr="00051D0A">
        <w:t>(</w:t>
      </w:r>
      <w:r w:rsidR="00537736">
        <w:t>Catherine</w:t>
      </w:r>
      <w:r w:rsidRPr="00051D0A">
        <w:t xml:space="preserve"> i</w:t>
      </w:r>
      <w:r w:rsidR="00537736">
        <w:t>s offended and goes L. Le Blanc</w:t>
      </w:r>
      <w:r w:rsidRPr="00051D0A">
        <w:t xml:space="preserve"> follows and tries to pacify her.)</w:t>
      </w:r>
    </w:p>
    <w:p w14:paraId="2CB9FB02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01038ED7" w14:textId="1DEEE676" w:rsidR="00537736" w:rsidRDefault="000507EF" w:rsidP="00B81194">
      <w:pPr>
        <w:pStyle w:val="LyricStageDirection"/>
      </w:pPr>
      <w:r w:rsidRPr="00051D0A">
        <w:t>(</w:t>
      </w:r>
      <w:proofErr w:type="gramStart"/>
      <w:r w:rsidR="00537736">
        <w:t>tenderly</w:t>
      </w:r>
      <w:proofErr w:type="gramEnd"/>
      <w:r w:rsidR="00537736">
        <w:t>)</w:t>
      </w:r>
    </w:p>
    <w:p w14:paraId="60F0645E" w14:textId="60013A78" w:rsidR="000507EF" w:rsidRPr="000507EF" w:rsidRDefault="00537736" w:rsidP="000507EF">
      <w:pPr>
        <w:rPr>
          <w:rFonts w:cs="Baskerville"/>
        </w:rPr>
      </w:pPr>
      <w:r>
        <w:tab/>
      </w:r>
      <w:r w:rsidR="000507EF" w:rsidRPr="000507EF">
        <w:rPr>
          <w:rFonts w:cs="Baskerville"/>
        </w:rPr>
        <w:t xml:space="preserve">Your </w:t>
      </w:r>
      <w:r>
        <w:rPr>
          <w:rFonts w:cs="Baskerville"/>
        </w:rPr>
        <w:t>eyes were stronger than my will.</w:t>
      </w:r>
      <w:r w:rsidR="00051D0A">
        <w:rPr>
          <w:rFonts w:cs="Baskerville"/>
        </w:rPr>
        <w:br/>
      </w:r>
      <w:r w:rsidR="000507EF" w:rsidRPr="000507EF">
        <w:rPr>
          <w:rFonts w:cs="Baskerville"/>
        </w:rPr>
        <w:t>Magnets of love!</w:t>
      </w:r>
      <w:r>
        <w:rPr>
          <w:rFonts w:cs="Baskerville"/>
        </w:rPr>
        <w:t xml:space="preserve"> Sit still, my heart, sit still.</w:t>
      </w:r>
      <w:r w:rsidR="00051D0A">
        <w:rPr>
          <w:rFonts w:cs="Baskerville"/>
        </w:rPr>
        <w:br/>
      </w:r>
      <w:r w:rsidR="000507EF" w:rsidRPr="000507EF">
        <w:rPr>
          <w:rFonts w:cs="Baskerville"/>
        </w:rPr>
        <w:t>For thee I’d plunge—now don’t look so suspicious</w:t>
      </w:r>
      <w:r>
        <w:rPr>
          <w:rFonts w:cs="Baskerville"/>
        </w:rPr>
        <w:t>—</w:t>
      </w:r>
      <w:r w:rsidR="00051D0A">
        <w:rPr>
          <w:rFonts w:cs="Baskerville"/>
        </w:rPr>
        <w:br/>
      </w:r>
      <w:r w:rsidR="000507EF" w:rsidRPr="000507EF">
        <w:rPr>
          <w:rFonts w:cs="Baskerville"/>
        </w:rPr>
        <w:t>Into a sea of ice.</w:t>
      </w:r>
    </w:p>
    <w:p w14:paraId="01474185" w14:textId="77777777" w:rsidR="000507EF" w:rsidRPr="000507EF" w:rsidRDefault="000507EF" w:rsidP="000507EF">
      <w:pPr>
        <w:rPr>
          <w:rFonts w:cs="Baskerville"/>
        </w:rPr>
      </w:pPr>
    </w:p>
    <w:p w14:paraId="67AA1120" w14:textId="1C4F0A1B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051D0A">
        <w:rPr>
          <w:smallCaps/>
        </w:rPr>
        <w:t xml:space="preserve"> </w:t>
      </w:r>
      <w:r w:rsidR="00537736">
        <w:rPr>
          <w:smallCaps/>
        </w:rPr>
        <w:t xml:space="preserve">                 </w:t>
      </w:r>
      <w:r w:rsidR="008321BC">
        <w:rPr>
          <w:smallCaps/>
        </w:rPr>
        <w:t xml:space="preserve">  </w:t>
      </w:r>
      <w:r w:rsidR="000507EF" w:rsidRPr="000507EF">
        <w:rPr>
          <w:rFonts w:cs="Baskerville"/>
        </w:rPr>
        <w:t>Of vice? He’s growing vicious.</w:t>
      </w:r>
    </w:p>
    <w:p w14:paraId="025FEC5B" w14:textId="77777777" w:rsidR="000507EF" w:rsidRPr="000507EF" w:rsidRDefault="000507EF" w:rsidP="000507EF">
      <w:pPr>
        <w:rPr>
          <w:rFonts w:cs="Baskerville"/>
        </w:rPr>
      </w:pPr>
    </w:p>
    <w:p w14:paraId="1F450079" w14:textId="67B10F78" w:rsidR="000507EF" w:rsidRPr="000507EF" w:rsidRDefault="000507EF" w:rsidP="000507EF">
      <w:pPr>
        <w:rPr>
          <w:rFonts w:cs="Baskerville"/>
        </w:rPr>
      </w:pPr>
      <w:r w:rsidRPr="00051D0A">
        <w:rPr>
          <w:smallCaps/>
        </w:rPr>
        <w:t>le blanc</w:t>
      </w:r>
      <w:r w:rsidR="00051D0A">
        <w:rPr>
          <w:smallCaps/>
        </w:rPr>
        <w:t>.</w:t>
      </w:r>
      <w:r w:rsidR="008321BC">
        <w:rPr>
          <w:smallCaps/>
        </w:rPr>
        <w:t xml:space="preserve"> </w:t>
      </w:r>
      <w:r w:rsidRPr="000507EF">
        <w:rPr>
          <w:rFonts w:cs="Baskerville"/>
        </w:rPr>
        <w:t>The pangs of love grow more consuming daily.</w:t>
      </w:r>
    </w:p>
    <w:p w14:paraId="352FD9EE" w14:textId="77777777" w:rsidR="000507EF" w:rsidRPr="000507EF" w:rsidRDefault="000507EF" w:rsidP="000507EF">
      <w:pPr>
        <w:rPr>
          <w:rFonts w:cs="Baskerville"/>
        </w:rPr>
      </w:pPr>
    </w:p>
    <w:p w14:paraId="07C84D3E" w14:textId="77777777" w:rsidR="000507EF" w:rsidRPr="008321BC" w:rsidRDefault="000507EF" w:rsidP="00B81194">
      <w:pPr>
        <w:pStyle w:val="LyricStageDirection"/>
      </w:pPr>
      <w:r w:rsidRPr="008321BC">
        <w:t>(Eulalie heard crying out for help.)</w:t>
      </w:r>
    </w:p>
    <w:p w14:paraId="2A47E578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2653B176" w14:textId="002BACCB" w:rsidR="000507EF" w:rsidRPr="000507EF" w:rsidRDefault="00AE12D1" w:rsidP="000507EF">
      <w:pPr>
        <w:rPr>
          <w:rFonts w:cs="Baskerville"/>
        </w:rPr>
      </w:pPr>
      <w:r>
        <w:rPr>
          <w:smallCaps/>
        </w:rPr>
        <w:tab/>
      </w:r>
      <w:r w:rsidR="000507EF" w:rsidRPr="000507EF">
        <w:rPr>
          <w:rFonts w:cs="Baskerville"/>
        </w:rPr>
        <w:t>Sit still</w:t>
      </w:r>
      <w:r w:rsidR="00537736">
        <w:rPr>
          <w:rFonts w:cs="Baskerville"/>
        </w:rPr>
        <w:t>,</w:t>
      </w:r>
      <w:r w:rsidR="000507EF" w:rsidRPr="000507EF">
        <w:rPr>
          <w:rFonts w:cs="Baskerville"/>
        </w:rPr>
        <w:t xml:space="preserve"> my heart, sit still. Here comes Eulalie.</w:t>
      </w:r>
    </w:p>
    <w:p w14:paraId="73CBBF26" w14:textId="77777777" w:rsidR="000507EF" w:rsidRPr="000507EF" w:rsidRDefault="000507EF" w:rsidP="000507EF">
      <w:pPr>
        <w:rPr>
          <w:rFonts w:cs="Baskerville"/>
        </w:rPr>
      </w:pPr>
    </w:p>
    <w:p w14:paraId="6A71195A" w14:textId="3FB484AB" w:rsidR="000507EF" w:rsidRPr="008321BC" w:rsidRDefault="000507EF" w:rsidP="00537736">
      <w:pPr>
        <w:pStyle w:val="LyricStageDirection"/>
      </w:pPr>
      <w:r w:rsidRPr="008321BC">
        <w:t>(Eulalie’s voice heard more loudly calling</w:t>
      </w:r>
      <w:r w:rsidR="00AE12D1">
        <w:t>, “Help!”</w:t>
      </w:r>
      <w:r w:rsidRPr="008321BC">
        <w:t xml:space="preserve"> </w:t>
      </w:r>
      <w:r w:rsidR="00537736">
        <w:t>Catherine and Le Blanc</w:t>
      </w:r>
      <w:r w:rsidRPr="008321BC">
        <w:t xml:space="preserve"> </w:t>
      </w:r>
      <w:r w:rsidR="00AE12D1">
        <w:t>U.</w:t>
      </w:r>
      <w:r w:rsidRPr="008321BC">
        <w:t>C. Eulalie, Marie</w:t>
      </w:r>
      <w:r w:rsidR="00537736">
        <w:t>, and Rose swim on excitedly L.4.E. Le Blanc</w:t>
      </w:r>
      <w:r w:rsidRPr="008321BC">
        <w:t xml:space="preserve"> and </w:t>
      </w:r>
      <w:r w:rsidR="00537736">
        <w:t>Catherine</w:t>
      </w:r>
      <w:r w:rsidRPr="008321BC">
        <w:t xml:space="preserve"> help them out</w:t>
      </w:r>
      <w:r w:rsidR="00537736">
        <w:t>,</w:t>
      </w:r>
      <w:r w:rsidRPr="008321BC">
        <w:t xml:space="preserve"> too exhausted to speak at first</w:t>
      </w:r>
      <w:r w:rsidR="0007453A">
        <w:t>, C.</w:t>
      </w:r>
      <w:r w:rsidRPr="008321BC">
        <w:t xml:space="preserve"> Eva</w:t>
      </w:r>
      <w:r w:rsidR="0007453A">
        <w:t>ngeline</w:t>
      </w:r>
      <w:r w:rsidRPr="008321BC">
        <w:t xml:space="preserve"> crosses followed by small whale.)</w:t>
      </w:r>
    </w:p>
    <w:p w14:paraId="0FE677FA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5902CA4A" w14:textId="753E6898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rose</w:t>
      </w:r>
      <w:r w:rsidR="008321BC">
        <w:rPr>
          <w:smallCaps/>
        </w:rPr>
        <w:t xml:space="preserve">. </w:t>
      </w:r>
      <w:r w:rsidR="0007453A">
        <w:rPr>
          <w:rFonts w:cs="Baskerville"/>
        </w:rPr>
        <w:t>A whale! Evang</w:t>
      </w:r>
      <w:r w:rsidR="00AE12D1">
        <w:rPr>
          <w:rFonts w:cs="Baskerville"/>
        </w:rPr>
        <w:t>e</w:t>
      </w:r>
      <w:r w:rsidR="0007453A">
        <w:rPr>
          <w:rFonts w:cs="Baskerville"/>
        </w:rPr>
        <w:t>line,</w:t>
      </w:r>
      <w:r w:rsidR="00AE12D1">
        <w:rPr>
          <w:rFonts w:cs="Baskerville"/>
        </w:rPr>
        <w:t xml:space="preserve"> . . . </w:t>
      </w:r>
      <w:r w:rsidR="0007453A">
        <w:rPr>
          <w:rFonts w:cs="Baskerville"/>
        </w:rPr>
        <w:t>she’s lost!</w:t>
      </w:r>
    </w:p>
    <w:p w14:paraId="5B175EEF" w14:textId="77777777" w:rsidR="000507EF" w:rsidRPr="000507EF" w:rsidRDefault="000507EF" w:rsidP="000507EF">
      <w:pPr>
        <w:rPr>
          <w:rFonts w:cs="Baskerville"/>
        </w:rPr>
      </w:pPr>
    </w:p>
    <w:p w14:paraId="1F13814F" w14:textId="5B83CE24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8321BC">
        <w:rPr>
          <w:smallCaps/>
        </w:rPr>
        <w:t xml:space="preserve">. </w:t>
      </w:r>
      <w:r w:rsidRPr="000507EF">
        <w:rPr>
          <w:rFonts w:cs="Baskerville"/>
        </w:rPr>
        <w:t xml:space="preserve">She must not be </w:t>
      </w:r>
      <w:r w:rsidR="00AE12D1">
        <w:rPr>
          <w:rFonts w:cs="Baskerville"/>
        </w:rPr>
        <w:t>’til</w:t>
      </w:r>
      <w:r w:rsidRPr="000507EF">
        <w:rPr>
          <w:rFonts w:cs="Baskerville"/>
        </w:rPr>
        <w:t xml:space="preserve"> wed at any cost.</w:t>
      </w:r>
    </w:p>
    <w:p w14:paraId="4A547244" w14:textId="77777777" w:rsidR="000507EF" w:rsidRPr="000507EF" w:rsidRDefault="000507EF" w:rsidP="000507EF">
      <w:pPr>
        <w:rPr>
          <w:rFonts w:cs="Baskerville"/>
        </w:rPr>
      </w:pPr>
    </w:p>
    <w:p w14:paraId="24B067E2" w14:textId="55BF0A16" w:rsidR="000507EF" w:rsidRPr="008321BC" w:rsidRDefault="0007453A" w:rsidP="0007453A">
      <w:pPr>
        <w:pStyle w:val="LyricStageDirection"/>
      </w:pPr>
      <w:r>
        <w:t>(Seizes life b</w:t>
      </w:r>
      <w:r w:rsidR="000507EF" w:rsidRPr="008321BC">
        <w:t xml:space="preserve">uoy and starts to </w:t>
      </w:r>
      <w:r>
        <w:t>cross</w:t>
      </w:r>
      <w:r w:rsidR="000507EF" w:rsidRPr="008321BC">
        <w:t xml:space="preserve"> C. </w:t>
      </w:r>
      <w:r>
        <w:t xml:space="preserve">Catherine clings to him. Lone Fisherman and </w:t>
      </w:r>
      <w:proofErr w:type="spellStart"/>
      <w:r>
        <w:t>f</w:t>
      </w:r>
      <w:r w:rsidR="000507EF" w:rsidRPr="008321BC">
        <w:t>isherboys</w:t>
      </w:r>
      <w:proofErr w:type="spellEnd"/>
      <w:r w:rsidR="000507EF" w:rsidRPr="008321BC">
        <w:t xml:space="preserve"> enter R. and L. and rush up to back</w:t>
      </w:r>
      <w:r>
        <w:t>,</w:t>
      </w:r>
      <w:r w:rsidR="000507EF" w:rsidRPr="008321BC">
        <w:t xml:space="preserve"> keeping C. clear. </w:t>
      </w:r>
      <w:r>
        <w:t>Evangeline crosses R. to L., followed by big whale.</w:t>
      </w:r>
      <w:r w:rsidR="000507EF" w:rsidRPr="008321BC">
        <w:t xml:space="preserve"> Lone Fisherman gets line into </w:t>
      </w:r>
      <w:r>
        <w:t xml:space="preserve">the whale’s </w:t>
      </w:r>
      <w:r w:rsidR="000507EF" w:rsidRPr="008321BC">
        <w:t xml:space="preserve">mouth and is pulled off the rock. </w:t>
      </w:r>
      <w:proofErr w:type="gramStart"/>
      <w:r w:rsidR="000507EF" w:rsidRPr="008321BC">
        <w:t>During the whole of this finale</w:t>
      </w:r>
      <w:r>
        <w:t>,</w:t>
      </w:r>
      <w:r w:rsidR="000507EF" w:rsidRPr="008321BC">
        <w:t xml:space="preserve"> murmurs to be kept up</w:t>
      </w:r>
      <w:r>
        <w:t>.</w:t>
      </w:r>
      <w:proofErr w:type="gramEnd"/>
      <w:r w:rsidR="000507EF" w:rsidRPr="008321BC">
        <w:t xml:space="preserve"> </w:t>
      </w:r>
      <w:r>
        <w:t>A</w:t>
      </w:r>
      <w:r w:rsidR="000507EF" w:rsidRPr="008321BC">
        <w:t>ll show despair.)</w:t>
      </w:r>
    </w:p>
    <w:p w14:paraId="1E8E0007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11F933D2" w14:textId="22F360BB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8321BC">
        <w:rPr>
          <w:smallCaps/>
        </w:rPr>
        <w:t xml:space="preserve"> </w:t>
      </w:r>
      <w:r w:rsidR="0007453A">
        <w:rPr>
          <w:rFonts w:cs="Baskerville"/>
          <w:i/>
        </w:rPr>
        <w:t>(</w:t>
      </w:r>
      <w:proofErr w:type="gramStart"/>
      <w:r w:rsidR="0007453A">
        <w:rPr>
          <w:rFonts w:cs="Baskerville"/>
          <w:i/>
        </w:rPr>
        <w:t>calling</w:t>
      </w:r>
      <w:proofErr w:type="gramEnd"/>
      <w:r w:rsidR="0007453A">
        <w:rPr>
          <w:rFonts w:cs="Baskerville"/>
          <w:i/>
        </w:rPr>
        <w:t xml:space="preserve"> as she passes</w:t>
      </w:r>
      <w:r w:rsidR="000507EF" w:rsidRPr="008321BC">
        <w:rPr>
          <w:rFonts w:cs="Baskerville"/>
          <w:i/>
        </w:rPr>
        <w:t>)</w:t>
      </w:r>
      <w:r w:rsidR="008321BC">
        <w:rPr>
          <w:rFonts w:cs="Baskerville"/>
        </w:rPr>
        <w:t xml:space="preserve"> </w:t>
      </w:r>
      <w:r w:rsidR="000507EF" w:rsidRPr="000507EF">
        <w:rPr>
          <w:rFonts w:cs="Baskerville"/>
        </w:rPr>
        <w:t>Help! Help!</w:t>
      </w:r>
    </w:p>
    <w:p w14:paraId="2045C281" w14:textId="77777777" w:rsidR="000507EF" w:rsidRPr="000507EF" w:rsidRDefault="000507EF" w:rsidP="000507EF">
      <w:pPr>
        <w:rPr>
          <w:rFonts w:cs="Baskerville"/>
        </w:rPr>
      </w:pPr>
    </w:p>
    <w:p w14:paraId="4B8779CE" w14:textId="1561E638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8321BC">
        <w:rPr>
          <w:smallCaps/>
        </w:rPr>
        <w:t xml:space="preserve">. </w:t>
      </w:r>
      <w:r w:rsidRPr="000507EF">
        <w:rPr>
          <w:rFonts w:cs="Baskerville"/>
        </w:rPr>
        <w:t>Make room. I’m doing this.</w:t>
      </w:r>
    </w:p>
    <w:p w14:paraId="2758A403" w14:textId="77777777" w:rsidR="000507EF" w:rsidRPr="000507EF" w:rsidRDefault="000507EF" w:rsidP="000507EF">
      <w:pPr>
        <w:rPr>
          <w:rFonts w:cs="Baskerville"/>
        </w:rPr>
      </w:pPr>
    </w:p>
    <w:p w14:paraId="7ABA5DD2" w14:textId="6DF8AF79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8321BC">
        <w:rPr>
          <w:smallCaps/>
        </w:rPr>
        <w:t xml:space="preserve"> </w:t>
      </w:r>
      <w:r w:rsidR="000507EF" w:rsidRPr="008321BC">
        <w:rPr>
          <w:rFonts w:cs="Baskerville"/>
          <w:i/>
        </w:rPr>
        <w:t>(L.)</w:t>
      </w:r>
      <w:r w:rsidR="008321BC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What would you do?</w:t>
      </w:r>
    </w:p>
    <w:p w14:paraId="5AAE2D56" w14:textId="77777777" w:rsidR="000507EF" w:rsidRPr="000507EF" w:rsidRDefault="000507EF" w:rsidP="000507EF">
      <w:pPr>
        <w:rPr>
          <w:rFonts w:cs="Baskerville"/>
        </w:rPr>
      </w:pPr>
    </w:p>
    <w:p w14:paraId="220A79F5" w14:textId="7F4125CC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8321BC">
        <w:rPr>
          <w:smallCaps/>
        </w:rPr>
        <w:t xml:space="preserve">. </w:t>
      </w:r>
      <w:r w:rsidRPr="000507EF">
        <w:rPr>
          <w:rFonts w:cs="Baskerville"/>
        </w:rPr>
        <w:t>Unhand me</w:t>
      </w:r>
      <w:r w:rsidR="0007453A">
        <w:rPr>
          <w:rFonts w:cs="Baskerville"/>
        </w:rPr>
        <w:t xml:space="preserve">, girl, </w:t>
      </w:r>
      <w:r w:rsidRPr="000507EF">
        <w:rPr>
          <w:rFonts w:cs="Baskerville"/>
        </w:rPr>
        <w:t>I say.</w:t>
      </w:r>
    </w:p>
    <w:p w14:paraId="06F5804D" w14:textId="77777777" w:rsidR="000507EF" w:rsidRPr="000507EF" w:rsidRDefault="000507EF" w:rsidP="000507EF">
      <w:pPr>
        <w:rPr>
          <w:rFonts w:cs="Baskerville"/>
        </w:rPr>
      </w:pPr>
    </w:p>
    <w:p w14:paraId="44387F8F" w14:textId="1610E129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8321BC">
        <w:rPr>
          <w:smallCaps/>
        </w:rPr>
        <w:t xml:space="preserve"> </w:t>
      </w:r>
      <w:r w:rsidR="000507EF" w:rsidRPr="000507EF">
        <w:rPr>
          <w:rFonts w:cs="Baskerville"/>
        </w:rPr>
        <w:t>Help, help!</w:t>
      </w:r>
    </w:p>
    <w:p w14:paraId="468269D0" w14:textId="77777777" w:rsidR="000507EF" w:rsidRPr="000507EF" w:rsidRDefault="000507EF" w:rsidP="000507EF">
      <w:pPr>
        <w:rPr>
          <w:rFonts w:cs="Baskerville"/>
        </w:rPr>
      </w:pPr>
    </w:p>
    <w:p w14:paraId="6FA11D24" w14:textId="02ED5DA8" w:rsidR="0007453A" w:rsidRDefault="0007453A" w:rsidP="00AC1435">
      <w:pPr>
        <w:pStyle w:val="LyricStageDirection"/>
      </w:pPr>
      <w:r>
        <w:t>(Enter Gabriel,</w:t>
      </w:r>
      <w:r w:rsidR="000507EF" w:rsidRPr="008321BC">
        <w:t xml:space="preserve"> followed by </w:t>
      </w:r>
      <w:proofErr w:type="spellStart"/>
      <w:r w:rsidR="000507EF" w:rsidRPr="008321BC">
        <w:t>Felician</w:t>
      </w:r>
      <w:proofErr w:type="spellEnd"/>
      <w:r>
        <w:t>, rushing on from R.1.E. Cathy twirls Le Blanc down</w:t>
      </w:r>
      <w:r w:rsidR="000507EF" w:rsidRPr="008321BC">
        <w:t>stage into Gab</w:t>
      </w:r>
      <w:r>
        <w:t>riel,</w:t>
      </w:r>
      <w:r w:rsidR="000507EF" w:rsidRPr="008321BC">
        <w:t xml:space="preserve"> who catches his hand and twirls him a second time. </w:t>
      </w:r>
      <w:r>
        <w:t>Gabriel then as</w:t>
      </w:r>
      <w:r w:rsidR="000507EF" w:rsidRPr="008321BC">
        <w:t xml:space="preserve">cends </w:t>
      </w:r>
      <w:r>
        <w:t xml:space="preserve">a </w:t>
      </w:r>
      <w:r w:rsidR="000507EF" w:rsidRPr="008321BC">
        <w:t>rock as Eva</w:t>
      </w:r>
      <w:r>
        <w:t>ngeline</w:t>
      </w:r>
      <w:r w:rsidR="000507EF" w:rsidRPr="008321BC">
        <w:t xml:space="preserve"> crosses </w:t>
      </w:r>
      <w:r w:rsidR="00AE12D1">
        <w:t xml:space="preserve">a second time. </w:t>
      </w:r>
      <w:proofErr w:type="spellStart"/>
      <w:r w:rsidR="00AE12D1">
        <w:t>Omnes</w:t>
      </w:r>
      <w:proofErr w:type="spellEnd"/>
      <w:r w:rsidR="00AE12D1">
        <w:t xml:space="preserve"> rush</w:t>
      </w:r>
      <w:r w:rsidR="000507EF" w:rsidRPr="008321BC">
        <w:t xml:space="preserve"> </w:t>
      </w:r>
      <w:r>
        <w:t>back and forth across the</w:t>
      </w:r>
      <w:r w:rsidR="000507EF" w:rsidRPr="008321BC">
        <w:t xml:space="preserve"> stage </w:t>
      </w:r>
      <w:r>
        <w:t>until music cue.)</w:t>
      </w:r>
    </w:p>
    <w:p w14:paraId="6260235C" w14:textId="77777777" w:rsidR="0007453A" w:rsidRDefault="0007453A" w:rsidP="008321BC">
      <w:pPr>
        <w:ind w:left="1080" w:firstLine="0"/>
        <w:rPr>
          <w:i/>
        </w:rPr>
      </w:pPr>
    </w:p>
    <w:p w14:paraId="14223ABD" w14:textId="672EB15F" w:rsidR="000507EF" w:rsidRPr="008321BC" w:rsidRDefault="0007453A" w:rsidP="00AC1435">
      <w:pPr>
        <w:pStyle w:val="LyricStageDirection"/>
      </w:pPr>
      <w:r>
        <w:t>(“</w:t>
      </w:r>
      <w:r w:rsidR="000507EF" w:rsidRPr="008321BC">
        <w:t>Hurray!</w:t>
      </w:r>
      <w:r>
        <w:t>”</w:t>
      </w:r>
      <w:r w:rsidR="000507EF" w:rsidRPr="008321BC">
        <w:t xml:space="preserve"> Gab</w:t>
      </w:r>
      <w:r>
        <w:t>riel plunges into water and off L.</w:t>
      </w:r>
      <w:r w:rsidR="000507EF" w:rsidRPr="008321BC">
        <w:t>H. Lone Fisherman gets pulled off rock as the whale goes back</w:t>
      </w:r>
      <w:r>
        <w:t>,</w:t>
      </w:r>
      <w:r w:rsidR="000507EF" w:rsidRPr="008321BC">
        <w:t xml:space="preserve"> </w:t>
      </w:r>
      <w:r>
        <w:t>heightening the</w:t>
      </w:r>
      <w:r w:rsidR="000507EF" w:rsidRPr="008321BC">
        <w:t xml:space="preserve"> excitement. Gab</w:t>
      </w:r>
      <w:r>
        <w:t>riel</w:t>
      </w:r>
      <w:r w:rsidR="000507EF" w:rsidRPr="008321BC">
        <w:t xml:space="preserve"> and Eva</w:t>
      </w:r>
      <w:r>
        <w:t>ngeline reenter L.U.</w:t>
      </w:r>
      <w:r w:rsidR="000507EF" w:rsidRPr="008321BC">
        <w:t xml:space="preserve">E. and down to front for </w:t>
      </w:r>
      <w:r>
        <w:t>the finale, d</w:t>
      </w:r>
      <w:r w:rsidR="000507EF" w:rsidRPr="008321BC">
        <w:t>uring which Lone Fisherman r</w:t>
      </w:r>
      <w:r>
        <w:t>ides on whale and runs through flats.)</w:t>
      </w:r>
    </w:p>
    <w:p w14:paraId="003426E7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6BC50EE8" w14:textId="1B62E7DA" w:rsidR="000507EF" w:rsidRPr="000507EF" w:rsidRDefault="00B82E51" w:rsidP="007B7A6C">
      <w:pPr>
        <w:pStyle w:val="LyricStageDirection"/>
        <w:tabs>
          <w:tab w:val="center" w:pos="4680"/>
        </w:tabs>
        <w:ind w:left="0"/>
        <w:jc w:val="center"/>
      </w:pPr>
      <w:r>
        <w:t xml:space="preserve">CHORUS: </w:t>
      </w:r>
      <w:r w:rsidR="000507EF" w:rsidRPr="000507EF">
        <w:t>“She</w:t>
      </w:r>
      <w:r w:rsidR="0007453A">
        <w:t>’s</w:t>
      </w:r>
      <w:r w:rsidR="000507EF" w:rsidRPr="000507EF">
        <w:t xml:space="preserve"> Saved</w:t>
      </w:r>
      <w:r w:rsidR="0007453A">
        <w:t>! She’s Saved!</w:t>
      </w:r>
      <w:r w:rsidR="000507EF" w:rsidRPr="000507EF">
        <w:t>”</w:t>
      </w:r>
    </w:p>
    <w:p w14:paraId="01D9D3D2" w14:textId="77777777" w:rsidR="000507EF" w:rsidRPr="000507EF" w:rsidRDefault="000507EF" w:rsidP="000507EF">
      <w:pPr>
        <w:rPr>
          <w:rFonts w:cs="Baskerville"/>
        </w:rPr>
      </w:pPr>
    </w:p>
    <w:p w14:paraId="1C9FD29E" w14:textId="56E3F6D7" w:rsidR="000507EF" w:rsidRPr="008321BC" w:rsidRDefault="000507EF" w:rsidP="008321BC">
      <w:pPr>
        <w:rPr>
          <w:smallCaps/>
        </w:rPr>
      </w:pPr>
      <w:r w:rsidRPr="008321BC">
        <w:rPr>
          <w:smallCaps/>
        </w:rPr>
        <w:t>chorus</w:t>
      </w:r>
      <w:r w:rsidR="008321BC">
        <w:rPr>
          <w:smallCaps/>
        </w:rPr>
        <w:t>.</w:t>
      </w:r>
    </w:p>
    <w:p w14:paraId="3A5FBB23" w14:textId="7D6BEF91" w:rsidR="000507EF" w:rsidRPr="000507EF" w:rsidRDefault="008321BC" w:rsidP="008321BC">
      <w:pPr>
        <w:pStyle w:val="Lyric2"/>
      </w:pPr>
      <w:r>
        <w:t>S</w:t>
      </w:r>
      <w:r w:rsidR="0007453A">
        <w:t>he’s saved! She’s saved!</w:t>
      </w:r>
    </w:p>
    <w:p w14:paraId="059AFFFD" w14:textId="15BCC364" w:rsidR="000507EF" w:rsidRPr="000507EF" w:rsidRDefault="008321BC" w:rsidP="008321BC">
      <w:pPr>
        <w:pStyle w:val="Lyric2"/>
      </w:pPr>
      <w:r>
        <w:t>T</w:t>
      </w:r>
      <w:r w:rsidR="0007453A">
        <w:t>he whale is disappointed.</w:t>
      </w:r>
    </w:p>
    <w:p w14:paraId="265B5152" w14:textId="09E1007A" w:rsidR="000507EF" w:rsidRPr="000507EF" w:rsidRDefault="008321BC" w:rsidP="008321BC">
      <w:pPr>
        <w:pStyle w:val="Lyric2"/>
      </w:pPr>
      <w:r>
        <w:t>S</w:t>
      </w:r>
      <w:r w:rsidR="0007453A">
        <w:t>he’s saved! She’s saved!</w:t>
      </w:r>
    </w:p>
    <w:p w14:paraId="184B8A69" w14:textId="5EC52465" w:rsidR="000507EF" w:rsidRPr="000507EF" w:rsidRDefault="008321BC" w:rsidP="008321BC">
      <w:pPr>
        <w:pStyle w:val="Lyric2"/>
      </w:pPr>
      <w:r>
        <w:t>A</w:t>
      </w:r>
      <w:r w:rsidR="000507EF" w:rsidRPr="000507EF">
        <w:t>nd happy are we all.</w:t>
      </w:r>
    </w:p>
    <w:p w14:paraId="2509ACE5" w14:textId="77777777" w:rsidR="000507EF" w:rsidRPr="000507EF" w:rsidRDefault="000507EF" w:rsidP="008321BC">
      <w:pPr>
        <w:pStyle w:val="Lyric2"/>
      </w:pPr>
    </w:p>
    <w:p w14:paraId="7F3AA35B" w14:textId="6BA8662E" w:rsidR="000507EF" w:rsidRPr="000507EF" w:rsidRDefault="008321BC" w:rsidP="008321BC">
      <w:pPr>
        <w:pStyle w:val="Lyric2"/>
      </w:pPr>
      <w:r>
        <w:t>L</w:t>
      </w:r>
      <w:r w:rsidR="000507EF" w:rsidRPr="000507EF">
        <w:t xml:space="preserve">et’s </w:t>
      </w:r>
      <w:r w:rsidR="0007453A">
        <w:t>sing until our lungs are hoarse</w:t>
      </w:r>
    </w:p>
    <w:p w14:paraId="0799D5EB" w14:textId="549D883E" w:rsidR="000507EF" w:rsidRPr="000507EF" w:rsidRDefault="008321BC" w:rsidP="008321BC">
      <w:pPr>
        <w:pStyle w:val="Lyric2"/>
      </w:pPr>
      <w:r>
        <w:t>A</w:t>
      </w:r>
      <w:r w:rsidR="000507EF" w:rsidRPr="000507EF">
        <w:t>nd dance until</w:t>
      </w:r>
      <w:r w:rsidR="0007453A">
        <w:t xml:space="preserve"> disjointed,</w:t>
      </w:r>
    </w:p>
    <w:p w14:paraId="33B05597" w14:textId="73F116C9" w:rsidR="000507EF" w:rsidRPr="000507EF" w:rsidRDefault="008321BC" w:rsidP="008321BC">
      <w:pPr>
        <w:pStyle w:val="Lyric2"/>
      </w:pPr>
      <w:r>
        <w:t>For G</w:t>
      </w:r>
      <w:r w:rsidR="0007453A">
        <w:t>abriel the fearless</w:t>
      </w:r>
      <w:r w:rsidR="000507EF" w:rsidRPr="000507EF">
        <w:t xml:space="preserve"> did the mighty monster maul.</w:t>
      </w:r>
    </w:p>
    <w:p w14:paraId="0ED044B2" w14:textId="77777777" w:rsidR="000507EF" w:rsidRPr="000507EF" w:rsidRDefault="000507EF" w:rsidP="008321BC">
      <w:pPr>
        <w:pStyle w:val="Lyric2"/>
      </w:pPr>
    </w:p>
    <w:p w14:paraId="66E81509" w14:textId="4F214E0B" w:rsidR="000507EF" w:rsidRPr="000507EF" w:rsidRDefault="008321BC" w:rsidP="008321BC">
      <w:pPr>
        <w:pStyle w:val="Lyric2"/>
      </w:pPr>
      <w:r>
        <w:t>B</w:t>
      </w:r>
      <w:r w:rsidR="0007453A">
        <w:t>eat the drums like thunder.</w:t>
      </w:r>
    </w:p>
    <w:p w14:paraId="707BF932" w14:textId="01186F23" w:rsidR="000507EF" w:rsidRPr="000507EF" w:rsidRDefault="008321BC" w:rsidP="008321BC">
      <w:pPr>
        <w:pStyle w:val="Lyric2"/>
      </w:pPr>
      <w:r>
        <w:t>B</w:t>
      </w:r>
      <w:r w:rsidR="0007453A">
        <w:t>eat the drums like thunder.</w:t>
      </w:r>
    </w:p>
    <w:p w14:paraId="5F13E7D3" w14:textId="6584E4D5" w:rsidR="000507EF" w:rsidRPr="000507EF" w:rsidRDefault="008321BC" w:rsidP="008321BC">
      <w:pPr>
        <w:pStyle w:val="Lyric2"/>
      </w:pPr>
      <w:r>
        <w:t>B</w:t>
      </w:r>
      <w:r w:rsidR="000507EF" w:rsidRPr="000507EF">
        <w:t>eat the drums and bang the gongs,</w:t>
      </w:r>
    </w:p>
    <w:p w14:paraId="19B182D0" w14:textId="11245E46" w:rsidR="000507EF" w:rsidRPr="000507EF" w:rsidRDefault="008321BC" w:rsidP="008321BC">
      <w:pPr>
        <w:pStyle w:val="Lyric2"/>
      </w:pPr>
      <w:r>
        <w:t>A</w:t>
      </w:r>
      <w:r w:rsidR="000507EF" w:rsidRPr="000507EF">
        <w:t>nd let the trumpet bawl.</w:t>
      </w:r>
    </w:p>
    <w:p w14:paraId="49F43463" w14:textId="77777777" w:rsidR="000507EF" w:rsidRPr="000507EF" w:rsidRDefault="000507EF" w:rsidP="008321BC">
      <w:pPr>
        <w:pStyle w:val="Lyric2"/>
      </w:pPr>
    </w:p>
    <w:p w14:paraId="388A971A" w14:textId="4F0C587A" w:rsidR="000507EF" w:rsidRPr="000507EF" w:rsidRDefault="008321BC" w:rsidP="008321BC">
      <w:pPr>
        <w:pStyle w:val="Lyric2"/>
      </w:pPr>
      <w:r>
        <w:t>L</w:t>
      </w:r>
      <w:r w:rsidR="000507EF" w:rsidRPr="000507EF">
        <w:t xml:space="preserve">et’s </w:t>
      </w:r>
      <w:r w:rsidR="0007453A">
        <w:t>sing until our lungs are hoarse</w:t>
      </w:r>
    </w:p>
    <w:p w14:paraId="37D391D1" w14:textId="5C245B7A" w:rsidR="000507EF" w:rsidRPr="000507EF" w:rsidRDefault="008321BC" w:rsidP="008321BC">
      <w:pPr>
        <w:pStyle w:val="Lyric2"/>
      </w:pPr>
      <w:r>
        <w:t>A</w:t>
      </w:r>
      <w:r w:rsidR="000507EF" w:rsidRPr="000507EF">
        <w:t>nd dance until disjointed,</w:t>
      </w:r>
    </w:p>
    <w:p w14:paraId="4A8DE2CE" w14:textId="476216DA" w:rsidR="000507EF" w:rsidRPr="000507EF" w:rsidRDefault="008321BC" w:rsidP="008321BC">
      <w:pPr>
        <w:pStyle w:val="Lyric2"/>
      </w:pPr>
      <w:r>
        <w:t>F</w:t>
      </w:r>
      <w:r w:rsidR="0007453A">
        <w:t>or Gabriel the fearless</w:t>
      </w:r>
      <w:r w:rsidR="000507EF" w:rsidRPr="000507EF">
        <w:t xml:space="preserve"> did the mighty monster maul.</w:t>
      </w:r>
    </w:p>
    <w:p w14:paraId="4042D78C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5F53E01D" w14:textId="2E745DEA" w:rsidR="000507EF" w:rsidRDefault="008321BC" w:rsidP="00B81194">
      <w:pPr>
        <w:pStyle w:val="LyricStageDirection"/>
      </w:pPr>
      <w:r w:rsidRPr="008321BC">
        <w:t>(</w:t>
      </w:r>
      <w:proofErr w:type="spellStart"/>
      <w:r w:rsidR="000507EF" w:rsidRPr="008321BC">
        <w:t>Omnes</w:t>
      </w:r>
      <w:proofErr w:type="spellEnd"/>
      <w:r w:rsidR="0007453A">
        <w:t>:</w:t>
      </w:r>
      <w:r w:rsidR="000507EF" w:rsidRPr="008321BC">
        <w:t xml:space="preserve"> </w:t>
      </w:r>
      <w:r w:rsidR="0007453A">
        <w:t>“</w:t>
      </w:r>
      <w:r w:rsidR="000507EF" w:rsidRPr="008321BC">
        <w:t>Hurrah!</w:t>
      </w:r>
      <w:r w:rsidR="0007453A">
        <w:t>” Quick c</w:t>
      </w:r>
      <w:r w:rsidR="000507EF" w:rsidRPr="008321BC">
        <w:t>lose in.)</w:t>
      </w:r>
    </w:p>
    <w:p w14:paraId="4143A04A" w14:textId="77777777" w:rsidR="0007453A" w:rsidRDefault="0007453A" w:rsidP="00B81194">
      <w:pPr>
        <w:pStyle w:val="LyricStageDirection"/>
      </w:pPr>
    </w:p>
    <w:p w14:paraId="2FC9929A" w14:textId="0C0E81EB" w:rsidR="000507EF" w:rsidRPr="0007453A" w:rsidRDefault="0007453A" w:rsidP="00B81194">
      <w:pPr>
        <w:pStyle w:val="LyricStageDirection"/>
      </w:pPr>
      <w:r>
        <w:t>[End of scene.]</w:t>
      </w:r>
    </w:p>
    <w:p w14:paraId="6309DE28" w14:textId="453FACE4" w:rsidR="000507EF" w:rsidRPr="00AE12D1" w:rsidRDefault="000507EF" w:rsidP="000507EF">
      <w:pPr>
        <w:pStyle w:val="SceneHeading"/>
        <w:rPr>
          <w:rFonts w:ascii="Baskerville" w:hAnsi="Baskerville" w:cs="Baskerville"/>
          <w:b w:val="0"/>
          <w:sz w:val="32"/>
          <w:szCs w:val="32"/>
        </w:rPr>
      </w:pPr>
      <w:r w:rsidRPr="000507EF">
        <w:rPr>
          <w:rFonts w:ascii="Baskerville" w:hAnsi="Baskerville" w:cs="Baskerville"/>
        </w:rPr>
        <w:br w:type="page"/>
      </w:r>
      <w:r w:rsidR="0007453A">
        <w:rPr>
          <w:rFonts w:ascii="Baskerville" w:hAnsi="Baskerville" w:cs="Baskerville"/>
          <w:b w:val="0"/>
          <w:i/>
          <w:sz w:val="32"/>
          <w:szCs w:val="32"/>
        </w:rPr>
        <w:t>Scene 2</w:t>
      </w:r>
      <w:r w:rsidR="00AE12D1">
        <w:rPr>
          <w:rFonts w:ascii="Baskerville" w:hAnsi="Baskerville" w:cs="Baskerville"/>
          <w:b w:val="0"/>
          <w:sz w:val="32"/>
          <w:szCs w:val="32"/>
        </w:rPr>
        <w:t>[</w:t>
      </w:r>
      <w:r w:rsidR="00AE12D1">
        <w:rPr>
          <w:rFonts w:ascii="Baskerville" w:hAnsi="Baskerville" w:cs="Baskerville"/>
          <w:b w:val="0"/>
          <w:i/>
          <w:sz w:val="32"/>
          <w:szCs w:val="32"/>
        </w:rPr>
        <w:t xml:space="preserve">: </w:t>
      </w:r>
      <w:r w:rsidR="00565E3A">
        <w:rPr>
          <w:rFonts w:ascii="Baskerville" w:hAnsi="Baskerville" w:cs="Baskerville"/>
          <w:b w:val="0"/>
          <w:i/>
          <w:sz w:val="32"/>
          <w:szCs w:val="32"/>
        </w:rPr>
        <w:t>Before the Curtain</w:t>
      </w:r>
      <w:r w:rsidR="00AE12D1">
        <w:rPr>
          <w:rFonts w:ascii="Baskerville" w:hAnsi="Baskerville" w:cs="Baskerville"/>
          <w:b w:val="0"/>
          <w:sz w:val="32"/>
          <w:szCs w:val="32"/>
        </w:rPr>
        <w:t>]</w:t>
      </w:r>
    </w:p>
    <w:p w14:paraId="0C9C97ED" w14:textId="7955DBA1" w:rsidR="000507EF" w:rsidRPr="008321BC" w:rsidRDefault="000507EF" w:rsidP="00B81194">
      <w:pPr>
        <w:pStyle w:val="LyricStageDirection"/>
      </w:pPr>
      <w:r w:rsidRPr="008321BC">
        <w:t xml:space="preserve">(Lone Fisherman looking </w:t>
      </w:r>
      <w:r w:rsidR="00FF0386">
        <w:t>a</w:t>
      </w:r>
      <w:r w:rsidRPr="008321BC">
        <w:t xml:space="preserve">round. Hans Wagner steals across L. to R. Lone Fisherman </w:t>
      </w:r>
      <w:r w:rsidR="00FF0386">
        <w:t>exits</w:t>
      </w:r>
      <w:r w:rsidRPr="008321BC">
        <w:t xml:space="preserve"> L. and gets boat, book</w:t>
      </w:r>
      <w:r w:rsidR="00FF0386">
        <w:t>,</w:t>
      </w:r>
      <w:r w:rsidRPr="008321BC">
        <w:t xml:space="preserve"> and telescope</w:t>
      </w:r>
      <w:r w:rsidR="00FF0386">
        <w:t>.</w:t>
      </w:r>
      <w:r w:rsidRPr="008321BC">
        <w:t xml:space="preserve"> </w:t>
      </w:r>
      <w:r w:rsidR="00FF0386">
        <w:t>C</w:t>
      </w:r>
      <w:r w:rsidRPr="008321BC">
        <w:t xml:space="preserve">rosses R. and fixes up boat. </w:t>
      </w:r>
      <w:r w:rsidR="00FF0386">
        <w:t>Eulalie</w:t>
      </w:r>
      <w:r w:rsidRPr="008321BC">
        <w:t xml:space="preserve"> and </w:t>
      </w:r>
      <w:proofErr w:type="spellStart"/>
      <w:r w:rsidRPr="008321BC">
        <w:t>Fel</w:t>
      </w:r>
      <w:r w:rsidR="00FF0386">
        <w:t>ician</w:t>
      </w:r>
      <w:proofErr w:type="spellEnd"/>
      <w:r w:rsidR="00FF0386">
        <w:t xml:space="preserve"> heard quarrelling off L. Enter</w:t>
      </w:r>
      <w:r w:rsidRPr="008321BC">
        <w:t xml:space="preserve"> Gab</w:t>
      </w:r>
      <w:r w:rsidR="00FF0386">
        <w:t>riel</w:t>
      </w:r>
      <w:r w:rsidRPr="008321BC">
        <w:t xml:space="preserve"> </w:t>
      </w:r>
      <w:r w:rsidR="00FF0386">
        <w:t>laughing L.</w:t>
      </w:r>
      <w:r w:rsidRPr="008321BC">
        <w:t>)</w:t>
      </w:r>
    </w:p>
    <w:p w14:paraId="6E7D0815" w14:textId="77777777" w:rsidR="000507EF" w:rsidRPr="000507EF" w:rsidRDefault="000507EF" w:rsidP="000507EF">
      <w:pPr>
        <w:rPr>
          <w:rFonts w:cs="Baskerville"/>
        </w:rPr>
      </w:pPr>
    </w:p>
    <w:p w14:paraId="53B435BE" w14:textId="20BA8FB8" w:rsidR="000507EF" w:rsidRPr="000507EF" w:rsidRDefault="00FF0386" w:rsidP="000507EF">
      <w:pPr>
        <w:rPr>
          <w:rFonts w:cs="Baskerville"/>
        </w:rPr>
      </w:pPr>
      <w:r>
        <w:rPr>
          <w:smallCaps/>
        </w:rPr>
        <w:t>gabriel.</w:t>
      </w:r>
      <w:r w:rsidR="00AE12D1">
        <w:rPr>
          <w:smallCaps/>
        </w:rPr>
        <w:t xml:space="preserve"> </w:t>
      </w:r>
      <w:r w:rsidR="000507EF" w:rsidRPr="000507EF">
        <w:rPr>
          <w:rFonts w:cs="Baskerville"/>
        </w:rPr>
        <w:t xml:space="preserve">Some strange </w:t>
      </w:r>
      <w:r>
        <w:rPr>
          <w:rFonts w:cs="Baskerville"/>
        </w:rPr>
        <w:t>ecstatic</w:t>
      </w:r>
      <w:r w:rsidR="000507EF" w:rsidRPr="000507EF">
        <w:rPr>
          <w:rFonts w:cs="Baskerville"/>
        </w:rPr>
        <w:t xml:space="preserve"> bliss my being fills</w:t>
      </w:r>
      <w:r>
        <w:rPr>
          <w:rFonts w:cs="Baskerville"/>
        </w:rPr>
        <w:t>.</w:t>
      </w:r>
      <w:r w:rsidR="008321BC">
        <w:rPr>
          <w:rFonts w:cs="Baskerville"/>
        </w:rPr>
        <w:br/>
      </w:r>
      <w:r>
        <w:rPr>
          <w:rFonts w:cs="Baskerville"/>
        </w:rPr>
        <w:t xml:space="preserve">I feel so happy, </w:t>
      </w:r>
      <w:r w:rsidR="000507EF" w:rsidRPr="000507EF">
        <w:rPr>
          <w:rFonts w:cs="Baskerville"/>
        </w:rPr>
        <w:t>I could</w:t>
      </w:r>
      <w:r>
        <w:rPr>
          <w:rFonts w:cs="Baskerville"/>
        </w:rPr>
        <w:t xml:space="preserve"> . . . pay my bill</w:t>
      </w:r>
      <w:r w:rsidR="00AE12D1">
        <w:rPr>
          <w:rFonts w:cs="Baskerville"/>
        </w:rPr>
        <w:t>s</w:t>
      </w:r>
      <w:r>
        <w:rPr>
          <w:rFonts w:cs="Baskerville"/>
        </w:rPr>
        <w:t>!</w:t>
      </w:r>
      <w:r w:rsidR="008321BC">
        <w:rPr>
          <w:rFonts w:cs="Baskerville"/>
        </w:rPr>
        <w:br/>
      </w:r>
      <w:r>
        <w:rPr>
          <w:rFonts w:cs="Baskerville"/>
        </w:rPr>
        <w:t>Because, to</w:t>
      </w:r>
      <w:r w:rsidR="000507EF" w:rsidRPr="000507EF">
        <w:rPr>
          <w:rFonts w:cs="Baskerville"/>
        </w:rPr>
        <w:t>night</w:t>
      </w:r>
      <w:r>
        <w:rPr>
          <w:rFonts w:cs="Baskerville"/>
        </w:rPr>
        <w:t>,</w:t>
      </w:r>
      <w:r w:rsidR="000507EF" w:rsidRPr="000507EF">
        <w:rPr>
          <w:rFonts w:cs="Baskerville"/>
        </w:rPr>
        <w:t xml:space="preserve"> married I’m going to be</w:t>
      </w:r>
      <w:r w:rsidR="008321BC">
        <w:rPr>
          <w:rFonts w:cs="Baskerville"/>
        </w:rPr>
        <w:br/>
      </w:r>
      <w:proofErr w:type="gramStart"/>
      <w:r w:rsidR="000507EF" w:rsidRPr="000507EF">
        <w:rPr>
          <w:rFonts w:cs="Baskerville"/>
        </w:rPr>
        <w:t>To</w:t>
      </w:r>
      <w:proofErr w:type="gramEnd"/>
      <w:r w:rsidR="000507EF" w:rsidRPr="000507EF">
        <w:rPr>
          <w:rFonts w:cs="Baskerville"/>
        </w:rPr>
        <w:t xml:space="preserve"> her I rescued from the cruel sea</w:t>
      </w:r>
      <w:r>
        <w:rPr>
          <w:rFonts w:cs="Baskerville"/>
        </w:rPr>
        <w:t>.</w:t>
      </w:r>
      <w:r w:rsidR="008321BC">
        <w:rPr>
          <w:rFonts w:cs="Baskerville"/>
        </w:rPr>
        <w:br/>
      </w:r>
      <w:r w:rsidR="000507EF" w:rsidRPr="000507EF">
        <w:rPr>
          <w:rFonts w:cs="Baskerville"/>
        </w:rPr>
        <w:t>She is such</w:t>
      </w:r>
      <w:r>
        <w:rPr>
          <w:rFonts w:cs="Baskerville"/>
        </w:rPr>
        <w:t xml:space="preserve"> a darling sweet beyond compare:</w:t>
      </w:r>
      <w:r w:rsidR="008321BC">
        <w:rPr>
          <w:rFonts w:cs="Baskerville"/>
        </w:rPr>
        <w:br/>
      </w:r>
      <w:r>
        <w:rPr>
          <w:rFonts w:cs="Baskerville"/>
        </w:rPr>
        <w:t>Such eyes! Such cheeks! S</w:t>
      </w:r>
      <w:r w:rsidR="000507EF" w:rsidRPr="000507EF">
        <w:rPr>
          <w:rFonts w:cs="Baskerville"/>
        </w:rPr>
        <w:t>uch lips!</w:t>
      </w:r>
      <w:r>
        <w:rPr>
          <w:rFonts w:cs="Baskerville"/>
        </w:rPr>
        <w:t xml:space="preserve"> </w:t>
      </w:r>
      <w:r w:rsidR="000507EF" w:rsidRPr="000507EF">
        <w:rPr>
          <w:rFonts w:cs="Baskerville"/>
        </w:rPr>
        <w:t>Such teeth! Such hair!</w:t>
      </w:r>
      <w:r w:rsidR="008321BC">
        <w:rPr>
          <w:rFonts w:cs="Baskerville"/>
        </w:rPr>
        <w:br/>
      </w:r>
      <w:r w:rsidR="000507EF" w:rsidRPr="000507EF">
        <w:rPr>
          <w:rFonts w:cs="Baskerville"/>
        </w:rPr>
        <w:t>You could not find a fairer should you try</w:t>
      </w:r>
      <w:r>
        <w:rPr>
          <w:rFonts w:cs="Baskerville"/>
        </w:rPr>
        <w:t>.</w:t>
      </w:r>
      <w:r w:rsidR="008321BC">
        <w:rPr>
          <w:rFonts w:cs="Baskerville"/>
        </w:rPr>
        <w:br/>
      </w:r>
      <w:r w:rsidR="000507EF" w:rsidRPr="000507EF">
        <w:rPr>
          <w:rFonts w:cs="Baskerville"/>
        </w:rPr>
        <w:t>A pearl! In fact</w:t>
      </w:r>
      <w:r>
        <w:rPr>
          <w:rFonts w:cs="Baskerville"/>
        </w:rPr>
        <w:t>,</w:t>
      </w:r>
      <w:r w:rsidR="000507EF" w:rsidRPr="000507EF">
        <w:rPr>
          <w:rFonts w:cs="Baskerville"/>
        </w:rPr>
        <w:t xml:space="preserve"> the apple of my eye!</w:t>
      </w:r>
    </w:p>
    <w:p w14:paraId="437E90DE" w14:textId="77777777" w:rsidR="000507EF" w:rsidRDefault="000507EF" w:rsidP="000507EF">
      <w:pPr>
        <w:rPr>
          <w:rFonts w:cs="Baskerville"/>
        </w:rPr>
      </w:pPr>
    </w:p>
    <w:p w14:paraId="6DD7BA07" w14:textId="57477E3C" w:rsidR="00FF0386" w:rsidRDefault="00FF0386" w:rsidP="00FF0386">
      <w:pPr>
        <w:pStyle w:val="LyricStageDirection"/>
      </w:pPr>
      <w:r>
        <w:t>(</w:t>
      </w:r>
      <w:r w:rsidRPr="008321BC">
        <w:t>Lights</w:t>
      </w:r>
      <w:r>
        <w:t>: full calcium</w:t>
      </w:r>
      <w:r w:rsidRPr="008321BC">
        <w:t xml:space="preserve"> from </w:t>
      </w:r>
      <w:r>
        <w:t>front on</w:t>
      </w:r>
      <w:r w:rsidRPr="008321BC">
        <w:t>.</w:t>
      </w:r>
      <w:r>
        <w:t>)</w:t>
      </w:r>
    </w:p>
    <w:p w14:paraId="08089934" w14:textId="77777777" w:rsidR="00FF0386" w:rsidRPr="000507EF" w:rsidRDefault="00FF0386" w:rsidP="000507EF">
      <w:pPr>
        <w:rPr>
          <w:rFonts w:cs="Baskerville"/>
        </w:rPr>
      </w:pPr>
    </w:p>
    <w:p w14:paraId="69885C21" w14:textId="5B1970AE" w:rsidR="000507EF" w:rsidRPr="000507EF" w:rsidRDefault="00FF0386" w:rsidP="00FF0386">
      <w:pPr>
        <w:pStyle w:val="LyricStageDirection"/>
        <w:ind w:left="0"/>
        <w:jc w:val="center"/>
      </w:pPr>
      <w:r>
        <w:t>SONG: “Kiss Me, Sweet”</w:t>
      </w:r>
    </w:p>
    <w:p w14:paraId="2F4342C5" w14:textId="77777777" w:rsidR="000507EF" w:rsidRPr="000507EF" w:rsidRDefault="000507EF" w:rsidP="000507EF">
      <w:pPr>
        <w:rPr>
          <w:rFonts w:cs="Baskerville"/>
        </w:rPr>
      </w:pPr>
    </w:p>
    <w:p w14:paraId="42653ECE" w14:textId="7DDFF51F" w:rsidR="000507EF" w:rsidRPr="008321BC" w:rsidRDefault="00FF0386" w:rsidP="008321BC">
      <w:pPr>
        <w:rPr>
          <w:smallCaps/>
        </w:rPr>
      </w:pPr>
      <w:r>
        <w:rPr>
          <w:smallCaps/>
        </w:rPr>
        <w:t>gabriel.</w:t>
      </w:r>
    </w:p>
    <w:p w14:paraId="41274A5D" w14:textId="7779DAF7" w:rsidR="000507EF" w:rsidRPr="000507EF" w:rsidRDefault="00DA064D" w:rsidP="00DA064D">
      <w:pPr>
        <w:pStyle w:val="Lyric2"/>
      </w:pPr>
      <w:r>
        <w:t>O</w:t>
      </w:r>
      <w:r w:rsidR="000507EF" w:rsidRPr="000507EF">
        <w:t xml:space="preserve">h! </w:t>
      </w:r>
      <w:r>
        <w:t>T</w:t>
      </w:r>
      <w:r w:rsidR="000507EF" w:rsidRPr="000507EF">
        <w:t>he flow’rets bloom’d around us,</w:t>
      </w:r>
    </w:p>
    <w:p w14:paraId="1B5CB059" w14:textId="62C477DD" w:rsidR="000507EF" w:rsidRPr="000507EF" w:rsidRDefault="00DA064D" w:rsidP="00DA064D">
      <w:pPr>
        <w:pStyle w:val="Lyric2"/>
      </w:pPr>
      <w:r>
        <w:t>A</w:t>
      </w:r>
      <w:r w:rsidR="00FF0386">
        <w:t>nd a brook went rippling by</w:t>
      </w:r>
    </w:p>
    <w:p w14:paraId="4DE602A6" w14:textId="52CB6840" w:rsidR="000507EF" w:rsidRPr="000507EF" w:rsidRDefault="00DA064D" w:rsidP="00DA064D">
      <w:pPr>
        <w:pStyle w:val="Lyric2"/>
      </w:pPr>
      <w:r>
        <w:t>W</w:t>
      </w:r>
      <w:r w:rsidR="000507EF" w:rsidRPr="000507EF">
        <w:t>hen our hear</w:t>
      </w:r>
      <w:r w:rsidR="00FF0386">
        <w:t>t</w:t>
      </w:r>
      <w:r w:rsidR="000507EF" w:rsidRPr="000507EF">
        <w:t>’s sweet hidden se</w:t>
      </w:r>
      <w:r w:rsidR="00FF0386">
        <w:t>cret</w:t>
      </w:r>
    </w:p>
    <w:p w14:paraId="0C007C9D" w14:textId="156B3738" w:rsidR="000507EF" w:rsidRPr="000507EF" w:rsidRDefault="00DA064D" w:rsidP="00DA064D">
      <w:pPr>
        <w:pStyle w:val="Lyric2"/>
      </w:pPr>
      <w:r>
        <w:t>We told, my love and I</w:t>
      </w:r>
      <w:r w:rsidR="000507EF" w:rsidRPr="000507EF">
        <w:t>.</w:t>
      </w:r>
    </w:p>
    <w:p w14:paraId="09B95281" w14:textId="77777777" w:rsidR="000507EF" w:rsidRPr="000507EF" w:rsidRDefault="000507EF" w:rsidP="00DA064D">
      <w:pPr>
        <w:pStyle w:val="Lyric2"/>
      </w:pPr>
    </w:p>
    <w:p w14:paraId="259ECC92" w14:textId="0F3A3959" w:rsidR="000507EF" w:rsidRPr="000507EF" w:rsidRDefault="00DA064D" w:rsidP="00DA064D">
      <w:pPr>
        <w:pStyle w:val="Lyric2"/>
      </w:pPr>
      <w:r>
        <w:t>H</w:t>
      </w:r>
      <w:r w:rsidR="00FF0386">
        <w:t>er blushes shamed the roses.</w:t>
      </w:r>
    </w:p>
    <w:p w14:paraId="581ACF3C" w14:textId="4D0CBB60" w:rsidR="000507EF" w:rsidRPr="000507EF" w:rsidRDefault="00DA064D" w:rsidP="00DA064D">
      <w:pPr>
        <w:pStyle w:val="Lyric2"/>
      </w:pPr>
      <w:r>
        <w:t>I</w:t>
      </w:r>
      <w:r w:rsidR="00FF0386">
        <w:t xml:space="preserve"> watched them come and go.</w:t>
      </w:r>
    </w:p>
    <w:p w14:paraId="178D149B" w14:textId="69DA7373" w:rsidR="000507EF" w:rsidRPr="000507EF" w:rsidRDefault="00DA064D" w:rsidP="00DA064D">
      <w:pPr>
        <w:pStyle w:val="Lyric2"/>
      </w:pPr>
      <w:r>
        <w:t>A</w:t>
      </w:r>
      <w:r w:rsidR="000507EF" w:rsidRPr="000507EF">
        <w:t>nd the brook</w:t>
      </w:r>
      <w:r w:rsidR="00FF0386">
        <w:t xml:space="preserve"> my thoughts divining</w:t>
      </w:r>
    </w:p>
    <w:p w14:paraId="1A5C2FB0" w14:textId="518736B5" w:rsidR="000507EF" w:rsidRPr="000507EF" w:rsidRDefault="00DA064D" w:rsidP="00DA064D">
      <w:pPr>
        <w:pStyle w:val="Lyric2"/>
      </w:pPr>
      <w:r>
        <w:t>S</w:t>
      </w:r>
      <w:r w:rsidR="00FF0386">
        <w:t>eemed whisp’ring in its flow:</w:t>
      </w:r>
    </w:p>
    <w:p w14:paraId="5D9E4150" w14:textId="77777777" w:rsidR="000507EF" w:rsidRPr="000507EF" w:rsidRDefault="000507EF" w:rsidP="00DA064D">
      <w:pPr>
        <w:pStyle w:val="Lyric2"/>
      </w:pPr>
    </w:p>
    <w:p w14:paraId="1B3C73C1" w14:textId="318A6603" w:rsidR="000507EF" w:rsidRPr="000507EF" w:rsidRDefault="00FF0386" w:rsidP="00DA064D">
      <w:pPr>
        <w:pStyle w:val="Lyric2"/>
      </w:pPr>
      <w:r>
        <w:t>“</w:t>
      </w:r>
      <w:r w:rsidR="00DA064D">
        <w:t>K</w:t>
      </w:r>
      <w:r w:rsidR="000507EF" w:rsidRPr="000507EF">
        <w:t>iss me, sweet!</w:t>
      </w:r>
    </w:p>
    <w:p w14:paraId="793176D8" w14:textId="4BE91276" w:rsidR="000507EF" w:rsidRPr="000507EF" w:rsidRDefault="00DA064D" w:rsidP="00DA064D">
      <w:pPr>
        <w:pStyle w:val="Lyric2"/>
      </w:pPr>
      <w:r>
        <w:t>K</w:t>
      </w:r>
      <w:r w:rsidR="00FF0386">
        <w:t>iss me, sweet,</w:t>
      </w:r>
    </w:p>
    <w:p w14:paraId="79A94476" w14:textId="313F54AC" w:rsidR="000507EF" w:rsidRPr="000507EF" w:rsidRDefault="00DA064D" w:rsidP="00DA064D">
      <w:pPr>
        <w:pStyle w:val="Lyric2"/>
      </w:pPr>
      <w:r>
        <w:t>E</w:t>
      </w:r>
      <w:r w:rsidR="00FF0386">
        <w:t>re the golden moments fly.</w:t>
      </w:r>
    </w:p>
    <w:p w14:paraId="6DB456C7" w14:textId="05C61912" w:rsidR="000507EF" w:rsidRPr="000507EF" w:rsidRDefault="00DA064D" w:rsidP="00DA064D">
      <w:pPr>
        <w:pStyle w:val="Lyric2"/>
      </w:pPr>
      <w:r>
        <w:t>L</w:t>
      </w:r>
      <w:r w:rsidR="000507EF" w:rsidRPr="000507EF">
        <w:t>ips that meet,</w:t>
      </w:r>
    </w:p>
    <w:p w14:paraId="3A72107F" w14:textId="28C25A63" w:rsidR="000507EF" w:rsidRPr="000507EF" w:rsidRDefault="00DA064D" w:rsidP="00DA064D">
      <w:pPr>
        <w:pStyle w:val="Lyric2"/>
      </w:pPr>
      <w:r>
        <w:t>L</w:t>
      </w:r>
      <w:r w:rsidR="000507EF" w:rsidRPr="000507EF">
        <w:t>ips that meet,</w:t>
      </w:r>
    </w:p>
    <w:p w14:paraId="44EFA9E2" w14:textId="21F96D41" w:rsidR="000507EF" w:rsidRPr="000507EF" w:rsidRDefault="00DA064D" w:rsidP="00DA064D">
      <w:pPr>
        <w:pStyle w:val="Lyric2"/>
      </w:pPr>
      <w:r>
        <w:t>M</w:t>
      </w:r>
      <w:r w:rsidR="000507EF" w:rsidRPr="000507EF">
        <w:t xml:space="preserve">ay be </w:t>
      </w:r>
      <w:r w:rsidR="00FF0386">
        <w:t>parted</w:t>
      </w:r>
      <w:r w:rsidR="000507EF" w:rsidRPr="000507EF">
        <w:t xml:space="preserve"> by and by.</w:t>
      </w:r>
    </w:p>
    <w:p w14:paraId="39552376" w14:textId="051C41E6" w:rsidR="000507EF" w:rsidRPr="000507EF" w:rsidRDefault="00DA064D" w:rsidP="00DA064D">
      <w:pPr>
        <w:pStyle w:val="Lyric2"/>
      </w:pPr>
      <w:r>
        <w:t>K</w:t>
      </w:r>
      <w:r w:rsidR="000507EF" w:rsidRPr="000507EF">
        <w:t>iss me, sweet!</w:t>
      </w:r>
    </w:p>
    <w:p w14:paraId="123E2FF9" w14:textId="18D7EE7F" w:rsidR="000507EF" w:rsidRPr="000507EF" w:rsidRDefault="00DA064D" w:rsidP="00DA064D">
      <w:pPr>
        <w:pStyle w:val="Lyric2"/>
      </w:pPr>
      <w:r>
        <w:t>K</w:t>
      </w:r>
      <w:r w:rsidR="00FF0386">
        <w:t>iss me, sweet,</w:t>
      </w:r>
    </w:p>
    <w:p w14:paraId="76C32F95" w14:textId="42C38405" w:rsidR="000507EF" w:rsidRPr="000507EF" w:rsidRDefault="00DA064D" w:rsidP="00DA064D">
      <w:pPr>
        <w:pStyle w:val="Lyric2"/>
      </w:pPr>
      <w:r>
        <w:t xml:space="preserve">Ere with longing love I </w:t>
      </w:r>
      <w:r w:rsidR="00FF0386">
        <w:t>die.”</w:t>
      </w:r>
    </w:p>
    <w:p w14:paraId="390555F3" w14:textId="1E36844C" w:rsidR="000507EF" w:rsidRPr="000507EF" w:rsidRDefault="00DA064D" w:rsidP="00DA064D">
      <w:pPr>
        <w:pStyle w:val="Lyric2"/>
      </w:pPr>
      <w:r>
        <w:t>T</w:t>
      </w:r>
      <w:r w:rsidR="000507EF" w:rsidRPr="000507EF">
        <w:t>hen and there, in rapture,</w:t>
      </w:r>
    </w:p>
    <w:p w14:paraId="1CBF17A2" w14:textId="091BE594" w:rsidR="000507EF" w:rsidRPr="000507EF" w:rsidRDefault="00DA064D" w:rsidP="00DA064D">
      <w:pPr>
        <w:pStyle w:val="Lyric2"/>
      </w:pPr>
      <w:r>
        <w:t>W</w:t>
      </w:r>
      <w:r w:rsidR="000507EF" w:rsidRPr="000507EF">
        <w:t xml:space="preserve">e kissed, my love and </w:t>
      </w:r>
      <w:r>
        <w:t>I</w:t>
      </w:r>
      <w:r w:rsidR="000507EF" w:rsidRPr="000507EF">
        <w:t>.</w:t>
      </w:r>
    </w:p>
    <w:p w14:paraId="69FA58D9" w14:textId="77777777" w:rsidR="000507EF" w:rsidRPr="000507EF" w:rsidRDefault="000507EF" w:rsidP="00DA064D">
      <w:pPr>
        <w:pStyle w:val="Lyric2"/>
      </w:pPr>
    </w:p>
    <w:p w14:paraId="442F631C" w14:textId="124F6ECE" w:rsidR="000507EF" w:rsidRPr="000507EF" w:rsidRDefault="00DA064D" w:rsidP="00DA064D">
      <w:pPr>
        <w:pStyle w:val="Lyric2"/>
      </w:pPr>
      <w:r>
        <w:t>Oh! T</w:t>
      </w:r>
      <w:r w:rsidR="00FF0386">
        <w:t>he earth became an E</w:t>
      </w:r>
      <w:r w:rsidR="000B0F6B">
        <w:t>den</w:t>
      </w:r>
    </w:p>
    <w:p w14:paraId="68FA00B0" w14:textId="0C17699A" w:rsidR="000507EF" w:rsidRPr="000507EF" w:rsidRDefault="00DA064D" w:rsidP="00DA064D">
      <w:pPr>
        <w:pStyle w:val="Lyric2"/>
      </w:pPr>
      <w:r>
        <w:t>A</w:t>
      </w:r>
      <w:r w:rsidR="000B0F6B">
        <w:t>s the happy hours went by,</w:t>
      </w:r>
    </w:p>
    <w:p w14:paraId="59F93FC5" w14:textId="0221C6BB" w:rsidR="000507EF" w:rsidRPr="000507EF" w:rsidRDefault="00DA064D" w:rsidP="00DA064D">
      <w:pPr>
        <w:pStyle w:val="Lyric2"/>
      </w:pPr>
      <w:r>
        <w:t>A</w:t>
      </w:r>
      <w:r w:rsidR="000507EF" w:rsidRPr="000507EF">
        <w:t>s in ecstacy we wandered,</w:t>
      </w:r>
    </w:p>
    <w:p w14:paraId="4A104E9E" w14:textId="53D129A7" w:rsidR="000507EF" w:rsidRPr="000507EF" w:rsidRDefault="00DA064D" w:rsidP="00DA064D">
      <w:pPr>
        <w:pStyle w:val="Lyric2"/>
      </w:pPr>
      <w:proofErr w:type="gramStart"/>
      <w:r>
        <w:t>That day, my love and I.</w:t>
      </w:r>
      <w:proofErr w:type="gramEnd"/>
    </w:p>
    <w:p w14:paraId="6EA4EC5F" w14:textId="77777777" w:rsidR="000507EF" w:rsidRPr="000507EF" w:rsidRDefault="000507EF" w:rsidP="00DA064D">
      <w:pPr>
        <w:pStyle w:val="Lyric2"/>
      </w:pPr>
    </w:p>
    <w:p w14:paraId="480CE4B5" w14:textId="69D74FEE" w:rsidR="000507EF" w:rsidRPr="000507EF" w:rsidRDefault="00DA064D" w:rsidP="00DA064D">
      <w:pPr>
        <w:pStyle w:val="Lyric2"/>
      </w:pPr>
      <w:r>
        <w:t>A</w:t>
      </w:r>
      <w:r w:rsidR="000507EF" w:rsidRPr="000507EF">
        <w:t>nd when at last we parted,</w:t>
      </w:r>
    </w:p>
    <w:p w14:paraId="31AED8AF" w14:textId="740CFFD7" w:rsidR="000507EF" w:rsidRPr="000507EF" w:rsidRDefault="00DA064D" w:rsidP="00DA064D">
      <w:pPr>
        <w:pStyle w:val="Lyric2"/>
      </w:pPr>
      <w:r>
        <w:t>T</w:t>
      </w:r>
      <w:r w:rsidR="00FF0386">
        <w:t>he western sun was low,</w:t>
      </w:r>
    </w:p>
    <w:p w14:paraId="1BBB7EC1" w14:textId="34860641" w:rsidR="000507EF" w:rsidRPr="000507EF" w:rsidRDefault="00DA064D" w:rsidP="00DA064D">
      <w:pPr>
        <w:pStyle w:val="Lyric2"/>
      </w:pPr>
      <w:r>
        <w:t>B</w:t>
      </w:r>
      <w:r w:rsidR="00FF0386">
        <w:t>ut the brooklet in its murmur</w:t>
      </w:r>
    </w:p>
    <w:p w14:paraId="02FA690A" w14:textId="25143C7D" w:rsidR="000507EF" w:rsidRPr="000507EF" w:rsidRDefault="00DA064D" w:rsidP="00DA064D">
      <w:pPr>
        <w:pStyle w:val="Lyric2"/>
      </w:pPr>
      <w:r>
        <w:t>R</w:t>
      </w:r>
      <w:r w:rsidR="00FF0386">
        <w:t>epeated in its flow:</w:t>
      </w:r>
    </w:p>
    <w:p w14:paraId="5B9C5D94" w14:textId="77777777" w:rsidR="000507EF" w:rsidRPr="000507EF" w:rsidRDefault="000507EF" w:rsidP="00DA064D">
      <w:pPr>
        <w:pStyle w:val="Lyric2"/>
      </w:pPr>
    </w:p>
    <w:p w14:paraId="22541B6B" w14:textId="77777777" w:rsidR="00FF0386" w:rsidRPr="000507EF" w:rsidRDefault="00FF0386" w:rsidP="00FF0386">
      <w:pPr>
        <w:pStyle w:val="Lyric2"/>
      </w:pPr>
      <w:r>
        <w:t>“K</w:t>
      </w:r>
      <w:r w:rsidRPr="000507EF">
        <w:t>iss me, sweet!</w:t>
      </w:r>
    </w:p>
    <w:p w14:paraId="0FAC9CBC" w14:textId="77777777" w:rsidR="00FF0386" w:rsidRPr="000507EF" w:rsidRDefault="00FF0386" w:rsidP="00FF0386">
      <w:pPr>
        <w:pStyle w:val="Lyric2"/>
      </w:pPr>
      <w:r>
        <w:t>Kiss me, sweet,</w:t>
      </w:r>
    </w:p>
    <w:p w14:paraId="6C0588FF" w14:textId="77777777" w:rsidR="00FF0386" w:rsidRPr="000507EF" w:rsidRDefault="00FF0386" w:rsidP="00FF0386">
      <w:pPr>
        <w:pStyle w:val="Lyric2"/>
      </w:pPr>
      <w:r>
        <w:t>Ere the golden moments fly.</w:t>
      </w:r>
    </w:p>
    <w:p w14:paraId="2B65A163" w14:textId="77777777" w:rsidR="00FF0386" w:rsidRPr="000507EF" w:rsidRDefault="00FF0386" w:rsidP="00FF0386">
      <w:pPr>
        <w:pStyle w:val="Lyric2"/>
      </w:pPr>
      <w:r>
        <w:t>L</w:t>
      </w:r>
      <w:r w:rsidRPr="000507EF">
        <w:t>ips that meet,</w:t>
      </w:r>
    </w:p>
    <w:p w14:paraId="74ED2B74" w14:textId="77777777" w:rsidR="00FF0386" w:rsidRPr="000507EF" w:rsidRDefault="00FF0386" w:rsidP="00FF0386">
      <w:pPr>
        <w:pStyle w:val="Lyric2"/>
      </w:pPr>
      <w:r>
        <w:t>L</w:t>
      </w:r>
      <w:r w:rsidRPr="000507EF">
        <w:t>ips that meet,</w:t>
      </w:r>
    </w:p>
    <w:p w14:paraId="49A8EED6" w14:textId="77777777" w:rsidR="00FF0386" w:rsidRPr="000507EF" w:rsidRDefault="00FF0386" w:rsidP="00FF0386">
      <w:pPr>
        <w:pStyle w:val="Lyric2"/>
      </w:pPr>
      <w:r>
        <w:t>M</w:t>
      </w:r>
      <w:r w:rsidRPr="000507EF">
        <w:t xml:space="preserve">ay be </w:t>
      </w:r>
      <w:r>
        <w:t>parted</w:t>
      </w:r>
      <w:r w:rsidRPr="000507EF">
        <w:t xml:space="preserve"> by and by.</w:t>
      </w:r>
    </w:p>
    <w:p w14:paraId="70DF5E95" w14:textId="77777777" w:rsidR="00FF0386" w:rsidRPr="000507EF" w:rsidRDefault="00FF0386" w:rsidP="00FF0386">
      <w:pPr>
        <w:pStyle w:val="Lyric2"/>
      </w:pPr>
      <w:r>
        <w:t>K</w:t>
      </w:r>
      <w:r w:rsidRPr="000507EF">
        <w:t>iss me, sweet!</w:t>
      </w:r>
    </w:p>
    <w:p w14:paraId="443C67F9" w14:textId="77777777" w:rsidR="00FF0386" w:rsidRPr="000507EF" w:rsidRDefault="00FF0386" w:rsidP="00FF0386">
      <w:pPr>
        <w:pStyle w:val="Lyric2"/>
      </w:pPr>
      <w:r>
        <w:t>Kiss me, sweet,</w:t>
      </w:r>
    </w:p>
    <w:p w14:paraId="5C6DA062" w14:textId="77777777" w:rsidR="00FF0386" w:rsidRPr="000507EF" w:rsidRDefault="00FF0386" w:rsidP="00FF0386">
      <w:pPr>
        <w:pStyle w:val="Lyric2"/>
      </w:pPr>
      <w:r>
        <w:t>Ere with longing love I die.”</w:t>
      </w:r>
    </w:p>
    <w:p w14:paraId="74AEC323" w14:textId="77777777" w:rsidR="00FF0386" w:rsidRPr="000507EF" w:rsidRDefault="00FF0386" w:rsidP="00FF0386">
      <w:pPr>
        <w:pStyle w:val="Lyric2"/>
      </w:pPr>
      <w:r>
        <w:t>T</w:t>
      </w:r>
      <w:r w:rsidRPr="000507EF">
        <w:t>hen and there, in rapture,</w:t>
      </w:r>
    </w:p>
    <w:p w14:paraId="6F81195C" w14:textId="77777777" w:rsidR="00FF0386" w:rsidRPr="000507EF" w:rsidRDefault="00FF0386" w:rsidP="00FF0386">
      <w:pPr>
        <w:pStyle w:val="Lyric2"/>
      </w:pPr>
      <w:r>
        <w:t>W</w:t>
      </w:r>
      <w:r w:rsidRPr="000507EF">
        <w:t xml:space="preserve">e kissed, my love and </w:t>
      </w:r>
      <w:r>
        <w:t>I</w:t>
      </w:r>
      <w:r w:rsidRPr="000507EF">
        <w:t>.</w:t>
      </w:r>
    </w:p>
    <w:p w14:paraId="54A02741" w14:textId="77777777" w:rsidR="000507EF" w:rsidRPr="000507EF" w:rsidRDefault="000507EF" w:rsidP="000507EF">
      <w:pPr>
        <w:rPr>
          <w:rFonts w:cs="Baskerville"/>
        </w:rPr>
      </w:pPr>
    </w:p>
    <w:p w14:paraId="58380D17" w14:textId="6769BBED" w:rsidR="00B6715B" w:rsidRDefault="000507EF" w:rsidP="00FF0386">
      <w:pPr>
        <w:pStyle w:val="LyricStageDirection"/>
      </w:pPr>
      <w:r w:rsidRPr="00DA064D">
        <w:t>(At beginning of dance</w:t>
      </w:r>
      <w:r w:rsidR="00B6715B">
        <w:t>,</w:t>
      </w:r>
      <w:r w:rsidRPr="00DA064D">
        <w:t xml:space="preserve"> kicks book o</w:t>
      </w:r>
      <w:r w:rsidR="00B6715B">
        <w:t>ut of Lone Fisherman’s hand R. He attempts it a seco</w:t>
      </w:r>
      <w:r w:rsidRPr="00DA064D">
        <w:t>nd time</w:t>
      </w:r>
      <w:r w:rsidR="00B6715B">
        <w:t>,</w:t>
      </w:r>
      <w:r w:rsidRPr="00DA064D">
        <w:t xml:space="preserve"> but Fisherman moves away</w:t>
      </w:r>
      <w:r w:rsidR="00B6715B">
        <w:t>.</w:t>
      </w:r>
      <w:r w:rsidRPr="00DA064D">
        <w:t xml:space="preserve"> </w:t>
      </w:r>
      <w:r w:rsidR="00FF0386">
        <w:t xml:space="preserve">Gabriel </w:t>
      </w:r>
      <w:r w:rsidR="00B6715B">
        <w:t>dances</w:t>
      </w:r>
      <w:r w:rsidRPr="00DA064D">
        <w:t xml:space="preserve"> off L.</w:t>
      </w:r>
      <w:r w:rsidR="00FF0386">
        <w:t xml:space="preserve"> </w:t>
      </w:r>
      <w:r w:rsidR="000B0F6B">
        <w:t>for</w:t>
      </w:r>
      <w:r w:rsidR="00FF0386">
        <w:t xml:space="preserve"> e</w:t>
      </w:r>
      <w:r w:rsidR="00FF0386" w:rsidRPr="008321BC">
        <w:t>xit</w:t>
      </w:r>
      <w:r w:rsidR="00FF0386">
        <w:t>.</w:t>
      </w:r>
      <w:r w:rsidR="00B6715B">
        <w:t xml:space="preserve"> </w:t>
      </w:r>
      <w:proofErr w:type="gramStart"/>
      <w:r w:rsidR="00B6715B">
        <w:t>Lone Fisherman business with book.</w:t>
      </w:r>
      <w:proofErr w:type="gramEnd"/>
      <w:r w:rsidR="00B6715B">
        <w:t xml:space="preserve"> Boat business. Telescope Business.)</w:t>
      </w:r>
    </w:p>
    <w:p w14:paraId="35952D4F" w14:textId="77777777" w:rsidR="00B6715B" w:rsidRDefault="00B6715B" w:rsidP="00FF0386">
      <w:pPr>
        <w:pStyle w:val="LyricStageDirection"/>
      </w:pPr>
    </w:p>
    <w:p w14:paraId="1F0EB92A" w14:textId="36F800B3" w:rsidR="000507EF" w:rsidRPr="00DA064D" w:rsidRDefault="00B6715B" w:rsidP="00FF0386">
      <w:pPr>
        <w:pStyle w:val="LyricStageDirection"/>
      </w:pPr>
      <w:r>
        <w:t>(</w:t>
      </w:r>
      <w:r w:rsidR="000507EF" w:rsidRPr="00DA064D">
        <w:t xml:space="preserve">Enter </w:t>
      </w:r>
      <w:r>
        <w:t>Hans Wagner</w:t>
      </w:r>
      <w:r w:rsidR="000507EF" w:rsidRPr="00DA064D">
        <w:t xml:space="preserve"> R. Enter Le Blanc L.</w:t>
      </w:r>
      <w:r>
        <w:t xml:space="preserve"> They meet C.</w:t>
      </w:r>
      <w:r w:rsidR="000507EF" w:rsidRPr="00DA064D">
        <w:t xml:space="preserve"> Hans presents bayonet</w:t>
      </w:r>
      <w:r>
        <w:t>,</w:t>
      </w:r>
      <w:r w:rsidR="000507EF" w:rsidRPr="00DA064D">
        <w:t xml:space="preserve"> and Le Blanc does not see him until he runs up against bayonet.)</w:t>
      </w:r>
    </w:p>
    <w:p w14:paraId="12E23DDA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0A79326D" w14:textId="7804D273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DA064D">
        <w:rPr>
          <w:smallCaps/>
        </w:rPr>
        <w:t xml:space="preserve">. </w:t>
      </w:r>
      <w:r w:rsidR="00B6715B">
        <w:rPr>
          <w:rFonts w:cs="Baskerville"/>
        </w:rPr>
        <w:t>That contract m</w:t>
      </w:r>
      <w:r w:rsidR="00A742ED">
        <w:rPr>
          <w:rFonts w:cs="Baskerville"/>
        </w:rPr>
        <w:t>ust be signed at once or sooner</w:t>
      </w:r>
      <w:r w:rsidR="00DA064D">
        <w:rPr>
          <w:rFonts w:cs="Baskerville"/>
        </w:rPr>
        <w:br/>
      </w:r>
      <w:r w:rsidR="00A742ED">
        <w:rPr>
          <w:rFonts w:cs="Baskerville"/>
        </w:rPr>
        <w:t>(</w:t>
      </w:r>
      <w:r w:rsidRPr="000507EF">
        <w:rPr>
          <w:rFonts w:cs="Baskerville"/>
        </w:rPr>
        <w:t xml:space="preserve">Then papa quietly collars the </w:t>
      </w:r>
      <w:proofErr w:type="spellStart"/>
      <w:r w:rsidR="00A742ED">
        <w:rPr>
          <w:rFonts w:cs="Baskerville"/>
          <w:i/>
        </w:rPr>
        <w:t>mazuma</w:t>
      </w:r>
      <w:proofErr w:type="spellEnd"/>
      <w:r w:rsidR="00A742ED">
        <w:rPr>
          <w:rFonts w:cs="Baskerville"/>
        </w:rPr>
        <w:t>).</w:t>
      </w:r>
      <w:r w:rsidR="00DA064D">
        <w:rPr>
          <w:rFonts w:cs="Baskerville"/>
        </w:rPr>
        <w:br/>
      </w:r>
      <w:r w:rsidR="008B1D18">
        <w:rPr>
          <w:rFonts w:cs="Baskerville"/>
        </w:rPr>
        <w:t xml:space="preserve">This game of </w:t>
      </w:r>
      <w:proofErr w:type="gramStart"/>
      <w:r w:rsidR="008B1D18">
        <w:rPr>
          <w:rFonts w:cs="Baskerville"/>
        </w:rPr>
        <w:t>freak[</w:t>
      </w:r>
      <w:proofErr w:type="gramEnd"/>
      <w:r w:rsidR="008B1D18">
        <w:rPr>
          <w:rFonts w:cs="Baskerville"/>
        </w:rPr>
        <w:t>?]-</w:t>
      </w:r>
      <w:proofErr w:type="gramStart"/>
      <w:r w:rsidRPr="000507EF">
        <w:rPr>
          <w:rFonts w:cs="Baskerville"/>
        </w:rPr>
        <w:t>out</w:t>
      </w:r>
      <w:proofErr w:type="gramEnd"/>
      <w:r w:rsidRPr="000507EF">
        <w:rPr>
          <w:rFonts w:cs="Baskerville"/>
        </w:rPr>
        <w:t xml:space="preserve"> may be somewhat bold</w:t>
      </w:r>
      <w:r w:rsidR="00A742ED">
        <w:rPr>
          <w:rFonts w:cs="Baskerville"/>
        </w:rPr>
        <w:t>.</w:t>
      </w:r>
      <w:r w:rsidR="00DA064D">
        <w:rPr>
          <w:rFonts w:cs="Baskerville"/>
        </w:rPr>
        <w:br/>
      </w:r>
      <w:r w:rsidRPr="000507EF">
        <w:rPr>
          <w:rFonts w:cs="Baskerville"/>
        </w:rPr>
        <w:t>Won’t they be mad</w:t>
      </w:r>
      <w:r w:rsidR="00A742ED">
        <w:rPr>
          <w:rFonts w:cs="Baskerville"/>
        </w:rPr>
        <w:t>,</w:t>
      </w:r>
      <w:r w:rsidRPr="000507EF">
        <w:rPr>
          <w:rFonts w:cs="Baskerville"/>
        </w:rPr>
        <w:t xml:space="preserve"> thou</w:t>
      </w:r>
      <w:r w:rsidR="00A742ED">
        <w:rPr>
          <w:rFonts w:cs="Baskerville"/>
        </w:rPr>
        <w:t xml:space="preserve">gh, when they find they’re </w:t>
      </w:r>
      <w:proofErr w:type="gramStart"/>
      <w:r w:rsidR="00A742ED">
        <w:rPr>
          <w:rFonts w:cs="Baskerville"/>
        </w:rPr>
        <w:t>sold.</w:t>
      </w:r>
      <w:proofErr w:type="gramEnd"/>
      <w:r w:rsidR="00A742ED">
        <w:rPr>
          <w:rFonts w:cs="Baskerville"/>
        </w:rPr>
        <w:t xml:space="preserve"> . . .</w:t>
      </w:r>
    </w:p>
    <w:p w14:paraId="66902A75" w14:textId="77777777" w:rsidR="000507EF" w:rsidRPr="000507EF" w:rsidRDefault="000507EF" w:rsidP="000507EF">
      <w:pPr>
        <w:rPr>
          <w:rFonts w:cs="Baskerville"/>
        </w:rPr>
      </w:pPr>
    </w:p>
    <w:p w14:paraId="30ED26E6" w14:textId="6B8916EE" w:rsidR="000507EF" w:rsidRPr="000507EF" w:rsidRDefault="00FF0386" w:rsidP="000507EF">
      <w:pPr>
        <w:rPr>
          <w:rFonts w:cs="Baskerville"/>
        </w:rPr>
      </w:pPr>
      <w:r>
        <w:rPr>
          <w:smallCaps/>
        </w:rPr>
        <w:t>hans wagner.</w:t>
      </w:r>
      <w:r w:rsidR="00DA064D">
        <w:rPr>
          <w:smallCaps/>
        </w:rPr>
        <w:t xml:space="preserve"> </w:t>
      </w:r>
      <w:r w:rsidR="000507EF" w:rsidRPr="00DA064D">
        <w:rPr>
          <w:rFonts w:cs="Baskerville"/>
          <w:i/>
        </w:rPr>
        <w:t>(</w:t>
      </w:r>
      <w:proofErr w:type="gramStart"/>
      <w:r w:rsidR="000507EF" w:rsidRPr="00DA064D">
        <w:rPr>
          <w:rFonts w:cs="Baskerville"/>
          <w:i/>
        </w:rPr>
        <w:t>stuttering</w:t>
      </w:r>
      <w:proofErr w:type="gramEnd"/>
      <w:r w:rsidR="000507EF" w:rsidRPr="00DA064D">
        <w:rPr>
          <w:rFonts w:cs="Baskerville"/>
          <w:i/>
        </w:rPr>
        <w:t>)</w:t>
      </w:r>
      <w:r w:rsidR="008B1D18">
        <w:rPr>
          <w:rFonts w:cs="Baskerville"/>
        </w:rPr>
        <w:br/>
      </w:r>
      <w:r w:rsidR="000507EF" w:rsidRPr="000507EF">
        <w:rPr>
          <w:rFonts w:cs="Baskerville"/>
        </w:rPr>
        <w:t>Halt there! Just halt</w:t>
      </w:r>
      <w:r w:rsidR="00A742ED">
        <w:rPr>
          <w:rFonts w:cs="Baskerville"/>
        </w:rPr>
        <w:t>,</w:t>
      </w:r>
      <w:r w:rsidR="000507EF" w:rsidRPr="000507EF">
        <w:rPr>
          <w:rFonts w:cs="Baskerville"/>
        </w:rPr>
        <w:t xml:space="preserve"> I say, old fellow, will you?</w:t>
      </w:r>
    </w:p>
    <w:p w14:paraId="14FA234B" w14:textId="77777777" w:rsidR="000507EF" w:rsidRPr="000507EF" w:rsidRDefault="000507EF" w:rsidP="000507EF">
      <w:pPr>
        <w:rPr>
          <w:rFonts w:cs="Baskerville"/>
        </w:rPr>
      </w:pPr>
    </w:p>
    <w:p w14:paraId="430D467D" w14:textId="36281D7C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CB1C10">
        <w:rPr>
          <w:smallCaps/>
        </w:rPr>
        <w:t xml:space="preserve">. </w:t>
      </w:r>
      <w:proofErr w:type="gramStart"/>
      <w:r w:rsidRPr="000507EF">
        <w:rPr>
          <w:rFonts w:cs="Baskerville"/>
        </w:rPr>
        <w:t>And if I don’t?</w:t>
      </w:r>
      <w:proofErr w:type="gramEnd"/>
    </w:p>
    <w:p w14:paraId="6F560B1D" w14:textId="77777777" w:rsidR="000507EF" w:rsidRPr="000507EF" w:rsidRDefault="000507EF" w:rsidP="000507EF">
      <w:pPr>
        <w:rPr>
          <w:rFonts w:cs="Baskerville"/>
        </w:rPr>
      </w:pPr>
    </w:p>
    <w:p w14:paraId="2864C8B8" w14:textId="0541987C" w:rsidR="000507EF" w:rsidRPr="000507EF" w:rsidRDefault="00FF0386" w:rsidP="000507EF">
      <w:pPr>
        <w:rPr>
          <w:rFonts w:cs="Baskerville"/>
        </w:rPr>
      </w:pPr>
      <w:r>
        <w:rPr>
          <w:smallCaps/>
        </w:rPr>
        <w:t>hans wagner.</w:t>
      </w:r>
      <w:r w:rsidR="00CB1C10">
        <w:rPr>
          <w:smallCaps/>
        </w:rPr>
        <w:t xml:space="preserve">   </w:t>
      </w:r>
      <w:r w:rsidR="00A742ED">
        <w:rPr>
          <w:smallCaps/>
        </w:rPr>
        <w:t xml:space="preserve">                     </w:t>
      </w:r>
      <w:r w:rsidR="00CB1C10">
        <w:rPr>
          <w:smallCaps/>
        </w:rPr>
        <w:t xml:space="preserve"> </w:t>
      </w:r>
      <w:r w:rsidR="000507EF" w:rsidRPr="000507EF">
        <w:rPr>
          <w:rFonts w:cs="Baskerville"/>
        </w:rPr>
        <w:t>Well then</w:t>
      </w:r>
      <w:r w:rsidR="00A742ED">
        <w:rPr>
          <w:rFonts w:cs="Baskerville"/>
        </w:rPr>
        <w:t>,</w:t>
      </w:r>
      <w:r w:rsidR="000507EF" w:rsidRPr="000507EF">
        <w:rPr>
          <w:rFonts w:cs="Baskerville"/>
        </w:rPr>
        <w:t xml:space="preserve"> all is</w:t>
      </w:r>
      <w:r w:rsidR="008B1D18">
        <w:rPr>
          <w:rFonts w:cs="Baskerville"/>
        </w:rPr>
        <w:t>,</w:t>
      </w:r>
      <w:r w:rsidR="000507EF" w:rsidRPr="000507EF">
        <w:rPr>
          <w:rFonts w:cs="Baskerville"/>
        </w:rPr>
        <w:t xml:space="preserve"> I’ll kill you.</w:t>
      </w:r>
    </w:p>
    <w:p w14:paraId="3D751103" w14:textId="77777777" w:rsidR="000507EF" w:rsidRPr="000507EF" w:rsidRDefault="000507EF" w:rsidP="000507EF">
      <w:pPr>
        <w:rPr>
          <w:rFonts w:cs="Baskerville"/>
        </w:rPr>
      </w:pPr>
    </w:p>
    <w:p w14:paraId="20410116" w14:textId="4A126812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CB1C10">
        <w:rPr>
          <w:smallCaps/>
        </w:rPr>
        <w:t xml:space="preserve">. </w:t>
      </w:r>
      <w:r w:rsidR="00A742ED">
        <w:rPr>
          <w:rFonts w:cs="Baskerville"/>
        </w:rPr>
        <w:t>Don’t do it.</w:t>
      </w:r>
      <w:r w:rsidRPr="000507EF">
        <w:rPr>
          <w:rFonts w:cs="Baskerville"/>
        </w:rPr>
        <w:t xml:space="preserve"> I’m not fat enough to kill</w:t>
      </w:r>
      <w:r w:rsidR="00A742ED">
        <w:rPr>
          <w:rFonts w:cs="Baskerville"/>
        </w:rPr>
        <w:t>.</w:t>
      </w:r>
      <w:r w:rsidR="00CB1C10">
        <w:rPr>
          <w:rFonts w:cs="Baskerville"/>
        </w:rPr>
        <w:br/>
      </w:r>
      <w:r w:rsidR="004D5234">
        <w:rPr>
          <w:rFonts w:cs="Baskerville"/>
        </w:rPr>
        <w:t>(</w:t>
      </w:r>
      <w:r w:rsidRPr="000507EF">
        <w:rPr>
          <w:rFonts w:cs="Baskerville"/>
        </w:rPr>
        <w:t xml:space="preserve">Sit </w:t>
      </w:r>
      <w:proofErr w:type="gramStart"/>
      <w:r w:rsidRPr="000507EF">
        <w:rPr>
          <w:rFonts w:cs="Baskerville"/>
        </w:rPr>
        <w:t>sill, my heart, sit</w:t>
      </w:r>
      <w:proofErr w:type="gramEnd"/>
      <w:r w:rsidRPr="000507EF">
        <w:rPr>
          <w:rFonts w:cs="Baskerville"/>
        </w:rPr>
        <w:t xml:space="preserve"> still.</w:t>
      </w:r>
      <w:r w:rsidR="004D5234">
        <w:rPr>
          <w:rFonts w:cs="Baskerville"/>
        </w:rPr>
        <w:t>)</w:t>
      </w:r>
    </w:p>
    <w:p w14:paraId="78D3617C" w14:textId="77777777" w:rsidR="000507EF" w:rsidRPr="000507EF" w:rsidRDefault="000507EF" w:rsidP="000507EF">
      <w:pPr>
        <w:rPr>
          <w:rFonts w:cs="Baskerville"/>
        </w:rPr>
      </w:pPr>
    </w:p>
    <w:p w14:paraId="0475DC49" w14:textId="7D79643B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hans</w:t>
      </w:r>
      <w:r w:rsidR="00A742ED">
        <w:rPr>
          <w:smallCaps/>
        </w:rPr>
        <w:t xml:space="preserve"> wagner. </w:t>
      </w:r>
      <w:r w:rsidRPr="000507EF">
        <w:rPr>
          <w:rFonts w:cs="Baskerville"/>
        </w:rPr>
        <w:t>Have you seen hid</w:t>
      </w:r>
      <w:r w:rsidR="00A742ED">
        <w:rPr>
          <w:rFonts w:cs="Baskerville"/>
        </w:rPr>
        <w:t xml:space="preserve">ing somewhere about t, t, t, t, </w:t>
      </w:r>
      <w:r w:rsidR="00A742ED">
        <w:rPr>
          <w:i/>
        </w:rPr>
        <w:t>(w</w:t>
      </w:r>
      <w:r w:rsidRPr="00790EB9">
        <w:rPr>
          <w:i/>
        </w:rPr>
        <w:t xml:space="preserve">histle </w:t>
      </w:r>
      <w:r w:rsidR="00A742ED">
        <w:rPr>
          <w:i/>
        </w:rPr>
        <w:t>Stutter badly over the word “two”</w:t>
      </w:r>
      <w:r w:rsidRPr="00790EB9">
        <w:rPr>
          <w:i/>
        </w:rPr>
        <w:t>)</w:t>
      </w:r>
      <w:r w:rsidR="00A742ED">
        <w:rPr>
          <w:i/>
        </w:rPr>
        <w:t xml:space="preserve"> </w:t>
      </w:r>
      <w:proofErr w:type="gramStart"/>
      <w:r w:rsidRPr="008B1D18">
        <w:rPr>
          <w:rFonts w:cs="Baskerville"/>
          <w:i/>
        </w:rPr>
        <w:t>two</w:t>
      </w:r>
      <w:proofErr w:type="gramEnd"/>
      <w:r w:rsidRPr="000507EF">
        <w:rPr>
          <w:rFonts w:cs="Baskerville"/>
        </w:rPr>
        <w:t xml:space="preserve"> sailors?</w:t>
      </w:r>
    </w:p>
    <w:p w14:paraId="38908309" w14:textId="77777777" w:rsidR="000507EF" w:rsidRPr="000507EF" w:rsidRDefault="000507EF" w:rsidP="000507EF">
      <w:pPr>
        <w:rPr>
          <w:rFonts w:cs="Baskerville"/>
        </w:rPr>
      </w:pPr>
    </w:p>
    <w:p w14:paraId="5A186297" w14:textId="77777777" w:rsidR="00A742ED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790EB9">
        <w:rPr>
          <w:smallCaps/>
        </w:rPr>
        <w:t xml:space="preserve">. </w:t>
      </w:r>
      <w:r w:rsidRPr="000507EF">
        <w:rPr>
          <w:rFonts w:cs="Baskerville"/>
        </w:rPr>
        <w:t>Indeed</w:t>
      </w:r>
      <w:r w:rsidR="00A742ED">
        <w:rPr>
          <w:rFonts w:cs="Baskerville"/>
        </w:rPr>
        <w:t>,</w:t>
      </w:r>
      <w:r w:rsidRPr="000507EF">
        <w:rPr>
          <w:rFonts w:cs="Baskerville"/>
        </w:rPr>
        <w:t xml:space="preserve"> I have not seem them, nor</w:t>
      </w:r>
      <w:r w:rsidR="00A742ED">
        <w:rPr>
          <w:rFonts w:cs="Baskerville"/>
        </w:rPr>
        <w:t>,</w:t>
      </w:r>
      <w:r w:rsidRPr="000507EF">
        <w:rPr>
          <w:rFonts w:cs="Baskerville"/>
        </w:rPr>
        <w:t xml:space="preserve"> in fact</w:t>
      </w:r>
      <w:r w:rsidR="00A742ED">
        <w:rPr>
          <w:rFonts w:cs="Baskerville"/>
        </w:rPr>
        <w:t>,</w:t>
      </w:r>
      <w:r w:rsidRPr="000507EF">
        <w:rPr>
          <w:rFonts w:cs="Baskerville"/>
        </w:rPr>
        <w:t xml:space="preserve"> should I have known</w:t>
      </w:r>
      <w:r w:rsidR="00790EB9">
        <w:rPr>
          <w:rFonts w:cs="Baskerville"/>
        </w:rPr>
        <w:t xml:space="preserve"> </w:t>
      </w:r>
      <w:r w:rsidRPr="000507EF">
        <w:rPr>
          <w:rFonts w:cs="Baskerville"/>
        </w:rPr>
        <w:t>them if caught in the act of leaving service in this manner</w:t>
      </w:r>
      <w:r w:rsidR="00790EB9">
        <w:rPr>
          <w:rFonts w:cs="Baskerville"/>
        </w:rPr>
        <w:t xml:space="preserve"> </w:t>
      </w:r>
      <w:r w:rsidRPr="000507EF">
        <w:rPr>
          <w:rFonts w:cs="Baskerville"/>
        </w:rPr>
        <w:t>summary</w:t>
      </w:r>
      <w:r w:rsidR="00A742ED">
        <w:rPr>
          <w:rFonts w:cs="Baskerville"/>
        </w:rPr>
        <w:t>.</w:t>
      </w:r>
    </w:p>
    <w:p w14:paraId="1A013BAC" w14:textId="633B6D6A" w:rsidR="00A742ED" w:rsidRDefault="00A742ED" w:rsidP="00A742ED">
      <w:pPr>
        <w:pStyle w:val="LyricStageDirection"/>
      </w:pPr>
      <w:r>
        <w:t>(</w:t>
      </w:r>
      <w:proofErr w:type="gramStart"/>
      <w:r>
        <w:t>crosses</w:t>
      </w:r>
      <w:proofErr w:type="gramEnd"/>
      <w:r>
        <w:t xml:space="preserve"> L., throwing gun up)</w:t>
      </w:r>
    </w:p>
    <w:p w14:paraId="7D656D6C" w14:textId="40836F70" w:rsidR="000507EF" w:rsidRPr="000507EF" w:rsidRDefault="00A742ED" w:rsidP="00A742ED">
      <w:pPr>
        <w:pStyle w:val="CharacterName"/>
      </w:pPr>
      <w:r>
        <w:tab/>
      </w:r>
      <w:r w:rsidR="000507EF" w:rsidRPr="000507EF">
        <w:t>Go</w:t>
      </w:r>
      <w:r w:rsidR="008B1D18">
        <w:t>,</w:t>
      </w:r>
      <w:r w:rsidR="000507EF" w:rsidRPr="000507EF">
        <w:t xml:space="preserve"> soldier, </w:t>
      </w:r>
      <w:proofErr w:type="gramStart"/>
      <w:r w:rsidR="000507EF" w:rsidRPr="000507EF">
        <w:t>go</w:t>
      </w:r>
      <w:proofErr w:type="gramEnd"/>
      <w:r w:rsidR="000507EF" w:rsidRPr="000507EF">
        <w:t xml:space="preserve">! Get thee to </w:t>
      </w:r>
      <w:proofErr w:type="gramStart"/>
      <w:r w:rsidR="000507EF" w:rsidRPr="000507EF">
        <w:t>a gunnery</w:t>
      </w:r>
      <w:proofErr w:type="gramEnd"/>
      <w:r w:rsidR="000507EF" w:rsidRPr="000507EF">
        <w:t>.</w:t>
      </w:r>
    </w:p>
    <w:p w14:paraId="3723D2A1" w14:textId="77777777" w:rsidR="000507EF" w:rsidRPr="000507EF" w:rsidRDefault="000507EF" w:rsidP="000507EF">
      <w:pPr>
        <w:rPr>
          <w:rFonts w:cs="Baskerville"/>
        </w:rPr>
      </w:pPr>
    </w:p>
    <w:p w14:paraId="58F47C43" w14:textId="2F9AAE5A" w:rsidR="000507EF" w:rsidRPr="000507EF" w:rsidRDefault="00FF0386" w:rsidP="000507EF">
      <w:pPr>
        <w:rPr>
          <w:rFonts w:cs="Baskerville"/>
        </w:rPr>
      </w:pPr>
      <w:r>
        <w:rPr>
          <w:smallCaps/>
        </w:rPr>
        <w:t>hans wagner.</w:t>
      </w:r>
      <w:r w:rsidR="00790EB9">
        <w:rPr>
          <w:smallCaps/>
        </w:rPr>
        <w:t xml:space="preserve"> </w:t>
      </w:r>
      <w:r w:rsidR="000507EF" w:rsidRPr="00790EB9">
        <w:rPr>
          <w:rFonts w:cs="Baskerville"/>
          <w:i/>
        </w:rPr>
        <w:t>(</w:t>
      </w:r>
      <w:proofErr w:type="gramStart"/>
      <w:r w:rsidR="00A742ED">
        <w:rPr>
          <w:rFonts w:cs="Baskerville"/>
          <w:i/>
        </w:rPr>
        <w:t>crossing</w:t>
      </w:r>
      <w:proofErr w:type="gramEnd"/>
      <w:r w:rsidR="000507EF" w:rsidRPr="00790EB9">
        <w:rPr>
          <w:rFonts w:cs="Baskerville"/>
          <w:i/>
        </w:rPr>
        <w:t xml:space="preserve"> L.)</w:t>
      </w:r>
      <w:r w:rsidR="00A742ED">
        <w:rPr>
          <w:rFonts w:cs="Baskerville"/>
          <w:i/>
        </w:rPr>
        <w:br/>
      </w:r>
      <w:r w:rsidR="000507EF" w:rsidRPr="000507EF">
        <w:rPr>
          <w:rFonts w:cs="Baskerville"/>
        </w:rPr>
        <w:t>Well, I will go, but don’t forget one thing</w:t>
      </w:r>
      <w:r w:rsidR="00A742ED">
        <w:rPr>
          <w:rFonts w:cs="Baskerville"/>
        </w:rPr>
        <w:t>:</w:t>
      </w:r>
      <w:r w:rsidR="00790EB9">
        <w:rPr>
          <w:rFonts w:cs="Baskerville"/>
        </w:rPr>
        <w:br/>
      </w:r>
      <w:r w:rsidR="000507EF" w:rsidRPr="000507EF">
        <w:rPr>
          <w:rFonts w:cs="Baskerville"/>
        </w:rPr>
        <w:t>Whoever gives them aid will together with them swing.</w:t>
      </w:r>
    </w:p>
    <w:p w14:paraId="364FFB1F" w14:textId="77777777" w:rsidR="000507EF" w:rsidRPr="000507EF" w:rsidRDefault="000507EF" w:rsidP="000507EF">
      <w:pPr>
        <w:rPr>
          <w:rFonts w:cs="Baskerville"/>
        </w:rPr>
      </w:pPr>
    </w:p>
    <w:p w14:paraId="40E5E360" w14:textId="30E655F7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790EB9">
        <w:rPr>
          <w:smallCaps/>
        </w:rPr>
        <w:t xml:space="preserve">. </w:t>
      </w:r>
      <w:r w:rsidR="00A742ED">
        <w:rPr>
          <w:rFonts w:cs="Baskerville"/>
          <w:i/>
        </w:rPr>
        <w:t>(</w:t>
      </w:r>
      <w:proofErr w:type="gramStart"/>
      <w:r w:rsidR="00A742ED">
        <w:rPr>
          <w:rFonts w:cs="Baskerville"/>
          <w:i/>
        </w:rPr>
        <w:t>f</w:t>
      </w:r>
      <w:r w:rsidRPr="00790EB9">
        <w:rPr>
          <w:rFonts w:cs="Baskerville"/>
          <w:i/>
        </w:rPr>
        <w:t>ollowing</w:t>
      </w:r>
      <w:proofErr w:type="gramEnd"/>
      <w:r w:rsidRPr="00790EB9">
        <w:rPr>
          <w:rFonts w:cs="Baskerville"/>
          <w:i/>
        </w:rPr>
        <w:t xml:space="preserve"> up fiercely</w:t>
      </w:r>
      <w:r w:rsidR="00A742ED">
        <w:rPr>
          <w:rFonts w:cs="Baskerville"/>
          <w:i/>
        </w:rPr>
        <w:t>)</w:t>
      </w:r>
      <w:r w:rsidR="00A742ED">
        <w:rPr>
          <w:rFonts w:cs="Baskerville"/>
          <w:i/>
        </w:rPr>
        <w:br/>
      </w:r>
      <w:r w:rsidRPr="000507EF">
        <w:rPr>
          <w:rFonts w:cs="Baskerville"/>
        </w:rPr>
        <w:t>Well</w:t>
      </w:r>
      <w:r w:rsidR="00A742ED">
        <w:rPr>
          <w:rFonts w:cs="Baskerville"/>
        </w:rPr>
        <w:t>,</w:t>
      </w:r>
      <w:r w:rsidRPr="000507EF">
        <w:rPr>
          <w:rFonts w:cs="Baskerville"/>
        </w:rPr>
        <w:t xml:space="preserve"> let them swing</w:t>
      </w:r>
      <w:r w:rsidR="00A742ED">
        <w:rPr>
          <w:rFonts w:cs="Baskerville"/>
        </w:rPr>
        <w:t>!</w:t>
      </w:r>
      <w:r w:rsidR="00565E3A">
        <w:rPr>
          <w:rFonts w:cs="Baskerville"/>
        </w:rPr>
        <w:t xml:space="preserve"> </w:t>
      </w:r>
      <w:proofErr w:type="gramStart"/>
      <w:r w:rsidR="00565E3A">
        <w:rPr>
          <w:rFonts w:cs="Baskerville"/>
        </w:rPr>
        <w:t>. .</w:t>
      </w:r>
      <w:proofErr w:type="gramEnd"/>
      <w:r w:rsidR="00565E3A">
        <w:rPr>
          <w:rFonts w:cs="Baskerville"/>
        </w:rPr>
        <w:t xml:space="preserve"> . </w:t>
      </w:r>
      <w:r w:rsidR="00A742ED">
        <w:rPr>
          <w:rFonts w:cs="Baskerville"/>
        </w:rPr>
        <w:t>W</w:t>
      </w:r>
      <w:r w:rsidRPr="000507EF">
        <w:rPr>
          <w:rFonts w:cs="Baskerville"/>
        </w:rPr>
        <w:t>ho cares?</w:t>
      </w:r>
    </w:p>
    <w:p w14:paraId="4E50A939" w14:textId="77777777" w:rsidR="000507EF" w:rsidRPr="000507EF" w:rsidRDefault="000507EF" w:rsidP="000507EF">
      <w:pPr>
        <w:rPr>
          <w:rFonts w:cs="Baskerville"/>
        </w:rPr>
      </w:pPr>
    </w:p>
    <w:p w14:paraId="62EFE070" w14:textId="4925ED55" w:rsidR="000507EF" w:rsidRPr="000507EF" w:rsidRDefault="00FF0386" w:rsidP="000507EF">
      <w:pPr>
        <w:rPr>
          <w:rFonts w:cs="Baskerville"/>
        </w:rPr>
      </w:pPr>
      <w:r>
        <w:rPr>
          <w:smallCaps/>
        </w:rPr>
        <w:t>hans wagner.</w:t>
      </w:r>
      <w:r w:rsidR="00790EB9">
        <w:rPr>
          <w:smallCaps/>
        </w:rPr>
        <w:t xml:space="preserve"> </w:t>
      </w:r>
      <w:r w:rsidR="000507EF" w:rsidRPr="000507EF">
        <w:rPr>
          <w:rFonts w:cs="Baskerville"/>
        </w:rPr>
        <w:t>Perhaps you will</w:t>
      </w:r>
      <w:r w:rsidR="00A742ED">
        <w:rPr>
          <w:rFonts w:cs="Baskerville"/>
        </w:rPr>
        <w:t>.</w:t>
      </w:r>
      <w:r w:rsidR="00790EB9">
        <w:rPr>
          <w:rFonts w:cs="Baskerville"/>
        </w:rPr>
        <w:t xml:space="preserve"> </w:t>
      </w:r>
      <w:r w:rsidR="00A742ED">
        <w:rPr>
          <w:rFonts w:cs="Baskerville"/>
          <w:i/>
        </w:rPr>
        <w:t>(</w:t>
      </w:r>
      <w:proofErr w:type="gramStart"/>
      <w:r w:rsidR="00A742ED">
        <w:rPr>
          <w:rFonts w:cs="Baskerville"/>
          <w:i/>
        </w:rPr>
        <w:t>charging</w:t>
      </w:r>
      <w:proofErr w:type="gramEnd"/>
      <w:r w:rsidR="00A742ED">
        <w:rPr>
          <w:rFonts w:cs="Baskerville"/>
          <w:i/>
        </w:rPr>
        <w:t xml:space="preserve"> bayonet)</w:t>
      </w:r>
      <w:r w:rsidR="00790EB9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You’ve got the James’ preserves</w:t>
      </w:r>
      <w:r w:rsidR="00A742ED">
        <w:rPr>
          <w:rFonts w:cs="Baskerville"/>
        </w:rPr>
        <w:t>.</w:t>
      </w:r>
    </w:p>
    <w:p w14:paraId="27822286" w14:textId="77777777" w:rsidR="000507EF" w:rsidRPr="000507EF" w:rsidRDefault="000507EF" w:rsidP="000507EF">
      <w:pPr>
        <w:rPr>
          <w:rFonts w:cs="Baskerville"/>
        </w:rPr>
      </w:pPr>
    </w:p>
    <w:p w14:paraId="4BF1D32F" w14:textId="07ECBCE4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790EB9">
        <w:rPr>
          <w:smallCaps/>
        </w:rPr>
        <w:t xml:space="preserve">. </w:t>
      </w:r>
      <w:proofErr w:type="gramStart"/>
      <w:r w:rsidR="00A742ED">
        <w:rPr>
          <w:rFonts w:cs="Baskerville"/>
        </w:rPr>
        <w:t xml:space="preserve">The </w:t>
      </w:r>
      <w:r w:rsidR="00A742ED" w:rsidRPr="00A742ED">
        <w:rPr>
          <w:rFonts w:cs="Baskerville"/>
          <w:i/>
        </w:rPr>
        <w:t>James’ preserves</w:t>
      </w:r>
      <w:r w:rsidR="00A742ED">
        <w:rPr>
          <w:rFonts w:cs="Baskerville"/>
        </w:rPr>
        <w:t>?</w:t>
      </w:r>
      <w:proofErr w:type="gramEnd"/>
      <w:r w:rsidR="00A742ED">
        <w:rPr>
          <w:rFonts w:cs="Baskerville"/>
        </w:rPr>
        <w:t xml:space="preserve"> W</w:t>
      </w:r>
      <w:r w:rsidRPr="000507EF">
        <w:rPr>
          <w:rFonts w:cs="Baskerville"/>
        </w:rPr>
        <w:t>hat are they?</w:t>
      </w:r>
    </w:p>
    <w:p w14:paraId="173F86D2" w14:textId="77777777" w:rsidR="000507EF" w:rsidRPr="000507EF" w:rsidRDefault="000507EF" w:rsidP="000507EF">
      <w:pPr>
        <w:rPr>
          <w:rFonts w:cs="Baskerville"/>
        </w:rPr>
      </w:pPr>
    </w:p>
    <w:p w14:paraId="59527975" w14:textId="31ED18F6" w:rsidR="000507EF" w:rsidRPr="000507EF" w:rsidRDefault="00FF0386" w:rsidP="000507EF">
      <w:pPr>
        <w:rPr>
          <w:rFonts w:cs="Baskerville"/>
        </w:rPr>
      </w:pPr>
      <w:r>
        <w:rPr>
          <w:smallCaps/>
        </w:rPr>
        <w:t>hans wagner.</w:t>
      </w:r>
      <w:r w:rsidR="00790EB9">
        <w:rPr>
          <w:smallCaps/>
        </w:rPr>
        <w:t xml:space="preserve"> </w:t>
      </w:r>
      <w:r w:rsidR="00A742ED">
        <w:rPr>
          <w:rFonts w:cs="Baskerville"/>
        </w:rPr>
        <w:t xml:space="preserve">The </w:t>
      </w:r>
      <w:r w:rsidR="00A742ED" w:rsidRPr="00A742ED">
        <w:rPr>
          <w:rFonts w:cs="Baskerville"/>
          <w:i/>
        </w:rPr>
        <w:t>jim-</w:t>
      </w:r>
      <w:r w:rsidR="000507EF" w:rsidRPr="00A742ED">
        <w:rPr>
          <w:rFonts w:cs="Baskerville"/>
          <w:i/>
        </w:rPr>
        <w:t>jams</w:t>
      </w:r>
      <w:r w:rsidR="000507EF" w:rsidRPr="000507EF">
        <w:rPr>
          <w:rFonts w:cs="Baskerville"/>
        </w:rPr>
        <w:t>!</w:t>
      </w:r>
      <w:r w:rsidR="00790EB9">
        <w:rPr>
          <w:rFonts w:cs="Baskerville"/>
        </w:rPr>
        <w:t xml:space="preserve"> </w:t>
      </w:r>
      <w:r w:rsidR="000507EF" w:rsidRPr="000507EF">
        <w:rPr>
          <w:rFonts w:cs="Baskerville"/>
        </w:rPr>
        <w:t>Put that in your pipe and smoke it.</w:t>
      </w:r>
    </w:p>
    <w:p w14:paraId="4C0A5984" w14:textId="77777777" w:rsidR="000507EF" w:rsidRPr="000507EF" w:rsidRDefault="000507EF" w:rsidP="000507EF">
      <w:pPr>
        <w:rPr>
          <w:rFonts w:cs="Baskerville"/>
        </w:rPr>
      </w:pPr>
    </w:p>
    <w:p w14:paraId="4418F8E4" w14:textId="6FE357D3" w:rsidR="000507EF" w:rsidRPr="00790EB9" w:rsidRDefault="000507EF" w:rsidP="00A742ED">
      <w:pPr>
        <w:pStyle w:val="LyricStageDirection"/>
      </w:pPr>
      <w:r w:rsidRPr="00790EB9">
        <w:t>(Exit L.</w:t>
      </w:r>
      <w:r w:rsidR="00A742ED">
        <w:t>)</w:t>
      </w:r>
    </w:p>
    <w:p w14:paraId="0D1117CD" w14:textId="77777777" w:rsidR="000507EF" w:rsidRPr="00790EB9" w:rsidRDefault="000507EF" w:rsidP="00A742ED">
      <w:pPr>
        <w:pStyle w:val="LyricStageDirection"/>
      </w:pPr>
    </w:p>
    <w:p w14:paraId="63CAC632" w14:textId="2BDEC904" w:rsidR="000507EF" w:rsidRPr="00790EB9" w:rsidRDefault="00A742ED" w:rsidP="00A742ED">
      <w:pPr>
        <w:pStyle w:val="LyricStageDirection"/>
      </w:pPr>
      <w:r>
        <w:t>(At “P</w:t>
      </w:r>
      <w:r w:rsidR="000507EF" w:rsidRPr="00790EB9">
        <w:t>ut that in your pipe</w:t>
      </w:r>
      <w:r>
        <w:t xml:space="preserve"> . . </w:t>
      </w:r>
      <w:proofErr w:type="gramStart"/>
      <w:r>
        <w:t>. ,</w:t>
      </w:r>
      <w:proofErr w:type="gramEnd"/>
      <w:r>
        <w:t>” m</w:t>
      </w:r>
      <w:r w:rsidR="000507EF" w:rsidRPr="00790EB9">
        <w:t>en gradually enter quietly</w:t>
      </w:r>
      <w:r>
        <w:t xml:space="preserve"> R. and L.</w:t>
      </w:r>
      <w:r w:rsidR="000507EF" w:rsidRPr="00790EB9">
        <w:t xml:space="preserve"> so t</w:t>
      </w:r>
      <w:r>
        <w:t>hat all are on at end of speech.</w:t>
      </w:r>
      <w:r w:rsidR="000507EF" w:rsidRPr="00790EB9">
        <w:t xml:space="preserve"> Laughter.)</w:t>
      </w:r>
    </w:p>
    <w:p w14:paraId="75226B3D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4DB33377" w14:textId="2B08FECB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790EB9">
        <w:rPr>
          <w:smallCaps/>
        </w:rPr>
        <w:t xml:space="preserve">. </w:t>
      </w:r>
      <w:r w:rsidR="00A742ED">
        <w:rPr>
          <w:rFonts w:cs="Baskerville"/>
          <w:i/>
        </w:rPr>
        <w:t>(</w:t>
      </w:r>
      <w:proofErr w:type="gramStart"/>
      <w:r w:rsidR="00A742ED">
        <w:rPr>
          <w:rFonts w:cs="Baskerville"/>
          <w:i/>
        </w:rPr>
        <w:t>calling</w:t>
      </w:r>
      <w:proofErr w:type="gramEnd"/>
      <w:r w:rsidR="00A742ED">
        <w:rPr>
          <w:rFonts w:cs="Baskerville"/>
          <w:i/>
        </w:rPr>
        <w:t xml:space="preserve"> very softly after Hans)</w:t>
      </w:r>
      <w:r w:rsidR="00A742ED">
        <w:rPr>
          <w:rFonts w:cs="Baskerville"/>
          <w:i/>
        </w:rPr>
        <w:br/>
      </w:r>
      <w:r w:rsidRPr="000507EF">
        <w:rPr>
          <w:rFonts w:cs="Baskerville"/>
        </w:rPr>
        <w:t>You’re a liar</w:t>
      </w:r>
      <w:r w:rsidR="00565E3A">
        <w:rPr>
          <w:rFonts w:cs="Baskerville"/>
        </w:rPr>
        <w:t>.</w:t>
      </w:r>
      <w:r w:rsidR="00790EB9">
        <w:rPr>
          <w:rFonts w:cs="Baskerville"/>
        </w:rPr>
        <w:t xml:space="preserve"> </w:t>
      </w:r>
      <w:r w:rsidRPr="000507EF">
        <w:rPr>
          <w:rFonts w:cs="Baskerville"/>
        </w:rPr>
        <w:t>Aha! Here are the toilers of the sea.</w:t>
      </w:r>
      <w:r w:rsidR="00565E3A">
        <w:rPr>
          <w:rFonts w:cs="Baskerville"/>
        </w:rPr>
        <w:br/>
      </w:r>
      <w:r w:rsidRPr="000507EF">
        <w:rPr>
          <w:rFonts w:cs="Baskerville"/>
        </w:rPr>
        <w:t>What have you caught</w:t>
      </w:r>
      <w:r w:rsidR="00565E3A">
        <w:rPr>
          <w:rFonts w:cs="Baskerville"/>
        </w:rPr>
        <w:t>,</w:t>
      </w:r>
      <w:r w:rsidRPr="000507EF">
        <w:rPr>
          <w:rFonts w:cs="Baskerville"/>
        </w:rPr>
        <w:t xml:space="preserve"> lads?</w:t>
      </w:r>
    </w:p>
    <w:p w14:paraId="6ECA462D" w14:textId="77777777" w:rsidR="000507EF" w:rsidRPr="000507EF" w:rsidRDefault="000507EF" w:rsidP="000507EF">
      <w:pPr>
        <w:rPr>
          <w:rFonts w:cs="Baskerville"/>
        </w:rPr>
      </w:pPr>
    </w:p>
    <w:p w14:paraId="68D48C61" w14:textId="77777777" w:rsidR="00565E3A" w:rsidRDefault="000507EF" w:rsidP="00790EB9">
      <w:pPr>
        <w:rPr>
          <w:rFonts w:cs="Baskerville"/>
        </w:rPr>
      </w:pPr>
      <w:r w:rsidRPr="008321BC">
        <w:rPr>
          <w:smallCaps/>
        </w:rPr>
        <w:t>omnes</w:t>
      </w:r>
      <w:r w:rsidR="00790EB9">
        <w:rPr>
          <w:smallCaps/>
        </w:rPr>
        <w:t xml:space="preserve">. </w:t>
      </w:r>
      <w:r w:rsidR="00565E3A">
        <w:rPr>
          <w:smallCaps/>
        </w:rPr>
        <w:t xml:space="preserve">                                                  </w:t>
      </w:r>
      <w:r w:rsidRPr="000507EF">
        <w:rPr>
          <w:rFonts w:cs="Baskerville"/>
        </w:rPr>
        <w:t>Colds!</w:t>
      </w:r>
    </w:p>
    <w:p w14:paraId="284E956B" w14:textId="3D1A5076" w:rsidR="000507EF" w:rsidRPr="00A742ED" w:rsidRDefault="00A742ED" w:rsidP="00565E3A">
      <w:pPr>
        <w:pStyle w:val="LyricStageDirection"/>
      </w:pPr>
      <w:r>
        <w:t>(</w:t>
      </w:r>
      <w:proofErr w:type="gramStart"/>
      <w:r>
        <w:t>all</w:t>
      </w:r>
      <w:proofErr w:type="gramEnd"/>
      <w:r>
        <w:t xml:space="preserve"> sneeze)</w:t>
      </w:r>
    </w:p>
    <w:p w14:paraId="69C6FB9E" w14:textId="77777777" w:rsidR="000507EF" w:rsidRPr="000507EF" w:rsidRDefault="000507EF" w:rsidP="000507EF">
      <w:pPr>
        <w:rPr>
          <w:rFonts w:cs="Baskerville"/>
        </w:rPr>
      </w:pPr>
    </w:p>
    <w:p w14:paraId="6C6AB7B8" w14:textId="358D95EF" w:rsidR="000507EF" w:rsidRPr="000507EF" w:rsidRDefault="00790EB9" w:rsidP="000507EF">
      <w:pPr>
        <w:rPr>
          <w:rFonts w:cs="Baskerville"/>
        </w:rPr>
      </w:pPr>
      <w:r>
        <w:rPr>
          <w:smallCaps/>
        </w:rPr>
        <w:t>l</w:t>
      </w:r>
      <w:r w:rsidR="000507EF" w:rsidRPr="008321BC">
        <w:rPr>
          <w:smallCaps/>
        </w:rPr>
        <w:t>e blanc</w:t>
      </w:r>
      <w:r>
        <w:rPr>
          <w:smallCaps/>
        </w:rPr>
        <w:t xml:space="preserve">. </w:t>
      </w:r>
      <w:r w:rsidR="00565E3A">
        <w:rPr>
          <w:smallCaps/>
        </w:rPr>
        <w:t xml:space="preserve">                                                                </w:t>
      </w:r>
      <w:r w:rsidR="000507EF" w:rsidRPr="000507EF">
        <w:rPr>
          <w:rFonts w:cs="Baskerville"/>
        </w:rPr>
        <w:t>Yes, so I see</w:t>
      </w:r>
      <w:r w:rsidR="00A742ED">
        <w:rPr>
          <w:rFonts w:cs="Baskerville"/>
        </w:rPr>
        <w:t>.</w:t>
      </w:r>
      <w:r>
        <w:rPr>
          <w:rFonts w:cs="Baskerville"/>
        </w:rPr>
        <w:br/>
      </w:r>
      <w:r w:rsidR="00A742ED">
        <w:rPr>
          <w:rFonts w:cs="Baskerville"/>
        </w:rPr>
        <w:t xml:space="preserve">But </w:t>
      </w:r>
      <w:proofErr w:type="spellStart"/>
      <w:r w:rsidR="000507EF" w:rsidRPr="000507EF">
        <w:rPr>
          <w:rFonts w:cs="Baskerville"/>
        </w:rPr>
        <w:t>prithee</w:t>
      </w:r>
      <w:proofErr w:type="spellEnd"/>
      <w:r w:rsidR="00A742ED">
        <w:rPr>
          <w:rFonts w:cs="Baskerville"/>
        </w:rPr>
        <w:t>:</w:t>
      </w:r>
      <w:r w:rsidR="000507EF" w:rsidRPr="000507EF">
        <w:rPr>
          <w:rFonts w:cs="Baskerville"/>
        </w:rPr>
        <w:t xml:space="preserve"> though your voices are not clear</w:t>
      </w:r>
      <w:r w:rsidR="00A742ED">
        <w:rPr>
          <w:rFonts w:cs="Baskerville"/>
        </w:rPr>
        <w:t>,</w:t>
      </w:r>
      <w:r>
        <w:rPr>
          <w:rFonts w:cs="Baskerville"/>
        </w:rPr>
        <w:br/>
      </w:r>
      <w:proofErr w:type="gramStart"/>
      <w:r w:rsidR="00A742ED">
        <w:rPr>
          <w:rFonts w:cs="Baskerville"/>
        </w:rPr>
        <w:t>Sing</w:t>
      </w:r>
      <w:proofErr w:type="gramEnd"/>
      <w:r w:rsidR="00A742ED">
        <w:rPr>
          <w:rFonts w:cs="Baskerville"/>
        </w:rPr>
        <w:t xml:space="preserve"> some sweet strain,</w:t>
      </w:r>
      <w:r w:rsidR="000507EF" w:rsidRPr="000507EF">
        <w:rPr>
          <w:rFonts w:cs="Baskerville"/>
        </w:rPr>
        <w:t xml:space="preserve"> my somber soul to cheer</w:t>
      </w:r>
      <w:r w:rsidR="00A742ED">
        <w:rPr>
          <w:rFonts w:cs="Baskerville"/>
        </w:rPr>
        <w:t>.</w:t>
      </w:r>
      <w:r>
        <w:rPr>
          <w:rFonts w:cs="Baskerville"/>
        </w:rPr>
        <w:br/>
      </w:r>
      <w:r w:rsidR="000507EF" w:rsidRPr="000507EF">
        <w:rPr>
          <w:rFonts w:cs="Baskerville"/>
        </w:rPr>
        <w:t>Before I go my Catherine to hug</w:t>
      </w:r>
      <w:r w:rsidR="00A742ED">
        <w:rPr>
          <w:rFonts w:cs="Baskerville"/>
        </w:rPr>
        <w:t>,</w:t>
      </w:r>
      <w:r>
        <w:rPr>
          <w:rFonts w:cs="Baskerville"/>
        </w:rPr>
        <w:br/>
      </w:r>
      <w:r w:rsidR="000507EF" w:rsidRPr="000507EF">
        <w:rPr>
          <w:rFonts w:cs="Baskerville"/>
        </w:rPr>
        <w:t xml:space="preserve">Let’s have that </w:t>
      </w:r>
      <w:r w:rsidR="00A742ED">
        <w:rPr>
          <w:rFonts w:cs="Baskerville"/>
        </w:rPr>
        <w:t>anthem</w:t>
      </w:r>
      <w:r w:rsidR="000507EF" w:rsidRPr="000507EF">
        <w:rPr>
          <w:rFonts w:cs="Baskerville"/>
        </w:rPr>
        <w:t xml:space="preserve"> about Sammy Smug</w:t>
      </w:r>
      <w:r w:rsidR="00A742ED">
        <w:rPr>
          <w:rFonts w:cs="Baskerville"/>
        </w:rPr>
        <w:t>,</w:t>
      </w:r>
      <w:r>
        <w:rPr>
          <w:rFonts w:cs="Baskerville"/>
        </w:rPr>
        <w:br/>
      </w:r>
      <w:r w:rsidR="00A742ED">
        <w:rPr>
          <w:rFonts w:cs="Baskerville"/>
        </w:rPr>
        <w:t xml:space="preserve">That poor young tar </w:t>
      </w:r>
      <w:r w:rsidR="000507EF" w:rsidRPr="000507EF">
        <w:rPr>
          <w:rFonts w:cs="Baskerville"/>
        </w:rPr>
        <w:t>whose memory we revere</w:t>
      </w:r>
      <w:r w:rsidR="00A742ED">
        <w:rPr>
          <w:rFonts w:cs="Baskerville"/>
        </w:rPr>
        <w:t>.</w:t>
      </w:r>
      <w:r>
        <w:rPr>
          <w:rFonts w:cs="Baskerville"/>
        </w:rPr>
        <w:br/>
      </w:r>
      <w:r w:rsidR="000507EF" w:rsidRPr="000507EF">
        <w:rPr>
          <w:rFonts w:cs="Baskerville"/>
        </w:rPr>
        <w:t xml:space="preserve">Speaking of </w:t>
      </w:r>
      <w:r w:rsidR="000507EF" w:rsidRPr="00A742ED">
        <w:rPr>
          <w:rFonts w:cs="Baskerville"/>
          <w:i/>
        </w:rPr>
        <w:t>tars</w:t>
      </w:r>
      <w:r w:rsidR="000507EF" w:rsidRPr="000507EF">
        <w:rPr>
          <w:rFonts w:cs="Baskerville"/>
        </w:rPr>
        <w:t xml:space="preserve">, I’ll </w:t>
      </w:r>
      <w:r w:rsidR="000507EF" w:rsidRPr="00A742ED">
        <w:rPr>
          <w:rFonts w:cs="Baskerville"/>
          <w:i/>
        </w:rPr>
        <w:t>pitch</w:t>
      </w:r>
      <w:r w:rsidR="000507EF" w:rsidRPr="000507EF">
        <w:rPr>
          <w:rFonts w:cs="Baskerville"/>
        </w:rPr>
        <w:t xml:space="preserve"> the key.</w:t>
      </w:r>
    </w:p>
    <w:p w14:paraId="5516F133" w14:textId="77777777" w:rsidR="000507EF" w:rsidRPr="000507EF" w:rsidRDefault="000507EF" w:rsidP="000507EF">
      <w:pPr>
        <w:rPr>
          <w:rFonts w:cs="Baskerville"/>
        </w:rPr>
      </w:pPr>
    </w:p>
    <w:p w14:paraId="0961F023" w14:textId="3333C9A9" w:rsidR="000507EF" w:rsidRDefault="000507EF" w:rsidP="000507EF">
      <w:pPr>
        <w:rPr>
          <w:rFonts w:cs="Baskerville"/>
        </w:rPr>
      </w:pPr>
      <w:r w:rsidRPr="008321BC">
        <w:rPr>
          <w:smallCaps/>
        </w:rPr>
        <w:t>omnes</w:t>
      </w:r>
      <w:r w:rsidR="00790EB9">
        <w:rPr>
          <w:smallCaps/>
        </w:rPr>
        <w:t xml:space="preserve">. </w:t>
      </w:r>
      <w:r w:rsidRPr="000507EF">
        <w:rPr>
          <w:rFonts w:cs="Baskerville"/>
        </w:rPr>
        <w:t>Hear! Hear!</w:t>
      </w:r>
    </w:p>
    <w:p w14:paraId="682C4327" w14:textId="77777777" w:rsidR="006461F8" w:rsidRDefault="006461F8" w:rsidP="000507EF">
      <w:pPr>
        <w:rPr>
          <w:rFonts w:cs="Baskerville"/>
        </w:rPr>
      </w:pPr>
    </w:p>
    <w:p w14:paraId="05191CB8" w14:textId="739CC608" w:rsidR="006461F8" w:rsidRPr="000507EF" w:rsidRDefault="00565E3A" w:rsidP="006461F8">
      <w:pPr>
        <w:pStyle w:val="LyricStageDirection"/>
      </w:pPr>
      <w:r>
        <w:t>(Foot</w:t>
      </w:r>
      <w:r w:rsidR="006461F8">
        <w:t>lights and border lights half up.)</w:t>
      </w:r>
    </w:p>
    <w:p w14:paraId="0D4617B4" w14:textId="77777777" w:rsidR="000507EF" w:rsidRPr="000507EF" w:rsidRDefault="000507EF" w:rsidP="000507EF">
      <w:pPr>
        <w:rPr>
          <w:rFonts w:cs="Baskerville"/>
        </w:rPr>
      </w:pPr>
    </w:p>
    <w:p w14:paraId="55081594" w14:textId="4DA5A415" w:rsidR="000507EF" w:rsidRPr="000507EF" w:rsidRDefault="008F190A" w:rsidP="007B7A6C">
      <w:pPr>
        <w:pStyle w:val="LyricStageDirection"/>
        <w:tabs>
          <w:tab w:val="center" w:pos="4680"/>
        </w:tabs>
        <w:ind w:left="0"/>
        <w:jc w:val="center"/>
      </w:pPr>
      <w:r>
        <w:t>BALLAD</w:t>
      </w:r>
      <w:r w:rsidR="00A742ED">
        <w:t>: “Sammy Smug”</w:t>
      </w:r>
    </w:p>
    <w:p w14:paraId="3230A9A8" w14:textId="77777777" w:rsidR="000507EF" w:rsidRPr="000507EF" w:rsidRDefault="000507EF" w:rsidP="000507EF">
      <w:pPr>
        <w:rPr>
          <w:rFonts w:cs="Baskerville"/>
        </w:rPr>
      </w:pPr>
    </w:p>
    <w:p w14:paraId="0FE9522C" w14:textId="4CAFB573" w:rsidR="000507EF" w:rsidRPr="008321BC" w:rsidRDefault="00A742ED" w:rsidP="008321BC">
      <w:pPr>
        <w:rPr>
          <w:smallCaps/>
        </w:rPr>
      </w:pPr>
      <w:r>
        <w:rPr>
          <w:smallCaps/>
        </w:rPr>
        <w:t>[</w:t>
      </w:r>
      <w:r w:rsidR="000507EF" w:rsidRPr="008321BC">
        <w:rPr>
          <w:smallCaps/>
        </w:rPr>
        <w:t>le blanc</w:t>
      </w:r>
      <w:r>
        <w:rPr>
          <w:smallCaps/>
        </w:rPr>
        <w:t>.]</w:t>
      </w:r>
    </w:p>
    <w:p w14:paraId="0502280C" w14:textId="676CB028" w:rsidR="000507EF" w:rsidRPr="000507EF" w:rsidRDefault="00F47D12" w:rsidP="00E7428F">
      <w:pPr>
        <w:pStyle w:val="Lyric2"/>
        <w:tabs>
          <w:tab w:val="left" w:pos="2520"/>
        </w:tabs>
      </w:pPr>
      <w:r>
        <w:t>C</w:t>
      </w:r>
      <w:r w:rsidR="000507EF" w:rsidRPr="000507EF">
        <w:t>ome listen to the mournful tale</w:t>
      </w:r>
    </w:p>
    <w:p w14:paraId="3EC70177" w14:textId="0816544D" w:rsidR="000507EF" w:rsidRPr="000507EF" w:rsidRDefault="00E7428F" w:rsidP="00E7428F">
      <w:pPr>
        <w:pStyle w:val="Lyric2"/>
        <w:tabs>
          <w:tab w:val="left" w:pos="2520"/>
        </w:tabs>
      </w:pPr>
      <w:r>
        <w:tab/>
      </w:r>
      <w:r w:rsidR="00F47D12">
        <w:t>That I</w:t>
      </w:r>
      <w:r w:rsidR="006461F8">
        <w:t xml:space="preserve"> will try to tell to you</w:t>
      </w:r>
    </w:p>
    <w:p w14:paraId="73901967" w14:textId="39A19EE5" w:rsidR="000507EF" w:rsidRPr="000507EF" w:rsidRDefault="00F47D12" w:rsidP="00E7428F">
      <w:pPr>
        <w:pStyle w:val="Lyric2"/>
        <w:tabs>
          <w:tab w:val="left" w:pos="2520"/>
        </w:tabs>
      </w:pPr>
      <w:r>
        <w:t>About a sailor, Sammy S</w:t>
      </w:r>
      <w:r w:rsidR="000507EF" w:rsidRPr="000507EF">
        <w:t>mug,</w:t>
      </w:r>
    </w:p>
    <w:p w14:paraId="7A2B8930" w14:textId="3965C402" w:rsidR="000507EF" w:rsidRPr="000507EF" w:rsidRDefault="00E7428F" w:rsidP="00E7428F">
      <w:pPr>
        <w:pStyle w:val="Lyric2"/>
        <w:tabs>
          <w:tab w:val="left" w:pos="2520"/>
        </w:tabs>
      </w:pPr>
      <w:r>
        <w:tab/>
      </w:r>
      <w:r w:rsidR="00F47D12">
        <w:t>W</w:t>
      </w:r>
      <w:r w:rsidR="000507EF" w:rsidRPr="000507EF">
        <w:t>ho sailed upon</w:t>
      </w:r>
      <w:r>
        <w:t xml:space="preserve"> the waters </w:t>
      </w:r>
      <w:proofErr w:type="gramStart"/>
      <w:r>
        <w:t>blue.</w:t>
      </w:r>
      <w:proofErr w:type="gramEnd"/>
    </w:p>
    <w:p w14:paraId="733AF18B" w14:textId="4A3437B8" w:rsidR="000507EF" w:rsidRPr="000507EF" w:rsidRDefault="00F47D12" w:rsidP="00E7428F">
      <w:pPr>
        <w:pStyle w:val="Lyric2"/>
        <w:tabs>
          <w:tab w:val="left" w:pos="2520"/>
        </w:tabs>
      </w:pPr>
      <w:r>
        <w:t>M</w:t>
      </w:r>
      <w:r w:rsidR="000507EF" w:rsidRPr="000507EF">
        <w:t>eandering one day on the sea,</w:t>
      </w:r>
    </w:p>
    <w:p w14:paraId="44E20705" w14:textId="101D43B7" w:rsidR="000507EF" w:rsidRPr="000507EF" w:rsidRDefault="00E7428F" w:rsidP="00E7428F">
      <w:pPr>
        <w:pStyle w:val="Lyric2"/>
        <w:tabs>
          <w:tab w:val="left" w:pos="2520"/>
        </w:tabs>
      </w:pPr>
      <w:r>
        <w:tab/>
      </w:r>
      <w:r w:rsidR="00F47D12">
        <w:t>Poor S</w:t>
      </w:r>
      <w:r>
        <w:t xml:space="preserve">amuel was </w:t>
      </w:r>
      <w:proofErr w:type="spellStart"/>
      <w:r>
        <w:t>drowndied</w:t>
      </w:r>
      <w:proofErr w:type="spellEnd"/>
      <w:r>
        <w:t>.</w:t>
      </w:r>
    </w:p>
    <w:p w14:paraId="6E4E1CC4" w14:textId="2909A619" w:rsidR="000507EF" w:rsidRPr="000507EF" w:rsidRDefault="00F47D12" w:rsidP="00E7428F">
      <w:pPr>
        <w:pStyle w:val="Lyric2"/>
        <w:tabs>
          <w:tab w:val="left" w:pos="2520"/>
        </w:tabs>
      </w:pPr>
      <w:r>
        <w:t>O</w:t>
      </w:r>
      <w:r w:rsidR="00E7428F">
        <w:t>h</w:t>
      </w:r>
      <w:r w:rsidR="00565E3A">
        <w:t xml:space="preserve"> . . . </w:t>
      </w:r>
      <w:r w:rsidR="00E7428F">
        <w:t>a</w:t>
      </w:r>
      <w:r w:rsidR="000507EF" w:rsidRPr="000507EF">
        <w:t>nd whenever the ship it left the bay,</w:t>
      </w:r>
    </w:p>
    <w:p w14:paraId="45B26E09" w14:textId="4DBB85CB" w:rsidR="000507EF" w:rsidRPr="000507EF" w:rsidRDefault="00E7428F" w:rsidP="00E7428F">
      <w:pPr>
        <w:pStyle w:val="Lyric2"/>
        <w:tabs>
          <w:tab w:val="left" w:pos="2520"/>
        </w:tabs>
      </w:pPr>
      <w:r>
        <w:tab/>
      </w:r>
      <w:r w:rsidR="00F47D12">
        <w:t>On Mozambique or P</w:t>
      </w:r>
      <w:r w:rsidR="000507EF" w:rsidRPr="000507EF">
        <w:t>araguay,</w:t>
      </w:r>
    </w:p>
    <w:p w14:paraId="69341939" w14:textId="0C4FB86B" w:rsidR="000507EF" w:rsidRPr="000507EF" w:rsidRDefault="00F47D12" w:rsidP="00E7428F">
      <w:pPr>
        <w:pStyle w:val="Lyric2"/>
        <w:tabs>
          <w:tab w:val="left" w:pos="2520"/>
        </w:tabs>
      </w:pPr>
      <w:r>
        <w:t>H</w:t>
      </w:r>
      <w:r w:rsidR="006461F8">
        <w:t>e always used one thing to say,</w:t>
      </w:r>
    </w:p>
    <w:p w14:paraId="4177B80E" w14:textId="77777777" w:rsidR="00E7428F" w:rsidRDefault="00E7428F" w:rsidP="00790EB9">
      <w:pPr>
        <w:pStyle w:val="Lyric2"/>
      </w:pPr>
    </w:p>
    <w:p w14:paraId="0EB88444" w14:textId="7B3AE334" w:rsidR="000507EF" w:rsidRPr="000507EF" w:rsidRDefault="00F47D12" w:rsidP="00790EB9">
      <w:pPr>
        <w:pStyle w:val="Lyric2"/>
      </w:pPr>
      <w:r>
        <w:t>A</w:t>
      </w:r>
      <w:r w:rsidR="00E7428F">
        <w:t>nd this is what he said:</w:t>
      </w:r>
    </w:p>
    <w:p w14:paraId="57B6CF09" w14:textId="77777777" w:rsidR="000507EF" w:rsidRPr="000507EF" w:rsidRDefault="000507EF" w:rsidP="000507EF">
      <w:pPr>
        <w:pStyle w:val="Lyric"/>
        <w:rPr>
          <w:color w:val="FF0000"/>
        </w:rPr>
      </w:pPr>
    </w:p>
    <w:p w14:paraId="54C1C854" w14:textId="4CFD699E" w:rsidR="000507EF" w:rsidRPr="000507EF" w:rsidRDefault="00E7428F" w:rsidP="00790EB9">
      <w:pPr>
        <w:pStyle w:val="Lyric2"/>
      </w:pPr>
      <w:r>
        <w:t>“</w:t>
      </w:r>
      <w:r w:rsidR="00F47D12">
        <w:t>O</w:t>
      </w:r>
      <w:r w:rsidR="000507EF" w:rsidRPr="000507EF">
        <w:t>h, the wind is sou’, sou’-ea’.</w:t>
      </w:r>
    </w:p>
    <w:p w14:paraId="292F2BC3" w14:textId="1DB919E2" w:rsidR="000507EF" w:rsidRPr="000507EF" w:rsidRDefault="00F47D12" w:rsidP="00790EB9">
      <w:pPr>
        <w:pStyle w:val="Lyric2"/>
      </w:pPr>
      <w:r>
        <w:t>T</w:t>
      </w:r>
      <w:r w:rsidR="000507EF" w:rsidRPr="000507EF">
        <w:t>he wi</w:t>
      </w:r>
      <w:r w:rsidR="00E7428F">
        <w:t>nd is piping free.</w:t>
      </w:r>
    </w:p>
    <w:p w14:paraId="11AEAB3D" w14:textId="6C33D3B4" w:rsidR="000507EF" w:rsidRPr="000507EF" w:rsidRDefault="00F47D12" w:rsidP="00790EB9">
      <w:pPr>
        <w:pStyle w:val="Lyric2"/>
      </w:pPr>
      <w:r>
        <w:t>T</w:t>
      </w:r>
      <w:r w:rsidR="000507EF" w:rsidRPr="000507EF">
        <w:t>he wind is</w:t>
      </w:r>
      <w:r w:rsidR="006461F8">
        <w:t xml:space="preserve"> blowing, and the ship is going</w:t>
      </w:r>
    </w:p>
    <w:p w14:paraId="74EBFD00" w14:textId="09CD6866" w:rsidR="000507EF" w:rsidRPr="000507EF" w:rsidRDefault="00F47D12" w:rsidP="00790EB9">
      <w:pPr>
        <w:pStyle w:val="Lyric2"/>
      </w:pPr>
      <w:proofErr w:type="gramStart"/>
      <w:r>
        <w:t>A</w:t>
      </w:r>
      <w:r w:rsidR="00E7428F">
        <w:t>nd carrying me away from thee.</w:t>
      </w:r>
      <w:proofErr w:type="gramEnd"/>
    </w:p>
    <w:p w14:paraId="1C55F1E6" w14:textId="524CE2D2" w:rsidR="000507EF" w:rsidRPr="000507EF" w:rsidRDefault="00F47D12" w:rsidP="00790EB9">
      <w:pPr>
        <w:pStyle w:val="Lyric2"/>
      </w:pPr>
      <w:r>
        <w:t>O</w:t>
      </w:r>
      <w:r w:rsidR="000507EF" w:rsidRPr="000507EF">
        <w:t>h, the wind is sou’, sou’-ea’.</w:t>
      </w:r>
    </w:p>
    <w:p w14:paraId="282DB2A3" w14:textId="0A9A5467" w:rsidR="000507EF" w:rsidRPr="000507EF" w:rsidRDefault="00F47D12" w:rsidP="00790EB9">
      <w:pPr>
        <w:pStyle w:val="Lyric2"/>
      </w:pPr>
      <w:r>
        <w:t>Th</w:t>
      </w:r>
      <w:r w:rsidR="00E7428F">
        <w:t>e wind is piping free.</w:t>
      </w:r>
    </w:p>
    <w:p w14:paraId="7C2AE5E3" w14:textId="7632761A" w:rsidR="000507EF" w:rsidRPr="000507EF" w:rsidRDefault="00F47D12" w:rsidP="00790EB9">
      <w:pPr>
        <w:pStyle w:val="Lyric2"/>
      </w:pPr>
      <w:r>
        <w:t>T</w:t>
      </w:r>
      <w:r w:rsidR="000507EF" w:rsidRPr="000507EF">
        <w:t>he wind, it is a blowing,</w:t>
      </w:r>
    </w:p>
    <w:p w14:paraId="14C22B08" w14:textId="094604F3" w:rsidR="000507EF" w:rsidRPr="000507EF" w:rsidRDefault="00F47D12" w:rsidP="00790EB9">
      <w:pPr>
        <w:pStyle w:val="Lyric2"/>
      </w:pPr>
      <w:r>
        <w:t>A</w:t>
      </w:r>
      <w:r w:rsidR="006461F8">
        <w:t>nd the ship it is a-going,</w:t>
      </w:r>
      <w:r w:rsidR="00E7428F">
        <w:t>”</w:t>
      </w:r>
    </w:p>
    <w:p w14:paraId="77F9853B" w14:textId="77777777" w:rsidR="000507EF" w:rsidRPr="000507EF" w:rsidRDefault="000507EF" w:rsidP="000507EF">
      <w:pPr>
        <w:pStyle w:val="Lyric"/>
        <w:rPr>
          <w:color w:val="FF0000"/>
        </w:rPr>
      </w:pPr>
    </w:p>
    <w:p w14:paraId="51C8CD09" w14:textId="7E7FD7F8" w:rsidR="000507EF" w:rsidRPr="000507EF" w:rsidRDefault="00F47D12" w:rsidP="00790EB9">
      <w:pPr>
        <w:pStyle w:val="Lyric2"/>
      </w:pPr>
      <w:r>
        <w:t>Would always say S</w:t>
      </w:r>
      <w:r w:rsidR="000507EF" w:rsidRPr="000507EF">
        <w:t>ammy.</w:t>
      </w:r>
    </w:p>
    <w:p w14:paraId="1F6EC61C" w14:textId="77777777" w:rsidR="000507EF" w:rsidRPr="000507EF" w:rsidRDefault="000507EF" w:rsidP="000507EF">
      <w:pPr>
        <w:pStyle w:val="Lyric"/>
        <w:rPr>
          <w:color w:val="FF0000"/>
        </w:rPr>
      </w:pPr>
    </w:p>
    <w:p w14:paraId="271FE2EC" w14:textId="54A30A11" w:rsidR="000507EF" w:rsidRPr="000507EF" w:rsidRDefault="00E7428F" w:rsidP="00E7428F">
      <w:pPr>
        <w:pStyle w:val="Lyric2"/>
        <w:tabs>
          <w:tab w:val="left" w:pos="2520"/>
        </w:tabs>
      </w:pPr>
      <w:r>
        <w:t xml:space="preserve">Now </w:t>
      </w:r>
      <w:r w:rsidR="00F47D12">
        <w:t>Sammy loved a G</w:t>
      </w:r>
      <w:r w:rsidR="000507EF" w:rsidRPr="000507EF">
        <w:t>allus girl,</w:t>
      </w:r>
    </w:p>
    <w:p w14:paraId="0D512E83" w14:textId="35868898" w:rsidR="000507EF" w:rsidRPr="000507EF" w:rsidRDefault="00F47D12" w:rsidP="00E7428F">
      <w:pPr>
        <w:pStyle w:val="Lyric2"/>
        <w:tabs>
          <w:tab w:val="left" w:pos="2520"/>
        </w:tabs>
      </w:pPr>
      <w:r>
        <w:tab/>
        <w:t>And she did also love S</w:t>
      </w:r>
      <w:r w:rsidR="000507EF" w:rsidRPr="000507EF">
        <w:t>am well!</w:t>
      </w:r>
    </w:p>
    <w:p w14:paraId="7E720298" w14:textId="10F54160" w:rsidR="000507EF" w:rsidRPr="000507EF" w:rsidRDefault="00F47D12" w:rsidP="00E7428F">
      <w:pPr>
        <w:pStyle w:val="Lyric2"/>
        <w:tabs>
          <w:tab w:val="left" w:pos="2520"/>
        </w:tabs>
      </w:pPr>
      <w:r>
        <w:t>A</w:t>
      </w:r>
      <w:r w:rsidR="000507EF" w:rsidRPr="000507EF">
        <w:t>nd spliced they would have surely been</w:t>
      </w:r>
    </w:p>
    <w:p w14:paraId="76DA8B75" w14:textId="00FD7554" w:rsidR="000507EF" w:rsidRPr="000507EF" w:rsidRDefault="00F47D12" w:rsidP="00E7428F">
      <w:pPr>
        <w:pStyle w:val="Lyric2"/>
        <w:tabs>
          <w:tab w:val="left" w:pos="2520"/>
        </w:tabs>
      </w:pPr>
      <w:r>
        <w:tab/>
      </w:r>
      <w:proofErr w:type="gramStart"/>
      <w:r>
        <w:t>B</w:t>
      </w:r>
      <w:r w:rsidR="00E7428F">
        <w:t>ut for a hideous blow as fell.</w:t>
      </w:r>
      <w:proofErr w:type="gramEnd"/>
    </w:p>
    <w:p w14:paraId="39250CA7" w14:textId="3E614693" w:rsidR="000507EF" w:rsidRPr="000507EF" w:rsidRDefault="00F47D12" w:rsidP="00E7428F">
      <w:pPr>
        <w:pStyle w:val="Lyric2"/>
        <w:tabs>
          <w:tab w:val="left" w:pos="2520"/>
        </w:tabs>
      </w:pPr>
      <w:r>
        <w:t>F</w:t>
      </w:r>
      <w:r w:rsidR="00E7428F">
        <w:t>or</w:t>
      </w:r>
      <w:r w:rsidR="006461F8">
        <w:t xml:space="preserve"> sailing one day on the sea</w:t>
      </w:r>
    </w:p>
    <w:p w14:paraId="5D6333F7" w14:textId="28B19525" w:rsidR="000507EF" w:rsidRPr="000507EF" w:rsidRDefault="00F47D12" w:rsidP="00E7428F">
      <w:pPr>
        <w:pStyle w:val="Lyric2"/>
        <w:tabs>
          <w:tab w:val="left" w:pos="2520"/>
        </w:tabs>
      </w:pPr>
      <w:r>
        <w:tab/>
        <w:t>P</w:t>
      </w:r>
      <w:r w:rsidR="00E7428F">
        <w:t>oor S</w:t>
      </w:r>
      <w:r w:rsidR="006461F8">
        <w:t>ammy</w:t>
      </w:r>
      <w:r w:rsidR="000507EF" w:rsidRPr="000507EF">
        <w:t xml:space="preserve"> he was drowndied.</w:t>
      </w:r>
    </w:p>
    <w:p w14:paraId="41CD67A4" w14:textId="5BA00B95" w:rsidR="000507EF" w:rsidRPr="000507EF" w:rsidRDefault="00F47D12" w:rsidP="00E7428F">
      <w:pPr>
        <w:pStyle w:val="Lyric2"/>
        <w:tabs>
          <w:tab w:val="left" w:pos="2520"/>
        </w:tabs>
      </w:pPr>
      <w:r>
        <w:t>H</w:t>
      </w:r>
      <w:r w:rsidR="000507EF" w:rsidRPr="000507EF">
        <w:t>is messmates who were there that day,</w:t>
      </w:r>
    </w:p>
    <w:p w14:paraId="000DE16A" w14:textId="37975C4B" w:rsidR="000507EF" w:rsidRPr="000507EF" w:rsidRDefault="00F47D12" w:rsidP="00E7428F">
      <w:pPr>
        <w:pStyle w:val="Lyric2"/>
        <w:tabs>
          <w:tab w:val="left" w:pos="2520"/>
        </w:tabs>
      </w:pPr>
      <w:r>
        <w:tab/>
        <w:t>A</w:t>
      </w:r>
      <w:r w:rsidR="000507EF" w:rsidRPr="000507EF">
        <w:t>nd grabbled in vain as he sank away</w:t>
      </w:r>
      <w:r w:rsidR="00E7428F">
        <w:t>,</w:t>
      </w:r>
    </w:p>
    <w:p w14:paraId="2F8D4306" w14:textId="0D5CE76B" w:rsidR="000507EF" w:rsidRPr="000507EF" w:rsidRDefault="00F47D12" w:rsidP="00E7428F">
      <w:pPr>
        <w:pStyle w:val="Lyric2"/>
        <w:tabs>
          <w:tab w:val="left" w:pos="2520"/>
        </w:tabs>
      </w:pPr>
      <w:r>
        <w:t>S</w:t>
      </w:r>
      <w:r w:rsidR="000507EF" w:rsidRPr="000507EF">
        <w:t xml:space="preserve">ay that </w:t>
      </w:r>
      <w:r w:rsidR="00E7428F">
        <w:t>some words they heard him say,</w:t>
      </w:r>
    </w:p>
    <w:p w14:paraId="59511AC4" w14:textId="77777777" w:rsidR="000507EF" w:rsidRPr="000507EF" w:rsidRDefault="000507EF" w:rsidP="000507EF">
      <w:pPr>
        <w:pStyle w:val="Lyric"/>
        <w:rPr>
          <w:color w:val="FF0000"/>
        </w:rPr>
      </w:pPr>
    </w:p>
    <w:p w14:paraId="260527CC" w14:textId="2644D967" w:rsidR="000507EF" w:rsidRDefault="00F47D12" w:rsidP="00790EB9">
      <w:pPr>
        <w:pStyle w:val="Lyric2"/>
      </w:pPr>
      <w:r>
        <w:t>A</w:t>
      </w:r>
      <w:r w:rsidR="000507EF" w:rsidRPr="000507EF">
        <w:t>nd these were the words he said:</w:t>
      </w:r>
    </w:p>
    <w:p w14:paraId="4026BD00" w14:textId="77777777" w:rsidR="00E7428F" w:rsidRDefault="00E7428F" w:rsidP="00790EB9">
      <w:pPr>
        <w:pStyle w:val="Lyric2"/>
      </w:pPr>
    </w:p>
    <w:p w14:paraId="292D8DA1" w14:textId="47A3F0DC" w:rsidR="00E7428F" w:rsidRPr="00E7428F" w:rsidRDefault="00E7428F" w:rsidP="00E7428F">
      <w:pPr>
        <w:rPr>
          <w:smallCaps/>
        </w:rPr>
      </w:pPr>
      <w:r>
        <w:rPr>
          <w:smallCaps/>
        </w:rPr>
        <w:t>[</w:t>
      </w:r>
      <w:r w:rsidRPr="008321BC">
        <w:rPr>
          <w:smallCaps/>
        </w:rPr>
        <w:t>le blanc</w:t>
      </w:r>
      <w:r>
        <w:rPr>
          <w:smallCaps/>
        </w:rPr>
        <w:t xml:space="preserve"> </w:t>
      </w:r>
      <w:r>
        <w:rPr>
          <w:i/>
        </w:rPr>
        <w:t xml:space="preserve">and </w:t>
      </w:r>
      <w:r>
        <w:rPr>
          <w:smallCaps/>
        </w:rPr>
        <w:t>chorus.]</w:t>
      </w:r>
    </w:p>
    <w:p w14:paraId="6B9B7226" w14:textId="77777777" w:rsidR="00E7428F" w:rsidRPr="000507EF" w:rsidRDefault="00E7428F" w:rsidP="00E7428F">
      <w:pPr>
        <w:pStyle w:val="Lyric2"/>
      </w:pPr>
      <w:r>
        <w:t>“O</w:t>
      </w:r>
      <w:r w:rsidRPr="000507EF">
        <w:t xml:space="preserve">h, the wind is </w:t>
      </w:r>
      <w:proofErr w:type="spellStart"/>
      <w:r w:rsidRPr="000507EF">
        <w:t>sou</w:t>
      </w:r>
      <w:proofErr w:type="spellEnd"/>
      <w:r w:rsidRPr="000507EF">
        <w:t xml:space="preserve">’, </w:t>
      </w:r>
      <w:proofErr w:type="spellStart"/>
      <w:r w:rsidRPr="000507EF">
        <w:t>sou</w:t>
      </w:r>
      <w:proofErr w:type="spellEnd"/>
      <w:r w:rsidRPr="000507EF">
        <w:t>’-</w:t>
      </w:r>
      <w:proofErr w:type="spellStart"/>
      <w:r w:rsidRPr="000507EF">
        <w:t>ea</w:t>
      </w:r>
      <w:proofErr w:type="spellEnd"/>
      <w:r w:rsidRPr="000507EF">
        <w:t>’.</w:t>
      </w:r>
    </w:p>
    <w:p w14:paraId="4576FD70" w14:textId="77777777" w:rsidR="00E7428F" w:rsidRPr="000507EF" w:rsidRDefault="00E7428F" w:rsidP="00E7428F">
      <w:pPr>
        <w:pStyle w:val="Lyric2"/>
      </w:pPr>
      <w:r>
        <w:t>T</w:t>
      </w:r>
      <w:r w:rsidRPr="000507EF">
        <w:t>he wi</w:t>
      </w:r>
      <w:r>
        <w:t>nd is piping free.</w:t>
      </w:r>
    </w:p>
    <w:p w14:paraId="00E57F3E" w14:textId="64CBCE7B" w:rsidR="00E7428F" w:rsidRPr="000507EF" w:rsidRDefault="00E7428F" w:rsidP="00E7428F">
      <w:pPr>
        <w:pStyle w:val="Lyric2"/>
      </w:pPr>
      <w:r>
        <w:t>T</w:t>
      </w:r>
      <w:r w:rsidRPr="000507EF">
        <w:t>he wind is</w:t>
      </w:r>
      <w:r w:rsidR="006461F8">
        <w:t xml:space="preserve"> blowing, and the ship is going</w:t>
      </w:r>
    </w:p>
    <w:p w14:paraId="7F4F20EC" w14:textId="77777777" w:rsidR="00E7428F" w:rsidRPr="000507EF" w:rsidRDefault="00E7428F" w:rsidP="00E7428F">
      <w:pPr>
        <w:pStyle w:val="Lyric2"/>
      </w:pPr>
      <w:proofErr w:type="gramStart"/>
      <w:r>
        <w:t>And carrying me away from thee.</w:t>
      </w:r>
      <w:proofErr w:type="gramEnd"/>
    </w:p>
    <w:p w14:paraId="19AEEECE" w14:textId="77777777" w:rsidR="00E7428F" w:rsidRPr="000507EF" w:rsidRDefault="00E7428F" w:rsidP="00E7428F">
      <w:pPr>
        <w:pStyle w:val="Lyric2"/>
      </w:pPr>
      <w:r>
        <w:t>O</w:t>
      </w:r>
      <w:r w:rsidRPr="000507EF">
        <w:t xml:space="preserve">h, the wind is </w:t>
      </w:r>
      <w:proofErr w:type="spellStart"/>
      <w:r w:rsidRPr="000507EF">
        <w:t>sou</w:t>
      </w:r>
      <w:proofErr w:type="spellEnd"/>
      <w:r w:rsidRPr="000507EF">
        <w:t xml:space="preserve">’, </w:t>
      </w:r>
      <w:proofErr w:type="spellStart"/>
      <w:r w:rsidRPr="000507EF">
        <w:t>sou</w:t>
      </w:r>
      <w:proofErr w:type="spellEnd"/>
      <w:r w:rsidRPr="000507EF">
        <w:t>’-</w:t>
      </w:r>
      <w:proofErr w:type="spellStart"/>
      <w:r w:rsidRPr="000507EF">
        <w:t>ea</w:t>
      </w:r>
      <w:proofErr w:type="spellEnd"/>
      <w:r w:rsidRPr="000507EF">
        <w:t>’.</w:t>
      </w:r>
    </w:p>
    <w:p w14:paraId="670C1798" w14:textId="77777777" w:rsidR="00E7428F" w:rsidRPr="000507EF" w:rsidRDefault="00E7428F" w:rsidP="00E7428F">
      <w:pPr>
        <w:pStyle w:val="Lyric2"/>
      </w:pPr>
      <w:r>
        <w:t>The wind is piping free.</w:t>
      </w:r>
    </w:p>
    <w:p w14:paraId="55F21C5A" w14:textId="77777777" w:rsidR="00E7428F" w:rsidRPr="000507EF" w:rsidRDefault="00E7428F" w:rsidP="00E7428F">
      <w:pPr>
        <w:pStyle w:val="Lyric2"/>
      </w:pPr>
      <w:r>
        <w:t>T</w:t>
      </w:r>
      <w:r w:rsidRPr="000507EF">
        <w:t>he wind, it is a blowing,</w:t>
      </w:r>
    </w:p>
    <w:p w14:paraId="44368562" w14:textId="5F51BC16" w:rsidR="00E7428F" w:rsidRPr="000507EF" w:rsidRDefault="006461F8" w:rsidP="00E7428F">
      <w:pPr>
        <w:pStyle w:val="Lyric2"/>
      </w:pPr>
      <w:r>
        <w:t>And the ship it is a-going,”</w:t>
      </w:r>
    </w:p>
    <w:p w14:paraId="2C6F6E13" w14:textId="77777777" w:rsidR="00E7428F" w:rsidRPr="000507EF" w:rsidRDefault="00E7428F" w:rsidP="000507EF">
      <w:pPr>
        <w:pStyle w:val="Lyric"/>
        <w:rPr>
          <w:color w:val="FF0000"/>
        </w:rPr>
      </w:pPr>
    </w:p>
    <w:p w14:paraId="0FE3D95C" w14:textId="12AAE74A" w:rsidR="000507EF" w:rsidRPr="008321BC" w:rsidRDefault="00E7428F" w:rsidP="008321BC">
      <w:pPr>
        <w:rPr>
          <w:smallCaps/>
        </w:rPr>
      </w:pPr>
      <w:r>
        <w:rPr>
          <w:smallCaps/>
        </w:rPr>
        <w:t>[le blanc.</w:t>
      </w:r>
      <w:r w:rsidR="000507EF" w:rsidRPr="008321BC">
        <w:rPr>
          <w:smallCaps/>
        </w:rPr>
        <w:t>]</w:t>
      </w:r>
    </w:p>
    <w:p w14:paraId="33165725" w14:textId="477673C4" w:rsidR="000507EF" w:rsidRPr="000507EF" w:rsidRDefault="00F47D12" w:rsidP="00790EB9">
      <w:pPr>
        <w:pStyle w:val="Lyric2"/>
      </w:pPr>
      <w:r>
        <w:t>Said, as he sank, S</w:t>
      </w:r>
      <w:r w:rsidR="000507EF" w:rsidRPr="000507EF">
        <w:t>ammy.</w:t>
      </w:r>
    </w:p>
    <w:p w14:paraId="7B19ED2C" w14:textId="77777777" w:rsidR="000507EF" w:rsidRPr="000507EF" w:rsidRDefault="000507EF" w:rsidP="000507EF">
      <w:pPr>
        <w:pStyle w:val="Lyric"/>
        <w:rPr>
          <w:color w:val="FF0000"/>
        </w:rPr>
      </w:pPr>
    </w:p>
    <w:p w14:paraId="7508735C" w14:textId="17564283" w:rsidR="000507EF" w:rsidRPr="000507EF" w:rsidRDefault="00E7428F" w:rsidP="00E7428F">
      <w:pPr>
        <w:pStyle w:val="Lyric2"/>
        <w:tabs>
          <w:tab w:val="left" w:pos="2520"/>
        </w:tabs>
      </w:pPr>
      <w:r>
        <w:t xml:space="preserve">Now that young girl </w:t>
      </w:r>
      <w:r w:rsidR="00F47D12">
        <w:t>what S</w:t>
      </w:r>
      <w:r>
        <w:t xml:space="preserve">ammy </w:t>
      </w:r>
      <w:proofErr w:type="gramStart"/>
      <w:r>
        <w:t>loved</w:t>
      </w:r>
      <w:proofErr w:type="gramEnd"/>
    </w:p>
    <w:p w14:paraId="603E792C" w14:textId="7B49AAC9" w:rsidR="000507EF" w:rsidRPr="000507EF" w:rsidRDefault="00F47D12" w:rsidP="00E7428F">
      <w:pPr>
        <w:pStyle w:val="Lyric2"/>
        <w:tabs>
          <w:tab w:val="left" w:pos="2520"/>
        </w:tabs>
      </w:pPr>
      <w:r>
        <w:tab/>
        <w:t>T</w:t>
      </w:r>
      <w:r w:rsidR="000507EF" w:rsidRPr="000507EF">
        <w:t>ook to her bed and sickened,</w:t>
      </w:r>
    </w:p>
    <w:p w14:paraId="57BB646D" w14:textId="001BAE83" w:rsidR="000507EF" w:rsidRPr="000507EF" w:rsidRDefault="00F47D12" w:rsidP="00E7428F">
      <w:pPr>
        <w:pStyle w:val="Lyric2"/>
        <w:tabs>
          <w:tab w:val="left" w:pos="2520"/>
        </w:tabs>
      </w:pPr>
      <w:r>
        <w:t>A</w:t>
      </w:r>
      <w:r w:rsidR="00E7428F">
        <w:t>nd every night at twlve o’clock</w:t>
      </w:r>
    </w:p>
    <w:p w14:paraId="4B088276" w14:textId="48FF445C" w:rsidR="000507EF" w:rsidRPr="000507EF" w:rsidRDefault="00F47D12" w:rsidP="00E7428F">
      <w:pPr>
        <w:pStyle w:val="Lyric2"/>
        <w:tabs>
          <w:tab w:val="left" w:pos="2520"/>
        </w:tabs>
      </w:pPr>
      <w:r>
        <w:tab/>
        <w:t>H</w:t>
      </w:r>
      <w:r w:rsidR="006461F8">
        <w:t>er heart</w:t>
      </w:r>
      <w:r w:rsidR="000507EF" w:rsidRPr="000507EF">
        <w:t>bea</w:t>
      </w:r>
      <w:r w:rsidR="00E7428F">
        <w:t>ts they were quickened.</w:t>
      </w:r>
    </w:p>
    <w:p w14:paraId="2081D30B" w14:textId="32B9C064" w:rsidR="000507EF" w:rsidRPr="000507EF" w:rsidRDefault="00F47D12" w:rsidP="00E7428F">
      <w:pPr>
        <w:pStyle w:val="Lyric2"/>
        <w:tabs>
          <w:tab w:val="left" w:pos="2520"/>
        </w:tabs>
      </w:pPr>
      <w:r>
        <w:t>F</w:t>
      </w:r>
      <w:r w:rsidR="000507EF" w:rsidRPr="000507EF">
        <w:t>or a g</w:t>
      </w:r>
      <w:r w:rsidR="00E7428F">
        <w:t>host in white stood by her side</w:t>
      </w:r>
    </w:p>
    <w:p w14:paraId="2F8A0F3C" w14:textId="6B17A5AE" w:rsidR="000507EF" w:rsidRPr="000507EF" w:rsidRDefault="00F47D12" w:rsidP="00E7428F">
      <w:pPr>
        <w:pStyle w:val="Lyric2"/>
        <w:tabs>
          <w:tab w:val="left" w:pos="2520"/>
        </w:tabs>
      </w:pPr>
      <w:r>
        <w:tab/>
        <w:t>W</w:t>
      </w:r>
      <w:r w:rsidR="006461F8">
        <w:t>ith sea</w:t>
      </w:r>
      <w:r w:rsidR="000507EF" w:rsidRPr="000507EF">
        <w:t>weeds on his head, oh!</w:t>
      </w:r>
    </w:p>
    <w:p w14:paraId="5E773A26" w14:textId="409467C0" w:rsidR="000507EF" w:rsidRPr="000507EF" w:rsidRDefault="00F47D12" w:rsidP="00E7428F">
      <w:pPr>
        <w:pStyle w:val="Lyric2"/>
        <w:tabs>
          <w:tab w:val="left" w:pos="2520"/>
        </w:tabs>
      </w:pPr>
      <w:r>
        <w:t>A</w:t>
      </w:r>
      <w:r w:rsidR="00E7428F">
        <w:t>nd her ma, as in the room did stay</w:t>
      </w:r>
    </w:p>
    <w:p w14:paraId="1EFEBD57" w14:textId="6719B563" w:rsidR="000507EF" w:rsidRPr="000507EF" w:rsidRDefault="00F47D12" w:rsidP="00E7428F">
      <w:pPr>
        <w:pStyle w:val="Lyric2"/>
        <w:tabs>
          <w:tab w:val="left" w:pos="2520"/>
        </w:tabs>
      </w:pPr>
      <w:r>
        <w:tab/>
        <w:t>T</w:t>
      </w:r>
      <w:r w:rsidR="000507EF" w:rsidRPr="000507EF">
        <w:t xml:space="preserve">he </w:t>
      </w:r>
      <w:r w:rsidR="00E7428F">
        <w:t>weary</w:t>
      </w:r>
      <w:r w:rsidR="000507EF" w:rsidRPr="000507EF">
        <w:t xml:space="preserve"> night that passed away,</w:t>
      </w:r>
    </w:p>
    <w:p w14:paraId="2DB27DE9" w14:textId="053BF4D5" w:rsidR="000507EF" w:rsidRPr="000507EF" w:rsidRDefault="00F47D12" w:rsidP="00E7428F">
      <w:pPr>
        <w:pStyle w:val="Lyric2"/>
        <w:tabs>
          <w:tab w:val="left" w:pos="2520"/>
        </w:tabs>
      </w:pPr>
      <w:r>
        <w:t>S</w:t>
      </w:r>
      <w:r w:rsidR="000507EF" w:rsidRPr="000507EF">
        <w:t>wears tha</w:t>
      </w:r>
      <w:r w:rsidR="00E7428F">
        <w:t>t a few words the ghost did say</w:t>
      </w:r>
      <w:r w:rsidR="006461F8">
        <w:t>,</w:t>
      </w:r>
    </w:p>
    <w:p w14:paraId="33951C2D" w14:textId="77777777" w:rsidR="000507EF" w:rsidRPr="000507EF" w:rsidRDefault="000507EF" w:rsidP="000507EF">
      <w:pPr>
        <w:pStyle w:val="Lyric"/>
        <w:rPr>
          <w:color w:val="FF0000"/>
        </w:rPr>
      </w:pPr>
    </w:p>
    <w:p w14:paraId="64BAFE88" w14:textId="77777777" w:rsidR="00E7428F" w:rsidRPr="00E7428F" w:rsidRDefault="00E7428F" w:rsidP="00E7428F">
      <w:pPr>
        <w:rPr>
          <w:smallCaps/>
        </w:rPr>
      </w:pPr>
      <w:r>
        <w:rPr>
          <w:smallCaps/>
        </w:rPr>
        <w:t>[</w:t>
      </w:r>
      <w:r w:rsidRPr="008321BC">
        <w:rPr>
          <w:smallCaps/>
        </w:rPr>
        <w:t>le blanc</w:t>
      </w:r>
      <w:r>
        <w:rPr>
          <w:smallCaps/>
        </w:rPr>
        <w:t xml:space="preserve"> </w:t>
      </w:r>
      <w:r>
        <w:rPr>
          <w:i/>
        </w:rPr>
        <w:t xml:space="preserve">and </w:t>
      </w:r>
      <w:r>
        <w:rPr>
          <w:smallCaps/>
        </w:rPr>
        <w:t>chorus.]</w:t>
      </w:r>
    </w:p>
    <w:p w14:paraId="6FD9761C" w14:textId="77777777" w:rsidR="00E7428F" w:rsidRPr="000507EF" w:rsidRDefault="00E7428F" w:rsidP="00E7428F">
      <w:pPr>
        <w:pStyle w:val="Lyric2"/>
      </w:pPr>
      <w:r>
        <w:t>“O</w:t>
      </w:r>
      <w:r w:rsidRPr="000507EF">
        <w:t xml:space="preserve">h, the wind is </w:t>
      </w:r>
      <w:proofErr w:type="spellStart"/>
      <w:r w:rsidRPr="000507EF">
        <w:t>sou</w:t>
      </w:r>
      <w:proofErr w:type="spellEnd"/>
      <w:r w:rsidRPr="000507EF">
        <w:t xml:space="preserve">’, </w:t>
      </w:r>
      <w:proofErr w:type="spellStart"/>
      <w:r w:rsidRPr="000507EF">
        <w:t>sou</w:t>
      </w:r>
      <w:proofErr w:type="spellEnd"/>
      <w:r w:rsidRPr="000507EF">
        <w:t>’-</w:t>
      </w:r>
      <w:proofErr w:type="spellStart"/>
      <w:r w:rsidRPr="000507EF">
        <w:t>ea</w:t>
      </w:r>
      <w:proofErr w:type="spellEnd"/>
      <w:r w:rsidRPr="000507EF">
        <w:t>’.</w:t>
      </w:r>
    </w:p>
    <w:p w14:paraId="049512B3" w14:textId="77777777" w:rsidR="00E7428F" w:rsidRPr="000507EF" w:rsidRDefault="00E7428F" w:rsidP="00E7428F">
      <w:pPr>
        <w:pStyle w:val="Lyric2"/>
      </w:pPr>
      <w:r>
        <w:t>T</w:t>
      </w:r>
      <w:r w:rsidRPr="000507EF">
        <w:t>he wi</w:t>
      </w:r>
      <w:r>
        <w:t>nd is piping free.</w:t>
      </w:r>
    </w:p>
    <w:p w14:paraId="65FB20B0" w14:textId="0BBABD1C" w:rsidR="00E7428F" w:rsidRPr="000507EF" w:rsidRDefault="00E7428F" w:rsidP="00E7428F">
      <w:pPr>
        <w:pStyle w:val="Lyric2"/>
      </w:pPr>
      <w:r>
        <w:t>T</w:t>
      </w:r>
      <w:r w:rsidRPr="000507EF">
        <w:t>he wind is</w:t>
      </w:r>
      <w:r w:rsidR="006461F8">
        <w:t xml:space="preserve"> blowing, and the ship is going</w:t>
      </w:r>
    </w:p>
    <w:p w14:paraId="6E21DA99" w14:textId="77777777" w:rsidR="00E7428F" w:rsidRPr="000507EF" w:rsidRDefault="00E7428F" w:rsidP="00E7428F">
      <w:pPr>
        <w:pStyle w:val="Lyric2"/>
      </w:pPr>
      <w:proofErr w:type="gramStart"/>
      <w:r>
        <w:t>And carrying me away from thee.</w:t>
      </w:r>
      <w:proofErr w:type="gramEnd"/>
    </w:p>
    <w:p w14:paraId="23CC178B" w14:textId="77777777" w:rsidR="00E7428F" w:rsidRPr="000507EF" w:rsidRDefault="00E7428F" w:rsidP="00E7428F">
      <w:pPr>
        <w:pStyle w:val="Lyric2"/>
      </w:pPr>
      <w:r>
        <w:t>O</w:t>
      </w:r>
      <w:r w:rsidRPr="000507EF">
        <w:t xml:space="preserve">h, the wind is </w:t>
      </w:r>
      <w:proofErr w:type="spellStart"/>
      <w:r w:rsidRPr="000507EF">
        <w:t>sou</w:t>
      </w:r>
      <w:proofErr w:type="spellEnd"/>
      <w:r w:rsidRPr="000507EF">
        <w:t xml:space="preserve">’, </w:t>
      </w:r>
      <w:proofErr w:type="spellStart"/>
      <w:r w:rsidRPr="000507EF">
        <w:t>sou</w:t>
      </w:r>
      <w:proofErr w:type="spellEnd"/>
      <w:r w:rsidRPr="000507EF">
        <w:t>’-</w:t>
      </w:r>
      <w:proofErr w:type="spellStart"/>
      <w:r w:rsidRPr="000507EF">
        <w:t>ea</w:t>
      </w:r>
      <w:proofErr w:type="spellEnd"/>
      <w:r w:rsidRPr="000507EF">
        <w:t>’.</w:t>
      </w:r>
    </w:p>
    <w:p w14:paraId="67B001FD" w14:textId="77777777" w:rsidR="00E7428F" w:rsidRPr="000507EF" w:rsidRDefault="00E7428F" w:rsidP="00E7428F">
      <w:pPr>
        <w:pStyle w:val="Lyric2"/>
      </w:pPr>
      <w:r>
        <w:t>The wind is piping free.</w:t>
      </w:r>
    </w:p>
    <w:p w14:paraId="66494696" w14:textId="77777777" w:rsidR="00E7428F" w:rsidRPr="000507EF" w:rsidRDefault="00E7428F" w:rsidP="00E7428F">
      <w:pPr>
        <w:pStyle w:val="Lyric2"/>
      </w:pPr>
      <w:r>
        <w:t>T</w:t>
      </w:r>
      <w:r w:rsidRPr="000507EF">
        <w:t>he wind, it is a blowing,</w:t>
      </w:r>
    </w:p>
    <w:p w14:paraId="2425D61D" w14:textId="293A809C" w:rsidR="00E7428F" w:rsidRPr="000507EF" w:rsidRDefault="00241FC1" w:rsidP="00E7428F">
      <w:pPr>
        <w:pStyle w:val="Lyric2"/>
      </w:pPr>
      <w:r>
        <w:t>And the ship it is a-going,</w:t>
      </w:r>
      <w:r w:rsidR="00E7428F">
        <w:t>”</w:t>
      </w:r>
    </w:p>
    <w:p w14:paraId="498F6365" w14:textId="77777777" w:rsidR="000507EF" w:rsidRPr="000507EF" w:rsidRDefault="000507EF" w:rsidP="000507EF">
      <w:pPr>
        <w:pStyle w:val="Lyric"/>
        <w:rPr>
          <w:color w:val="FF0000"/>
        </w:rPr>
      </w:pPr>
    </w:p>
    <w:p w14:paraId="1CE4F15C" w14:textId="0DE2C14D" w:rsidR="000507EF" w:rsidRPr="008321BC" w:rsidRDefault="000507EF" w:rsidP="008321BC">
      <w:pPr>
        <w:rPr>
          <w:smallCaps/>
        </w:rPr>
      </w:pPr>
      <w:r w:rsidRPr="008321BC">
        <w:rPr>
          <w:smallCaps/>
        </w:rPr>
        <w:t>[le bla</w:t>
      </w:r>
      <w:r w:rsidR="00E7428F">
        <w:rPr>
          <w:smallCaps/>
        </w:rPr>
        <w:t>nc.</w:t>
      </w:r>
      <w:r w:rsidRPr="008321BC">
        <w:rPr>
          <w:smallCaps/>
        </w:rPr>
        <w:t>]</w:t>
      </w:r>
    </w:p>
    <w:p w14:paraId="160C1DD5" w14:textId="52763D7E" w:rsidR="000507EF" w:rsidRPr="000507EF" w:rsidRDefault="007A5B95" w:rsidP="00790EB9">
      <w:pPr>
        <w:pStyle w:val="Lyric2"/>
      </w:pPr>
      <w:r>
        <w:t>Said the ghost of S</w:t>
      </w:r>
      <w:r w:rsidR="000507EF" w:rsidRPr="000507EF">
        <w:t>ammy.</w:t>
      </w:r>
    </w:p>
    <w:p w14:paraId="69E12BD3" w14:textId="77777777" w:rsidR="000507EF" w:rsidRPr="000507EF" w:rsidRDefault="000507EF" w:rsidP="000507EF">
      <w:pPr>
        <w:pStyle w:val="Lyric"/>
        <w:rPr>
          <w:color w:val="FF0000"/>
        </w:rPr>
      </w:pPr>
    </w:p>
    <w:p w14:paraId="7E5B275F" w14:textId="77777777" w:rsidR="000507EF" w:rsidRPr="00790EB9" w:rsidRDefault="000507EF" w:rsidP="00241FC1">
      <w:pPr>
        <w:pStyle w:val="LyricStageDirection"/>
      </w:pPr>
      <w:r w:rsidRPr="00790EB9">
        <w:t>(Dance.)</w:t>
      </w:r>
    </w:p>
    <w:p w14:paraId="0A027308" w14:textId="77777777" w:rsidR="000507EF" w:rsidRPr="00790EB9" w:rsidRDefault="000507EF" w:rsidP="00241FC1">
      <w:pPr>
        <w:pStyle w:val="LyricStageDirection"/>
      </w:pPr>
    </w:p>
    <w:p w14:paraId="35305BD0" w14:textId="0862DB1F" w:rsidR="006461F8" w:rsidRDefault="000507EF" w:rsidP="00241FC1">
      <w:pPr>
        <w:pStyle w:val="LyricStageDirection"/>
      </w:pPr>
      <w:r w:rsidRPr="00790EB9">
        <w:t>(</w:t>
      </w:r>
      <w:r w:rsidR="006461F8">
        <w:t>Fishermen e</w:t>
      </w:r>
      <w:r w:rsidRPr="00790EB9">
        <w:t>xit R. and L.</w:t>
      </w:r>
      <w:r w:rsidR="006461F8">
        <w:t>)</w:t>
      </w:r>
    </w:p>
    <w:p w14:paraId="59EDF3E8" w14:textId="77777777" w:rsidR="006461F8" w:rsidRDefault="006461F8" w:rsidP="00241FC1">
      <w:pPr>
        <w:pStyle w:val="LyricStageDirection"/>
      </w:pPr>
    </w:p>
    <w:p w14:paraId="0EDB3644" w14:textId="0ABD7E96" w:rsidR="007740D3" w:rsidRDefault="006461F8" w:rsidP="00241FC1">
      <w:pPr>
        <w:pStyle w:val="LyricStageDirection"/>
      </w:pPr>
      <w:r>
        <w:t xml:space="preserve">(Lone Fisherman’s dance. </w:t>
      </w:r>
      <w:proofErr w:type="gramStart"/>
      <w:r>
        <w:t>Business</w:t>
      </w:r>
      <w:r w:rsidR="000507EF" w:rsidRPr="00790EB9">
        <w:t xml:space="preserve"> during dance with board on tree</w:t>
      </w:r>
      <w:r>
        <w:t>.</w:t>
      </w:r>
      <w:proofErr w:type="gramEnd"/>
      <w:r w:rsidR="000507EF" w:rsidRPr="00790EB9">
        <w:t xml:space="preserve"> </w:t>
      </w:r>
      <w:r>
        <w:t>Fishermen exit R</w:t>
      </w:r>
      <w:r w:rsidR="000507EF" w:rsidRPr="00790EB9">
        <w:t>. Encore</w:t>
      </w:r>
      <w:r>
        <w:t xml:space="preserve">. [Fishermen reenter?] </w:t>
      </w:r>
      <w:r w:rsidRPr="00790EB9">
        <w:t xml:space="preserve">Le Blanc </w:t>
      </w:r>
      <w:r>
        <w:t xml:space="preserve">exits </w:t>
      </w:r>
      <w:r w:rsidRPr="00790EB9">
        <w:t>L.</w:t>
      </w:r>
      <w:r>
        <w:t xml:space="preserve"> Fishermen</w:t>
      </w:r>
      <w:r w:rsidR="000507EF" w:rsidRPr="00790EB9">
        <w:t xml:space="preserve"> exit</w:t>
      </w:r>
      <w:r>
        <w:t xml:space="preserve"> L. during scene change to slow music.)</w:t>
      </w:r>
    </w:p>
    <w:p w14:paraId="51277C65" w14:textId="77777777" w:rsidR="006461F8" w:rsidRDefault="006461F8" w:rsidP="00241FC1">
      <w:pPr>
        <w:pStyle w:val="LyricStageDirection"/>
      </w:pPr>
    </w:p>
    <w:p w14:paraId="78614BC9" w14:textId="7E413FBB" w:rsidR="000507EF" w:rsidRPr="000507EF" w:rsidRDefault="006461F8" w:rsidP="006461F8">
      <w:pPr>
        <w:pStyle w:val="LyricStageDirection"/>
      </w:pPr>
      <w:r>
        <w:t>(</w:t>
      </w:r>
      <w:r w:rsidR="000507EF" w:rsidRPr="00790EB9">
        <w:t>Don’t t</w:t>
      </w:r>
      <w:r>
        <w:t>ake up curtain until slow music.)</w:t>
      </w:r>
    </w:p>
    <w:p w14:paraId="47A55C93" w14:textId="65161272" w:rsidR="000507EF" w:rsidRPr="00565E3A" w:rsidRDefault="000507EF" w:rsidP="000507EF">
      <w:pPr>
        <w:pStyle w:val="SceneHeading"/>
        <w:rPr>
          <w:rFonts w:ascii="Baskerville" w:hAnsi="Baskerville" w:cs="Baskerville"/>
          <w:b w:val="0"/>
          <w:sz w:val="32"/>
          <w:szCs w:val="32"/>
        </w:rPr>
      </w:pPr>
      <w:r w:rsidRPr="000507EF">
        <w:rPr>
          <w:rFonts w:ascii="Baskerville" w:hAnsi="Baskerville" w:cs="Baskerville"/>
        </w:rPr>
        <w:br w:type="page"/>
      </w:r>
      <w:r w:rsidR="00D21C1B">
        <w:rPr>
          <w:rFonts w:ascii="Baskerville" w:hAnsi="Baskerville" w:cs="Baskerville"/>
          <w:b w:val="0"/>
          <w:i/>
          <w:sz w:val="32"/>
          <w:szCs w:val="32"/>
        </w:rPr>
        <w:t>SCENE 3</w:t>
      </w:r>
      <w:r w:rsidR="00565E3A">
        <w:rPr>
          <w:rFonts w:ascii="Baskerville" w:hAnsi="Baskerville" w:cs="Baskerville"/>
          <w:b w:val="0"/>
          <w:sz w:val="32"/>
          <w:szCs w:val="32"/>
        </w:rPr>
        <w:t>[</w:t>
      </w:r>
      <w:r w:rsidR="00565E3A">
        <w:rPr>
          <w:rFonts w:ascii="Baskerville" w:hAnsi="Baskerville" w:cs="Baskerville"/>
          <w:b w:val="0"/>
          <w:i/>
          <w:sz w:val="32"/>
          <w:szCs w:val="32"/>
        </w:rPr>
        <w:t>: Inside the Cottage</w:t>
      </w:r>
      <w:r w:rsidR="00565E3A">
        <w:rPr>
          <w:rFonts w:ascii="Baskerville" w:hAnsi="Baskerville" w:cs="Baskerville"/>
          <w:b w:val="0"/>
          <w:sz w:val="32"/>
          <w:szCs w:val="32"/>
        </w:rPr>
        <w:t>]</w:t>
      </w:r>
    </w:p>
    <w:p w14:paraId="2DDD454D" w14:textId="1ACE7EE0" w:rsidR="000507EF" w:rsidRPr="007A5B95" w:rsidRDefault="000507EF" w:rsidP="000A6859">
      <w:pPr>
        <w:pStyle w:val="LyricStageDirection"/>
      </w:pPr>
      <w:r w:rsidRPr="007A5B95">
        <w:t>(Gas</w:t>
      </w:r>
      <w:r w:rsidR="006461F8">
        <w:t>: d</w:t>
      </w:r>
      <w:r w:rsidRPr="007A5B95">
        <w:t xml:space="preserve">own </w:t>
      </w:r>
      <w:r w:rsidR="000A6859">
        <w:t>from 1/4.</w:t>
      </w:r>
      <w:r w:rsidRPr="007A5B95">
        <w:t xml:space="preserve"> Calcium</w:t>
      </w:r>
      <w:r w:rsidR="000A6859">
        <w:t>: red glow from fireplace illuminates</w:t>
      </w:r>
      <w:r w:rsidRPr="007A5B95">
        <w:t xml:space="preserve"> Evangeline</w:t>
      </w:r>
      <w:r w:rsidR="000A6859">
        <w:t xml:space="preserve"> during her</w:t>
      </w:r>
      <w:r w:rsidRPr="007A5B95">
        <w:t xml:space="preserve"> song</w:t>
      </w:r>
      <w:r w:rsidR="000A6859">
        <w:t>.</w:t>
      </w:r>
      <w:r w:rsidRPr="007A5B95">
        <w:t xml:space="preserve"> Ben discovered seated by</w:t>
      </w:r>
      <w:r w:rsidR="000A6859">
        <w:t xml:space="preserve"> the</w:t>
      </w:r>
      <w:r w:rsidRPr="007A5B95">
        <w:t xml:space="preserve"> fire</w:t>
      </w:r>
      <w:r w:rsidR="000A6859">
        <w:t xml:space="preserve">, </w:t>
      </w:r>
      <w:r w:rsidRPr="007A5B95">
        <w:t>asleep. Eva</w:t>
      </w:r>
      <w:r w:rsidR="000A6859">
        <w:t>ngeline’s spinning wheel C.)</w:t>
      </w:r>
    </w:p>
    <w:p w14:paraId="1CB862E8" w14:textId="681ED284" w:rsidR="000507EF" w:rsidRPr="000507EF" w:rsidRDefault="000507EF" w:rsidP="000507EF">
      <w:pPr>
        <w:rPr>
          <w:rFonts w:cs="Baskerville"/>
          <w:color w:val="FF0000"/>
        </w:rPr>
      </w:pPr>
    </w:p>
    <w:p w14:paraId="20C58CE2" w14:textId="6D3E2A99" w:rsidR="000A6859" w:rsidRDefault="000A6859" w:rsidP="007B7A6C">
      <w:pPr>
        <w:pStyle w:val="LyricStageDirection"/>
        <w:ind w:left="0"/>
        <w:jc w:val="center"/>
      </w:pPr>
      <w:r>
        <w:t>ROMANZA:</w:t>
      </w:r>
      <w:r w:rsidR="000507EF" w:rsidRPr="000507EF">
        <w:t xml:space="preserve"> </w:t>
      </w:r>
      <w:r>
        <w:t>Spinning Wheel Song, “My Heart”</w:t>
      </w:r>
    </w:p>
    <w:p w14:paraId="5458F851" w14:textId="55BA7598" w:rsidR="000507EF" w:rsidRPr="000507EF" w:rsidRDefault="000A6859" w:rsidP="000A6859">
      <w:pPr>
        <w:pStyle w:val="CharacterName"/>
      </w:pPr>
      <w:r w:rsidRPr="000507EF">
        <w:t xml:space="preserve"> </w:t>
      </w:r>
    </w:p>
    <w:p w14:paraId="743B2333" w14:textId="444DB7ED" w:rsidR="000507EF" w:rsidRPr="008321BC" w:rsidRDefault="000507EF" w:rsidP="008321BC">
      <w:pPr>
        <w:rPr>
          <w:smallCaps/>
        </w:rPr>
      </w:pPr>
      <w:r w:rsidRPr="008321BC">
        <w:rPr>
          <w:smallCaps/>
        </w:rPr>
        <w:t>evangeline</w:t>
      </w:r>
      <w:r w:rsidR="007A5B95">
        <w:rPr>
          <w:smallCaps/>
        </w:rPr>
        <w:t>.</w:t>
      </w:r>
    </w:p>
    <w:p w14:paraId="1BC24B53" w14:textId="10702CD0" w:rsidR="000507EF" w:rsidRPr="000507EF" w:rsidRDefault="007A5B95" w:rsidP="007A5B95">
      <w:pPr>
        <w:pStyle w:val="Lyric2"/>
      </w:pPr>
      <w:r>
        <w:t>M</w:t>
      </w:r>
      <w:r w:rsidR="000A6859">
        <w:t>y heart feels a newborn emotion</w:t>
      </w:r>
    </w:p>
    <w:p w14:paraId="07D062EE" w14:textId="0C3922B1" w:rsidR="000507EF" w:rsidRPr="000507EF" w:rsidRDefault="007A5B95" w:rsidP="007A5B95">
      <w:pPr>
        <w:pStyle w:val="Lyric2"/>
      </w:pPr>
      <w:r>
        <w:t>I</w:t>
      </w:r>
      <w:r w:rsidR="000A6859">
        <w:t>t never has known before.</w:t>
      </w:r>
    </w:p>
    <w:p w14:paraId="60700BA4" w14:textId="2C4DFCFB" w:rsidR="000507EF" w:rsidRPr="000507EF" w:rsidRDefault="007A5B95" w:rsidP="007A5B95">
      <w:pPr>
        <w:pStyle w:val="Lyric2"/>
      </w:pPr>
      <w:r>
        <w:t>T</w:t>
      </w:r>
      <w:r w:rsidR="000507EF" w:rsidRPr="000507EF">
        <w:t>he turbulent tides of the ocean</w:t>
      </w:r>
    </w:p>
    <w:p w14:paraId="457B81D9" w14:textId="7212113A" w:rsidR="000507EF" w:rsidRPr="000507EF" w:rsidRDefault="007A5B95" w:rsidP="007A5B95">
      <w:pPr>
        <w:pStyle w:val="Lyric2"/>
      </w:pPr>
      <w:r>
        <w:t>S</w:t>
      </w:r>
      <w:r w:rsidR="000507EF" w:rsidRPr="000507EF">
        <w:t>eem thr</w:t>
      </w:r>
      <w:r w:rsidR="000A6859">
        <w:t>illing it to the core.</w:t>
      </w:r>
    </w:p>
    <w:p w14:paraId="2E31318F" w14:textId="77777777" w:rsidR="000507EF" w:rsidRPr="000507EF" w:rsidRDefault="000507EF" w:rsidP="007A5B95">
      <w:pPr>
        <w:pStyle w:val="Lyric2"/>
      </w:pPr>
    </w:p>
    <w:p w14:paraId="3046F89E" w14:textId="76B314AB" w:rsidR="000507EF" w:rsidRPr="000507EF" w:rsidRDefault="007A5B95" w:rsidP="007A5B95">
      <w:pPr>
        <w:pStyle w:val="Lyric2"/>
      </w:pPr>
      <w:r>
        <w:t>Since G</w:t>
      </w:r>
      <w:r w:rsidR="000507EF" w:rsidRPr="000507EF">
        <w:t>abriel’s arms were around me,</w:t>
      </w:r>
    </w:p>
    <w:p w14:paraId="2DBC8BAF" w14:textId="3DBEEED6" w:rsidR="000507EF" w:rsidRPr="000507EF" w:rsidRDefault="007A5B95" w:rsidP="007A5B95">
      <w:pPr>
        <w:pStyle w:val="Lyric2"/>
      </w:pPr>
      <w:r>
        <w:t>No peace in my mind I</w:t>
      </w:r>
      <w:r w:rsidR="000A6859">
        <w:t>’ve known.</w:t>
      </w:r>
    </w:p>
    <w:p w14:paraId="35477A96" w14:textId="70B18C29" w:rsidR="000507EF" w:rsidRPr="000507EF" w:rsidRDefault="007A5B95" w:rsidP="007A5B95">
      <w:pPr>
        <w:pStyle w:val="Lyric2"/>
      </w:pPr>
      <w:r>
        <w:t>S</w:t>
      </w:r>
      <w:r w:rsidR="000507EF" w:rsidRPr="000507EF">
        <w:t>ome spe</w:t>
      </w:r>
      <w:r w:rsidR="00565E3A">
        <w:t>ll in its teth</w:t>
      </w:r>
      <w:r w:rsidR="000A6859">
        <w:t>ers hath bound me.</w:t>
      </w:r>
    </w:p>
    <w:p w14:paraId="1236A74F" w14:textId="7B6B5971" w:rsidR="000507EF" w:rsidRPr="000507EF" w:rsidRDefault="007A5B95" w:rsidP="007A5B95">
      <w:pPr>
        <w:pStyle w:val="Lyric2"/>
      </w:pPr>
      <w:r>
        <w:t>Its magical power I</w:t>
      </w:r>
      <w:r w:rsidR="000507EF" w:rsidRPr="000507EF">
        <w:t xml:space="preserve"> own.</w:t>
      </w:r>
    </w:p>
    <w:p w14:paraId="55BD3ADE" w14:textId="77777777" w:rsidR="000507EF" w:rsidRPr="000507EF" w:rsidRDefault="000507EF" w:rsidP="007A5B95">
      <w:pPr>
        <w:pStyle w:val="Lyric2"/>
      </w:pPr>
    </w:p>
    <w:p w14:paraId="57884731" w14:textId="28F19774" w:rsidR="000507EF" w:rsidRPr="000507EF" w:rsidRDefault="007A5B95" w:rsidP="007A5B95">
      <w:pPr>
        <w:pStyle w:val="Lyric2"/>
      </w:pPr>
      <w:r>
        <w:t>W</w:t>
      </w:r>
      <w:r w:rsidR="000A6859">
        <w:t>hat can it be that, unbidden,</w:t>
      </w:r>
    </w:p>
    <w:p w14:paraId="221FF5E6" w14:textId="2B84B8A9" w:rsidR="000507EF" w:rsidRPr="000507EF" w:rsidRDefault="007A5B95" w:rsidP="007A5B95">
      <w:pPr>
        <w:pStyle w:val="Lyric2"/>
      </w:pPr>
      <w:r>
        <w:t>C</w:t>
      </w:r>
      <w:r w:rsidR="000507EF" w:rsidRPr="000507EF">
        <w:t>auses my cheek to glow?</w:t>
      </w:r>
    </w:p>
    <w:p w14:paraId="3F293CE4" w14:textId="1AE2B666" w:rsidR="000507EF" w:rsidRPr="000507EF" w:rsidRDefault="007A5B95" w:rsidP="007A5B95">
      <w:pPr>
        <w:pStyle w:val="Lyric2"/>
      </w:pPr>
      <w:r>
        <w:t>W</w:t>
      </w:r>
      <w:r w:rsidR="000A6859">
        <w:t>hat is the rapture</w:t>
      </w:r>
      <w:r w:rsidR="000507EF" w:rsidRPr="000507EF">
        <w:t xml:space="preserve"> that, hidden,</w:t>
      </w:r>
    </w:p>
    <w:p w14:paraId="2C11C37B" w14:textId="376FA719" w:rsidR="000507EF" w:rsidRPr="000507EF" w:rsidRDefault="007A5B95" w:rsidP="007A5B95">
      <w:pPr>
        <w:pStyle w:val="Lyric2"/>
      </w:pPr>
      <w:r>
        <w:t>M</w:t>
      </w:r>
      <w:r w:rsidR="000507EF" w:rsidRPr="000507EF">
        <w:t>akes the world fairer below?</w:t>
      </w:r>
    </w:p>
    <w:p w14:paraId="4085188E" w14:textId="77777777" w:rsidR="000507EF" w:rsidRPr="000507EF" w:rsidRDefault="000507EF" w:rsidP="007A5B95">
      <w:pPr>
        <w:pStyle w:val="Lyric2"/>
      </w:pPr>
    </w:p>
    <w:p w14:paraId="4D0BD561" w14:textId="762C75D9" w:rsidR="000507EF" w:rsidRPr="000507EF" w:rsidRDefault="007A5B95" w:rsidP="007A5B95">
      <w:pPr>
        <w:pStyle w:val="Lyric2"/>
      </w:pPr>
      <w:r>
        <w:t>B</w:t>
      </w:r>
      <w:r w:rsidR="000507EF" w:rsidRPr="000507EF">
        <w:t>lushes defying repression,</w:t>
      </w:r>
    </w:p>
    <w:p w14:paraId="5A05C340" w14:textId="50091974" w:rsidR="000507EF" w:rsidRPr="000507EF" w:rsidRDefault="007A5B95" w:rsidP="007A5B95">
      <w:pPr>
        <w:pStyle w:val="Lyric2"/>
      </w:pPr>
      <w:r>
        <w:t>Jo</w:t>
      </w:r>
      <w:r w:rsidR="000A6859">
        <w:t>y that is almost pain,</w:t>
      </w:r>
    </w:p>
    <w:p w14:paraId="2A20665D" w14:textId="2A60C99A" w:rsidR="000507EF" w:rsidRPr="000507EF" w:rsidRDefault="007A5B95" w:rsidP="007A5B95">
      <w:pPr>
        <w:pStyle w:val="Lyric2"/>
      </w:pPr>
      <w:r>
        <w:t>F</w:t>
      </w:r>
      <w:r w:rsidR="000507EF" w:rsidRPr="000507EF">
        <w:t>orce me to make the confession</w:t>
      </w:r>
    </w:p>
    <w:p w14:paraId="3803B7C8" w14:textId="35016FB3" w:rsidR="000507EF" w:rsidRPr="000507EF" w:rsidRDefault="007A5B95" w:rsidP="007A5B95">
      <w:pPr>
        <w:pStyle w:val="Lyric2"/>
      </w:pPr>
      <w:r>
        <w:t>Vainly I</w:t>
      </w:r>
      <w:r w:rsidR="000507EF" w:rsidRPr="000507EF">
        <w:t xml:space="preserve"> seek to restrain.</w:t>
      </w:r>
    </w:p>
    <w:p w14:paraId="01AE3DC4" w14:textId="77777777" w:rsidR="000507EF" w:rsidRPr="000507EF" w:rsidRDefault="000507EF" w:rsidP="007A5B95">
      <w:pPr>
        <w:pStyle w:val="Lyric2"/>
      </w:pPr>
    </w:p>
    <w:p w14:paraId="14842DF8" w14:textId="5924857A" w:rsidR="000507EF" w:rsidRPr="000507EF" w:rsidRDefault="007A5B95" w:rsidP="007A5B95">
      <w:pPr>
        <w:pStyle w:val="Lyric2"/>
      </w:pPr>
      <w:r>
        <w:t>L</w:t>
      </w:r>
      <w:r w:rsidR="000507EF" w:rsidRPr="000507EF">
        <w:t>ove in my heart has its dwelling,</w:t>
      </w:r>
    </w:p>
    <w:p w14:paraId="2DE44B8E" w14:textId="43CA37E0" w:rsidR="000507EF" w:rsidRPr="000507EF" w:rsidRDefault="007A5B95" w:rsidP="007A5B95">
      <w:pPr>
        <w:pStyle w:val="Lyric2"/>
      </w:pPr>
      <w:r>
        <w:t>L</w:t>
      </w:r>
      <w:r w:rsidR="000507EF" w:rsidRPr="000507EF">
        <w:t>eaving its home in the skies,</w:t>
      </w:r>
    </w:p>
    <w:p w14:paraId="2A334381" w14:textId="7B7E7512" w:rsidR="000507EF" w:rsidRPr="000507EF" w:rsidRDefault="007A5B95" w:rsidP="007A5B95">
      <w:pPr>
        <w:pStyle w:val="Lyric2"/>
      </w:pPr>
      <w:r>
        <w:t>A</w:t>
      </w:r>
      <w:r w:rsidR="000507EF" w:rsidRPr="000507EF">
        <w:t xml:space="preserve">nd </w:t>
      </w:r>
      <w:r w:rsidR="000A6859">
        <w:t>rapture that passes all telling</w:t>
      </w:r>
    </w:p>
    <w:p w14:paraId="0BB17931" w14:textId="62572DEB" w:rsidR="000507EF" w:rsidRPr="000507EF" w:rsidRDefault="007A5B95" w:rsidP="007A5B95">
      <w:pPr>
        <w:pStyle w:val="Lyric2"/>
      </w:pPr>
      <w:r>
        <w:t>L</w:t>
      </w:r>
      <w:r w:rsidR="000507EF" w:rsidRPr="000507EF">
        <w:t>aughs out from my lovelit eyes.</w:t>
      </w:r>
    </w:p>
    <w:p w14:paraId="328311A9" w14:textId="77777777" w:rsidR="000507EF" w:rsidRDefault="000507EF" w:rsidP="000507EF">
      <w:pPr>
        <w:pStyle w:val="Lyric"/>
        <w:rPr>
          <w:color w:val="FF0000"/>
        </w:rPr>
      </w:pPr>
    </w:p>
    <w:p w14:paraId="7EE61A95" w14:textId="1EDEE114" w:rsidR="00565E3A" w:rsidRDefault="00565E3A" w:rsidP="000A6859">
      <w:pPr>
        <w:pStyle w:val="LyricStageDirection"/>
      </w:pPr>
      <w:r>
        <w:t>(Gas: open quick.)</w:t>
      </w:r>
    </w:p>
    <w:p w14:paraId="5C96C3B5" w14:textId="77777777" w:rsidR="00565E3A" w:rsidRDefault="00565E3A" w:rsidP="000A6859">
      <w:pPr>
        <w:pStyle w:val="LyricStageDirection"/>
      </w:pPr>
    </w:p>
    <w:p w14:paraId="4A4E8530" w14:textId="2C61ED80" w:rsidR="000A6859" w:rsidRDefault="000A6859" w:rsidP="000A6859">
      <w:pPr>
        <w:pStyle w:val="LyricStageDirection"/>
        <w:rPr>
          <w:color w:val="FF0000"/>
        </w:rPr>
      </w:pPr>
      <w:r>
        <w:t>(Ben advances toward</w:t>
      </w:r>
      <w:r w:rsidRPr="007A5B95">
        <w:t xml:space="preserve"> Eva</w:t>
      </w:r>
      <w:r>
        <w:t>ngeline,</w:t>
      </w:r>
      <w:r w:rsidRPr="007A5B95">
        <w:t xml:space="preserve"> both down C. Lone Fisherman </w:t>
      </w:r>
      <w:proofErr w:type="gramStart"/>
      <w:r w:rsidRPr="007A5B95">
        <w:t>looks</w:t>
      </w:r>
      <w:proofErr w:type="gramEnd"/>
      <w:r w:rsidRPr="007A5B95">
        <w:t xml:space="preserve"> in at window.)</w:t>
      </w:r>
    </w:p>
    <w:p w14:paraId="41585502" w14:textId="77777777" w:rsidR="000A6859" w:rsidRPr="000507EF" w:rsidRDefault="000A6859" w:rsidP="000507EF">
      <w:pPr>
        <w:pStyle w:val="Lyric"/>
        <w:rPr>
          <w:color w:val="FF0000"/>
        </w:rPr>
      </w:pPr>
    </w:p>
    <w:p w14:paraId="4E88E303" w14:textId="3D5E2FFF" w:rsidR="000507EF" w:rsidRPr="000507EF" w:rsidRDefault="000A6859" w:rsidP="000507EF">
      <w:pPr>
        <w:rPr>
          <w:rFonts w:cs="Baskerville"/>
        </w:rPr>
      </w:pPr>
      <w:r>
        <w:rPr>
          <w:rFonts w:cs="Baskerville"/>
          <w:smallCaps/>
        </w:rPr>
        <w:t xml:space="preserve">ben. </w:t>
      </w:r>
      <w:r w:rsidR="000507EF" w:rsidRPr="000507EF">
        <w:rPr>
          <w:rFonts w:cs="Baskerville"/>
        </w:rPr>
        <w:t xml:space="preserve">But who pulled you from the </w:t>
      </w:r>
      <w:proofErr w:type="spellStart"/>
      <w:r w:rsidR="000507EF" w:rsidRPr="000507EF">
        <w:rPr>
          <w:rFonts w:cs="Baskerville"/>
        </w:rPr>
        <w:t>wasty</w:t>
      </w:r>
      <w:proofErr w:type="spellEnd"/>
      <w:r w:rsidR="000507EF" w:rsidRPr="000507EF">
        <w:rPr>
          <w:rFonts w:cs="Baskerville"/>
        </w:rPr>
        <w:t xml:space="preserve"> water?</w:t>
      </w:r>
    </w:p>
    <w:p w14:paraId="7479D263" w14:textId="77777777" w:rsidR="000507EF" w:rsidRPr="000507EF" w:rsidRDefault="000507EF" w:rsidP="000507EF">
      <w:pPr>
        <w:rPr>
          <w:rFonts w:cs="Baskerville"/>
        </w:rPr>
      </w:pPr>
    </w:p>
    <w:p w14:paraId="26BDEDB7" w14:textId="268ABFEE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BE703C">
        <w:rPr>
          <w:smallCaps/>
        </w:rPr>
        <w:t xml:space="preserve"> </w:t>
      </w:r>
      <w:proofErr w:type="spellStart"/>
      <w:r w:rsidR="00BE703C">
        <w:rPr>
          <w:rFonts w:cs="Baskerville"/>
        </w:rPr>
        <w:t>’</w:t>
      </w:r>
      <w:r w:rsidR="000507EF" w:rsidRPr="000507EF">
        <w:rPr>
          <w:rFonts w:cs="Baskerville"/>
        </w:rPr>
        <w:t>Twas</w:t>
      </w:r>
      <w:proofErr w:type="spellEnd"/>
      <w:r w:rsidR="000507EF" w:rsidRPr="000507EF">
        <w:rPr>
          <w:rFonts w:cs="Baskerville"/>
        </w:rPr>
        <w:t xml:space="preserve"> Gabriel, Pa!</w:t>
      </w:r>
    </w:p>
    <w:p w14:paraId="5F555641" w14:textId="77777777" w:rsidR="000507EF" w:rsidRPr="000507EF" w:rsidRDefault="000507EF" w:rsidP="000507EF">
      <w:pPr>
        <w:rPr>
          <w:rFonts w:cs="Baskerville"/>
        </w:rPr>
      </w:pPr>
    </w:p>
    <w:p w14:paraId="6FE3177B" w14:textId="1F26107D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BE703C">
        <w:rPr>
          <w:smallCaps/>
        </w:rPr>
        <w:t xml:space="preserve">. </w:t>
      </w:r>
      <w:proofErr w:type="gramStart"/>
      <w:r w:rsidRPr="000507EF">
        <w:rPr>
          <w:rFonts w:cs="Baskerville"/>
        </w:rPr>
        <w:t>Of course</w:t>
      </w:r>
      <w:r w:rsidR="000A6859">
        <w:rPr>
          <w:rFonts w:cs="Baskerville"/>
        </w:rPr>
        <w:t>.</w:t>
      </w:r>
      <w:proofErr w:type="gramEnd"/>
      <w:r w:rsidRPr="000507EF">
        <w:rPr>
          <w:rFonts w:cs="Baskerville"/>
        </w:rPr>
        <w:t xml:space="preserve"> I might have guessed</w:t>
      </w:r>
      <w:r w:rsidR="000A6859">
        <w:rPr>
          <w:rFonts w:cs="Baskerville"/>
        </w:rPr>
        <w:t>.</w:t>
      </w:r>
      <w:r w:rsidR="00BE703C">
        <w:rPr>
          <w:rFonts w:cs="Baskerville"/>
        </w:rPr>
        <w:br/>
      </w:r>
      <w:r w:rsidRPr="000507EF">
        <w:rPr>
          <w:rFonts w:cs="Baskerville"/>
        </w:rPr>
        <w:t>My joy like my old coat must be repressed</w:t>
      </w:r>
      <w:r w:rsidR="000A6859">
        <w:rPr>
          <w:rFonts w:cs="Baskerville"/>
        </w:rPr>
        <w:t>.</w:t>
      </w:r>
      <w:r w:rsidR="00BE703C">
        <w:rPr>
          <w:rFonts w:cs="Baskerville"/>
        </w:rPr>
        <w:br/>
      </w:r>
      <w:r w:rsidRPr="000507EF">
        <w:rPr>
          <w:rFonts w:cs="Baskerville"/>
        </w:rPr>
        <w:t xml:space="preserve">Just </w:t>
      </w:r>
      <w:r w:rsidR="000A6859">
        <w:rPr>
          <w:rFonts w:cs="Baskerville"/>
        </w:rPr>
        <w:t>think, my child:</w:t>
      </w:r>
      <w:r w:rsidRPr="000507EF">
        <w:rPr>
          <w:rFonts w:cs="Baskerville"/>
        </w:rPr>
        <w:t xml:space="preserve"> </w:t>
      </w:r>
      <w:r w:rsidR="000A6859">
        <w:rPr>
          <w:rFonts w:cs="Baskerville"/>
        </w:rPr>
        <w:t>To</w:t>
      </w:r>
      <w:r w:rsidRPr="000507EF">
        <w:rPr>
          <w:rFonts w:cs="Baskerville"/>
        </w:rPr>
        <w:t>night you’ll wedded be</w:t>
      </w:r>
      <w:r w:rsidR="00BE703C">
        <w:rPr>
          <w:rFonts w:cs="Baskerville"/>
        </w:rPr>
        <w:br/>
      </w:r>
      <w:proofErr w:type="gramStart"/>
      <w:r w:rsidRPr="000507EF">
        <w:rPr>
          <w:rFonts w:cs="Baskerville"/>
        </w:rPr>
        <w:t>And</w:t>
      </w:r>
      <w:proofErr w:type="gramEnd"/>
      <w:r w:rsidRPr="000507EF">
        <w:rPr>
          <w:rFonts w:cs="Baskerville"/>
        </w:rPr>
        <w:t xml:space="preserve"> leave your old pa!</w:t>
      </w:r>
    </w:p>
    <w:p w14:paraId="7608AE62" w14:textId="77777777" w:rsidR="000507EF" w:rsidRPr="000507EF" w:rsidRDefault="000507EF" w:rsidP="000507EF">
      <w:pPr>
        <w:rPr>
          <w:rFonts w:cs="Baskerville"/>
        </w:rPr>
      </w:pPr>
    </w:p>
    <w:p w14:paraId="4616EA99" w14:textId="52B0FFAF" w:rsidR="000507EF" w:rsidRPr="00BE703C" w:rsidRDefault="000A6859" w:rsidP="00565E3A">
      <w:pPr>
        <w:pStyle w:val="LyricStageDirection"/>
      </w:pPr>
      <w:r>
        <w:t>(Lone Fisherman e</w:t>
      </w:r>
      <w:r w:rsidR="00E02E07">
        <w:t>nters through f</w:t>
      </w:r>
      <w:r w:rsidR="000507EF" w:rsidRPr="00BE703C">
        <w:t>ireplace</w:t>
      </w:r>
      <w:r w:rsidR="00E02E07">
        <w:t>, tries spring in arm</w:t>
      </w:r>
      <w:r>
        <w:t>chair</w:t>
      </w:r>
      <w:r w:rsidR="00E02E07">
        <w:t xml:space="preserve">, </w:t>
      </w:r>
      <w:r w:rsidR="000507EF" w:rsidRPr="00BE703C">
        <w:t>and then goes to table.)</w:t>
      </w:r>
    </w:p>
    <w:p w14:paraId="2BC3B570" w14:textId="5E359554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BE703C">
        <w:rPr>
          <w:smallCaps/>
        </w:rPr>
        <w:t xml:space="preserve"> </w:t>
      </w:r>
      <w:r w:rsidR="000507EF" w:rsidRPr="00BE703C">
        <w:rPr>
          <w:rFonts w:cs="Baskerville"/>
          <w:i/>
        </w:rPr>
        <w:t>(C.)</w:t>
      </w:r>
      <w:r w:rsidR="00BE703C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You bet I will.</w:t>
      </w:r>
    </w:p>
    <w:p w14:paraId="0E1461E2" w14:textId="77777777" w:rsidR="000507EF" w:rsidRPr="000507EF" w:rsidRDefault="000507EF" w:rsidP="000507EF">
      <w:pPr>
        <w:rPr>
          <w:rFonts w:cs="Baskerville"/>
        </w:rPr>
      </w:pPr>
    </w:p>
    <w:p w14:paraId="5208ED08" w14:textId="4B62D7F8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BE703C">
        <w:rPr>
          <w:smallCaps/>
        </w:rPr>
        <w:t xml:space="preserve">. </w:t>
      </w:r>
      <w:r w:rsidR="00E02E07">
        <w:rPr>
          <w:rFonts w:cs="Baskerville"/>
        </w:rPr>
        <w:t>Such</w:t>
      </w:r>
      <w:r w:rsidRPr="000507EF">
        <w:rPr>
          <w:rFonts w:cs="Baskerville"/>
        </w:rPr>
        <w:t xml:space="preserve"> </w:t>
      </w:r>
      <w:r w:rsidR="00E02E07">
        <w:rPr>
          <w:rFonts w:cs="Baskerville"/>
        </w:rPr>
        <w:t>(</w:t>
      </w:r>
      <w:proofErr w:type="gramStart"/>
      <w:r w:rsidR="00E02E07">
        <w:rPr>
          <w:rFonts w:cs="Baskerville"/>
        </w:rPr>
        <w:t>s)</w:t>
      </w:r>
      <w:r w:rsidRPr="000507EF">
        <w:rPr>
          <w:rFonts w:cs="Baskerville"/>
        </w:rPr>
        <w:t>language</w:t>
      </w:r>
      <w:proofErr w:type="gramEnd"/>
      <w:r w:rsidRPr="000507EF">
        <w:rPr>
          <w:rFonts w:cs="Baskerville"/>
        </w:rPr>
        <w:t xml:space="preserve"> from a daughter is most saddening</w:t>
      </w:r>
      <w:r w:rsidR="00E02E07">
        <w:rPr>
          <w:rFonts w:cs="Baskerville"/>
        </w:rPr>
        <w:t>.</w:t>
      </w:r>
      <w:r w:rsidR="00BE703C">
        <w:rPr>
          <w:rFonts w:cs="Baskerville"/>
        </w:rPr>
        <w:br/>
      </w:r>
      <w:r w:rsidRPr="000507EF">
        <w:rPr>
          <w:rFonts w:cs="Baskerville"/>
        </w:rPr>
        <w:t>You hadn’t ought to thus your pa be maddening</w:t>
      </w:r>
      <w:r w:rsidR="00E02E07">
        <w:rPr>
          <w:rFonts w:cs="Baskerville"/>
        </w:rPr>
        <w:t>.</w:t>
      </w:r>
      <w:r w:rsidR="00BE703C">
        <w:rPr>
          <w:rFonts w:cs="Baskerville"/>
        </w:rPr>
        <w:br/>
      </w:r>
      <w:r w:rsidRPr="000507EF">
        <w:rPr>
          <w:rFonts w:cs="Baskerville"/>
        </w:rPr>
        <w:t xml:space="preserve">Slang </w:t>
      </w:r>
      <w:proofErr w:type="spellStart"/>
      <w:r w:rsidRPr="000507EF">
        <w:rPr>
          <w:rFonts w:cs="Baskerville"/>
        </w:rPr>
        <w:t>slaugh</w:t>
      </w:r>
      <w:proofErr w:type="spellEnd"/>
      <w:r w:rsidRPr="000507EF">
        <w:rPr>
          <w:rFonts w:cs="Baskerville"/>
        </w:rPr>
        <w:t xml:space="preserve"> </w:t>
      </w:r>
      <w:r w:rsidR="00E02E07">
        <w:rPr>
          <w:rFonts w:cs="Baskerville"/>
        </w:rPr>
        <w:t>[sic</w:t>
      </w:r>
      <w:r w:rsidR="00565E3A">
        <w:rPr>
          <w:rFonts w:cs="Baskerville"/>
        </w:rPr>
        <w:t>?</w:t>
      </w:r>
      <w:r w:rsidR="00E02E07">
        <w:rPr>
          <w:rFonts w:cs="Baskerville"/>
        </w:rPr>
        <w:t xml:space="preserve">], </w:t>
      </w:r>
      <w:r w:rsidRPr="000507EF">
        <w:rPr>
          <w:rFonts w:cs="Baskerville"/>
        </w:rPr>
        <w:t>my dear girl</w:t>
      </w:r>
      <w:r w:rsidR="00E02E07">
        <w:rPr>
          <w:rFonts w:cs="Baskerville"/>
        </w:rPr>
        <w:t>,</w:t>
      </w:r>
      <w:r w:rsidRPr="000507EF">
        <w:rPr>
          <w:rFonts w:cs="Baskerville"/>
        </w:rPr>
        <w:t xml:space="preserve"> is hardly just the thing</w:t>
      </w:r>
      <w:r w:rsidR="00E02E07">
        <w:rPr>
          <w:rFonts w:cs="Baskerville"/>
        </w:rPr>
        <w:t>.</w:t>
      </w:r>
      <w:r w:rsidR="00BE703C">
        <w:rPr>
          <w:rFonts w:cs="Baskerville"/>
        </w:rPr>
        <w:br/>
      </w:r>
      <w:r w:rsidR="00E02E07">
        <w:rPr>
          <w:rFonts w:cs="Baskerville"/>
        </w:rPr>
        <w:t>A bride as dowr</w:t>
      </w:r>
      <w:r w:rsidRPr="000507EF">
        <w:rPr>
          <w:rFonts w:cs="Baskerville"/>
        </w:rPr>
        <w:t xml:space="preserve">y to her </w:t>
      </w:r>
      <w:proofErr w:type="spellStart"/>
      <w:r w:rsidRPr="000507EF">
        <w:rPr>
          <w:rFonts w:cs="Baskerville"/>
        </w:rPr>
        <w:t>s’pouse</w:t>
      </w:r>
      <w:proofErr w:type="spellEnd"/>
      <w:r w:rsidRPr="000507EF">
        <w:rPr>
          <w:rFonts w:cs="Baskerville"/>
        </w:rPr>
        <w:t xml:space="preserve"> should bring</w:t>
      </w:r>
      <w:r w:rsidR="00E02E07">
        <w:rPr>
          <w:rFonts w:cs="Baskerville"/>
        </w:rPr>
        <w:t>,</w:t>
      </w:r>
      <w:r w:rsidR="00BE703C">
        <w:rPr>
          <w:rFonts w:cs="Baskerville"/>
        </w:rPr>
        <w:br/>
      </w:r>
      <w:proofErr w:type="gramStart"/>
      <w:r w:rsidRPr="000507EF">
        <w:rPr>
          <w:rFonts w:cs="Baskerville"/>
        </w:rPr>
        <w:t>But</w:t>
      </w:r>
      <w:proofErr w:type="gramEnd"/>
      <w:r w:rsidRPr="000507EF">
        <w:rPr>
          <w:rFonts w:cs="Baskerville"/>
        </w:rPr>
        <w:t xml:space="preserve"> I suppose it</w:t>
      </w:r>
      <w:r w:rsidR="00E02E07">
        <w:rPr>
          <w:rFonts w:cs="Baskerville"/>
        </w:rPr>
        <w:t>’</w:t>
      </w:r>
      <w:r w:rsidRPr="000507EF">
        <w:rPr>
          <w:rFonts w:cs="Baskerville"/>
        </w:rPr>
        <w:t>s stylish.</w:t>
      </w:r>
    </w:p>
    <w:p w14:paraId="3B7A242C" w14:textId="77777777" w:rsidR="000507EF" w:rsidRPr="000507EF" w:rsidRDefault="000507EF" w:rsidP="000507EF">
      <w:pPr>
        <w:rPr>
          <w:rFonts w:cs="Baskerville"/>
        </w:rPr>
      </w:pPr>
    </w:p>
    <w:p w14:paraId="70F324A7" w14:textId="04C4A904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BE703C">
        <w:rPr>
          <w:smallCaps/>
        </w:rPr>
        <w:t xml:space="preserve"> </w:t>
      </w:r>
      <w:r w:rsidR="00E02E07">
        <w:rPr>
          <w:rFonts w:cs="Baskerville"/>
          <w:i/>
        </w:rPr>
        <w:t>(</w:t>
      </w:r>
      <w:proofErr w:type="gramStart"/>
      <w:r w:rsidR="00E02E07">
        <w:rPr>
          <w:rFonts w:cs="Baskerville"/>
          <w:i/>
        </w:rPr>
        <w:t>rises</w:t>
      </w:r>
      <w:proofErr w:type="gramEnd"/>
      <w:r w:rsidR="000507EF" w:rsidRPr="00BE703C">
        <w:rPr>
          <w:rFonts w:cs="Baskerville"/>
          <w:i/>
        </w:rPr>
        <w:t>)</w:t>
      </w:r>
      <w:r w:rsidR="00E02E07">
        <w:rPr>
          <w:rFonts w:cs="Baskerville"/>
          <w:i/>
        </w:rPr>
        <w:br/>
        <w:t xml:space="preserve">                                          </w:t>
      </w:r>
      <w:r w:rsidR="000507EF" w:rsidRPr="000507EF">
        <w:rPr>
          <w:rFonts w:cs="Baskerville"/>
        </w:rPr>
        <w:t>Bless your dear heart</w:t>
      </w:r>
      <w:r w:rsidR="00E02E07">
        <w:rPr>
          <w:rFonts w:cs="Baskerville"/>
        </w:rPr>
        <w:t>.</w:t>
      </w:r>
      <w:r w:rsidR="00BE703C">
        <w:rPr>
          <w:rFonts w:cs="Baskerville"/>
        </w:rPr>
        <w:br/>
      </w:r>
      <w:r w:rsidR="000507EF" w:rsidRPr="000507EF">
        <w:rPr>
          <w:rFonts w:cs="Baskerville"/>
        </w:rPr>
        <w:t>I only did it just to make you start</w:t>
      </w:r>
      <w:r w:rsidR="00620142">
        <w:rPr>
          <w:rFonts w:cs="Baskerville"/>
        </w:rPr>
        <w:t>.</w:t>
      </w:r>
      <w:r w:rsidR="00BE703C">
        <w:rPr>
          <w:rFonts w:cs="Baskerville"/>
        </w:rPr>
        <w:br/>
      </w:r>
      <w:r w:rsidR="000507EF" w:rsidRPr="000507EF">
        <w:rPr>
          <w:rFonts w:cs="Baskerville"/>
        </w:rPr>
        <w:t>For I’ll reform and never more will do</w:t>
      </w:r>
      <w:r w:rsidR="00BE703C">
        <w:rPr>
          <w:rFonts w:cs="Baskerville"/>
        </w:rPr>
        <w:br/>
      </w:r>
      <w:proofErr w:type="gramStart"/>
      <w:r w:rsidR="000507EF" w:rsidRPr="000507EF">
        <w:rPr>
          <w:rFonts w:cs="Baskerville"/>
        </w:rPr>
        <w:t>A</w:t>
      </w:r>
      <w:proofErr w:type="gramEnd"/>
      <w:r w:rsidR="000507EF" w:rsidRPr="000507EF">
        <w:rPr>
          <w:rFonts w:cs="Baskerville"/>
        </w:rPr>
        <w:t xml:space="preserve"> thing to worry Gabriel or you.</w:t>
      </w:r>
    </w:p>
    <w:p w14:paraId="3AD207B0" w14:textId="77777777" w:rsidR="000507EF" w:rsidRPr="000507EF" w:rsidRDefault="000507EF" w:rsidP="000507EF">
      <w:pPr>
        <w:rPr>
          <w:rFonts w:cs="Baskerville"/>
        </w:rPr>
      </w:pPr>
    </w:p>
    <w:p w14:paraId="208A88C7" w14:textId="2A043124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BE703C">
        <w:rPr>
          <w:smallCaps/>
        </w:rPr>
        <w:t xml:space="preserve">. </w:t>
      </w:r>
      <w:r w:rsidR="00E02E07">
        <w:rPr>
          <w:rFonts w:cs="Baskerville"/>
          <w:i/>
        </w:rPr>
        <w:t>(</w:t>
      </w:r>
      <w:proofErr w:type="gramStart"/>
      <w:r w:rsidR="00E02E07">
        <w:rPr>
          <w:rFonts w:cs="Baskerville"/>
          <w:i/>
        </w:rPr>
        <w:t>p</w:t>
      </w:r>
      <w:r w:rsidRPr="00BE703C">
        <w:rPr>
          <w:rFonts w:cs="Baskerville"/>
          <w:i/>
        </w:rPr>
        <w:t>atting</w:t>
      </w:r>
      <w:proofErr w:type="gramEnd"/>
      <w:r w:rsidRPr="00BE703C">
        <w:rPr>
          <w:rFonts w:cs="Baskerville"/>
          <w:i/>
        </w:rPr>
        <w:t xml:space="preserve"> Eva</w:t>
      </w:r>
      <w:r w:rsidR="00E02E07">
        <w:rPr>
          <w:rFonts w:cs="Baskerville"/>
          <w:i/>
        </w:rPr>
        <w:t>n</w:t>
      </w:r>
      <w:r w:rsidR="00565E3A">
        <w:rPr>
          <w:rFonts w:cs="Baskerville"/>
          <w:i/>
        </w:rPr>
        <w:t>g</w:t>
      </w:r>
      <w:r w:rsidR="00E02E07">
        <w:rPr>
          <w:rFonts w:cs="Baskerville"/>
          <w:i/>
        </w:rPr>
        <w:t>eline fondly</w:t>
      </w:r>
      <w:r w:rsidRPr="00BE703C">
        <w:rPr>
          <w:rFonts w:cs="Baskerville"/>
          <w:i/>
        </w:rPr>
        <w:t>)</w:t>
      </w:r>
      <w:r w:rsidR="00E02E07">
        <w:rPr>
          <w:rFonts w:cs="Baskerville"/>
          <w:i/>
        </w:rPr>
        <w:br/>
      </w:r>
      <w:r w:rsidRPr="000507EF">
        <w:rPr>
          <w:rFonts w:cs="Baskerville"/>
        </w:rPr>
        <w:t>Your larks, my child</w:t>
      </w:r>
      <w:r w:rsidR="00E02E07">
        <w:rPr>
          <w:rFonts w:cs="Baskerville"/>
        </w:rPr>
        <w:t>,</w:t>
      </w:r>
      <w:r w:rsidRPr="000507EF">
        <w:rPr>
          <w:rFonts w:cs="Baskerville"/>
        </w:rPr>
        <w:t xml:space="preserve"> you would do well to stop</w:t>
      </w:r>
      <w:r w:rsidR="00E02E07">
        <w:rPr>
          <w:rFonts w:cs="Baskerville"/>
        </w:rPr>
        <w:t>.</w:t>
      </w:r>
      <w:r w:rsidR="00BE703C">
        <w:rPr>
          <w:rFonts w:cs="Baskerville"/>
        </w:rPr>
        <w:br/>
      </w:r>
      <w:r w:rsidRPr="000507EF">
        <w:rPr>
          <w:rFonts w:cs="Baskerville"/>
        </w:rPr>
        <w:t>You’ve sown of wild oats quite a tidy crop</w:t>
      </w:r>
      <w:r w:rsidR="00E02E07">
        <w:rPr>
          <w:rFonts w:cs="Baskerville"/>
        </w:rPr>
        <w:t>,</w:t>
      </w:r>
      <w:r w:rsidR="00BE703C">
        <w:rPr>
          <w:rFonts w:cs="Baskerville"/>
        </w:rPr>
        <w:br/>
      </w:r>
      <w:proofErr w:type="gramStart"/>
      <w:r w:rsidRPr="000507EF">
        <w:rPr>
          <w:rFonts w:cs="Baskerville"/>
        </w:rPr>
        <w:t>And</w:t>
      </w:r>
      <w:proofErr w:type="gramEnd"/>
      <w:r w:rsidRPr="000507EF">
        <w:rPr>
          <w:rFonts w:cs="Baskerville"/>
        </w:rPr>
        <w:t xml:space="preserve"> although wild</w:t>
      </w:r>
      <w:r w:rsidR="00E02E07">
        <w:rPr>
          <w:rFonts w:cs="Baskerville"/>
        </w:rPr>
        <w:t>,</w:t>
      </w:r>
      <w:r w:rsidRPr="000507EF">
        <w:rPr>
          <w:rFonts w:cs="Baskerville"/>
        </w:rPr>
        <w:t xml:space="preserve"> you’ve never wicked been.</w:t>
      </w:r>
    </w:p>
    <w:p w14:paraId="7DADF363" w14:textId="77777777" w:rsidR="000507EF" w:rsidRPr="000507EF" w:rsidRDefault="000507EF" w:rsidP="000507EF">
      <w:pPr>
        <w:rPr>
          <w:rFonts w:cs="Baskerville"/>
        </w:rPr>
      </w:pPr>
    </w:p>
    <w:p w14:paraId="28833219" w14:textId="7B8FEB9D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BE703C">
        <w:rPr>
          <w:smallCaps/>
        </w:rPr>
        <w:t xml:space="preserve"> </w:t>
      </w:r>
      <w:r w:rsidR="00E02E07">
        <w:rPr>
          <w:i/>
        </w:rPr>
        <w:t>[</w:t>
      </w:r>
      <w:proofErr w:type="gramStart"/>
      <w:r w:rsidR="00E02E07">
        <w:rPr>
          <w:i/>
        </w:rPr>
        <w:t>aside</w:t>
      </w:r>
      <w:proofErr w:type="gramEnd"/>
      <w:r w:rsidR="00E02E07">
        <w:rPr>
          <w:i/>
        </w:rPr>
        <w:t>]</w:t>
      </w:r>
      <w:r w:rsidR="00E02E07">
        <w:rPr>
          <w:smallCaps/>
        </w:rPr>
        <w:br/>
      </w:r>
      <w:r w:rsidR="000507EF" w:rsidRPr="000507EF">
        <w:rPr>
          <w:rFonts w:cs="Baskerville"/>
        </w:rPr>
        <w:t>I hope to hide those sailors wasn’t sin</w:t>
      </w:r>
      <w:r w:rsidR="00E02E07">
        <w:rPr>
          <w:rFonts w:cs="Baskerville"/>
        </w:rPr>
        <w:t>.</w:t>
      </w:r>
      <w:r w:rsidR="00BE703C">
        <w:rPr>
          <w:rFonts w:cs="Baskerville"/>
        </w:rPr>
        <w:br/>
      </w:r>
      <w:r w:rsidR="00E02E07">
        <w:rPr>
          <w:rFonts w:cs="Baskerville"/>
        </w:rPr>
        <w:t>I wish I dared tell P</w:t>
      </w:r>
      <w:r w:rsidR="000507EF" w:rsidRPr="000507EF">
        <w:rPr>
          <w:rFonts w:cs="Baskerville"/>
        </w:rPr>
        <w:t>a about them</w:t>
      </w:r>
      <w:r w:rsidR="00E02E07">
        <w:rPr>
          <w:rFonts w:cs="Baskerville"/>
        </w:rPr>
        <w:t>,</w:t>
      </w:r>
      <w:r w:rsidR="007D7BC6">
        <w:rPr>
          <w:rFonts w:cs="Baskerville"/>
        </w:rPr>
        <w:br/>
      </w:r>
      <w:r w:rsidR="000507EF" w:rsidRPr="000507EF">
        <w:rPr>
          <w:rFonts w:cs="Baskerville"/>
        </w:rPr>
        <w:t>But it would only worry him</w:t>
      </w:r>
      <w:r w:rsidR="00E02E07">
        <w:rPr>
          <w:rFonts w:cs="Baskerville"/>
        </w:rPr>
        <w:t>,</w:t>
      </w:r>
      <w:r w:rsidR="000507EF" w:rsidRPr="000507EF">
        <w:rPr>
          <w:rFonts w:cs="Baskerville"/>
        </w:rPr>
        <w:t xml:space="preserve"> so</w:t>
      </w:r>
      <w:r w:rsidR="00E02E07">
        <w:rPr>
          <w:rFonts w:cs="Baskerville"/>
        </w:rPr>
        <w:t xml:space="preserve"> . . . </w:t>
      </w:r>
      <w:r w:rsidR="000507EF" w:rsidRPr="000507EF">
        <w:rPr>
          <w:rFonts w:cs="Baskerville"/>
        </w:rPr>
        <w:t>I won’t.</w:t>
      </w:r>
    </w:p>
    <w:p w14:paraId="4C25AA92" w14:textId="77777777" w:rsidR="000507EF" w:rsidRPr="000507EF" w:rsidRDefault="000507EF" w:rsidP="000507EF">
      <w:pPr>
        <w:pStyle w:val="StageDirection"/>
        <w:rPr>
          <w:rFonts w:cs="Baskerville"/>
        </w:rPr>
      </w:pPr>
    </w:p>
    <w:p w14:paraId="5C0D7370" w14:textId="38679E88" w:rsidR="000507EF" w:rsidRPr="007D7BC6" w:rsidRDefault="000507EF" w:rsidP="00E02E07">
      <w:pPr>
        <w:pStyle w:val="LyricStageDirection"/>
      </w:pPr>
      <w:r w:rsidRPr="007D7BC6">
        <w:t>(Gabriel runs on from door L. and crosses R. followed by he</w:t>
      </w:r>
      <w:r w:rsidR="00E02E07">
        <w:t>i</w:t>
      </w:r>
      <w:r w:rsidRPr="007D7BC6">
        <w:t>fer</w:t>
      </w:r>
      <w:r w:rsidR="00E02E07">
        <w:t xml:space="preserve">. [Foots and borders out?] </w:t>
      </w:r>
      <w:proofErr w:type="gramStart"/>
      <w:r w:rsidRPr="007D7BC6">
        <w:t>Bus</w:t>
      </w:r>
      <w:r w:rsidR="00E02E07">
        <w:t>iness around kitchen.</w:t>
      </w:r>
      <w:proofErr w:type="gramEnd"/>
      <w:r w:rsidR="00E02E07">
        <w:t xml:space="preserve"> </w:t>
      </w:r>
      <w:r w:rsidRPr="007D7BC6">
        <w:t>Lone Fisherman hold</w:t>
      </w:r>
      <w:r w:rsidR="00E02E07">
        <w:t>s</w:t>
      </w:r>
      <w:r w:rsidRPr="007D7BC6">
        <w:t xml:space="preserve"> </w:t>
      </w:r>
      <w:r w:rsidR="00565E3A">
        <w:t>heifer’s</w:t>
      </w:r>
      <w:r w:rsidRPr="007D7BC6">
        <w:t xml:space="preserve"> tail. Gabriel out of breath.)</w:t>
      </w:r>
    </w:p>
    <w:p w14:paraId="0B1265B5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160BC8E6" w14:textId="10339C54" w:rsidR="000507EF" w:rsidRPr="000507EF" w:rsidRDefault="00FF0386" w:rsidP="000507EF">
      <w:pPr>
        <w:rPr>
          <w:rFonts w:cs="Baskerville"/>
        </w:rPr>
      </w:pPr>
      <w:r>
        <w:rPr>
          <w:smallCaps/>
        </w:rPr>
        <w:t>gabriel.</w:t>
      </w:r>
      <w:r w:rsidR="00E02E07">
        <w:rPr>
          <w:smallCaps/>
        </w:rPr>
        <w:t xml:space="preserve"> </w:t>
      </w:r>
      <w:r w:rsidR="00565E3A">
        <w:rPr>
          <w:rFonts w:cs="Baskerville"/>
        </w:rPr>
        <w:t>Confound that heifer!</w:t>
      </w:r>
      <w:r w:rsidR="00E02E07">
        <w:rPr>
          <w:rFonts w:cs="Baskerville"/>
        </w:rPr>
        <w:t xml:space="preserve"> M</w:t>
      </w:r>
      <w:r w:rsidR="000507EF" w:rsidRPr="000507EF">
        <w:rPr>
          <w:rFonts w:cs="Baskerville"/>
        </w:rPr>
        <w:t>e she nearly spilled</w:t>
      </w:r>
      <w:r w:rsidR="00E02E07">
        <w:rPr>
          <w:rFonts w:cs="Baskerville"/>
        </w:rPr>
        <w:t>.</w:t>
      </w:r>
      <w:r w:rsidR="007D7BC6">
        <w:rPr>
          <w:rFonts w:cs="Baskerville"/>
        </w:rPr>
        <w:br/>
      </w:r>
      <w:r w:rsidR="000507EF" w:rsidRPr="000507EF">
        <w:rPr>
          <w:rFonts w:cs="Baskerville"/>
        </w:rPr>
        <w:t>When once we’re married</w:t>
      </w:r>
      <w:r w:rsidR="00E02E07">
        <w:rPr>
          <w:rFonts w:cs="Baskerville"/>
        </w:rPr>
        <w:t xml:space="preserve">, I shall have her </w:t>
      </w:r>
      <w:r w:rsidR="00E02E07">
        <w:rPr>
          <w:rFonts w:cs="Baskerville"/>
          <w:i/>
        </w:rPr>
        <w:t>(“heifer”)</w:t>
      </w:r>
      <w:r w:rsidR="00E02E07">
        <w:rPr>
          <w:rFonts w:cs="Baskerville"/>
        </w:rPr>
        <w:t xml:space="preserve"> </w:t>
      </w:r>
      <w:r w:rsidR="000507EF" w:rsidRPr="000507EF">
        <w:rPr>
          <w:rFonts w:cs="Baskerville"/>
        </w:rPr>
        <w:t>killed</w:t>
      </w:r>
      <w:r w:rsidR="00E02E07">
        <w:rPr>
          <w:rFonts w:cs="Baskerville"/>
        </w:rPr>
        <w:t>.</w:t>
      </w:r>
    </w:p>
    <w:p w14:paraId="5D26DF18" w14:textId="77777777" w:rsidR="000507EF" w:rsidRPr="000507EF" w:rsidRDefault="000507EF" w:rsidP="000507EF">
      <w:pPr>
        <w:rPr>
          <w:rFonts w:cs="Baskerville"/>
        </w:rPr>
      </w:pPr>
    </w:p>
    <w:p w14:paraId="1C1642A4" w14:textId="6CAA4EC5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7D7BC6">
        <w:rPr>
          <w:smallCaps/>
        </w:rPr>
        <w:t xml:space="preserve"> </w:t>
      </w:r>
      <w:r w:rsidR="000507EF" w:rsidRPr="007D7BC6">
        <w:rPr>
          <w:rFonts w:cs="Baskerville"/>
          <w:i/>
        </w:rPr>
        <w:t>(L.C.)</w:t>
      </w:r>
      <w:r w:rsidR="00565E3A">
        <w:rPr>
          <w:rFonts w:cs="Baskerville"/>
          <w:i/>
        </w:rPr>
        <w:br/>
      </w:r>
      <w:r w:rsidR="000507EF" w:rsidRPr="000507EF">
        <w:rPr>
          <w:rFonts w:cs="Baskerville"/>
        </w:rPr>
        <w:t>You will do nothing of the sort</w:t>
      </w:r>
      <w:r w:rsidR="00E02E07">
        <w:rPr>
          <w:rFonts w:cs="Baskerville"/>
        </w:rPr>
        <w:t>,</w:t>
      </w:r>
      <w:r w:rsidR="000507EF" w:rsidRPr="000507EF">
        <w:rPr>
          <w:rFonts w:cs="Baskerville"/>
        </w:rPr>
        <w:t xml:space="preserve"> I vow</w:t>
      </w:r>
      <w:r w:rsidR="00E02E07">
        <w:rPr>
          <w:rFonts w:cs="Baskerville"/>
        </w:rPr>
        <w:t>.</w:t>
      </w:r>
      <w:r w:rsidR="007D7BC6">
        <w:rPr>
          <w:rFonts w:cs="Baskerville"/>
        </w:rPr>
        <w:br/>
      </w:r>
      <w:r w:rsidR="00E02E07">
        <w:rPr>
          <w:rFonts w:cs="Baskerville"/>
        </w:rPr>
        <w:t>Any</w:t>
      </w:r>
      <w:r w:rsidR="000507EF" w:rsidRPr="000507EF">
        <w:rPr>
          <w:rFonts w:cs="Baskerville"/>
        </w:rPr>
        <w:t>one who loves me must love my cow.</w:t>
      </w:r>
    </w:p>
    <w:p w14:paraId="1D07475A" w14:textId="77777777" w:rsidR="000507EF" w:rsidRPr="000507EF" w:rsidRDefault="000507EF" w:rsidP="000507EF">
      <w:pPr>
        <w:rPr>
          <w:rFonts w:cs="Baskerville"/>
        </w:rPr>
      </w:pPr>
    </w:p>
    <w:p w14:paraId="63F3B81F" w14:textId="0C1D795E" w:rsidR="000507EF" w:rsidRPr="000507EF" w:rsidRDefault="00FF0386" w:rsidP="000507EF">
      <w:pPr>
        <w:rPr>
          <w:rFonts w:cs="Baskerville"/>
        </w:rPr>
      </w:pPr>
      <w:r>
        <w:rPr>
          <w:smallCaps/>
        </w:rPr>
        <w:t>gabriel.</w:t>
      </w:r>
      <w:r w:rsidR="00E02E07">
        <w:rPr>
          <w:smallCaps/>
        </w:rPr>
        <w:t xml:space="preserve"> </w:t>
      </w:r>
      <w:r w:rsidR="00E02E07">
        <w:rPr>
          <w:rFonts w:cs="Baskerville"/>
        </w:rPr>
        <w:t>Her temper will yet cost some</w:t>
      </w:r>
      <w:r w:rsidR="000507EF" w:rsidRPr="000507EF">
        <w:rPr>
          <w:rFonts w:cs="Baskerville"/>
        </w:rPr>
        <w:t>one a hearse</w:t>
      </w:r>
      <w:r w:rsidR="00E02E07">
        <w:rPr>
          <w:rFonts w:cs="Baskerville"/>
        </w:rPr>
        <w:t>.</w:t>
      </w:r>
      <w:r w:rsidR="007D7BC6">
        <w:rPr>
          <w:rFonts w:cs="Baskerville"/>
        </w:rPr>
        <w:br/>
      </w:r>
      <w:r w:rsidR="000507EF" w:rsidRPr="000507EF">
        <w:rPr>
          <w:rFonts w:cs="Baskerville"/>
        </w:rPr>
        <w:t xml:space="preserve">I never saw a heifer have a </w:t>
      </w:r>
      <w:r w:rsidR="000507EF" w:rsidRPr="00E02E07">
        <w:rPr>
          <w:rFonts w:cs="Baskerville"/>
          <w:i/>
        </w:rPr>
        <w:t>(</w:t>
      </w:r>
      <w:r w:rsidR="00E02E07">
        <w:rPr>
          <w:rFonts w:cs="Baskerville"/>
          <w:i/>
        </w:rPr>
        <w:t>“</w:t>
      </w:r>
      <w:r w:rsidR="000507EF" w:rsidRPr="00E02E07">
        <w:rPr>
          <w:rFonts w:cs="Baskerville"/>
          <w:i/>
        </w:rPr>
        <w:t>heifer</w:t>
      </w:r>
      <w:r w:rsidR="00E02E07">
        <w:rPr>
          <w:rFonts w:cs="Baskerville"/>
          <w:i/>
        </w:rPr>
        <w:t>”</w:t>
      </w:r>
      <w:r w:rsidR="000507EF" w:rsidRPr="00E02E07">
        <w:rPr>
          <w:rFonts w:cs="Baskerville"/>
          <w:i/>
        </w:rPr>
        <w:t>)</w:t>
      </w:r>
      <w:r w:rsidR="000507EF" w:rsidRPr="000507EF">
        <w:rPr>
          <w:rFonts w:cs="Baskerville"/>
        </w:rPr>
        <w:t xml:space="preserve"> worse</w:t>
      </w:r>
      <w:r w:rsidR="00E02E07">
        <w:rPr>
          <w:rFonts w:cs="Baskerville"/>
        </w:rPr>
        <w:t>.</w:t>
      </w:r>
      <w:r w:rsidR="007D7BC6">
        <w:rPr>
          <w:rFonts w:cs="Baskerville"/>
        </w:rPr>
        <w:br/>
      </w:r>
      <w:r w:rsidR="000507EF" w:rsidRPr="000507EF">
        <w:rPr>
          <w:rFonts w:cs="Baskerville"/>
        </w:rPr>
        <w:t>She dies</w:t>
      </w:r>
      <w:r w:rsidR="00E02E07">
        <w:rPr>
          <w:rFonts w:cs="Baskerville"/>
        </w:rPr>
        <w:t>,</w:t>
      </w:r>
      <w:r w:rsidR="000507EF" w:rsidRPr="000507EF">
        <w:rPr>
          <w:rFonts w:cs="Baskerville"/>
        </w:rPr>
        <w:t xml:space="preserve"> and I’ll give the butcher his instructions.</w:t>
      </w:r>
    </w:p>
    <w:p w14:paraId="17EB6B2F" w14:textId="77777777" w:rsidR="000507EF" w:rsidRPr="000507EF" w:rsidRDefault="000507EF" w:rsidP="000507EF">
      <w:pPr>
        <w:rPr>
          <w:rFonts w:cs="Baskerville"/>
        </w:rPr>
      </w:pPr>
    </w:p>
    <w:p w14:paraId="4D06FCFC" w14:textId="37EF5464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7D7BC6">
        <w:rPr>
          <w:smallCaps/>
        </w:rPr>
        <w:t xml:space="preserve"> </w:t>
      </w:r>
      <w:r w:rsidR="000507EF" w:rsidRPr="000507EF">
        <w:rPr>
          <w:rFonts w:cs="Baskerville"/>
        </w:rPr>
        <w:t>She does not die!</w:t>
      </w:r>
    </w:p>
    <w:p w14:paraId="20243574" w14:textId="77777777" w:rsidR="000507EF" w:rsidRPr="000507EF" w:rsidRDefault="000507EF" w:rsidP="000507EF">
      <w:pPr>
        <w:rPr>
          <w:rFonts w:cs="Baskerville"/>
        </w:rPr>
      </w:pPr>
    </w:p>
    <w:p w14:paraId="6EECBB00" w14:textId="7D19254E" w:rsidR="000507EF" w:rsidRPr="000507EF" w:rsidRDefault="00FF0386" w:rsidP="000507EF">
      <w:pPr>
        <w:rPr>
          <w:rFonts w:cs="Baskerville"/>
        </w:rPr>
      </w:pPr>
      <w:r>
        <w:rPr>
          <w:smallCaps/>
        </w:rPr>
        <w:t>gabriel.</w:t>
      </w:r>
      <w:r w:rsidR="00C479AF">
        <w:rPr>
          <w:smallCaps/>
        </w:rPr>
        <w:t xml:space="preserve">                                               </w:t>
      </w:r>
      <w:r w:rsidR="000507EF" w:rsidRPr="000507EF">
        <w:rPr>
          <w:rFonts w:cs="Baskerville"/>
        </w:rPr>
        <w:t>She does die!</w:t>
      </w:r>
    </w:p>
    <w:p w14:paraId="0ACED32F" w14:textId="77777777" w:rsidR="000507EF" w:rsidRPr="000507EF" w:rsidRDefault="000507EF" w:rsidP="000507EF">
      <w:pPr>
        <w:rPr>
          <w:rFonts w:cs="Baskerville"/>
        </w:rPr>
      </w:pPr>
    </w:p>
    <w:p w14:paraId="79D7ED76" w14:textId="48B92BE1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7D7BC6">
        <w:rPr>
          <w:smallCaps/>
        </w:rPr>
        <w:t xml:space="preserve"> </w:t>
      </w:r>
      <w:r w:rsidR="00C479AF">
        <w:rPr>
          <w:smallCaps/>
        </w:rPr>
        <w:t xml:space="preserve">                                                                   </w:t>
      </w:r>
      <w:r w:rsidR="000507EF" w:rsidRPr="000507EF">
        <w:rPr>
          <w:rFonts w:cs="Baskerville"/>
        </w:rPr>
        <w:t>I hate you.</w:t>
      </w:r>
    </w:p>
    <w:p w14:paraId="6BBDC5AB" w14:textId="77777777" w:rsidR="000507EF" w:rsidRPr="000507EF" w:rsidRDefault="000507EF" w:rsidP="000507EF">
      <w:pPr>
        <w:rPr>
          <w:rFonts w:cs="Baskerville"/>
        </w:rPr>
      </w:pPr>
    </w:p>
    <w:p w14:paraId="612F9073" w14:textId="043B5946" w:rsidR="000507EF" w:rsidRPr="000507EF" w:rsidRDefault="00FF0386" w:rsidP="000507EF">
      <w:pPr>
        <w:rPr>
          <w:rFonts w:cs="Baskerville"/>
        </w:rPr>
      </w:pPr>
      <w:r>
        <w:rPr>
          <w:smallCaps/>
        </w:rPr>
        <w:t>gabriel.</w:t>
      </w:r>
      <w:r w:rsidR="00C479AF">
        <w:rPr>
          <w:smallCaps/>
        </w:rPr>
        <w:t xml:space="preserve"> </w:t>
      </w:r>
      <w:r w:rsidR="00C479AF">
        <w:rPr>
          <w:rFonts w:cs="Baskerville"/>
        </w:rPr>
        <w:t>Oh, no</w:t>
      </w:r>
      <w:r w:rsidR="000507EF" w:rsidRPr="000507EF">
        <w:rPr>
          <w:rFonts w:cs="Baskerville"/>
        </w:rPr>
        <w:t xml:space="preserve"> you don’t</w:t>
      </w:r>
      <w:r w:rsidR="00C479AF">
        <w:rPr>
          <w:rFonts w:cs="Baskerville"/>
        </w:rPr>
        <w:t>,</w:t>
      </w:r>
      <w:r w:rsidR="00565E3A">
        <w:rPr>
          <w:rFonts w:cs="Baskerville"/>
        </w:rPr>
        <w:t xml:space="preserve"> </w:t>
      </w:r>
      <w:proofErr w:type="spellStart"/>
      <w:r w:rsidR="00565E3A">
        <w:rPr>
          <w:rFonts w:cs="Baskerville"/>
        </w:rPr>
        <w:t>Vangie</w:t>
      </w:r>
      <w:proofErr w:type="spellEnd"/>
      <w:r w:rsidR="000507EF" w:rsidRPr="000507EF">
        <w:rPr>
          <w:rFonts w:cs="Baskerville"/>
        </w:rPr>
        <w:t>.</w:t>
      </w:r>
    </w:p>
    <w:p w14:paraId="78C57739" w14:textId="77777777" w:rsidR="000507EF" w:rsidRPr="000507EF" w:rsidRDefault="000507EF" w:rsidP="000507EF">
      <w:pPr>
        <w:rPr>
          <w:rFonts w:cs="Baskerville"/>
        </w:rPr>
      </w:pPr>
    </w:p>
    <w:p w14:paraId="065C3050" w14:textId="0C60BA85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7D7BC6">
        <w:rPr>
          <w:smallCaps/>
        </w:rPr>
        <w:t xml:space="preserve"> </w:t>
      </w:r>
      <w:r w:rsidR="00C479AF">
        <w:rPr>
          <w:smallCaps/>
        </w:rPr>
        <w:t xml:space="preserve">                                              </w:t>
      </w:r>
      <w:r w:rsidR="000507EF" w:rsidRPr="000507EF">
        <w:rPr>
          <w:rFonts w:cs="Baskerville"/>
        </w:rPr>
        <w:t>Honest Indian I do.</w:t>
      </w:r>
    </w:p>
    <w:p w14:paraId="0F6D907F" w14:textId="4A1ED48F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7D7BC6">
        <w:rPr>
          <w:smallCaps/>
        </w:rPr>
        <w:t xml:space="preserve">. </w:t>
      </w:r>
      <w:r w:rsidRPr="007D7BC6">
        <w:rPr>
          <w:rFonts w:cs="Baskerville"/>
          <w:i/>
        </w:rPr>
        <w:t>(</w:t>
      </w:r>
      <w:proofErr w:type="gramStart"/>
      <w:r w:rsidR="00C479AF">
        <w:rPr>
          <w:rFonts w:cs="Baskerville"/>
          <w:i/>
        </w:rPr>
        <w:t>crossing</w:t>
      </w:r>
      <w:proofErr w:type="gramEnd"/>
      <w:r w:rsidRPr="007D7BC6">
        <w:rPr>
          <w:rFonts w:cs="Baskerville"/>
          <w:i/>
        </w:rPr>
        <w:t xml:space="preserve"> down C.)</w:t>
      </w:r>
      <w:r w:rsidR="00565E3A">
        <w:rPr>
          <w:rFonts w:cs="Baskerville"/>
          <w:i/>
        </w:rPr>
        <w:br/>
      </w:r>
      <w:r w:rsidRPr="000507EF">
        <w:rPr>
          <w:rFonts w:cs="Baskerville"/>
        </w:rPr>
        <w:t>Who ever heard of an honest Indian?</w:t>
      </w:r>
    </w:p>
    <w:p w14:paraId="794D04F1" w14:textId="77777777" w:rsidR="000507EF" w:rsidRPr="000507EF" w:rsidRDefault="000507EF" w:rsidP="000507EF">
      <w:pPr>
        <w:rPr>
          <w:rFonts w:cs="Baskerville"/>
        </w:rPr>
      </w:pPr>
    </w:p>
    <w:p w14:paraId="2EA31B7E" w14:textId="30AA35FC" w:rsidR="000507EF" w:rsidRPr="000507EF" w:rsidRDefault="00FF0386" w:rsidP="000507EF">
      <w:pPr>
        <w:rPr>
          <w:rFonts w:cs="Baskerville"/>
        </w:rPr>
      </w:pPr>
      <w:r>
        <w:rPr>
          <w:smallCaps/>
        </w:rPr>
        <w:t>gabriel.</w:t>
      </w:r>
      <w:r w:rsidR="00C479AF">
        <w:rPr>
          <w:smallCaps/>
        </w:rPr>
        <w:t xml:space="preserve"> </w:t>
      </w:r>
      <w:r w:rsidR="000507EF" w:rsidRPr="007D7BC6">
        <w:rPr>
          <w:rFonts w:cs="Baskerville"/>
          <w:i/>
        </w:rPr>
        <w:t>(R.)</w:t>
      </w:r>
      <w:r w:rsidR="00565E3A">
        <w:rPr>
          <w:rFonts w:cs="Baskerville"/>
          <w:i/>
        </w:rPr>
        <w:br/>
      </w:r>
      <w:r w:rsidR="000507EF" w:rsidRPr="000507EF">
        <w:rPr>
          <w:rFonts w:cs="Baskerville"/>
        </w:rPr>
        <w:t>Well</w:t>
      </w:r>
      <w:r w:rsidR="00C479AF">
        <w:rPr>
          <w:rFonts w:cs="Baskerville"/>
        </w:rPr>
        <w:t>,</w:t>
      </w:r>
      <w:r w:rsidR="000507EF" w:rsidRPr="000507EF">
        <w:rPr>
          <w:rFonts w:cs="Baskerville"/>
        </w:rPr>
        <w:t xml:space="preserve"> if it comes to that</w:t>
      </w:r>
      <w:r w:rsidR="00C479AF">
        <w:rPr>
          <w:rFonts w:cs="Baskerville"/>
        </w:rPr>
        <w:t>,</w:t>
      </w:r>
      <w:r w:rsidR="000507EF" w:rsidRPr="000507EF">
        <w:rPr>
          <w:rFonts w:cs="Baskerville"/>
        </w:rPr>
        <w:t xml:space="preserve"> I hate you too.</w:t>
      </w:r>
    </w:p>
    <w:p w14:paraId="42627EEC" w14:textId="77777777" w:rsidR="000507EF" w:rsidRPr="000507EF" w:rsidRDefault="000507EF" w:rsidP="000507EF">
      <w:pPr>
        <w:rPr>
          <w:rFonts w:cs="Baskerville"/>
        </w:rPr>
      </w:pPr>
    </w:p>
    <w:p w14:paraId="48A9664F" w14:textId="3C9DF8E2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7D7BC6">
        <w:rPr>
          <w:smallCaps/>
        </w:rPr>
        <w:t xml:space="preserve">. </w:t>
      </w:r>
      <w:r w:rsidRPr="000507EF">
        <w:rPr>
          <w:rFonts w:cs="Baskerville"/>
        </w:rPr>
        <w:t>Here! Here that’s enough of that</w:t>
      </w:r>
      <w:r w:rsidR="007D7BC6">
        <w:rPr>
          <w:rFonts w:cs="Baskerville"/>
        </w:rPr>
        <w:t xml:space="preserve">. </w:t>
      </w:r>
      <w:r w:rsidRPr="000507EF">
        <w:rPr>
          <w:rFonts w:cs="Baskerville"/>
        </w:rPr>
        <w:t>Keep your quarrels till you are married</w:t>
      </w:r>
      <w:r w:rsidR="007D7BC6">
        <w:rPr>
          <w:rFonts w:cs="Baskerville"/>
        </w:rPr>
        <w:t xml:space="preserve">. </w:t>
      </w:r>
      <w:r w:rsidRPr="000507EF">
        <w:rPr>
          <w:rFonts w:cs="Baskerville"/>
        </w:rPr>
        <w:t>Gabriel</w:t>
      </w:r>
      <w:r w:rsidR="00C479AF">
        <w:rPr>
          <w:rFonts w:cs="Baskerville"/>
        </w:rPr>
        <w:t>,</w:t>
      </w:r>
      <w:r w:rsidRPr="000507EF">
        <w:rPr>
          <w:rFonts w:cs="Baskerville"/>
        </w:rPr>
        <w:t xml:space="preserve"> you stand here.</w:t>
      </w:r>
    </w:p>
    <w:p w14:paraId="25C6CEF3" w14:textId="77777777" w:rsidR="000507EF" w:rsidRPr="000507EF" w:rsidRDefault="000507EF" w:rsidP="000507EF">
      <w:pPr>
        <w:rPr>
          <w:rFonts w:cs="Baskerville"/>
        </w:rPr>
      </w:pPr>
    </w:p>
    <w:p w14:paraId="2DF160B4" w14:textId="65D138D4" w:rsidR="000507EF" w:rsidRPr="000507EF" w:rsidRDefault="00FF0386" w:rsidP="000507EF">
      <w:pPr>
        <w:rPr>
          <w:rFonts w:cs="Baskerville"/>
        </w:rPr>
      </w:pPr>
      <w:r>
        <w:rPr>
          <w:smallCaps/>
        </w:rPr>
        <w:t>gabriel.</w:t>
      </w:r>
      <w:r w:rsidR="00C479AF">
        <w:rPr>
          <w:smallCaps/>
        </w:rPr>
        <w:t xml:space="preserve"> </w:t>
      </w:r>
      <w:r w:rsidR="00565E3A">
        <w:rPr>
          <w:rFonts w:cs="Baskerville"/>
          <w:i/>
        </w:rPr>
        <w:t>(</w:t>
      </w:r>
      <w:proofErr w:type="gramStart"/>
      <w:r w:rsidR="00565E3A">
        <w:rPr>
          <w:rFonts w:cs="Baskerville"/>
          <w:i/>
        </w:rPr>
        <w:t>c</w:t>
      </w:r>
      <w:r w:rsidR="000507EF" w:rsidRPr="007D7BC6">
        <w:rPr>
          <w:rFonts w:cs="Baskerville"/>
          <w:i/>
        </w:rPr>
        <w:t>rosses</w:t>
      </w:r>
      <w:proofErr w:type="gramEnd"/>
      <w:r w:rsidR="000507EF" w:rsidRPr="007D7BC6">
        <w:rPr>
          <w:rFonts w:cs="Baskerville"/>
          <w:i/>
        </w:rPr>
        <w:t xml:space="preserve"> to C.)</w:t>
      </w:r>
      <w:r w:rsidR="007D7BC6">
        <w:rPr>
          <w:rFonts w:cs="Baskerville"/>
        </w:rPr>
        <w:t xml:space="preserve"> </w:t>
      </w:r>
      <w:r w:rsidR="000507EF" w:rsidRPr="000507EF">
        <w:rPr>
          <w:rFonts w:cs="Baskerville"/>
        </w:rPr>
        <w:t>Where?</w:t>
      </w:r>
    </w:p>
    <w:p w14:paraId="2017A12D" w14:textId="77777777" w:rsidR="000507EF" w:rsidRPr="000507EF" w:rsidRDefault="000507EF" w:rsidP="000507EF">
      <w:pPr>
        <w:rPr>
          <w:rFonts w:cs="Baskerville"/>
        </w:rPr>
      </w:pPr>
    </w:p>
    <w:p w14:paraId="5D7352E2" w14:textId="13F5D55A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7D7BC6">
        <w:rPr>
          <w:smallCaps/>
        </w:rPr>
        <w:t xml:space="preserve">. </w:t>
      </w:r>
      <w:r w:rsidRPr="007D7BC6">
        <w:rPr>
          <w:rFonts w:cs="Baskerville"/>
          <w:i/>
        </w:rPr>
        <w:t>(C.)</w:t>
      </w:r>
      <w:r w:rsidR="007D7BC6">
        <w:rPr>
          <w:rFonts w:cs="Baskerville"/>
        </w:rPr>
        <w:t xml:space="preserve"> </w:t>
      </w:r>
      <w:r w:rsidRPr="000507EF">
        <w:rPr>
          <w:rFonts w:cs="Baskerville"/>
        </w:rPr>
        <w:t xml:space="preserve">There! </w:t>
      </w:r>
      <w:proofErr w:type="gramStart"/>
      <w:r w:rsidRPr="000507EF">
        <w:rPr>
          <w:rFonts w:cs="Baskerville"/>
        </w:rPr>
        <w:t>On t</w:t>
      </w:r>
      <w:r w:rsidR="00C479AF">
        <w:rPr>
          <w:rFonts w:cs="Baskerville"/>
        </w:rPr>
        <w:t>hat knot</w:t>
      </w:r>
      <w:r w:rsidRPr="000507EF">
        <w:rPr>
          <w:rFonts w:cs="Baskerville"/>
        </w:rPr>
        <w:t>hole.</w:t>
      </w:r>
      <w:proofErr w:type="gramEnd"/>
    </w:p>
    <w:p w14:paraId="2C3F9EF0" w14:textId="77777777" w:rsidR="000507EF" w:rsidRPr="000507EF" w:rsidRDefault="000507EF" w:rsidP="000507EF">
      <w:pPr>
        <w:rPr>
          <w:rFonts w:cs="Baskerville"/>
        </w:rPr>
      </w:pPr>
    </w:p>
    <w:p w14:paraId="52E193C8" w14:textId="4A615BA2" w:rsidR="000507EF" w:rsidRPr="000507EF" w:rsidRDefault="00FF0386" w:rsidP="000507EF">
      <w:pPr>
        <w:rPr>
          <w:rFonts w:cs="Baskerville"/>
        </w:rPr>
      </w:pPr>
      <w:r>
        <w:rPr>
          <w:smallCaps/>
        </w:rPr>
        <w:t>gabriel.</w:t>
      </w:r>
      <w:r w:rsidR="00C479AF">
        <w:rPr>
          <w:smallCaps/>
        </w:rPr>
        <w:t xml:space="preserve"> </w:t>
      </w:r>
      <w:r w:rsidR="00C479AF">
        <w:rPr>
          <w:rFonts w:cs="Baskerville"/>
        </w:rPr>
        <w:t>(</w:t>
      </w:r>
      <w:proofErr w:type="gramStart"/>
      <w:r w:rsidR="00C479AF">
        <w:rPr>
          <w:rFonts w:cs="Baskerville"/>
        </w:rPr>
        <w:t>K)</w:t>
      </w:r>
      <w:r w:rsidR="000507EF" w:rsidRPr="000507EF">
        <w:rPr>
          <w:rFonts w:cs="Baskerville"/>
        </w:rPr>
        <w:t>not</w:t>
      </w:r>
      <w:proofErr w:type="gramEnd"/>
      <w:r w:rsidR="000507EF" w:rsidRPr="000507EF">
        <w:rPr>
          <w:rFonts w:cs="Baskerville"/>
        </w:rPr>
        <w:t xml:space="preserve"> that hole.</w:t>
      </w:r>
    </w:p>
    <w:p w14:paraId="32EF4BC7" w14:textId="77777777" w:rsidR="000507EF" w:rsidRPr="000507EF" w:rsidRDefault="000507EF" w:rsidP="000507EF">
      <w:pPr>
        <w:rPr>
          <w:rFonts w:cs="Baskerville"/>
        </w:rPr>
      </w:pPr>
    </w:p>
    <w:p w14:paraId="6CF961E8" w14:textId="44DD9B37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7D7BC6">
        <w:rPr>
          <w:smallCaps/>
        </w:rPr>
        <w:t xml:space="preserve">. </w:t>
      </w:r>
      <w:r w:rsidRPr="000507EF">
        <w:rPr>
          <w:rFonts w:cs="Baskerville"/>
        </w:rPr>
        <w:t>I guess not.</w:t>
      </w:r>
    </w:p>
    <w:p w14:paraId="362E048E" w14:textId="77777777" w:rsidR="000507EF" w:rsidRPr="000507EF" w:rsidRDefault="000507EF" w:rsidP="000507EF">
      <w:pPr>
        <w:rPr>
          <w:rFonts w:cs="Baskerville"/>
        </w:rPr>
      </w:pPr>
    </w:p>
    <w:p w14:paraId="1E719E6B" w14:textId="27DE73C5" w:rsidR="000507EF" w:rsidRPr="007D7BC6" w:rsidRDefault="00C479AF" w:rsidP="00C479AF">
      <w:pPr>
        <w:pStyle w:val="LyricStageDirection"/>
      </w:pPr>
      <w:r>
        <w:t>(Lone Fisherman business</w:t>
      </w:r>
      <w:r w:rsidR="000507EF" w:rsidRPr="007D7BC6">
        <w:t xml:space="preserve"> with telescope. As he goes to get </w:t>
      </w:r>
      <w:r>
        <w:t>Evangeline,</w:t>
      </w:r>
      <w:r w:rsidR="000507EF" w:rsidRPr="007D7BC6">
        <w:t xml:space="preserve"> </w:t>
      </w:r>
      <w:r>
        <w:t>Gabriel crosses</w:t>
      </w:r>
      <w:r w:rsidR="000507EF" w:rsidRPr="007D7BC6">
        <w:t xml:space="preserve"> L.)</w:t>
      </w:r>
    </w:p>
    <w:p w14:paraId="07D738C1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5E8B8183" w14:textId="4E7047CF" w:rsidR="00C479A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7D7BC6">
        <w:rPr>
          <w:smallCaps/>
        </w:rPr>
        <w:t xml:space="preserve">. </w:t>
      </w:r>
      <w:proofErr w:type="spellStart"/>
      <w:r w:rsidR="00565E3A">
        <w:rPr>
          <w:rFonts w:cs="Baskerville"/>
        </w:rPr>
        <w:t>Vangie</w:t>
      </w:r>
      <w:proofErr w:type="spellEnd"/>
      <w:r w:rsidR="00C479AF">
        <w:rPr>
          <w:rFonts w:cs="Baskerville"/>
        </w:rPr>
        <w:t>,</w:t>
      </w:r>
      <w:r w:rsidRPr="000507EF">
        <w:rPr>
          <w:rFonts w:cs="Baskerville"/>
        </w:rPr>
        <w:t xml:space="preserve"> you come stand here.</w:t>
      </w:r>
    </w:p>
    <w:p w14:paraId="40618C19" w14:textId="77777777" w:rsidR="00C479AF" w:rsidRDefault="00C479AF" w:rsidP="000507EF">
      <w:pPr>
        <w:rPr>
          <w:rFonts w:cs="Baskerville"/>
        </w:rPr>
      </w:pPr>
    </w:p>
    <w:p w14:paraId="6DCB3B9C" w14:textId="447FB547" w:rsidR="00C479AF" w:rsidRDefault="000507EF" w:rsidP="00C479AF">
      <w:pPr>
        <w:pStyle w:val="LyricStageDirection"/>
      </w:pPr>
      <w:r w:rsidRPr="007D7BC6">
        <w:t xml:space="preserve">(Pulls </w:t>
      </w:r>
      <w:r w:rsidR="00C479AF">
        <w:t>Evangeline L.</w:t>
      </w:r>
      <w:r w:rsidRPr="007D7BC6">
        <w:t xml:space="preserve">C. and finds </w:t>
      </w:r>
      <w:r w:rsidR="00C479AF">
        <w:t xml:space="preserve">Gabriel </w:t>
      </w:r>
      <w:r w:rsidRPr="007D7BC6">
        <w:t>has moved R.)</w:t>
      </w:r>
    </w:p>
    <w:p w14:paraId="1D534956" w14:textId="77777777" w:rsidR="00C479AF" w:rsidRDefault="00C479AF" w:rsidP="000507EF">
      <w:pPr>
        <w:rPr>
          <w:rFonts w:cs="Baskerville"/>
        </w:rPr>
      </w:pPr>
    </w:p>
    <w:p w14:paraId="1DB1224C" w14:textId="0B527C54" w:rsidR="000507EF" w:rsidRPr="000507EF" w:rsidRDefault="00C479AF" w:rsidP="000507EF">
      <w:pPr>
        <w:rPr>
          <w:rFonts w:cs="Baskerville"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>Gabriel</w:t>
      </w:r>
      <w:r>
        <w:rPr>
          <w:rFonts w:cs="Baskerville"/>
        </w:rPr>
        <w:t>,</w:t>
      </w:r>
      <w:r w:rsidR="000507EF" w:rsidRPr="000507EF">
        <w:rPr>
          <w:rFonts w:cs="Baskerville"/>
        </w:rPr>
        <w:t xml:space="preserve"> didn’t I tell you to stand here?</w:t>
      </w:r>
      <w:r w:rsidR="007D7BC6">
        <w:rPr>
          <w:rFonts w:cs="Baskerville"/>
        </w:rPr>
        <w:t xml:space="preserve"> </w:t>
      </w:r>
      <w:r w:rsidR="00565E3A">
        <w:rPr>
          <w:rFonts w:cs="Baskerville"/>
        </w:rPr>
        <w:t>I’ve a good mind to . . .</w:t>
      </w:r>
    </w:p>
    <w:p w14:paraId="2F7D8B03" w14:textId="77777777" w:rsidR="000507EF" w:rsidRPr="000507EF" w:rsidRDefault="000507EF" w:rsidP="000507EF">
      <w:pPr>
        <w:rPr>
          <w:rFonts w:cs="Baskerville"/>
        </w:rPr>
      </w:pPr>
    </w:p>
    <w:p w14:paraId="76400742" w14:textId="6DFC4ED2" w:rsidR="000507EF" w:rsidRPr="000507EF" w:rsidRDefault="00C479AF" w:rsidP="000507EF">
      <w:pPr>
        <w:rPr>
          <w:rFonts w:cs="Baskerville"/>
        </w:rPr>
      </w:pPr>
      <w:r>
        <w:rPr>
          <w:smallCaps/>
        </w:rPr>
        <w:t>gabriel</w:t>
      </w:r>
      <w:r w:rsidR="007D7BC6">
        <w:rPr>
          <w:smallCaps/>
        </w:rPr>
        <w:t xml:space="preserve">. </w:t>
      </w:r>
      <w:r>
        <w:rPr>
          <w:rFonts w:cs="Baskerville"/>
          <w:i/>
        </w:rPr>
        <w:t>(</w:t>
      </w:r>
      <w:proofErr w:type="gramStart"/>
      <w:r>
        <w:rPr>
          <w:rFonts w:cs="Baskerville"/>
          <w:i/>
        </w:rPr>
        <w:t>threateningly</w:t>
      </w:r>
      <w:proofErr w:type="gramEnd"/>
      <w:r w:rsidR="000507EF" w:rsidRPr="007D7BC6">
        <w:rPr>
          <w:rFonts w:cs="Baskerville"/>
          <w:i/>
        </w:rPr>
        <w:t>)</w:t>
      </w:r>
      <w:r w:rsidR="007D7BC6">
        <w:rPr>
          <w:rFonts w:cs="Baskerville"/>
          <w:i/>
        </w:rPr>
        <w:t xml:space="preserve"> </w:t>
      </w:r>
      <w:r w:rsidR="00620142">
        <w:rPr>
          <w:rFonts w:cs="Baskerville"/>
        </w:rPr>
        <w:t>You’ve a good mind to what? Say!</w:t>
      </w:r>
    </w:p>
    <w:p w14:paraId="11637135" w14:textId="77777777" w:rsidR="000507EF" w:rsidRPr="000507EF" w:rsidRDefault="000507EF" w:rsidP="000507EF">
      <w:pPr>
        <w:rPr>
          <w:rFonts w:cs="Baskerville"/>
        </w:rPr>
      </w:pPr>
    </w:p>
    <w:p w14:paraId="5C7DA0C1" w14:textId="7F695644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7D7BC6">
        <w:rPr>
          <w:smallCaps/>
        </w:rPr>
        <w:t xml:space="preserve">. </w:t>
      </w:r>
      <w:r w:rsidRPr="000507EF">
        <w:rPr>
          <w:rFonts w:cs="Baskerville"/>
        </w:rPr>
        <w:t>No matter what!</w:t>
      </w:r>
      <w:r w:rsidR="007D7BC6">
        <w:rPr>
          <w:rFonts w:cs="Baskerville"/>
        </w:rPr>
        <w:t xml:space="preserve"> </w:t>
      </w:r>
      <w:r w:rsidRPr="000507EF">
        <w:rPr>
          <w:rFonts w:cs="Baskerville"/>
        </w:rPr>
        <w:t>Now then</w:t>
      </w:r>
      <w:r w:rsidR="00565E3A">
        <w:rPr>
          <w:rFonts w:cs="Baskerville"/>
        </w:rPr>
        <w:t>,</w:t>
      </w:r>
      <w:r w:rsidRPr="000507EF">
        <w:rPr>
          <w:rFonts w:cs="Baskerville"/>
        </w:rPr>
        <w:t xml:space="preserve"> kiss and make friends</w:t>
      </w:r>
      <w:r w:rsidR="00565E3A">
        <w:rPr>
          <w:rFonts w:cs="Baskerville"/>
        </w:rPr>
        <w:t xml:space="preserve"> . . . </w:t>
      </w:r>
      <w:proofErr w:type="gramStart"/>
      <w:r w:rsidRPr="000507EF">
        <w:rPr>
          <w:rFonts w:cs="Baskerville"/>
        </w:rPr>
        <w:t>father feeling</w:t>
      </w:r>
      <w:proofErr w:type="gramEnd"/>
      <w:r w:rsidRPr="000507EF">
        <w:rPr>
          <w:rFonts w:cs="Baskerville"/>
        </w:rPr>
        <w:t xml:space="preserve"> smother.</w:t>
      </w:r>
    </w:p>
    <w:p w14:paraId="5A8CEC9F" w14:textId="77777777" w:rsidR="000507EF" w:rsidRPr="000507EF" w:rsidRDefault="000507EF" w:rsidP="000507EF">
      <w:pPr>
        <w:rPr>
          <w:rFonts w:cs="Baskerville"/>
        </w:rPr>
      </w:pPr>
    </w:p>
    <w:p w14:paraId="6B5E67CD" w14:textId="49E0DDF5" w:rsidR="000507EF" w:rsidRPr="007D7BC6" w:rsidRDefault="00C479AF" w:rsidP="00C479AF">
      <w:pPr>
        <w:pStyle w:val="LyricStageDirection"/>
      </w:pPr>
      <w:r>
        <w:t>(Everybody ready. Ben</w:t>
      </w:r>
      <w:r w:rsidR="000507EF" w:rsidRPr="007D7BC6">
        <w:t xml:space="preserve"> crosses </w:t>
      </w:r>
      <w:r>
        <w:t xml:space="preserve">R. to chair. Gabriel </w:t>
      </w:r>
      <w:r w:rsidR="000507EF" w:rsidRPr="007D7BC6">
        <w:t xml:space="preserve">and </w:t>
      </w:r>
      <w:r w:rsidR="00C77EC1">
        <w:t>Evangeline</w:t>
      </w:r>
      <w:r w:rsidR="000507EF" w:rsidRPr="007D7BC6">
        <w:t xml:space="preserve"> look sheepishly at one another and finally embrace.)</w:t>
      </w:r>
    </w:p>
    <w:p w14:paraId="1FC10DB9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4C383B90" w14:textId="3E6A91D4" w:rsidR="000507EF" w:rsidRPr="000507EF" w:rsidRDefault="00C479AF" w:rsidP="007B7A6C">
      <w:pPr>
        <w:pStyle w:val="LyricStageDirection"/>
        <w:tabs>
          <w:tab w:val="center" w:pos="4680"/>
        </w:tabs>
        <w:ind w:left="0"/>
        <w:jc w:val="center"/>
      </w:pPr>
      <w:r>
        <w:t>DUET: “Golden Chains”</w:t>
      </w:r>
    </w:p>
    <w:p w14:paraId="2451D67C" w14:textId="77777777" w:rsidR="000507EF" w:rsidRPr="000507EF" w:rsidRDefault="000507EF" w:rsidP="000507EF">
      <w:pPr>
        <w:rPr>
          <w:rFonts w:cs="Baskerville"/>
        </w:rPr>
      </w:pPr>
    </w:p>
    <w:p w14:paraId="729E1E59" w14:textId="15C48EFB" w:rsidR="000507EF" w:rsidRPr="008321BC" w:rsidRDefault="001F5B3E" w:rsidP="008321BC">
      <w:pPr>
        <w:rPr>
          <w:smallCaps/>
        </w:rPr>
      </w:pPr>
      <w:r>
        <w:rPr>
          <w:smallCaps/>
        </w:rPr>
        <w:t>[</w:t>
      </w:r>
      <w:r w:rsidR="000507EF" w:rsidRPr="008321BC">
        <w:rPr>
          <w:smallCaps/>
        </w:rPr>
        <w:t>evangeline</w:t>
      </w:r>
      <w:r>
        <w:rPr>
          <w:i/>
        </w:rPr>
        <w:t xml:space="preserve"> and </w:t>
      </w:r>
      <w:r>
        <w:rPr>
          <w:smallCaps/>
        </w:rPr>
        <w:t>gabriel]</w:t>
      </w:r>
      <w:r w:rsidR="00C479AF">
        <w:rPr>
          <w:smallCaps/>
        </w:rPr>
        <w:t>.</w:t>
      </w:r>
    </w:p>
    <w:p w14:paraId="36FF2B3A" w14:textId="5BDAF124" w:rsidR="000507EF" w:rsidRPr="000507EF" w:rsidRDefault="005E63BD" w:rsidP="007D7BC6">
      <w:pPr>
        <w:pStyle w:val="Lyric2"/>
      </w:pPr>
      <w:r>
        <w:t>T</w:t>
      </w:r>
      <w:r w:rsidR="000507EF" w:rsidRPr="000507EF">
        <w:t>he lover’s breast is ne’er so blest</w:t>
      </w:r>
    </w:p>
    <w:p w14:paraId="762A2350" w14:textId="08F8E9B4" w:rsidR="000507EF" w:rsidRPr="000507EF" w:rsidRDefault="005E63BD" w:rsidP="007D7BC6">
      <w:pPr>
        <w:pStyle w:val="Lyric2"/>
      </w:pPr>
      <w:r>
        <w:t>A</w:t>
      </w:r>
      <w:r w:rsidR="00C479AF">
        <w:t>s by the charm that music lends,</w:t>
      </w:r>
    </w:p>
    <w:p w14:paraId="4999ACB2" w14:textId="502A4D85" w:rsidR="000507EF" w:rsidRPr="000507EF" w:rsidRDefault="005E63BD" w:rsidP="007D7BC6">
      <w:pPr>
        <w:pStyle w:val="Lyric2"/>
      </w:pPr>
      <w:r>
        <w:t>F</w:t>
      </w:r>
      <w:r w:rsidR="000507EF" w:rsidRPr="000507EF">
        <w:t>or cupid’s dainty brow it bends</w:t>
      </w:r>
      <w:r w:rsidR="00C479AF">
        <w:t>.</w:t>
      </w:r>
    </w:p>
    <w:p w14:paraId="27831397" w14:textId="742DBC84" w:rsidR="000507EF" w:rsidRPr="000507EF" w:rsidRDefault="005E63BD" w:rsidP="007D7BC6">
      <w:pPr>
        <w:pStyle w:val="Lyric2"/>
      </w:pPr>
      <w:r>
        <w:t>H</w:t>
      </w:r>
      <w:r w:rsidR="00C479AF">
        <w:t>is darts are in each strain.</w:t>
      </w:r>
    </w:p>
    <w:p w14:paraId="262A05DF" w14:textId="77777777" w:rsidR="001F5B3E" w:rsidRDefault="001F5B3E" w:rsidP="007D7BC6">
      <w:pPr>
        <w:pStyle w:val="Lyric2"/>
      </w:pPr>
    </w:p>
    <w:p w14:paraId="6A93430C" w14:textId="53E74145" w:rsidR="000507EF" w:rsidRPr="000507EF" w:rsidRDefault="005E63BD" w:rsidP="007D7BC6">
      <w:pPr>
        <w:pStyle w:val="Lyric2"/>
      </w:pPr>
      <w:r>
        <w:t>E</w:t>
      </w:r>
      <w:r w:rsidR="000507EF" w:rsidRPr="000507EF">
        <w:t>ach blithesome bird</w:t>
      </w:r>
    </w:p>
    <w:p w14:paraId="2E80103B" w14:textId="2B966DBE" w:rsidR="000507EF" w:rsidRPr="000507EF" w:rsidRDefault="005E63BD" w:rsidP="007D7BC6">
      <w:pPr>
        <w:pStyle w:val="Lyric2"/>
      </w:pPr>
      <w:r>
        <w:t>In song is heard on fair C</w:t>
      </w:r>
      <w:r w:rsidR="000507EF" w:rsidRPr="000507EF">
        <w:t>ythera’s sunny isle,</w:t>
      </w:r>
    </w:p>
    <w:p w14:paraId="01FB7E5B" w14:textId="4D4B338B" w:rsidR="000507EF" w:rsidRPr="000507EF" w:rsidRDefault="005E63BD" w:rsidP="007D7BC6">
      <w:pPr>
        <w:pStyle w:val="Lyric2"/>
      </w:pPr>
      <w:r>
        <w:t>And V</w:t>
      </w:r>
      <w:r w:rsidR="000507EF" w:rsidRPr="000507EF">
        <w:t>ulcan’s anvil rings the while,</w:t>
      </w:r>
    </w:p>
    <w:p w14:paraId="282B1126" w14:textId="3801543C" w:rsidR="000507EF" w:rsidRPr="000507EF" w:rsidRDefault="005E63BD" w:rsidP="007D7BC6">
      <w:pPr>
        <w:pStyle w:val="Lyric2"/>
      </w:pPr>
      <w:proofErr w:type="gramStart"/>
      <w:r>
        <w:t>A</w:t>
      </w:r>
      <w:r w:rsidR="000507EF" w:rsidRPr="000507EF">
        <w:t>s he welds a golden chain.</w:t>
      </w:r>
      <w:proofErr w:type="gramEnd"/>
    </w:p>
    <w:p w14:paraId="173D991B" w14:textId="77777777" w:rsidR="000507EF" w:rsidRDefault="000507EF" w:rsidP="007D7BC6">
      <w:pPr>
        <w:pStyle w:val="Lyric2"/>
      </w:pPr>
    </w:p>
    <w:p w14:paraId="01B4A2E6" w14:textId="77777777" w:rsidR="001F5B3E" w:rsidRPr="008321BC" w:rsidRDefault="001F5B3E" w:rsidP="001F5B3E">
      <w:pPr>
        <w:rPr>
          <w:smallCaps/>
        </w:rPr>
      </w:pPr>
      <w:r>
        <w:rPr>
          <w:smallCaps/>
        </w:rPr>
        <w:t>[evangeline.]</w:t>
      </w:r>
    </w:p>
    <w:p w14:paraId="31275110" w14:textId="4DB488EA" w:rsidR="000507EF" w:rsidRPr="000507EF" w:rsidRDefault="005E63BD" w:rsidP="007D7BC6">
      <w:pPr>
        <w:pStyle w:val="Lyric2"/>
      </w:pPr>
      <w:r>
        <w:t>G</w:t>
      </w:r>
      <w:r w:rsidR="000507EF" w:rsidRPr="000507EF">
        <w:t>olden chains be thine, beloved,</w:t>
      </w:r>
    </w:p>
    <w:p w14:paraId="4C5DABC1" w14:textId="1FF08D63" w:rsidR="000507EF" w:rsidRPr="000507EF" w:rsidRDefault="005E63BD" w:rsidP="007D7BC6">
      <w:pPr>
        <w:pStyle w:val="Lyric2"/>
      </w:pPr>
      <w:r>
        <w:t>H</w:t>
      </w:r>
      <w:r w:rsidR="001F5B3E">
        <w:t xml:space="preserve">olding thee in shady </w:t>
      </w:r>
      <w:proofErr w:type="spellStart"/>
      <w:r w:rsidR="001F5B3E">
        <w:t>bow’</w:t>
      </w:r>
      <w:r w:rsidR="00C479AF">
        <w:t>r</w:t>
      </w:r>
      <w:proofErr w:type="spellEnd"/>
      <w:r w:rsidR="00C479AF">
        <w:t>.</w:t>
      </w:r>
    </w:p>
    <w:p w14:paraId="4092D5E4" w14:textId="04298C53" w:rsidR="000507EF" w:rsidRPr="000507EF" w:rsidRDefault="005E63BD" w:rsidP="007D7BC6">
      <w:pPr>
        <w:pStyle w:val="Lyric2"/>
      </w:pPr>
      <w:r>
        <w:t>M</w:t>
      </w:r>
      <w:r w:rsidR="000507EF" w:rsidRPr="000507EF">
        <w:t>ay t</w:t>
      </w:r>
      <w:r w:rsidR="00DB27D9">
        <w:t xml:space="preserve">hy bonds have charms </w:t>
      </w:r>
      <w:proofErr w:type="gramStart"/>
      <w:r w:rsidR="00DB27D9">
        <w:t>entrancing,</w:t>
      </w:r>
      <w:proofErr w:type="gramEnd"/>
    </w:p>
    <w:p w14:paraId="5C24704E" w14:textId="00AFD1DA" w:rsidR="000507EF" w:rsidRPr="000507EF" w:rsidRDefault="005E63BD" w:rsidP="007D7BC6">
      <w:pPr>
        <w:pStyle w:val="Lyric2"/>
      </w:pPr>
      <w:r>
        <w:t>L</w:t>
      </w:r>
      <w:r w:rsidR="000507EF" w:rsidRPr="000507EF">
        <w:t>ove’s own ray from off them glancing,</w:t>
      </w:r>
    </w:p>
    <w:p w14:paraId="7CF5506D" w14:textId="7DE7F767" w:rsidR="000507EF" w:rsidRPr="000507EF" w:rsidRDefault="005E63BD" w:rsidP="007D7BC6">
      <w:pPr>
        <w:pStyle w:val="Lyric2"/>
      </w:pPr>
      <w:r>
        <w:t>A</w:t>
      </w:r>
      <w:r w:rsidR="000507EF" w:rsidRPr="000507EF">
        <w:t>nd thy slavery enhancing,</w:t>
      </w:r>
    </w:p>
    <w:p w14:paraId="6A1B5B9C" w14:textId="1B982A8A" w:rsidR="000507EF" w:rsidRPr="000507EF" w:rsidRDefault="005E63BD" w:rsidP="007D7BC6">
      <w:pPr>
        <w:pStyle w:val="Lyric2"/>
      </w:pPr>
      <w:r>
        <w:t>B</w:t>
      </w:r>
      <w:r w:rsidR="000507EF" w:rsidRPr="000507EF">
        <w:t>e</w:t>
      </w:r>
      <w:r w:rsidR="00C479AF">
        <w:t>-wreaths of</w:t>
      </w:r>
      <w:r w:rsidR="001F5B3E">
        <w:t xml:space="preserve"> dew-dipp’d </w:t>
      </w:r>
      <w:proofErr w:type="spellStart"/>
      <w:r w:rsidR="001F5B3E">
        <w:t>flow’</w:t>
      </w:r>
      <w:r w:rsidR="000507EF" w:rsidRPr="000507EF">
        <w:t>rs</w:t>
      </w:r>
      <w:proofErr w:type="spellEnd"/>
      <w:r w:rsidR="000507EF" w:rsidRPr="000507EF">
        <w:t>.</w:t>
      </w:r>
    </w:p>
    <w:p w14:paraId="36964CCF" w14:textId="77777777" w:rsidR="000507EF" w:rsidRPr="000507EF" w:rsidRDefault="000507EF" w:rsidP="000507EF">
      <w:pPr>
        <w:pStyle w:val="Lyric"/>
        <w:rPr>
          <w:color w:val="FF0000"/>
        </w:rPr>
      </w:pPr>
    </w:p>
    <w:p w14:paraId="3F0D7292" w14:textId="091DE228" w:rsidR="000507EF" w:rsidRPr="008321BC" w:rsidRDefault="00DB27D9" w:rsidP="008321BC">
      <w:pPr>
        <w:rPr>
          <w:smallCaps/>
        </w:rPr>
      </w:pPr>
      <w:r>
        <w:rPr>
          <w:smallCaps/>
        </w:rPr>
        <w:t>[gabriel.]</w:t>
      </w:r>
    </w:p>
    <w:p w14:paraId="01F12EEC" w14:textId="6F360CE8" w:rsidR="000507EF" w:rsidRPr="000507EF" w:rsidRDefault="005E63BD" w:rsidP="007D7BC6">
      <w:pPr>
        <w:pStyle w:val="Lyric2"/>
      </w:pPr>
      <w:r>
        <w:t>M</w:t>
      </w:r>
      <w:r w:rsidR="000507EF" w:rsidRPr="000507EF">
        <w:t>errily, merrily</w:t>
      </w:r>
      <w:r w:rsidR="00DB27D9">
        <w:t>,</w:t>
      </w:r>
      <w:r w:rsidR="000507EF" w:rsidRPr="000507EF">
        <w:t xml:space="preserve"> merrily we’ll</w:t>
      </w:r>
      <w:r w:rsidR="00DB27D9">
        <w:t xml:space="preserve"> stray,</w:t>
      </w:r>
    </w:p>
    <w:p w14:paraId="1CA1CC15" w14:textId="079A1087" w:rsidR="000507EF" w:rsidRPr="000507EF" w:rsidRDefault="005E63BD" w:rsidP="007D7BC6">
      <w:pPr>
        <w:pStyle w:val="Lyric2"/>
      </w:pPr>
      <w:r>
        <w:t>F</w:t>
      </w:r>
      <w:r w:rsidR="000507EF" w:rsidRPr="000507EF">
        <w:t>ree as the air above</w:t>
      </w:r>
      <w:r w:rsidR="00DB27D9">
        <w:t>.</w:t>
      </w:r>
    </w:p>
    <w:p w14:paraId="061F0BE4" w14:textId="77777777" w:rsidR="000507EF" w:rsidRPr="000507EF" w:rsidRDefault="000507EF" w:rsidP="000507EF">
      <w:pPr>
        <w:pStyle w:val="Lyric"/>
        <w:rPr>
          <w:color w:val="FF0000"/>
        </w:rPr>
      </w:pPr>
    </w:p>
    <w:p w14:paraId="7017CE2A" w14:textId="19D2D69E" w:rsidR="000507EF" w:rsidRPr="008321BC" w:rsidRDefault="00DB27D9" w:rsidP="008321BC">
      <w:pPr>
        <w:rPr>
          <w:smallCaps/>
        </w:rPr>
      </w:pPr>
      <w:r>
        <w:rPr>
          <w:smallCaps/>
        </w:rPr>
        <w:t>[evangeline.]</w:t>
      </w:r>
    </w:p>
    <w:p w14:paraId="16965734" w14:textId="6B800328" w:rsidR="000507EF" w:rsidRPr="000507EF" w:rsidRDefault="005E63BD" w:rsidP="007D7BC6">
      <w:pPr>
        <w:pStyle w:val="Lyric2"/>
      </w:pPr>
      <w:r>
        <w:t>M</w:t>
      </w:r>
      <w:r w:rsidR="000507EF" w:rsidRPr="000507EF">
        <w:t>errily, merrily,</w:t>
      </w:r>
      <w:r w:rsidR="00DB27D9">
        <w:t xml:space="preserve"> a</w:t>
      </w:r>
      <w:r w:rsidR="000507EF" w:rsidRPr="000507EF">
        <w:t>ll the happy day,</w:t>
      </w:r>
    </w:p>
    <w:p w14:paraId="209C352B" w14:textId="66309F43" w:rsidR="000507EF" w:rsidRPr="000507EF" w:rsidRDefault="005E63BD" w:rsidP="007D7BC6">
      <w:pPr>
        <w:pStyle w:val="Lyric2"/>
      </w:pPr>
      <w:r>
        <w:t>B</w:t>
      </w:r>
      <w:r w:rsidR="000507EF" w:rsidRPr="000507EF">
        <w:t>lest in immortal love.</w:t>
      </w:r>
    </w:p>
    <w:p w14:paraId="23B06CD8" w14:textId="77777777" w:rsidR="000507EF" w:rsidRPr="000507EF" w:rsidRDefault="000507EF" w:rsidP="000507EF">
      <w:pPr>
        <w:pStyle w:val="Lyric"/>
        <w:rPr>
          <w:color w:val="FF0000"/>
        </w:rPr>
      </w:pPr>
    </w:p>
    <w:p w14:paraId="424C531D" w14:textId="29060B8C" w:rsidR="000507EF" w:rsidRPr="008321BC" w:rsidRDefault="000507EF" w:rsidP="008321BC">
      <w:pPr>
        <w:rPr>
          <w:smallCaps/>
        </w:rPr>
      </w:pPr>
      <w:r w:rsidRPr="008321BC">
        <w:rPr>
          <w:smallCaps/>
        </w:rPr>
        <w:t>gab</w:t>
      </w:r>
      <w:r w:rsidR="00DB27D9">
        <w:rPr>
          <w:smallCaps/>
        </w:rPr>
        <w:t>riel.</w:t>
      </w:r>
    </w:p>
    <w:p w14:paraId="051D65AB" w14:textId="57860839" w:rsidR="000507EF" w:rsidRPr="000507EF" w:rsidRDefault="005E63BD" w:rsidP="007D7BC6">
      <w:pPr>
        <w:pStyle w:val="Lyric2"/>
      </w:pPr>
      <w:r>
        <w:t>M</w:t>
      </w:r>
      <w:r w:rsidR="000507EF" w:rsidRPr="000507EF">
        <w:t>errily</w:t>
      </w:r>
      <w:r w:rsidR="00DB27D9">
        <w:t>,</w:t>
      </w:r>
      <w:r w:rsidR="000507EF" w:rsidRPr="000507EF">
        <w:t xml:space="preserve"> merrily</w:t>
      </w:r>
      <w:r w:rsidR="00DB27D9">
        <w:t>,</w:t>
      </w:r>
      <w:r w:rsidR="000507EF" w:rsidRPr="000507EF">
        <w:t xml:space="preserve"> merrily we’ll stray,</w:t>
      </w:r>
    </w:p>
    <w:p w14:paraId="53D1F456" w14:textId="4389155C" w:rsidR="000507EF" w:rsidRPr="000507EF" w:rsidRDefault="005E63BD" w:rsidP="007D7BC6">
      <w:pPr>
        <w:pStyle w:val="Lyric2"/>
      </w:pPr>
      <w:r>
        <w:t>L</w:t>
      </w:r>
      <w:r w:rsidR="000507EF" w:rsidRPr="000507EF">
        <w:t>oving while cupid reigns.</w:t>
      </w:r>
    </w:p>
    <w:p w14:paraId="38976F52" w14:textId="77777777" w:rsidR="000507EF" w:rsidRPr="000507EF" w:rsidRDefault="000507EF" w:rsidP="000507EF">
      <w:pPr>
        <w:pStyle w:val="Lyric"/>
        <w:rPr>
          <w:color w:val="FF0000"/>
        </w:rPr>
      </w:pPr>
    </w:p>
    <w:p w14:paraId="24965BBB" w14:textId="4BF65696" w:rsidR="000507EF" w:rsidRPr="008321BC" w:rsidRDefault="000507EF" w:rsidP="008321BC">
      <w:pPr>
        <w:rPr>
          <w:smallCaps/>
        </w:rPr>
      </w:pPr>
      <w:r w:rsidRPr="008321BC">
        <w:rPr>
          <w:smallCaps/>
        </w:rPr>
        <w:t>eva</w:t>
      </w:r>
      <w:r w:rsidR="00DB27D9">
        <w:rPr>
          <w:smallCaps/>
        </w:rPr>
        <w:t>ngeline.</w:t>
      </w:r>
    </w:p>
    <w:p w14:paraId="3749DE97" w14:textId="44649734" w:rsidR="000507EF" w:rsidRPr="000507EF" w:rsidRDefault="005E63BD" w:rsidP="007D7BC6">
      <w:pPr>
        <w:pStyle w:val="Lyric2"/>
      </w:pPr>
      <w:r>
        <w:t>M</w:t>
      </w:r>
      <w:r w:rsidR="000507EF" w:rsidRPr="000507EF">
        <w:t>errily, merrily all the day</w:t>
      </w:r>
      <w:r w:rsidR="00DB27D9">
        <w:t>,</w:t>
      </w:r>
    </w:p>
    <w:p w14:paraId="27ED0F8A" w14:textId="1F201582" w:rsidR="000507EF" w:rsidRPr="000507EF" w:rsidRDefault="005E63BD" w:rsidP="007D7BC6">
      <w:pPr>
        <w:pStyle w:val="Lyric2"/>
      </w:pPr>
      <w:r>
        <w:t>G</w:t>
      </w:r>
      <w:r w:rsidR="00DB27D9">
        <w:t>olden shall be th</w:t>
      </w:r>
      <w:r w:rsidR="000507EF" w:rsidRPr="000507EF">
        <w:t>y chains.</w:t>
      </w:r>
    </w:p>
    <w:p w14:paraId="4C79DBF3" w14:textId="77777777" w:rsidR="000507EF" w:rsidRPr="000507EF" w:rsidRDefault="000507EF" w:rsidP="000507EF">
      <w:pPr>
        <w:pStyle w:val="Lyric"/>
        <w:rPr>
          <w:color w:val="FF0000"/>
        </w:rPr>
      </w:pPr>
    </w:p>
    <w:p w14:paraId="79F7E9AB" w14:textId="2CE5DC71" w:rsidR="000507EF" w:rsidRPr="008321BC" w:rsidRDefault="000507EF" w:rsidP="008321BC">
      <w:pPr>
        <w:rPr>
          <w:smallCaps/>
        </w:rPr>
      </w:pPr>
      <w:r w:rsidRPr="008321BC">
        <w:rPr>
          <w:smallCaps/>
        </w:rPr>
        <w:t>both</w:t>
      </w:r>
      <w:r w:rsidR="00DB27D9">
        <w:rPr>
          <w:smallCaps/>
        </w:rPr>
        <w:t>.</w:t>
      </w:r>
    </w:p>
    <w:p w14:paraId="7479E0C4" w14:textId="77777777" w:rsidR="00DB27D9" w:rsidRPr="000507EF" w:rsidRDefault="00DB27D9" w:rsidP="00DB27D9">
      <w:pPr>
        <w:pStyle w:val="Lyric2"/>
      </w:pPr>
      <w:r>
        <w:t>T</w:t>
      </w:r>
      <w:r w:rsidRPr="000507EF">
        <w:t>he lover’s breast is ne’er so blest</w:t>
      </w:r>
    </w:p>
    <w:p w14:paraId="02B0AEDA" w14:textId="77777777" w:rsidR="00DB27D9" w:rsidRPr="000507EF" w:rsidRDefault="00DB27D9" w:rsidP="00DB27D9">
      <w:pPr>
        <w:pStyle w:val="Lyric2"/>
      </w:pPr>
      <w:r>
        <w:t>As by the charm that music lends,</w:t>
      </w:r>
    </w:p>
    <w:p w14:paraId="4F30872F" w14:textId="77777777" w:rsidR="00DB27D9" w:rsidRPr="000507EF" w:rsidRDefault="00DB27D9" w:rsidP="00DB27D9">
      <w:pPr>
        <w:pStyle w:val="Lyric2"/>
      </w:pPr>
      <w:r>
        <w:t>F</w:t>
      </w:r>
      <w:r w:rsidRPr="000507EF">
        <w:t>or cupid’s dainty brow it bends</w:t>
      </w:r>
      <w:r>
        <w:t>.</w:t>
      </w:r>
    </w:p>
    <w:p w14:paraId="13BEF371" w14:textId="77777777" w:rsidR="00DB27D9" w:rsidRPr="000507EF" w:rsidRDefault="00DB27D9" w:rsidP="00DB27D9">
      <w:pPr>
        <w:pStyle w:val="Lyric2"/>
      </w:pPr>
      <w:r>
        <w:t>His darts are in each strain.</w:t>
      </w:r>
    </w:p>
    <w:p w14:paraId="352FF016" w14:textId="77777777" w:rsidR="001F5B3E" w:rsidRDefault="001F5B3E" w:rsidP="00DB27D9">
      <w:pPr>
        <w:pStyle w:val="Lyric2"/>
      </w:pPr>
    </w:p>
    <w:p w14:paraId="1F8DE69B" w14:textId="77777777" w:rsidR="00DB27D9" w:rsidRPr="000507EF" w:rsidRDefault="00DB27D9" w:rsidP="00DB27D9">
      <w:pPr>
        <w:pStyle w:val="Lyric2"/>
      </w:pPr>
      <w:r>
        <w:t>E</w:t>
      </w:r>
      <w:r w:rsidRPr="000507EF">
        <w:t>ach blithesome bird</w:t>
      </w:r>
    </w:p>
    <w:p w14:paraId="21D496C3" w14:textId="77777777" w:rsidR="00DB27D9" w:rsidRPr="000507EF" w:rsidRDefault="00DB27D9" w:rsidP="00DB27D9">
      <w:pPr>
        <w:pStyle w:val="Lyric2"/>
      </w:pPr>
      <w:r>
        <w:t>In song is heard on fair C</w:t>
      </w:r>
      <w:r w:rsidRPr="000507EF">
        <w:t>ythera’s sunny isle,</w:t>
      </w:r>
    </w:p>
    <w:p w14:paraId="446CF981" w14:textId="77777777" w:rsidR="00DB27D9" w:rsidRDefault="00DB27D9" w:rsidP="00DB27D9">
      <w:pPr>
        <w:pStyle w:val="Lyric2"/>
      </w:pPr>
      <w:r>
        <w:t>And V</w:t>
      </w:r>
      <w:r w:rsidRPr="000507EF">
        <w:t>ulcan’s anvil rings the while,</w:t>
      </w:r>
    </w:p>
    <w:p w14:paraId="6CC35258" w14:textId="23ACAA4C" w:rsidR="000507EF" w:rsidRDefault="00DB27D9" w:rsidP="00DB27D9">
      <w:pPr>
        <w:pStyle w:val="Lyric2"/>
      </w:pPr>
      <w:proofErr w:type="gramStart"/>
      <w:r>
        <w:t>A</w:t>
      </w:r>
      <w:r w:rsidRPr="000507EF">
        <w:t>s he welds a golden chain.</w:t>
      </w:r>
      <w:proofErr w:type="gramEnd"/>
    </w:p>
    <w:p w14:paraId="320DF6AF" w14:textId="77777777" w:rsidR="00DB27D9" w:rsidRPr="000507EF" w:rsidRDefault="00DB27D9" w:rsidP="00DB27D9">
      <w:pPr>
        <w:pStyle w:val="Lyric2"/>
      </w:pPr>
    </w:p>
    <w:p w14:paraId="1C3AE8CA" w14:textId="0B1A5F0D" w:rsidR="000507EF" w:rsidRPr="005E63BD" w:rsidRDefault="000507EF" w:rsidP="00DB27D9">
      <w:pPr>
        <w:pStyle w:val="LyricStageDirection"/>
      </w:pPr>
      <w:r w:rsidRPr="005E63BD">
        <w:t>(</w:t>
      </w:r>
      <w:r w:rsidR="00DB27D9">
        <w:t>K</w:t>
      </w:r>
      <w:r w:rsidRPr="005E63BD">
        <w:t>nocking at door. Laugh</w:t>
      </w:r>
      <w:r w:rsidR="001F5B3E">
        <w:t>ter</w:t>
      </w:r>
      <w:r w:rsidRPr="005E63BD">
        <w:t xml:space="preserve"> outside.)</w:t>
      </w:r>
    </w:p>
    <w:p w14:paraId="1B0159BD" w14:textId="77777777" w:rsidR="000507EF" w:rsidRPr="000507EF" w:rsidRDefault="000507EF" w:rsidP="000507EF">
      <w:pPr>
        <w:pStyle w:val="LongStageDirection"/>
        <w:rPr>
          <w:rFonts w:cs="Baskerville"/>
          <w:i w:val="0"/>
        </w:rPr>
      </w:pPr>
    </w:p>
    <w:p w14:paraId="642B6337" w14:textId="794FA5E6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5E63BD">
        <w:rPr>
          <w:smallCaps/>
        </w:rPr>
        <w:t xml:space="preserve">. </w:t>
      </w:r>
      <w:r w:rsidRPr="000507EF">
        <w:rPr>
          <w:rFonts w:cs="Baskerville"/>
        </w:rPr>
        <w:t>There are the wedding gu</w:t>
      </w:r>
      <w:r w:rsidR="00DB27D9">
        <w:rPr>
          <w:rFonts w:cs="Baskerville"/>
        </w:rPr>
        <w:t xml:space="preserve">ests. </w:t>
      </w:r>
      <w:proofErr w:type="gramStart"/>
      <w:r w:rsidR="00DB27D9">
        <w:rPr>
          <w:rFonts w:cs="Baskerville"/>
        </w:rPr>
        <w:t>Run.</w:t>
      </w:r>
      <w:proofErr w:type="gramEnd"/>
      <w:r w:rsidR="001F5B3E">
        <w:rPr>
          <w:rFonts w:cs="Baskerville"/>
        </w:rPr>
        <w:t xml:space="preserve"> . . . </w:t>
      </w:r>
      <w:r w:rsidR="00DB27D9">
        <w:rPr>
          <w:rFonts w:cs="Baskerville"/>
        </w:rPr>
        <w:t>Let them in.</w:t>
      </w:r>
      <w:r w:rsidR="001F5B3E">
        <w:rPr>
          <w:rFonts w:cs="Baskerville"/>
        </w:rPr>
        <w:t xml:space="preserve"> . . .</w:t>
      </w:r>
      <w:r w:rsidR="001F5B3E">
        <w:rPr>
          <w:rFonts w:cs="Baskerville"/>
        </w:rPr>
        <w:br/>
      </w:r>
      <w:proofErr w:type="gramStart"/>
      <w:r w:rsidR="00DB27D9">
        <w:rPr>
          <w:rFonts w:cs="Baskerville"/>
        </w:rPr>
        <w:t>T</w:t>
      </w:r>
      <w:r w:rsidRPr="000507EF">
        <w:rPr>
          <w:rFonts w:cs="Baskerville"/>
        </w:rPr>
        <w:t>he contract’s</w:t>
      </w:r>
      <w:r w:rsidR="001F5B3E">
        <w:rPr>
          <w:rFonts w:cs="Baskerville"/>
        </w:rPr>
        <w:t xml:space="preserve"> </w:t>
      </w:r>
      <w:r w:rsidRPr="000507EF">
        <w:rPr>
          <w:rFonts w:cs="Baskerville"/>
        </w:rPr>
        <w:t>signed</w:t>
      </w:r>
      <w:proofErr w:type="gramEnd"/>
      <w:r w:rsidRPr="000507EF">
        <w:rPr>
          <w:rFonts w:cs="Baskerville"/>
        </w:rPr>
        <w:t xml:space="preserve">, </w:t>
      </w:r>
      <w:proofErr w:type="gramStart"/>
      <w:r w:rsidRPr="000507EF">
        <w:rPr>
          <w:rFonts w:cs="Baskerville"/>
        </w:rPr>
        <w:t>the fun can then begin</w:t>
      </w:r>
      <w:proofErr w:type="gramEnd"/>
      <w:r w:rsidRPr="000507EF">
        <w:rPr>
          <w:rFonts w:cs="Baskerville"/>
        </w:rPr>
        <w:t>.</w:t>
      </w:r>
    </w:p>
    <w:p w14:paraId="6F8A14D0" w14:textId="77777777" w:rsidR="000507EF" w:rsidRPr="000507EF" w:rsidRDefault="000507EF" w:rsidP="000507EF">
      <w:pPr>
        <w:rPr>
          <w:rFonts w:cs="Baskerville"/>
        </w:rPr>
      </w:pPr>
    </w:p>
    <w:p w14:paraId="1F4D559E" w14:textId="2D762419" w:rsidR="000507EF" w:rsidRPr="005E63BD" w:rsidRDefault="000507EF" w:rsidP="00DB27D9">
      <w:pPr>
        <w:pStyle w:val="LyricStageDirection"/>
      </w:pPr>
      <w:r w:rsidRPr="005E63BD">
        <w:t>(Enter wedding guests followed by Catherine</w:t>
      </w:r>
      <w:r w:rsidR="00DB27D9">
        <w:t>, Le Blanc, and heifer.</w:t>
      </w:r>
      <w:r w:rsidRPr="005E63BD">
        <w:t xml:space="preserve"> Heifer tosses Le Blanc into Cath</w:t>
      </w:r>
      <w:r w:rsidR="00DB27D9">
        <w:t>erine</w:t>
      </w:r>
      <w:r w:rsidRPr="005E63BD">
        <w:t>’s arms</w:t>
      </w:r>
      <w:r w:rsidR="00DB27D9">
        <w:t>. Business:</w:t>
      </w:r>
      <w:r w:rsidRPr="005E63BD">
        <w:t xml:space="preserve"> Lone Fisherman </w:t>
      </w:r>
      <w:r w:rsidR="00DB27D9">
        <w:t>takes heifer back to chair.)</w:t>
      </w:r>
    </w:p>
    <w:p w14:paraId="74DA5128" w14:textId="77777777" w:rsidR="000507EF" w:rsidRPr="000507EF" w:rsidRDefault="000507EF" w:rsidP="000507EF">
      <w:pPr>
        <w:pStyle w:val="LongStageDirection"/>
        <w:rPr>
          <w:rFonts w:cs="Baskerville"/>
          <w:i w:val="0"/>
        </w:rPr>
      </w:pPr>
    </w:p>
    <w:p w14:paraId="1E110799" w14:textId="2853A581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5E63BD">
        <w:rPr>
          <w:smallCaps/>
        </w:rPr>
        <w:t xml:space="preserve"> </w:t>
      </w:r>
      <w:r w:rsidR="000507EF" w:rsidRPr="000507EF">
        <w:rPr>
          <w:rFonts w:cs="Baskerville"/>
        </w:rPr>
        <w:t>Kind friends</w:t>
      </w:r>
      <w:r w:rsidR="00DB27D9">
        <w:rPr>
          <w:rFonts w:cs="Baskerville"/>
        </w:rPr>
        <w:t>,</w:t>
      </w:r>
      <w:r w:rsidR="000507EF" w:rsidRPr="000507EF">
        <w:rPr>
          <w:rFonts w:cs="Baskerville"/>
        </w:rPr>
        <w:t xml:space="preserve"> you’re welcome all.</w:t>
      </w:r>
    </w:p>
    <w:p w14:paraId="0E5D2E29" w14:textId="77777777" w:rsidR="000507EF" w:rsidRPr="000507EF" w:rsidRDefault="000507EF" w:rsidP="000507EF">
      <w:pPr>
        <w:rPr>
          <w:rFonts w:cs="Baskerville"/>
        </w:rPr>
      </w:pPr>
    </w:p>
    <w:p w14:paraId="27C08980" w14:textId="4989CB2B" w:rsidR="000507EF" w:rsidRPr="005E63BD" w:rsidRDefault="00DB27D9" w:rsidP="005E63BD">
      <w:pPr>
        <w:ind w:left="1080" w:firstLine="0"/>
        <w:rPr>
          <w:i/>
        </w:rPr>
      </w:pPr>
      <w:r>
        <w:rPr>
          <w:i/>
        </w:rPr>
        <w:t>(Gas: down to 1/2[</w:t>
      </w:r>
      <w:r w:rsidR="000507EF" w:rsidRPr="005E63BD">
        <w:rPr>
          <w:i/>
        </w:rPr>
        <w:t>?]. Calcium</w:t>
      </w:r>
      <w:r>
        <w:rPr>
          <w:i/>
        </w:rPr>
        <w:t>: white; changes during gavotte to red, b</w:t>
      </w:r>
      <w:r w:rsidR="000507EF" w:rsidRPr="005E63BD">
        <w:rPr>
          <w:i/>
        </w:rPr>
        <w:t>lue</w:t>
      </w:r>
      <w:r>
        <w:rPr>
          <w:i/>
        </w:rPr>
        <w:t>, a</w:t>
      </w:r>
      <w:r w:rsidR="000507EF" w:rsidRPr="005E63BD">
        <w:rPr>
          <w:i/>
        </w:rPr>
        <w:t>mber</w:t>
      </w:r>
      <w:r>
        <w:rPr>
          <w:i/>
        </w:rPr>
        <w:t>, g</w:t>
      </w:r>
      <w:r w:rsidR="000507EF" w:rsidRPr="005E63BD">
        <w:rPr>
          <w:i/>
        </w:rPr>
        <w:t>reen</w:t>
      </w:r>
      <w:r>
        <w:rPr>
          <w:i/>
        </w:rPr>
        <w:t>. Everything f</w:t>
      </w:r>
      <w:r w:rsidR="000507EF" w:rsidRPr="005E63BD">
        <w:rPr>
          <w:i/>
        </w:rPr>
        <w:t>ull.)</w:t>
      </w:r>
    </w:p>
    <w:p w14:paraId="2067CC98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49209592" w14:textId="5AC4EEC2" w:rsidR="000507EF" w:rsidRPr="000507EF" w:rsidRDefault="00DB27D9" w:rsidP="00DB27D9">
      <w:pPr>
        <w:pStyle w:val="LyricStageDirection"/>
        <w:ind w:left="0"/>
        <w:jc w:val="center"/>
      </w:pPr>
      <w:proofErr w:type="gramStart"/>
      <w:r>
        <w:t>CHORUS and DANCE [GAVOTTE]</w:t>
      </w:r>
      <w:r w:rsidR="000507EF" w:rsidRPr="000507EF">
        <w:t>.</w:t>
      </w:r>
      <w:proofErr w:type="gramEnd"/>
    </w:p>
    <w:p w14:paraId="14C88A0A" w14:textId="1284342F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5E63BD">
        <w:rPr>
          <w:smallCaps/>
        </w:rPr>
        <w:t xml:space="preserve">. </w:t>
      </w:r>
      <w:r w:rsidR="00DB27D9">
        <w:rPr>
          <w:rFonts w:cs="Baskerville"/>
        </w:rPr>
        <w:t xml:space="preserve">Welcome! </w:t>
      </w:r>
      <w:proofErr w:type="gramStart"/>
      <w:r w:rsidR="00DB27D9">
        <w:rPr>
          <w:rFonts w:cs="Baskerville"/>
        </w:rPr>
        <w:t>W</w:t>
      </w:r>
      <w:r w:rsidRPr="000507EF">
        <w:rPr>
          <w:rFonts w:cs="Baskerville"/>
        </w:rPr>
        <w:t>here’s</w:t>
      </w:r>
      <w:proofErr w:type="gramEnd"/>
      <w:r w:rsidRPr="000507EF">
        <w:rPr>
          <w:rFonts w:cs="Baskerville"/>
        </w:rPr>
        <w:t xml:space="preserve"> Catherine and Le Blanc?</w:t>
      </w:r>
    </w:p>
    <w:p w14:paraId="6C646C7C" w14:textId="77777777" w:rsidR="000507EF" w:rsidRPr="000507EF" w:rsidRDefault="000507EF" w:rsidP="000507EF">
      <w:pPr>
        <w:rPr>
          <w:rFonts w:cs="Baskerville"/>
        </w:rPr>
      </w:pPr>
    </w:p>
    <w:p w14:paraId="752619E4" w14:textId="01BECA25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5E63BD">
        <w:rPr>
          <w:smallCaps/>
        </w:rPr>
        <w:t xml:space="preserve"> </w:t>
      </w:r>
      <w:r w:rsidR="000507EF" w:rsidRPr="000507EF">
        <w:rPr>
          <w:rFonts w:cs="Baskerville"/>
        </w:rPr>
        <w:t>For Heaven’s sake</w:t>
      </w:r>
      <w:r w:rsidR="00DB27D9">
        <w:rPr>
          <w:rFonts w:cs="Baskerville"/>
        </w:rPr>
        <w:t xml:space="preserve">, </w:t>
      </w:r>
      <w:proofErr w:type="spellStart"/>
      <w:proofErr w:type="gramStart"/>
      <w:r w:rsidR="00DB27D9">
        <w:rPr>
          <w:rFonts w:cs="Baskerville"/>
        </w:rPr>
        <w:t>Blanky</w:t>
      </w:r>
      <w:proofErr w:type="spellEnd"/>
      <w:r w:rsidR="00DB27D9">
        <w:rPr>
          <w:rFonts w:cs="Baskerville"/>
        </w:rPr>
        <w:t>,</w:t>
      </w:r>
      <w:proofErr w:type="gramEnd"/>
      <w:r w:rsidR="00DB27D9">
        <w:rPr>
          <w:rFonts w:cs="Baskerville"/>
        </w:rPr>
        <w:t xml:space="preserve"> </w:t>
      </w:r>
      <w:r w:rsidR="000507EF" w:rsidRPr="000507EF">
        <w:rPr>
          <w:rFonts w:cs="Baskerville"/>
        </w:rPr>
        <w:t>let that cow alone.</w:t>
      </w:r>
    </w:p>
    <w:p w14:paraId="51BC4427" w14:textId="77777777" w:rsidR="000507EF" w:rsidRPr="000507EF" w:rsidRDefault="000507EF" w:rsidP="000507EF">
      <w:pPr>
        <w:rPr>
          <w:rFonts w:cs="Baskerville"/>
        </w:rPr>
      </w:pPr>
    </w:p>
    <w:p w14:paraId="425EA7EC" w14:textId="77777777" w:rsidR="00DB27D9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5E63BD">
        <w:rPr>
          <w:smallCaps/>
        </w:rPr>
        <w:t xml:space="preserve">. </w:t>
      </w:r>
      <w:r w:rsidRPr="000507EF">
        <w:rPr>
          <w:rFonts w:cs="Baskerville"/>
        </w:rPr>
        <w:t>Well, I’</w:t>
      </w:r>
      <w:r w:rsidR="00DB27D9">
        <w:rPr>
          <w:rFonts w:cs="Baskerville"/>
        </w:rPr>
        <w:t xml:space="preserve">m not going to let any </w:t>
      </w:r>
      <w:r w:rsidR="00DB27D9" w:rsidRPr="00DB27D9">
        <w:rPr>
          <w:rFonts w:cs="Baskerville"/>
          <w:i/>
        </w:rPr>
        <w:t>cow</w:t>
      </w:r>
      <w:r w:rsidR="00DB27D9">
        <w:rPr>
          <w:rFonts w:cs="Baskerville"/>
        </w:rPr>
        <w:t xml:space="preserve"> </w:t>
      </w:r>
      <w:r w:rsidR="00DB27D9" w:rsidRPr="00DB27D9">
        <w:rPr>
          <w:rFonts w:cs="Baskerville"/>
          <w:i/>
        </w:rPr>
        <w:t>bull</w:t>
      </w:r>
      <w:r w:rsidRPr="000507EF">
        <w:rPr>
          <w:rFonts w:cs="Baskerville"/>
        </w:rPr>
        <w:t>doze over me</w:t>
      </w:r>
      <w:r w:rsidR="00DB27D9">
        <w:rPr>
          <w:rFonts w:cs="Baskerville"/>
        </w:rPr>
        <w:t>.</w:t>
      </w:r>
    </w:p>
    <w:p w14:paraId="1020CE8C" w14:textId="0D6D64D4" w:rsidR="00DB27D9" w:rsidRDefault="001F5B3E" w:rsidP="00DB27D9">
      <w:pPr>
        <w:pStyle w:val="LyricStageDirection"/>
      </w:pPr>
      <w:r>
        <w:t>(</w:t>
      </w:r>
      <w:proofErr w:type="gramStart"/>
      <w:r>
        <w:t>t</w:t>
      </w:r>
      <w:r w:rsidR="00DB27D9">
        <w:t>o</w:t>
      </w:r>
      <w:proofErr w:type="gramEnd"/>
      <w:r w:rsidR="00DB27D9">
        <w:t xml:space="preserve"> Ben</w:t>
      </w:r>
      <w:r>
        <w:t>,</w:t>
      </w:r>
      <w:r w:rsidR="000507EF" w:rsidRPr="005E63BD">
        <w:t xml:space="preserve"> R.)</w:t>
      </w:r>
    </w:p>
    <w:p w14:paraId="08AB8D4C" w14:textId="00755863" w:rsidR="000507EF" w:rsidRPr="000507EF" w:rsidRDefault="00DB27D9" w:rsidP="000507EF">
      <w:pPr>
        <w:rPr>
          <w:rFonts w:cs="Baskerville"/>
        </w:rPr>
      </w:pPr>
      <w:r>
        <w:rPr>
          <w:rFonts w:cs="Baskerville"/>
          <w:i/>
        </w:rPr>
        <w:tab/>
      </w:r>
      <w:r w:rsidR="000507EF" w:rsidRPr="000507EF">
        <w:rPr>
          <w:rFonts w:cs="Baskerville"/>
        </w:rPr>
        <w:t>We come as the w</w:t>
      </w:r>
      <w:r>
        <w:rPr>
          <w:rFonts w:cs="Baskerville"/>
        </w:rPr>
        <w:t>aves come where navies are stran</w:t>
      </w:r>
      <w:r w:rsidR="000507EF" w:rsidRPr="000507EF">
        <w:rPr>
          <w:rFonts w:cs="Baskerville"/>
        </w:rPr>
        <w:t>ded</w:t>
      </w:r>
      <w:r>
        <w:rPr>
          <w:rFonts w:cs="Baskerville"/>
        </w:rPr>
        <w:t>.</w:t>
      </w:r>
      <w:r w:rsidR="005E63BD">
        <w:rPr>
          <w:rFonts w:cs="Baskerville"/>
        </w:rPr>
        <w:br/>
      </w:r>
      <w:r w:rsidR="000507EF" w:rsidRPr="000507EF">
        <w:rPr>
          <w:rFonts w:cs="Baskerville"/>
        </w:rPr>
        <w:t>We come as the wolves come when wild deer are banded</w:t>
      </w:r>
      <w:r>
        <w:rPr>
          <w:rFonts w:cs="Baskerville"/>
        </w:rPr>
        <w:t>.</w:t>
      </w:r>
      <w:r w:rsidR="005E63BD">
        <w:rPr>
          <w:rFonts w:cs="Baskerville"/>
        </w:rPr>
        <w:br/>
      </w:r>
      <w:r w:rsidR="000507EF" w:rsidRPr="000507EF">
        <w:rPr>
          <w:rFonts w:cs="Baskerville"/>
        </w:rPr>
        <w:t>We come as the crowds come when free beer is handed</w:t>
      </w:r>
      <w:r>
        <w:rPr>
          <w:rFonts w:cs="Baskerville"/>
        </w:rPr>
        <w:t>.</w:t>
      </w:r>
      <w:r w:rsidR="005E63BD">
        <w:rPr>
          <w:rFonts w:cs="Baskerville"/>
        </w:rPr>
        <w:br/>
      </w:r>
      <w:r w:rsidR="000507EF" w:rsidRPr="000507EF">
        <w:rPr>
          <w:rFonts w:cs="Baskerville"/>
        </w:rPr>
        <w:t>We come—</w:t>
      </w:r>
    </w:p>
    <w:p w14:paraId="385841ED" w14:textId="77777777" w:rsidR="000507EF" w:rsidRPr="000507EF" w:rsidRDefault="000507EF" w:rsidP="000507EF">
      <w:pPr>
        <w:rPr>
          <w:rFonts w:cs="Baskerville"/>
        </w:rPr>
      </w:pPr>
    </w:p>
    <w:p w14:paraId="0AB97ED1" w14:textId="261F201A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5E63BD">
        <w:rPr>
          <w:smallCaps/>
        </w:rPr>
        <w:t xml:space="preserve">. </w:t>
      </w:r>
      <w:r w:rsidR="00DB27D9">
        <w:rPr>
          <w:rFonts w:cs="Baskerville"/>
        </w:rPr>
        <w:t>Oh, come off. G</w:t>
      </w:r>
      <w:r w:rsidRPr="000507EF">
        <w:rPr>
          <w:rFonts w:cs="Baskerville"/>
        </w:rPr>
        <w:t>o hire a hall if you want to make a speech.</w:t>
      </w:r>
    </w:p>
    <w:p w14:paraId="0942C5B6" w14:textId="77777777" w:rsidR="000507EF" w:rsidRPr="000507EF" w:rsidRDefault="000507EF" w:rsidP="000507EF">
      <w:pPr>
        <w:rPr>
          <w:rFonts w:cs="Baskerville"/>
        </w:rPr>
      </w:pPr>
    </w:p>
    <w:p w14:paraId="7362DC0D" w14:textId="0AD0F570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omnes</w:t>
      </w:r>
      <w:r w:rsidR="005E63BD">
        <w:rPr>
          <w:smallCaps/>
        </w:rPr>
        <w:t xml:space="preserve">. </w:t>
      </w:r>
      <w:r w:rsidR="001F5B3E">
        <w:rPr>
          <w:rFonts w:cs="Baskerville"/>
        </w:rPr>
        <w:t xml:space="preserve">Ha! </w:t>
      </w:r>
      <w:proofErr w:type="gramStart"/>
      <w:r w:rsidR="001F5B3E">
        <w:rPr>
          <w:rFonts w:cs="Baskerville"/>
        </w:rPr>
        <w:t>ha</w:t>
      </w:r>
      <w:proofErr w:type="gramEnd"/>
      <w:r w:rsidR="001F5B3E">
        <w:rPr>
          <w:rFonts w:cs="Baskerville"/>
        </w:rPr>
        <w:t xml:space="preserve">! </w:t>
      </w:r>
      <w:proofErr w:type="gramStart"/>
      <w:r w:rsidR="001F5B3E">
        <w:rPr>
          <w:rFonts w:cs="Baskerville"/>
        </w:rPr>
        <w:t>h</w:t>
      </w:r>
      <w:r w:rsidRPr="000507EF">
        <w:rPr>
          <w:rFonts w:cs="Baskerville"/>
        </w:rPr>
        <w:t>a</w:t>
      </w:r>
      <w:proofErr w:type="gramEnd"/>
      <w:r w:rsidRPr="000507EF">
        <w:rPr>
          <w:rFonts w:cs="Baskerville"/>
        </w:rPr>
        <w:t>!</w:t>
      </w:r>
    </w:p>
    <w:p w14:paraId="32A0DD34" w14:textId="77777777" w:rsidR="000507EF" w:rsidRPr="000507EF" w:rsidRDefault="000507EF" w:rsidP="000507EF">
      <w:pPr>
        <w:rPr>
          <w:rFonts w:cs="Baskerville"/>
        </w:rPr>
      </w:pPr>
    </w:p>
    <w:p w14:paraId="0EF68992" w14:textId="421FB458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5E63BD">
        <w:rPr>
          <w:smallCaps/>
        </w:rPr>
        <w:t xml:space="preserve">.                         </w:t>
      </w:r>
      <w:r w:rsidRPr="000507EF">
        <w:rPr>
          <w:rFonts w:cs="Baskerville"/>
        </w:rPr>
        <w:t>To accommodate I will</w:t>
      </w:r>
      <w:r w:rsidR="005E63BD">
        <w:rPr>
          <w:rFonts w:cs="Baskerville"/>
        </w:rPr>
        <w:br/>
      </w:r>
      <w:r w:rsidRPr="000507EF">
        <w:rPr>
          <w:rFonts w:cs="Baskerville"/>
        </w:rPr>
        <w:t>Some</w:t>
      </w:r>
      <w:r w:rsidR="00DB27D9">
        <w:rPr>
          <w:rFonts w:cs="Baskerville"/>
        </w:rPr>
        <w:t xml:space="preserve"> other </w:t>
      </w:r>
      <w:proofErr w:type="gramStart"/>
      <w:r w:rsidR="00DB27D9">
        <w:rPr>
          <w:rFonts w:cs="Baskerville"/>
        </w:rPr>
        <w:t>time.</w:t>
      </w:r>
      <w:proofErr w:type="gramEnd"/>
      <w:r w:rsidR="004D5234">
        <w:rPr>
          <w:rFonts w:cs="Baskerville"/>
        </w:rPr>
        <w:t xml:space="preserve"> . . . (</w:t>
      </w:r>
      <w:r w:rsidRPr="000507EF">
        <w:rPr>
          <w:rFonts w:cs="Baskerville"/>
        </w:rPr>
        <w:t>Sit still</w:t>
      </w:r>
      <w:r w:rsidR="00DB27D9">
        <w:rPr>
          <w:rFonts w:cs="Baskerville"/>
        </w:rPr>
        <w:t>,</w:t>
      </w:r>
      <w:r w:rsidRPr="000507EF">
        <w:rPr>
          <w:rFonts w:cs="Baskerville"/>
        </w:rPr>
        <w:t xml:space="preserve"> my heart, </w:t>
      </w:r>
      <w:proofErr w:type="gramStart"/>
      <w:r w:rsidRPr="000507EF">
        <w:rPr>
          <w:rFonts w:cs="Baskerville"/>
        </w:rPr>
        <w:t>sit</w:t>
      </w:r>
      <w:proofErr w:type="gramEnd"/>
      <w:r w:rsidRPr="000507EF">
        <w:rPr>
          <w:rFonts w:cs="Baskerville"/>
        </w:rPr>
        <w:t xml:space="preserve"> still!</w:t>
      </w:r>
      <w:r w:rsidR="004D5234">
        <w:rPr>
          <w:rFonts w:cs="Baskerville"/>
        </w:rPr>
        <w:t>)</w:t>
      </w:r>
    </w:p>
    <w:p w14:paraId="23084FB4" w14:textId="77777777" w:rsidR="000507EF" w:rsidRPr="000507EF" w:rsidRDefault="000507EF" w:rsidP="000507EF">
      <w:pPr>
        <w:rPr>
          <w:rFonts w:cs="Baskerville"/>
        </w:rPr>
      </w:pPr>
    </w:p>
    <w:p w14:paraId="5305109D" w14:textId="3899BA0C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5E63BD">
        <w:rPr>
          <w:smallCaps/>
        </w:rPr>
        <w:t xml:space="preserve">. </w:t>
      </w:r>
      <w:r w:rsidRPr="000507EF">
        <w:rPr>
          <w:rFonts w:cs="Baskerville"/>
        </w:rPr>
        <w:t>Be welcome</w:t>
      </w:r>
      <w:r w:rsidR="00DB27D9">
        <w:rPr>
          <w:rFonts w:cs="Baskerville"/>
        </w:rPr>
        <w:t>, friends.</w:t>
      </w:r>
      <w:r w:rsidRPr="000507EF">
        <w:rPr>
          <w:rFonts w:cs="Baskerville"/>
        </w:rPr>
        <w:t xml:space="preserve"> </w:t>
      </w:r>
      <w:proofErr w:type="gramStart"/>
      <w:r w:rsidRPr="000507EF">
        <w:rPr>
          <w:rFonts w:cs="Baskerville"/>
        </w:rPr>
        <w:t>Evangeline,</w:t>
      </w:r>
      <w:proofErr w:type="gramEnd"/>
      <w:r w:rsidRPr="000507EF">
        <w:rPr>
          <w:rFonts w:cs="Baskerville"/>
        </w:rPr>
        <w:t xml:space="preserve"> lay the table,</w:t>
      </w:r>
      <w:r w:rsidR="005E63BD">
        <w:rPr>
          <w:rFonts w:cs="Baskerville"/>
        </w:rPr>
        <w:br/>
      </w:r>
      <w:r w:rsidRPr="000507EF">
        <w:rPr>
          <w:rFonts w:cs="Baskerville"/>
        </w:rPr>
        <w:t>While I take this confounded heifer to the stable.</w:t>
      </w:r>
    </w:p>
    <w:p w14:paraId="045B4A34" w14:textId="77777777" w:rsidR="000507EF" w:rsidRPr="000507EF" w:rsidRDefault="000507EF" w:rsidP="000507EF">
      <w:pPr>
        <w:rPr>
          <w:rFonts w:cs="Baskerville"/>
        </w:rPr>
      </w:pPr>
    </w:p>
    <w:p w14:paraId="4D861482" w14:textId="4ADC33F8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5E63BD">
        <w:rPr>
          <w:smallCaps/>
        </w:rPr>
        <w:t xml:space="preserve"> </w:t>
      </w:r>
      <w:r w:rsidR="00DB27D9">
        <w:rPr>
          <w:rFonts w:cs="Baskerville"/>
        </w:rPr>
        <w:t>No, wait! I</w:t>
      </w:r>
      <w:r w:rsidR="000507EF" w:rsidRPr="000507EF">
        <w:rPr>
          <w:rFonts w:cs="Baskerville"/>
        </w:rPr>
        <w:t>n education she’s advancing</w:t>
      </w:r>
      <w:r w:rsidR="00DB27D9">
        <w:rPr>
          <w:rFonts w:cs="Baskerville"/>
        </w:rPr>
        <w:t>.</w:t>
      </w:r>
      <w:r w:rsidR="005E63BD">
        <w:rPr>
          <w:rFonts w:cs="Baskerville"/>
        </w:rPr>
        <w:br/>
      </w:r>
      <w:r w:rsidR="000507EF" w:rsidRPr="000507EF">
        <w:rPr>
          <w:rFonts w:cs="Baskerville"/>
        </w:rPr>
        <w:t>Make room</w:t>
      </w:r>
      <w:r w:rsidR="00DB27D9">
        <w:rPr>
          <w:rFonts w:cs="Baskerville"/>
        </w:rPr>
        <w:t>,</w:t>
      </w:r>
      <w:r w:rsidR="000507EF" w:rsidRPr="000507EF">
        <w:rPr>
          <w:rFonts w:cs="Baskerville"/>
        </w:rPr>
        <w:t xml:space="preserve"> I’ll make her do a little dancing.</w:t>
      </w:r>
    </w:p>
    <w:p w14:paraId="2BCDB04B" w14:textId="77777777" w:rsidR="000507EF" w:rsidRPr="000507EF" w:rsidRDefault="000507EF" w:rsidP="000507EF">
      <w:pPr>
        <w:rPr>
          <w:rFonts w:cs="Baskerville"/>
        </w:rPr>
      </w:pPr>
    </w:p>
    <w:p w14:paraId="0CF10AC3" w14:textId="196952C0" w:rsidR="000507EF" w:rsidRPr="000507EF" w:rsidRDefault="00DB27D9" w:rsidP="007B7A6C">
      <w:pPr>
        <w:pStyle w:val="LyricStageDirection"/>
        <w:tabs>
          <w:tab w:val="center" w:pos="4680"/>
        </w:tabs>
        <w:ind w:left="0"/>
        <w:jc w:val="center"/>
      </w:pPr>
      <w:r>
        <w:t>HEIFER DANCE</w:t>
      </w:r>
    </w:p>
    <w:p w14:paraId="16368254" w14:textId="77777777" w:rsidR="000507EF" w:rsidRPr="000507EF" w:rsidRDefault="000507EF" w:rsidP="000507EF">
      <w:pPr>
        <w:rPr>
          <w:rFonts w:cs="Baskerville"/>
        </w:rPr>
      </w:pPr>
    </w:p>
    <w:p w14:paraId="44329FCA" w14:textId="75D286C7" w:rsidR="000507EF" w:rsidRPr="005E63BD" w:rsidRDefault="000507EF" w:rsidP="005E63BD">
      <w:pPr>
        <w:ind w:left="1080" w:firstLine="0"/>
        <w:rPr>
          <w:i/>
        </w:rPr>
      </w:pPr>
      <w:r w:rsidRPr="005E63BD">
        <w:rPr>
          <w:i/>
        </w:rPr>
        <w:t>(Gas</w:t>
      </w:r>
      <w:r w:rsidR="00DB27D9">
        <w:rPr>
          <w:i/>
        </w:rPr>
        <w:t>: d</w:t>
      </w:r>
      <w:r w:rsidRPr="005E63BD">
        <w:rPr>
          <w:i/>
        </w:rPr>
        <w:t>own. Calcium</w:t>
      </w:r>
      <w:r w:rsidR="00DB27D9">
        <w:rPr>
          <w:i/>
        </w:rPr>
        <w:t>: p</w:t>
      </w:r>
      <w:r w:rsidRPr="005E63BD">
        <w:rPr>
          <w:i/>
        </w:rPr>
        <w:t xml:space="preserve">urple from front for Heifer’s dance. </w:t>
      </w:r>
      <w:r w:rsidR="004C7B7B">
        <w:rPr>
          <w:i/>
        </w:rPr>
        <w:t>All look on and applaud. After dance, heifer e</w:t>
      </w:r>
      <w:r w:rsidRPr="005E63BD">
        <w:rPr>
          <w:i/>
        </w:rPr>
        <w:t>xit</w:t>
      </w:r>
      <w:r w:rsidR="004C7B7B">
        <w:rPr>
          <w:i/>
        </w:rPr>
        <w:t xml:space="preserve">s. Gas: </w:t>
      </w:r>
      <w:r w:rsidRPr="005E63BD">
        <w:rPr>
          <w:i/>
        </w:rPr>
        <w:t>full</w:t>
      </w:r>
      <w:r w:rsidR="004C7B7B">
        <w:rPr>
          <w:i/>
        </w:rPr>
        <w:t>.</w:t>
      </w:r>
      <w:r w:rsidRPr="005E63BD">
        <w:rPr>
          <w:i/>
        </w:rPr>
        <w:t xml:space="preserve"> </w:t>
      </w:r>
      <w:r w:rsidR="004C7B7B">
        <w:rPr>
          <w:i/>
        </w:rPr>
        <w:t>“</w:t>
      </w:r>
      <w:r w:rsidRPr="005E63BD">
        <w:rPr>
          <w:i/>
        </w:rPr>
        <w:t>Cuckoo</w:t>
      </w:r>
      <w:r w:rsidR="004C7B7B">
        <w:rPr>
          <w:i/>
        </w:rPr>
        <w:t>!” F</w:t>
      </w:r>
      <w:r w:rsidRPr="005E63BD">
        <w:rPr>
          <w:i/>
        </w:rPr>
        <w:t>igure pops up through clock three times</w:t>
      </w:r>
      <w:r w:rsidR="004C7B7B">
        <w:rPr>
          <w:i/>
        </w:rPr>
        <w:t xml:space="preserve">. </w:t>
      </w:r>
      <w:r w:rsidRPr="005E63BD">
        <w:rPr>
          <w:i/>
        </w:rPr>
        <w:t>Calcium</w:t>
      </w:r>
      <w:r w:rsidR="004C7B7B">
        <w:rPr>
          <w:i/>
        </w:rPr>
        <w:t>: white front P.S. and O.P. t</w:t>
      </w:r>
      <w:r w:rsidRPr="005E63BD">
        <w:rPr>
          <w:i/>
        </w:rPr>
        <w:t xml:space="preserve">ill end of </w:t>
      </w:r>
      <w:r w:rsidR="004C7B7B">
        <w:rPr>
          <w:i/>
        </w:rPr>
        <w:t>act</w:t>
      </w:r>
      <w:r w:rsidRPr="005E63BD">
        <w:rPr>
          <w:i/>
        </w:rPr>
        <w:t>.)</w:t>
      </w:r>
    </w:p>
    <w:p w14:paraId="6528E8F7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41080C8D" w14:textId="77777777" w:rsidR="004C7B7B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5E63BD">
        <w:rPr>
          <w:smallCaps/>
        </w:rPr>
        <w:t xml:space="preserve">. </w:t>
      </w:r>
      <w:r w:rsidR="004C7B7B">
        <w:rPr>
          <w:rFonts w:cs="Baskerville"/>
          <w:i/>
        </w:rPr>
        <w:t>(</w:t>
      </w:r>
      <w:proofErr w:type="gramStart"/>
      <w:r w:rsidR="004C7B7B">
        <w:rPr>
          <w:rFonts w:cs="Baskerville"/>
          <w:i/>
        </w:rPr>
        <w:t>aside</w:t>
      </w:r>
      <w:proofErr w:type="gramEnd"/>
      <w:r w:rsidRPr="005E63BD">
        <w:rPr>
          <w:rFonts w:cs="Baskerville"/>
          <w:i/>
        </w:rPr>
        <w:t>)</w:t>
      </w:r>
      <w:r w:rsidR="004C7B7B">
        <w:rPr>
          <w:rFonts w:cs="Baskerville"/>
          <w:i/>
        </w:rPr>
        <w:br/>
      </w:r>
      <w:r w:rsidRPr="000507EF">
        <w:rPr>
          <w:rFonts w:cs="Baskerville"/>
        </w:rPr>
        <w:t>All’s well so far</w:t>
      </w:r>
      <w:r w:rsidR="004C7B7B">
        <w:rPr>
          <w:rFonts w:cs="Baskerville"/>
        </w:rPr>
        <w:t>. M</w:t>
      </w:r>
      <w:r w:rsidRPr="000507EF">
        <w:rPr>
          <w:rFonts w:cs="Baskerville"/>
        </w:rPr>
        <w:t>y plot goes bravely on</w:t>
      </w:r>
      <w:r w:rsidR="004C7B7B">
        <w:rPr>
          <w:rFonts w:cs="Baskerville"/>
        </w:rPr>
        <w:t>.</w:t>
      </w:r>
      <w:r w:rsidR="005E63BD">
        <w:rPr>
          <w:rFonts w:cs="Baskerville"/>
        </w:rPr>
        <w:br/>
      </w:r>
      <w:r w:rsidRPr="000507EF">
        <w:rPr>
          <w:rFonts w:cs="Baskerville"/>
        </w:rPr>
        <w:t>A short half hour</w:t>
      </w:r>
      <w:r w:rsidR="004C7B7B">
        <w:rPr>
          <w:rFonts w:cs="Baskerville"/>
        </w:rPr>
        <w:t>,</w:t>
      </w:r>
      <w:r w:rsidRPr="000507EF">
        <w:rPr>
          <w:rFonts w:cs="Baskerville"/>
        </w:rPr>
        <w:t xml:space="preserve"> my recompense is won</w:t>
      </w:r>
      <w:r w:rsidR="004C7B7B">
        <w:rPr>
          <w:rFonts w:cs="Baskerville"/>
        </w:rPr>
        <w:t>.</w:t>
      </w:r>
      <w:r w:rsidR="005E63BD">
        <w:rPr>
          <w:rFonts w:cs="Baskerville"/>
        </w:rPr>
        <w:br/>
      </w:r>
      <w:r w:rsidRPr="000507EF">
        <w:rPr>
          <w:rFonts w:cs="Baskerville"/>
        </w:rPr>
        <w:t>Their names once signed</w:t>
      </w:r>
      <w:r w:rsidR="004C7B7B">
        <w:rPr>
          <w:rFonts w:cs="Baskerville"/>
        </w:rPr>
        <w:t>,</w:t>
      </w:r>
      <w:r w:rsidRPr="000507EF">
        <w:rPr>
          <w:rFonts w:cs="Baskerville"/>
        </w:rPr>
        <w:t xml:space="preserve"> the gold is mine</w:t>
      </w:r>
      <w:r w:rsidR="004C7B7B">
        <w:rPr>
          <w:rFonts w:cs="Baskerville"/>
        </w:rPr>
        <w:t xml:space="preserve">. Ha </w:t>
      </w:r>
      <w:proofErr w:type="spellStart"/>
      <w:r w:rsidR="004C7B7B">
        <w:rPr>
          <w:rFonts w:cs="Baskerville"/>
        </w:rPr>
        <w:t>ha</w:t>
      </w:r>
      <w:proofErr w:type="spellEnd"/>
      <w:r w:rsidR="004C7B7B">
        <w:rPr>
          <w:rFonts w:cs="Baskerville"/>
        </w:rPr>
        <w:t>!</w:t>
      </w:r>
      <w:r w:rsidR="005E63BD">
        <w:rPr>
          <w:rFonts w:cs="Baskerville"/>
        </w:rPr>
        <w:br/>
      </w:r>
      <w:r w:rsidRPr="000507EF">
        <w:rPr>
          <w:rFonts w:cs="Baskerville"/>
        </w:rPr>
        <w:t xml:space="preserve">Sit </w:t>
      </w:r>
      <w:r w:rsidR="004C7B7B">
        <w:rPr>
          <w:rFonts w:cs="Baskerville"/>
        </w:rPr>
        <w:t>still, my heart, sit still! Ah: H</w:t>
      </w:r>
      <w:r w:rsidRPr="000507EF">
        <w:rPr>
          <w:rFonts w:cs="Baskerville"/>
        </w:rPr>
        <w:t xml:space="preserve">ere we </w:t>
      </w:r>
      <w:proofErr w:type="gramStart"/>
      <w:r w:rsidRPr="000507EF">
        <w:rPr>
          <w:rFonts w:cs="Baskerville"/>
        </w:rPr>
        <w:t>are</w:t>
      </w:r>
      <w:r w:rsidR="004C7B7B">
        <w:rPr>
          <w:rFonts w:cs="Baskerville"/>
        </w:rPr>
        <w:t>.</w:t>
      </w:r>
      <w:proofErr w:type="gramEnd"/>
      <w:r w:rsidR="004C7B7B">
        <w:rPr>
          <w:rFonts w:cs="Baskerville"/>
        </w:rPr>
        <w:t xml:space="preserve"> . . .</w:t>
      </w:r>
      <w:r w:rsidR="005E63BD">
        <w:rPr>
          <w:rFonts w:cs="Baskerville"/>
        </w:rPr>
        <w:br/>
      </w:r>
      <w:r w:rsidRPr="000507EF">
        <w:rPr>
          <w:rFonts w:cs="Baskerville"/>
        </w:rPr>
        <w:t>Mary-Ann</w:t>
      </w:r>
      <w:r w:rsidR="004C7B7B">
        <w:rPr>
          <w:rFonts w:cs="Baskerville"/>
        </w:rPr>
        <w:t>,</w:t>
      </w:r>
      <w:r w:rsidRPr="000507EF">
        <w:rPr>
          <w:rFonts w:cs="Baskerville"/>
        </w:rPr>
        <w:t xml:space="preserve"> bring the table.</w:t>
      </w:r>
    </w:p>
    <w:p w14:paraId="3F2F61DE" w14:textId="77777777" w:rsidR="004D5234" w:rsidRDefault="004D5234" w:rsidP="000507EF">
      <w:pPr>
        <w:rPr>
          <w:rFonts w:cs="Baskerville"/>
        </w:rPr>
      </w:pPr>
    </w:p>
    <w:p w14:paraId="6C16827B" w14:textId="75A10DFD" w:rsidR="004C7B7B" w:rsidRDefault="004C7B7B" w:rsidP="004C7B7B">
      <w:pPr>
        <w:pStyle w:val="LyricStageDirection"/>
      </w:pPr>
      <w:r>
        <w:t>(Mary-Ann</w:t>
      </w:r>
      <w:r w:rsidR="004D5234">
        <w:t xml:space="preserve"> brings down small table.</w:t>
      </w:r>
      <w:r>
        <w:t>)</w:t>
      </w:r>
    </w:p>
    <w:p w14:paraId="17CA47A2" w14:textId="77777777" w:rsidR="004D5234" w:rsidRDefault="004D5234" w:rsidP="004C7B7B">
      <w:pPr>
        <w:pStyle w:val="LyricStageDirection"/>
      </w:pPr>
    </w:p>
    <w:p w14:paraId="2F4CBFFA" w14:textId="179CD4C6" w:rsidR="000507EF" w:rsidRPr="000507EF" w:rsidRDefault="004C7B7B" w:rsidP="000507EF">
      <w:pPr>
        <w:rPr>
          <w:rFonts w:cs="Baskerville"/>
        </w:rPr>
      </w:pPr>
      <w:r>
        <w:rPr>
          <w:i/>
        </w:rPr>
        <w:tab/>
        <w:t xml:space="preserve">                                              </w:t>
      </w:r>
      <w:r w:rsidR="005E63BD">
        <w:rPr>
          <w:rFonts w:cs="Baskerville"/>
        </w:rPr>
        <w:t>Now here’s the contract!</w:t>
      </w:r>
      <w:r>
        <w:rPr>
          <w:rFonts w:cs="Baskerville"/>
        </w:rPr>
        <w:br/>
      </w:r>
      <w:r w:rsidR="000507EF" w:rsidRPr="000507EF">
        <w:rPr>
          <w:rFonts w:cs="Baskerville"/>
        </w:rPr>
        <w:t>Gabriel, pleas</w:t>
      </w:r>
      <w:r>
        <w:rPr>
          <w:rFonts w:cs="Baskerville"/>
        </w:rPr>
        <w:t>e</w:t>
      </w:r>
      <w:r w:rsidR="000507EF" w:rsidRPr="000507EF">
        <w:rPr>
          <w:rFonts w:cs="Baskerville"/>
        </w:rPr>
        <w:t xml:space="preserve"> to sign your name.</w:t>
      </w:r>
    </w:p>
    <w:p w14:paraId="2E6D97F0" w14:textId="77777777" w:rsidR="000507EF" w:rsidRPr="000507EF" w:rsidRDefault="000507EF" w:rsidP="000507EF">
      <w:pPr>
        <w:rPr>
          <w:rFonts w:cs="Baskerville"/>
        </w:rPr>
      </w:pPr>
    </w:p>
    <w:p w14:paraId="3D6A9BEB" w14:textId="77777777" w:rsidR="000507EF" w:rsidRPr="005E63BD" w:rsidRDefault="000507EF" w:rsidP="004C7B7B">
      <w:pPr>
        <w:pStyle w:val="LyricStageDirection"/>
      </w:pPr>
      <w:r w:rsidRPr="005E63BD">
        <w:t>(Places contract on table C. and hands pen to Gabriel.)</w:t>
      </w:r>
    </w:p>
    <w:p w14:paraId="3DEC5605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3855B425" w14:textId="61255898" w:rsidR="000507EF" w:rsidRPr="000507EF" w:rsidRDefault="00FF0386" w:rsidP="000507EF">
      <w:pPr>
        <w:rPr>
          <w:rFonts w:cs="Baskerville"/>
        </w:rPr>
      </w:pPr>
      <w:r>
        <w:rPr>
          <w:smallCaps/>
        </w:rPr>
        <w:t>gabriel.</w:t>
      </w:r>
      <w:r w:rsidR="004C7B7B">
        <w:rPr>
          <w:smallCaps/>
        </w:rPr>
        <w:t xml:space="preserve"> </w:t>
      </w:r>
      <w:r w:rsidR="000507EF" w:rsidRPr="000507EF">
        <w:rPr>
          <w:rFonts w:cs="Baskerville"/>
        </w:rPr>
        <w:t>Down in this corner?</w:t>
      </w:r>
    </w:p>
    <w:p w14:paraId="4AECB114" w14:textId="77777777" w:rsidR="000507EF" w:rsidRPr="000507EF" w:rsidRDefault="000507EF" w:rsidP="000507EF">
      <w:pPr>
        <w:rPr>
          <w:rFonts w:cs="Baskerville"/>
        </w:rPr>
      </w:pPr>
    </w:p>
    <w:p w14:paraId="671C38A9" w14:textId="741C2666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5E63BD">
        <w:rPr>
          <w:smallCaps/>
        </w:rPr>
        <w:t xml:space="preserve">.                                 </w:t>
      </w:r>
      <w:r w:rsidR="004C7B7B">
        <w:rPr>
          <w:smallCaps/>
        </w:rPr>
        <w:t xml:space="preserve">      </w:t>
      </w:r>
      <w:r w:rsidR="005E63BD">
        <w:rPr>
          <w:smallCaps/>
        </w:rPr>
        <w:t xml:space="preserve">   </w:t>
      </w:r>
      <w:proofErr w:type="gramStart"/>
      <w:r w:rsidRPr="000507EF">
        <w:rPr>
          <w:rFonts w:cs="Baskerville"/>
        </w:rPr>
        <w:t>In the very same</w:t>
      </w:r>
      <w:r w:rsidR="004C7B7B">
        <w:rPr>
          <w:rFonts w:cs="Baskerville"/>
        </w:rPr>
        <w:t>.</w:t>
      </w:r>
      <w:proofErr w:type="gramEnd"/>
      <w:r w:rsidR="005E63BD">
        <w:rPr>
          <w:rFonts w:cs="Baskerville"/>
        </w:rPr>
        <w:br/>
      </w:r>
      <w:r w:rsidRPr="000507EF">
        <w:rPr>
          <w:rFonts w:cs="Baskerville"/>
        </w:rPr>
        <w:t xml:space="preserve">Be sure you cross your </w:t>
      </w:r>
      <w:r w:rsidRPr="004C7B7B">
        <w:rPr>
          <w:rFonts w:cs="Baskerville"/>
          <w:i/>
        </w:rPr>
        <w:t>t</w:t>
      </w:r>
      <w:r w:rsidRPr="000507EF">
        <w:rPr>
          <w:rFonts w:cs="Baskerville"/>
        </w:rPr>
        <w:t>’s.</w:t>
      </w:r>
    </w:p>
    <w:p w14:paraId="40B69E1C" w14:textId="77777777" w:rsidR="000507EF" w:rsidRPr="000507EF" w:rsidRDefault="000507EF" w:rsidP="000507EF">
      <w:pPr>
        <w:rPr>
          <w:rFonts w:cs="Baskerville"/>
        </w:rPr>
      </w:pPr>
    </w:p>
    <w:p w14:paraId="1940B918" w14:textId="519F68A1" w:rsidR="000507EF" w:rsidRPr="000507EF" w:rsidRDefault="00FF0386" w:rsidP="000507EF">
      <w:pPr>
        <w:rPr>
          <w:rFonts w:cs="Baskerville"/>
        </w:rPr>
      </w:pPr>
      <w:r>
        <w:rPr>
          <w:smallCaps/>
        </w:rPr>
        <w:t>gabriel.</w:t>
      </w:r>
      <w:r w:rsidR="004C7B7B">
        <w:rPr>
          <w:smallCaps/>
        </w:rPr>
        <w:t xml:space="preserve"> </w:t>
      </w:r>
      <w:r w:rsidR="004C7B7B">
        <w:rPr>
          <w:rFonts w:cs="Baskerville"/>
          <w:i/>
        </w:rPr>
        <w:t>(</w:t>
      </w:r>
      <w:proofErr w:type="gramStart"/>
      <w:r w:rsidR="004C7B7B">
        <w:rPr>
          <w:rFonts w:cs="Baskerville"/>
          <w:i/>
        </w:rPr>
        <w:t>si</w:t>
      </w:r>
      <w:r w:rsidR="000507EF" w:rsidRPr="005E63BD">
        <w:rPr>
          <w:rFonts w:cs="Baskerville"/>
          <w:i/>
        </w:rPr>
        <w:t>g</w:t>
      </w:r>
      <w:r w:rsidR="004C7B7B">
        <w:rPr>
          <w:rFonts w:cs="Baskerville"/>
          <w:i/>
        </w:rPr>
        <w:t>n</w:t>
      </w:r>
      <w:r w:rsidR="000507EF" w:rsidRPr="005E63BD">
        <w:rPr>
          <w:rFonts w:cs="Baskerville"/>
          <w:i/>
        </w:rPr>
        <w:t>ing</w:t>
      </w:r>
      <w:proofErr w:type="gramEnd"/>
      <w:r w:rsidR="000507EF" w:rsidRPr="005E63BD">
        <w:rPr>
          <w:rFonts w:cs="Baskerville"/>
          <w:i/>
        </w:rPr>
        <w:t xml:space="preserve"> and jabbing pe</w:t>
      </w:r>
      <w:r w:rsidR="004C7B7B">
        <w:rPr>
          <w:rFonts w:cs="Baskerville"/>
          <w:i/>
        </w:rPr>
        <w:t>n at Le Blanc</w:t>
      </w:r>
      <w:r w:rsidR="000507EF" w:rsidRPr="005E63BD">
        <w:rPr>
          <w:rFonts w:cs="Baskerville"/>
          <w:i/>
        </w:rPr>
        <w:t>)</w:t>
      </w:r>
      <w:r w:rsidR="004C7B7B">
        <w:rPr>
          <w:rFonts w:cs="Baskerville"/>
        </w:rPr>
        <w:br/>
      </w:r>
      <w:r w:rsidR="000507EF" w:rsidRPr="000507EF">
        <w:rPr>
          <w:rFonts w:cs="Baskerville"/>
        </w:rPr>
        <w:t xml:space="preserve">I’ll </w:t>
      </w:r>
      <w:r w:rsidR="000507EF" w:rsidRPr="004C7B7B">
        <w:rPr>
          <w:rFonts w:cs="Baskerville"/>
        </w:rPr>
        <w:t>dot</w:t>
      </w:r>
      <w:r w:rsidR="000507EF" w:rsidRPr="000507EF">
        <w:rPr>
          <w:rFonts w:cs="Baskerville"/>
        </w:rPr>
        <w:t xml:space="preserve"> your </w:t>
      </w:r>
      <w:r w:rsidR="000507EF" w:rsidRPr="004C7B7B">
        <w:rPr>
          <w:rFonts w:cs="Baskerville"/>
          <w:i/>
        </w:rPr>
        <w:t>eyes</w:t>
      </w:r>
      <w:r w:rsidR="000507EF" w:rsidRPr="000507EF">
        <w:rPr>
          <w:rFonts w:cs="Baskerville"/>
        </w:rPr>
        <w:t>.</w:t>
      </w:r>
    </w:p>
    <w:p w14:paraId="63098730" w14:textId="77777777" w:rsidR="000507EF" w:rsidRPr="000507EF" w:rsidRDefault="000507EF" w:rsidP="000507EF">
      <w:pPr>
        <w:rPr>
          <w:rFonts w:cs="Baskerville"/>
        </w:rPr>
      </w:pPr>
    </w:p>
    <w:p w14:paraId="0E5AE1E0" w14:textId="599095CE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5E63BD">
        <w:rPr>
          <w:smallCaps/>
        </w:rPr>
        <w:t xml:space="preserve">. </w:t>
      </w:r>
      <w:r w:rsidRPr="000507EF">
        <w:rPr>
          <w:rFonts w:cs="Baskerville"/>
        </w:rPr>
        <w:t>The dot</w:t>
      </w:r>
      <w:r w:rsidR="004C7B7B">
        <w:rPr>
          <w:rFonts w:cs="Baskerville"/>
        </w:rPr>
        <w:t xml:space="preserve"> </w:t>
      </w:r>
      <w:r w:rsidRPr="000507EF">
        <w:rPr>
          <w:rFonts w:cs="Baskerville"/>
        </w:rPr>
        <w:t xml:space="preserve">let on the </w:t>
      </w:r>
      <w:proofErr w:type="spellStart"/>
      <w:r w:rsidRPr="004C7B7B">
        <w:rPr>
          <w:rFonts w:cs="Baskerville"/>
          <w:i/>
        </w:rPr>
        <w:t>i</w:t>
      </w:r>
      <w:proofErr w:type="spellEnd"/>
      <w:r w:rsidR="004C7B7B">
        <w:rPr>
          <w:rFonts w:cs="Baskerville"/>
        </w:rPr>
        <w:t>.</w:t>
      </w:r>
      <w:r w:rsidRPr="000507EF">
        <w:rPr>
          <w:rFonts w:cs="Baskerville"/>
        </w:rPr>
        <w:t xml:space="preserve"> Thank you so much</w:t>
      </w:r>
      <w:r w:rsidR="005E63BD">
        <w:rPr>
          <w:rFonts w:cs="Baskerville"/>
        </w:rPr>
        <w:t xml:space="preserve">. </w:t>
      </w:r>
      <w:proofErr w:type="gramStart"/>
      <w:r w:rsidRPr="000507EF">
        <w:rPr>
          <w:rFonts w:cs="Baskerville"/>
        </w:rPr>
        <w:t xml:space="preserve">Now then the </w:t>
      </w:r>
      <w:r w:rsidRPr="004C7B7B">
        <w:rPr>
          <w:rFonts w:cs="Baskerville"/>
          <w:i/>
        </w:rPr>
        <w:t>young lady</w:t>
      </w:r>
      <w:r w:rsidRPr="000507EF">
        <w:rPr>
          <w:rFonts w:cs="Baskerville"/>
        </w:rPr>
        <w:t>.</w:t>
      </w:r>
      <w:proofErr w:type="gramEnd"/>
    </w:p>
    <w:p w14:paraId="4F9813FC" w14:textId="77777777" w:rsidR="000507EF" w:rsidRPr="000507EF" w:rsidRDefault="000507EF" w:rsidP="000507EF">
      <w:pPr>
        <w:rPr>
          <w:rFonts w:cs="Baskerville"/>
        </w:rPr>
      </w:pPr>
    </w:p>
    <w:p w14:paraId="18437A93" w14:textId="1E0A48E8" w:rsidR="000507EF" w:rsidRPr="005E63BD" w:rsidRDefault="000507EF" w:rsidP="004C7B7B">
      <w:pPr>
        <w:pStyle w:val="LyricStageDirection"/>
      </w:pPr>
      <w:r w:rsidRPr="005E63BD">
        <w:t>(</w:t>
      </w:r>
      <w:r w:rsidR="004C7B7B">
        <w:t>Gabriel crosses back</w:t>
      </w:r>
      <w:r w:rsidRPr="005E63BD">
        <w:t xml:space="preserve"> L.</w:t>
      </w:r>
      <w:r w:rsidR="004C7B7B">
        <w:t xml:space="preserve"> </w:t>
      </w:r>
      <w:r w:rsidRPr="005E63BD">
        <w:t xml:space="preserve">Ben starts to lead </w:t>
      </w:r>
      <w:r w:rsidR="004C7B7B">
        <w:t>Evangeline</w:t>
      </w:r>
      <w:r w:rsidRPr="005E63BD">
        <w:t xml:space="preserve"> to table when </w:t>
      </w:r>
      <w:r w:rsidR="004C7B7B">
        <w:t>Catherine</w:t>
      </w:r>
      <w:r w:rsidRPr="005E63BD">
        <w:t xml:space="preserve"> stops her.)</w:t>
      </w:r>
    </w:p>
    <w:p w14:paraId="6FC20C93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3B4EC2EE" w14:textId="00F95A0B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5E63BD">
        <w:rPr>
          <w:smallCaps/>
        </w:rPr>
        <w:t xml:space="preserve"> </w:t>
      </w:r>
      <w:r w:rsidR="000507EF" w:rsidRPr="000507EF">
        <w:rPr>
          <w:rFonts w:cs="Baskerville"/>
        </w:rPr>
        <w:t>Excuse me</w:t>
      </w:r>
      <w:r w:rsidR="004C7B7B">
        <w:rPr>
          <w:rFonts w:cs="Baskerville"/>
        </w:rPr>
        <w:t>,</w:t>
      </w:r>
      <w:r w:rsidR="004D5234">
        <w:rPr>
          <w:rFonts w:cs="Baskerville"/>
        </w:rPr>
        <w:t xml:space="preserve"> . . . </w:t>
      </w:r>
      <w:r w:rsidR="000507EF" w:rsidRPr="000507EF">
        <w:rPr>
          <w:rFonts w:cs="Baskerville"/>
        </w:rPr>
        <w:t>restrain your felonious emotions</w:t>
      </w:r>
      <w:r w:rsidR="004C7B7B">
        <w:rPr>
          <w:rFonts w:cs="Baskerville"/>
        </w:rPr>
        <w:t>.</w:t>
      </w:r>
      <w:r w:rsidR="004C7B7B">
        <w:rPr>
          <w:rFonts w:cs="Baskerville"/>
        </w:rPr>
        <w:br/>
      </w:r>
      <w:r w:rsidR="000507EF" w:rsidRPr="000507EF">
        <w:rPr>
          <w:rFonts w:cs="Baskerville"/>
        </w:rPr>
        <w:t>There are other young ladies present.</w:t>
      </w:r>
    </w:p>
    <w:p w14:paraId="5798E6B2" w14:textId="77777777" w:rsidR="000507EF" w:rsidRPr="000507EF" w:rsidRDefault="000507EF" w:rsidP="000507EF">
      <w:pPr>
        <w:rPr>
          <w:rFonts w:cs="Baskerville"/>
        </w:rPr>
      </w:pPr>
    </w:p>
    <w:p w14:paraId="1C81C4C6" w14:textId="0927D3CE" w:rsidR="000507EF" w:rsidRPr="000507EF" w:rsidRDefault="00FF0386" w:rsidP="000507EF">
      <w:pPr>
        <w:rPr>
          <w:rFonts w:cs="Baskerville"/>
        </w:rPr>
      </w:pPr>
      <w:r>
        <w:rPr>
          <w:smallCaps/>
        </w:rPr>
        <w:t>gabriel.</w:t>
      </w:r>
      <w:r w:rsidR="004C7B7B">
        <w:rPr>
          <w:smallCaps/>
        </w:rPr>
        <w:t xml:space="preserve"> </w:t>
      </w:r>
      <w:r w:rsidR="000507EF" w:rsidRPr="000507EF">
        <w:rPr>
          <w:rFonts w:cs="Baskerville"/>
        </w:rPr>
        <w:t>Yes, but he doesn’t mean you.</w:t>
      </w:r>
    </w:p>
    <w:p w14:paraId="3966AB3C" w14:textId="77777777" w:rsidR="000507EF" w:rsidRPr="000507EF" w:rsidRDefault="000507EF" w:rsidP="000507EF">
      <w:pPr>
        <w:rPr>
          <w:rFonts w:cs="Baskerville"/>
        </w:rPr>
      </w:pPr>
    </w:p>
    <w:p w14:paraId="20419AC3" w14:textId="076766CC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5E63BD">
        <w:rPr>
          <w:smallCaps/>
        </w:rPr>
        <w:t xml:space="preserve"> </w:t>
      </w:r>
      <w:r w:rsidR="000507EF" w:rsidRPr="000507EF">
        <w:rPr>
          <w:rFonts w:cs="Baskerville"/>
        </w:rPr>
        <w:t>Run</w:t>
      </w:r>
      <w:r w:rsidR="004C7B7B">
        <w:rPr>
          <w:rFonts w:cs="Baskerville"/>
        </w:rPr>
        <w:t xml:space="preserve"> </w:t>
      </w:r>
      <w:r w:rsidR="000507EF" w:rsidRPr="000507EF">
        <w:rPr>
          <w:rFonts w:cs="Baskerville"/>
        </w:rPr>
        <w:t>away and play</w:t>
      </w:r>
      <w:r w:rsidR="004C7B7B">
        <w:rPr>
          <w:rFonts w:cs="Baskerville"/>
        </w:rPr>
        <w:t>, little boy.</w:t>
      </w:r>
      <w:r w:rsidR="000507EF" w:rsidRPr="000507EF">
        <w:rPr>
          <w:rFonts w:cs="Baskerville"/>
        </w:rPr>
        <w:t xml:space="preserve"> I know my business.</w:t>
      </w:r>
    </w:p>
    <w:p w14:paraId="0FDAFD1D" w14:textId="77777777" w:rsidR="000507EF" w:rsidRPr="000507EF" w:rsidRDefault="000507EF" w:rsidP="000507EF">
      <w:pPr>
        <w:rPr>
          <w:rFonts w:cs="Baskerville"/>
        </w:rPr>
      </w:pPr>
    </w:p>
    <w:p w14:paraId="5F2D05F1" w14:textId="5FD9F2FE" w:rsidR="000507EF" w:rsidRPr="005E63BD" w:rsidRDefault="000507EF" w:rsidP="004C7B7B">
      <w:pPr>
        <w:pStyle w:val="LyricStageDirection"/>
      </w:pPr>
      <w:r w:rsidRPr="005E63BD">
        <w:t>(</w:t>
      </w:r>
      <w:r w:rsidR="004C7B7B">
        <w:t xml:space="preserve">Catherine crosses to table, takes pen. </w:t>
      </w:r>
      <w:r w:rsidRPr="005E63BD">
        <w:t>Bus</w:t>
      </w:r>
      <w:r w:rsidR="004C7B7B">
        <w:t>iness of banging Le Blanc’s head on table.)</w:t>
      </w:r>
    </w:p>
    <w:p w14:paraId="5D49E888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50502A7C" w14:textId="769446BC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5E63BD">
        <w:rPr>
          <w:smallCaps/>
        </w:rPr>
        <w:t>.</w:t>
      </w:r>
      <w:r w:rsidR="004C7657">
        <w:rPr>
          <w:smallCaps/>
        </w:rPr>
        <w:t xml:space="preserve"> </w:t>
      </w:r>
      <w:r w:rsidR="004C7B7B">
        <w:rPr>
          <w:rFonts w:cs="Baskerville"/>
        </w:rPr>
        <w:t>Oh–o–o–</w:t>
      </w:r>
      <w:r w:rsidRPr="000507EF">
        <w:rPr>
          <w:rFonts w:cs="Baskerville"/>
        </w:rPr>
        <w:t>o</w:t>
      </w:r>
      <w:r w:rsidR="004C7B7B">
        <w:rPr>
          <w:rFonts w:cs="Baskerville"/>
        </w:rPr>
        <w:t>!</w:t>
      </w:r>
      <w:r w:rsidRPr="000507EF">
        <w:rPr>
          <w:rFonts w:cs="Baskerville"/>
        </w:rPr>
        <w:t xml:space="preserve"> Who</w:t>
      </w:r>
      <w:r w:rsidR="004C7B7B">
        <w:rPr>
          <w:rFonts w:cs="Baskerville"/>
        </w:rPr>
        <w:t xml:space="preserve"> did that?</w:t>
      </w:r>
    </w:p>
    <w:p w14:paraId="2E7AACB1" w14:textId="77777777" w:rsidR="000507EF" w:rsidRPr="000507EF" w:rsidRDefault="000507EF" w:rsidP="000507EF">
      <w:pPr>
        <w:rPr>
          <w:rFonts w:cs="Baskerville"/>
        </w:rPr>
      </w:pPr>
    </w:p>
    <w:p w14:paraId="31B6DC3A" w14:textId="08CE2255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4C7657">
        <w:rPr>
          <w:smallCaps/>
        </w:rPr>
        <w:t xml:space="preserve"> </w:t>
      </w:r>
      <w:r w:rsidR="000507EF" w:rsidRPr="000507EF">
        <w:rPr>
          <w:rFonts w:cs="Baskerville"/>
        </w:rPr>
        <w:t>Me with my little hand.</w:t>
      </w:r>
    </w:p>
    <w:p w14:paraId="4F2B7CAE" w14:textId="77777777" w:rsidR="000507EF" w:rsidRPr="000507EF" w:rsidRDefault="000507EF" w:rsidP="000507EF">
      <w:pPr>
        <w:rPr>
          <w:rFonts w:cs="Baskerville"/>
        </w:rPr>
      </w:pPr>
    </w:p>
    <w:p w14:paraId="05C3C866" w14:textId="503B01B5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4C7657">
        <w:rPr>
          <w:smallCaps/>
        </w:rPr>
        <w:t xml:space="preserve">. </w:t>
      </w:r>
      <w:r w:rsidRPr="000507EF">
        <w:rPr>
          <w:rFonts w:cs="Baskerville"/>
        </w:rPr>
        <w:t>What do you want?</w:t>
      </w:r>
    </w:p>
    <w:p w14:paraId="42EBB5C4" w14:textId="77777777" w:rsidR="000507EF" w:rsidRPr="000507EF" w:rsidRDefault="000507EF" w:rsidP="000507EF">
      <w:pPr>
        <w:rPr>
          <w:rFonts w:cs="Baskerville"/>
        </w:rPr>
      </w:pPr>
    </w:p>
    <w:p w14:paraId="560C4682" w14:textId="2F050C96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4C7657">
        <w:rPr>
          <w:smallCaps/>
        </w:rPr>
        <w:t xml:space="preserve"> </w:t>
      </w:r>
      <w:r w:rsidR="000507EF" w:rsidRPr="000507EF">
        <w:rPr>
          <w:rFonts w:cs="Baskerville"/>
        </w:rPr>
        <w:t>I want to write my name.</w:t>
      </w:r>
    </w:p>
    <w:p w14:paraId="2FF9C0E5" w14:textId="77777777" w:rsidR="000507EF" w:rsidRPr="000507EF" w:rsidRDefault="000507EF" w:rsidP="000507EF">
      <w:pPr>
        <w:rPr>
          <w:rFonts w:cs="Baskerville"/>
        </w:rPr>
      </w:pPr>
    </w:p>
    <w:p w14:paraId="46A74364" w14:textId="61B92105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4C7657">
        <w:rPr>
          <w:smallCaps/>
        </w:rPr>
        <w:t xml:space="preserve">. </w:t>
      </w:r>
      <w:r w:rsidRPr="000507EF">
        <w:rPr>
          <w:rFonts w:cs="Baskerville"/>
        </w:rPr>
        <w:t>Excuse me</w:t>
      </w:r>
      <w:r w:rsidR="004C7B7B">
        <w:rPr>
          <w:rFonts w:cs="Baskerville"/>
        </w:rPr>
        <w:t>, Catty.</w:t>
      </w:r>
      <w:r w:rsidRPr="000507EF">
        <w:rPr>
          <w:rFonts w:cs="Baskerville"/>
        </w:rPr>
        <w:t xml:space="preserve"> I said the </w:t>
      </w:r>
      <w:r w:rsidRPr="004C7B7B">
        <w:rPr>
          <w:rFonts w:cs="Baskerville"/>
          <w:i/>
        </w:rPr>
        <w:t>young</w:t>
      </w:r>
      <w:r w:rsidRPr="000507EF">
        <w:rPr>
          <w:rFonts w:cs="Baskerville"/>
        </w:rPr>
        <w:t xml:space="preserve"> lady.</w:t>
      </w:r>
    </w:p>
    <w:p w14:paraId="19D13D0E" w14:textId="77777777" w:rsidR="000507EF" w:rsidRPr="000507EF" w:rsidRDefault="000507EF" w:rsidP="000507EF">
      <w:pPr>
        <w:rPr>
          <w:rFonts w:cs="Baskerville"/>
        </w:rPr>
      </w:pPr>
    </w:p>
    <w:p w14:paraId="65CE7374" w14:textId="632948EF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omnes</w:t>
      </w:r>
      <w:r w:rsidR="004C7657">
        <w:rPr>
          <w:smallCaps/>
        </w:rPr>
        <w:t xml:space="preserve">. </w:t>
      </w:r>
      <w:r w:rsidR="004D5234">
        <w:rPr>
          <w:rFonts w:cs="Baskerville"/>
        </w:rPr>
        <w:t xml:space="preserve">Ha! </w:t>
      </w:r>
      <w:proofErr w:type="gramStart"/>
      <w:r w:rsidR="004D5234">
        <w:rPr>
          <w:rFonts w:cs="Baskerville"/>
        </w:rPr>
        <w:t>ha</w:t>
      </w:r>
      <w:proofErr w:type="gramEnd"/>
      <w:r w:rsidR="004D5234">
        <w:rPr>
          <w:rFonts w:cs="Baskerville"/>
        </w:rPr>
        <w:t xml:space="preserve">! </w:t>
      </w:r>
      <w:proofErr w:type="gramStart"/>
      <w:r w:rsidR="004D5234">
        <w:rPr>
          <w:rFonts w:cs="Baskerville"/>
        </w:rPr>
        <w:t>h</w:t>
      </w:r>
      <w:r w:rsidRPr="000507EF">
        <w:rPr>
          <w:rFonts w:cs="Baskerville"/>
        </w:rPr>
        <w:t>a</w:t>
      </w:r>
      <w:proofErr w:type="gramEnd"/>
      <w:r w:rsidRPr="000507EF">
        <w:rPr>
          <w:rFonts w:cs="Baskerville"/>
        </w:rPr>
        <w:t>!</w:t>
      </w:r>
    </w:p>
    <w:p w14:paraId="3C30206D" w14:textId="77777777" w:rsidR="000507EF" w:rsidRPr="000507EF" w:rsidRDefault="000507EF" w:rsidP="000507EF">
      <w:pPr>
        <w:rPr>
          <w:rFonts w:cs="Baskerville"/>
        </w:rPr>
      </w:pPr>
    </w:p>
    <w:p w14:paraId="7417C1FA" w14:textId="66CD2975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4C7657">
        <w:rPr>
          <w:smallCaps/>
        </w:rPr>
        <w:t xml:space="preserve"> </w:t>
      </w:r>
      <w:r w:rsidR="000507EF" w:rsidRPr="000507EF">
        <w:rPr>
          <w:rFonts w:cs="Baskerville"/>
        </w:rPr>
        <w:t>Mar</w:t>
      </w:r>
      <w:r w:rsidR="00DF46D4">
        <w:rPr>
          <w:rFonts w:cs="Baskerville"/>
        </w:rPr>
        <w:t>r</w:t>
      </w:r>
      <w:r w:rsidR="000507EF" w:rsidRPr="000507EF">
        <w:rPr>
          <w:rFonts w:cs="Baskerville"/>
        </w:rPr>
        <w:t>y</w:t>
      </w:r>
      <w:r w:rsidR="004C7B7B">
        <w:rPr>
          <w:rFonts w:cs="Baskerville"/>
        </w:rPr>
        <w:t xml:space="preserve">, </w:t>
      </w:r>
      <w:r w:rsidR="000507EF" w:rsidRPr="000507EF">
        <w:rPr>
          <w:rFonts w:cs="Baskerville"/>
        </w:rPr>
        <w:t xml:space="preserve">come up on </w:t>
      </w:r>
      <w:proofErr w:type="spellStart"/>
      <w:r w:rsidR="000507EF" w:rsidRPr="000507EF">
        <w:rPr>
          <w:rFonts w:cs="Baskerville"/>
        </w:rPr>
        <w:t>zooks</w:t>
      </w:r>
      <w:proofErr w:type="spellEnd"/>
      <w:r w:rsidR="000507EF" w:rsidRPr="000507EF">
        <w:rPr>
          <w:rFonts w:cs="Baskerville"/>
        </w:rPr>
        <w:t xml:space="preserve">, </w:t>
      </w:r>
      <w:proofErr w:type="gramStart"/>
      <w:r w:rsidR="000507EF" w:rsidRPr="000507EF">
        <w:rPr>
          <w:rFonts w:cs="Baskerville"/>
        </w:rPr>
        <w:t>od</w:t>
      </w:r>
      <w:proofErr w:type="gramEnd"/>
      <w:r w:rsidR="000507EF" w:rsidRPr="000507EF">
        <w:rPr>
          <w:rFonts w:cs="Baskerville"/>
        </w:rPr>
        <w:t xml:space="preserve"> zounds, am I not a young lady?</w:t>
      </w:r>
    </w:p>
    <w:p w14:paraId="4E798230" w14:textId="77777777" w:rsidR="000507EF" w:rsidRPr="000507EF" w:rsidRDefault="000507EF" w:rsidP="000507EF">
      <w:pPr>
        <w:rPr>
          <w:rFonts w:cs="Baskerville"/>
        </w:rPr>
      </w:pPr>
    </w:p>
    <w:p w14:paraId="3E98A17A" w14:textId="72E40E9A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4C7657">
        <w:rPr>
          <w:smallCaps/>
        </w:rPr>
        <w:t xml:space="preserve">. </w:t>
      </w:r>
      <w:r w:rsidRPr="000507EF">
        <w:rPr>
          <w:rFonts w:cs="Baskerville"/>
        </w:rPr>
        <w:t>Yes</w:t>
      </w:r>
      <w:r w:rsidR="004C7B7B">
        <w:rPr>
          <w:rFonts w:cs="Baskerville"/>
        </w:rPr>
        <w:t>,</w:t>
      </w:r>
      <w:r w:rsidRPr="000507EF">
        <w:rPr>
          <w:rFonts w:cs="Baskerville"/>
        </w:rPr>
        <w:t xml:space="preserve"> but you won’t tear under the wing—</w:t>
      </w:r>
    </w:p>
    <w:p w14:paraId="0077A95B" w14:textId="77777777" w:rsidR="000507EF" w:rsidRPr="000507EF" w:rsidRDefault="000507EF" w:rsidP="000507EF">
      <w:pPr>
        <w:rPr>
          <w:rFonts w:cs="Baskerville"/>
        </w:rPr>
      </w:pPr>
    </w:p>
    <w:p w14:paraId="26410A33" w14:textId="5187D3EF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4C7657">
        <w:rPr>
          <w:smallCaps/>
        </w:rPr>
        <w:t xml:space="preserve"> </w:t>
      </w:r>
      <w:r w:rsidR="000507EF" w:rsidRPr="000507EF">
        <w:rPr>
          <w:rFonts w:cs="Baskerville"/>
        </w:rPr>
        <w:t>How old do you think I am?</w:t>
      </w:r>
    </w:p>
    <w:p w14:paraId="2831067B" w14:textId="77777777" w:rsidR="000507EF" w:rsidRPr="000507EF" w:rsidRDefault="000507EF" w:rsidP="000507EF">
      <w:pPr>
        <w:rPr>
          <w:rFonts w:cs="Baskerville"/>
        </w:rPr>
      </w:pPr>
    </w:p>
    <w:p w14:paraId="51667374" w14:textId="4ED4427C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4C7657">
        <w:rPr>
          <w:smallCaps/>
        </w:rPr>
        <w:t xml:space="preserve">. </w:t>
      </w:r>
      <w:proofErr w:type="gramStart"/>
      <w:r w:rsidRPr="000507EF">
        <w:rPr>
          <w:rFonts w:cs="Baskerville"/>
        </w:rPr>
        <w:t>About sixty.</w:t>
      </w:r>
      <w:proofErr w:type="gramEnd"/>
    </w:p>
    <w:p w14:paraId="62680F6A" w14:textId="77777777" w:rsidR="000507EF" w:rsidRPr="000507EF" w:rsidRDefault="000507EF" w:rsidP="000507EF">
      <w:pPr>
        <w:rPr>
          <w:rFonts w:cs="Baskerville"/>
        </w:rPr>
      </w:pPr>
    </w:p>
    <w:p w14:paraId="4D245363" w14:textId="3DBF6BB4" w:rsidR="000507EF" w:rsidRPr="0006785C" w:rsidRDefault="000507EF" w:rsidP="001054B5">
      <w:pPr>
        <w:pStyle w:val="LyricStageDirection"/>
      </w:pPr>
      <w:r w:rsidRPr="0006785C">
        <w:t>(</w:t>
      </w:r>
      <w:r w:rsidR="001054B5">
        <w:t>Catherine screams</w:t>
      </w:r>
      <w:r w:rsidRPr="0006785C">
        <w:t xml:space="preserve"> and chorus </w:t>
      </w:r>
      <w:r w:rsidR="001054B5">
        <w:t>laughs</w:t>
      </w:r>
      <w:r w:rsidRPr="0006785C">
        <w:t>.)</w:t>
      </w:r>
    </w:p>
    <w:p w14:paraId="059FDCCD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019D61E0" w14:textId="4EAF31A6" w:rsidR="000507EF" w:rsidRPr="001054B5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06785C">
        <w:rPr>
          <w:smallCaps/>
        </w:rPr>
        <w:t xml:space="preserve">. </w:t>
      </w:r>
      <w:r w:rsidR="001054B5">
        <w:rPr>
          <w:rFonts w:cs="Baskerville"/>
        </w:rPr>
        <w:t xml:space="preserve">No! No! </w:t>
      </w:r>
      <w:proofErr w:type="gramStart"/>
      <w:r w:rsidR="001054B5">
        <w:rPr>
          <w:rFonts w:cs="Baskerville"/>
        </w:rPr>
        <w:t>A</w:t>
      </w:r>
      <w:r w:rsidRPr="000507EF">
        <w:rPr>
          <w:rFonts w:cs="Baskerville"/>
        </w:rPr>
        <w:t>bout six</w:t>
      </w:r>
      <w:r w:rsidRPr="001054B5">
        <w:rPr>
          <w:rFonts w:cs="Baskerville"/>
          <w:i/>
        </w:rPr>
        <w:t>teen</w:t>
      </w:r>
      <w:r w:rsidR="001054B5">
        <w:rPr>
          <w:rFonts w:cs="Baskerville"/>
        </w:rPr>
        <w:t>.</w:t>
      </w:r>
      <w:proofErr w:type="gramEnd"/>
    </w:p>
    <w:p w14:paraId="0DC06DD9" w14:textId="77777777" w:rsidR="000507EF" w:rsidRPr="000507EF" w:rsidRDefault="000507EF" w:rsidP="000507EF">
      <w:pPr>
        <w:rPr>
          <w:rFonts w:cs="Baskerville"/>
        </w:rPr>
      </w:pPr>
    </w:p>
    <w:p w14:paraId="1C74E669" w14:textId="6E8D6EB0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06785C">
        <w:rPr>
          <w:smallCaps/>
        </w:rPr>
        <w:t xml:space="preserve"> </w:t>
      </w:r>
      <w:r w:rsidR="000507EF" w:rsidRPr="000507EF">
        <w:rPr>
          <w:rFonts w:cs="Baskerville"/>
        </w:rPr>
        <w:t>Ah, some old friend o</w:t>
      </w:r>
      <w:r w:rsidR="001054B5">
        <w:rPr>
          <w:rFonts w:cs="Baskerville"/>
        </w:rPr>
        <w:t>f the family must have told you</w:t>
      </w:r>
      <w:r w:rsidR="0006785C">
        <w:rPr>
          <w:rFonts w:cs="Baskerville"/>
        </w:rPr>
        <w:br/>
      </w:r>
      <w:r w:rsidR="000507EF" w:rsidRPr="000507EF">
        <w:rPr>
          <w:rFonts w:cs="Baskerville"/>
        </w:rPr>
        <w:t>I am a tender little sensitive</w:t>
      </w:r>
      <w:r w:rsidR="001054B5">
        <w:rPr>
          <w:rFonts w:cs="Baskerville"/>
        </w:rPr>
        <w:t xml:space="preserve"> </w:t>
      </w:r>
      <w:r w:rsidR="000507EF" w:rsidRPr="000507EF">
        <w:rPr>
          <w:rFonts w:cs="Baskerville"/>
        </w:rPr>
        <w:t>century plant,</w:t>
      </w:r>
      <w:r w:rsidR="0006785C">
        <w:rPr>
          <w:rFonts w:cs="Baskerville"/>
        </w:rPr>
        <w:br/>
      </w:r>
      <w:r w:rsidR="000507EF" w:rsidRPr="000507EF">
        <w:rPr>
          <w:rFonts w:cs="Baskerville"/>
        </w:rPr>
        <w:t>And I shrink from your unkind words.</w:t>
      </w:r>
    </w:p>
    <w:p w14:paraId="4BB802DD" w14:textId="77777777" w:rsidR="000507EF" w:rsidRPr="000507EF" w:rsidRDefault="000507EF" w:rsidP="000507EF">
      <w:pPr>
        <w:rPr>
          <w:rFonts w:cs="Baskerville"/>
        </w:rPr>
      </w:pPr>
    </w:p>
    <w:p w14:paraId="73D455F9" w14:textId="6EF2F4E7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06785C">
        <w:rPr>
          <w:smallCaps/>
        </w:rPr>
        <w:t xml:space="preserve">. </w:t>
      </w:r>
      <w:r w:rsidRPr="000507EF">
        <w:rPr>
          <w:rFonts w:cs="Baskerville"/>
        </w:rPr>
        <w:t>I don’t know about the shrinkage,</w:t>
      </w:r>
      <w:r w:rsidR="001054B5">
        <w:rPr>
          <w:rFonts w:cs="Baskerville"/>
        </w:rPr>
        <w:t xml:space="preserve"> but if you’re a sensible girl,</w:t>
      </w:r>
      <w:r w:rsidR="004A10FA">
        <w:rPr>
          <w:rFonts w:cs="Baskerville"/>
        </w:rPr>
        <w:br/>
      </w:r>
      <w:r w:rsidRPr="000507EF">
        <w:rPr>
          <w:rFonts w:cs="Baskerville"/>
        </w:rPr>
        <w:t>you’ll go shave yourself.</w:t>
      </w:r>
    </w:p>
    <w:p w14:paraId="33F31A35" w14:textId="77777777" w:rsidR="000507EF" w:rsidRPr="000507EF" w:rsidRDefault="000507EF" w:rsidP="000507EF">
      <w:pPr>
        <w:rPr>
          <w:rFonts w:cs="Baskerville"/>
        </w:rPr>
      </w:pPr>
    </w:p>
    <w:p w14:paraId="10413AB3" w14:textId="4753DA49" w:rsidR="000507EF" w:rsidRPr="0006785C" w:rsidRDefault="000507EF" w:rsidP="001054B5">
      <w:pPr>
        <w:pStyle w:val="LyricStageDirection"/>
      </w:pPr>
      <w:r w:rsidRPr="0006785C">
        <w:t>(</w:t>
      </w:r>
      <w:r w:rsidR="001054B5">
        <w:t>Catherine screams. Chorus la</w:t>
      </w:r>
      <w:r w:rsidRPr="0006785C">
        <w:t>ugh</w:t>
      </w:r>
      <w:r w:rsidR="001054B5">
        <w:t>s</w:t>
      </w:r>
      <w:r w:rsidRPr="0006785C">
        <w:t xml:space="preserve">. </w:t>
      </w:r>
      <w:r w:rsidR="001054B5">
        <w:t>Business: Le Blanc turns table.)</w:t>
      </w:r>
    </w:p>
    <w:p w14:paraId="31759788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306C2695" w14:textId="0A327F35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06785C">
        <w:rPr>
          <w:smallCaps/>
        </w:rPr>
        <w:t xml:space="preserve">. </w:t>
      </w:r>
      <w:r w:rsidRPr="000507EF">
        <w:rPr>
          <w:rFonts w:cs="Baskerville"/>
        </w:rPr>
        <w:t>Change trains for</w:t>
      </w:r>
      <w:r w:rsidR="001054B5">
        <w:rPr>
          <w:rFonts w:cs="Baskerville"/>
        </w:rPr>
        <w:t xml:space="preserve">: </w:t>
      </w:r>
      <w:r w:rsidRPr="000507EF">
        <w:rPr>
          <w:rFonts w:cs="Baskerville"/>
        </w:rPr>
        <w:t>Far Rockaway.</w:t>
      </w:r>
    </w:p>
    <w:p w14:paraId="4010EB7C" w14:textId="77777777" w:rsidR="000507EF" w:rsidRPr="000507EF" w:rsidRDefault="000507EF" w:rsidP="000507EF">
      <w:pPr>
        <w:rPr>
          <w:rFonts w:cs="Baskerville"/>
        </w:rPr>
      </w:pPr>
    </w:p>
    <w:p w14:paraId="3EB57AA6" w14:textId="205F69BB" w:rsidR="000507EF" w:rsidRPr="001054B5" w:rsidRDefault="00434307" w:rsidP="000507EF">
      <w:pPr>
        <w:rPr>
          <w:rFonts w:cs="Baskerville"/>
          <w:i/>
        </w:rPr>
      </w:pPr>
      <w:r>
        <w:rPr>
          <w:smallCaps/>
        </w:rPr>
        <w:t>catherine.</w:t>
      </w:r>
      <w:r w:rsidR="0006785C">
        <w:rPr>
          <w:smallCaps/>
        </w:rPr>
        <w:t xml:space="preserve"> </w:t>
      </w:r>
      <w:r w:rsidR="000507EF" w:rsidRPr="000507EF">
        <w:rPr>
          <w:rFonts w:cs="Baskerville"/>
        </w:rPr>
        <w:t xml:space="preserve">That’s a fine </w:t>
      </w:r>
      <w:r w:rsidR="000507EF" w:rsidRPr="001054B5">
        <w:rPr>
          <w:rFonts w:cs="Baskerville"/>
          <w:i/>
        </w:rPr>
        <w:t>brake</w:t>
      </w:r>
      <w:r w:rsidR="000507EF" w:rsidRPr="000507EF">
        <w:rPr>
          <w:rFonts w:cs="Baskerville"/>
        </w:rPr>
        <w:t xml:space="preserve"> to make any way.</w:t>
      </w:r>
      <w:r w:rsidR="0037307B">
        <w:rPr>
          <w:rFonts w:cs="Baskerville"/>
        </w:rPr>
        <w:br/>
      </w:r>
      <w:r w:rsidR="001054B5">
        <w:rPr>
          <w:rFonts w:cs="Baskerville"/>
          <w:i/>
        </w:rPr>
        <w:t>(</w:t>
      </w:r>
      <w:proofErr w:type="gramStart"/>
      <w:r w:rsidR="001054B5">
        <w:rPr>
          <w:rFonts w:cs="Baskerville"/>
          <w:i/>
        </w:rPr>
        <w:t>crosses</w:t>
      </w:r>
      <w:proofErr w:type="gramEnd"/>
      <w:r w:rsidR="001054B5">
        <w:rPr>
          <w:rFonts w:cs="Baskerville"/>
          <w:i/>
        </w:rPr>
        <w:t xml:space="preserve"> L.)</w:t>
      </w:r>
    </w:p>
    <w:p w14:paraId="532EFAD6" w14:textId="77777777" w:rsidR="000507EF" w:rsidRPr="000507EF" w:rsidRDefault="000507EF" w:rsidP="000507EF">
      <w:pPr>
        <w:rPr>
          <w:rFonts w:cs="Baskerville"/>
        </w:rPr>
      </w:pPr>
    </w:p>
    <w:p w14:paraId="4C59B6FD" w14:textId="79A7B73C" w:rsidR="000507EF" w:rsidRPr="0006785C" w:rsidRDefault="000507EF" w:rsidP="001054B5">
      <w:pPr>
        <w:pStyle w:val="LyricStageDirection"/>
      </w:pPr>
      <w:r w:rsidRPr="0006785C">
        <w:t>(Ben leads Eva</w:t>
      </w:r>
      <w:r w:rsidR="001054B5">
        <w:t>ngeline to table. S</w:t>
      </w:r>
      <w:r w:rsidRPr="0006785C">
        <w:t>he takes pen.)</w:t>
      </w:r>
    </w:p>
    <w:p w14:paraId="28CDDA2F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0B9DC5AC" w14:textId="423BE9AC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06785C">
        <w:rPr>
          <w:smallCaps/>
        </w:rPr>
        <w:t xml:space="preserve"> </w:t>
      </w:r>
      <w:r w:rsidR="000507EF" w:rsidRPr="000507EF">
        <w:rPr>
          <w:rFonts w:cs="Baskerville"/>
        </w:rPr>
        <w:t>You’ll make fun of my writing.</w:t>
      </w:r>
    </w:p>
    <w:p w14:paraId="3EB4FFDF" w14:textId="77777777" w:rsidR="000507EF" w:rsidRPr="000507EF" w:rsidRDefault="000507EF" w:rsidP="000507EF">
      <w:pPr>
        <w:rPr>
          <w:rFonts w:cs="Baskerville"/>
        </w:rPr>
      </w:pPr>
    </w:p>
    <w:p w14:paraId="75E68E33" w14:textId="59459841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06785C">
        <w:rPr>
          <w:smallCaps/>
        </w:rPr>
        <w:t xml:space="preserve">. </w:t>
      </w:r>
      <w:r w:rsidRPr="000507EF">
        <w:rPr>
          <w:rFonts w:cs="Baskerville"/>
        </w:rPr>
        <w:t>I can’t make it funnier than it is.</w:t>
      </w:r>
    </w:p>
    <w:p w14:paraId="28EA4466" w14:textId="77777777" w:rsidR="000507EF" w:rsidRPr="000507EF" w:rsidRDefault="000507EF" w:rsidP="000507EF">
      <w:pPr>
        <w:rPr>
          <w:rFonts w:cs="Baskerville"/>
        </w:rPr>
      </w:pPr>
    </w:p>
    <w:p w14:paraId="6D191497" w14:textId="042E18B4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06785C">
        <w:rPr>
          <w:smallCaps/>
        </w:rPr>
        <w:t xml:space="preserve">. </w:t>
      </w:r>
      <w:r w:rsidRPr="000507EF">
        <w:rPr>
          <w:rFonts w:cs="Baskerville"/>
        </w:rPr>
        <w:t xml:space="preserve">She </w:t>
      </w:r>
      <w:r w:rsidRPr="0037307B">
        <w:rPr>
          <w:rFonts w:cs="Baskerville"/>
          <w:i/>
        </w:rPr>
        <w:t>writes</w:t>
      </w:r>
      <w:r w:rsidRPr="000507EF">
        <w:rPr>
          <w:rFonts w:cs="Baskerville"/>
        </w:rPr>
        <w:t xml:space="preserve"> all </w:t>
      </w:r>
      <w:r w:rsidRPr="0037307B">
        <w:rPr>
          <w:rFonts w:cs="Baskerville"/>
          <w:i/>
        </w:rPr>
        <w:t>right</w:t>
      </w:r>
      <w:r w:rsidRPr="000507EF">
        <w:rPr>
          <w:rFonts w:cs="Baskerville"/>
        </w:rPr>
        <w:t>.</w:t>
      </w:r>
    </w:p>
    <w:p w14:paraId="7637E368" w14:textId="77777777" w:rsidR="000507EF" w:rsidRPr="000507EF" w:rsidRDefault="000507EF" w:rsidP="000507EF">
      <w:pPr>
        <w:rPr>
          <w:rFonts w:cs="Baskerville"/>
        </w:rPr>
      </w:pPr>
    </w:p>
    <w:p w14:paraId="22FA3F01" w14:textId="365C18DC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06785C">
        <w:rPr>
          <w:smallCaps/>
        </w:rPr>
        <w:t xml:space="preserve"> </w:t>
      </w:r>
      <w:r w:rsidR="000507EF" w:rsidRPr="000507EF">
        <w:rPr>
          <w:rFonts w:cs="Baskerville"/>
        </w:rPr>
        <w:t xml:space="preserve">She ought to write </w:t>
      </w:r>
      <w:proofErr w:type="gramStart"/>
      <w:r w:rsidR="000507EF" w:rsidRPr="000507EF">
        <w:rPr>
          <w:rFonts w:cs="Baskerville"/>
        </w:rPr>
        <w:t>well</w:t>
      </w:r>
      <w:r w:rsidR="0037307B">
        <w:rPr>
          <w:rFonts w:cs="Baskerville"/>
        </w:rPr>
        <w:t>.</w:t>
      </w:r>
      <w:proofErr w:type="gramEnd"/>
      <w:r w:rsidR="0037307B">
        <w:rPr>
          <w:rFonts w:cs="Baskerville"/>
        </w:rPr>
        <w:t xml:space="preserve"> . . . </w:t>
      </w:r>
      <w:r w:rsidR="001054B5">
        <w:rPr>
          <w:rFonts w:cs="Baskerville"/>
        </w:rPr>
        <w:t>Sh</w:t>
      </w:r>
      <w:r w:rsidR="000507EF" w:rsidRPr="000507EF">
        <w:rPr>
          <w:rFonts w:cs="Baskerville"/>
        </w:rPr>
        <w:t>e goes to night school.</w:t>
      </w:r>
    </w:p>
    <w:p w14:paraId="754FD231" w14:textId="77777777" w:rsidR="000507EF" w:rsidRPr="000507EF" w:rsidRDefault="000507EF" w:rsidP="000507EF">
      <w:pPr>
        <w:rPr>
          <w:rFonts w:cs="Baskerville"/>
        </w:rPr>
      </w:pPr>
    </w:p>
    <w:p w14:paraId="791E2947" w14:textId="548DA0E6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06785C">
        <w:rPr>
          <w:smallCaps/>
        </w:rPr>
        <w:t xml:space="preserve"> </w:t>
      </w:r>
      <w:r w:rsidR="000507EF" w:rsidRPr="000507EF">
        <w:rPr>
          <w:rFonts w:cs="Baskerville"/>
        </w:rPr>
        <w:t>All right</w:t>
      </w:r>
      <w:r w:rsidR="0006785C">
        <w:rPr>
          <w:rFonts w:cs="Baskerville"/>
        </w:rPr>
        <w:t xml:space="preserve">. </w:t>
      </w:r>
      <w:r w:rsidR="000507EF" w:rsidRPr="0006785C">
        <w:rPr>
          <w:rFonts w:cs="Baskerville"/>
          <w:i/>
        </w:rPr>
        <w:t>(</w:t>
      </w:r>
      <w:proofErr w:type="gramStart"/>
      <w:r w:rsidR="000507EF" w:rsidRPr="0006785C">
        <w:rPr>
          <w:rFonts w:cs="Baskerville"/>
          <w:i/>
        </w:rPr>
        <w:t>writing</w:t>
      </w:r>
      <w:proofErr w:type="gramEnd"/>
      <w:r w:rsidR="000507EF" w:rsidRPr="0006785C">
        <w:rPr>
          <w:rFonts w:cs="Baskerville"/>
          <w:i/>
        </w:rPr>
        <w:t>)</w:t>
      </w:r>
      <w:r w:rsidR="0006785C">
        <w:rPr>
          <w:rFonts w:cs="Baskerville"/>
        </w:rPr>
        <w:t xml:space="preserve"> </w:t>
      </w:r>
      <w:r w:rsidR="001054B5" w:rsidRPr="001054B5">
        <w:rPr>
          <w:rFonts w:cs="Baskerville"/>
          <w:i/>
        </w:rPr>
        <w:t>E</w:t>
      </w:r>
      <w:r w:rsidR="001054B5">
        <w:rPr>
          <w:rFonts w:cs="Baskerville"/>
        </w:rPr>
        <w:t>.</w:t>
      </w:r>
    </w:p>
    <w:p w14:paraId="15227897" w14:textId="77777777" w:rsidR="000507EF" w:rsidRPr="000507EF" w:rsidRDefault="000507EF" w:rsidP="000507EF">
      <w:pPr>
        <w:rPr>
          <w:rFonts w:cs="Baskerville"/>
        </w:rPr>
      </w:pPr>
    </w:p>
    <w:p w14:paraId="481ACA09" w14:textId="51044C98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omnes</w:t>
      </w:r>
      <w:r w:rsidR="0006785C">
        <w:rPr>
          <w:smallCaps/>
        </w:rPr>
        <w:t xml:space="preserve">. </w:t>
      </w:r>
      <w:r w:rsidRPr="001054B5">
        <w:rPr>
          <w:rFonts w:cs="Baskerville"/>
          <w:i/>
        </w:rPr>
        <w:t>E</w:t>
      </w:r>
      <w:r w:rsidR="001054B5">
        <w:rPr>
          <w:rFonts w:cs="Baskerville"/>
        </w:rPr>
        <w:t>.</w:t>
      </w:r>
    </w:p>
    <w:p w14:paraId="46C5842D" w14:textId="77777777" w:rsidR="000507EF" w:rsidRPr="000507EF" w:rsidRDefault="000507EF" w:rsidP="000507EF">
      <w:pPr>
        <w:rPr>
          <w:rFonts w:cs="Baskerville"/>
        </w:rPr>
      </w:pPr>
    </w:p>
    <w:p w14:paraId="226C8213" w14:textId="77777777" w:rsidR="000507EF" w:rsidRPr="0006785C" w:rsidRDefault="000507EF" w:rsidP="001054B5">
      <w:pPr>
        <w:pStyle w:val="LyricStageDirection"/>
      </w:pPr>
      <w:r w:rsidRPr="0006785C">
        <w:t>(Music of soldiers heard outside.)</w:t>
      </w:r>
    </w:p>
    <w:p w14:paraId="37C6D092" w14:textId="77777777" w:rsidR="000507EF" w:rsidRPr="000507EF" w:rsidRDefault="000507EF" w:rsidP="000507EF">
      <w:pPr>
        <w:pStyle w:val="LongStageDirection"/>
        <w:rPr>
          <w:rFonts w:cs="Baskerville"/>
          <w:i w:val="0"/>
        </w:rPr>
      </w:pPr>
    </w:p>
    <w:p w14:paraId="5E232D2A" w14:textId="4C0AE486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06785C">
        <w:rPr>
          <w:smallCaps/>
        </w:rPr>
        <w:t xml:space="preserve"> </w:t>
      </w:r>
      <w:r w:rsidR="000507EF" w:rsidRPr="000507EF">
        <w:rPr>
          <w:rFonts w:cs="Baskerville"/>
        </w:rPr>
        <w:t>This pen is horrid.</w:t>
      </w:r>
    </w:p>
    <w:p w14:paraId="06887F13" w14:textId="77777777" w:rsidR="000507EF" w:rsidRPr="000507EF" w:rsidRDefault="000507EF" w:rsidP="000507EF">
      <w:pPr>
        <w:rPr>
          <w:rFonts w:cs="Baskerville"/>
        </w:rPr>
      </w:pPr>
    </w:p>
    <w:p w14:paraId="5E4A3FE7" w14:textId="687E2A62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06785C">
        <w:rPr>
          <w:smallCaps/>
        </w:rPr>
        <w:t xml:space="preserve">. </w:t>
      </w:r>
      <w:r w:rsidRPr="000507EF">
        <w:rPr>
          <w:rFonts w:cs="Baskerville"/>
        </w:rPr>
        <w:t>I quite agree with you</w:t>
      </w:r>
      <w:r w:rsidR="001054B5">
        <w:rPr>
          <w:rFonts w:cs="Baskerville"/>
        </w:rPr>
        <w:t>.</w:t>
      </w:r>
      <w:r w:rsidR="0006785C">
        <w:rPr>
          <w:rFonts w:cs="Baskerville"/>
        </w:rPr>
        <w:t xml:space="preserve"> </w:t>
      </w:r>
      <w:r w:rsidR="001054B5">
        <w:rPr>
          <w:rFonts w:cs="Baskerville"/>
          <w:i/>
        </w:rPr>
        <w:t>(</w:t>
      </w:r>
      <w:proofErr w:type="gramStart"/>
      <w:r w:rsidR="001054B5">
        <w:rPr>
          <w:rFonts w:cs="Baskerville"/>
          <w:i/>
        </w:rPr>
        <w:t>t</w:t>
      </w:r>
      <w:r w:rsidRPr="0006785C">
        <w:rPr>
          <w:rFonts w:cs="Baskerville"/>
          <w:i/>
        </w:rPr>
        <w:t>o</w:t>
      </w:r>
      <w:proofErr w:type="gramEnd"/>
      <w:r w:rsidRPr="0006785C">
        <w:rPr>
          <w:rFonts w:cs="Baskerville"/>
          <w:i/>
        </w:rPr>
        <w:t xml:space="preserve"> </w:t>
      </w:r>
      <w:r w:rsidR="001054B5">
        <w:rPr>
          <w:rFonts w:cs="Baskerville"/>
          <w:i/>
        </w:rPr>
        <w:t>Evangeline</w:t>
      </w:r>
      <w:r w:rsidRPr="0006785C">
        <w:rPr>
          <w:rFonts w:cs="Baskerville"/>
          <w:i/>
        </w:rPr>
        <w:t>)</w:t>
      </w:r>
      <w:r w:rsidR="0006785C">
        <w:rPr>
          <w:rFonts w:cs="Baskerville"/>
        </w:rPr>
        <w:t xml:space="preserve"> </w:t>
      </w:r>
      <w:r w:rsidRPr="000507EF">
        <w:rPr>
          <w:rFonts w:cs="Baskerville"/>
        </w:rPr>
        <w:t>Go on!</w:t>
      </w:r>
    </w:p>
    <w:p w14:paraId="618273EE" w14:textId="77777777" w:rsidR="000507EF" w:rsidRPr="000507EF" w:rsidRDefault="000507EF" w:rsidP="000507EF">
      <w:pPr>
        <w:rPr>
          <w:rFonts w:cs="Baskerville"/>
        </w:rPr>
      </w:pPr>
    </w:p>
    <w:p w14:paraId="4EAFD585" w14:textId="0CD6AD79" w:rsidR="000507EF" w:rsidRPr="0006785C" w:rsidRDefault="00C77EC1" w:rsidP="000507EF">
      <w:pPr>
        <w:rPr>
          <w:rFonts w:cs="Baskerville"/>
          <w:i/>
        </w:rPr>
      </w:pPr>
      <w:r>
        <w:rPr>
          <w:smallCaps/>
        </w:rPr>
        <w:t>evangeline.</w:t>
      </w:r>
      <w:r w:rsidR="0006785C">
        <w:rPr>
          <w:smallCaps/>
        </w:rPr>
        <w:t xml:space="preserve"> </w:t>
      </w:r>
      <w:r w:rsidR="001054B5">
        <w:rPr>
          <w:rFonts w:cs="Baskerville"/>
          <w:i/>
        </w:rPr>
        <w:t>(</w:t>
      </w:r>
      <w:proofErr w:type="gramStart"/>
      <w:r w:rsidR="001054B5">
        <w:rPr>
          <w:rFonts w:cs="Baskerville"/>
          <w:i/>
        </w:rPr>
        <w:t>writing</w:t>
      </w:r>
      <w:proofErr w:type="gramEnd"/>
      <w:r w:rsidR="000507EF" w:rsidRPr="0006785C">
        <w:rPr>
          <w:rFonts w:cs="Baskerville"/>
          <w:i/>
        </w:rPr>
        <w:t>)</w:t>
      </w:r>
      <w:r w:rsidR="0006785C">
        <w:rPr>
          <w:rFonts w:cs="Baskerville"/>
          <w:i/>
        </w:rPr>
        <w:t xml:space="preserve"> </w:t>
      </w:r>
      <w:r w:rsidR="000507EF" w:rsidRPr="001054B5">
        <w:rPr>
          <w:rFonts w:cs="Baskerville"/>
          <w:i/>
        </w:rPr>
        <w:t>V</w:t>
      </w:r>
      <w:r w:rsidR="0006785C">
        <w:rPr>
          <w:rFonts w:cs="Baskerville"/>
        </w:rPr>
        <w:t>.</w:t>
      </w:r>
    </w:p>
    <w:p w14:paraId="4A9F2110" w14:textId="77777777" w:rsidR="000507EF" w:rsidRPr="000507EF" w:rsidRDefault="000507EF" w:rsidP="000507EF">
      <w:pPr>
        <w:rPr>
          <w:rFonts w:cs="Baskerville"/>
        </w:rPr>
      </w:pPr>
    </w:p>
    <w:p w14:paraId="6551B916" w14:textId="2E3E499C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omnes</w:t>
      </w:r>
      <w:r w:rsidR="0006785C">
        <w:rPr>
          <w:smallCaps/>
        </w:rPr>
        <w:t xml:space="preserve">. </w:t>
      </w:r>
      <w:r w:rsidRPr="001054B5">
        <w:rPr>
          <w:rFonts w:cs="Baskerville"/>
          <w:i/>
        </w:rPr>
        <w:t>V</w:t>
      </w:r>
      <w:r w:rsidR="0006785C">
        <w:rPr>
          <w:rFonts w:cs="Baskerville"/>
        </w:rPr>
        <w:t>.</w:t>
      </w:r>
    </w:p>
    <w:p w14:paraId="0B36737C" w14:textId="77777777" w:rsidR="000507EF" w:rsidRPr="000507EF" w:rsidRDefault="000507EF" w:rsidP="000507EF">
      <w:pPr>
        <w:rPr>
          <w:rFonts w:cs="Baskerville"/>
        </w:rPr>
      </w:pPr>
    </w:p>
    <w:p w14:paraId="42F92481" w14:textId="17C64C61" w:rsidR="000507EF" w:rsidRPr="0006785C" w:rsidRDefault="000507EF" w:rsidP="001054B5">
      <w:pPr>
        <w:pStyle w:val="LyricStageDirection"/>
      </w:pPr>
      <w:r w:rsidRPr="0006785C">
        <w:t>(Soldiers pass window</w:t>
      </w:r>
      <w:r w:rsidR="001054B5">
        <w:t xml:space="preserve">: </w:t>
      </w:r>
      <w:r w:rsidRPr="0006785C">
        <w:t>comical step.)</w:t>
      </w:r>
    </w:p>
    <w:p w14:paraId="6AFA3523" w14:textId="77777777" w:rsidR="000507EF" w:rsidRPr="000507EF" w:rsidRDefault="000507EF" w:rsidP="001054B5">
      <w:pPr>
        <w:pStyle w:val="CharacterName"/>
      </w:pPr>
    </w:p>
    <w:p w14:paraId="6814F211" w14:textId="5EC5AE2C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06785C">
        <w:rPr>
          <w:smallCaps/>
        </w:rPr>
        <w:t xml:space="preserve">. </w:t>
      </w:r>
      <w:r w:rsidR="001054B5">
        <w:rPr>
          <w:rFonts w:cs="Baskerville"/>
        </w:rPr>
        <w:t xml:space="preserve">That </w:t>
      </w:r>
      <w:r w:rsidR="001054B5" w:rsidRPr="001054B5">
        <w:rPr>
          <w:rFonts w:cs="Baskerville"/>
          <w:i/>
        </w:rPr>
        <w:t>V</w:t>
      </w:r>
      <w:r w:rsidR="001054B5">
        <w:rPr>
          <w:rFonts w:cs="Baskerville"/>
        </w:rPr>
        <w:t xml:space="preserve"> looks like a derrick upside-</w:t>
      </w:r>
      <w:r w:rsidRPr="000507EF">
        <w:rPr>
          <w:rFonts w:cs="Baskerville"/>
        </w:rPr>
        <w:t>down.</w:t>
      </w:r>
    </w:p>
    <w:p w14:paraId="0697544A" w14:textId="77777777" w:rsidR="000507EF" w:rsidRPr="000507EF" w:rsidRDefault="000507EF" w:rsidP="000507EF">
      <w:pPr>
        <w:rPr>
          <w:rFonts w:cs="Baskerville"/>
        </w:rPr>
      </w:pPr>
    </w:p>
    <w:p w14:paraId="0D5EE7C9" w14:textId="60B7A845" w:rsidR="000507EF" w:rsidRPr="000507EF" w:rsidRDefault="00FF0386" w:rsidP="000507EF">
      <w:pPr>
        <w:rPr>
          <w:rFonts w:cs="Baskerville"/>
        </w:rPr>
      </w:pPr>
      <w:r>
        <w:rPr>
          <w:smallCaps/>
        </w:rPr>
        <w:t>gabriel.</w:t>
      </w:r>
      <w:r w:rsidR="001054B5">
        <w:rPr>
          <w:smallCaps/>
        </w:rPr>
        <w:t xml:space="preserve"> </w:t>
      </w:r>
      <w:r w:rsidR="000507EF" w:rsidRPr="000507EF">
        <w:rPr>
          <w:rFonts w:cs="Baskerville"/>
        </w:rPr>
        <w:t>What’s that?</w:t>
      </w:r>
    </w:p>
    <w:p w14:paraId="0CEEC764" w14:textId="77777777" w:rsidR="000507EF" w:rsidRPr="000507EF" w:rsidRDefault="000507EF" w:rsidP="000507EF">
      <w:pPr>
        <w:rPr>
          <w:rFonts w:cs="Baskerville"/>
        </w:rPr>
      </w:pPr>
    </w:p>
    <w:p w14:paraId="0997274F" w14:textId="1B40A83C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06785C">
        <w:rPr>
          <w:smallCaps/>
        </w:rPr>
        <w:t xml:space="preserve">. </w:t>
      </w:r>
      <w:r w:rsidRPr="000507EF">
        <w:rPr>
          <w:rFonts w:cs="Baskerville"/>
        </w:rPr>
        <w:t>Nothing whatever</w:t>
      </w:r>
      <w:r w:rsidR="001054B5">
        <w:rPr>
          <w:rFonts w:cs="Baskerville"/>
        </w:rPr>
        <w:t>.</w:t>
      </w:r>
      <w:r w:rsidR="0006785C">
        <w:rPr>
          <w:rFonts w:cs="Baskerville"/>
        </w:rPr>
        <w:t xml:space="preserve"> </w:t>
      </w:r>
      <w:r w:rsidR="001054B5">
        <w:rPr>
          <w:rFonts w:cs="Baskerville"/>
          <w:i/>
        </w:rPr>
        <w:t>(</w:t>
      </w:r>
      <w:proofErr w:type="gramStart"/>
      <w:r w:rsidR="001054B5">
        <w:rPr>
          <w:rFonts w:cs="Baskerville"/>
          <w:i/>
        </w:rPr>
        <w:t>t</w:t>
      </w:r>
      <w:r w:rsidRPr="0006785C">
        <w:rPr>
          <w:rFonts w:cs="Baskerville"/>
          <w:i/>
        </w:rPr>
        <w:t>o</w:t>
      </w:r>
      <w:proofErr w:type="gramEnd"/>
      <w:r w:rsidRPr="0006785C">
        <w:rPr>
          <w:rFonts w:cs="Baskerville"/>
          <w:i/>
        </w:rPr>
        <w:t xml:space="preserve"> </w:t>
      </w:r>
      <w:r w:rsidR="001054B5">
        <w:rPr>
          <w:rFonts w:cs="Baskerville"/>
          <w:i/>
        </w:rPr>
        <w:t>Evangeline:</w:t>
      </w:r>
      <w:r w:rsidRPr="0006785C">
        <w:rPr>
          <w:rFonts w:cs="Baskerville"/>
          <w:i/>
        </w:rPr>
        <w:t>)</w:t>
      </w:r>
      <w:r w:rsidR="0006785C">
        <w:rPr>
          <w:rFonts w:cs="Baskerville"/>
          <w:i/>
        </w:rPr>
        <w:t xml:space="preserve"> </w:t>
      </w:r>
      <w:r w:rsidR="001054B5">
        <w:rPr>
          <w:rFonts w:cs="Baskerville"/>
        </w:rPr>
        <w:t>Pr</w:t>
      </w:r>
      <w:r w:rsidRPr="000507EF">
        <w:rPr>
          <w:rFonts w:cs="Baskerville"/>
        </w:rPr>
        <w:t>o</w:t>
      </w:r>
      <w:r w:rsidR="001054B5">
        <w:rPr>
          <w:rFonts w:cs="Baskerville"/>
        </w:rPr>
        <w:t>c</w:t>
      </w:r>
      <w:r w:rsidRPr="000507EF">
        <w:rPr>
          <w:rFonts w:cs="Baskerville"/>
        </w:rPr>
        <w:t>eed with your penmanship</w:t>
      </w:r>
      <w:r w:rsidR="001054B5">
        <w:rPr>
          <w:rFonts w:cs="Baskerville"/>
        </w:rPr>
        <w:t xml:space="preserve">. </w:t>
      </w:r>
      <w:r w:rsidR="001054B5">
        <w:rPr>
          <w:rFonts w:cs="Baskerville"/>
          <w:i/>
        </w:rPr>
        <w:t>[</w:t>
      </w:r>
      <w:proofErr w:type="gramStart"/>
      <w:r w:rsidR="001054B5">
        <w:rPr>
          <w:rFonts w:cs="Baskerville"/>
          <w:i/>
        </w:rPr>
        <w:t>aside</w:t>
      </w:r>
      <w:proofErr w:type="gramEnd"/>
      <w:r w:rsidR="001054B5">
        <w:rPr>
          <w:rFonts w:cs="Baskerville"/>
          <w:i/>
        </w:rPr>
        <w:t>]</w:t>
      </w:r>
      <w:r w:rsidR="001054B5">
        <w:rPr>
          <w:rFonts w:cs="Baskerville"/>
        </w:rPr>
        <w:t xml:space="preserve">  Oh,</w:t>
      </w:r>
      <w:r w:rsidRPr="000507EF">
        <w:rPr>
          <w:rFonts w:cs="Baskerville"/>
        </w:rPr>
        <w:t xml:space="preserve"> if</w:t>
      </w:r>
      <w:r w:rsidR="001054B5">
        <w:rPr>
          <w:rFonts w:cs="Baskerville"/>
        </w:rPr>
        <w:t xml:space="preserve"> </w:t>
      </w:r>
      <w:r w:rsidRPr="000507EF">
        <w:rPr>
          <w:rFonts w:cs="Baskerville"/>
        </w:rPr>
        <w:t>I should be interr</w:t>
      </w:r>
      <w:r w:rsidR="001054B5">
        <w:rPr>
          <w:rFonts w:cs="Baskerville"/>
        </w:rPr>
        <w:t xml:space="preserve">upted in the hour of my triumph . . </w:t>
      </w:r>
      <w:proofErr w:type="gramStart"/>
      <w:r w:rsidR="001054B5">
        <w:rPr>
          <w:rFonts w:cs="Baskerville"/>
        </w:rPr>
        <w:t>. !</w:t>
      </w:r>
      <w:proofErr w:type="gramEnd"/>
    </w:p>
    <w:p w14:paraId="06CBADFC" w14:textId="77777777" w:rsidR="000507EF" w:rsidRPr="000507EF" w:rsidRDefault="000507EF" w:rsidP="000507EF">
      <w:pPr>
        <w:rPr>
          <w:rFonts w:cs="Baskerville"/>
        </w:rPr>
      </w:pPr>
    </w:p>
    <w:p w14:paraId="512BDA03" w14:textId="401A3685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06785C">
        <w:rPr>
          <w:smallCaps/>
        </w:rPr>
        <w:t xml:space="preserve"> </w:t>
      </w:r>
      <w:r w:rsidR="001054B5">
        <w:rPr>
          <w:rFonts w:cs="Baskerville"/>
          <w:i/>
        </w:rPr>
        <w:t>(</w:t>
      </w:r>
      <w:proofErr w:type="gramStart"/>
      <w:r w:rsidR="001054B5">
        <w:rPr>
          <w:rFonts w:cs="Baskerville"/>
          <w:i/>
        </w:rPr>
        <w:t>w</w:t>
      </w:r>
      <w:r w:rsidR="000507EF" w:rsidRPr="0006785C">
        <w:rPr>
          <w:rFonts w:cs="Baskerville"/>
          <w:i/>
        </w:rPr>
        <w:t>riting</w:t>
      </w:r>
      <w:proofErr w:type="gramEnd"/>
      <w:r w:rsidR="000507EF" w:rsidRPr="0006785C">
        <w:rPr>
          <w:rFonts w:cs="Baskerville"/>
          <w:i/>
        </w:rPr>
        <w:t>.)</w:t>
      </w:r>
      <w:r w:rsidR="0006785C">
        <w:rPr>
          <w:rFonts w:cs="Baskerville"/>
          <w:i/>
        </w:rPr>
        <w:t xml:space="preserve"> </w:t>
      </w:r>
      <w:r w:rsidR="000507EF" w:rsidRPr="001054B5">
        <w:rPr>
          <w:rFonts w:cs="Baskerville"/>
          <w:i/>
        </w:rPr>
        <w:t>A</w:t>
      </w:r>
      <w:r w:rsidR="0006785C">
        <w:rPr>
          <w:rFonts w:cs="Baskerville"/>
        </w:rPr>
        <w:t>.</w:t>
      </w:r>
    </w:p>
    <w:p w14:paraId="1A579004" w14:textId="77777777" w:rsidR="000507EF" w:rsidRPr="000507EF" w:rsidRDefault="000507EF" w:rsidP="000507EF">
      <w:pPr>
        <w:rPr>
          <w:rFonts w:cs="Baskerville"/>
        </w:rPr>
      </w:pPr>
    </w:p>
    <w:p w14:paraId="2D853AD0" w14:textId="4D3D5145" w:rsidR="000507EF" w:rsidRPr="001054B5" w:rsidRDefault="000507EF" w:rsidP="000507EF">
      <w:pPr>
        <w:rPr>
          <w:rFonts w:cs="Baskerville"/>
          <w:i/>
        </w:rPr>
      </w:pPr>
      <w:r w:rsidRPr="008321BC">
        <w:rPr>
          <w:smallCaps/>
        </w:rPr>
        <w:t>omnes</w:t>
      </w:r>
      <w:r w:rsidR="0006785C">
        <w:rPr>
          <w:smallCaps/>
        </w:rPr>
        <w:t xml:space="preserve">. </w:t>
      </w:r>
      <w:r w:rsidR="001054B5">
        <w:rPr>
          <w:rFonts w:cs="Baskerville"/>
          <w:i/>
        </w:rPr>
        <w:t>A.</w:t>
      </w:r>
    </w:p>
    <w:p w14:paraId="6B2E147A" w14:textId="77777777" w:rsidR="000507EF" w:rsidRPr="000507EF" w:rsidRDefault="000507EF" w:rsidP="000507EF">
      <w:pPr>
        <w:rPr>
          <w:rFonts w:cs="Baskerville"/>
        </w:rPr>
      </w:pPr>
    </w:p>
    <w:p w14:paraId="0DA3D094" w14:textId="35F366E1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>
        <w:rPr>
          <w:rFonts w:cs="Baskerville"/>
          <w:i/>
        </w:rPr>
        <w:t>(</w:t>
      </w:r>
      <w:proofErr w:type="gramStart"/>
      <w:r>
        <w:rPr>
          <w:rFonts w:cs="Baskerville"/>
          <w:i/>
        </w:rPr>
        <w:t>outside</w:t>
      </w:r>
      <w:proofErr w:type="gramEnd"/>
      <w:r>
        <w:rPr>
          <w:rFonts w:cs="Baskerville"/>
          <w:i/>
        </w:rPr>
        <w:t>)</w:t>
      </w:r>
      <w:r w:rsidR="0006785C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 xml:space="preserve">Vat he </w:t>
      </w:r>
      <w:proofErr w:type="spellStart"/>
      <w:r w:rsidR="000507EF" w:rsidRPr="000507EF">
        <w:rPr>
          <w:rFonts w:cs="Baskerville"/>
        </w:rPr>
        <w:t>mit</w:t>
      </w:r>
      <w:proofErr w:type="spellEnd"/>
      <w:r w:rsidR="000507EF" w:rsidRPr="000507EF">
        <w:rPr>
          <w:rFonts w:cs="Baskerville"/>
        </w:rPr>
        <w:t xml:space="preserve"> in dose houses?</w:t>
      </w:r>
    </w:p>
    <w:p w14:paraId="60857549" w14:textId="77777777" w:rsidR="000507EF" w:rsidRPr="000507EF" w:rsidRDefault="000507EF" w:rsidP="000507EF">
      <w:pPr>
        <w:rPr>
          <w:rFonts w:cs="Baskerville"/>
        </w:rPr>
      </w:pPr>
    </w:p>
    <w:p w14:paraId="6973CCD5" w14:textId="6578C256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06785C">
        <w:rPr>
          <w:smallCaps/>
        </w:rPr>
        <w:t xml:space="preserve"> </w:t>
      </w:r>
      <w:r w:rsidR="001054B5">
        <w:rPr>
          <w:rFonts w:cs="Baskerville"/>
          <w:i/>
        </w:rPr>
        <w:t>(</w:t>
      </w:r>
      <w:proofErr w:type="gramStart"/>
      <w:r w:rsidR="001054B5">
        <w:rPr>
          <w:rFonts w:cs="Baskerville"/>
          <w:i/>
        </w:rPr>
        <w:t>terrified</w:t>
      </w:r>
      <w:proofErr w:type="gramEnd"/>
      <w:r w:rsidR="000507EF" w:rsidRPr="0006785C">
        <w:rPr>
          <w:rFonts w:cs="Baskerville"/>
          <w:i/>
        </w:rPr>
        <w:t>)</w:t>
      </w:r>
      <w:r w:rsidR="0006785C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What is that?</w:t>
      </w:r>
    </w:p>
    <w:p w14:paraId="1A86021D" w14:textId="77777777" w:rsidR="000507EF" w:rsidRPr="000507EF" w:rsidRDefault="000507EF" w:rsidP="000507EF">
      <w:pPr>
        <w:rPr>
          <w:rFonts w:cs="Baskerville"/>
        </w:rPr>
      </w:pPr>
    </w:p>
    <w:p w14:paraId="5BC3EAB5" w14:textId="732A3576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06785C">
        <w:rPr>
          <w:smallCaps/>
        </w:rPr>
        <w:t xml:space="preserve">. </w:t>
      </w:r>
      <w:r w:rsidRPr="000507EF">
        <w:rPr>
          <w:rFonts w:cs="Baskerville"/>
        </w:rPr>
        <w:t xml:space="preserve">Go on and sign! </w:t>
      </w:r>
      <w:proofErr w:type="gramStart"/>
      <w:r w:rsidRPr="000507EF">
        <w:rPr>
          <w:rFonts w:cs="Baskerville"/>
        </w:rPr>
        <w:t>It’s nothing</w:t>
      </w:r>
      <w:proofErr w:type="gramEnd"/>
      <w:r w:rsidRPr="000507EF">
        <w:rPr>
          <w:rFonts w:cs="Baskerville"/>
        </w:rPr>
        <w:t xml:space="preserve">, </w:t>
      </w:r>
      <w:proofErr w:type="gramStart"/>
      <w:r w:rsidRPr="000507EF">
        <w:rPr>
          <w:rFonts w:cs="Baskerville"/>
        </w:rPr>
        <w:t>it’s the cat</w:t>
      </w:r>
      <w:proofErr w:type="gramEnd"/>
      <w:r w:rsidR="001054B5">
        <w:rPr>
          <w:rFonts w:cs="Baskerville"/>
        </w:rPr>
        <w:t>.</w:t>
      </w:r>
      <w:r w:rsidR="0006785C">
        <w:rPr>
          <w:rFonts w:cs="Baskerville"/>
        </w:rPr>
        <w:br/>
      </w:r>
      <w:r w:rsidRPr="000507EF">
        <w:rPr>
          <w:rFonts w:cs="Baskerville"/>
        </w:rPr>
        <w:t>Finish your</w:t>
      </w:r>
      <w:r w:rsidR="001054B5">
        <w:rPr>
          <w:rFonts w:cs="Baskerville"/>
        </w:rPr>
        <w:t xml:space="preserve"> signature! You’ve only got to </w:t>
      </w:r>
      <w:r w:rsidRPr="001054B5">
        <w:rPr>
          <w:rFonts w:cs="Baskerville"/>
          <w:i/>
        </w:rPr>
        <w:t>A</w:t>
      </w:r>
      <w:r w:rsidR="0006785C">
        <w:rPr>
          <w:rFonts w:cs="Baskerville"/>
        </w:rPr>
        <w:t>.</w:t>
      </w:r>
    </w:p>
    <w:p w14:paraId="06100869" w14:textId="77777777" w:rsidR="000507EF" w:rsidRPr="000507EF" w:rsidRDefault="000507EF" w:rsidP="000507EF">
      <w:pPr>
        <w:rPr>
          <w:rFonts w:cs="Baskerville"/>
        </w:rPr>
      </w:pPr>
    </w:p>
    <w:p w14:paraId="6E0AB9E3" w14:textId="685B8BB9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>
        <w:rPr>
          <w:rFonts w:cs="Baskerville"/>
          <w:i/>
        </w:rPr>
        <w:t>(</w:t>
      </w:r>
      <w:proofErr w:type="gramStart"/>
      <w:r>
        <w:rPr>
          <w:rFonts w:cs="Baskerville"/>
          <w:i/>
        </w:rPr>
        <w:t>o</w:t>
      </w:r>
      <w:r w:rsidR="000507EF" w:rsidRPr="0006785C">
        <w:rPr>
          <w:rFonts w:cs="Baskerville"/>
          <w:i/>
        </w:rPr>
        <w:t>utside</w:t>
      </w:r>
      <w:proofErr w:type="gramEnd"/>
      <w:r w:rsidR="000507EF" w:rsidRPr="0006785C">
        <w:rPr>
          <w:rFonts w:cs="Baskerville"/>
          <w:i/>
        </w:rPr>
        <w:t>.)</w:t>
      </w:r>
      <w:r w:rsidR="0006785C">
        <w:rPr>
          <w:rFonts w:cs="Baskerville"/>
          <w:i/>
        </w:rPr>
        <w:t xml:space="preserve"> </w:t>
      </w:r>
      <w:r>
        <w:rPr>
          <w:rFonts w:cs="Baskerville"/>
        </w:rPr>
        <w:t xml:space="preserve">Somebody open dot door, </w:t>
      </w:r>
      <w:r w:rsidR="000507EF" w:rsidRPr="000507EF">
        <w:rPr>
          <w:rFonts w:cs="Baskerville"/>
        </w:rPr>
        <w:t>I say!</w:t>
      </w:r>
      <w:r>
        <w:rPr>
          <w:rFonts w:cs="Baskerville"/>
        </w:rPr>
        <w:t xml:space="preserve"> </w:t>
      </w:r>
      <w:r w:rsidR="000507EF" w:rsidRPr="000507EF">
        <w:rPr>
          <w:rFonts w:cs="Baskerville"/>
        </w:rPr>
        <w:t>Pretty quick already</w:t>
      </w:r>
    </w:p>
    <w:p w14:paraId="2C8A31BA" w14:textId="77777777" w:rsidR="000507EF" w:rsidRPr="000507EF" w:rsidRDefault="000507EF" w:rsidP="000507EF">
      <w:pPr>
        <w:rPr>
          <w:rFonts w:cs="Baskerville"/>
        </w:rPr>
      </w:pPr>
    </w:p>
    <w:p w14:paraId="0F5F1A99" w14:textId="7B91CB29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06785C">
        <w:rPr>
          <w:smallCaps/>
        </w:rPr>
        <w:t xml:space="preserve"> </w:t>
      </w:r>
      <w:r w:rsidR="000507EF" w:rsidRPr="000507EF">
        <w:rPr>
          <w:rFonts w:cs="Baskerville"/>
        </w:rPr>
        <w:t>Who can it be?</w:t>
      </w:r>
    </w:p>
    <w:p w14:paraId="4E8C2856" w14:textId="77777777" w:rsidR="000507EF" w:rsidRPr="000507EF" w:rsidRDefault="000507EF" w:rsidP="000507EF">
      <w:pPr>
        <w:rPr>
          <w:rFonts w:cs="Baskerville"/>
        </w:rPr>
      </w:pPr>
    </w:p>
    <w:p w14:paraId="45300F99" w14:textId="3752CB83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06785C">
        <w:rPr>
          <w:smallCaps/>
        </w:rPr>
        <w:t xml:space="preserve">. </w:t>
      </w:r>
      <w:r w:rsidRPr="000507EF">
        <w:rPr>
          <w:rFonts w:cs="Baskerville"/>
        </w:rPr>
        <w:t>I’ve not the least idea.</w:t>
      </w:r>
    </w:p>
    <w:p w14:paraId="5FD34C8D" w14:textId="77777777" w:rsidR="000507EF" w:rsidRPr="000507EF" w:rsidRDefault="000507EF" w:rsidP="000507EF">
      <w:pPr>
        <w:rPr>
          <w:rFonts w:cs="Baskerville"/>
        </w:rPr>
      </w:pPr>
    </w:p>
    <w:p w14:paraId="101990C8" w14:textId="5CE163BE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>
        <w:rPr>
          <w:rFonts w:cs="Baskerville"/>
          <w:i/>
        </w:rPr>
        <w:t>(</w:t>
      </w:r>
      <w:proofErr w:type="gramStart"/>
      <w:r w:rsidR="0037307B">
        <w:rPr>
          <w:rFonts w:cs="Baskerville"/>
          <w:i/>
        </w:rPr>
        <w:t>outside</w:t>
      </w:r>
      <w:proofErr w:type="gramEnd"/>
      <w:r w:rsidR="000507EF" w:rsidRPr="0006785C">
        <w:rPr>
          <w:rFonts w:cs="Baskerville"/>
          <w:i/>
        </w:rPr>
        <w:t>)</w:t>
      </w:r>
      <w:r w:rsidR="0006785C">
        <w:rPr>
          <w:rFonts w:cs="Baskerville"/>
          <w:i/>
        </w:rPr>
        <w:t xml:space="preserve"> </w:t>
      </w:r>
      <w:proofErr w:type="spellStart"/>
      <w:r>
        <w:rPr>
          <w:rFonts w:cs="Baskerville"/>
        </w:rPr>
        <w:t>Vill</w:t>
      </w:r>
      <w:proofErr w:type="spellEnd"/>
      <w:r>
        <w:rPr>
          <w:rFonts w:cs="Baskerville"/>
        </w:rPr>
        <w:t xml:space="preserve"> I break out dot house?</w:t>
      </w:r>
    </w:p>
    <w:p w14:paraId="3FD40C51" w14:textId="77777777" w:rsidR="000507EF" w:rsidRPr="000507EF" w:rsidRDefault="000507EF" w:rsidP="000507EF">
      <w:pPr>
        <w:rPr>
          <w:rFonts w:cs="Baskerville"/>
        </w:rPr>
      </w:pPr>
    </w:p>
    <w:p w14:paraId="4731F5F4" w14:textId="173E2EAC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06785C">
        <w:rPr>
          <w:smallCaps/>
        </w:rPr>
        <w:t xml:space="preserve">. </w:t>
      </w:r>
      <w:r w:rsidRPr="000507EF">
        <w:rPr>
          <w:rFonts w:cs="Baskerville"/>
        </w:rPr>
        <w:t>Go on</w:t>
      </w:r>
      <w:r w:rsidR="001054B5">
        <w:rPr>
          <w:rFonts w:cs="Baskerville"/>
        </w:rPr>
        <w:t>,</w:t>
      </w:r>
      <w:r w:rsidRPr="000507EF">
        <w:rPr>
          <w:rFonts w:cs="Baskerville"/>
        </w:rPr>
        <w:t xml:space="preserve"> my dear.</w:t>
      </w:r>
    </w:p>
    <w:p w14:paraId="62B5640F" w14:textId="77777777" w:rsidR="000507EF" w:rsidRPr="000507EF" w:rsidRDefault="000507EF" w:rsidP="000507EF">
      <w:pPr>
        <w:rPr>
          <w:rFonts w:cs="Baskerville"/>
        </w:rPr>
      </w:pPr>
    </w:p>
    <w:p w14:paraId="3929CC46" w14:textId="5335B691" w:rsidR="000507EF" w:rsidRPr="001054B5" w:rsidRDefault="00C77EC1" w:rsidP="000507EF">
      <w:pPr>
        <w:rPr>
          <w:rFonts w:cs="Baskerville"/>
          <w:i/>
        </w:rPr>
      </w:pPr>
      <w:r>
        <w:rPr>
          <w:smallCaps/>
        </w:rPr>
        <w:t>evangeline.</w:t>
      </w:r>
      <w:r w:rsidR="0006785C">
        <w:rPr>
          <w:smallCaps/>
        </w:rPr>
        <w:t xml:space="preserve"> </w:t>
      </w:r>
      <w:r w:rsidR="000507EF" w:rsidRPr="000507EF">
        <w:rPr>
          <w:rFonts w:cs="Baskerville"/>
        </w:rPr>
        <w:t>I can’t go on</w:t>
      </w:r>
      <w:r w:rsidR="001054B5">
        <w:rPr>
          <w:rFonts w:cs="Baskerville"/>
        </w:rPr>
        <w:t>. T</w:t>
      </w:r>
      <w:r w:rsidR="000507EF" w:rsidRPr="000507EF">
        <w:rPr>
          <w:rFonts w:cs="Baskerville"/>
        </w:rPr>
        <w:t>he noise has scared me so.</w:t>
      </w:r>
      <w:r w:rsidR="001054B5">
        <w:rPr>
          <w:rFonts w:cs="Baskerville"/>
        </w:rPr>
        <w:t xml:space="preserve"> </w:t>
      </w:r>
      <w:r w:rsidR="001054B5">
        <w:rPr>
          <w:rFonts w:cs="Baskerville"/>
          <w:i/>
        </w:rPr>
        <w:t>(</w:t>
      </w:r>
      <w:proofErr w:type="gramStart"/>
      <w:r w:rsidR="001054B5">
        <w:rPr>
          <w:rFonts w:cs="Baskerville"/>
          <w:i/>
        </w:rPr>
        <w:t>crosses</w:t>
      </w:r>
      <w:proofErr w:type="gramEnd"/>
      <w:r w:rsidR="001054B5">
        <w:rPr>
          <w:rFonts w:cs="Baskerville"/>
          <w:i/>
        </w:rPr>
        <w:t xml:space="preserve"> to Gabriel)</w:t>
      </w:r>
    </w:p>
    <w:p w14:paraId="4EA9C8EB" w14:textId="77777777" w:rsidR="001054B5" w:rsidRDefault="001054B5" w:rsidP="000507EF">
      <w:pPr>
        <w:rPr>
          <w:rFonts w:cs="Baskerville"/>
        </w:rPr>
      </w:pPr>
    </w:p>
    <w:p w14:paraId="586D141B" w14:textId="57673358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06785C">
        <w:rPr>
          <w:smallCaps/>
        </w:rPr>
        <w:t xml:space="preserve">. </w:t>
      </w:r>
      <w:r w:rsidRPr="000507EF">
        <w:rPr>
          <w:rFonts w:cs="Baskerville"/>
        </w:rPr>
        <w:t>But think of what I lose?</w:t>
      </w:r>
    </w:p>
    <w:p w14:paraId="6BA946DE" w14:textId="77777777" w:rsidR="000507EF" w:rsidRPr="000507EF" w:rsidRDefault="000507EF" w:rsidP="000507EF">
      <w:pPr>
        <w:rPr>
          <w:rFonts w:cs="Baskerville"/>
        </w:rPr>
      </w:pPr>
    </w:p>
    <w:p w14:paraId="3B18EAEC" w14:textId="7296D7D2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omnes</w:t>
      </w:r>
      <w:r w:rsidR="0006785C">
        <w:rPr>
          <w:smallCaps/>
        </w:rPr>
        <w:t xml:space="preserve">. </w:t>
      </w:r>
      <w:r w:rsidR="001054B5">
        <w:rPr>
          <w:rFonts w:cs="Baskerville"/>
          <w:i/>
        </w:rPr>
        <w:t>(</w:t>
      </w:r>
      <w:proofErr w:type="gramStart"/>
      <w:r w:rsidR="001054B5">
        <w:rPr>
          <w:rFonts w:cs="Baskerville"/>
          <w:i/>
        </w:rPr>
        <w:t>action</w:t>
      </w:r>
      <w:proofErr w:type="gramEnd"/>
      <w:r w:rsidR="001054B5">
        <w:rPr>
          <w:rFonts w:cs="Baskerville"/>
          <w:i/>
        </w:rPr>
        <w:t>)</w:t>
      </w:r>
      <w:r w:rsidR="0006785C">
        <w:rPr>
          <w:rFonts w:cs="Baskerville"/>
          <w:i/>
        </w:rPr>
        <w:t xml:space="preserve"> </w:t>
      </w:r>
      <w:r w:rsidRPr="000507EF">
        <w:rPr>
          <w:rFonts w:cs="Baskerville"/>
        </w:rPr>
        <w:t>What do you lose?</w:t>
      </w:r>
    </w:p>
    <w:p w14:paraId="45F93321" w14:textId="77777777" w:rsidR="000507EF" w:rsidRPr="000507EF" w:rsidRDefault="000507EF" w:rsidP="000507EF">
      <w:pPr>
        <w:rPr>
          <w:rFonts w:cs="Baskerville"/>
        </w:rPr>
      </w:pPr>
    </w:p>
    <w:p w14:paraId="258C4209" w14:textId="500DB3DE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06785C">
        <w:rPr>
          <w:smallCaps/>
        </w:rPr>
        <w:t xml:space="preserve">. </w:t>
      </w:r>
      <w:r w:rsidR="001054B5">
        <w:rPr>
          <w:rFonts w:cs="Baskerville"/>
          <w:i/>
        </w:rPr>
        <w:t>(</w:t>
      </w:r>
      <w:proofErr w:type="gramStart"/>
      <w:r w:rsidR="001054B5">
        <w:rPr>
          <w:rFonts w:cs="Baskerville"/>
          <w:i/>
        </w:rPr>
        <w:t>business</w:t>
      </w:r>
      <w:proofErr w:type="gramEnd"/>
      <w:r w:rsidRPr="0006785C">
        <w:rPr>
          <w:rFonts w:cs="Baskerville"/>
          <w:i/>
        </w:rPr>
        <w:t>)</w:t>
      </w:r>
      <w:r w:rsidR="0006785C">
        <w:rPr>
          <w:rFonts w:cs="Baskerville"/>
          <w:i/>
        </w:rPr>
        <w:t xml:space="preserve"> </w:t>
      </w:r>
      <w:r w:rsidRPr="000507EF">
        <w:rPr>
          <w:rFonts w:cs="Baskerville"/>
        </w:rPr>
        <w:t>I mean what she loses.</w:t>
      </w:r>
    </w:p>
    <w:p w14:paraId="10CE1AFB" w14:textId="77777777" w:rsidR="000507EF" w:rsidRPr="000507EF" w:rsidRDefault="000507EF" w:rsidP="000507EF">
      <w:pPr>
        <w:rPr>
          <w:rFonts w:cs="Baskerville"/>
        </w:rPr>
      </w:pPr>
    </w:p>
    <w:p w14:paraId="1D622C14" w14:textId="1C68A65D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>
        <w:rPr>
          <w:rFonts w:cs="Baskerville"/>
          <w:i/>
        </w:rPr>
        <w:t>(</w:t>
      </w:r>
      <w:proofErr w:type="gramStart"/>
      <w:r>
        <w:rPr>
          <w:rFonts w:cs="Baskerville"/>
          <w:i/>
        </w:rPr>
        <w:t>outside</w:t>
      </w:r>
      <w:proofErr w:type="gramEnd"/>
      <w:r w:rsidR="000507EF" w:rsidRPr="0006785C">
        <w:rPr>
          <w:rFonts w:cs="Baskerville"/>
          <w:i/>
        </w:rPr>
        <w:t>)</w:t>
      </w:r>
      <w:r w:rsidR="0006785C">
        <w:rPr>
          <w:rFonts w:cs="Baskerville"/>
          <w:i/>
        </w:rPr>
        <w:t xml:space="preserve"> </w:t>
      </w:r>
      <w:proofErr w:type="spellStart"/>
      <w:proofErr w:type="gramStart"/>
      <w:r w:rsidR="000507EF" w:rsidRPr="000507EF">
        <w:rPr>
          <w:rFonts w:cs="Baskerville"/>
        </w:rPr>
        <w:t>Vill</w:t>
      </w:r>
      <w:proofErr w:type="spellEnd"/>
      <w:r w:rsidR="000507EF" w:rsidRPr="000507EF">
        <w:rPr>
          <w:rFonts w:cs="Baskerville"/>
        </w:rPr>
        <w:t xml:space="preserve"> I </w:t>
      </w:r>
      <w:proofErr w:type="spellStart"/>
      <w:r w:rsidR="000507EF" w:rsidRPr="000507EF">
        <w:rPr>
          <w:rFonts w:cs="Baskerville"/>
        </w:rPr>
        <w:t>vait</w:t>
      </w:r>
      <w:proofErr w:type="spellEnd"/>
      <w:r w:rsidR="000507EF" w:rsidRPr="000507EF">
        <w:rPr>
          <w:rFonts w:cs="Baskerville"/>
        </w:rPr>
        <w:t xml:space="preserve"> here a week?</w:t>
      </w:r>
      <w:proofErr w:type="gramEnd"/>
    </w:p>
    <w:p w14:paraId="5A41CF42" w14:textId="77777777" w:rsidR="000507EF" w:rsidRPr="000507EF" w:rsidRDefault="000507EF" w:rsidP="000507EF">
      <w:pPr>
        <w:rPr>
          <w:rFonts w:cs="Baskerville"/>
        </w:rPr>
      </w:pPr>
    </w:p>
    <w:p w14:paraId="3A8A8A9A" w14:textId="531E83F8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06785C">
        <w:rPr>
          <w:smallCaps/>
        </w:rPr>
        <w:t xml:space="preserve">. </w:t>
      </w:r>
      <w:r w:rsidRPr="000507EF">
        <w:rPr>
          <w:rFonts w:cs="Baskerville"/>
        </w:rPr>
        <w:t xml:space="preserve">Go see </w:t>
      </w:r>
      <w:proofErr w:type="gramStart"/>
      <w:r w:rsidRPr="000507EF">
        <w:rPr>
          <w:rFonts w:cs="Baskerville"/>
        </w:rPr>
        <w:t>who</w:t>
      </w:r>
      <w:proofErr w:type="gramEnd"/>
      <w:r w:rsidRPr="000507EF">
        <w:rPr>
          <w:rFonts w:cs="Baskerville"/>
        </w:rPr>
        <w:t xml:space="preserve"> it is</w:t>
      </w:r>
      <w:r w:rsidR="001054B5">
        <w:rPr>
          <w:rFonts w:cs="Baskerville"/>
        </w:rPr>
        <w:t xml:space="preserve">, </w:t>
      </w:r>
      <w:r w:rsidRPr="000507EF">
        <w:rPr>
          <w:rFonts w:cs="Baskerville"/>
        </w:rPr>
        <w:t>and let them in.</w:t>
      </w:r>
    </w:p>
    <w:p w14:paraId="6FF40D4F" w14:textId="77777777" w:rsidR="000507EF" w:rsidRPr="000507EF" w:rsidRDefault="000507EF" w:rsidP="000507EF">
      <w:pPr>
        <w:rPr>
          <w:rFonts w:cs="Baskerville"/>
        </w:rPr>
      </w:pPr>
    </w:p>
    <w:p w14:paraId="341E1BB5" w14:textId="70DB9539" w:rsidR="000507EF" w:rsidRPr="000507EF" w:rsidRDefault="00FF0386" w:rsidP="000507EF">
      <w:pPr>
        <w:rPr>
          <w:rFonts w:cs="Baskerville"/>
        </w:rPr>
      </w:pPr>
      <w:r>
        <w:rPr>
          <w:smallCaps/>
        </w:rPr>
        <w:t>gabriel.</w:t>
      </w:r>
      <w:r w:rsidR="001054B5">
        <w:rPr>
          <w:rFonts w:cs="Baskerville"/>
          <w:i/>
        </w:rPr>
        <w:t xml:space="preserve"> (</w:t>
      </w:r>
      <w:proofErr w:type="gramStart"/>
      <w:r w:rsidR="001054B5">
        <w:rPr>
          <w:rFonts w:cs="Baskerville"/>
          <w:i/>
        </w:rPr>
        <w:t>goes</w:t>
      </w:r>
      <w:proofErr w:type="gramEnd"/>
      <w:r w:rsidR="001054B5">
        <w:rPr>
          <w:rFonts w:cs="Baskerville"/>
          <w:i/>
        </w:rPr>
        <w:t xml:space="preserve"> to door and opens it)</w:t>
      </w:r>
      <w:r w:rsidR="0006785C">
        <w:rPr>
          <w:rFonts w:cs="Baskerville"/>
          <w:i/>
        </w:rPr>
        <w:t xml:space="preserve"> </w:t>
      </w:r>
      <w:r w:rsidR="001054B5">
        <w:rPr>
          <w:rFonts w:cs="Baskerville"/>
        </w:rPr>
        <w:t>Soldiers . . .</w:t>
      </w:r>
    </w:p>
    <w:p w14:paraId="0219C2FA" w14:textId="77777777" w:rsidR="000507EF" w:rsidRPr="000507EF" w:rsidRDefault="000507EF" w:rsidP="000507EF">
      <w:pPr>
        <w:rPr>
          <w:rFonts w:cs="Baskerville"/>
        </w:rPr>
      </w:pPr>
    </w:p>
    <w:p w14:paraId="3159AA97" w14:textId="7EDC6D5E" w:rsidR="000507EF" w:rsidRPr="0006785C" w:rsidRDefault="000507EF" w:rsidP="001054B5">
      <w:pPr>
        <w:pStyle w:val="LyricStageDirection"/>
      </w:pPr>
      <w:r w:rsidRPr="0006785C">
        <w:t xml:space="preserve">(Everybody crosses </w:t>
      </w:r>
      <w:r w:rsidR="001054B5">
        <w:t>R. Enter L.D. s</w:t>
      </w:r>
      <w:r w:rsidRPr="0006785C">
        <w:t>oldiers headed by Hans Wagner</w:t>
      </w:r>
      <w:r w:rsidR="001054B5">
        <w:t>,</w:t>
      </w:r>
      <w:r w:rsidRPr="0006785C">
        <w:t xml:space="preserve"> and behind </w:t>
      </w:r>
      <w:proofErr w:type="gramStart"/>
      <w:r w:rsidRPr="0006785C">
        <w:t>them</w:t>
      </w:r>
      <w:proofErr w:type="gramEnd"/>
      <w:r w:rsidRPr="0006785C">
        <w:t xml:space="preserve"> the </w:t>
      </w:r>
      <w:r w:rsidR="001054B5">
        <w:t xml:space="preserve">Big Fisherman. </w:t>
      </w:r>
      <w:proofErr w:type="gramStart"/>
      <w:r w:rsidR="001054B5">
        <w:t>Business</w:t>
      </w:r>
      <w:r w:rsidRPr="0006785C">
        <w:t xml:space="preserve"> with </w:t>
      </w:r>
      <w:r w:rsidR="008C1C2E">
        <w:t>Catherine,</w:t>
      </w:r>
      <w:r w:rsidRPr="0006785C">
        <w:t xml:space="preserve"> Le Blanc, and Hans</w:t>
      </w:r>
      <w:r w:rsidR="001054B5">
        <w:t xml:space="preserve"> Wagner.</w:t>
      </w:r>
      <w:proofErr w:type="gramEnd"/>
      <w:r w:rsidR="001054B5">
        <w:t xml:space="preserve"> Business: Le Blanc and s</w:t>
      </w:r>
      <w:r w:rsidRPr="0006785C">
        <w:t>oldiers.)</w:t>
      </w:r>
    </w:p>
    <w:p w14:paraId="57F23E6B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68699A69" w14:textId="1F5D3BCE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06785C">
        <w:rPr>
          <w:smallCaps/>
        </w:rPr>
        <w:t xml:space="preserve"> </w:t>
      </w:r>
      <w:r w:rsidR="000507EF" w:rsidRPr="000507EF">
        <w:rPr>
          <w:rFonts w:cs="Baskerville"/>
        </w:rPr>
        <w:t>Come her</w:t>
      </w:r>
      <w:r w:rsidR="001054B5">
        <w:rPr>
          <w:rFonts w:cs="Baskerville"/>
        </w:rPr>
        <w:t>e! T</w:t>
      </w:r>
      <w:r w:rsidR="000507EF" w:rsidRPr="000507EF">
        <w:rPr>
          <w:rFonts w:cs="Baskerville"/>
        </w:rPr>
        <w:t>hey’ll kill you.</w:t>
      </w:r>
    </w:p>
    <w:p w14:paraId="3655AC2D" w14:textId="77777777" w:rsidR="000507EF" w:rsidRPr="000507EF" w:rsidRDefault="000507EF" w:rsidP="000507EF">
      <w:pPr>
        <w:rPr>
          <w:rFonts w:cs="Baskerville"/>
        </w:rPr>
      </w:pPr>
    </w:p>
    <w:p w14:paraId="0FBB18C3" w14:textId="4502294D" w:rsidR="000507EF" w:rsidRPr="0006785C" w:rsidRDefault="000507EF" w:rsidP="001054B5">
      <w:pPr>
        <w:pStyle w:val="LyricStageDirection"/>
      </w:pPr>
      <w:r w:rsidRPr="0006785C">
        <w:t xml:space="preserve">(Enter Fritz, Rudolph, </w:t>
      </w:r>
      <w:r w:rsidR="001054B5">
        <w:t xml:space="preserve">and, </w:t>
      </w:r>
      <w:r w:rsidRPr="0006785C">
        <w:t>lastly</w:t>
      </w:r>
      <w:r w:rsidR="001054B5">
        <w:t>,</w:t>
      </w:r>
      <w:r w:rsidRPr="0006785C">
        <w:t xml:space="preserve"> </w:t>
      </w:r>
      <w:r w:rsidR="001054B5">
        <w:t xml:space="preserve">the </w:t>
      </w:r>
      <w:r w:rsidRPr="0006785C">
        <w:t>Capt</w:t>
      </w:r>
      <w:r w:rsidR="001054B5">
        <w:t>ain</w:t>
      </w:r>
      <w:r w:rsidRPr="0006785C">
        <w:t>.)</w:t>
      </w:r>
    </w:p>
    <w:p w14:paraId="17B19F39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6F826B64" w14:textId="3FAB1F68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hans</w:t>
      </w:r>
      <w:r w:rsidR="001054B5">
        <w:rPr>
          <w:smallCaps/>
        </w:rPr>
        <w:t xml:space="preserve"> wagner</w:t>
      </w:r>
      <w:r w:rsidR="0006785C">
        <w:rPr>
          <w:smallCaps/>
        </w:rPr>
        <w:t xml:space="preserve">. </w:t>
      </w:r>
      <w:r w:rsidR="0006785C" w:rsidRPr="0006785C">
        <w:rPr>
          <w:i/>
          <w:smallCaps/>
        </w:rPr>
        <w:t>(</w:t>
      </w:r>
      <w:proofErr w:type="gramStart"/>
      <w:r w:rsidR="001054B5">
        <w:rPr>
          <w:rFonts w:cs="Baskerville"/>
          <w:i/>
        </w:rPr>
        <w:t>during</w:t>
      </w:r>
      <w:proofErr w:type="gramEnd"/>
      <w:r w:rsidR="001054B5">
        <w:rPr>
          <w:rFonts w:cs="Baskerville"/>
          <w:i/>
        </w:rPr>
        <w:t xml:space="preserve"> m</w:t>
      </w:r>
      <w:r w:rsidRPr="0006785C">
        <w:rPr>
          <w:rFonts w:cs="Baskerville"/>
          <w:i/>
        </w:rPr>
        <w:t>usic.)</w:t>
      </w:r>
      <w:r w:rsidR="0006785C">
        <w:rPr>
          <w:rFonts w:cs="Baskerville"/>
          <w:i/>
        </w:rPr>
        <w:t xml:space="preserve"> </w:t>
      </w:r>
      <w:r w:rsidRPr="000507EF">
        <w:rPr>
          <w:rFonts w:cs="Baskerville"/>
        </w:rPr>
        <w:t>Present arms</w:t>
      </w:r>
      <w:r w:rsidR="001054B5">
        <w:rPr>
          <w:rFonts w:cs="Baskerville"/>
        </w:rPr>
        <w:t>!</w:t>
      </w:r>
      <w:r w:rsidR="00101934">
        <w:rPr>
          <w:rFonts w:cs="Baskerville"/>
        </w:rPr>
        <w:t xml:space="preserve"> </w:t>
      </w:r>
      <w:proofErr w:type="gramStart"/>
      <w:r w:rsidR="00101934">
        <w:rPr>
          <w:rFonts w:cs="Baskerville"/>
        </w:rPr>
        <w:t>. .</w:t>
      </w:r>
      <w:proofErr w:type="gramEnd"/>
      <w:r w:rsidR="00101934">
        <w:rPr>
          <w:rFonts w:cs="Baskerville"/>
        </w:rPr>
        <w:t xml:space="preserve"> . </w:t>
      </w:r>
      <w:r w:rsidRPr="000507EF">
        <w:rPr>
          <w:rFonts w:cs="Baskerville"/>
        </w:rPr>
        <w:t>Order arms!</w:t>
      </w:r>
    </w:p>
    <w:p w14:paraId="795ED6BB" w14:textId="77777777" w:rsidR="000507EF" w:rsidRPr="000507EF" w:rsidRDefault="000507EF" w:rsidP="000507EF">
      <w:pPr>
        <w:rPr>
          <w:rFonts w:cs="Baskerville"/>
        </w:rPr>
      </w:pPr>
    </w:p>
    <w:p w14:paraId="4660CA6E" w14:textId="78985654" w:rsidR="000507EF" w:rsidRPr="000507EF" w:rsidRDefault="001054B5" w:rsidP="007B7A6C">
      <w:pPr>
        <w:pStyle w:val="LyricStageDirection"/>
        <w:tabs>
          <w:tab w:val="center" w:pos="4680"/>
        </w:tabs>
        <w:ind w:left="0"/>
        <w:jc w:val="center"/>
      </w:pPr>
      <w:r>
        <w:t>SOLDIERS’ CHORUS:</w:t>
      </w:r>
      <w:r w:rsidR="000507EF" w:rsidRPr="000507EF">
        <w:t xml:space="preserve"> “In Us You See”</w:t>
      </w:r>
    </w:p>
    <w:p w14:paraId="0A42B99A" w14:textId="77777777" w:rsidR="000507EF" w:rsidRPr="000507EF" w:rsidRDefault="000507EF" w:rsidP="000507EF">
      <w:pPr>
        <w:rPr>
          <w:rFonts w:cs="Baskerville"/>
        </w:rPr>
      </w:pPr>
    </w:p>
    <w:p w14:paraId="3CD7020B" w14:textId="42B185EE" w:rsidR="000507EF" w:rsidRPr="008321BC" w:rsidRDefault="000507EF" w:rsidP="008321BC">
      <w:pPr>
        <w:rPr>
          <w:smallCaps/>
        </w:rPr>
      </w:pPr>
      <w:proofErr w:type="gramStart"/>
      <w:r w:rsidRPr="008321BC">
        <w:rPr>
          <w:smallCaps/>
        </w:rPr>
        <w:t>chorus of soldiers</w:t>
      </w:r>
      <w:r w:rsidR="00695BF9">
        <w:rPr>
          <w:smallCaps/>
        </w:rPr>
        <w:t>.</w:t>
      </w:r>
      <w:proofErr w:type="gramEnd"/>
    </w:p>
    <w:p w14:paraId="1F762336" w14:textId="4F2BCD89" w:rsidR="000507EF" w:rsidRPr="00695BF9" w:rsidRDefault="00695BF9" w:rsidP="000507EF">
      <w:pPr>
        <w:pStyle w:val="Lyric"/>
      </w:pPr>
      <w:r>
        <w:t>I</w:t>
      </w:r>
      <w:r w:rsidR="000507EF" w:rsidRPr="00695BF9">
        <w:t>n us you see the chosen army of the land,</w:t>
      </w:r>
    </w:p>
    <w:p w14:paraId="12317F79" w14:textId="018CACA3" w:rsidR="000507EF" w:rsidRPr="00695BF9" w:rsidRDefault="00695BF9" w:rsidP="000507EF">
      <w:pPr>
        <w:pStyle w:val="Lyric"/>
      </w:pPr>
      <w:r>
        <w:t>W</w:t>
      </w:r>
      <w:r w:rsidR="003D4039">
        <w:t>ho brave as lions are.</w:t>
      </w:r>
    </w:p>
    <w:p w14:paraId="0FF408EC" w14:textId="61E417B0" w:rsidR="000507EF" w:rsidRPr="00695BF9" w:rsidRDefault="00695BF9" w:rsidP="000507EF">
      <w:pPr>
        <w:pStyle w:val="Lyric"/>
      </w:pPr>
      <w:r>
        <w:t>B</w:t>
      </w:r>
      <w:r w:rsidR="000507EF" w:rsidRPr="00695BF9">
        <w:t>efore our force</w:t>
      </w:r>
      <w:r w:rsidR="003D4039">
        <w:t xml:space="preserve"> no enemy can ever stand.</w:t>
      </w:r>
    </w:p>
    <w:p w14:paraId="2006EF8C" w14:textId="01E2EDAB" w:rsidR="000507EF" w:rsidRPr="00695BF9" w:rsidRDefault="00695BF9" w:rsidP="000507EF">
      <w:pPr>
        <w:pStyle w:val="Lyric"/>
      </w:pPr>
      <w:r>
        <w:t>N</w:t>
      </w:r>
      <w:r w:rsidR="000507EF" w:rsidRPr="00695BF9">
        <w:t>aught can our progress bar.</w:t>
      </w:r>
    </w:p>
    <w:p w14:paraId="45208EF9" w14:textId="77777777" w:rsidR="000507EF" w:rsidRPr="000507EF" w:rsidRDefault="000507EF" w:rsidP="000507EF">
      <w:pPr>
        <w:pStyle w:val="Lyric"/>
        <w:rPr>
          <w:color w:val="FF0000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2394"/>
        <w:gridCol w:w="2394"/>
        <w:gridCol w:w="2394"/>
        <w:gridCol w:w="2394"/>
      </w:tblGrid>
      <w:tr w:rsidR="000507EF" w:rsidRPr="00FF4884" w14:paraId="565A6367" w14:textId="77777777" w:rsidTr="008F7181">
        <w:tc>
          <w:tcPr>
            <w:tcW w:w="2394" w:type="dxa"/>
          </w:tcPr>
          <w:p w14:paraId="0D19BA61" w14:textId="37990E8D" w:rsidR="000507EF" w:rsidRPr="00FF4884" w:rsidRDefault="00C77EC1" w:rsidP="00695BF9">
            <w:pPr>
              <w:pStyle w:val="Lyric"/>
              <w:ind w:left="0"/>
            </w:pPr>
            <w:r w:rsidRPr="003D4039">
              <w:rPr>
                <w:smallCaps/>
              </w:rPr>
              <w:t>evangeline</w:t>
            </w:r>
            <w:r>
              <w:t>.</w:t>
            </w:r>
          </w:p>
          <w:p w14:paraId="2F0FDF80" w14:textId="73146F3E" w:rsidR="000507EF" w:rsidRPr="003D4039" w:rsidRDefault="00FF4884" w:rsidP="008F7181">
            <w:pPr>
              <w:ind w:left="360"/>
              <w:rPr>
                <w:rFonts w:cs="Baskerville"/>
              </w:rPr>
            </w:pPr>
            <w:r w:rsidRPr="003D4039">
              <w:rPr>
                <w:rFonts w:cs="Baskerville"/>
              </w:rPr>
              <w:t>M</w:t>
            </w:r>
            <w:r w:rsidR="003D4039">
              <w:rPr>
                <w:rFonts w:cs="Baskerville"/>
              </w:rPr>
              <w:t>y hopes of bliss are faded.</w:t>
            </w:r>
          </w:p>
          <w:p w14:paraId="0EFDF730" w14:textId="1B16EC14" w:rsidR="000507EF" w:rsidRPr="003D4039" w:rsidRDefault="00FF4884" w:rsidP="008F7181">
            <w:pPr>
              <w:ind w:left="360"/>
              <w:rPr>
                <w:rFonts w:cs="Baskerville"/>
              </w:rPr>
            </w:pPr>
            <w:r w:rsidRPr="003D4039">
              <w:rPr>
                <w:rFonts w:cs="Baskerville"/>
              </w:rPr>
              <w:t>W</w:t>
            </w:r>
            <w:r w:rsidR="000507EF" w:rsidRPr="003D4039">
              <w:rPr>
                <w:rFonts w:cs="Baskerville"/>
              </w:rPr>
              <w:t>hat can this soldier mean?</w:t>
            </w:r>
          </w:p>
          <w:p w14:paraId="40009D11" w14:textId="7F8A04F0" w:rsidR="000507EF" w:rsidRPr="003D4039" w:rsidRDefault="00FF4884" w:rsidP="008F7181">
            <w:pPr>
              <w:ind w:left="360"/>
              <w:rPr>
                <w:rFonts w:cs="Baskerville"/>
              </w:rPr>
            </w:pPr>
            <w:r w:rsidRPr="003D4039">
              <w:rPr>
                <w:rFonts w:cs="Baskerville"/>
              </w:rPr>
              <w:t>The sailors whom I</w:t>
            </w:r>
            <w:r w:rsidR="000507EF" w:rsidRPr="003D4039">
              <w:rPr>
                <w:rFonts w:cs="Baskerville"/>
              </w:rPr>
              <w:t xml:space="preserve"> </w:t>
            </w:r>
            <w:r w:rsidR="003D4039">
              <w:rPr>
                <w:rFonts w:cs="Baskerville"/>
              </w:rPr>
              <w:t>aided</w:t>
            </w:r>
          </w:p>
          <w:p w14:paraId="0F8425C2" w14:textId="79C2F679" w:rsidR="000507EF" w:rsidRPr="003D4039" w:rsidRDefault="00FF4884" w:rsidP="008F7181">
            <w:pPr>
              <w:ind w:left="360"/>
              <w:rPr>
                <w:rFonts w:cs="Baskerville"/>
              </w:rPr>
            </w:pPr>
            <w:r w:rsidRPr="003D4039">
              <w:rPr>
                <w:rFonts w:cs="Baskerville"/>
              </w:rPr>
              <w:t>T</w:t>
            </w:r>
            <w:r w:rsidR="000507EF" w:rsidRPr="003D4039">
              <w:rPr>
                <w:rFonts w:cs="Baskerville"/>
              </w:rPr>
              <w:t>hey surely can’t have seen!</w:t>
            </w:r>
          </w:p>
          <w:p w14:paraId="5BA9438A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0790EA97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5D845415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389A906E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1CA3ADE5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4E52ED2D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5E61C005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67107680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7D9F01E9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581939AF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5AC6DA18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1FDDC84D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05C71E53" w14:textId="0D0A02C9" w:rsidR="000507EF" w:rsidRPr="00FF4884" w:rsidRDefault="000507EF" w:rsidP="008F7181">
            <w:pPr>
              <w:ind w:left="360"/>
              <w:rPr>
                <w:rFonts w:cs="Baskerville"/>
              </w:rPr>
            </w:pPr>
            <w:r w:rsidRPr="003D4039">
              <w:rPr>
                <w:rFonts w:cs="Baskerville"/>
                <w:smallCaps/>
              </w:rPr>
              <w:t>captain</w:t>
            </w:r>
            <w:r w:rsidR="00FF4884">
              <w:rPr>
                <w:rFonts w:cs="Baskerville"/>
              </w:rPr>
              <w:t>.</w:t>
            </w:r>
          </w:p>
          <w:p w14:paraId="42E3050F" w14:textId="76B36D54" w:rsidR="000507EF" w:rsidRPr="003D4039" w:rsidRDefault="000507EF" w:rsidP="008F7181">
            <w:pPr>
              <w:ind w:left="360"/>
              <w:rPr>
                <w:rFonts w:cs="Baskerville"/>
              </w:rPr>
            </w:pPr>
            <w:r w:rsidRPr="00FF4884">
              <w:rPr>
                <w:rFonts w:cs="Baskerville"/>
              </w:rPr>
              <w:tab/>
            </w:r>
            <w:r w:rsidR="00FF4884" w:rsidRPr="003D4039">
              <w:rPr>
                <w:rFonts w:cs="Baskerville"/>
              </w:rPr>
              <w:t>I</w:t>
            </w:r>
            <w:r w:rsidRPr="003D4039">
              <w:rPr>
                <w:rFonts w:cs="Baskerville"/>
              </w:rPr>
              <w:t xml:space="preserve"> seek deserters,</w:t>
            </w:r>
          </w:p>
        </w:tc>
        <w:tc>
          <w:tcPr>
            <w:tcW w:w="2394" w:type="dxa"/>
          </w:tcPr>
          <w:p w14:paraId="1A45DF0D" w14:textId="29D95A0E" w:rsidR="000507EF" w:rsidRPr="00FF4884" w:rsidRDefault="00FF0386" w:rsidP="00695BF9">
            <w:pPr>
              <w:pStyle w:val="Lyric"/>
              <w:ind w:left="0"/>
            </w:pPr>
            <w:r w:rsidRPr="003D4039">
              <w:rPr>
                <w:smallCaps/>
              </w:rPr>
              <w:t>gabriel</w:t>
            </w:r>
            <w:r>
              <w:t>.</w:t>
            </w:r>
          </w:p>
          <w:p w14:paraId="058ABDF5" w14:textId="43204140" w:rsidR="000507EF" w:rsidRPr="003D4039" w:rsidRDefault="00FF4884" w:rsidP="008F7181">
            <w:pPr>
              <w:ind w:left="360"/>
              <w:rPr>
                <w:rFonts w:cs="Baskerville"/>
              </w:rPr>
            </w:pPr>
            <w:r w:rsidRPr="003D4039">
              <w:rPr>
                <w:rFonts w:cs="Baskerville"/>
              </w:rPr>
              <w:t>S</w:t>
            </w:r>
            <w:r w:rsidR="003D4039">
              <w:rPr>
                <w:rFonts w:cs="Baskerville"/>
              </w:rPr>
              <w:t>he seems as if degraded.</w:t>
            </w:r>
          </w:p>
          <w:p w14:paraId="1CDBA0A2" w14:textId="4E7CE5F9" w:rsidR="000507EF" w:rsidRPr="003D4039" w:rsidRDefault="00FF4884" w:rsidP="008F7181">
            <w:pPr>
              <w:ind w:left="360"/>
              <w:rPr>
                <w:rFonts w:cs="Baskerville"/>
              </w:rPr>
            </w:pPr>
            <w:r w:rsidRPr="003D4039">
              <w:rPr>
                <w:rFonts w:cs="Baskerville"/>
              </w:rPr>
              <w:t>W</w:t>
            </w:r>
            <w:r w:rsidR="000507EF" w:rsidRPr="003D4039">
              <w:rPr>
                <w:rFonts w:cs="Baskerville"/>
              </w:rPr>
              <w:t>hat do her actions mean?</w:t>
            </w:r>
          </w:p>
          <w:p w14:paraId="30AE29C4" w14:textId="49E5DEAF" w:rsidR="000507EF" w:rsidRPr="003D4039" w:rsidRDefault="00FF4884" w:rsidP="008F7181">
            <w:pPr>
              <w:ind w:left="360"/>
              <w:rPr>
                <w:rFonts w:cs="Baskerville"/>
              </w:rPr>
            </w:pPr>
            <w:r w:rsidRPr="003D4039">
              <w:rPr>
                <w:rFonts w:cs="Baskerville"/>
              </w:rPr>
              <w:t>H</w:t>
            </w:r>
            <w:r w:rsidR="003D4039">
              <w:rPr>
                <w:rFonts w:cs="Baskerville"/>
              </w:rPr>
              <w:t>er terrors thus paraded</w:t>
            </w:r>
          </w:p>
          <w:p w14:paraId="2484FF8C" w14:textId="6EB0F444" w:rsidR="000507EF" w:rsidRPr="003D4039" w:rsidRDefault="00FF4884" w:rsidP="008F7181">
            <w:pPr>
              <w:ind w:left="360"/>
              <w:rPr>
                <w:rFonts w:cs="Baskerville"/>
              </w:rPr>
            </w:pPr>
            <w:r w:rsidRPr="003D4039">
              <w:rPr>
                <w:rFonts w:cs="Baskerville"/>
              </w:rPr>
              <w:t>D</w:t>
            </w:r>
            <w:r w:rsidR="000507EF" w:rsidRPr="003D4039">
              <w:rPr>
                <w:rFonts w:cs="Baskerville"/>
              </w:rPr>
              <w:t>oes not seem right to me.</w:t>
            </w:r>
          </w:p>
          <w:p w14:paraId="1D4C724E" w14:textId="77777777" w:rsidR="000507EF" w:rsidRPr="00FF4884" w:rsidRDefault="000507EF" w:rsidP="008F7181">
            <w:pPr>
              <w:ind w:left="360"/>
              <w:rPr>
                <w:rFonts w:cs="Baskerville"/>
              </w:rPr>
            </w:pPr>
          </w:p>
          <w:p w14:paraId="18C9E903" w14:textId="117A7853" w:rsidR="000507EF" w:rsidRPr="00FF4884" w:rsidRDefault="008230C0" w:rsidP="008F7181">
            <w:pPr>
              <w:ind w:left="360"/>
              <w:rPr>
                <w:rFonts w:cs="Baskerville"/>
              </w:rPr>
            </w:pPr>
            <w:r>
              <w:rPr>
                <w:rFonts w:cs="Baskerville"/>
                <w:smallCaps/>
              </w:rPr>
              <w:t>[ben</w:t>
            </w:r>
            <w:r w:rsidR="00FF4884">
              <w:rPr>
                <w:rFonts w:cs="Baskerville"/>
              </w:rPr>
              <w:t>.</w:t>
            </w:r>
            <w:r>
              <w:rPr>
                <w:rFonts w:cs="Baskerville"/>
              </w:rPr>
              <w:t>]</w:t>
            </w:r>
          </w:p>
          <w:p w14:paraId="14FCE74B" w14:textId="5774C69F" w:rsidR="000507EF" w:rsidRPr="003D4039" w:rsidRDefault="00FF4884" w:rsidP="008F7181">
            <w:pPr>
              <w:ind w:left="360"/>
              <w:rPr>
                <w:rFonts w:cs="Baskerville"/>
              </w:rPr>
            </w:pPr>
            <w:r w:rsidRPr="003D4039">
              <w:rPr>
                <w:rFonts w:cs="Baskerville"/>
              </w:rPr>
              <w:t>W</w:t>
            </w:r>
            <w:r w:rsidR="000507EF" w:rsidRPr="003D4039">
              <w:rPr>
                <w:rFonts w:cs="Baskerville"/>
              </w:rPr>
              <w:t>hat means this strange intrusion?</w:t>
            </w:r>
          </w:p>
          <w:p w14:paraId="4541DB7F" w14:textId="132A4BDE" w:rsidR="000507EF" w:rsidRPr="003D4039" w:rsidRDefault="00FF4884" w:rsidP="008F7181">
            <w:pPr>
              <w:ind w:left="360"/>
              <w:rPr>
                <w:rFonts w:cs="Baskerville"/>
              </w:rPr>
            </w:pPr>
            <w:r w:rsidRPr="003D4039">
              <w:rPr>
                <w:rFonts w:cs="Baskerville"/>
              </w:rPr>
              <w:t>Speak out! W</w:t>
            </w:r>
            <w:r w:rsidR="000507EF" w:rsidRPr="003D4039">
              <w:rPr>
                <w:rFonts w:cs="Baskerville"/>
              </w:rPr>
              <w:t>hat seek you here?</w:t>
            </w:r>
          </w:p>
          <w:p w14:paraId="0A8E7A45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16F56875" w14:textId="77777777" w:rsidR="000507EF" w:rsidRPr="00FF4884" w:rsidRDefault="000507EF" w:rsidP="008F7181">
            <w:pPr>
              <w:ind w:left="360"/>
              <w:rPr>
                <w:rFonts w:cs="Baskerville"/>
              </w:rPr>
            </w:pPr>
          </w:p>
          <w:p w14:paraId="5FB51D9A" w14:textId="77777777" w:rsidR="000507EF" w:rsidRPr="00FF4884" w:rsidRDefault="000507EF" w:rsidP="008F7181">
            <w:pPr>
              <w:ind w:left="360"/>
              <w:rPr>
                <w:rFonts w:cs="Baskerville"/>
              </w:rPr>
            </w:pPr>
          </w:p>
          <w:p w14:paraId="423D99A0" w14:textId="77777777" w:rsidR="000507EF" w:rsidRPr="00FF4884" w:rsidRDefault="000507EF" w:rsidP="008F7181">
            <w:pPr>
              <w:ind w:left="360"/>
              <w:rPr>
                <w:rFonts w:cs="Baskerville"/>
              </w:rPr>
            </w:pPr>
          </w:p>
          <w:p w14:paraId="503B728E" w14:textId="77777777" w:rsidR="000507EF" w:rsidRPr="00FF4884" w:rsidRDefault="000507EF" w:rsidP="008F7181">
            <w:pPr>
              <w:ind w:left="360"/>
              <w:rPr>
                <w:rFonts w:cs="Baskerville"/>
              </w:rPr>
            </w:pPr>
          </w:p>
          <w:p w14:paraId="777643CF" w14:textId="29786720" w:rsidR="000507EF" w:rsidRPr="003D4039" w:rsidRDefault="00FF4884" w:rsidP="008F7181">
            <w:pPr>
              <w:ind w:left="360"/>
              <w:rPr>
                <w:rFonts w:cs="Baskerville"/>
              </w:rPr>
            </w:pPr>
            <w:r w:rsidRPr="003D4039">
              <w:rPr>
                <w:rFonts w:cs="Baskerville"/>
              </w:rPr>
              <w:t>W</w:t>
            </w:r>
            <w:r w:rsidR="000507EF" w:rsidRPr="003D4039">
              <w:rPr>
                <w:rFonts w:cs="Baskerville"/>
              </w:rPr>
              <w:t>ell, you have heard us,</w:t>
            </w:r>
          </w:p>
        </w:tc>
        <w:tc>
          <w:tcPr>
            <w:tcW w:w="2394" w:type="dxa"/>
          </w:tcPr>
          <w:p w14:paraId="0F145A62" w14:textId="6F55CCF2" w:rsidR="000507EF" w:rsidRPr="00FF4884" w:rsidRDefault="00695BF9" w:rsidP="00695BF9">
            <w:pPr>
              <w:pStyle w:val="Lyric"/>
              <w:ind w:left="0"/>
            </w:pPr>
            <w:r w:rsidRPr="003D4039">
              <w:rPr>
                <w:smallCaps/>
              </w:rPr>
              <w:t>le blanc</w:t>
            </w:r>
            <w:r w:rsidRPr="00FF4884">
              <w:t>.</w:t>
            </w:r>
          </w:p>
          <w:p w14:paraId="1ADC1096" w14:textId="129CB3DF" w:rsidR="000507EF" w:rsidRPr="003D4039" w:rsidRDefault="00FF4884" w:rsidP="008F7181">
            <w:pPr>
              <w:ind w:left="360"/>
              <w:rPr>
                <w:rFonts w:cs="Baskerville"/>
              </w:rPr>
            </w:pPr>
            <w:r w:rsidRPr="003D4039">
              <w:rPr>
                <w:rFonts w:cs="Baskerville"/>
              </w:rPr>
              <w:t>A</w:t>
            </w:r>
            <w:r w:rsidR="000507EF" w:rsidRPr="003D4039">
              <w:rPr>
                <w:rFonts w:cs="Baskerville"/>
              </w:rPr>
              <w:t>gain</w:t>
            </w:r>
            <w:r w:rsidR="003D4039">
              <w:rPr>
                <w:rFonts w:cs="Baskerville"/>
              </w:rPr>
              <w:t>,</w:t>
            </w:r>
            <w:r w:rsidR="000507EF" w:rsidRPr="003D4039">
              <w:rPr>
                <w:rFonts w:cs="Baskerville"/>
              </w:rPr>
              <w:t xml:space="preserve"> my quest evaded,</w:t>
            </w:r>
          </w:p>
          <w:p w14:paraId="2D9C0C23" w14:textId="4C5ED887" w:rsidR="000507EF" w:rsidRPr="003D4039" w:rsidRDefault="00FF4884" w:rsidP="008F7181">
            <w:pPr>
              <w:ind w:left="360"/>
              <w:rPr>
                <w:rFonts w:cs="Baskerville"/>
              </w:rPr>
            </w:pPr>
            <w:r w:rsidRPr="003D4039">
              <w:rPr>
                <w:rFonts w:cs="Baskerville"/>
              </w:rPr>
              <w:t>I</w:t>
            </w:r>
            <w:r w:rsidR="000507EF" w:rsidRPr="003D4039">
              <w:rPr>
                <w:rFonts w:cs="Baskerville"/>
              </w:rPr>
              <w:t xml:space="preserve"> feel confounded mean.</w:t>
            </w:r>
          </w:p>
          <w:p w14:paraId="568A78D3" w14:textId="20AD32C1" w:rsidR="000507EF" w:rsidRPr="003D4039" w:rsidRDefault="00FF4884" w:rsidP="008F7181">
            <w:pPr>
              <w:ind w:left="360"/>
              <w:rPr>
                <w:rFonts w:cs="Baskerville"/>
              </w:rPr>
            </w:pPr>
            <w:r w:rsidRPr="003D4039">
              <w:rPr>
                <w:rFonts w:cs="Baskerville"/>
              </w:rPr>
              <w:t>I</w:t>
            </w:r>
            <w:r w:rsidR="000507EF" w:rsidRPr="003D4039">
              <w:rPr>
                <w:rFonts w:cs="Baskerville"/>
              </w:rPr>
              <w:t>f bo</w:t>
            </w:r>
            <w:r w:rsidRPr="003D4039">
              <w:rPr>
                <w:rFonts w:cs="Baskerville"/>
              </w:rPr>
              <w:t>ld</w:t>
            </w:r>
            <w:r w:rsidR="003D4039">
              <w:rPr>
                <w:rFonts w:cs="Baskerville"/>
              </w:rPr>
              <w:t>l</w:t>
            </w:r>
            <w:r w:rsidRPr="003D4039">
              <w:rPr>
                <w:rFonts w:cs="Baskerville"/>
              </w:rPr>
              <w:t>y in I</w:t>
            </w:r>
            <w:r w:rsidR="000507EF" w:rsidRPr="003D4039">
              <w:rPr>
                <w:rFonts w:cs="Baskerville"/>
              </w:rPr>
              <w:t>’d waded,</w:t>
            </w:r>
          </w:p>
          <w:p w14:paraId="194A15E4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4A367A22" w14:textId="7A667BAA" w:rsidR="000507EF" w:rsidRPr="003D4039" w:rsidRDefault="00FF4884" w:rsidP="008F7181">
            <w:pPr>
              <w:ind w:left="360"/>
              <w:rPr>
                <w:rFonts w:cs="Baskerville"/>
              </w:rPr>
            </w:pPr>
            <w:r w:rsidRPr="003D4039">
              <w:rPr>
                <w:rFonts w:cs="Baskerville"/>
              </w:rPr>
              <w:t>A</w:t>
            </w:r>
            <w:r w:rsidR="003D4039">
              <w:rPr>
                <w:rFonts w:cs="Baskerville"/>
              </w:rPr>
              <w:t>ll might have been serene.</w:t>
            </w:r>
          </w:p>
          <w:p w14:paraId="26F84DEF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1ED28CAA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0E6B0A23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3B7092EB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68C10FAB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51830C34" w14:textId="77777777" w:rsidR="000507EF" w:rsidRPr="003D4039" w:rsidRDefault="000507EF" w:rsidP="008F7181">
            <w:pPr>
              <w:ind w:left="360"/>
              <w:rPr>
                <w:rFonts w:cs="Baskerville"/>
              </w:rPr>
            </w:pPr>
          </w:p>
          <w:p w14:paraId="6CECB0F5" w14:textId="495D2B0E" w:rsidR="000507EF" w:rsidRPr="003D4039" w:rsidRDefault="00FF4884" w:rsidP="008F7181">
            <w:pPr>
              <w:ind w:left="360"/>
              <w:rPr>
                <w:rFonts w:cs="Baskerville"/>
              </w:rPr>
            </w:pPr>
            <w:r w:rsidRPr="003D4039">
              <w:rPr>
                <w:rFonts w:cs="Baskerville"/>
              </w:rPr>
              <w:t>D</w:t>
            </w:r>
            <w:r w:rsidR="000507EF" w:rsidRPr="003D4039">
              <w:rPr>
                <w:rFonts w:cs="Baskerville"/>
              </w:rPr>
              <w:t>estroying our seclusion,</w:t>
            </w:r>
          </w:p>
          <w:p w14:paraId="6D5CF8BB" w14:textId="48A312EE" w:rsidR="000507EF" w:rsidRPr="00FF4884" w:rsidRDefault="00FF4884" w:rsidP="008F7181">
            <w:pPr>
              <w:ind w:left="360"/>
              <w:rPr>
                <w:rFonts w:cs="Baskerville"/>
                <w:b/>
              </w:rPr>
            </w:pPr>
            <w:r w:rsidRPr="003D4039">
              <w:rPr>
                <w:rFonts w:cs="Baskerville"/>
              </w:rPr>
              <w:t>Y</w:t>
            </w:r>
            <w:r w:rsidR="000507EF" w:rsidRPr="003D4039">
              <w:rPr>
                <w:rFonts w:cs="Baskerville"/>
              </w:rPr>
              <w:t>ou must explain</w:t>
            </w:r>
            <w:r w:rsidR="003D4039">
              <w:rPr>
                <w:rFonts w:cs="Baskerville"/>
              </w:rPr>
              <w:t>,</w:t>
            </w:r>
            <w:r w:rsidR="000507EF" w:rsidRPr="003D4039">
              <w:rPr>
                <w:rFonts w:cs="Baskerville"/>
              </w:rPr>
              <w:t xml:space="preserve"> ’tis clear!</w:t>
            </w:r>
          </w:p>
        </w:tc>
        <w:tc>
          <w:tcPr>
            <w:tcW w:w="2394" w:type="dxa"/>
          </w:tcPr>
          <w:p w14:paraId="22BF0CAE" w14:textId="3EE07510" w:rsidR="000507EF" w:rsidRPr="00FF4884" w:rsidRDefault="00695BF9" w:rsidP="00695BF9">
            <w:pPr>
              <w:pStyle w:val="Lyric"/>
              <w:ind w:left="0"/>
            </w:pPr>
            <w:r w:rsidRPr="003D4039">
              <w:rPr>
                <w:smallCaps/>
              </w:rPr>
              <w:t>soldiers</w:t>
            </w:r>
            <w:r w:rsidRPr="00FF4884">
              <w:t>.</w:t>
            </w:r>
          </w:p>
          <w:p w14:paraId="165634AC" w14:textId="2358B341" w:rsidR="000507EF" w:rsidRPr="003D4039" w:rsidRDefault="00FF4884" w:rsidP="00FF4884">
            <w:pPr>
              <w:pStyle w:val="Lyric"/>
              <w:ind w:left="378" w:hanging="360"/>
            </w:pPr>
            <w:r w:rsidRPr="003D4039">
              <w:t>C</w:t>
            </w:r>
            <w:r w:rsidR="003D4039">
              <w:t>utting, slashing, right and left,</w:t>
            </w:r>
          </w:p>
          <w:p w14:paraId="042F6C93" w14:textId="13697DC5" w:rsidR="000507EF" w:rsidRPr="003D4039" w:rsidRDefault="00FF4884" w:rsidP="00FF4884">
            <w:pPr>
              <w:pStyle w:val="Lyric"/>
              <w:ind w:left="378" w:hanging="360"/>
            </w:pPr>
            <w:r w:rsidRPr="003D4039">
              <w:t>W</w:t>
            </w:r>
            <w:r w:rsidR="003D4039">
              <w:t>e have no other care.</w:t>
            </w:r>
          </w:p>
          <w:p w14:paraId="2A64FED2" w14:textId="1F1CDB80" w:rsidR="000507EF" w:rsidRPr="003D4039" w:rsidRDefault="00FF4884" w:rsidP="00FF4884">
            <w:pPr>
              <w:pStyle w:val="Lyric"/>
              <w:ind w:left="378" w:hanging="360"/>
            </w:pPr>
            <w:r w:rsidRPr="003D4039">
              <w:t>I</w:t>
            </w:r>
            <w:r w:rsidR="000507EF" w:rsidRPr="003D4039">
              <w:t>f in two our heads</w:t>
            </w:r>
            <w:r w:rsidR="003D4039">
              <w:t xml:space="preserve"> are cleft</w:t>
            </w:r>
          </w:p>
          <w:p w14:paraId="7F9099B3" w14:textId="52642E67" w:rsidR="000507EF" w:rsidRPr="003D4039" w:rsidRDefault="00FF4884" w:rsidP="00FF4884">
            <w:pPr>
              <w:pStyle w:val="Lyric"/>
              <w:ind w:left="378" w:hanging="360"/>
            </w:pPr>
            <w:r w:rsidRPr="003D4039">
              <w:t>W</w:t>
            </w:r>
            <w:r w:rsidR="003D4039">
              <w:t>e could not better fare.</w:t>
            </w:r>
          </w:p>
          <w:p w14:paraId="696558F1" w14:textId="77777777" w:rsidR="000507EF" w:rsidRPr="003D4039" w:rsidRDefault="000507EF" w:rsidP="00FF4884">
            <w:pPr>
              <w:pStyle w:val="Lyric"/>
              <w:ind w:left="378" w:hanging="360"/>
            </w:pPr>
          </w:p>
          <w:p w14:paraId="70120B8F" w14:textId="77777777" w:rsidR="000507EF" w:rsidRPr="003D4039" w:rsidRDefault="000507EF" w:rsidP="00FF4884">
            <w:pPr>
              <w:pStyle w:val="Lyric"/>
              <w:ind w:left="378" w:hanging="360"/>
            </w:pPr>
          </w:p>
          <w:p w14:paraId="7F52705F" w14:textId="1256CB2D" w:rsidR="000507EF" w:rsidRPr="003D4039" w:rsidRDefault="00FF4884" w:rsidP="00FF4884">
            <w:pPr>
              <w:pStyle w:val="Lyric"/>
              <w:ind w:left="378" w:hanging="360"/>
            </w:pPr>
            <w:r w:rsidRPr="003D4039">
              <w:t>T</w:t>
            </w:r>
            <w:r w:rsidR="000507EF" w:rsidRPr="003D4039">
              <w:t>he ladies all adore us,</w:t>
            </w:r>
          </w:p>
          <w:p w14:paraId="6114949C" w14:textId="43A4F936" w:rsidR="000507EF" w:rsidRPr="003D4039" w:rsidRDefault="00FF4884" w:rsidP="00FF4884">
            <w:pPr>
              <w:pStyle w:val="Lyric"/>
              <w:ind w:left="378" w:hanging="360"/>
            </w:pPr>
            <w:r w:rsidRPr="003D4039">
              <w:t>A</w:t>
            </w:r>
            <w:r w:rsidR="000507EF" w:rsidRPr="003D4039">
              <w:t xml:space="preserve">nd </w:t>
            </w:r>
            <w:proofErr w:type="spellStart"/>
            <w:r w:rsidR="000507EF" w:rsidRPr="003D4039">
              <w:t>where’er</w:t>
            </w:r>
            <w:proofErr w:type="spellEnd"/>
            <w:r w:rsidR="000507EF" w:rsidRPr="003D4039">
              <w:t xml:space="preserve"> we chance to stay,</w:t>
            </w:r>
          </w:p>
          <w:p w14:paraId="6D9601BB" w14:textId="2352304D" w:rsidR="000507EF" w:rsidRPr="003D4039" w:rsidRDefault="00FF4884" w:rsidP="00FF4884">
            <w:pPr>
              <w:pStyle w:val="Lyric"/>
              <w:ind w:left="378" w:hanging="360"/>
            </w:pPr>
            <w:r w:rsidRPr="003D4039">
              <w:t>O</w:t>
            </w:r>
            <w:r w:rsidR="003D4039">
              <w:t>ur welcome comes before us.</w:t>
            </w:r>
          </w:p>
          <w:p w14:paraId="2ECD53B4" w14:textId="47A98727" w:rsidR="000507EF" w:rsidRPr="003D4039" w:rsidRDefault="00FF4884" w:rsidP="00FF4884">
            <w:pPr>
              <w:pStyle w:val="Lyric"/>
              <w:ind w:left="378" w:hanging="360"/>
            </w:pPr>
            <w:r w:rsidRPr="003D4039">
              <w:t>W</w:t>
            </w:r>
            <w:r w:rsidR="003D4039">
              <w:t>e scarce can get away.</w:t>
            </w:r>
          </w:p>
          <w:p w14:paraId="1610E21B" w14:textId="77777777" w:rsidR="000507EF" w:rsidRPr="003D4039" w:rsidRDefault="000507EF" w:rsidP="00FF4884">
            <w:pPr>
              <w:pStyle w:val="Lyric"/>
              <w:ind w:left="378" w:hanging="360"/>
            </w:pPr>
          </w:p>
          <w:p w14:paraId="20BEE4C0" w14:textId="3E64727C" w:rsidR="000507EF" w:rsidRPr="00FF4884" w:rsidRDefault="00FF4884" w:rsidP="00FF4884">
            <w:pPr>
              <w:pStyle w:val="Lyric"/>
              <w:ind w:left="378" w:hanging="360"/>
            </w:pPr>
            <w:r w:rsidRPr="003D4039">
              <w:t>B</w:t>
            </w:r>
            <w:r w:rsidR="000507EF" w:rsidRPr="003D4039">
              <w:t>ut a fight</w:t>
            </w:r>
            <w:r w:rsidR="000507EF" w:rsidRPr="003D4039">
              <w:br/>
            </w:r>
            <w:r w:rsidR="000507EF" w:rsidRPr="003D4039">
              <w:br/>
              <w:t>is our delight,</w:t>
            </w:r>
          </w:p>
        </w:tc>
      </w:tr>
    </w:tbl>
    <w:p w14:paraId="64A45576" w14:textId="77777777" w:rsidR="000507EF" w:rsidRPr="000507EF" w:rsidRDefault="000507EF" w:rsidP="000507EF">
      <w:pPr>
        <w:rPr>
          <w:rFonts w:cs="Baskerville"/>
          <w:color w:val="FF0000"/>
        </w:rPr>
      </w:pPr>
    </w:p>
    <w:p w14:paraId="0F6F710D" w14:textId="356B926F" w:rsidR="000507EF" w:rsidRPr="00FF4884" w:rsidRDefault="000507EF" w:rsidP="003D4039">
      <w:pPr>
        <w:pStyle w:val="LyricStageDirection"/>
      </w:pPr>
      <w:r w:rsidRPr="00FF4884">
        <w:t>(</w:t>
      </w:r>
      <w:r w:rsidR="003D4039">
        <w:t>All</w:t>
      </w:r>
      <w:r w:rsidRPr="00FF4884">
        <w:t xml:space="preserve"> sing at once.)</w:t>
      </w:r>
    </w:p>
    <w:p w14:paraId="4150C9C1" w14:textId="77777777" w:rsidR="000507EF" w:rsidRPr="000507EF" w:rsidRDefault="000507EF" w:rsidP="000507EF">
      <w:pPr>
        <w:pStyle w:val="LongStageDirection"/>
        <w:rPr>
          <w:rFonts w:cs="Baskerville"/>
          <w:color w:val="FF0000"/>
        </w:rPr>
      </w:pPr>
    </w:p>
    <w:p w14:paraId="0D556803" w14:textId="13E4B9B8" w:rsidR="000507EF" w:rsidRPr="000507EF" w:rsidRDefault="000507EF" w:rsidP="00FF4884">
      <w:pPr>
        <w:rPr>
          <w:rFonts w:cs="Baskerville"/>
          <w:color w:val="FF0000"/>
        </w:rPr>
      </w:pPr>
      <w:proofErr w:type="gramStart"/>
      <w:r w:rsidRPr="008321BC">
        <w:rPr>
          <w:smallCaps/>
        </w:rPr>
        <w:t>chorus of soldiers</w:t>
      </w:r>
      <w:r w:rsidR="00FF4884">
        <w:rPr>
          <w:smallCaps/>
        </w:rPr>
        <w:t>.</w:t>
      </w:r>
      <w:proofErr w:type="gramEnd"/>
      <w:r w:rsidR="00FF4884">
        <w:rPr>
          <w:smallCaps/>
        </w:rPr>
        <w:t xml:space="preserve"> </w:t>
      </w:r>
      <w:r w:rsidRPr="00FF4884">
        <w:rPr>
          <w:rFonts w:cs="Baskerville"/>
          <w:i/>
        </w:rPr>
        <w:t>(</w:t>
      </w:r>
      <w:proofErr w:type="gramStart"/>
      <w:r w:rsidRPr="00FF4884">
        <w:rPr>
          <w:rFonts w:cs="Baskerville"/>
          <w:i/>
        </w:rPr>
        <w:t>simultaneously</w:t>
      </w:r>
      <w:proofErr w:type="gramEnd"/>
      <w:r w:rsidRPr="00FF4884">
        <w:rPr>
          <w:rFonts w:cs="Baskerville"/>
          <w:i/>
        </w:rPr>
        <w:t>)</w:t>
      </w:r>
    </w:p>
    <w:p w14:paraId="7E4D5A66" w14:textId="05C563E0" w:rsidR="000507EF" w:rsidRPr="00FF4884" w:rsidRDefault="00FF4884" w:rsidP="003D4039">
      <w:pPr>
        <w:pStyle w:val="Lyric2"/>
      </w:pPr>
      <w:r>
        <w:t>A</w:t>
      </w:r>
      <w:r w:rsidR="000507EF" w:rsidRPr="00FF4884">
        <w:t>nd happiness is found.</w:t>
      </w:r>
      <w:r>
        <w:br/>
        <w:t>I</w:t>
      </w:r>
      <w:r w:rsidR="000507EF" w:rsidRPr="00FF4884">
        <w:t>n carnage dire we load and fire,</w:t>
      </w:r>
    </w:p>
    <w:p w14:paraId="7891FA0E" w14:textId="1674E560" w:rsidR="000507EF" w:rsidRPr="00FF4884" w:rsidRDefault="00FF4884" w:rsidP="003D4039">
      <w:pPr>
        <w:pStyle w:val="Lyric2"/>
      </w:pPr>
      <w:r>
        <w:t>N</w:t>
      </w:r>
      <w:r w:rsidR="003D4039">
        <w:t>ot heeding any wound,</w:t>
      </w:r>
    </w:p>
    <w:p w14:paraId="1332E6CC" w14:textId="49CE9F8A" w:rsidR="000507EF" w:rsidRPr="00FF4884" w:rsidRDefault="00FF4884" w:rsidP="003D4039">
      <w:pPr>
        <w:pStyle w:val="Lyric2"/>
      </w:pPr>
      <w:r>
        <w:t>A</w:t>
      </w:r>
      <w:r w:rsidR="000507EF" w:rsidRPr="00FF4884">
        <w:t>nd where the dead are thickest laid,</w:t>
      </w:r>
    </w:p>
    <w:p w14:paraId="22CCCF64" w14:textId="10D9DAB1" w:rsidR="000507EF" w:rsidRPr="00FF4884" w:rsidRDefault="00FF4884" w:rsidP="003D4039">
      <w:pPr>
        <w:pStyle w:val="Lyric2"/>
      </w:pPr>
      <w:proofErr w:type="spellStart"/>
      <w:proofErr w:type="gramStart"/>
      <w:r>
        <w:t>’T</w:t>
      </w:r>
      <w:r w:rsidR="000507EF" w:rsidRPr="00FF4884">
        <w:t>is</w:t>
      </w:r>
      <w:proofErr w:type="spellEnd"/>
      <w:r w:rsidR="000507EF" w:rsidRPr="00FF4884">
        <w:t xml:space="preserve"> where we may be found.</w:t>
      </w:r>
      <w:proofErr w:type="gramEnd"/>
    </w:p>
    <w:p w14:paraId="263CFA68" w14:textId="77777777" w:rsidR="000507EF" w:rsidRPr="000507EF" w:rsidRDefault="000507EF" w:rsidP="000507EF">
      <w:pPr>
        <w:pStyle w:val="Lyric"/>
        <w:rPr>
          <w:color w:val="FF0000"/>
        </w:rPr>
      </w:pPr>
    </w:p>
    <w:p w14:paraId="3D6B022D" w14:textId="183DB886" w:rsidR="000507EF" w:rsidRPr="000507EF" w:rsidRDefault="00C77EC1" w:rsidP="00FF4884">
      <w:pPr>
        <w:rPr>
          <w:rFonts w:cs="Baskerville"/>
          <w:color w:val="FF0000"/>
        </w:rPr>
      </w:pPr>
      <w:r>
        <w:rPr>
          <w:smallCaps/>
        </w:rPr>
        <w:t>evangeline.</w:t>
      </w:r>
      <w:r w:rsidR="00FF4884">
        <w:rPr>
          <w:smallCaps/>
        </w:rPr>
        <w:t xml:space="preserve"> </w:t>
      </w:r>
      <w:r w:rsidR="000507EF" w:rsidRPr="00FF4884">
        <w:rPr>
          <w:rFonts w:cs="Baskerville"/>
          <w:i/>
        </w:rPr>
        <w:t>(</w:t>
      </w:r>
      <w:proofErr w:type="gramStart"/>
      <w:r w:rsidR="000507EF" w:rsidRPr="00FF4884">
        <w:rPr>
          <w:rFonts w:cs="Baskerville"/>
          <w:i/>
        </w:rPr>
        <w:t>simultaneously</w:t>
      </w:r>
      <w:proofErr w:type="gramEnd"/>
      <w:r w:rsidR="000507EF" w:rsidRPr="00FF4884">
        <w:rPr>
          <w:rFonts w:cs="Baskerville"/>
          <w:i/>
        </w:rPr>
        <w:t>)</w:t>
      </w:r>
    </w:p>
    <w:p w14:paraId="4D3F497F" w14:textId="71B7C913" w:rsidR="000507EF" w:rsidRPr="00FF4884" w:rsidRDefault="00FF4884" w:rsidP="000507EF">
      <w:pPr>
        <w:pStyle w:val="Lyric"/>
      </w:pPr>
      <w:r>
        <w:t>Y</w:t>
      </w:r>
      <w:r w:rsidR="00293B11">
        <w:t>ou seek deserters, gracious</w:t>
      </w:r>
      <w:r w:rsidR="000507EF" w:rsidRPr="00FF4884">
        <w:t xml:space="preserve"> goodness!</w:t>
      </w:r>
    </w:p>
    <w:p w14:paraId="0FF35C1D" w14:textId="3A869A73" w:rsidR="000507EF" w:rsidRPr="00FF4884" w:rsidRDefault="00FF4884" w:rsidP="000507EF">
      <w:pPr>
        <w:pStyle w:val="Lyric"/>
      </w:pPr>
      <w:r>
        <w:t>I</w:t>
      </w:r>
      <w:r w:rsidR="000507EF" w:rsidRPr="00FF4884">
        <w:t xml:space="preserve">f he my guilt </w:t>
      </w:r>
      <w:r w:rsidR="00293B11">
        <w:t>discovers</w:t>
      </w:r>
      <w:r w:rsidR="000507EF" w:rsidRPr="00FF4884">
        <w:t>,</w:t>
      </w:r>
    </w:p>
    <w:p w14:paraId="06218940" w14:textId="23FBBC4F" w:rsidR="000507EF" w:rsidRPr="00FF4884" w:rsidRDefault="00FF4884" w:rsidP="000507EF">
      <w:pPr>
        <w:pStyle w:val="Lyric"/>
      </w:pPr>
      <w:r>
        <w:t>I</w:t>
      </w:r>
      <w:r w:rsidR="00293B11">
        <w:t>’ll surely lose my life.</w:t>
      </w:r>
    </w:p>
    <w:p w14:paraId="4F9AFF04" w14:textId="71B1E755" w:rsidR="000507EF" w:rsidRPr="00FF4884" w:rsidRDefault="00FF4884" w:rsidP="000507EF">
      <w:pPr>
        <w:pStyle w:val="Lyric"/>
      </w:pPr>
      <w:r>
        <w:t>Y</w:t>
      </w:r>
      <w:r w:rsidR="000507EF" w:rsidRPr="00FF4884">
        <w:t>es, if he my guilt discovers,</w:t>
      </w:r>
    </w:p>
    <w:p w14:paraId="08362116" w14:textId="3B9F94B8" w:rsidR="000507EF" w:rsidRPr="00FF4884" w:rsidRDefault="00FF4884" w:rsidP="000507EF">
      <w:pPr>
        <w:pStyle w:val="Lyric"/>
      </w:pPr>
      <w:r>
        <w:t>I</w:t>
      </w:r>
      <w:r w:rsidR="000507EF" w:rsidRPr="00FF4884">
        <w:t>’ll surely lose my life.</w:t>
      </w:r>
    </w:p>
    <w:p w14:paraId="1F9FFA4C" w14:textId="77777777" w:rsidR="000507EF" w:rsidRPr="000507EF" w:rsidRDefault="000507EF" w:rsidP="000507EF">
      <w:pPr>
        <w:pStyle w:val="Lyric"/>
        <w:rPr>
          <w:color w:val="FF0000"/>
        </w:rPr>
      </w:pPr>
    </w:p>
    <w:p w14:paraId="7F646043" w14:textId="5E67C629" w:rsidR="000507EF" w:rsidRPr="00FF4884" w:rsidRDefault="00FF0386" w:rsidP="00FF4884">
      <w:pPr>
        <w:rPr>
          <w:rFonts w:cs="Baskerville"/>
        </w:rPr>
      </w:pPr>
      <w:r>
        <w:rPr>
          <w:smallCaps/>
        </w:rPr>
        <w:t>gabriel.</w:t>
      </w:r>
      <w:r w:rsidR="00406809">
        <w:rPr>
          <w:smallCaps/>
        </w:rPr>
        <w:t xml:space="preserve"> </w:t>
      </w:r>
      <w:r w:rsidR="000507EF" w:rsidRPr="00FF4884">
        <w:rPr>
          <w:rFonts w:cs="Baskerville"/>
          <w:i/>
        </w:rPr>
        <w:t>(</w:t>
      </w:r>
      <w:proofErr w:type="gramStart"/>
      <w:r w:rsidR="000507EF" w:rsidRPr="00FF4884">
        <w:rPr>
          <w:rFonts w:cs="Baskerville"/>
          <w:i/>
        </w:rPr>
        <w:t>simultaneously</w:t>
      </w:r>
      <w:proofErr w:type="gramEnd"/>
      <w:r w:rsidR="000507EF" w:rsidRPr="00FF4884">
        <w:rPr>
          <w:rFonts w:cs="Baskerville"/>
          <w:i/>
        </w:rPr>
        <w:t>)</w:t>
      </w:r>
    </w:p>
    <w:p w14:paraId="48CDD410" w14:textId="76B2A518" w:rsidR="000507EF" w:rsidRPr="00FF4884" w:rsidRDefault="00FF4884" w:rsidP="000507EF">
      <w:pPr>
        <w:pStyle w:val="Lyric"/>
      </w:pPr>
      <w:r>
        <w:t>Y</w:t>
      </w:r>
      <w:r w:rsidR="00293B11">
        <w:t xml:space="preserve">ou seek deserters, gracious </w:t>
      </w:r>
      <w:r w:rsidR="000507EF" w:rsidRPr="00FF4884">
        <w:t>goodness!</w:t>
      </w:r>
    </w:p>
    <w:p w14:paraId="1B4D4F0B" w14:textId="156C309F" w:rsidR="000507EF" w:rsidRPr="00FF4884" w:rsidRDefault="00FF4884" w:rsidP="000507EF">
      <w:pPr>
        <w:pStyle w:val="Lyric"/>
      </w:pPr>
      <w:r>
        <w:t>T</w:t>
      </w:r>
      <w:r w:rsidR="00293B11">
        <w:t>hough</w:t>
      </w:r>
      <w:r w:rsidR="000507EF" w:rsidRPr="00FF4884">
        <w:t xml:space="preserve"> she her terror covers,</w:t>
      </w:r>
    </w:p>
    <w:p w14:paraId="7FDE1BAE" w14:textId="689524FD" w:rsidR="000507EF" w:rsidRPr="00FF4884" w:rsidRDefault="00FF4884" w:rsidP="000507EF">
      <w:pPr>
        <w:pStyle w:val="Lyric"/>
      </w:pPr>
      <w:r>
        <w:t>S</w:t>
      </w:r>
      <w:r w:rsidR="00293B11">
        <w:t>he suffers mental strife.</w:t>
      </w:r>
    </w:p>
    <w:p w14:paraId="06D8D561" w14:textId="1D86CC67" w:rsidR="000507EF" w:rsidRPr="00FF4884" w:rsidRDefault="00FF4884" w:rsidP="000507EF">
      <w:pPr>
        <w:pStyle w:val="Lyric"/>
      </w:pPr>
      <w:r>
        <w:t>Y</w:t>
      </w:r>
      <w:r w:rsidR="00293B11">
        <w:t>es, though</w:t>
      </w:r>
      <w:r w:rsidR="000507EF" w:rsidRPr="00FF4884">
        <w:t xml:space="preserve"> she her terror covers,</w:t>
      </w:r>
    </w:p>
    <w:p w14:paraId="477EA4C2" w14:textId="4EED430B" w:rsidR="000507EF" w:rsidRPr="00FF4884" w:rsidRDefault="00FF4884" w:rsidP="000507EF">
      <w:pPr>
        <w:pStyle w:val="Lyric"/>
      </w:pPr>
      <w:r>
        <w:t>S</w:t>
      </w:r>
      <w:r w:rsidR="000507EF" w:rsidRPr="00FF4884">
        <w:t>he suffers mental strife.</w:t>
      </w:r>
    </w:p>
    <w:p w14:paraId="60837AFE" w14:textId="77777777" w:rsidR="000507EF" w:rsidRPr="00FF4884" w:rsidRDefault="000507EF" w:rsidP="000507EF">
      <w:pPr>
        <w:pStyle w:val="Lyric"/>
      </w:pPr>
    </w:p>
    <w:p w14:paraId="6EB7BB3B" w14:textId="02D92931" w:rsidR="000507EF" w:rsidRPr="00FF4884" w:rsidRDefault="008230C0" w:rsidP="00FF4884">
      <w:pPr>
        <w:rPr>
          <w:rFonts w:cs="Baskerville"/>
        </w:rPr>
      </w:pPr>
      <w:r>
        <w:rPr>
          <w:smallCaps/>
        </w:rPr>
        <w:t>[</w:t>
      </w:r>
      <w:r w:rsidR="000507EF" w:rsidRPr="00FF4884">
        <w:rPr>
          <w:smallCaps/>
        </w:rPr>
        <w:t>b</w:t>
      </w:r>
      <w:r>
        <w:rPr>
          <w:smallCaps/>
        </w:rPr>
        <w:t>en</w:t>
      </w:r>
      <w:r w:rsidR="00FF4884">
        <w:rPr>
          <w:smallCaps/>
        </w:rPr>
        <w:t>.</w:t>
      </w:r>
      <w:r>
        <w:rPr>
          <w:smallCaps/>
        </w:rPr>
        <w:t>]</w:t>
      </w:r>
      <w:r w:rsidR="00FF4884">
        <w:rPr>
          <w:smallCaps/>
        </w:rPr>
        <w:t xml:space="preserve"> </w:t>
      </w:r>
      <w:r w:rsidR="000507EF" w:rsidRPr="00FF4884">
        <w:rPr>
          <w:rFonts w:cs="Baskerville"/>
          <w:i/>
        </w:rPr>
        <w:t>(</w:t>
      </w:r>
      <w:proofErr w:type="gramStart"/>
      <w:r w:rsidR="000507EF" w:rsidRPr="00FF4884">
        <w:rPr>
          <w:rFonts w:cs="Baskerville"/>
          <w:i/>
        </w:rPr>
        <w:t>simultaneously</w:t>
      </w:r>
      <w:proofErr w:type="gramEnd"/>
      <w:r w:rsidR="000507EF" w:rsidRPr="00FF4884">
        <w:rPr>
          <w:rFonts w:cs="Baskerville"/>
          <w:i/>
        </w:rPr>
        <w:t>)</w:t>
      </w:r>
    </w:p>
    <w:p w14:paraId="1996C6CA" w14:textId="0B3B8DF8" w:rsidR="000507EF" w:rsidRPr="00FF4884" w:rsidRDefault="00FF4884" w:rsidP="000507EF">
      <w:pPr>
        <w:pStyle w:val="Lyric"/>
      </w:pPr>
      <w:r>
        <w:t>Y</w:t>
      </w:r>
      <w:r w:rsidR="000507EF" w:rsidRPr="00FF4884">
        <w:t>ou</w:t>
      </w:r>
      <w:r w:rsidR="00293B11">
        <w:t xml:space="preserve"> seek deserters, gracious</w:t>
      </w:r>
      <w:r w:rsidR="000507EF" w:rsidRPr="00FF4884">
        <w:t xml:space="preserve"> goodness!</w:t>
      </w:r>
    </w:p>
    <w:p w14:paraId="4854ECB4" w14:textId="5CDD883F" w:rsidR="000507EF" w:rsidRPr="00FF4884" w:rsidRDefault="00FF4884" w:rsidP="000507EF">
      <w:pPr>
        <w:pStyle w:val="Lyric"/>
      </w:pPr>
      <w:r>
        <w:t>S</w:t>
      </w:r>
      <w:r w:rsidR="00293B11">
        <w:t>ome mystery o’er me hovers.</w:t>
      </w:r>
    </w:p>
    <w:p w14:paraId="7D098D81" w14:textId="33AEB78D" w:rsidR="000507EF" w:rsidRPr="00FF4884" w:rsidRDefault="00FF4884" w:rsidP="000507EF">
      <w:pPr>
        <w:pStyle w:val="Lyric"/>
      </w:pPr>
      <w:r>
        <w:t>T</w:t>
      </w:r>
      <w:r w:rsidR="00293B11">
        <w:t>here must be danger rife.</w:t>
      </w:r>
    </w:p>
    <w:p w14:paraId="72867F14" w14:textId="18268133" w:rsidR="000507EF" w:rsidRPr="00FF4884" w:rsidRDefault="00FF4884" w:rsidP="000507EF">
      <w:pPr>
        <w:pStyle w:val="Lyric"/>
      </w:pPr>
      <w:r>
        <w:t>Y</w:t>
      </w:r>
      <w:r w:rsidR="00293B11">
        <w:t>es, mystery above me hovers.</w:t>
      </w:r>
    </w:p>
    <w:p w14:paraId="2CC60DCA" w14:textId="1AAE2561" w:rsidR="000507EF" w:rsidRPr="00FF4884" w:rsidRDefault="00FF4884" w:rsidP="000507EF">
      <w:pPr>
        <w:pStyle w:val="Lyric"/>
      </w:pPr>
      <w:r>
        <w:t>T</w:t>
      </w:r>
      <w:r w:rsidR="00293B11">
        <w:t>here must be danger rife.</w:t>
      </w:r>
    </w:p>
    <w:p w14:paraId="450BCB09" w14:textId="77777777" w:rsidR="000507EF" w:rsidRPr="00FF4884" w:rsidRDefault="000507EF" w:rsidP="000507EF">
      <w:pPr>
        <w:pStyle w:val="Lyric"/>
      </w:pPr>
    </w:p>
    <w:p w14:paraId="69E199DE" w14:textId="1F231565" w:rsidR="000507EF" w:rsidRPr="00FF4884" w:rsidRDefault="001054B5" w:rsidP="00FF4884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FF4884">
        <w:rPr>
          <w:rFonts w:cs="Baskerville"/>
          <w:i/>
        </w:rPr>
        <w:t>(</w:t>
      </w:r>
      <w:proofErr w:type="gramStart"/>
      <w:r w:rsidR="000507EF" w:rsidRPr="00FF4884">
        <w:rPr>
          <w:rFonts w:cs="Baskerville"/>
          <w:i/>
        </w:rPr>
        <w:t>simultaneously</w:t>
      </w:r>
      <w:proofErr w:type="gramEnd"/>
      <w:r w:rsidR="000507EF" w:rsidRPr="00FF4884">
        <w:rPr>
          <w:rFonts w:cs="Baskerville"/>
          <w:i/>
        </w:rPr>
        <w:t>)</w:t>
      </w:r>
    </w:p>
    <w:p w14:paraId="0ED8D91B" w14:textId="77777777" w:rsidR="000507EF" w:rsidRPr="00FF4884" w:rsidRDefault="000507EF" w:rsidP="000507EF">
      <w:pPr>
        <w:pStyle w:val="Lyric"/>
      </w:pPr>
      <w:proofErr w:type="gramStart"/>
      <w:r w:rsidRPr="00FF4884">
        <w:t>. .</w:t>
      </w:r>
      <w:proofErr w:type="gramEnd"/>
      <w:r w:rsidRPr="00FF4884">
        <w:t xml:space="preserve"> .</w:t>
      </w:r>
    </w:p>
    <w:p w14:paraId="300D9329" w14:textId="4E1F1CD2" w:rsidR="000507EF" w:rsidRPr="00FF4884" w:rsidRDefault="00FF4884" w:rsidP="000507EF">
      <w:pPr>
        <w:pStyle w:val="Lyric"/>
      </w:pPr>
      <w:r>
        <w:t>A</w:t>
      </w:r>
      <w:r w:rsidR="00293B11">
        <w:t>nd, by the skies above us,</w:t>
      </w:r>
    </w:p>
    <w:p w14:paraId="13D36822" w14:textId="40FD6353" w:rsidR="000507EF" w:rsidRPr="00FF4884" w:rsidRDefault="00FF4884" w:rsidP="000507EF">
      <w:pPr>
        <w:pStyle w:val="Lyric"/>
      </w:pPr>
      <w:r>
        <w:t>I</w:t>
      </w:r>
      <w:r w:rsidR="00293B11">
        <w:t>’ll have them on my life.</w:t>
      </w:r>
    </w:p>
    <w:p w14:paraId="304EAAD5" w14:textId="28ACD42F" w:rsidR="000507EF" w:rsidRPr="00FF4884" w:rsidRDefault="00FF4884" w:rsidP="000507EF">
      <w:pPr>
        <w:pStyle w:val="Lyric"/>
      </w:pPr>
      <w:r>
        <w:t>Y</w:t>
      </w:r>
      <w:r w:rsidR="000507EF" w:rsidRPr="00FF4884">
        <w:t xml:space="preserve">es, by the bright blue skies </w:t>
      </w:r>
      <w:r w:rsidR="00293B11">
        <w:t>above</w:t>
      </w:r>
      <w:r w:rsidR="000507EF" w:rsidRPr="00FF4884">
        <w:t xml:space="preserve"> us,</w:t>
      </w:r>
    </w:p>
    <w:p w14:paraId="54FC75FC" w14:textId="5F9CE912" w:rsidR="000507EF" w:rsidRPr="00FF4884" w:rsidRDefault="00FF4884" w:rsidP="000507EF">
      <w:pPr>
        <w:pStyle w:val="Lyric"/>
      </w:pPr>
      <w:r>
        <w:t>I</w:t>
      </w:r>
      <w:r w:rsidR="000507EF" w:rsidRPr="00FF4884">
        <w:t>’ll have them on my life.</w:t>
      </w:r>
    </w:p>
    <w:p w14:paraId="74471EC2" w14:textId="77777777" w:rsidR="000507EF" w:rsidRPr="00FF4884" w:rsidRDefault="000507EF" w:rsidP="000507EF">
      <w:pPr>
        <w:pStyle w:val="Lyric"/>
      </w:pPr>
    </w:p>
    <w:p w14:paraId="65579121" w14:textId="4754F71F" w:rsidR="000507EF" w:rsidRPr="00FF4884" w:rsidRDefault="000507EF" w:rsidP="00FF4884">
      <w:pPr>
        <w:rPr>
          <w:rFonts w:cs="Baskerville"/>
        </w:rPr>
      </w:pPr>
      <w:r w:rsidRPr="00FF4884">
        <w:rPr>
          <w:smallCaps/>
        </w:rPr>
        <w:t xml:space="preserve">le blanc </w:t>
      </w:r>
      <w:r w:rsidRPr="00FF4884">
        <w:rPr>
          <w:i/>
        </w:rPr>
        <w:t>and</w:t>
      </w:r>
      <w:r w:rsidRPr="00FF4884">
        <w:rPr>
          <w:b/>
          <w:i/>
          <w:smallCaps/>
        </w:rPr>
        <w:t xml:space="preserve"> </w:t>
      </w:r>
      <w:r w:rsidRPr="00FF4884">
        <w:rPr>
          <w:smallCaps/>
        </w:rPr>
        <w:t>chorus</w:t>
      </w:r>
      <w:r w:rsidR="00FF4884">
        <w:rPr>
          <w:smallCaps/>
        </w:rPr>
        <w:t xml:space="preserve">. </w:t>
      </w:r>
      <w:r w:rsidRPr="00FF4884">
        <w:rPr>
          <w:rFonts w:cs="Baskerville"/>
          <w:i/>
        </w:rPr>
        <w:t>(</w:t>
      </w:r>
      <w:proofErr w:type="gramStart"/>
      <w:r w:rsidRPr="00FF4884">
        <w:rPr>
          <w:rFonts w:cs="Baskerville"/>
          <w:i/>
        </w:rPr>
        <w:t>simultaneously</w:t>
      </w:r>
      <w:proofErr w:type="gramEnd"/>
      <w:r w:rsidRPr="00FF4884">
        <w:rPr>
          <w:rFonts w:cs="Baskerville"/>
          <w:i/>
        </w:rPr>
        <w:t>)</w:t>
      </w:r>
    </w:p>
    <w:p w14:paraId="6B679C6A" w14:textId="147EC3F9" w:rsidR="000507EF" w:rsidRPr="00FF4884" w:rsidRDefault="00FF4884" w:rsidP="000507EF">
      <w:pPr>
        <w:pStyle w:val="Lyric"/>
      </w:pPr>
      <w:r>
        <w:t>Y</w:t>
      </w:r>
      <w:r w:rsidR="00293B11">
        <w:t>ou seek deserters, gracious</w:t>
      </w:r>
      <w:r w:rsidR="000507EF" w:rsidRPr="00FF4884">
        <w:t xml:space="preserve"> goodness!</w:t>
      </w:r>
    </w:p>
    <w:p w14:paraId="00E89143" w14:textId="21388BC3" w:rsidR="000507EF" w:rsidRPr="00FF4884" w:rsidRDefault="00FF4884" w:rsidP="000507EF">
      <w:pPr>
        <w:pStyle w:val="Lyric"/>
      </w:pPr>
      <w:r>
        <w:t>I</w:t>
      </w:r>
      <w:r w:rsidR="000507EF" w:rsidRPr="00FF4884">
        <w:t xml:space="preserve"> fancy that these lovers</w:t>
      </w:r>
    </w:p>
    <w:p w14:paraId="75196977" w14:textId="169BCE59" w:rsidR="000507EF" w:rsidRPr="00FF4884" w:rsidRDefault="00FF4884" w:rsidP="000507EF">
      <w:pPr>
        <w:pStyle w:val="Lyric"/>
      </w:pPr>
      <w:r>
        <w:t>W</w:t>
      </w:r>
      <w:r w:rsidR="00293B11">
        <w:t>ill ne’er be man and wife.</w:t>
      </w:r>
    </w:p>
    <w:p w14:paraId="6AEFE7ED" w14:textId="4C19A615" w:rsidR="000507EF" w:rsidRPr="00FF4884" w:rsidRDefault="00293B11" w:rsidP="000507EF">
      <w:pPr>
        <w:pStyle w:val="Lyric"/>
      </w:pPr>
      <w:r>
        <w:t xml:space="preserve">Yes, </w:t>
      </w:r>
      <w:r w:rsidR="00FF4884">
        <w:t>I</w:t>
      </w:r>
      <w:r w:rsidR="000507EF" w:rsidRPr="00FF4884">
        <w:t xml:space="preserve"> fancy that these two lovers</w:t>
      </w:r>
    </w:p>
    <w:p w14:paraId="10A1517B" w14:textId="1827AC0D" w:rsidR="000507EF" w:rsidRPr="00FF4884" w:rsidRDefault="00FF4884" w:rsidP="000507EF">
      <w:pPr>
        <w:pStyle w:val="Lyric"/>
      </w:pPr>
      <w:r>
        <w:t>W</w:t>
      </w:r>
      <w:r w:rsidR="000507EF" w:rsidRPr="00FF4884">
        <w:t>ill ne’er be man and wife.</w:t>
      </w:r>
    </w:p>
    <w:p w14:paraId="17BFA232" w14:textId="77777777" w:rsidR="000507EF" w:rsidRPr="00FF4884" w:rsidRDefault="000507EF" w:rsidP="000507EF">
      <w:pPr>
        <w:pStyle w:val="Lyric"/>
      </w:pPr>
    </w:p>
    <w:p w14:paraId="2DBE08B8" w14:textId="310EA72D" w:rsidR="000507EF" w:rsidRPr="00FF4884" w:rsidRDefault="00293B11" w:rsidP="00293B11">
      <w:pPr>
        <w:pStyle w:val="LyricStageDirection"/>
      </w:pPr>
      <w:r>
        <w:t>(Business</w:t>
      </w:r>
      <w:r w:rsidR="000507EF" w:rsidRPr="00FF4884">
        <w:t xml:space="preserve"> between Le Blanc</w:t>
      </w:r>
      <w:r>
        <w:t xml:space="preserve"> and Captain.</w:t>
      </w:r>
      <w:r w:rsidR="000507EF" w:rsidRPr="00FF4884">
        <w:t xml:space="preserve"> </w:t>
      </w:r>
      <w:r>
        <w:t>Catherine pulls Le Blanc away and does business</w:t>
      </w:r>
      <w:r w:rsidR="000507EF" w:rsidRPr="00FF4884">
        <w:t xml:space="preserve"> with </w:t>
      </w:r>
      <w:r>
        <w:t>C</w:t>
      </w:r>
      <w:r w:rsidR="001054B5">
        <w:t xml:space="preserve">aptain. </w:t>
      </w:r>
      <w:r>
        <w:t>Le Blanc tries</w:t>
      </w:r>
      <w:r w:rsidR="000507EF" w:rsidRPr="00FF4884">
        <w:t xml:space="preserve"> to pull her away.)</w:t>
      </w:r>
    </w:p>
    <w:p w14:paraId="6E61494B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5089E860" w14:textId="002A8861" w:rsidR="000507EF" w:rsidRPr="000507EF" w:rsidRDefault="00434307" w:rsidP="00DC5549">
      <w:pPr>
        <w:rPr>
          <w:rFonts w:cs="Baskerville"/>
        </w:rPr>
      </w:pPr>
      <w:r>
        <w:rPr>
          <w:smallCaps/>
        </w:rPr>
        <w:t>catherine.</w:t>
      </w:r>
      <w:r w:rsidR="00FF4884">
        <w:rPr>
          <w:smallCaps/>
        </w:rPr>
        <w:t xml:space="preserve"> </w:t>
      </w:r>
      <w:r w:rsidR="000507EF" w:rsidRPr="000507EF">
        <w:rPr>
          <w:rFonts w:cs="Baskerville"/>
        </w:rPr>
        <w:t xml:space="preserve">How </w:t>
      </w:r>
      <w:proofErr w:type="spellStart"/>
      <w:r w:rsidR="000507EF" w:rsidRPr="000507EF">
        <w:rPr>
          <w:rFonts w:cs="Baskerville"/>
        </w:rPr>
        <w:t>d’ye</w:t>
      </w:r>
      <w:proofErr w:type="spellEnd"/>
      <w:r w:rsidR="000507EF" w:rsidRPr="000507EF">
        <w:rPr>
          <w:rFonts w:cs="Baskerville"/>
        </w:rPr>
        <w:t xml:space="preserve"> do</w:t>
      </w:r>
      <w:r w:rsidR="00101934">
        <w:rPr>
          <w:rFonts w:cs="Baskerville"/>
        </w:rPr>
        <w:t>,</w:t>
      </w:r>
      <w:r w:rsidR="000507EF" w:rsidRPr="000507EF">
        <w:rPr>
          <w:rFonts w:cs="Baskerville"/>
        </w:rPr>
        <w:t xml:space="preserve"> Captain? I didn’t see you when I first saw you.</w:t>
      </w:r>
      <w:r w:rsidR="00DC5549">
        <w:rPr>
          <w:rFonts w:cs="Baskerville"/>
        </w:rPr>
        <w:br/>
      </w:r>
      <w:r w:rsidR="00293B11">
        <w:rPr>
          <w:rFonts w:cs="Baskerville"/>
        </w:rPr>
        <w:t xml:space="preserve">What do you want, </w:t>
      </w:r>
      <w:r w:rsidR="000507EF" w:rsidRPr="000507EF">
        <w:rPr>
          <w:rFonts w:cs="Baskerville"/>
        </w:rPr>
        <w:t>my dear?</w:t>
      </w:r>
      <w:r w:rsidR="00293B11">
        <w:rPr>
          <w:rFonts w:cs="Baskerville"/>
        </w:rPr>
        <w:t xml:space="preserve"> </w:t>
      </w:r>
      <w:r w:rsidR="00101934">
        <w:rPr>
          <w:rFonts w:cs="Baskerville"/>
          <w:i/>
        </w:rPr>
        <w:t>(</w:t>
      </w:r>
      <w:proofErr w:type="gramStart"/>
      <w:r w:rsidR="00101934">
        <w:rPr>
          <w:rFonts w:cs="Baskerville"/>
          <w:i/>
        </w:rPr>
        <w:t>to</w:t>
      </w:r>
      <w:proofErr w:type="gramEnd"/>
      <w:r w:rsidR="00101934">
        <w:rPr>
          <w:rFonts w:cs="Baskerville"/>
          <w:i/>
        </w:rPr>
        <w:t xml:space="preserve"> Le Blanc</w:t>
      </w:r>
      <w:r w:rsidR="000507EF" w:rsidRPr="00DC5549">
        <w:rPr>
          <w:rFonts w:cs="Baskerville"/>
          <w:i/>
        </w:rPr>
        <w:t>)</w:t>
      </w:r>
      <w:r w:rsidR="00DC5549" w:rsidRPr="00DC5549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What’s the matter?</w:t>
      </w:r>
      <w:r w:rsidR="00DC5549">
        <w:rPr>
          <w:rFonts w:cs="Baskerville"/>
        </w:rPr>
        <w:t xml:space="preserve"> </w:t>
      </w:r>
      <w:r w:rsidR="00293B11">
        <w:rPr>
          <w:rFonts w:cs="Baskerville"/>
          <w:i/>
        </w:rPr>
        <w:t>(</w:t>
      </w:r>
      <w:proofErr w:type="gramStart"/>
      <w:r w:rsidR="00293B11">
        <w:rPr>
          <w:rFonts w:cs="Baskerville"/>
          <w:i/>
        </w:rPr>
        <w:t>c</w:t>
      </w:r>
      <w:r w:rsidR="000507EF" w:rsidRPr="00DC5549">
        <w:rPr>
          <w:rFonts w:cs="Baskerville"/>
          <w:i/>
        </w:rPr>
        <w:t>rosses</w:t>
      </w:r>
      <w:proofErr w:type="gramEnd"/>
      <w:r w:rsidR="000507EF" w:rsidRPr="00DC5549">
        <w:rPr>
          <w:rFonts w:cs="Baskerville"/>
          <w:i/>
        </w:rPr>
        <w:t xml:space="preserve"> R.)</w:t>
      </w:r>
    </w:p>
    <w:p w14:paraId="55A49AAB" w14:textId="77777777" w:rsidR="000507EF" w:rsidRPr="000507EF" w:rsidRDefault="000507EF" w:rsidP="000507EF">
      <w:pPr>
        <w:rPr>
          <w:rFonts w:cs="Baskerville"/>
        </w:rPr>
      </w:pPr>
    </w:p>
    <w:p w14:paraId="473F9696" w14:textId="64900542" w:rsidR="000507EF" w:rsidRPr="000507EF" w:rsidRDefault="00695BF9" w:rsidP="000507EF">
      <w:pPr>
        <w:rPr>
          <w:rFonts w:cs="Baskerville"/>
        </w:rPr>
      </w:pPr>
      <w:r>
        <w:rPr>
          <w:smallCaps/>
        </w:rPr>
        <w:t>le</w:t>
      </w:r>
      <w:r w:rsidR="000507EF" w:rsidRPr="008321BC">
        <w:rPr>
          <w:smallCaps/>
        </w:rPr>
        <w:t xml:space="preserve"> blanc</w:t>
      </w:r>
      <w:r>
        <w:rPr>
          <w:smallCaps/>
        </w:rPr>
        <w:t>.</w:t>
      </w:r>
      <w:r w:rsidR="00DC5549">
        <w:rPr>
          <w:smallCaps/>
        </w:rPr>
        <w:t xml:space="preserve"> </w:t>
      </w:r>
      <w:r w:rsidR="00101934">
        <w:rPr>
          <w:rFonts w:cs="Baskerville"/>
          <w:i/>
        </w:rPr>
        <w:t>(</w:t>
      </w:r>
      <w:proofErr w:type="gramStart"/>
      <w:r w:rsidR="00101934">
        <w:rPr>
          <w:rFonts w:cs="Baskerville"/>
          <w:i/>
        </w:rPr>
        <w:t>c</w:t>
      </w:r>
      <w:r w:rsidR="000507EF" w:rsidRPr="00DC5549">
        <w:rPr>
          <w:rFonts w:cs="Baskerville"/>
          <w:i/>
        </w:rPr>
        <w:t>rosses</w:t>
      </w:r>
      <w:proofErr w:type="gramEnd"/>
      <w:r w:rsidR="000507EF" w:rsidRPr="00DC5549">
        <w:rPr>
          <w:rFonts w:cs="Baskerville"/>
          <w:i/>
        </w:rPr>
        <w:t xml:space="preserve"> R.)</w:t>
      </w:r>
      <w:r w:rsidR="00DC5549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It’s not right. I’m present</w:t>
      </w:r>
      <w:r w:rsidR="00101934">
        <w:rPr>
          <w:rFonts w:cs="Baskerville"/>
        </w:rPr>
        <w:t>,</w:t>
      </w:r>
      <w:r w:rsidR="000507EF" w:rsidRPr="000507EF">
        <w:rPr>
          <w:rFonts w:cs="Baskerville"/>
        </w:rPr>
        <w:t xml:space="preserve"> my dear.</w:t>
      </w:r>
    </w:p>
    <w:p w14:paraId="6D80C837" w14:textId="77777777" w:rsidR="000507EF" w:rsidRPr="000507EF" w:rsidRDefault="000507EF" w:rsidP="000507EF">
      <w:pPr>
        <w:rPr>
          <w:rFonts w:cs="Baskerville"/>
        </w:rPr>
      </w:pPr>
    </w:p>
    <w:p w14:paraId="5A8B9B72" w14:textId="163959D5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DC5549">
        <w:rPr>
          <w:smallCaps/>
        </w:rPr>
        <w:t xml:space="preserve">. </w:t>
      </w:r>
      <w:r w:rsidRPr="000507EF">
        <w:rPr>
          <w:rFonts w:cs="Baskerville"/>
        </w:rPr>
        <w:t>What is your business in my house?</w:t>
      </w:r>
    </w:p>
    <w:p w14:paraId="38D753C2" w14:textId="77777777" w:rsidR="000507EF" w:rsidRPr="000507EF" w:rsidRDefault="000507EF" w:rsidP="000507EF">
      <w:pPr>
        <w:rPr>
          <w:rFonts w:cs="Baskerville"/>
        </w:rPr>
      </w:pPr>
    </w:p>
    <w:p w14:paraId="2F480C4E" w14:textId="05F96DF0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293B11">
        <w:rPr>
          <w:smallCaps/>
        </w:rPr>
        <w:t xml:space="preserve">                                                                 </w:t>
      </w:r>
      <w:proofErr w:type="spellStart"/>
      <w:r w:rsidR="000507EF" w:rsidRPr="000507EF">
        <w:rPr>
          <w:rFonts w:cs="Baskerville"/>
        </w:rPr>
        <w:t>Yoost</w:t>
      </w:r>
      <w:proofErr w:type="spellEnd"/>
      <w:r w:rsidR="000507EF" w:rsidRPr="000507EF">
        <w:rPr>
          <w:rFonts w:cs="Baskerville"/>
        </w:rPr>
        <w:t xml:space="preserve"> </w:t>
      </w:r>
      <w:proofErr w:type="spellStart"/>
      <w:r w:rsidR="000507EF" w:rsidRPr="000507EF">
        <w:rPr>
          <w:rFonts w:cs="Baskerville"/>
        </w:rPr>
        <w:t>vait</w:t>
      </w:r>
      <w:proofErr w:type="spellEnd"/>
      <w:r w:rsidR="00293B11">
        <w:rPr>
          <w:rFonts w:cs="Baskerville"/>
        </w:rPr>
        <w:t>.</w:t>
      </w:r>
      <w:r w:rsidR="00DC5549">
        <w:rPr>
          <w:rFonts w:cs="Baskerville"/>
        </w:rPr>
        <w:br/>
      </w:r>
      <w:r w:rsidR="00293B11">
        <w:rPr>
          <w:rFonts w:cs="Baskerville"/>
        </w:rPr>
        <w:t xml:space="preserve">I </w:t>
      </w:r>
      <w:proofErr w:type="spellStart"/>
      <w:r w:rsidR="00293B11">
        <w:rPr>
          <w:rFonts w:cs="Baskerville"/>
        </w:rPr>
        <w:t>tole</w:t>
      </w:r>
      <w:proofErr w:type="spellEnd"/>
      <w:r w:rsidR="00293B11">
        <w:rPr>
          <w:rFonts w:cs="Baskerville"/>
        </w:rPr>
        <w:t xml:space="preserve"> you left off right quick.</w:t>
      </w:r>
      <w:r w:rsidR="000507EF" w:rsidRPr="000507EF">
        <w:rPr>
          <w:rFonts w:cs="Baskerville"/>
        </w:rPr>
        <w:t xml:space="preserve"> </w:t>
      </w:r>
      <w:proofErr w:type="spellStart"/>
      <w:r w:rsidR="000507EF" w:rsidRPr="000507EF">
        <w:rPr>
          <w:rFonts w:cs="Baskerville"/>
        </w:rPr>
        <w:t>Dere</w:t>
      </w:r>
      <w:proofErr w:type="spellEnd"/>
      <w:r w:rsidR="000507EF" w:rsidRPr="000507EF">
        <w:rPr>
          <w:rFonts w:cs="Baskerville"/>
        </w:rPr>
        <w:t xml:space="preserve"> vas of late</w:t>
      </w:r>
      <w:r w:rsidR="00DC5549">
        <w:rPr>
          <w:rFonts w:cs="Baskerville"/>
        </w:rPr>
        <w:br/>
      </w:r>
      <w:proofErr w:type="gramStart"/>
      <w:r w:rsidR="00293B11">
        <w:rPr>
          <w:rFonts w:cs="Baskerville"/>
        </w:rPr>
        <w:t>Two</w:t>
      </w:r>
      <w:proofErr w:type="gramEnd"/>
      <w:r w:rsidR="00293B11">
        <w:rPr>
          <w:rFonts w:cs="Baskerville"/>
        </w:rPr>
        <w:t xml:space="preserve"> s</w:t>
      </w:r>
      <w:r w:rsidR="000507EF" w:rsidRPr="000507EF">
        <w:rPr>
          <w:rFonts w:cs="Baskerville"/>
        </w:rPr>
        <w:t xml:space="preserve">ailors of my ship vat </w:t>
      </w:r>
      <w:proofErr w:type="spellStart"/>
      <w:r w:rsidR="000507EF" w:rsidRPr="000507EF">
        <w:rPr>
          <w:rFonts w:cs="Baskerville"/>
        </w:rPr>
        <w:t>runned</w:t>
      </w:r>
      <w:proofErr w:type="spellEnd"/>
      <w:r w:rsidR="000507EF" w:rsidRPr="000507EF">
        <w:rPr>
          <w:rFonts w:cs="Baskerville"/>
        </w:rPr>
        <w:t xml:space="preserve"> </w:t>
      </w:r>
      <w:proofErr w:type="spellStart"/>
      <w:r w:rsidR="000507EF" w:rsidRPr="000507EF">
        <w:rPr>
          <w:rFonts w:cs="Baskerville"/>
        </w:rPr>
        <w:t>avay</w:t>
      </w:r>
      <w:proofErr w:type="spellEnd"/>
      <w:r w:rsidR="00293B11">
        <w:rPr>
          <w:rFonts w:cs="Baskerville"/>
        </w:rPr>
        <w:t>.</w:t>
      </w:r>
      <w:r w:rsidR="00DC5549">
        <w:rPr>
          <w:rFonts w:cs="Baskerville"/>
        </w:rPr>
        <w:br/>
      </w:r>
      <w:r w:rsidR="000507EF" w:rsidRPr="000507EF">
        <w:rPr>
          <w:rFonts w:cs="Baskerville"/>
        </w:rPr>
        <w:t xml:space="preserve">As has been </w:t>
      </w:r>
      <w:proofErr w:type="spellStart"/>
      <w:r w:rsidR="000507EF" w:rsidRPr="000507EF">
        <w:rPr>
          <w:rFonts w:cs="Baskerville"/>
        </w:rPr>
        <w:t>hanchored</w:t>
      </w:r>
      <w:proofErr w:type="spellEnd"/>
      <w:r w:rsidR="000507EF" w:rsidRPr="000507EF">
        <w:rPr>
          <w:rFonts w:cs="Baskerville"/>
        </w:rPr>
        <w:t xml:space="preserve"> out </w:t>
      </w:r>
      <w:proofErr w:type="spellStart"/>
      <w:r w:rsidR="000507EF" w:rsidRPr="000507EF">
        <w:rPr>
          <w:rFonts w:cs="Baskerville"/>
        </w:rPr>
        <w:t>dere</w:t>
      </w:r>
      <w:proofErr w:type="spellEnd"/>
      <w:r w:rsidR="000507EF" w:rsidRPr="000507EF">
        <w:rPr>
          <w:rFonts w:cs="Baskerville"/>
        </w:rPr>
        <w:t xml:space="preserve"> in der bay</w:t>
      </w:r>
      <w:r w:rsidR="00293B11">
        <w:rPr>
          <w:rFonts w:cs="Baskerville"/>
        </w:rPr>
        <w:t>,</w:t>
      </w:r>
      <w:r w:rsidR="00DC5549">
        <w:rPr>
          <w:rFonts w:cs="Baskerville"/>
        </w:rPr>
        <w:br/>
      </w:r>
      <w:proofErr w:type="spellStart"/>
      <w:r w:rsidR="00293B11">
        <w:rPr>
          <w:rFonts w:cs="Baskerville"/>
        </w:rPr>
        <w:t>Dey</w:t>
      </w:r>
      <w:proofErr w:type="spellEnd"/>
      <w:r w:rsidR="00293B11">
        <w:rPr>
          <w:rFonts w:cs="Baskerville"/>
        </w:rPr>
        <w:t xml:space="preserve"> </w:t>
      </w:r>
      <w:proofErr w:type="spellStart"/>
      <w:r w:rsidR="00293B11">
        <w:rPr>
          <w:rFonts w:cs="Baskerville"/>
        </w:rPr>
        <w:t>han</w:t>
      </w:r>
      <w:r w:rsidR="00293B11" w:rsidRPr="00293B11">
        <w:rPr>
          <w:rFonts w:cs="Baskerville"/>
          <w:i/>
        </w:rPr>
        <w:t>ch</w:t>
      </w:r>
      <w:r w:rsidR="000507EF" w:rsidRPr="000507EF">
        <w:rPr>
          <w:rFonts w:cs="Baskerville"/>
        </w:rPr>
        <w:t>ered</w:t>
      </w:r>
      <w:proofErr w:type="spellEnd"/>
      <w:r w:rsidR="000507EF" w:rsidRPr="000507EF">
        <w:rPr>
          <w:rFonts w:cs="Baskerville"/>
        </w:rPr>
        <w:t xml:space="preserve"> for </w:t>
      </w:r>
      <w:proofErr w:type="spellStart"/>
      <w:r w:rsidR="000507EF" w:rsidRPr="000507EF">
        <w:rPr>
          <w:rFonts w:cs="Baskerville"/>
        </w:rPr>
        <w:t>dey</w:t>
      </w:r>
      <w:proofErr w:type="spellEnd"/>
      <w:r w:rsidR="000507EF" w:rsidRPr="000507EF">
        <w:rPr>
          <w:rFonts w:cs="Baskerville"/>
        </w:rPr>
        <w:t xml:space="preserve"> didn’t </w:t>
      </w:r>
      <w:proofErr w:type="gramStart"/>
      <w:r w:rsidR="000507EF" w:rsidRPr="000507EF">
        <w:rPr>
          <w:rFonts w:cs="Baskerville"/>
        </w:rPr>
        <w:t>got</w:t>
      </w:r>
      <w:proofErr w:type="gramEnd"/>
      <w:r w:rsidR="00293B11">
        <w:rPr>
          <w:rFonts w:cs="Baskerville"/>
        </w:rPr>
        <w:t>.</w:t>
      </w:r>
      <w:r w:rsidR="00DC5549">
        <w:rPr>
          <w:rFonts w:cs="Baskerville"/>
        </w:rPr>
        <w:br/>
      </w:r>
      <w:r w:rsidR="000507EF" w:rsidRPr="000507EF">
        <w:rPr>
          <w:rFonts w:cs="Baskerville"/>
        </w:rPr>
        <w:t xml:space="preserve">So </w:t>
      </w:r>
      <w:proofErr w:type="spellStart"/>
      <w:r w:rsidR="000507EF" w:rsidRPr="000507EF">
        <w:rPr>
          <w:rFonts w:cs="Baskerville"/>
        </w:rPr>
        <w:t>dey</w:t>
      </w:r>
      <w:proofErr w:type="spellEnd"/>
      <w:r w:rsidR="000507EF" w:rsidRPr="000507EF">
        <w:rPr>
          <w:rFonts w:cs="Baskerville"/>
        </w:rPr>
        <w:t xml:space="preserve"> deserted</w:t>
      </w:r>
      <w:r w:rsidR="00293B11">
        <w:rPr>
          <w:rFonts w:cs="Baskerville"/>
        </w:rPr>
        <w:t>.</w:t>
      </w:r>
    </w:p>
    <w:p w14:paraId="7A0CCAE3" w14:textId="77777777" w:rsidR="000507EF" w:rsidRPr="000507EF" w:rsidRDefault="000507EF" w:rsidP="000507EF">
      <w:pPr>
        <w:rPr>
          <w:rFonts w:cs="Baskerville"/>
        </w:rPr>
      </w:pPr>
    </w:p>
    <w:p w14:paraId="57D04E9D" w14:textId="4F792F1F" w:rsidR="000507EF" w:rsidRPr="00DC5549" w:rsidRDefault="000507EF" w:rsidP="00293B11">
      <w:pPr>
        <w:pStyle w:val="LyricStageDirection"/>
      </w:pPr>
      <w:r w:rsidRPr="00DC5549">
        <w:t>(Eva</w:t>
      </w:r>
      <w:r w:rsidR="00101934">
        <w:t>ng</w:t>
      </w:r>
      <w:r w:rsidR="00293B11">
        <w:t>eline</w:t>
      </w:r>
      <w:r w:rsidR="00070CA1">
        <w:t xml:space="preserve"> screams and faints R. Mary-Ann</w:t>
      </w:r>
      <w:r w:rsidRPr="00DC5549">
        <w:t xml:space="preserve"> brings chair</w:t>
      </w:r>
      <w:r w:rsidR="00293B11">
        <w:t>.</w:t>
      </w:r>
      <w:r w:rsidRPr="00DC5549">
        <w:t xml:space="preserve"> </w:t>
      </w:r>
      <w:r w:rsidR="00293B11">
        <w:t>Catherine</w:t>
      </w:r>
      <w:r w:rsidRPr="00DC5549">
        <w:t xml:space="preserve"> fans her. </w:t>
      </w:r>
      <w:r w:rsidR="00293B11">
        <w:t xml:space="preserve">Gabriel </w:t>
      </w:r>
      <w:r w:rsidRPr="00DC5549">
        <w:t>attends her.)</w:t>
      </w:r>
    </w:p>
    <w:p w14:paraId="6D64C974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14974001" w14:textId="367F7DD3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DC5549">
        <w:rPr>
          <w:smallCaps/>
        </w:rPr>
        <w:t xml:space="preserve">. </w:t>
      </w:r>
      <w:r w:rsidRPr="000507EF">
        <w:rPr>
          <w:rFonts w:cs="Baskerville"/>
        </w:rPr>
        <w:t>Put some ice cream down her back</w:t>
      </w:r>
      <w:r w:rsidR="00293B11">
        <w:rPr>
          <w:rFonts w:cs="Baskerville"/>
        </w:rPr>
        <w:t>.</w:t>
      </w:r>
      <w:r w:rsidR="00DC5549">
        <w:rPr>
          <w:rFonts w:cs="Baskerville"/>
        </w:rPr>
        <w:br/>
      </w:r>
      <w:r w:rsidRPr="000507EF">
        <w:rPr>
          <w:rFonts w:cs="Baskerville"/>
        </w:rPr>
        <w:t>Make room.</w:t>
      </w:r>
    </w:p>
    <w:p w14:paraId="097F32DE" w14:textId="77777777" w:rsidR="000507EF" w:rsidRPr="000507EF" w:rsidRDefault="000507EF" w:rsidP="000507EF">
      <w:pPr>
        <w:rPr>
          <w:rFonts w:cs="Baskerville"/>
        </w:rPr>
      </w:pPr>
    </w:p>
    <w:p w14:paraId="004D2826" w14:textId="2F2C5363" w:rsidR="00293B11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293B11">
        <w:rPr>
          <w:smallCaps/>
        </w:rPr>
        <w:t xml:space="preserve">           </w:t>
      </w:r>
      <w:r w:rsidR="000507EF" w:rsidRPr="000507EF">
        <w:rPr>
          <w:rFonts w:cs="Baskerville"/>
        </w:rPr>
        <w:t>You put some ice cream down her back</w:t>
      </w:r>
      <w:r w:rsidR="00DC5549">
        <w:rPr>
          <w:rFonts w:cs="Baskerville"/>
        </w:rPr>
        <w:br/>
      </w:r>
      <w:r w:rsidR="000507EF" w:rsidRPr="000507EF">
        <w:rPr>
          <w:rFonts w:cs="Baskerville"/>
        </w:rPr>
        <w:t xml:space="preserve">And make </w:t>
      </w:r>
      <w:proofErr w:type="gramStart"/>
      <w:r w:rsidR="000507EF" w:rsidRPr="000507EF">
        <w:rPr>
          <w:rFonts w:cs="Baskerville"/>
        </w:rPr>
        <w:t>room</w:t>
      </w:r>
      <w:r w:rsidR="00101934">
        <w:rPr>
          <w:rFonts w:cs="Baskerville"/>
        </w:rPr>
        <w:t>.</w:t>
      </w:r>
      <w:proofErr w:type="gramEnd"/>
      <w:r w:rsidR="00101934">
        <w:rPr>
          <w:rFonts w:cs="Baskerville"/>
        </w:rPr>
        <w:t xml:space="preserve"> . . . Make rheum—</w:t>
      </w:r>
      <w:proofErr w:type="spellStart"/>
      <w:r w:rsidR="000507EF" w:rsidRPr="000507EF">
        <w:rPr>
          <w:rFonts w:cs="Baskerville"/>
        </w:rPr>
        <w:t>atism</w:t>
      </w:r>
      <w:proofErr w:type="spellEnd"/>
      <w:r w:rsidR="00293B11">
        <w:rPr>
          <w:rFonts w:cs="Baskerville"/>
        </w:rPr>
        <w:t xml:space="preserve"> . . .</w:t>
      </w:r>
    </w:p>
    <w:p w14:paraId="7AE98842" w14:textId="3F900B59" w:rsidR="00293B11" w:rsidRDefault="00293B11" w:rsidP="00293B11">
      <w:pPr>
        <w:pStyle w:val="LyricStageDirection"/>
      </w:pPr>
      <w:r>
        <w:t>[</w:t>
      </w:r>
      <w:proofErr w:type="gramStart"/>
      <w:r>
        <w:t>aside</w:t>
      </w:r>
      <w:proofErr w:type="gramEnd"/>
      <w:r>
        <w:t>]</w:t>
      </w:r>
    </w:p>
    <w:p w14:paraId="78B9C56A" w14:textId="3C3104C0" w:rsidR="000507EF" w:rsidRPr="000507EF" w:rsidRDefault="00293B11" w:rsidP="000507EF">
      <w:pPr>
        <w:rPr>
          <w:rFonts w:cs="Baskerville"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>I was ashamed when I said that.</w:t>
      </w:r>
    </w:p>
    <w:p w14:paraId="09D759A4" w14:textId="77777777" w:rsidR="000507EF" w:rsidRPr="000507EF" w:rsidRDefault="000507EF" w:rsidP="000507EF">
      <w:pPr>
        <w:rPr>
          <w:rFonts w:cs="Baskerville"/>
        </w:rPr>
      </w:pPr>
    </w:p>
    <w:p w14:paraId="2A1DA06D" w14:textId="22C8234E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>I don</w:t>
      </w:r>
      <w:r w:rsidR="00293B11">
        <w:rPr>
          <w:rFonts w:cs="Baskerville"/>
        </w:rPr>
        <w:t>’</w:t>
      </w:r>
      <w:r w:rsidR="000507EF" w:rsidRPr="000507EF">
        <w:rPr>
          <w:rFonts w:cs="Baskerville"/>
        </w:rPr>
        <w:t>t come here</w:t>
      </w:r>
      <w:r w:rsidR="00293B11">
        <w:rPr>
          <w:rFonts w:cs="Baskerville"/>
        </w:rPr>
        <w:t xml:space="preserve"> </w:t>
      </w:r>
      <w:r w:rsidR="000507EF" w:rsidRPr="000507EF">
        <w:rPr>
          <w:rFonts w:cs="Baskerville"/>
        </w:rPr>
        <w:t xml:space="preserve">for </w:t>
      </w:r>
      <w:proofErr w:type="gramStart"/>
      <w:r w:rsidR="000507EF" w:rsidRPr="000507EF">
        <w:rPr>
          <w:rFonts w:cs="Baskerville"/>
        </w:rPr>
        <w:t>no</w:t>
      </w:r>
      <w:proofErr w:type="gramEnd"/>
      <w:r w:rsidR="000507EF" w:rsidRPr="000507EF">
        <w:rPr>
          <w:rFonts w:cs="Baskerville"/>
        </w:rPr>
        <w:t xml:space="preserve"> </w:t>
      </w:r>
      <w:proofErr w:type="spellStart"/>
      <w:r w:rsidR="000507EF" w:rsidRPr="000507EF">
        <w:rPr>
          <w:rFonts w:cs="Baskerville"/>
        </w:rPr>
        <w:t>foolishnesses</w:t>
      </w:r>
      <w:proofErr w:type="spellEnd"/>
      <w:r w:rsidR="000507EF" w:rsidRPr="000507EF">
        <w:rPr>
          <w:rFonts w:cs="Baskerville"/>
        </w:rPr>
        <w:t>.</w:t>
      </w:r>
      <w:r w:rsidR="00DC5549">
        <w:rPr>
          <w:rFonts w:cs="Baskerville"/>
        </w:rPr>
        <w:br/>
      </w:r>
      <w:r w:rsidR="000507EF" w:rsidRPr="000507EF">
        <w:rPr>
          <w:rFonts w:cs="Baskerville"/>
        </w:rPr>
        <w:t>I said my three sailors all deserted.</w:t>
      </w:r>
      <w:r w:rsidR="00DC5549">
        <w:rPr>
          <w:rFonts w:cs="Baskerville"/>
        </w:rPr>
        <w:br/>
      </w:r>
      <w:r w:rsidR="00101934">
        <w:rPr>
          <w:rFonts w:cs="Baskerville"/>
        </w:rPr>
        <w:t>(</w:t>
      </w:r>
      <w:proofErr w:type="spellStart"/>
      <w:r w:rsidR="000507EF" w:rsidRPr="000507EF">
        <w:rPr>
          <w:rFonts w:cs="Baskerville"/>
        </w:rPr>
        <w:t>Vell</w:t>
      </w:r>
      <w:proofErr w:type="spellEnd"/>
      <w:r w:rsidR="000507EF" w:rsidRPr="000507EF">
        <w:rPr>
          <w:rFonts w:cs="Baskerville"/>
        </w:rPr>
        <w:t xml:space="preserve"> </w:t>
      </w:r>
      <w:proofErr w:type="spellStart"/>
      <w:r w:rsidR="000507EF" w:rsidRPr="000507EF">
        <w:rPr>
          <w:rFonts w:cs="Baskerville"/>
        </w:rPr>
        <w:t>dere’s</w:t>
      </w:r>
      <w:proofErr w:type="spellEnd"/>
      <w:r w:rsidR="000507EF" w:rsidRPr="000507EF">
        <w:rPr>
          <w:rFonts w:cs="Baskerville"/>
        </w:rPr>
        <w:t xml:space="preserve"> von sailor</w:t>
      </w:r>
      <w:r w:rsidR="00101934">
        <w:rPr>
          <w:rFonts w:cs="Baskerville"/>
        </w:rPr>
        <w:t>:</w:t>
      </w:r>
      <w:r w:rsidR="00293B11">
        <w:rPr>
          <w:rFonts w:cs="Baskerville"/>
        </w:rPr>
        <w:t xml:space="preserve"> H</w:t>
      </w:r>
      <w:r w:rsidR="000507EF" w:rsidRPr="000507EF">
        <w:rPr>
          <w:rFonts w:cs="Baskerville"/>
        </w:rPr>
        <w:t>e got shot</w:t>
      </w:r>
      <w:r w:rsidR="00293B11">
        <w:rPr>
          <w:rFonts w:cs="Baskerville"/>
        </w:rPr>
        <w:t>.</w:t>
      </w:r>
      <w:r w:rsidR="00101934">
        <w:rPr>
          <w:rFonts w:cs="Baskerville"/>
        </w:rPr>
        <w:t>)</w:t>
      </w:r>
      <w:r w:rsidR="00DC5549">
        <w:rPr>
          <w:rFonts w:cs="Baskerville"/>
        </w:rPr>
        <w:br/>
      </w:r>
      <w:r w:rsidR="000507EF" w:rsidRPr="000507EF">
        <w:rPr>
          <w:rFonts w:cs="Baskerville"/>
        </w:rPr>
        <w:t xml:space="preserve">Der odder </w:t>
      </w:r>
      <w:proofErr w:type="gramStart"/>
      <w:r w:rsidR="000507EF" w:rsidRPr="000507EF">
        <w:rPr>
          <w:rFonts w:cs="Baskerville"/>
        </w:rPr>
        <w:t>two I</w:t>
      </w:r>
      <w:proofErr w:type="gramEnd"/>
      <w:r w:rsidR="000507EF" w:rsidRPr="000507EF">
        <w:rPr>
          <w:rFonts w:cs="Baskerville"/>
        </w:rPr>
        <w:t xml:space="preserve"> vas been told vas here.</w:t>
      </w:r>
    </w:p>
    <w:p w14:paraId="4DA0422D" w14:textId="77777777" w:rsidR="000507EF" w:rsidRPr="000507EF" w:rsidRDefault="000507EF" w:rsidP="000507EF">
      <w:pPr>
        <w:rPr>
          <w:rFonts w:cs="Baskerville"/>
        </w:rPr>
      </w:pPr>
    </w:p>
    <w:p w14:paraId="5939652A" w14:textId="6BDB7E33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omnes</w:t>
      </w:r>
      <w:r w:rsidR="00DC5549">
        <w:rPr>
          <w:smallCaps/>
        </w:rPr>
        <w:t xml:space="preserve">. </w:t>
      </w:r>
      <w:r w:rsidRPr="000507EF">
        <w:rPr>
          <w:rFonts w:cs="Baskerville"/>
        </w:rPr>
        <w:t>Here?</w:t>
      </w:r>
    </w:p>
    <w:p w14:paraId="09EAD4E7" w14:textId="77777777" w:rsidR="000507EF" w:rsidRPr="000507EF" w:rsidRDefault="000507EF" w:rsidP="000507EF">
      <w:pPr>
        <w:rPr>
          <w:rFonts w:cs="Baskerville"/>
        </w:rPr>
      </w:pPr>
    </w:p>
    <w:p w14:paraId="54877D40" w14:textId="2B3F5CA0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 xml:space="preserve">So I </w:t>
      </w:r>
      <w:proofErr w:type="spellStart"/>
      <w:r w:rsidR="000507EF" w:rsidRPr="000507EF">
        <w:rPr>
          <w:rFonts w:cs="Baskerville"/>
        </w:rPr>
        <w:t>yoost</w:t>
      </w:r>
      <w:proofErr w:type="spellEnd"/>
      <w:r w:rsidR="000507EF" w:rsidRPr="000507EF">
        <w:rPr>
          <w:rFonts w:cs="Baskerville"/>
        </w:rPr>
        <w:t xml:space="preserve"> looks me round a bit—</w:t>
      </w:r>
    </w:p>
    <w:p w14:paraId="6CDCEED7" w14:textId="77777777" w:rsidR="000507EF" w:rsidRPr="000507EF" w:rsidRDefault="000507EF" w:rsidP="000507EF">
      <w:pPr>
        <w:rPr>
          <w:rFonts w:cs="Baskerville"/>
        </w:rPr>
      </w:pPr>
    </w:p>
    <w:p w14:paraId="0C08DE13" w14:textId="61E3B3B3" w:rsidR="00053451" w:rsidRPr="00053451" w:rsidRDefault="00053451" w:rsidP="00053451">
      <w:pPr>
        <w:rPr>
          <w:rFonts w:cs="Baskerville"/>
          <w:i/>
        </w:rPr>
      </w:pPr>
      <w:r w:rsidRPr="008321BC">
        <w:rPr>
          <w:smallCaps/>
        </w:rPr>
        <w:t>omnes</w:t>
      </w:r>
      <w:r>
        <w:rPr>
          <w:smallCaps/>
        </w:rPr>
        <w:t xml:space="preserve">. </w:t>
      </w:r>
      <w:r>
        <w:rPr>
          <w:rFonts w:cs="Baskerville"/>
          <w:i/>
        </w:rPr>
        <w:t>(</w:t>
      </w:r>
      <w:proofErr w:type="gramStart"/>
      <w:r>
        <w:rPr>
          <w:rFonts w:cs="Baskerville"/>
          <w:i/>
        </w:rPr>
        <w:t>action</w:t>
      </w:r>
      <w:proofErr w:type="gramEnd"/>
      <w:r>
        <w:rPr>
          <w:rFonts w:cs="Baskerville"/>
          <w:i/>
        </w:rPr>
        <w:t xml:space="preserve"> only)</w:t>
      </w:r>
    </w:p>
    <w:p w14:paraId="589857B8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00B54A05" w14:textId="40106B19" w:rsidR="00053451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3451">
        <w:rPr>
          <w:rFonts w:cs="Baskerville"/>
          <w:i/>
        </w:rPr>
        <w:t>(L.</w:t>
      </w:r>
      <w:r w:rsidR="000507EF" w:rsidRPr="00DC5549">
        <w:rPr>
          <w:rFonts w:cs="Baskerville"/>
          <w:i/>
        </w:rPr>
        <w:t>C.)</w:t>
      </w:r>
      <w:r w:rsidR="00DC5549">
        <w:rPr>
          <w:rFonts w:cs="Baskerville"/>
          <w:i/>
        </w:rPr>
        <w:t xml:space="preserve"> </w:t>
      </w:r>
      <w:r w:rsidR="00053451">
        <w:rPr>
          <w:rFonts w:cs="Baskerville"/>
          <w:i/>
        </w:rPr>
        <w:t xml:space="preserve">                                              </w:t>
      </w:r>
      <w:r w:rsidR="000507EF" w:rsidRPr="000507EF">
        <w:rPr>
          <w:rFonts w:cs="Baskerville"/>
        </w:rPr>
        <w:t>Don’t fear!</w:t>
      </w:r>
      <w:r w:rsidR="00053451">
        <w:rPr>
          <w:rFonts w:cs="Baskerville"/>
        </w:rPr>
        <w:t xml:space="preserve"> </w:t>
      </w:r>
      <w:r w:rsidR="00053451">
        <w:rPr>
          <w:rFonts w:cs="Baskerville"/>
        </w:rPr>
        <w:br/>
      </w:r>
      <w:r w:rsidR="000507EF" w:rsidRPr="000507EF">
        <w:rPr>
          <w:rFonts w:cs="Baskerville"/>
        </w:rPr>
        <w:t xml:space="preserve">If I </w:t>
      </w:r>
      <w:proofErr w:type="spellStart"/>
      <w:r w:rsidR="000507EF" w:rsidRPr="000507EF">
        <w:rPr>
          <w:rFonts w:cs="Baskerville"/>
        </w:rPr>
        <w:t>dem</w:t>
      </w:r>
      <w:proofErr w:type="spellEnd"/>
      <w:r w:rsidR="000507EF" w:rsidRPr="000507EF">
        <w:rPr>
          <w:rFonts w:cs="Baskerville"/>
        </w:rPr>
        <w:t xml:space="preserve"> vas not found </w:t>
      </w:r>
      <w:proofErr w:type="spellStart"/>
      <w:r w:rsidR="000507EF" w:rsidRPr="000507EF">
        <w:rPr>
          <w:rFonts w:cs="Baskerville"/>
        </w:rPr>
        <w:t>vy</w:t>
      </w:r>
      <w:proofErr w:type="spellEnd"/>
      <w:r w:rsidR="000507EF" w:rsidRPr="000507EF">
        <w:rPr>
          <w:rFonts w:cs="Baskerville"/>
        </w:rPr>
        <w:t xml:space="preserve"> den all right</w:t>
      </w:r>
      <w:r w:rsidR="00053451">
        <w:rPr>
          <w:rFonts w:cs="Baskerville"/>
        </w:rPr>
        <w:t>,</w:t>
      </w:r>
      <w:r w:rsidR="00DC5549">
        <w:rPr>
          <w:rFonts w:cs="Baskerville"/>
        </w:rPr>
        <w:br/>
      </w:r>
      <w:r w:rsidR="000507EF" w:rsidRPr="000507EF">
        <w:rPr>
          <w:rFonts w:cs="Baskerville"/>
        </w:rPr>
        <w:t xml:space="preserve">I take myself </w:t>
      </w:r>
      <w:proofErr w:type="spellStart"/>
      <w:r w:rsidR="000507EF" w:rsidRPr="000507EF">
        <w:rPr>
          <w:rFonts w:cs="Baskerville"/>
        </w:rPr>
        <w:t>avay</w:t>
      </w:r>
      <w:proofErr w:type="spellEnd"/>
      <w:r w:rsidR="000507EF" w:rsidRPr="000507EF">
        <w:rPr>
          <w:rFonts w:cs="Baskerville"/>
        </w:rPr>
        <w:t xml:space="preserve"> dis very nig</w:t>
      </w:r>
      <w:r w:rsidR="00101934">
        <w:rPr>
          <w:rFonts w:cs="Baskerville"/>
        </w:rPr>
        <w:t>ht, . . .</w:t>
      </w:r>
    </w:p>
    <w:p w14:paraId="19557C14" w14:textId="4E2B3CAE" w:rsidR="00053451" w:rsidRDefault="00053451" w:rsidP="00053451">
      <w:pPr>
        <w:pStyle w:val="LyricStageDirection"/>
      </w:pPr>
      <w:r>
        <w:t>(</w:t>
      </w:r>
      <w:proofErr w:type="gramStart"/>
      <w:r>
        <w:t>marked</w:t>
      </w:r>
      <w:proofErr w:type="gramEnd"/>
      <w:r w:rsidR="000507EF" w:rsidRPr="00DC5549">
        <w:t>)</w:t>
      </w:r>
    </w:p>
    <w:p w14:paraId="204FCFBD" w14:textId="4B859314" w:rsidR="000507EF" w:rsidRPr="000507EF" w:rsidRDefault="00053451" w:rsidP="000507EF">
      <w:pPr>
        <w:rPr>
          <w:rFonts w:cs="Baskerville"/>
        </w:rPr>
      </w:pPr>
      <w:r>
        <w:rPr>
          <w:rFonts w:cs="Baskerville"/>
          <w:i/>
        </w:rPr>
        <w:tab/>
      </w:r>
      <w:r w:rsidR="000507EF" w:rsidRPr="000507EF">
        <w:rPr>
          <w:rFonts w:cs="Baskerville"/>
        </w:rPr>
        <w:t xml:space="preserve">But if I found </w:t>
      </w:r>
      <w:proofErr w:type="spellStart"/>
      <w:r w:rsidR="000507EF" w:rsidRPr="000507EF">
        <w:rPr>
          <w:rFonts w:cs="Baskerville"/>
        </w:rPr>
        <w:t>dem</w:t>
      </w:r>
      <w:proofErr w:type="spellEnd"/>
      <w:r w:rsidR="000507EF" w:rsidRPr="000507EF">
        <w:rPr>
          <w:rFonts w:cs="Baskerville"/>
        </w:rPr>
        <w:t>—</w:t>
      </w:r>
    </w:p>
    <w:p w14:paraId="30E15BE7" w14:textId="77777777" w:rsidR="000507EF" w:rsidRPr="000507EF" w:rsidRDefault="000507EF" w:rsidP="000507EF">
      <w:pPr>
        <w:rPr>
          <w:rFonts w:cs="Baskerville"/>
        </w:rPr>
      </w:pPr>
    </w:p>
    <w:p w14:paraId="75610F5D" w14:textId="70EED772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DC5549">
        <w:rPr>
          <w:smallCaps/>
        </w:rPr>
        <w:t xml:space="preserve">. </w:t>
      </w:r>
      <w:r w:rsidRPr="00DC5549">
        <w:rPr>
          <w:rFonts w:cs="Baskerville"/>
          <w:i/>
        </w:rPr>
        <w:t>(</w:t>
      </w:r>
      <w:proofErr w:type="gramStart"/>
      <w:r w:rsidR="00053451">
        <w:rPr>
          <w:rFonts w:cs="Baskerville"/>
          <w:i/>
        </w:rPr>
        <w:t>blustering</w:t>
      </w:r>
      <w:proofErr w:type="gramEnd"/>
      <w:r w:rsidRPr="00DC5549">
        <w:rPr>
          <w:rFonts w:cs="Baskerville"/>
          <w:i/>
        </w:rPr>
        <w:t>)</w:t>
      </w:r>
      <w:r w:rsidR="00053451">
        <w:rPr>
          <w:rFonts w:cs="Baskerville"/>
          <w:i/>
        </w:rPr>
        <w:br/>
        <w:t xml:space="preserve">                                     </w:t>
      </w:r>
      <w:r w:rsidRPr="000507EF">
        <w:rPr>
          <w:rFonts w:cs="Baskerville"/>
        </w:rPr>
        <w:t>Well sir, what then?</w:t>
      </w:r>
    </w:p>
    <w:p w14:paraId="2797647D" w14:textId="77777777" w:rsidR="000507EF" w:rsidRPr="000507EF" w:rsidRDefault="000507EF" w:rsidP="000507EF">
      <w:pPr>
        <w:rPr>
          <w:rFonts w:cs="Baskerville"/>
        </w:rPr>
      </w:pPr>
    </w:p>
    <w:p w14:paraId="190AA21A" w14:textId="77777777" w:rsidR="00101934" w:rsidRDefault="001054B5" w:rsidP="00DC5549">
      <w:pPr>
        <w:rPr>
          <w:rFonts w:cs="Baskerville"/>
        </w:rPr>
      </w:pPr>
      <w:r>
        <w:rPr>
          <w:smallCaps/>
        </w:rPr>
        <w:t xml:space="preserve">captain. </w:t>
      </w:r>
      <w:proofErr w:type="spellStart"/>
      <w:r w:rsidR="000507EF" w:rsidRPr="000507EF">
        <w:rPr>
          <w:rFonts w:cs="Baskerville"/>
        </w:rPr>
        <w:t>Vell</w:t>
      </w:r>
      <w:proofErr w:type="spellEnd"/>
      <w:r w:rsidR="00053451">
        <w:rPr>
          <w:rFonts w:cs="Baskerville"/>
        </w:rPr>
        <w:t>,</w:t>
      </w:r>
      <w:r w:rsidR="000507EF" w:rsidRPr="000507EF">
        <w:rPr>
          <w:rFonts w:cs="Baskerville"/>
        </w:rPr>
        <w:t xml:space="preserve"> I fear the trick is big</w:t>
      </w:r>
      <w:r w:rsidR="00053451">
        <w:rPr>
          <w:rFonts w:cs="Baskerville"/>
        </w:rPr>
        <w:t>.</w:t>
      </w:r>
      <w:r w:rsidR="00DC5549">
        <w:rPr>
          <w:rFonts w:cs="Baskerville"/>
        </w:rPr>
        <w:br/>
      </w:r>
      <w:r w:rsidR="000507EF" w:rsidRPr="000507EF">
        <w:rPr>
          <w:rFonts w:cs="Baskerville"/>
        </w:rPr>
        <w:t xml:space="preserve">I </w:t>
      </w:r>
      <w:proofErr w:type="spellStart"/>
      <w:r w:rsidR="000507EF" w:rsidRPr="000507EF">
        <w:rPr>
          <w:rFonts w:cs="Baskerville"/>
        </w:rPr>
        <w:t>yoost</w:t>
      </w:r>
      <w:proofErr w:type="spellEnd"/>
      <w:r w:rsidR="000507EF" w:rsidRPr="000507EF">
        <w:rPr>
          <w:rFonts w:cs="Baskerville"/>
        </w:rPr>
        <w:t xml:space="preserve"> took </w:t>
      </w:r>
      <w:proofErr w:type="spellStart"/>
      <w:r w:rsidR="000507EF" w:rsidRPr="000507EF">
        <w:rPr>
          <w:rFonts w:cs="Baskerville"/>
        </w:rPr>
        <w:t>dem</w:t>
      </w:r>
      <w:proofErr w:type="spellEnd"/>
      <w:r w:rsidR="000507EF" w:rsidRPr="000507EF">
        <w:rPr>
          <w:rFonts w:cs="Baskerville"/>
        </w:rPr>
        <w:t xml:space="preserve"> and you too, to dot brig</w:t>
      </w:r>
      <w:r w:rsidR="00101934">
        <w:rPr>
          <w:rFonts w:cs="Baskerville"/>
        </w:rPr>
        <w:t>.</w:t>
      </w:r>
    </w:p>
    <w:p w14:paraId="79C2CD92" w14:textId="47F984FB" w:rsidR="000507EF" w:rsidRPr="00053451" w:rsidRDefault="00053451" w:rsidP="00101934">
      <w:pPr>
        <w:pStyle w:val="LyricStageDirection"/>
      </w:pPr>
      <w:r>
        <w:t>(</w:t>
      </w:r>
      <w:proofErr w:type="gramStart"/>
      <w:r>
        <w:t>points</w:t>
      </w:r>
      <w:proofErr w:type="gramEnd"/>
      <w:r>
        <w:t xml:space="preserve"> out of window)</w:t>
      </w:r>
    </w:p>
    <w:p w14:paraId="41554A82" w14:textId="77777777" w:rsidR="000507EF" w:rsidRPr="000507EF" w:rsidRDefault="000507EF" w:rsidP="000507EF">
      <w:pPr>
        <w:rPr>
          <w:rFonts w:cs="Baskerville"/>
        </w:rPr>
      </w:pPr>
    </w:p>
    <w:p w14:paraId="0018296F" w14:textId="17C58221" w:rsidR="000507EF" w:rsidRPr="00DC5549" w:rsidRDefault="00053451" w:rsidP="00053451">
      <w:pPr>
        <w:pStyle w:val="LyricStageDirection"/>
      </w:pPr>
      <w:r>
        <w:t>(Ready noise in cl</w:t>
      </w:r>
      <w:r w:rsidR="000507EF" w:rsidRPr="00DC5549">
        <w:t>ock.)</w:t>
      </w:r>
    </w:p>
    <w:p w14:paraId="39FA3063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186D9FAB" w14:textId="1E6FC6E6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DC5549">
        <w:rPr>
          <w:smallCaps/>
        </w:rPr>
        <w:t xml:space="preserve">. </w:t>
      </w:r>
      <w:r w:rsidRPr="000507EF">
        <w:rPr>
          <w:rFonts w:cs="Baskerville"/>
        </w:rPr>
        <w:t>I’d hide no sailors!</w:t>
      </w:r>
    </w:p>
    <w:p w14:paraId="409325E2" w14:textId="77777777" w:rsidR="000507EF" w:rsidRPr="000507EF" w:rsidRDefault="000507EF" w:rsidP="000507EF">
      <w:pPr>
        <w:rPr>
          <w:rFonts w:cs="Baskerville"/>
        </w:rPr>
      </w:pPr>
    </w:p>
    <w:p w14:paraId="6F9F1DF3" w14:textId="2CE5B3D2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DC5549">
        <w:rPr>
          <w:smallCaps/>
        </w:rPr>
        <w:t xml:space="preserve"> </w:t>
      </w:r>
      <w:r w:rsidR="000507EF" w:rsidRPr="00DC5549">
        <w:rPr>
          <w:rFonts w:cs="Baskerville"/>
          <w:i/>
        </w:rPr>
        <w:t>(</w:t>
      </w:r>
      <w:proofErr w:type="gramStart"/>
      <w:r w:rsidR="00053451">
        <w:rPr>
          <w:rFonts w:cs="Baskerville"/>
          <w:i/>
        </w:rPr>
        <w:t>crying</w:t>
      </w:r>
      <w:proofErr w:type="gramEnd"/>
      <w:r w:rsidR="000507EF" w:rsidRPr="00DC5549">
        <w:rPr>
          <w:rFonts w:cs="Baskerville"/>
          <w:i/>
        </w:rPr>
        <w:t>)</w:t>
      </w:r>
      <w:r w:rsidR="00101934">
        <w:rPr>
          <w:rFonts w:cs="Baskerville"/>
          <w:i/>
        </w:rPr>
        <w:br/>
        <w:t xml:space="preserve">                                  </w:t>
      </w:r>
      <w:r w:rsidR="000507EF" w:rsidRPr="000507EF">
        <w:rPr>
          <w:rFonts w:cs="Baskerville"/>
        </w:rPr>
        <w:t>No sir, nor would I.</w:t>
      </w:r>
    </w:p>
    <w:p w14:paraId="464CEFE2" w14:textId="77777777" w:rsidR="000507EF" w:rsidRPr="000507EF" w:rsidRDefault="000507EF" w:rsidP="000507EF">
      <w:pPr>
        <w:rPr>
          <w:rFonts w:cs="Baskerville"/>
        </w:rPr>
      </w:pPr>
    </w:p>
    <w:p w14:paraId="7521819B" w14:textId="605DA5F1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3451">
        <w:rPr>
          <w:rFonts w:cs="Baskerville"/>
          <w:i/>
        </w:rPr>
        <w:t>(</w:t>
      </w:r>
      <w:proofErr w:type="gramStart"/>
      <w:r w:rsidR="00053451">
        <w:rPr>
          <w:rFonts w:cs="Baskerville"/>
          <w:i/>
        </w:rPr>
        <w:t>a</w:t>
      </w:r>
      <w:r w:rsidR="000507EF" w:rsidRPr="00DC5549">
        <w:rPr>
          <w:rFonts w:cs="Baskerville"/>
          <w:i/>
        </w:rPr>
        <w:t>pproaching</w:t>
      </w:r>
      <w:proofErr w:type="gramEnd"/>
      <w:r w:rsidR="000507EF" w:rsidRPr="00DC5549">
        <w:rPr>
          <w:rFonts w:cs="Baskerville"/>
          <w:i/>
        </w:rPr>
        <w:t xml:space="preserve"> Eva</w:t>
      </w:r>
      <w:r w:rsidR="00053451">
        <w:rPr>
          <w:rFonts w:cs="Baskerville"/>
          <w:i/>
        </w:rPr>
        <w:t>ngeline and trying to sooth</w:t>
      </w:r>
      <w:r w:rsidR="00101934">
        <w:rPr>
          <w:rFonts w:cs="Baskerville"/>
          <w:i/>
        </w:rPr>
        <w:t>e</w:t>
      </w:r>
      <w:r w:rsidR="00053451">
        <w:rPr>
          <w:rFonts w:cs="Baskerville"/>
          <w:i/>
        </w:rPr>
        <w:t xml:space="preserve"> her</w:t>
      </w:r>
      <w:r w:rsidR="000507EF" w:rsidRPr="00DC5549">
        <w:rPr>
          <w:rFonts w:cs="Baskerville"/>
          <w:i/>
        </w:rPr>
        <w:t>)</w:t>
      </w:r>
      <w:r w:rsidR="00101934">
        <w:rPr>
          <w:rFonts w:cs="Baskerville"/>
          <w:i/>
        </w:rPr>
        <w:br/>
      </w:r>
      <w:proofErr w:type="spellStart"/>
      <w:r w:rsidR="000507EF" w:rsidRPr="000507EF">
        <w:rPr>
          <w:rFonts w:cs="Baskerville"/>
        </w:rPr>
        <w:t>Vell</w:t>
      </w:r>
      <w:proofErr w:type="spellEnd"/>
      <w:r w:rsidR="00053451">
        <w:rPr>
          <w:rFonts w:cs="Baskerville"/>
        </w:rPr>
        <w:t xml:space="preserve">, I vas sure </w:t>
      </w:r>
      <w:proofErr w:type="gramStart"/>
      <w:r w:rsidR="00053451">
        <w:rPr>
          <w:rFonts w:cs="Baskerville"/>
        </w:rPr>
        <w:t>od</w:t>
      </w:r>
      <w:proofErr w:type="gramEnd"/>
      <w:r w:rsidR="00053451">
        <w:rPr>
          <w:rFonts w:cs="Baskerville"/>
        </w:rPr>
        <w:t xml:space="preserve"> dot. Come now, </w:t>
      </w:r>
      <w:r w:rsidR="000507EF" w:rsidRPr="000507EF">
        <w:rPr>
          <w:rFonts w:cs="Baskerville"/>
        </w:rPr>
        <w:t>don’t cry!</w:t>
      </w:r>
    </w:p>
    <w:p w14:paraId="2175FDBD" w14:textId="77777777" w:rsidR="000507EF" w:rsidRPr="000507EF" w:rsidRDefault="000507EF" w:rsidP="000507EF">
      <w:pPr>
        <w:rPr>
          <w:rFonts w:cs="Baskerville"/>
        </w:rPr>
      </w:pPr>
    </w:p>
    <w:p w14:paraId="448DAD4C" w14:textId="5B454685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DC5549">
        <w:rPr>
          <w:smallCaps/>
        </w:rPr>
        <w:t xml:space="preserve"> </w:t>
      </w:r>
      <w:r w:rsidR="000507EF" w:rsidRPr="00DC5549">
        <w:rPr>
          <w:rFonts w:cs="Baskerville"/>
          <w:i/>
        </w:rPr>
        <w:t>(</w:t>
      </w:r>
      <w:proofErr w:type="gramStart"/>
      <w:r w:rsidR="00053451">
        <w:rPr>
          <w:rFonts w:cs="Baskerville"/>
          <w:i/>
        </w:rPr>
        <w:t>snappishly</w:t>
      </w:r>
      <w:proofErr w:type="gramEnd"/>
      <w:r w:rsidR="000507EF" w:rsidRPr="00DC5549">
        <w:rPr>
          <w:rFonts w:cs="Baskerville"/>
          <w:i/>
        </w:rPr>
        <w:t>)</w:t>
      </w:r>
      <w:r w:rsidR="00DC5549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I will cry if I want to.</w:t>
      </w:r>
    </w:p>
    <w:p w14:paraId="0A3E1EEB" w14:textId="77777777" w:rsidR="000507EF" w:rsidRPr="000507EF" w:rsidRDefault="000507EF" w:rsidP="000507EF">
      <w:pPr>
        <w:rPr>
          <w:rFonts w:cs="Baskerville"/>
        </w:rPr>
      </w:pPr>
    </w:p>
    <w:p w14:paraId="6465EAC2" w14:textId="5B75916F" w:rsidR="000507EF" w:rsidRPr="000507EF" w:rsidRDefault="00FF0386" w:rsidP="000507EF">
      <w:pPr>
        <w:rPr>
          <w:rFonts w:cs="Baskerville"/>
        </w:rPr>
      </w:pPr>
      <w:r>
        <w:rPr>
          <w:smallCaps/>
        </w:rPr>
        <w:t>gabriel.</w:t>
      </w:r>
      <w:r w:rsidR="00053451">
        <w:rPr>
          <w:smallCaps/>
        </w:rPr>
        <w:t xml:space="preserve"> </w:t>
      </w:r>
      <w:r w:rsidR="000507EF" w:rsidRPr="00DC5549">
        <w:rPr>
          <w:rFonts w:cs="Baskerville"/>
          <w:i/>
        </w:rPr>
        <w:t>(R.)</w:t>
      </w:r>
      <w:r w:rsidR="00DC5549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Of course</w:t>
      </w:r>
      <w:r w:rsidR="00053451">
        <w:rPr>
          <w:rFonts w:cs="Baskerville"/>
        </w:rPr>
        <w:t>,</w:t>
      </w:r>
      <w:r w:rsidR="000507EF" w:rsidRPr="000507EF">
        <w:rPr>
          <w:rFonts w:cs="Baskerville"/>
        </w:rPr>
        <w:t xml:space="preserve"> she will go on and cry.</w:t>
      </w:r>
    </w:p>
    <w:p w14:paraId="34EBF848" w14:textId="77777777" w:rsidR="000507EF" w:rsidRPr="000507EF" w:rsidRDefault="000507EF" w:rsidP="000507EF">
      <w:pPr>
        <w:rPr>
          <w:rFonts w:cs="Baskerville"/>
        </w:rPr>
      </w:pPr>
    </w:p>
    <w:p w14:paraId="2060D627" w14:textId="63A4C816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DC5549">
        <w:rPr>
          <w:smallCaps/>
        </w:rPr>
        <w:t xml:space="preserve">. </w:t>
      </w:r>
      <w:r w:rsidRPr="00DC5549">
        <w:rPr>
          <w:rFonts w:cs="Baskerville"/>
          <w:i/>
        </w:rPr>
        <w:t>(R.)</w:t>
      </w:r>
      <w:r w:rsidR="00DC5549">
        <w:rPr>
          <w:rFonts w:cs="Baskerville"/>
          <w:i/>
        </w:rPr>
        <w:t xml:space="preserve"> </w:t>
      </w:r>
      <w:r w:rsidRPr="000507EF">
        <w:rPr>
          <w:rFonts w:cs="Baskerville"/>
        </w:rPr>
        <w:t xml:space="preserve">Go </w:t>
      </w:r>
      <w:r w:rsidR="00053451">
        <w:rPr>
          <w:rFonts w:cs="Baskerville"/>
        </w:rPr>
        <w:t>’</w:t>
      </w:r>
      <w:r w:rsidRPr="000507EF">
        <w:rPr>
          <w:rFonts w:cs="Baskerville"/>
        </w:rPr>
        <w:t>way</w:t>
      </w:r>
      <w:r w:rsidR="00053451">
        <w:rPr>
          <w:rFonts w:cs="Baskerville"/>
        </w:rPr>
        <w:t>,</w:t>
      </w:r>
      <w:r w:rsidRPr="000507EF">
        <w:rPr>
          <w:rFonts w:cs="Baskerville"/>
        </w:rPr>
        <w:t xml:space="preserve"> Duchy</w:t>
      </w:r>
      <w:r w:rsidR="00053451">
        <w:rPr>
          <w:rFonts w:cs="Baskerville"/>
        </w:rPr>
        <w:t>,</w:t>
      </w:r>
      <w:r w:rsidRPr="000507EF">
        <w:rPr>
          <w:rFonts w:cs="Baskerville"/>
        </w:rPr>
        <w:t xml:space="preserve"> and let the lady cry.</w:t>
      </w:r>
    </w:p>
    <w:p w14:paraId="3E0459E7" w14:textId="77777777" w:rsidR="000507EF" w:rsidRPr="000507EF" w:rsidRDefault="000507EF" w:rsidP="000507EF">
      <w:pPr>
        <w:rPr>
          <w:rFonts w:cs="Baskerville"/>
        </w:rPr>
      </w:pPr>
    </w:p>
    <w:p w14:paraId="49642AE0" w14:textId="331767D0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DC5549">
        <w:rPr>
          <w:rFonts w:cs="Baskerville"/>
          <w:i/>
        </w:rPr>
        <w:t>(C</w:t>
      </w:r>
      <w:r w:rsidR="009C766A">
        <w:rPr>
          <w:rFonts w:cs="Baskerville"/>
          <w:i/>
        </w:rPr>
        <w:t>., restating</w:t>
      </w:r>
      <w:r w:rsidR="000507EF" w:rsidRPr="00DC5549">
        <w:rPr>
          <w:rFonts w:cs="Baskerville"/>
          <w:i/>
        </w:rPr>
        <w:t>)</w:t>
      </w:r>
      <w:r w:rsidR="009C766A">
        <w:rPr>
          <w:rFonts w:cs="Baskerville"/>
          <w:i/>
        </w:rPr>
        <w:br/>
      </w:r>
      <w:r w:rsidR="000507EF" w:rsidRPr="000507EF">
        <w:rPr>
          <w:rFonts w:cs="Baskerville"/>
        </w:rPr>
        <w:t>Cry all you like, vat I care</w:t>
      </w:r>
      <w:r w:rsidR="009C766A">
        <w:rPr>
          <w:rFonts w:cs="Baskerville"/>
        </w:rPr>
        <w:t>?</w:t>
      </w:r>
      <w:r w:rsidR="00DC5549">
        <w:rPr>
          <w:rFonts w:cs="Baskerville"/>
        </w:rPr>
        <w:br/>
      </w:r>
      <w:r w:rsidR="000507EF" w:rsidRPr="000507EF">
        <w:rPr>
          <w:rFonts w:cs="Baskerville"/>
        </w:rPr>
        <w:t xml:space="preserve">I follow orders by </w:t>
      </w:r>
      <w:proofErr w:type="spellStart"/>
      <w:r w:rsidR="000507EF" w:rsidRPr="000507EF">
        <w:rPr>
          <w:rFonts w:cs="Baskerville"/>
        </w:rPr>
        <w:t>yoost</w:t>
      </w:r>
      <w:proofErr w:type="spellEnd"/>
      <w:r w:rsidR="000507EF" w:rsidRPr="000507EF">
        <w:rPr>
          <w:rFonts w:cs="Baskerville"/>
        </w:rPr>
        <w:t xml:space="preserve"> looking round</w:t>
      </w:r>
      <w:r w:rsidR="009C766A">
        <w:rPr>
          <w:rFonts w:cs="Baskerville"/>
        </w:rPr>
        <w:t>,</w:t>
      </w:r>
      <w:r w:rsidR="00DC5549">
        <w:rPr>
          <w:rFonts w:cs="Baskerville"/>
        </w:rPr>
        <w:br/>
      </w:r>
      <w:r w:rsidR="000507EF" w:rsidRPr="000507EF">
        <w:rPr>
          <w:rFonts w:cs="Baskerville"/>
        </w:rPr>
        <w:t>Und seeing what I see me can be found</w:t>
      </w:r>
      <w:r w:rsidR="009C766A">
        <w:rPr>
          <w:rFonts w:cs="Baskerville"/>
        </w:rPr>
        <w:t>.</w:t>
      </w:r>
      <w:r w:rsidR="00DC5549">
        <w:rPr>
          <w:rFonts w:cs="Baskerville"/>
        </w:rPr>
        <w:br/>
      </w:r>
      <w:proofErr w:type="spellStart"/>
      <w:r w:rsidR="00DC350F">
        <w:rPr>
          <w:rFonts w:cs="Baskerville"/>
        </w:rPr>
        <w:t>Everhard</w:t>
      </w:r>
      <w:proofErr w:type="spellEnd"/>
      <w:r w:rsidR="00FA1495">
        <w:rPr>
          <w:rFonts w:cs="Baskerville"/>
        </w:rPr>
        <w:t>,</w:t>
      </w:r>
      <w:r w:rsidR="00101934">
        <w:rPr>
          <w:rFonts w:cs="Baskerville"/>
        </w:rPr>
        <w:t xml:space="preserve"> Ruper</w:t>
      </w:r>
      <w:r w:rsidR="00DC350F">
        <w:rPr>
          <w:rFonts w:cs="Baskerville"/>
        </w:rPr>
        <w:t>t</w:t>
      </w:r>
      <w:r w:rsidR="00FA1495">
        <w:rPr>
          <w:rFonts w:cs="Baskerville"/>
        </w:rPr>
        <w:t>,</w:t>
      </w:r>
      <w:r w:rsidR="00DC350F">
        <w:rPr>
          <w:rFonts w:cs="Baskerville"/>
        </w:rPr>
        <w:t xml:space="preserve"> </w:t>
      </w:r>
      <w:proofErr w:type="spellStart"/>
      <w:r w:rsidR="00DC350F">
        <w:rPr>
          <w:rFonts w:cs="Baskerville"/>
        </w:rPr>
        <w:t>Ehret</w:t>
      </w:r>
      <w:proofErr w:type="spellEnd"/>
      <w:r w:rsidR="00FA1495">
        <w:rPr>
          <w:rFonts w:cs="Baskerville"/>
        </w:rPr>
        <w:t>,</w:t>
      </w:r>
      <w:r w:rsidR="00DC350F">
        <w:rPr>
          <w:rFonts w:cs="Baskerville"/>
        </w:rPr>
        <w:t xml:space="preserve"> Pilsner</w:t>
      </w:r>
      <w:r w:rsidR="00FA1495">
        <w:rPr>
          <w:rFonts w:cs="Baskerville"/>
        </w:rPr>
        <w:t>,</w:t>
      </w:r>
      <w:r w:rsidR="00101934">
        <w:rPr>
          <w:rFonts w:cs="Baskerville"/>
        </w:rPr>
        <w:t xml:space="preserve"> Fritz!</w:t>
      </w:r>
      <w:r w:rsidR="000507EF" w:rsidRPr="000507EF">
        <w:rPr>
          <w:rFonts w:cs="Baskerville"/>
        </w:rPr>
        <w:t xml:space="preserve"> Rudolph!</w:t>
      </w:r>
    </w:p>
    <w:p w14:paraId="22CDB742" w14:textId="77777777" w:rsidR="000507EF" w:rsidRPr="000507EF" w:rsidRDefault="000507EF" w:rsidP="000507EF">
      <w:pPr>
        <w:rPr>
          <w:rFonts w:cs="Baskerville"/>
        </w:rPr>
      </w:pPr>
    </w:p>
    <w:p w14:paraId="48FC1753" w14:textId="23F6592D" w:rsidR="000507EF" w:rsidRPr="00DC5549" w:rsidRDefault="009C766A" w:rsidP="009C766A">
      <w:pPr>
        <w:pStyle w:val="LyricStageDirection"/>
      </w:pPr>
      <w:r>
        <w:t>(Both</w:t>
      </w:r>
      <w:r w:rsidR="00FA1495">
        <w:t xml:space="preserve"> [Fritz and Rudolph]</w:t>
      </w:r>
      <w:r>
        <w:t xml:space="preserve"> step forward and salute.)</w:t>
      </w:r>
    </w:p>
    <w:p w14:paraId="0A179569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45CB90D8" w14:textId="3F48E63A" w:rsidR="000507EF" w:rsidRPr="000507EF" w:rsidRDefault="00DC5549" w:rsidP="000507EF">
      <w:pPr>
        <w:rPr>
          <w:rFonts w:cs="Baskerville"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 xml:space="preserve">Keep two </w:t>
      </w:r>
      <w:proofErr w:type="spellStart"/>
      <w:r w:rsidR="000507EF" w:rsidRPr="000507EF">
        <w:rPr>
          <w:rFonts w:cs="Baskerville"/>
        </w:rPr>
        <w:t>vatchers</w:t>
      </w:r>
      <w:proofErr w:type="spellEnd"/>
      <w:r w:rsidR="000507EF" w:rsidRPr="000507EF">
        <w:rPr>
          <w:rFonts w:cs="Baskerville"/>
        </w:rPr>
        <w:t xml:space="preserve"> on dot door.</w:t>
      </w:r>
    </w:p>
    <w:p w14:paraId="2D80950C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38E2BA63" w14:textId="101C9383" w:rsidR="000507EF" w:rsidRPr="00DC5549" w:rsidRDefault="000507EF" w:rsidP="009C766A">
      <w:pPr>
        <w:pStyle w:val="LyricStageDirection"/>
      </w:pPr>
      <w:r w:rsidRPr="00DC5549">
        <w:t>(Fritz and Rud</w:t>
      </w:r>
      <w:r w:rsidR="009C766A">
        <w:t>olph take positions R. and L. of door L.4.</w:t>
      </w:r>
      <w:r w:rsidRPr="00DC5549">
        <w:t>E.)</w:t>
      </w:r>
    </w:p>
    <w:p w14:paraId="6D153750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61F7DF9D" w14:textId="6AB5250C" w:rsidR="000507EF" w:rsidRPr="000507EF" w:rsidRDefault="00DC5549" w:rsidP="000507EF">
      <w:pPr>
        <w:rPr>
          <w:rFonts w:cs="Baskerville"/>
        </w:rPr>
      </w:pPr>
      <w:r>
        <w:rPr>
          <w:rFonts w:cs="Baskerville"/>
        </w:rPr>
        <w:tab/>
      </w:r>
      <w:proofErr w:type="spellStart"/>
      <w:proofErr w:type="gramStart"/>
      <w:r w:rsidR="000507EF" w:rsidRPr="000507EF">
        <w:rPr>
          <w:rFonts w:cs="Baskerville"/>
        </w:rPr>
        <w:t>Milwalkee</w:t>
      </w:r>
      <w:proofErr w:type="spellEnd"/>
      <w:r w:rsidR="000507EF" w:rsidRPr="000507EF">
        <w:rPr>
          <w:rFonts w:cs="Baskerville"/>
        </w:rPr>
        <w:t>, Hans Wagner.</w:t>
      </w:r>
      <w:proofErr w:type="gramEnd"/>
    </w:p>
    <w:p w14:paraId="7D4A6512" w14:textId="77777777" w:rsidR="000507EF" w:rsidRPr="000507EF" w:rsidRDefault="000507EF" w:rsidP="000507EF">
      <w:pPr>
        <w:rPr>
          <w:rFonts w:cs="Baskerville"/>
        </w:rPr>
      </w:pPr>
    </w:p>
    <w:p w14:paraId="2A1457FB" w14:textId="6A4D624D" w:rsidR="000507EF" w:rsidRPr="00DC5549" w:rsidRDefault="000507EF" w:rsidP="009C766A">
      <w:pPr>
        <w:pStyle w:val="LyricStageDirection"/>
      </w:pPr>
      <w:r w:rsidRPr="00DC5549">
        <w:t>(</w:t>
      </w:r>
      <w:r w:rsidR="009C766A">
        <w:t xml:space="preserve">Hans Wagner </w:t>
      </w:r>
      <w:r w:rsidRPr="00DC5549">
        <w:t>steps forward and salutes.)</w:t>
      </w:r>
    </w:p>
    <w:p w14:paraId="697FF626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6D12F1F5" w14:textId="425B1F5E" w:rsidR="000507EF" w:rsidRPr="000507EF" w:rsidRDefault="00DC5549" w:rsidP="000507EF">
      <w:pPr>
        <w:rPr>
          <w:rFonts w:cs="Baskerville"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>Search me out dot room.</w:t>
      </w:r>
    </w:p>
    <w:p w14:paraId="0AD94243" w14:textId="77777777" w:rsidR="000507EF" w:rsidRPr="000507EF" w:rsidRDefault="000507EF" w:rsidP="000507EF">
      <w:pPr>
        <w:rPr>
          <w:rFonts w:cs="Baskerville"/>
        </w:rPr>
      </w:pPr>
    </w:p>
    <w:p w14:paraId="4BCFBA5D" w14:textId="2C4D5E1C" w:rsidR="000507EF" w:rsidRPr="00DC5549" w:rsidRDefault="000507EF" w:rsidP="009C766A">
      <w:pPr>
        <w:pStyle w:val="LyricStageDirection"/>
      </w:pPr>
      <w:r w:rsidRPr="00DC5549">
        <w:t>(Girls scream and divide to allow Hans</w:t>
      </w:r>
      <w:r w:rsidR="009C766A">
        <w:t xml:space="preserve"> Wagner to pass through them R.</w:t>
      </w:r>
      <w:r w:rsidRPr="00DC5549">
        <w:t>D.)</w:t>
      </w:r>
    </w:p>
    <w:p w14:paraId="7B2D5A32" w14:textId="77777777" w:rsidR="000507EF" w:rsidRPr="000507EF" w:rsidRDefault="000507EF" w:rsidP="000507EF">
      <w:pPr>
        <w:rPr>
          <w:rFonts w:cs="Baskerville"/>
        </w:rPr>
      </w:pPr>
    </w:p>
    <w:p w14:paraId="563CC1A6" w14:textId="7EDB9094" w:rsidR="000507EF" w:rsidRPr="000507EF" w:rsidRDefault="00DC5549" w:rsidP="000507EF">
      <w:pPr>
        <w:rPr>
          <w:rFonts w:cs="Baskerville"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>I hates dot search</w:t>
      </w:r>
      <w:r w:rsidR="009C766A">
        <w:rPr>
          <w:rFonts w:cs="Baskerville"/>
        </w:rPr>
        <w:t>,</w:t>
      </w:r>
      <w:r>
        <w:rPr>
          <w:rFonts w:cs="Baskerville"/>
        </w:rPr>
        <w:br/>
      </w:r>
      <w:proofErr w:type="gramStart"/>
      <w:r w:rsidR="008C1C2E">
        <w:rPr>
          <w:rFonts w:cs="Baskerville"/>
        </w:rPr>
        <w:t>But</w:t>
      </w:r>
      <w:proofErr w:type="gramEnd"/>
      <w:r w:rsidR="008C1C2E">
        <w:rPr>
          <w:rFonts w:cs="Baskerville"/>
        </w:rPr>
        <w:t xml:space="preserve"> follows orders if</w:t>
      </w:r>
      <w:r w:rsidR="000507EF" w:rsidRPr="000507EF">
        <w:rPr>
          <w:rFonts w:cs="Baskerville"/>
        </w:rPr>
        <w:t xml:space="preserve"> I burn a church</w:t>
      </w:r>
      <w:r w:rsidR="008C1C2E">
        <w:rPr>
          <w:rFonts w:cs="Baskerville"/>
        </w:rPr>
        <w:t>.</w:t>
      </w:r>
    </w:p>
    <w:p w14:paraId="73DDF1BE" w14:textId="77777777" w:rsidR="000507EF" w:rsidRPr="000507EF" w:rsidRDefault="000507EF" w:rsidP="000507EF">
      <w:pPr>
        <w:rPr>
          <w:rFonts w:cs="Baskerville"/>
        </w:rPr>
      </w:pPr>
    </w:p>
    <w:p w14:paraId="248FEA34" w14:textId="11FFDF05" w:rsidR="000507EF" w:rsidRPr="00DC5549" w:rsidRDefault="000507EF" w:rsidP="008C1C2E">
      <w:pPr>
        <w:pStyle w:val="LyricStageDirection"/>
      </w:pPr>
      <w:r w:rsidRPr="00DC5549">
        <w:t>(Hans</w:t>
      </w:r>
      <w:r w:rsidR="00461FDE">
        <w:t xml:space="preserve"> Wagner</w:t>
      </w:r>
      <w:r w:rsidRPr="00DC5549">
        <w:t xml:space="preserve"> enters from R.D. and goes L.)</w:t>
      </w:r>
    </w:p>
    <w:p w14:paraId="4018A12F" w14:textId="77777777" w:rsidR="000507EF" w:rsidRPr="00DC5549" w:rsidRDefault="000507EF" w:rsidP="00DC5549">
      <w:pPr>
        <w:rPr>
          <w:i/>
        </w:rPr>
      </w:pPr>
    </w:p>
    <w:p w14:paraId="0BEC6F2E" w14:textId="4846768D" w:rsidR="000507EF" w:rsidRPr="000507EF" w:rsidRDefault="00DC5549" w:rsidP="000507EF">
      <w:pPr>
        <w:rPr>
          <w:rFonts w:cs="Baskerville"/>
        </w:rPr>
      </w:pPr>
      <w:r>
        <w:rPr>
          <w:rFonts w:cs="Baskerville"/>
        </w:rPr>
        <w:tab/>
      </w:r>
      <w:proofErr w:type="spellStart"/>
      <w:r w:rsidR="000507EF" w:rsidRPr="000507EF">
        <w:rPr>
          <w:rFonts w:cs="Baskerville"/>
        </w:rPr>
        <w:t>Vell</w:t>
      </w:r>
      <w:proofErr w:type="spellEnd"/>
      <w:r w:rsidR="000507EF" w:rsidRPr="000507EF">
        <w:rPr>
          <w:rFonts w:cs="Baskerville"/>
        </w:rPr>
        <w:t xml:space="preserve">, you no found </w:t>
      </w:r>
      <w:proofErr w:type="spellStart"/>
      <w:r w:rsidR="000507EF" w:rsidRPr="000507EF">
        <w:rPr>
          <w:rFonts w:cs="Baskerville"/>
        </w:rPr>
        <w:t>dem</w:t>
      </w:r>
      <w:proofErr w:type="spellEnd"/>
      <w:r w:rsidR="000507EF" w:rsidRPr="000507EF">
        <w:rPr>
          <w:rFonts w:cs="Baskerville"/>
        </w:rPr>
        <w:t>?</w:t>
      </w:r>
    </w:p>
    <w:p w14:paraId="0871E8CB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31EB6910" w14:textId="695CA4A2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hans</w:t>
      </w:r>
      <w:r w:rsidR="008C1C2E">
        <w:rPr>
          <w:smallCaps/>
        </w:rPr>
        <w:t xml:space="preserve"> wagner</w:t>
      </w:r>
      <w:r w:rsidR="00DC5549">
        <w:rPr>
          <w:smallCaps/>
        </w:rPr>
        <w:t xml:space="preserve">. </w:t>
      </w:r>
      <w:r w:rsidRPr="00101934">
        <w:rPr>
          <w:rFonts w:cs="Baskerville"/>
          <w:i/>
        </w:rPr>
        <w:t>Nit</w:t>
      </w:r>
      <w:r w:rsidRPr="000507EF">
        <w:rPr>
          <w:rFonts w:cs="Baskerville"/>
        </w:rPr>
        <w:t>.</w:t>
      </w:r>
    </w:p>
    <w:p w14:paraId="2F2A4D0D" w14:textId="77777777" w:rsidR="000507EF" w:rsidRPr="000507EF" w:rsidRDefault="000507EF" w:rsidP="000507EF">
      <w:pPr>
        <w:rPr>
          <w:rFonts w:cs="Baskerville"/>
        </w:rPr>
      </w:pPr>
    </w:p>
    <w:p w14:paraId="18E6AACF" w14:textId="10FFE394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8C1C2E">
        <w:rPr>
          <w:rFonts w:cs="Baskerville"/>
        </w:rPr>
        <w:t>Dot’s vat I thought.</w:t>
      </w:r>
      <w:r w:rsidR="00DC5549">
        <w:rPr>
          <w:rFonts w:cs="Baskerville"/>
        </w:rPr>
        <w:br/>
      </w:r>
      <w:r w:rsidR="000507EF" w:rsidRPr="000507EF">
        <w:rPr>
          <w:rFonts w:cs="Baskerville"/>
        </w:rPr>
        <w:t xml:space="preserve">Good </w:t>
      </w:r>
      <w:proofErr w:type="spellStart"/>
      <w:r w:rsidR="000507EF" w:rsidRPr="000507EF">
        <w:rPr>
          <w:rFonts w:cs="Baskerville"/>
        </w:rPr>
        <w:t>perples</w:t>
      </w:r>
      <w:proofErr w:type="spellEnd"/>
      <w:r w:rsidR="008C1C2E">
        <w:rPr>
          <w:rFonts w:cs="Baskerville"/>
        </w:rPr>
        <w:t>,</w:t>
      </w:r>
      <w:r w:rsidR="000507EF" w:rsidRPr="000507EF">
        <w:rPr>
          <w:rFonts w:cs="Baskerville"/>
        </w:rPr>
        <w:t xml:space="preserve"> now I’ve done </w:t>
      </w:r>
      <w:proofErr w:type="spellStart"/>
      <w:r w:rsidR="000507EF" w:rsidRPr="000507EF">
        <w:rPr>
          <w:rFonts w:cs="Baskerville"/>
        </w:rPr>
        <w:t>yoost</w:t>
      </w:r>
      <w:proofErr w:type="spellEnd"/>
      <w:r w:rsidR="000507EF" w:rsidRPr="000507EF">
        <w:rPr>
          <w:rFonts w:cs="Baskerville"/>
        </w:rPr>
        <w:t xml:space="preserve"> vat I ought</w:t>
      </w:r>
      <w:r w:rsidR="008C1C2E">
        <w:rPr>
          <w:rFonts w:cs="Baskerville"/>
        </w:rPr>
        <w:t>.</w:t>
      </w:r>
      <w:r w:rsidR="00DC5549">
        <w:rPr>
          <w:rFonts w:cs="Baskerville"/>
        </w:rPr>
        <w:br/>
      </w:r>
      <w:r w:rsidR="000507EF" w:rsidRPr="000507EF">
        <w:rPr>
          <w:rFonts w:cs="Baskerville"/>
        </w:rPr>
        <w:t xml:space="preserve">Hans Wagner </w:t>
      </w:r>
      <w:proofErr w:type="gramStart"/>
      <w:r w:rsidR="000507EF" w:rsidRPr="000507EF">
        <w:rPr>
          <w:rFonts w:cs="Baskerville"/>
        </w:rPr>
        <w:t>fall</w:t>
      </w:r>
      <w:proofErr w:type="gramEnd"/>
      <w:r w:rsidR="000507EF" w:rsidRPr="000507EF">
        <w:rPr>
          <w:rFonts w:cs="Baskerville"/>
        </w:rPr>
        <w:t xml:space="preserve"> in dose ranks</w:t>
      </w:r>
      <w:r w:rsidR="008C1C2E">
        <w:rPr>
          <w:rFonts w:cs="Baskerville"/>
        </w:rPr>
        <w:t>.</w:t>
      </w:r>
    </w:p>
    <w:p w14:paraId="64337414" w14:textId="77777777" w:rsidR="000507EF" w:rsidRPr="000507EF" w:rsidRDefault="000507EF" w:rsidP="000507EF">
      <w:pPr>
        <w:pStyle w:val="StageDirection"/>
        <w:rPr>
          <w:rFonts w:cs="Baskerville"/>
        </w:rPr>
      </w:pPr>
    </w:p>
    <w:p w14:paraId="24F91BE7" w14:textId="77777777" w:rsidR="000507EF" w:rsidRPr="00DC5549" w:rsidRDefault="000507EF" w:rsidP="008C1C2E">
      <w:pPr>
        <w:pStyle w:val="LyricStageDirection"/>
      </w:pPr>
      <w:r w:rsidRPr="00DC5549">
        <w:t>(He does so.)</w:t>
      </w:r>
    </w:p>
    <w:p w14:paraId="03B03155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418D0877" w14:textId="45320DFD" w:rsidR="000507EF" w:rsidRPr="000507EF" w:rsidRDefault="00DC5549" w:rsidP="000507EF">
      <w:pPr>
        <w:rPr>
          <w:rFonts w:cs="Baskerville"/>
        </w:rPr>
      </w:pPr>
      <w:r>
        <w:rPr>
          <w:rFonts w:cs="Baskerville"/>
        </w:rPr>
        <w:tab/>
      </w:r>
      <w:proofErr w:type="gramStart"/>
      <w:r w:rsidR="000507EF" w:rsidRPr="000507EF">
        <w:rPr>
          <w:rFonts w:cs="Baskerville"/>
        </w:rPr>
        <w:t xml:space="preserve">I </w:t>
      </w:r>
      <w:proofErr w:type="spellStart"/>
      <w:r w:rsidR="000507EF" w:rsidRPr="000507EF">
        <w:rPr>
          <w:rFonts w:cs="Baskerville"/>
        </w:rPr>
        <w:t>vill</w:t>
      </w:r>
      <w:proofErr w:type="spellEnd"/>
      <w:r w:rsidR="000507EF" w:rsidRPr="000507EF">
        <w:rPr>
          <w:rFonts w:cs="Baskerville"/>
        </w:rPr>
        <w:t xml:space="preserve"> leave</w:t>
      </w:r>
      <w:r w:rsidR="008C1C2E">
        <w:rPr>
          <w:rFonts w:cs="Baskerville"/>
        </w:rPr>
        <w:t>.</w:t>
      </w:r>
      <w:proofErr w:type="gramEnd"/>
      <w:r>
        <w:rPr>
          <w:rFonts w:cs="Baskerville"/>
        </w:rPr>
        <w:br/>
      </w:r>
      <w:r w:rsidR="000507EF" w:rsidRPr="000507EF">
        <w:rPr>
          <w:rFonts w:cs="Baskerville"/>
        </w:rPr>
        <w:t xml:space="preserve">I </w:t>
      </w:r>
      <w:proofErr w:type="gramStart"/>
      <w:r w:rsidR="000507EF" w:rsidRPr="000507EF">
        <w:rPr>
          <w:rFonts w:cs="Baskerville"/>
        </w:rPr>
        <w:t>hopes</w:t>
      </w:r>
      <w:proofErr w:type="gramEnd"/>
      <w:r w:rsidR="000507EF" w:rsidRPr="000507EF">
        <w:rPr>
          <w:rFonts w:cs="Baskerville"/>
        </w:rPr>
        <w:t xml:space="preserve"> my conduct vas made no one grieve</w:t>
      </w:r>
      <w:r w:rsidR="008C1C2E">
        <w:rPr>
          <w:rFonts w:cs="Baskerville"/>
        </w:rPr>
        <w:t>.</w:t>
      </w:r>
    </w:p>
    <w:p w14:paraId="5A8A9366" w14:textId="77777777" w:rsidR="000507EF" w:rsidRPr="000507EF" w:rsidRDefault="000507EF" w:rsidP="000507EF">
      <w:pPr>
        <w:rPr>
          <w:rFonts w:cs="Baskerville"/>
        </w:rPr>
      </w:pPr>
    </w:p>
    <w:p w14:paraId="1B22E505" w14:textId="34EF1BF4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omnes</w:t>
      </w:r>
      <w:r w:rsidR="00DC5549">
        <w:rPr>
          <w:smallCaps/>
        </w:rPr>
        <w:t xml:space="preserve">. </w:t>
      </w:r>
      <w:r w:rsidR="008C1C2E">
        <w:rPr>
          <w:rFonts w:cs="Baskerville"/>
          <w:i/>
        </w:rPr>
        <w:t>(</w:t>
      </w:r>
      <w:proofErr w:type="gramStart"/>
      <w:r w:rsidR="008C1C2E">
        <w:rPr>
          <w:rFonts w:cs="Baskerville"/>
          <w:i/>
        </w:rPr>
        <w:t>action</w:t>
      </w:r>
      <w:proofErr w:type="gramEnd"/>
      <w:r w:rsidRPr="00DC5549">
        <w:rPr>
          <w:rFonts w:cs="Baskerville"/>
          <w:i/>
        </w:rPr>
        <w:t>)</w:t>
      </w:r>
      <w:r w:rsidR="00DC5549">
        <w:rPr>
          <w:rFonts w:cs="Baskerville"/>
          <w:i/>
        </w:rPr>
        <w:t xml:space="preserve"> </w:t>
      </w:r>
      <w:r w:rsidRPr="000507EF">
        <w:rPr>
          <w:rFonts w:cs="Baskerville"/>
        </w:rPr>
        <w:t>Oh no</w:t>
      </w:r>
      <w:r w:rsidR="00101934">
        <w:rPr>
          <w:rFonts w:cs="Baskerville"/>
        </w:rPr>
        <w:t>,</w:t>
      </w:r>
      <w:r w:rsidRPr="000507EF">
        <w:rPr>
          <w:rFonts w:cs="Baskerville"/>
        </w:rPr>
        <w:t xml:space="preserve"> sir!</w:t>
      </w:r>
    </w:p>
    <w:p w14:paraId="24B8A950" w14:textId="77777777" w:rsidR="000507EF" w:rsidRPr="000507EF" w:rsidRDefault="000507EF" w:rsidP="000507EF">
      <w:pPr>
        <w:rPr>
          <w:rFonts w:cs="Baskerville"/>
        </w:rPr>
      </w:pPr>
    </w:p>
    <w:p w14:paraId="18ED06A7" w14:textId="0664ED97" w:rsid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proofErr w:type="gramStart"/>
      <w:r w:rsidR="000507EF" w:rsidRPr="000507EF">
        <w:rPr>
          <w:rFonts w:cs="Baskerville"/>
        </w:rPr>
        <w:t>I vas as firm on duty like a rock</w:t>
      </w:r>
      <w:r w:rsidR="00DC5549">
        <w:rPr>
          <w:rFonts w:cs="Baskerville"/>
        </w:rPr>
        <w:t>.</w:t>
      </w:r>
      <w:proofErr w:type="gramEnd"/>
    </w:p>
    <w:p w14:paraId="68FB62B0" w14:textId="77777777" w:rsidR="008C1C2E" w:rsidRPr="000507EF" w:rsidRDefault="008C1C2E" w:rsidP="000507EF">
      <w:pPr>
        <w:rPr>
          <w:rFonts w:cs="Baskerville"/>
        </w:rPr>
      </w:pPr>
    </w:p>
    <w:p w14:paraId="1CBD4DEC" w14:textId="7B826168" w:rsidR="000507EF" w:rsidRPr="00DC5549" w:rsidRDefault="008C1C2E" w:rsidP="008C1C2E">
      <w:pPr>
        <w:pStyle w:val="LyricStageDirection"/>
      </w:pPr>
      <w:r>
        <w:t>(</w:t>
      </w:r>
      <w:r w:rsidR="000507EF" w:rsidRPr="00DC5549">
        <w:t>Loud alarm goes off in clock</w:t>
      </w:r>
      <w:r>
        <w:t>. All start. Le Blanc clim</w:t>
      </w:r>
      <w:r w:rsidR="000507EF" w:rsidRPr="00DC5549">
        <w:t>bs up proscenium</w:t>
      </w:r>
      <w:r>
        <w:t>. Lone Fisherman runs upstage. Business: Catherine looking for Le Blanc. The hands of the clock fly around.)</w:t>
      </w:r>
    </w:p>
    <w:p w14:paraId="25630E68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643A7B72" w14:textId="035710CC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DC5549">
        <w:rPr>
          <w:smallCaps/>
        </w:rPr>
        <w:t xml:space="preserve">. </w:t>
      </w:r>
      <w:r w:rsidRPr="000507EF">
        <w:rPr>
          <w:rFonts w:cs="Baskerville"/>
        </w:rPr>
        <w:t>Come up here</w:t>
      </w:r>
      <w:r w:rsidR="008C1C2E">
        <w:rPr>
          <w:rFonts w:cs="Baskerville"/>
        </w:rPr>
        <w:t>,</w:t>
      </w:r>
      <w:r w:rsidRPr="000507EF">
        <w:rPr>
          <w:rFonts w:cs="Baskerville"/>
        </w:rPr>
        <w:t xml:space="preserve"> Catty!</w:t>
      </w:r>
      <w:r w:rsidR="00DC5549">
        <w:rPr>
          <w:rFonts w:cs="Baskerville"/>
        </w:rPr>
        <w:br/>
      </w:r>
      <w:r w:rsidR="008C1C2E">
        <w:rPr>
          <w:rFonts w:cs="Baskerville"/>
        </w:rPr>
        <w:t>What is it? An</w:t>
      </w:r>
      <w:r w:rsidRPr="000507EF">
        <w:rPr>
          <w:rFonts w:cs="Baskerville"/>
        </w:rPr>
        <w:t xml:space="preserve"> earthquake?</w:t>
      </w:r>
    </w:p>
    <w:p w14:paraId="329EB3C2" w14:textId="77777777" w:rsidR="000507EF" w:rsidRPr="000507EF" w:rsidRDefault="000507EF" w:rsidP="000507EF">
      <w:pPr>
        <w:rPr>
          <w:rFonts w:cs="Baskerville"/>
        </w:rPr>
      </w:pPr>
    </w:p>
    <w:p w14:paraId="27A48188" w14:textId="09ADD68F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proofErr w:type="spellStart"/>
      <w:r w:rsidR="000507EF" w:rsidRPr="000507EF">
        <w:rPr>
          <w:rFonts w:cs="Baskerville"/>
        </w:rPr>
        <w:t>Chiminz</w:t>
      </w:r>
      <w:proofErr w:type="spellEnd"/>
      <w:r w:rsidR="000507EF" w:rsidRPr="000507EF">
        <w:rPr>
          <w:rFonts w:cs="Baskerville"/>
        </w:rPr>
        <w:t xml:space="preserve"> Christmas! Vat got in dot clock?</w:t>
      </w:r>
    </w:p>
    <w:p w14:paraId="723F357A" w14:textId="3E2C0D7E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DC5549">
        <w:rPr>
          <w:smallCaps/>
        </w:rPr>
        <w:t xml:space="preserve"> </w:t>
      </w:r>
      <w:r w:rsidR="000507EF" w:rsidRPr="000507EF">
        <w:rPr>
          <w:rFonts w:cs="Baskerville"/>
        </w:rPr>
        <w:t>It’s nothing</w:t>
      </w:r>
      <w:r w:rsidR="008C1C2E">
        <w:rPr>
          <w:rFonts w:cs="Baskerville"/>
        </w:rPr>
        <w:t>,</w:t>
      </w:r>
      <w:r w:rsidR="000507EF" w:rsidRPr="000507EF">
        <w:rPr>
          <w:rFonts w:cs="Baskerville"/>
        </w:rPr>
        <w:t xml:space="preserve"> </w:t>
      </w:r>
      <w:proofErr w:type="gramStart"/>
      <w:r w:rsidR="000507EF" w:rsidRPr="000507EF">
        <w:rPr>
          <w:rFonts w:cs="Baskerville"/>
        </w:rPr>
        <w:t>sir,</w:t>
      </w:r>
      <w:proofErr w:type="gramEnd"/>
      <w:r w:rsidR="000507EF" w:rsidRPr="000507EF">
        <w:rPr>
          <w:rFonts w:cs="Baskerville"/>
        </w:rPr>
        <w:t xml:space="preserve"> it’s only striking nine.</w:t>
      </w:r>
    </w:p>
    <w:p w14:paraId="7DF378A9" w14:textId="77777777" w:rsidR="000507EF" w:rsidRPr="000507EF" w:rsidRDefault="000507EF" w:rsidP="000507EF">
      <w:pPr>
        <w:rPr>
          <w:rFonts w:cs="Baskerville"/>
        </w:rPr>
      </w:pPr>
    </w:p>
    <w:p w14:paraId="76D5DAAD" w14:textId="77777777" w:rsidR="00B81194" w:rsidRDefault="001054B5" w:rsidP="00DC5549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>Nine? Dot vas a twenty-nine strike, I opine.</w:t>
      </w:r>
    </w:p>
    <w:p w14:paraId="274ED140" w14:textId="05330594" w:rsidR="000507EF" w:rsidRPr="000507EF" w:rsidRDefault="000507EF" w:rsidP="00B81194">
      <w:pPr>
        <w:pStyle w:val="LyricStageDirection"/>
      </w:pPr>
      <w:r w:rsidRPr="00DC5549">
        <w:t>(</w:t>
      </w:r>
      <w:proofErr w:type="gramStart"/>
      <w:r w:rsidR="008C1C2E">
        <w:t>c</w:t>
      </w:r>
      <w:r w:rsidRPr="00DC5549">
        <w:t>rosses</w:t>
      </w:r>
      <w:proofErr w:type="gramEnd"/>
      <w:r w:rsidRPr="00DC5549">
        <w:t xml:space="preserve"> to </w:t>
      </w:r>
      <w:r w:rsidR="008C1C2E">
        <w:t>Evangeline</w:t>
      </w:r>
      <w:r w:rsidRPr="00DC5549">
        <w:t>)</w:t>
      </w:r>
    </w:p>
    <w:p w14:paraId="15BE4DC2" w14:textId="77777777" w:rsidR="000507EF" w:rsidRPr="000507EF" w:rsidRDefault="000507EF" w:rsidP="000507EF">
      <w:pPr>
        <w:rPr>
          <w:rFonts w:cs="Baskerville"/>
        </w:rPr>
      </w:pPr>
    </w:p>
    <w:p w14:paraId="40B9C638" w14:textId="2457DADA" w:rsidR="000507EF" w:rsidRPr="00DC5549" w:rsidRDefault="008C1C2E" w:rsidP="008C1C2E">
      <w:pPr>
        <w:pStyle w:val="LyricStageDirection"/>
      </w:pPr>
      <w:r>
        <w:t>(Clock moves erratically.)</w:t>
      </w:r>
    </w:p>
    <w:p w14:paraId="31F63BC5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5E2446D2" w14:textId="0FEB7752" w:rsidR="000507EF" w:rsidRPr="000507EF" w:rsidRDefault="00DC5549" w:rsidP="000507EF">
      <w:pPr>
        <w:rPr>
          <w:rFonts w:cs="Baskerville"/>
        </w:rPr>
      </w:pPr>
      <w:r>
        <w:rPr>
          <w:rFonts w:cs="Baskerville"/>
        </w:rPr>
        <w:tab/>
      </w:r>
      <w:r w:rsidR="008C1C2E">
        <w:rPr>
          <w:rFonts w:cs="Baskerville"/>
        </w:rPr>
        <w:t>Dot clock must have an eight-</w:t>
      </w:r>
      <w:r w:rsidR="000507EF" w:rsidRPr="000507EF">
        <w:rPr>
          <w:rFonts w:cs="Baskerville"/>
        </w:rPr>
        <w:t>hour strike inside, it strikes so much</w:t>
      </w:r>
      <w:r w:rsidR="008C1C2E">
        <w:rPr>
          <w:rFonts w:cs="Baskerville"/>
        </w:rPr>
        <w:t>.</w:t>
      </w:r>
      <w:r>
        <w:rPr>
          <w:rFonts w:cs="Baskerville"/>
        </w:rPr>
        <w:br/>
      </w:r>
      <w:proofErr w:type="spellStart"/>
      <w:r w:rsidR="000507EF" w:rsidRPr="000507EF">
        <w:rPr>
          <w:rFonts w:cs="Baskerville"/>
        </w:rPr>
        <w:t>Portztausend</w:t>
      </w:r>
      <w:proofErr w:type="spellEnd"/>
      <w:r w:rsidR="000507EF" w:rsidRPr="000507EF">
        <w:rPr>
          <w:rFonts w:cs="Baskerville"/>
        </w:rPr>
        <w:t xml:space="preserve"> </w:t>
      </w:r>
      <w:proofErr w:type="spellStart"/>
      <w:r w:rsidR="000507EF" w:rsidRPr="000507EF">
        <w:rPr>
          <w:rFonts w:cs="Baskerville"/>
        </w:rPr>
        <w:t>Himmelion</w:t>
      </w:r>
      <w:proofErr w:type="spellEnd"/>
      <w:r w:rsidR="000507EF" w:rsidRPr="000507EF">
        <w:rPr>
          <w:rFonts w:cs="Baskerville"/>
        </w:rPr>
        <w:t xml:space="preserve">! </w:t>
      </w:r>
      <w:proofErr w:type="spellStart"/>
      <w:r w:rsidR="000507EF" w:rsidRPr="000507EF">
        <w:rPr>
          <w:rFonts w:cs="Baskerville"/>
        </w:rPr>
        <w:t>Vell</w:t>
      </w:r>
      <w:proofErr w:type="spellEnd"/>
      <w:r w:rsidR="008C1C2E">
        <w:rPr>
          <w:rFonts w:cs="Baskerville"/>
        </w:rPr>
        <w:t>,</w:t>
      </w:r>
      <w:r w:rsidR="000507EF" w:rsidRPr="000507EF">
        <w:rPr>
          <w:rFonts w:cs="Baskerville"/>
        </w:rPr>
        <w:t xml:space="preserve"> I should say</w:t>
      </w:r>
      <w:r w:rsidR="000F0B3A">
        <w:rPr>
          <w:rFonts w:cs="Baskerville"/>
        </w:rPr>
        <w:t>,</w:t>
      </w:r>
      <w:r>
        <w:rPr>
          <w:rFonts w:cs="Baskerville"/>
        </w:rPr>
        <w:br/>
      </w:r>
      <w:r w:rsidR="000507EF" w:rsidRPr="000507EF">
        <w:rPr>
          <w:rFonts w:cs="Baskerville"/>
        </w:rPr>
        <w:t>Dot clock vas not run down but run away</w:t>
      </w:r>
      <w:r w:rsidR="008C1C2E">
        <w:rPr>
          <w:rFonts w:cs="Baskerville"/>
        </w:rPr>
        <w:t>.</w:t>
      </w:r>
      <w:r>
        <w:rPr>
          <w:rFonts w:cs="Baskerville"/>
        </w:rPr>
        <w:br/>
      </w:r>
      <w:r w:rsidR="000507EF" w:rsidRPr="000507EF">
        <w:rPr>
          <w:rFonts w:cs="Baskerville"/>
        </w:rPr>
        <w:t>Hans Wagner</w:t>
      </w:r>
      <w:r w:rsidR="008C1C2E">
        <w:rPr>
          <w:rFonts w:cs="Baskerville"/>
        </w:rPr>
        <w:t>,</w:t>
      </w:r>
      <w:r w:rsidR="000507EF" w:rsidRPr="000507EF">
        <w:rPr>
          <w:rFonts w:cs="Baskerville"/>
        </w:rPr>
        <w:t xml:space="preserve"> look in dot clock right quick.</w:t>
      </w:r>
    </w:p>
    <w:p w14:paraId="30BDBD22" w14:textId="77777777" w:rsidR="000507EF" w:rsidRPr="000507EF" w:rsidRDefault="000507EF" w:rsidP="000507EF">
      <w:pPr>
        <w:rPr>
          <w:rFonts w:cs="Baskerville"/>
        </w:rPr>
      </w:pPr>
    </w:p>
    <w:p w14:paraId="7A0D88D4" w14:textId="08C1E877" w:rsidR="000507EF" w:rsidRPr="00DC5549" w:rsidRDefault="000507EF" w:rsidP="008C1C2E">
      <w:pPr>
        <w:pStyle w:val="LyricStageDirection"/>
      </w:pPr>
      <w:r w:rsidRPr="00DC5549">
        <w:t xml:space="preserve">(Hans </w:t>
      </w:r>
      <w:r w:rsidR="00461FDE">
        <w:t xml:space="preserve">Wagner </w:t>
      </w:r>
      <w:r w:rsidRPr="00DC5549">
        <w:t>crosses to clock and tries door with bayonet.)</w:t>
      </w:r>
    </w:p>
    <w:p w14:paraId="74473828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670CA9D3" w14:textId="39DCAB13" w:rsidR="000507EF" w:rsidRPr="000507EF" w:rsidRDefault="00DC5549" w:rsidP="000507EF">
      <w:pPr>
        <w:rPr>
          <w:rFonts w:cs="Baskerville"/>
        </w:rPr>
      </w:pPr>
      <w:r>
        <w:rPr>
          <w:rFonts w:cs="Baskerville"/>
        </w:rPr>
        <w:tab/>
      </w:r>
      <w:proofErr w:type="spellStart"/>
      <w:r w:rsidR="000507EF" w:rsidRPr="000507EF">
        <w:rPr>
          <w:rFonts w:cs="Baskerville"/>
        </w:rPr>
        <w:t>Tahke</w:t>
      </w:r>
      <w:proofErr w:type="spellEnd"/>
      <w:r w:rsidR="000507EF" w:rsidRPr="000507EF">
        <w:rPr>
          <w:rFonts w:cs="Baskerville"/>
        </w:rPr>
        <w:t xml:space="preserve"> der </w:t>
      </w:r>
      <w:proofErr w:type="gramStart"/>
      <w:r w:rsidR="000507EF" w:rsidRPr="000507EF">
        <w:rPr>
          <w:rFonts w:cs="Baskerville"/>
        </w:rPr>
        <w:t>sticker stick</w:t>
      </w:r>
      <w:proofErr w:type="gramEnd"/>
      <w:r w:rsidR="000507EF" w:rsidRPr="000507EF">
        <w:rPr>
          <w:rFonts w:cs="Baskerville"/>
        </w:rPr>
        <w:t xml:space="preserve"> him in der ticker.</w:t>
      </w:r>
      <w:r>
        <w:rPr>
          <w:rFonts w:cs="Baskerville"/>
        </w:rPr>
        <w:br/>
      </w:r>
      <w:r w:rsidR="000507EF" w:rsidRPr="000507EF">
        <w:rPr>
          <w:rFonts w:cs="Baskerville"/>
        </w:rPr>
        <w:t xml:space="preserve">Move de </w:t>
      </w:r>
      <w:proofErr w:type="spellStart"/>
      <w:r w:rsidR="000507EF" w:rsidRPr="000507EF">
        <w:rPr>
          <w:rFonts w:cs="Baskerville"/>
        </w:rPr>
        <w:t>pendiculum</w:t>
      </w:r>
      <w:proofErr w:type="spellEnd"/>
      <w:r w:rsidR="000507EF" w:rsidRPr="000507EF">
        <w:rPr>
          <w:rFonts w:cs="Baskerville"/>
        </w:rPr>
        <w:t>.</w:t>
      </w:r>
    </w:p>
    <w:p w14:paraId="6BDBE522" w14:textId="77777777" w:rsidR="000507EF" w:rsidRPr="000507EF" w:rsidRDefault="000507EF" w:rsidP="000507EF">
      <w:pPr>
        <w:rPr>
          <w:rFonts w:cs="Baskerville"/>
        </w:rPr>
      </w:pPr>
    </w:p>
    <w:p w14:paraId="6DF22F40" w14:textId="54EE2B37" w:rsidR="000507EF" w:rsidRPr="00DC5549" w:rsidRDefault="000507EF" w:rsidP="008C1C2E">
      <w:pPr>
        <w:pStyle w:val="LyricStageDirection"/>
      </w:pPr>
      <w:r w:rsidRPr="00DC5549">
        <w:t xml:space="preserve">(Hans </w:t>
      </w:r>
      <w:r w:rsidR="00461FDE">
        <w:t xml:space="preserve">Wagner </w:t>
      </w:r>
      <w:r w:rsidRPr="00DC5549">
        <w:t>o</w:t>
      </w:r>
      <w:r w:rsidR="000F0B3A">
        <w:t>pens clock and takes out sailor. G</w:t>
      </w:r>
      <w:r w:rsidRPr="00DC5549">
        <w:t>ives him in charge of soldiers.)</w:t>
      </w:r>
    </w:p>
    <w:p w14:paraId="7F0BABA6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07CA8427" w14:textId="04E4FB49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omnes</w:t>
      </w:r>
      <w:r w:rsidR="00DC5549">
        <w:rPr>
          <w:smallCaps/>
        </w:rPr>
        <w:t xml:space="preserve">. </w:t>
      </w:r>
      <w:r w:rsidRPr="000507EF">
        <w:rPr>
          <w:rFonts w:cs="Baskerville"/>
        </w:rPr>
        <w:t>Oh!</w:t>
      </w:r>
    </w:p>
    <w:p w14:paraId="7F3C7CF1" w14:textId="77777777" w:rsidR="000507EF" w:rsidRPr="000507EF" w:rsidRDefault="000507EF" w:rsidP="000507EF">
      <w:pPr>
        <w:rPr>
          <w:rFonts w:cs="Baskerville"/>
        </w:rPr>
      </w:pPr>
    </w:p>
    <w:p w14:paraId="052271E8" w14:textId="3F3AAD4C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8C1C2E">
        <w:rPr>
          <w:rFonts w:cs="Baskerville"/>
        </w:rPr>
        <w:t>Hey-day! D</w:t>
      </w:r>
      <w:r w:rsidR="000507EF" w:rsidRPr="000507EF">
        <w:rPr>
          <w:rFonts w:cs="Baskerville"/>
        </w:rPr>
        <w:t>ot as a height clock day I see</w:t>
      </w:r>
      <w:r w:rsidR="008C1C2E">
        <w:rPr>
          <w:rFonts w:cs="Baskerville"/>
        </w:rPr>
        <w:t>.</w:t>
      </w:r>
      <w:r w:rsidR="00DC5549">
        <w:rPr>
          <w:rFonts w:cs="Baskerville"/>
        </w:rPr>
        <w:br/>
      </w:r>
      <w:r w:rsidR="000507EF" w:rsidRPr="000507EF">
        <w:rPr>
          <w:rFonts w:cs="Baskerville"/>
        </w:rPr>
        <w:t>Tie his hands loose</w:t>
      </w:r>
      <w:r w:rsidR="008C1C2E">
        <w:rPr>
          <w:rFonts w:cs="Baskerville"/>
        </w:rPr>
        <w:t>. A</w:t>
      </w:r>
      <w:r w:rsidR="000507EF" w:rsidRPr="000507EF">
        <w:rPr>
          <w:rFonts w:cs="Baskerville"/>
        </w:rPr>
        <w:t xml:space="preserve"> stop clock he will be</w:t>
      </w:r>
      <w:r w:rsidR="008C1C2E">
        <w:rPr>
          <w:rFonts w:cs="Baskerville"/>
        </w:rPr>
        <w:t>.</w:t>
      </w:r>
      <w:r w:rsidR="00DC5549">
        <w:rPr>
          <w:rFonts w:cs="Baskerville"/>
        </w:rPr>
        <w:br/>
      </w:r>
      <w:proofErr w:type="spellStart"/>
      <w:r w:rsidR="000507EF" w:rsidRPr="000507EF">
        <w:rPr>
          <w:rFonts w:cs="Baskerville"/>
        </w:rPr>
        <w:t>Vere</w:t>
      </w:r>
      <w:proofErr w:type="spellEnd"/>
      <w:r w:rsidR="000507EF" w:rsidRPr="000507EF">
        <w:rPr>
          <w:rFonts w:cs="Baskerville"/>
        </w:rPr>
        <w:t xml:space="preserve"> vas der </w:t>
      </w:r>
      <w:proofErr w:type="spellStart"/>
      <w:proofErr w:type="gramStart"/>
      <w:r w:rsidR="000507EF" w:rsidRPr="000507EF">
        <w:rPr>
          <w:rFonts w:cs="Baskerville"/>
        </w:rPr>
        <w:t>oder</w:t>
      </w:r>
      <w:proofErr w:type="spellEnd"/>
      <w:proofErr w:type="gramEnd"/>
      <w:r w:rsidR="000507EF" w:rsidRPr="000507EF">
        <w:rPr>
          <w:rFonts w:cs="Baskerville"/>
        </w:rPr>
        <w:t xml:space="preserve"> man’s?</w:t>
      </w:r>
    </w:p>
    <w:p w14:paraId="15788489" w14:textId="77777777" w:rsidR="000507EF" w:rsidRPr="000507EF" w:rsidRDefault="000507EF" w:rsidP="000507EF">
      <w:pPr>
        <w:rPr>
          <w:rFonts w:cs="Baskerville"/>
        </w:rPr>
      </w:pPr>
    </w:p>
    <w:p w14:paraId="3762C586" w14:textId="42F7BCD9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DC5549">
        <w:rPr>
          <w:smallCaps/>
        </w:rPr>
        <w:t xml:space="preserve">. </w:t>
      </w:r>
      <w:r w:rsidR="008C1C2E">
        <w:rPr>
          <w:rFonts w:cs="Baskerville"/>
        </w:rPr>
        <w:t xml:space="preserve">I know </w:t>
      </w:r>
      <w:r w:rsidRPr="000507EF">
        <w:rPr>
          <w:rFonts w:cs="Baskerville"/>
        </w:rPr>
        <w:t>not</w:t>
      </w:r>
      <w:r w:rsidR="008C1C2E">
        <w:rPr>
          <w:rFonts w:cs="Baskerville"/>
        </w:rPr>
        <w:t>,</w:t>
      </w:r>
      <w:r w:rsidRPr="000507EF">
        <w:rPr>
          <w:rFonts w:cs="Baskerville"/>
        </w:rPr>
        <w:t xml:space="preserve"> sir.</w:t>
      </w:r>
    </w:p>
    <w:p w14:paraId="634072C7" w14:textId="77777777" w:rsidR="000507EF" w:rsidRPr="000507EF" w:rsidRDefault="000507EF" w:rsidP="000507EF">
      <w:pPr>
        <w:rPr>
          <w:rFonts w:cs="Baskerville"/>
        </w:rPr>
      </w:pPr>
    </w:p>
    <w:p w14:paraId="64168BE3" w14:textId="4A3619B7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8C1C2E">
        <w:rPr>
          <w:rFonts w:cs="Baskerville"/>
        </w:rPr>
        <w:t xml:space="preserve">All right, </w:t>
      </w:r>
      <w:proofErr w:type="spellStart"/>
      <w:r w:rsidR="008C1C2E">
        <w:rPr>
          <w:rFonts w:cs="Baskerville"/>
        </w:rPr>
        <w:t>mit</w:t>
      </w:r>
      <w:r w:rsidR="000507EF" w:rsidRPr="000507EF">
        <w:rPr>
          <w:rFonts w:cs="Baskerville"/>
        </w:rPr>
        <w:t>out</w:t>
      </w:r>
      <w:proofErr w:type="spellEnd"/>
      <w:r w:rsidR="000507EF" w:rsidRPr="000507EF">
        <w:rPr>
          <w:rFonts w:cs="Baskerville"/>
        </w:rPr>
        <w:t xml:space="preserve"> I got him</w:t>
      </w:r>
      <w:r w:rsidR="00461FDE">
        <w:rPr>
          <w:rFonts w:cs="Baskerville"/>
        </w:rPr>
        <w:t>,</w:t>
      </w:r>
      <w:r w:rsidR="000507EF" w:rsidRPr="000507EF">
        <w:rPr>
          <w:rFonts w:cs="Baskerville"/>
        </w:rPr>
        <w:t xml:space="preserve"> I don’t stir.</w:t>
      </w:r>
    </w:p>
    <w:p w14:paraId="50015EBA" w14:textId="77777777" w:rsidR="000507EF" w:rsidRPr="000507EF" w:rsidRDefault="000507EF" w:rsidP="000507EF">
      <w:pPr>
        <w:rPr>
          <w:rFonts w:cs="Baskerville"/>
        </w:rPr>
      </w:pPr>
    </w:p>
    <w:p w14:paraId="450CF1FA" w14:textId="44EE4DEC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DC5549">
        <w:rPr>
          <w:smallCaps/>
        </w:rPr>
        <w:t xml:space="preserve">. </w:t>
      </w:r>
      <w:r w:rsidR="00461FDE">
        <w:rPr>
          <w:rFonts w:cs="Baskerville"/>
          <w:i/>
        </w:rPr>
        <w:t>(</w:t>
      </w:r>
      <w:proofErr w:type="gramStart"/>
      <w:r w:rsidR="00461FDE">
        <w:rPr>
          <w:rFonts w:cs="Baskerville"/>
          <w:i/>
        </w:rPr>
        <w:t>c</w:t>
      </w:r>
      <w:r w:rsidRPr="00DC5549">
        <w:rPr>
          <w:rFonts w:cs="Baskerville"/>
          <w:i/>
        </w:rPr>
        <w:t>rosses</w:t>
      </w:r>
      <w:proofErr w:type="gramEnd"/>
      <w:r w:rsidRPr="00DC5549">
        <w:rPr>
          <w:rFonts w:cs="Baskerville"/>
          <w:i/>
        </w:rPr>
        <w:t xml:space="preserve"> C.</w:t>
      </w:r>
      <w:r w:rsidR="00461FDE">
        <w:rPr>
          <w:rFonts w:cs="Baskerville"/>
          <w:i/>
        </w:rPr>
        <w:t>, a</w:t>
      </w:r>
      <w:r w:rsidRPr="00DC5549">
        <w:rPr>
          <w:rFonts w:cs="Baskerville"/>
          <w:i/>
        </w:rPr>
        <w:t xml:space="preserve">pproaching </w:t>
      </w:r>
      <w:r w:rsidR="00461FDE">
        <w:rPr>
          <w:rFonts w:cs="Baskerville"/>
          <w:i/>
        </w:rPr>
        <w:t>Captain</w:t>
      </w:r>
      <w:r w:rsidR="001054B5">
        <w:rPr>
          <w:rFonts w:cs="Baskerville"/>
          <w:i/>
        </w:rPr>
        <w:t xml:space="preserve"> </w:t>
      </w:r>
      <w:r w:rsidR="00461FDE">
        <w:rPr>
          <w:rFonts w:cs="Baskerville"/>
          <w:i/>
        </w:rPr>
        <w:t>defiantly</w:t>
      </w:r>
      <w:r w:rsidRPr="00DC5549">
        <w:rPr>
          <w:rFonts w:cs="Baskerville"/>
          <w:i/>
        </w:rPr>
        <w:t>)</w:t>
      </w:r>
      <w:r w:rsidR="00DC5549">
        <w:rPr>
          <w:rFonts w:cs="Baskerville"/>
          <w:i/>
        </w:rPr>
        <w:br/>
      </w:r>
      <w:r w:rsidRPr="000507EF">
        <w:rPr>
          <w:rFonts w:cs="Baskerville"/>
        </w:rPr>
        <w:t xml:space="preserve">Come, come, come, </w:t>
      </w:r>
      <w:proofErr w:type="gramStart"/>
      <w:r w:rsidRPr="000507EF">
        <w:rPr>
          <w:rFonts w:cs="Baskerville"/>
        </w:rPr>
        <w:t>come</w:t>
      </w:r>
      <w:proofErr w:type="gramEnd"/>
      <w:r w:rsidRPr="000507EF">
        <w:rPr>
          <w:rFonts w:cs="Baskerville"/>
        </w:rPr>
        <w:t>, co</w:t>
      </w:r>
      <w:r w:rsidR="00461FDE">
        <w:rPr>
          <w:rFonts w:cs="Baskerville"/>
        </w:rPr>
        <w:t>–</w:t>
      </w:r>
      <w:r w:rsidRPr="000507EF">
        <w:rPr>
          <w:rFonts w:cs="Baskerville"/>
        </w:rPr>
        <w:t>m</w:t>
      </w:r>
      <w:r w:rsidR="00461FDE">
        <w:rPr>
          <w:rFonts w:cs="Baskerville"/>
        </w:rPr>
        <w:t>–</w:t>
      </w:r>
      <w:r w:rsidRPr="000507EF">
        <w:rPr>
          <w:rFonts w:cs="Baskerville"/>
        </w:rPr>
        <w:t>e.</w:t>
      </w:r>
    </w:p>
    <w:p w14:paraId="1CABD977" w14:textId="77777777" w:rsidR="000507EF" w:rsidRPr="000507EF" w:rsidRDefault="000507EF" w:rsidP="000507EF">
      <w:pPr>
        <w:rPr>
          <w:rFonts w:cs="Baskerville"/>
        </w:rPr>
      </w:pPr>
    </w:p>
    <w:p w14:paraId="104E0C8D" w14:textId="0397E42E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461FDE">
        <w:rPr>
          <w:rFonts w:cs="Baskerville"/>
          <w:i/>
        </w:rPr>
        <w:t>(</w:t>
      </w:r>
      <w:proofErr w:type="gramStart"/>
      <w:r w:rsidR="00461FDE">
        <w:rPr>
          <w:rFonts w:cs="Baskerville"/>
          <w:i/>
        </w:rPr>
        <w:t>fiercely</w:t>
      </w:r>
      <w:proofErr w:type="gramEnd"/>
      <w:r w:rsidR="000507EF" w:rsidRPr="00DC5549">
        <w:rPr>
          <w:rFonts w:cs="Baskerville"/>
          <w:i/>
        </w:rPr>
        <w:t>)</w:t>
      </w:r>
      <w:r w:rsidR="00DC5549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 xml:space="preserve">Come </w:t>
      </w:r>
      <w:proofErr w:type="spellStart"/>
      <w:r w:rsidR="000507EF" w:rsidRPr="000507EF">
        <w:rPr>
          <w:rFonts w:cs="Baskerville"/>
        </w:rPr>
        <w:t>vere</w:t>
      </w:r>
      <w:proofErr w:type="spellEnd"/>
      <w:r w:rsidR="000507EF" w:rsidRPr="000507EF">
        <w:rPr>
          <w:rFonts w:cs="Baskerville"/>
        </w:rPr>
        <w:t>?</w:t>
      </w:r>
    </w:p>
    <w:p w14:paraId="1D442802" w14:textId="77777777" w:rsidR="000507EF" w:rsidRPr="000507EF" w:rsidRDefault="000507EF" w:rsidP="000507EF">
      <w:pPr>
        <w:rPr>
          <w:rFonts w:cs="Baskerville"/>
        </w:rPr>
      </w:pPr>
    </w:p>
    <w:p w14:paraId="47942D92" w14:textId="6E81BB4A" w:rsidR="000507EF" w:rsidRPr="000507EF" w:rsidRDefault="000507EF" w:rsidP="00DC5549">
      <w:pPr>
        <w:rPr>
          <w:rFonts w:cs="Baskerville"/>
        </w:rPr>
      </w:pPr>
      <w:r w:rsidRPr="008321BC">
        <w:rPr>
          <w:smallCaps/>
        </w:rPr>
        <w:t>le blanc</w:t>
      </w:r>
      <w:r w:rsidR="00DC5549">
        <w:rPr>
          <w:smallCaps/>
        </w:rPr>
        <w:t xml:space="preserve">. </w:t>
      </w:r>
      <w:r w:rsidRPr="000507EF">
        <w:rPr>
          <w:rFonts w:cs="Baskerville"/>
        </w:rPr>
        <w:t>I arrest you for Communist</w:t>
      </w:r>
      <w:r w:rsidR="00DC350F">
        <w:rPr>
          <w:rFonts w:cs="Baskerville"/>
        </w:rPr>
        <w:t xml:space="preserve"> [sic]</w:t>
      </w:r>
      <w:r w:rsidR="00DC5549">
        <w:rPr>
          <w:rFonts w:cs="Baskerville"/>
        </w:rPr>
        <w:t xml:space="preserve">. </w:t>
      </w:r>
      <w:r w:rsidR="000F0B3A">
        <w:rPr>
          <w:rFonts w:cs="Baskerville"/>
          <w:i/>
        </w:rPr>
        <w:t>(</w:t>
      </w:r>
      <w:proofErr w:type="gramStart"/>
      <w:r w:rsidR="000F0B3A">
        <w:rPr>
          <w:rFonts w:cs="Baskerville"/>
          <w:i/>
        </w:rPr>
        <w:t>business</w:t>
      </w:r>
      <w:proofErr w:type="gramEnd"/>
      <w:r w:rsidRPr="00DC5549">
        <w:rPr>
          <w:rFonts w:cs="Baskerville"/>
          <w:i/>
        </w:rPr>
        <w:t>)</w:t>
      </w:r>
      <w:r w:rsidR="00DC5549">
        <w:rPr>
          <w:rFonts w:cs="Baskerville"/>
          <w:i/>
        </w:rPr>
        <w:t xml:space="preserve"> </w:t>
      </w:r>
      <w:r w:rsidRPr="000507EF">
        <w:rPr>
          <w:rFonts w:cs="Baskerville"/>
        </w:rPr>
        <w:t>The pen is mightier than the sword.</w:t>
      </w:r>
      <w:r w:rsidR="00DC5549">
        <w:rPr>
          <w:rFonts w:cs="Baskerville"/>
        </w:rPr>
        <w:t xml:space="preserve"> </w:t>
      </w:r>
      <w:r w:rsidR="000F0B3A">
        <w:rPr>
          <w:rFonts w:cs="Baskerville"/>
          <w:i/>
        </w:rPr>
        <w:t>(</w:t>
      </w:r>
      <w:proofErr w:type="gramStart"/>
      <w:r w:rsidR="000F0B3A">
        <w:rPr>
          <w:rFonts w:cs="Baskerville"/>
          <w:i/>
        </w:rPr>
        <w:t>business</w:t>
      </w:r>
      <w:proofErr w:type="gramEnd"/>
      <w:r w:rsidRPr="00DC5549">
        <w:rPr>
          <w:rFonts w:cs="Baskerville"/>
          <w:i/>
        </w:rPr>
        <w:t>)</w:t>
      </w:r>
    </w:p>
    <w:p w14:paraId="1AA527D0" w14:textId="77777777" w:rsidR="000507EF" w:rsidRPr="000507EF" w:rsidRDefault="000507EF" w:rsidP="000507EF">
      <w:pPr>
        <w:rPr>
          <w:rFonts w:cs="Baskerville"/>
        </w:rPr>
      </w:pPr>
    </w:p>
    <w:p w14:paraId="70274C73" w14:textId="220A707E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>Who are you</w:t>
      </w:r>
      <w:r w:rsidR="00461FDE">
        <w:rPr>
          <w:rFonts w:cs="Baskerville"/>
        </w:rPr>
        <w:t>,</w:t>
      </w:r>
      <w:r w:rsidR="000507EF" w:rsidRPr="000507EF">
        <w:rPr>
          <w:rFonts w:cs="Baskerville"/>
        </w:rPr>
        <w:t xml:space="preserve"> anyhow?</w:t>
      </w:r>
    </w:p>
    <w:p w14:paraId="2EACBCEF" w14:textId="77777777" w:rsidR="000507EF" w:rsidRPr="000507EF" w:rsidRDefault="000507EF" w:rsidP="000507EF">
      <w:pPr>
        <w:rPr>
          <w:rFonts w:cs="Baskerville"/>
        </w:rPr>
      </w:pPr>
    </w:p>
    <w:p w14:paraId="20FDDD2A" w14:textId="09D78F65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DC5549">
        <w:rPr>
          <w:smallCaps/>
        </w:rPr>
        <w:t xml:space="preserve">. </w:t>
      </w:r>
      <w:r w:rsidRPr="000507EF">
        <w:rPr>
          <w:rFonts w:cs="Baskerville"/>
        </w:rPr>
        <w:t>W.J. Bryan, the Boy Orator.</w:t>
      </w:r>
    </w:p>
    <w:p w14:paraId="461A4616" w14:textId="77777777" w:rsidR="000507EF" w:rsidRPr="000507EF" w:rsidRDefault="000507EF" w:rsidP="000507EF">
      <w:pPr>
        <w:rPr>
          <w:rFonts w:cs="Baskerville"/>
        </w:rPr>
      </w:pPr>
    </w:p>
    <w:p w14:paraId="7EA391E3" w14:textId="1A47B6F0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 xml:space="preserve">Hans </w:t>
      </w:r>
      <w:r w:rsidR="00461FDE">
        <w:rPr>
          <w:rFonts w:cs="Baskerville"/>
        </w:rPr>
        <w:t>Wagner</w:t>
      </w:r>
      <w:r w:rsidR="000F0B3A">
        <w:rPr>
          <w:rFonts w:cs="Baskerville"/>
        </w:rPr>
        <w:t>,</w:t>
      </w:r>
      <w:r w:rsidR="00461FDE">
        <w:rPr>
          <w:rFonts w:cs="Baskerville"/>
        </w:rPr>
        <w:t xml:space="preserve"> seems to me dot </w:t>
      </w:r>
      <w:proofErr w:type="spellStart"/>
      <w:r w:rsidR="00461FDE">
        <w:rPr>
          <w:rFonts w:cs="Baskerville"/>
        </w:rPr>
        <w:t>chimmy’s</w:t>
      </w:r>
      <w:proofErr w:type="spellEnd"/>
      <w:r w:rsidR="000507EF" w:rsidRPr="000507EF">
        <w:rPr>
          <w:rFonts w:cs="Baskerville"/>
        </w:rPr>
        <w:t xml:space="preserve"> queer</w:t>
      </w:r>
      <w:r w:rsidR="00461FDE">
        <w:rPr>
          <w:rFonts w:cs="Baskerville"/>
        </w:rPr>
        <w:t>. S</w:t>
      </w:r>
      <w:r w:rsidR="000507EF" w:rsidRPr="000507EF">
        <w:rPr>
          <w:rFonts w:cs="Baskerville"/>
        </w:rPr>
        <w:t xml:space="preserve">ee if he’s </w:t>
      </w:r>
      <w:proofErr w:type="spellStart"/>
      <w:r w:rsidR="000507EF" w:rsidRPr="000507EF">
        <w:rPr>
          <w:rFonts w:cs="Baskerville"/>
        </w:rPr>
        <w:t>dere</w:t>
      </w:r>
      <w:proofErr w:type="spellEnd"/>
      <w:r w:rsidR="000507EF" w:rsidRPr="000507EF">
        <w:rPr>
          <w:rFonts w:cs="Baskerville"/>
        </w:rPr>
        <w:t>.</w:t>
      </w:r>
    </w:p>
    <w:p w14:paraId="64209DE2" w14:textId="77777777" w:rsidR="000507EF" w:rsidRPr="000507EF" w:rsidRDefault="000507EF" w:rsidP="000507EF">
      <w:pPr>
        <w:rPr>
          <w:rFonts w:cs="Baskerville"/>
        </w:rPr>
      </w:pPr>
    </w:p>
    <w:p w14:paraId="5255E102" w14:textId="7A13E1D5" w:rsidR="000507EF" w:rsidRPr="00DC5549" w:rsidRDefault="00461FDE" w:rsidP="00461FDE">
      <w:pPr>
        <w:pStyle w:val="LyricStageDirection"/>
      </w:pPr>
      <w:r>
        <w:t>(Hans Wagner goes to c</w:t>
      </w:r>
      <w:r w:rsidR="000507EF" w:rsidRPr="00DC5549">
        <w:t>himney</w:t>
      </w:r>
      <w:r>
        <w:t>.</w:t>
      </w:r>
      <w:r w:rsidR="000507EF" w:rsidRPr="00DC5549">
        <w:t xml:space="preserve"> Girls scream</w:t>
      </w:r>
      <w:r>
        <w:t>. He</w:t>
      </w:r>
      <w:r w:rsidR="000507EF" w:rsidRPr="00DC5549">
        <w:t xml:space="preserve"> sticks </w:t>
      </w:r>
      <w:r>
        <w:t xml:space="preserve">his </w:t>
      </w:r>
      <w:r w:rsidR="000507EF" w:rsidRPr="00DC5549">
        <w:t>bayonet up and brings down another sailor.)</w:t>
      </w:r>
    </w:p>
    <w:p w14:paraId="43A5F7DF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5123004D" w14:textId="0806706E" w:rsidR="000507EF" w:rsidRPr="000507EF" w:rsidRDefault="00DC5549" w:rsidP="000507EF">
      <w:pPr>
        <w:rPr>
          <w:rFonts w:cs="Baskerville"/>
        </w:rPr>
      </w:pPr>
      <w:r>
        <w:rPr>
          <w:rFonts w:cs="Baskerville"/>
        </w:rPr>
        <w:tab/>
      </w:r>
      <w:proofErr w:type="spellStart"/>
      <w:proofErr w:type="gramStart"/>
      <w:r w:rsidR="000507EF" w:rsidRPr="000507EF">
        <w:rPr>
          <w:rFonts w:cs="Baskerville"/>
        </w:rPr>
        <w:t>Vell</w:t>
      </w:r>
      <w:proofErr w:type="spellEnd"/>
      <w:r w:rsidR="00461FDE">
        <w:rPr>
          <w:rFonts w:cs="Baskerville"/>
        </w:rPr>
        <w:t>,</w:t>
      </w:r>
      <w:r w:rsidR="000507EF" w:rsidRPr="000507EF">
        <w:rPr>
          <w:rFonts w:cs="Baskerville"/>
        </w:rPr>
        <w:t xml:space="preserve"> vas he?</w:t>
      </w:r>
      <w:proofErr w:type="gramEnd"/>
    </w:p>
    <w:p w14:paraId="72DCF1E3" w14:textId="245E9F41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hans</w:t>
      </w:r>
      <w:r w:rsidR="00461FDE">
        <w:rPr>
          <w:smallCaps/>
        </w:rPr>
        <w:t xml:space="preserve"> wagner</w:t>
      </w:r>
      <w:r w:rsidR="00DC5549">
        <w:rPr>
          <w:smallCaps/>
        </w:rPr>
        <w:t xml:space="preserve">. </w:t>
      </w:r>
      <w:r w:rsidR="00461FDE">
        <w:rPr>
          <w:rFonts w:cs="Baskerville"/>
          <w:i/>
        </w:rPr>
        <w:t>(</w:t>
      </w:r>
      <w:proofErr w:type="gramStart"/>
      <w:r w:rsidR="00461FDE">
        <w:rPr>
          <w:rFonts w:cs="Baskerville"/>
          <w:i/>
        </w:rPr>
        <w:t>b</w:t>
      </w:r>
      <w:r w:rsidRPr="00DC5549">
        <w:rPr>
          <w:rFonts w:cs="Baskerville"/>
          <w:i/>
        </w:rPr>
        <w:t>rings</w:t>
      </w:r>
      <w:proofErr w:type="gramEnd"/>
      <w:r w:rsidRPr="00DC5549">
        <w:rPr>
          <w:rFonts w:cs="Baskerville"/>
          <w:i/>
        </w:rPr>
        <w:t xml:space="preserve"> second </w:t>
      </w:r>
      <w:r w:rsidR="00461FDE">
        <w:rPr>
          <w:rFonts w:cs="Baskerville"/>
          <w:i/>
        </w:rPr>
        <w:t>sailor down to soldiers to guard</w:t>
      </w:r>
      <w:r w:rsidRPr="00DC5549">
        <w:rPr>
          <w:rFonts w:cs="Baskerville"/>
          <w:i/>
        </w:rPr>
        <w:t>)</w:t>
      </w:r>
      <w:r w:rsidR="00DC5549">
        <w:rPr>
          <w:rFonts w:cs="Baskerville"/>
          <w:i/>
        </w:rPr>
        <w:t xml:space="preserve"> </w:t>
      </w:r>
      <w:r w:rsidRPr="000507EF">
        <w:rPr>
          <w:rFonts w:cs="Baskerville"/>
        </w:rPr>
        <w:t>Yes</w:t>
      </w:r>
      <w:r w:rsidR="00461FDE">
        <w:rPr>
          <w:rFonts w:cs="Baskerville"/>
        </w:rPr>
        <w:t>,</w:t>
      </w:r>
      <w:r w:rsidRPr="000507EF">
        <w:rPr>
          <w:rFonts w:cs="Baskerville"/>
        </w:rPr>
        <w:t xml:space="preserve"> he’s here.</w:t>
      </w:r>
    </w:p>
    <w:p w14:paraId="21387B57" w14:textId="77777777" w:rsidR="000507EF" w:rsidRPr="000507EF" w:rsidRDefault="000507EF" w:rsidP="000507EF">
      <w:pPr>
        <w:rPr>
          <w:rFonts w:cs="Baskerville"/>
        </w:rPr>
      </w:pPr>
    </w:p>
    <w:p w14:paraId="6110A48B" w14:textId="4E8413AE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461FDE">
        <w:rPr>
          <w:rFonts w:cs="Baskerville"/>
        </w:rPr>
        <w:t>That’s a nice trick. T</w:t>
      </w:r>
      <w:r w:rsidR="000507EF" w:rsidRPr="000507EF">
        <w:rPr>
          <w:rFonts w:cs="Baskerville"/>
        </w:rPr>
        <w:t>ake ’</w:t>
      </w:r>
      <w:proofErr w:type="spellStart"/>
      <w:r w:rsidR="000507EF" w:rsidRPr="000507EF">
        <w:rPr>
          <w:rFonts w:cs="Baskerville"/>
        </w:rPr>
        <w:t>em</w:t>
      </w:r>
      <w:proofErr w:type="spellEnd"/>
      <w:r w:rsidR="000507EF" w:rsidRPr="000507EF">
        <w:rPr>
          <w:rFonts w:cs="Baskerville"/>
        </w:rPr>
        <w:t xml:space="preserve"> both to the Bastille.</w:t>
      </w:r>
      <w:r w:rsidR="00DC5549">
        <w:rPr>
          <w:rFonts w:cs="Baskerville"/>
        </w:rPr>
        <w:br/>
      </w:r>
      <w:r w:rsidR="000507EF" w:rsidRPr="000507EF">
        <w:rPr>
          <w:rFonts w:cs="Baskerville"/>
        </w:rPr>
        <w:t>Now den</w:t>
      </w:r>
      <w:r w:rsidR="00461FDE">
        <w:rPr>
          <w:rFonts w:cs="Baskerville"/>
        </w:rPr>
        <w:t xml:space="preserve">, young </w:t>
      </w:r>
      <w:proofErr w:type="spellStart"/>
      <w:r w:rsidR="00461FDE">
        <w:rPr>
          <w:rFonts w:cs="Baskerville"/>
        </w:rPr>
        <w:t>woman</w:t>
      </w:r>
      <w:r w:rsidR="000507EF" w:rsidRPr="000507EF">
        <w:rPr>
          <w:rFonts w:cs="Baskerville"/>
        </w:rPr>
        <w:t>s</w:t>
      </w:r>
      <w:proofErr w:type="spellEnd"/>
      <w:r w:rsidR="00461FDE">
        <w:rPr>
          <w:rFonts w:cs="Baskerville"/>
        </w:rPr>
        <w:t>,</w:t>
      </w:r>
      <w:r w:rsidR="000507EF" w:rsidRPr="000507EF">
        <w:rPr>
          <w:rFonts w:cs="Baskerville"/>
        </w:rPr>
        <w:t xml:space="preserve"> vat you </w:t>
      </w:r>
      <w:proofErr w:type="spellStart"/>
      <w:r w:rsidR="000507EF" w:rsidRPr="000507EF">
        <w:rPr>
          <w:rFonts w:cs="Baskerville"/>
        </w:rPr>
        <w:t>tole</w:t>
      </w:r>
      <w:proofErr w:type="spellEnd"/>
      <w:r w:rsidR="000507EF" w:rsidRPr="000507EF">
        <w:rPr>
          <w:rFonts w:cs="Baskerville"/>
        </w:rPr>
        <w:t xml:space="preserve"> me now?</w:t>
      </w:r>
      <w:r w:rsidR="00DC5549">
        <w:rPr>
          <w:rFonts w:cs="Baskerville"/>
        </w:rPr>
        <w:br/>
      </w:r>
      <w:r w:rsidR="000507EF" w:rsidRPr="000507EF">
        <w:rPr>
          <w:rFonts w:cs="Baskerville"/>
        </w:rPr>
        <w:t>Dot vas a pretty nice trick anyhow.</w:t>
      </w:r>
    </w:p>
    <w:p w14:paraId="56855990" w14:textId="77777777" w:rsidR="000507EF" w:rsidRPr="000507EF" w:rsidRDefault="000507EF" w:rsidP="000507EF">
      <w:pPr>
        <w:rPr>
          <w:rFonts w:cs="Baskerville"/>
        </w:rPr>
      </w:pPr>
    </w:p>
    <w:p w14:paraId="55E5D623" w14:textId="786B59A3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DC5549">
        <w:rPr>
          <w:smallCaps/>
        </w:rPr>
        <w:t xml:space="preserve"> </w:t>
      </w:r>
      <w:r w:rsidR="000507EF" w:rsidRPr="000507EF">
        <w:rPr>
          <w:rFonts w:cs="Baskerville"/>
        </w:rPr>
        <w:t>Oh</w:t>
      </w:r>
      <w:r w:rsidR="00461FDE">
        <w:rPr>
          <w:rFonts w:cs="Baskerville"/>
        </w:rPr>
        <w:t>,</w:t>
      </w:r>
      <w:r w:rsidR="000507EF" w:rsidRPr="000507EF">
        <w:rPr>
          <w:rFonts w:cs="Baskerville"/>
        </w:rPr>
        <w:t xml:space="preserve"> sir</w:t>
      </w:r>
      <w:r w:rsidR="00461FDE">
        <w:rPr>
          <w:rFonts w:cs="Baskerville"/>
        </w:rPr>
        <w:t>,</w:t>
      </w:r>
      <w:r w:rsidR="000507EF" w:rsidRPr="000507EF">
        <w:rPr>
          <w:rFonts w:cs="Baskerville"/>
        </w:rPr>
        <w:t xml:space="preserve"> I never knew that I did wrong</w:t>
      </w:r>
      <w:r w:rsidR="00461FDE">
        <w:rPr>
          <w:rFonts w:cs="Baskerville"/>
        </w:rPr>
        <w:t>.</w:t>
      </w:r>
      <w:r w:rsidR="00DC5549">
        <w:rPr>
          <w:rFonts w:cs="Baskerville"/>
        </w:rPr>
        <w:br/>
      </w:r>
      <w:r w:rsidR="000507EF" w:rsidRPr="000507EF">
        <w:rPr>
          <w:rFonts w:cs="Baskerville"/>
        </w:rPr>
        <w:t>They asked protection—</w:t>
      </w:r>
    </w:p>
    <w:p w14:paraId="6D54DD4C" w14:textId="77777777" w:rsidR="000507EF" w:rsidRPr="000507EF" w:rsidRDefault="000507EF" w:rsidP="000507EF">
      <w:pPr>
        <w:rPr>
          <w:rFonts w:cs="Baskerville"/>
        </w:rPr>
      </w:pPr>
    </w:p>
    <w:p w14:paraId="2737ADCF" w14:textId="36ED568E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>Why did you not send them to McKinley?</w:t>
      </w:r>
      <w:r w:rsidR="00DC5549">
        <w:rPr>
          <w:rFonts w:cs="Baskerville"/>
        </w:rPr>
        <w:br/>
      </w:r>
      <w:r w:rsidR="000507EF" w:rsidRPr="000507EF">
        <w:rPr>
          <w:rFonts w:cs="Baskerville"/>
        </w:rPr>
        <w:t>That’s what the matter with Hanna</w:t>
      </w:r>
      <w:r w:rsidR="00461FDE">
        <w:rPr>
          <w:rFonts w:cs="Baskerville"/>
        </w:rPr>
        <w:t>.</w:t>
      </w:r>
      <w:r w:rsidR="00DC5549">
        <w:rPr>
          <w:rFonts w:cs="Baskerville"/>
        </w:rPr>
        <w:br/>
      </w:r>
      <w:r w:rsidR="000507EF" w:rsidRPr="000507EF">
        <w:rPr>
          <w:rFonts w:cs="Baskerville"/>
        </w:rPr>
        <w:t>I suppose you’d have given them free trade if they’d ask for it</w:t>
      </w:r>
      <w:r w:rsidR="00461FDE">
        <w:rPr>
          <w:rFonts w:cs="Baskerville"/>
        </w:rPr>
        <w:t>.</w:t>
      </w:r>
      <w:r w:rsidR="00DC5549">
        <w:rPr>
          <w:rFonts w:cs="Baskerville"/>
        </w:rPr>
        <w:br/>
      </w:r>
      <w:proofErr w:type="spellStart"/>
      <w:r w:rsidR="000507EF" w:rsidRPr="000507EF">
        <w:rPr>
          <w:rFonts w:cs="Baskerville"/>
        </w:rPr>
        <w:t>Joost</w:t>
      </w:r>
      <w:proofErr w:type="spellEnd"/>
      <w:r w:rsidR="000507EF" w:rsidRPr="000507EF">
        <w:rPr>
          <w:rFonts w:cs="Baskerville"/>
        </w:rPr>
        <w:t xml:space="preserve"> come along, you can explain about dot on der ship.</w:t>
      </w:r>
    </w:p>
    <w:p w14:paraId="1E13A41C" w14:textId="77777777" w:rsidR="000507EF" w:rsidRPr="000507EF" w:rsidRDefault="000507EF" w:rsidP="000507EF">
      <w:pPr>
        <w:rPr>
          <w:rFonts w:cs="Baskerville"/>
        </w:rPr>
      </w:pPr>
    </w:p>
    <w:p w14:paraId="2BB446C5" w14:textId="4348D302" w:rsidR="000507EF" w:rsidRPr="000507EF" w:rsidRDefault="00FF0386" w:rsidP="000507EF">
      <w:pPr>
        <w:rPr>
          <w:rFonts w:cs="Baskerville"/>
        </w:rPr>
      </w:pPr>
      <w:r>
        <w:rPr>
          <w:smallCaps/>
        </w:rPr>
        <w:t>gabriel.</w:t>
      </w:r>
      <w:r w:rsidR="00461FDE">
        <w:rPr>
          <w:smallCaps/>
        </w:rPr>
        <w:t xml:space="preserve"> </w:t>
      </w:r>
      <w:r w:rsidR="00461FDE">
        <w:rPr>
          <w:rFonts w:cs="Baskerville"/>
        </w:rPr>
        <w:t>Would you arrest he</w:t>
      </w:r>
      <w:r w:rsidR="000507EF" w:rsidRPr="000507EF">
        <w:rPr>
          <w:rFonts w:cs="Baskerville"/>
        </w:rPr>
        <w:t>r?</w:t>
      </w:r>
    </w:p>
    <w:p w14:paraId="3E0BAE29" w14:textId="77777777" w:rsidR="000507EF" w:rsidRPr="000507EF" w:rsidRDefault="000507EF" w:rsidP="000507EF">
      <w:pPr>
        <w:rPr>
          <w:rFonts w:cs="Baskerville"/>
        </w:rPr>
      </w:pPr>
    </w:p>
    <w:p w14:paraId="6BA41F1F" w14:textId="76F72400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DC5549">
        <w:rPr>
          <w:smallCaps/>
        </w:rPr>
        <w:t xml:space="preserve"> </w:t>
      </w:r>
      <w:r w:rsidR="000507EF" w:rsidRPr="000507EF">
        <w:rPr>
          <w:rFonts w:cs="Baskerville"/>
        </w:rPr>
        <w:t>I believe he would.</w:t>
      </w:r>
    </w:p>
    <w:p w14:paraId="124ADA15" w14:textId="77777777" w:rsidR="000507EF" w:rsidRPr="000507EF" w:rsidRDefault="000507EF" w:rsidP="000507EF">
      <w:pPr>
        <w:rPr>
          <w:rFonts w:cs="Baskerville"/>
        </w:rPr>
      </w:pPr>
    </w:p>
    <w:p w14:paraId="0F41622D" w14:textId="3ED61CD8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>Yah, I’d arrest her old grandmother over there.</w:t>
      </w:r>
    </w:p>
    <w:p w14:paraId="5A6000E2" w14:textId="77777777" w:rsidR="000507EF" w:rsidRPr="000507EF" w:rsidRDefault="000507EF" w:rsidP="000507EF">
      <w:pPr>
        <w:rPr>
          <w:rFonts w:cs="Baskerville"/>
        </w:rPr>
      </w:pPr>
    </w:p>
    <w:p w14:paraId="300EC235" w14:textId="17F6AED9" w:rsidR="000507EF" w:rsidRPr="00DC5549" w:rsidRDefault="000507EF" w:rsidP="00461FDE">
      <w:pPr>
        <w:pStyle w:val="LyricStageDirection"/>
      </w:pPr>
      <w:r w:rsidRPr="00DC5549">
        <w:t xml:space="preserve">(Pointing to </w:t>
      </w:r>
      <w:r w:rsidR="00434307">
        <w:t>Catherine.</w:t>
      </w:r>
      <w:r w:rsidRPr="00DC5549">
        <w:t>)</w:t>
      </w:r>
    </w:p>
    <w:p w14:paraId="413D3881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71A50715" w14:textId="5BDBD4E8" w:rsidR="000507EF" w:rsidRPr="000507EF" w:rsidRDefault="00695BF9" w:rsidP="000507EF">
      <w:pPr>
        <w:rPr>
          <w:rFonts w:cs="Baskerville"/>
        </w:rPr>
      </w:pPr>
      <w:r>
        <w:rPr>
          <w:smallCaps/>
        </w:rPr>
        <w:t>omnes</w:t>
      </w:r>
      <w:r w:rsidR="00DC5549">
        <w:rPr>
          <w:smallCaps/>
        </w:rPr>
        <w:t xml:space="preserve">. </w:t>
      </w:r>
      <w:r w:rsidR="000507EF" w:rsidRPr="000507EF">
        <w:rPr>
          <w:rFonts w:cs="Baskerville"/>
        </w:rPr>
        <w:t xml:space="preserve">Ha, ha, ha! </w:t>
      </w:r>
      <w:proofErr w:type="gramStart"/>
      <w:r w:rsidR="000507EF" w:rsidRPr="000507EF">
        <w:rPr>
          <w:rFonts w:cs="Baskerville"/>
        </w:rPr>
        <w:t>Wonder which of you girls is the grandmother.</w:t>
      </w:r>
      <w:proofErr w:type="gramEnd"/>
    </w:p>
    <w:p w14:paraId="630DB301" w14:textId="77777777" w:rsidR="000507EF" w:rsidRPr="000507EF" w:rsidRDefault="000507EF" w:rsidP="000507EF">
      <w:pPr>
        <w:rPr>
          <w:rFonts w:cs="Baskerville"/>
        </w:rPr>
      </w:pPr>
    </w:p>
    <w:p w14:paraId="4D06A3F1" w14:textId="66EC8C12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>I’ll take her away for</w:t>
      </w:r>
      <w:r w:rsidR="00461FDE">
        <w:rPr>
          <w:rFonts w:cs="Baskerville"/>
        </w:rPr>
        <w:t xml:space="preserve"> b</w:t>
      </w:r>
      <w:r w:rsidR="000507EF" w:rsidRPr="000507EF">
        <w:rPr>
          <w:rFonts w:cs="Baskerville"/>
        </w:rPr>
        <w:t>allast.</w:t>
      </w:r>
    </w:p>
    <w:p w14:paraId="12CC2DA5" w14:textId="77777777" w:rsidR="000507EF" w:rsidRPr="000507EF" w:rsidRDefault="000507EF" w:rsidP="000507EF">
      <w:pPr>
        <w:rPr>
          <w:rFonts w:cs="Baskerville"/>
        </w:rPr>
      </w:pPr>
    </w:p>
    <w:p w14:paraId="1840AA7C" w14:textId="17733D1E" w:rsidR="000507EF" w:rsidRPr="000507EF" w:rsidRDefault="00BF58BE" w:rsidP="000507EF">
      <w:pPr>
        <w:rPr>
          <w:rFonts w:cs="Baskerville"/>
        </w:rPr>
      </w:pPr>
      <w:r>
        <w:rPr>
          <w:smallCaps/>
        </w:rPr>
        <w:t>eulalie.</w:t>
      </w:r>
      <w:r w:rsidR="00DC5549">
        <w:rPr>
          <w:smallCaps/>
        </w:rPr>
        <w:t xml:space="preserve"> </w:t>
      </w:r>
      <w:r w:rsidR="000F0B3A">
        <w:rPr>
          <w:rFonts w:cs="Baskerville"/>
        </w:rPr>
        <w:t>Isn’t that funny!</w:t>
      </w:r>
    </w:p>
    <w:p w14:paraId="03D92188" w14:textId="77777777" w:rsidR="000507EF" w:rsidRPr="000507EF" w:rsidRDefault="000507EF" w:rsidP="000507EF">
      <w:pPr>
        <w:rPr>
          <w:rFonts w:cs="Baskerville"/>
        </w:rPr>
      </w:pPr>
    </w:p>
    <w:p w14:paraId="4E6DBA85" w14:textId="12A5E361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DC5549">
        <w:rPr>
          <w:smallCaps/>
        </w:rPr>
        <w:t xml:space="preserve"> </w:t>
      </w:r>
      <w:r w:rsidR="000507EF" w:rsidRPr="000507EF">
        <w:rPr>
          <w:rFonts w:cs="Baskerville"/>
        </w:rPr>
        <w:t>I think it</w:t>
      </w:r>
      <w:r w:rsidR="00461FDE">
        <w:rPr>
          <w:rFonts w:cs="Baskerville"/>
        </w:rPr>
        <w:t>’</w:t>
      </w:r>
      <w:r w:rsidR="000507EF" w:rsidRPr="000507EF">
        <w:rPr>
          <w:rFonts w:cs="Baskerville"/>
        </w:rPr>
        <w:t>s real comical.</w:t>
      </w:r>
    </w:p>
    <w:p w14:paraId="62994E77" w14:textId="77777777" w:rsidR="000507EF" w:rsidRPr="000507EF" w:rsidRDefault="000507EF" w:rsidP="000507EF">
      <w:pPr>
        <w:rPr>
          <w:rFonts w:cs="Baskerville"/>
        </w:rPr>
      </w:pPr>
    </w:p>
    <w:p w14:paraId="50BB5756" w14:textId="3EDA72CA" w:rsidR="000507EF" w:rsidRPr="000507EF" w:rsidRDefault="00BF58BE" w:rsidP="000507EF">
      <w:pPr>
        <w:rPr>
          <w:rFonts w:cs="Baskerville"/>
        </w:rPr>
      </w:pPr>
      <w:r>
        <w:rPr>
          <w:smallCaps/>
        </w:rPr>
        <w:t>eulalie.</w:t>
      </w:r>
      <w:r w:rsidR="00DC5549">
        <w:rPr>
          <w:smallCaps/>
        </w:rPr>
        <w:t xml:space="preserve"> </w:t>
      </w:r>
      <w:r w:rsidR="000507EF" w:rsidRPr="000507EF">
        <w:rPr>
          <w:rFonts w:cs="Baskerville"/>
        </w:rPr>
        <w:t>He meant you.</w:t>
      </w:r>
    </w:p>
    <w:p w14:paraId="3E125EC0" w14:textId="77777777" w:rsidR="000507EF" w:rsidRPr="000507EF" w:rsidRDefault="000507EF" w:rsidP="000507EF">
      <w:pPr>
        <w:rPr>
          <w:rFonts w:cs="Baskerville"/>
        </w:rPr>
      </w:pPr>
    </w:p>
    <w:p w14:paraId="146906A2" w14:textId="6870A3D6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DC5549">
        <w:rPr>
          <w:smallCaps/>
        </w:rPr>
        <w:t xml:space="preserve"> </w:t>
      </w:r>
      <w:r w:rsidR="000507EF" w:rsidRPr="000507EF">
        <w:rPr>
          <w:rFonts w:cs="Baskerville"/>
        </w:rPr>
        <w:t>Oh the devil!</w:t>
      </w:r>
    </w:p>
    <w:p w14:paraId="1C303E0F" w14:textId="77777777" w:rsidR="000507EF" w:rsidRPr="000507EF" w:rsidRDefault="000507EF" w:rsidP="00695BF9">
      <w:pPr>
        <w:rPr>
          <w:rFonts w:cs="Baskerville"/>
        </w:rPr>
      </w:pPr>
    </w:p>
    <w:p w14:paraId="01C98AB0" w14:textId="7D830EEE" w:rsidR="000507EF" w:rsidRPr="00695BF9" w:rsidRDefault="00461FDE" w:rsidP="00461FDE">
      <w:pPr>
        <w:pStyle w:val="LyricStageDirection"/>
      </w:pPr>
      <w:r>
        <w:t>(Business of c</w:t>
      </w:r>
      <w:r w:rsidR="000507EF" w:rsidRPr="00695BF9">
        <w:t xml:space="preserve">hasing </w:t>
      </w:r>
      <w:r>
        <w:t xml:space="preserve">the </w:t>
      </w:r>
      <w:r w:rsidR="001054B5">
        <w:t xml:space="preserve">Captain. </w:t>
      </w:r>
      <w:r w:rsidR="000507EF" w:rsidRPr="00695BF9">
        <w:t>Hans</w:t>
      </w:r>
      <w:r>
        <w:t xml:space="preserve"> Wagner</w:t>
      </w:r>
      <w:r w:rsidR="000507EF" w:rsidRPr="00695BF9">
        <w:t xml:space="preserve"> steps forward and points gun at </w:t>
      </w:r>
      <w:r w:rsidR="00434307">
        <w:t>Catherine.</w:t>
      </w:r>
      <w:r w:rsidR="000507EF" w:rsidRPr="00695BF9">
        <w:t>)</w:t>
      </w:r>
    </w:p>
    <w:p w14:paraId="2BDA2F1F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29CFC3D7" w14:textId="13E6DE78" w:rsidR="000507EF" w:rsidRPr="000507EF" w:rsidRDefault="00DC5549" w:rsidP="00DC5549">
      <w:pPr>
        <w:rPr>
          <w:rFonts w:cs="Baskerville"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 xml:space="preserve">Oh, I </w:t>
      </w:r>
      <w:proofErr w:type="spellStart"/>
      <w:r w:rsidR="000507EF" w:rsidRPr="000507EF">
        <w:rPr>
          <w:rFonts w:cs="Baskerville"/>
        </w:rPr>
        <w:t>an</w:t>
      </w:r>
      <w:r w:rsidR="00461FDE">
        <w:rPr>
          <w:rFonts w:cs="Baskerville"/>
        </w:rPr>
        <w:t>’t</w:t>
      </w:r>
      <w:proofErr w:type="spellEnd"/>
      <w:r w:rsidR="00461FDE">
        <w:rPr>
          <w:rFonts w:cs="Baskerville"/>
        </w:rPr>
        <w:t xml:space="preserve"> afraid of them. T</w:t>
      </w:r>
      <w:r w:rsidR="000507EF" w:rsidRPr="000507EF">
        <w:rPr>
          <w:rFonts w:cs="Baskerville"/>
        </w:rPr>
        <w:t>hey’re a case of bluff.</w:t>
      </w:r>
      <w:r>
        <w:rPr>
          <w:rFonts w:cs="Baskerville"/>
        </w:rPr>
        <w:t xml:space="preserve"> </w:t>
      </w:r>
      <w:r w:rsidR="000A2B67">
        <w:rPr>
          <w:rFonts w:cs="Baskerville"/>
          <w:i/>
        </w:rPr>
        <w:t>(</w:t>
      </w:r>
      <w:proofErr w:type="gramStart"/>
      <w:r w:rsidR="000A2B67">
        <w:rPr>
          <w:rFonts w:cs="Baskerville"/>
          <w:i/>
        </w:rPr>
        <w:t>t</w:t>
      </w:r>
      <w:r w:rsidR="000A2B67" w:rsidRPr="00DC5549">
        <w:rPr>
          <w:rFonts w:cs="Baskerville"/>
          <w:i/>
        </w:rPr>
        <w:t>o</w:t>
      </w:r>
      <w:proofErr w:type="gramEnd"/>
      <w:r w:rsidR="000A2B67" w:rsidRPr="00DC5549">
        <w:rPr>
          <w:rFonts w:cs="Baskerville"/>
          <w:i/>
        </w:rPr>
        <w:t xml:space="preserve"> Hans</w:t>
      </w:r>
      <w:r w:rsidR="000A2B67">
        <w:rPr>
          <w:rFonts w:cs="Baskerville"/>
          <w:i/>
        </w:rPr>
        <w:t xml:space="preserve"> Wagner, face down:</w:t>
      </w:r>
      <w:r w:rsidR="000A2B67" w:rsidRPr="00DC5549">
        <w:rPr>
          <w:rFonts w:cs="Baskerville"/>
          <w:i/>
        </w:rPr>
        <w:t>)</w:t>
      </w:r>
      <w:r w:rsidR="000A2B67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Boom</w:t>
      </w:r>
      <w:r w:rsidR="000A2B67">
        <w:rPr>
          <w:rFonts w:cs="Baskerville"/>
        </w:rPr>
        <w:t xml:space="preserve">, boom! </w:t>
      </w:r>
      <w:r w:rsidR="000A2B67">
        <w:rPr>
          <w:rFonts w:cs="Baskerville"/>
          <w:i/>
        </w:rPr>
        <w:t>(</w:t>
      </w:r>
      <w:proofErr w:type="gramStart"/>
      <w:r w:rsidR="000A2B67">
        <w:rPr>
          <w:rFonts w:cs="Baskerville"/>
          <w:i/>
        </w:rPr>
        <w:t>to</w:t>
      </w:r>
      <w:proofErr w:type="gramEnd"/>
      <w:r w:rsidR="000A2B67">
        <w:rPr>
          <w:rFonts w:cs="Baskerville"/>
          <w:i/>
        </w:rPr>
        <w:t xml:space="preserve"> soldiers, all tremble violently:</w:t>
      </w:r>
      <w:r w:rsidR="000A2B67" w:rsidRPr="00DC5549">
        <w:rPr>
          <w:rFonts w:cs="Baskerville"/>
          <w:i/>
        </w:rPr>
        <w:t>)</w:t>
      </w:r>
      <w:r w:rsidR="000A2B67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Boom, boom, boom!</w:t>
      </w:r>
      <w:r>
        <w:rPr>
          <w:rFonts w:cs="Baskerville"/>
        </w:rPr>
        <w:t xml:space="preserve"> </w:t>
      </w:r>
      <w:r w:rsidR="000507EF" w:rsidRPr="000507EF">
        <w:rPr>
          <w:rFonts w:cs="Baskerville"/>
        </w:rPr>
        <w:t>Oh, what a healthy lot of soldiers! The standing army!</w:t>
      </w:r>
    </w:p>
    <w:p w14:paraId="2298D47E" w14:textId="77777777" w:rsidR="000507EF" w:rsidRPr="000507EF" w:rsidRDefault="000507EF" w:rsidP="000507EF">
      <w:pPr>
        <w:rPr>
          <w:rFonts w:cs="Baskerville"/>
        </w:rPr>
      </w:pPr>
    </w:p>
    <w:p w14:paraId="5C1CA0E4" w14:textId="05A30AC6" w:rsidR="000507EF" w:rsidRPr="00DC5549" w:rsidRDefault="000507EF" w:rsidP="00720A1A">
      <w:pPr>
        <w:pStyle w:val="LyricStageDirection"/>
      </w:pPr>
      <w:r w:rsidRPr="00DC5549">
        <w:t>(</w:t>
      </w:r>
      <w:proofErr w:type="gramStart"/>
      <w:r w:rsidRPr="00DC5549">
        <w:t xml:space="preserve">Le Blanc crosses C., </w:t>
      </w:r>
      <w:r w:rsidR="00720A1A">
        <w:t>imitating</w:t>
      </w:r>
      <w:r w:rsidRPr="00DC5549">
        <w:t xml:space="preserve"> </w:t>
      </w:r>
      <w:r w:rsidR="00720A1A">
        <w:t xml:space="preserve">Catherine, </w:t>
      </w:r>
      <w:r w:rsidRPr="00DC5549">
        <w:t>saying</w:t>
      </w:r>
      <w:proofErr w:type="gramEnd"/>
      <w:r w:rsidR="00720A1A">
        <w:t>,</w:t>
      </w:r>
      <w:r w:rsidRPr="00DC5549">
        <w:t xml:space="preserve"> </w:t>
      </w:r>
      <w:proofErr w:type="gramStart"/>
      <w:r w:rsidR="00720A1A">
        <w:t>“</w:t>
      </w:r>
      <w:r w:rsidRPr="00DC5549">
        <w:t>Boom!</w:t>
      </w:r>
      <w:r w:rsidR="00720A1A">
        <w:t>”</w:t>
      </w:r>
      <w:proofErr w:type="gramEnd"/>
      <w:r w:rsidRPr="00DC5549">
        <w:t xml:space="preserve"> Soldiers </w:t>
      </w:r>
      <w:r w:rsidR="00720A1A">
        <w:t>charge guns, Fritz and Rudolph</w:t>
      </w:r>
      <w:r w:rsidRPr="00DC5549">
        <w:t xml:space="preserve"> </w:t>
      </w:r>
      <w:r w:rsidR="00720A1A">
        <w:t>with swords. [Le Blanc runs off R.1.E</w:t>
      </w:r>
      <w:proofErr w:type="gramStart"/>
      <w:r w:rsidR="00720A1A">
        <w:t>.?</w:t>
      </w:r>
      <w:proofErr w:type="gramEnd"/>
      <w:r w:rsidR="00720A1A">
        <w:t>])</w:t>
      </w:r>
    </w:p>
    <w:p w14:paraId="515530BB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4C3B50F9" w14:textId="0C9715FB" w:rsidR="000507EF" w:rsidRDefault="00DC5549" w:rsidP="000507EF">
      <w:pPr>
        <w:rPr>
          <w:rFonts w:cs="Baskerville"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 xml:space="preserve">For heavens sake, </w:t>
      </w:r>
      <w:proofErr w:type="spellStart"/>
      <w:r w:rsidR="000507EF" w:rsidRPr="000507EF">
        <w:rPr>
          <w:rFonts w:cs="Baskerville"/>
        </w:rPr>
        <w:t>Blanky</w:t>
      </w:r>
      <w:proofErr w:type="spellEnd"/>
      <w:r w:rsidR="000507EF" w:rsidRPr="000507EF">
        <w:rPr>
          <w:rFonts w:cs="Baskerville"/>
        </w:rPr>
        <w:t>, come back!</w:t>
      </w:r>
    </w:p>
    <w:p w14:paraId="7811581B" w14:textId="77777777" w:rsidR="00720A1A" w:rsidRDefault="00720A1A" w:rsidP="000507EF">
      <w:pPr>
        <w:rPr>
          <w:rFonts w:cs="Baskerville"/>
        </w:rPr>
      </w:pPr>
    </w:p>
    <w:p w14:paraId="4C6E056F" w14:textId="1AF1572C" w:rsidR="00720A1A" w:rsidRPr="000507EF" w:rsidRDefault="00720A1A" w:rsidP="00720A1A">
      <w:pPr>
        <w:pStyle w:val="LyricStageDirection"/>
      </w:pPr>
      <w:r>
        <w:t>(He comes back</w:t>
      </w:r>
      <w:r w:rsidR="000F0B3A">
        <w:t>, R.1.E</w:t>
      </w:r>
      <w:r>
        <w:t>.)</w:t>
      </w:r>
    </w:p>
    <w:p w14:paraId="1A9E2E89" w14:textId="77777777" w:rsidR="000507EF" w:rsidRPr="000507EF" w:rsidRDefault="000507EF" w:rsidP="000507EF">
      <w:pPr>
        <w:rPr>
          <w:rFonts w:cs="Baskerville"/>
        </w:rPr>
      </w:pPr>
    </w:p>
    <w:p w14:paraId="143509D6" w14:textId="0B4036F3" w:rsidR="00720A1A" w:rsidRDefault="000507EF" w:rsidP="00DC5549">
      <w:pPr>
        <w:rPr>
          <w:rFonts w:cs="Baskerville"/>
        </w:rPr>
      </w:pPr>
      <w:r w:rsidRPr="008321BC">
        <w:rPr>
          <w:smallCaps/>
        </w:rPr>
        <w:t>ben</w:t>
      </w:r>
      <w:r w:rsidR="00DC5549">
        <w:rPr>
          <w:smallCaps/>
        </w:rPr>
        <w:t xml:space="preserve">. </w:t>
      </w:r>
      <w:r w:rsidRPr="00DC5549">
        <w:rPr>
          <w:rFonts w:cs="Baskerville"/>
          <w:i/>
        </w:rPr>
        <w:t>(C.)</w:t>
      </w:r>
      <w:r w:rsidR="000F0B3A">
        <w:rPr>
          <w:rFonts w:cs="Baskerville"/>
          <w:i/>
        </w:rPr>
        <w:br/>
      </w:r>
      <w:r w:rsidRPr="000507EF">
        <w:rPr>
          <w:rFonts w:cs="Baskerville"/>
        </w:rPr>
        <w:t>What’s that about arresting her, you say?</w:t>
      </w:r>
      <w:r w:rsidR="00DC5549">
        <w:rPr>
          <w:rFonts w:cs="Baskerville"/>
        </w:rPr>
        <w:br/>
      </w:r>
      <w:r w:rsidRPr="000507EF">
        <w:rPr>
          <w:rFonts w:cs="Baskerville"/>
        </w:rPr>
        <w:t>You think I’ll let you take my child away?</w:t>
      </w:r>
      <w:r w:rsidR="00DC5549">
        <w:rPr>
          <w:rFonts w:cs="Baskerville"/>
        </w:rPr>
        <w:br/>
      </w:r>
      <w:r w:rsidRPr="000507EF">
        <w:rPr>
          <w:rFonts w:cs="Baskerville"/>
        </w:rPr>
        <w:t>She shall not go.</w:t>
      </w:r>
    </w:p>
    <w:p w14:paraId="22730FF7" w14:textId="77777777" w:rsidR="00720A1A" w:rsidRDefault="00720A1A" w:rsidP="00DC5549">
      <w:pPr>
        <w:rPr>
          <w:rFonts w:cs="Baskerville"/>
        </w:rPr>
      </w:pPr>
    </w:p>
    <w:p w14:paraId="264B5CB7" w14:textId="3988BAA1" w:rsidR="000507EF" w:rsidRPr="00DC5549" w:rsidRDefault="00720A1A" w:rsidP="00720A1A">
      <w:pPr>
        <w:pStyle w:val="LyricStageDirection"/>
      </w:pPr>
      <w:r>
        <w:t>(Business: k</w:t>
      </w:r>
      <w:r w:rsidR="000507EF" w:rsidRPr="00DC5549">
        <w:t xml:space="preserve">nocks </w:t>
      </w:r>
      <w:r>
        <w:t xml:space="preserve">the </w:t>
      </w:r>
      <w:r w:rsidR="001054B5">
        <w:t xml:space="preserve">Captain </w:t>
      </w:r>
      <w:r w:rsidR="000507EF" w:rsidRPr="00DC5549">
        <w:t xml:space="preserve">in </w:t>
      </w:r>
      <w:r>
        <w:t xml:space="preserve">his </w:t>
      </w:r>
      <w:r w:rsidR="000507EF" w:rsidRPr="00DC5549">
        <w:t>stomach.)</w:t>
      </w:r>
    </w:p>
    <w:p w14:paraId="34309FF7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0FFE0587" w14:textId="4F6E84F4" w:rsidR="000507EF" w:rsidRPr="000507EF" w:rsidRDefault="00FF0386" w:rsidP="00DC5549">
      <w:pPr>
        <w:rPr>
          <w:rFonts w:cs="Baskerville"/>
        </w:rPr>
      </w:pPr>
      <w:r>
        <w:rPr>
          <w:smallCaps/>
        </w:rPr>
        <w:t>gabriel.</w:t>
      </w:r>
      <w:r w:rsidR="00720A1A">
        <w:rPr>
          <w:smallCaps/>
        </w:rPr>
        <w:t xml:space="preserve"> </w:t>
      </w:r>
      <w:r w:rsidR="000507EF" w:rsidRPr="000507EF">
        <w:rPr>
          <w:rFonts w:cs="Baskerville"/>
        </w:rPr>
        <w:t>I say she shan</w:t>
      </w:r>
      <w:r w:rsidR="00720A1A">
        <w:rPr>
          <w:rFonts w:cs="Baskerville"/>
        </w:rPr>
        <w:t>’</w:t>
      </w:r>
      <w:r w:rsidR="000507EF" w:rsidRPr="000507EF">
        <w:rPr>
          <w:rFonts w:cs="Baskerville"/>
        </w:rPr>
        <w:t>t.</w:t>
      </w:r>
      <w:r w:rsidR="00720A1A">
        <w:rPr>
          <w:rFonts w:cs="Baskerville"/>
        </w:rPr>
        <w:t xml:space="preserve"> </w:t>
      </w:r>
      <w:r w:rsidR="00720A1A">
        <w:rPr>
          <w:rFonts w:cs="Baskerville"/>
          <w:i/>
        </w:rPr>
        <w:t>(</w:t>
      </w:r>
      <w:proofErr w:type="gramStart"/>
      <w:r w:rsidR="00720A1A">
        <w:rPr>
          <w:rFonts w:cs="Baskerville"/>
          <w:i/>
        </w:rPr>
        <w:t>k</w:t>
      </w:r>
      <w:r w:rsidR="000507EF" w:rsidRPr="00720A1A">
        <w:rPr>
          <w:rFonts w:cs="Baskerville"/>
          <w:i/>
        </w:rPr>
        <w:t>nocks</w:t>
      </w:r>
      <w:proofErr w:type="gramEnd"/>
      <w:r w:rsidR="000507EF" w:rsidRPr="00720A1A">
        <w:rPr>
          <w:rFonts w:cs="Baskerville"/>
          <w:i/>
        </w:rPr>
        <w:t xml:space="preserve"> </w:t>
      </w:r>
      <w:r w:rsidR="00720A1A">
        <w:rPr>
          <w:rFonts w:cs="Baskerville"/>
          <w:i/>
        </w:rPr>
        <w:t>Captain</w:t>
      </w:r>
      <w:r w:rsidR="001054B5" w:rsidRPr="00720A1A">
        <w:rPr>
          <w:rFonts w:cs="Baskerville"/>
          <w:i/>
        </w:rPr>
        <w:t xml:space="preserve"> </w:t>
      </w:r>
      <w:r w:rsidR="000507EF" w:rsidRPr="00720A1A">
        <w:rPr>
          <w:rFonts w:cs="Baskerville"/>
          <w:i/>
        </w:rPr>
        <w:t>in stomach</w:t>
      </w:r>
      <w:r w:rsidR="00720A1A">
        <w:rPr>
          <w:rFonts w:cs="Baskerville"/>
          <w:i/>
        </w:rPr>
        <w:t>)</w:t>
      </w:r>
    </w:p>
    <w:p w14:paraId="1F26C43E" w14:textId="77777777" w:rsidR="000507EF" w:rsidRPr="000507EF" w:rsidRDefault="000507EF" w:rsidP="000507EF">
      <w:pPr>
        <w:rPr>
          <w:rFonts w:cs="Baskerville"/>
        </w:rPr>
      </w:pPr>
    </w:p>
    <w:p w14:paraId="1DF59DF9" w14:textId="5DEF7748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>I’ll be</w:t>
      </w:r>
      <w:r w:rsidR="00720A1A">
        <w:rPr>
          <w:rFonts w:cs="Baskerville"/>
        </w:rPr>
        <w:t>t</w:t>
      </w:r>
      <w:r w:rsidR="000507EF" w:rsidRPr="000507EF">
        <w:rPr>
          <w:rFonts w:cs="Baskerville"/>
        </w:rPr>
        <w:t xml:space="preserve"> you four dollars and a half I vas assassinated.</w:t>
      </w:r>
      <w:r w:rsidR="00DC5549">
        <w:rPr>
          <w:rFonts w:cs="Baskerville"/>
        </w:rPr>
        <w:br/>
      </w:r>
      <w:r w:rsidR="000507EF" w:rsidRPr="000507EF">
        <w:rPr>
          <w:rFonts w:cs="Baskerville"/>
        </w:rPr>
        <w:t>Fritz, Rudolph, Wagner, protect your captain.</w:t>
      </w:r>
    </w:p>
    <w:p w14:paraId="72BA2D86" w14:textId="77777777" w:rsidR="000507EF" w:rsidRPr="000507EF" w:rsidRDefault="000507EF" w:rsidP="000507EF">
      <w:pPr>
        <w:rPr>
          <w:rFonts w:cs="Baskerville"/>
        </w:rPr>
      </w:pPr>
    </w:p>
    <w:p w14:paraId="6B71663D" w14:textId="58AC400C" w:rsidR="000507EF" w:rsidRPr="00C10839" w:rsidRDefault="000507EF" w:rsidP="00720A1A">
      <w:pPr>
        <w:pStyle w:val="LyricStageDirection"/>
      </w:pPr>
      <w:r w:rsidRPr="00C10839">
        <w:t>(Fritz</w:t>
      </w:r>
      <w:r w:rsidR="000F0B3A">
        <w:t>,</w:t>
      </w:r>
      <w:r w:rsidRPr="00C10839">
        <w:t xml:space="preserve"> Rudolph</w:t>
      </w:r>
      <w:r w:rsidR="000F0B3A">
        <w:t>,</w:t>
      </w:r>
      <w:r w:rsidRPr="00C10839">
        <w:t xml:space="preserve"> and </w:t>
      </w:r>
      <w:r w:rsidR="00720A1A">
        <w:t xml:space="preserve">Hans </w:t>
      </w:r>
      <w:r w:rsidRPr="00C10839">
        <w:t>Wagner interpose</w:t>
      </w:r>
      <w:r w:rsidR="00720A1A">
        <w:t xml:space="preserve">. </w:t>
      </w:r>
      <w:r w:rsidRPr="00C10839">
        <w:t>Hans Wagner points gun at Gabriel.)</w:t>
      </w:r>
    </w:p>
    <w:p w14:paraId="786C1609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25E4BC89" w14:textId="6321FB54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C10839">
        <w:rPr>
          <w:smallCaps/>
        </w:rPr>
        <w:t xml:space="preserve">. </w:t>
      </w:r>
      <w:r w:rsidR="00C10839" w:rsidRPr="00C10839">
        <w:rPr>
          <w:i/>
          <w:smallCaps/>
        </w:rPr>
        <w:t>(</w:t>
      </w:r>
      <w:r w:rsidRPr="00C10839">
        <w:rPr>
          <w:rFonts w:cs="Baskerville"/>
          <w:i/>
        </w:rPr>
        <w:t>C.)</w:t>
      </w:r>
      <w:r w:rsidR="00C10839">
        <w:rPr>
          <w:rFonts w:cs="Baskerville"/>
          <w:i/>
        </w:rPr>
        <w:t xml:space="preserve"> </w:t>
      </w:r>
      <w:proofErr w:type="gramStart"/>
      <w:r w:rsidR="00720A1A">
        <w:rPr>
          <w:rFonts w:cs="Baskerville"/>
        </w:rPr>
        <w:t>Gab</w:t>
      </w:r>
      <w:r w:rsidR="000F0B3A">
        <w:rPr>
          <w:rFonts w:cs="Baskerville"/>
        </w:rPr>
        <w:t>[</w:t>
      </w:r>
      <w:proofErr w:type="gramEnd"/>
      <w:r w:rsidR="000F0B3A">
        <w:rPr>
          <w:rFonts w:cs="Baskerville"/>
        </w:rPr>
        <w:t>e]</w:t>
      </w:r>
      <w:r w:rsidR="00720A1A">
        <w:rPr>
          <w:rFonts w:cs="Baskerville"/>
        </w:rPr>
        <w:t>, come away from that musket. Y</w:t>
      </w:r>
      <w:r w:rsidRPr="000507EF">
        <w:rPr>
          <w:rFonts w:cs="Baskerville"/>
        </w:rPr>
        <w:t>ou must get away from it.</w:t>
      </w:r>
    </w:p>
    <w:p w14:paraId="5321903C" w14:textId="77777777" w:rsidR="000507EF" w:rsidRPr="000507EF" w:rsidRDefault="000507EF" w:rsidP="000507EF">
      <w:pPr>
        <w:rPr>
          <w:rFonts w:cs="Baskerville"/>
        </w:rPr>
      </w:pPr>
    </w:p>
    <w:p w14:paraId="49A73E0A" w14:textId="5CB87A36" w:rsidR="000507EF" w:rsidRPr="00C10839" w:rsidRDefault="00720A1A" w:rsidP="00720A1A">
      <w:pPr>
        <w:pStyle w:val="LyricStageDirection"/>
      </w:pPr>
      <w:r>
        <w:t>(Pulls Gabriel away.</w:t>
      </w:r>
      <w:r w:rsidR="000507EF" w:rsidRPr="00C10839">
        <w:t xml:space="preserve"> Le Blanc crosses C.)</w:t>
      </w:r>
    </w:p>
    <w:p w14:paraId="3003E338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06E3066A" w14:textId="5EF69F44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C10839">
        <w:rPr>
          <w:smallCaps/>
        </w:rPr>
        <w:t xml:space="preserve">. </w:t>
      </w:r>
      <w:r w:rsidRPr="000507EF">
        <w:rPr>
          <w:rFonts w:cs="Baskerville"/>
        </w:rPr>
        <w:t>I know my business. Let’s argue this point.</w:t>
      </w:r>
    </w:p>
    <w:p w14:paraId="4E79CB1A" w14:textId="77777777" w:rsidR="000507EF" w:rsidRPr="000507EF" w:rsidRDefault="000507EF" w:rsidP="000507EF">
      <w:pPr>
        <w:rPr>
          <w:rFonts w:cs="Baskerville"/>
        </w:rPr>
      </w:pPr>
    </w:p>
    <w:p w14:paraId="6A45C558" w14:textId="6E1E0F8B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>Dot’s right</w:t>
      </w:r>
      <w:r w:rsidR="00720A1A">
        <w:rPr>
          <w:rFonts w:cs="Baskerville"/>
        </w:rPr>
        <w:t>, Wagner. P</w:t>
      </w:r>
      <w:r w:rsidR="000507EF" w:rsidRPr="000507EF">
        <w:rPr>
          <w:rFonts w:cs="Baskerville"/>
        </w:rPr>
        <w:t>ull der snapper</w:t>
      </w:r>
      <w:r w:rsidR="00720A1A">
        <w:rPr>
          <w:rFonts w:cs="Baskerville"/>
        </w:rPr>
        <w:t>,</w:t>
      </w:r>
      <w:r w:rsidR="000507EF" w:rsidRPr="000507EF">
        <w:rPr>
          <w:rFonts w:cs="Baskerville"/>
        </w:rPr>
        <w:t xml:space="preserve"> and shoot him.</w:t>
      </w:r>
    </w:p>
    <w:p w14:paraId="11B0B2CA" w14:textId="77777777" w:rsidR="000507EF" w:rsidRPr="000507EF" w:rsidRDefault="000507EF" w:rsidP="000507EF">
      <w:pPr>
        <w:rPr>
          <w:rFonts w:cs="Baskerville"/>
        </w:rPr>
      </w:pPr>
    </w:p>
    <w:p w14:paraId="1CEBDF96" w14:textId="77777777" w:rsidR="003E4E30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C10839">
        <w:rPr>
          <w:smallCaps/>
        </w:rPr>
        <w:t xml:space="preserve">. </w:t>
      </w:r>
      <w:r w:rsidRPr="000507EF">
        <w:rPr>
          <w:rFonts w:cs="Baskerville"/>
        </w:rPr>
        <w:t>Don’t</w:t>
      </w:r>
      <w:r w:rsidR="00720A1A">
        <w:rPr>
          <w:rFonts w:cs="Baskerville"/>
        </w:rPr>
        <w:t>,</w:t>
      </w:r>
      <w:r w:rsidRPr="000507EF">
        <w:rPr>
          <w:rFonts w:cs="Baskerville"/>
        </w:rPr>
        <w:t xml:space="preserve"> Wagner</w:t>
      </w:r>
      <w:r w:rsidR="00720A1A">
        <w:rPr>
          <w:rFonts w:cs="Baskerville"/>
        </w:rPr>
        <w:t>. I</w:t>
      </w:r>
      <w:r w:rsidRPr="000507EF">
        <w:rPr>
          <w:rFonts w:cs="Baskerville"/>
        </w:rPr>
        <w:t xml:space="preserve">t may </w:t>
      </w:r>
      <w:r w:rsidRPr="003E4E30">
        <w:rPr>
          <w:rFonts w:cs="Baskerville"/>
        </w:rPr>
        <w:t>snap off</w:t>
      </w:r>
      <w:r w:rsidR="00720A1A">
        <w:rPr>
          <w:rFonts w:cs="Baskerville"/>
        </w:rPr>
        <w:t>.</w:t>
      </w:r>
      <w:r w:rsidR="00720A1A">
        <w:rPr>
          <w:rFonts w:cs="Baskerville"/>
        </w:rPr>
        <w:br/>
        <w:t>A</w:t>
      </w:r>
      <w:r w:rsidRPr="000507EF">
        <w:rPr>
          <w:rFonts w:cs="Baskerville"/>
        </w:rPr>
        <w:t xml:space="preserve"> </w:t>
      </w:r>
      <w:r w:rsidRPr="003E4E30">
        <w:rPr>
          <w:rFonts w:cs="Baskerville"/>
          <w:i/>
        </w:rPr>
        <w:t>sieve</w:t>
      </w:r>
      <w:r w:rsidRPr="000507EF">
        <w:rPr>
          <w:rFonts w:cs="Baskerville"/>
        </w:rPr>
        <w:t xml:space="preserve"> you</w:t>
      </w:r>
      <w:r w:rsidR="00720A1A">
        <w:rPr>
          <w:rFonts w:cs="Baskerville"/>
        </w:rPr>
        <w:t>’</w:t>
      </w:r>
      <w:r w:rsidRPr="000507EF">
        <w:rPr>
          <w:rFonts w:cs="Baskerville"/>
        </w:rPr>
        <w:t>r</w:t>
      </w:r>
      <w:r w:rsidR="00720A1A">
        <w:rPr>
          <w:rFonts w:cs="Baskerville"/>
        </w:rPr>
        <w:t>e</w:t>
      </w:r>
      <w:r w:rsidRPr="000507EF">
        <w:rPr>
          <w:rFonts w:cs="Baskerville"/>
        </w:rPr>
        <w:t xml:space="preserve"> making of me very nearly</w:t>
      </w:r>
      <w:r w:rsidR="00720A1A">
        <w:rPr>
          <w:rFonts w:cs="Baskerville"/>
        </w:rPr>
        <w:t>.</w:t>
      </w:r>
      <w:r w:rsidR="00C10839">
        <w:rPr>
          <w:rFonts w:cs="Baskerville"/>
        </w:rPr>
        <w:br/>
      </w:r>
      <w:r w:rsidRPr="000507EF">
        <w:rPr>
          <w:rFonts w:cs="Baskerville"/>
        </w:rPr>
        <w:t xml:space="preserve">I </w:t>
      </w:r>
      <w:proofErr w:type="spellStart"/>
      <w:r w:rsidRPr="000507EF">
        <w:rPr>
          <w:rFonts w:cs="Baskerville"/>
        </w:rPr>
        <w:t>prithee</w:t>
      </w:r>
      <w:proofErr w:type="spellEnd"/>
      <w:r w:rsidR="00720A1A">
        <w:rPr>
          <w:rFonts w:cs="Baskerville"/>
        </w:rPr>
        <w:t>! D</w:t>
      </w:r>
      <w:r w:rsidRPr="000507EF">
        <w:rPr>
          <w:rFonts w:cs="Baskerville"/>
        </w:rPr>
        <w:t xml:space="preserve">o not punch me so </w:t>
      </w:r>
      <w:r w:rsidRPr="00720A1A">
        <w:rPr>
          <w:rFonts w:cs="Baskerville"/>
          <w:i/>
        </w:rPr>
        <w:t>severely</w:t>
      </w:r>
      <w:r w:rsidRPr="000507EF">
        <w:rPr>
          <w:rFonts w:cs="Baskerville"/>
        </w:rPr>
        <w:t>,</w:t>
      </w:r>
      <w:r w:rsidR="00C10839">
        <w:rPr>
          <w:rFonts w:cs="Baskerville"/>
        </w:rPr>
        <w:br/>
      </w:r>
      <w:proofErr w:type="gramStart"/>
      <w:r w:rsidRPr="000507EF">
        <w:rPr>
          <w:rFonts w:cs="Baskerville"/>
        </w:rPr>
        <w:t>My</w:t>
      </w:r>
      <w:proofErr w:type="gramEnd"/>
      <w:r w:rsidRPr="000507EF">
        <w:rPr>
          <w:rFonts w:cs="Baskerville"/>
        </w:rPr>
        <w:t xml:space="preserve"> friends</w:t>
      </w:r>
      <w:r w:rsidR="00720A1A">
        <w:rPr>
          <w:rFonts w:cs="Baskerville"/>
        </w:rPr>
        <w:t>,</w:t>
      </w:r>
      <w:r w:rsidRPr="000507EF">
        <w:rPr>
          <w:rFonts w:cs="Baskerville"/>
        </w:rPr>
        <w:t xml:space="preserve"> a good de</w:t>
      </w:r>
      <w:r w:rsidR="003E4E30">
        <w:rPr>
          <w:rFonts w:cs="Baskerville"/>
        </w:rPr>
        <w:t>al on your present cards depend.</w:t>
      </w:r>
    </w:p>
    <w:p w14:paraId="4D874369" w14:textId="17CA4738" w:rsidR="003E4E30" w:rsidRDefault="003E4E30" w:rsidP="003E4E30">
      <w:pPr>
        <w:pStyle w:val="LyricStageDirection"/>
      </w:pPr>
      <w:r>
        <w:t>(</w:t>
      </w:r>
      <w:proofErr w:type="gramStart"/>
      <w:r>
        <w:t>aside</w:t>
      </w:r>
      <w:proofErr w:type="gramEnd"/>
      <w:r>
        <w:t>)</w:t>
      </w:r>
    </w:p>
    <w:p w14:paraId="67D107E9" w14:textId="6B039715" w:rsidR="000507EF" w:rsidRPr="000507EF" w:rsidRDefault="003E4E30" w:rsidP="000507EF">
      <w:pPr>
        <w:rPr>
          <w:rFonts w:cs="Baskerville"/>
        </w:rPr>
      </w:pPr>
      <w:r>
        <w:rPr>
          <w:rFonts w:cs="Baskerville"/>
          <w:i/>
        </w:rPr>
        <w:tab/>
      </w:r>
      <w:r>
        <w:rPr>
          <w:rFonts w:cs="Baskerville"/>
        </w:rPr>
        <w:t>I’ll give him taffy;</w:t>
      </w:r>
      <w:r w:rsidR="000507EF" w:rsidRPr="000507EF">
        <w:rPr>
          <w:rFonts w:cs="Baskerville"/>
        </w:rPr>
        <w:t xml:space="preserve"> I’ll jolly him up a bit.</w:t>
      </w:r>
      <w:r w:rsidR="00C10839">
        <w:rPr>
          <w:rFonts w:cs="Baskerville"/>
        </w:rPr>
        <w:br/>
      </w:r>
      <w:r w:rsidR="000507EF" w:rsidRPr="000507EF">
        <w:rPr>
          <w:rFonts w:cs="Baskerville"/>
        </w:rPr>
        <w:t>Do not irritate the Captain</w:t>
      </w:r>
      <w:r w:rsidR="000F0B3A">
        <w:rPr>
          <w:rFonts w:cs="Baskerville"/>
        </w:rPr>
        <w:t>, for . . .</w:t>
      </w:r>
      <w:r w:rsidR="00C10839">
        <w:rPr>
          <w:rFonts w:cs="Baskerville"/>
        </w:rPr>
        <w:br/>
      </w:r>
      <w:r w:rsidR="000507EF" w:rsidRPr="000507EF">
        <w:rPr>
          <w:rFonts w:cs="Baskerville"/>
        </w:rPr>
        <w:t>He only carries out the English law.</w:t>
      </w:r>
    </w:p>
    <w:p w14:paraId="59296BE1" w14:textId="77777777" w:rsidR="000507EF" w:rsidRPr="000507EF" w:rsidRDefault="000507EF" w:rsidP="000507EF">
      <w:pPr>
        <w:rPr>
          <w:rFonts w:cs="Baskerville"/>
        </w:rPr>
      </w:pPr>
    </w:p>
    <w:p w14:paraId="52B545CB" w14:textId="5411C6AE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3E4E30">
        <w:rPr>
          <w:rFonts w:cs="Baskerville"/>
        </w:rPr>
        <w:t xml:space="preserve">Vat kind </w:t>
      </w:r>
      <w:r w:rsidR="003E4E30" w:rsidRPr="003E4E30">
        <w:rPr>
          <w:rFonts w:cs="Baskerville"/>
          <w:i/>
        </w:rPr>
        <w:t>of (</w:t>
      </w:r>
      <w:proofErr w:type="gramStart"/>
      <w:r w:rsidR="003E4E30" w:rsidRPr="003E4E30">
        <w:rPr>
          <w:rFonts w:cs="Baskerville"/>
          <w:i/>
        </w:rPr>
        <w:t>f)</w:t>
      </w:r>
      <w:r w:rsidR="000507EF" w:rsidRPr="003E4E30">
        <w:rPr>
          <w:rFonts w:cs="Baskerville"/>
          <w:i/>
        </w:rPr>
        <w:t>law</w:t>
      </w:r>
      <w:proofErr w:type="gramEnd"/>
      <w:r w:rsidR="000507EF" w:rsidRPr="000507EF">
        <w:rPr>
          <w:rFonts w:cs="Baskerville"/>
        </w:rPr>
        <w:t>?</w:t>
      </w:r>
    </w:p>
    <w:p w14:paraId="0F4365E0" w14:textId="77777777" w:rsidR="000507EF" w:rsidRPr="000507EF" w:rsidRDefault="000507EF" w:rsidP="000507EF">
      <w:pPr>
        <w:rPr>
          <w:rFonts w:cs="Baskerville"/>
        </w:rPr>
      </w:pPr>
    </w:p>
    <w:p w14:paraId="70A6A857" w14:textId="5CE99E39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C10839">
        <w:rPr>
          <w:smallCaps/>
        </w:rPr>
        <w:t xml:space="preserve">. </w:t>
      </w:r>
      <w:proofErr w:type="gramStart"/>
      <w:r w:rsidRPr="000507EF">
        <w:rPr>
          <w:rFonts w:cs="Baskerville"/>
        </w:rPr>
        <w:t>The English law.</w:t>
      </w:r>
      <w:proofErr w:type="gramEnd"/>
    </w:p>
    <w:p w14:paraId="449505E5" w14:textId="77777777" w:rsidR="000507EF" w:rsidRPr="000507EF" w:rsidRDefault="000507EF" w:rsidP="000507EF">
      <w:pPr>
        <w:rPr>
          <w:rFonts w:cs="Baskerville"/>
        </w:rPr>
      </w:pPr>
    </w:p>
    <w:p w14:paraId="3F819CE7" w14:textId="2CB6C789" w:rsidR="000507EF" w:rsidRDefault="001054B5" w:rsidP="000F0B3A">
      <w:pPr>
        <w:rPr>
          <w:rFonts w:cs="Baskerville"/>
        </w:rPr>
      </w:pPr>
      <w:r>
        <w:rPr>
          <w:smallCaps/>
        </w:rPr>
        <w:t xml:space="preserve">captain. </w:t>
      </w:r>
      <w:proofErr w:type="spellStart"/>
      <w:r w:rsidR="000507EF" w:rsidRPr="000507EF">
        <w:rPr>
          <w:rFonts w:cs="Baskerville"/>
        </w:rPr>
        <w:t>Vell</w:t>
      </w:r>
      <w:proofErr w:type="spellEnd"/>
      <w:r w:rsidR="003E4E30">
        <w:rPr>
          <w:rFonts w:cs="Baskerville"/>
        </w:rPr>
        <w:t>,</w:t>
      </w:r>
      <w:r w:rsidR="000507EF" w:rsidRPr="000507EF">
        <w:rPr>
          <w:rFonts w:cs="Baskerville"/>
        </w:rPr>
        <w:t xml:space="preserve"> you’ll find no </w:t>
      </w:r>
      <w:r w:rsidR="000507EF" w:rsidRPr="003E4E30">
        <w:rPr>
          <w:rFonts w:cs="Baskerville"/>
          <w:i/>
        </w:rPr>
        <w:t>flaw</w:t>
      </w:r>
      <w:r w:rsidR="000507EF" w:rsidRPr="000507EF">
        <w:rPr>
          <w:rFonts w:cs="Baskerville"/>
        </w:rPr>
        <w:t xml:space="preserve"> in dot English </w:t>
      </w:r>
      <w:r w:rsidR="000507EF" w:rsidRPr="003E4E30">
        <w:rPr>
          <w:rFonts w:cs="Baskerville"/>
          <w:i/>
        </w:rPr>
        <w:t>law</w:t>
      </w:r>
      <w:r w:rsidR="00C10839">
        <w:rPr>
          <w:rFonts w:cs="Baskerville"/>
        </w:rPr>
        <w:br/>
      </w:r>
      <w:proofErr w:type="spellStart"/>
      <w:r w:rsidR="000507EF" w:rsidRPr="000507EF">
        <w:rPr>
          <w:rFonts w:cs="Baskerville"/>
        </w:rPr>
        <w:t>Tra</w:t>
      </w:r>
      <w:proofErr w:type="spellEnd"/>
      <w:r w:rsidR="000507EF" w:rsidRPr="000507EF">
        <w:rPr>
          <w:rFonts w:cs="Baskerville"/>
        </w:rPr>
        <w:t xml:space="preserve">, la, la, </w:t>
      </w:r>
      <w:proofErr w:type="gramStart"/>
      <w:r w:rsidR="000507EF" w:rsidRPr="003E4E30">
        <w:rPr>
          <w:rFonts w:cs="Baskerville"/>
          <w:i/>
        </w:rPr>
        <w:t>la</w:t>
      </w:r>
      <w:r w:rsidR="003E4E30" w:rsidRPr="003E4E30">
        <w:rPr>
          <w:rFonts w:cs="Baskerville"/>
          <w:i/>
        </w:rPr>
        <w:t>(</w:t>
      </w:r>
      <w:proofErr w:type="gramEnd"/>
      <w:r w:rsidR="000507EF" w:rsidRPr="003E4E30">
        <w:rPr>
          <w:rFonts w:cs="Baskerville"/>
          <w:i/>
        </w:rPr>
        <w:t>w</w:t>
      </w:r>
      <w:r w:rsidR="003E4E30" w:rsidRPr="003E4E30">
        <w:rPr>
          <w:rFonts w:cs="Baskerville"/>
          <w:i/>
        </w:rPr>
        <w:t>)</w:t>
      </w:r>
      <w:r w:rsidR="000507EF" w:rsidRPr="000507EF">
        <w:rPr>
          <w:rFonts w:cs="Baskerville"/>
        </w:rPr>
        <w:t>.</w:t>
      </w:r>
    </w:p>
    <w:p w14:paraId="7B118ABD" w14:textId="77777777" w:rsidR="000F0B3A" w:rsidRPr="000507EF" w:rsidRDefault="000F0B3A" w:rsidP="000F0B3A">
      <w:pPr>
        <w:rPr>
          <w:rFonts w:cs="Baskerville"/>
        </w:rPr>
      </w:pPr>
    </w:p>
    <w:p w14:paraId="7715E5C0" w14:textId="60486EEC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C10839">
        <w:rPr>
          <w:smallCaps/>
        </w:rPr>
        <w:t xml:space="preserve">. </w:t>
      </w:r>
      <w:r w:rsidR="000F0B3A" w:rsidRPr="000F0B3A">
        <w:rPr>
          <w:i/>
        </w:rPr>
        <w:t>(</w:t>
      </w:r>
      <w:proofErr w:type="gramStart"/>
      <w:r w:rsidR="000F0B3A" w:rsidRPr="000F0B3A">
        <w:rPr>
          <w:i/>
        </w:rPr>
        <w:t>to</w:t>
      </w:r>
      <w:proofErr w:type="gramEnd"/>
      <w:r w:rsidR="000F0B3A" w:rsidRPr="000F0B3A">
        <w:rPr>
          <w:i/>
        </w:rPr>
        <w:t xml:space="preserve"> the </w:t>
      </w:r>
      <w:r w:rsidR="000F0B3A">
        <w:rPr>
          <w:i/>
        </w:rPr>
        <w:t>four soldiers</w:t>
      </w:r>
      <w:r w:rsidR="000F0B3A" w:rsidRPr="000F0B3A">
        <w:rPr>
          <w:i/>
        </w:rPr>
        <w:t>)</w:t>
      </w:r>
      <w:r w:rsidR="000F0B3A">
        <w:rPr>
          <w:i/>
          <w:smallCaps/>
        </w:rPr>
        <w:t xml:space="preserve"> </w:t>
      </w:r>
      <w:r w:rsidRPr="000507EF">
        <w:rPr>
          <w:rFonts w:cs="Baskerville"/>
        </w:rPr>
        <w:t>Captain! Major! Colonel! General!</w:t>
      </w:r>
    </w:p>
    <w:p w14:paraId="1E1BEF2A" w14:textId="77777777" w:rsidR="000507EF" w:rsidRPr="000507EF" w:rsidRDefault="000507EF" w:rsidP="000507EF">
      <w:pPr>
        <w:rPr>
          <w:rFonts w:cs="Baskerville"/>
        </w:rPr>
      </w:pPr>
    </w:p>
    <w:p w14:paraId="568F71B1" w14:textId="683369FC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 xml:space="preserve">Vet you </w:t>
      </w:r>
      <w:proofErr w:type="spellStart"/>
      <w:r w:rsidR="000507EF" w:rsidRPr="000507EF">
        <w:rPr>
          <w:rFonts w:cs="Baskerville"/>
        </w:rPr>
        <w:t>vant</w:t>
      </w:r>
      <w:proofErr w:type="spellEnd"/>
      <w:r w:rsidR="000507EF" w:rsidRPr="000507EF">
        <w:rPr>
          <w:rFonts w:cs="Baskerville"/>
        </w:rPr>
        <w:t>?</w:t>
      </w:r>
    </w:p>
    <w:p w14:paraId="5809832B" w14:textId="77777777" w:rsidR="000507EF" w:rsidRPr="000507EF" w:rsidRDefault="000507EF" w:rsidP="000507EF">
      <w:pPr>
        <w:rPr>
          <w:rFonts w:cs="Baskerville"/>
        </w:rPr>
      </w:pPr>
    </w:p>
    <w:p w14:paraId="31886DFF" w14:textId="2C9BC442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C10839">
        <w:rPr>
          <w:smallCaps/>
        </w:rPr>
        <w:t xml:space="preserve">. </w:t>
      </w:r>
      <w:r w:rsidRPr="000507EF">
        <w:rPr>
          <w:rFonts w:cs="Baskerville"/>
        </w:rPr>
        <w:t>Would you do me a small favor?</w:t>
      </w:r>
    </w:p>
    <w:p w14:paraId="59F098FE" w14:textId="77777777" w:rsidR="000507EF" w:rsidRPr="000507EF" w:rsidRDefault="000507EF" w:rsidP="000507EF">
      <w:pPr>
        <w:rPr>
          <w:rFonts w:cs="Baskerville"/>
        </w:rPr>
      </w:pPr>
    </w:p>
    <w:p w14:paraId="306BAFB8" w14:textId="1C8997CF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>I’ve got no money to lend you.</w:t>
      </w:r>
    </w:p>
    <w:p w14:paraId="2E40EE73" w14:textId="77777777" w:rsidR="000507EF" w:rsidRPr="000507EF" w:rsidRDefault="000507EF" w:rsidP="000507EF">
      <w:pPr>
        <w:rPr>
          <w:rFonts w:cs="Baskerville"/>
        </w:rPr>
      </w:pPr>
    </w:p>
    <w:p w14:paraId="175F119D" w14:textId="637B7C90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C10839">
        <w:rPr>
          <w:smallCaps/>
        </w:rPr>
        <w:t xml:space="preserve">. </w:t>
      </w:r>
      <w:r w:rsidRPr="000507EF">
        <w:rPr>
          <w:rFonts w:cs="Baskerville"/>
        </w:rPr>
        <w:t>No</w:t>
      </w:r>
      <w:r w:rsidR="000F0B3A">
        <w:rPr>
          <w:rFonts w:cs="Baskerville"/>
        </w:rPr>
        <w:t>, n</w:t>
      </w:r>
      <w:r w:rsidRPr="000507EF">
        <w:rPr>
          <w:rFonts w:cs="Baskerville"/>
        </w:rPr>
        <w:t>o—</w:t>
      </w:r>
      <w:r w:rsidR="003E4E30">
        <w:rPr>
          <w:rFonts w:cs="Baskerville"/>
          <w:i/>
        </w:rPr>
        <w:t>(showing contract</w:t>
      </w:r>
      <w:r w:rsidRPr="00C10839">
        <w:rPr>
          <w:rFonts w:cs="Baskerville"/>
          <w:i/>
        </w:rPr>
        <w:t>)</w:t>
      </w:r>
      <w:r w:rsidR="00C10839">
        <w:rPr>
          <w:rFonts w:cs="Baskerville"/>
          <w:i/>
        </w:rPr>
        <w:t xml:space="preserve"> </w:t>
      </w:r>
      <w:r w:rsidRPr="000507EF">
        <w:rPr>
          <w:rFonts w:cs="Baskerville"/>
        </w:rPr>
        <w:t xml:space="preserve">just let </w:t>
      </w:r>
      <w:r w:rsidR="00264816">
        <w:rPr>
          <w:rFonts w:cs="Baskerville"/>
        </w:rPr>
        <w:t>her</w:t>
      </w:r>
      <w:r w:rsidRPr="000507EF">
        <w:rPr>
          <w:rFonts w:cs="Baskerville"/>
        </w:rPr>
        <w:t xml:space="preserve"> sign this marriage</w:t>
      </w:r>
      <w:r w:rsidR="000F0B3A">
        <w:rPr>
          <w:rFonts w:cs="Baskerville"/>
        </w:rPr>
        <w:t xml:space="preserve"> </w:t>
      </w:r>
      <w:r w:rsidRPr="000507EF">
        <w:rPr>
          <w:rFonts w:cs="Baskerville"/>
        </w:rPr>
        <w:t>contract before she goes.</w:t>
      </w:r>
    </w:p>
    <w:p w14:paraId="35336CAF" w14:textId="77777777" w:rsidR="000507EF" w:rsidRPr="000507EF" w:rsidRDefault="000507EF" w:rsidP="000507EF">
      <w:pPr>
        <w:rPr>
          <w:rFonts w:cs="Baskerville"/>
        </w:rPr>
      </w:pPr>
    </w:p>
    <w:p w14:paraId="11541430" w14:textId="0C49C6C2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>Vat’s dot</w:t>
      </w:r>
      <w:r w:rsidR="000F0B3A">
        <w:rPr>
          <w:rFonts w:cs="Baskerville"/>
        </w:rPr>
        <w:t xml:space="preserve">, </w:t>
      </w:r>
      <w:r w:rsidR="000507EF" w:rsidRPr="000507EF">
        <w:rPr>
          <w:rFonts w:cs="Baskerville"/>
        </w:rPr>
        <w:t>a prescr</w:t>
      </w:r>
      <w:r w:rsidR="00264816">
        <w:rPr>
          <w:rFonts w:cs="Baskerville"/>
        </w:rPr>
        <w:t>iption to kill the Rain</w:t>
      </w:r>
      <w:r w:rsidR="00FA1495">
        <w:rPr>
          <w:rFonts w:cs="Baskerville"/>
        </w:rPr>
        <w:t>’</w:t>
      </w:r>
      <w:r w:rsidR="00264816">
        <w:rPr>
          <w:rFonts w:cs="Baskerville"/>
        </w:rPr>
        <w:t>s bill?</w:t>
      </w:r>
    </w:p>
    <w:p w14:paraId="61973726" w14:textId="77777777" w:rsidR="000507EF" w:rsidRPr="000507EF" w:rsidRDefault="000507EF" w:rsidP="000507EF">
      <w:pPr>
        <w:rPr>
          <w:rFonts w:cs="Baskerville"/>
        </w:rPr>
      </w:pPr>
    </w:p>
    <w:p w14:paraId="012B921D" w14:textId="60477850" w:rsidR="000507EF" w:rsidRPr="00C10839" w:rsidRDefault="000507EF" w:rsidP="00264816">
      <w:pPr>
        <w:pStyle w:val="LyricStageDirection"/>
      </w:pPr>
      <w:r w:rsidRPr="00C10839">
        <w:t xml:space="preserve">(Hans </w:t>
      </w:r>
      <w:r w:rsidR="00264816">
        <w:t xml:space="preserve">Wagner </w:t>
      </w:r>
      <w:r w:rsidRPr="00C10839">
        <w:t>approaches and reads too</w:t>
      </w:r>
      <w:r w:rsidR="00264816">
        <w:t>. Business of Le Blanc raising and lowering it.)</w:t>
      </w:r>
    </w:p>
    <w:p w14:paraId="7F9105D3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0BD2BF63" w14:textId="530D72D7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C10839">
        <w:rPr>
          <w:smallCaps/>
        </w:rPr>
        <w:t xml:space="preserve">. </w:t>
      </w:r>
      <w:r w:rsidRPr="000507EF">
        <w:rPr>
          <w:rFonts w:cs="Baskerville"/>
        </w:rPr>
        <w:t xml:space="preserve">Can’t you remove this </w:t>
      </w:r>
      <w:proofErr w:type="spellStart"/>
      <w:r w:rsidRPr="000507EF">
        <w:rPr>
          <w:rFonts w:cs="Baskerville"/>
        </w:rPr>
        <w:t>cromo</w:t>
      </w:r>
      <w:proofErr w:type="spellEnd"/>
      <w:r w:rsidR="00264816">
        <w:rPr>
          <w:rFonts w:cs="Baskerville"/>
        </w:rPr>
        <w:t xml:space="preserve"> [sic?]</w:t>
      </w:r>
      <w:r w:rsidRPr="000507EF">
        <w:rPr>
          <w:rFonts w:cs="Baskerville"/>
        </w:rPr>
        <w:t>?</w:t>
      </w:r>
    </w:p>
    <w:p w14:paraId="2F050205" w14:textId="77777777" w:rsidR="000507EF" w:rsidRPr="000507EF" w:rsidRDefault="000507EF" w:rsidP="000507EF">
      <w:pPr>
        <w:rPr>
          <w:rFonts w:cs="Baskerville"/>
        </w:rPr>
      </w:pPr>
    </w:p>
    <w:p w14:paraId="520FF818" w14:textId="6FD18D28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>Don’t say something</w:t>
      </w:r>
      <w:r w:rsidR="00264816">
        <w:rPr>
          <w:rFonts w:cs="Baskerville"/>
        </w:rPr>
        <w:t>.</w:t>
      </w:r>
      <w:r w:rsidR="000507EF" w:rsidRPr="000507EF">
        <w:rPr>
          <w:rFonts w:cs="Baskerville"/>
        </w:rPr>
        <w:t xml:space="preserve"> I give him away with a one pound of tea</w:t>
      </w:r>
      <w:r w:rsidR="00C10839">
        <w:rPr>
          <w:rFonts w:cs="Baskerville"/>
        </w:rPr>
        <w:t xml:space="preserve"> </w:t>
      </w:r>
      <w:r w:rsidR="00264816">
        <w:rPr>
          <w:rFonts w:cs="Baskerville"/>
        </w:rPr>
        <w:t xml:space="preserve">tomorrow. Hans Wagner, </w:t>
      </w:r>
      <w:r w:rsidR="000507EF" w:rsidRPr="000507EF">
        <w:rPr>
          <w:rFonts w:cs="Baskerville"/>
        </w:rPr>
        <w:t>if you please</w:t>
      </w:r>
      <w:r w:rsidR="00264816">
        <w:rPr>
          <w:rFonts w:cs="Baskerville"/>
        </w:rPr>
        <w:t>,</w:t>
      </w:r>
      <w:r w:rsidR="000507EF" w:rsidRPr="000507EF">
        <w:rPr>
          <w:rFonts w:cs="Baskerville"/>
        </w:rPr>
        <w:t xml:space="preserve"> </w:t>
      </w:r>
      <w:proofErr w:type="gramStart"/>
      <w:r w:rsidR="000507EF" w:rsidRPr="000507EF">
        <w:rPr>
          <w:rFonts w:cs="Baskerville"/>
        </w:rPr>
        <w:t>fall</w:t>
      </w:r>
      <w:proofErr w:type="gramEnd"/>
      <w:r w:rsidR="000507EF" w:rsidRPr="000507EF">
        <w:rPr>
          <w:rFonts w:cs="Baskerville"/>
        </w:rPr>
        <w:t xml:space="preserve"> in dose ranks.</w:t>
      </w:r>
      <w:r w:rsidR="00C10839">
        <w:rPr>
          <w:rFonts w:cs="Baskerville"/>
        </w:rPr>
        <w:t xml:space="preserve"> </w:t>
      </w:r>
      <w:r w:rsidR="000507EF" w:rsidRPr="000507EF">
        <w:rPr>
          <w:rFonts w:cs="Baskerville"/>
        </w:rPr>
        <w:t>I can</w:t>
      </w:r>
      <w:r w:rsidR="00264816">
        <w:rPr>
          <w:rFonts w:cs="Baskerville"/>
        </w:rPr>
        <w:t xml:space="preserve"> attend to your own business myself. </w:t>
      </w:r>
      <w:proofErr w:type="gramStart"/>
      <w:r w:rsidR="00264816">
        <w:rPr>
          <w:rFonts w:cs="Baskerville"/>
        </w:rPr>
        <w:t>Proceed</w:t>
      </w:r>
      <w:proofErr w:type="gramEnd"/>
      <w:r w:rsidR="00264816">
        <w:rPr>
          <w:rFonts w:cs="Baskerville"/>
        </w:rPr>
        <w:t xml:space="preserve">, </w:t>
      </w:r>
      <w:r w:rsidR="000507EF" w:rsidRPr="000507EF">
        <w:rPr>
          <w:rFonts w:cs="Baskerville"/>
        </w:rPr>
        <w:t>sir.</w:t>
      </w:r>
    </w:p>
    <w:p w14:paraId="49AD8490" w14:textId="77777777" w:rsidR="000507EF" w:rsidRPr="000507EF" w:rsidRDefault="000507EF" w:rsidP="000507EF">
      <w:pPr>
        <w:rPr>
          <w:rFonts w:cs="Baskerville"/>
        </w:rPr>
      </w:pPr>
    </w:p>
    <w:p w14:paraId="0411D2E7" w14:textId="58580E42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C10839">
        <w:rPr>
          <w:smallCaps/>
        </w:rPr>
        <w:t xml:space="preserve">. </w:t>
      </w:r>
      <w:r w:rsidRPr="000507EF">
        <w:rPr>
          <w:rFonts w:cs="Baskerville"/>
        </w:rPr>
        <w:t>You see</w:t>
      </w:r>
      <w:r w:rsidR="00264816">
        <w:rPr>
          <w:rFonts w:cs="Baskerville"/>
        </w:rPr>
        <w:t>,</w:t>
      </w:r>
      <w:r w:rsidRPr="000507EF">
        <w:rPr>
          <w:rFonts w:cs="Baskerville"/>
        </w:rPr>
        <w:t xml:space="preserve"> </w:t>
      </w:r>
      <w:r w:rsidR="00264816">
        <w:rPr>
          <w:rFonts w:cs="Baskerville"/>
        </w:rPr>
        <w:t>Captain, s</w:t>
      </w:r>
      <w:r w:rsidRPr="000507EF">
        <w:rPr>
          <w:rFonts w:cs="Baskerville"/>
        </w:rPr>
        <w:t xml:space="preserve">he was </w:t>
      </w:r>
      <w:r w:rsidR="00264816">
        <w:rPr>
          <w:rFonts w:cs="Baskerville"/>
        </w:rPr>
        <w:t>signing this contract as you came in. . . .</w:t>
      </w:r>
    </w:p>
    <w:p w14:paraId="3AD4982C" w14:textId="77777777" w:rsidR="000507EF" w:rsidRPr="000507EF" w:rsidRDefault="000507EF" w:rsidP="000507EF">
      <w:pPr>
        <w:rPr>
          <w:rFonts w:cs="Baskerville"/>
        </w:rPr>
      </w:pPr>
    </w:p>
    <w:p w14:paraId="08DEA8EE" w14:textId="15655C37" w:rsidR="000507EF" w:rsidRPr="00C10839" w:rsidRDefault="000507EF" w:rsidP="00264816">
      <w:pPr>
        <w:pStyle w:val="LyricStageDirection"/>
      </w:pPr>
      <w:r w:rsidRPr="00C10839">
        <w:t>(During this speech</w:t>
      </w:r>
      <w:r w:rsidR="00264816">
        <w:t>,</w:t>
      </w:r>
      <w:r w:rsidRPr="00C10839">
        <w:t xml:space="preserve"> Hans </w:t>
      </w:r>
      <w:r w:rsidR="00264816">
        <w:t xml:space="preserve">Wagner </w:t>
      </w:r>
      <w:r w:rsidRPr="00C10839">
        <w:t>has against cr</w:t>
      </w:r>
      <w:r w:rsidR="00264816">
        <w:t>ept up between Le Blanc and Cap</w:t>
      </w:r>
      <w:r w:rsidRPr="00C10839">
        <w:t>tain.)</w:t>
      </w:r>
    </w:p>
    <w:p w14:paraId="610356E0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10C6C089" w14:textId="6C8F6CBD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C10839">
        <w:rPr>
          <w:smallCaps/>
        </w:rPr>
        <w:t xml:space="preserve"> </w:t>
      </w:r>
      <w:r w:rsidR="000507EF" w:rsidRPr="00C10839">
        <w:rPr>
          <w:rFonts w:cs="Baskerville"/>
          <w:i/>
        </w:rPr>
        <w:t>(R.)</w:t>
      </w:r>
      <w:r w:rsidR="00C10839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He’s back again</w:t>
      </w:r>
      <w:r w:rsidR="00264816">
        <w:rPr>
          <w:rFonts w:cs="Baskerville"/>
        </w:rPr>
        <w:t>,</w:t>
      </w:r>
      <w:r w:rsidR="000507EF" w:rsidRPr="000507EF">
        <w:rPr>
          <w:rFonts w:cs="Baskerville"/>
        </w:rPr>
        <w:t xml:space="preserve"> Mister.</w:t>
      </w:r>
    </w:p>
    <w:p w14:paraId="33D4FE78" w14:textId="77777777" w:rsidR="000507EF" w:rsidRPr="000507EF" w:rsidRDefault="000507EF" w:rsidP="000507EF">
      <w:pPr>
        <w:rPr>
          <w:rFonts w:cs="Baskerville"/>
        </w:rPr>
      </w:pPr>
    </w:p>
    <w:p w14:paraId="7A601DA2" w14:textId="7B17C7C6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C10839">
        <w:rPr>
          <w:smallCaps/>
        </w:rPr>
        <w:t xml:space="preserve">. </w:t>
      </w:r>
      <w:r w:rsidRPr="000507EF">
        <w:rPr>
          <w:rFonts w:cs="Baskerville"/>
        </w:rPr>
        <w:t>I’ll humor him.</w:t>
      </w:r>
    </w:p>
    <w:p w14:paraId="545DD48C" w14:textId="77777777" w:rsidR="000507EF" w:rsidRPr="000507EF" w:rsidRDefault="000507EF" w:rsidP="000507EF">
      <w:pPr>
        <w:rPr>
          <w:rFonts w:cs="Baskerville"/>
        </w:rPr>
      </w:pPr>
    </w:p>
    <w:p w14:paraId="1E4071EF" w14:textId="0608C79C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5333EC">
        <w:rPr>
          <w:rFonts w:cs="Baskerville"/>
          <w:i/>
        </w:rPr>
        <w:t>(</w:t>
      </w:r>
      <w:proofErr w:type="gramStart"/>
      <w:r w:rsidR="005333EC">
        <w:rPr>
          <w:rFonts w:cs="Baskerville"/>
          <w:i/>
        </w:rPr>
        <w:t>drawing</w:t>
      </w:r>
      <w:proofErr w:type="gramEnd"/>
      <w:r w:rsidR="005333EC">
        <w:rPr>
          <w:rFonts w:cs="Baskerville"/>
          <w:i/>
        </w:rPr>
        <w:t xml:space="preserve"> sword</w:t>
      </w:r>
      <w:r w:rsidR="000507EF" w:rsidRPr="00C10839">
        <w:rPr>
          <w:rFonts w:cs="Baskerville"/>
          <w:i/>
        </w:rPr>
        <w:t>)</w:t>
      </w:r>
      <w:r w:rsidR="00C10839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 xml:space="preserve">Don’t you say </w:t>
      </w:r>
      <w:proofErr w:type="gramStart"/>
      <w:r w:rsidR="000507EF" w:rsidRPr="000507EF">
        <w:rPr>
          <w:rFonts w:cs="Baskerville"/>
        </w:rPr>
        <w:t>nothings</w:t>
      </w:r>
      <w:r w:rsidR="00264816">
        <w:rPr>
          <w:rFonts w:cs="Baskerville"/>
        </w:rPr>
        <w:t>.</w:t>
      </w:r>
      <w:proofErr w:type="gramEnd"/>
      <w:r w:rsidR="00264816">
        <w:rPr>
          <w:rFonts w:cs="Baskerville"/>
        </w:rPr>
        <w:t xml:space="preserve"> </w:t>
      </w:r>
      <w:r w:rsidR="000507EF" w:rsidRPr="000507EF">
        <w:rPr>
          <w:rFonts w:cs="Baskerville"/>
        </w:rPr>
        <w:t>I kill him.</w:t>
      </w:r>
    </w:p>
    <w:p w14:paraId="295F9679" w14:textId="77777777" w:rsidR="000507EF" w:rsidRPr="000507EF" w:rsidRDefault="000507EF" w:rsidP="000507EF">
      <w:pPr>
        <w:rPr>
          <w:rFonts w:cs="Baskerville"/>
        </w:rPr>
      </w:pPr>
    </w:p>
    <w:p w14:paraId="029105CA" w14:textId="07803C27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 xml:space="preserve">le blanc </w:t>
      </w:r>
      <w:r w:rsidRPr="00C10839">
        <w:rPr>
          <w:i/>
        </w:rPr>
        <w:t>and</w:t>
      </w:r>
      <w:r w:rsidRPr="008321BC">
        <w:rPr>
          <w:b/>
          <w:i/>
          <w:smallCaps/>
        </w:rPr>
        <w:t xml:space="preserve"> </w:t>
      </w:r>
      <w:r w:rsidRPr="008321BC">
        <w:rPr>
          <w:smallCaps/>
        </w:rPr>
        <w:t>omnes</w:t>
      </w:r>
      <w:r w:rsidR="00C10839">
        <w:rPr>
          <w:smallCaps/>
        </w:rPr>
        <w:t xml:space="preserve">. </w:t>
      </w:r>
      <w:r w:rsidR="000F0B3A">
        <w:rPr>
          <w:rFonts w:cs="Baskerville"/>
        </w:rPr>
        <w:t xml:space="preserve">No! </w:t>
      </w:r>
      <w:proofErr w:type="gramStart"/>
      <w:r w:rsidR="000F0B3A">
        <w:rPr>
          <w:rFonts w:cs="Baskerville"/>
        </w:rPr>
        <w:t>n</w:t>
      </w:r>
      <w:r w:rsidR="00264816">
        <w:rPr>
          <w:rFonts w:cs="Baskerville"/>
        </w:rPr>
        <w:t>o</w:t>
      </w:r>
      <w:proofErr w:type="gramEnd"/>
      <w:r w:rsidR="00264816">
        <w:rPr>
          <w:rFonts w:cs="Baskerville"/>
        </w:rPr>
        <w:t>! D</w:t>
      </w:r>
      <w:r w:rsidRPr="000507EF">
        <w:rPr>
          <w:rFonts w:cs="Baskerville"/>
        </w:rPr>
        <w:t>on’t do that!</w:t>
      </w:r>
    </w:p>
    <w:p w14:paraId="1097D819" w14:textId="77777777" w:rsidR="000507EF" w:rsidRPr="000507EF" w:rsidRDefault="000507EF" w:rsidP="000507EF">
      <w:pPr>
        <w:rPr>
          <w:rFonts w:cs="Baskerville"/>
        </w:rPr>
      </w:pPr>
    </w:p>
    <w:p w14:paraId="72113C26" w14:textId="73E3CB5B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>Don’t be afraid! I got plenty more</w:t>
      </w:r>
      <w:r w:rsidR="005333EC">
        <w:rPr>
          <w:rFonts w:cs="Baskerville"/>
        </w:rPr>
        <w:t xml:space="preserve">. </w:t>
      </w:r>
      <w:r w:rsidR="000507EF" w:rsidRPr="000507EF">
        <w:rPr>
          <w:rFonts w:cs="Baskerville"/>
        </w:rPr>
        <w:t>Hans Wagner</w:t>
      </w:r>
      <w:r w:rsidR="005333EC">
        <w:rPr>
          <w:rFonts w:cs="Baskerville"/>
        </w:rPr>
        <w:t>,</w:t>
      </w:r>
      <w:r w:rsidR="000507EF" w:rsidRPr="000507EF">
        <w:rPr>
          <w:rFonts w:cs="Baskerville"/>
        </w:rPr>
        <w:t xml:space="preserve"> fall in dose ranks</w:t>
      </w:r>
      <w:r w:rsidR="005333EC">
        <w:rPr>
          <w:rFonts w:cs="Baskerville"/>
        </w:rPr>
        <w:t xml:space="preserve">. </w:t>
      </w:r>
      <w:r w:rsidR="000507EF" w:rsidRPr="000507EF">
        <w:rPr>
          <w:rFonts w:cs="Baskerville"/>
        </w:rPr>
        <w:t xml:space="preserve">Order out a file of soldiers and have </w:t>
      </w:r>
      <w:proofErr w:type="gramStart"/>
      <w:r w:rsidR="000507EF" w:rsidRPr="000507EF">
        <w:rPr>
          <w:rFonts w:cs="Baskerville"/>
        </w:rPr>
        <w:t>yourself</w:t>
      </w:r>
      <w:proofErr w:type="gramEnd"/>
      <w:r w:rsidR="000507EF" w:rsidRPr="000507EF">
        <w:rPr>
          <w:rFonts w:cs="Baskerville"/>
        </w:rPr>
        <w:t xml:space="preserve"> shot in two places</w:t>
      </w:r>
      <w:r w:rsidR="005333EC">
        <w:rPr>
          <w:rFonts w:cs="Baskerville"/>
        </w:rPr>
        <w:t xml:space="preserve"> </w:t>
      </w:r>
      <w:r w:rsidR="000507EF" w:rsidRPr="000507EF">
        <w:rPr>
          <w:rFonts w:cs="Baskerville"/>
        </w:rPr>
        <w:t>before sunrise.</w:t>
      </w:r>
    </w:p>
    <w:p w14:paraId="1A3D625C" w14:textId="77777777" w:rsidR="000507EF" w:rsidRPr="000507EF" w:rsidRDefault="000507EF" w:rsidP="000507EF">
      <w:pPr>
        <w:rPr>
          <w:rFonts w:cs="Baskerville"/>
        </w:rPr>
      </w:pPr>
    </w:p>
    <w:p w14:paraId="3FF33445" w14:textId="5D905D43" w:rsidR="000507EF" w:rsidRPr="00C10839" w:rsidRDefault="005333EC" w:rsidP="005333EC">
      <w:pPr>
        <w:pStyle w:val="LyricStageDirection"/>
      </w:pPr>
      <w:r>
        <w:t>(Han</w:t>
      </w:r>
      <w:r w:rsidR="000507EF" w:rsidRPr="00C10839">
        <w:t xml:space="preserve">s </w:t>
      </w:r>
      <w:r w:rsidR="000F0B3A">
        <w:t xml:space="preserve">Wagner </w:t>
      </w:r>
      <w:r w:rsidR="000507EF" w:rsidRPr="00C10839">
        <w:t>falls in with soldiers.)</w:t>
      </w:r>
    </w:p>
    <w:p w14:paraId="70291487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343D2DA7" w14:textId="462710A4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C10839">
        <w:rPr>
          <w:smallCaps/>
        </w:rPr>
        <w:t xml:space="preserve">. </w:t>
      </w:r>
      <w:r w:rsidRPr="000507EF">
        <w:rPr>
          <w:rFonts w:cs="Baskerville"/>
        </w:rPr>
        <w:t>Well</w:t>
      </w:r>
      <w:r w:rsidR="005333EC">
        <w:rPr>
          <w:rFonts w:cs="Baskerville"/>
        </w:rPr>
        <w:t>,</w:t>
      </w:r>
      <w:r w:rsidRPr="000507EF">
        <w:rPr>
          <w:rFonts w:cs="Baskerville"/>
        </w:rPr>
        <w:t xml:space="preserve"> Captain, I suppose it’s all right.</w:t>
      </w:r>
    </w:p>
    <w:p w14:paraId="2A0D3311" w14:textId="77777777" w:rsidR="000507EF" w:rsidRPr="000507EF" w:rsidRDefault="000507EF" w:rsidP="000507EF">
      <w:pPr>
        <w:rPr>
          <w:rFonts w:cs="Baskerville"/>
        </w:rPr>
      </w:pPr>
    </w:p>
    <w:p w14:paraId="04021B5A" w14:textId="5FD25563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>Y</w:t>
      </w:r>
      <w:r w:rsidR="005333EC">
        <w:rPr>
          <w:rFonts w:cs="Baskerville"/>
        </w:rPr>
        <w:t xml:space="preserve">ah, it’s all right. If he </w:t>
      </w:r>
      <w:proofErr w:type="gramStart"/>
      <w:r w:rsidR="005333EC">
        <w:rPr>
          <w:rFonts w:cs="Baskerville"/>
        </w:rPr>
        <w:t>don’t</w:t>
      </w:r>
      <w:proofErr w:type="gramEnd"/>
      <w:r w:rsidR="005333EC">
        <w:rPr>
          <w:rFonts w:cs="Baskerville"/>
        </w:rPr>
        <w:t xml:space="preserve">, </w:t>
      </w:r>
      <w:r w:rsidR="000507EF" w:rsidRPr="000507EF">
        <w:rPr>
          <w:rFonts w:cs="Baskerville"/>
        </w:rPr>
        <w:t>I’ll shoot him myself.</w:t>
      </w:r>
    </w:p>
    <w:p w14:paraId="5FDFF9B3" w14:textId="77777777" w:rsidR="000507EF" w:rsidRPr="000507EF" w:rsidRDefault="000507EF" w:rsidP="000507EF">
      <w:pPr>
        <w:rPr>
          <w:rFonts w:cs="Baskerville"/>
        </w:rPr>
      </w:pPr>
    </w:p>
    <w:p w14:paraId="47D73067" w14:textId="489A3439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C10839">
        <w:rPr>
          <w:smallCaps/>
        </w:rPr>
        <w:t xml:space="preserve">. </w:t>
      </w:r>
      <w:r w:rsidR="000F0B3A">
        <w:rPr>
          <w:rFonts w:cs="Baskerville"/>
        </w:rPr>
        <w:t xml:space="preserve">No! </w:t>
      </w:r>
      <w:proofErr w:type="gramStart"/>
      <w:r w:rsidR="000F0B3A">
        <w:rPr>
          <w:rFonts w:cs="Baskerville"/>
        </w:rPr>
        <w:t>n</w:t>
      </w:r>
      <w:r w:rsidRPr="000507EF">
        <w:rPr>
          <w:rFonts w:cs="Baskerville"/>
        </w:rPr>
        <w:t>o</w:t>
      </w:r>
      <w:proofErr w:type="gramEnd"/>
      <w:r w:rsidRPr="000507EF">
        <w:rPr>
          <w:rFonts w:cs="Baskerville"/>
        </w:rPr>
        <w:t>! I mean</w:t>
      </w:r>
      <w:r w:rsidR="00C10839">
        <w:rPr>
          <w:rFonts w:cs="Baskerville"/>
        </w:rPr>
        <w:t xml:space="preserve"> you let her sign this contract</w:t>
      </w:r>
      <w:r w:rsidRPr="000507EF">
        <w:rPr>
          <w:rFonts w:cs="Baskerville"/>
        </w:rPr>
        <w:t>.</w:t>
      </w:r>
    </w:p>
    <w:p w14:paraId="2568B8A9" w14:textId="77777777" w:rsidR="000507EF" w:rsidRPr="000507EF" w:rsidRDefault="000507EF" w:rsidP="000507EF">
      <w:pPr>
        <w:rPr>
          <w:rFonts w:cs="Baskerville"/>
        </w:rPr>
      </w:pPr>
    </w:p>
    <w:p w14:paraId="15DE6C92" w14:textId="7728898F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>I let her sign nothings until she was guilty and found out.</w:t>
      </w:r>
    </w:p>
    <w:p w14:paraId="10F7E845" w14:textId="77777777" w:rsidR="000507EF" w:rsidRPr="000507EF" w:rsidRDefault="000507EF" w:rsidP="000507EF">
      <w:pPr>
        <w:rPr>
          <w:rFonts w:cs="Baskerville"/>
        </w:rPr>
      </w:pPr>
    </w:p>
    <w:p w14:paraId="6836BE74" w14:textId="26596E08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C10839">
        <w:rPr>
          <w:smallCaps/>
        </w:rPr>
        <w:t xml:space="preserve">. </w:t>
      </w:r>
      <w:r w:rsidR="000F0B3A">
        <w:rPr>
          <w:rFonts w:cs="Baskerville"/>
        </w:rPr>
        <w:t xml:space="preserve">If you don’t let her sign . . . </w:t>
      </w:r>
      <w:r w:rsidRPr="000507EF">
        <w:rPr>
          <w:rFonts w:cs="Baskerville"/>
        </w:rPr>
        <w:t>you know the consequences</w:t>
      </w:r>
      <w:r w:rsidR="005333EC">
        <w:rPr>
          <w:rFonts w:cs="Baskerville"/>
        </w:rPr>
        <w:t>. I shall go</w:t>
      </w:r>
      <w:r w:rsidR="000F0B3A">
        <w:rPr>
          <w:rFonts w:cs="Baskerville"/>
        </w:rPr>
        <w:t xml:space="preserve"> . . . </w:t>
      </w:r>
      <w:r w:rsidR="005333EC">
        <w:rPr>
          <w:rFonts w:cs="Baskerville"/>
        </w:rPr>
        <w:t>mad</w:t>
      </w:r>
      <w:r w:rsidR="000F0B3A">
        <w:rPr>
          <w:rFonts w:cs="Baskerville"/>
        </w:rPr>
        <w:t xml:space="preserve"> . . . </w:t>
      </w:r>
      <w:r w:rsidR="005333EC">
        <w:rPr>
          <w:rFonts w:cs="Baskerville"/>
        </w:rPr>
        <w:t>mad!</w:t>
      </w:r>
    </w:p>
    <w:p w14:paraId="17355670" w14:textId="77777777" w:rsidR="000507EF" w:rsidRPr="000507EF" w:rsidRDefault="000507EF" w:rsidP="000507EF">
      <w:pPr>
        <w:rPr>
          <w:rFonts w:cs="Baskerville"/>
        </w:rPr>
      </w:pPr>
    </w:p>
    <w:p w14:paraId="1AB7961A" w14:textId="4DED6261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proofErr w:type="spellStart"/>
      <w:r w:rsidR="000507EF" w:rsidRPr="000507EF">
        <w:rPr>
          <w:rFonts w:cs="Baskerville"/>
        </w:rPr>
        <w:t>Vell</w:t>
      </w:r>
      <w:proofErr w:type="spellEnd"/>
      <w:r w:rsidR="005333EC">
        <w:rPr>
          <w:rFonts w:cs="Baskerville"/>
        </w:rPr>
        <w:t>,</w:t>
      </w:r>
      <w:r w:rsidR="000507EF" w:rsidRPr="000507EF">
        <w:rPr>
          <w:rFonts w:cs="Baskerville"/>
        </w:rPr>
        <w:t xml:space="preserve"> </w:t>
      </w:r>
      <w:proofErr w:type="gramStart"/>
      <w:r w:rsidR="000507EF" w:rsidRPr="000507EF">
        <w:rPr>
          <w:rFonts w:cs="Baskerville"/>
        </w:rPr>
        <w:t>go mad</w:t>
      </w:r>
      <w:proofErr w:type="gramEnd"/>
      <w:r w:rsidR="000507EF" w:rsidRPr="000507EF">
        <w:rPr>
          <w:rFonts w:cs="Baskerville"/>
        </w:rPr>
        <w:t xml:space="preserve">, </w:t>
      </w:r>
      <w:proofErr w:type="gramStart"/>
      <w:r w:rsidR="000507EF" w:rsidRPr="000507EF">
        <w:rPr>
          <w:rFonts w:cs="Baskerville"/>
        </w:rPr>
        <w:t>amuse yourself all you can</w:t>
      </w:r>
      <w:proofErr w:type="gramEnd"/>
      <w:r w:rsidR="000507EF" w:rsidRPr="000507EF">
        <w:rPr>
          <w:rFonts w:cs="Baskerville"/>
        </w:rPr>
        <w:t>.</w:t>
      </w:r>
    </w:p>
    <w:p w14:paraId="10062503" w14:textId="77777777" w:rsidR="000507EF" w:rsidRPr="000507EF" w:rsidRDefault="000507EF" w:rsidP="000507EF">
      <w:pPr>
        <w:rPr>
          <w:rFonts w:cs="Baskerville"/>
        </w:rPr>
      </w:pPr>
    </w:p>
    <w:p w14:paraId="56C69518" w14:textId="527F9F08" w:rsidR="000507EF" w:rsidRPr="00C10839" w:rsidRDefault="005333EC" w:rsidP="005333EC">
      <w:pPr>
        <w:pStyle w:val="LyricStageDirection"/>
      </w:pPr>
      <w:r>
        <w:t xml:space="preserve">(Business of Le Blanc </w:t>
      </w:r>
      <w:r w:rsidR="000507EF" w:rsidRPr="00C10839">
        <w:t>tearing out his hair.)</w:t>
      </w:r>
    </w:p>
    <w:p w14:paraId="1B528B9E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57559FE6" w14:textId="0EE8E3C0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C10839">
        <w:rPr>
          <w:smallCaps/>
        </w:rPr>
        <w:t xml:space="preserve"> </w:t>
      </w:r>
      <w:r w:rsidR="005333EC">
        <w:rPr>
          <w:rFonts w:cs="Baskerville"/>
          <w:i/>
        </w:rPr>
        <w:t>(</w:t>
      </w:r>
      <w:proofErr w:type="gramStart"/>
      <w:r w:rsidR="005333EC">
        <w:rPr>
          <w:rFonts w:cs="Baskerville"/>
          <w:i/>
        </w:rPr>
        <w:t>catching</w:t>
      </w:r>
      <w:proofErr w:type="gramEnd"/>
      <w:r w:rsidR="005333EC">
        <w:rPr>
          <w:rFonts w:cs="Baskerville"/>
          <w:i/>
        </w:rPr>
        <w:t xml:space="preserve"> it</w:t>
      </w:r>
      <w:r w:rsidR="000507EF" w:rsidRPr="00C10839">
        <w:rPr>
          <w:rFonts w:cs="Baskerville"/>
          <w:i/>
        </w:rPr>
        <w:t>)</w:t>
      </w:r>
      <w:r w:rsidR="00C10839">
        <w:rPr>
          <w:rFonts w:cs="Baskerville"/>
          <w:i/>
        </w:rPr>
        <w:t xml:space="preserve"> </w:t>
      </w:r>
      <w:r w:rsidR="005333EC">
        <w:rPr>
          <w:rFonts w:cs="Baskerville"/>
        </w:rPr>
        <w:t>Oh! W</w:t>
      </w:r>
      <w:r w:rsidR="000507EF" w:rsidRPr="000507EF">
        <w:rPr>
          <w:rFonts w:cs="Baskerville"/>
        </w:rPr>
        <w:t xml:space="preserve">hat beautiful </w:t>
      </w:r>
      <w:r w:rsidR="000507EF" w:rsidRPr="00DE390B">
        <w:rPr>
          <w:rFonts w:cs="Baskerville"/>
          <w:i/>
        </w:rPr>
        <w:t>hair</w:t>
      </w:r>
      <w:r w:rsidR="000507EF" w:rsidRPr="000507EF">
        <w:rPr>
          <w:rFonts w:cs="Baskerville"/>
        </w:rPr>
        <w:t>!</w:t>
      </w:r>
    </w:p>
    <w:p w14:paraId="0AE4227C" w14:textId="77777777" w:rsidR="000507EF" w:rsidRPr="000507EF" w:rsidRDefault="000507EF" w:rsidP="000507EF">
      <w:pPr>
        <w:rPr>
          <w:rFonts w:cs="Baskerville"/>
        </w:rPr>
      </w:pPr>
    </w:p>
    <w:p w14:paraId="33DA6FC5" w14:textId="13B7AC75" w:rsidR="000507EF" w:rsidRPr="000507EF" w:rsidRDefault="000507EF" w:rsidP="00C10839">
      <w:pPr>
        <w:rPr>
          <w:rFonts w:cs="Baskerville"/>
        </w:rPr>
      </w:pPr>
      <w:r w:rsidRPr="008321BC">
        <w:rPr>
          <w:smallCaps/>
        </w:rPr>
        <w:t>le blanc</w:t>
      </w:r>
      <w:r w:rsidR="00C10839">
        <w:rPr>
          <w:smallCaps/>
        </w:rPr>
        <w:t xml:space="preserve">. </w:t>
      </w:r>
      <w:proofErr w:type="spellStart"/>
      <w:r w:rsidRPr="000507EF">
        <w:rPr>
          <w:rFonts w:cs="Baskerville"/>
        </w:rPr>
        <w:t>’Tis</w:t>
      </w:r>
      <w:proofErr w:type="spellEnd"/>
      <w:r w:rsidRPr="000507EF">
        <w:rPr>
          <w:rFonts w:cs="Baskerville"/>
        </w:rPr>
        <w:t xml:space="preserve"> fals</w:t>
      </w:r>
      <w:r w:rsidR="005333EC">
        <w:rPr>
          <w:rFonts w:cs="Baskerville"/>
        </w:rPr>
        <w:t>e</w:t>
      </w:r>
      <w:r w:rsidRPr="000507EF">
        <w:rPr>
          <w:rFonts w:cs="Baskerville"/>
        </w:rPr>
        <w:t>!</w:t>
      </w:r>
      <w:r w:rsidR="00C10839">
        <w:rPr>
          <w:rFonts w:cs="Baskerville"/>
        </w:rPr>
        <w:t xml:space="preserve"> </w:t>
      </w:r>
      <w:r w:rsidR="005333EC">
        <w:rPr>
          <w:rFonts w:cs="Baskerville"/>
          <w:i/>
        </w:rPr>
        <w:t>(</w:t>
      </w:r>
      <w:proofErr w:type="gramStart"/>
      <w:r w:rsidR="005333EC">
        <w:rPr>
          <w:rFonts w:cs="Baskerville"/>
          <w:i/>
        </w:rPr>
        <w:t>c</w:t>
      </w:r>
      <w:r w:rsidR="00C10839">
        <w:rPr>
          <w:rFonts w:cs="Baskerville"/>
          <w:i/>
        </w:rPr>
        <w:t>rosses</w:t>
      </w:r>
      <w:proofErr w:type="gramEnd"/>
      <w:r w:rsidR="00C10839">
        <w:rPr>
          <w:rFonts w:cs="Baskerville"/>
          <w:i/>
        </w:rPr>
        <w:t xml:space="preserve"> to </w:t>
      </w:r>
      <w:r w:rsidR="005333EC">
        <w:rPr>
          <w:rFonts w:cs="Baskerville"/>
          <w:i/>
        </w:rPr>
        <w:t xml:space="preserve">Catherine, </w:t>
      </w:r>
      <w:r w:rsidRPr="00C10839">
        <w:rPr>
          <w:rFonts w:cs="Baskerville"/>
          <w:i/>
        </w:rPr>
        <w:t>R.)</w:t>
      </w:r>
    </w:p>
    <w:p w14:paraId="5DFEA178" w14:textId="77777777" w:rsidR="000507EF" w:rsidRPr="000507EF" w:rsidRDefault="000507EF" w:rsidP="000507EF">
      <w:pPr>
        <w:rPr>
          <w:rFonts w:cs="Baskerville"/>
        </w:rPr>
      </w:pPr>
    </w:p>
    <w:p w14:paraId="1F6FEBDC" w14:textId="59C699A0" w:rsidR="005333EC" w:rsidRDefault="00434307" w:rsidP="005333EC">
      <w:pPr>
        <w:rPr>
          <w:rFonts w:cs="Baskerville"/>
        </w:rPr>
      </w:pPr>
      <w:r>
        <w:rPr>
          <w:smallCaps/>
        </w:rPr>
        <w:t>catherine.</w:t>
      </w:r>
      <w:r w:rsidR="00C10839">
        <w:rPr>
          <w:smallCaps/>
        </w:rPr>
        <w:t xml:space="preserve"> </w:t>
      </w:r>
      <w:r w:rsidR="005333EC">
        <w:rPr>
          <w:rFonts w:cs="Baskerville"/>
          <w:i/>
        </w:rPr>
        <w:t>(R.</w:t>
      </w:r>
      <w:r w:rsidR="000507EF" w:rsidRPr="00C10839">
        <w:rPr>
          <w:rFonts w:cs="Baskerville"/>
          <w:i/>
        </w:rPr>
        <w:t>C.)</w:t>
      </w:r>
      <w:r w:rsidR="00C10839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I believe he’s trying to fool me</w:t>
      </w:r>
      <w:r w:rsidR="00C10839">
        <w:rPr>
          <w:rFonts w:cs="Baskerville"/>
        </w:rPr>
        <w:t xml:space="preserve">. </w:t>
      </w:r>
      <w:r w:rsidR="000507EF" w:rsidRPr="000507EF">
        <w:rPr>
          <w:rFonts w:cs="Baskerville"/>
        </w:rPr>
        <w:t xml:space="preserve">I’ll preserve it as </w:t>
      </w:r>
      <w:proofErr w:type="gramStart"/>
      <w:r w:rsidR="000507EF" w:rsidRPr="000507EF">
        <w:rPr>
          <w:rFonts w:cs="Baskerville"/>
        </w:rPr>
        <w:t>a</w:t>
      </w:r>
      <w:proofErr w:type="gramEnd"/>
      <w:r w:rsidR="000507EF" w:rsidRPr="000507EF">
        <w:rPr>
          <w:rFonts w:cs="Baskerville"/>
        </w:rPr>
        <w:t xml:space="preserve"> </w:t>
      </w:r>
      <w:r w:rsidR="000507EF" w:rsidRPr="00DE390B">
        <w:rPr>
          <w:rFonts w:cs="Baskerville"/>
          <w:i/>
        </w:rPr>
        <w:t>heir</w:t>
      </w:r>
      <w:r w:rsidR="000507EF" w:rsidRPr="000507EF">
        <w:rPr>
          <w:rFonts w:cs="Baskerville"/>
        </w:rPr>
        <w:t>loom.</w:t>
      </w:r>
    </w:p>
    <w:p w14:paraId="68DDC0EB" w14:textId="77777777" w:rsidR="005333EC" w:rsidRDefault="005333EC" w:rsidP="005333EC">
      <w:pPr>
        <w:rPr>
          <w:rFonts w:cs="Baskerville"/>
        </w:rPr>
      </w:pPr>
    </w:p>
    <w:p w14:paraId="2D9A2E2C" w14:textId="700E7B2F" w:rsidR="000507EF" w:rsidRPr="000507EF" w:rsidRDefault="000507EF" w:rsidP="000507EF">
      <w:pPr>
        <w:pStyle w:val="StageDirection"/>
        <w:rPr>
          <w:rFonts w:cs="Baskerville"/>
        </w:rPr>
      </w:pPr>
      <w:r w:rsidRPr="000507EF">
        <w:rPr>
          <w:rFonts w:cs="Baskerville"/>
        </w:rPr>
        <w:t>(</w:t>
      </w:r>
      <w:r w:rsidR="005333EC">
        <w:rPr>
          <w:rFonts w:cs="Baskerville"/>
        </w:rPr>
        <w:t>She puts</w:t>
      </w:r>
      <w:r w:rsidRPr="000507EF">
        <w:rPr>
          <w:rFonts w:cs="Baskerville"/>
        </w:rPr>
        <w:t xml:space="preserve"> it in her bosom.)</w:t>
      </w:r>
    </w:p>
    <w:p w14:paraId="0EEA2547" w14:textId="77777777" w:rsidR="000507EF" w:rsidRPr="000507EF" w:rsidRDefault="000507EF" w:rsidP="000507EF">
      <w:pPr>
        <w:rPr>
          <w:rFonts w:cs="Baskerville"/>
        </w:rPr>
      </w:pPr>
    </w:p>
    <w:p w14:paraId="7978B9DE" w14:textId="77777777" w:rsidR="00DE390B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5333EC">
        <w:rPr>
          <w:rFonts w:cs="Baskerville"/>
          <w:i/>
        </w:rPr>
        <w:t>(L.</w:t>
      </w:r>
      <w:r w:rsidR="000507EF" w:rsidRPr="00C10839">
        <w:rPr>
          <w:rFonts w:cs="Baskerville"/>
          <w:i/>
        </w:rPr>
        <w:t>C.)</w:t>
      </w:r>
      <w:r w:rsidR="00C10839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W</w:t>
      </w:r>
      <w:r w:rsidR="005333EC">
        <w:rPr>
          <w:rFonts w:cs="Baskerville"/>
        </w:rPr>
        <w:t xml:space="preserve">agner, </w:t>
      </w:r>
      <w:r w:rsidR="000507EF" w:rsidRPr="000507EF">
        <w:rPr>
          <w:rFonts w:cs="Baskerville"/>
        </w:rPr>
        <w:t>did you see him</w:t>
      </w:r>
      <w:r w:rsidR="00C10839">
        <w:rPr>
          <w:rFonts w:cs="Baskerville"/>
        </w:rPr>
        <w:t xml:space="preserve"> </w:t>
      </w:r>
      <w:r w:rsidR="005333EC">
        <w:rPr>
          <w:rFonts w:cs="Baskerville"/>
        </w:rPr>
        <w:t>snatch himself bald</w:t>
      </w:r>
      <w:r w:rsidR="000507EF" w:rsidRPr="000507EF">
        <w:rPr>
          <w:rFonts w:cs="Baskerville"/>
        </w:rPr>
        <w:t>headed?</w:t>
      </w:r>
    </w:p>
    <w:p w14:paraId="10D4ABBB" w14:textId="77777777" w:rsidR="00DE390B" w:rsidRDefault="005333EC" w:rsidP="00DE390B">
      <w:pPr>
        <w:pStyle w:val="LyricStageDirection"/>
      </w:pPr>
      <w:r>
        <w:t>(</w:t>
      </w:r>
      <w:proofErr w:type="gramStart"/>
      <w:r>
        <w:t>t</w:t>
      </w:r>
      <w:r w:rsidR="000507EF" w:rsidRPr="00C10839">
        <w:t>o</w:t>
      </w:r>
      <w:proofErr w:type="gramEnd"/>
      <w:r w:rsidR="000507EF" w:rsidRPr="00C10839">
        <w:t xml:space="preserve"> </w:t>
      </w:r>
      <w:r w:rsidR="00DE390B">
        <w:t>Evangeline)</w:t>
      </w:r>
    </w:p>
    <w:p w14:paraId="5CE9D699" w14:textId="55B0621F" w:rsidR="000507EF" w:rsidRPr="000507EF" w:rsidRDefault="00DE390B" w:rsidP="00DE390B">
      <w:pPr>
        <w:pStyle w:val="CharacterName"/>
      </w:pPr>
      <w:r>
        <w:tab/>
      </w:r>
      <w:proofErr w:type="gramStart"/>
      <w:r w:rsidR="000507EF" w:rsidRPr="000507EF">
        <w:t>Now then</w:t>
      </w:r>
      <w:r w:rsidR="005333EC">
        <w:t>,</w:t>
      </w:r>
      <w:r w:rsidR="000507EF" w:rsidRPr="000507EF">
        <w:t xml:space="preserve"> if you please?</w:t>
      </w:r>
      <w:proofErr w:type="gramEnd"/>
    </w:p>
    <w:p w14:paraId="11DA9755" w14:textId="77777777" w:rsidR="000507EF" w:rsidRPr="000507EF" w:rsidRDefault="000507EF" w:rsidP="000507EF">
      <w:pPr>
        <w:rPr>
          <w:rFonts w:cs="Baskerville"/>
        </w:rPr>
      </w:pPr>
    </w:p>
    <w:p w14:paraId="1D95A522" w14:textId="77777777" w:rsidR="00DE390B" w:rsidRDefault="00C77EC1" w:rsidP="00D431AE">
      <w:pPr>
        <w:rPr>
          <w:rFonts w:cs="Baskerville"/>
        </w:rPr>
      </w:pPr>
      <w:r>
        <w:rPr>
          <w:smallCaps/>
        </w:rPr>
        <w:t>evangeline.</w:t>
      </w:r>
      <w:r w:rsidR="00C10839">
        <w:rPr>
          <w:smallCaps/>
        </w:rPr>
        <w:t xml:space="preserve"> </w:t>
      </w:r>
      <w:r w:rsidR="005333EC">
        <w:rPr>
          <w:rFonts w:cs="Baskerville"/>
          <w:i/>
        </w:rPr>
        <w:t>(</w:t>
      </w:r>
      <w:proofErr w:type="gramStart"/>
      <w:r w:rsidR="005333EC">
        <w:rPr>
          <w:rFonts w:cs="Baskerville"/>
          <w:i/>
        </w:rPr>
        <w:t>crosses</w:t>
      </w:r>
      <w:proofErr w:type="gramEnd"/>
      <w:r w:rsidR="005333EC">
        <w:rPr>
          <w:rFonts w:cs="Baskerville"/>
          <w:i/>
        </w:rPr>
        <w:t xml:space="preserve"> to Captain</w:t>
      </w:r>
      <w:r w:rsidR="000507EF" w:rsidRPr="00C10839">
        <w:rPr>
          <w:rFonts w:cs="Baskerville"/>
          <w:i/>
        </w:rPr>
        <w:t>)</w:t>
      </w:r>
      <w:r w:rsidR="005333EC">
        <w:rPr>
          <w:rFonts w:cs="Baskerville"/>
          <w:i/>
        </w:rPr>
        <w:br/>
      </w:r>
      <w:r w:rsidR="005333EC">
        <w:rPr>
          <w:rFonts w:cs="Baskerville"/>
        </w:rPr>
        <w:t>I cannot go onb</w:t>
      </w:r>
      <w:r w:rsidR="000507EF" w:rsidRPr="000507EF">
        <w:rPr>
          <w:rFonts w:cs="Baskerville"/>
        </w:rPr>
        <w:t>oard in clothes like these</w:t>
      </w:r>
      <w:r w:rsidR="005333EC">
        <w:rPr>
          <w:rFonts w:cs="Baskerville"/>
        </w:rPr>
        <w:t>.</w:t>
      </w:r>
      <w:r w:rsidR="00C10839">
        <w:rPr>
          <w:rFonts w:cs="Baskerville"/>
        </w:rPr>
        <w:br/>
      </w:r>
      <w:r w:rsidR="000507EF" w:rsidRPr="000507EF">
        <w:rPr>
          <w:rFonts w:cs="Baskerville"/>
        </w:rPr>
        <w:t>Captain</w:t>
      </w:r>
      <w:r w:rsidR="005333EC">
        <w:rPr>
          <w:rFonts w:cs="Baskerville"/>
        </w:rPr>
        <w:t>,</w:t>
      </w:r>
      <w:r w:rsidR="000507EF" w:rsidRPr="000507EF">
        <w:rPr>
          <w:rFonts w:cs="Baskerville"/>
        </w:rPr>
        <w:t xml:space="preserve"> you say to England I must go?</w:t>
      </w:r>
      <w:r w:rsidR="00C10839">
        <w:rPr>
          <w:rFonts w:cs="Baskerville"/>
        </w:rPr>
        <w:br/>
      </w:r>
      <w:r w:rsidR="005333EC">
        <w:rPr>
          <w:rFonts w:cs="Baskerville"/>
        </w:rPr>
        <w:t xml:space="preserve">Then I’m going to go there </w:t>
      </w:r>
      <w:proofErr w:type="spellStart"/>
      <w:r w:rsidR="005333EC" w:rsidRPr="005333EC">
        <w:rPr>
          <w:rFonts w:cs="Baskerville"/>
          <w:i/>
        </w:rPr>
        <w:t>comme</w:t>
      </w:r>
      <w:proofErr w:type="spellEnd"/>
      <w:r w:rsidR="005333EC" w:rsidRPr="005333EC">
        <w:rPr>
          <w:rFonts w:cs="Baskerville"/>
          <w:i/>
        </w:rPr>
        <w:t xml:space="preserve"> </w:t>
      </w:r>
      <w:proofErr w:type="spellStart"/>
      <w:r w:rsidR="005333EC" w:rsidRPr="005333EC">
        <w:rPr>
          <w:rFonts w:cs="Baskerville"/>
          <w:i/>
        </w:rPr>
        <w:t>il</w:t>
      </w:r>
      <w:proofErr w:type="spellEnd"/>
      <w:r w:rsidR="005333EC" w:rsidRPr="005333EC">
        <w:rPr>
          <w:rFonts w:cs="Baskerville"/>
          <w:i/>
        </w:rPr>
        <w:t xml:space="preserve"> </w:t>
      </w:r>
      <w:proofErr w:type="spellStart"/>
      <w:r w:rsidR="005333EC" w:rsidRPr="005333EC">
        <w:rPr>
          <w:rFonts w:cs="Baskerville"/>
          <w:i/>
        </w:rPr>
        <w:t>faut</w:t>
      </w:r>
      <w:proofErr w:type="spellEnd"/>
      <w:r w:rsidR="005333EC">
        <w:rPr>
          <w:rFonts w:cs="Baskerville"/>
        </w:rPr>
        <w:t>.</w:t>
      </w:r>
    </w:p>
    <w:p w14:paraId="2910F59E" w14:textId="5613B263" w:rsidR="00DE390B" w:rsidRDefault="005333EC" w:rsidP="00DE390B">
      <w:pPr>
        <w:pStyle w:val="LyricStageDirection"/>
      </w:pPr>
      <w:r>
        <w:t>(</w:t>
      </w:r>
      <w:proofErr w:type="gramStart"/>
      <w:r>
        <w:t>business</w:t>
      </w:r>
      <w:proofErr w:type="gramEnd"/>
      <w:r>
        <w:t xml:space="preserve"> of</w:t>
      </w:r>
      <w:r w:rsidRPr="00D431AE">
        <w:t xml:space="preserve"> Hans</w:t>
      </w:r>
      <w:r>
        <w:t xml:space="preserve"> Wagner</w:t>
      </w:r>
      <w:r w:rsidRPr="00D431AE">
        <w:t xml:space="preserve"> </w:t>
      </w:r>
      <w:r w:rsidR="00070CA1">
        <w:t>and Mary-Ann</w:t>
      </w:r>
      <w:r>
        <w:t xml:space="preserve"> kissing)</w:t>
      </w:r>
    </w:p>
    <w:p w14:paraId="18B9105D" w14:textId="2D7202B2" w:rsidR="005333EC" w:rsidRDefault="00DE390B" w:rsidP="00D431AE">
      <w:pPr>
        <w:rPr>
          <w:rFonts w:cs="Baskerville"/>
        </w:rPr>
      </w:pPr>
      <w:r>
        <w:rPr>
          <w:rFonts w:cs="Baskerville"/>
        </w:rPr>
        <w:t xml:space="preserve">                                                                         Mary-</w:t>
      </w:r>
      <w:r w:rsidR="000507EF" w:rsidRPr="000507EF">
        <w:rPr>
          <w:rFonts w:cs="Baskerville"/>
        </w:rPr>
        <w:t>Ann</w:t>
      </w:r>
      <w:r w:rsidR="005333EC">
        <w:rPr>
          <w:rFonts w:cs="Baskerville"/>
        </w:rPr>
        <w:t>,</w:t>
      </w:r>
      <w:r w:rsidR="00D431AE">
        <w:rPr>
          <w:rFonts w:cs="Baskerville"/>
          <w:i/>
        </w:rPr>
        <w:br/>
      </w:r>
      <w:r>
        <w:rPr>
          <w:rFonts w:cs="Baskerville"/>
        </w:rPr>
        <w:t>Go pack . . .</w:t>
      </w:r>
    </w:p>
    <w:p w14:paraId="574636C4" w14:textId="77777777" w:rsidR="005333EC" w:rsidRDefault="005333EC" w:rsidP="00D431AE">
      <w:pPr>
        <w:rPr>
          <w:rFonts w:cs="Baskerville"/>
          <w:i/>
        </w:rPr>
      </w:pPr>
    </w:p>
    <w:p w14:paraId="3BAFE26F" w14:textId="3FFB35F9" w:rsidR="005333EC" w:rsidRDefault="00DE390B" w:rsidP="005333EC">
      <w:pPr>
        <w:pStyle w:val="LyricStageDirection"/>
        <w:rPr>
          <w:i w:val="0"/>
        </w:rPr>
      </w:pPr>
      <w:r>
        <w:t>(Hans Wagner and Mary-Ann</w:t>
      </w:r>
      <w:r w:rsidR="005333EC">
        <w:t xml:space="preserve"> throw kisses at each other.)</w:t>
      </w:r>
    </w:p>
    <w:p w14:paraId="26AB62E5" w14:textId="77777777" w:rsidR="005333EC" w:rsidRPr="005333EC" w:rsidRDefault="005333EC" w:rsidP="005333EC">
      <w:pPr>
        <w:pStyle w:val="LyricStageDirection"/>
        <w:rPr>
          <w:i w:val="0"/>
        </w:rPr>
      </w:pPr>
    </w:p>
    <w:p w14:paraId="426CC809" w14:textId="60926572" w:rsidR="000507EF" w:rsidRPr="000507EF" w:rsidRDefault="005333EC" w:rsidP="000507EF">
      <w:pPr>
        <w:rPr>
          <w:rFonts w:cs="Baskerville"/>
        </w:rPr>
      </w:pPr>
      <w:r>
        <w:rPr>
          <w:rFonts w:cs="Baskerville"/>
          <w:i/>
        </w:rPr>
        <w:tab/>
        <w:t xml:space="preserve">                </w:t>
      </w:r>
      <w:r w:rsidR="00DE390B">
        <w:rPr>
          <w:rFonts w:cs="Baskerville"/>
          <w:i/>
        </w:rPr>
        <w:t xml:space="preserve">    </w:t>
      </w:r>
      <w:r>
        <w:rPr>
          <w:rFonts w:cs="Baskerville"/>
          <w:i/>
        </w:rPr>
        <w:t xml:space="preserve">   </w:t>
      </w:r>
      <w:proofErr w:type="gramStart"/>
      <w:r>
        <w:rPr>
          <w:rFonts w:cs="Baskerville"/>
        </w:rPr>
        <w:t>a</w:t>
      </w:r>
      <w:proofErr w:type="gramEnd"/>
      <w:r w:rsidR="000507EF" w:rsidRPr="000507EF">
        <w:rPr>
          <w:rFonts w:cs="Baskerville"/>
        </w:rPr>
        <w:t xml:space="preserve"> few trunks as quickly as you can</w:t>
      </w:r>
      <w:r>
        <w:rPr>
          <w:rFonts w:cs="Baskerville"/>
        </w:rPr>
        <w:t>,</w:t>
      </w:r>
      <w:r w:rsidR="00D431AE">
        <w:rPr>
          <w:rFonts w:cs="Baskerville"/>
        </w:rPr>
        <w:br/>
      </w:r>
      <w:r w:rsidR="000507EF" w:rsidRPr="000507EF">
        <w:rPr>
          <w:rFonts w:cs="Baskerville"/>
        </w:rPr>
        <w:t>Enough to last a week</w:t>
      </w:r>
      <w:r>
        <w:rPr>
          <w:rFonts w:cs="Baskerville"/>
        </w:rPr>
        <w:t>.</w:t>
      </w:r>
      <w:r w:rsidR="00DE390B">
        <w:rPr>
          <w:rFonts w:cs="Baskerville"/>
        </w:rPr>
        <w:br/>
      </w:r>
      <w:r w:rsidR="000507EF" w:rsidRPr="000507EF">
        <w:rPr>
          <w:rFonts w:cs="Baskerville"/>
        </w:rPr>
        <w:t>And bring them here.</w:t>
      </w:r>
    </w:p>
    <w:p w14:paraId="6242DFD4" w14:textId="77777777" w:rsidR="000507EF" w:rsidRPr="000507EF" w:rsidRDefault="000507EF" w:rsidP="000507EF">
      <w:pPr>
        <w:rPr>
          <w:rFonts w:cs="Baskerville"/>
        </w:rPr>
      </w:pPr>
    </w:p>
    <w:p w14:paraId="3A91AAB2" w14:textId="29DB84D0" w:rsidR="000507EF" w:rsidRPr="00D431AE" w:rsidRDefault="00DE390B" w:rsidP="005333EC">
      <w:pPr>
        <w:pStyle w:val="LyricStageDirection"/>
      </w:pPr>
      <w:r>
        <w:t>(Mary-Ann</w:t>
      </w:r>
      <w:r w:rsidR="005333EC">
        <w:t>: business of “a</w:t>
      </w:r>
      <w:r w:rsidR="000507EF" w:rsidRPr="00D431AE">
        <w:t>ll right</w:t>
      </w:r>
      <w:r w:rsidR="005333EC">
        <w:t>.”</w:t>
      </w:r>
      <w:r>
        <w:t xml:space="preserve"> Exit R.D.</w:t>
      </w:r>
      <w:r w:rsidR="000507EF" w:rsidRPr="00D431AE">
        <w:t>)</w:t>
      </w:r>
    </w:p>
    <w:p w14:paraId="014E50F9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485BE089" w14:textId="457341ED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proofErr w:type="gramStart"/>
      <w:r w:rsidR="00D431AE">
        <w:rPr>
          <w:rFonts w:cs="Baskerville"/>
        </w:rPr>
        <w:t>A week’s</w:t>
      </w:r>
      <w:r w:rsidR="005333EC">
        <w:rPr>
          <w:rFonts w:cs="Baskerville"/>
        </w:rPr>
        <w:t>,</w:t>
      </w:r>
      <w:r w:rsidR="00D431AE">
        <w:rPr>
          <w:rFonts w:cs="Baskerville"/>
        </w:rPr>
        <w:t xml:space="preserve"> my dear?</w:t>
      </w:r>
      <w:proofErr w:type="gramEnd"/>
      <w:r w:rsidR="00D431AE">
        <w:rPr>
          <w:rFonts w:cs="Baskerville"/>
        </w:rPr>
        <w:br/>
      </w:r>
      <w:r w:rsidR="000507EF" w:rsidRPr="000507EF">
        <w:rPr>
          <w:rFonts w:cs="Baskerville"/>
        </w:rPr>
        <w:t>A month at least</w:t>
      </w:r>
      <w:r w:rsidR="005333EC">
        <w:rPr>
          <w:rFonts w:cs="Baskerville"/>
        </w:rPr>
        <w:t>,</w:t>
      </w:r>
      <w:r w:rsidR="000507EF" w:rsidRPr="000507EF">
        <w:rPr>
          <w:rFonts w:cs="Baskerville"/>
        </w:rPr>
        <w:t xml:space="preserve"> and bring along a box of beer</w:t>
      </w:r>
      <w:r w:rsidR="005333EC">
        <w:rPr>
          <w:rFonts w:cs="Baskerville"/>
        </w:rPr>
        <w:t>.</w:t>
      </w:r>
      <w:r w:rsidR="00D431AE">
        <w:rPr>
          <w:rFonts w:cs="Baskerville"/>
        </w:rPr>
        <w:br/>
      </w:r>
      <w:r w:rsidR="005333EC">
        <w:rPr>
          <w:rFonts w:cs="Baskerville"/>
        </w:rPr>
        <w:t>O</w:t>
      </w:r>
      <w:r w:rsidR="000507EF" w:rsidRPr="000507EF">
        <w:rPr>
          <w:rFonts w:cs="Baskerville"/>
        </w:rPr>
        <w:t>n the way I might feel very queer.</w:t>
      </w:r>
    </w:p>
    <w:p w14:paraId="07C1B3FA" w14:textId="77777777" w:rsidR="000507EF" w:rsidRPr="000507EF" w:rsidRDefault="000507EF" w:rsidP="000507EF">
      <w:pPr>
        <w:rPr>
          <w:rFonts w:cs="Baskerville"/>
        </w:rPr>
      </w:pPr>
    </w:p>
    <w:p w14:paraId="678ADEBE" w14:textId="473F5888" w:rsidR="000507EF" w:rsidRPr="000507EF" w:rsidRDefault="00FF0386" w:rsidP="000507EF">
      <w:pPr>
        <w:rPr>
          <w:rFonts w:cs="Baskerville"/>
        </w:rPr>
      </w:pPr>
      <w:r>
        <w:rPr>
          <w:smallCaps/>
        </w:rPr>
        <w:t>gabriel.</w:t>
      </w:r>
      <w:r w:rsidR="005333EC">
        <w:rPr>
          <w:smallCaps/>
        </w:rPr>
        <w:t xml:space="preserve"> </w:t>
      </w:r>
      <w:r w:rsidR="000507EF" w:rsidRPr="000507EF">
        <w:rPr>
          <w:rFonts w:cs="Baskerville"/>
        </w:rPr>
        <w:t xml:space="preserve">I’ll not </w:t>
      </w:r>
      <w:proofErr w:type="gramStart"/>
      <w:r w:rsidR="000507EF" w:rsidRPr="000507EF">
        <w:rPr>
          <w:rFonts w:cs="Baskerville"/>
        </w:rPr>
        <w:t>desert thee</w:t>
      </w:r>
      <w:proofErr w:type="gramEnd"/>
      <w:r w:rsidR="000507EF" w:rsidRPr="000507EF">
        <w:rPr>
          <w:rFonts w:cs="Baskerville"/>
        </w:rPr>
        <w:t xml:space="preserve">, </w:t>
      </w:r>
      <w:proofErr w:type="gramStart"/>
      <w:r w:rsidR="000507EF" w:rsidRPr="000507EF">
        <w:rPr>
          <w:rFonts w:cs="Baskerville"/>
        </w:rPr>
        <w:t>let yon Captain mark</w:t>
      </w:r>
      <w:proofErr w:type="gramEnd"/>
      <w:r w:rsidR="005333EC">
        <w:rPr>
          <w:rFonts w:cs="Baskerville"/>
        </w:rPr>
        <w:t>.</w:t>
      </w:r>
      <w:r w:rsidR="00FB6F0B">
        <w:rPr>
          <w:rFonts w:cs="Baskerville"/>
        </w:rPr>
        <w:br/>
      </w:r>
      <w:r w:rsidR="000507EF" w:rsidRPr="000507EF">
        <w:rPr>
          <w:rFonts w:cs="Baskerville"/>
        </w:rPr>
        <w:t xml:space="preserve">I’ll </w:t>
      </w:r>
      <w:r w:rsidR="000507EF" w:rsidRPr="005333EC">
        <w:rPr>
          <w:rFonts w:cs="Baskerville"/>
          <w:i/>
        </w:rPr>
        <w:t>dog</w:t>
      </w:r>
      <w:r w:rsidR="000507EF" w:rsidRPr="000507EF">
        <w:rPr>
          <w:rFonts w:cs="Baskerville"/>
        </w:rPr>
        <w:t xml:space="preserve"> his footsteps and defy his </w:t>
      </w:r>
      <w:r w:rsidR="000507EF" w:rsidRPr="005333EC">
        <w:rPr>
          <w:rFonts w:cs="Baskerville"/>
          <w:i/>
        </w:rPr>
        <w:t>bark</w:t>
      </w:r>
      <w:r w:rsidR="000507EF" w:rsidRPr="000507EF">
        <w:rPr>
          <w:rFonts w:cs="Baskerville"/>
        </w:rPr>
        <w:t>.</w:t>
      </w:r>
    </w:p>
    <w:p w14:paraId="559005E6" w14:textId="77777777" w:rsidR="000507EF" w:rsidRPr="000507EF" w:rsidRDefault="000507EF" w:rsidP="000507EF">
      <w:pPr>
        <w:rPr>
          <w:rFonts w:cs="Baskerville"/>
        </w:rPr>
      </w:pPr>
    </w:p>
    <w:p w14:paraId="4059145E" w14:textId="1A2C4963" w:rsidR="000507EF" w:rsidRDefault="005333EC" w:rsidP="005333EC">
      <w:pPr>
        <w:pStyle w:val="LyricStageDirection"/>
      </w:pPr>
      <w:r>
        <w:t>(Trunks ready to push on.)</w:t>
      </w:r>
    </w:p>
    <w:p w14:paraId="30081FC0" w14:textId="77777777" w:rsidR="005333EC" w:rsidRPr="005333EC" w:rsidRDefault="005333EC" w:rsidP="005333EC">
      <w:pPr>
        <w:pStyle w:val="CharacterName"/>
      </w:pPr>
    </w:p>
    <w:p w14:paraId="471F1F53" w14:textId="15838EE1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>Jonny</w:t>
      </w:r>
      <w:r w:rsidR="005333EC">
        <w:rPr>
          <w:rFonts w:cs="Baskerville"/>
        </w:rPr>
        <w:t xml:space="preserve"> </w:t>
      </w:r>
      <w:r w:rsidR="000507EF" w:rsidRPr="000507EF">
        <w:rPr>
          <w:rFonts w:cs="Baskerville"/>
        </w:rPr>
        <w:t>man, you see my upper lips?</w:t>
      </w:r>
      <w:r w:rsidR="00FB6F0B">
        <w:rPr>
          <w:rFonts w:cs="Baskerville"/>
        </w:rPr>
        <w:br/>
      </w:r>
      <w:r w:rsidR="000507EF" w:rsidRPr="000507EF">
        <w:rPr>
          <w:rFonts w:cs="Baskerville"/>
        </w:rPr>
        <w:t>You got the freshness</w:t>
      </w:r>
      <w:r w:rsidR="005333EC">
        <w:rPr>
          <w:rFonts w:cs="Baskerville"/>
        </w:rPr>
        <w:t>.</w:t>
      </w:r>
    </w:p>
    <w:p w14:paraId="100180B5" w14:textId="77777777" w:rsidR="000507EF" w:rsidRPr="000507EF" w:rsidRDefault="000507EF" w:rsidP="000507EF">
      <w:pPr>
        <w:rPr>
          <w:rFonts w:cs="Baskerville"/>
        </w:rPr>
      </w:pPr>
    </w:p>
    <w:p w14:paraId="4816B2CC" w14:textId="0685D98C" w:rsidR="005333EC" w:rsidRDefault="000507EF" w:rsidP="000507EF">
      <w:pPr>
        <w:rPr>
          <w:rFonts w:cs="Baskerville"/>
          <w:i/>
        </w:rPr>
      </w:pPr>
      <w:r w:rsidRPr="008321BC">
        <w:rPr>
          <w:smallCaps/>
        </w:rPr>
        <w:t>le blanc</w:t>
      </w:r>
      <w:r w:rsidR="00FB6F0B">
        <w:rPr>
          <w:smallCaps/>
        </w:rPr>
        <w:t xml:space="preserve">. </w:t>
      </w:r>
      <w:r w:rsidR="00D24962">
        <w:rPr>
          <w:rFonts w:cs="Baskerville"/>
          <w:i/>
        </w:rPr>
        <w:t>(</w:t>
      </w:r>
      <w:r w:rsidR="005333EC">
        <w:rPr>
          <w:rFonts w:cs="Baskerville"/>
          <w:i/>
        </w:rPr>
        <w:t>R.</w:t>
      </w:r>
      <w:r w:rsidR="00DE390B">
        <w:rPr>
          <w:rFonts w:cs="Baskerville"/>
          <w:i/>
        </w:rPr>
        <w:t>) [</w:t>
      </w:r>
      <w:proofErr w:type="gramStart"/>
      <w:r w:rsidR="00DE390B">
        <w:rPr>
          <w:rFonts w:cs="Baskerville"/>
          <w:i/>
        </w:rPr>
        <w:t>aside</w:t>
      </w:r>
      <w:proofErr w:type="gramEnd"/>
      <w:r w:rsidR="00DE390B">
        <w:rPr>
          <w:rFonts w:cs="Baskerville"/>
          <w:i/>
        </w:rPr>
        <w:t>]</w:t>
      </w:r>
    </w:p>
    <w:p w14:paraId="055AB767" w14:textId="77777777" w:rsidR="00FA1495" w:rsidRDefault="005333EC" w:rsidP="000507EF">
      <w:pPr>
        <w:rPr>
          <w:rFonts w:cs="Baskerville"/>
        </w:rPr>
      </w:pPr>
      <w:r>
        <w:rPr>
          <w:rFonts w:cs="Baskerville"/>
          <w:i/>
        </w:rPr>
        <w:tab/>
      </w:r>
      <w:r>
        <w:rPr>
          <w:rFonts w:cs="Baskerville"/>
        </w:rPr>
        <w:t>She is not wed. T</w:t>
      </w:r>
      <w:r w:rsidR="000507EF" w:rsidRPr="000507EF">
        <w:rPr>
          <w:rFonts w:cs="Baskerville"/>
        </w:rPr>
        <w:t>herefore</w:t>
      </w:r>
      <w:r>
        <w:rPr>
          <w:rFonts w:cs="Baskerville"/>
        </w:rPr>
        <w:t>,</w:t>
      </w:r>
      <w:r w:rsidR="00DE390B">
        <w:rPr>
          <w:rFonts w:cs="Baskerville"/>
        </w:rPr>
        <w:t xml:space="preserve"> I must </w:t>
      </w:r>
      <w:proofErr w:type="spellStart"/>
      <w:r w:rsidR="00DE390B">
        <w:rPr>
          <w:rFonts w:cs="Baskerville"/>
        </w:rPr>
        <w:t>pursue’er</w:t>
      </w:r>
      <w:proofErr w:type="spellEnd"/>
      <w:r w:rsidR="00FB6F0B">
        <w:rPr>
          <w:rFonts w:cs="Baskerville"/>
        </w:rPr>
        <w:br/>
      </w:r>
      <w:proofErr w:type="gramStart"/>
      <w:r w:rsidR="000507EF" w:rsidRPr="000507EF">
        <w:rPr>
          <w:rFonts w:cs="Baskerville"/>
        </w:rPr>
        <w:t>Until</w:t>
      </w:r>
      <w:proofErr w:type="gramEnd"/>
      <w:r w:rsidR="000507EF" w:rsidRPr="000507EF">
        <w:rPr>
          <w:rFonts w:cs="Baskerville"/>
        </w:rPr>
        <w:t xml:space="preserve"> her name I can in full secure</w:t>
      </w:r>
      <w:r>
        <w:rPr>
          <w:rFonts w:cs="Baskerville"/>
        </w:rPr>
        <w:t>.</w:t>
      </w:r>
    </w:p>
    <w:p w14:paraId="275BC8B2" w14:textId="34B3C398" w:rsidR="00FA1495" w:rsidRDefault="00FA1495" w:rsidP="00FA1495">
      <w:pPr>
        <w:pStyle w:val="LyricStageDirection"/>
      </w:pPr>
      <w:r>
        <w:t>[</w:t>
      </w:r>
      <w:proofErr w:type="gramStart"/>
      <w:r>
        <w:t>aloud</w:t>
      </w:r>
      <w:proofErr w:type="gramEnd"/>
      <w:r>
        <w:t>]</w:t>
      </w:r>
    </w:p>
    <w:p w14:paraId="4377277F" w14:textId="072F17E1" w:rsidR="000507EF" w:rsidRPr="000507EF" w:rsidRDefault="00FA1495" w:rsidP="000507EF">
      <w:pPr>
        <w:rPr>
          <w:rFonts w:cs="Baskerville"/>
        </w:rPr>
      </w:pPr>
      <w:r>
        <w:rPr>
          <w:rFonts w:cs="Baskerville"/>
        </w:rPr>
        <w:tab/>
      </w:r>
      <w:proofErr w:type="gramStart"/>
      <w:r w:rsidR="000507EF" w:rsidRPr="000507EF">
        <w:rPr>
          <w:rFonts w:cs="Baskerville"/>
        </w:rPr>
        <w:t>Catherine</w:t>
      </w:r>
      <w:r w:rsidR="005333EC">
        <w:rPr>
          <w:rFonts w:cs="Baskerville"/>
        </w:rPr>
        <w:t>,</w:t>
      </w:r>
      <w:r w:rsidR="000507EF" w:rsidRPr="000507EF">
        <w:rPr>
          <w:rFonts w:cs="Baskerville"/>
        </w:rPr>
        <w:t xml:space="preserve"> farewell.</w:t>
      </w:r>
      <w:proofErr w:type="gramEnd"/>
    </w:p>
    <w:p w14:paraId="4D3313B8" w14:textId="77777777" w:rsidR="000507EF" w:rsidRPr="000507EF" w:rsidRDefault="000507EF" w:rsidP="000507EF">
      <w:pPr>
        <w:rPr>
          <w:rFonts w:cs="Baskerville"/>
        </w:rPr>
      </w:pPr>
    </w:p>
    <w:p w14:paraId="35474801" w14:textId="3F5324E1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6F0B">
        <w:rPr>
          <w:smallCaps/>
        </w:rPr>
        <w:t xml:space="preserve"> </w:t>
      </w:r>
      <w:proofErr w:type="spellStart"/>
      <w:proofErr w:type="gramStart"/>
      <w:r w:rsidR="000507EF" w:rsidRPr="000507EF">
        <w:rPr>
          <w:rFonts w:cs="Baskerville"/>
        </w:rPr>
        <w:t>Blanky</w:t>
      </w:r>
      <w:proofErr w:type="spellEnd"/>
      <w:r w:rsidR="000507EF" w:rsidRPr="000507EF">
        <w:rPr>
          <w:rFonts w:cs="Baskerville"/>
        </w:rPr>
        <w:t xml:space="preserve"> dear, why this deep emotion</w:t>
      </w:r>
      <w:r w:rsidR="005333EC">
        <w:rPr>
          <w:rFonts w:cs="Baskerville"/>
        </w:rPr>
        <w:t>?</w:t>
      </w:r>
      <w:proofErr w:type="gramEnd"/>
      <w:r w:rsidR="00FB6F0B">
        <w:rPr>
          <w:rFonts w:cs="Baskerville"/>
        </w:rPr>
        <w:br/>
      </w:r>
      <w:r w:rsidR="000507EF" w:rsidRPr="000507EF">
        <w:rPr>
          <w:rFonts w:cs="Baskerville"/>
        </w:rPr>
        <w:t>You would not leave me?</w:t>
      </w:r>
    </w:p>
    <w:p w14:paraId="0AA2231C" w14:textId="77777777" w:rsidR="000507EF" w:rsidRPr="000507EF" w:rsidRDefault="000507EF" w:rsidP="000507EF">
      <w:pPr>
        <w:rPr>
          <w:rFonts w:cs="Baskerville"/>
        </w:rPr>
      </w:pPr>
    </w:p>
    <w:p w14:paraId="1EEC6124" w14:textId="5011D7AE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FB6F0B">
        <w:rPr>
          <w:smallCaps/>
        </w:rPr>
        <w:t xml:space="preserve">. </w:t>
      </w:r>
      <w:r w:rsidRPr="000507EF">
        <w:rPr>
          <w:rFonts w:cs="Baskerville"/>
        </w:rPr>
        <w:t>Sweetheart, I must.</w:t>
      </w:r>
    </w:p>
    <w:p w14:paraId="6F63622D" w14:textId="77777777" w:rsidR="00FA1495" w:rsidRDefault="00FA1495" w:rsidP="000507EF">
      <w:pPr>
        <w:rPr>
          <w:smallCaps/>
        </w:rPr>
      </w:pPr>
    </w:p>
    <w:p w14:paraId="172F9796" w14:textId="49D6B0B9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6F0B">
        <w:rPr>
          <w:smallCaps/>
        </w:rPr>
        <w:t xml:space="preserve"> </w:t>
      </w:r>
      <w:r w:rsidR="000507EF" w:rsidRPr="000507EF">
        <w:rPr>
          <w:rFonts w:cs="Baskerville"/>
        </w:rPr>
        <w:t>The very thought makes me grow faint.</w:t>
      </w:r>
    </w:p>
    <w:p w14:paraId="17D70AB2" w14:textId="77777777" w:rsidR="000507EF" w:rsidRPr="000507EF" w:rsidRDefault="000507EF" w:rsidP="000507EF">
      <w:pPr>
        <w:rPr>
          <w:rFonts w:cs="Baskerville"/>
        </w:rPr>
      </w:pPr>
    </w:p>
    <w:p w14:paraId="1CA55D1C" w14:textId="6582CF9F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ben</w:t>
      </w:r>
      <w:r w:rsidR="00FB6F0B">
        <w:rPr>
          <w:smallCaps/>
        </w:rPr>
        <w:t xml:space="preserve">. </w:t>
      </w:r>
      <w:r w:rsidRPr="00FB6F0B">
        <w:rPr>
          <w:rFonts w:cs="Baskerville"/>
          <w:i/>
        </w:rPr>
        <w:t>(C.)</w:t>
      </w:r>
      <w:r w:rsidR="00FB6F0B">
        <w:rPr>
          <w:rFonts w:cs="Baskerville"/>
          <w:i/>
        </w:rPr>
        <w:t xml:space="preserve"> </w:t>
      </w:r>
      <w:r w:rsidRPr="000507EF">
        <w:rPr>
          <w:rFonts w:cs="Baskerville"/>
        </w:rPr>
        <w:t>Don’t faint!</w:t>
      </w:r>
    </w:p>
    <w:p w14:paraId="0EF1C2A8" w14:textId="77777777" w:rsidR="000507EF" w:rsidRPr="000507EF" w:rsidRDefault="000507EF" w:rsidP="000507EF">
      <w:pPr>
        <w:rPr>
          <w:rFonts w:cs="Baskerville"/>
        </w:rPr>
      </w:pPr>
    </w:p>
    <w:p w14:paraId="3679A2F2" w14:textId="77777777" w:rsidR="00D24962" w:rsidRDefault="00434307" w:rsidP="00FB6F0B">
      <w:pPr>
        <w:rPr>
          <w:rFonts w:cs="Baskerville"/>
        </w:rPr>
      </w:pPr>
      <w:r>
        <w:rPr>
          <w:smallCaps/>
        </w:rPr>
        <w:t>catherine.</w:t>
      </w:r>
      <w:r w:rsidR="00FB6F0B">
        <w:rPr>
          <w:smallCaps/>
        </w:rPr>
        <w:t xml:space="preserve"> </w:t>
      </w:r>
      <w:r w:rsidR="000507EF" w:rsidRPr="000507EF">
        <w:rPr>
          <w:rFonts w:cs="Baskerville"/>
        </w:rPr>
        <w:t>Shut up</w:t>
      </w:r>
      <w:r w:rsidR="005333EC">
        <w:rPr>
          <w:rFonts w:cs="Baskerville"/>
        </w:rPr>
        <w:t xml:space="preserve">! </w:t>
      </w:r>
      <w:r w:rsidR="005333EC" w:rsidRPr="000507EF">
        <w:rPr>
          <w:rFonts w:cs="Baskerville"/>
        </w:rPr>
        <w:t xml:space="preserve"> </w:t>
      </w:r>
      <w:r w:rsidR="000507EF" w:rsidRPr="000507EF">
        <w:rPr>
          <w:rFonts w:cs="Baskerville"/>
        </w:rPr>
        <w:t>Don’t inter</w:t>
      </w:r>
      <w:r w:rsidR="005333EC">
        <w:rPr>
          <w:rFonts w:cs="Baskerville"/>
        </w:rPr>
        <w:t>rupt a lady when she’s fainting.</w:t>
      </w:r>
      <w:r w:rsidR="00FB6F0B">
        <w:rPr>
          <w:rFonts w:cs="Baskerville"/>
        </w:rPr>
        <w:br/>
      </w:r>
      <w:r w:rsidR="000507EF" w:rsidRPr="000507EF">
        <w:rPr>
          <w:rFonts w:cs="Baskerville"/>
        </w:rPr>
        <w:t>My ears do not deceive me</w:t>
      </w:r>
      <w:r w:rsidR="00D24962">
        <w:rPr>
          <w:rFonts w:cs="Baskerville"/>
        </w:rPr>
        <w:t>.</w:t>
      </w:r>
    </w:p>
    <w:p w14:paraId="09B5AF62" w14:textId="77777777" w:rsidR="00D24962" w:rsidRDefault="00D24962" w:rsidP="00FB6F0B">
      <w:pPr>
        <w:rPr>
          <w:rFonts w:cs="Baskerville"/>
          <w:i/>
        </w:rPr>
      </w:pPr>
    </w:p>
    <w:p w14:paraId="32694DBF" w14:textId="5685BAD6" w:rsidR="000507EF" w:rsidRPr="000507EF" w:rsidRDefault="000507EF" w:rsidP="00D24962">
      <w:pPr>
        <w:pStyle w:val="LyricStageDirection"/>
      </w:pPr>
      <w:r w:rsidRPr="00FB6F0B">
        <w:t>(</w:t>
      </w:r>
      <w:r w:rsidR="00D24962">
        <w:t>She slaps</w:t>
      </w:r>
      <w:r w:rsidRPr="00FB6F0B">
        <w:t xml:space="preserve"> Le Blanc’s ears.)</w:t>
      </w:r>
    </w:p>
    <w:p w14:paraId="0CD854B5" w14:textId="77777777" w:rsidR="000507EF" w:rsidRPr="000507EF" w:rsidRDefault="000507EF" w:rsidP="000507EF">
      <w:pPr>
        <w:rPr>
          <w:rFonts w:cs="Baskerville"/>
        </w:rPr>
      </w:pPr>
    </w:p>
    <w:p w14:paraId="5B02157E" w14:textId="1CD741FE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FB6F0B">
        <w:rPr>
          <w:smallCaps/>
        </w:rPr>
        <w:t xml:space="preserve">. </w:t>
      </w:r>
      <w:r w:rsidRPr="000507EF">
        <w:rPr>
          <w:rFonts w:cs="Baskerville"/>
        </w:rPr>
        <w:t>No</w:t>
      </w:r>
      <w:r w:rsidR="00D24962">
        <w:rPr>
          <w:rFonts w:cs="Baskerville"/>
        </w:rPr>
        <w:t>,</w:t>
      </w:r>
      <w:r w:rsidRPr="000507EF">
        <w:rPr>
          <w:rFonts w:cs="Baskerville"/>
        </w:rPr>
        <w:t xml:space="preserve"> nor mine</w:t>
      </w:r>
      <w:r w:rsidR="00D24962">
        <w:rPr>
          <w:rFonts w:cs="Baskerville"/>
        </w:rPr>
        <w:t xml:space="preserve"> </w:t>
      </w:r>
      <w:r w:rsidRPr="000507EF">
        <w:rPr>
          <w:rFonts w:cs="Baskerville"/>
        </w:rPr>
        <w:t>either.</w:t>
      </w:r>
    </w:p>
    <w:p w14:paraId="79FF56D7" w14:textId="77777777" w:rsidR="000507EF" w:rsidRPr="000507EF" w:rsidRDefault="000507EF" w:rsidP="000507EF">
      <w:pPr>
        <w:rPr>
          <w:rFonts w:cs="Baskerville"/>
        </w:rPr>
      </w:pPr>
    </w:p>
    <w:p w14:paraId="0217B85B" w14:textId="103E043F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6F0B">
        <w:rPr>
          <w:smallCaps/>
        </w:rPr>
        <w:t xml:space="preserve"> </w:t>
      </w:r>
      <w:r w:rsidR="00DE390B">
        <w:rPr>
          <w:rFonts w:cs="Baskerville"/>
          <w:i/>
        </w:rPr>
        <w:t>(C.) [</w:t>
      </w:r>
      <w:proofErr w:type="gramStart"/>
      <w:r w:rsidR="00DE390B">
        <w:rPr>
          <w:rFonts w:cs="Baskerville"/>
          <w:i/>
        </w:rPr>
        <w:t>aside</w:t>
      </w:r>
      <w:proofErr w:type="gramEnd"/>
      <w:r w:rsidR="00DE390B">
        <w:rPr>
          <w:rFonts w:cs="Baskerville"/>
          <w:i/>
        </w:rPr>
        <w:t>]</w:t>
      </w:r>
      <w:r w:rsidR="00DE390B">
        <w:rPr>
          <w:rFonts w:cs="Baskerville"/>
          <w:i/>
        </w:rPr>
        <w:br/>
      </w:r>
      <w:r w:rsidR="00D24962">
        <w:rPr>
          <w:rFonts w:cs="Baskerville"/>
        </w:rPr>
        <w:t>He would desert me. I</w:t>
      </w:r>
      <w:r w:rsidR="000507EF" w:rsidRPr="000507EF">
        <w:rPr>
          <w:rFonts w:cs="Baskerville"/>
        </w:rPr>
        <w:t>t shall not be so</w:t>
      </w:r>
      <w:r w:rsidR="00D24962">
        <w:rPr>
          <w:rFonts w:cs="Baskerville"/>
        </w:rPr>
        <w:t>.</w:t>
      </w:r>
      <w:r w:rsidR="00FB6F0B">
        <w:rPr>
          <w:rFonts w:cs="Baskerville"/>
        </w:rPr>
        <w:br/>
      </w:r>
      <w:r w:rsidR="000507EF" w:rsidRPr="000507EF">
        <w:rPr>
          <w:rFonts w:cs="Baskerville"/>
        </w:rPr>
        <w:t xml:space="preserve">You want a </w:t>
      </w:r>
      <w:r w:rsidR="00D24962" w:rsidRPr="000507EF">
        <w:rPr>
          <w:rFonts w:cs="Baskerville"/>
        </w:rPr>
        <w:t>chaperone</w:t>
      </w:r>
      <w:r w:rsidR="00DE390B">
        <w:rPr>
          <w:rFonts w:cs="Baskerville"/>
        </w:rPr>
        <w:t>,</w:t>
      </w:r>
      <w:r w:rsidR="00D24962">
        <w:rPr>
          <w:rFonts w:cs="Baskerville"/>
        </w:rPr>
        <w:t xml:space="preserve"> dear?</w:t>
      </w:r>
    </w:p>
    <w:p w14:paraId="63082ED5" w14:textId="77777777" w:rsidR="000507EF" w:rsidRPr="000507EF" w:rsidRDefault="000507EF" w:rsidP="000507EF">
      <w:pPr>
        <w:rPr>
          <w:rFonts w:cs="Baskerville"/>
        </w:rPr>
      </w:pPr>
    </w:p>
    <w:p w14:paraId="3FECFA02" w14:textId="42596B7D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DE390B">
        <w:rPr>
          <w:smallCaps/>
        </w:rPr>
        <w:t xml:space="preserve">                                           </w:t>
      </w:r>
      <w:r w:rsidR="00FB6F0B">
        <w:rPr>
          <w:smallCaps/>
        </w:rPr>
        <w:t xml:space="preserve"> </w:t>
      </w:r>
      <w:r w:rsidR="000507EF" w:rsidRPr="000507EF">
        <w:rPr>
          <w:rFonts w:cs="Baskerville"/>
        </w:rPr>
        <w:t>Yes!</w:t>
      </w:r>
    </w:p>
    <w:p w14:paraId="013FE563" w14:textId="77777777" w:rsidR="000507EF" w:rsidRPr="000507EF" w:rsidRDefault="000507EF" w:rsidP="000507EF">
      <w:pPr>
        <w:rPr>
          <w:rFonts w:cs="Baskerville"/>
        </w:rPr>
      </w:pPr>
    </w:p>
    <w:p w14:paraId="0E56DFB7" w14:textId="7B7D8315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6F0B">
        <w:rPr>
          <w:smallCaps/>
        </w:rPr>
        <w:t xml:space="preserve"> </w:t>
      </w:r>
      <w:r w:rsidR="00DE390B">
        <w:rPr>
          <w:smallCaps/>
        </w:rPr>
        <w:t xml:space="preserve">                                                         </w:t>
      </w:r>
      <w:r w:rsidR="000507EF" w:rsidRPr="000507EF">
        <w:rPr>
          <w:rFonts w:cs="Baskerville"/>
        </w:rPr>
        <w:t>Then I’ll go.</w:t>
      </w:r>
    </w:p>
    <w:p w14:paraId="35D13607" w14:textId="77777777" w:rsidR="000507EF" w:rsidRPr="000507EF" w:rsidRDefault="000507EF" w:rsidP="000507EF">
      <w:pPr>
        <w:rPr>
          <w:rFonts w:cs="Baskerville"/>
        </w:rPr>
      </w:pPr>
    </w:p>
    <w:p w14:paraId="19E07DED" w14:textId="191AB351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omnes</w:t>
      </w:r>
      <w:r w:rsidR="00FB6F0B">
        <w:rPr>
          <w:smallCaps/>
        </w:rPr>
        <w:t xml:space="preserve">. </w:t>
      </w:r>
      <w:r w:rsidR="00D24962">
        <w:rPr>
          <w:rFonts w:cs="Baskerville"/>
          <w:i/>
        </w:rPr>
        <w:t>(</w:t>
      </w:r>
      <w:proofErr w:type="gramStart"/>
      <w:r w:rsidR="00D24962">
        <w:rPr>
          <w:rFonts w:cs="Baskerville"/>
          <w:i/>
        </w:rPr>
        <w:t>pointing</w:t>
      </w:r>
      <w:proofErr w:type="gramEnd"/>
      <w:r w:rsidRPr="00FB6F0B">
        <w:rPr>
          <w:rFonts w:cs="Baskerville"/>
          <w:i/>
        </w:rPr>
        <w:t>)</w:t>
      </w:r>
      <w:r w:rsidR="00FB6F0B">
        <w:rPr>
          <w:rFonts w:cs="Baskerville"/>
          <w:i/>
        </w:rPr>
        <w:t xml:space="preserve"> </w:t>
      </w:r>
      <w:r w:rsidRPr="000507EF">
        <w:rPr>
          <w:rFonts w:cs="Baskerville"/>
        </w:rPr>
        <w:t>You</w:t>
      </w:r>
      <w:proofErr w:type="gramStart"/>
      <w:r w:rsidRPr="000507EF">
        <w:rPr>
          <w:rFonts w:cs="Baskerville"/>
        </w:rPr>
        <w:t>!</w:t>
      </w:r>
      <w:r w:rsidR="00DE390B">
        <w:rPr>
          <w:rFonts w:cs="Baskerville"/>
        </w:rPr>
        <w:t>?</w:t>
      </w:r>
      <w:proofErr w:type="gramEnd"/>
    </w:p>
    <w:p w14:paraId="544BBC25" w14:textId="77777777" w:rsidR="000507EF" w:rsidRPr="000507EF" w:rsidRDefault="000507EF" w:rsidP="000507EF">
      <w:pPr>
        <w:rPr>
          <w:rFonts w:cs="Baskerville"/>
        </w:rPr>
      </w:pPr>
    </w:p>
    <w:p w14:paraId="0CA75F0F" w14:textId="17D768C4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FB6F0B">
        <w:rPr>
          <w:smallCaps/>
        </w:rPr>
        <w:t xml:space="preserve">. </w:t>
      </w:r>
      <w:r w:rsidRPr="000507EF">
        <w:rPr>
          <w:rFonts w:cs="Baskerville"/>
        </w:rPr>
        <w:t xml:space="preserve">You </w:t>
      </w:r>
      <w:r w:rsidR="00D24962">
        <w:rPr>
          <w:rFonts w:cs="Baskerville"/>
        </w:rPr>
        <w:t>really</w:t>
      </w:r>
      <w:r w:rsidRPr="000507EF">
        <w:rPr>
          <w:rFonts w:cs="Baskerville"/>
        </w:rPr>
        <w:t xml:space="preserve"> mea</w:t>
      </w:r>
      <w:r w:rsidR="00D24962">
        <w:rPr>
          <w:rFonts w:cs="Baskerville"/>
        </w:rPr>
        <w:t>n</w:t>
      </w:r>
      <w:r w:rsidRPr="000507EF">
        <w:rPr>
          <w:rFonts w:cs="Baskerville"/>
        </w:rPr>
        <w:t>—</w:t>
      </w:r>
      <w:r w:rsidR="00D24962">
        <w:rPr>
          <w:rFonts w:cs="Baskerville"/>
        </w:rPr>
        <w:t>?</w:t>
      </w:r>
    </w:p>
    <w:p w14:paraId="0BF6812B" w14:textId="77777777" w:rsidR="000507EF" w:rsidRPr="000507EF" w:rsidRDefault="000507EF" w:rsidP="000507EF">
      <w:pPr>
        <w:rPr>
          <w:rFonts w:cs="Baskerville"/>
        </w:rPr>
      </w:pPr>
    </w:p>
    <w:p w14:paraId="697C288E" w14:textId="4F4E7850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6F0B">
        <w:rPr>
          <w:smallCaps/>
        </w:rPr>
        <w:t xml:space="preserve"> </w:t>
      </w:r>
      <w:proofErr w:type="gramStart"/>
      <w:r w:rsidR="000507EF" w:rsidRPr="000507EF">
        <w:rPr>
          <w:rFonts w:cs="Baskerville"/>
        </w:rPr>
        <w:t>That you alone can count me in.</w:t>
      </w:r>
      <w:proofErr w:type="gramEnd"/>
    </w:p>
    <w:p w14:paraId="5B2CAFA5" w14:textId="77777777" w:rsidR="000507EF" w:rsidRPr="000507EF" w:rsidRDefault="000507EF" w:rsidP="000507EF">
      <w:pPr>
        <w:rPr>
          <w:rFonts w:cs="Baskerville"/>
        </w:rPr>
      </w:pPr>
    </w:p>
    <w:p w14:paraId="2F226162" w14:textId="3DDAE6F8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>Hans, if she goes</w:t>
      </w:r>
      <w:r w:rsidR="00D24962">
        <w:rPr>
          <w:rFonts w:cs="Baskerville"/>
        </w:rPr>
        <w:t>,</w:t>
      </w:r>
      <w:r w:rsidR="000507EF" w:rsidRPr="000507EF">
        <w:rPr>
          <w:rFonts w:cs="Baskerville"/>
        </w:rPr>
        <w:t xml:space="preserve"> you’d best get another ship.</w:t>
      </w:r>
    </w:p>
    <w:p w14:paraId="54FEB38F" w14:textId="77777777" w:rsidR="000507EF" w:rsidRPr="000507EF" w:rsidRDefault="000507EF" w:rsidP="000507EF">
      <w:pPr>
        <w:rPr>
          <w:rFonts w:cs="Baskerville"/>
        </w:rPr>
      </w:pPr>
    </w:p>
    <w:p w14:paraId="263370B6" w14:textId="69C6D144" w:rsidR="000507EF" w:rsidRPr="000507EF" w:rsidRDefault="000507EF" w:rsidP="000507EF">
      <w:pPr>
        <w:rPr>
          <w:rFonts w:cs="Baskerville"/>
        </w:rPr>
      </w:pPr>
      <w:r w:rsidRPr="008321BC">
        <w:rPr>
          <w:smallCaps/>
        </w:rPr>
        <w:t>le blanc</w:t>
      </w:r>
      <w:r w:rsidR="00FB6F0B">
        <w:rPr>
          <w:smallCaps/>
        </w:rPr>
        <w:t xml:space="preserve">. </w:t>
      </w:r>
      <w:r w:rsidRPr="000507EF">
        <w:rPr>
          <w:rFonts w:cs="Baskerville"/>
        </w:rPr>
        <w:t>Come on! We will all go</w:t>
      </w:r>
      <w:r w:rsidR="00D24962">
        <w:rPr>
          <w:rFonts w:cs="Baskerville"/>
        </w:rPr>
        <w:t>!</w:t>
      </w:r>
      <w:r w:rsidR="00FB6F0B">
        <w:rPr>
          <w:rFonts w:cs="Baskerville"/>
        </w:rPr>
        <w:br/>
      </w:r>
      <w:r w:rsidRPr="000507EF">
        <w:rPr>
          <w:rFonts w:cs="Baskerville"/>
        </w:rPr>
        <w:t>Now den</w:t>
      </w:r>
      <w:r w:rsidR="00D24962">
        <w:rPr>
          <w:rFonts w:cs="Baskerville"/>
        </w:rPr>
        <w:t>, vas all ready? Come along!</w:t>
      </w:r>
    </w:p>
    <w:p w14:paraId="1E77C6F8" w14:textId="77777777" w:rsidR="000507EF" w:rsidRPr="000507EF" w:rsidRDefault="000507EF" w:rsidP="000507EF">
      <w:pPr>
        <w:pStyle w:val="LongStageDirection"/>
        <w:rPr>
          <w:rFonts w:cs="Baskerville"/>
          <w:i w:val="0"/>
        </w:rPr>
      </w:pPr>
    </w:p>
    <w:p w14:paraId="7418CB31" w14:textId="2590DC92" w:rsidR="000507EF" w:rsidRPr="00FB6F0B" w:rsidRDefault="000507EF" w:rsidP="00D24962">
      <w:pPr>
        <w:pStyle w:val="LyricStageDirection"/>
      </w:pPr>
      <w:r w:rsidRPr="00FB6F0B">
        <w:t>(Everybody</w:t>
      </w:r>
      <w:r w:rsidR="00D24962">
        <w:t xml:space="preserve"> makes</w:t>
      </w:r>
      <w:r w:rsidRPr="00FB6F0B">
        <w:t xml:space="preserve"> three steps toward</w:t>
      </w:r>
      <w:r w:rsidR="00D24962">
        <w:t xml:space="preserve"> the</w:t>
      </w:r>
      <w:r w:rsidRPr="00FB6F0B">
        <w:t xml:space="preserve"> door.)</w:t>
      </w:r>
    </w:p>
    <w:p w14:paraId="7638125B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0A8E9463" w14:textId="5CA2E501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FB6F0B">
        <w:rPr>
          <w:smallCaps/>
        </w:rPr>
        <w:t xml:space="preserve"> </w:t>
      </w:r>
      <w:r w:rsidR="000507EF" w:rsidRPr="000507EF">
        <w:rPr>
          <w:rFonts w:cs="Baskerville"/>
        </w:rPr>
        <w:t>Wait, please.</w:t>
      </w:r>
    </w:p>
    <w:p w14:paraId="1ADF53D0" w14:textId="77777777" w:rsidR="000507EF" w:rsidRPr="000507EF" w:rsidRDefault="000507EF" w:rsidP="000507EF">
      <w:pPr>
        <w:rPr>
          <w:rFonts w:cs="Baskerville"/>
        </w:rPr>
      </w:pPr>
    </w:p>
    <w:p w14:paraId="6504F04D" w14:textId="16E6D803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proofErr w:type="spellStart"/>
      <w:proofErr w:type="gramStart"/>
      <w:r w:rsidR="000507EF" w:rsidRPr="000507EF">
        <w:rPr>
          <w:rFonts w:cs="Baskerville"/>
        </w:rPr>
        <w:t>Vait</w:t>
      </w:r>
      <w:proofErr w:type="spellEnd"/>
      <w:r w:rsidR="000507EF" w:rsidRPr="000507EF">
        <w:rPr>
          <w:rFonts w:cs="Baskerville"/>
        </w:rPr>
        <w:t xml:space="preserve"> for what?</w:t>
      </w:r>
      <w:proofErr w:type="gramEnd"/>
    </w:p>
    <w:p w14:paraId="0983A80C" w14:textId="77777777" w:rsidR="000507EF" w:rsidRPr="000507EF" w:rsidRDefault="000507EF" w:rsidP="000507EF">
      <w:pPr>
        <w:rPr>
          <w:rFonts w:cs="Baskerville"/>
        </w:rPr>
      </w:pPr>
    </w:p>
    <w:p w14:paraId="18B7D9AB" w14:textId="305DF97A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FB6F0B">
        <w:rPr>
          <w:smallCaps/>
        </w:rPr>
        <w:t xml:space="preserve"> </w:t>
      </w:r>
      <w:r w:rsidR="000507EF" w:rsidRPr="000507EF">
        <w:rPr>
          <w:rFonts w:cs="Baskerville"/>
        </w:rPr>
        <w:t>I forgot something</w:t>
      </w:r>
      <w:r w:rsidR="00DE390B">
        <w:rPr>
          <w:rFonts w:cs="Baskerville"/>
        </w:rPr>
        <w:t>.</w:t>
      </w:r>
    </w:p>
    <w:p w14:paraId="60263568" w14:textId="77777777" w:rsidR="000507EF" w:rsidRPr="000507EF" w:rsidRDefault="000507EF" w:rsidP="000507EF">
      <w:pPr>
        <w:rPr>
          <w:rFonts w:cs="Baskerville"/>
        </w:rPr>
      </w:pPr>
    </w:p>
    <w:p w14:paraId="6FF31D4E" w14:textId="313252B3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D24962">
        <w:rPr>
          <w:rFonts w:cs="Baskerville"/>
        </w:rPr>
        <w:t>For</w:t>
      </w:r>
      <w:r w:rsidR="000507EF" w:rsidRPr="000507EF">
        <w:rPr>
          <w:rFonts w:cs="Baskerville"/>
        </w:rPr>
        <w:t xml:space="preserve">got </w:t>
      </w:r>
      <w:proofErr w:type="spellStart"/>
      <w:r w:rsidR="000507EF" w:rsidRPr="000507EF">
        <w:rPr>
          <w:rFonts w:cs="Baskerville"/>
        </w:rPr>
        <w:t>vot</w:t>
      </w:r>
      <w:proofErr w:type="spellEnd"/>
      <w:r w:rsidR="000507EF" w:rsidRPr="000507EF">
        <w:rPr>
          <w:rFonts w:cs="Baskerville"/>
        </w:rPr>
        <w:t>?</w:t>
      </w:r>
    </w:p>
    <w:p w14:paraId="5CB82143" w14:textId="77777777" w:rsidR="000507EF" w:rsidRPr="000507EF" w:rsidRDefault="000507EF" w:rsidP="000507EF">
      <w:pPr>
        <w:rPr>
          <w:rFonts w:cs="Baskerville"/>
        </w:rPr>
      </w:pPr>
    </w:p>
    <w:p w14:paraId="33CF7786" w14:textId="0EB0C72B" w:rsidR="000507EF" w:rsidRPr="000507EF" w:rsidRDefault="00C77EC1" w:rsidP="000507EF">
      <w:pPr>
        <w:rPr>
          <w:rFonts w:cs="Baskerville"/>
        </w:rPr>
      </w:pPr>
      <w:r>
        <w:rPr>
          <w:smallCaps/>
        </w:rPr>
        <w:t>evangeline.</w:t>
      </w:r>
      <w:r w:rsidR="00FB6F0B">
        <w:rPr>
          <w:smallCaps/>
        </w:rPr>
        <w:t xml:space="preserve"> </w:t>
      </w:r>
      <w:proofErr w:type="gramStart"/>
      <w:r w:rsidR="000507EF" w:rsidRPr="000507EF">
        <w:rPr>
          <w:rFonts w:cs="Baskerville"/>
        </w:rPr>
        <w:t>My trunks</w:t>
      </w:r>
      <w:r w:rsidR="002322BC">
        <w:rPr>
          <w:rFonts w:cs="Baskerville"/>
        </w:rPr>
        <w:t>,</w:t>
      </w:r>
      <w:r w:rsidR="000507EF" w:rsidRPr="000507EF">
        <w:rPr>
          <w:rFonts w:cs="Baskerville"/>
        </w:rPr>
        <w:t xml:space="preserve"> sir, and a parting song.</w:t>
      </w:r>
      <w:proofErr w:type="gramEnd"/>
    </w:p>
    <w:p w14:paraId="3929137E" w14:textId="77777777" w:rsidR="000507EF" w:rsidRDefault="000507EF" w:rsidP="000507EF">
      <w:pPr>
        <w:rPr>
          <w:rFonts w:cs="Baskerville"/>
        </w:rPr>
      </w:pPr>
    </w:p>
    <w:p w14:paraId="1169B372" w14:textId="77777777" w:rsidR="00B81194" w:rsidRDefault="00B81194" w:rsidP="000507EF">
      <w:pPr>
        <w:rPr>
          <w:rFonts w:cs="Baskerville"/>
        </w:rPr>
      </w:pPr>
    </w:p>
    <w:p w14:paraId="1F15C421" w14:textId="77777777" w:rsidR="00B81194" w:rsidRDefault="00B81194" w:rsidP="000507EF">
      <w:pPr>
        <w:rPr>
          <w:rFonts w:cs="Baskerville"/>
        </w:rPr>
      </w:pPr>
    </w:p>
    <w:p w14:paraId="2111E3CE" w14:textId="77777777" w:rsidR="00B81194" w:rsidRPr="000507EF" w:rsidRDefault="00B81194" w:rsidP="000507EF">
      <w:pPr>
        <w:rPr>
          <w:rFonts w:cs="Baskerville"/>
        </w:rPr>
      </w:pPr>
    </w:p>
    <w:p w14:paraId="092ABB73" w14:textId="465D2A0E" w:rsidR="000507EF" w:rsidRPr="000507EF" w:rsidRDefault="00D24962" w:rsidP="00B81194">
      <w:pPr>
        <w:pStyle w:val="LyricStageDirection"/>
        <w:tabs>
          <w:tab w:val="center" w:pos="4680"/>
        </w:tabs>
        <w:ind w:left="0"/>
        <w:jc w:val="center"/>
      </w:pPr>
      <w:r>
        <w:t>ACT I</w:t>
      </w:r>
      <w:r w:rsidR="000507EF" w:rsidRPr="000507EF">
        <w:t xml:space="preserve"> FINALE: “He Says </w:t>
      </w:r>
      <w:r w:rsidR="002322BC">
        <w:t>I</w:t>
      </w:r>
      <w:r w:rsidR="000507EF" w:rsidRPr="000507EF">
        <w:t xml:space="preserve"> Must Go”</w:t>
      </w:r>
    </w:p>
    <w:p w14:paraId="544E87FA" w14:textId="77777777" w:rsidR="00FA1495" w:rsidRDefault="00FA1495" w:rsidP="008321BC">
      <w:pPr>
        <w:rPr>
          <w:smallCaps/>
        </w:rPr>
      </w:pPr>
    </w:p>
    <w:p w14:paraId="4765D7A9" w14:textId="2377A5FB" w:rsidR="000507EF" w:rsidRPr="008321BC" w:rsidRDefault="002322BC" w:rsidP="008321BC">
      <w:pPr>
        <w:rPr>
          <w:smallCaps/>
        </w:rPr>
      </w:pPr>
      <w:r>
        <w:rPr>
          <w:smallCaps/>
        </w:rPr>
        <w:t>[evangeline</w:t>
      </w:r>
      <w:r w:rsidR="00FB6F0B">
        <w:rPr>
          <w:smallCaps/>
        </w:rPr>
        <w:t>.</w:t>
      </w:r>
      <w:r>
        <w:rPr>
          <w:smallCaps/>
        </w:rPr>
        <w:t>]</w:t>
      </w:r>
    </w:p>
    <w:p w14:paraId="290F40AB" w14:textId="030C6CA6" w:rsidR="000507EF" w:rsidRPr="000507EF" w:rsidRDefault="00FB6F0B" w:rsidP="00FB6F0B">
      <w:pPr>
        <w:pStyle w:val="Lyric2"/>
      </w:pPr>
      <w:r>
        <w:t>He say</w:t>
      </w:r>
      <w:r w:rsidR="002322BC">
        <w:t>s</w:t>
      </w:r>
      <w:r>
        <w:t xml:space="preserve"> I</w:t>
      </w:r>
      <w:r w:rsidR="002322BC">
        <w:t xml:space="preserve"> must go.</w:t>
      </w:r>
    </w:p>
    <w:p w14:paraId="4930A488" w14:textId="2C404BB0" w:rsidR="000507EF" w:rsidRPr="000507EF" w:rsidRDefault="00FB6F0B" w:rsidP="00FB6F0B">
      <w:pPr>
        <w:pStyle w:val="Lyric2"/>
      </w:pPr>
      <w:r>
        <w:t>For what</w:t>
      </w:r>
      <w:r w:rsidR="00AE080C">
        <w:t>,</w:t>
      </w:r>
      <w:r>
        <w:t xml:space="preserve"> I</w:t>
      </w:r>
      <w:r w:rsidR="002322BC">
        <w:t xml:space="preserve"> don’t know.</w:t>
      </w:r>
    </w:p>
    <w:p w14:paraId="6A24C906" w14:textId="3595D765" w:rsidR="000507EF" w:rsidRPr="000507EF" w:rsidRDefault="00FB6F0B" w:rsidP="00FB6F0B">
      <w:pPr>
        <w:pStyle w:val="Lyric2"/>
      </w:pPr>
      <w:r>
        <w:t>I’m sure I</w:t>
      </w:r>
      <w:r w:rsidR="000507EF" w:rsidRPr="000507EF">
        <w:t>’ve done nothing that’s naughty.</w:t>
      </w:r>
    </w:p>
    <w:p w14:paraId="72E03713" w14:textId="77777777" w:rsidR="002322BC" w:rsidRDefault="002322BC" w:rsidP="00FB6F0B">
      <w:pPr>
        <w:pStyle w:val="Lyric2"/>
      </w:pPr>
      <w:r>
        <w:t>A</w:t>
      </w:r>
      <w:r w:rsidR="00FB6F0B">
        <w:t>nd that I</w:t>
      </w:r>
      <w:r>
        <w:t xml:space="preserve"> should be</w:t>
      </w:r>
    </w:p>
    <w:p w14:paraId="2040E04B" w14:textId="34CDAC88" w:rsidR="000507EF" w:rsidRPr="000507EF" w:rsidRDefault="002322BC" w:rsidP="00AE080C">
      <w:pPr>
        <w:pStyle w:val="Lyric2"/>
        <w:tabs>
          <w:tab w:val="left" w:pos="2520"/>
        </w:tabs>
      </w:pPr>
      <w:r>
        <w:tab/>
      </w:r>
      <w:r w:rsidR="00AE080C">
        <w:t>A</w:t>
      </w:r>
      <w:r w:rsidR="000507EF" w:rsidRPr="000507EF">
        <w:t xml:space="preserve"> prisoner of he,</w:t>
      </w:r>
    </w:p>
    <w:p w14:paraId="73E97369" w14:textId="6E471875" w:rsidR="000507EF" w:rsidRPr="000507EF" w:rsidRDefault="00FB6F0B" w:rsidP="00AE080C">
      <w:pPr>
        <w:pStyle w:val="Lyric2"/>
        <w:tabs>
          <w:tab w:val="left" w:pos="2520"/>
        </w:tabs>
      </w:pPr>
      <w:r>
        <w:t>H</w:t>
      </w:r>
      <w:r w:rsidR="00AE080C">
        <w:t>e ought not to ask of me,</w:t>
      </w:r>
      <w:r w:rsidR="00AE080C">
        <w:br/>
      </w:r>
      <w:r w:rsidR="00AE080C">
        <w:tab/>
      </w:r>
      <w:proofErr w:type="gramStart"/>
      <w:r w:rsidR="00AE080C">
        <w:t>O</w:t>
      </w:r>
      <w:r w:rsidR="000507EF" w:rsidRPr="000507EF">
        <w:t>ught</w:t>
      </w:r>
      <w:proofErr w:type="gramEnd"/>
      <w:r w:rsidR="000507EF" w:rsidRPr="000507EF">
        <w:t xml:space="preserve"> he?</w:t>
      </w:r>
    </w:p>
    <w:p w14:paraId="5DFD7F00" w14:textId="1FA91041" w:rsidR="000507EF" w:rsidRPr="000507EF" w:rsidRDefault="00FB6F0B" w:rsidP="00FB6F0B">
      <w:pPr>
        <w:pStyle w:val="Lyric2"/>
      </w:pPr>
      <w:r>
        <w:t>B</w:t>
      </w:r>
      <w:r w:rsidR="000507EF" w:rsidRPr="000507EF">
        <w:t>ut though in his power,</w:t>
      </w:r>
    </w:p>
    <w:p w14:paraId="60FE0694" w14:textId="684ACA52" w:rsidR="000507EF" w:rsidRPr="000507EF" w:rsidRDefault="00FB6F0B" w:rsidP="00FB6F0B">
      <w:pPr>
        <w:pStyle w:val="Lyric2"/>
      </w:pPr>
      <w:r>
        <w:t>H</w:t>
      </w:r>
      <w:r w:rsidR="000507EF" w:rsidRPr="000507EF">
        <w:t>e’ll find that this hour</w:t>
      </w:r>
    </w:p>
    <w:p w14:paraId="0C4F44F8" w14:textId="732AE8D9" w:rsidR="000507EF" w:rsidRPr="000507EF" w:rsidRDefault="00FB6F0B" w:rsidP="00FB6F0B">
      <w:pPr>
        <w:pStyle w:val="Lyric2"/>
      </w:pPr>
      <w:r>
        <w:t>W</w:t>
      </w:r>
      <w:r w:rsidR="000507EF" w:rsidRPr="000507EF">
        <w:t>ith</w:t>
      </w:r>
      <w:r w:rsidR="00AE080C">
        <w:t xml:space="preserve"> </w:t>
      </w:r>
      <w:proofErr w:type="gramStart"/>
      <w:r w:rsidR="00AE080C">
        <w:t>sadness</w:t>
      </w:r>
      <w:proofErr w:type="gramEnd"/>
      <w:r w:rsidR="00AE080C">
        <w:t xml:space="preserve"> nor sorrow can fill me.</w:t>
      </w:r>
    </w:p>
    <w:p w14:paraId="58159278" w14:textId="064CA8BA" w:rsidR="000507EF" w:rsidRPr="000507EF" w:rsidRDefault="00FB6F0B" w:rsidP="00FB6F0B">
      <w:pPr>
        <w:pStyle w:val="Lyric2"/>
      </w:pPr>
      <w:r>
        <w:t>H</w:t>
      </w:r>
      <w:r w:rsidR="000507EF" w:rsidRPr="000507EF">
        <w:t>is threats are in vain,</w:t>
      </w:r>
    </w:p>
    <w:p w14:paraId="4EA0DE29" w14:textId="6F253A64" w:rsidR="000507EF" w:rsidRPr="000507EF" w:rsidRDefault="00FB6F0B" w:rsidP="00FB6F0B">
      <w:pPr>
        <w:pStyle w:val="Lyric2"/>
      </w:pPr>
      <w:r>
        <w:t>F</w:t>
      </w:r>
      <w:r w:rsidR="00AE080C">
        <w:t>or, conquering pain,</w:t>
      </w:r>
    </w:p>
    <w:p w14:paraId="0C779933" w14:textId="36C89107" w:rsidR="000507EF" w:rsidRPr="000507EF" w:rsidRDefault="00FB6F0B" w:rsidP="00FB6F0B">
      <w:pPr>
        <w:pStyle w:val="Lyric2"/>
      </w:pPr>
      <w:r>
        <w:t>I</w:t>
      </w:r>
      <w:r w:rsidR="000507EF" w:rsidRPr="000507EF">
        <w:t>’ll sing to the last,</w:t>
      </w:r>
    </w:p>
    <w:p w14:paraId="633CE5E2" w14:textId="46039A91" w:rsidR="000507EF" w:rsidRPr="000507EF" w:rsidRDefault="00FB6F0B" w:rsidP="00FB6F0B">
      <w:pPr>
        <w:pStyle w:val="Lyric2"/>
      </w:pPr>
      <w:r>
        <w:t>T</w:t>
      </w:r>
      <w:r w:rsidR="000507EF" w:rsidRPr="000507EF">
        <w:t>hough he kills me.</w:t>
      </w:r>
    </w:p>
    <w:p w14:paraId="324BFD52" w14:textId="77777777" w:rsidR="000507EF" w:rsidRPr="000507EF" w:rsidRDefault="000507EF" w:rsidP="000507EF">
      <w:pPr>
        <w:pStyle w:val="Lyric"/>
        <w:rPr>
          <w:color w:val="FF0000"/>
        </w:rPr>
      </w:pPr>
    </w:p>
    <w:p w14:paraId="2842140C" w14:textId="6E423B4C" w:rsidR="000507EF" w:rsidRPr="008321BC" w:rsidRDefault="00C77EC1" w:rsidP="008321BC">
      <w:pPr>
        <w:rPr>
          <w:smallCaps/>
        </w:rPr>
      </w:pPr>
      <w:r>
        <w:rPr>
          <w:smallCaps/>
        </w:rPr>
        <w:t>evangeline.</w:t>
      </w:r>
    </w:p>
    <w:p w14:paraId="0A07E15C" w14:textId="1DE3E203" w:rsidR="000507EF" w:rsidRPr="000507EF" w:rsidRDefault="00FB6F0B" w:rsidP="00FB6F0B">
      <w:pPr>
        <w:pStyle w:val="Lyric2"/>
      </w:pPr>
      <w:r>
        <w:t>O</w:t>
      </w:r>
      <w:r w:rsidR="000507EF" w:rsidRPr="000507EF">
        <w:t>h</w:t>
      </w:r>
    </w:p>
    <w:p w14:paraId="6B5D4775" w14:textId="77777777" w:rsidR="000507EF" w:rsidRPr="000507EF" w:rsidRDefault="000507EF" w:rsidP="000507EF">
      <w:pPr>
        <w:pStyle w:val="Lyric"/>
        <w:rPr>
          <w:color w:val="FF0000"/>
        </w:rPr>
      </w:pPr>
    </w:p>
    <w:p w14:paraId="748B46D1" w14:textId="35C412D1" w:rsidR="000507EF" w:rsidRPr="008321BC" w:rsidRDefault="000507EF" w:rsidP="008321BC">
      <w:pPr>
        <w:rPr>
          <w:smallCaps/>
        </w:rPr>
      </w:pPr>
      <w:r w:rsidRPr="008321BC">
        <w:rPr>
          <w:smallCaps/>
        </w:rPr>
        <w:t>captain</w:t>
      </w:r>
      <w:r w:rsidR="00FB6F0B">
        <w:rPr>
          <w:smallCaps/>
        </w:rPr>
        <w:t>.</w:t>
      </w:r>
    </w:p>
    <w:p w14:paraId="1E28AEBF" w14:textId="1DB297EB" w:rsidR="000507EF" w:rsidRPr="000507EF" w:rsidRDefault="00AE080C" w:rsidP="00FB6F0B">
      <w:pPr>
        <w:pStyle w:val="Lyric2"/>
      </w:pPr>
      <w:r>
        <w:t xml:space="preserve">        </w:t>
      </w:r>
      <w:proofErr w:type="gramStart"/>
      <w:r>
        <w:t>w</w:t>
      </w:r>
      <w:r w:rsidR="000507EF" w:rsidRPr="000507EF">
        <w:t>e</w:t>
      </w:r>
      <w:proofErr w:type="gramEnd"/>
    </w:p>
    <w:p w14:paraId="19C4A1BE" w14:textId="77777777" w:rsidR="000507EF" w:rsidRPr="000507EF" w:rsidRDefault="000507EF" w:rsidP="000507EF">
      <w:pPr>
        <w:pStyle w:val="Lyric"/>
        <w:rPr>
          <w:color w:val="FF0000"/>
        </w:rPr>
      </w:pPr>
    </w:p>
    <w:p w14:paraId="277DAD06" w14:textId="203A356F" w:rsidR="000507EF" w:rsidRPr="008321BC" w:rsidRDefault="000507EF" w:rsidP="008321BC">
      <w:pPr>
        <w:rPr>
          <w:smallCaps/>
        </w:rPr>
      </w:pPr>
      <w:r w:rsidRPr="008321BC">
        <w:rPr>
          <w:smallCaps/>
        </w:rPr>
        <w:t>le blanc</w:t>
      </w:r>
      <w:r w:rsidR="007740D3">
        <w:rPr>
          <w:smallCaps/>
        </w:rPr>
        <w:t>.</w:t>
      </w:r>
    </w:p>
    <w:p w14:paraId="1B637F19" w14:textId="77777777" w:rsidR="000507EF" w:rsidRPr="000507EF" w:rsidRDefault="000507EF" w:rsidP="00FB6F0B">
      <w:pPr>
        <w:pStyle w:val="Lyric2"/>
      </w:pPr>
      <w:r w:rsidRPr="000507EF">
        <w:t xml:space="preserve">                 </w:t>
      </w:r>
      <w:proofErr w:type="gramStart"/>
      <w:r w:rsidRPr="000507EF">
        <w:t>don’t</w:t>
      </w:r>
      <w:proofErr w:type="gramEnd"/>
    </w:p>
    <w:p w14:paraId="530F933C" w14:textId="77777777" w:rsidR="000507EF" w:rsidRPr="000507EF" w:rsidRDefault="000507EF" w:rsidP="000507EF">
      <w:pPr>
        <w:pStyle w:val="Lyric"/>
        <w:rPr>
          <w:color w:val="FF0000"/>
        </w:rPr>
      </w:pPr>
    </w:p>
    <w:p w14:paraId="179044A2" w14:textId="7735739B" w:rsidR="000507EF" w:rsidRPr="008321BC" w:rsidRDefault="008230C0" w:rsidP="008321BC">
      <w:pPr>
        <w:rPr>
          <w:smallCaps/>
        </w:rPr>
      </w:pPr>
      <w:r>
        <w:rPr>
          <w:smallCaps/>
        </w:rPr>
        <w:t>[</w:t>
      </w:r>
      <w:r w:rsidR="000507EF" w:rsidRPr="008321BC">
        <w:rPr>
          <w:smallCaps/>
        </w:rPr>
        <w:t>b</w:t>
      </w:r>
      <w:r>
        <w:rPr>
          <w:smallCaps/>
        </w:rPr>
        <w:t>en</w:t>
      </w:r>
      <w:r w:rsidR="007740D3">
        <w:rPr>
          <w:smallCaps/>
        </w:rPr>
        <w:t>.</w:t>
      </w:r>
      <w:r>
        <w:rPr>
          <w:smallCaps/>
        </w:rPr>
        <w:t>]</w:t>
      </w:r>
    </w:p>
    <w:p w14:paraId="14A5BA8B" w14:textId="77777777" w:rsidR="000507EF" w:rsidRPr="000507EF" w:rsidRDefault="000507EF" w:rsidP="00FB6F0B">
      <w:pPr>
        <w:pStyle w:val="Lyric2"/>
      </w:pPr>
      <w:r w:rsidRPr="000507EF">
        <w:t xml:space="preserve">                                </w:t>
      </w:r>
      <w:proofErr w:type="gramStart"/>
      <w:r w:rsidRPr="000507EF">
        <w:t>know</w:t>
      </w:r>
      <w:proofErr w:type="gramEnd"/>
    </w:p>
    <w:p w14:paraId="34F2291C" w14:textId="77777777" w:rsidR="000507EF" w:rsidRPr="000507EF" w:rsidRDefault="000507EF" w:rsidP="000507EF">
      <w:pPr>
        <w:pStyle w:val="Lyric"/>
        <w:rPr>
          <w:color w:val="FF0000"/>
        </w:rPr>
      </w:pPr>
    </w:p>
    <w:p w14:paraId="491FDD01" w14:textId="22263E0F" w:rsidR="000507EF" w:rsidRPr="008321BC" w:rsidRDefault="000507EF" w:rsidP="008321BC">
      <w:pPr>
        <w:rPr>
          <w:smallCaps/>
        </w:rPr>
      </w:pPr>
      <w:r w:rsidRPr="008321BC">
        <w:rPr>
          <w:smallCaps/>
        </w:rPr>
        <w:t>gabriel</w:t>
      </w:r>
      <w:r w:rsidR="007740D3">
        <w:rPr>
          <w:smallCaps/>
        </w:rPr>
        <w:t>.</w:t>
      </w:r>
    </w:p>
    <w:p w14:paraId="666E544A" w14:textId="77777777" w:rsidR="000507EF" w:rsidRPr="000507EF" w:rsidRDefault="000507EF" w:rsidP="00FB6F0B">
      <w:pPr>
        <w:pStyle w:val="Lyric2"/>
      </w:pPr>
      <w:r w:rsidRPr="000507EF">
        <w:t xml:space="preserve">                                              </w:t>
      </w:r>
      <w:proofErr w:type="gramStart"/>
      <w:r w:rsidRPr="000507EF">
        <w:t>where</w:t>
      </w:r>
      <w:proofErr w:type="gramEnd"/>
    </w:p>
    <w:p w14:paraId="31A48E6C" w14:textId="77777777" w:rsidR="000507EF" w:rsidRPr="000507EF" w:rsidRDefault="000507EF" w:rsidP="000507EF">
      <w:pPr>
        <w:pStyle w:val="Lyric"/>
        <w:rPr>
          <w:color w:val="FF0000"/>
        </w:rPr>
      </w:pPr>
    </w:p>
    <w:p w14:paraId="10F8A286" w14:textId="3027904E" w:rsidR="000507EF" w:rsidRPr="008321BC" w:rsidRDefault="000507EF" w:rsidP="008321BC">
      <w:pPr>
        <w:rPr>
          <w:smallCaps/>
        </w:rPr>
      </w:pPr>
      <w:r w:rsidRPr="008321BC">
        <w:rPr>
          <w:smallCaps/>
        </w:rPr>
        <w:t>cath</w:t>
      </w:r>
      <w:r w:rsidR="007740D3">
        <w:rPr>
          <w:smallCaps/>
        </w:rPr>
        <w:t>arine.</w:t>
      </w:r>
    </w:p>
    <w:p w14:paraId="2D7FA7A0" w14:textId="77777777" w:rsidR="000507EF" w:rsidRPr="000507EF" w:rsidRDefault="000507EF" w:rsidP="00FB6F0B">
      <w:pPr>
        <w:pStyle w:val="Lyric2"/>
      </w:pPr>
      <w:r w:rsidRPr="000507EF">
        <w:t xml:space="preserve">                                                              </w:t>
      </w:r>
      <w:proofErr w:type="gramStart"/>
      <w:r w:rsidRPr="000507EF">
        <w:t>she</w:t>
      </w:r>
      <w:proofErr w:type="gramEnd"/>
    </w:p>
    <w:p w14:paraId="154E80C4" w14:textId="77777777" w:rsidR="000507EF" w:rsidRPr="000507EF" w:rsidRDefault="000507EF" w:rsidP="000507EF">
      <w:pPr>
        <w:pStyle w:val="Lyric"/>
        <w:rPr>
          <w:color w:val="FF0000"/>
        </w:rPr>
      </w:pPr>
    </w:p>
    <w:p w14:paraId="7FAE984C" w14:textId="78D7C56B" w:rsidR="000507EF" w:rsidRPr="008321BC" w:rsidRDefault="000507EF" w:rsidP="008321BC">
      <w:pPr>
        <w:rPr>
          <w:smallCaps/>
        </w:rPr>
      </w:pPr>
      <w:r w:rsidRPr="008321BC">
        <w:rPr>
          <w:smallCaps/>
        </w:rPr>
        <w:t>eulalie</w:t>
      </w:r>
      <w:r w:rsidR="007740D3">
        <w:rPr>
          <w:smallCaps/>
        </w:rPr>
        <w:t>.</w:t>
      </w:r>
    </w:p>
    <w:p w14:paraId="6815852E" w14:textId="77777777" w:rsidR="000507EF" w:rsidRPr="000507EF" w:rsidRDefault="000507EF" w:rsidP="00FB6F0B">
      <w:pPr>
        <w:pStyle w:val="Lyric2"/>
      </w:pPr>
      <w:r w:rsidRPr="000507EF">
        <w:t xml:space="preserve">                                                                        </w:t>
      </w:r>
      <w:proofErr w:type="gramStart"/>
      <w:r w:rsidRPr="000507EF">
        <w:t>must</w:t>
      </w:r>
      <w:proofErr w:type="gramEnd"/>
    </w:p>
    <w:p w14:paraId="1CA3335E" w14:textId="77777777" w:rsidR="000507EF" w:rsidRPr="000507EF" w:rsidRDefault="000507EF" w:rsidP="000507EF">
      <w:pPr>
        <w:pStyle w:val="Lyric"/>
        <w:rPr>
          <w:color w:val="FF0000"/>
        </w:rPr>
      </w:pPr>
    </w:p>
    <w:p w14:paraId="3BF66814" w14:textId="361C291F" w:rsidR="000507EF" w:rsidRPr="008321BC" w:rsidRDefault="00FF0386" w:rsidP="008321BC">
      <w:pPr>
        <w:rPr>
          <w:smallCaps/>
        </w:rPr>
      </w:pPr>
      <w:r>
        <w:rPr>
          <w:smallCaps/>
        </w:rPr>
        <w:t>hans wagner.</w:t>
      </w:r>
    </w:p>
    <w:p w14:paraId="77039351" w14:textId="6CC595D7" w:rsidR="000507EF" w:rsidRPr="000507EF" w:rsidRDefault="000507EF" w:rsidP="00FB6F0B">
      <w:pPr>
        <w:pStyle w:val="Lyric2"/>
      </w:pPr>
      <w:r w:rsidRPr="000507EF">
        <w:t xml:space="preserve">                                                         </w:t>
      </w:r>
      <w:r w:rsidR="00AE080C">
        <w:t xml:space="preserve">                             </w:t>
      </w:r>
      <w:proofErr w:type="gramStart"/>
      <w:r w:rsidR="00AE080C">
        <w:t>go</w:t>
      </w:r>
      <w:proofErr w:type="gramEnd"/>
      <w:r w:rsidR="00AE080C">
        <w:t>!</w:t>
      </w:r>
    </w:p>
    <w:p w14:paraId="3BEEDD0C" w14:textId="77777777" w:rsidR="007740D3" w:rsidRDefault="007740D3" w:rsidP="00B81194">
      <w:pPr>
        <w:pStyle w:val="Lyric2"/>
      </w:pPr>
    </w:p>
    <w:p w14:paraId="25A5E7C9" w14:textId="77777777" w:rsidR="007740D3" w:rsidRPr="008321BC" w:rsidRDefault="007740D3" w:rsidP="007740D3">
      <w:pPr>
        <w:rPr>
          <w:smallCaps/>
        </w:rPr>
      </w:pPr>
      <w:r>
        <w:rPr>
          <w:smallCaps/>
        </w:rPr>
        <w:t>evangeline.</w:t>
      </w:r>
    </w:p>
    <w:p w14:paraId="5F377246" w14:textId="10FFA4A4" w:rsidR="000507EF" w:rsidRPr="000507EF" w:rsidRDefault="00FB6F0B" w:rsidP="00FB6F0B">
      <w:pPr>
        <w:pStyle w:val="Lyric2"/>
      </w:pPr>
      <w:r>
        <w:t>O</w:t>
      </w:r>
      <w:r w:rsidR="000507EF" w:rsidRPr="000507EF">
        <w:t>h</w:t>
      </w:r>
    </w:p>
    <w:p w14:paraId="6D27DE57" w14:textId="77777777" w:rsidR="000507EF" w:rsidRPr="000507EF" w:rsidRDefault="000507EF" w:rsidP="000507EF">
      <w:pPr>
        <w:pStyle w:val="Lyric"/>
        <w:rPr>
          <w:color w:val="FF0000"/>
        </w:rPr>
      </w:pPr>
    </w:p>
    <w:p w14:paraId="2D899390" w14:textId="69C47F91" w:rsidR="000507EF" w:rsidRPr="008321BC" w:rsidRDefault="000507EF" w:rsidP="008321BC">
      <w:pPr>
        <w:rPr>
          <w:smallCaps/>
        </w:rPr>
      </w:pPr>
      <w:r w:rsidRPr="008321BC">
        <w:rPr>
          <w:smallCaps/>
        </w:rPr>
        <w:t>eulalie</w:t>
      </w:r>
      <w:r w:rsidR="007740D3">
        <w:rPr>
          <w:smallCaps/>
        </w:rPr>
        <w:t>.</w:t>
      </w:r>
    </w:p>
    <w:p w14:paraId="11EEBAC8" w14:textId="77777777" w:rsidR="000507EF" w:rsidRPr="000507EF" w:rsidRDefault="000507EF" w:rsidP="00FB6F0B">
      <w:pPr>
        <w:pStyle w:val="Lyric2"/>
      </w:pPr>
      <w:r w:rsidRPr="000507EF">
        <w:t xml:space="preserve">        </w:t>
      </w:r>
      <w:proofErr w:type="gramStart"/>
      <w:r w:rsidRPr="000507EF">
        <w:t>we</w:t>
      </w:r>
      <w:proofErr w:type="gramEnd"/>
    </w:p>
    <w:p w14:paraId="67FF19FB" w14:textId="08BD85D9" w:rsidR="000507EF" w:rsidRPr="008321BC" w:rsidRDefault="000507EF" w:rsidP="008321BC">
      <w:pPr>
        <w:rPr>
          <w:smallCaps/>
        </w:rPr>
      </w:pPr>
      <w:r w:rsidRPr="008321BC">
        <w:rPr>
          <w:smallCaps/>
        </w:rPr>
        <w:t>catherine</w:t>
      </w:r>
      <w:r w:rsidR="007740D3">
        <w:rPr>
          <w:smallCaps/>
        </w:rPr>
        <w:t>.</w:t>
      </w:r>
    </w:p>
    <w:p w14:paraId="1F4AE2A7" w14:textId="23505134" w:rsidR="000507EF" w:rsidRPr="00C25B76" w:rsidRDefault="000507EF" w:rsidP="00C25B76">
      <w:pPr>
        <w:pStyle w:val="Lyric2"/>
      </w:pPr>
      <w:r w:rsidRPr="000507EF">
        <w:t xml:space="preserve">                 </w:t>
      </w:r>
      <w:proofErr w:type="gramStart"/>
      <w:r w:rsidRPr="000507EF">
        <w:t>don’t</w:t>
      </w:r>
      <w:proofErr w:type="gramEnd"/>
    </w:p>
    <w:p w14:paraId="55A2E0A9" w14:textId="77777777" w:rsidR="007740D3" w:rsidRDefault="007740D3" w:rsidP="008321BC">
      <w:pPr>
        <w:rPr>
          <w:smallCaps/>
        </w:rPr>
      </w:pPr>
    </w:p>
    <w:p w14:paraId="16E5EF0C" w14:textId="68B9D35F" w:rsidR="000507EF" w:rsidRPr="008321BC" w:rsidRDefault="000507EF" w:rsidP="008321BC">
      <w:pPr>
        <w:rPr>
          <w:smallCaps/>
        </w:rPr>
      </w:pPr>
      <w:r w:rsidRPr="008321BC">
        <w:rPr>
          <w:smallCaps/>
        </w:rPr>
        <w:t>gabriel</w:t>
      </w:r>
      <w:r w:rsidR="007740D3">
        <w:rPr>
          <w:smallCaps/>
        </w:rPr>
        <w:t>.</w:t>
      </w:r>
    </w:p>
    <w:p w14:paraId="0E1052B0" w14:textId="77777777" w:rsidR="000507EF" w:rsidRPr="000507EF" w:rsidRDefault="000507EF" w:rsidP="00FB6F0B">
      <w:pPr>
        <w:pStyle w:val="Lyric2"/>
      </w:pPr>
      <w:r w:rsidRPr="000507EF">
        <w:t xml:space="preserve">                                </w:t>
      </w:r>
      <w:proofErr w:type="gramStart"/>
      <w:r w:rsidRPr="000507EF">
        <w:t>know</w:t>
      </w:r>
      <w:proofErr w:type="gramEnd"/>
    </w:p>
    <w:p w14:paraId="6491A249" w14:textId="77777777" w:rsidR="007740D3" w:rsidRDefault="007740D3" w:rsidP="008321BC">
      <w:pPr>
        <w:rPr>
          <w:smallCaps/>
        </w:rPr>
      </w:pPr>
    </w:p>
    <w:p w14:paraId="0CEAC11F" w14:textId="37DC0EB5" w:rsidR="000507EF" w:rsidRPr="008321BC" w:rsidRDefault="008230C0" w:rsidP="008321BC">
      <w:pPr>
        <w:rPr>
          <w:smallCaps/>
        </w:rPr>
      </w:pPr>
      <w:r>
        <w:rPr>
          <w:smallCaps/>
        </w:rPr>
        <w:t>[ben</w:t>
      </w:r>
      <w:r w:rsidR="007740D3">
        <w:rPr>
          <w:smallCaps/>
        </w:rPr>
        <w:t>.</w:t>
      </w:r>
      <w:r>
        <w:rPr>
          <w:smallCaps/>
        </w:rPr>
        <w:t>]</w:t>
      </w:r>
    </w:p>
    <w:p w14:paraId="24FF6960" w14:textId="77777777" w:rsidR="000507EF" w:rsidRPr="000507EF" w:rsidRDefault="000507EF" w:rsidP="00FB6F0B">
      <w:pPr>
        <w:pStyle w:val="Lyric2"/>
      </w:pPr>
      <w:r w:rsidRPr="000507EF">
        <w:t xml:space="preserve">                                              </w:t>
      </w:r>
      <w:proofErr w:type="gramStart"/>
      <w:r w:rsidRPr="000507EF">
        <w:t>where</w:t>
      </w:r>
      <w:proofErr w:type="gramEnd"/>
    </w:p>
    <w:p w14:paraId="757A5AAB" w14:textId="77777777" w:rsidR="000507EF" w:rsidRPr="000507EF" w:rsidRDefault="000507EF" w:rsidP="000507EF">
      <w:pPr>
        <w:pStyle w:val="Lyric"/>
        <w:rPr>
          <w:color w:val="FF0000"/>
        </w:rPr>
      </w:pPr>
    </w:p>
    <w:p w14:paraId="71F5474E" w14:textId="586FF842" w:rsidR="000507EF" w:rsidRPr="008321BC" w:rsidRDefault="000507EF" w:rsidP="008321BC">
      <w:pPr>
        <w:rPr>
          <w:smallCaps/>
        </w:rPr>
      </w:pPr>
      <w:r w:rsidRPr="008321BC">
        <w:rPr>
          <w:smallCaps/>
        </w:rPr>
        <w:t>le blanc</w:t>
      </w:r>
      <w:r w:rsidR="007740D3">
        <w:rPr>
          <w:smallCaps/>
        </w:rPr>
        <w:t>.</w:t>
      </w:r>
    </w:p>
    <w:p w14:paraId="69BD7ED5" w14:textId="77777777" w:rsidR="000507EF" w:rsidRPr="000507EF" w:rsidRDefault="000507EF" w:rsidP="00FB6F0B">
      <w:pPr>
        <w:pStyle w:val="Lyric2"/>
      </w:pPr>
      <w:r w:rsidRPr="000507EF">
        <w:t xml:space="preserve">                                                              </w:t>
      </w:r>
      <w:proofErr w:type="gramStart"/>
      <w:r w:rsidRPr="000507EF">
        <w:t>she</w:t>
      </w:r>
      <w:proofErr w:type="gramEnd"/>
    </w:p>
    <w:p w14:paraId="25B7A931" w14:textId="77777777" w:rsidR="000507EF" w:rsidRPr="000507EF" w:rsidRDefault="000507EF" w:rsidP="000507EF">
      <w:pPr>
        <w:pStyle w:val="Lyric"/>
        <w:rPr>
          <w:color w:val="FF0000"/>
        </w:rPr>
      </w:pPr>
    </w:p>
    <w:p w14:paraId="11E2814A" w14:textId="5A93E6C0" w:rsidR="000507EF" w:rsidRPr="008321BC" w:rsidRDefault="000507EF" w:rsidP="008321BC">
      <w:pPr>
        <w:rPr>
          <w:smallCaps/>
        </w:rPr>
      </w:pPr>
      <w:r w:rsidRPr="008321BC">
        <w:rPr>
          <w:smallCaps/>
        </w:rPr>
        <w:t>captain</w:t>
      </w:r>
      <w:r w:rsidR="007740D3">
        <w:rPr>
          <w:smallCaps/>
        </w:rPr>
        <w:t>.</w:t>
      </w:r>
    </w:p>
    <w:p w14:paraId="3986A81C" w14:textId="77777777" w:rsidR="000507EF" w:rsidRPr="000507EF" w:rsidRDefault="000507EF" w:rsidP="00FB6F0B">
      <w:pPr>
        <w:pStyle w:val="Lyric2"/>
      </w:pPr>
      <w:r w:rsidRPr="000507EF">
        <w:t xml:space="preserve">                                                                        </w:t>
      </w:r>
      <w:proofErr w:type="gramStart"/>
      <w:r w:rsidRPr="000507EF">
        <w:t>must</w:t>
      </w:r>
      <w:proofErr w:type="gramEnd"/>
    </w:p>
    <w:p w14:paraId="7DEC04CC" w14:textId="77777777" w:rsidR="000507EF" w:rsidRPr="000507EF" w:rsidRDefault="000507EF" w:rsidP="000507EF">
      <w:pPr>
        <w:pStyle w:val="Lyric"/>
        <w:rPr>
          <w:color w:val="FF0000"/>
        </w:rPr>
      </w:pPr>
    </w:p>
    <w:p w14:paraId="62810303" w14:textId="7708275E" w:rsidR="000507EF" w:rsidRPr="008321BC" w:rsidRDefault="000507EF" w:rsidP="008321BC">
      <w:pPr>
        <w:rPr>
          <w:smallCaps/>
        </w:rPr>
      </w:pPr>
      <w:r w:rsidRPr="008321BC">
        <w:rPr>
          <w:smallCaps/>
        </w:rPr>
        <w:t>evangeline</w:t>
      </w:r>
      <w:r w:rsidR="007740D3">
        <w:rPr>
          <w:smallCaps/>
        </w:rPr>
        <w:t>.</w:t>
      </w:r>
    </w:p>
    <w:p w14:paraId="0A5D8281" w14:textId="1F699AEF" w:rsidR="000507EF" w:rsidRPr="000507EF" w:rsidRDefault="000507EF" w:rsidP="00FB6F0B">
      <w:pPr>
        <w:pStyle w:val="Lyric2"/>
      </w:pPr>
      <w:r w:rsidRPr="000507EF">
        <w:t xml:space="preserve">                                                         </w:t>
      </w:r>
      <w:r w:rsidR="00AE080C">
        <w:t xml:space="preserve">                             </w:t>
      </w:r>
      <w:proofErr w:type="gramStart"/>
      <w:r w:rsidR="00AE080C">
        <w:t>go</w:t>
      </w:r>
      <w:proofErr w:type="gramEnd"/>
      <w:r w:rsidR="00AE080C">
        <w:t>!</w:t>
      </w:r>
    </w:p>
    <w:p w14:paraId="40643E5E" w14:textId="77777777" w:rsidR="000507EF" w:rsidRPr="000507EF" w:rsidRDefault="000507EF" w:rsidP="000507EF">
      <w:pPr>
        <w:pStyle w:val="Lyric"/>
        <w:rPr>
          <w:color w:val="FF0000"/>
        </w:rPr>
      </w:pPr>
    </w:p>
    <w:p w14:paraId="60B97C21" w14:textId="77777777" w:rsidR="000507EF" w:rsidRPr="008321BC" w:rsidRDefault="000507EF" w:rsidP="008321BC">
      <w:pPr>
        <w:rPr>
          <w:smallCaps/>
        </w:rPr>
      </w:pPr>
      <w:r w:rsidRPr="008321BC">
        <w:rPr>
          <w:smallCaps/>
        </w:rPr>
        <w:t>all</w:t>
      </w:r>
    </w:p>
    <w:p w14:paraId="46DBF1FA" w14:textId="42E92009" w:rsidR="000507EF" w:rsidRPr="000507EF" w:rsidRDefault="00FB6F0B" w:rsidP="00FB6F0B">
      <w:pPr>
        <w:pStyle w:val="Lyric2"/>
      </w:pPr>
      <w:r>
        <w:t>O</w:t>
      </w:r>
      <w:r w:rsidR="000507EF" w:rsidRPr="000507EF">
        <w:t>h, oh, oh, none of us know</w:t>
      </w:r>
    </w:p>
    <w:p w14:paraId="7EDEE48D" w14:textId="39BD8DAD" w:rsidR="000507EF" w:rsidRPr="000507EF" w:rsidRDefault="00FB6F0B" w:rsidP="00FB6F0B">
      <w:pPr>
        <w:pStyle w:val="Lyric2"/>
      </w:pPr>
      <w:r>
        <w:t>W</w:t>
      </w:r>
      <w:r w:rsidR="00AE080C">
        <w:t>here she’s got to go.</w:t>
      </w:r>
    </w:p>
    <w:p w14:paraId="47F2E22B" w14:textId="307A380C" w:rsidR="000507EF" w:rsidRPr="000507EF" w:rsidRDefault="00FB6F0B" w:rsidP="00FB6F0B">
      <w:pPr>
        <w:pStyle w:val="Lyric2"/>
      </w:pPr>
      <w:r>
        <w:t>I</w:t>
      </w:r>
      <w:r w:rsidR="000507EF" w:rsidRPr="000507EF">
        <w:t xml:space="preserve">t’s </w:t>
      </w:r>
      <w:r w:rsidR="00AE080C">
        <w:t>certain she’s going to leave us.</w:t>
      </w:r>
    </w:p>
    <w:p w14:paraId="4BDB69A8" w14:textId="66B3F8E6" w:rsidR="000507EF" w:rsidRPr="000507EF" w:rsidRDefault="00FB6F0B" w:rsidP="00FB6F0B">
      <w:pPr>
        <w:pStyle w:val="Lyric2"/>
      </w:pPr>
      <w:r>
        <w:t>T</w:t>
      </w:r>
      <w:r w:rsidR="000507EF" w:rsidRPr="000507EF">
        <w:t>he sailors she hid,</w:t>
      </w:r>
    </w:p>
    <w:p w14:paraId="3B712A4C" w14:textId="2C05E27B" w:rsidR="000507EF" w:rsidRPr="000507EF" w:rsidRDefault="00FB6F0B" w:rsidP="00FB6F0B">
      <w:pPr>
        <w:pStyle w:val="Lyric2"/>
      </w:pPr>
      <w:r>
        <w:t>A</w:t>
      </w:r>
      <w:r w:rsidR="00AE080C">
        <w:t>lthough ’twas forbid,</w:t>
      </w:r>
    </w:p>
    <w:p w14:paraId="7F707E65" w14:textId="1F6A4E94" w:rsidR="000507EF" w:rsidRPr="000507EF" w:rsidRDefault="00FB6F0B" w:rsidP="00FB6F0B">
      <w:pPr>
        <w:pStyle w:val="Lyric2"/>
      </w:pPr>
      <w:proofErr w:type="gramStart"/>
      <w:r>
        <w:t>A</w:t>
      </w:r>
      <w:r w:rsidR="000507EF" w:rsidRPr="000507EF">
        <w:t>n acti</w:t>
      </w:r>
      <w:r w:rsidR="00AE080C">
        <w:t>on decidedly grievous.</w:t>
      </w:r>
      <w:proofErr w:type="gramEnd"/>
    </w:p>
    <w:p w14:paraId="19ADF243" w14:textId="00D561EB" w:rsidR="000507EF" w:rsidRPr="000507EF" w:rsidRDefault="00FB6F0B" w:rsidP="00FB6F0B">
      <w:pPr>
        <w:pStyle w:val="Lyric2"/>
      </w:pPr>
      <w:r>
        <w:t>S</w:t>
      </w:r>
      <w:r w:rsidR="00AE080C">
        <w:t>o w</w:t>
      </w:r>
      <w:r w:rsidR="000507EF" w:rsidRPr="000507EF">
        <w:t>iping our eye,</w:t>
      </w:r>
    </w:p>
    <w:p w14:paraId="4133BAB3" w14:textId="151A1D82" w:rsidR="000507EF" w:rsidRPr="000507EF" w:rsidRDefault="00FB6F0B" w:rsidP="00FB6F0B">
      <w:pPr>
        <w:pStyle w:val="Lyric2"/>
      </w:pPr>
      <w:r>
        <w:t>W</w:t>
      </w:r>
      <w:r w:rsidR="000507EF" w:rsidRPr="000507EF">
        <w:t>e bid her goodbye</w:t>
      </w:r>
      <w:r w:rsidR="00AE080C">
        <w:t>.</w:t>
      </w:r>
    </w:p>
    <w:p w14:paraId="73E93319" w14:textId="77777777" w:rsidR="00AE080C" w:rsidRDefault="00FB6F0B" w:rsidP="00FB6F0B">
      <w:pPr>
        <w:pStyle w:val="Lyric2"/>
      </w:pPr>
      <w:r>
        <w:t>T</w:t>
      </w:r>
      <w:r w:rsidR="00AE080C">
        <w:t>he captain averse</w:t>
      </w:r>
    </w:p>
    <w:p w14:paraId="788E2E01" w14:textId="67E3E11F" w:rsidR="000507EF" w:rsidRPr="000507EF" w:rsidRDefault="00AE080C" w:rsidP="00AE080C">
      <w:pPr>
        <w:pStyle w:val="Lyric2"/>
        <w:tabs>
          <w:tab w:val="left" w:pos="2520"/>
        </w:tabs>
      </w:pPr>
      <w:r>
        <w:tab/>
        <w:t>To delays is.</w:t>
      </w:r>
    </w:p>
    <w:p w14:paraId="0187D96C" w14:textId="1E6A2C71" w:rsidR="000507EF" w:rsidRPr="000507EF" w:rsidRDefault="00FB6F0B" w:rsidP="00FB6F0B">
      <w:pPr>
        <w:pStyle w:val="Lyric2"/>
      </w:pPr>
      <w:r>
        <w:t>A</w:t>
      </w:r>
      <w:r w:rsidR="000507EF" w:rsidRPr="000507EF">
        <w:t>nd till we next meet,</w:t>
      </w:r>
    </w:p>
    <w:p w14:paraId="53ACBDDA" w14:textId="6D428B01" w:rsidR="000507EF" w:rsidRPr="000507EF" w:rsidRDefault="00FB6F0B" w:rsidP="00FB6F0B">
      <w:pPr>
        <w:pStyle w:val="Lyric2"/>
      </w:pPr>
      <w:r>
        <w:t>W</w:t>
      </w:r>
      <w:r w:rsidR="000507EF" w:rsidRPr="000507EF">
        <w:t>e can only repeat</w:t>
      </w:r>
      <w:r w:rsidR="00AE080C">
        <w:t>:</w:t>
      </w:r>
    </w:p>
    <w:p w14:paraId="7D74CB25" w14:textId="77777777" w:rsidR="00AE080C" w:rsidRDefault="00FB6F0B" w:rsidP="00FB6F0B">
      <w:pPr>
        <w:pStyle w:val="Lyric2"/>
      </w:pPr>
      <w:r>
        <w:t>H</w:t>
      </w:r>
      <w:r w:rsidR="00AE080C">
        <w:t>ere’s hoping good luck,</w:t>
      </w:r>
    </w:p>
    <w:p w14:paraId="24FC4830" w14:textId="47787C6F" w:rsidR="000507EF" w:rsidRPr="000507EF" w:rsidRDefault="00AE080C" w:rsidP="00AE080C">
      <w:pPr>
        <w:pStyle w:val="Lyric2"/>
        <w:tabs>
          <w:tab w:val="left" w:pos="2520"/>
        </w:tabs>
      </w:pPr>
      <w:r>
        <w:tab/>
      </w:r>
      <w:proofErr w:type="gramStart"/>
      <w:r>
        <w:t>A</w:t>
      </w:r>
      <w:r w:rsidR="000507EF" w:rsidRPr="000507EF">
        <w:t>s the phrase is.</w:t>
      </w:r>
      <w:proofErr w:type="gramEnd"/>
    </w:p>
    <w:p w14:paraId="7D6A1F44" w14:textId="77777777" w:rsidR="000507EF" w:rsidRPr="000507EF" w:rsidRDefault="000507EF" w:rsidP="000507EF">
      <w:pPr>
        <w:rPr>
          <w:rFonts w:cs="Baskerville"/>
        </w:rPr>
      </w:pPr>
    </w:p>
    <w:p w14:paraId="6B3E7EFE" w14:textId="77777777" w:rsidR="000507EF" w:rsidRPr="000507EF" w:rsidRDefault="000507EF" w:rsidP="000507EF">
      <w:pPr>
        <w:rPr>
          <w:rFonts w:cs="Baskerville"/>
        </w:rPr>
      </w:pPr>
    </w:p>
    <w:p w14:paraId="579AC9E3" w14:textId="77777777" w:rsidR="000507EF" w:rsidRPr="000507EF" w:rsidRDefault="000507EF" w:rsidP="000507EF">
      <w:pPr>
        <w:rPr>
          <w:rFonts w:cs="Baskerville"/>
        </w:rPr>
      </w:pPr>
    </w:p>
    <w:p w14:paraId="683FEDCB" w14:textId="75E22D9E" w:rsidR="000507EF" w:rsidRPr="00B6715B" w:rsidRDefault="00B6715B" w:rsidP="00FB7E5F">
      <w:pPr>
        <w:pStyle w:val="EndofScene"/>
        <w:jc w:val="center"/>
        <w:rPr>
          <w:rFonts w:ascii="Baskerville" w:hAnsi="Baskerville" w:cs="Baskerville"/>
          <w:i/>
          <w:sz w:val="32"/>
          <w:szCs w:val="32"/>
        </w:rPr>
      </w:pPr>
      <w:r w:rsidRPr="00B6715B">
        <w:rPr>
          <w:rFonts w:ascii="Baskerville" w:hAnsi="Baskerville" w:cs="Baskerville"/>
          <w:i/>
          <w:sz w:val="32"/>
          <w:szCs w:val="32"/>
        </w:rPr>
        <w:t>END OF ACT 1</w:t>
      </w:r>
    </w:p>
    <w:p w14:paraId="779266E6" w14:textId="77777777" w:rsidR="000507EF" w:rsidRPr="000507EF" w:rsidRDefault="000507EF" w:rsidP="00FB7E5F">
      <w:pPr>
        <w:jc w:val="center"/>
        <w:rPr>
          <w:rFonts w:cs="Baskerville"/>
        </w:rPr>
      </w:pPr>
    </w:p>
    <w:p w14:paraId="468283CF" w14:textId="77777777" w:rsidR="000507EF" w:rsidRPr="000507EF" w:rsidRDefault="000507EF" w:rsidP="00FB7E5F">
      <w:pPr>
        <w:pStyle w:val="CharacterName"/>
        <w:jc w:val="center"/>
        <w:rPr>
          <w:rFonts w:cs="Baskerville"/>
        </w:rPr>
      </w:pPr>
      <w:r w:rsidRPr="000507EF">
        <w:rPr>
          <w:rFonts w:cs="Baskerville"/>
        </w:rPr>
        <w:t>———</w:t>
      </w:r>
    </w:p>
    <w:p w14:paraId="18077897" w14:textId="75DF5374" w:rsidR="000507EF" w:rsidRDefault="000507EF" w:rsidP="00FB7E5F">
      <w:pPr>
        <w:rPr>
          <w:b/>
          <w:sz w:val="40"/>
          <w:szCs w:val="40"/>
        </w:rPr>
      </w:pPr>
      <w:r w:rsidRPr="000507EF">
        <w:br w:type="page"/>
      </w:r>
      <w:r w:rsidRPr="00FB7E5F">
        <w:rPr>
          <w:b/>
          <w:sz w:val="40"/>
          <w:szCs w:val="40"/>
        </w:rPr>
        <w:t>A</w:t>
      </w:r>
      <w:r w:rsidR="00FB7E5F" w:rsidRPr="00FB7E5F">
        <w:rPr>
          <w:b/>
          <w:sz w:val="40"/>
          <w:szCs w:val="40"/>
        </w:rPr>
        <w:t>ct</w:t>
      </w:r>
      <w:r w:rsidRPr="00FB7E5F">
        <w:rPr>
          <w:b/>
          <w:sz w:val="40"/>
          <w:szCs w:val="40"/>
        </w:rPr>
        <w:t xml:space="preserve"> 2</w:t>
      </w:r>
    </w:p>
    <w:p w14:paraId="1391732B" w14:textId="77777777" w:rsidR="00FB7E5F" w:rsidRPr="0030540B" w:rsidRDefault="00FB7E5F" w:rsidP="00FB7E5F">
      <w:pPr>
        <w:rPr>
          <w:sz w:val="32"/>
          <w:szCs w:val="32"/>
        </w:rPr>
      </w:pPr>
    </w:p>
    <w:p w14:paraId="603229EB" w14:textId="4994EF4A" w:rsidR="0030540B" w:rsidRPr="00651349" w:rsidRDefault="0030540B" w:rsidP="0030540B">
      <w:pPr>
        <w:outlineLvl w:val="0"/>
        <w:rPr>
          <w:rFonts w:cs="Baskerville"/>
          <w:sz w:val="32"/>
        </w:rPr>
      </w:pPr>
      <w:r>
        <w:rPr>
          <w:rFonts w:cs="Baskerville"/>
          <w:sz w:val="32"/>
        </w:rPr>
        <w:t>[</w:t>
      </w:r>
      <w:r w:rsidRPr="006A198C">
        <w:rPr>
          <w:rFonts w:cs="Baskerville"/>
          <w:i/>
          <w:sz w:val="32"/>
        </w:rPr>
        <w:t>Scene 1</w:t>
      </w:r>
      <w:r>
        <w:rPr>
          <w:rFonts w:cs="Baskerville"/>
          <w:i/>
          <w:sz w:val="32"/>
        </w:rPr>
        <w:t>: The African Coast</w:t>
      </w:r>
      <w:r>
        <w:rPr>
          <w:rFonts w:cs="Baskerville"/>
          <w:sz w:val="32"/>
        </w:rPr>
        <w:t>]</w:t>
      </w:r>
    </w:p>
    <w:p w14:paraId="5781F828" w14:textId="77777777" w:rsidR="008D0CD7" w:rsidRPr="00FB7E5F" w:rsidRDefault="008D0CD7" w:rsidP="00FB7E5F"/>
    <w:p w14:paraId="681EF731" w14:textId="37D6B5B0" w:rsidR="002E1303" w:rsidRDefault="000507EF" w:rsidP="002E1303">
      <w:pPr>
        <w:pStyle w:val="LyricStageDirection"/>
      </w:pPr>
      <w:r w:rsidRPr="00B90D58">
        <w:t>(</w:t>
      </w:r>
      <w:r w:rsidR="00AE080C">
        <w:t xml:space="preserve">Gas: full. Calcium: everything green. </w:t>
      </w:r>
      <w:r w:rsidRPr="00B90D58">
        <w:t>Miners discovered scattered over stage with picks</w:t>
      </w:r>
      <w:r w:rsidR="00AE080C">
        <w:t>. Business</w:t>
      </w:r>
      <w:r w:rsidRPr="00B90D58">
        <w:t xml:space="preserve"> with pick</w:t>
      </w:r>
      <w:r w:rsidR="00AE080C">
        <w:t>s</w:t>
      </w:r>
      <w:r w:rsidRPr="00B90D58">
        <w:t>.)</w:t>
      </w:r>
    </w:p>
    <w:p w14:paraId="388DDBD6" w14:textId="77777777" w:rsidR="002E1303" w:rsidRDefault="002E1303" w:rsidP="002E1303">
      <w:pPr>
        <w:pStyle w:val="LyricStageDirection"/>
      </w:pPr>
    </w:p>
    <w:p w14:paraId="353774E3" w14:textId="04B4DCBF" w:rsidR="002E1303" w:rsidRPr="002E1303" w:rsidRDefault="00C25B76" w:rsidP="002E1303">
      <w:pPr>
        <w:pStyle w:val="LyricStageDirection"/>
      </w:pPr>
      <w:r w:rsidRPr="00ED4D47">
        <w:rPr>
          <w:i w:val="0"/>
        </w:rPr>
        <w:t>[</w:t>
      </w:r>
      <w:r>
        <w:rPr>
          <w:smallCaps/>
        </w:rPr>
        <w:t>editor’s note</w:t>
      </w:r>
      <w:r>
        <w:t>:</w:t>
      </w:r>
      <w:r w:rsidR="002E1303">
        <w:t xml:space="preserve"> There are two</w:t>
      </w:r>
      <w:r>
        <w:t xml:space="preserve"> different </w:t>
      </w:r>
      <w:r w:rsidR="002E1303">
        <w:t xml:space="preserve">songs extant </w:t>
      </w:r>
      <w:r>
        <w:t>that fit the opening of the second act. The lyrics of both appear below, with the more dramatically helpful version following the asterisks.</w:t>
      </w:r>
      <w:r w:rsidR="0026422D" w:rsidRPr="00ED4D47">
        <w:rPr>
          <w:i w:val="0"/>
        </w:rPr>
        <w:t>]</w:t>
      </w:r>
    </w:p>
    <w:p w14:paraId="54EB00C3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56892D47" w14:textId="116CA19C" w:rsidR="000507EF" w:rsidRPr="000507EF" w:rsidRDefault="00AE080C" w:rsidP="007B7A6C">
      <w:pPr>
        <w:pStyle w:val="LyricStageDirection"/>
        <w:tabs>
          <w:tab w:val="center" w:pos="4680"/>
        </w:tabs>
        <w:ind w:left="0"/>
        <w:jc w:val="center"/>
      </w:pPr>
      <w:r>
        <w:t xml:space="preserve">CHORUS: “Clink! </w:t>
      </w:r>
      <w:r w:rsidR="00B90D58">
        <w:t>Clank</w:t>
      </w:r>
      <w:r>
        <w:t>!</w:t>
      </w:r>
      <w:r w:rsidR="000507EF" w:rsidRPr="000507EF">
        <w:t>”</w:t>
      </w:r>
      <w:r w:rsidR="002E1303">
        <w:t xml:space="preserve"> (</w:t>
      </w:r>
      <w:proofErr w:type="spellStart"/>
      <w:r w:rsidR="002E1303">
        <w:t>Boorioboola</w:t>
      </w:r>
      <w:proofErr w:type="spellEnd"/>
      <w:r w:rsidR="002E1303">
        <w:t xml:space="preserve"> </w:t>
      </w:r>
      <w:proofErr w:type="spellStart"/>
      <w:r w:rsidR="002E1303">
        <w:t>Gha</w:t>
      </w:r>
      <w:proofErr w:type="spellEnd"/>
      <w:r w:rsidR="002E1303">
        <w:t xml:space="preserve"> Chorus)</w:t>
      </w:r>
    </w:p>
    <w:p w14:paraId="679AE0F8" w14:textId="77777777" w:rsidR="000507EF" w:rsidRPr="000507EF" w:rsidRDefault="000507EF" w:rsidP="000507EF">
      <w:pPr>
        <w:rPr>
          <w:rFonts w:cs="Baskerville"/>
        </w:rPr>
      </w:pPr>
    </w:p>
    <w:p w14:paraId="3BB584AD" w14:textId="4E7EA90D" w:rsidR="000507EF" w:rsidRDefault="000507EF" w:rsidP="00B90D58">
      <w:pPr>
        <w:rPr>
          <w:smallCaps/>
        </w:rPr>
      </w:pPr>
      <w:r w:rsidRPr="00B90D58">
        <w:rPr>
          <w:smallCaps/>
        </w:rPr>
        <w:t>miners</w:t>
      </w:r>
      <w:r w:rsidR="00B90D58">
        <w:rPr>
          <w:smallCaps/>
        </w:rPr>
        <w:t>.</w:t>
      </w:r>
    </w:p>
    <w:p w14:paraId="11B71ADA" w14:textId="17190F77" w:rsidR="002E1303" w:rsidRDefault="0026422D" w:rsidP="0026422D">
      <w:pPr>
        <w:pStyle w:val="Lyric"/>
      </w:pPr>
      <w:proofErr w:type="spellStart"/>
      <w:r>
        <w:t>Hickery</w:t>
      </w:r>
      <w:proofErr w:type="spellEnd"/>
      <w:r>
        <w:t xml:space="preserve">, </w:t>
      </w:r>
      <w:proofErr w:type="spellStart"/>
      <w:r>
        <w:t>hackery</w:t>
      </w:r>
      <w:proofErr w:type="spellEnd"/>
      <w:r>
        <w:t xml:space="preserve">, </w:t>
      </w:r>
      <w:proofErr w:type="spellStart"/>
      <w:proofErr w:type="gramStart"/>
      <w:r>
        <w:t>jim</w:t>
      </w:r>
      <w:proofErr w:type="spellEnd"/>
      <w:proofErr w:type="gramEnd"/>
      <w:r>
        <w:t xml:space="preserve"> jam,</w:t>
      </w:r>
    </w:p>
    <w:p w14:paraId="63F708CA" w14:textId="5598CD9A" w:rsidR="0026422D" w:rsidRDefault="0026422D" w:rsidP="0026422D">
      <w:pPr>
        <w:pStyle w:val="Lyric"/>
      </w:pPr>
      <w:proofErr w:type="spellStart"/>
      <w:r>
        <w:t>Boorioboola</w:t>
      </w:r>
      <w:proofErr w:type="spellEnd"/>
      <w:r>
        <w:t xml:space="preserve"> </w:t>
      </w:r>
      <w:proofErr w:type="spellStart"/>
      <w:r>
        <w:t>Gha</w:t>
      </w:r>
      <w:proofErr w:type="spellEnd"/>
      <w:r>
        <w:t>!</w:t>
      </w:r>
    </w:p>
    <w:p w14:paraId="37731927" w14:textId="4267ADD3" w:rsidR="0026422D" w:rsidRDefault="0026422D" w:rsidP="0026422D">
      <w:pPr>
        <w:pStyle w:val="Lyric"/>
      </w:pPr>
      <w:proofErr w:type="spellStart"/>
      <w:r>
        <w:t>Whitgery</w:t>
      </w:r>
      <w:proofErr w:type="spellEnd"/>
      <w:r>
        <w:t xml:space="preserve">, </w:t>
      </w:r>
      <w:proofErr w:type="spellStart"/>
      <w:r>
        <w:t>wockery</w:t>
      </w:r>
      <w:proofErr w:type="spellEnd"/>
      <w:r>
        <w:t>, film flam,</w:t>
      </w:r>
    </w:p>
    <w:p w14:paraId="62145E04" w14:textId="52AA9DCD" w:rsidR="0026422D" w:rsidRDefault="0026422D" w:rsidP="0026422D">
      <w:pPr>
        <w:pStyle w:val="Lyric"/>
      </w:pPr>
      <w:proofErr w:type="spellStart"/>
      <w:r>
        <w:t>Boorioboola</w:t>
      </w:r>
      <w:proofErr w:type="spellEnd"/>
      <w:r>
        <w:t xml:space="preserve"> </w:t>
      </w:r>
      <w:proofErr w:type="spellStart"/>
      <w:r>
        <w:t>Gha</w:t>
      </w:r>
      <w:proofErr w:type="spellEnd"/>
      <w:r>
        <w:t>!</w:t>
      </w:r>
    </w:p>
    <w:p w14:paraId="1E84407C" w14:textId="749C2508" w:rsidR="0026422D" w:rsidRDefault="0026422D" w:rsidP="0026422D">
      <w:pPr>
        <w:pStyle w:val="Lyric"/>
      </w:pPr>
      <w:r>
        <w:t xml:space="preserve">Molly cum </w:t>
      </w:r>
      <w:proofErr w:type="spellStart"/>
      <w:r>
        <w:t>bibberty</w:t>
      </w:r>
      <w:proofErr w:type="spellEnd"/>
      <w:r>
        <w:t xml:space="preserve"> </w:t>
      </w:r>
      <w:proofErr w:type="spellStart"/>
      <w:r>
        <w:t>caribolu</w:t>
      </w:r>
      <w:proofErr w:type="spellEnd"/>
      <w:r>
        <w:t>,</w:t>
      </w:r>
    </w:p>
    <w:p w14:paraId="7674A99F" w14:textId="78AD7AD5" w:rsidR="0026422D" w:rsidRDefault="0026422D" w:rsidP="0026422D">
      <w:pPr>
        <w:pStyle w:val="Lyric"/>
      </w:pPr>
      <w:proofErr w:type="spellStart"/>
      <w:r>
        <w:t>Jiggerdum</w:t>
      </w:r>
      <w:proofErr w:type="spellEnd"/>
      <w:r>
        <w:t xml:space="preserve"> </w:t>
      </w:r>
      <w:proofErr w:type="spellStart"/>
      <w:r>
        <w:t>offerty</w:t>
      </w:r>
      <w:proofErr w:type="spellEnd"/>
      <w:r>
        <w:t xml:space="preserve"> </w:t>
      </w:r>
      <w:proofErr w:type="spellStart"/>
      <w:r>
        <w:t>pillimotu</w:t>
      </w:r>
      <w:proofErr w:type="spellEnd"/>
      <w:r>
        <w:t>,</w:t>
      </w:r>
    </w:p>
    <w:p w14:paraId="25458FE1" w14:textId="7F9D234A" w:rsidR="0026422D" w:rsidRDefault="0026422D" w:rsidP="0026422D">
      <w:pPr>
        <w:pStyle w:val="Lyric"/>
      </w:pPr>
      <w:proofErr w:type="spellStart"/>
      <w:r>
        <w:t>Boorioboola</w:t>
      </w:r>
      <w:proofErr w:type="spellEnd"/>
      <w:r>
        <w:t xml:space="preserve"> </w:t>
      </w:r>
      <w:proofErr w:type="spellStart"/>
      <w:r>
        <w:t>Gha</w:t>
      </w:r>
      <w:proofErr w:type="spellEnd"/>
      <w:r>
        <w:t>!</w:t>
      </w:r>
    </w:p>
    <w:p w14:paraId="324E4440" w14:textId="4A5FB821" w:rsidR="0026422D" w:rsidRDefault="0026422D" w:rsidP="0026422D">
      <w:pPr>
        <w:pStyle w:val="Lyric"/>
      </w:pPr>
      <w:proofErr w:type="spellStart"/>
      <w:r>
        <w:t>Boorioboola</w:t>
      </w:r>
      <w:proofErr w:type="spellEnd"/>
      <w:r>
        <w:t xml:space="preserve"> </w:t>
      </w:r>
      <w:proofErr w:type="spellStart"/>
      <w:r>
        <w:t>Gha</w:t>
      </w:r>
      <w:proofErr w:type="spellEnd"/>
      <w:r>
        <w:t>!</w:t>
      </w:r>
    </w:p>
    <w:p w14:paraId="764EB229" w14:textId="77777777" w:rsidR="002E1303" w:rsidRDefault="002E1303" w:rsidP="00B90D58">
      <w:pPr>
        <w:rPr>
          <w:smallCaps/>
        </w:rPr>
      </w:pPr>
    </w:p>
    <w:p w14:paraId="3C614EAF" w14:textId="141AD200" w:rsidR="0026422D" w:rsidRDefault="0026422D" w:rsidP="0026422D">
      <w:pPr>
        <w:pStyle w:val="CharacterName"/>
        <w:tabs>
          <w:tab w:val="center" w:pos="4680"/>
        </w:tabs>
        <w:ind w:left="0" w:firstLine="0"/>
      </w:pPr>
      <w:r>
        <w:tab/>
        <w:t>* * *</w:t>
      </w:r>
    </w:p>
    <w:p w14:paraId="4415C1C2" w14:textId="77777777" w:rsidR="002E1303" w:rsidRDefault="002E1303" w:rsidP="00B90D58">
      <w:pPr>
        <w:rPr>
          <w:smallCaps/>
        </w:rPr>
      </w:pPr>
    </w:p>
    <w:p w14:paraId="7C458938" w14:textId="3D68BE06" w:rsidR="002E1303" w:rsidRPr="00B90D58" w:rsidRDefault="002E1303" w:rsidP="00B90D58">
      <w:pPr>
        <w:rPr>
          <w:smallCaps/>
        </w:rPr>
      </w:pPr>
      <w:r w:rsidRPr="00B90D58">
        <w:rPr>
          <w:smallCaps/>
        </w:rPr>
        <w:t>miners</w:t>
      </w:r>
      <w:r>
        <w:rPr>
          <w:smallCaps/>
        </w:rPr>
        <w:t>.</w:t>
      </w:r>
    </w:p>
    <w:p w14:paraId="3DAFC0FB" w14:textId="048CF741" w:rsidR="000507EF" w:rsidRPr="000507EF" w:rsidRDefault="00B90D58" w:rsidP="00B90D58">
      <w:pPr>
        <w:pStyle w:val="Lyric2"/>
      </w:pPr>
      <w:r>
        <w:t>C</w:t>
      </w:r>
      <w:r w:rsidR="00AE080C">
        <w:t>link, clank, clink, clank!</w:t>
      </w:r>
    </w:p>
    <w:p w14:paraId="1A8B38C0" w14:textId="333BD127" w:rsidR="000507EF" w:rsidRPr="000507EF" w:rsidRDefault="00B90D58" w:rsidP="00B90D58">
      <w:pPr>
        <w:pStyle w:val="Lyric2"/>
      </w:pPr>
      <w:r>
        <w:t>T</w:t>
      </w:r>
      <w:r w:rsidR="00631069">
        <w:t>hough</w:t>
      </w:r>
      <w:r w:rsidR="00AE080C">
        <w:t xml:space="preserve"> the sun is boiling . . .</w:t>
      </w:r>
    </w:p>
    <w:p w14:paraId="6A0CCFE0" w14:textId="6DBA465F" w:rsidR="000507EF" w:rsidRPr="000507EF" w:rsidRDefault="00B90D58" w:rsidP="00B90D58">
      <w:pPr>
        <w:pStyle w:val="Lyric2"/>
      </w:pPr>
      <w:r>
        <w:t>C</w:t>
      </w:r>
      <w:r w:rsidR="00AE080C">
        <w:t>link, clank, clink, clank!</w:t>
      </w:r>
    </w:p>
    <w:p w14:paraId="088FB213" w14:textId="61C50F9D" w:rsidR="000507EF" w:rsidRPr="000507EF" w:rsidRDefault="00B90D58" w:rsidP="00B90D58">
      <w:pPr>
        <w:pStyle w:val="Lyric2"/>
      </w:pPr>
      <w:proofErr w:type="gramStart"/>
      <w:r>
        <w:t>O</w:t>
      </w:r>
      <w:r w:rsidR="00AE080C">
        <w:t>ur complexion spoiling.</w:t>
      </w:r>
      <w:proofErr w:type="gramEnd"/>
    </w:p>
    <w:p w14:paraId="0BAF3362" w14:textId="77777777" w:rsidR="000507EF" w:rsidRPr="000507EF" w:rsidRDefault="000507EF" w:rsidP="00B90D58">
      <w:pPr>
        <w:pStyle w:val="Lyric2"/>
      </w:pPr>
    </w:p>
    <w:p w14:paraId="5B52FE15" w14:textId="50CF8EC2" w:rsidR="000507EF" w:rsidRPr="000507EF" w:rsidRDefault="00B90D58" w:rsidP="00B90D58">
      <w:pPr>
        <w:pStyle w:val="Lyric2"/>
      </w:pPr>
      <w:r>
        <w:t>C</w:t>
      </w:r>
      <w:r w:rsidR="000507EF" w:rsidRPr="000507EF">
        <w:t>link, clank, cli</w:t>
      </w:r>
      <w:r w:rsidR="00AE080C">
        <w:t>nk, clank!</w:t>
      </w:r>
    </w:p>
    <w:p w14:paraId="19EA5069" w14:textId="0D25C0A4" w:rsidR="000507EF" w:rsidRPr="000507EF" w:rsidRDefault="00B90D58" w:rsidP="00B90D58">
      <w:pPr>
        <w:pStyle w:val="Lyric2"/>
      </w:pPr>
      <w:r>
        <w:t>F</w:t>
      </w:r>
      <w:r w:rsidR="00AE080C">
        <w:t>or our monarch toiling:</w:t>
      </w:r>
    </w:p>
    <w:p w14:paraId="4D1B8B62" w14:textId="66887177" w:rsidR="000507EF" w:rsidRPr="000507EF" w:rsidRDefault="00B90D58" w:rsidP="00B90D58">
      <w:pPr>
        <w:pStyle w:val="Lyric2"/>
      </w:pPr>
      <w:proofErr w:type="spellStart"/>
      <w:r>
        <w:t>B</w:t>
      </w:r>
      <w:r w:rsidR="000507EF" w:rsidRPr="000507EF">
        <w:t>oorioboola</w:t>
      </w:r>
      <w:proofErr w:type="spellEnd"/>
      <w:r w:rsidR="00CA71BE">
        <w:t xml:space="preserve"> </w:t>
      </w:r>
      <w:proofErr w:type="spellStart"/>
      <w:r w:rsidR="00CA71BE">
        <w:t>G</w:t>
      </w:r>
      <w:r w:rsidR="000507EF" w:rsidRPr="000507EF">
        <w:t>ha</w:t>
      </w:r>
      <w:proofErr w:type="spellEnd"/>
      <w:r w:rsidR="000507EF" w:rsidRPr="000507EF">
        <w:t>,</w:t>
      </w:r>
    </w:p>
    <w:p w14:paraId="34BF1421" w14:textId="10469E7F" w:rsidR="000507EF" w:rsidRPr="000507EF" w:rsidRDefault="00B90D58" w:rsidP="00B90D58">
      <w:pPr>
        <w:pStyle w:val="Lyric2"/>
      </w:pPr>
      <w:proofErr w:type="spellStart"/>
      <w:r>
        <w:t>B</w:t>
      </w:r>
      <w:r w:rsidR="000507EF" w:rsidRPr="000507EF">
        <w:t>oorioboola</w:t>
      </w:r>
      <w:proofErr w:type="spellEnd"/>
      <w:r w:rsidR="00CA71BE">
        <w:t xml:space="preserve"> </w:t>
      </w:r>
      <w:proofErr w:type="spellStart"/>
      <w:r w:rsidR="00CA71BE">
        <w:t>G</w:t>
      </w:r>
      <w:r w:rsidR="000507EF" w:rsidRPr="000507EF">
        <w:t>ha</w:t>
      </w:r>
      <w:proofErr w:type="spellEnd"/>
      <w:r w:rsidR="000507EF" w:rsidRPr="000507EF">
        <w:t>.</w:t>
      </w:r>
    </w:p>
    <w:p w14:paraId="2174148D" w14:textId="77777777" w:rsidR="000507EF" w:rsidRPr="000507EF" w:rsidRDefault="000507EF" w:rsidP="00B90D58">
      <w:pPr>
        <w:pStyle w:val="Lyric2"/>
      </w:pPr>
    </w:p>
    <w:p w14:paraId="7D452189" w14:textId="4A4A92C3" w:rsidR="000507EF" w:rsidRPr="000507EF" w:rsidRDefault="00B90D58" w:rsidP="00B90D58">
      <w:pPr>
        <w:pStyle w:val="Lyric2"/>
      </w:pPr>
      <w:r>
        <w:t>P</w:t>
      </w:r>
      <w:r w:rsidR="00AE080C">
        <w:t>ick, pick, pick . . .</w:t>
      </w:r>
    </w:p>
    <w:p w14:paraId="60248D70" w14:textId="7453358E" w:rsidR="000507EF" w:rsidRPr="000507EF" w:rsidRDefault="00B90D58" w:rsidP="00B90D58">
      <w:pPr>
        <w:pStyle w:val="Lyric2"/>
      </w:pPr>
      <w:proofErr w:type="gramStart"/>
      <w:r>
        <w:t>F</w:t>
      </w:r>
      <w:r w:rsidR="00AE080C">
        <w:t>rom rise till set of sun.</w:t>
      </w:r>
      <w:proofErr w:type="gramEnd"/>
    </w:p>
    <w:p w14:paraId="7552E783" w14:textId="5743314F" w:rsidR="000507EF" w:rsidRPr="000507EF" w:rsidRDefault="00B90D58" w:rsidP="00B90D58">
      <w:pPr>
        <w:pStyle w:val="Lyric2"/>
      </w:pPr>
      <w:r>
        <w:t>D</w:t>
      </w:r>
      <w:r w:rsidR="00AE080C">
        <w:t xml:space="preserve">ig, dig, </w:t>
      </w:r>
      <w:proofErr w:type="gramStart"/>
      <w:r w:rsidR="00AE080C">
        <w:t>dig</w:t>
      </w:r>
      <w:proofErr w:type="gramEnd"/>
      <w:r w:rsidR="00AE080C">
        <w:t xml:space="preserve"> . . .</w:t>
      </w:r>
    </w:p>
    <w:p w14:paraId="08888707" w14:textId="09F05FB0" w:rsidR="000507EF" w:rsidRPr="000507EF" w:rsidRDefault="00B90D58" w:rsidP="00B90D58">
      <w:pPr>
        <w:pStyle w:val="Lyric2"/>
      </w:pPr>
      <w:proofErr w:type="gramStart"/>
      <w:r>
        <w:t>O</w:t>
      </w:r>
      <w:r w:rsidR="00AE080C">
        <w:t>ur labor never done.</w:t>
      </w:r>
      <w:proofErr w:type="gramEnd"/>
    </w:p>
    <w:p w14:paraId="78B0C386" w14:textId="77777777" w:rsidR="000507EF" w:rsidRPr="000507EF" w:rsidRDefault="000507EF" w:rsidP="000507EF">
      <w:pPr>
        <w:pStyle w:val="Lyric"/>
      </w:pPr>
    </w:p>
    <w:p w14:paraId="3049DD6C" w14:textId="4FE6CB1F" w:rsidR="000507EF" w:rsidRPr="00B90D58" w:rsidRDefault="000507EF" w:rsidP="00B90D58">
      <w:pPr>
        <w:rPr>
          <w:b/>
          <w:i/>
          <w:smallCaps/>
        </w:rPr>
      </w:pPr>
      <w:r w:rsidRPr="00B90D58">
        <w:rPr>
          <w:smallCaps/>
        </w:rPr>
        <w:t>women</w:t>
      </w:r>
      <w:r w:rsidR="00B90D58">
        <w:rPr>
          <w:smallCaps/>
        </w:rPr>
        <w:t>.</w:t>
      </w:r>
    </w:p>
    <w:p w14:paraId="1CC047E3" w14:textId="18540CA6" w:rsidR="000507EF" w:rsidRPr="000507EF" w:rsidRDefault="00B90D58" w:rsidP="00B90D58">
      <w:pPr>
        <w:pStyle w:val="Lyric2"/>
      </w:pPr>
      <w:r>
        <w:t>F</w:t>
      </w:r>
      <w:r w:rsidR="000507EF" w:rsidRPr="000507EF">
        <w:t>or our king we’</w:t>
      </w:r>
      <w:r w:rsidR="00AE080C">
        <w:t>ve surely dug of diamonds a ton.</w:t>
      </w:r>
    </w:p>
    <w:p w14:paraId="1792862A" w14:textId="77777777" w:rsidR="000507EF" w:rsidRDefault="000507EF" w:rsidP="000507EF">
      <w:pPr>
        <w:pStyle w:val="Lyric"/>
      </w:pPr>
    </w:p>
    <w:p w14:paraId="29854D2D" w14:textId="77777777" w:rsidR="00C25B76" w:rsidRDefault="00C25B76" w:rsidP="00B90D58">
      <w:pPr>
        <w:rPr>
          <w:smallCaps/>
        </w:rPr>
      </w:pPr>
    </w:p>
    <w:p w14:paraId="6B31C3A9" w14:textId="640B3A21" w:rsidR="000507EF" w:rsidRPr="00B90D58" w:rsidRDefault="000507EF" w:rsidP="00B90D58">
      <w:pPr>
        <w:rPr>
          <w:smallCaps/>
        </w:rPr>
      </w:pPr>
      <w:r w:rsidRPr="00B90D58">
        <w:rPr>
          <w:smallCaps/>
        </w:rPr>
        <w:t>all</w:t>
      </w:r>
      <w:r w:rsidR="00B90D58">
        <w:rPr>
          <w:smallCaps/>
        </w:rPr>
        <w:t>.</w:t>
      </w:r>
    </w:p>
    <w:p w14:paraId="6F2C1264" w14:textId="317158F3" w:rsidR="000507EF" w:rsidRPr="000507EF" w:rsidRDefault="00B90D58" w:rsidP="00B90D58">
      <w:pPr>
        <w:pStyle w:val="Lyric2"/>
      </w:pPr>
      <w:proofErr w:type="spellStart"/>
      <w:r>
        <w:t>B</w:t>
      </w:r>
      <w:r w:rsidR="000507EF" w:rsidRPr="000507EF">
        <w:t>oorioboola</w:t>
      </w:r>
      <w:proofErr w:type="spellEnd"/>
      <w:r w:rsidR="00CA71BE">
        <w:t xml:space="preserve"> </w:t>
      </w:r>
      <w:proofErr w:type="spellStart"/>
      <w:r w:rsidR="00CA71BE">
        <w:t>G</w:t>
      </w:r>
      <w:r w:rsidR="000507EF" w:rsidRPr="000507EF">
        <w:t>ha</w:t>
      </w:r>
      <w:proofErr w:type="spellEnd"/>
      <w:r w:rsidR="000507EF" w:rsidRPr="000507EF">
        <w:t>,</w:t>
      </w:r>
    </w:p>
    <w:p w14:paraId="08CA8B08" w14:textId="3AD51E5B" w:rsidR="000507EF" w:rsidRPr="000507EF" w:rsidRDefault="00B90D58" w:rsidP="00B90D58">
      <w:pPr>
        <w:pStyle w:val="Lyric2"/>
      </w:pPr>
      <w:proofErr w:type="spellStart"/>
      <w:r>
        <w:t>B</w:t>
      </w:r>
      <w:r w:rsidR="000507EF" w:rsidRPr="000507EF">
        <w:t>oorioboola</w:t>
      </w:r>
      <w:proofErr w:type="spellEnd"/>
      <w:r w:rsidR="00CA71BE">
        <w:t xml:space="preserve"> </w:t>
      </w:r>
      <w:proofErr w:type="spellStart"/>
      <w:r w:rsidR="00CA71BE">
        <w:t>G</w:t>
      </w:r>
      <w:r w:rsidR="000507EF" w:rsidRPr="000507EF">
        <w:t>ha</w:t>
      </w:r>
      <w:proofErr w:type="spellEnd"/>
      <w:r w:rsidR="000507EF" w:rsidRPr="000507EF">
        <w:t>.</w:t>
      </w:r>
    </w:p>
    <w:p w14:paraId="5D445964" w14:textId="77777777" w:rsidR="000507EF" w:rsidRPr="000507EF" w:rsidRDefault="000507EF" w:rsidP="000507EF">
      <w:pPr>
        <w:pStyle w:val="Lyric"/>
      </w:pPr>
    </w:p>
    <w:p w14:paraId="222646F8" w14:textId="1DC1E3F9" w:rsidR="000507EF" w:rsidRPr="00B90D58" w:rsidRDefault="000507EF" w:rsidP="00B90D58">
      <w:pPr>
        <w:rPr>
          <w:smallCaps/>
        </w:rPr>
      </w:pPr>
      <w:r w:rsidRPr="00B90D58">
        <w:rPr>
          <w:smallCaps/>
        </w:rPr>
        <w:t>women</w:t>
      </w:r>
      <w:r w:rsidR="00B90D58">
        <w:rPr>
          <w:smallCaps/>
        </w:rPr>
        <w:t>.</w:t>
      </w:r>
    </w:p>
    <w:p w14:paraId="317D5250" w14:textId="2A64F053" w:rsidR="000507EF" w:rsidRPr="000507EF" w:rsidRDefault="00B90D58" w:rsidP="00B90D58">
      <w:pPr>
        <w:pStyle w:val="Lyric2"/>
      </w:pPr>
      <w:r>
        <w:t>F</w:t>
      </w:r>
      <w:r w:rsidR="000507EF" w:rsidRPr="000507EF">
        <w:t>or our king we’</w:t>
      </w:r>
      <w:r w:rsidR="00AE080C">
        <w:t>ve surely dug of diamonds a ton.</w:t>
      </w:r>
    </w:p>
    <w:p w14:paraId="2FCBA613" w14:textId="77777777" w:rsidR="000507EF" w:rsidRPr="000507EF" w:rsidRDefault="000507EF" w:rsidP="000507EF">
      <w:pPr>
        <w:pStyle w:val="Lyric"/>
      </w:pPr>
    </w:p>
    <w:p w14:paraId="32AEE6AB" w14:textId="32539515" w:rsidR="000507EF" w:rsidRPr="00B90D58" w:rsidRDefault="000507EF" w:rsidP="00B90D58">
      <w:pPr>
        <w:rPr>
          <w:smallCaps/>
        </w:rPr>
      </w:pPr>
      <w:r w:rsidRPr="00B90D58">
        <w:rPr>
          <w:smallCaps/>
        </w:rPr>
        <w:t>all</w:t>
      </w:r>
      <w:r w:rsidR="00B90D58">
        <w:rPr>
          <w:smallCaps/>
        </w:rPr>
        <w:t>.</w:t>
      </w:r>
    </w:p>
    <w:p w14:paraId="7AD3F7B3" w14:textId="1F95BDFE" w:rsidR="000507EF" w:rsidRPr="000507EF" w:rsidRDefault="00B90D58" w:rsidP="00B90D58">
      <w:pPr>
        <w:pStyle w:val="Lyric2"/>
      </w:pPr>
      <w:proofErr w:type="spellStart"/>
      <w:r>
        <w:t>B</w:t>
      </w:r>
      <w:r w:rsidR="000507EF" w:rsidRPr="000507EF">
        <w:t>oorioboola</w:t>
      </w:r>
      <w:proofErr w:type="spellEnd"/>
      <w:r w:rsidR="00CA71BE">
        <w:t xml:space="preserve"> </w:t>
      </w:r>
      <w:proofErr w:type="spellStart"/>
      <w:r w:rsidR="00CA71BE">
        <w:t>G</w:t>
      </w:r>
      <w:r w:rsidR="000507EF" w:rsidRPr="000507EF">
        <w:t>ha</w:t>
      </w:r>
      <w:proofErr w:type="spellEnd"/>
      <w:r w:rsidR="000507EF" w:rsidRPr="000507EF">
        <w:t>,</w:t>
      </w:r>
    </w:p>
    <w:p w14:paraId="30D2761B" w14:textId="20F6093C" w:rsidR="000507EF" w:rsidRPr="000507EF" w:rsidRDefault="00B90D58" w:rsidP="00B90D58">
      <w:pPr>
        <w:pStyle w:val="Lyric2"/>
      </w:pPr>
      <w:proofErr w:type="spellStart"/>
      <w:r>
        <w:t>B</w:t>
      </w:r>
      <w:r w:rsidR="000507EF" w:rsidRPr="000507EF">
        <w:t>oorioboola</w:t>
      </w:r>
      <w:proofErr w:type="spellEnd"/>
      <w:r w:rsidR="00CA71BE">
        <w:t xml:space="preserve"> </w:t>
      </w:r>
      <w:proofErr w:type="spellStart"/>
      <w:r w:rsidR="00CA71BE">
        <w:t>G</w:t>
      </w:r>
      <w:r w:rsidR="000507EF" w:rsidRPr="000507EF">
        <w:t>ha</w:t>
      </w:r>
      <w:proofErr w:type="spellEnd"/>
      <w:r w:rsidR="000507EF" w:rsidRPr="000507EF">
        <w:t>.</w:t>
      </w:r>
    </w:p>
    <w:p w14:paraId="1509A8D4" w14:textId="77777777" w:rsidR="000507EF" w:rsidRPr="000507EF" w:rsidRDefault="000507EF" w:rsidP="000507EF">
      <w:pPr>
        <w:pStyle w:val="Lyric"/>
      </w:pPr>
    </w:p>
    <w:p w14:paraId="2E9E7747" w14:textId="3471E15E" w:rsidR="000507EF" w:rsidRPr="00B90D58" w:rsidRDefault="000507EF" w:rsidP="00B90D58">
      <w:pPr>
        <w:rPr>
          <w:smallCaps/>
        </w:rPr>
      </w:pPr>
      <w:r w:rsidRPr="00B90D58">
        <w:rPr>
          <w:smallCaps/>
        </w:rPr>
        <w:t>women</w:t>
      </w:r>
      <w:r w:rsidR="00B90D58">
        <w:rPr>
          <w:smallCaps/>
        </w:rPr>
        <w:t xml:space="preserve">.   </w:t>
      </w:r>
    </w:p>
    <w:p w14:paraId="1052A35B" w14:textId="293324C0" w:rsidR="000507EF" w:rsidRPr="000507EF" w:rsidRDefault="00B90D58" w:rsidP="00B90D58">
      <w:pPr>
        <w:pStyle w:val="Lyric2"/>
      </w:pPr>
      <w:r>
        <w:t>U</w:t>
      </w:r>
      <w:r w:rsidR="00631069">
        <w:t>p the thermometer goes</w:t>
      </w:r>
    </w:p>
    <w:p w14:paraId="4D519540" w14:textId="5A18F645" w:rsidR="000507EF" w:rsidRPr="000507EF" w:rsidRDefault="00631069" w:rsidP="00B90D58">
      <w:pPr>
        <w:pStyle w:val="Lyric2"/>
      </w:pPr>
      <w:proofErr w:type="spellStart"/>
      <w:r>
        <w:t>’</w:t>
      </w:r>
      <w:r w:rsidR="00B90D58">
        <w:t>T</w:t>
      </w:r>
      <w:r>
        <w:t>il</w:t>
      </w:r>
      <w:proofErr w:type="spellEnd"/>
      <w:r>
        <w:t xml:space="preserve"> it burst is,</w:t>
      </w:r>
    </w:p>
    <w:p w14:paraId="4DD7A51F" w14:textId="2A2F9C08" w:rsidR="000507EF" w:rsidRPr="000507EF" w:rsidRDefault="00B90D58" w:rsidP="00B90D58">
      <w:pPr>
        <w:pStyle w:val="Lyric2"/>
      </w:pPr>
      <w:r>
        <w:t>A</w:t>
      </w:r>
      <w:r w:rsidR="00631069">
        <w:t>nd our thirst is</w:t>
      </w:r>
    </w:p>
    <w:p w14:paraId="64E66D2D" w14:textId="2E710ADF" w:rsidR="000507EF" w:rsidRPr="000507EF" w:rsidRDefault="00631069" w:rsidP="00B90D58">
      <w:pPr>
        <w:pStyle w:val="Lyric2"/>
      </w:pPr>
      <w:proofErr w:type="gramStart"/>
      <w:r>
        <w:t>Past e</w:t>
      </w:r>
      <w:r w:rsidR="000507EF" w:rsidRPr="000507EF">
        <w:t>ndurance far</w:t>
      </w:r>
      <w:r>
        <w:t>.</w:t>
      </w:r>
      <w:proofErr w:type="gramEnd"/>
    </w:p>
    <w:p w14:paraId="76F74C28" w14:textId="1A47B649" w:rsidR="000507EF" w:rsidRPr="000507EF" w:rsidRDefault="00B90D58" w:rsidP="00B90D58">
      <w:pPr>
        <w:pStyle w:val="Lyric2"/>
      </w:pPr>
      <w:r>
        <w:t>H</w:t>
      </w:r>
      <w:r w:rsidR="000507EF" w:rsidRPr="000507EF">
        <w:t>e neither guesses nor knows</w:t>
      </w:r>
    </w:p>
    <w:p w14:paraId="0831A18E" w14:textId="56B1F6C0" w:rsidR="000507EF" w:rsidRPr="000507EF" w:rsidRDefault="00B90D58" w:rsidP="00B90D58">
      <w:pPr>
        <w:pStyle w:val="Lyric2"/>
      </w:pPr>
      <w:r>
        <w:t>H</w:t>
      </w:r>
      <w:r w:rsidR="000507EF" w:rsidRPr="000507EF">
        <w:t>ow he cursed is,</w:t>
      </w:r>
    </w:p>
    <w:p w14:paraId="730F8459" w14:textId="374BAC7E" w:rsidR="000507EF" w:rsidRPr="000507EF" w:rsidRDefault="00B90D58" w:rsidP="00B90D58">
      <w:pPr>
        <w:pStyle w:val="Lyric2"/>
      </w:pPr>
      <w:r>
        <w:t>O</w:t>
      </w:r>
      <w:r w:rsidR="00631069">
        <w:t>ur great monarch,</w:t>
      </w:r>
    </w:p>
    <w:p w14:paraId="35553A47" w14:textId="69389445" w:rsidR="000507EF" w:rsidRPr="000507EF" w:rsidRDefault="00B90D58" w:rsidP="00B90D58">
      <w:pPr>
        <w:pStyle w:val="Lyric2"/>
      </w:pPr>
      <w:proofErr w:type="spellStart"/>
      <w:r>
        <w:t>B</w:t>
      </w:r>
      <w:r w:rsidR="000507EF" w:rsidRPr="000507EF">
        <w:t>ooriob</w:t>
      </w:r>
      <w:r w:rsidR="00CA71BE">
        <w:t>oola</w:t>
      </w:r>
      <w:proofErr w:type="spellEnd"/>
      <w:r w:rsidR="00CA71BE">
        <w:t xml:space="preserve"> </w:t>
      </w:r>
      <w:proofErr w:type="spellStart"/>
      <w:r w:rsidR="00CA71BE">
        <w:t>G</w:t>
      </w:r>
      <w:r w:rsidR="000507EF" w:rsidRPr="000507EF">
        <w:t>ha</w:t>
      </w:r>
      <w:proofErr w:type="spellEnd"/>
      <w:r w:rsidR="000507EF" w:rsidRPr="000507EF">
        <w:t>.</w:t>
      </w:r>
    </w:p>
    <w:p w14:paraId="21A977A8" w14:textId="77777777" w:rsidR="000507EF" w:rsidRPr="000507EF" w:rsidRDefault="000507EF" w:rsidP="000507EF">
      <w:pPr>
        <w:pStyle w:val="Lyric"/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788"/>
        <w:gridCol w:w="4788"/>
      </w:tblGrid>
      <w:tr w:rsidR="000507EF" w:rsidRPr="000507EF" w14:paraId="24711EFF" w14:textId="77777777" w:rsidTr="008F7181">
        <w:tc>
          <w:tcPr>
            <w:tcW w:w="4788" w:type="dxa"/>
          </w:tcPr>
          <w:p w14:paraId="7D6034E7" w14:textId="4C1661C1" w:rsidR="000507EF" w:rsidRPr="00B90D58" w:rsidRDefault="000507EF" w:rsidP="00B90D58">
            <w:pPr>
              <w:pStyle w:val="SimulCharName"/>
              <w:ind w:left="360"/>
              <w:rPr>
                <w:rFonts w:ascii="Baskerville" w:hAnsi="Baskerville" w:cs="Baskerville"/>
                <w:smallCaps/>
              </w:rPr>
            </w:pPr>
            <w:r w:rsidRPr="00B90D58">
              <w:rPr>
                <w:rFonts w:ascii="Baskerville" w:hAnsi="Baskerville" w:cs="Baskerville"/>
                <w:smallCaps/>
              </w:rPr>
              <w:t>women</w:t>
            </w:r>
            <w:r w:rsidR="00B90D58">
              <w:rPr>
                <w:rFonts w:ascii="Baskerville" w:hAnsi="Baskerville" w:cs="Baskerville"/>
                <w:smallCaps/>
              </w:rPr>
              <w:t>.</w:t>
            </w:r>
          </w:p>
          <w:p w14:paraId="6EDA900E" w14:textId="475A9923" w:rsidR="000507EF" w:rsidRPr="00631069" w:rsidRDefault="00B90D58" w:rsidP="00B90D58">
            <w:pPr>
              <w:pStyle w:val="Lyric2"/>
              <w:ind w:left="1080"/>
            </w:pPr>
            <w:r w:rsidRPr="00631069">
              <w:t>W</w:t>
            </w:r>
            <w:r w:rsidR="00631069">
              <w:t>hat though,</w:t>
            </w:r>
            <w:r w:rsidR="000507EF" w:rsidRPr="00631069">
              <w:t xml:space="preserve"> the tropical sun</w:t>
            </w:r>
          </w:p>
          <w:p w14:paraId="51D558F4" w14:textId="79FA28E6" w:rsidR="000507EF" w:rsidRPr="00631069" w:rsidRDefault="00B90D58" w:rsidP="00B90D58">
            <w:pPr>
              <w:pStyle w:val="Lyric2"/>
              <w:ind w:left="1080"/>
            </w:pPr>
            <w:r w:rsidRPr="00631069">
              <w:t>B</w:t>
            </w:r>
            <w:r w:rsidR="000507EF" w:rsidRPr="00631069">
              <w:t>oils and bakes us!</w:t>
            </w:r>
          </w:p>
          <w:p w14:paraId="00C269D4" w14:textId="506BB09B" w:rsidR="000507EF" w:rsidRPr="00631069" w:rsidRDefault="00B90D58" w:rsidP="00B90D58">
            <w:pPr>
              <w:pStyle w:val="Lyric2"/>
              <w:ind w:left="1080"/>
            </w:pPr>
            <w:r w:rsidRPr="00631069">
              <w:t>S</w:t>
            </w:r>
            <w:r w:rsidR="000507EF" w:rsidRPr="00631069">
              <w:t>till he makes us dig,</w:t>
            </w:r>
          </w:p>
          <w:p w14:paraId="3D628DAF" w14:textId="5060AB76" w:rsidR="000507EF" w:rsidRPr="00631069" w:rsidRDefault="00631069" w:rsidP="00B90D58">
            <w:pPr>
              <w:pStyle w:val="Lyric2"/>
              <w:ind w:left="1080"/>
            </w:pPr>
            <w:proofErr w:type="spellStart"/>
            <w:r>
              <w:t>’Til</w:t>
            </w:r>
            <w:proofErr w:type="spellEnd"/>
            <w:r w:rsidR="000507EF" w:rsidRPr="00631069">
              <w:t xml:space="preserve"> faint we are.</w:t>
            </w:r>
          </w:p>
          <w:p w14:paraId="08E237BD" w14:textId="04D768EB" w:rsidR="000507EF" w:rsidRPr="00631069" w:rsidRDefault="00B90D58" w:rsidP="00B90D58">
            <w:pPr>
              <w:pStyle w:val="Lyric2"/>
              <w:ind w:left="1080"/>
            </w:pPr>
            <w:r w:rsidRPr="00631069">
              <w:t>I</w:t>
            </w:r>
            <w:r w:rsidR="000507EF" w:rsidRPr="00631069">
              <w:t>f he considers it fun,</w:t>
            </w:r>
          </w:p>
          <w:p w14:paraId="6980FF56" w14:textId="0E7786B4" w:rsidR="000507EF" w:rsidRPr="00631069" w:rsidRDefault="00B90D58" w:rsidP="00B90D58">
            <w:pPr>
              <w:pStyle w:val="Lyric2"/>
              <w:ind w:left="1080"/>
            </w:pPr>
            <w:r w:rsidRPr="00631069">
              <w:t>H</w:t>
            </w:r>
            <w:r w:rsidR="00631069">
              <w:t>e mistakes us,</w:t>
            </w:r>
          </w:p>
          <w:p w14:paraId="14D0707E" w14:textId="65C1B1A0" w:rsidR="000507EF" w:rsidRPr="00631069" w:rsidRDefault="00B90D58" w:rsidP="00B90D58">
            <w:pPr>
              <w:pStyle w:val="Lyric2"/>
              <w:ind w:left="1080"/>
            </w:pPr>
            <w:r w:rsidRPr="00631069">
              <w:t>A</w:t>
            </w:r>
            <w:r w:rsidR="000507EF" w:rsidRPr="00631069">
              <w:t>s we’ll show him,</w:t>
            </w:r>
          </w:p>
          <w:p w14:paraId="1B785AFB" w14:textId="3482E1E6" w:rsidR="000507EF" w:rsidRPr="00631069" w:rsidRDefault="00B90D58" w:rsidP="00B90D58">
            <w:pPr>
              <w:pStyle w:val="Lyric2"/>
              <w:ind w:left="1080"/>
            </w:pPr>
            <w:proofErr w:type="spellStart"/>
            <w:r w:rsidRPr="00631069">
              <w:t>B</w:t>
            </w:r>
            <w:r w:rsidR="00CA71BE">
              <w:t>oorioboola</w:t>
            </w:r>
            <w:proofErr w:type="spellEnd"/>
            <w:r w:rsidR="00CA71BE">
              <w:t xml:space="preserve"> </w:t>
            </w:r>
            <w:proofErr w:type="spellStart"/>
            <w:r w:rsidR="00CA71BE">
              <w:t>G</w:t>
            </w:r>
            <w:r w:rsidR="000507EF" w:rsidRPr="00631069">
              <w:t>ha</w:t>
            </w:r>
            <w:proofErr w:type="spellEnd"/>
            <w:r w:rsidR="000507EF" w:rsidRPr="00631069">
              <w:t>,</w:t>
            </w:r>
          </w:p>
          <w:p w14:paraId="7347146A" w14:textId="77777777" w:rsidR="000507EF" w:rsidRPr="00631069" w:rsidRDefault="000507EF" w:rsidP="00B90D58">
            <w:pPr>
              <w:pStyle w:val="Lyric2"/>
              <w:ind w:left="1080"/>
            </w:pPr>
          </w:p>
          <w:p w14:paraId="08E7206B" w14:textId="3B3D89D9" w:rsidR="000507EF" w:rsidRPr="00631069" w:rsidRDefault="00B90D58" w:rsidP="00B90D58">
            <w:pPr>
              <w:pStyle w:val="Lyric2"/>
              <w:ind w:left="1080"/>
            </w:pPr>
            <w:proofErr w:type="spellStart"/>
            <w:r w:rsidRPr="00631069">
              <w:t>B</w:t>
            </w:r>
            <w:r w:rsidR="00CA71BE">
              <w:t>oorioboola</w:t>
            </w:r>
            <w:proofErr w:type="spellEnd"/>
            <w:r w:rsidR="00CA71BE">
              <w:t xml:space="preserve"> </w:t>
            </w:r>
            <w:proofErr w:type="spellStart"/>
            <w:r w:rsidR="00CA71BE">
              <w:t>G</w:t>
            </w:r>
            <w:r w:rsidR="000507EF" w:rsidRPr="00631069">
              <w:t>ha</w:t>
            </w:r>
            <w:proofErr w:type="spellEnd"/>
            <w:r w:rsidR="000507EF" w:rsidRPr="00631069">
              <w:t>,</w:t>
            </w:r>
          </w:p>
          <w:p w14:paraId="25D370BB" w14:textId="77777777" w:rsidR="000507EF" w:rsidRPr="00631069" w:rsidRDefault="000507EF" w:rsidP="00B90D58">
            <w:pPr>
              <w:pStyle w:val="Lyric2"/>
              <w:ind w:left="1080"/>
            </w:pPr>
          </w:p>
          <w:p w14:paraId="3B9870D4" w14:textId="5C81AC62" w:rsidR="000507EF" w:rsidRPr="000507EF" w:rsidRDefault="00B90D58" w:rsidP="00B90D58">
            <w:pPr>
              <w:pStyle w:val="Lyric2"/>
              <w:ind w:left="1080"/>
            </w:pPr>
            <w:proofErr w:type="spellStart"/>
            <w:r w:rsidRPr="00631069">
              <w:t>B</w:t>
            </w:r>
            <w:r w:rsidR="00CA71BE">
              <w:t>oorioboola</w:t>
            </w:r>
            <w:proofErr w:type="spellEnd"/>
            <w:r w:rsidR="00CA71BE">
              <w:t xml:space="preserve"> </w:t>
            </w:r>
            <w:proofErr w:type="spellStart"/>
            <w:r w:rsidR="00CA71BE">
              <w:t>G</w:t>
            </w:r>
            <w:r w:rsidR="000507EF" w:rsidRPr="00631069">
              <w:t>ha</w:t>
            </w:r>
            <w:proofErr w:type="spellEnd"/>
            <w:r w:rsidR="000507EF" w:rsidRPr="00631069">
              <w:t>.</w:t>
            </w:r>
          </w:p>
        </w:tc>
        <w:tc>
          <w:tcPr>
            <w:tcW w:w="4788" w:type="dxa"/>
          </w:tcPr>
          <w:p w14:paraId="622D4603" w14:textId="4E600C7E" w:rsidR="000507EF" w:rsidRPr="00B90D58" w:rsidRDefault="000507EF" w:rsidP="00B90D58">
            <w:pPr>
              <w:pStyle w:val="SimulCharName"/>
              <w:rPr>
                <w:rFonts w:ascii="Baskerville" w:hAnsi="Baskerville" w:cs="Baskerville"/>
                <w:smallCaps/>
              </w:rPr>
            </w:pPr>
            <w:r w:rsidRPr="00B90D58">
              <w:rPr>
                <w:rFonts w:ascii="Baskerville" w:hAnsi="Baskerville" w:cs="Baskerville"/>
                <w:smallCaps/>
              </w:rPr>
              <w:t>men</w:t>
            </w:r>
            <w:r w:rsidR="00B90D58">
              <w:rPr>
                <w:rFonts w:ascii="Baskerville" w:hAnsi="Baskerville" w:cs="Baskerville"/>
                <w:smallCaps/>
              </w:rPr>
              <w:t>.</w:t>
            </w:r>
          </w:p>
          <w:p w14:paraId="7DE3C87D" w14:textId="407AC945" w:rsidR="000507EF" w:rsidRPr="00631069" w:rsidRDefault="00B90D58" w:rsidP="00B90D58">
            <w:pPr>
              <w:pStyle w:val="Lyric2"/>
              <w:ind w:left="702"/>
            </w:pPr>
            <w:proofErr w:type="spellStart"/>
            <w:r w:rsidRPr="00631069">
              <w:t>B</w:t>
            </w:r>
            <w:r w:rsidR="000507EF" w:rsidRPr="00631069">
              <w:t>oori</w:t>
            </w:r>
            <w:proofErr w:type="spellEnd"/>
            <w:r w:rsidR="000507EF" w:rsidRPr="00631069">
              <w:t>,</w:t>
            </w:r>
          </w:p>
          <w:p w14:paraId="63FEE606" w14:textId="50E78AE2" w:rsidR="000507EF" w:rsidRPr="00631069" w:rsidRDefault="00B90D58" w:rsidP="00B90D58">
            <w:pPr>
              <w:pStyle w:val="Lyric2"/>
              <w:ind w:left="702"/>
            </w:pPr>
            <w:proofErr w:type="spellStart"/>
            <w:r w:rsidRPr="00631069">
              <w:t>B</w:t>
            </w:r>
            <w:r w:rsidR="00CA71BE">
              <w:t>oorioboola</w:t>
            </w:r>
            <w:proofErr w:type="spellEnd"/>
            <w:r w:rsidR="00CA71BE">
              <w:t xml:space="preserve"> </w:t>
            </w:r>
            <w:proofErr w:type="spellStart"/>
            <w:r w:rsidR="00CA71BE">
              <w:t>G</w:t>
            </w:r>
            <w:r w:rsidR="000507EF" w:rsidRPr="00631069">
              <w:t>ha</w:t>
            </w:r>
            <w:proofErr w:type="spellEnd"/>
            <w:r w:rsidR="000507EF" w:rsidRPr="00631069">
              <w:t>,</w:t>
            </w:r>
          </w:p>
          <w:p w14:paraId="44CB66D2" w14:textId="60DA5079" w:rsidR="000507EF" w:rsidRPr="00631069" w:rsidRDefault="00B90D58" w:rsidP="00B90D58">
            <w:pPr>
              <w:pStyle w:val="Lyric2"/>
              <w:ind w:left="702"/>
            </w:pPr>
            <w:proofErr w:type="spellStart"/>
            <w:r w:rsidRPr="00631069">
              <w:t>Boori</w:t>
            </w:r>
            <w:proofErr w:type="spellEnd"/>
            <w:r w:rsidRPr="00631069">
              <w:t xml:space="preserve">, </w:t>
            </w:r>
            <w:proofErr w:type="spellStart"/>
            <w:r w:rsidRPr="00631069">
              <w:t>B</w:t>
            </w:r>
            <w:r w:rsidR="000507EF" w:rsidRPr="00631069">
              <w:t>oorioboo</w:t>
            </w:r>
            <w:proofErr w:type="spellEnd"/>
            <w:r w:rsidR="000507EF" w:rsidRPr="00631069">
              <w:t>-</w:t>
            </w:r>
          </w:p>
          <w:p w14:paraId="4A345CAE" w14:textId="34659AC5" w:rsidR="000507EF" w:rsidRPr="00631069" w:rsidRDefault="000507EF" w:rsidP="00B90D58">
            <w:pPr>
              <w:pStyle w:val="Lyric2"/>
              <w:ind w:left="702"/>
            </w:pPr>
            <w:r w:rsidRPr="00631069">
              <w:t xml:space="preserve">        </w:t>
            </w:r>
            <w:r w:rsidR="00B90D58" w:rsidRPr="00631069">
              <w:t xml:space="preserve">                      </w:t>
            </w:r>
            <w:proofErr w:type="gramStart"/>
            <w:r w:rsidR="00B90D58" w:rsidRPr="00631069">
              <w:t>l</w:t>
            </w:r>
            <w:r w:rsidR="00CA71BE">
              <w:t>a</w:t>
            </w:r>
            <w:proofErr w:type="gramEnd"/>
            <w:r w:rsidR="00CA71BE">
              <w:t xml:space="preserve"> </w:t>
            </w:r>
            <w:proofErr w:type="spellStart"/>
            <w:r w:rsidR="00CA71BE">
              <w:t>G</w:t>
            </w:r>
            <w:r w:rsidRPr="00631069">
              <w:t>ha</w:t>
            </w:r>
            <w:proofErr w:type="spellEnd"/>
            <w:r w:rsidRPr="00631069">
              <w:t>,</w:t>
            </w:r>
          </w:p>
          <w:p w14:paraId="55D4699C" w14:textId="19372829" w:rsidR="000507EF" w:rsidRPr="00631069" w:rsidRDefault="00B90D58" w:rsidP="00B90D58">
            <w:pPr>
              <w:pStyle w:val="Lyric2"/>
              <w:ind w:left="702"/>
            </w:pPr>
            <w:proofErr w:type="spellStart"/>
            <w:r w:rsidRPr="00631069">
              <w:t>Boori</w:t>
            </w:r>
            <w:proofErr w:type="spellEnd"/>
            <w:r w:rsidRPr="00631069">
              <w:t xml:space="preserve">, </w:t>
            </w:r>
            <w:proofErr w:type="spellStart"/>
            <w:r w:rsidRPr="00631069">
              <w:t>B</w:t>
            </w:r>
            <w:r w:rsidR="000507EF" w:rsidRPr="00631069">
              <w:t>oori</w:t>
            </w:r>
            <w:proofErr w:type="spellEnd"/>
            <w:r w:rsidR="000507EF" w:rsidRPr="00631069">
              <w:t>-</w:t>
            </w:r>
          </w:p>
          <w:p w14:paraId="50E45CD0" w14:textId="341E0F5B" w:rsidR="000507EF" w:rsidRPr="00631069" w:rsidRDefault="00B90D58" w:rsidP="00B90D58">
            <w:pPr>
              <w:pStyle w:val="Lyric2"/>
              <w:ind w:left="702"/>
            </w:pPr>
            <w:r w:rsidRPr="00631069">
              <w:t xml:space="preserve">                      </w:t>
            </w:r>
            <w:proofErr w:type="spellStart"/>
            <w:proofErr w:type="gramStart"/>
            <w:r w:rsidR="00CA71BE">
              <w:t>oboola</w:t>
            </w:r>
            <w:proofErr w:type="spellEnd"/>
            <w:proofErr w:type="gramEnd"/>
            <w:r w:rsidR="00CA71BE">
              <w:t xml:space="preserve"> </w:t>
            </w:r>
            <w:proofErr w:type="spellStart"/>
            <w:r w:rsidR="00CA71BE">
              <w:t>G</w:t>
            </w:r>
            <w:r w:rsidR="000507EF" w:rsidRPr="00631069">
              <w:t>ha</w:t>
            </w:r>
            <w:proofErr w:type="spellEnd"/>
            <w:r w:rsidR="000507EF" w:rsidRPr="00631069">
              <w:t>,</w:t>
            </w:r>
          </w:p>
          <w:p w14:paraId="63C97AEA" w14:textId="06136A11" w:rsidR="000507EF" w:rsidRPr="00631069" w:rsidRDefault="00B90D58" w:rsidP="00B90D58">
            <w:pPr>
              <w:pStyle w:val="Lyric2"/>
              <w:ind w:left="702"/>
            </w:pPr>
            <w:proofErr w:type="spellStart"/>
            <w:r w:rsidRPr="00631069">
              <w:t>B</w:t>
            </w:r>
            <w:r w:rsidR="000507EF" w:rsidRPr="00631069">
              <w:t>ooririo</w:t>
            </w:r>
            <w:proofErr w:type="spellEnd"/>
            <w:r w:rsidR="000507EF" w:rsidRPr="00631069">
              <w:t>-</w:t>
            </w:r>
          </w:p>
          <w:p w14:paraId="437D5DAA" w14:textId="573A41A3" w:rsidR="000507EF" w:rsidRPr="00631069" w:rsidRDefault="00B90D58" w:rsidP="00B90D58">
            <w:pPr>
              <w:pStyle w:val="Lyric2"/>
              <w:ind w:left="702"/>
            </w:pPr>
            <w:r w:rsidRPr="00631069">
              <w:t xml:space="preserve">                </w:t>
            </w:r>
            <w:proofErr w:type="spellStart"/>
            <w:proofErr w:type="gramStart"/>
            <w:r w:rsidR="00CA71BE">
              <w:t>boola</w:t>
            </w:r>
            <w:proofErr w:type="spellEnd"/>
            <w:proofErr w:type="gramEnd"/>
            <w:r w:rsidR="00CA71BE">
              <w:t xml:space="preserve"> </w:t>
            </w:r>
            <w:proofErr w:type="spellStart"/>
            <w:r w:rsidR="00CA71BE">
              <w:t>G</w:t>
            </w:r>
            <w:r w:rsidR="000507EF" w:rsidRPr="00631069">
              <w:t>ha</w:t>
            </w:r>
            <w:proofErr w:type="spellEnd"/>
            <w:r w:rsidR="000507EF" w:rsidRPr="00631069">
              <w:t>,</w:t>
            </w:r>
          </w:p>
          <w:p w14:paraId="3B7F29DC" w14:textId="3DC78023" w:rsidR="000507EF" w:rsidRPr="00631069" w:rsidRDefault="00B90D58" w:rsidP="00B90D58">
            <w:pPr>
              <w:pStyle w:val="Lyric2"/>
              <w:ind w:left="702"/>
            </w:pPr>
            <w:proofErr w:type="spellStart"/>
            <w:r w:rsidRPr="00631069">
              <w:t>B</w:t>
            </w:r>
            <w:r w:rsidR="00CA71BE">
              <w:t>oorioboola</w:t>
            </w:r>
            <w:proofErr w:type="spellEnd"/>
            <w:r w:rsidR="00CA71BE">
              <w:t xml:space="preserve"> </w:t>
            </w:r>
            <w:proofErr w:type="spellStart"/>
            <w:r w:rsidR="00CA71BE">
              <w:t>G</w:t>
            </w:r>
            <w:r w:rsidR="000507EF" w:rsidRPr="00631069">
              <w:t>ha</w:t>
            </w:r>
            <w:proofErr w:type="spellEnd"/>
            <w:r w:rsidR="000507EF" w:rsidRPr="00631069">
              <w:t>,</w:t>
            </w:r>
          </w:p>
          <w:p w14:paraId="1875B45E" w14:textId="67DBFA1F" w:rsidR="000507EF" w:rsidRPr="00631069" w:rsidRDefault="00B90D58" w:rsidP="00B90D58">
            <w:pPr>
              <w:pStyle w:val="Lyric2"/>
              <w:ind w:left="702"/>
            </w:pPr>
            <w:proofErr w:type="spellStart"/>
            <w:r w:rsidRPr="00631069">
              <w:t>B</w:t>
            </w:r>
            <w:r w:rsidR="00CA71BE">
              <w:t>oorioboola</w:t>
            </w:r>
            <w:proofErr w:type="spellEnd"/>
            <w:r w:rsidR="00CA71BE">
              <w:t xml:space="preserve"> </w:t>
            </w:r>
            <w:proofErr w:type="spellStart"/>
            <w:r w:rsidR="00CA71BE">
              <w:t>G</w:t>
            </w:r>
            <w:r w:rsidR="000507EF" w:rsidRPr="00631069">
              <w:t>ha</w:t>
            </w:r>
            <w:proofErr w:type="spellEnd"/>
            <w:r w:rsidR="000507EF" w:rsidRPr="00631069">
              <w:t>,</w:t>
            </w:r>
          </w:p>
          <w:p w14:paraId="76952CA6" w14:textId="07ED264E" w:rsidR="000507EF" w:rsidRPr="00631069" w:rsidRDefault="00B90D58" w:rsidP="00B90D58">
            <w:pPr>
              <w:pStyle w:val="Lyric2"/>
              <w:ind w:left="702"/>
            </w:pPr>
            <w:proofErr w:type="spellStart"/>
            <w:r w:rsidRPr="00631069">
              <w:t>B</w:t>
            </w:r>
            <w:r w:rsidR="00CA71BE">
              <w:t>oorioboola</w:t>
            </w:r>
            <w:proofErr w:type="spellEnd"/>
            <w:r w:rsidR="00CA71BE">
              <w:t xml:space="preserve"> </w:t>
            </w:r>
            <w:proofErr w:type="spellStart"/>
            <w:r w:rsidR="00CA71BE">
              <w:t>G</w:t>
            </w:r>
            <w:r w:rsidR="000507EF" w:rsidRPr="00631069">
              <w:t>ha</w:t>
            </w:r>
            <w:proofErr w:type="spellEnd"/>
            <w:r w:rsidR="000507EF" w:rsidRPr="00631069">
              <w:t>,</w:t>
            </w:r>
          </w:p>
          <w:p w14:paraId="53DEC67A" w14:textId="37E9E208" w:rsidR="000507EF" w:rsidRPr="000507EF" w:rsidRDefault="00B90D58" w:rsidP="00B90D58">
            <w:pPr>
              <w:pStyle w:val="Lyric2"/>
              <w:ind w:left="702"/>
            </w:pPr>
            <w:proofErr w:type="spellStart"/>
            <w:r w:rsidRPr="00631069">
              <w:t>B</w:t>
            </w:r>
            <w:r w:rsidR="00CA71BE">
              <w:t>oorioboola</w:t>
            </w:r>
            <w:proofErr w:type="spellEnd"/>
            <w:r w:rsidR="00CA71BE">
              <w:t xml:space="preserve"> </w:t>
            </w:r>
            <w:proofErr w:type="spellStart"/>
            <w:r w:rsidR="00CA71BE">
              <w:t>G</w:t>
            </w:r>
            <w:r w:rsidR="000507EF" w:rsidRPr="00631069">
              <w:t>ha</w:t>
            </w:r>
            <w:proofErr w:type="spellEnd"/>
            <w:r w:rsidR="000507EF" w:rsidRPr="00631069">
              <w:t>.</w:t>
            </w:r>
          </w:p>
        </w:tc>
      </w:tr>
    </w:tbl>
    <w:p w14:paraId="22BEECF6" w14:textId="1BA1C924" w:rsidR="000507EF" w:rsidRPr="000507EF" w:rsidRDefault="000507EF" w:rsidP="000507EF">
      <w:pPr>
        <w:rPr>
          <w:rFonts w:cs="Baskerville"/>
        </w:rPr>
      </w:pPr>
    </w:p>
    <w:p w14:paraId="1195686B" w14:textId="26DAE665" w:rsidR="000507EF" w:rsidRPr="00B90D58" w:rsidRDefault="000507EF" w:rsidP="00B90D58">
      <w:pPr>
        <w:rPr>
          <w:smallCaps/>
        </w:rPr>
      </w:pPr>
      <w:r w:rsidRPr="00B90D58">
        <w:rPr>
          <w:smallCaps/>
        </w:rPr>
        <w:t>all miners</w:t>
      </w:r>
      <w:r w:rsidR="00B90D58">
        <w:rPr>
          <w:smallCaps/>
        </w:rPr>
        <w:t>.</w:t>
      </w:r>
    </w:p>
    <w:p w14:paraId="2BD39C8D" w14:textId="6F8F8C33" w:rsidR="000507EF" w:rsidRPr="000507EF" w:rsidRDefault="00FB7E5F" w:rsidP="00B90D58">
      <w:pPr>
        <w:pStyle w:val="Lyric2"/>
      </w:pPr>
      <w:r>
        <w:t>C</w:t>
      </w:r>
      <w:r w:rsidR="00631069">
        <w:t>link, clank, clink, clank!</w:t>
      </w:r>
    </w:p>
    <w:p w14:paraId="7029923B" w14:textId="17C78F19" w:rsidR="000507EF" w:rsidRPr="000507EF" w:rsidRDefault="00FB7E5F" w:rsidP="00B90D58">
      <w:pPr>
        <w:pStyle w:val="Lyric2"/>
      </w:pPr>
      <w:r>
        <w:t>T</w:t>
      </w:r>
      <w:r w:rsidR="00631069">
        <w:t>hough the sun is boiling . . .</w:t>
      </w:r>
    </w:p>
    <w:p w14:paraId="05DBC671" w14:textId="03880BEF" w:rsidR="000507EF" w:rsidRPr="000507EF" w:rsidRDefault="00FB7E5F" w:rsidP="00B90D58">
      <w:pPr>
        <w:pStyle w:val="Lyric2"/>
      </w:pPr>
      <w:r>
        <w:t>C</w:t>
      </w:r>
      <w:r w:rsidR="000507EF" w:rsidRPr="000507EF">
        <w:t>link, clank, cli</w:t>
      </w:r>
      <w:r w:rsidR="00631069">
        <w:t>nk, clank!</w:t>
      </w:r>
    </w:p>
    <w:p w14:paraId="5B588AD5" w14:textId="15DC0780" w:rsidR="000507EF" w:rsidRPr="000507EF" w:rsidRDefault="00FB7E5F" w:rsidP="00B90D58">
      <w:pPr>
        <w:pStyle w:val="Lyric2"/>
      </w:pPr>
      <w:proofErr w:type="gramStart"/>
      <w:r>
        <w:t>O</w:t>
      </w:r>
      <w:r w:rsidR="00631069">
        <w:t>ur complexion spoiling.</w:t>
      </w:r>
      <w:proofErr w:type="gramEnd"/>
    </w:p>
    <w:p w14:paraId="6ED2E68B" w14:textId="77777777" w:rsidR="000507EF" w:rsidRPr="000507EF" w:rsidRDefault="000507EF" w:rsidP="00B90D58">
      <w:pPr>
        <w:pStyle w:val="Lyric2"/>
      </w:pPr>
    </w:p>
    <w:p w14:paraId="2BE3422E" w14:textId="041C8FE0" w:rsidR="000507EF" w:rsidRPr="000507EF" w:rsidRDefault="00FB7E5F" w:rsidP="00B90D58">
      <w:pPr>
        <w:pStyle w:val="Lyric2"/>
      </w:pPr>
      <w:r>
        <w:t>C</w:t>
      </w:r>
      <w:r w:rsidR="00631069">
        <w:t>link, clank, clink, clank!</w:t>
      </w:r>
    </w:p>
    <w:p w14:paraId="486EB6E7" w14:textId="5C9D1AA3" w:rsidR="000507EF" w:rsidRPr="000507EF" w:rsidRDefault="00FB7E5F" w:rsidP="00B90D58">
      <w:pPr>
        <w:pStyle w:val="Lyric2"/>
      </w:pPr>
      <w:r>
        <w:t>F</w:t>
      </w:r>
      <w:r w:rsidR="00631069">
        <w:t>or our monarch toiling:</w:t>
      </w:r>
    </w:p>
    <w:p w14:paraId="5A6B8DBD" w14:textId="7CF2095C" w:rsidR="000507EF" w:rsidRPr="000507EF" w:rsidRDefault="00FB7E5F" w:rsidP="00B90D58">
      <w:pPr>
        <w:pStyle w:val="Lyric2"/>
      </w:pPr>
      <w:proofErr w:type="spellStart"/>
      <w:r>
        <w:t>B</w:t>
      </w:r>
      <w:r w:rsidR="00CA71BE">
        <w:t>oorioboola</w:t>
      </w:r>
      <w:proofErr w:type="spellEnd"/>
      <w:r w:rsidR="00CA71BE">
        <w:t xml:space="preserve"> </w:t>
      </w:r>
      <w:proofErr w:type="spellStart"/>
      <w:r w:rsidR="00CA71BE">
        <w:t>G</w:t>
      </w:r>
      <w:r w:rsidR="000507EF" w:rsidRPr="000507EF">
        <w:t>ha</w:t>
      </w:r>
      <w:proofErr w:type="spellEnd"/>
      <w:r w:rsidR="000507EF" w:rsidRPr="000507EF">
        <w:t>,</w:t>
      </w:r>
    </w:p>
    <w:p w14:paraId="6B2972FC" w14:textId="6E38EF52" w:rsidR="000507EF" w:rsidRPr="000507EF" w:rsidRDefault="00FB7E5F" w:rsidP="00B90D58">
      <w:pPr>
        <w:pStyle w:val="Lyric2"/>
      </w:pPr>
      <w:proofErr w:type="spellStart"/>
      <w:r>
        <w:t>B</w:t>
      </w:r>
      <w:r w:rsidR="00CA71BE">
        <w:t>oorioboola</w:t>
      </w:r>
      <w:proofErr w:type="spellEnd"/>
      <w:r w:rsidR="00CA71BE">
        <w:t xml:space="preserve"> </w:t>
      </w:r>
      <w:proofErr w:type="spellStart"/>
      <w:r w:rsidR="00CA71BE">
        <w:t>G</w:t>
      </w:r>
      <w:r w:rsidR="000507EF" w:rsidRPr="000507EF">
        <w:t>ha</w:t>
      </w:r>
      <w:proofErr w:type="spellEnd"/>
      <w:r w:rsidR="000507EF" w:rsidRPr="000507EF">
        <w:t>.</w:t>
      </w:r>
    </w:p>
    <w:p w14:paraId="302D19E5" w14:textId="77777777" w:rsidR="000507EF" w:rsidRPr="000507EF" w:rsidRDefault="000507EF" w:rsidP="00B90D58">
      <w:pPr>
        <w:pStyle w:val="Lyric2"/>
      </w:pPr>
    </w:p>
    <w:p w14:paraId="4D4732D8" w14:textId="1499397A" w:rsidR="000507EF" w:rsidRPr="000507EF" w:rsidRDefault="00FB7E5F" w:rsidP="00B90D58">
      <w:pPr>
        <w:pStyle w:val="Lyric2"/>
      </w:pPr>
      <w:proofErr w:type="spellStart"/>
      <w:r>
        <w:t>B</w:t>
      </w:r>
      <w:r w:rsidR="00CA71BE">
        <w:t>oorioboola</w:t>
      </w:r>
      <w:proofErr w:type="spellEnd"/>
      <w:r w:rsidR="00CA71BE">
        <w:t xml:space="preserve"> </w:t>
      </w:r>
      <w:proofErr w:type="spellStart"/>
      <w:r w:rsidR="00CA71BE">
        <w:t>G</w:t>
      </w:r>
      <w:r w:rsidR="000507EF" w:rsidRPr="000507EF">
        <w:t>ha</w:t>
      </w:r>
      <w:proofErr w:type="spellEnd"/>
      <w:r w:rsidR="000507EF" w:rsidRPr="000507EF">
        <w:t>,</w:t>
      </w:r>
    </w:p>
    <w:p w14:paraId="3F765B57" w14:textId="62956252" w:rsidR="000507EF" w:rsidRPr="000507EF" w:rsidRDefault="00FB7E5F" w:rsidP="00B90D58">
      <w:pPr>
        <w:pStyle w:val="Lyric2"/>
      </w:pPr>
      <w:proofErr w:type="spellStart"/>
      <w:r>
        <w:t>B</w:t>
      </w:r>
      <w:r w:rsidR="00CA71BE">
        <w:t>oorioboola</w:t>
      </w:r>
      <w:proofErr w:type="spellEnd"/>
      <w:r w:rsidR="00CA71BE">
        <w:t xml:space="preserve"> </w:t>
      </w:r>
      <w:proofErr w:type="spellStart"/>
      <w:r w:rsidR="00CA71BE">
        <w:t>G</w:t>
      </w:r>
      <w:r w:rsidR="000507EF" w:rsidRPr="000507EF">
        <w:t>ha</w:t>
      </w:r>
      <w:proofErr w:type="spellEnd"/>
      <w:r w:rsidR="000507EF" w:rsidRPr="000507EF">
        <w:t>,</w:t>
      </w:r>
    </w:p>
    <w:p w14:paraId="3A9AEE66" w14:textId="7FE85AF4" w:rsidR="000507EF" w:rsidRPr="000507EF" w:rsidRDefault="00FB7E5F" w:rsidP="00B90D58">
      <w:pPr>
        <w:pStyle w:val="Lyric2"/>
      </w:pPr>
      <w:proofErr w:type="spellStart"/>
      <w:r>
        <w:t>B</w:t>
      </w:r>
      <w:r w:rsidR="00CA71BE">
        <w:t>oorioboola</w:t>
      </w:r>
      <w:proofErr w:type="spellEnd"/>
      <w:r w:rsidR="00CA71BE">
        <w:t xml:space="preserve"> </w:t>
      </w:r>
      <w:proofErr w:type="spellStart"/>
      <w:r w:rsidR="00CA71BE">
        <w:t>G</w:t>
      </w:r>
      <w:r w:rsidR="000507EF" w:rsidRPr="000507EF">
        <w:t>ha</w:t>
      </w:r>
      <w:proofErr w:type="spellEnd"/>
      <w:r w:rsidR="000507EF" w:rsidRPr="000507EF">
        <w:t>,</w:t>
      </w:r>
    </w:p>
    <w:p w14:paraId="64B89811" w14:textId="77777777" w:rsidR="000507EF" w:rsidRPr="000507EF" w:rsidRDefault="000507EF" w:rsidP="000507EF">
      <w:pPr>
        <w:rPr>
          <w:rFonts w:cs="Baskerville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788"/>
        <w:gridCol w:w="4788"/>
      </w:tblGrid>
      <w:tr w:rsidR="000507EF" w:rsidRPr="000507EF" w14:paraId="1A10718C" w14:textId="77777777" w:rsidTr="008F7181">
        <w:tc>
          <w:tcPr>
            <w:tcW w:w="4788" w:type="dxa"/>
          </w:tcPr>
          <w:p w14:paraId="18AEBC4A" w14:textId="506D8936" w:rsidR="000507EF" w:rsidRPr="00B90D58" w:rsidRDefault="000507EF" w:rsidP="00B90D58">
            <w:pPr>
              <w:pStyle w:val="SimulCharName"/>
              <w:ind w:left="360"/>
              <w:rPr>
                <w:rFonts w:ascii="Baskerville" w:hAnsi="Baskerville" w:cs="Baskerville"/>
                <w:smallCaps/>
              </w:rPr>
            </w:pPr>
            <w:r w:rsidRPr="00B90D58">
              <w:rPr>
                <w:rFonts w:ascii="Baskerville" w:hAnsi="Baskerville" w:cs="Baskerville"/>
                <w:smallCaps/>
              </w:rPr>
              <w:t>sopranos</w:t>
            </w:r>
            <w:r w:rsidRPr="00B90D58">
              <w:rPr>
                <w:rFonts w:ascii="Baskerville" w:hAnsi="Baskerville" w:cs="Baskerville"/>
                <w:b/>
                <w:i/>
                <w:smallCaps/>
              </w:rPr>
              <w:t xml:space="preserve">, </w:t>
            </w:r>
            <w:r w:rsidR="00B90D58">
              <w:rPr>
                <w:rFonts w:ascii="Baskerville" w:hAnsi="Baskerville" w:cs="Baskerville"/>
                <w:smallCaps/>
              </w:rPr>
              <w:t>altos</w:t>
            </w:r>
            <w:r w:rsidRPr="00B90D58">
              <w:rPr>
                <w:rFonts w:ascii="Baskerville" w:hAnsi="Baskerville" w:cs="Baskerville"/>
                <w:b/>
                <w:i/>
                <w:smallCaps/>
              </w:rPr>
              <w:t>,</w:t>
            </w:r>
            <w:r w:rsidR="00B90D58">
              <w:rPr>
                <w:rFonts w:ascii="Baskerville" w:hAnsi="Baskerville" w:cs="Baskerville"/>
                <w:b/>
                <w:i/>
                <w:smallCaps/>
              </w:rPr>
              <w:t xml:space="preserve"> </w:t>
            </w:r>
            <w:r w:rsidR="00B90D58" w:rsidRPr="00B90D58">
              <w:rPr>
                <w:rFonts w:ascii="Baskerville" w:hAnsi="Baskerville" w:cs="Baskerville"/>
                <w:i/>
              </w:rPr>
              <w:t>and</w:t>
            </w:r>
            <w:r w:rsidRPr="00B90D58">
              <w:rPr>
                <w:rFonts w:ascii="Baskerville" w:hAnsi="Baskerville" w:cs="Baskerville"/>
                <w:b/>
                <w:i/>
                <w:smallCaps/>
              </w:rPr>
              <w:t xml:space="preserve"> </w:t>
            </w:r>
            <w:r w:rsidR="00B90D58">
              <w:rPr>
                <w:rFonts w:ascii="Baskerville" w:hAnsi="Baskerville" w:cs="Baskerville"/>
                <w:smallCaps/>
              </w:rPr>
              <w:t>tenors.</w:t>
            </w:r>
          </w:p>
          <w:p w14:paraId="027A1CE2" w14:textId="76D0BA61" w:rsidR="000507EF" w:rsidRPr="00631069" w:rsidRDefault="00B90D58" w:rsidP="00B90D58">
            <w:pPr>
              <w:pStyle w:val="SimLyric"/>
            </w:pPr>
            <w:proofErr w:type="spellStart"/>
            <w:r w:rsidRPr="00631069">
              <w:t>B</w:t>
            </w:r>
            <w:r w:rsidR="00CA71BE">
              <w:t>oorioboola</w:t>
            </w:r>
            <w:proofErr w:type="spellEnd"/>
            <w:r w:rsidR="00CA71BE">
              <w:t xml:space="preserve"> </w:t>
            </w:r>
          </w:p>
          <w:p w14:paraId="21B2ADD8" w14:textId="3474A6B1" w:rsidR="000507EF" w:rsidRPr="000507EF" w:rsidRDefault="000507EF" w:rsidP="00B90D58">
            <w:pPr>
              <w:pStyle w:val="SimLyric"/>
            </w:pPr>
            <w:r w:rsidRPr="00631069">
              <w:t xml:space="preserve">         </w:t>
            </w:r>
            <w:r w:rsidR="00B90D58" w:rsidRPr="00631069">
              <w:t xml:space="preserve">        </w:t>
            </w:r>
            <w:r w:rsidR="00CA71BE">
              <w:t xml:space="preserve">     </w:t>
            </w:r>
            <w:proofErr w:type="spellStart"/>
            <w:r w:rsidR="00CA71BE">
              <w:t>G</w:t>
            </w:r>
            <w:r w:rsidRPr="00631069">
              <w:t>ha</w:t>
            </w:r>
            <w:proofErr w:type="spellEnd"/>
            <w:r w:rsidRPr="00631069">
              <w:t>.</w:t>
            </w:r>
          </w:p>
        </w:tc>
        <w:tc>
          <w:tcPr>
            <w:tcW w:w="4788" w:type="dxa"/>
          </w:tcPr>
          <w:p w14:paraId="5EC40399" w14:textId="317AD5EC" w:rsidR="000507EF" w:rsidRPr="00B90D58" w:rsidRDefault="00B90D58" w:rsidP="00B90D58">
            <w:pPr>
              <w:pStyle w:val="SimulCharName"/>
              <w:rPr>
                <w:rFonts w:ascii="Baskerville" w:hAnsi="Baskerville" w:cs="Baskerville"/>
                <w:smallCaps/>
              </w:rPr>
            </w:pPr>
            <w:r w:rsidRPr="00B90D58">
              <w:rPr>
                <w:rFonts w:ascii="Baskerville" w:hAnsi="Baskerville" w:cs="Baskerville"/>
                <w:smallCaps/>
              </w:rPr>
              <w:t>basses</w:t>
            </w:r>
            <w:r>
              <w:rPr>
                <w:rFonts w:ascii="Baskerville" w:hAnsi="Baskerville" w:cs="Baskerville"/>
                <w:smallCaps/>
              </w:rPr>
              <w:t>.</w:t>
            </w:r>
          </w:p>
          <w:p w14:paraId="20CAE40B" w14:textId="516ABC65" w:rsidR="000507EF" w:rsidRPr="00631069" w:rsidRDefault="00B90D58" w:rsidP="00B90D58">
            <w:pPr>
              <w:pStyle w:val="SimLyric"/>
              <w:ind w:left="702"/>
            </w:pPr>
            <w:proofErr w:type="spellStart"/>
            <w:r w:rsidRPr="00631069">
              <w:t>B</w:t>
            </w:r>
            <w:r w:rsidR="000507EF" w:rsidRPr="00631069">
              <w:t>oorioboola</w:t>
            </w:r>
            <w:proofErr w:type="spellEnd"/>
            <w:r w:rsidR="000507EF" w:rsidRPr="00631069">
              <w:t>,</w:t>
            </w:r>
          </w:p>
          <w:p w14:paraId="229B3D35" w14:textId="02BACC4E" w:rsidR="000507EF" w:rsidRPr="00631069" w:rsidRDefault="00B90D58" w:rsidP="00B90D58">
            <w:pPr>
              <w:pStyle w:val="SimLyric"/>
              <w:ind w:left="702"/>
            </w:pPr>
            <w:proofErr w:type="spellStart"/>
            <w:r w:rsidRPr="00631069">
              <w:t>Boorio</w:t>
            </w:r>
            <w:proofErr w:type="spellEnd"/>
            <w:r w:rsidRPr="00631069">
              <w:t xml:space="preserve">, </w:t>
            </w:r>
            <w:proofErr w:type="spellStart"/>
            <w:r w:rsidRPr="00631069">
              <w:t>B</w:t>
            </w:r>
            <w:r w:rsidR="000507EF" w:rsidRPr="00631069">
              <w:t>oorio</w:t>
            </w:r>
            <w:proofErr w:type="spellEnd"/>
            <w:r w:rsidR="000507EF" w:rsidRPr="00631069">
              <w:t>,</w:t>
            </w:r>
          </w:p>
          <w:p w14:paraId="3887F179" w14:textId="5C861AB3" w:rsidR="000507EF" w:rsidRPr="00631069" w:rsidRDefault="00B90D58" w:rsidP="00B90D58">
            <w:pPr>
              <w:pStyle w:val="SimLyric"/>
              <w:ind w:left="702"/>
            </w:pPr>
            <w:proofErr w:type="spellStart"/>
            <w:r w:rsidRPr="00631069">
              <w:t>Boorio</w:t>
            </w:r>
            <w:proofErr w:type="spellEnd"/>
            <w:r w:rsidRPr="00631069">
              <w:t xml:space="preserve">, </w:t>
            </w:r>
            <w:proofErr w:type="spellStart"/>
            <w:r w:rsidRPr="00631069">
              <w:t>B</w:t>
            </w:r>
            <w:r w:rsidR="000507EF" w:rsidRPr="00631069">
              <w:t>oorio</w:t>
            </w:r>
            <w:proofErr w:type="spellEnd"/>
            <w:r w:rsidR="000507EF" w:rsidRPr="00631069">
              <w:t>,</w:t>
            </w:r>
          </w:p>
          <w:p w14:paraId="524772EB" w14:textId="772F1EFB" w:rsidR="000507EF" w:rsidRPr="000507EF" w:rsidRDefault="00B90D58" w:rsidP="00B90D58">
            <w:pPr>
              <w:pStyle w:val="SimLyric"/>
              <w:ind w:left="702"/>
            </w:pPr>
            <w:proofErr w:type="spellStart"/>
            <w:r w:rsidRPr="00631069">
              <w:t>B</w:t>
            </w:r>
            <w:r w:rsidR="00CA71BE">
              <w:t>oorioboola</w:t>
            </w:r>
            <w:proofErr w:type="spellEnd"/>
            <w:r w:rsidR="00CA71BE">
              <w:t xml:space="preserve"> </w:t>
            </w:r>
            <w:proofErr w:type="spellStart"/>
            <w:r w:rsidR="00CA71BE">
              <w:t>G</w:t>
            </w:r>
            <w:r w:rsidR="000507EF" w:rsidRPr="00631069">
              <w:t>ha</w:t>
            </w:r>
            <w:proofErr w:type="spellEnd"/>
            <w:r w:rsidR="000507EF" w:rsidRPr="00631069">
              <w:t>.</w:t>
            </w:r>
          </w:p>
        </w:tc>
      </w:tr>
    </w:tbl>
    <w:p w14:paraId="03E0C8FA" w14:textId="77777777" w:rsidR="000507EF" w:rsidRPr="000507EF" w:rsidRDefault="000507EF" w:rsidP="000507EF">
      <w:pPr>
        <w:rPr>
          <w:rFonts w:cs="Baskerville"/>
        </w:rPr>
      </w:pPr>
    </w:p>
    <w:p w14:paraId="6F40A0D2" w14:textId="60CFBF53" w:rsidR="00CA71BE" w:rsidRDefault="000507EF" w:rsidP="00CA71BE">
      <w:pPr>
        <w:pStyle w:val="LyricStageDirection"/>
      </w:pPr>
      <w:r w:rsidRPr="00B90D58">
        <w:t>(</w:t>
      </w:r>
      <w:r w:rsidR="00CA71BE">
        <w:t>Calcium</w:t>
      </w:r>
      <w:r w:rsidR="00AE080C">
        <w:t xml:space="preserve">: white. </w:t>
      </w:r>
      <w:r w:rsidR="00CA71BE">
        <w:t>Miners exit R. and L.)</w:t>
      </w:r>
    </w:p>
    <w:p w14:paraId="7FC79BA0" w14:textId="77777777" w:rsidR="00CA71BE" w:rsidRDefault="00CA71BE" w:rsidP="00B90D58">
      <w:pPr>
        <w:ind w:left="1080" w:firstLine="0"/>
        <w:rPr>
          <w:i/>
        </w:rPr>
      </w:pPr>
    </w:p>
    <w:p w14:paraId="68CA9A3E" w14:textId="77777777" w:rsidR="00CA71BE" w:rsidRDefault="00CA71BE" w:rsidP="00CA71BE">
      <w:pPr>
        <w:pStyle w:val="LyricStageDirection"/>
      </w:pPr>
      <w:r>
        <w:t>(</w:t>
      </w:r>
      <w:r w:rsidR="000507EF" w:rsidRPr="00B90D58">
        <w:t xml:space="preserve">Lone Fisherman </w:t>
      </w:r>
      <w:r w:rsidR="00631069">
        <w:t>business</w:t>
      </w:r>
      <w:r w:rsidR="000507EF" w:rsidRPr="00B90D58">
        <w:t xml:space="preserve"> with bread jug and monkey</w:t>
      </w:r>
      <w:r w:rsidR="00631069">
        <w:t>. Exit L.1.</w:t>
      </w:r>
      <w:r>
        <w:t>E.)</w:t>
      </w:r>
    </w:p>
    <w:p w14:paraId="7D0BF667" w14:textId="77777777" w:rsidR="00CA71BE" w:rsidRDefault="00CA71BE" w:rsidP="00B90D58">
      <w:pPr>
        <w:ind w:left="1080" w:firstLine="0"/>
        <w:rPr>
          <w:i/>
        </w:rPr>
      </w:pPr>
    </w:p>
    <w:p w14:paraId="618ACC60" w14:textId="4EF8B93D" w:rsidR="000507EF" w:rsidRPr="00B90D58" w:rsidRDefault="00CA71BE" w:rsidP="00CA71BE">
      <w:pPr>
        <w:pStyle w:val="LyricStageDirection"/>
      </w:pPr>
      <w:r>
        <w:t>(</w:t>
      </w:r>
      <w:r w:rsidR="000507EF" w:rsidRPr="00B90D58">
        <w:t xml:space="preserve">Enter </w:t>
      </w:r>
      <w:r w:rsidR="00631069">
        <w:t xml:space="preserve">Captain, </w:t>
      </w:r>
      <w:r w:rsidR="000507EF" w:rsidRPr="00B90D58">
        <w:t>Hans</w:t>
      </w:r>
      <w:r w:rsidR="00631069">
        <w:t xml:space="preserve"> Wagner, Fritz, and Rudolph L.2.</w:t>
      </w:r>
      <w:r w:rsidR="000507EF" w:rsidRPr="00B90D58">
        <w:t>E.)</w:t>
      </w:r>
    </w:p>
    <w:p w14:paraId="24CF6980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1245F712" w14:textId="196A19CE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proofErr w:type="spellStart"/>
      <w:proofErr w:type="gramStart"/>
      <w:r w:rsidR="000507EF" w:rsidRPr="000507EF">
        <w:rPr>
          <w:rFonts w:cs="Baskerville"/>
        </w:rPr>
        <w:t>Vere</w:t>
      </w:r>
      <w:proofErr w:type="spellEnd"/>
      <w:r w:rsidR="000507EF" w:rsidRPr="000507EF">
        <w:rPr>
          <w:rFonts w:cs="Baskerville"/>
        </w:rPr>
        <w:t xml:space="preserve"> vas </w:t>
      </w:r>
      <w:proofErr w:type="spellStart"/>
      <w:r w:rsidR="000507EF" w:rsidRPr="000507EF">
        <w:rPr>
          <w:rFonts w:cs="Baskerville"/>
        </w:rPr>
        <w:t>ve</w:t>
      </w:r>
      <w:proofErr w:type="spellEnd"/>
      <w:r w:rsidR="000507EF" w:rsidRPr="000507EF">
        <w:rPr>
          <w:rFonts w:cs="Baskerville"/>
        </w:rPr>
        <w:t xml:space="preserve"> now, Hans Wagner?</w:t>
      </w:r>
      <w:proofErr w:type="gramEnd"/>
    </w:p>
    <w:p w14:paraId="21241C99" w14:textId="77777777" w:rsidR="000507EF" w:rsidRPr="000507EF" w:rsidRDefault="000507EF" w:rsidP="000507EF">
      <w:pPr>
        <w:rPr>
          <w:rFonts w:cs="Baskerville"/>
        </w:rPr>
      </w:pPr>
    </w:p>
    <w:p w14:paraId="596284B7" w14:textId="3524ECCB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hans</w:t>
      </w:r>
      <w:r w:rsidR="00FB7E5F">
        <w:rPr>
          <w:smallCaps/>
        </w:rPr>
        <w:t xml:space="preserve">. </w:t>
      </w:r>
      <w:r w:rsidR="00631069">
        <w:rPr>
          <w:rFonts w:cs="Baskerville"/>
        </w:rPr>
        <w:t>I d-d-</w:t>
      </w:r>
      <w:r w:rsidRPr="000507EF">
        <w:rPr>
          <w:rFonts w:cs="Baskerville"/>
        </w:rPr>
        <w:t>don’t know</w:t>
      </w:r>
      <w:r w:rsidR="00631069">
        <w:rPr>
          <w:rFonts w:cs="Baskerville"/>
        </w:rPr>
        <w:t>.</w:t>
      </w:r>
      <w:r w:rsidR="00FB7E5F">
        <w:rPr>
          <w:rFonts w:cs="Baskerville"/>
        </w:rPr>
        <w:br/>
      </w:r>
      <w:r w:rsidRPr="000507EF">
        <w:rPr>
          <w:rFonts w:cs="Baskerville"/>
        </w:rPr>
        <w:t xml:space="preserve">Since we’ve been </w:t>
      </w:r>
      <w:r w:rsidRPr="00631069">
        <w:rPr>
          <w:rFonts w:cs="Baskerville"/>
          <w:i/>
        </w:rPr>
        <w:t xml:space="preserve">wrecked </w:t>
      </w:r>
      <w:r w:rsidRPr="000507EF">
        <w:rPr>
          <w:rFonts w:cs="Baskerville"/>
        </w:rPr>
        <w:t xml:space="preserve">I’ve lost all </w:t>
      </w:r>
      <w:r w:rsidRPr="00631069">
        <w:rPr>
          <w:rFonts w:cs="Baskerville"/>
          <w:i/>
        </w:rPr>
        <w:t>reck</w:t>
      </w:r>
      <w:r w:rsidRPr="000507EF">
        <w:rPr>
          <w:rFonts w:cs="Baskerville"/>
        </w:rPr>
        <w:t>oning.</w:t>
      </w:r>
    </w:p>
    <w:p w14:paraId="338A47A8" w14:textId="77777777" w:rsidR="000507EF" w:rsidRPr="000507EF" w:rsidRDefault="000507EF" w:rsidP="000507EF">
      <w:pPr>
        <w:rPr>
          <w:rFonts w:cs="Baskerville"/>
        </w:rPr>
      </w:pPr>
    </w:p>
    <w:p w14:paraId="10BAA954" w14:textId="574F5521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>Why don’t you have it pulled</w:t>
      </w:r>
      <w:r w:rsidR="00631069">
        <w:rPr>
          <w:rFonts w:cs="Baskerville"/>
        </w:rPr>
        <w:t>?</w:t>
      </w:r>
      <w:r w:rsidR="00FB7E5F">
        <w:rPr>
          <w:rFonts w:cs="Baskerville"/>
        </w:rPr>
        <w:br/>
      </w:r>
      <w:proofErr w:type="spellStart"/>
      <w:proofErr w:type="gramStart"/>
      <w:r w:rsidR="000507EF" w:rsidRPr="000507EF">
        <w:rPr>
          <w:rFonts w:cs="Baskerville"/>
        </w:rPr>
        <w:t>Dere</w:t>
      </w:r>
      <w:proofErr w:type="spellEnd"/>
      <w:r w:rsidR="000507EF" w:rsidRPr="000507EF">
        <w:rPr>
          <w:rFonts w:cs="Baskerville"/>
        </w:rPr>
        <w:t xml:space="preserve"> diamond fields was</w:t>
      </w:r>
      <w:proofErr w:type="gramEnd"/>
      <w:r w:rsidR="000507EF" w:rsidRPr="000507EF">
        <w:rPr>
          <w:rFonts w:cs="Baskerville"/>
        </w:rPr>
        <w:t xml:space="preserve"> round here</w:t>
      </w:r>
      <w:r w:rsidR="00BC1F67">
        <w:rPr>
          <w:rFonts w:cs="Baskerville"/>
        </w:rPr>
        <w:t>,</w:t>
      </w:r>
      <w:r w:rsidR="000507EF" w:rsidRPr="000507EF">
        <w:rPr>
          <w:rFonts w:cs="Baskerville"/>
        </w:rPr>
        <w:t xml:space="preserve"> so they say</w:t>
      </w:r>
      <w:r w:rsidR="00BC1F67">
        <w:rPr>
          <w:rFonts w:cs="Baskerville"/>
        </w:rPr>
        <w:t>.</w:t>
      </w:r>
      <w:r w:rsidR="00FB7E5F">
        <w:rPr>
          <w:rFonts w:cs="Baskerville"/>
        </w:rPr>
        <w:br/>
      </w:r>
      <w:r w:rsidR="000507EF" w:rsidRPr="000507EF">
        <w:rPr>
          <w:rFonts w:cs="Baskerville"/>
        </w:rPr>
        <w:t xml:space="preserve">Go ask dose </w:t>
      </w:r>
      <w:proofErr w:type="spellStart"/>
      <w:r w:rsidR="000507EF" w:rsidRPr="000507EF">
        <w:rPr>
          <w:rFonts w:cs="Baskerville"/>
        </w:rPr>
        <w:t>peebles</w:t>
      </w:r>
      <w:proofErr w:type="spellEnd"/>
      <w:r w:rsidR="000507EF" w:rsidRPr="000507EF">
        <w:rPr>
          <w:rFonts w:cs="Baskerville"/>
        </w:rPr>
        <w:t xml:space="preserve"> we pass by on the way.</w:t>
      </w:r>
    </w:p>
    <w:p w14:paraId="63FEB043" w14:textId="77777777" w:rsidR="000507EF" w:rsidRPr="000507EF" w:rsidRDefault="000507EF" w:rsidP="000507EF">
      <w:pPr>
        <w:rPr>
          <w:rFonts w:cs="Baskerville"/>
        </w:rPr>
      </w:pPr>
    </w:p>
    <w:p w14:paraId="1E486A03" w14:textId="4E1ED34F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hans</w:t>
      </w:r>
      <w:r w:rsidR="00FB7E5F">
        <w:rPr>
          <w:smallCaps/>
        </w:rPr>
        <w:t xml:space="preserve">. </w:t>
      </w:r>
      <w:r w:rsidRPr="00FB7E5F">
        <w:rPr>
          <w:rFonts w:cs="Baskerville"/>
          <w:i/>
        </w:rPr>
        <w:t>(</w:t>
      </w:r>
      <w:proofErr w:type="gramStart"/>
      <w:r w:rsidR="00BC1F67">
        <w:rPr>
          <w:rFonts w:cs="Baskerville"/>
          <w:i/>
        </w:rPr>
        <w:t>crossing</w:t>
      </w:r>
      <w:proofErr w:type="gramEnd"/>
      <w:r w:rsidR="00BC1F67">
        <w:rPr>
          <w:rFonts w:cs="Baskerville"/>
          <w:i/>
        </w:rPr>
        <w:t xml:space="preserve"> L.</w:t>
      </w:r>
      <w:r w:rsidRPr="00FB7E5F">
        <w:rPr>
          <w:rFonts w:cs="Baskerville"/>
          <w:i/>
        </w:rPr>
        <w:t>C.)</w:t>
      </w:r>
      <w:r w:rsidR="00BC1F67">
        <w:rPr>
          <w:rFonts w:cs="Baskerville"/>
          <w:i/>
        </w:rPr>
        <w:br/>
      </w:r>
      <w:r w:rsidRPr="000507EF">
        <w:rPr>
          <w:rFonts w:cs="Baskerville"/>
        </w:rPr>
        <w:t>But I can’t talk their language.</w:t>
      </w:r>
    </w:p>
    <w:p w14:paraId="5B17AB56" w14:textId="77777777" w:rsidR="000507EF" w:rsidRPr="000507EF" w:rsidRDefault="000507EF" w:rsidP="000507EF">
      <w:pPr>
        <w:rPr>
          <w:rFonts w:cs="Baskerville"/>
        </w:rPr>
      </w:pPr>
    </w:p>
    <w:p w14:paraId="6B5664BA" w14:textId="0B588681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BC1F67">
        <w:rPr>
          <w:smallCaps/>
        </w:rPr>
        <w:t xml:space="preserve">                                                    </w:t>
      </w:r>
      <w:r w:rsidR="000507EF" w:rsidRPr="000507EF">
        <w:rPr>
          <w:rFonts w:cs="Baskerville"/>
        </w:rPr>
        <w:t>What I care</w:t>
      </w:r>
      <w:r w:rsidR="00BC1F67">
        <w:rPr>
          <w:rFonts w:cs="Baskerville"/>
        </w:rPr>
        <w:t>?</w:t>
      </w:r>
      <w:r w:rsidR="00FB7E5F">
        <w:rPr>
          <w:rFonts w:cs="Baskerville"/>
        </w:rPr>
        <w:br/>
      </w:r>
      <w:r w:rsidR="00BC1F67">
        <w:rPr>
          <w:rFonts w:cs="Baskerville"/>
        </w:rPr>
        <w:t>You can’t speak your own,</w:t>
      </w:r>
      <w:r w:rsidR="000507EF" w:rsidRPr="000507EF">
        <w:rPr>
          <w:rFonts w:cs="Baskerville"/>
        </w:rPr>
        <w:t xml:space="preserve"> expect on der instal</w:t>
      </w:r>
      <w:r w:rsidR="00BC1F67">
        <w:rPr>
          <w:rFonts w:cs="Baskerville"/>
        </w:rPr>
        <w:t>l</w:t>
      </w:r>
      <w:r w:rsidR="000507EF" w:rsidRPr="000507EF">
        <w:rPr>
          <w:rFonts w:cs="Baskerville"/>
        </w:rPr>
        <w:t>ment plan</w:t>
      </w:r>
      <w:r w:rsidR="00BC1F67">
        <w:rPr>
          <w:rFonts w:cs="Baskerville"/>
        </w:rPr>
        <w:t>.</w:t>
      </w:r>
      <w:r w:rsidR="00FB7E5F">
        <w:rPr>
          <w:rFonts w:cs="Baskerville"/>
        </w:rPr>
        <w:br/>
      </w:r>
      <w:r w:rsidR="000507EF" w:rsidRPr="000507EF">
        <w:rPr>
          <w:rFonts w:cs="Baskerville"/>
        </w:rPr>
        <w:t xml:space="preserve">Go find out the </w:t>
      </w:r>
      <w:proofErr w:type="spellStart"/>
      <w:r w:rsidR="000507EF" w:rsidRPr="000507EF">
        <w:rPr>
          <w:rFonts w:cs="Baskerville"/>
        </w:rPr>
        <w:t>vay</w:t>
      </w:r>
      <w:proofErr w:type="spellEnd"/>
      <w:r w:rsidR="000507EF" w:rsidRPr="000507EF">
        <w:rPr>
          <w:rFonts w:cs="Baskerville"/>
        </w:rPr>
        <w:t xml:space="preserve"> to anywhere.</w:t>
      </w:r>
    </w:p>
    <w:p w14:paraId="6C632AC7" w14:textId="77777777" w:rsidR="000507EF" w:rsidRPr="000507EF" w:rsidRDefault="000507EF" w:rsidP="000507EF">
      <w:pPr>
        <w:rPr>
          <w:rFonts w:cs="Baskerville"/>
        </w:rPr>
      </w:pPr>
    </w:p>
    <w:p w14:paraId="336D1432" w14:textId="4507B69B" w:rsidR="000507EF" w:rsidRPr="00FB7E5F" w:rsidRDefault="00BC1F67" w:rsidP="00BC1F67">
      <w:pPr>
        <w:pStyle w:val="LyricStageDirection"/>
      </w:pPr>
      <w:r>
        <w:t>(Hans Wagner exits R.3.</w:t>
      </w:r>
      <w:r w:rsidR="000507EF" w:rsidRPr="00FB7E5F">
        <w:t>E.)</w:t>
      </w:r>
    </w:p>
    <w:p w14:paraId="7AAC9E66" w14:textId="77777777" w:rsidR="000507EF" w:rsidRPr="000507EF" w:rsidRDefault="000507EF" w:rsidP="000507EF">
      <w:pPr>
        <w:rPr>
          <w:rFonts w:cs="Baskerville"/>
        </w:rPr>
      </w:pPr>
    </w:p>
    <w:p w14:paraId="4B459FE5" w14:textId="3EB757D5" w:rsidR="000507EF" w:rsidRPr="000507EF" w:rsidRDefault="00FB7E5F" w:rsidP="000507EF">
      <w:pPr>
        <w:rPr>
          <w:rFonts w:cs="Baskerville"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>And de</w:t>
      </w:r>
      <w:r w:rsidR="00BC1F67">
        <w:rPr>
          <w:rFonts w:cs="Baskerville"/>
        </w:rPr>
        <w:t>n for fear he might go astray,</w:t>
      </w:r>
      <w:r w:rsidR="00BC1F67">
        <w:rPr>
          <w:rFonts w:cs="Baskerville"/>
        </w:rPr>
        <w:br/>
      </w:r>
      <w:proofErr w:type="gramStart"/>
      <w:r w:rsidR="00BC1F67">
        <w:rPr>
          <w:rFonts w:cs="Baskerville"/>
        </w:rPr>
        <w:t>Y</w:t>
      </w:r>
      <w:r w:rsidR="000507EF" w:rsidRPr="000507EF">
        <w:rPr>
          <w:rFonts w:cs="Baskerville"/>
        </w:rPr>
        <w:t>ou</w:t>
      </w:r>
      <w:proofErr w:type="gramEnd"/>
      <w:r w:rsidR="000507EF" w:rsidRPr="000507EF">
        <w:rPr>
          <w:rFonts w:cs="Baskerville"/>
        </w:rPr>
        <w:t xml:space="preserve"> too accompany him on his way.</w:t>
      </w:r>
    </w:p>
    <w:p w14:paraId="4914034F" w14:textId="77777777" w:rsidR="000507EF" w:rsidRPr="000507EF" w:rsidRDefault="000507EF" w:rsidP="000507EF">
      <w:pPr>
        <w:rPr>
          <w:rFonts w:cs="Baskerville"/>
        </w:rPr>
      </w:pPr>
    </w:p>
    <w:p w14:paraId="1FCFD5DA" w14:textId="146E4C92" w:rsidR="000507EF" w:rsidRPr="00FB7E5F" w:rsidRDefault="000507EF" w:rsidP="00BC1F67">
      <w:pPr>
        <w:pStyle w:val="LyricStageDirection"/>
      </w:pPr>
      <w:r w:rsidRPr="00FB7E5F">
        <w:t>(</w:t>
      </w:r>
      <w:r w:rsidR="00BC1F67">
        <w:t>Fritz and Rudolph exit R.3.</w:t>
      </w:r>
      <w:r w:rsidRPr="00FB7E5F">
        <w:t>E.)</w:t>
      </w:r>
    </w:p>
    <w:p w14:paraId="034BD21C" w14:textId="77777777" w:rsidR="000507EF" w:rsidRPr="000507EF" w:rsidRDefault="000507EF" w:rsidP="000507EF">
      <w:pPr>
        <w:rPr>
          <w:rFonts w:cs="Baskerville"/>
        </w:rPr>
      </w:pPr>
    </w:p>
    <w:p w14:paraId="18CB6B31" w14:textId="1955DA64" w:rsidR="000507EF" w:rsidRPr="000507EF" w:rsidRDefault="00FB7E5F" w:rsidP="000507EF">
      <w:pPr>
        <w:rPr>
          <w:rFonts w:cs="Baskerville"/>
        </w:rPr>
      </w:pPr>
      <w:r>
        <w:rPr>
          <w:rFonts w:cs="Baskerville"/>
        </w:rPr>
        <w:tab/>
      </w:r>
      <w:proofErr w:type="gramStart"/>
      <w:r w:rsidR="00BC1F67">
        <w:rPr>
          <w:rFonts w:cs="Baskerville"/>
        </w:rPr>
        <w:t>Fine-</w:t>
      </w:r>
      <w:r w:rsidR="000507EF" w:rsidRPr="000507EF">
        <w:rPr>
          <w:rFonts w:cs="Baskerville"/>
        </w:rPr>
        <w:t>looking body of men.</w:t>
      </w:r>
      <w:proofErr w:type="gramEnd"/>
      <w:r>
        <w:rPr>
          <w:rFonts w:cs="Baskerville"/>
        </w:rPr>
        <w:br/>
      </w:r>
      <w:r w:rsidR="000507EF" w:rsidRPr="000507EF">
        <w:rPr>
          <w:rFonts w:cs="Baskerville"/>
        </w:rPr>
        <w:t>Here</w:t>
      </w:r>
      <w:r w:rsidR="00BC1F67">
        <w:rPr>
          <w:rFonts w:cs="Baskerville"/>
        </w:rPr>
        <w:t>,</w:t>
      </w:r>
      <w:r w:rsidR="000507EF" w:rsidRPr="000507EF">
        <w:rPr>
          <w:rFonts w:cs="Baskerville"/>
        </w:rPr>
        <w:t xml:space="preserve"> you.</w:t>
      </w:r>
      <w:r>
        <w:rPr>
          <w:rFonts w:cs="Baskerville"/>
        </w:rPr>
        <w:t xml:space="preserve"> </w:t>
      </w:r>
      <w:r w:rsidR="000507EF" w:rsidRPr="00FB7E5F">
        <w:rPr>
          <w:rFonts w:cs="Baskerville"/>
          <w:i/>
        </w:rPr>
        <w:t>(</w:t>
      </w:r>
      <w:proofErr w:type="gramStart"/>
      <w:r w:rsidR="000507EF" w:rsidRPr="00FB7E5F">
        <w:rPr>
          <w:rFonts w:cs="Baskerville"/>
          <w:i/>
        </w:rPr>
        <w:t>Hugger</w:t>
      </w:r>
      <w:r w:rsidR="00090FA1">
        <w:rPr>
          <w:rFonts w:cs="Baskerville"/>
        </w:rPr>
        <w:t>[</w:t>
      </w:r>
      <w:proofErr w:type="gramEnd"/>
      <w:r w:rsidR="00090FA1">
        <w:rPr>
          <w:rFonts w:cs="Baskerville"/>
        </w:rPr>
        <w:t>-</w:t>
      </w:r>
      <w:r w:rsidR="00090FA1">
        <w:rPr>
          <w:rFonts w:cs="Baskerville"/>
          <w:i/>
        </w:rPr>
        <w:t>mugger</w:t>
      </w:r>
      <w:r w:rsidR="00090FA1">
        <w:rPr>
          <w:rFonts w:cs="Baskerville"/>
        </w:rPr>
        <w:t>?</w:t>
      </w:r>
      <w:r w:rsidR="00090FA1" w:rsidRPr="00090FA1">
        <w:rPr>
          <w:rFonts w:cs="Baskerville"/>
        </w:rPr>
        <w:t>]</w:t>
      </w:r>
      <w:r w:rsidR="000507EF" w:rsidRPr="00FB7E5F">
        <w:rPr>
          <w:rFonts w:cs="Baskerville"/>
          <w:i/>
        </w:rPr>
        <w:t>.)</w:t>
      </w:r>
      <w:r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What’s the matter?</w:t>
      </w:r>
    </w:p>
    <w:p w14:paraId="4EDBFEA8" w14:textId="77777777" w:rsidR="000507EF" w:rsidRPr="000507EF" w:rsidRDefault="000507EF" w:rsidP="000507EF">
      <w:pPr>
        <w:rPr>
          <w:rFonts w:cs="Baskerville"/>
        </w:rPr>
      </w:pPr>
    </w:p>
    <w:p w14:paraId="753F6BE1" w14:textId="3283B65E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officer</w:t>
      </w:r>
      <w:r w:rsidR="00FB7E5F">
        <w:rPr>
          <w:smallCaps/>
        </w:rPr>
        <w:t xml:space="preserve">. </w:t>
      </w:r>
      <w:r w:rsidRPr="000507EF">
        <w:rPr>
          <w:rFonts w:cs="Baskerville"/>
        </w:rPr>
        <w:t>I got trouble with my hip</w:t>
      </w:r>
      <w:r w:rsidR="00090FA1">
        <w:rPr>
          <w:rFonts w:cs="Baskerville"/>
        </w:rPr>
        <w:t>.</w:t>
      </w:r>
    </w:p>
    <w:p w14:paraId="1D1A7E24" w14:textId="77777777" w:rsidR="000507EF" w:rsidRPr="000507EF" w:rsidRDefault="000507EF" w:rsidP="000507EF">
      <w:pPr>
        <w:rPr>
          <w:rFonts w:cs="Baskerville"/>
        </w:rPr>
      </w:pPr>
    </w:p>
    <w:p w14:paraId="0EE9134A" w14:textId="538473E0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507EF" w:rsidRPr="000507EF">
        <w:rPr>
          <w:rFonts w:cs="Baskerville"/>
        </w:rPr>
        <w:t>Your what?</w:t>
      </w:r>
    </w:p>
    <w:p w14:paraId="1E95C332" w14:textId="77777777" w:rsidR="000507EF" w:rsidRPr="000507EF" w:rsidRDefault="000507EF" w:rsidP="000507EF">
      <w:pPr>
        <w:rPr>
          <w:rFonts w:cs="Baskerville"/>
        </w:rPr>
      </w:pPr>
    </w:p>
    <w:p w14:paraId="02682C17" w14:textId="7D774307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officer</w:t>
      </w:r>
      <w:r w:rsidR="00FB7E5F">
        <w:rPr>
          <w:smallCaps/>
        </w:rPr>
        <w:t xml:space="preserve">. </w:t>
      </w:r>
      <w:r w:rsidR="00090FA1">
        <w:rPr>
          <w:rFonts w:cs="Baskerville"/>
        </w:rPr>
        <w:t>My hip, hip . . .</w:t>
      </w:r>
    </w:p>
    <w:p w14:paraId="717022BA" w14:textId="77777777" w:rsidR="000507EF" w:rsidRPr="000507EF" w:rsidRDefault="000507EF" w:rsidP="000507EF">
      <w:pPr>
        <w:rPr>
          <w:rFonts w:cs="Baskerville"/>
        </w:rPr>
      </w:pPr>
    </w:p>
    <w:p w14:paraId="42116BE1" w14:textId="12CCF533" w:rsidR="000507EF" w:rsidRPr="000507EF" w:rsidRDefault="001054B5" w:rsidP="000507EF">
      <w:pPr>
        <w:rPr>
          <w:rFonts w:cs="Baskerville"/>
        </w:rPr>
      </w:pPr>
      <w:r>
        <w:rPr>
          <w:smallCaps/>
        </w:rPr>
        <w:t xml:space="preserve">captain. </w:t>
      </w:r>
      <w:r w:rsidR="00090FA1">
        <w:rPr>
          <w:rFonts w:cs="Baskerville"/>
        </w:rPr>
        <w:t>Hooray!</w:t>
      </w:r>
    </w:p>
    <w:p w14:paraId="31646770" w14:textId="77777777" w:rsidR="000507EF" w:rsidRPr="000507EF" w:rsidRDefault="000507EF" w:rsidP="000507EF">
      <w:pPr>
        <w:rPr>
          <w:rFonts w:cs="Baskerville"/>
        </w:rPr>
      </w:pPr>
    </w:p>
    <w:p w14:paraId="73E0FF36" w14:textId="3AF80DD3" w:rsidR="000507EF" w:rsidRPr="00FB7E5F" w:rsidRDefault="00090FA1" w:rsidP="00090FA1">
      <w:pPr>
        <w:pStyle w:val="LyricStageDirection"/>
      </w:pPr>
      <w:r>
        <w:t>(Enter Lone Fisherman</w:t>
      </w:r>
      <w:r w:rsidR="000507EF" w:rsidRPr="00FB7E5F">
        <w:t xml:space="preserve"> with </w:t>
      </w:r>
      <w:r>
        <w:t>monkey L.2.</w:t>
      </w:r>
      <w:r w:rsidR="000507EF" w:rsidRPr="00FB7E5F">
        <w:t>E.</w:t>
      </w:r>
      <w:r>
        <w:t>)</w:t>
      </w:r>
    </w:p>
    <w:p w14:paraId="19ABBE6B" w14:textId="77777777" w:rsidR="000507EF" w:rsidRPr="00FB7E5F" w:rsidRDefault="000507EF" w:rsidP="00FB7E5F">
      <w:pPr>
        <w:ind w:left="1080" w:firstLine="0"/>
        <w:rPr>
          <w:i/>
        </w:rPr>
      </w:pPr>
    </w:p>
    <w:p w14:paraId="6CB4D5D3" w14:textId="17955AFB" w:rsidR="000507EF" w:rsidRPr="00FB7E5F" w:rsidRDefault="00090FA1" w:rsidP="00090FA1">
      <w:pPr>
        <w:pStyle w:val="LyricStageDirection"/>
      </w:pPr>
      <w:r>
        <w:t>(</w:t>
      </w:r>
      <w:r w:rsidR="000507EF" w:rsidRPr="00FB7E5F">
        <w:t>Terrible noise hear</w:t>
      </w:r>
      <w:r>
        <w:t>d</w:t>
      </w:r>
      <w:r w:rsidR="000507EF" w:rsidRPr="00FB7E5F">
        <w:t xml:space="preserve"> off R. Enter Le Blanc,</w:t>
      </w:r>
      <w:r>
        <w:t xml:space="preserve"> singing a bar or two of “Home Sweet H</w:t>
      </w:r>
      <w:r w:rsidR="000507EF" w:rsidRPr="00FB7E5F">
        <w:t>ome.” Orchestra drowns him.)</w:t>
      </w:r>
    </w:p>
    <w:p w14:paraId="707C0060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64D17EBC" w14:textId="1CEBAA72" w:rsidR="00090FA1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FB7E5F">
        <w:rPr>
          <w:smallCaps/>
        </w:rPr>
        <w:t xml:space="preserve">. </w:t>
      </w:r>
      <w:r w:rsidRPr="000507EF">
        <w:rPr>
          <w:rFonts w:cs="Baskerville"/>
        </w:rPr>
        <w:t>This precious document I have</w:t>
      </w:r>
      <w:r w:rsidR="00CA71BE">
        <w:rPr>
          <w:rFonts w:cs="Baskerville"/>
        </w:rPr>
        <w:t>,</w:t>
      </w:r>
      <w:r w:rsidRPr="000507EF">
        <w:rPr>
          <w:rFonts w:cs="Baskerville"/>
        </w:rPr>
        <w:t xml:space="preserve"> all right.</w:t>
      </w:r>
    </w:p>
    <w:p w14:paraId="7CEACBEA" w14:textId="00B544A6" w:rsidR="00090FA1" w:rsidRDefault="00090FA1" w:rsidP="00090FA1">
      <w:pPr>
        <w:pStyle w:val="LyricStageDirection"/>
      </w:pPr>
      <w:r>
        <w:t>(</w:t>
      </w:r>
      <w:proofErr w:type="gramStart"/>
      <w:r>
        <w:t>produces</w:t>
      </w:r>
      <w:proofErr w:type="gramEnd"/>
      <w:r>
        <w:t xml:space="preserve"> document</w:t>
      </w:r>
      <w:r w:rsidR="000507EF" w:rsidRPr="00FB7E5F">
        <w:t>)</w:t>
      </w:r>
    </w:p>
    <w:p w14:paraId="19A19948" w14:textId="30482FDE" w:rsidR="000507EF" w:rsidRPr="000507EF" w:rsidRDefault="00090FA1" w:rsidP="00090FA1">
      <w:pPr>
        <w:pStyle w:val="CharacterName"/>
      </w:pPr>
      <w:r>
        <w:tab/>
      </w:r>
      <w:r w:rsidR="000507EF" w:rsidRPr="000507EF">
        <w:t>While on the ship</w:t>
      </w:r>
      <w:r w:rsidR="00D12E7D">
        <w:t>,</w:t>
      </w:r>
      <w:r w:rsidR="000507EF" w:rsidRPr="000507EF">
        <w:t xml:space="preserve"> her name she tried to write.</w:t>
      </w:r>
      <w:r w:rsidR="00FB7E5F">
        <w:br/>
      </w:r>
      <w:r w:rsidR="000507EF" w:rsidRPr="000507EF">
        <w:t>I hop</w:t>
      </w:r>
      <w:r w:rsidR="00D12E7D">
        <w:t>e</w:t>
      </w:r>
      <w:r w:rsidR="000507EF" w:rsidRPr="000507EF">
        <w:t xml:space="preserve"> she</w:t>
      </w:r>
      <w:r w:rsidR="00D12E7D">
        <w:t>’ll sign the rest</w:t>
      </w:r>
      <w:r w:rsidR="000507EF" w:rsidRPr="000507EF">
        <w:t xml:space="preserve">, and then </w:t>
      </w:r>
      <w:proofErr w:type="spellStart"/>
      <w:r w:rsidR="000507EF" w:rsidRPr="000507EF">
        <w:t>espou</w:t>
      </w:r>
      <w:r w:rsidR="000507EF" w:rsidRPr="00911676">
        <w:t>s</w:t>
      </w:r>
      <w:r w:rsidR="00911676" w:rsidRPr="00911676">
        <w:t>è</w:t>
      </w:r>
      <w:r w:rsidR="000507EF" w:rsidRPr="00911676">
        <w:t>d</w:t>
      </w:r>
      <w:proofErr w:type="spellEnd"/>
      <w:r w:rsidR="00911676">
        <w:t xml:space="preserve"> be,</w:t>
      </w:r>
      <w:r w:rsidR="00FB7E5F">
        <w:br/>
      </w:r>
      <w:r w:rsidR="000507EF" w:rsidRPr="000507EF">
        <w:t>For the</w:t>
      </w:r>
      <w:r w:rsidR="00911676">
        <w:t>n, oh bliss, my Catherine to me:</w:t>
      </w:r>
      <w:r w:rsidR="00FB7E5F">
        <w:br/>
      </w:r>
      <w:r w:rsidR="000507EF" w:rsidRPr="000507EF">
        <w:t>Catherine, sweet n</w:t>
      </w:r>
      <w:r w:rsidR="00911676">
        <w:t>ame, more saccharine than honey.</w:t>
      </w:r>
      <w:r w:rsidR="00FB7E5F">
        <w:br/>
      </w:r>
      <w:r w:rsidR="000507EF" w:rsidRPr="000507EF">
        <w:t>For by the will</w:t>
      </w:r>
      <w:r w:rsidR="00911676">
        <w:t>,</w:t>
      </w:r>
      <w:r w:rsidR="000507EF" w:rsidRPr="000507EF">
        <w:t xml:space="preserve"> I gather in the money</w:t>
      </w:r>
      <w:r w:rsidR="00911676">
        <w:t>,</w:t>
      </w:r>
      <w:r w:rsidR="00FB7E5F">
        <w:br/>
      </w:r>
      <w:r w:rsidR="000507EF" w:rsidRPr="000507EF">
        <w:t>I gather in</w:t>
      </w:r>
      <w:r w:rsidR="00911676">
        <w:t xml:space="preserve"> . . . </w:t>
      </w:r>
      <w:r w:rsidR="000507EF" w:rsidRPr="000507EF">
        <w:t>Catherine</w:t>
      </w:r>
      <w:r w:rsidR="00911676">
        <w:t>. (“</w:t>
      </w:r>
      <w:r w:rsidR="000507EF" w:rsidRPr="000507EF">
        <w:t xml:space="preserve">I </w:t>
      </w:r>
      <w:r w:rsidR="000507EF" w:rsidRPr="00911676">
        <w:t xml:space="preserve">gather </w:t>
      </w:r>
      <w:r w:rsidR="000507EF" w:rsidRPr="00F66BBD">
        <w:t>in</w:t>
      </w:r>
      <w:r w:rsidR="00911676" w:rsidRPr="00F66BBD">
        <w:t xml:space="preserve"> . . .”</w:t>
      </w:r>
      <w:r w:rsidR="00FB7E5F">
        <w:rPr>
          <w:u w:val="single"/>
        </w:rPr>
        <w:br/>
      </w:r>
      <w:r w:rsidR="000507EF" w:rsidRPr="000507EF">
        <w:t>That’s very good</w:t>
      </w:r>
      <w:r w:rsidR="00911676">
        <w:t xml:space="preserve">!) </w:t>
      </w:r>
      <w:r w:rsidR="000507EF" w:rsidRPr="000507EF">
        <w:t>I gather in the money.</w:t>
      </w:r>
    </w:p>
    <w:p w14:paraId="6782164D" w14:textId="77777777" w:rsidR="000507EF" w:rsidRPr="000507EF" w:rsidRDefault="000507EF" w:rsidP="000507EF">
      <w:pPr>
        <w:rPr>
          <w:rFonts w:cs="Baskerville"/>
        </w:rPr>
      </w:pPr>
    </w:p>
    <w:p w14:paraId="049E7C31" w14:textId="26AB720B" w:rsidR="000507EF" w:rsidRPr="00FB7E5F" w:rsidRDefault="000507EF" w:rsidP="00090FA1">
      <w:pPr>
        <w:pStyle w:val="LyricStageDirection"/>
      </w:pPr>
      <w:r w:rsidRPr="00FB7E5F">
        <w:t>(Lone Fish</w:t>
      </w:r>
      <w:r w:rsidR="00090FA1">
        <w:t>erman business.</w:t>
      </w:r>
      <w:r w:rsidRPr="00FB7E5F">
        <w:t>)</w:t>
      </w:r>
    </w:p>
    <w:p w14:paraId="4F0F0CB6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110DEC0A" w14:textId="1CBA21AC" w:rsidR="000507EF" w:rsidRPr="000507EF" w:rsidRDefault="00FB7E5F" w:rsidP="000507EF">
      <w:pPr>
        <w:rPr>
          <w:rFonts w:cs="Baskerville"/>
        </w:rPr>
      </w:pPr>
      <w:r>
        <w:rPr>
          <w:rFonts w:cs="Baskerville"/>
        </w:rPr>
        <w:tab/>
      </w:r>
      <w:r w:rsidR="00F66BBD">
        <w:rPr>
          <w:rFonts w:cs="Baskerville"/>
        </w:rPr>
        <w:t>Ah!</w:t>
      </w:r>
      <w:r w:rsidR="000507EF" w:rsidRPr="000507EF">
        <w:rPr>
          <w:rFonts w:cs="Baskerville"/>
        </w:rPr>
        <w:t xml:space="preserve"> Who comes there? </w:t>
      </w:r>
      <w:proofErr w:type="spellStart"/>
      <w:proofErr w:type="gramStart"/>
      <w:r w:rsidR="000507EF" w:rsidRPr="000507EF">
        <w:rPr>
          <w:rFonts w:cs="Baskerville"/>
        </w:rPr>
        <w:t>’Tis</w:t>
      </w:r>
      <w:proofErr w:type="spellEnd"/>
      <w:r w:rsidR="000507EF" w:rsidRPr="000507EF">
        <w:rPr>
          <w:rFonts w:cs="Baskerville"/>
        </w:rPr>
        <w:t xml:space="preserve"> Catherine in search of me</w:t>
      </w:r>
      <w:r w:rsidR="00911676">
        <w:rPr>
          <w:rFonts w:cs="Baskerville"/>
        </w:rPr>
        <w:t>.</w:t>
      </w:r>
      <w:proofErr w:type="gramEnd"/>
      <w:r>
        <w:rPr>
          <w:rFonts w:cs="Baskerville"/>
        </w:rPr>
        <w:br/>
      </w:r>
      <w:r w:rsidR="000507EF" w:rsidRPr="000507EF">
        <w:rPr>
          <w:rFonts w:cs="Baskerville"/>
        </w:rPr>
        <w:t>I think I’ll retire beyond yon slippery elm tree?</w:t>
      </w:r>
    </w:p>
    <w:p w14:paraId="5E24FB65" w14:textId="77777777" w:rsidR="000507EF" w:rsidRPr="000507EF" w:rsidRDefault="000507EF" w:rsidP="000507EF">
      <w:pPr>
        <w:rPr>
          <w:rFonts w:cs="Baskerville"/>
        </w:rPr>
      </w:pPr>
    </w:p>
    <w:p w14:paraId="47269B94" w14:textId="77777777" w:rsidR="00F66BBD" w:rsidRDefault="00F66BBD" w:rsidP="00911676">
      <w:pPr>
        <w:pStyle w:val="LyricStageDirection"/>
      </w:pPr>
      <w:r>
        <w:t>(Exit R.3.E.)</w:t>
      </w:r>
    </w:p>
    <w:p w14:paraId="2F7209C8" w14:textId="77777777" w:rsidR="00F66BBD" w:rsidRDefault="00F66BBD" w:rsidP="00911676">
      <w:pPr>
        <w:pStyle w:val="LyricStageDirection"/>
      </w:pPr>
    </w:p>
    <w:p w14:paraId="4BCD41A2" w14:textId="44EDFA59" w:rsidR="000507EF" w:rsidRPr="00FB7E5F" w:rsidRDefault="00F66BBD" w:rsidP="00911676">
      <w:pPr>
        <w:pStyle w:val="LyricStageDirection"/>
      </w:pPr>
      <w:r>
        <w:t>(</w:t>
      </w:r>
      <w:r w:rsidR="00911676">
        <w:t>Enter Catherine L.2.</w:t>
      </w:r>
      <w:r w:rsidR="000507EF" w:rsidRPr="00FB7E5F">
        <w:t>E.)</w:t>
      </w:r>
    </w:p>
    <w:p w14:paraId="1C5BCBEE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18CC3618" w14:textId="016FA769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7E5F">
        <w:rPr>
          <w:smallCaps/>
        </w:rPr>
        <w:t xml:space="preserve"> </w:t>
      </w:r>
      <w:r w:rsidR="000507EF" w:rsidRPr="000507EF">
        <w:rPr>
          <w:rFonts w:cs="Baskerville"/>
        </w:rPr>
        <w:t>I’ve been looking everywhere for my lost love</w:t>
      </w:r>
      <w:r w:rsidR="00911676">
        <w:rPr>
          <w:rFonts w:cs="Baskerville"/>
        </w:rPr>
        <w:t>.</w:t>
      </w:r>
      <w:r w:rsidR="00FB7E5F">
        <w:rPr>
          <w:rFonts w:cs="Baskerville"/>
        </w:rPr>
        <w:br/>
      </w:r>
      <w:r w:rsidR="000507EF" w:rsidRPr="000507EF">
        <w:rPr>
          <w:rFonts w:cs="Baskerville"/>
        </w:rPr>
        <w:t>He was to have met me here at noon</w:t>
      </w:r>
      <w:r w:rsidR="00911676">
        <w:rPr>
          <w:rFonts w:cs="Baskerville"/>
        </w:rPr>
        <w:t>.</w:t>
      </w:r>
      <w:r w:rsidR="00FB7E5F">
        <w:rPr>
          <w:rFonts w:cs="Baskerville"/>
        </w:rPr>
        <w:br/>
      </w:r>
      <w:r w:rsidR="000507EF" w:rsidRPr="000507EF">
        <w:rPr>
          <w:rFonts w:cs="Baskerville"/>
        </w:rPr>
        <w:t>But as he isn’t here</w:t>
      </w:r>
      <w:r w:rsidR="00911676">
        <w:rPr>
          <w:rFonts w:cs="Baskerville"/>
        </w:rPr>
        <w:t>,</w:t>
      </w:r>
      <w:r w:rsidR="000507EF" w:rsidRPr="000507EF">
        <w:rPr>
          <w:rFonts w:cs="Baskerville"/>
        </w:rPr>
        <w:t xml:space="preserve"> I’ll tell you all about my love</w:t>
      </w:r>
      <w:r w:rsidR="00FB7E5F">
        <w:rPr>
          <w:rFonts w:cs="Baskerville"/>
        </w:rPr>
        <w:br/>
      </w:r>
      <w:proofErr w:type="gramStart"/>
      <w:r w:rsidR="00911676">
        <w:rPr>
          <w:rFonts w:cs="Baskerville"/>
        </w:rPr>
        <w:t>F</w:t>
      </w:r>
      <w:r w:rsidR="000507EF" w:rsidRPr="000507EF">
        <w:rPr>
          <w:rFonts w:cs="Baskerville"/>
        </w:rPr>
        <w:t>or</w:t>
      </w:r>
      <w:proofErr w:type="gramEnd"/>
      <w:r w:rsidR="000507EF" w:rsidRPr="000507EF">
        <w:rPr>
          <w:rFonts w:cs="Baskerville"/>
        </w:rPr>
        <w:t xml:space="preserve"> the man in the moon.</w:t>
      </w:r>
    </w:p>
    <w:p w14:paraId="6D43FBE0" w14:textId="77777777" w:rsidR="000507EF" w:rsidRPr="000507EF" w:rsidRDefault="000507EF" w:rsidP="000507EF">
      <w:pPr>
        <w:rPr>
          <w:rFonts w:cs="Baskerville"/>
        </w:rPr>
      </w:pPr>
    </w:p>
    <w:p w14:paraId="2245F67B" w14:textId="0F809F50" w:rsidR="000507EF" w:rsidRDefault="00911676" w:rsidP="007B7A6C">
      <w:pPr>
        <w:pStyle w:val="LyricStageDirection"/>
        <w:tabs>
          <w:tab w:val="center" w:pos="4680"/>
        </w:tabs>
        <w:ind w:left="0"/>
        <w:jc w:val="center"/>
      </w:pPr>
      <w:r>
        <w:t>SONG:</w:t>
      </w:r>
      <w:r w:rsidR="00FB7E5F">
        <w:t xml:space="preserve"> “T</w:t>
      </w:r>
      <w:r>
        <w:t>he Man in the Moon”</w:t>
      </w:r>
    </w:p>
    <w:p w14:paraId="2CEB977B" w14:textId="2F48ECF6" w:rsidR="007B4677" w:rsidRDefault="007B4677" w:rsidP="007B4677">
      <w:pPr>
        <w:pStyle w:val="LyricStageDirection"/>
        <w:tabs>
          <w:tab w:val="center" w:pos="4680"/>
        </w:tabs>
        <w:ind w:left="0"/>
        <w:jc w:val="center"/>
      </w:pPr>
      <w:r>
        <w:t>(</w:t>
      </w:r>
      <w:proofErr w:type="gramStart"/>
      <w:r>
        <w:t>music</w:t>
      </w:r>
      <w:proofErr w:type="gramEnd"/>
      <w:r>
        <w:t xml:space="preserve"> and lyrics by Charles Archer)</w:t>
      </w:r>
    </w:p>
    <w:p w14:paraId="2F631F00" w14:textId="77777777" w:rsidR="00911676" w:rsidRDefault="00911676" w:rsidP="00911676">
      <w:pPr>
        <w:pStyle w:val="LyricStageDirection"/>
        <w:tabs>
          <w:tab w:val="center" w:pos="4680"/>
        </w:tabs>
        <w:ind w:left="0"/>
      </w:pPr>
    </w:p>
    <w:p w14:paraId="1FAEB558" w14:textId="1BB760A0" w:rsidR="00F66BBD" w:rsidRDefault="007C7A82" w:rsidP="007C7A82">
      <w:pPr>
        <w:pStyle w:val="Lyric2"/>
      </w:pPr>
      <w:r>
        <w:t>I’m a maiden imploring your pity</w:t>
      </w:r>
      <w:r w:rsidR="007B4677">
        <w:t>,</w:t>
      </w:r>
    </w:p>
    <w:p w14:paraId="4F23DDA2" w14:textId="32408D9B" w:rsidR="007C7A82" w:rsidRDefault="007B4677" w:rsidP="007C7A82">
      <w:pPr>
        <w:pStyle w:val="Lyric2"/>
      </w:pPr>
      <w:proofErr w:type="gramStart"/>
      <w:r>
        <w:t>No one so forlorn in the City.</w:t>
      </w:r>
      <w:proofErr w:type="gramEnd"/>
    </w:p>
    <w:p w14:paraId="1BA67EE5" w14:textId="3610C9D0" w:rsidR="007C7A82" w:rsidRDefault="007B4677" w:rsidP="007C7A82">
      <w:pPr>
        <w:pStyle w:val="Lyric2"/>
      </w:pPr>
      <w:r>
        <w:t>Though</w:t>
      </w:r>
      <w:r w:rsidR="007C7A82">
        <w:t xml:space="preserve"> wanting a lover, I can’t find a lad,</w:t>
      </w:r>
    </w:p>
    <w:p w14:paraId="3D0B0CFE" w14:textId="0759A31A" w:rsidR="007C7A82" w:rsidRDefault="007B4677" w:rsidP="007C7A82">
      <w:pPr>
        <w:pStyle w:val="Lyric2"/>
      </w:pPr>
      <w:r>
        <w:t xml:space="preserve">Who’s willing to </w:t>
      </w:r>
      <w:proofErr w:type="gramStart"/>
      <w:r>
        <w:t>court.</w:t>
      </w:r>
      <w:proofErr w:type="gramEnd"/>
      <w:r>
        <w:t xml:space="preserve"> They’re afraid of my dad.</w:t>
      </w:r>
    </w:p>
    <w:p w14:paraId="39D3DB1D" w14:textId="14D2CF06" w:rsidR="007C7A82" w:rsidRDefault="007C7A82" w:rsidP="007C7A82">
      <w:pPr>
        <w:pStyle w:val="Lyric2"/>
      </w:pPr>
      <w:r>
        <w:t>They’re getting so bashful, it’s really too bad</w:t>
      </w:r>
      <w:r w:rsidR="007B4677">
        <w:t>.</w:t>
      </w:r>
    </w:p>
    <w:p w14:paraId="4C06629C" w14:textId="64A2127B" w:rsidR="007C7A82" w:rsidRDefault="007B4677" w:rsidP="007C7A82">
      <w:pPr>
        <w:pStyle w:val="Lyric2"/>
      </w:pPr>
      <w:r>
        <w:tab/>
        <w:t>A</w:t>
      </w:r>
      <w:r w:rsidR="007C7A82">
        <w:t xml:space="preserve"> lover to me is a boon.</w:t>
      </w:r>
    </w:p>
    <w:p w14:paraId="32D517D3" w14:textId="3D1B0981" w:rsidR="007C7A82" w:rsidRDefault="007C7A82" w:rsidP="007C7A82">
      <w:pPr>
        <w:pStyle w:val="Lyric2"/>
      </w:pPr>
      <w:r>
        <w:t>For Willie’s so frightened, it’s really absurd</w:t>
      </w:r>
      <w:r w:rsidR="007B4677">
        <w:t>,</w:t>
      </w:r>
    </w:p>
    <w:p w14:paraId="19581BED" w14:textId="3BD94C52" w:rsidR="007C7A82" w:rsidRDefault="007C7A82" w:rsidP="007C7A82">
      <w:pPr>
        <w:pStyle w:val="Lyric2"/>
      </w:pPr>
      <w:r>
        <w:t>And John has about as much sense as a bird.</w:t>
      </w:r>
    </w:p>
    <w:p w14:paraId="116A7363" w14:textId="3618DE70" w:rsidR="007C7A82" w:rsidRDefault="007C7A82" w:rsidP="007C7A82">
      <w:pPr>
        <w:pStyle w:val="Lyric2"/>
      </w:pPr>
      <w:r>
        <w:t>In the absence of lovers I find ’</w:t>
      </w:r>
      <w:proofErr w:type="spellStart"/>
      <w:r>
        <w:t>pon</w:t>
      </w:r>
      <w:proofErr w:type="spellEnd"/>
      <w:r>
        <w:t xml:space="preserve"> my word</w:t>
      </w:r>
    </w:p>
    <w:p w14:paraId="3C76D6BD" w14:textId="35DDCECA" w:rsidR="007C7A82" w:rsidRDefault="007C7A82" w:rsidP="007C7A82">
      <w:pPr>
        <w:pStyle w:val="Lyric2"/>
      </w:pPr>
      <w:r>
        <w:t>I’m in love with the man in the moon.</w:t>
      </w:r>
    </w:p>
    <w:p w14:paraId="38E92493" w14:textId="77777777" w:rsidR="007B4677" w:rsidRDefault="007B4677" w:rsidP="007C7A82">
      <w:pPr>
        <w:pStyle w:val="Lyric2"/>
      </w:pPr>
    </w:p>
    <w:p w14:paraId="632CDBFD" w14:textId="519A73EF" w:rsidR="007B4677" w:rsidRDefault="007B4677" w:rsidP="007C7A82">
      <w:pPr>
        <w:pStyle w:val="Lyric2"/>
      </w:pPr>
      <w:r>
        <w:t>I’m in love with the man in the moon,</w:t>
      </w:r>
    </w:p>
    <w:p w14:paraId="0BB8F4F8" w14:textId="554C9343" w:rsidR="007B4677" w:rsidRDefault="007B4677" w:rsidP="007C7A82">
      <w:pPr>
        <w:pStyle w:val="Lyric2"/>
      </w:pPr>
      <w:r>
        <w:t>I’m in love with the man in the moon.</w:t>
      </w:r>
    </w:p>
    <w:p w14:paraId="0B159046" w14:textId="6149CC0E" w:rsidR="007B4677" w:rsidRDefault="007B4677" w:rsidP="007C7A82">
      <w:pPr>
        <w:pStyle w:val="Lyric2"/>
      </w:pPr>
      <w:r>
        <w:t>For his eyes are so bright on a harvesting night,</w:t>
      </w:r>
    </w:p>
    <w:p w14:paraId="75BA5644" w14:textId="12DEFB44" w:rsidR="007B4677" w:rsidRDefault="007B4677" w:rsidP="007C7A82">
      <w:pPr>
        <w:pStyle w:val="Lyric2"/>
      </w:pPr>
      <w:r>
        <w:tab/>
        <w:t>And although he gets full, why, he never gets tight.</w:t>
      </w:r>
    </w:p>
    <w:p w14:paraId="0CA1C1F6" w14:textId="3D6D255C" w:rsidR="007B4677" w:rsidRDefault="007B4677" w:rsidP="007C7A82">
      <w:pPr>
        <w:pStyle w:val="Lyric2"/>
      </w:pPr>
      <w:r>
        <w:t>Other lovers abroad nightly may roam,</w:t>
      </w:r>
    </w:p>
    <w:p w14:paraId="2FF487A6" w14:textId="5274BA73" w:rsidR="007B4677" w:rsidRDefault="007B4677" w:rsidP="007C7A82">
      <w:pPr>
        <w:pStyle w:val="Lyric2"/>
      </w:pPr>
      <w:r>
        <w:t>But my man in the moon stays at home.</w:t>
      </w:r>
    </w:p>
    <w:p w14:paraId="74408555" w14:textId="7369AA15" w:rsidR="007B4677" w:rsidRDefault="007B4677" w:rsidP="007C7A82">
      <w:pPr>
        <w:pStyle w:val="Lyric2"/>
      </w:pPr>
      <w:r>
        <w:t xml:space="preserve">And some night after all, </w:t>
      </w:r>
    </w:p>
    <w:p w14:paraId="687F36E4" w14:textId="6321B5C7" w:rsidR="007B4677" w:rsidRDefault="007B4677" w:rsidP="007C7A82">
      <w:pPr>
        <w:pStyle w:val="Lyric2"/>
      </w:pPr>
      <w:r>
        <w:t>If no beaux on me call,</w:t>
      </w:r>
    </w:p>
    <w:p w14:paraId="37AEDEFE" w14:textId="517B484F" w:rsidR="007B4677" w:rsidRDefault="007B4677" w:rsidP="007C7A82">
      <w:pPr>
        <w:pStyle w:val="Lyric2"/>
      </w:pPr>
      <w:r>
        <w:t>I’ll elope with the man in the moon,</w:t>
      </w:r>
    </w:p>
    <w:p w14:paraId="6109D69E" w14:textId="4CB5EA17" w:rsidR="007B4677" w:rsidRDefault="007B4677" w:rsidP="007C7A82">
      <w:pPr>
        <w:pStyle w:val="Lyric2"/>
      </w:pPr>
      <w:r>
        <w:t>I’ll elope with the man in the moon.</w:t>
      </w:r>
    </w:p>
    <w:p w14:paraId="2B515449" w14:textId="77777777" w:rsidR="007C7A82" w:rsidRDefault="007C7A82" w:rsidP="007C7A82">
      <w:pPr>
        <w:pStyle w:val="Lyric2"/>
      </w:pPr>
    </w:p>
    <w:p w14:paraId="3349A03A" w14:textId="0F5A2803" w:rsidR="007C7A82" w:rsidRDefault="007C7A82" w:rsidP="007C7A82">
      <w:pPr>
        <w:pStyle w:val="Lyric2"/>
      </w:pPr>
      <w:proofErr w:type="gramStart"/>
      <w:r>
        <w:t>My hand has been asked by the Squire</w:t>
      </w:r>
      <w:proofErr w:type="gramEnd"/>
      <w:r w:rsidR="007B4677">
        <w:t>,</w:t>
      </w:r>
    </w:p>
    <w:p w14:paraId="1731F6F4" w14:textId="10BDB96F" w:rsidR="007C7A82" w:rsidRDefault="007C7A82" w:rsidP="007C7A82">
      <w:pPr>
        <w:pStyle w:val="Lyric2"/>
      </w:pPr>
      <w:r>
        <w:t>But perhaps I may look somewhat higher</w:t>
      </w:r>
      <w:r w:rsidR="007B4677">
        <w:t>.</w:t>
      </w:r>
    </w:p>
    <w:p w14:paraId="4098390D" w14:textId="0DB4A3DF" w:rsidR="007C7A82" w:rsidRDefault="007C7A82" w:rsidP="007C7A82">
      <w:pPr>
        <w:pStyle w:val="Lyric2"/>
      </w:pPr>
      <w:r>
        <w:t>With plenty of money, h</w:t>
      </w:r>
      <w:r w:rsidR="007B4677">
        <w:t>e can’t buy my heart.</w:t>
      </w:r>
    </w:p>
    <w:p w14:paraId="457294AB" w14:textId="10262696" w:rsidR="007C7A82" w:rsidRDefault="007C7A82" w:rsidP="007C7A82">
      <w:pPr>
        <w:pStyle w:val="Lyric2"/>
      </w:pPr>
      <w:r>
        <w:t>A cottage an</w:t>
      </w:r>
      <w:r w:rsidR="007B4677">
        <w:t>d love will suit me for a start.</w:t>
      </w:r>
    </w:p>
    <w:p w14:paraId="1ACF49A4" w14:textId="22A2F2AE" w:rsidR="007C7A82" w:rsidRDefault="007C7A82" w:rsidP="007C7A82">
      <w:pPr>
        <w:pStyle w:val="Lyric2"/>
      </w:pPr>
      <w:r>
        <w:t>From friends and relations perhaps I may part</w:t>
      </w:r>
      <w:r w:rsidR="007B4677">
        <w:t>.</w:t>
      </w:r>
    </w:p>
    <w:p w14:paraId="12519EFD" w14:textId="12393D16" w:rsidR="007C7A82" w:rsidRDefault="007C7A82" w:rsidP="007C7A82">
      <w:pPr>
        <w:pStyle w:val="Lyric2"/>
      </w:pPr>
      <w:r>
        <w:tab/>
        <w:t>I’ve still got my man in the moon.</w:t>
      </w:r>
    </w:p>
    <w:p w14:paraId="604D1DD5" w14:textId="0B18323A" w:rsidR="007C7A82" w:rsidRDefault="007C7A82" w:rsidP="007C7A82">
      <w:pPr>
        <w:pStyle w:val="Lyric2"/>
      </w:pPr>
      <w:r>
        <w:t>So se</w:t>
      </w:r>
      <w:r w:rsidR="007B4677">
        <w:t>nd in proposals this very night,</w:t>
      </w:r>
    </w:p>
    <w:p w14:paraId="52C15002" w14:textId="58710DA1" w:rsidR="007C7A82" w:rsidRDefault="007C7A82" w:rsidP="007C7A82">
      <w:pPr>
        <w:pStyle w:val="Lyric2"/>
      </w:pPr>
      <w:proofErr w:type="gramStart"/>
      <w:r>
        <w:t>The old folks asleep and the watchdog all right.</w:t>
      </w:r>
      <w:proofErr w:type="gramEnd"/>
    </w:p>
    <w:p w14:paraId="4539E0C7" w14:textId="4850F133" w:rsidR="007C7A82" w:rsidRDefault="007C7A82" w:rsidP="007C7A82">
      <w:pPr>
        <w:pStyle w:val="Lyric2"/>
      </w:pPr>
      <w:r>
        <w:t>Or some summer</w:t>
      </w:r>
      <w:r w:rsidR="007B4677">
        <w:t>’</w:t>
      </w:r>
      <w:r>
        <w:t xml:space="preserve">s night on a </w:t>
      </w:r>
      <w:proofErr w:type="spellStart"/>
      <w:r>
        <w:t>starbeam</w:t>
      </w:r>
      <w:proofErr w:type="spellEnd"/>
      <w:r>
        <w:t xml:space="preserve"> so bright</w:t>
      </w:r>
    </w:p>
    <w:p w14:paraId="1F3D15E1" w14:textId="4827FF59" w:rsidR="007C7A82" w:rsidRPr="007C7A82" w:rsidRDefault="007C7A82" w:rsidP="007C7A82">
      <w:pPr>
        <w:pStyle w:val="Lyric2"/>
      </w:pPr>
      <w:r>
        <w:t>I’ll elope with the man in the moon.</w:t>
      </w:r>
    </w:p>
    <w:p w14:paraId="3013FE62" w14:textId="77777777" w:rsidR="000507EF" w:rsidRDefault="000507EF" w:rsidP="000507EF">
      <w:pPr>
        <w:rPr>
          <w:rFonts w:cs="Baskerville"/>
        </w:rPr>
      </w:pPr>
    </w:p>
    <w:p w14:paraId="79481276" w14:textId="77777777" w:rsidR="007B4677" w:rsidRDefault="007B4677" w:rsidP="007B4677">
      <w:pPr>
        <w:pStyle w:val="Lyric2"/>
      </w:pPr>
      <w:r>
        <w:t>I’m in love with the man in the moon,</w:t>
      </w:r>
    </w:p>
    <w:p w14:paraId="5CF937A5" w14:textId="77777777" w:rsidR="007B4677" w:rsidRDefault="007B4677" w:rsidP="007B4677">
      <w:pPr>
        <w:pStyle w:val="Lyric2"/>
      </w:pPr>
      <w:r>
        <w:t>I’m in love with the man in the moon.</w:t>
      </w:r>
    </w:p>
    <w:p w14:paraId="5FD89BAB" w14:textId="77777777" w:rsidR="007B4677" w:rsidRDefault="007B4677" w:rsidP="007B4677">
      <w:pPr>
        <w:pStyle w:val="Lyric2"/>
      </w:pPr>
      <w:r>
        <w:t>For his eyes are so bright on a harvesting night,</w:t>
      </w:r>
    </w:p>
    <w:p w14:paraId="13D8CA16" w14:textId="77777777" w:rsidR="007B4677" w:rsidRDefault="007B4677" w:rsidP="007B4677">
      <w:pPr>
        <w:pStyle w:val="Lyric2"/>
      </w:pPr>
      <w:r>
        <w:tab/>
        <w:t>And although he gets full, why, he never gets tight.</w:t>
      </w:r>
    </w:p>
    <w:p w14:paraId="7ECD7518" w14:textId="77777777" w:rsidR="007B4677" w:rsidRDefault="007B4677" w:rsidP="007B4677">
      <w:pPr>
        <w:pStyle w:val="Lyric2"/>
      </w:pPr>
      <w:r>
        <w:t>Other lovers abroad nightly may roam,</w:t>
      </w:r>
    </w:p>
    <w:p w14:paraId="2B122862" w14:textId="77777777" w:rsidR="007B4677" w:rsidRDefault="007B4677" w:rsidP="007B4677">
      <w:pPr>
        <w:pStyle w:val="Lyric2"/>
      </w:pPr>
      <w:r>
        <w:t>But my man in the moon stays at home.</w:t>
      </w:r>
    </w:p>
    <w:p w14:paraId="72A40B72" w14:textId="77777777" w:rsidR="007B4677" w:rsidRDefault="007B4677" w:rsidP="007B4677">
      <w:pPr>
        <w:pStyle w:val="Lyric2"/>
      </w:pPr>
      <w:r>
        <w:t xml:space="preserve">And some night after all, </w:t>
      </w:r>
    </w:p>
    <w:p w14:paraId="1A57F812" w14:textId="77777777" w:rsidR="007B4677" w:rsidRDefault="007B4677" w:rsidP="007B4677">
      <w:pPr>
        <w:pStyle w:val="Lyric2"/>
      </w:pPr>
      <w:r>
        <w:t>If no beaux on me call,</w:t>
      </w:r>
    </w:p>
    <w:p w14:paraId="3BD4947E" w14:textId="77777777" w:rsidR="007B4677" w:rsidRDefault="007B4677" w:rsidP="007B4677">
      <w:pPr>
        <w:pStyle w:val="Lyric2"/>
      </w:pPr>
      <w:r>
        <w:t>I’ll elope with the man in the moon,</w:t>
      </w:r>
    </w:p>
    <w:p w14:paraId="27FA7F2F" w14:textId="6E80CE81" w:rsidR="007B4677" w:rsidRDefault="007B4677" w:rsidP="007B4677">
      <w:pPr>
        <w:pStyle w:val="Lyric2"/>
      </w:pPr>
      <w:r>
        <w:t>I’ll elope with the man in the moon.</w:t>
      </w:r>
    </w:p>
    <w:p w14:paraId="4FEE0524" w14:textId="77777777" w:rsidR="007B4677" w:rsidRPr="000507EF" w:rsidRDefault="007B4677" w:rsidP="000507EF">
      <w:pPr>
        <w:rPr>
          <w:rFonts w:cs="Baskerville"/>
        </w:rPr>
      </w:pPr>
    </w:p>
    <w:p w14:paraId="1F6F88B9" w14:textId="454FF86E" w:rsidR="00911676" w:rsidRPr="00911676" w:rsidRDefault="00911676" w:rsidP="00911676">
      <w:pPr>
        <w:pStyle w:val="LyricStageDirection"/>
      </w:pPr>
      <w:r>
        <w:t>(Le Blanc enters R.3.E.)</w:t>
      </w:r>
    </w:p>
    <w:p w14:paraId="0E1D3A31" w14:textId="77777777" w:rsidR="000507EF" w:rsidRPr="000507EF" w:rsidRDefault="000507EF" w:rsidP="000507EF">
      <w:pPr>
        <w:rPr>
          <w:rFonts w:cs="Baskerville"/>
        </w:rPr>
      </w:pPr>
    </w:p>
    <w:p w14:paraId="266DC813" w14:textId="4EA42CE9" w:rsidR="00911676" w:rsidRDefault="000507EF" w:rsidP="00FB7E5F">
      <w:pPr>
        <w:rPr>
          <w:rFonts w:cs="Baskerville"/>
        </w:rPr>
      </w:pPr>
      <w:r w:rsidRPr="00695BF9">
        <w:rPr>
          <w:smallCaps/>
        </w:rPr>
        <w:t>le blanc</w:t>
      </w:r>
      <w:r w:rsidR="00FB7E5F">
        <w:rPr>
          <w:smallCaps/>
        </w:rPr>
        <w:t xml:space="preserve">. </w:t>
      </w:r>
      <w:r w:rsidR="00911676">
        <w:rPr>
          <w:rFonts w:cs="Baskerville"/>
          <w:i/>
        </w:rPr>
        <w:t>(</w:t>
      </w:r>
      <w:proofErr w:type="gramStart"/>
      <w:r w:rsidR="00911676">
        <w:rPr>
          <w:rFonts w:cs="Baskerville"/>
          <w:i/>
        </w:rPr>
        <w:t>rapture</w:t>
      </w:r>
      <w:proofErr w:type="gramEnd"/>
      <w:r w:rsidR="00911676">
        <w:rPr>
          <w:rFonts w:cs="Baskerville"/>
          <w:i/>
        </w:rPr>
        <w:t>, crossing to her)</w:t>
      </w:r>
      <w:r w:rsidR="00911676">
        <w:rPr>
          <w:rFonts w:cs="Baskerville"/>
          <w:i/>
        </w:rPr>
        <w:br/>
      </w:r>
      <w:r w:rsidRPr="000507EF">
        <w:rPr>
          <w:rFonts w:cs="Baskerville"/>
        </w:rPr>
        <w:t>Ah, Catherine!</w:t>
      </w:r>
    </w:p>
    <w:p w14:paraId="37DC928F" w14:textId="77777777" w:rsidR="000507EF" w:rsidRPr="000507EF" w:rsidRDefault="000507EF" w:rsidP="000507EF">
      <w:pPr>
        <w:rPr>
          <w:rFonts w:cs="Baskerville"/>
        </w:rPr>
      </w:pPr>
    </w:p>
    <w:p w14:paraId="6B25C714" w14:textId="23349189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7E5F">
        <w:rPr>
          <w:smallCaps/>
        </w:rPr>
        <w:t xml:space="preserve"> </w:t>
      </w:r>
      <w:r w:rsidR="000507EF" w:rsidRPr="000507EF">
        <w:rPr>
          <w:rFonts w:cs="Baskerville"/>
        </w:rPr>
        <w:t>Ah</w:t>
      </w:r>
      <w:r w:rsidR="00911676">
        <w:rPr>
          <w:rFonts w:cs="Baskerville"/>
        </w:rPr>
        <w:t>! T</w:t>
      </w:r>
      <w:r w:rsidR="000507EF" w:rsidRPr="000507EF">
        <w:rPr>
          <w:rFonts w:cs="Baskerville"/>
        </w:rPr>
        <w:t xml:space="preserve">hat voice </w:t>
      </w:r>
      <w:r w:rsidR="00911676">
        <w:rPr>
          <w:rFonts w:cs="Baskerville"/>
        </w:rPr>
        <w:t>’t</w:t>
      </w:r>
      <w:r w:rsidR="000507EF" w:rsidRPr="000507EF">
        <w:rPr>
          <w:rFonts w:cs="Baskerville"/>
        </w:rPr>
        <w:t>is my love</w:t>
      </w:r>
      <w:r w:rsidR="00911676">
        <w:rPr>
          <w:rFonts w:cs="Baskerville"/>
        </w:rPr>
        <w:t>,</w:t>
      </w:r>
      <w:r w:rsidR="000507EF" w:rsidRPr="000507EF">
        <w:rPr>
          <w:rFonts w:cs="Baskerville"/>
        </w:rPr>
        <w:t xml:space="preserve"> I feel</w:t>
      </w:r>
      <w:r w:rsidR="00911676">
        <w:rPr>
          <w:rFonts w:cs="Baskerville"/>
        </w:rPr>
        <w:t>.</w:t>
      </w:r>
      <w:r w:rsidR="00FB7E5F">
        <w:rPr>
          <w:rFonts w:cs="Baskerville"/>
        </w:rPr>
        <w:br/>
      </w:r>
      <w:r w:rsidR="000507EF" w:rsidRPr="000507EF">
        <w:rPr>
          <w:rFonts w:cs="Baskerville"/>
        </w:rPr>
        <w:t>He is coming near. Ah</w:t>
      </w:r>
      <w:r w:rsidR="00911676">
        <w:rPr>
          <w:rFonts w:cs="Baskerville"/>
        </w:rPr>
        <w:t>,</w:t>
      </w:r>
      <w:r w:rsidR="000507EF" w:rsidRPr="000507EF">
        <w:rPr>
          <w:rFonts w:cs="Baskerville"/>
        </w:rPr>
        <w:t xml:space="preserve"> </w:t>
      </w:r>
      <w:proofErr w:type="spellStart"/>
      <w:r w:rsidR="000507EF" w:rsidRPr="000507EF">
        <w:rPr>
          <w:rFonts w:cs="Baskerville"/>
        </w:rPr>
        <w:t>Blanky</w:t>
      </w:r>
      <w:proofErr w:type="spellEnd"/>
      <w:r w:rsidR="000507EF" w:rsidRPr="000507EF">
        <w:rPr>
          <w:rFonts w:cs="Baskerville"/>
        </w:rPr>
        <w:t xml:space="preserve"> dear!</w:t>
      </w:r>
    </w:p>
    <w:p w14:paraId="235340E1" w14:textId="77777777" w:rsidR="000507EF" w:rsidRPr="000507EF" w:rsidRDefault="000507EF" w:rsidP="000507EF">
      <w:pPr>
        <w:rPr>
          <w:rFonts w:cs="Baskerville"/>
        </w:rPr>
      </w:pPr>
    </w:p>
    <w:p w14:paraId="6201BFE1" w14:textId="53B76CEF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FB7E5F">
        <w:rPr>
          <w:smallCaps/>
        </w:rPr>
        <w:t xml:space="preserve">. </w:t>
      </w:r>
      <w:r w:rsidRPr="000507EF">
        <w:rPr>
          <w:rFonts w:cs="Baskerville"/>
        </w:rPr>
        <w:t>It’s no use</w:t>
      </w:r>
      <w:r w:rsidR="00911676">
        <w:rPr>
          <w:rFonts w:cs="Baskerville"/>
        </w:rPr>
        <w:t>, Catty.</w:t>
      </w:r>
      <w:r w:rsidRPr="000507EF">
        <w:rPr>
          <w:rFonts w:cs="Baskerville"/>
        </w:rPr>
        <w:t xml:space="preserve"> I’m all out of breath</w:t>
      </w:r>
      <w:r w:rsidR="00911676">
        <w:rPr>
          <w:rFonts w:cs="Baskerville"/>
        </w:rPr>
        <w:t>.</w:t>
      </w:r>
      <w:r w:rsidR="00FB7E5F">
        <w:rPr>
          <w:rFonts w:cs="Baskerville"/>
        </w:rPr>
        <w:br/>
      </w:r>
      <w:r w:rsidR="00911676">
        <w:rPr>
          <w:rFonts w:cs="Baskerville"/>
        </w:rPr>
        <w:t xml:space="preserve">Another hill and it’ll </w:t>
      </w:r>
      <w:r w:rsidR="00911676" w:rsidRPr="00911676">
        <w:rPr>
          <w:rFonts w:cs="Baskerville"/>
        </w:rPr>
        <w:t>[</w:t>
      </w:r>
      <w:r w:rsidR="00911676">
        <w:rPr>
          <w:rFonts w:cs="Baskerville"/>
          <w:i/>
        </w:rPr>
        <w:t>“hill”</w:t>
      </w:r>
      <w:r w:rsidR="00911676" w:rsidRPr="00911676">
        <w:rPr>
          <w:rFonts w:cs="Baskerville"/>
        </w:rPr>
        <w:t>]</w:t>
      </w:r>
      <w:r w:rsidR="00911676">
        <w:rPr>
          <w:rFonts w:cs="Baskerville"/>
        </w:rPr>
        <w:t xml:space="preserve"> </w:t>
      </w:r>
      <w:r w:rsidRPr="000507EF">
        <w:rPr>
          <w:rFonts w:cs="Baskerville"/>
        </w:rPr>
        <w:t>be my death.</w:t>
      </w:r>
    </w:p>
    <w:p w14:paraId="782B03A3" w14:textId="77777777" w:rsidR="000507EF" w:rsidRPr="000507EF" w:rsidRDefault="000507EF" w:rsidP="000507EF">
      <w:pPr>
        <w:rPr>
          <w:rFonts w:cs="Baskerville"/>
        </w:rPr>
      </w:pPr>
    </w:p>
    <w:p w14:paraId="59D4FD2D" w14:textId="418DFD0F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7E5F">
        <w:rPr>
          <w:smallCaps/>
        </w:rPr>
        <w:t xml:space="preserve"> </w:t>
      </w:r>
      <w:r w:rsidR="000507EF" w:rsidRPr="000507EF">
        <w:rPr>
          <w:rFonts w:cs="Baskerville"/>
        </w:rPr>
        <w:t>Your love grows cold.</w:t>
      </w:r>
    </w:p>
    <w:p w14:paraId="5B017B1E" w14:textId="77777777" w:rsidR="000507EF" w:rsidRPr="000507EF" w:rsidRDefault="000507EF" w:rsidP="000507EF">
      <w:pPr>
        <w:rPr>
          <w:rFonts w:cs="Baskerville"/>
        </w:rPr>
      </w:pPr>
    </w:p>
    <w:p w14:paraId="798CE11C" w14:textId="49B1434C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FB7E5F">
        <w:rPr>
          <w:smallCaps/>
        </w:rPr>
        <w:t xml:space="preserve">. </w:t>
      </w:r>
      <w:r w:rsidR="00911676">
        <w:rPr>
          <w:rFonts w:cs="Baskerville"/>
        </w:rPr>
        <w:t>Don’t scold, s</w:t>
      </w:r>
      <w:r w:rsidRPr="000507EF">
        <w:rPr>
          <w:rFonts w:cs="Baskerville"/>
        </w:rPr>
        <w:t>o fair and young</w:t>
      </w:r>
      <w:r w:rsidR="00911676">
        <w:rPr>
          <w:rFonts w:cs="Baskerville"/>
        </w:rPr>
        <w:t>.</w:t>
      </w:r>
      <w:r w:rsidR="00FB7E5F">
        <w:rPr>
          <w:rFonts w:cs="Baskerville"/>
        </w:rPr>
        <w:br/>
      </w:r>
      <w:r w:rsidRPr="000507EF">
        <w:rPr>
          <w:rFonts w:cs="Baskerville"/>
        </w:rPr>
        <w:t>I’m long enough on love but short on lung.</w:t>
      </w:r>
    </w:p>
    <w:p w14:paraId="2CA4F200" w14:textId="77777777" w:rsidR="000507EF" w:rsidRPr="000507EF" w:rsidRDefault="000507EF" w:rsidP="000507EF">
      <w:pPr>
        <w:rPr>
          <w:rFonts w:cs="Baskerville"/>
        </w:rPr>
      </w:pPr>
    </w:p>
    <w:p w14:paraId="3454992A" w14:textId="3C580503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7E5F">
        <w:rPr>
          <w:smallCaps/>
        </w:rPr>
        <w:t xml:space="preserve"> </w:t>
      </w:r>
      <w:r w:rsidR="000507EF" w:rsidRPr="000507EF">
        <w:rPr>
          <w:rFonts w:cs="Baskerville"/>
        </w:rPr>
        <w:t>Where are we anyhow?</w:t>
      </w:r>
    </w:p>
    <w:p w14:paraId="2C84B35B" w14:textId="77777777" w:rsidR="000507EF" w:rsidRPr="000507EF" w:rsidRDefault="000507EF" w:rsidP="000507EF">
      <w:pPr>
        <w:rPr>
          <w:rFonts w:cs="Baskerville"/>
        </w:rPr>
      </w:pPr>
    </w:p>
    <w:p w14:paraId="4BEF33EA" w14:textId="306F950D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FB7E5F">
        <w:rPr>
          <w:smallCaps/>
        </w:rPr>
        <w:t xml:space="preserve">. </w:t>
      </w:r>
      <w:r w:rsidR="00911676">
        <w:rPr>
          <w:smallCaps/>
        </w:rPr>
        <w:t xml:space="preserve">                                                        </w:t>
      </w:r>
      <w:r w:rsidRPr="000507EF">
        <w:rPr>
          <w:rFonts w:cs="Baskerville"/>
        </w:rPr>
        <w:t>I give it up.</w:t>
      </w:r>
      <w:r w:rsidR="00FB7E5F">
        <w:rPr>
          <w:rFonts w:cs="Baskerville"/>
        </w:rPr>
        <w:br/>
      </w:r>
      <w:r w:rsidRPr="000507EF">
        <w:rPr>
          <w:rFonts w:cs="Baskerville"/>
        </w:rPr>
        <w:t>Filled to the brim is our misfortune’s cup.</w:t>
      </w:r>
    </w:p>
    <w:p w14:paraId="32A774C5" w14:textId="77777777" w:rsidR="000507EF" w:rsidRPr="000507EF" w:rsidRDefault="000507EF" w:rsidP="000507EF">
      <w:pPr>
        <w:rPr>
          <w:rFonts w:cs="Baskerville"/>
        </w:rPr>
      </w:pPr>
    </w:p>
    <w:p w14:paraId="2BBAF8B7" w14:textId="77777777" w:rsidR="00B53108" w:rsidRDefault="00434307" w:rsidP="00FB7E5F">
      <w:pPr>
        <w:rPr>
          <w:rFonts w:cs="Baskerville"/>
        </w:rPr>
      </w:pPr>
      <w:r>
        <w:rPr>
          <w:smallCaps/>
        </w:rPr>
        <w:t>catherine.</w:t>
      </w:r>
      <w:r w:rsidR="00FB7E5F">
        <w:rPr>
          <w:smallCaps/>
        </w:rPr>
        <w:t xml:space="preserve"> </w:t>
      </w:r>
      <w:r w:rsidR="000507EF" w:rsidRPr="000507EF">
        <w:rPr>
          <w:rFonts w:cs="Baskerville"/>
        </w:rPr>
        <w:t>To starve the crew so was the thing to blame</w:t>
      </w:r>
      <w:r w:rsidR="00B53108">
        <w:rPr>
          <w:rFonts w:cs="Baskerville"/>
        </w:rPr>
        <w:t>.</w:t>
      </w:r>
      <w:r w:rsidR="00FB7E5F">
        <w:rPr>
          <w:rFonts w:cs="Baskerville"/>
        </w:rPr>
        <w:br/>
      </w:r>
      <w:r w:rsidR="000507EF" w:rsidRPr="000507EF">
        <w:rPr>
          <w:rFonts w:cs="Baskerville"/>
        </w:rPr>
        <w:t>They struck</w:t>
      </w:r>
      <w:r w:rsidR="00B53108">
        <w:rPr>
          <w:rFonts w:cs="Baskerville"/>
        </w:rPr>
        <w:t>,</w:t>
      </w:r>
      <w:r w:rsidR="000507EF" w:rsidRPr="000507EF">
        <w:rPr>
          <w:rFonts w:cs="Baskerville"/>
        </w:rPr>
        <w:t xml:space="preserve"> and then the vessel did the same.</w:t>
      </w:r>
    </w:p>
    <w:p w14:paraId="555A6E22" w14:textId="77777777" w:rsidR="00B53108" w:rsidRDefault="00B53108" w:rsidP="00FB7E5F">
      <w:pPr>
        <w:rPr>
          <w:rFonts w:cs="Baskerville"/>
        </w:rPr>
      </w:pPr>
    </w:p>
    <w:p w14:paraId="5BF75F3F" w14:textId="33BF59C3" w:rsidR="000507EF" w:rsidRPr="00FB7E5F" w:rsidRDefault="000507EF" w:rsidP="00B53108">
      <w:pPr>
        <w:pStyle w:val="LyricStageDirection"/>
      </w:pPr>
      <w:r w:rsidRPr="00FB7E5F">
        <w:t>(</w:t>
      </w:r>
      <w:r w:rsidR="00B53108">
        <w:t>He points</w:t>
      </w:r>
      <w:r w:rsidRPr="00FB7E5F">
        <w:t xml:space="preserve"> to </w:t>
      </w:r>
      <w:r w:rsidR="00B53108">
        <w:t xml:space="preserve">the </w:t>
      </w:r>
      <w:r w:rsidRPr="00FB7E5F">
        <w:t>wreck on the horizon.)</w:t>
      </w:r>
    </w:p>
    <w:p w14:paraId="5E7F2EA9" w14:textId="77777777" w:rsidR="007B4677" w:rsidRDefault="007B4677" w:rsidP="000507EF">
      <w:pPr>
        <w:rPr>
          <w:smallCaps/>
        </w:rPr>
      </w:pPr>
    </w:p>
    <w:p w14:paraId="23007817" w14:textId="77213D33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FB7E5F">
        <w:rPr>
          <w:smallCaps/>
        </w:rPr>
        <w:t xml:space="preserve">. </w:t>
      </w:r>
      <w:r w:rsidRPr="000507EF">
        <w:rPr>
          <w:rFonts w:cs="Baskerville"/>
        </w:rPr>
        <w:t xml:space="preserve">There is the wreck out there on the </w:t>
      </w:r>
      <w:r w:rsidRPr="00B53108">
        <w:rPr>
          <w:rFonts w:cs="Baskerville"/>
          <w:i/>
        </w:rPr>
        <w:t>horizon</w:t>
      </w:r>
      <w:r w:rsidRPr="000507EF">
        <w:rPr>
          <w:rFonts w:cs="Baskerville"/>
        </w:rPr>
        <w:t>.</w:t>
      </w:r>
      <w:r w:rsidR="00FB7E5F">
        <w:rPr>
          <w:rFonts w:cs="Baskerville"/>
        </w:rPr>
        <w:br/>
      </w:r>
      <w:r w:rsidR="00B53108">
        <w:rPr>
          <w:rFonts w:cs="Baskerville"/>
        </w:rPr>
        <w:t xml:space="preserve">She’s </w:t>
      </w:r>
      <w:proofErr w:type="gramStart"/>
      <w:r w:rsidR="00B53108">
        <w:rPr>
          <w:rFonts w:cs="Baskerville"/>
        </w:rPr>
        <w:t>all broke</w:t>
      </w:r>
      <w:proofErr w:type="gramEnd"/>
      <w:r w:rsidR="00B53108">
        <w:rPr>
          <w:rFonts w:cs="Baskerville"/>
        </w:rPr>
        <w:t xml:space="preserve"> up. T</w:t>
      </w:r>
      <w:r w:rsidRPr="000507EF">
        <w:rPr>
          <w:rFonts w:cs="Baskerville"/>
        </w:rPr>
        <w:t xml:space="preserve">here’s no chance of her </w:t>
      </w:r>
      <w:proofErr w:type="spellStart"/>
      <w:r w:rsidR="00B53108" w:rsidRPr="00B53108">
        <w:rPr>
          <w:rFonts w:cs="Baskerville"/>
          <w:i/>
        </w:rPr>
        <w:t>ris</w:t>
      </w:r>
      <w:r w:rsidRPr="00B53108">
        <w:rPr>
          <w:rFonts w:cs="Baskerville"/>
          <w:i/>
        </w:rPr>
        <w:t>in</w:t>
      </w:r>
      <w:proofErr w:type="spellEnd"/>
      <w:r w:rsidR="00B53108" w:rsidRPr="00B53108">
        <w:rPr>
          <w:rFonts w:cs="Baskerville"/>
          <w:i/>
        </w:rPr>
        <w:t>’</w:t>
      </w:r>
      <w:r w:rsidRPr="000507EF">
        <w:rPr>
          <w:rFonts w:cs="Baskerville"/>
        </w:rPr>
        <w:t>.</w:t>
      </w:r>
    </w:p>
    <w:p w14:paraId="640BCA0B" w14:textId="77777777" w:rsidR="000507EF" w:rsidRPr="000507EF" w:rsidRDefault="000507EF" w:rsidP="000507EF">
      <w:pPr>
        <w:rPr>
          <w:rFonts w:cs="Baskerville"/>
        </w:rPr>
      </w:pPr>
    </w:p>
    <w:p w14:paraId="5085B8F3" w14:textId="702ACEA5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7E5F">
        <w:rPr>
          <w:smallCaps/>
        </w:rPr>
        <w:t xml:space="preserve"> </w:t>
      </w:r>
      <w:r w:rsidR="000507EF" w:rsidRPr="000507EF">
        <w:rPr>
          <w:rFonts w:cs="Baskerville"/>
        </w:rPr>
        <w:t>My lovely clothes all lost. Not one suit left me.</w:t>
      </w:r>
      <w:r w:rsidR="00FB7E5F">
        <w:rPr>
          <w:rFonts w:cs="Baskerville"/>
        </w:rPr>
        <w:br/>
      </w:r>
      <w:r w:rsidR="000507EF" w:rsidRPr="000507EF">
        <w:rPr>
          <w:rFonts w:cs="Baskerville"/>
        </w:rPr>
        <w:t xml:space="preserve">The </w:t>
      </w:r>
      <w:r w:rsidR="000507EF" w:rsidRPr="00C80166">
        <w:rPr>
          <w:rFonts w:cs="Baskerville"/>
          <w:i/>
        </w:rPr>
        <w:t>waste</w:t>
      </w:r>
      <w:r w:rsidR="000507EF" w:rsidRPr="000507EF">
        <w:rPr>
          <w:rFonts w:cs="Baskerville"/>
        </w:rPr>
        <w:t xml:space="preserve"> of waters of all </w:t>
      </w:r>
      <w:r w:rsidR="000507EF" w:rsidRPr="00C80166">
        <w:rPr>
          <w:rFonts w:cs="Baskerville"/>
          <w:i/>
        </w:rPr>
        <w:t>wai</w:t>
      </w:r>
      <w:r w:rsidR="00C80166" w:rsidRPr="00C80166">
        <w:rPr>
          <w:rFonts w:cs="Baskerville"/>
          <w:i/>
        </w:rPr>
        <w:t>s</w:t>
      </w:r>
      <w:r w:rsidR="000507EF" w:rsidRPr="00C80166">
        <w:rPr>
          <w:rFonts w:cs="Baskerville"/>
          <w:i/>
        </w:rPr>
        <w:t>ts</w:t>
      </w:r>
      <w:r w:rsidR="00C80166">
        <w:rPr>
          <w:rFonts w:cs="Baskerville"/>
        </w:rPr>
        <w:t xml:space="preserve"> bereft me,</w:t>
      </w:r>
      <w:r w:rsidR="00FB7E5F">
        <w:rPr>
          <w:rFonts w:cs="Baskerville"/>
        </w:rPr>
        <w:br/>
      </w:r>
      <w:proofErr w:type="gramStart"/>
      <w:r w:rsidR="000507EF" w:rsidRPr="000507EF">
        <w:rPr>
          <w:rFonts w:cs="Baskerville"/>
        </w:rPr>
        <w:t>And</w:t>
      </w:r>
      <w:proofErr w:type="gramEnd"/>
      <w:r w:rsidR="000507EF" w:rsidRPr="000507EF">
        <w:rPr>
          <w:rFonts w:cs="Baskerville"/>
        </w:rPr>
        <w:t xml:space="preserve"> had it not been that we found that </w:t>
      </w:r>
      <w:r w:rsidR="000507EF" w:rsidRPr="00C80166">
        <w:rPr>
          <w:rFonts w:cs="Baskerville"/>
          <w:i/>
        </w:rPr>
        <w:t>chest</w:t>
      </w:r>
      <w:r w:rsidR="00C80166">
        <w:rPr>
          <w:rFonts w:cs="Baskerville"/>
        </w:rPr>
        <w:t>,</w:t>
      </w:r>
      <w:r w:rsidR="00FB7E5F">
        <w:rPr>
          <w:rFonts w:cs="Baskerville"/>
        </w:rPr>
        <w:br/>
      </w:r>
      <w:r w:rsidR="000507EF" w:rsidRPr="000507EF">
        <w:rPr>
          <w:rFonts w:cs="Baskerville"/>
        </w:rPr>
        <w:t xml:space="preserve">In </w:t>
      </w:r>
      <w:r w:rsidR="000507EF" w:rsidRPr="00C80166">
        <w:rPr>
          <w:rFonts w:cs="Baskerville"/>
          <w:i/>
        </w:rPr>
        <w:t>fig</w:t>
      </w:r>
      <w:r w:rsidR="000507EF" w:rsidRPr="000507EF">
        <w:rPr>
          <w:rFonts w:cs="Baskerville"/>
        </w:rPr>
        <w:t xml:space="preserve">urative </w:t>
      </w:r>
      <w:r w:rsidR="000507EF" w:rsidRPr="00C80166">
        <w:rPr>
          <w:rFonts w:cs="Baskerville"/>
          <w:i/>
        </w:rPr>
        <w:t>fig</w:t>
      </w:r>
      <w:r w:rsidR="000507EF" w:rsidRPr="000507EF">
        <w:rPr>
          <w:rFonts w:cs="Baskerville"/>
        </w:rPr>
        <w:t xml:space="preserve"> leaves we’d now been dressed.</w:t>
      </w:r>
    </w:p>
    <w:p w14:paraId="3515123A" w14:textId="77777777" w:rsidR="000507EF" w:rsidRPr="000507EF" w:rsidRDefault="000507EF" w:rsidP="000507EF">
      <w:pPr>
        <w:rPr>
          <w:rFonts w:cs="Baskerville"/>
        </w:rPr>
      </w:pPr>
    </w:p>
    <w:p w14:paraId="6CB1487B" w14:textId="4037A588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FB7E5F">
        <w:rPr>
          <w:smallCaps/>
        </w:rPr>
        <w:t xml:space="preserve">. </w:t>
      </w:r>
      <w:r w:rsidRPr="000507EF">
        <w:rPr>
          <w:rFonts w:cs="Baskerville"/>
        </w:rPr>
        <w:t>Your costume</w:t>
      </w:r>
      <w:r w:rsidR="00FB7E5F">
        <w:rPr>
          <w:rFonts w:cs="Baskerville"/>
        </w:rPr>
        <w:t>s</w:t>
      </w:r>
      <w:r w:rsidR="00C80166">
        <w:rPr>
          <w:rFonts w:cs="Baskerville"/>
        </w:rPr>
        <w:t>,</w:t>
      </w:r>
      <w:r w:rsidR="00FB7E5F">
        <w:rPr>
          <w:rFonts w:cs="Baskerville"/>
        </w:rPr>
        <w:t xml:space="preserve"> though</w:t>
      </w:r>
      <w:r w:rsidR="00C80166">
        <w:rPr>
          <w:rFonts w:cs="Baskerville"/>
        </w:rPr>
        <w:t>, ’s becoming. A</w:t>
      </w:r>
      <w:r w:rsidR="00FB7E5F">
        <w:rPr>
          <w:rFonts w:cs="Baskerville"/>
        </w:rPr>
        <w:t>s for mine</w:t>
      </w:r>
      <w:r w:rsidR="00C80166">
        <w:rPr>
          <w:rFonts w:cs="Baskerville"/>
        </w:rPr>
        <w:t>,</w:t>
      </w:r>
      <w:r w:rsidR="00FB7E5F">
        <w:rPr>
          <w:rFonts w:cs="Baskerville"/>
        </w:rPr>
        <w:br/>
      </w:r>
      <w:proofErr w:type="gramStart"/>
      <w:r w:rsidRPr="000507EF">
        <w:rPr>
          <w:rFonts w:cs="Baskerville"/>
        </w:rPr>
        <w:t>It</w:t>
      </w:r>
      <w:proofErr w:type="gramEnd"/>
      <w:r w:rsidRPr="000507EF">
        <w:rPr>
          <w:rFonts w:cs="Baskerville"/>
        </w:rPr>
        <w:t xml:space="preserve"> certainly is in the travelling line.</w:t>
      </w:r>
      <w:r w:rsidR="00FB7E5F">
        <w:rPr>
          <w:rFonts w:cs="Baskerville"/>
        </w:rPr>
        <w:br/>
      </w:r>
      <w:r w:rsidRPr="000507EF">
        <w:rPr>
          <w:rFonts w:cs="Baskerville"/>
        </w:rPr>
        <w:t>Say</w:t>
      </w:r>
      <w:r w:rsidR="00C80166">
        <w:rPr>
          <w:rFonts w:cs="Baskerville"/>
        </w:rPr>
        <w:t>,</w:t>
      </w:r>
      <w:r w:rsidRPr="000507EF">
        <w:rPr>
          <w:rFonts w:cs="Baskerville"/>
        </w:rPr>
        <w:t xml:space="preserve"> Catty, how do you like my hurricane ulster?</w:t>
      </w:r>
    </w:p>
    <w:p w14:paraId="68368520" w14:textId="77777777" w:rsidR="000507EF" w:rsidRPr="000507EF" w:rsidRDefault="000507EF" w:rsidP="000507EF">
      <w:pPr>
        <w:rPr>
          <w:rFonts w:cs="Baskerville"/>
        </w:rPr>
      </w:pPr>
    </w:p>
    <w:p w14:paraId="551F19C2" w14:textId="37FA9EEC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7E5F">
        <w:rPr>
          <w:smallCaps/>
        </w:rPr>
        <w:t xml:space="preserve"> </w:t>
      </w:r>
      <w:r w:rsidR="000507EF" w:rsidRPr="000507EF">
        <w:rPr>
          <w:rFonts w:cs="Baskerville"/>
        </w:rPr>
        <w:t>Well</w:t>
      </w:r>
      <w:r w:rsidR="006740BC">
        <w:rPr>
          <w:rFonts w:cs="Baskerville"/>
        </w:rPr>
        <w:t>,</w:t>
      </w:r>
      <w:r w:rsidR="000507EF" w:rsidRPr="000507EF">
        <w:rPr>
          <w:rFonts w:cs="Baskerville"/>
        </w:rPr>
        <w:t xml:space="preserve"> </w:t>
      </w:r>
      <w:proofErr w:type="spellStart"/>
      <w:r w:rsidR="000507EF" w:rsidRPr="000507EF">
        <w:rPr>
          <w:rFonts w:cs="Baskerville"/>
        </w:rPr>
        <w:t>Blanky</w:t>
      </w:r>
      <w:proofErr w:type="spellEnd"/>
      <w:r w:rsidR="00C80166">
        <w:rPr>
          <w:rFonts w:cs="Baskerville"/>
        </w:rPr>
        <w:t>,</w:t>
      </w:r>
      <w:r w:rsidR="000507EF" w:rsidRPr="000507EF">
        <w:rPr>
          <w:rFonts w:cs="Baskerville"/>
        </w:rPr>
        <w:t xml:space="preserve"> I don’t want to discourage you</w:t>
      </w:r>
      <w:r w:rsidR="00C80166">
        <w:rPr>
          <w:rFonts w:cs="Baskerville"/>
        </w:rPr>
        <w:t>,</w:t>
      </w:r>
      <w:r w:rsidR="00FB7E5F">
        <w:rPr>
          <w:rFonts w:cs="Baskerville"/>
        </w:rPr>
        <w:br/>
      </w:r>
      <w:r w:rsidR="000507EF" w:rsidRPr="000507EF">
        <w:rPr>
          <w:rFonts w:cs="Baskerville"/>
        </w:rPr>
        <w:t>Poor fellow, but you look a sight.</w:t>
      </w:r>
    </w:p>
    <w:p w14:paraId="252C10FA" w14:textId="77777777" w:rsidR="000507EF" w:rsidRPr="000507EF" w:rsidRDefault="000507EF" w:rsidP="000507EF">
      <w:pPr>
        <w:rPr>
          <w:rFonts w:cs="Baskerville"/>
        </w:rPr>
      </w:pPr>
    </w:p>
    <w:p w14:paraId="299B4871" w14:textId="2045BC1C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FB7E5F">
        <w:rPr>
          <w:smallCaps/>
        </w:rPr>
        <w:t xml:space="preserve">. </w:t>
      </w:r>
      <w:r w:rsidR="006740BC">
        <w:rPr>
          <w:rFonts w:cs="Baskerville"/>
        </w:rPr>
        <w:t xml:space="preserve">No? </w:t>
      </w:r>
      <w:proofErr w:type="gramStart"/>
      <w:r w:rsidR="006740BC">
        <w:rPr>
          <w:rFonts w:cs="Baskerville"/>
        </w:rPr>
        <w:t>n</w:t>
      </w:r>
      <w:r w:rsidRPr="000507EF">
        <w:rPr>
          <w:rFonts w:cs="Baskerville"/>
        </w:rPr>
        <w:t>o</w:t>
      </w:r>
      <w:proofErr w:type="gramEnd"/>
      <w:r w:rsidRPr="000507EF">
        <w:rPr>
          <w:rFonts w:cs="Baskerville"/>
        </w:rPr>
        <w:t>?</w:t>
      </w:r>
      <w:r w:rsidR="00FB7E5F">
        <w:rPr>
          <w:rFonts w:cs="Baskerville"/>
        </w:rPr>
        <w:br/>
      </w:r>
      <w:r w:rsidRPr="000507EF">
        <w:rPr>
          <w:rFonts w:cs="Baskerville"/>
        </w:rPr>
        <w:t>I wear this Roman toga ’cause</w:t>
      </w:r>
      <w:r w:rsidR="00C80166">
        <w:rPr>
          <w:rFonts w:cs="Baskerville"/>
        </w:rPr>
        <w:t>,</w:t>
      </w:r>
      <w:r w:rsidRPr="000507EF">
        <w:rPr>
          <w:rFonts w:cs="Baskerville"/>
        </w:rPr>
        <w:t xml:space="preserve"> ’twixt you and me</w:t>
      </w:r>
      <w:r w:rsidR="00C80166">
        <w:rPr>
          <w:rFonts w:cs="Baskerville"/>
        </w:rPr>
        <w:t>,</w:t>
      </w:r>
      <w:r w:rsidR="00FB7E5F">
        <w:rPr>
          <w:rFonts w:cs="Baskerville"/>
        </w:rPr>
        <w:br/>
      </w:r>
      <w:proofErr w:type="gramStart"/>
      <w:r w:rsidRPr="000507EF">
        <w:rPr>
          <w:rFonts w:cs="Baskerville"/>
        </w:rPr>
        <w:t>When</w:t>
      </w:r>
      <w:proofErr w:type="gramEnd"/>
      <w:r w:rsidRPr="000507EF">
        <w:rPr>
          <w:rFonts w:cs="Baskerville"/>
        </w:rPr>
        <w:t xml:space="preserve"> you’re a Roman </w:t>
      </w:r>
      <w:r w:rsidR="00C80166" w:rsidRPr="00C80166">
        <w:rPr>
          <w:rFonts w:cs="Baskerville"/>
          <w:i/>
        </w:rPr>
        <w:t>(“</w:t>
      </w:r>
      <w:proofErr w:type="spellStart"/>
      <w:r w:rsidR="00C80166" w:rsidRPr="00C80166">
        <w:rPr>
          <w:rFonts w:cs="Baskerville"/>
          <w:i/>
        </w:rPr>
        <w:t>roamin</w:t>
      </w:r>
      <w:proofErr w:type="spellEnd"/>
      <w:r w:rsidR="00C80166" w:rsidRPr="00C80166">
        <w:rPr>
          <w:rFonts w:cs="Baskerville"/>
          <w:i/>
        </w:rPr>
        <w:t>’”)</w:t>
      </w:r>
      <w:r w:rsidR="00C80166">
        <w:rPr>
          <w:rFonts w:cs="Baskerville"/>
        </w:rPr>
        <w:t xml:space="preserve">, </w:t>
      </w:r>
      <w:r w:rsidRPr="000507EF">
        <w:rPr>
          <w:rFonts w:cs="Baskerville"/>
        </w:rPr>
        <w:t>you must do as Romans do.</w:t>
      </w:r>
      <w:r w:rsidR="00FB7E5F">
        <w:rPr>
          <w:rFonts w:cs="Baskerville"/>
        </w:rPr>
        <w:br/>
      </w:r>
      <w:r w:rsidR="006740BC">
        <w:rPr>
          <w:rFonts w:cs="Baskerville"/>
        </w:rPr>
        <w:t>(Ha! h</w:t>
      </w:r>
      <w:r w:rsidRPr="000507EF">
        <w:rPr>
          <w:rFonts w:cs="Baskerville"/>
        </w:rPr>
        <w:t>a! That’s very good.</w:t>
      </w:r>
      <w:r w:rsidR="006740BC">
        <w:rPr>
          <w:rFonts w:cs="Baskerville"/>
        </w:rPr>
        <w:t>)</w:t>
      </w:r>
    </w:p>
    <w:p w14:paraId="4536D971" w14:textId="77777777" w:rsidR="000507EF" w:rsidRPr="000507EF" w:rsidRDefault="000507EF" w:rsidP="000507EF">
      <w:pPr>
        <w:rPr>
          <w:rFonts w:cs="Baskerville"/>
        </w:rPr>
      </w:pPr>
    </w:p>
    <w:p w14:paraId="1B470469" w14:textId="608F09B4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7E5F">
        <w:rPr>
          <w:smallCaps/>
        </w:rPr>
        <w:t xml:space="preserve"> </w:t>
      </w:r>
      <w:r w:rsidR="000507EF" w:rsidRPr="000507EF">
        <w:rPr>
          <w:rFonts w:cs="Baskerville"/>
        </w:rPr>
        <w:t>This is no time or place for idle jests. For food I’m faint.</w:t>
      </w:r>
    </w:p>
    <w:p w14:paraId="0E80FD06" w14:textId="77777777" w:rsidR="000507EF" w:rsidRPr="000507EF" w:rsidRDefault="000507EF" w:rsidP="000507EF">
      <w:pPr>
        <w:rPr>
          <w:rFonts w:cs="Baskerville"/>
        </w:rPr>
      </w:pPr>
    </w:p>
    <w:p w14:paraId="56F2E0A6" w14:textId="13DA95F3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FB7E5F">
        <w:rPr>
          <w:smallCaps/>
        </w:rPr>
        <w:t xml:space="preserve">. </w:t>
      </w:r>
      <w:r w:rsidR="00C80166">
        <w:rPr>
          <w:rFonts w:cs="Baskerville"/>
        </w:rPr>
        <w:t xml:space="preserve">And hearty </w:t>
      </w:r>
      <w:r w:rsidR="00C80166" w:rsidRPr="00C80166">
        <w:rPr>
          <w:rFonts w:cs="Baskerville"/>
          <w:i/>
        </w:rPr>
        <w:t>jokes</w:t>
      </w:r>
      <w:r w:rsidR="00C80166">
        <w:rPr>
          <w:rFonts w:cs="Baskerville"/>
        </w:rPr>
        <w:t xml:space="preserve"> </w:t>
      </w:r>
      <w:r w:rsidR="00C80166" w:rsidRPr="00C80166">
        <w:rPr>
          <w:rFonts w:cs="Baskerville"/>
          <w:i/>
        </w:rPr>
        <w:t>(“artichokes”</w:t>
      </w:r>
      <w:r w:rsidRPr="00C80166">
        <w:rPr>
          <w:rFonts w:cs="Baskerville"/>
          <w:i/>
        </w:rPr>
        <w:t>)</w:t>
      </w:r>
      <w:r w:rsidR="00C80166">
        <w:rPr>
          <w:rFonts w:cs="Baskerville"/>
        </w:rPr>
        <w:t xml:space="preserve"> </w:t>
      </w:r>
      <w:r w:rsidR="00C80166">
        <w:rPr>
          <w:rFonts w:cs="Baskerville"/>
          <w:i/>
        </w:rPr>
        <w:t>jest</w:t>
      </w:r>
      <w:r w:rsidRPr="000507EF">
        <w:rPr>
          <w:rFonts w:cs="Baskerville"/>
        </w:rPr>
        <w:t xml:space="preserve"> the thing for your complaint</w:t>
      </w:r>
      <w:r w:rsidR="00C80166">
        <w:rPr>
          <w:rFonts w:cs="Baskerville"/>
        </w:rPr>
        <w:t>.</w:t>
      </w:r>
    </w:p>
    <w:p w14:paraId="3EA11A72" w14:textId="77777777" w:rsidR="000507EF" w:rsidRPr="000507EF" w:rsidRDefault="000507EF" w:rsidP="000507EF">
      <w:pPr>
        <w:rPr>
          <w:rFonts w:cs="Baskerville"/>
        </w:rPr>
      </w:pPr>
    </w:p>
    <w:p w14:paraId="66540C7C" w14:textId="0592A16D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7E5F">
        <w:rPr>
          <w:smallCaps/>
        </w:rPr>
        <w:t xml:space="preserve"> </w:t>
      </w:r>
      <w:r w:rsidR="000507EF" w:rsidRPr="000507EF">
        <w:rPr>
          <w:rFonts w:cs="Baskerville"/>
        </w:rPr>
        <w:t>I am weary and fain would rest.</w:t>
      </w:r>
    </w:p>
    <w:p w14:paraId="416FE722" w14:textId="77777777" w:rsidR="000507EF" w:rsidRPr="000507EF" w:rsidRDefault="000507EF" w:rsidP="000507EF">
      <w:pPr>
        <w:rPr>
          <w:rFonts w:cs="Baskerville"/>
        </w:rPr>
      </w:pPr>
    </w:p>
    <w:p w14:paraId="091B1D8C" w14:textId="77777777" w:rsidR="00C80166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FB7E5F">
        <w:rPr>
          <w:smallCaps/>
        </w:rPr>
        <w:t xml:space="preserve">. </w:t>
      </w:r>
      <w:r w:rsidRPr="000507EF">
        <w:rPr>
          <w:rFonts w:cs="Baskerville"/>
        </w:rPr>
        <w:t>Go sit down. Rest awhile</w:t>
      </w:r>
      <w:r w:rsidR="00C80166">
        <w:rPr>
          <w:rFonts w:cs="Baskerville"/>
        </w:rPr>
        <w:t xml:space="preserve">. </w:t>
      </w:r>
      <w:r w:rsidRPr="000507EF">
        <w:rPr>
          <w:rFonts w:cs="Baskerville"/>
        </w:rPr>
        <w:t>Sit thee down by me</w:t>
      </w:r>
      <w:r w:rsidR="00C80166">
        <w:rPr>
          <w:rFonts w:cs="Baskerville"/>
        </w:rPr>
        <w:t>,</w:t>
      </w:r>
    </w:p>
    <w:p w14:paraId="5686112F" w14:textId="016D8904" w:rsidR="00C80166" w:rsidRDefault="00C80166" w:rsidP="00C80166">
      <w:pPr>
        <w:pStyle w:val="LyricStageDirection"/>
      </w:pPr>
      <w:r>
        <w:t>(</w:t>
      </w:r>
      <w:proofErr w:type="gramStart"/>
      <w:r>
        <w:t>kneeling</w:t>
      </w:r>
      <w:proofErr w:type="gramEnd"/>
      <w:r>
        <w:t>)</w:t>
      </w:r>
    </w:p>
    <w:p w14:paraId="2C58A6A1" w14:textId="11B53BC0" w:rsidR="000507EF" w:rsidRPr="000507EF" w:rsidRDefault="00C80166" w:rsidP="000507EF">
      <w:pPr>
        <w:rPr>
          <w:rFonts w:cs="Baskerville"/>
        </w:rPr>
      </w:pPr>
      <w:r>
        <w:rPr>
          <w:rFonts w:cs="Baskerville"/>
        </w:rPr>
        <w:tab/>
      </w:r>
      <w:proofErr w:type="gramStart"/>
      <w:r w:rsidR="000507EF" w:rsidRPr="000507EF">
        <w:rPr>
          <w:rFonts w:cs="Baskerville"/>
        </w:rPr>
        <w:t xml:space="preserve">My </w:t>
      </w:r>
      <w:r w:rsidR="006740BC">
        <w:rPr>
          <w:rFonts w:cs="Baskerville"/>
        </w:rPr>
        <w:t>bonnie</w:t>
      </w:r>
      <w:r w:rsidR="000507EF" w:rsidRPr="000507EF">
        <w:rPr>
          <w:rFonts w:cs="Baskerville"/>
        </w:rPr>
        <w:t xml:space="preserve"> K</w:t>
      </w:r>
      <w:r w:rsidR="006740BC">
        <w:rPr>
          <w:rFonts w:cs="Baskerville"/>
        </w:rPr>
        <w:t>ate upon me bonnie boney k</w:t>
      </w:r>
      <w:r>
        <w:rPr>
          <w:rFonts w:cs="Baskerville"/>
        </w:rPr>
        <w:t>nee.</w:t>
      </w:r>
      <w:proofErr w:type="gramEnd"/>
    </w:p>
    <w:p w14:paraId="5FFD30F3" w14:textId="77777777" w:rsidR="000507EF" w:rsidRPr="000507EF" w:rsidRDefault="000507EF" w:rsidP="000507EF">
      <w:pPr>
        <w:rPr>
          <w:rFonts w:cs="Baskerville"/>
        </w:rPr>
      </w:pPr>
    </w:p>
    <w:p w14:paraId="58AD2842" w14:textId="59F6D1C6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7E5F">
        <w:rPr>
          <w:smallCaps/>
        </w:rPr>
        <w:t xml:space="preserve"> </w:t>
      </w:r>
      <w:r w:rsidR="00C80166">
        <w:rPr>
          <w:rFonts w:cs="Baskerville"/>
          <w:i/>
        </w:rPr>
        <w:t>(</w:t>
      </w:r>
      <w:proofErr w:type="gramStart"/>
      <w:r w:rsidR="00C80166">
        <w:rPr>
          <w:rFonts w:cs="Baskerville"/>
          <w:i/>
        </w:rPr>
        <w:t>business</w:t>
      </w:r>
      <w:proofErr w:type="gramEnd"/>
      <w:r w:rsidR="00C80166">
        <w:rPr>
          <w:rFonts w:cs="Baskerville"/>
          <w:i/>
        </w:rPr>
        <w:t>)</w:t>
      </w:r>
      <w:r w:rsidR="00FB7E5F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I don’t want to sit down</w:t>
      </w:r>
      <w:r w:rsidR="00C80166">
        <w:rPr>
          <w:rFonts w:cs="Baskerville"/>
        </w:rPr>
        <w:t xml:space="preserve">. </w:t>
      </w:r>
      <w:r w:rsidR="000507EF" w:rsidRPr="000507EF">
        <w:rPr>
          <w:rFonts w:cs="Baskerville"/>
        </w:rPr>
        <w:t xml:space="preserve">I’m getting </w:t>
      </w:r>
      <w:r w:rsidR="00C80166">
        <w:rPr>
          <w:rFonts w:cs="Baskerville"/>
        </w:rPr>
        <w:t>[to be</w:t>
      </w:r>
      <w:r w:rsidR="00C80166" w:rsidRPr="00C80166">
        <w:rPr>
          <w:rFonts w:cs="Baskerville"/>
        </w:rPr>
        <w:t>?</w:t>
      </w:r>
      <w:r w:rsidR="00C80166">
        <w:rPr>
          <w:rFonts w:cs="Baskerville"/>
        </w:rPr>
        <w:t xml:space="preserve">] </w:t>
      </w:r>
      <w:r w:rsidR="000507EF" w:rsidRPr="000507EF">
        <w:rPr>
          <w:rFonts w:cs="Baskerville"/>
        </w:rPr>
        <w:t>a big girl now</w:t>
      </w:r>
      <w:r w:rsidR="00C80166">
        <w:rPr>
          <w:rFonts w:cs="Baskerville"/>
        </w:rPr>
        <w:t>. B</w:t>
      </w:r>
      <w:r w:rsidR="000507EF" w:rsidRPr="000507EF">
        <w:rPr>
          <w:rFonts w:cs="Baskerville"/>
        </w:rPr>
        <w:t>esides</w:t>
      </w:r>
      <w:r w:rsidR="00C80166">
        <w:rPr>
          <w:rFonts w:cs="Baskerville"/>
        </w:rPr>
        <w:t>,</w:t>
      </w:r>
      <w:r w:rsidR="000507EF" w:rsidRPr="000507EF">
        <w:rPr>
          <w:rFonts w:cs="Baskerville"/>
        </w:rPr>
        <w:t xml:space="preserve"> my Ma </w:t>
      </w:r>
      <w:proofErr w:type="gramStart"/>
      <w:r w:rsidR="000507EF" w:rsidRPr="000507EF">
        <w:rPr>
          <w:rFonts w:cs="Baskerville"/>
        </w:rPr>
        <w:t>don’t</w:t>
      </w:r>
      <w:proofErr w:type="gramEnd"/>
      <w:r w:rsidR="000507EF" w:rsidRPr="000507EF">
        <w:rPr>
          <w:rFonts w:cs="Baskerville"/>
        </w:rPr>
        <w:t xml:space="preserve"> let me sit on gentlemen’s knees. Now</w:t>
      </w:r>
      <w:r w:rsidR="00C80166">
        <w:rPr>
          <w:rFonts w:cs="Baskerville"/>
        </w:rPr>
        <w:t>,</w:t>
      </w:r>
      <w:r w:rsidR="000507EF" w:rsidRPr="000507EF">
        <w:rPr>
          <w:rFonts w:cs="Baskerville"/>
        </w:rPr>
        <w:t xml:space="preserve"> you</w:t>
      </w:r>
      <w:r w:rsidR="00C80166">
        <w:rPr>
          <w:rFonts w:cs="Baskerville"/>
        </w:rPr>
        <w:t>!</w:t>
      </w:r>
      <w:r w:rsidR="00FB7E5F">
        <w:rPr>
          <w:rFonts w:cs="Baskerville"/>
        </w:rPr>
        <w:t xml:space="preserve"> </w:t>
      </w:r>
      <w:r w:rsidR="00C80166">
        <w:rPr>
          <w:rFonts w:cs="Baskerville"/>
        </w:rPr>
        <w:t xml:space="preserve">Stop coming over to me. </w:t>
      </w:r>
      <w:r w:rsidR="000507EF" w:rsidRPr="000507EF">
        <w:rPr>
          <w:rFonts w:cs="Baskerville"/>
        </w:rPr>
        <w:t xml:space="preserve">I’m afraid </w:t>
      </w:r>
      <w:proofErr w:type="gramStart"/>
      <w:r w:rsidR="000507EF" w:rsidRPr="000507EF">
        <w:rPr>
          <w:rFonts w:cs="Baskerville"/>
        </w:rPr>
        <w:t>to</w:t>
      </w:r>
      <w:r w:rsidR="00C80166">
        <w:rPr>
          <w:rFonts w:cs="Baskerville"/>
        </w:rPr>
        <w:t>.</w:t>
      </w:r>
      <w:proofErr w:type="gramEnd"/>
      <w:r w:rsidR="00C80166">
        <w:rPr>
          <w:rFonts w:cs="Baskerville"/>
        </w:rPr>
        <w:t xml:space="preserve"> . . . </w:t>
      </w:r>
      <w:r w:rsidR="000507EF" w:rsidRPr="000507EF">
        <w:rPr>
          <w:rFonts w:cs="Baskerville"/>
        </w:rPr>
        <w:t xml:space="preserve">I feel so </w:t>
      </w:r>
      <w:proofErr w:type="gramStart"/>
      <w:r w:rsidR="000507EF" w:rsidRPr="000507EF">
        <w:rPr>
          <w:rFonts w:cs="Baskerville"/>
        </w:rPr>
        <w:t>nervous</w:t>
      </w:r>
      <w:r w:rsidR="00C80166">
        <w:rPr>
          <w:rFonts w:cs="Baskerville"/>
        </w:rPr>
        <w:t>.</w:t>
      </w:r>
      <w:proofErr w:type="gramEnd"/>
      <w:r w:rsidR="00C80166">
        <w:rPr>
          <w:rFonts w:cs="Baskerville"/>
        </w:rPr>
        <w:t xml:space="preserve"> . . . </w:t>
      </w:r>
      <w:r w:rsidR="000507EF" w:rsidRPr="000507EF">
        <w:rPr>
          <w:rFonts w:cs="Baskerville"/>
        </w:rPr>
        <w:t>Do</w:t>
      </w:r>
      <w:r w:rsidR="00FB7E5F">
        <w:rPr>
          <w:rFonts w:cs="Baskerville"/>
        </w:rPr>
        <w:t xml:space="preserve"> </w:t>
      </w:r>
      <w:r w:rsidR="000507EF" w:rsidRPr="000507EF">
        <w:rPr>
          <w:rFonts w:cs="Baskerville"/>
        </w:rPr>
        <w:t>you? Suppose anybody will see me.</w:t>
      </w:r>
    </w:p>
    <w:p w14:paraId="05EE485E" w14:textId="77777777" w:rsidR="000507EF" w:rsidRDefault="000507EF" w:rsidP="000507EF">
      <w:pPr>
        <w:rPr>
          <w:rFonts w:cs="Baskerville"/>
        </w:rPr>
      </w:pPr>
    </w:p>
    <w:p w14:paraId="0B443588" w14:textId="52C66252" w:rsidR="00C80166" w:rsidRPr="000507EF" w:rsidRDefault="00C80166" w:rsidP="00C80166">
      <w:pPr>
        <w:pStyle w:val="LyricStageDirection"/>
      </w:pPr>
      <w:r>
        <w:t>(Business of standing in front of Le Blanc and hiding him from the audience.)</w:t>
      </w:r>
    </w:p>
    <w:p w14:paraId="38BDBB41" w14:textId="77777777" w:rsidR="000507EF" w:rsidRPr="000507EF" w:rsidRDefault="000507EF" w:rsidP="00C80166">
      <w:pPr>
        <w:pStyle w:val="CharacterName"/>
      </w:pPr>
    </w:p>
    <w:p w14:paraId="71EEFFDF" w14:textId="4D4A0EFB" w:rsidR="000507EF" w:rsidRPr="000507EF" w:rsidRDefault="00695BF9" w:rsidP="000507EF">
      <w:pPr>
        <w:rPr>
          <w:rFonts w:cs="Baskerville"/>
        </w:rPr>
      </w:pPr>
      <w:r>
        <w:rPr>
          <w:smallCaps/>
        </w:rPr>
        <w:t>le blanc.</w:t>
      </w:r>
      <w:r w:rsidR="00FB7E5F">
        <w:rPr>
          <w:smallCaps/>
        </w:rPr>
        <w:t xml:space="preserve"> </w:t>
      </w:r>
      <w:r w:rsidR="000507EF" w:rsidRPr="000507EF">
        <w:rPr>
          <w:rFonts w:cs="Baskerville"/>
        </w:rPr>
        <w:t>I’ll bet $200 no one will see me.</w:t>
      </w:r>
    </w:p>
    <w:p w14:paraId="03282EE9" w14:textId="77777777" w:rsidR="000507EF" w:rsidRDefault="000507EF" w:rsidP="000507EF">
      <w:pPr>
        <w:rPr>
          <w:rFonts w:cs="Baskerville"/>
        </w:rPr>
      </w:pPr>
    </w:p>
    <w:p w14:paraId="6CDA84D3" w14:textId="42582E0A" w:rsidR="00C80166" w:rsidRDefault="00C80166" w:rsidP="00C80166">
      <w:pPr>
        <w:pStyle w:val="LyricStageDirection"/>
      </w:pPr>
      <w:r>
        <w:t>(She sits on Le Blanc’s knee and jumps up laughing and sits again.)</w:t>
      </w:r>
    </w:p>
    <w:p w14:paraId="16268213" w14:textId="77777777" w:rsidR="00C80166" w:rsidRPr="000507EF" w:rsidRDefault="00C80166" w:rsidP="000507EF">
      <w:pPr>
        <w:rPr>
          <w:rFonts w:cs="Baskerville"/>
        </w:rPr>
      </w:pPr>
    </w:p>
    <w:p w14:paraId="04CF69DE" w14:textId="54D90CEA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C80166">
        <w:rPr>
          <w:smallCaps/>
        </w:rPr>
        <w:t xml:space="preserve"> </w:t>
      </w:r>
      <w:r w:rsidR="000507EF" w:rsidRPr="000507EF">
        <w:rPr>
          <w:rFonts w:cs="Baskerville"/>
        </w:rPr>
        <w:t>I could sit here a month.</w:t>
      </w:r>
    </w:p>
    <w:p w14:paraId="241D2CC9" w14:textId="77777777" w:rsidR="000507EF" w:rsidRPr="000507EF" w:rsidRDefault="000507EF" w:rsidP="000507EF">
      <w:pPr>
        <w:rPr>
          <w:rFonts w:cs="Baskerville"/>
        </w:rPr>
      </w:pPr>
    </w:p>
    <w:p w14:paraId="7C2D479A" w14:textId="332A4648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FB7E5F">
        <w:rPr>
          <w:smallCaps/>
        </w:rPr>
        <w:t xml:space="preserve">. </w:t>
      </w:r>
      <w:r w:rsidR="00C80166">
        <w:rPr>
          <w:rFonts w:cs="Baskerville"/>
          <w:i/>
        </w:rPr>
        <w:t>(</w:t>
      </w:r>
      <w:proofErr w:type="gramStart"/>
      <w:r w:rsidR="00C80166">
        <w:rPr>
          <w:rFonts w:cs="Baskerville"/>
          <w:i/>
        </w:rPr>
        <w:t>horrified</w:t>
      </w:r>
      <w:proofErr w:type="gramEnd"/>
      <w:r w:rsidRPr="00FB7E5F">
        <w:rPr>
          <w:rFonts w:cs="Baskerville"/>
          <w:i/>
        </w:rPr>
        <w:t>)</w:t>
      </w:r>
      <w:r w:rsidR="00FB7E5F">
        <w:rPr>
          <w:rFonts w:cs="Baskerville"/>
          <w:i/>
        </w:rPr>
        <w:t xml:space="preserve"> </w:t>
      </w:r>
      <w:r w:rsidRPr="000507EF">
        <w:rPr>
          <w:rFonts w:cs="Baskerville"/>
        </w:rPr>
        <w:t>A month? Make it February</w:t>
      </w:r>
      <w:r w:rsidR="00C80166">
        <w:rPr>
          <w:rFonts w:cs="Baskerville"/>
        </w:rPr>
        <w:t>,</w:t>
      </w:r>
      <w:r w:rsidRPr="000507EF">
        <w:rPr>
          <w:rFonts w:cs="Baskerville"/>
        </w:rPr>
        <w:t xml:space="preserve"> Catty.</w:t>
      </w:r>
    </w:p>
    <w:p w14:paraId="7020C9F1" w14:textId="77777777" w:rsidR="000507EF" w:rsidRPr="000507EF" w:rsidRDefault="000507EF" w:rsidP="000507EF">
      <w:pPr>
        <w:rPr>
          <w:rFonts w:cs="Baskerville"/>
        </w:rPr>
      </w:pPr>
    </w:p>
    <w:p w14:paraId="77E5C0B9" w14:textId="77D70FE5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7E5F">
        <w:rPr>
          <w:smallCaps/>
        </w:rPr>
        <w:t xml:space="preserve"> </w:t>
      </w:r>
      <w:r w:rsidR="000507EF" w:rsidRPr="000507EF">
        <w:rPr>
          <w:rFonts w:cs="Baskerville"/>
        </w:rPr>
        <w:t>Why</w:t>
      </w:r>
      <w:r w:rsidR="00C80166">
        <w:rPr>
          <w:rFonts w:cs="Baskerville"/>
        </w:rPr>
        <w:t>,</w:t>
      </w:r>
      <w:r w:rsidR="000507EF" w:rsidRPr="000507EF">
        <w:rPr>
          <w:rFonts w:cs="Baskerville"/>
        </w:rPr>
        <w:t xml:space="preserve"> </w:t>
      </w:r>
      <w:proofErr w:type="spellStart"/>
      <w:r w:rsidR="000507EF" w:rsidRPr="000507EF">
        <w:rPr>
          <w:rFonts w:cs="Baskerville"/>
        </w:rPr>
        <w:t>Blanky</w:t>
      </w:r>
      <w:proofErr w:type="spellEnd"/>
      <w:r w:rsidR="000507EF" w:rsidRPr="000507EF">
        <w:rPr>
          <w:rFonts w:cs="Baskerville"/>
        </w:rPr>
        <w:t>?</w:t>
      </w:r>
    </w:p>
    <w:p w14:paraId="441F7DD5" w14:textId="77777777" w:rsidR="000507EF" w:rsidRPr="000507EF" w:rsidRDefault="000507EF" w:rsidP="000507EF">
      <w:pPr>
        <w:rPr>
          <w:rFonts w:cs="Baskerville"/>
        </w:rPr>
      </w:pPr>
    </w:p>
    <w:p w14:paraId="1BC48C9C" w14:textId="40BF1EEB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FB7E5F">
        <w:rPr>
          <w:smallCaps/>
        </w:rPr>
        <w:t xml:space="preserve">. </w:t>
      </w:r>
      <w:proofErr w:type="gramStart"/>
      <w:r w:rsidRPr="000507EF">
        <w:rPr>
          <w:rFonts w:cs="Baskerville"/>
        </w:rPr>
        <w:t>Because it’s the shortest month in the year.</w:t>
      </w:r>
      <w:proofErr w:type="gramEnd"/>
    </w:p>
    <w:p w14:paraId="5E52F265" w14:textId="77777777" w:rsidR="000507EF" w:rsidRPr="000507EF" w:rsidRDefault="000507EF" w:rsidP="000507EF">
      <w:pPr>
        <w:rPr>
          <w:rFonts w:cs="Baskerville"/>
        </w:rPr>
      </w:pPr>
    </w:p>
    <w:p w14:paraId="6F42E4F0" w14:textId="32239BC4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7E5F">
        <w:rPr>
          <w:smallCaps/>
        </w:rPr>
        <w:t xml:space="preserve"> </w:t>
      </w:r>
      <w:proofErr w:type="spellStart"/>
      <w:r w:rsidR="000507EF" w:rsidRPr="000507EF">
        <w:rPr>
          <w:rFonts w:cs="Baskerville"/>
        </w:rPr>
        <w:t>Blanky</w:t>
      </w:r>
      <w:proofErr w:type="spellEnd"/>
      <w:r w:rsidR="00C80166">
        <w:rPr>
          <w:rFonts w:cs="Baskerville"/>
        </w:rPr>
        <w:t>,</w:t>
      </w:r>
      <w:r w:rsidR="000507EF" w:rsidRPr="000507EF">
        <w:rPr>
          <w:rFonts w:cs="Baskerville"/>
        </w:rPr>
        <w:t xml:space="preserve"> do you know I’ve so much to say to you that I hardly</w:t>
      </w:r>
      <w:r w:rsidR="00FB7E5F">
        <w:rPr>
          <w:rFonts w:cs="Baskerville"/>
        </w:rPr>
        <w:t xml:space="preserve"> </w:t>
      </w:r>
      <w:r w:rsidR="00C80166">
        <w:rPr>
          <w:rFonts w:cs="Baskerville"/>
        </w:rPr>
        <w:t>know where to begin? A</w:t>
      </w:r>
      <w:r w:rsidR="000507EF" w:rsidRPr="000507EF">
        <w:rPr>
          <w:rFonts w:cs="Baskerville"/>
        </w:rPr>
        <w:t>nd when I look into your eyes</w:t>
      </w:r>
      <w:r w:rsidR="00C80166">
        <w:rPr>
          <w:rFonts w:cs="Baskerville"/>
        </w:rPr>
        <w:t>,</w:t>
      </w:r>
      <w:r w:rsidR="000507EF" w:rsidRPr="000507EF">
        <w:rPr>
          <w:rFonts w:cs="Baskerville"/>
        </w:rPr>
        <w:t xml:space="preserve"> I sometimes</w:t>
      </w:r>
      <w:r w:rsidR="00FB7E5F">
        <w:rPr>
          <w:rFonts w:cs="Baskerville"/>
        </w:rPr>
        <w:t xml:space="preserve"> </w:t>
      </w:r>
      <w:r w:rsidR="000507EF" w:rsidRPr="000507EF">
        <w:rPr>
          <w:rFonts w:cs="Baskerville"/>
        </w:rPr>
        <w:t xml:space="preserve">fancy you don’t love </w:t>
      </w:r>
      <w:proofErr w:type="gramStart"/>
      <w:r w:rsidR="000507EF" w:rsidRPr="000507EF">
        <w:rPr>
          <w:rFonts w:cs="Baskerville"/>
        </w:rPr>
        <w:t>me</w:t>
      </w:r>
      <w:r w:rsidR="00C80166">
        <w:rPr>
          <w:rFonts w:cs="Baskerville"/>
        </w:rPr>
        <w:t>.</w:t>
      </w:r>
      <w:proofErr w:type="gramEnd"/>
      <w:r w:rsidR="00C80166">
        <w:rPr>
          <w:rFonts w:cs="Baskerville"/>
        </w:rPr>
        <w:t xml:space="preserve"> . . . </w:t>
      </w:r>
      <w:proofErr w:type="spellStart"/>
      <w:r w:rsidR="000507EF" w:rsidRPr="000507EF">
        <w:rPr>
          <w:rFonts w:cs="Baskerville"/>
        </w:rPr>
        <w:t>Blanky</w:t>
      </w:r>
      <w:proofErr w:type="spellEnd"/>
      <w:r w:rsidR="000507EF" w:rsidRPr="000507EF">
        <w:rPr>
          <w:rFonts w:cs="Baskerville"/>
        </w:rPr>
        <w:t>, swear that you love me!</w:t>
      </w:r>
    </w:p>
    <w:p w14:paraId="7455C71E" w14:textId="77777777" w:rsidR="000507EF" w:rsidRPr="000507EF" w:rsidRDefault="000507EF" w:rsidP="000507EF">
      <w:pPr>
        <w:rPr>
          <w:rFonts w:cs="Baskerville"/>
        </w:rPr>
      </w:pPr>
    </w:p>
    <w:p w14:paraId="2A4E3E71" w14:textId="0CF09243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FB7E5F">
        <w:rPr>
          <w:smallCaps/>
        </w:rPr>
        <w:t xml:space="preserve">. </w:t>
      </w:r>
      <w:r w:rsidRPr="000507EF">
        <w:rPr>
          <w:rFonts w:cs="Baskerville"/>
        </w:rPr>
        <w:t>Damn!</w:t>
      </w:r>
    </w:p>
    <w:p w14:paraId="16BE2CA7" w14:textId="77777777" w:rsidR="000507EF" w:rsidRPr="000507EF" w:rsidRDefault="000507EF" w:rsidP="000507EF">
      <w:pPr>
        <w:rPr>
          <w:rFonts w:cs="Baskerville"/>
        </w:rPr>
      </w:pPr>
    </w:p>
    <w:p w14:paraId="1CCFFB36" w14:textId="0E5EA4D9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7E5F">
        <w:rPr>
          <w:smallCaps/>
        </w:rPr>
        <w:t xml:space="preserve"> </w:t>
      </w:r>
      <w:r w:rsidR="00C80166">
        <w:rPr>
          <w:rFonts w:cs="Baskerville"/>
          <w:i/>
        </w:rPr>
        <w:t>(</w:t>
      </w:r>
      <w:proofErr w:type="gramStart"/>
      <w:r w:rsidR="00C80166">
        <w:rPr>
          <w:rFonts w:cs="Baskerville"/>
          <w:i/>
        </w:rPr>
        <w:t>screams</w:t>
      </w:r>
      <w:proofErr w:type="gramEnd"/>
      <w:r w:rsidR="000507EF" w:rsidRPr="00FB7E5F">
        <w:rPr>
          <w:rFonts w:cs="Baskerville"/>
          <w:i/>
        </w:rPr>
        <w:t>)</w:t>
      </w:r>
      <w:r w:rsidR="00FB7E5F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 xml:space="preserve">You act to me as a man who has something on his </w:t>
      </w:r>
      <w:proofErr w:type="gramStart"/>
      <w:r w:rsidR="000507EF" w:rsidRPr="000507EF">
        <w:rPr>
          <w:rFonts w:cs="Baskerville"/>
        </w:rPr>
        <w:t>mind</w:t>
      </w:r>
      <w:r w:rsidR="00C80166">
        <w:rPr>
          <w:rFonts w:cs="Baskerville"/>
        </w:rPr>
        <w:t>.</w:t>
      </w:r>
      <w:proofErr w:type="gramEnd"/>
      <w:r w:rsidR="00C80166">
        <w:rPr>
          <w:rFonts w:cs="Baskerville"/>
        </w:rPr>
        <w:t xml:space="preserve"> . . .</w:t>
      </w:r>
      <w:r w:rsidR="007B4677">
        <w:rPr>
          <w:rFonts w:cs="Baskerville"/>
        </w:rPr>
        <w:br/>
      </w:r>
      <w:r w:rsidR="00C80166">
        <w:rPr>
          <w:rFonts w:cs="Baskerville"/>
        </w:rPr>
        <w:t>If I thought . . .</w:t>
      </w:r>
    </w:p>
    <w:p w14:paraId="71E4FDD6" w14:textId="77777777" w:rsidR="000507EF" w:rsidRPr="000507EF" w:rsidRDefault="000507EF" w:rsidP="000507EF">
      <w:pPr>
        <w:rPr>
          <w:rFonts w:cs="Baskerville"/>
        </w:rPr>
      </w:pPr>
    </w:p>
    <w:p w14:paraId="59B88848" w14:textId="4FA142CD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FB7E5F">
        <w:rPr>
          <w:smallCaps/>
        </w:rPr>
        <w:t xml:space="preserve">. </w:t>
      </w:r>
      <w:r w:rsidRPr="000507EF">
        <w:rPr>
          <w:rFonts w:cs="Baskerville"/>
        </w:rPr>
        <w:t>Don’t think</w:t>
      </w:r>
      <w:r w:rsidR="00C80166">
        <w:rPr>
          <w:rFonts w:cs="Baskerville"/>
        </w:rPr>
        <w:t>. Y</w:t>
      </w:r>
      <w:r w:rsidRPr="000507EF">
        <w:rPr>
          <w:rFonts w:cs="Baskerville"/>
        </w:rPr>
        <w:t>ou’ll sprain your brain.</w:t>
      </w:r>
      <w:r w:rsidR="00FB7E5F">
        <w:rPr>
          <w:rFonts w:cs="Baskerville"/>
        </w:rPr>
        <w:br/>
      </w:r>
      <w:r w:rsidRPr="000507EF">
        <w:rPr>
          <w:rFonts w:cs="Baskerville"/>
        </w:rPr>
        <w:t>Don’t you think the month’s nearly up?</w:t>
      </w:r>
    </w:p>
    <w:p w14:paraId="1751149D" w14:textId="77777777" w:rsidR="000507EF" w:rsidRPr="000507EF" w:rsidRDefault="000507EF" w:rsidP="000507EF">
      <w:pPr>
        <w:rPr>
          <w:rFonts w:cs="Baskerville"/>
        </w:rPr>
      </w:pPr>
    </w:p>
    <w:p w14:paraId="1C909870" w14:textId="1AB5FD4A" w:rsidR="000507EF" w:rsidRPr="00FB7E5F" w:rsidRDefault="000507EF" w:rsidP="00C80166">
      <w:pPr>
        <w:pStyle w:val="LyricStageDirection"/>
      </w:pPr>
      <w:r w:rsidRPr="00FB7E5F">
        <w:t>(</w:t>
      </w:r>
      <w:r w:rsidR="00C80166">
        <w:t>Catherine</w:t>
      </w:r>
      <w:r w:rsidRPr="00FB7E5F">
        <w:t xml:space="preserve"> rises</w:t>
      </w:r>
      <w:r w:rsidR="00C80166">
        <w:t>. Business: g</w:t>
      </w:r>
      <w:r w:rsidRPr="00FB7E5F">
        <w:t>ag speech and standing on Le Blanc’s toe.)</w:t>
      </w:r>
    </w:p>
    <w:p w14:paraId="7234CC83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2BE35517" w14:textId="77777777" w:rsidR="00C80166" w:rsidRDefault="00FB7E5F" w:rsidP="000507EF">
      <w:pPr>
        <w:rPr>
          <w:rFonts w:cs="Baskerville"/>
        </w:rPr>
      </w:pPr>
      <w:r>
        <w:rPr>
          <w:rFonts w:cs="Baskerville"/>
        </w:rPr>
        <w:tab/>
      </w:r>
      <w:r w:rsidR="00C80166">
        <w:rPr>
          <w:rFonts w:cs="Baskerville"/>
        </w:rPr>
        <w:t>Kindly remove the Eiffel T</w:t>
      </w:r>
      <w:r w:rsidR="000507EF" w:rsidRPr="000507EF">
        <w:rPr>
          <w:rFonts w:cs="Baskerville"/>
        </w:rPr>
        <w:t>ower off my toe.</w:t>
      </w:r>
    </w:p>
    <w:p w14:paraId="100CA9D8" w14:textId="38556AD9" w:rsidR="00C80166" w:rsidRDefault="00C80166" w:rsidP="00C80166">
      <w:pPr>
        <w:pStyle w:val="LyricStageDirection"/>
      </w:pPr>
      <w:r>
        <w:t>(</w:t>
      </w:r>
      <w:proofErr w:type="gramStart"/>
      <w:r>
        <w:t>aside</w:t>
      </w:r>
      <w:proofErr w:type="gramEnd"/>
      <w:r>
        <w:t>)</w:t>
      </w:r>
    </w:p>
    <w:p w14:paraId="64784243" w14:textId="50DC8E8C" w:rsidR="000507EF" w:rsidRPr="00C80166" w:rsidRDefault="00C80166" w:rsidP="000507EF">
      <w:pPr>
        <w:rPr>
          <w:rFonts w:cs="Baskerville"/>
          <w:i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 xml:space="preserve">That must be the </w:t>
      </w:r>
      <w:proofErr w:type="spellStart"/>
      <w:r w:rsidR="000507EF" w:rsidRPr="000507EF">
        <w:rPr>
          <w:rFonts w:cs="Baskerville"/>
        </w:rPr>
        <w:t>Tribly</w:t>
      </w:r>
      <w:proofErr w:type="spellEnd"/>
      <w:r w:rsidR="000507EF" w:rsidRPr="000507EF">
        <w:rPr>
          <w:rFonts w:cs="Baskerville"/>
        </w:rPr>
        <w:t xml:space="preserve"> that made Ben Bolt.</w:t>
      </w:r>
    </w:p>
    <w:p w14:paraId="7492FFAB" w14:textId="77777777" w:rsidR="000507EF" w:rsidRPr="000507EF" w:rsidRDefault="000507EF" w:rsidP="000507EF">
      <w:pPr>
        <w:rPr>
          <w:rFonts w:cs="Baskerville"/>
        </w:rPr>
      </w:pPr>
    </w:p>
    <w:p w14:paraId="117EAC17" w14:textId="22445809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7E5F">
        <w:rPr>
          <w:smallCaps/>
        </w:rPr>
        <w:t xml:space="preserve"> </w:t>
      </w:r>
      <w:r w:rsidR="000507EF" w:rsidRPr="00FB7E5F">
        <w:rPr>
          <w:rFonts w:cs="Baskerville"/>
          <w:i/>
        </w:rPr>
        <w:t>(</w:t>
      </w:r>
      <w:proofErr w:type="gramStart"/>
      <w:r w:rsidR="00C80166">
        <w:rPr>
          <w:rFonts w:cs="Baskerville"/>
          <w:i/>
        </w:rPr>
        <w:t>business</w:t>
      </w:r>
      <w:proofErr w:type="gramEnd"/>
      <w:r w:rsidR="000507EF" w:rsidRPr="00FB7E5F">
        <w:rPr>
          <w:rFonts w:cs="Baskerville"/>
          <w:i/>
        </w:rPr>
        <w:t>)</w:t>
      </w:r>
      <w:r w:rsidR="00C80166">
        <w:rPr>
          <w:rFonts w:cs="Baskerville"/>
          <w:i/>
        </w:rPr>
        <w:br/>
      </w:r>
      <w:r w:rsidR="000507EF" w:rsidRPr="000507EF">
        <w:rPr>
          <w:rFonts w:cs="Baskerville"/>
        </w:rPr>
        <w:t>Say</w:t>
      </w:r>
      <w:r w:rsidR="00C80166">
        <w:rPr>
          <w:rFonts w:cs="Baskerville"/>
        </w:rPr>
        <w:t>,</w:t>
      </w:r>
      <w:r w:rsidR="000507EF" w:rsidRPr="000507EF">
        <w:rPr>
          <w:rFonts w:cs="Baskerville"/>
        </w:rPr>
        <w:t xml:space="preserve"> </w:t>
      </w:r>
      <w:proofErr w:type="spellStart"/>
      <w:r w:rsidR="000507EF" w:rsidRPr="000507EF">
        <w:rPr>
          <w:rFonts w:cs="Baskerville"/>
        </w:rPr>
        <w:t>Blanky</w:t>
      </w:r>
      <w:proofErr w:type="spellEnd"/>
      <w:r w:rsidR="00C80166">
        <w:rPr>
          <w:rFonts w:cs="Baskerville"/>
        </w:rPr>
        <w:t>,</w:t>
      </w:r>
      <w:r w:rsidR="000507EF" w:rsidRPr="000507EF">
        <w:rPr>
          <w:rFonts w:cs="Baskerville"/>
        </w:rPr>
        <w:t xml:space="preserve"> I want to talk to you</w:t>
      </w:r>
      <w:r w:rsidR="00C80166">
        <w:rPr>
          <w:rFonts w:cs="Baskerville"/>
        </w:rPr>
        <w:t>.</w:t>
      </w:r>
      <w:r w:rsidR="00FB7E5F">
        <w:rPr>
          <w:rFonts w:cs="Baskerville"/>
        </w:rPr>
        <w:br/>
      </w:r>
      <w:r w:rsidR="00C80166">
        <w:rPr>
          <w:rFonts w:cs="Baskerville"/>
        </w:rPr>
        <w:t xml:space="preserve">I’ve something to ask </w:t>
      </w:r>
      <w:proofErr w:type="gramStart"/>
      <w:r w:rsidR="00C80166">
        <w:rPr>
          <w:rFonts w:cs="Baskerville"/>
        </w:rPr>
        <w:t>you.</w:t>
      </w:r>
      <w:proofErr w:type="gramEnd"/>
      <w:r w:rsidR="00C80166">
        <w:rPr>
          <w:rFonts w:cs="Baskerville"/>
        </w:rPr>
        <w:t xml:space="preserve"> . . .</w:t>
      </w:r>
    </w:p>
    <w:p w14:paraId="439CA7FA" w14:textId="77777777" w:rsidR="000507EF" w:rsidRPr="000507EF" w:rsidRDefault="000507EF" w:rsidP="000507EF">
      <w:pPr>
        <w:rPr>
          <w:rFonts w:cs="Baskerville"/>
        </w:rPr>
      </w:pPr>
    </w:p>
    <w:p w14:paraId="48C2C925" w14:textId="32F20618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FB7E5F">
        <w:rPr>
          <w:smallCaps/>
        </w:rPr>
        <w:t xml:space="preserve">. </w:t>
      </w:r>
      <w:r w:rsidRPr="000507EF">
        <w:rPr>
          <w:rFonts w:cs="Baskerville"/>
        </w:rPr>
        <w:t>What is it</w:t>
      </w:r>
      <w:r w:rsidR="00C80166">
        <w:rPr>
          <w:rFonts w:cs="Baskerville"/>
        </w:rPr>
        <w:t>,</w:t>
      </w:r>
      <w:r w:rsidRPr="000507EF">
        <w:rPr>
          <w:rFonts w:cs="Baskerville"/>
        </w:rPr>
        <w:t xml:space="preserve"> my love? Eh! Let’s walk.</w:t>
      </w:r>
    </w:p>
    <w:p w14:paraId="73AB7D76" w14:textId="77777777" w:rsidR="000507EF" w:rsidRPr="000507EF" w:rsidRDefault="000507EF" w:rsidP="000507EF">
      <w:pPr>
        <w:rPr>
          <w:rFonts w:cs="Baskerville"/>
        </w:rPr>
      </w:pPr>
    </w:p>
    <w:p w14:paraId="14F8FCB9" w14:textId="09CFBBE0" w:rsidR="000507EF" w:rsidRPr="00FB7E5F" w:rsidRDefault="000507EF" w:rsidP="00C80166">
      <w:pPr>
        <w:pStyle w:val="LyricStageDirection"/>
      </w:pPr>
      <w:r w:rsidRPr="00FB7E5F">
        <w:t>(</w:t>
      </w:r>
      <w:r w:rsidR="00C80166">
        <w:t>Walking business.)</w:t>
      </w:r>
    </w:p>
    <w:p w14:paraId="2F040B91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46E5C21D" w14:textId="6E822C45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7E5F">
        <w:rPr>
          <w:smallCaps/>
        </w:rPr>
        <w:t xml:space="preserve"> </w:t>
      </w:r>
      <w:r w:rsidR="000507EF" w:rsidRPr="000507EF">
        <w:rPr>
          <w:rFonts w:cs="Baskerville"/>
        </w:rPr>
        <w:t>Who was that girl o</w:t>
      </w:r>
      <w:r w:rsidR="00C80166">
        <w:rPr>
          <w:rFonts w:cs="Baskerville"/>
        </w:rPr>
        <w:t>n the boat I saw you talking to?</w:t>
      </w:r>
      <w:r w:rsidR="00FB7E5F">
        <w:rPr>
          <w:rFonts w:cs="Baskerville"/>
        </w:rPr>
        <w:br/>
      </w:r>
      <w:r w:rsidR="000507EF" w:rsidRPr="000507EF">
        <w:rPr>
          <w:rFonts w:cs="Baskerville"/>
        </w:rPr>
        <w:t>I’m jealous of you and of her.</w:t>
      </w:r>
    </w:p>
    <w:p w14:paraId="7754BF8E" w14:textId="77777777" w:rsidR="000507EF" w:rsidRPr="000507EF" w:rsidRDefault="000507EF" w:rsidP="000507EF">
      <w:pPr>
        <w:rPr>
          <w:rFonts w:cs="Baskerville"/>
        </w:rPr>
      </w:pPr>
    </w:p>
    <w:p w14:paraId="5733DB51" w14:textId="7FD060F7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FB7E5F">
        <w:rPr>
          <w:smallCaps/>
        </w:rPr>
        <w:t xml:space="preserve">. </w:t>
      </w:r>
      <w:r w:rsidRPr="00FB7E5F">
        <w:rPr>
          <w:rFonts w:cs="Baskerville"/>
          <w:i/>
        </w:rPr>
        <w:t>(</w:t>
      </w:r>
      <w:proofErr w:type="gramStart"/>
      <w:r w:rsidR="00C80166">
        <w:rPr>
          <w:rFonts w:cs="Baskerville"/>
          <w:i/>
        </w:rPr>
        <w:t>confused</w:t>
      </w:r>
      <w:proofErr w:type="gramEnd"/>
      <w:r w:rsidR="00C80166">
        <w:rPr>
          <w:rFonts w:cs="Baskerville"/>
          <w:i/>
        </w:rPr>
        <w:t xml:space="preserve">) </w:t>
      </w:r>
      <w:r w:rsidR="009D2C39">
        <w:rPr>
          <w:rFonts w:cs="Baskerville"/>
        </w:rPr>
        <w:t>Eh?</w:t>
      </w:r>
      <w:r w:rsidRPr="000507EF">
        <w:rPr>
          <w:rFonts w:cs="Baskerville"/>
        </w:rPr>
        <w:t xml:space="preserve"> Yes! When I was over there by</w:t>
      </w:r>
      <w:r w:rsidR="00C80166">
        <w:rPr>
          <w:rFonts w:cs="Baskerville"/>
        </w:rPr>
        <w:t xml:space="preserve"> . . . </w:t>
      </w:r>
      <w:r w:rsidRPr="000507EF">
        <w:rPr>
          <w:rFonts w:cs="Baskerville"/>
        </w:rPr>
        <w:t>the</w:t>
      </w:r>
      <w:r w:rsidR="00C80166">
        <w:rPr>
          <w:rFonts w:cs="Baskerville"/>
        </w:rPr>
        <w:t xml:space="preserve"> . . . </w:t>
      </w:r>
      <w:r w:rsidRPr="000507EF">
        <w:rPr>
          <w:rFonts w:cs="Baskerville"/>
        </w:rPr>
        <w:t>smoke</w:t>
      </w:r>
      <w:r w:rsidR="00C80166">
        <w:rPr>
          <w:rFonts w:cs="Baskerville"/>
        </w:rPr>
        <w:t xml:space="preserve"> . . .</w:t>
      </w:r>
      <w:r w:rsidR="00BD6C7C">
        <w:rPr>
          <w:rFonts w:cs="Baskerville"/>
        </w:rPr>
        <w:br/>
      </w:r>
      <w:r w:rsidRPr="000507EF">
        <w:rPr>
          <w:rFonts w:cs="Baskerville"/>
        </w:rPr>
        <w:t>stack</w:t>
      </w:r>
      <w:r w:rsidR="00C80166">
        <w:rPr>
          <w:rFonts w:cs="Baskerville"/>
        </w:rPr>
        <w:t xml:space="preserve"> . . . </w:t>
      </w:r>
      <w:r w:rsidRPr="000507EF">
        <w:rPr>
          <w:rFonts w:cs="Baskerville"/>
        </w:rPr>
        <w:t>by myself?</w:t>
      </w:r>
    </w:p>
    <w:p w14:paraId="7B719255" w14:textId="77777777" w:rsidR="000507EF" w:rsidRPr="000507EF" w:rsidRDefault="000507EF" w:rsidP="000507EF">
      <w:pPr>
        <w:rPr>
          <w:rFonts w:cs="Baskerville"/>
        </w:rPr>
      </w:pPr>
    </w:p>
    <w:p w14:paraId="758D637B" w14:textId="07EF6D0B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FB7E5F">
        <w:rPr>
          <w:smallCaps/>
        </w:rPr>
        <w:t xml:space="preserve"> </w:t>
      </w:r>
      <w:r w:rsidR="000507EF" w:rsidRPr="000507EF">
        <w:rPr>
          <w:rFonts w:cs="Baskerville"/>
        </w:rPr>
        <w:t>Yes</w:t>
      </w:r>
      <w:r w:rsidR="00C80166">
        <w:rPr>
          <w:rFonts w:cs="Baskerville"/>
        </w:rPr>
        <w:t>,</w:t>
      </w:r>
      <w:r w:rsidR="000507EF" w:rsidRPr="000507EF">
        <w:rPr>
          <w:rFonts w:cs="Baskerville"/>
        </w:rPr>
        <w:t xml:space="preserve"> that’s the time I mean.</w:t>
      </w:r>
    </w:p>
    <w:p w14:paraId="4C2E5939" w14:textId="77777777" w:rsidR="000507EF" w:rsidRPr="000507EF" w:rsidRDefault="000507EF" w:rsidP="000507EF">
      <w:pPr>
        <w:rPr>
          <w:rFonts w:cs="Baskerville"/>
        </w:rPr>
      </w:pPr>
    </w:p>
    <w:p w14:paraId="6369660F" w14:textId="77777777" w:rsidR="009D2C39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FB7E5F">
        <w:rPr>
          <w:smallCaps/>
        </w:rPr>
        <w:t xml:space="preserve">. </w:t>
      </w:r>
      <w:r w:rsidRPr="000507EF">
        <w:rPr>
          <w:rFonts w:cs="Baskerville"/>
        </w:rPr>
        <w:t>She was my first cousin on my aunt’s side by my sister’s uncle’s</w:t>
      </w:r>
      <w:r w:rsidR="009F4B40">
        <w:rPr>
          <w:rFonts w:cs="Baskerville"/>
        </w:rPr>
        <w:t xml:space="preserve"> </w:t>
      </w:r>
      <w:r w:rsidR="00C80166">
        <w:rPr>
          <w:rFonts w:cs="Baskerville"/>
        </w:rPr>
        <w:t>cousin step</w:t>
      </w:r>
      <w:r w:rsidRPr="000507EF">
        <w:rPr>
          <w:rFonts w:cs="Baskerville"/>
        </w:rPr>
        <w:t>ladder.</w:t>
      </w:r>
    </w:p>
    <w:p w14:paraId="26F42110" w14:textId="77777777" w:rsidR="009D2C39" w:rsidRDefault="009D2C39" w:rsidP="000507EF">
      <w:pPr>
        <w:rPr>
          <w:rFonts w:cs="Baskerville"/>
        </w:rPr>
      </w:pPr>
    </w:p>
    <w:p w14:paraId="0D47BE74" w14:textId="6AF0BF2F" w:rsidR="009D2C39" w:rsidRDefault="000507EF" w:rsidP="009D2C39">
      <w:pPr>
        <w:pStyle w:val="LyricStageDirection"/>
      </w:pPr>
      <w:r w:rsidRPr="00FB7E5F">
        <w:t>(</w:t>
      </w:r>
      <w:r w:rsidR="00C80166">
        <w:t>Catherine business</w:t>
      </w:r>
      <w:r w:rsidR="009D2C39">
        <w:t>.)</w:t>
      </w:r>
    </w:p>
    <w:p w14:paraId="4A3959B5" w14:textId="77777777" w:rsidR="009D2C39" w:rsidRPr="009D2C39" w:rsidRDefault="009D2C39" w:rsidP="009D2C39">
      <w:pPr>
        <w:rPr>
          <w:rFonts w:cs="Baskerville"/>
          <w:i/>
        </w:rPr>
      </w:pPr>
    </w:p>
    <w:p w14:paraId="13249A67" w14:textId="77777777" w:rsidR="00AF7AD3" w:rsidRDefault="009D2C39" w:rsidP="000507EF">
      <w:pPr>
        <w:rPr>
          <w:rFonts w:cs="Baskerville"/>
        </w:rPr>
      </w:pPr>
      <w:r>
        <w:rPr>
          <w:rFonts w:cs="Baskerville"/>
          <w:i/>
        </w:rPr>
        <w:tab/>
      </w:r>
      <w:r>
        <w:rPr>
          <w:rFonts w:cs="Baskerville"/>
        </w:rPr>
        <w:t xml:space="preserve">No! </w:t>
      </w:r>
      <w:proofErr w:type="gramStart"/>
      <w:r>
        <w:rPr>
          <w:rFonts w:cs="Baskerville"/>
        </w:rPr>
        <w:t>n</w:t>
      </w:r>
      <w:r w:rsidR="000507EF" w:rsidRPr="000507EF">
        <w:rPr>
          <w:rFonts w:cs="Baskerville"/>
        </w:rPr>
        <w:t>o</w:t>
      </w:r>
      <w:proofErr w:type="gramEnd"/>
      <w:r w:rsidR="000507EF" w:rsidRPr="000507EF">
        <w:rPr>
          <w:rFonts w:cs="Baskerville"/>
        </w:rPr>
        <w:t xml:space="preserve">! She was little Sunshine of </w:t>
      </w:r>
      <w:r w:rsidR="00C80166" w:rsidRPr="000507EF">
        <w:rPr>
          <w:rFonts w:cs="Baskerville"/>
        </w:rPr>
        <w:t>Paradise</w:t>
      </w:r>
      <w:r w:rsidR="000507EF" w:rsidRPr="000507EF">
        <w:rPr>
          <w:rFonts w:cs="Baskerville"/>
        </w:rPr>
        <w:t xml:space="preserve"> Alley.</w:t>
      </w:r>
    </w:p>
    <w:p w14:paraId="1452AD55" w14:textId="77777777" w:rsidR="00AF7AD3" w:rsidRDefault="00AF7AD3" w:rsidP="000507EF">
      <w:pPr>
        <w:rPr>
          <w:rFonts w:cs="Baskerville"/>
        </w:rPr>
      </w:pPr>
    </w:p>
    <w:p w14:paraId="13937123" w14:textId="546C7808" w:rsidR="00E6348E" w:rsidRDefault="00E6348E" w:rsidP="007B7A6C">
      <w:pPr>
        <w:pStyle w:val="LyricStageDirection"/>
        <w:tabs>
          <w:tab w:val="center" w:pos="4680"/>
        </w:tabs>
        <w:ind w:left="0"/>
        <w:jc w:val="center"/>
      </w:pPr>
      <w:r>
        <w:t>SONG: “Sunshine of Paradise Alley”</w:t>
      </w:r>
    </w:p>
    <w:p w14:paraId="1A68050A" w14:textId="66467748" w:rsidR="00E6348E" w:rsidRDefault="00E6348E" w:rsidP="00E6348E">
      <w:pPr>
        <w:pStyle w:val="LyricStageDirection"/>
        <w:tabs>
          <w:tab w:val="center" w:pos="4680"/>
        </w:tabs>
        <w:ind w:left="0"/>
        <w:jc w:val="center"/>
      </w:pPr>
      <w:r>
        <w:t>(</w:t>
      </w:r>
      <w:proofErr w:type="gramStart"/>
      <w:r>
        <w:t>words</w:t>
      </w:r>
      <w:proofErr w:type="gramEnd"/>
      <w:r>
        <w:t xml:space="preserve"> by Walter H. Ford, music by John W. Bratton)</w:t>
      </w:r>
    </w:p>
    <w:p w14:paraId="23960263" w14:textId="77777777" w:rsidR="00E6348E" w:rsidRDefault="00E6348E" w:rsidP="00E6348E">
      <w:pPr>
        <w:pStyle w:val="LyricStageDirection"/>
        <w:tabs>
          <w:tab w:val="center" w:pos="4680"/>
        </w:tabs>
        <w:ind w:left="0"/>
      </w:pPr>
    </w:p>
    <w:p w14:paraId="4CE65AD1" w14:textId="49F23C67" w:rsidR="00E6348E" w:rsidRDefault="00E6348E" w:rsidP="00E6348E">
      <w:pPr>
        <w:pStyle w:val="Lyric2"/>
      </w:pPr>
      <w:r>
        <w:t>There’s a little side street</w:t>
      </w:r>
      <w:r w:rsidR="00733360">
        <w:t>,</w:t>
      </w:r>
      <w:r>
        <w:t xml:space="preserve"> such as often you meet,</w:t>
      </w:r>
    </w:p>
    <w:p w14:paraId="5A785242" w14:textId="53BB539A" w:rsidR="00E6348E" w:rsidRDefault="00E6348E" w:rsidP="00E6348E">
      <w:pPr>
        <w:pStyle w:val="Lyric2"/>
      </w:pPr>
      <w:r>
        <w:t>Where t</w:t>
      </w:r>
      <w:r w:rsidR="00733360">
        <w:t>he boys of a Sunday night rally.</w:t>
      </w:r>
    </w:p>
    <w:p w14:paraId="5CBBB764" w14:textId="40F59E03" w:rsidR="00E6348E" w:rsidRDefault="00E6348E" w:rsidP="00E6348E">
      <w:pPr>
        <w:pStyle w:val="Lyric2"/>
      </w:pPr>
      <w:r>
        <w:t>Though it’s not very wide, and it’s dismal beside,</w:t>
      </w:r>
    </w:p>
    <w:p w14:paraId="71756D79" w14:textId="59ED8459" w:rsidR="00E6348E" w:rsidRDefault="00E6348E" w:rsidP="00E6348E">
      <w:pPr>
        <w:pStyle w:val="Lyric2"/>
      </w:pPr>
      <w:r>
        <w:t>Yet they call the place Paradise Alley.</w:t>
      </w:r>
    </w:p>
    <w:p w14:paraId="6A0EEED6" w14:textId="26293EF5" w:rsidR="00E6348E" w:rsidRDefault="00733360" w:rsidP="00E6348E">
      <w:pPr>
        <w:pStyle w:val="Lyric2"/>
      </w:pPr>
      <w:r>
        <w:t>But a maiden so sweet lives in that little street.</w:t>
      </w:r>
    </w:p>
    <w:p w14:paraId="07FB26CC" w14:textId="23CF07BD" w:rsidR="00E6348E" w:rsidRDefault="00E6348E" w:rsidP="00E6348E">
      <w:pPr>
        <w:pStyle w:val="Lyric2"/>
      </w:pPr>
      <w:r>
        <w:t>She’s</w:t>
      </w:r>
      <w:r w:rsidR="00607ED2">
        <w:t xml:space="preserve"> the daughter of widow </w:t>
      </w:r>
      <w:proofErr w:type="spellStart"/>
      <w:r w:rsidR="00607ED2">
        <w:t>MacNally</w:t>
      </w:r>
      <w:proofErr w:type="spellEnd"/>
      <w:r w:rsidR="00607ED2">
        <w:t>.</w:t>
      </w:r>
    </w:p>
    <w:p w14:paraId="1DB5FFD7" w14:textId="281D24F9" w:rsidR="00E6348E" w:rsidRDefault="00E6348E" w:rsidP="00E6348E">
      <w:pPr>
        <w:pStyle w:val="Lyric2"/>
      </w:pPr>
      <w:r>
        <w:t>She has bright golden hair, and the boys all declare</w:t>
      </w:r>
    </w:p>
    <w:p w14:paraId="1F415316" w14:textId="610A36C0" w:rsidR="00E6348E" w:rsidRDefault="00E6348E" w:rsidP="00E6348E">
      <w:pPr>
        <w:pStyle w:val="Lyric2"/>
      </w:pPr>
      <w:r>
        <w:t>She’s the sunshine of Paradise Alley.</w:t>
      </w:r>
    </w:p>
    <w:p w14:paraId="5FE3442E" w14:textId="77777777" w:rsidR="00E6348E" w:rsidRDefault="00E6348E" w:rsidP="00E6348E">
      <w:pPr>
        <w:pStyle w:val="Lyric2"/>
      </w:pPr>
    </w:p>
    <w:p w14:paraId="2CBB9026" w14:textId="41E4B73C" w:rsidR="00E6348E" w:rsidRDefault="00E6348E" w:rsidP="00E6348E">
      <w:pPr>
        <w:pStyle w:val="Lyric2"/>
      </w:pPr>
      <w:proofErr w:type="spellStart"/>
      <w:r>
        <w:t>Ev’r</w:t>
      </w:r>
      <w:r w:rsidR="00607ED2">
        <w:t>y</w:t>
      </w:r>
      <w:proofErr w:type="spellEnd"/>
      <w:r w:rsidR="00607ED2">
        <w:t xml:space="preserve"> Sunday down to her home we go.</w:t>
      </w:r>
    </w:p>
    <w:p w14:paraId="1ABFDD91" w14:textId="01500F34" w:rsidR="00E6348E" w:rsidRDefault="00E6348E" w:rsidP="00E6348E">
      <w:pPr>
        <w:pStyle w:val="Lyric2"/>
      </w:pPr>
      <w:r>
        <w:t>All the boys and</w:t>
      </w:r>
      <w:r w:rsidR="00607ED2">
        <w:t xml:space="preserve"> all the girls, they love her so.</w:t>
      </w:r>
    </w:p>
    <w:p w14:paraId="1F794507" w14:textId="0E2A826A" w:rsidR="00E6348E" w:rsidRDefault="00E6348E" w:rsidP="00E6348E">
      <w:pPr>
        <w:pStyle w:val="Lyric2"/>
      </w:pPr>
      <w:r>
        <w:t>Always jolly, heart that is true</w:t>
      </w:r>
      <w:r w:rsidR="00607ED2">
        <w:t>, I know</w:t>
      </w:r>
    </w:p>
    <w:p w14:paraId="609C7B4F" w14:textId="46D3410D" w:rsidR="00E6348E" w:rsidRDefault="00E6348E" w:rsidP="00E6348E">
      <w:pPr>
        <w:pStyle w:val="Lyric2"/>
      </w:pPr>
      <w:r>
        <w:t>She is the Sunshine of Paradise Alley.</w:t>
      </w:r>
    </w:p>
    <w:p w14:paraId="29BBB807" w14:textId="77777777" w:rsidR="00E6348E" w:rsidRDefault="00E6348E" w:rsidP="00E6348E">
      <w:pPr>
        <w:pStyle w:val="Lyric2"/>
      </w:pPr>
    </w:p>
    <w:p w14:paraId="1D93E04F" w14:textId="65274EBB" w:rsidR="00E6348E" w:rsidRDefault="00E6348E" w:rsidP="00E6348E">
      <w:pPr>
        <w:pStyle w:val="Lyric2"/>
      </w:pPr>
      <w:r>
        <w:t xml:space="preserve">When O’Brien’s </w:t>
      </w:r>
      <w:r w:rsidR="00A616D6">
        <w:t>little lad had the fever so bad</w:t>
      </w:r>
    </w:p>
    <w:p w14:paraId="681E5336" w14:textId="10AF606F" w:rsidR="00E6348E" w:rsidRDefault="00E6348E" w:rsidP="00E6348E">
      <w:pPr>
        <w:pStyle w:val="Lyric2"/>
      </w:pPr>
      <w:r>
        <w:t>That no one would dare to go near him,</w:t>
      </w:r>
    </w:p>
    <w:p w14:paraId="7AF12899" w14:textId="5F10C30C" w:rsidR="00E6348E" w:rsidRDefault="00E6348E" w:rsidP="00E6348E">
      <w:pPr>
        <w:pStyle w:val="Lyric2"/>
      </w:pPr>
      <w:r>
        <w:t xml:space="preserve">Then </w:t>
      </w:r>
      <w:r w:rsidR="00A616D6">
        <w:t>this dear girl so brave</w:t>
      </w:r>
      <w:r>
        <w:t xml:space="preserve"> said, “I think I can save,</w:t>
      </w:r>
    </w:p>
    <w:p w14:paraId="73203309" w14:textId="42BC8A80" w:rsidR="00E6348E" w:rsidRDefault="00E6348E" w:rsidP="00E6348E">
      <w:pPr>
        <w:pStyle w:val="Lyric2"/>
      </w:pPr>
      <w:r>
        <w:t>Or at le</w:t>
      </w:r>
      <w:r w:rsidR="00A616D6">
        <w:t>ast I can comfort and cheer him.”</w:t>
      </w:r>
    </w:p>
    <w:p w14:paraId="1C21E664" w14:textId="44261CBD" w:rsidR="00E6348E" w:rsidRDefault="00E6348E" w:rsidP="00E6348E">
      <w:pPr>
        <w:pStyle w:val="Lyric2"/>
      </w:pPr>
      <w:r>
        <w:t>Soon the youngster got well, and the neighbors all tell</w:t>
      </w:r>
    </w:p>
    <w:p w14:paraId="4B34D041" w14:textId="446FA1EF" w:rsidR="00E6348E" w:rsidRDefault="00E6348E" w:rsidP="00E6348E">
      <w:pPr>
        <w:pStyle w:val="Lyric2"/>
      </w:pPr>
      <w:r>
        <w:t>How</w:t>
      </w:r>
      <w:r w:rsidR="00A616D6">
        <w:t xml:space="preserve"> the daughter of widow </w:t>
      </w:r>
      <w:proofErr w:type="spellStart"/>
      <w:r w:rsidR="00A616D6">
        <w:t>MacNally</w:t>
      </w:r>
      <w:proofErr w:type="spellEnd"/>
    </w:p>
    <w:p w14:paraId="0529514F" w14:textId="78BDBFFF" w:rsidR="00E6348E" w:rsidRDefault="00E6348E" w:rsidP="00E6348E">
      <w:pPr>
        <w:pStyle w:val="Lyric2"/>
      </w:pPr>
      <w:r>
        <w:t>Risked her life for a boy</w:t>
      </w:r>
      <w:r w:rsidR="00A616D6">
        <w:t>, and they’ll hail her with joy</w:t>
      </w:r>
    </w:p>
    <w:p w14:paraId="35918E12" w14:textId="2C042467" w:rsidR="00E6348E" w:rsidRDefault="00E6348E" w:rsidP="00E6348E">
      <w:pPr>
        <w:pStyle w:val="Lyric2"/>
      </w:pPr>
      <w:proofErr w:type="gramStart"/>
      <w:r>
        <w:t>As the sunshine of Paradise Alley.</w:t>
      </w:r>
      <w:proofErr w:type="gramEnd"/>
    </w:p>
    <w:p w14:paraId="483DCAE9" w14:textId="77777777" w:rsidR="00E6348E" w:rsidRDefault="00E6348E" w:rsidP="00E6348E">
      <w:pPr>
        <w:pStyle w:val="Lyric2"/>
      </w:pPr>
    </w:p>
    <w:p w14:paraId="561AABDE" w14:textId="77777777" w:rsidR="00607ED2" w:rsidRDefault="00607ED2" w:rsidP="00607ED2">
      <w:pPr>
        <w:pStyle w:val="Lyric2"/>
      </w:pPr>
      <w:proofErr w:type="spellStart"/>
      <w:r>
        <w:t>Ev’ry</w:t>
      </w:r>
      <w:proofErr w:type="spellEnd"/>
      <w:r>
        <w:t xml:space="preserve"> Sunday down to her home we go.</w:t>
      </w:r>
    </w:p>
    <w:p w14:paraId="58404175" w14:textId="77777777" w:rsidR="00607ED2" w:rsidRDefault="00607ED2" w:rsidP="00607ED2">
      <w:pPr>
        <w:pStyle w:val="Lyric2"/>
      </w:pPr>
      <w:r>
        <w:t>All the boys and all the girls, they love her so.</w:t>
      </w:r>
    </w:p>
    <w:p w14:paraId="341C0F3B" w14:textId="77777777" w:rsidR="00607ED2" w:rsidRDefault="00607ED2" w:rsidP="00607ED2">
      <w:pPr>
        <w:pStyle w:val="Lyric2"/>
      </w:pPr>
      <w:r>
        <w:t>Always jolly, heart that is true, I know</w:t>
      </w:r>
    </w:p>
    <w:p w14:paraId="33810939" w14:textId="77777777" w:rsidR="00607ED2" w:rsidRDefault="00607ED2" w:rsidP="00607ED2">
      <w:pPr>
        <w:pStyle w:val="Lyric2"/>
      </w:pPr>
      <w:r>
        <w:t>She is the Sunshine of Paradise Alley.</w:t>
      </w:r>
    </w:p>
    <w:p w14:paraId="784BB1C9" w14:textId="77777777" w:rsidR="00607ED2" w:rsidRDefault="00607ED2" w:rsidP="00607ED2">
      <w:pPr>
        <w:pStyle w:val="Lyric2"/>
      </w:pPr>
    </w:p>
    <w:p w14:paraId="1E70DDA5" w14:textId="502773B3" w:rsidR="00E6348E" w:rsidRDefault="00E6348E" w:rsidP="00E6348E">
      <w:pPr>
        <w:pStyle w:val="Lyric2"/>
      </w:pPr>
      <w:r>
        <w:t>She’s had offers to wed by the dozen, ’tis said,</w:t>
      </w:r>
    </w:p>
    <w:p w14:paraId="5D1029FB" w14:textId="7958CBB6" w:rsidR="00E6348E" w:rsidRDefault="00E6348E" w:rsidP="00E6348E">
      <w:pPr>
        <w:pStyle w:val="Lyric2"/>
      </w:pPr>
      <w:r>
        <w:t>Still s</w:t>
      </w:r>
      <w:r w:rsidR="00607ED2">
        <w:t>he always refused them politely.</w:t>
      </w:r>
    </w:p>
    <w:p w14:paraId="148E7AFD" w14:textId="32EA079A" w:rsidR="00E6348E" w:rsidRDefault="00E6348E" w:rsidP="00E6348E">
      <w:pPr>
        <w:pStyle w:val="Lyric2"/>
      </w:pPr>
      <w:r>
        <w:t xml:space="preserve">But of late she’s been seen with young Tommy </w:t>
      </w:r>
      <w:proofErr w:type="spellStart"/>
      <w:r>
        <w:t>Kileen</w:t>
      </w:r>
      <w:proofErr w:type="spellEnd"/>
      <w:r>
        <w:t>,</w:t>
      </w:r>
    </w:p>
    <w:p w14:paraId="7F2B15A3" w14:textId="3D644493" w:rsidR="00E6348E" w:rsidRDefault="00E6348E" w:rsidP="00E6348E">
      <w:pPr>
        <w:pStyle w:val="Lyric2"/>
      </w:pPr>
      <w:r>
        <w:t>Go</w:t>
      </w:r>
      <w:r w:rsidR="00607ED2">
        <w:t>ing out for a promenade nightly.</w:t>
      </w:r>
    </w:p>
    <w:p w14:paraId="6B83E92E" w14:textId="7ECD1F70" w:rsidR="00E6348E" w:rsidRDefault="00A616D6" w:rsidP="00E6348E">
      <w:pPr>
        <w:pStyle w:val="Lyric2"/>
      </w:pPr>
      <w:r>
        <w:t>We can all guess the rest: for the boy she loves best</w:t>
      </w:r>
    </w:p>
    <w:p w14:paraId="7201E2A2" w14:textId="010B56B8" w:rsidR="00E6348E" w:rsidRDefault="00E6348E" w:rsidP="00E6348E">
      <w:pPr>
        <w:pStyle w:val="Lyric2"/>
      </w:pPr>
      <w:r>
        <w:t>Will soo</w:t>
      </w:r>
      <w:r w:rsidR="00A616D6">
        <w:t xml:space="preserve">n change her name from </w:t>
      </w:r>
      <w:proofErr w:type="spellStart"/>
      <w:r w:rsidR="00A616D6">
        <w:t>MacNally</w:t>
      </w:r>
      <w:proofErr w:type="spellEnd"/>
      <w:r w:rsidR="00A616D6">
        <w:t>.</w:t>
      </w:r>
    </w:p>
    <w:p w14:paraId="4D604BC6" w14:textId="4D972E8E" w:rsidR="00E6348E" w:rsidRDefault="00E6348E" w:rsidP="00E6348E">
      <w:pPr>
        <w:pStyle w:val="Lyric2"/>
      </w:pPr>
      <w:r>
        <w:t>Though he may change her name</w:t>
      </w:r>
      <w:r w:rsidR="00A616D6">
        <w:t>, she’ll be known just the same</w:t>
      </w:r>
    </w:p>
    <w:p w14:paraId="42D05724" w14:textId="6A6F468B" w:rsidR="00AF7AD3" w:rsidRDefault="00E6348E" w:rsidP="00733360">
      <w:pPr>
        <w:pStyle w:val="Lyric2"/>
      </w:pPr>
      <w:proofErr w:type="gramStart"/>
      <w:r>
        <w:t>As the sunshine of Paradise Alley.</w:t>
      </w:r>
      <w:proofErr w:type="gramEnd"/>
    </w:p>
    <w:p w14:paraId="4A454362" w14:textId="77777777" w:rsidR="00607ED2" w:rsidRDefault="00607ED2" w:rsidP="00733360">
      <w:pPr>
        <w:pStyle w:val="Lyric2"/>
      </w:pPr>
    </w:p>
    <w:p w14:paraId="0AF0634F" w14:textId="77777777" w:rsidR="00607ED2" w:rsidRDefault="00607ED2" w:rsidP="00607ED2">
      <w:pPr>
        <w:pStyle w:val="Lyric2"/>
      </w:pPr>
      <w:proofErr w:type="spellStart"/>
      <w:r>
        <w:t>Ev’ry</w:t>
      </w:r>
      <w:proofErr w:type="spellEnd"/>
      <w:r>
        <w:t xml:space="preserve"> Sunday down to her home we go.</w:t>
      </w:r>
    </w:p>
    <w:p w14:paraId="431E87C5" w14:textId="77777777" w:rsidR="00607ED2" w:rsidRDefault="00607ED2" w:rsidP="00607ED2">
      <w:pPr>
        <w:pStyle w:val="Lyric2"/>
      </w:pPr>
      <w:r>
        <w:t>All the boys and all the girls, they love her so.</w:t>
      </w:r>
    </w:p>
    <w:p w14:paraId="054B61A5" w14:textId="77777777" w:rsidR="00607ED2" w:rsidRDefault="00607ED2" w:rsidP="00607ED2">
      <w:pPr>
        <w:pStyle w:val="Lyric2"/>
      </w:pPr>
      <w:r>
        <w:t>Always jolly, heart that is true, I know</w:t>
      </w:r>
    </w:p>
    <w:p w14:paraId="31037B53" w14:textId="04339770" w:rsidR="00607ED2" w:rsidRDefault="00607ED2" w:rsidP="00607ED2">
      <w:pPr>
        <w:pStyle w:val="Lyric2"/>
      </w:pPr>
      <w:r>
        <w:t>She is the Sunshine of Paradise Alley.</w:t>
      </w:r>
    </w:p>
    <w:p w14:paraId="4DABE1EF" w14:textId="77777777" w:rsidR="00AF7AD3" w:rsidRDefault="00AF7AD3" w:rsidP="000507EF">
      <w:pPr>
        <w:rPr>
          <w:rFonts w:cs="Baskerville"/>
        </w:rPr>
      </w:pPr>
    </w:p>
    <w:p w14:paraId="47E88BA3" w14:textId="160CB10A" w:rsidR="000507EF" w:rsidRDefault="00AF7AD3" w:rsidP="000507EF">
      <w:pPr>
        <w:rPr>
          <w:rFonts w:cs="Baskerville"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 xml:space="preserve">She’s my </w:t>
      </w:r>
      <w:proofErr w:type="gramStart"/>
      <w:r w:rsidR="000507EF" w:rsidRPr="000507EF">
        <w:rPr>
          <w:rFonts w:cs="Baskerville"/>
        </w:rPr>
        <w:t>sweethear</w:t>
      </w:r>
      <w:r w:rsidR="00C80166">
        <w:rPr>
          <w:rFonts w:cs="Baskerville"/>
        </w:rPr>
        <w:t>t.</w:t>
      </w:r>
      <w:proofErr w:type="gramEnd"/>
      <w:r w:rsidR="00C80166">
        <w:rPr>
          <w:rFonts w:cs="Baskerville"/>
        </w:rPr>
        <w:t xml:space="preserve"> . . . She’s my . . .</w:t>
      </w:r>
    </w:p>
    <w:p w14:paraId="1A37D190" w14:textId="77777777" w:rsidR="00733360" w:rsidRPr="000507EF" w:rsidRDefault="00733360" w:rsidP="000507EF">
      <w:pPr>
        <w:rPr>
          <w:rFonts w:cs="Baskerville"/>
        </w:rPr>
      </w:pPr>
    </w:p>
    <w:p w14:paraId="098700AA" w14:textId="7AD07145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9F4B40">
        <w:rPr>
          <w:smallCaps/>
        </w:rPr>
        <w:t xml:space="preserve"> </w:t>
      </w:r>
      <w:r w:rsidR="00C80166">
        <w:rPr>
          <w:rFonts w:cs="Baskerville"/>
          <w:i/>
        </w:rPr>
        <w:t>(</w:t>
      </w:r>
      <w:proofErr w:type="gramStart"/>
      <w:r w:rsidR="00C80166">
        <w:rPr>
          <w:rFonts w:cs="Baskerville"/>
          <w:i/>
        </w:rPr>
        <w:t>striking</w:t>
      </w:r>
      <w:proofErr w:type="gramEnd"/>
      <w:r w:rsidR="00C80166">
        <w:rPr>
          <w:rFonts w:cs="Baskerville"/>
          <w:i/>
        </w:rPr>
        <w:t xml:space="preserve"> Le Blanc</w:t>
      </w:r>
      <w:r w:rsidR="000507EF" w:rsidRPr="009F4B40">
        <w:rPr>
          <w:rFonts w:cs="Baskerville"/>
          <w:i/>
        </w:rPr>
        <w:t xml:space="preserve"> with her fan.)</w:t>
      </w:r>
      <w:r w:rsidR="00C80166">
        <w:rPr>
          <w:rFonts w:cs="Baskerville"/>
          <w:i/>
        </w:rPr>
        <w:tab/>
      </w:r>
      <w:r w:rsidR="009F4B40">
        <w:rPr>
          <w:rFonts w:cs="Baskerville"/>
        </w:rPr>
        <w:t>O</w:t>
      </w:r>
      <w:r w:rsidR="000507EF" w:rsidRPr="000507EF">
        <w:rPr>
          <w:rFonts w:cs="Baskerville"/>
        </w:rPr>
        <w:t>h, she was</w:t>
      </w:r>
      <w:r w:rsidR="00AF7AD3">
        <w:rPr>
          <w:rFonts w:cs="Baskerville"/>
        </w:rPr>
        <w:t xml:space="preserve">, </w:t>
      </w:r>
      <w:r w:rsidR="000507EF" w:rsidRPr="000507EF">
        <w:rPr>
          <w:rFonts w:cs="Baskerville"/>
        </w:rPr>
        <w:t>was she?</w:t>
      </w:r>
      <w:r w:rsidR="009F4B40">
        <w:rPr>
          <w:rFonts w:cs="Baskerville"/>
        </w:rPr>
        <w:t xml:space="preserve"> </w:t>
      </w:r>
      <w:r w:rsidR="00C80166">
        <w:rPr>
          <w:rFonts w:cs="Baskerville"/>
          <w:i/>
        </w:rPr>
        <w:t>(</w:t>
      </w:r>
      <w:proofErr w:type="gramStart"/>
      <w:r w:rsidR="00C80166">
        <w:rPr>
          <w:rFonts w:cs="Baskerville"/>
          <w:i/>
        </w:rPr>
        <w:t>s</w:t>
      </w:r>
      <w:r w:rsidR="000507EF" w:rsidRPr="009F4B40">
        <w:rPr>
          <w:rFonts w:cs="Baskerville"/>
          <w:i/>
        </w:rPr>
        <w:t>triking</w:t>
      </w:r>
      <w:proofErr w:type="gramEnd"/>
      <w:r w:rsidR="000507EF" w:rsidRPr="009F4B40">
        <w:rPr>
          <w:rFonts w:cs="Baskerville"/>
          <w:i/>
        </w:rPr>
        <w:t xml:space="preserve"> him several ti</w:t>
      </w:r>
      <w:r w:rsidR="00C80166">
        <w:rPr>
          <w:rFonts w:cs="Baskerville"/>
          <w:i/>
        </w:rPr>
        <w:t>mes and then tears his hair out, crying</w:t>
      </w:r>
      <w:r w:rsidR="000507EF" w:rsidRPr="009F4B40">
        <w:rPr>
          <w:rFonts w:cs="Baskerville"/>
          <w:i/>
        </w:rPr>
        <w:t>)</w:t>
      </w:r>
      <w:r w:rsidR="009F4B40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I’ll cry loud in a minute.</w:t>
      </w:r>
      <w:r w:rsidR="009F4B40">
        <w:rPr>
          <w:rFonts w:cs="Baskerville"/>
        </w:rPr>
        <w:t xml:space="preserve"> </w:t>
      </w:r>
      <w:r w:rsidR="00A053B5">
        <w:rPr>
          <w:rFonts w:cs="Baskerville"/>
          <w:i/>
        </w:rPr>
        <w:t>(</w:t>
      </w:r>
      <w:proofErr w:type="gramStart"/>
      <w:r w:rsidR="00A053B5">
        <w:rPr>
          <w:rFonts w:cs="Baskerville"/>
          <w:i/>
        </w:rPr>
        <w:t>a</w:t>
      </w:r>
      <w:r w:rsidR="000507EF" w:rsidRPr="009F4B40">
        <w:rPr>
          <w:rFonts w:cs="Baskerville"/>
          <w:i/>
        </w:rPr>
        <w:t>gain</w:t>
      </w:r>
      <w:proofErr w:type="gramEnd"/>
      <w:r w:rsidR="00A053B5">
        <w:rPr>
          <w:rFonts w:cs="Baskerville"/>
          <w:i/>
        </w:rPr>
        <w:t>, tearing hair out in a passion</w:t>
      </w:r>
      <w:r w:rsidR="000507EF" w:rsidRPr="009F4B40">
        <w:rPr>
          <w:rFonts w:cs="Baskerville"/>
          <w:i/>
        </w:rPr>
        <w:t>)</w:t>
      </w:r>
      <w:r w:rsidR="009F4B40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Oh</w:t>
      </w:r>
      <w:r w:rsidR="00A053B5">
        <w:rPr>
          <w:rFonts w:cs="Baskerville"/>
        </w:rPr>
        <w:t>,</w:t>
      </w:r>
      <w:r w:rsidR="000507EF" w:rsidRPr="000507EF">
        <w:rPr>
          <w:rFonts w:cs="Baskerville"/>
        </w:rPr>
        <w:t xml:space="preserve"> what beautiful </w:t>
      </w:r>
      <w:proofErr w:type="gramStart"/>
      <w:r w:rsidR="000507EF" w:rsidRPr="000507EF">
        <w:rPr>
          <w:rFonts w:cs="Baskerville"/>
        </w:rPr>
        <w:t>hair</w:t>
      </w:r>
      <w:r w:rsidR="00A053B5">
        <w:rPr>
          <w:rFonts w:cs="Baskerville"/>
        </w:rPr>
        <w:t>.</w:t>
      </w:r>
      <w:proofErr w:type="gramEnd"/>
      <w:r w:rsidR="00A053B5">
        <w:rPr>
          <w:rFonts w:cs="Baskerville"/>
        </w:rPr>
        <w:t xml:space="preserve"> . . . </w:t>
      </w:r>
      <w:r w:rsidR="000507EF" w:rsidRPr="000507EF">
        <w:rPr>
          <w:rFonts w:cs="Baskerville"/>
        </w:rPr>
        <w:t>I’ll send this to little</w:t>
      </w:r>
      <w:r w:rsidR="009F4B40">
        <w:rPr>
          <w:rFonts w:cs="Baskerville"/>
        </w:rPr>
        <w:t xml:space="preserve"> </w:t>
      </w:r>
      <w:r w:rsidR="000507EF" w:rsidRPr="000507EF">
        <w:rPr>
          <w:rFonts w:cs="Baskerville"/>
        </w:rPr>
        <w:t>Sunshine, and tell her you</w:t>
      </w:r>
      <w:r w:rsidR="00A053B5">
        <w:rPr>
          <w:rFonts w:cs="Baskerville"/>
        </w:rPr>
        <w:t>’</w:t>
      </w:r>
      <w:r w:rsidR="000507EF" w:rsidRPr="000507EF">
        <w:rPr>
          <w:rFonts w:cs="Baskerville"/>
        </w:rPr>
        <w:t>r</w:t>
      </w:r>
      <w:r w:rsidR="00A053B5">
        <w:rPr>
          <w:rFonts w:cs="Baskerville"/>
        </w:rPr>
        <w:t>e</w:t>
      </w:r>
      <w:r w:rsidR="000507EF" w:rsidRPr="000507EF">
        <w:rPr>
          <w:rFonts w:cs="Baskerville"/>
        </w:rPr>
        <w:t xml:space="preserve"> </w:t>
      </w:r>
      <w:proofErr w:type="spellStart"/>
      <w:r w:rsidR="000507EF" w:rsidRPr="000507EF">
        <w:rPr>
          <w:rFonts w:cs="Baskerville"/>
        </w:rPr>
        <w:t>looney</w:t>
      </w:r>
      <w:proofErr w:type="spellEnd"/>
      <w:r w:rsidR="000507EF" w:rsidRPr="000507EF">
        <w:rPr>
          <w:rFonts w:cs="Baskerville"/>
        </w:rPr>
        <w:t xml:space="preserve"> and </w:t>
      </w:r>
      <w:proofErr w:type="spellStart"/>
      <w:r w:rsidR="000507EF" w:rsidRPr="000507EF">
        <w:rPr>
          <w:rFonts w:cs="Baskerville"/>
        </w:rPr>
        <w:t>spooney</w:t>
      </w:r>
      <w:proofErr w:type="spellEnd"/>
      <w:r w:rsidR="000507EF" w:rsidRPr="000507EF">
        <w:rPr>
          <w:rFonts w:cs="Baskerville"/>
        </w:rPr>
        <w:t>. I will. You see</w:t>
      </w:r>
      <w:r w:rsidR="009F4B40">
        <w:rPr>
          <w:rFonts w:cs="Baskerville"/>
        </w:rPr>
        <w:t xml:space="preserve"> </w:t>
      </w:r>
      <w:r w:rsidR="000507EF" w:rsidRPr="000507EF">
        <w:rPr>
          <w:rFonts w:cs="Baskerville"/>
        </w:rPr>
        <w:t>if I don’t. I’ll send it to her to make a pillow of.</w:t>
      </w:r>
    </w:p>
    <w:p w14:paraId="1B31254B" w14:textId="77777777" w:rsidR="000507EF" w:rsidRPr="000507EF" w:rsidRDefault="000507EF" w:rsidP="000507EF">
      <w:pPr>
        <w:rPr>
          <w:rFonts w:cs="Baskerville"/>
        </w:rPr>
      </w:pPr>
    </w:p>
    <w:p w14:paraId="40728493" w14:textId="5351DC9A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9F4B40">
        <w:rPr>
          <w:smallCaps/>
        </w:rPr>
        <w:t xml:space="preserve">. </w:t>
      </w:r>
      <w:r w:rsidRPr="000507EF">
        <w:rPr>
          <w:rFonts w:cs="Baskerville"/>
        </w:rPr>
        <w:t>Do you take me for a Chinaman because I work for Rice?</w:t>
      </w:r>
    </w:p>
    <w:p w14:paraId="0454C848" w14:textId="77777777" w:rsidR="000507EF" w:rsidRPr="000507EF" w:rsidRDefault="000507EF" w:rsidP="000507EF">
      <w:pPr>
        <w:rPr>
          <w:rFonts w:cs="Baskerville"/>
        </w:rPr>
      </w:pPr>
    </w:p>
    <w:p w14:paraId="21F5A2BC" w14:textId="4C931E49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9F4B40">
        <w:rPr>
          <w:smallCaps/>
        </w:rPr>
        <w:t xml:space="preserve"> </w:t>
      </w:r>
      <w:r w:rsidR="000507EF" w:rsidRPr="000507EF">
        <w:rPr>
          <w:rFonts w:cs="Baskerville"/>
        </w:rPr>
        <w:t>I mistrust you</w:t>
      </w:r>
      <w:r w:rsidR="00AA4D07">
        <w:rPr>
          <w:rFonts w:cs="Baskerville"/>
        </w:rPr>
        <w:t>, . . . but I am a weak defens</w:t>
      </w:r>
      <w:r w:rsidR="000507EF" w:rsidRPr="000507EF">
        <w:rPr>
          <w:rFonts w:cs="Baskerville"/>
        </w:rPr>
        <w:t>eless woman</w:t>
      </w:r>
      <w:r w:rsidR="00AA4D07">
        <w:rPr>
          <w:rFonts w:cs="Baskerville"/>
        </w:rPr>
        <w:t>, after all.</w:t>
      </w:r>
      <w:r w:rsidR="009F4B40">
        <w:rPr>
          <w:rFonts w:cs="Baskerville"/>
        </w:rPr>
        <w:br/>
      </w:r>
      <w:r w:rsidR="00AA4D07">
        <w:rPr>
          <w:rFonts w:cs="Baskerville"/>
        </w:rPr>
        <w:t>But if I thought . . .</w:t>
      </w:r>
    </w:p>
    <w:p w14:paraId="6770CD7A" w14:textId="540FA0C0" w:rsidR="000507EF" w:rsidRPr="000507EF" w:rsidRDefault="000507EF" w:rsidP="000507EF">
      <w:pPr>
        <w:rPr>
          <w:rFonts w:cs="Baskerville"/>
        </w:rPr>
      </w:pPr>
    </w:p>
    <w:p w14:paraId="6917E564" w14:textId="2919BBDC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9F4B40">
        <w:rPr>
          <w:smallCaps/>
        </w:rPr>
        <w:t xml:space="preserve">. </w:t>
      </w:r>
      <w:r w:rsidRPr="000507EF">
        <w:rPr>
          <w:rFonts w:cs="Baskerville"/>
        </w:rPr>
        <w:t>Now don’t think</w:t>
      </w:r>
      <w:r w:rsidR="004C2217">
        <w:rPr>
          <w:rFonts w:cs="Baskerville"/>
        </w:rPr>
        <w:t>. You keep cool. Forgive me.</w:t>
      </w:r>
      <w:r w:rsidR="009F4B40">
        <w:rPr>
          <w:rFonts w:cs="Baskerville"/>
        </w:rPr>
        <w:br/>
      </w:r>
      <w:r w:rsidRPr="000507EF">
        <w:rPr>
          <w:rFonts w:cs="Baskerville"/>
        </w:rPr>
        <w:t>But</w:t>
      </w:r>
      <w:r w:rsidR="00AA4D07">
        <w:rPr>
          <w:rFonts w:cs="Baskerville"/>
        </w:rPr>
        <w:t>,</w:t>
      </w:r>
      <w:r w:rsidRPr="000507EF">
        <w:rPr>
          <w:rFonts w:cs="Baskerville"/>
        </w:rPr>
        <w:t xml:space="preserve"> com</w:t>
      </w:r>
      <w:r w:rsidR="009F4B40">
        <w:rPr>
          <w:rFonts w:cs="Baskerville"/>
        </w:rPr>
        <w:t>e, I see the Captain over yonder</w:t>
      </w:r>
      <w:r w:rsidR="00AA4D07">
        <w:rPr>
          <w:rFonts w:cs="Baskerville"/>
        </w:rPr>
        <w:t>.</w:t>
      </w:r>
      <w:r w:rsidR="009F4B40">
        <w:rPr>
          <w:rFonts w:cs="Baskerville"/>
        </w:rPr>
        <w:br/>
      </w:r>
      <w:r w:rsidRPr="000507EF">
        <w:rPr>
          <w:rFonts w:cs="Baskerville"/>
        </w:rPr>
        <w:t>The others mu</w:t>
      </w:r>
      <w:r w:rsidR="00AA4D07">
        <w:rPr>
          <w:rFonts w:cs="Baskerville"/>
        </w:rPr>
        <w:t xml:space="preserve">st be with him, so let’s </w:t>
      </w:r>
      <w:proofErr w:type="gramStart"/>
      <w:r w:rsidR="00AA4D07">
        <w:rPr>
          <w:rFonts w:cs="Baskerville"/>
        </w:rPr>
        <w:t>wander</w:t>
      </w:r>
      <w:proofErr w:type="gramEnd"/>
      <w:r w:rsidR="00AA4D07">
        <w:rPr>
          <w:rFonts w:cs="Baskerville"/>
        </w:rPr>
        <w:t>.</w:t>
      </w:r>
    </w:p>
    <w:p w14:paraId="54C815B4" w14:textId="77777777" w:rsidR="000507EF" w:rsidRPr="000507EF" w:rsidRDefault="000507EF" w:rsidP="000507EF">
      <w:pPr>
        <w:rPr>
          <w:rFonts w:cs="Baskerville"/>
        </w:rPr>
      </w:pPr>
    </w:p>
    <w:p w14:paraId="559E2B6C" w14:textId="51E117A5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9F4B40">
        <w:rPr>
          <w:smallCaps/>
        </w:rPr>
        <w:t xml:space="preserve"> </w:t>
      </w:r>
      <w:r w:rsidR="000507EF" w:rsidRPr="000507EF">
        <w:rPr>
          <w:rFonts w:cs="Baskerville"/>
        </w:rPr>
        <w:t>You’ll have to carry me up every hill.</w:t>
      </w:r>
    </w:p>
    <w:p w14:paraId="2FF4BEC7" w14:textId="77777777" w:rsidR="000507EF" w:rsidRPr="000507EF" w:rsidRDefault="000507EF" w:rsidP="000507EF">
      <w:pPr>
        <w:rPr>
          <w:rFonts w:cs="Baskerville"/>
        </w:rPr>
      </w:pPr>
    </w:p>
    <w:p w14:paraId="7C56D3B0" w14:textId="77777777" w:rsidR="00AF7AD3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9F4B40">
        <w:rPr>
          <w:smallCaps/>
        </w:rPr>
        <w:t xml:space="preserve">. </w:t>
      </w:r>
      <w:r w:rsidR="00AA4D07">
        <w:rPr>
          <w:rFonts w:cs="Baskerville"/>
        </w:rPr>
        <w:t xml:space="preserve">That settles it. </w:t>
      </w:r>
      <w:r w:rsidR="00AF7AD3">
        <w:rPr>
          <w:rFonts w:cs="Baskerville"/>
        </w:rPr>
        <w:t>(</w:t>
      </w:r>
      <w:r w:rsidR="00AA4D07">
        <w:rPr>
          <w:rFonts w:cs="Baskerville"/>
        </w:rPr>
        <w:t>S</w:t>
      </w:r>
      <w:r w:rsidRPr="000507EF">
        <w:rPr>
          <w:rFonts w:cs="Baskerville"/>
        </w:rPr>
        <w:t>it still</w:t>
      </w:r>
      <w:r w:rsidR="00AA4D07">
        <w:rPr>
          <w:rFonts w:cs="Baskerville"/>
        </w:rPr>
        <w:t>,</w:t>
      </w:r>
      <w:r w:rsidRPr="000507EF">
        <w:rPr>
          <w:rFonts w:cs="Baskerville"/>
        </w:rPr>
        <w:t xml:space="preserve"> my heart, </w:t>
      </w:r>
      <w:proofErr w:type="gramStart"/>
      <w:r w:rsidRPr="000507EF">
        <w:rPr>
          <w:rFonts w:cs="Baskerville"/>
        </w:rPr>
        <w:t>sit</w:t>
      </w:r>
      <w:proofErr w:type="gramEnd"/>
      <w:r w:rsidRPr="000507EF">
        <w:rPr>
          <w:rFonts w:cs="Baskerville"/>
        </w:rPr>
        <w:t xml:space="preserve"> still</w:t>
      </w:r>
      <w:r w:rsidR="00AA4D07">
        <w:rPr>
          <w:rFonts w:cs="Baskerville"/>
        </w:rPr>
        <w:t>.</w:t>
      </w:r>
      <w:r w:rsidR="00AF7AD3">
        <w:rPr>
          <w:rFonts w:cs="Baskerville"/>
        </w:rPr>
        <w:t>)</w:t>
      </w:r>
    </w:p>
    <w:p w14:paraId="75F7B43E" w14:textId="2F2B1111" w:rsidR="00AF7AD3" w:rsidRDefault="00AF7AD3" w:rsidP="00AF7AD3">
      <w:pPr>
        <w:pStyle w:val="LyricStageDirection"/>
      </w:pPr>
      <w:r>
        <w:t>[</w:t>
      </w:r>
      <w:proofErr w:type="gramStart"/>
      <w:r>
        <w:t>aside</w:t>
      </w:r>
      <w:proofErr w:type="gramEnd"/>
      <w:r>
        <w:t>]</w:t>
      </w:r>
    </w:p>
    <w:p w14:paraId="62F01403" w14:textId="08E0B276" w:rsidR="000507EF" w:rsidRPr="000507EF" w:rsidRDefault="00AF7AD3" w:rsidP="000507EF">
      <w:pPr>
        <w:rPr>
          <w:rFonts w:cs="Baskerville"/>
        </w:rPr>
      </w:pPr>
      <w:r>
        <w:tab/>
      </w:r>
      <w:r w:rsidR="000507EF" w:rsidRPr="000507EF">
        <w:t>To get the rest, unturned I’ll leave no stone</w:t>
      </w:r>
      <w:r w:rsidR="00AA4D07">
        <w:t>.</w:t>
      </w:r>
      <w:r w:rsidR="009F4B40">
        <w:br/>
      </w:r>
      <w:r w:rsidR="000507EF" w:rsidRPr="000507EF">
        <w:rPr>
          <w:rFonts w:cs="Baskerville"/>
        </w:rPr>
        <w:t>Seven more I must get the deed to bind.</w:t>
      </w:r>
    </w:p>
    <w:p w14:paraId="2F3CB33F" w14:textId="77777777" w:rsidR="000507EF" w:rsidRPr="000507EF" w:rsidRDefault="000507EF" w:rsidP="000507EF">
      <w:pPr>
        <w:rPr>
          <w:rFonts w:cs="Baskerville"/>
        </w:rPr>
      </w:pPr>
    </w:p>
    <w:p w14:paraId="34ED7FAA" w14:textId="0061CCA8" w:rsidR="000507EF" w:rsidRPr="000507EF" w:rsidRDefault="00434307" w:rsidP="000507EF">
      <w:pPr>
        <w:rPr>
          <w:rFonts w:cs="Baskerville"/>
        </w:rPr>
      </w:pPr>
      <w:r>
        <w:rPr>
          <w:smallCaps/>
        </w:rPr>
        <w:t>catherine.</w:t>
      </w:r>
      <w:r w:rsidR="009F4B40">
        <w:rPr>
          <w:smallCaps/>
        </w:rPr>
        <w:t xml:space="preserve"> </w:t>
      </w:r>
      <w:r w:rsidR="004C2217">
        <w:rPr>
          <w:rFonts w:cs="Baskerville"/>
        </w:rPr>
        <w:t>The Captain becko</w:t>
      </w:r>
      <w:r w:rsidR="000507EF" w:rsidRPr="000507EF">
        <w:rPr>
          <w:rFonts w:cs="Baskerville"/>
        </w:rPr>
        <w:t>ns to us, there before us.</w:t>
      </w:r>
    </w:p>
    <w:p w14:paraId="16477D1E" w14:textId="77777777" w:rsidR="000507EF" w:rsidRPr="000507EF" w:rsidRDefault="000507EF" w:rsidP="000507EF">
      <w:pPr>
        <w:rPr>
          <w:rFonts w:cs="Baskerville"/>
        </w:rPr>
      </w:pPr>
    </w:p>
    <w:p w14:paraId="09949C7E" w14:textId="11069C6E" w:rsidR="000507EF" w:rsidRPr="000507EF" w:rsidRDefault="000507EF" w:rsidP="000507EF">
      <w:pPr>
        <w:rPr>
          <w:rFonts w:cs="Baskerville"/>
        </w:rPr>
      </w:pPr>
      <w:r w:rsidRPr="00695BF9">
        <w:rPr>
          <w:smallCaps/>
        </w:rPr>
        <w:t>le blanc</w:t>
      </w:r>
      <w:r w:rsidR="009F4B40">
        <w:rPr>
          <w:smallCaps/>
        </w:rPr>
        <w:t xml:space="preserve">. </w:t>
      </w:r>
      <w:r w:rsidRPr="000507EF">
        <w:rPr>
          <w:rFonts w:cs="Baskerville"/>
        </w:rPr>
        <w:t>Bec</w:t>
      </w:r>
      <w:r w:rsidR="004C2217">
        <w:rPr>
          <w:rFonts w:cs="Baskerville"/>
        </w:rPr>
        <w:t>k</w:t>
      </w:r>
      <w:r w:rsidRPr="000507EF">
        <w:rPr>
          <w:rFonts w:cs="Baskerville"/>
        </w:rPr>
        <w:t xml:space="preserve">ons! </w:t>
      </w:r>
      <w:proofErr w:type="gramStart"/>
      <w:r w:rsidRPr="000507EF">
        <w:rPr>
          <w:rFonts w:cs="Baskerville"/>
        </w:rPr>
        <w:t>Then let’s be</w:t>
      </w:r>
      <w:r w:rsidR="004C2217">
        <w:rPr>
          <w:rFonts w:cs="Baskerville"/>
        </w:rPr>
        <w:t xml:space="preserve"> </w:t>
      </w:r>
      <w:r w:rsidRPr="000507EF">
        <w:rPr>
          <w:rFonts w:cs="Baskerville"/>
        </w:rPr>
        <w:t xml:space="preserve">gone </w:t>
      </w:r>
      <w:r w:rsidRPr="004C2217">
        <w:rPr>
          <w:rFonts w:cs="Baskerville"/>
          <w:i/>
        </w:rPr>
        <w:t>(</w:t>
      </w:r>
      <w:r w:rsidR="004C2217" w:rsidRPr="004C2217">
        <w:rPr>
          <w:rFonts w:cs="Baskerville"/>
          <w:i/>
        </w:rPr>
        <w:t>“</w:t>
      </w:r>
      <w:r w:rsidRPr="004C2217">
        <w:rPr>
          <w:rFonts w:cs="Baskerville"/>
          <w:i/>
        </w:rPr>
        <w:t>bec</w:t>
      </w:r>
      <w:r w:rsidR="004C2217" w:rsidRPr="004C2217">
        <w:rPr>
          <w:rFonts w:cs="Baskerville"/>
          <w:i/>
        </w:rPr>
        <w:t>k</w:t>
      </w:r>
      <w:r w:rsidRPr="004C2217">
        <w:rPr>
          <w:rFonts w:cs="Baskerville"/>
          <w:i/>
        </w:rPr>
        <w:t>on</w:t>
      </w:r>
      <w:r w:rsidR="004C2217" w:rsidRPr="004C2217">
        <w:rPr>
          <w:rFonts w:cs="Baskerville"/>
          <w:i/>
        </w:rPr>
        <w:t>”</w:t>
      </w:r>
      <w:r w:rsidRPr="004C2217">
        <w:rPr>
          <w:rFonts w:cs="Baskerville"/>
          <w:i/>
        </w:rPr>
        <w:t>)</w:t>
      </w:r>
      <w:r w:rsidRPr="000507EF">
        <w:rPr>
          <w:rFonts w:cs="Baskerville"/>
        </w:rPr>
        <w:t xml:space="preserve"> and turn African explorers.</w:t>
      </w:r>
      <w:proofErr w:type="gramEnd"/>
    </w:p>
    <w:p w14:paraId="2544563B" w14:textId="77777777" w:rsidR="000507EF" w:rsidRPr="000507EF" w:rsidRDefault="000507EF" w:rsidP="000507EF">
      <w:pPr>
        <w:rPr>
          <w:rFonts w:cs="Baskerville"/>
        </w:rPr>
      </w:pPr>
    </w:p>
    <w:p w14:paraId="49ACE1B6" w14:textId="6EBEF7AA" w:rsidR="000507EF" w:rsidRPr="000507EF" w:rsidRDefault="000507EF" w:rsidP="007B7A6C">
      <w:pPr>
        <w:pStyle w:val="LyricStageDirection"/>
        <w:tabs>
          <w:tab w:val="center" w:pos="4680"/>
        </w:tabs>
        <w:ind w:left="0"/>
        <w:jc w:val="center"/>
      </w:pPr>
      <w:r w:rsidRPr="000507EF">
        <w:t>DUET</w:t>
      </w:r>
      <w:r w:rsidR="004C2217">
        <w:t>:</w:t>
      </w:r>
      <w:r w:rsidR="009F4B40">
        <w:t xml:space="preserve"> “We are </w:t>
      </w:r>
      <w:proofErr w:type="gramStart"/>
      <w:r w:rsidR="009F4B40">
        <w:t>Off</w:t>
      </w:r>
      <w:proofErr w:type="gramEnd"/>
      <w:r w:rsidR="009F4B40">
        <w:t xml:space="preserve"> (to Seek for Eva)”</w:t>
      </w:r>
    </w:p>
    <w:p w14:paraId="085BD983" w14:textId="77777777" w:rsidR="000507EF" w:rsidRPr="000507EF" w:rsidRDefault="000507EF" w:rsidP="000507EF">
      <w:pPr>
        <w:rPr>
          <w:rFonts w:cs="Baskerville"/>
        </w:rPr>
      </w:pPr>
    </w:p>
    <w:p w14:paraId="46B43AA0" w14:textId="63197C2D" w:rsidR="000507EF" w:rsidRPr="009F4B40" w:rsidRDefault="000507EF" w:rsidP="00695BF9">
      <w:pPr>
        <w:rPr>
          <w:smallCaps/>
        </w:rPr>
      </w:pPr>
      <w:r w:rsidRPr="009F4B40">
        <w:rPr>
          <w:smallCaps/>
        </w:rPr>
        <w:t xml:space="preserve">catherine </w:t>
      </w:r>
      <w:r w:rsidRPr="009F4B40">
        <w:rPr>
          <w:i/>
        </w:rPr>
        <w:t>and</w:t>
      </w:r>
      <w:r w:rsidRPr="009F4B40">
        <w:rPr>
          <w:b/>
          <w:i/>
          <w:smallCaps/>
        </w:rPr>
        <w:t xml:space="preserve"> </w:t>
      </w:r>
      <w:r w:rsidRPr="009F4B40">
        <w:rPr>
          <w:smallCaps/>
        </w:rPr>
        <w:t>le blanc</w:t>
      </w:r>
      <w:r w:rsidR="00695BF9" w:rsidRPr="009F4B40">
        <w:rPr>
          <w:smallCaps/>
        </w:rPr>
        <w:t>.</w:t>
      </w:r>
    </w:p>
    <w:p w14:paraId="0B39E345" w14:textId="701EE60D" w:rsidR="000507EF" w:rsidRPr="009F4B40" w:rsidRDefault="00695BF9" w:rsidP="000507EF">
      <w:pPr>
        <w:pStyle w:val="Lyric"/>
      </w:pPr>
      <w:r w:rsidRPr="009F4B40">
        <w:t>We are off to seek for E</w:t>
      </w:r>
      <w:r w:rsidR="004C2217">
        <w:t>va.</w:t>
      </w:r>
    </w:p>
    <w:p w14:paraId="46D08B0F" w14:textId="17A98C4C" w:rsidR="000507EF" w:rsidRPr="009F4B40" w:rsidRDefault="00695BF9" w:rsidP="000507EF">
      <w:pPr>
        <w:pStyle w:val="Lyric"/>
      </w:pPr>
      <w:r w:rsidRPr="009F4B40">
        <w:t>S</w:t>
      </w:r>
      <w:r w:rsidR="000507EF" w:rsidRPr="009F4B40">
        <w:t>he’s th</w:t>
      </w:r>
      <w:r w:rsidR="004C2217">
        <w:t>e girl we want to see.</w:t>
      </w:r>
    </w:p>
    <w:p w14:paraId="497392BE" w14:textId="7F5CC870" w:rsidR="000507EF" w:rsidRDefault="00695BF9" w:rsidP="000507EF">
      <w:pPr>
        <w:pStyle w:val="Lyric"/>
      </w:pPr>
      <w:r w:rsidRPr="009F4B40">
        <w:t>I</w:t>
      </w:r>
      <w:r w:rsidR="000507EF" w:rsidRPr="009F4B40">
        <w:t>f she’s found</w:t>
      </w:r>
      <w:r w:rsidR="004C2217">
        <w:t>, we’ll never leave her,</w:t>
      </w:r>
    </w:p>
    <w:p w14:paraId="71D16A1F" w14:textId="294509FC" w:rsidR="000507EF" w:rsidRPr="009F4B40" w:rsidRDefault="004C2217" w:rsidP="00695BF9">
      <w:pPr>
        <w:pStyle w:val="Lyric"/>
      </w:pPr>
      <w:proofErr w:type="spellStart"/>
      <w:r>
        <w:t>’Til</w:t>
      </w:r>
      <w:proofErr w:type="spellEnd"/>
      <w:r w:rsidR="00695BF9" w:rsidRPr="009F4B40">
        <w:t xml:space="preserve"> I</w:t>
      </w:r>
      <w:r w:rsidR="000507EF" w:rsidRPr="009F4B40">
        <w:t>’ve married him to she.</w:t>
      </w:r>
    </w:p>
    <w:p w14:paraId="09E12512" w14:textId="77777777" w:rsidR="000507EF" w:rsidRPr="009F4B40" w:rsidRDefault="000507EF" w:rsidP="000507EF">
      <w:pPr>
        <w:pStyle w:val="Lyric"/>
      </w:pPr>
    </w:p>
    <w:p w14:paraId="1D57D61E" w14:textId="2DE8453B" w:rsidR="000507EF" w:rsidRPr="009F4B40" w:rsidRDefault="000507EF" w:rsidP="00695BF9">
      <w:pPr>
        <w:rPr>
          <w:smallCaps/>
        </w:rPr>
      </w:pPr>
      <w:r w:rsidRPr="009F4B40">
        <w:rPr>
          <w:smallCaps/>
        </w:rPr>
        <w:t>catherine</w:t>
      </w:r>
      <w:r w:rsidR="009F4B40">
        <w:rPr>
          <w:smallCaps/>
        </w:rPr>
        <w:t>.</w:t>
      </w:r>
    </w:p>
    <w:p w14:paraId="4DBE07AD" w14:textId="280A1195" w:rsidR="000507EF" w:rsidRPr="009F4B40" w:rsidRDefault="009F4B40" w:rsidP="000507EF">
      <w:pPr>
        <w:pStyle w:val="Lyric"/>
      </w:pPr>
      <w:r>
        <w:t>Y</w:t>
      </w:r>
      <w:r w:rsidR="000507EF" w:rsidRPr="009F4B40">
        <w:t>ou’re a darling.</w:t>
      </w:r>
    </w:p>
    <w:p w14:paraId="0E395C54" w14:textId="77777777" w:rsidR="000507EF" w:rsidRPr="009F4B40" w:rsidRDefault="000507EF" w:rsidP="000507EF">
      <w:pPr>
        <w:pStyle w:val="Lyric"/>
      </w:pPr>
    </w:p>
    <w:p w14:paraId="4997CC3F" w14:textId="36B0D256" w:rsidR="000507EF" w:rsidRPr="009F4B40" w:rsidRDefault="000507EF" w:rsidP="00695BF9">
      <w:pPr>
        <w:rPr>
          <w:smallCaps/>
        </w:rPr>
      </w:pPr>
      <w:r w:rsidRPr="009F4B40">
        <w:rPr>
          <w:smallCaps/>
        </w:rPr>
        <w:t>le blanc</w:t>
      </w:r>
      <w:r w:rsidR="009F4B40">
        <w:rPr>
          <w:smallCaps/>
        </w:rPr>
        <w:t>.</w:t>
      </w:r>
    </w:p>
    <w:p w14:paraId="5F835C89" w14:textId="3ADFA781" w:rsidR="000507EF" w:rsidRPr="009F4B40" w:rsidRDefault="009F4B40" w:rsidP="000507EF">
      <w:pPr>
        <w:pStyle w:val="Lyric"/>
      </w:pPr>
      <w:r>
        <w:t>Y</w:t>
      </w:r>
      <w:r w:rsidR="000507EF" w:rsidRPr="009F4B40">
        <w:t>ou’re a treasure.</w:t>
      </w:r>
    </w:p>
    <w:p w14:paraId="4D81D0D4" w14:textId="77777777" w:rsidR="000507EF" w:rsidRPr="009F4B40" w:rsidRDefault="000507EF" w:rsidP="000507EF">
      <w:pPr>
        <w:pStyle w:val="Lyric"/>
      </w:pPr>
    </w:p>
    <w:p w14:paraId="083545C9" w14:textId="3881EB0F" w:rsidR="000507EF" w:rsidRPr="009F4B40" w:rsidRDefault="000507EF" w:rsidP="00695BF9">
      <w:pPr>
        <w:rPr>
          <w:smallCaps/>
        </w:rPr>
      </w:pPr>
      <w:r w:rsidRPr="009F4B40">
        <w:rPr>
          <w:smallCaps/>
        </w:rPr>
        <w:t>catherine</w:t>
      </w:r>
      <w:r w:rsidR="009F4B40">
        <w:rPr>
          <w:smallCaps/>
        </w:rPr>
        <w:t>.</w:t>
      </w:r>
    </w:p>
    <w:p w14:paraId="7EC2F1A7" w14:textId="29EB6A18" w:rsidR="000507EF" w:rsidRPr="009F4B40" w:rsidRDefault="009F4B40" w:rsidP="000507EF">
      <w:pPr>
        <w:pStyle w:val="Lyric"/>
      </w:pPr>
      <w:r>
        <w:t>I</w:t>
      </w:r>
      <w:r w:rsidR="000507EF" w:rsidRPr="009F4B40">
        <w:t xml:space="preserve"> with you will gladly go.</w:t>
      </w:r>
    </w:p>
    <w:p w14:paraId="17BD985E" w14:textId="77777777" w:rsidR="000507EF" w:rsidRPr="009F4B40" w:rsidRDefault="000507EF" w:rsidP="000507EF">
      <w:pPr>
        <w:pStyle w:val="Lyric"/>
      </w:pPr>
    </w:p>
    <w:p w14:paraId="5F8B1BFF" w14:textId="6B2372AB" w:rsidR="000507EF" w:rsidRPr="004E6BE1" w:rsidRDefault="000507EF" w:rsidP="000507EF">
      <w:pPr>
        <w:pStyle w:val="CharacterName"/>
        <w:rPr>
          <w:rFonts w:cs="Baskerville"/>
          <w:smallCaps/>
        </w:rPr>
      </w:pPr>
      <w:r w:rsidRPr="004E6BE1">
        <w:rPr>
          <w:rFonts w:cs="Baskerville"/>
          <w:smallCaps/>
        </w:rPr>
        <w:t>le blanc</w:t>
      </w:r>
      <w:r w:rsidR="009F4B40" w:rsidRPr="004E6BE1">
        <w:rPr>
          <w:rFonts w:cs="Baskerville"/>
          <w:smallCaps/>
        </w:rPr>
        <w:t>.</w:t>
      </w:r>
    </w:p>
    <w:p w14:paraId="76BDFB45" w14:textId="2D8D4A38" w:rsidR="000507EF" w:rsidRPr="009F4B40" w:rsidRDefault="009F4B40" w:rsidP="000507EF">
      <w:pPr>
        <w:pStyle w:val="Lyric"/>
      </w:pPr>
      <w:r>
        <w:t>I</w:t>
      </w:r>
      <w:r w:rsidR="000507EF" w:rsidRPr="009F4B40">
        <w:t>t will give me equal pleasure.</w:t>
      </w:r>
    </w:p>
    <w:p w14:paraId="223A757F" w14:textId="77777777" w:rsidR="00AF7AD3" w:rsidRPr="009F4B40" w:rsidRDefault="00AF7AD3" w:rsidP="000507EF">
      <w:pPr>
        <w:pStyle w:val="Lyric"/>
      </w:pPr>
    </w:p>
    <w:p w14:paraId="2CF78B2D" w14:textId="49F2EA41" w:rsidR="000507EF" w:rsidRPr="004E6BE1" w:rsidRDefault="000507EF" w:rsidP="000507EF">
      <w:pPr>
        <w:pStyle w:val="CharacterName"/>
        <w:rPr>
          <w:rFonts w:cs="Baskerville"/>
          <w:smallCaps/>
        </w:rPr>
      </w:pPr>
      <w:r w:rsidRPr="004E6BE1">
        <w:rPr>
          <w:rFonts w:cs="Baskerville"/>
          <w:smallCaps/>
        </w:rPr>
        <w:t>catherine</w:t>
      </w:r>
      <w:r w:rsidR="009F4B40" w:rsidRPr="004E6BE1">
        <w:rPr>
          <w:rFonts w:cs="Baskerville"/>
          <w:smallCaps/>
        </w:rPr>
        <w:t>.</w:t>
      </w:r>
    </w:p>
    <w:p w14:paraId="2FA30428" w14:textId="5F7FC00D" w:rsidR="000507EF" w:rsidRPr="009F4B40" w:rsidRDefault="009F4B40" w:rsidP="000507EF">
      <w:pPr>
        <w:pStyle w:val="Lyric"/>
      </w:pPr>
      <w:r>
        <w:t>Y</w:t>
      </w:r>
      <w:r w:rsidR="000507EF" w:rsidRPr="009F4B40">
        <w:t>ou’re most kind, sire, to say so.</w:t>
      </w:r>
    </w:p>
    <w:p w14:paraId="1BE33EF6" w14:textId="77777777" w:rsidR="000507EF" w:rsidRPr="009F4B40" w:rsidRDefault="000507EF" w:rsidP="000507EF">
      <w:pPr>
        <w:pStyle w:val="Lyric"/>
      </w:pPr>
    </w:p>
    <w:p w14:paraId="77F32154" w14:textId="07119B41" w:rsidR="000507EF" w:rsidRPr="004E6BE1" w:rsidRDefault="000507EF" w:rsidP="000507EF">
      <w:pPr>
        <w:pStyle w:val="CharacterName"/>
        <w:rPr>
          <w:rFonts w:cs="Baskerville"/>
          <w:smallCaps/>
        </w:rPr>
      </w:pPr>
      <w:r w:rsidRPr="004E6BE1">
        <w:rPr>
          <w:rFonts w:cs="Baskerville"/>
          <w:smallCaps/>
        </w:rPr>
        <w:t>both</w:t>
      </w:r>
      <w:r w:rsidR="009F4B40" w:rsidRPr="004E6BE1">
        <w:rPr>
          <w:rFonts w:cs="Baskerville"/>
          <w:smallCaps/>
        </w:rPr>
        <w:t>.</w:t>
      </w:r>
    </w:p>
    <w:p w14:paraId="572C6BA0" w14:textId="77777777" w:rsidR="004C2217" w:rsidRPr="009F4B40" w:rsidRDefault="004C2217" w:rsidP="004C2217">
      <w:pPr>
        <w:pStyle w:val="Lyric"/>
      </w:pPr>
      <w:r w:rsidRPr="009F4B40">
        <w:t>We are off to seek for E</w:t>
      </w:r>
      <w:r>
        <w:t>va.</w:t>
      </w:r>
    </w:p>
    <w:p w14:paraId="5E29C026" w14:textId="77777777" w:rsidR="004C2217" w:rsidRPr="009F4B40" w:rsidRDefault="004C2217" w:rsidP="004C2217">
      <w:pPr>
        <w:pStyle w:val="Lyric"/>
      </w:pPr>
      <w:r w:rsidRPr="009F4B40">
        <w:t>She’s th</w:t>
      </w:r>
      <w:r>
        <w:t>e girl we want to see.</w:t>
      </w:r>
    </w:p>
    <w:p w14:paraId="02BD68A5" w14:textId="77777777" w:rsidR="004C2217" w:rsidRDefault="004C2217" w:rsidP="004C2217">
      <w:pPr>
        <w:pStyle w:val="Lyric"/>
      </w:pPr>
      <w:r w:rsidRPr="009F4B40">
        <w:t>If she’s found</w:t>
      </w:r>
      <w:r>
        <w:t>, we’ll never leave her,</w:t>
      </w:r>
    </w:p>
    <w:p w14:paraId="37643891" w14:textId="77777777" w:rsidR="004C2217" w:rsidRPr="009F4B40" w:rsidRDefault="004C2217" w:rsidP="004C2217">
      <w:pPr>
        <w:pStyle w:val="Lyric"/>
      </w:pPr>
      <w:proofErr w:type="spellStart"/>
      <w:r>
        <w:t>’Til</w:t>
      </w:r>
      <w:proofErr w:type="spellEnd"/>
      <w:r w:rsidRPr="009F4B40">
        <w:t xml:space="preserve"> I’ve married him to she.</w:t>
      </w:r>
    </w:p>
    <w:p w14:paraId="6B83F247" w14:textId="77777777" w:rsidR="000507EF" w:rsidRPr="009F4B40" w:rsidRDefault="000507EF" w:rsidP="000507EF">
      <w:pPr>
        <w:pStyle w:val="Lyric"/>
      </w:pPr>
    </w:p>
    <w:p w14:paraId="3FF287B4" w14:textId="516998FD" w:rsidR="000507EF" w:rsidRPr="004E6BE1" w:rsidRDefault="000507EF" w:rsidP="000507EF">
      <w:pPr>
        <w:pStyle w:val="CharacterName"/>
        <w:rPr>
          <w:rFonts w:cs="Baskerville"/>
          <w:smallCaps/>
        </w:rPr>
      </w:pPr>
      <w:r w:rsidRPr="004E6BE1">
        <w:rPr>
          <w:rFonts w:cs="Baskerville"/>
          <w:smallCaps/>
        </w:rPr>
        <w:t>catherine</w:t>
      </w:r>
      <w:r w:rsidR="009F4B40" w:rsidRPr="004E6BE1">
        <w:rPr>
          <w:rFonts w:cs="Baskerville"/>
          <w:smallCaps/>
        </w:rPr>
        <w:t>.</w:t>
      </w:r>
    </w:p>
    <w:p w14:paraId="564CCC3F" w14:textId="35F19B56" w:rsidR="000507EF" w:rsidRPr="009F4B40" w:rsidRDefault="009F4B40" w:rsidP="000507EF">
      <w:pPr>
        <w:pStyle w:val="Lyric"/>
      </w:pPr>
      <w:r>
        <w:t>I’m so glad that I</w:t>
      </w:r>
      <w:r w:rsidR="000507EF" w:rsidRPr="009F4B40">
        <w:t xml:space="preserve"> have found you,</w:t>
      </w:r>
    </w:p>
    <w:p w14:paraId="5B446E24" w14:textId="4028653B" w:rsidR="000507EF" w:rsidRPr="009F4B40" w:rsidRDefault="009F4B40" w:rsidP="000507EF">
      <w:pPr>
        <w:pStyle w:val="Lyric"/>
      </w:pPr>
      <w:r>
        <w:t>For I</w:t>
      </w:r>
      <w:r w:rsidR="000507EF" w:rsidRPr="009F4B40">
        <w:t xml:space="preserve"> feared to go alone,</w:t>
      </w:r>
    </w:p>
    <w:p w14:paraId="6B425270" w14:textId="77777777" w:rsidR="000507EF" w:rsidRPr="009F4B40" w:rsidRDefault="000507EF" w:rsidP="000507EF">
      <w:pPr>
        <w:pStyle w:val="Lyric"/>
      </w:pPr>
    </w:p>
    <w:p w14:paraId="6A617A16" w14:textId="4265AB4E" w:rsidR="000507EF" w:rsidRPr="004E6BE1" w:rsidRDefault="000507EF" w:rsidP="000507EF">
      <w:pPr>
        <w:pStyle w:val="CharacterName"/>
        <w:rPr>
          <w:rFonts w:cs="Baskerville"/>
          <w:smallCaps/>
        </w:rPr>
      </w:pPr>
      <w:r w:rsidRPr="004E6BE1">
        <w:rPr>
          <w:rFonts w:cs="Baskerville"/>
          <w:smallCaps/>
        </w:rPr>
        <w:t>le blanc</w:t>
      </w:r>
      <w:r w:rsidR="009F4B40" w:rsidRPr="004E6BE1">
        <w:rPr>
          <w:rFonts w:cs="Baskerville"/>
          <w:smallCaps/>
        </w:rPr>
        <w:t>.</w:t>
      </w:r>
    </w:p>
    <w:p w14:paraId="3895914F" w14:textId="50E37E00" w:rsidR="000507EF" w:rsidRPr="009F4B40" w:rsidRDefault="009F4B40" w:rsidP="000507EF">
      <w:pPr>
        <w:pStyle w:val="Lyric"/>
      </w:pPr>
      <w:r>
        <w:t>W</w:t>
      </w:r>
      <w:r w:rsidR="000507EF" w:rsidRPr="009F4B40">
        <w:t>ith my strong right arm around you,</w:t>
      </w:r>
    </w:p>
    <w:p w14:paraId="5CF44C14" w14:textId="51DA41D2" w:rsidR="000507EF" w:rsidRPr="009F4B40" w:rsidRDefault="009F4B40" w:rsidP="000507EF">
      <w:pPr>
        <w:pStyle w:val="Lyric"/>
      </w:pPr>
      <w:r>
        <w:t>N</w:t>
      </w:r>
      <w:r w:rsidR="000507EF" w:rsidRPr="009F4B40">
        <w:t>aught shall injure you, my own.</w:t>
      </w:r>
    </w:p>
    <w:p w14:paraId="231786F1" w14:textId="77777777" w:rsidR="000507EF" w:rsidRPr="009F4B40" w:rsidRDefault="000507EF" w:rsidP="000507EF">
      <w:pPr>
        <w:pStyle w:val="Lyric"/>
      </w:pPr>
    </w:p>
    <w:p w14:paraId="58A07FB3" w14:textId="3D1C05AF" w:rsidR="000507EF" w:rsidRPr="004E6BE1" w:rsidRDefault="000507EF" w:rsidP="000507EF">
      <w:pPr>
        <w:pStyle w:val="CharacterName"/>
        <w:rPr>
          <w:rFonts w:cs="Baskerville"/>
          <w:smallCaps/>
        </w:rPr>
      </w:pPr>
      <w:r w:rsidRPr="004E6BE1">
        <w:rPr>
          <w:rFonts w:cs="Baskerville"/>
          <w:smallCaps/>
        </w:rPr>
        <w:t>catherine</w:t>
      </w:r>
      <w:r w:rsidR="009F4B40" w:rsidRPr="004E6BE1">
        <w:rPr>
          <w:rFonts w:cs="Baskerville"/>
          <w:smallCaps/>
        </w:rPr>
        <w:t>.</w:t>
      </w:r>
    </w:p>
    <w:p w14:paraId="204FE00E" w14:textId="27B82BE0" w:rsidR="000507EF" w:rsidRPr="009F4B40" w:rsidRDefault="009F4B40" w:rsidP="000507EF">
      <w:pPr>
        <w:pStyle w:val="Lyric"/>
      </w:pPr>
      <w:r>
        <w:t>I</w:t>
      </w:r>
      <w:r w:rsidR="000507EF" w:rsidRPr="009F4B40">
        <w:t>’m astonished.</w:t>
      </w:r>
    </w:p>
    <w:p w14:paraId="33532D63" w14:textId="77777777" w:rsidR="000507EF" w:rsidRPr="009F4B40" w:rsidRDefault="000507EF" w:rsidP="000507EF">
      <w:pPr>
        <w:pStyle w:val="Lyric"/>
      </w:pPr>
    </w:p>
    <w:p w14:paraId="19010091" w14:textId="5F77FC6D" w:rsidR="000507EF" w:rsidRPr="004E6BE1" w:rsidRDefault="000507EF" w:rsidP="000507EF">
      <w:pPr>
        <w:pStyle w:val="CharacterName"/>
        <w:rPr>
          <w:rFonts w:cs="Baskerville"/>
          <w:smallCaps/>
        </w:rPr>
      </w:pPr>
      <w:r w:rsidRPr="004E6BE1">
        <w:rPr>
          <w:rFonts w:cs="Baskerville"/>
          <w:smallCaps/>
        </w:rPr>
        <w:t>le blanc</w:t>
      </w:r>
      <w:r w:rsidR="009F4B40" w:rsidRPr="004E6BE1">
        <w:rPr>
          <w:rFonts w:cs="Baskerville"/>
          <w:smallCaps/>
        </w:rPr>
        <w:t>.</w:t>
      </w:r>
    </w:p>
    <w:p w14:paraId="567F66BC" w14:textId="5A0C112D" w:rsidR="000507EF" w:rsidRPr="009F4B40" w:rsidRDefault="009F4B40" w:rsidP="000507EF">
      <w:pPr>
        <w:pStyle w:val="Lyric"/>
      </w:pPr>
      <w:r>
        <w:t>D</w:t>
      </w:r>
      <w:r w:rsidR="000507EF" w:rsidRPr="009F4B40">
        <w:t>on’t be nervous.</w:t>
      </w:r>
    </w:p>
    <w:p w14:paraId="70950CA4" w14:textId="77777777" w:rsidR="000507EF" w:rsidRPr="009F4B40" w:rsidRDefault="000507EF" w:rsidP="000507EF">
      <w:pPr>
        <w:pStyle w:val="Lyric"/>
      </w:pPr>
    </w:p>
    <w:p w14:paraId="2112E152" w14:textId="45DFB723" w:rsidR="000507EF" w:rsidRPr="004E6BE1" w:rsidRDefault="000507EF" w:rsidP="000507EF">
      <w:pPr>
        <w:pStyle w:val="CharacterName"/>
        <w:rPr>
          <w:rFonts w:cs="Baskerville"/>
          <w:smallCaps/>
        </w:rPr>
      </w:pPr>
      <w:r w:rsidRPr="004E6BE1">
        <w:rPr>
          <w:rFonts w:cs="Baskerville"/>
          <w:smallCaps/>
        </w:rPr>
        <w:t>catherine</w:t>
      </w:r>
      <w:r w:rsidR="009F4B40" w:rsidRPr="004E6BE1">
        <w:rPr>
          <w:rFonts w:cs="Baskerville"/>
          <w:smallCaps/>
        </w:rPr>
        <w:t>.</w:t>
      </w:r>
    </w:p>
    <w:p w14:paraId="6C5AD66F" w14:textId="2435FAB5" w:rsidR="000507EF" w:rsidRPr="009F4B40" w:rsidRDefault="009F4B40" w:rsidP="000507EF">
      <w:pPr>
        <w:pStyle w:val="Lyric"/>
      </w:pPr>
      <w:r>
        <w:t>T</w:t>
      </w:r>
      <w:r w:rsidR="000507EF" w:rsidRPr="009F4B40">
        <w:t>ake your arm sir, from my write!</w:t>
      </w:r>
    </w:p>
    <w:p w14:paraId="73E163BF" w14:textId="77777777" w:rsidR="000507EF" w:rsidRPr="009F4B40" w:rsidRDefault="000507EF" w:rsidP="000507EF">
      <w:pPr>
        <w:pStyle w:val="Lyric"/>
      </w:pPr>
    </w:p>
    <w:p w14:paraId="28BC874E" w14:textId="32819B33" w:rsidR="000507EF" w:rsidRPr="004E6BE1" w:rsidRDefault="000507EF" w:rsidP="000507EF">
      <w:pPr>
        <w:pStyle w:val="CharacterName"/>
        <w:rPr>
          <w:rFonts w:cs="Baskerville"/>
          <w:smallCaps/>
        </w:rPr>
      </w:pPr>
      <w:r w:rsidRPr="004E6BE1">
        <w:rPr>
          <w:rFonts w:cs="Baskerville"/>
          <w:smallCaps/>
        </w:rPr>
        <w:t>le blanc</w:t>
      </w:r>
      <w:r w:rsidR="009F4B40" w:rsidRPr="004E6BE1">
        <w:rPr>
          <w:rFonts w:cs="Baskerville"/>
          <w:smallCaps/>
        </w:rPr>
        <w:t>.</w:t>
      </w:r>
    </w:p>
    <w:p w14:paraId="639F8AFC" w14:textId="74816E36" w:rsidR="000507EF" w:rsidRPr="009F4B40" w:rsidRDefault="009F4B40" w:rsidP="000507EF">
      <w:pPr>
        <w:pStyle w:val="Lyric"/>
      </w:pPr>
      <w:r>
        <w:t>W</w:t>
      </w:r>
      <w:r w:rsidR="000507EF" w:rsidRPr="009F4B40">
        <w:t>ell, perhaps all these observers</w:t>
      </w:r>
    </w:p>
    <w:p w14:paraId="7AA3C29B" w14:textId="77777777" w:rsidR="000507EF" w:rsidRPr="009F4B40" w:rsidRDefault="000507EF" w:rsidP="000507EF">
      <w:pPr>
        <w:pStyle w:val="Lyric"/>
      </w:pPr>
    </w:p>
    <w:p w14:paraId="776DA513" w14:textId="246E020F" w:rsidR="000507EF" w:rsidRPr="004E6BE1" w:rsidRDefault="000507EF" w:rsidP="000507EF">
      <w:pPr>
        <w:pStyle w:val="CharacterName"/>
        <w:rPr>
          <w:rFonts w:cs="Baskerville"/>
          <w:smallCaps/>
        </w:rPr>
      </w:pPr>
      <w:r w:rsidRPr="004E6BE1">
        <w:rPr>
          <w:rFonts w:cs="Baskerville"/>
          <w:smallCaps/>
        </w:rPr>
        <w:t>catherine</w:t>
      </w:r>
      <w:r w:rsidR="009F4B40" w:rsidRPr="004E6BE1">
        <w:rPr>
          <w:rFonts w:cs="Baskerville"/>
          <w:smallCaps/>
        </w:rPr>
        <w:t>.</w:t>
      </w:r>
    </w:p>
    <w:p w14:paraId="4462B1FA" w14:textId="78F63FA9" w:rsidR="000507EF" w:rsidRPr="009F4B40" w:rsidRDefault="009F4B40" w:rsidP="000507EF">
      <w:pPr>
        <w:pStyle w:val="Lyric"/>
      </w:pPr>
      <w:r>
        <w:t>S</w:t>
      </w:r>
      <w:r w:rsidR="000507EF" w:rsidRPr="009F4B40">
        <w:t>urely think it in bad taste.</w:t>
      </w:r>
    </w:p>
    <w:p w14:paraId="1952A933" w14:textId="77777777" w:rsidR="000507EF" w:rsidRPr="009F4B40" w:rsidRDefault="000507EF" w:rsidP="000507EF">
      <w:pPr>
        <w:pStyle w:val="Lyric"/>
      </w:pPr>
    </w:p>
    <w:p w14:paraId="1331DA27" w14:textId="19F534A7" w:rsidR="000507EF" w:rsidRPr="004E6BE1" w:rsidRDefault="000507EF" w:rsidP="000507EF">
      <w:pPr>
        <w:pStyle w:val="CharacterName"/>
        <w:rPr>
          <w:rFonts w:cs="Baskerville"/>
          <w:smallCaps/>
        </w:rPr>
      </w:pPr>
      <w:r w:rsidRPr="004E6BE1">
        <w:rPr>
          <w:rFonts w:cs="Baskerville"/>
          <w:smallCaps/>
        </w:rPr>
        <w:t>both</w:t>
      </w:r>
      <w:r w:rsidR="009F4B40" w:rsidRPr="004E6BE1">
        <w:rPr>
          <w:rFonts w:cs="Baskerville"/>
          <w:smallCaps/>
        </w:rPr>
        <w:t>.</w:t>
      </w:r>
    </w:p>
    <w:p w14:paraId="1ADAD61E" w14:textId="77777777" w:rsidR="004C2217" w:rsidRPr="009F4B40" w:rsidRDefault="004C2217" w:rsidP="004C2217">
      <w:pPr>
        <w:pStyle w:val="Lyric"/>
      </w:pPr>
      <w:r w:rsidRPr="009F4B40">
        <w:t>We are off to seek for E</w:t>
      </w:r>
      <w:r>
        <w:t>va.</w:t>
      </w:r>
    </w:p>
    <w:p w14:paraId="5854F34C" w14:textId="77777777" w:rsidR="004C2217" w:rsidRPr="009F4B40" w:rsidRDefault="004C2217" w:rsidP="004C2217">
      <w:pPr>
        <w:pStyle w:val="Lyric"/>
      </w:pPr>
      <w:r w:rsidRPr="009F4B40">
        <w:t>She’s th</w:t>
      </w:r>
      <w:r>
        <w:t>e girl we want to see.</w:t>
      </w:r>
    </w:p>
    <w:p w14:paraId="4E067F81" w14:textId="77777777" w:rsidR="004C2217" w:rsidRDefault="004C2217" w:rsidP="004C2217">
      <w:pPr>
        <w:pStyle w:val="Lyric"/>
      </w:pPr>
      <w:r w:rsidRPr="009F4B40">
        <w:t>If she’s found</w:t>
      </w:r>
      <w:r>
        <w:t>, we’ll never leave her,</w:t>
      </w:r>
    </w:p>
    <w:p w14:paraId="6A5649FC" w14:textId="77777777" w:rsidR="004C2217" w:rsidRPr="009F4B40" w:rsidRDefault="004C2217" w:rsidP="004C2217">
      <w:pPr>
        <w:pStyle w:val="Lyric"/>
      </w:pPr>
      <w:proofErr w:type="spellStart"/>
      <w:r>
        <w:t>’Til</w:t>
      </w:r>
      <w:proofErr w:type="spellEnd"/>
      <w:r w:rsidRPr="009F4B40">
        <w:t xml:space="preserve"> I’ve married him to she.</w:t>
      </w:r>
    </w:p>
    <w:p w14:paraId="40D32951" w14:textId="77777777" w:rsidR="000507EF" w:rsidRPr="000507EF" w:rsidRDefault="000507EF" w:rsidP="000507EF">
      <w:pPr>
        <w:rPr>
          <w:rFonts w:cs="Baskerville"/>
        </w:rPr>
      </w:pPr>
    </w:p>
    <w:p w14:paraId="7FF8F617" w14:textId="77777777" w:rsidR="00AF7AD3" w:rsidRDefault="004C2217" w:rsidP="004C2217">
      <w:pPr>
        <w:pStyle w:val="LyricStageDirection"/>
      </w:pPr>
      <w:r>
        <w:t>(At end of</w:t>
      </w:r>
      <w:r w:rsidR="000507EF" w:rsidRPr="009F4B40">
        <w:t xml:space="preserve"> duet</w:t>
      </w:r>
      <w:r>
        <w:t>,</w:t>
      </w:r>
      <w:r w:rsidR="000507EF" w:rsidRPr="009F4B40">
        <w:t xml:space="preserve"> </w:t>
      </w:r>
      <w:r>
        <w:t>Catherine lets Le Blanc</w:t>
      </w:r>
      <w:r w:rsidR="000507EF" w:rsidRPr="009F4B40">
        <w:t xml:space="preserve"> fall</w:t>
      </w:r>
      <w:r>
        <w:t>. She dances off R.1.E</w:t>
      </w:r>
      <w:proofErr w:type="gramStart"/>
      <w:r>
        <w:t>.,</w:t>
      </w:r>
      <w:proofErr w:type="gramEnd"/>
      <w:r>
        <w:t xml:space="preserve"> and Le Blanc f</w:t>
      </w:r>
      <w:r w:rsidR="00AF7AD3">
        <w:t>ollows.)</w:t>
      </w:r>
    </w:p>
    <w:p w14:paraId="324179BB" w14:textId="77777777" w:rsidR="00AF7AD3" w:rsidRDefault="00AF7AD3" w:rsidP="004C2217">
      <w:pPr>
        <w:pStyle w:val="LyricStageDirection"/>
      </w:pPr>
    </w:p>
    <w:p w14:paraId="7FE4E9D4" w14:textId="07989C56" w:rsidR="000507EF" w:rsidRPr="009F4B40" w:rsidRDefault="00AF7AD3" w:rsidP="004C2217">
      <w:pPr>
        <w:pStyle w:val="LyricStageDirection"/>
      </w:pPr>
      <w:r>
        <w:t xml:space="preserve">(Calcium: amber. </w:t>
      </w:r>
      <w:r w:rsidR="000507EF" w:rsidRPr="009F4B40">
        <w:t>Enter Rudolph and Rose R.</w:t>
      </w:r>
      <w:r w:rsidR="004C2217">
        <w:t>1.</w:t>
      </w:r>
      <w:r w:rsidR="000507EF" w:rsidRPr="009F4B40">
        <w:t>E</w:t>
      </w:r>
      <w:proofErr w:type="gramStart"/>
      <w:r w:rsidR="000507EF" w:rsidRPr="009F4B40">
        <w:t>.</w:t>
      </w:r>
      <w:r w:rsidR="004C2217">
        <w:t>,</w:t>
      </w:r>
      <w:proofErr w:type="gramEnd"/>
      <w:r w:rsidR="004C2217">
        <w:t xml:space="preserve"> </w:t>
      </w:r>
      <w:proofErr w:type="spellStart"/>
      <w:r w:rsidR="004C2217">
        <w:t>Felician</w:t>
      </w:r>
      <w:proofErr w:type="spellEnd"/>
      <w:r w:rsidR="004C2217">
        <w:t xml:space="preserve"> and Eulalie L.2.</w:t>
      </w:r>
      <w:r w:rsidR="000507EF" w:rsidRPr="009F4B40">
        <w:t>E.</w:t>
      </w:r>
      <w:r w:rsidR="004C2217">
        <w:t>, Fritz and Marie L.1.</w:t>
      </w:r>
      <w:r w:rsidR="008D0CD7">
        <w:t>E. Gas down gradually during dialogue.)</w:t>
      </w:r>
    </w:p>
    <w:p w14:paraId="0BEB6F51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7C4813B5" w14:textId="5F385893" w:rsidR="000507EF" w:rsidRPr="009F4B40" w:rsidRDefault="00BF58BE" w:rsidP="009F4B40">
      <w:pPr>
        <w:pStyle w:val="CharacterName"/>
        <w:rPr>
          <w:rFonts w:cs="Baskerville"/>
          <w:smallCaps/>
        </w:rPr>
      </w:pPr>
      <w:r>
        <w:rPr>
          <w:rFonts w:cs="Baskerville"/>
          <w:smallCaps/>
        </w:rPr>
        <w:t>eulalie.</w:t>
      </w:r>
      <w:r w:rsidR="009F4B40">
        <w:rPr>
          <w:rFonts w:cs="Baskerville"/>
        </w:rPr>
        <w:t xml:space="preserve"> </w:t>
      </w:r>
      <w:r w:rsidR="000507EF" w:rsidRPr="009F4B40">
        <w:rPr>
          <w:rFonts w:cs="Baskerville"/>
          <w:i/>
        </w:rPr>
        <w:t>(R.)</w:t>
      </w:r>
      <w:r w:rsidR="009F4B40">
        <w:rPr>
          <w:rFonts w:cs="Baskerville"/>
          <w:i/>
        </w:rPr>
        <w:t xml:space="preserve"> </w:t>
      </w:r>
      <w:r w:rsidR="000507EF" w:rsidRPr="004E6BE1">
        <w:t>For goodness sake</w:t>
      </w:r>
      <w:r w:rsidR="004C2217">
        <w:t>! L</w:t>
      </w:r>
      <w:r w:rsidR="000507EF" w:rsidRPr="004E6BE1">
        <w:t>ets for one moment stop</w:t>
      </w:r>
      <w:r w:rsidR="004C2217">
        <w:t>.</w:t>
      </w:r>
      <w:r w:rsidR="009F4B40" w:rsidRPr="004E6BE1">
        <w:br/>
      </w:r>
      <w:r w:rsidR="000507EF" w:rsidRPr="004E6BE1">
        <w:t>We’v</w:t>
      </w:r>
      <w:r w:rsidR="004C2217">
        <w:t>e got so far, on a sofa to drop!</w:t>
      </w:r>
    </w:p>
    <w:p w14:paraId="742907DA" w14:textId="77777777" w:rsidR="000507EF" w:rsidRPr="000507EF" w:rsidRDefault="000507EF" w:rsidP="000507EF">
      <w:pPr>
        <w:rPr>
          <w:rFonts w:cs="Baskerville"/>
        </w:rPr>
      </w:pPr>
    </w:p>
    <w:p w14:paraId="235495F4" w14:textId="3ED501E6" w:rsidR="000507EF" w:rsidRPr="000507EF" w:rsidRDefault="000507EF" w:rsidP="009F4B40">
      <w:pPr>
        <w:pStyle w:val="CharacterName"/>
        <w:rPr>
          <w:rFonts w:cs="Baskerville"/>
        </w:rPr>
      </w:pPr>
      <w:r w:rsidRPr="004E6BE1">
        <w:rPr>
          <w:rFonts w:cs="Baskerville"/>
          <w:smallCaps/>
        </w:rPr>
        <w:t>fel</w:t>
      </w:r>
      <w:r w:rsidR="00600192">
        <w:rPr>
          <w:rFonts w:cs="Baskerville"/>
          <w:smallCaps/>
        </w:rPr>
        <w:t>ician</w:t>
      </w:r>
      <w:r w:rsidR="009F4B40" w:rsidRPr="004E6BE1">
        <w:rPr>
          <w:rFonts w:cs="Baskerville"/>
          <w:smallCaps/>
        </w:rPr>
        <w:t>.</w:t>
      </w:r>
      <w:r w:rsidR="009F4B40">
        <w:rPr>
          <w:rFonts w:cs="Baskerville"/>
        </w:rPr>
        <w:t xml:space="preserve"> </w:t>
      </w:r>
      <w:r w:rsidRPr="009F4B40">
        <w:rPr>
          <w:rFonts w:cs="Baskerville"/>
          <w:i/>
        </w:rPr>
        <w:t>(C.)</w:t>
      </w:r>
      <w:r w:rsidR="009F4B40">
        <w:rPr>
          <w:rFonts w:cs="Baskerville"/>
          <w:i/>
        </w:rPr>
        <w:t xml:space="preserve"> </w:t>
      </w:r>
      <w:r w:rsidRPr="004E6BE1">
        <w:t>Cheer up</w:t>
      </w:r>
      <w:r w:rsidR="004C2217">
        <w:t>,</w:t>
      </w:r>
      <w:r w:rsidRPr="004E6BE1">
        <w:t xml:space="preserve"> my l</w:t>
      </w:r>
      <w:r w:rsidR="009F4B40" w:rsidRPr="004E6BE1">
        <w:t>ove, we must get somewhere soon.</w:t>
      </w:r>
      <w:r w:rsidR="009F4B40" w:rsidRPr="004E6BE1">
        <w:br/>
      </w:r>
      <w:r w:rsidRPr="004E6BE1">
        <w:t>We’ve clim</w:t>
      </w:r>
      <w:r w:rsidR="004C2217">
        <w:t>b</w:t>
      </w:r>
      <w:r w:rsidRPr="004E6BE1">
        <w:t>ed enough</w:t>
      </w:r>
      <w:r w:rsidR="004C2217">
        <w:t>,</w:t>
      </w:r>
      <w:r w:rsidRPr="004E6BE1">
        <w:t xml:space="preserve"> I’m sure</w:t>
      </w:r>
      <w:r w:rsidR="004C2217">
        <w:t>,</w:t>
      </w:r>
      <w:r w:rsidRPr="004E6BE1">
        <w:t xml:space="preserve"> to reach the moon.</w:t>
      </w:r>
      <w:r w:rsidR="009F4B40" w:rsidRPr="004E6BE1">
        <w:br/>
      </w:r>
      <w:r w:rsidRPr="004E6BE1">
        <w:t>They talk about the climate of this land</w:t>
      </w:r>
      <w:r w:rsidR="004C2217">
        <w:t xml:space="preserve"> . . .</w:t>
      </w:r>
      <w:r w:rsidR="009F4B40" w:rsidRPr="004E6BE1">
        <w:br/>
      </w:r>
      <w:r w:rsidRPr="004E6BE1">
        <w:t>To climb its hills is more than I can stand.</w:t>
      </w:r>
    </w:p>
    <w:p w14:paraId="7F0982EF" w14:textId="77777777" w:rsidR="000507EF" w:rsidRPr="000507EF" w:rsidRDefault="000507EF" w:rsidP="000507EF">
      <w:pPr>
        <w:rPr>
          <w:rFonts w:cs="Baskerville"/>
        </w:rPr>
      </w:pPr>
    </w:p>
    <w:p w14:paraId="08BA55E4" w14:textId="0B975FD6" w:rsidR="000507EF" w:rsidRPr="004E6BE1" w:rsidRDefault="000507EF" w:rsidP="009F4B40">
      <w:pPr>
        <w:pStyle w:val="CharacterName"/>
      </w:pPr>
      <w:r w:rsidRPr="004E6BE1">
        <w:rPr>
          <w:rFonts w:cs="Baskerville"/>
          <w:smallCaps/>
        </w:rPr>
        <w:t>rose</w:t>
      </w:r>
      <w:r w:rsidR="009F4B40" w:rsidRPr="004E6BE1">
        <w:rPr>
          <w:rFonts w:cs="Baskerville"/>
          <w:smallCaps/>
        </w:rPr>
        <w:t>.</w:t>
      </w:r>
      <w:r w:rsidR="009F4B40">
        <w:rPr>
          <w:rFonts w:cs="Baskerville"/>
        </w:rPr>
        <w:t xml:space="preserve"> </w:t>
      </w:r>
      <w:r w:rsidRPr="009F4B40">
        <w:rPr>
          <w:rFonts w:cs="Baskerville"/>
          <w:i/>
        </w:rPr>
        <w:t>(R.)</w:t>
      </w:r>
      <w:r w:rsidR="009F4B40">
        <w:rPr>
          <w:rFonts w:cs="Baskerville"/>
          <w:i/>
        </w:rPr>
        <w:t xml:space="preserve"> </w:t>
      </w:r>
      <w:r w:rsidRPr="004E6BE1">
        <w:t>But where’s Evangeline?</w:t>
      </w:r>
    </w:p>
    <w:p w14:paraId="6F7DC333" w14:textId="77777777" w:rsidR="000507EF" w:rsidRPr="000507EF" w:rsidRDefault="000507EF" w:rsidP="000507EF">
      <w:pPr>
        <w:rPr>
          <w:rFonts w:cs="Baskerville"/>
        </w:rPr>
      </w:pPr>
    </w:p>
    <w:p w14:paraId="53EE7259" w14:textId="01DBA7B9" w:rsidR="000507EF" w:rsidRPr="000507EF" w:rsidRDefault="000507EF" w:rsidP="004E6BE1">
      <w:r w:rsidRPr="004E6BE1">
        <w:rPr>
          <w:smallCaps/>
        </w:rPr>
        <w:t>marie</w:t>
      </w:r>
      <w:r w:rsidR="004E6BE1">
        <w:rPr>
          <w:smallCaps/>
        </w:rPr>
        <w:t xml:space="preserve">. </w:t>
      </w:r>
      <w:r w:rsidRPr="004E6BE1">
        <w:rPr>
          <w:i/>
        </w:rPr>
        <w:t>(L.C.)</w:t>
      </w:r>
      <w:r w:rsidR="004E6BE1">
        <w:rPr>
          <w:i/>
        </w:rPr>
        <w:t xml:space="preserve"> </w:t>
      </w:r>
      <w:r w:rsidR="004C2217">
        <w:rPr>
          <w:i/>
        </w:rPr>
        <w:t xml:space="preserve">                                      </w:t>
      </w:r>
      <w:proofErr w:type="gramStart"/>
      <w:r w:rsidRPr="000507EF">
        <w:t>Just over there</w:t>
      </w:r>
      <w:r w:rsidR="004C2217">
        <w:t>,</w:t>
      </w:r>
      <w:r w:rsidR="004E6BE1">
        <w:br/>
      </w:r>
      <w:r w:rsidR="004C2217">
        <w:t>Down by the brook a-</w:t>
      </w:r>
      <w:r w:rsidRPr="000507EF">
        <w:t>doing up her hair.</w:t>
      </w:r>
      <w:proofErr w:type="gramEnd"/>
    </w:p>
    <w:p w14:paraId="7DA58FC1" w14:textId="77777777" w:rsidR="000507EF" w:rsidRPr="000507EF" w:rsidRDefault="000507EF" w:rsidP="000507EF">
      <w:pPr>
        <w:rPr>
          <w:rFonts w:cs="Baskerville"/>
        </w:rPr>
      </w:pPr>
    </w:p>
    <w:p w14:paraId="424596B2" w14:textId="7EB25AF5" w:rsidR="000507EF" w:rsidRPr="000507EF" w:rsidRDefault="000507EF" w:rsidP="004E6BE1">
      <w:r w:rsidRPr="004E6BE1">
        <w:rPr>
          <w:smallCaps/>
        </w:rPr>
        <w:t>fritz</w:t>
      </w:r>
      <w:r w:rsidR="004E6BE1">
        <w:rPr>
          <w:smallCaps/>
        </w:rPr>
        <w:t xml:space="preserve">. </w:t>
      </w:r>
      <w:r w:rsidRPr="000507EF">
        <w:t xml:space="preserve">The </w:t>
      </w:r>
      <w:proofErr w:type="spellStart"/>
      <w:r w:rsidRPr="000507EF">
        <w:t>Captain’ll</w:t>
      </w:r>
      <w:proofErr w:type="spellEnd"/>
      <w:r w:rsidRPr="000507EF">
        <w:t xml:space="preserve"> ha</w:t>
      </w:r>
      <w:r w:rsidR="004C2217">
        <w:t xml:space="preserve">ve our hair and </w:t>
      </w:r>
      <w:r w:rsidR="004C2217" w:rsidRPr="00AF7AD3">
        <w:t>heads</w:t>
      </w:r>
      <w:r w:rsidR="004C2217">
        <w:t xml:space="preserve"> as well i</w:t>
      </w:r>
      <w:r w:rsidRPr="000507EF">
        <w:t>f her we lose.</w:t>
      </w:r>
    </w:p>
    <w:p w14:paraId="02B2F226" w14:textId="77777777" w:rsidR="000507EF" w:rsidRPr="000507EF" w:rsidRDefault="000507EF" w:rsidP="000507EF">
      <w:pPr>
        <w:rPr>
          <w:rFonts w:cs="Baskerville"/>
        </w:rPr>
      </w:pPr>
    </w:p>
    <w:p w14:paraId="597B6F72" w14:textId="30885DEC" w:rsidR="000507EF" w:rsidRPr="000507EF" w:rsidRDefault="000507EF" w:rsidP="00904DA9">
      <w:r w:rsidRPr="004E6BE1">
        <w:rPr>
          <w:smallCaps/>
        </w:rPr>
        <w:t>rudolph</w:t>
      </w:r>
      <w:r w:rsidR="004E6BE1">
        <w:rPr>
          <w:smallCaps/>
        </w:rPr>
        <w:t xml:space="preserve">. </w:t>
      </w:r>
      <w:proofErr w:type="gramStart"/>
      <w:r w:rsidRPr="004E6BE1">
        <w:rPr>
          <w:i/>
        </w:rPr>
        <w:t>(R.)</w:t>
      </w:r>
      <w:r w:rsidR="004E6BE1">
        <w:rPr>
          <w:i/>
        </w:rPr>
        <w:t xml:space="preserve"> </w:t>
      </w:r>
      <w:r w:rsidR="004C2217">
        <w:t>Nonsense.</w:t>
      </w:r>
      <w:proofErr w:type="gramEnd"/>
      <w:r w:rsidR="004C2217">
        <w:t xml:space="preserve"> Y</w:t>
      </w:r>
      <w:r w:rsidRPr="000507EF">
        <w:t>our fears dispel! Let’s push a</w:t>
      </w:r>
      <w:r w:rsidRPr="004C2217">
        <w:rPr>
          <w:i/>
        </w:rPr>
        <w:t>head</w:t>
      </w:r>
      <w:r w:rsidRPr="000507EF">
        <w:t>.</w:t>
      </w:r>
    </w:p>
    <w:p w14:paraId="6F6F3E0E" w14:textId="77777777" w:rsidR="000507EF" w:rsidRPr="000507EF" w:rsidRDefault="000507EF" w:rsidP="00904DA9"/>
    <w:p w14:paraId="5E038341" w14:textId="6DBA8940" w:rsidR="000507EF" w:rsidRPr="000507EF" w:rsidRDefault="00BF58BE" w:rsidP="00904DA9">
      <w:r>
        <w:rPr>
          <w:smallCaps/>
        </w:rPr>
        <w:t>eulalie.</w:t>
      </w:r>
      <w:r w:rsidR="009262BA">
        <w:rPr>
          <w:smallCaps/>
        </w:rPr>
        <w:t xml:space="preserve"> </w:t>
      </w:r>
      <w:r w:rsidR="000507EF" w:rsidRPr="009262BA">
        <w:rPr>
          <w:i/>
        </w:rPr>
        <w:t>(C.)</w:t>
      </w:r>
      <w:r w:rsidR="009262BA">
        <w:rPr>
          <w:i/>
        </w:rPr>
        <w:t xml:space="preserve"> </w:t>
      </w:r>
      <w:r w:rsidR="000507EF" w:rsidRPr="000507EF">
        <w:t>It’s very well to talk.</w:t>
      </w:r>
    </w:p>
    <w:p w14:paraId="47CF43E2" w14:textId="77777777" w:rsidR="000507EF" w:rsidRPr="000507EF" w:rsidRDefault="000507EF" w:rsidP="00904DA9"/>
    <w:p w14:paraId="756C04D3" w14:textId="4FF3A19A" w:rsidR="000507EF" w:rsidRPr="00904DA9" w:rsidRDefault="004C2217" w:rsidP="004C2217">
      <w:pPr>
        <w:pStyle w:val="LyricStageDirection"/>
      </w:pPr>
      <w:r>
        <w:t>(Enter boy and girl R.3.</w:t>
      </w:r>
      <w:r w:rsidR="00AF7AD3">
        <w:t>E</w:t>
      </w:r>
      <w:proofErr w:type="gramStart"/>
      <w:r w:rsidR="00AF7AD3">
        <w:t>.[</w:t>
      </w:r>
      <w:proofErr w:type="gramEnd"/>
      <w:r w:rsidR="00AF7AD3">
        <w:t>?])</w:t>
      </w:r>
    </w:p>
    <w:p w14:paraId="4C01F6AE" w14:textId="77777777" w:rsidR="000507EF" w:rsidRPr="000507EF" w:rsidRDefault="000507EF" w:rsidP="00904DA9">
      <w:pPr>
        <w:rPr>
          <w:i/>
        </w:rPr>
      </w:pPr>
    </w:p>
    <w:p w14:paraId="55A44F88" w14:textId="4275DE11" w:rsidR="000507EF" w:rsidRPr="000507EF" w:rsidRDefault="000507EF" w:rsidP="00904DA9">
      <w:r w:rsidRPr="009262BA">
        <w:rPr>
          <w:smallCaps/>
        </w:rPr>
        <w:t>fel</w:t>
      </w:r>
      <w:r w:rsidR="00600192">
        <w:rPr>
          <w:smallCaps/>
        </w:rPr>
        <w:t>ician</w:t>
      </w:r>
      <w:r w:rsidR="009262BA">
        <w:rPr>
          <w:smallCaps/>
        </w:rPr>
        <w:t>.</w:t>
      </w:r>
      <w:r w:rsidR="00904DA9">
        <w:rPr>
          <w:smallCaps/>
        </w:rPr>
        <w:t xml:space="preserve"> </w:t>
      </w:r>
      <w:r w:rsidRPr="00904DA9">
        <w:rPr>
          <w:i/>
        </w:rPr>
        <w:t>(C.)</w:t>
      </w:r>
      <w:r w:rsidR="00904DA9">
        <w:rPr>
          <w:i/>
        </w:rPr>
        <w:t xml:space="preserve"> </w:t>
      </w:r>
      <w:r w:rsidRPr="000507EF">
        <w:t>Let’s run then.</w:t>
      </w:r>
    </w:p>
    <w:p w14:paraId="1B8BE4F5" w14:textId="77777777" w:rsidR="000507EF" w:rsidRPr="000507EF" w:rsidRDefault="000507EF" w:rsidP="00904DA9"/>
    <w:p w14:paraId="6B0041AF" w14:textId="1DCC5D7E" w:rsidR="000507EF" w:rsidRPr="000507EF" w:rsidRDefault="00BF58BE" w:rsidP="00904DA9">
      <w:r>
        <w:rPr>
          <w:smallCaps/>
        </w:rPr>
        <w:t>eulalie.</w:t>
      </w:r>
      <w:r w:rsidR="00904DA9">
        <w:rPr>
          <w:smallCaps/>
        </w:rPr>
        <w:t xml:space="preserve"> </w:t>
      </w:r>
      <w:r w:rsidR="004C2217">
        <w:rPr>
          <w:i/>
        </w:rPr>
        <w:t>(</w:t>
      </w:r>
      <w:proofErr w:type="gramStart"/>
      <w:r w:rsidR="004C2217">
        <w:rPr>
          <w:i/>
        </w:rPr>
        <w:t>c</w:t>
      </w:r>
      <w:r w:rsidR="000507EF" w:rsidRPr="00904DA9">
        <w:rPr>
          <w:i/>
        </w:rPr>
        <w:t>rosses</w:t>
      </w:r>
      <w:proofErr w:type="gramEnd"/>
      <w:r w:rsidR="000507EF" w:rsidRPr="00904DA9">
        <w:rPr>
          <w:i/>
        </w:rPr>
        <w:t xml:space="preserve"> L.)</w:t>
      </w:r>
      <w:r w:rsidR="00904DA9">
        <w:rPr>
          <w:i/>
        </w:rPr>
        <w:t xml:space="preserve"> </w:t>
      </w:r>
      <w:r w:rsidR="000507EF" w:rsidRPr="004C2217">
        <w:rPr>
          <w:i/>
        </w:rPr>
        <w:t>I run</w:t>
      </w:r>
      <w:r w:rsidR="004C2217">
        <w:t xml:space="preserve">. </w:t>
      </w:r>
      <w:r w:rsidR="00AF7AD3">
        <w:t>T</w:t>
      </w:r>
      <w:r w:rsidR="000507EF" w:rsidRPr="000507EF">
        <w:t xml:space="preserve">hat’s </w:t>
      </w:r>
      <w:r w:rsidR="000507EF" w:rsidRPr="004C2217">
        <w:rPr>
          <w:i/>
        </w:rPr>
        <w:t>iron</w:t>
      </w:r>
      <w:r w:rsidR="00AF7AD3">
        <w:t>ical.</w:t>
      </w:r>
    </w:p>
    <w:p w14:paraId="03E4D761" w14:textId="77777777" w:rsidR="000507EF" w:rsidRPr="000507EF" w:rsidRDefault="000507EF" w:rsidP="000507EF">
      <w:pPr>
        <w:rPr>
          <w:rFonts w:cs="Baskerville"/>
        </w:rPr>
      </w:pPr>
    </w:p>
    <w:p w14:paraId="141ED127" w14:textId="651F02F3" w:rsidR="000507EF" w:rsidRPr="000507EF" w:rsidRDefault="000507EF" w:rsidP="000507EF">
      <w:pPr>
        <w:rPr>
          <w:rFonts w:cs="Baskerville"/>
        </w:rPr>
      </w:pPr>
      <w:r w:rsidRPr="00904DA9">
        <w:rPr>
          <w:smallCaps/>
        </w:rPr>
        <w:t>fritz</w:t>
      </w:r>
      <w:r w:rsidR="00904DA9" w:rsidRPr="00904DA9">
        <w:rPr>
          <w:smallCaps/>
        </w:rPr>
        <w:t>.</w:t>
      </w:r>
      <w:r w:rsidR="00904DA9">
        <w:rPr>
          <w:smallCaps/>
        </w:rPr>
        <w:t xml:space="preserve"> </w:t>
      </w:r>
      <w:r w:rsidR="004C2217">
        <w:rPr>
          <w:rFonts w:cs="Baskerville"/>
          <w:i/>
        </w:rPr>
        <w:t>(</w:t>
      </w:r>
      <w:proofErr w:type="gramStart"/>
      <w:r w:rsidR="004C2217">
        <w:rPr>
          <w:rFonts w:cs="Baskerville"/>
          <w:i/>
        </w:rPr>
        <w:t>c</w:t>
      </w:r>
      <w:r w:rsidRPr="00904DA9">
        <w:rPr>
          <w:rFonts w:cs="Baskerville"/>
          <w:i/>
        </w:rPr>
        <w:t>rosses</w:t>
      </w:r>
      <w:proofErr w:type="gramEnd"/>
      <w:r w:rsidRPr="00904DA9">
        <w:rPr>
          <w:rFonts w:cs="Baskerville"/>
          <w:i/>
        </w:rPr>
        <w:t xml:space="preserve"> C.)</w:t>
      </w:r>
      <w:r w:rsidR="00904DA9">
        <w:rPr>
          <w:rFonts w:cs="Baskerville"/>
          <w:i/>
        </w:rPr>
        <w:t xml:space="preserve"> </w:t>
      </w:r>
      <w:r w:rsidRPr="000507EF">
        <w:rPr>
          <w:rFonts w:cs="Baskerville"/>
        </w:rPr>
        <w:t>Come then forward</w:t>
      </w:r>
      <w:r w:rsidR="004C2217">
        <w:rPr>
          <w:rFonts w:cs="Baskerville"/>
        </w:rPr>
        <w:t>,</w:t>
      </w:r>
      <w:r w:rsidRPr="000507EF">
        <w:rPr>
          <w:rFonts w:cs="Baskerville"/>
        </w:rPr>
        <w:t xml:space="preserve"> all.</w:t>
      </w:r>
    </w:p>
    <w:p w14:paraId="7D4A830E" w14:textId="77777777" w:rsidR="000507EF" w:rsidRPr="000507EF" w:rsidRDefault="000507EF" w:rsidP="000507EF">
      <w:pPr>
        <w:rPr>
          <w:rFonts w:cs="Baskerville"/>
        </w:rPr>
      </w:pPr>
    </w:p>
    <w:p w14:paraId="2E92B1A3" w14:textId="2F301976" w:rsidR="000507EF" w:rsidRPr="000507EF" w:rsidRDefault="004C2217" w:rsidP="007B7A6C">
      <w:pPr>
        <w:pStyle w:val="LyricStageDirection"/>
        <w:tabs>
          <w:tab w:val="center" w:pos="4680"/>
        </w:tabs>
        <w:ind w:left="0"/>
        <w:jc w:val="center"/>
      </w:pPr>
      <w:r>
        <w:t>SPECIALTY</w:t>
      </w:r>
      <w:r w:rsidR="000507EF" w:rsidRPr="000507EF">
        <w:t xml:space="preserve"> ACT</w:t>
      </w:r>
      <w:r>
        <w:t>: “Let’s Quietly Steal Away”</w:t>
      </w:r>
    </w:p>
    <w:p w14:paraId="4CB5964D" w14:textId="77777777" w:rsidR="000507EF" w:rsidRPr="000507EF" w:rsidRDefault="000507EF" w:rsidP="000507EF">
      <w:pPr>
        <w:pStyle w:val="CharacterName"/>
        <w:rPr>
          <w:rFonts w:cs="Baskerville"/>
        </w:rPr>
      </w:pPr>
    </w:p>
    <w:p w14:paraId="6D53EAE0" w14:textId="45A9A495" w:rsidR="000507EF" w:rsidRPr="002803AA" w:rsidRDefault="002803AA" w:rsidP="002803AA">
      <w:r>
        <w:t>[</w:t>
      </w:r>
      <w:r w:rsidR="004C2217">
        <w:rPr>
          <w:smallCaps/>
        </w:rPr>
        <w:t>all.</w:t>
      </w:r>
      <w:r w:rsidR="004C2217">
        <w:t>]</w:t>
      </w:r>
    </w:p>
    <w:p w14:paraId="47668A96" w14:textId="410BB20E" w:rsidR="000507EF" w:rsidRPr="002803AA" w:rsidRDefault="002803AA" w:rsidP="000507EF">
      <w:pPr>
        <w:pStyle w:val="Lyric"/>
      </w:pPr>
      <w:r>
        <w:t>O</w:t>
      </w:r>
      <w:r w:rsidR="004C2217">
        <w:t>h, we’re in a hard position,</w:t>
      </w:r>
    </w:p>
    <w:p w14:paraId="43DF7608" w14:textId="68B3A21F" w:rsidR="000507EF" w:rsidRPr="002803AA" w:rsidRDefault="002803AA" w:rsidP="000507EF">
      <w:pPr>
        <w:pStyle w:val="Lyric"/>
      </w:pPr>
      <w:r>
        <w:t>N</w:t>
      </w:r>
      <w:r w:rsidR="000507EF" w:rsidRPr="002803AA">
        <w:t>ot bent upon any mission,</w:t>
      </w:r>
    </w:p>
    <w:p w14:paraId="6EBFED11" w14:textId="478DA044" w:rsidR="000507EF" w:rsidRPr="002803AA" w:rsidRDefault="002803AA" w:rsidP="000507EF">
      <w:pPr>
        <w:pStyle w:val="Lyric"/>
      </w:pPr>
      <w:r>
        <w:t>S</w:t>
      </w:r>
      <w:r w:rsidR="004C2217">
        <w:t>hipwrecked upon a foreign shore</w:t>
      </w:r>
    </w:p>
    <w:p w14:paraId="53F68F0C" w14:textId="7BD04258" w:rsidR="000507EF" w:rsidRPr="002803AA" w:rsidRDefault="002803AA" w:rsidP="000507EF">
      <w:pPr>
        <w:pStyle w:val="Lyric"/>
      </w:pPr>
      <w:r>
        <w:t>O</w:t>
      </w:r>
      <w:r w:rsidR="004C2217">
        <w:t>n lands undiscovered in days of yore.</w:t>
      </w:r>
    </w:p>
    <w:p w14:paraId="34DAB286" w14:textId="77777777" w:rsidR="000507EF" w:rsidRPr="002803AA" w:rsidRDefault="000507EF" w:rsidP="000507EF">
      <w:pPr>
        <w:pStyle w:val="Lyric"/>
      </w:pPr>
    </w:p>
    <w:p w14:paraId="44FF9F7D" w14:textId="66E33BBC" w:rsidR="000507EF" w:rsidRPr="002803AA" w:rsidRDefault="002803AA" w:rsidP="000507EF">
      <w:pPr>
        <w:pStyle w:val="Lyric"/>
      </w:pPr>
      <w:r>
        <w:t>W</w:t>
      </w:r>
      <w:r w:rsidR="008D0CD7">
        <w:t>e’ve not been</w:t>
      </w:r>
      <w:r w:rsidR="005E435D">
        <w:t>,</w:t>
      </w:r>
      <w:r w:rsidR="008D0CD7">
        <w:t xml:space="preserve"> as yet</w:t>
      </w:r>
      <w:r w:rsidR="005E435D">
        <w:t>,</w:t>
      </w:r>
      <w:r w:rsidR="008D0CD7">
        <w:t xml:space="preserve"> detected</w:t>
      </w:r>
    </w:p>
    <w:p w14:paraId="29ECF622" w14:textId="4FF9AC95" w:rsidR="000507EF" w:rsidRPr="002803AA" w:rsidRDefault="002803AA" w:rsidP="000507EF">
      <w:pPr>
        <w:pStyle w:val="Lyric"/>
      </w:pPr>
      <w:r>
        <w:t>O</w:t>
      </w:r>
      <w:r w:rsidR="008D0CD7">
        <w:t>r even by nations suspected.</w:t>
      </w:r>
    </w:p>
    <w:p w14:paraId="7EEB9398" w14:textId="385EA553" w:rsidR="000507EF" w:rsidRPr="002803AA" w:rsidRDefault="002803AA" w:rsidP="000507EF">
      <w:pPr>
        <w:pStyle w:val="Lyric"/>
      </w:pPr>
      <w:r>
        <w:t>S</w:t>
      </w:r>
      <w:r w:rsidR="000507EF" w:rsidRPr="002803AA">
        <w:t>ome lucky chance be in store</w:t>
      </w:r>
      <w:r w:rsidR="008D0CD7">
        <w:t>,</w:t>
      </w:r>
    </w:p>
    <w:p w14:paraId="34E75FB4" w14:textId="12896BAC" w:rsidR="000507EF" w:rsidRPr="008D0CD7" w:rsidRDefault="002803AA" w:rsidP="000507EF">
      <w:pPr>
        <w:pStyle w:val="Lyric"/>
      </w:pPr>
      <w:r>
        <w:t>A</w:t>
      </w:r>
      <w:r w:rsidR="008D0CD7">
        <w:t xml:space="preserve">nd </w:t>
      </w:r>
      <w:r w:rsidR="000507EF" w:rsidRPr="002803AA">
        <w:t>our homes we wil</w:t>
      </w:r>
      <w:r w:rsidR="008D0CD7">
        <w:t>l see once more.</w:t>
      </w:r>
    </w:p>
    <w:p w14:paraId="661D4F81" w14:textId="77777777" w:rsidR="002803AA" w:rsidRPr="000507EF" w:rsidRDefault="002803AA" w:rsidP="000507EF">
      <w:pPr>
        <w:pStyle w:val="Lyric"/>
        <w:rPr>
          <w:color w:val="FF0000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788"/>
        <w:gridCol w:w="4788"/>
      </w:tblGrid>
      <w:tr w:rsidR="000507EF" w:rsidRPr="002803AA" w14:paraId="628B5B6A" w14:textId="77777777" w:rsidTr="008F7181">
        <w:tc>
          <w:tcPr>
            <w:tcW w:w="4788" w:type="dxa"/>
          </w:tcPr>
          <w:p w14:paraId="2B4F3C15" w14:textId="731AC254" w:rsidR="000507EF" w:rsidRPr="002803AA" w:rsidRDefault="000507EF" w:rsidP="002803AA">
            <w:pPr>
              <w:pStyle w:val="SimulCharName"/>
              <w:ind w:left="360"/>
              <w:rPr>
                <w:rFonts w:ascii="Baskerville" w:hAnsi="Baskerville" w:cs="Baskerville"/>
                <w:smallCaps/>
              </w:rPr>
            </w:pPr>
            <w:r w:rsidRPr="002803AA">
              <w:rPr>
                <w:rFonts w:ascii="Baskerville" w:hAnsi="Baskerville" w:cs="Baskerville"/>
                <w:smallCaps/>
              </w:rPr>
              <w:t>women</w:t>
            </w:r>
            <w:r w:rsidR="002803AA" w:rsidRPr="002803AA">
              <w:rPr>
                <w:rFonts w:ascii="Baskerville" w:hAnsi="Baskerville" w:cs="Baskerville"/>
                <w:smallCaps/>
              </w:rPr>
              <w:t>.</w:t>
            </w:r>
          </w:p>
          <w:p w14:paraId="19C0B43E" w14:textId="38BB141D" w:rsidR="000507EF" w:rsidRPr="002803AA" w:rsidRDefault="002803AA" w:rsidP="002803AA">
            <w:pPr>
              <w:pStyle w:val="SimLyric"/>
              <w:ind w:left="1440"/>
            </w:pPr>
            <w:r>
              <w:t>L</w:t>
            </w:r>
            <w:r w:rsidR="000507EF" w:rsidRPr="002803AA">
              <w:t>et’s steal away,</w:t>
            </w:r>
          </w:p>
          <w:p w14:paraId="10CF745C" w14:textId="0EE0BB6B" w:rsidR="000507EF" w:rsidRPr="002803AA" w:rsidRDefault="002803AA" w:rsidP="002803AA">
            <w:pPr>
              <w:pStyle w:val="SimLyric"/>
              <w:ind w:left="1440"/>
            </w:pPr>
            <w:r>
              <w:t>L</w:t>
            </w:r>
            <w:r w:rsidR="000507EF" w:rsidRPr="002803AA">
              <w:t>et’s steal away,</w:t>
            </w:r>
          </w:p>
          <w:p w14:paraId="01AFABFE" w14:textId="55984B24" w:rsidR="000507EF" w:rsidRPr="002803AA" w:rsidRDefault="002803AA" w:rsidP="002803AA">
            <w:pPr>
              <w:pStyle w:val="SimLyric"/>
              <w:ind w:left="1440"/>
            </w:pPr>
            <w:r>
              <w:t>A</w:t>
            </w:r>
            <w:r w:rsidR="000507EF" w:rsidRPr="002803AA">
              <w:t>ll quietly steal away.</w:t>
            </w:r>
          </w:p>
          <w:p w14:paraId="4B65D616" w14:textId="416915DA" w:rsidR="000507EF" w:rsidRPr="002803AA" w:rsidRDefault="002803AA" w:rsidP="002803AA">
            <w:pPr>
              <w:pStyle w:val="SimLyric"/>
              <w:ind w:left="1440"/>
            </w:pPr>
            <w:r>
              <w:t>A</w:t>
            </w:r>
            <w:r w:rsidR="000507EF" w:rsidRPr="002803AA">
              <w:t>-</w:t>
            </w:r>
          </w:p>
          <w:p w14:paraId="1CD2E748" w14:textId="54DF9564" w:rsidR="000507EF" w:rsidRPr="002803AA" w:rsidRDefault="002803AA" w:rsidP="002803AA">
            <w:pPr>
              <w:pStyle w:val="SimLyric"/>
              <w:ind w:left="1440"/>
            </w:pPr>
            <w:r>
              <w:t xml:space="preserve">     </w:t>
            </w:r>
            <w:proofErr w:type="gramStart"/>
            <w:r w:rsidR="000507EF" w:rsidRPr="002803AA">
              <w:t>way</w:t>
            </w:r>
            <w:proofErr w:type="gramEnd"/>
            <w:r w:rsidR="000507EF" w:rsidRPr="002803AA">
              <w:t>.</w:t>
            </w:r>
          </w:p>
          <w:p w14:paraId="61FF851A" w14:textId="7918D4E8" w:rsidR="000507EF" w:rsidRPr="002803AA" w:rsidRDefault="002803AA" w:rsidP="002803AA">
            <w:pPr>
              <w:pStyle w:val="SimLyric"/>
              <w:ind w:left="1440"/>
            </w:pPr>
            <w:r>
              <w:t>A</w:t>
            </w:r>
            <w:r w:rsidR="000507EF" w:rsidRPr="002803AA">
              <w:t>ll quietly steal away,</w:t>
            </w:r>
          </w:p>
          <w:p w14:paraId="43007C85" w14:textId="3CF465EC" w:rsidR="000507EF" w:rsidRPr="002803AA" w:rsidRDefault="002803AA" w:rsidP="002803AA">
            <w:pPr>
              <w:pStyle w:val="SimLyric"/>
              <w:ind w:left="1440"/>
            </w:pPr>
            <w:r>
              <w:t>L</w:t>
            </w:r>
            <w:r w:rsidR="000507EF" w:rsidRPr="002803AA">
              <w:t xml:space="preserve">et’s steal away, away, </w:t>
            </w:r>
          </w:p>
          <w:p w14:paraId="04B5E3D2" w14:textId="77777777" w:rsidR="000507EF" w:rsidRPr="002803AA" w:rsidRDefault="000507EF" w:rsidP="002803AA">
            <w:pPr>
              <w:pStyle w:val="SimLyric"/>
              <w:ind w:left="1440"/>
            </w:pPr>
            <w:r w:rsidRPr="002803AA">
              <w:tab/>
            </w:r>
            <w:proofErr w:type="gramStart"/>
            <w:r w:rsidRPr="002803AA">
              <w:t>away</w:t>
            </w:r>
            <w:proofErr w:type="gramEnd"/>
            <w:r w:rsidRPr="002803AA">
              <w:t>.</w:t>
            </w:r>
          </w:p>
        </w:tc>
        <w:tc>
          <w:tcPr>
            <w:tcW w:w="4788" w:type="dxa"/>
          </w:tcPr>
          <w:p w14:paraId="50F1992C" w14:textId="649DFA03" w:rsidR="000507EF" w:rsidRPr="002803AA" w:rsidRDefault="000507EF" w:rsidP="008F7181">
            <w:pPr>
              <w:pStyle w:val="SimulCharName"/>
              <w:rPr>
                <w:rFonts w:ascii="Baskerville" w:hAnsi="Baskerville" w:cs="Baskerville"/>
                <w:smallCaps/>
              </w:rPr>
            </w:pPr>
            <w:r w:rsidRPr="002803AA">
              <w:rPr>
                <w:rFonts w:ascii="Baskerville" w:hAnsi="Baskerville" w:cs="Baskerville"/>
                <w:smallCaps/>
              </w:rPr>
              <w:t>men</w:t>
            </w:r>
            <w:r w:rsidR="002803AA" w:rsidRPr="002803AA">
              <w:rPr>
                <w:rFonts w:ascii="Baskerville" w:hAnsi="Baskerville" w:cs="Baskerville"/>
                <w:smallCaps/>
              </w:rPr>
              <w:t>.</w:t>
            </w:r>
          </w:p>
          <w:p w14:paraId="5F8E1B6D" w14:textId="2DA267C4" w:rsidR="000507EF" w:rsidRPr="002803AA" w:rsidRDefault="002803AA" w:rsidP="008F7181">
            <w:pPr>
              <w:pStyle w:val="SimLyric"/>
            </w:pPr>
            <w:r>
              <w:t>A</w:t>
            </w:r>
            <w:r w:rsidR="000507EF" w:rsidRPr="002803AA">
              <w:t>-</w:t>
            </w:r>
          </w:p>
          <w:p w14:paraId="69BF1AC2" w14:textId="505DB7B2" w:rsidR="000507EF" w:rsidRPr="002803AA" w:rsidRDefault="002803AA" w:rsidP="008F7181">
            <w:pPr>
              <w:pStyle w:val="SimLyric"/>
            </w:pPr>
            <w:r>
              <w:t xml:space="preserve">     </w:t>
            </w:r>
            <w:proofErr w:type="gramStart"/>
            <w:r w:rsidR="000507EF" w:rsidRPr="002803AA">
              <w:t>way</w:t>
            </w:r>
            <w:proofErr w:type="gramEnd"/>
            <w:r w:rsidR="000507EF" w:rsidRPr="002803AA">
              <w:t>,</w:t>
            </w:r>
          </w:p>
          <w:p w14:paraId="63726F79" w14:textId="77777777" w:rsidR="000507EF" w:rsidRPr="002803AA" w:rsidRDefault="000507EF" w:rsidP="008F7181">
            <w:pPr>
              <w:pStyle w:val="SimLyric"/>
            </w:pPr>
            <w:r w:rsidRPr="002803AA">
              <w:t xml:space="preserve">                  </w:t>
            </w:r>
            <w:proofErr w:type="gramStart"/>
            <w:r w:rsidRPr="002803AA">
              <w:t>away</w:t>
            </w:r>
            <w:proofErr w:type="gramEnd"/>
            <w:r w:rsidRPr="002803AA">
              <w:t>, away.</w:t>
            </w:r>
          </w:p>
          <w:p w14:paraId="382B5D7C" w14:textId="343698E4" w:rsidR="000507EF" w:rsidRPr="002803AA" w:rsidRDefault="002803AA" w:rsidP="002803AA">
            <w:pPr>
              <w:pStyle w:val="SimLyric"/>
              <w:ind w:right="180"/>
            </w:pPr>
            <w:r>
              <w:t>Let’s steal away. L</w:t>
            </w:r>
            <w:r w:rsidR="000507EF" w:rsidRPr="002803AA">
              <w:t>et’s steal away.</w:t>
            </w:r>
          </w:p>
          <w:p w14:paraId="72AE206E" w14:textId="28DA3576" w:rsidR="000507EF" w:rsidRPr="002803AA" w:rsidRDefault="002803AA" w:rsidP="008F7181">
            <w:pPr>
              <w:pStyle w:val="SimLyric"/>
            </w:pPr>
            <w:r>
              <w:t>A</w:t>
            </w:r>
            <w:r w:rsidR="000507EF" w:rsidRPr="002803AA">
              <w:t>ll steal away.</w:t>
            </w:r>
          </w:p>
          <w:p w14:paraId="1D1F199E" w14:textId="32DBADD6" w:rsidR="000507EF" w:rsidRPr="002803AA" w:rsidRDefault="002803AA" w:rsidP="008F7181">
            <w:pPr>
              <w:pStyle w:val="SimLyric"/>
            </w:pPr>
            <w:r>
              <w:t>A</w:t>
            </w:r>
            <w:r w:rsidR="000507EF" w:rsidRPr="002803AA">
              <w:t>way,</w:t>
            </w:r>
          </w:p>
          <w:p w14:paraId="4D268D67" w14:textId="5245DF6F" w:rsidR="000507EF" w:rsidRPr="002803AA" w:rsidRDefault="002803AA" w:rsidP="008F7181">
            <w:pPr>
              <w:pStyle w:val="SimLyric"/>
            </w:pPr>
            <w:r>
              <w:t>L</w:t>
            </w:r>
            <w:r w:rsidR="000507EF" w:rsidRPr="002803AA">
              <w:t>et’s steal away,</w:t>
            </w:r>
          </w:p>
          <w:p w14:paraId="5B0B7B70" w14:textId="77777777" w:rsidR="000507EF" w:rsidRPr="002803AA" w:rsidRDefault="000507EF" w:rsidP="008F7181">
            <w:pPr>
              <w:pStyle w:val="SimLyric"/>
            </w:pPr>
            <w:r w:rsidRPr="002803AA">
              <w:tab/>
            </w:r>
            <w:proofErr w:type="gramStart"/>
            <w:r w:rsidRPr="002803AA">
              <w:t>away</w:t>
            </w:r>
            <w:proofErr w:type="gramEnd"/>
            <w:r w:rsidRPr="002803AA">
              <w:t>.</w:t>
            </w:r>
          </w:p>
        </w:tc>
      </w:tr>
    </w:tbl>
    <w:p w14:paraId="173EE8A6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636FD470" w14:textId="75E559E5" w:rsidR="000507EF" w:rsidRPr="002803AA" w:rsidRDefault="000507EF" w:rsidP="008D0CD7">
      <w:pPr>
        <w:pStyle w:val="LyricStageDirection"/>
      </w:pPr>
      <w:r w:rsidRPr="002803AA">
        <w:t>(</w:t>
      </w:r>
      <w:r w:rsidR="008D0CD7">
        <w:t>Footlights</w:t>
      </w:r>
      <w:r w:rsidRPr="002803AA">
        <w:t xml:space="preserve"> out. </w:t>
      </w:r>
      <w:r w:rsidR="008D0CD7">
        <w:t xml:space="preserve">Gas: up. Calcium: white. Exit R.1.E. </w:t>
      </w:r>
      <w:proofErr w:type="gramStart"/>
      <w:r w:rsidR="008D0CD7">
        <w:t>and</w:t>
      </w:r>
      <w:proofErr w:type="gramEnd"/>
      <w:r w:rsidR="008D0CD7">
        <w:t xml:space="preserve"> L.1.E</w:t>
      </w:r>
      <w:r w:rsidRPr="002803AA">
        <w:t xml:space="preserve">. </w:t>
      </w:r>
      <w:proofErr w:type="gramStart"/>
      <w:r w:rsidR="005E435D">
        <w:t>U.</w:t>
      </w:r>
      <w:r w:rsidR="008D0CD7">
        <w:t>P. at finish.</w:t>
      </w:r>
      <w:proofErr w:type="gramEnd"/>
      <w:r w:rsidR="008D0CD7">
        <w:t xml:space="preserve"> </w:t>
      </w:r>
      <w:r w:rsidRPr="002803AA">
        <w:t xml:space="preserve">Enter </w:t>
      </w:r>
      <w:r w:rsidR="00C77EC1">
        <w:t>Evangeline.</w:t>
      </w:r>
      <w:r w:rsidR="008D0CD7">
        <w:t xml:space="preserve"> [?]</w:t>
      </w:r>
      <w:proofErr w:type="gramStart"/>
      <w:r w:rsidR="008D0CD7">
        <w:t>.</w:t>
      </w:r>
      <w:proofErr w:type="gramEnd"/>
      <w:r w:rsidR="008D0CD7">
        <w:t>3.</w:t>
      </w:r>
      <w:r w:rsidR="005E435D">
        <w:t>E. Mary-Ann</w:t>
      </w:r>
      <w:r w:rsidRPr="002803AA">
        <w:t xml:space="preserve"> follows her.)</w:t>
      </w:r>
    </w:p>
    <w:p w14:paraId="5435A600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29191539" w14:textId="38C9F72B" w:rsidR="000507EF" w:rsidRPr="000507EF" w:rsidRDefault="00C77EC1" w:rsidP="002803AA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2803AA">
        <w:rPr>
          <w:rFonts w:cs="Baskerville"/>
          <w:smallCaps/>
        </w:rPr>
        <w:t xml:space="preserve"> </w:t>
      </w:r>
      <w:r w:rsidR="000507EF" w:rsidRPr="002803AA">
        <w:rPr>
          <w:rFonts w:cs="Baskerville"/>
          <w:i/>
        </w:rPr>
        <w:t>(C.)</w:t>
      </w:r>
      <w:r w:rsidR="005E435D">
        <w:rPr>
          <w:rFonts w:cs="Baskerville"/>
          <w:i/>
        </w:rPr>
        <w:br/>
      </w:r>
      <w:r w:rsidR="000507EF" w:rsidRPr="000507EF">
        <w:rPr>
          <w:rFonts w:cs="Baskerville"/>
        </w:rPr>
        <w:t>Shipwrecked upon the coast of Africa</w:t>
      </w:r>
      <w:r w:rsidR="002803AA">
        <w:rPr>
          <w:rFonts w:cs="Baskerville"/>
        </w:rPr>
        <w:br/>
      </w:r>
      <w:r w:rsidR="000507EF" w:rsidRPr="000507EF">
        <w:rPr>
          <w:rFonts w:cs="Baskerville"/>
        </w:rPr>
        <w:t>Without the means of knowing where we are</w:t>
      </w:r>
      <w:r w:rsidR="008D0CD7">
        <w:rPr>
          <w:rFonts w:cs="Baskerville"/>
        </w:rPr>
        <w:t>.</w:t>
      </w:r>
      <w:r w:rsidR="002803AA">
        <w:rPr>
          <w:rFonts w:cs="Baskerville"/>
        </w:rPr>
        <w:br/>
      </w:r>
      <w:r w:rsidR="000507EF" w:rsidRPr="000507EF">
        <w:rPr>
          <w:rFonts w:cs="Baskerville"/>
        </w:rPr>
        <w:t>Three weeks ago</w:t>
      </w:r>
      <w:r w:rsidR="008D0CD7">
        <w:rPr>
          <w:rFonts w:cs="Baskerville"/>
        </w:rPr>
        <w:t>:</w:t>
      </w:r>
      <w:r w:rsidR="000507EF" w:rsidRPr="000507EF">
        <w:rPr>
          <w:rFonts w:cs="Baskerville"/>
        </w:rPr>
        <w:t xml:space="preserve"> safe in a happy home</w:t>
      </w:r>
      <w:r w:rsidR="008D0CD7">
        <w:rPr>
          <w:rFonts w:cs="Baskerville"/>
        </w:rPr>
        <w:t>,</w:t>
      </w:r>
      <w:r w:rsidR="002803AA">
        <w:rPr>
          <w:rFonts w:cs="Baskerville"/>
        </w:rPr>
        <w:br/>
      </w:r>
      <w:r w:rsidR="000507EF" w:rsidRPr="000507EF">
        <w:rPr>
          <w:rFonts w:cs="Baskerville"/>
        </w:rPr>
        <w:t>And now in this vile country</w:t>
      </w:r>
      <w:r w:rsidR="005E435D">
        <w:rPr>
          <w:rFonts w:cs="Baskerville"/>
        </w:rPr>
        <w:t>,</w:t>
      </w:r>
      <w:r w:rsidR="000507EF" w:rsidRPr="000507EF">
        <w:rPr>
          <w:rFonts w:cs="Baskerville"/>
        </w:rPr>
        <w:t xml:space="preserve"> doomed to roam.</w:t>
      </w:r>
      <w:r w:rsidR="002803AA">
        <w:rPr>
          <w:rFonts w:cs="Baskerville"/>
        </w:rPr>
        <w:br/>
      </w:r>
      <w:r w:rsidR="005E435D">
        <w:rPr>
          <w:rFonts w:cs="Baskerville"/>
        </w:rPr>
        <w:t>Mary-Ann</w:t>
      </w:r>
      <w:r w:rsidR="000507EF" w:rsidRPr="000507EF">
        <w:rPr>
          <w:rFonts w:cs="Baskerville"/>
        </w:rPr>
        <w:t>!</w:t>
      </w:r>
    </w:p>
    <w:p w14:paraId="424FF61C" w14:textId="77777777" w:rsidR="000507EF" w:rsidRPr="000507EF" w:rsidRDefault="000507EF" w:rsidP="000507EF">
      <w:pPr>
        <w:rPr>
          <w:rFonts w:cs="Baskerville"/>
        </w:rPr>
      </w:pPr>
    </w:p>
    <w:p w14:paraId="210E2D91" w14:textId="71F63874" w:rsidR="000507EF" w:rsidRPr="000507EF" w:rsidRDefault="005E435D" w:rsidP="002803AA">
      <w:pPr>
        <w:pStyle w:val="CharacterName"/>
        <w:rPr>
          <w:rFonts w:cs="Baskerville"/>
        </w:rPr>
      </w:pPr>
      <w:r>
        <w:rPr>
          <w:rFonts w:cs="Baskerville"/>
          <w:smallCaps/>
        </w:rPr>
        <w:t>mary-ann</w:t>
      </w:r>
      <w:r w:rsidR="002803AA">
        <w:rPr>
          <w:rFonts w:cs="Baskerville"/>
          <w:smallCaps/>
        </w:rPr>
        <w:t xml:space="preserve">. </w:t>
      </w:r>
      <w:r w:rsidR="000507EF" w:rsidRPr="002803AA">
        <w:rPr>
          <w:rFonts w:cs="Baskerville"/>
          <w:i/>
        </w:rPr>
        <w:t>(R.</w:t>
      </w:r>
      <w:r w:rsidR="008D0CD7">
        <w:rPr>
          <w:rFonts w:cs="Baskerville"/>
          <w:i/>
        </w:rPr>
        <w:t>,</w:t>
      </w:r>
      <w:r w:rsidR="000507EF" w:rsidRPr="002803AA">
        <w:rPr>
          <w:rFonts w:cs="Baskerville"/>
          <w:i/>
        </w:rPr>
        <w:t xml:space="preserve"> </w:t>
      </w:r>
      <w:r w:rsidR="008D0CD7">
        <w:rPr>
          <w:rFonts w:cs="Baskerville"/>
          <w:i/>
        </w:rPr>
        <w:t>curtsies</w:t>
      </w:r>
      <w:r w:rsidR="000507EF" w:rsidRPr="002803AA">
        <w:rPr>
          <w:rFonts w:cs="Baskerville"/>
          <w:i/>
        </w:rPr>
        <w:t>)</w:t>
      </w:r>
      <w:r w:rsidR="008D0CD7">
        <w:rPr>
          <w:rFonts w:cs="Baskerville"/>
          <w:i/>
        </w:rPr>
        <w:br/>
      </w:r>
      <w:proofErr w:type="gramStart"/>
      <w:r w:rsidR="008D0CD7">
        <w:rPr>
          <w:rFonts w:cs="Baskerville"/>
          <w:i/>
        </w:rPr>
        <w:t xml:space="preserve">                     </w:t>
      </w:r>
      <w:r w:rsidR="000507EF" w:rsidRPr="000507EF">
        <w:rPr>
          <w:rFonts w:cs="Baskerville"/>
        </w:rPr>
        <w:t>Yes</w:t>
      </w:r>
      <w:proofErr w:type="gramEnd"/>
      <w:r w:rsidR="008D0CD7">
        <w:rPr>
          <w:rFonts w:cs="Baskerville"/>
        </w:rPr>
        <w:t>,</w:t>
      </w:r>
      <w:r w:rsidR="000507EF" w:rsidRPr="000507EF">
        <w:rPr>
          <w:rFonts w:cs="Baskerville"/>
        </w:rPr>
        <w:t xml:space="preserve"> miss!</w:t>
      </w:r>
    </w:p>
    <w:p w14:paraId="37F6DBFB" w14:textId="77777777" w:rsidR="000507EF" w:rsidRPr="000507EF" w:rsidRDefault="000507EF" w:rsidP="000507EF">
      <w:pPr>
        <w:rPr>
          <w:rFonts w:cs="Baskerville"/>
        </w:rPr>
      </w:pPr>
    </w:p>
    <w:p w14:paraId="112EB31A" w14:textId="027626FE" w:rsidR="000507EF" w:rsidRPr="000507EF" w:rsidRDefault="00C77EC1" w:rsidP="002803AA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2803AA">
        <w:rPr>
          <w:rFonts w:cs="Baskerville"/>
          <w:smallCaps/>
        </w:rPr>
        <w:t xml:space="preserve"> </w:t>
      </w:r>
      <w:r w:rsidR="005E435D">
        <w:rPr>
          <w:rFonts w:cs="Baskerville"/>
          <w:smallCaps/>
        </w:rPr>
        <w:t xml:space="preserve">                            </w:t>
      </w:r>
      <w:r w:rsidR="008D0CD7">
        <w:rPr>
          <w:rFonts w:cs="Baskerville"/>
          <w:smallCaps/>
        </w:rPr>
        <w:t xml:space="preserve">   </w:t>
      </w:r>
      <w:r w:rsidR="000507EF" w:rsidRPr="000507EF">
        <w:rPr>
          <w:rFonts w:cs="Baskerville"/>
        </w:rPr>
        <w:t>What’s that over there?</w:t>
      </w:r>
    </w:p>
    <w:p w14:paraId="4799AFBB" w14:textId="77777777" w:rsidR="000507EF" w:rsidRPr="000507EF" w:rsidRDefault="000507EF" w:rsidP="000507EF">
      <w:pPr>
        <w:rPr>
          <w:rFonts w:cs="Baskerville"/>
        </w:rPr>
      </w:pPr>
    </w:p>
    <w:p w14:paraId="5887D5FE" w14:textId="4F50C343" w:rsidR="000507EF" w:rsidRPr="000507EF" w:rsidRDefault="005E435D" w:rsidP="002803AA">
      <w:pPr>
        <w:pStyle w:val="CharacterName"/>
        <w:rPr>
          <w:rFonts w:cs="Baskerville"/>
        </w:rPr>
      </w:pPr>
      <w:r>
        <w:rPr>
          <w:rFonts w:cs="Baskerville"/>
          <w:smallCaps/>
        </w:rPr>
        <w:t>mary-ann</w:t>
      </w:r>
      <w:r w:rsidR="002803AA">
        <w:rPr>
          <w:rFonts w:cs="Baskerville"/>
          <w:smallCaps/>
        </w:rPr>
        <w:t xml:space="preserve">. </w:t>
      </w:r>
      <w:r w:rsidR="008D0CD7">
        <w:rPr>
          <w:rFonts w:cs="Baskerville"/>
          <w:i/>
        </w:rPr>
        <w:t>(picks up a diamond</w:t>
      </w:r>
      <w:r w:rsidR="000507EF" w:rsidRPr="002803AA">
        <w:rPr>
          <w:rFonts w:cs="Baskerville"/>
          <w:i/>
        </w:rPr>
        <w:t>)</w:t>
      </w:r>
      <w:r w:rsidR="008D0CD7">
        <w:rPr>
          <w:rFonts w:cs="Baskerville"/>
          <w:i/>
        </w:rPr>
        <w:br/>
      </w:r>
      <w:proofErr w:type="gramStart"/>
      <w:r w:rsidR="000507EF" w:rsidRPr="000507EF">
        <w:rPr>
          <w:rFonts w:cs="Baskerville"/>
        </w:rPr>
        <w:t>A</w:t>
      </w:r>
      <w:proofErr w:type="gramEnd"/>
      <w:r w:rsidR="000507EF" w:rsidRPr="000507EF">
        <w:rPr>
          <w:rFonts w:cs="Baskerville"/>
        </w:rPr>
        <w:t xml:space="preserve"> piece of glass, </w:t>
      </w:r>
      <w:r w:rsidR="008D0CD7">
        <w:rPr>
          <w:rFonts w:cs="Baskerville"/>
        </w:rPr>
        <w:t>m</w:t>
      </w:r>
      <w:r w:rsidR="000507EF" w:rsidRPr="000507EF">
        <w:rPr>
          <w:rFonts w:cs="Baskerville"/>
        </w:rPr>
        <w:t>iss.</w:t>
      </w:r>
    </w:p>
    <w:p w14:paraId="6E29553A" w14:textId="77777777" w:rsidR="000507EF" w:rsidRPr="000507EF" w:rsidRDefault="000507EF" w:rsidP="000507EF">
      <w:pPr>
        <w:rPr>
          <w:rFonts w:cs="Baskerville"/>
        </w:rPr>
      </w:pPr>
    </w:p>
    <w:p w14:paraId="0B861A4D" w14:textId="11BBFAD9" w:rsidR="000507EF" w:rsidRPr="000507EF" w:rsidRDefault="00C77EC1" w:rsidP="002803AA">
      <w:pPr>
        <w:pStyle w:val="CharacterName"/>
        <w:ind w:right="0"/>
        <w:rPr>
          <w:rFonts w:cs="Baskerville"/>
        </w:rPr>
      </w:pPr>
      <w:r>
        <w:rPr>
          <w:rFonts w:cs="Baskerville"/>
          <w:smallCaps/>
        </w:rPr>
        <w:t>evangeline.</w:t>
      </w:r>
      <w:r w:rsidR="002803AA">
        <w:rPr>
          <w:rFonts w:cs="Baskerville"/>
          <w:smallCaps/>
        </w:rPr>
        <w:t xml:space="preserve"> </w:t>
      </w:r>
      <w:r w:rsidR="008D0CD7">
        <w:rPr>
          <w:rFonts w:cs="Baskerville"/>
          <w:i/>
        </w:rPr>
        <w:t>(</w:t>
      </w:r>
      <w:proofErr w:type="gramStart"/>
      <w:r w:rsidR="008D0CD7">
        <w:rPr>
          <w:rFonts w:cs="Baskerville"/>
          <w:i/>
        </w:rPr>
        <w:t>t</w:t>
      </w:r>
      <w:r w:rsidR="000507EF" w:rsidRPr="002803AA">
        <w:rPr>
          <w:rFonts w:cs="Baskerville"/>
          <w:i/>
        </w:rPr>
        <w:t>aking</w:t>
      </w:r>
      <w:proofErr w:type="gramEnd"/>
      <w:r w:rsidR="000507EF" w:rsidRPr="002803AA">
        <w:rPr>
          <w:rFonts w:cs="Baskerville"/>
          <w:i/>
        </w:rPr>
        <w:t xml:space="preserve"> it)</w:t>
      </w:r>
      <w:r w:rsidR="008D0CD7">
        <w:rPr>
          <w:rFonts w:cs="Baskerville"/>
          <w:i/>
        </w:rPr>
        <w:br/>
      </w:r>
      <w:r w:rsidR="002803AA">
        <w:rPr>
          <w:rFonts w:cs="Baskerville"/>
          <w:i/>
        </w:rPr>
        <w:t xml:space="preserve">                         </w:t>
      </w:r>
      <w:r w:rsidR="008D0CD7">
        <w:rPr>
          <w:rFonts w:cs="Baskerville"/>
          <w:i/>
        </w:rPr>
        <w:t xml:space="preserve">     </w:t>
      </w:r>
      <w:r w:rsidR="002803AA">
        <w:rPr>
          <w:rFonts w:cs="Baskerville"/>
          <w:i/>
        </w:rPr>
        <w:t xml:space="preserve">       </w:t>
      </w:r>
      <w:r w:rsidR="008D0CD7">
        <w:rPr>
          <w:rFonts w:cs="Baskerville"/>
        </w:rPr>
        <w:t>Glass? A diamond rare!</w:t>
      </w:r>
      <w:r w:rsidR="002803AA">
        <w:rPr>
          <w:rFonts w:cs="Baskerville"/>
        </w:rPr>
        <w:br/>
      </w:r>
      <w:r w:rsidR="000507EF" w:rsidRPr="000507EF">
        <w:rPr>
          <w:rFonts w:cs="Baskerville"/>
        </w:rPr>
        <w:t xml:space="preserve">A lovely </w:t>
      </w:r>
      <w:r w:rsidR="000507EF" w:rsidRPr="008D0CD7">
        <w:rPr>
          <w:rFonts w:cs="Baskerville"/>
          <w:i/>
        </w:rPr>
        <w:t>solitaire</w:t>
      </w:r>
      <w:r w:rsidR="008D0CD7">
        <w:rPr>
          <w:rFonts w:cs="Baskerville"/>
        </w:rPr>
        <w:t>,</w:t>
      </w:r>
      <w:r w:rsidR="000507EF" w:rsidRPr="000507EF">
        <w:rPr>
          <w:rFonts w:cs="Baskerville"/>
        </w:rPr>
        <w:t xml:space="preserve"> stupid</w:t>
      </w:r>
      <w:r w:rsidR="008D0CD7">
        <w:rPr>
          <w:rFonts w:cs="Baskerville"/>
        </w:rPr>
        <w:t>,</w:t>
      </w:r>
      <w:r w:rsidR="000507EF" w:rsidRPr="000507EF">
        <w:rPr>
          <w:rFonts w:cs="Baskerville"/>
        </w:rPr>
        <w:t xml:space="preserve"> can’t you see?</w:t>
      </w:r>
      <w:r w:rsidR="002803AA">
        <w:rPr>
          <w:rFonts w:cs="Baskerville"/>
        </w:rPr>
        <w:br/>
      </w:r>
      <w:r w:rsidR="000507EF" w:rsidRPr="000507EF">
        <w:rPr>
          <w:rFonts w:cs="Baskerville"/>
        </w:rPr>
        <w:t xml:space="preserve">Strange there should be </w:t>
      </w:r>
      <w:r w:rsidR="000507EF" w:rsidRPr="008D0CD7">
        <w:rPr>
          <w:rFonts w:cs="Baskerville"/>
          <w:i/>
        </w:rPr>
        <w:t>salt air</w:t>
      </w:r>
      <w:r w:rsidR="000507EF" w:rsidRPr="000507EF">
        <w:rPr>
          <w:rFonts w:cs="Baskerville"/>
        </w:rPr>
        <w:t xml:space="preserve"> so far from sea</w:t>
      </w:r>
      <w:r w:rsidR="008D0CD7">
        <w:rPr>
          <w:rFonts w:cs="Baskerville"/>
        </w:rPr>
        <w:t>.</w:t>
      </w:r>
      <w:r w:rsidR="002803AA">
        <w:rPr>
          <w:rFonts w:cs="Baskerville"/>
        </w:rPr>
        <w:br/>
      </w:r>
      <w:r w:rsidR="000507EF" w:rsidRPr="000507EF">
        <w:rPr>
          <w:rFonts w:cs="Baskerville"/>
        </w:rPr>
        <w:t xml:space="preserve">Won’t I </w:t>
      </w:r>
      <w:r w:rsidR="008D0CD7">
        <w:rPr>
          <w:rFonts w:cs="Baskerville"/>
        </w:rPr>
        <w:t>surprise Eulalie when I see her!</w:t>
      </w:r>
    </w:p>
    <w:p w14:paraId="32ABBD50" w14:textId="77777777" w:rsidR="000507EF" w:rsidRPr="000507EF" w:rsidRDefault="000507EF" w:rsidP="000507EF">
      <w:pPr>
        <w:pStyle w:val="StageDirection"/>
        <w:rPr>
          <w:rFonts w:cs="Baskerville"/>
        </w:rPr>
      </w:pPr>
    </w:p>
    <w:p w14:paraId="018A6887" w14:textId="47FE6E3F" w:rsidR="000507EF" w:rsidRPr="000507EF" w:rsidRDefault="000507EF" w:rsidP="008D0CD7">
      <w:pPr>
        <w:pStyle w:val="LyricStageDirection"/>
      </w:pPr>
      <w:r w:rsidRPr="000507EF">
        <w:t xml:space="preserve">(Tries to pocket diamond as </w:t>
      </w:r>
      <w:r w:rsidR="008D0CD7">
        <w:t>Captain</w:t>
      </w:r>
      <w:r w:rsidR="001054B5">
        <w:t xml:space="preserve"> </w:t>
      </w:r>
      <w:r w:rsidRPr="000507EF">
        <w:t xml:space="preserve">and Hans </w:t>
      </w:r>
      <w:r w:rsidR="008D0CD7">
        <w:t>Wagner enter L.3.E. Business</w:t>
      </w:r>
      <w:r w:rsidRPr="000507EF">
        <w:t xml:space="preserve"> </w:t>
      </w:r>
      <w:r w:rsidR="008D0CD7">
        <w:t>between</w:t>
      </w:r>
      <w:r w:rsidRPr="000507EF">
        <w:t xml:space="preserve"> Hans</w:t>
      </w:r>
      <w:r w:rsidR="008D0CD7">
        <w:t xml:space="preserve"> Wagner</w:t>
      </w:r>
      <w:r w:rsidR="005E435D">
        <w:t xml:space="preserve"> and Marry-Ann</w:t>
      </w:r>
      <w:r w:rsidRPr="000507EF">
        <w:t>.)</w:t>
      </w:r>
    </w:p>
    <w:p w14:paraId="35D8BAF1" w14:textId="77777777" w:rsidR="000507EF" w:rsidRPr="000507EF" w:rsidRDefault="000507EF" w:rsidP="000507EF">
      <w:pPr>
        <w:rPr>
          <w:rFonts w:cs="Baskerville"/>
        </w:rPr>
      </w:pPr>
    </w:p>
    <w:p w14:paraId="46450877" w14:textId="2FE1E0A2" w:rsidR="000507EF" w:rsidRPr="000507EF" w:rsidRDefault="001054B5" w:rsidP="002803AA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r w:rsidR="000507EF" w:rsidRPr="000507EF">
        <w:rPr>
          <w:rFonts w:cs="Baskerville"/>
        </w:rPr>
        <w:t>Ah</w:t>
      </w:r>
      <w:r w:rsidR="005E435D">
        <w:rPr>
          <w:rFonts w:cs="Baskerville"/>
        </w:rPr>
        <w:t xml:space="preserve">, </w:t>
      </w:r>
      <w:r w:rsidR="008D0CD7">
        <w:rPr>
          <w:rFonts w:cs="Baskerville"/>
        </w:rPr>
        <w:t>d</w:t>
      </w:r>
      <w:r w:rsidR="000507EF" w:rsidRPr="000507EF">
        <w:rPr>
          <w:rFonts w:cs="Baskerville"/>
        </w:rPr>
        <w:t xml:space="preserve">ot vas </w:t>
      </w:r>
      <w:proofErr w:type="spellStart"/>
      <w:r w:rsidR="000507EF" w:rsidRPr="000507EF">
        <w:rPr>
          <w:rFonts w:cs="Baskerville"/>
        </w:rPr>
        <w:t>goot</w:t>
      </w:r>
      <w:proofErr w:type="spellEnd"/>
      <w:r w:rsidR="008D0CD7">
        <w:rPr>
          <w:rFonts w:cs="Baskerville"/>
        </w:rPr>
        <w:t>.</w:t>
      </w:r>
      <w:r w:rsidR="000507EF" w:rsidRPr="000507EF">
        <w:rPr>
          <w:rFonts w:cs="Baskerville"/>
        </w:rPr>
        <w:t xml:space="preserve"> I see your game my dear</w:t>
      </w:r>
      <w:r w:rsidR="008D0CD7">
        <w:rPr>
          <w:rFonts w:cs="Baskerville"/>
        </w:rPr>
        <w:t>:</w:t>
      </w:r>
      <w:r w:rsidR="002803AA">
        <w:rPr>
          <w:rFonts w:cs="Baskerville"/>
        </w:rPr>
        <w:br/>
      </w:r>
      <w:r w:rsidR="000507EF" w:rsidRPr="000507EF">
        <w:rPr>
          <w:rFonts w:cs="Baskerville"/>
        </w:rPr>
        <w:t xml:space="preserve">Diamonds vas trumps, eh? </w:t>
      </w:r>
      <w:proofErr w:type="spellStart"/>
      <w:r w:rsidR="000507EF" w:rsidRPr="000507EF">
        <w:rPr>
          <w:rFonts w:cs="Baskerville"/>
        </w:rPr>
        <w:t>Vell</w:t>
      </w:r>
      <w:proofErr w:type="spellEnd"/>
      <w:r w:rsidR="008D0CD7">
        <w:rPr>
          <w:rFonts w:cs="Baskerville"/>
        </w:rPr>
        <w:t>,</w:t>
      </w:r>
      <w:r w:rsidR="000507EF" w:rsidRPr="000507EF">
        <w:rPr>
          <w:rFonts w:cs="Baskerville"/>
        </w:rPr>
        <w:t xml:space="preserve"> I told you vet</w:t>
      </w:r>
      <w:r w:rsidR="002803AA">
        <w:rPr>
          <w:rFonts w:cs="Baskerville"/>
        </w:rPr>
        <w:br/>
      </w:r>
      <w:r w:rsidR="000507EF" w:rsidRPr="000507EF">
        <w:rPr>
          <w:rFonts w:cs="Baskerville"/>
        </w:rPr>
        <w:t xml:space="preserve">I vas delighted dot </w:t>
      </w:r>
      <w:proofErr w:type="spellStart"/>
      <w:r w:rsidR="000507EF" w:rsidRPr="000507EF">
        <w:rPr>
          <w:rFonts w:cs="Baskerville"/>
        </w:rPr>
        <w:t>ve</w:t>
      </w:r>
      <w:proofErr w:type="spellEnd"/>
      <w:r w:rsidR="000507EF" w:rsidRPr="000507EF">
        <w:rPr>
          <w:rFonts w:cs="Baskerville"/>
        </w:rPr>
        <w:t xml:space="preserve"> found dis spot</w:t>
      </w:r>
      <w:r w:rsidR="00CA7C2A">
        <w:rPr>
          <w:rFonts w:cs="Baskerville"/>
        </w:rPr>
        <w:t>.</w:t>
      </w:r>
      <w:r w:rsidR="002803AA">
        <w:rPr>
          <w:rFonts w:cs="Baskerville"/>
        </w:rPr>
        <w:br/>
      </w:r>
      <w:r w:rsidR="000507EF" w:rsidRPr="000507EF">
        <w:rPr>
          <w:rFonts w:cs="Baskerville"/>
        </w:rPr>
        <w:t>I wish I had a club. I’d take der lot</w:t>
      </w:r>
      <w:r w:rsidR="00CA7C2A">
        <w:rPr>
          <w:rFonts w:cs="Baskerville"/>
        </w:rPr>
        <w:t>.</w:t>
      </w:r>
      <w:r w:rsidR="002803AA">
        <w:rPr>
          <w:rFonts w:cs="Baskerville"/>
        </w:rPr>
        <w:br/>
      </w:r>
      <w:proofErr w:type="spellStart"/>
      <w:r w:rsidR="000507EF" w:rsidRPr="000507EF">
        <w:rPr>
          <w:rFonts w:cs="Baskerville"/>
        </w:rPr>
        <w:t>Ve</w:t>
      </w:r>
      <w:proofErr w:type="spellEnd"/>
      <w:r w:rsidR="000507EF" w:rsidRPr="000507EF">
        <w:rPr>
          <w:rFonts w:cs="Baskerville"/>
        </w:rPr>
        <w:t xml:space="preserve"> come of missing him</w:t>
      </w:r>
      <w:r w:rsidR="00CA7C2A">
        <w:rPr>
          <w:rFonts w:cs="Baskerville"/>
        </w:rPr>
        <w:t>,</w:t>
      </w:r>
      <w:r w:rsidR="000507EF" w:rsidRPr="000507EF">
        <w:rPr>
          <w:rFonts w:cs="Baskerville"/>
        </w:rPr>
        <w:t xml:space="preserve"> I must confess</w:t>
      </w:r>
      <w:r w:rsidR="00CA7C2A">
        <w:rPr>
          <w:rFonts w:cs="Baskerville"/>
        </w:rPr>
        <w:t>,</w:t>
      </w:r>
      <w:r w:rsidR="002803AA">
        <w:rPr>
          <w:rFonts w:cs="Baskerville"/>
        </w:rPr>
        <w:br/>
      </w:r>
      <w:proofErr w:type="spellStart"/>
      <w:r w:rsidR="000507EF" w:rsidRPr="000507EF">
        <w:rPr>
          <w:rFonts w:cs="Baskerville"/>
        </w:rPr>
        <w:t>Mit</w:t>
      </w:r>
      <w:proofErr w:type="spellEnd"/>
      <w:r w:rsidR="000507EF" w:rsidRPr="000507EF">
        <w:rPr>
          <w:rFonts w:cs="Baskerville"/>
        </w:rPr>
        <w:t xml:space="preserve"> in an ace.</w:t>
      </w:r>
    </w:p>
    <w:p w14:paraId="616293C5" w14:textId="77777777" w:rsidR="000507EF" w:rsidRPr="000507EF" w:rsidRDefault="000507EF" w:rsidP="000507EF">
      <w:pPr>
        <w:rPr>
          <w:rFonts w:cs="Baskerville"/>
        </w:rPr>
      </w:pPr>
    </w:p>
    <w:p w14:paraId="1DCBE4E7" w14:textId="2A50F29D" w:rsidR="000507EF" w:rsidRPr="002803AA" w:rsidRDefault="000507EF" w:rsidP="00CA7C2A">
      <w:pPr>
        <w:pStyle w:val="LyricStageDirection"/>
      </w:pPr>
      <w:r w:rsidRPr="002803AA">
        <w:t xml:space="preserve">(Hans </w:t>
      </w:r>
      <w:r w:rsidR="005E435D">
        <w:t>Wagner and Mary-Ann</w:t>
      </w:r>
      <w:r w:rsidR="00CA7C2A">
        <w:t xml:space="preserve"> ma</w:t>
      </w:r>
      <w:r w:rsidR="005E435D">
        <w:t>ke [out?]</w:t>
      </w:r>
      <w:r w:rsidRPr="002803AA">
        <w:t xml:space="preserve"> each other.)</w:t>
      </w:r>
    </w:p>
    <w:p w14:paraId="321940D2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4434DE28" w14:textId="30D6D778" w:rsidR="000507EF" w:rsidRPr="000507EF" w:rsidRDefault="00C77EC1" w:rsidP="002803AA">
      <w:r>
        <w:rPr>
          <w:smallCaps/>
        </w:rPr>
        <w:t>evangeline.</w:t>
      </w:r>
      <w:r w:rsidR="002803AA">
        <w:rPr>
          <w:smallCaps/>
        </w:rPr>
        <w:t xml:space="preserve"> </w:t>
      </w:r>
      <w:proofErr w:type="gramStart"/>
      <w:r w:rsidR="00CA7C2A">
        <w:t>An ace of</w:t>
      </w:r>
      <w:r w:rsidR="000507EF" w:rsidRPr="000507EF">
        <w:t xml:space="preserve"> diamonds?</w:t>
      </w:r>
      <w:proofErr w:type="gramEnd"/>
    </w:p>
    <w:p w14:paraId="3B3B88C9" w14:textId="77777777" w:rsidR="000507EF" w:rsidRPr="000507EF" w:rsidRDefault="000507EF" w:rsidP="002803AA"/>
    <w:p w14:paraId="37560AF3" w14:textId="095F1D57" w:rsidR="000507EF" w:rsidRPr="000507EF" w:rsidRDefault="001054B5" w:rsidP="002803AA">
      <w:r>
        <w:rPr>
          <w:smallCaps/>
        </w:rPr>
        <w:t xml:space="preserve">captain. </w:t>
      </w:r>
      <w:r w:rsidR="000507EF" w:rsidRPr="000507EF">
        <w:t>Yes</w:t>
      </w:r>
      <w:r w:rsidR="00CA7C2A">
        <w:t>,</w:t>
      </w:r>
      <w:r w:rsidR="000507EF" w:rsidRPr="000507EF">
        <w:t xml:space="preserve"> Wagner</w:t>
      </w:r>
      <w:r w:rsidR="00CA7C2A">
        <w:t xml:space="preserve">, </w:t>
      </w:r>
      <w:proofErr w:type="spellStart"/>
      <w:r w:rsidR="00CA7C2A">
        <w:t>v</w:t>
      </w:r>
      <w:r w:rsidR="000507EF" w:rsidRPr="000507EF">
        <w:t>en</w:t>
      </w:r>
      <w:proofErr w:type="spellEnd"/>
      <w:r w:rsidR="000507EF" w:rsidRPr="000507EF">
        <w:t xml:space="preserve"> you’ve finished </w:t>
      </w:r>
      <w:proofErr w:type="spellStart"/>
      <w:r w:rsidR="000507EF" w:rsidRPr="000507EF">
        <w:t>knoodling</w:t>
      </w:r>
      <w:proofErr w:type="spellEnd"/>
      <w:r w:rsidR="000507EF" w:rsidRPr="000507EF">
        <w:t xml:space="preserve"> </w:t>
      </w:r>
      <w:proofErr w:type="spellStart"/>
      <w:r w:rsidR="000507EF" w:rsidRPr="000507EF">
        <w:t>dere</w:t>
      </w:r>
      <w:proofErr w:type="spellEnd"/>
      <w:r w:rsidR="00CA7C2A">
        <w:t>,</w:t>
      </w:r>
      <w:r w:rsidR="002803AA">
        <w:br/>
      </w:r>
      <w:proofErr w:type="spellStart"/>
      <w:r w:rsidR="000507EF" w:rsidRPr="000507EF">
        <w:t>Ve</w:t>
      </w:r>
      <w:proofErr w:type="spellEnd"/>
      <w:r w:rsidR="000507EF" w:rsidRPr="000507EF">
        <w:t xml:space="preserve"> </w:t>
      </w:r>
      <w:proofErr w:type="spellStart"/>
      <w:r w:rsidR="000507EF" w:rsidRPr="000507EF">
        <w:t>vill</w:t>
      </w:r>
      <w:proofErr w:type="spellEnd"/>
      <w:r w:rsidR="000507EF" w:rsidRPr="000507EF">
        <w:t xml:space="preserve"> come</w:t>
      </w:r>
      <w:r w:rsidR="002803AA">
        <w:t xml:space="preserve"> back </w:t>
      </w:r>
      <w:proofErr w:type="spellStart"/>
      <w:r w:rsidR="002803AA">
        <w:t>mit</w:t>
      </w:r>
      <w:proofErr w:type="spellEnd"/>
      <w:r w:rsidR="002803AA">
        <w:t xml:space="preserve"> a great big carpet ba</w:t>
      </w:r>
      <w:r w:rsidR="00CA7C2A">
        <w:t>g</w:t>
      </w:r>
      <w:r w:rsidR="002803AA">
        <w:br/>
      </w:r>
      <w:r w:rsidR="000507EF" w:rsidRPr="000507EF">
        <w:t xml:space="preserve">Und fill him </w:t>
      </w:r>
      <w:proofErr w:type="spellStart"/>
      <w:r w:rsidR="000507EF" w:rsidRPr="000507EF">
        <w:t>yoost</w:t>
      </w:r>
      <w:proofErr w:type="spellEnd"/>
      <w:r w:rsidR="000507EF" w:rsidRPr="000507EF">
        <w:t xml:space="preserve"> so full as </w:t>
      </w:r>
      <w:proofErr w:type="spellStart"/>
      <w:r w:rsidR="000507EF" w:rsidRPr="000507EF">
        <w:t>ve</w:t>
      </w:r>
      <w:proofErr w:type="spellEnd"/>
      <w:r w:rsidR="000507EF" w:rsidRPr="000507EF">
        <w:t xml:space="preserve"> can drag</w:t>
      </w:r>
      <w:r w:rsidR="00CA7C2A">
        <w:t>!</w:t>
      </w:r>
      <w:r w:rsidR="002803AA">
        <w:br/>
      </w:r>
      <w:r w:rsidR="000507EF" w:rsidRPr="000507EF">
        <w:t>But come, march up</w:t>
      </w:r>
      <w:r w:rsidR="00CA7C2A">
        <w:t xml:space="preserve">, </w:t>
      </w:r>
      <w:r w:rsidR="000507EF" w:rsidRPr="000507EF">
        <w:t xml:space="preserve">for off </w:t>
      </w:r>
      <w:proofErr w:type="spellStart"/>
      <w:r w:rsidR="000507EF" w:rsidRPr="000507EF">
        <w:t>ve</w:t>
      </w:r>
      <w:proofErr w:type="spellEnd"/>
      <w:r w:rsidR="000507EF" w:rsidRPr="000507EF">
        <w:t xml:space="preserve"> must be going.</w:t>
      </w:r>
    </w:p>
    <w:p w14:paraId="7AEEE4FD" w14:textId="77777777" w:rsidR="000507EF" w:rsidRPr="000507EF" w:rsidRDefault="000507EF" w:rsidP="002803AA"/>
    <w:p w14:paraId="41E35704" w14:textId="556F97D6" w:rsidR="000507EF" w:rsidRPr="000507EF" w:rsidRDefault="00FF0386" w:rsidP="002803AA">
      <w:r>
        <w:rPr>
          <w:smallCaps/>
        </w:rPr>
        <w:t>gabriel.</w:t>
      </w:r>
      <w:r w:rsidR="00CA7C2A">
        <w:rPr>
          <w:smallCaps/>
        </w:rPr>
        <w:t xml:space="preserve"> </w:t>
      </w:r>
      <w:r w:rsidR="00CA7C2A">
        <w:rPr>
          <w:i/>
        </w:rPr>
        <w:t>(</w:t>
      </w:r>
      <w:proofErr w:type="gramStart"/>
      <w:r w:rsidR="00CA7C2A">
        <w:rPr>
          <w:i/>
        </w:rPr>
        <w:t>h</w:t>
      </w:r>
      <w:r w:rsidR="000507EF" w:rsidRPr="002803AA">
        <w:rPr>
          <w:i/>
        </w:rPr>
        <w:t>eard</w:t>
      </w:r>
      <w:proofErr w:type="gramEnd"/>
      <w:r w:rsidR="000507EF" w:rsidRPr="002803AA">
        <w:rPr>
          <w:i/>
        </w:rPr>
        <w:t xml:space="preserve"> off</w:t>
      </w:r>
      <w:r w:rsidR="00CA7C2A">
        <w:rPr>
          <w:i/>
        </w:rPr>
        <w:t>, L.3.</w:t>
      </w:r>
      <w:r w:rsidR="000507EF" w:rsidRPr="002803AA">
        <w:rPr>
          <w:i/>
        </w:rPr>
        <w:t>E.)</w:t>
      </w:r>
      <w:r w:rsidR="00CA7C2A">
        <w:rPr>
          <w:i/>
        </w:rPr>
        <w:br/>
      </w:r>
      <w:r w:rsidR="00CA7C2A">
        <w:t xml:space="preserve">What ho! </w:t>
      </w:r>
      <w:proofErr w:type="gramStart"/>
      <w:r w:rsidR="00CA7C2A">
        <w:t>ho</w:t>
      </w:r>
      <w:proofErr w:type="gramEnd"/>
      <w:r w:rsidR="00CA7C2A">
        <w:t xml:space="preserve">! </w:t>
      </w:r>
      <w:proofErr w:type="gramStart"/>
      <w:r w:rsidR="00CA7C2A">
        <w:t>h</w:t>
      </w:r>
      <w:r w:rsidR="000507EF" w:rsidRPr="000507EF">
        <w:t>o</w:t>
      </w:r>
      <w:proofErr w:type="gramEnd"/>
      <w:r w:rsidR="000507EF" w:rsidRPr="000507EF">
        <w:t>!</w:t>
      </w:r>
    </w:p>
    <w:p w14:paraId="498E0A8C" w14:textId="77777777" w:rsidR="000507EF" w:rsidRPr="000507EF" w:rsidRDefault="000507EF" w:rsidP="002803AA"/>
    <w:p w14:paraId="3AD23761" w14:textId="77777777" w:rsidR="00CA7C2A" w:rsidRDefault="001054B5" w:rsidP="002803AA">
      <w:r>
        <w:rPr>
          <w:smallCaps/>
        </w:rPr>
        <w:t xml:space="preserve">captain. </w:t>
      </w:r>
      <w:r w:rsidR="00CA7C2A">
        <w:rPr>
          <w:smallCaps/>
        </w:rPr>
        <w:t xml:space="preserve">          </w:t>
      </w:r>
      <w:r w:rsidR="002803AA">
        <w:rPr>
          <w:smallCaps/>
        </w:rPr>
        <w:t xml:space="preserve">                </w:t>
      </w:r>
      <w:r w:rsidR="00CA7C2A">
        <w:t>Dot vas some far</w:t>
      </w:r>
      <w:r w:rsidR="000507EF" w:rsidRPr="000507EF">
        <w:t xml:space="preserve">mer </w:t>
      </w:r>
      <w:r w:rsidR="000507EF" w:rsidRPr="00D15A09">
        <w:rPr>
          <w:i/>
        </w:rPr>
        <w:t>hoeing</w:t>
      </w:r>
      <w:r w:rsidR="00CA7C2A">
        <w:t>.</w:t>
      </w:r>
    </w:p>
    <w:p w14:paraId="4E308F27" w14:textId="77777777" w:rsidR="00CA7C2A" w:rsidRDefault="00CA7C2A" w:rsidP="00CA7C2A">
      <w:pPr>
        <w:pStyle w:val="LyricStageDirection"/>
      </w:pPr>
      <w:r>
        <w:t>(</w:t>
      </w:r>
      <w:proofErr w:type="gramStart"/>
      <w:r>
        <w:t>looks</w:t>
      </w:r>
      <w:proofErr w:type="gramEnd"/>
      <w:r>
        <w:t xml:space="preserve"> off L.3.</w:t>
      </w:r>
      <w:r w:rsidR="000507EF" w:rsidRPr="002803AA">
        <w:t>E.)</w:t>
      </w:r>
    </w:p>
    <w:p w14:paraId="665F331D" w14:textId="32D22F34" w:rsidR="000507EF" w:rsidRPr="000507EF" w:rsidRDefault="00CA7C2A" w:rsidP="00CA7C2A">
      <w:pPr>
        <w:pStyle w:val="CharacterName"/>
      </w:pPr>
      <w:r>
        <w:tab/>
      </w:r>
      <w:r w:rsidR="000507EF" w:rsidRPr="000507EF">
        <w:t>My stars</w:t>
      </w:r>
      <w:r>
        <w:t xml:space="preserve">! </w:t>
      </w:r>
      <w:proofErr w:type="gramStart"/>
      <w:r>
        <w:t>Dot vas young Gabriel, no f</w:t>
      </w:r>
      <w:r w:rsidR="000507EF" w:rsidRPr="000507EF">
        <w:t>armer.</w:t>
      </w:r>
      <w:proofErr w:type="gramEnd"/>
    </w:p>
    <w:p w14:paraId="6D38D5D8" w14:textId="77777777" w:rsidR="000507EF" w:rsidRPr="000507EF" w:rsidRDefault="000507EF" w:rsidP="002803AA"/>
    <w:p w14:paraId="5D407138" w14:textId="77777777" w:rsidR="00D15A09" w:rsidRDefault="00D15A09" w:rsidP="00CA7C2A">
      <w:pPr>
        <w:pStyle w:val="LyricStageDirection"/>
      </w:pPr>
      <w:r>
        <w:t>(Exit Mary-Ann</w:t>
      </w:r>
      <w:r w:rsidR="00CA7C2A">
        <w:t xml:space="preserve"> R.2.E.</w:t>
      </w:r>
      <w:r>
        <w:t>)</w:t>
      </w:r>
    </w:p>
    <w:p w14:paraId="3794273E" w14:textId="77777777" w:rsidR="00D15A09" w:rsidRDefault="00D15A09" w:rsidP="00CA7C2A">
      <w:pPr>
        <w:pStyle w:val="LyricStageDirection"/>
      </w:pPr>
    </w:p>
    <w:p w14:paraId="3870C3DE" w14:textId="55039DD7" w:rsidR="000507EF" w:rsidRPr="002803AA" w:rsidRDefault="00D15A09" w:rsidP="00CA7C2A">
      <w:pPr>
        <w:pStyle w:val="LyricStageDirection"/>
      </w:pPr>
      <w:r>
        <w:t>(</w:t>
      </w:r>
      <w:r w:rsidR="00CA7C2A">
        <w:t>Musi</w:t>
      </w:r>
      <w:r w:rsidR="000507EF" w:rsidRPr="002803AA">
        <w:t>c</w:t>
      </w:r>
      <w:r w:rsidR="00CA7C2A">
        <w:t>. E</w:t>
      </w:r>
      <w:r w:rsidR="000507EF" w:rsidRPr="002803AA">
        <w:t xml:space="preserve">nter </w:t>
      </w:r>
      <w:r w:rsidR="00FF0386">
        <w:t>Gabriel.</w:t>
      </w:r>
      <w:r w:rsidR="00CA7C2A">
        <w:t xml:space="preserve"> S</w:t>
      </w:r>
      <w:r w:rsidR="000507EF" w:rsidRPr="002803AA">
        <w:t xml:space="preserve">ees </w:t>
      </w:r>
      <w:r w:rsidR="00C77EC1">
        <w:t>Evangeline.</w:t>
      </w:r>
      <w:r w:rsidR="000507EF" w:rsidRPr="002803AA">
        <w:t>)</w:t>
      </w:r>
    </w:p>
    <w:p w14:paraId="5916F3FD" w14:textId="77777777" w:rsidR="000507EF" w:rsidRPr="000507EF" w:rsidRDefault="000507EF" w:rsidP="002803AA"/>
    <w:p w14:paraId="37DB4F35" w14:textId="3201AD1F" w:rsidR="000507EF" w:rsidRPr="000507EF" w:rsidRDefault="00FF0386" w:rsidP="002803AA">
      <w:r>
        <w:rPr>
          <w:smallCaps/>
        </w:rPr>
        <w:t>gabriel.</w:t>
      </w:r>
      <w:r w:rsidR="00CA7C2A">
        <w:rPr>
          <w:smallCaps/>
        </w:rPr>
        <w:t xml:space="preserve"> </w:t>
      </w:r>
      <w:r w:rsidR="000507EF" w:rsidRPr="000507EF">
        <w:t>My love!</w:t>
      </w:r>
    </w:p>
    <w:p w14:paraId="737A6AFC" w14:textId="77777777" w:rsidR="000507EF" w:rsidRPr="000507EF" w:rsidRDefault="000507EF" w:rsidP="002803AA"/>
    <w:p w14:paraId="23DDCBAD" w14:textId="4469AC31" w:rsidR="000507EF" w:rsidRPr="000507EF" w:rsidRDefault="00C77EC1" w:rsidP="002803AA">
      <w:r>
        <w:rPr>
          <w:smallCaps/>
        </w:rPr>
        <w:t>evangeline.</w:t>
      </w:r>
      <w:r w:rsidR="00CA7C2A">
        <w:rPr>
          <w:smallCaps/>
        </w:rPr>
        <w:t xml:space="preserve">            </w:t>
      </w:r>
      <w:r w:rsidR="000507EF" w:rsidRPr="000507EF">
        <w:t>My life!</w:t>
      </w:r>
    </w:p>
    <w:p w14:paraId="0EDB6E3D" w14:textId="77777777" w:rsidR="000507EF" w:rsidRPr="000507EF" w:rsidRDefault="000507EF" w:rsidP="002803AA"/>
    <w:p w14:paraId="6C1BFC48" w14:textId="24FFA686" w:rsidR="000507EF" w:rsidRPr="000507EF" w:rsidRDefault="00FF0386" w:rsidP="002803AA">
      <w:r>
        <w:rPr>
          <w:smallCaps/>
        </w:rPr>
        <w:t>gabriel.</w:t>
      </w:r>
      <w:r w:rsidR="00CA7C2A">
        <w:rPr>
          <w:smallCaps/>
        </w:rPr>
        <w:t xml:space="preserve">                                       </w:t>
      </w:r>
      <w:r w:rsidR="000507EF" w:rsidRPr="000507EF">
        <w:t>My joy!</w:t>
      </w:r>
    </w:p>
    <w:p w14:paraId="08AA4893" w14:textId="77777777" w:rsidR="000507EF" w:rsidRPr="000507EF" w:rsidRDefault="000507EF" w:rsidP="002803AA"/>
    <w:p w14:paraId="5D5F0B18" w14:textId="7EA42A88" w:rsidR="000507EF" w:rsidRPr="000507EF" w:rsidRDefault="00C77EC1" w:rsidP="002803AA">
      <w:r>
        <w:rPr>
          <w:smallCaps/>
        </w:rPr>
        <w:t>evangeline.</w:t>
      </w:r>
      <w:r w:rsidR="00CA7C2A">
        <w:rPr>
          <w:smallCaps/>
        </w:rPr>
        <w:t xml:space="preserve">                                                  </w:t>
      </w:r>
      <w:r w:rsidR="000507EF" w:rsidRPr="000507EF">
        <w:t>My sweet!</w:t>
      </w:r>
    </w:p>
    <w:p w14:paraId="22398FFB" w14:textId="77777777" w:rsidR="000507EF" w:rsidRPr="000507EF" w:rsidRDefault="000507EF" w:rsidP="002803AA"/>
    <w:p w14:paraId="062238C4" w14:textId="153BDB1C" w:rsidR="000507EF" w:rsidRPr="000507EF" w:rsidRDefault="00FF0386" w:rsidP="002803AA">
      <w:r>
        <w:rPr>
          <w:smallCaps/>
        </w:rPr>
        <w:t>gabriel.</w:t>
      </w:r>
      <w:r w:rsidR="00CA7C2A">
        <w:rPr>
          <w:smallCaps/>
        </w:rPr>
        <w:t xml:space="preserve">                                                                                        </w:t>
      </w:r>
      <w:r w:rsidR="00CA7C2A">
        <w:t>My charmer!</w:t>
      </w:r>
      <w:r w:rsidR="00CA7C2A">
        <w:br/>
      </w:r>
      <w:r w:rsidR="000507EF" w:rsidRPr="000507EF">
        <w:t>Come to my arms!</w:t>
      </w:r>
    </w:p>
    <w:p w14:paraId="69E85DB7" w14:textId="77777777" w:rsidR="000507EF" w:rsidRPr="000507EF" w:rsidRDefault="000507EF" w:rsidP="002803AA"/>
    <w:p w14:paraId="12601D42" w14:textId="4EA62096" w:rsidR="000507EF" w:rsidRPr="002803AA" w:rsidRDefault="00CA7C2A" w:rsidP="00CA7C2A">
      <w:pPr>
        <w:pStyle w:val="LyricStageDirection"/>
      </w:pPr>
      <w:r>
        <w:t>(He a</w:t>
      </w:r>
      <w:r w:rsidR="000507EF" w:rsidRPr="002803AA">
        <w:t>ttempts to embrace her</w:t>
      </w:r>
      <w:r>
        <w:t>. Captain</w:t>
      </w:r>
      <w:r w:rsidR="001054B5">
        <w:t xml:space="preserve"> </w:t>
      </w:r>
      <w:r w:rsidR="000507EF" w:rsidRPr="002803AA">
        <w:t>steps between them.)</w:t>
      </w:r>
    </w:p>
    <w:p w14:paraId="0C4F3669" w14:textId="77777777" w:rsidR="000507EF" w:rsidRPr="000507EF" w:rsidRDefault="000507EF" w:rsidP="002803AA"/>
    <w:p w14:paraId="1C0DDDEB" w14:textId="69CA5E25" w:rsidR="000507EF" w:rsidRPr="000507EF" w:rsidRDefault="001054B5" w:rsidP="002803AA">
      <w:r>
        <w:rPr>
          <w:smallCaps/>
        </w:rPr>
        <w:t xml:space="preserve">captain. </w:t>
      </w:r>
      <w:proofErr w:type="gramStart"/>
      <w:r w:rsidR="000507EF" w:rsidRPr="000507EF">
        <w:t>I vas too sharp for dot.</w:t>
      </w:r>
      <w:proofErr w:type="gramEnd"/>
    </w:p>
    <w:p w14:paraId="5B074946" w14:textId="77777777" w:rsidR="000507EF" w:rsidRPr="000507EF" w:rsidRDefault="000507EF" w:rsidP="002803AA"/>
    <w:p w14:paraId="54EF60D4" w14:textId="5A4DB4F4" w:rsidR="000507EF" w:rsidRPr="000507EF" w:rsidRDefault="00FF0386" w:rsidP="002803AA">
      <w:r>
        <w:rPr>
          <w:smallCaps/>
        </w:rPr>
        <w:t>gabriel.</w:t>
      </w:r>
      <w:r w:rsidR="00D15A09">
        <w:rPr>
          <w:smallCaps/>
        </w:rPr>
        <w:t xml:space="preserve"> </w:t>
      </w:r>
      <w:r w:rsidR="00CA7C2A">
        <w:rPr>
          <w:i/>
        </w:rPr>
        <w:t>(</w:t>
      </w:r>
      <w:proofErr w:type="gramStart"/>
      <w:r w:rsidR="00CA7C2A">
        <w:rPr>
          <w:i/>
        </w:rPr>
        <w:t>threateningly</w:t>
      </w:r>
      <w:proofErr w:type="gramEnd"/>
      <w:r w:rsidR="000507EF" w:rsidRPr="002803AA">
        <w:rPr>
          <w:i/>
        </w:rPr>
        <w:t>)</w:t>
      </w:r>
      <w:r w:rsidR="00D15A09">
        <w:br/>
        <w:t xml:space="preserve">                                                 </w:t>
      </w:r>
      <w:r w:rsidR="000507EF" w:rsidRPr="000507EF">
        <w:t>You’re far too blunt.</w:t>
      </w:r>
    </w:p>
    <w:p w14:paraId="7E628D63" w14:textId="77777777" w:rsidR="000507EF" w:rsidRPr="000507EF" w:rsidRDefault="000507EF" w:rsidP="002803AA"/>
    <w:p w14:paraId="0877AC41" w14:textId="2BF63BA5" w:rsidR="002803AA" w:rsidRPr="000507EF" w:rsidRDefault="001054B5" w:rsidP="002803AA">
      <w:r>
        <w:rPr>
          <w:smallCaps/>
        </w:rPr>
        <w:t xml:space="preserve">captain. </w:t>
      </w:r>
      <w:r w:rsidR="00CA7C2A">
        <w:rPr>
          <w:i/>
        </w:rPr>
        <w:t>(</w:t>
      </w:r>
      <w:proofErr w:type="gramStart"/>
      <w:r w:rsidR="00CA7C2A">
        <w:rPr>
          <w:i/>
        </w:rPr>
        <w:t>getting</w:t>
      </w:r>
      <w:proofErr w:type="gramEnd"/>
      <w:r w:rsidR="00CA7C2A">
        <w:rPr>
          <w:i/>
        </w:rPr>
        <w:t xml:space="preserve"> behind Evangeline)</w:t>
      </w:r>
      <w:r w:rsidR="00D15A09">
        <w:rPr>
          <w:i/>
        </w:rPr>
        <w:br/>
      </w:r>
      <w:r w:rsidR="000507EF" w:rsidRPr="000507EF">
        <w:t>Wagner</w:t>
      </w:r>
      <w:r w:rsidR="00CA7C2A">
        <w:t>,</w:t>
      </w:r>
      <w:r w:rsidR="000507EF" w:rsidRPr="000507EF">
        <w:t xml:space="preserve"> protect der prisoner</w:t>
      </w:r>
      <w:r w:rsidR="00CA7C2A">
        <w:t>,</w:t>
      </w:r>
      <w:r w:rsidR="000507EF" w:rsidRPr="000507EF">
        <w:t xml:space="preserve"> and me too.</w:t>
      </w:r>
    </w:p>
    <w:p w14:paraId="468B3213" w14:textId="77777777" w:rsidR="000507EF" w:rsidRPr="000507EF" w:rsidRDefault="000507EF" w:rsidP="000507EF">
      <w:pPr>
        <w:rPr>
          <w:rFonts w:cs="Baskerville"/>
        </w:rPr>
      </w:pPr>
    </w:p>
    <w:p w14:paraId="3C03F999" w14:textId="181A180B" w:rsidR="000507EF" w:rsidRPr="000507EF" w:rsidRDefault="00FF0386" w:rsidP="002803AA">
      <w:pPr>
        <w:pStyle w:val="CharacterName"/>
        <w:rPr>
          <w:rFonts w:cs="Baskerville"/>
        </w:rPr>
      </w:pPr>
      <w:r>
        <w:rPr>
          <w:rFonts w:cs="Baskerville"/>
          <w:smallCaps/>
        </w:rPr>
        <w:t>gabriel.</w:t>
      </w:r>
      <w:r w:rsidR="00CA7C2A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Release that lady</w:t>
      </w:r>
      <w:r w:rsidR="00CA7C2A">
        <w:rPr>
          <w:rFonts w:cs="Baskerville"/>
        </w:rPr>
        <w:t>,</w:t>
      </w:r>
      <w:r w:rsidR="000507EF" w:rsidRPr="000507EF">
        <w:rPr>
          <w:rFonts w:cs="Baskerville"/>
        </w:rPr>
        <w:t xml:space="preserve"> or I’ll run you </w:t>
      </w:r>
      <w:proofErr w:type="gramStart"/>
      <w:r w:rsidR="000507EF" w:rsidRPr="000507EF">
        <w:rPr>
          <w:rFonts w:cs="Baskerville"/>
        </w:rPr>
        <w:t>through</w:t>
      </w:r>
      <w:r w:rsidR="00D15A09">
        <w:rPr>
          <w:rFonts w:cs="Baskerville"/>
        </w:rPr>
        <w:t>.</w:t>
      </w:r>
      <w:proofErr w:type="gramEnd"/>
      <w:r w:rsidR="00D15A09">
        <w:rPr>
          <w:rFonts w:cs="Baskerville"/>
        </w:rPr>
        <w:t xml:space="preserve"> . . .</w:t>
      </w:r>
      <w:r w:rsidR="00D15A09">
        <w:rPr>
          <w:rFonts w:cs="Baskerville"/>
        </w:rPr>
        <w:br/>
      </w:r>
      <w:r w:rsidR="000507EF" w:rsidRPr="000507EF">
        <w:rPr>
          <w:rFonts w:cs="Baskerville"/>
        </w:rPr>
        <w:t>You won’t?</w:t>
      </w:r>
    </w:p>
    <w:p w14:paraId="7F8B3573" w14:textId="77777777" w:rsidR="000507EF" w:rsidRPr="000507EF" w:rsidRDefault="000507EF" w:rsidP="000507EF">
      <w:pPr>
        <w:rPr>
          <w:rFonts w:cs="Baskerville"/>
        </w:rPr>
      </w:pPr>
    </w:p>
    <w:p w14:paraId="66C241E9" w14:textId="7223DD03" w:rsidR="000507EF" w:rsidRPr="000507EF" w:rsidRDefault="001054B5" w:rsidP="002803AA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r w:rsidR="00D15A09">
        <w:rPr>
          <w:rFonts w:cs="Baskerville"/>
          <w:smallCaps/>
        </w:rPr>
        <w:t xml:space="preserve">             </w:t>
      </w:r>
      <w:r w:rsidR="00CA7C2A" w:rsidRPr="00CA7C2A">
        <w:rPr>
          <w:rFonts w:cs="Baskerville"/>
          <w:i/>
        </w:rPr>
        <w:t>Nein!</w:t>
      </w:r>
    </w:p>
    <w:p w14:paraId="456786B9" w14:textId="77777777" w:rsidR="000507EF" w:rsidRPr="000507EF" w:rsidRDefault="000507EF" w:rsidP="000507EF">
      <w:pPr>
        <w:rPr>
          <w:rFonts w:cs="Baskerville"/>
        </w:rPr>
      </w:pPr>
    </w:p>
    <w:p w14:paraId="653036E4" w14:textId="64E2BD44" w:rsidR="000507EF" w:rsidRPr="000507EF" w:rsidRDefault="00FF0386" w:rsidP="002803AA">
      <w:pPr>
        <w:pStyle w:val="CharacterName"/>
        <w:rPr>
          <w:rFonts w:cs="Baskerville"/>
        </w:rPr>
      </w:pPr>
      <w:r>
        <w:rPr>
          <w:rFonts w:cs="Baskerville"/>
          <w:smallCaps/>
        </w:rPr>
        <w:t>gabriel.</w:t>
      </w:r>
      <w:r w:rsidR="00CA7C2A">
        <w:rPr>
          <w:rFonts w:cs="Baskerville"/>
          <w:smallCaps/>
        </w:rPr>
        <w:t xml:space="preserve"> </w:t>
      </w:r>
      <w:r w:rsidR="00D15A09">
        <w:rPr>
          <w:rFonts w:cs="Baskerville"/>
          <w:smallCaps/>
        </w:rPr>
        <w:t xml:space="preserve">                         </w:t>
      </w:r>
      <w:r w:rsidR="000507EF" w:rsidRPr="000507EF">
        <w:rPr>
          <w:rFonts w:cs="Baskerville"/>
        </w:rPr>
        <w:t>Take that!</w:t>
      </w:r>
    </w:p>
    <w:p w14:paraId="05B6B7CD" w14:textId="77777777" w:rsidR="000507EF" w:rsidRPr="000507EF" w:rsidRDefault="000507EF" w:rsidP="000507EF">
      <w:pPr>
        <w:rPr>
          <w:rFonts w:cs="Baskerville"/>
        </w:rPr>
      </w:pPr>
    </w:p>
    <w:p w14:paraId="4DB5E753" w14:textId="2533AA23" w:rsidR="000507EF" w:rsidRPr="002803AA" w:rsidRDefault="000507EF" w:rsidP="00CA7C2A">
      <w:pPr>
        <w:pStyle w:val="LyricStageDirection"/>
      </w:pPr>
      <w:r w:rsidRPr="002803AA">
        <w:t xml:space="preserve">(Runs sword through </w:t>
      </w:r>
      <w:r w:rsidR="00CA7C2A">
        <w:t>Captain,</w:t>
      </w:r>
      <w:r w:rsidR="001054B5">
        <w:t xml:space="preserve"> </w:t>
      </w:r>
      <w:r w:rsidR="00CA7C2A">
        <w:t>who staggers to L.</w:t>
      </w:r>
      <w:r w:rsidRPr="002803AA">
        <w:t>C.</w:t>
      </w:r>
      <w:r w:rsidR="00CA7C2A">
        <w:t>,</w:t>
      </w:r>
      <w:r w:rsidRPr="002803AA">
        <w:t xml:space="preserve"> looks about for a soft spot to die on</w:t>
      </w:r>
      <w:r w:rsidR="00CA7C2A">
        <w:t xml:space="preserve">. </w:t>
      </w:r>
      <w:r w:rsidRPr="002803AA">
        <w:t>Falls.)</w:t>
      </w:r>
    </w:p>
    <w:p w14:paraId="5678294D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45EF275C" w14:textId="4A12B863" w:rsidR="000507EF" w:rsidRPr="000507EF" w:rsidRDefault="001054B5" w:rsidP="002803AA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r w:rsidR="000507EF" w:rsidRPr="000507EF">
        <w:rPr>
          <w:rFonts w:cs="Baskerville"/>
        </w:rPr>
        <w:t>Wagner</w:t>
      </w:r>
      <w:r w:rsidR="00CA7C2A">
        <w:rPr>
          <w:rFonts w:cs="Baskerville"/>
        </w:rPr>
        <w:t>,</w:t>
      </w:r>
      <w:r w:rsidR="000507EF" w:rsidRPr="000507EF">
        <w:rPr>
          <w:rFonts w:cs="Baskerville"/>
        </w:rPr>
        <w:t xml:space="preserve"> see dot my grave is kept green.</w:t>
      </w:r>
    </w:p>
    <w:p w14:paraId="02C5D4EF" w14:textId="77777777" w:rsidR="000507EF" w:rsidRPr="000507EF" w:rsidRDefault="000507EF" w:rsidP="000507EF">
      <w:pPr>
        <w:rPr>
          <w:rFonts w:cs="Baskerville"/>
        </w:rPr>
      </w:pPr>
    </w:p>
    <w:p w14:paraId="7A868680" w14:textId="1BEFDC47" w:rsidR="000507EF" w:rsidRPr="002803AA" w:rsidRDefault="000507EF" w:rsidP="00CA7C2A">
      <w:pPr>
        <w:pStyle w:val="LyricStageDirection"/>
      </w:pPr>
      <w:r w:rsidRPr="002803AA">
        <w:t>(</w:t>
      </w:r>
      <w:r w:rsidR="00CA7C2A">
        <w:t>Hans Wagner exits L.2.E. to get</w:t>
      </w:r>
      <w:r w:rsidRPr="002803AA">
        <w:t xml:space="preserve"> board with “</w:t>
      </w:r>
      <w:r w:rsidR="00CA7C2A" w:rsidRPr="00CA7C2A">
        <w:rPr>
          <w:i w:val="0"/>
          <w:smallCaps/>
        </w:rPr>
        <w:t>please keep off the grass</w:t>
      </w:r>
      <w:r w:rsidRPr="002803AA">
        <w:t>” written on it and watering can</w:t>
      </w:r>
      <w:r w:rsidR="00CA7C2A">
        <w:t>,</w:t>
      </w:r>
      <w:r w:rsidRPr="002803AA">
        <w:t xml:space="preserve"> with which he sprinkles </w:t>
      </w:r>
      <w:r w:rsidR="00CA7C2A">
        <w:t>Captain. Gabriel c</w:t>
      </w:r>
      <w:r w:rsidRPr="002803AA">
        <w:t>rosses and blows three times</w:t>
      </w:r>
      <w:r w:rsidR="00CA7C2A">
        <w:t>. T</w:t>
      </w:r>
      <w:r w:rsidRPr="002803AA">
        <w:t xml:space="preserve">he </w:t>
      </w:r>
      <w:r w:rsidR="00CA7C2A">
        <w:t>third</w:t>
      </w:r>
      <w:r w:rsidRPr="002803AA">
        <w:t xml:space="preserve"> time</w:t>
      </w:r>
      <w:r w:rsidR="00CA7C2A">
        <w:t>,</w:t>
      </w:r>
      <w:r w:rsidRPr="002803AA">
        <w:t xml:space="preserve"> </w:t>
      </w:r>
      <w:r w:rsidR="00600192">
        <w:t>Wagner’s</w:t>
      </w:r>
      <w:r w:rsidRPr="002803AA">
        <w:t xml:space="preserve"> head strikes the ground. Great </w:t>
      </w:r>
      <w:r w:rsidR="00D15A09">
        <w:t>“</w:t>
      </w:r>
      <w:r w:rsidR="00600192">
        <w:t>bang</w:t>
      </w:r>
      <w:r w:rsidR="00D15A09">
        <w:t>!” offstage.</w:t>
      </w:r>
      <w:r w:rsidRPr="002803AA">
        <w:t>)</w:t>
      </w:r>
    </w:p>
    <w:p w14:paraId="15E2C6C1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3EC3C608" w14:textId="6B20395B" w:rsidR="000507EF" w:rsidRPr="000507EF" w:rsidRDefault="001054B5" w:rsidP="002803AA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r w:rsidR="00600192">
        <w:rPr>
          <w:rFonts w:cs="Baskerville"/>
          <w:i/>
        </w:rPr>
        <w:t>(</w:t>
      </w:r>
      <w:proofErr w:type="gramStart"/>
      <w:r w:rsidR="00600192">
        <w:rPr>
          <w:rFonts w:cs="Baskerville"/>
          <w:i/>
        </w:rPr>
        <w:t>sitting</w:t>
      </w:r>
      <w:proofErr w:type="gramEnd"/>
      <w:r w:rsidR="00600192">
        <w:rPr>
          <w:rFonts w:cs="Baskerville"/>
          <w:i/>
        </w:rPr>
        <w:t xml:space="preserve"> up</w:t>
      </w:r>
      <w:r w:rsidR="000507EF" w:rsidRPr="002803AA">
        <w:rPr>
          <w:rFonts w:cs="Baskerville"/>
          <w:i/>
        </w:rPr>
        <w:t>)</w:t>
      </w:r>
      <w:r w:rsidR="002803AA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Vat he do?</w:t>
      </w:r>
    </w:p>
    <w:p w14:paraId="7790E90F" w14:textId="77777777" w:rsidR="000507EF" w:rsidRPr="000507EF" w:rsidRDefault="000507EF" w:rsidP="000507EF">
      <w:pPr>
        <w:rPr>
          <w:rFonts w:cs="Baskerville"/>
        </w:rPr>
      </w:pPr>
    </w:p>
    <w:p w14:paraId="05002939" w14:textId="06625F79" w:rsidR="000507EF" w:rsidRPr="000507EF" w:rsidRDefault="000507EF" w:rsidP="002803AA">
      <w:pPr>
        <w:pStyle w:val="CharacterName"/>
        <w:rPr>
          <w:rFonts w:cs="Baskerville"/>
        </w:rPr>
      </w:pPr>
      <w:r w:rsidRPr="002803AA">
        <w:rPr>
          <w:rFonts w:cs="Baskerville"/>
          <w:smallCaps/>
        </w:rPr>
        <w:t>hans</w:t>
      </w:r>
      <w:r w:rsidR="002803AA">
        <w:rPr>
          <w:rFonts w:cs="Baskerville"/>
          <w:smallCaps/>
        </w:rPr>
        <w:t xml:space="preserve">. </w:t>
      </w:r>
      <w:r w:rsidR="00600192">
        <w:rPr>
          <w:rFonts w:cs="Baskerville"/>
          <w:i/>
        </w:rPr>
        <w:t>(</w:t>
      </w:r>
      <w:proofErr w:type="gramStart"/>
      <w:r w:rsidR="00600192">
        <w:rPr>
          <w:rFonts w:cs="Baskerville"/>
          <w:i/>
        </w:rPr>
        <w:t>rising</w:t>
      </w:r>
      <w:proofErr w:type="gramEnd"/>
      <w:r w:rsidRPr="002803AA">
        <w:rPr>
          <w:rFonts w:cs="Baskerville"/>
          <w:i/>
        </w:rPr>
        <w:t>)</w:t>
      </w:r>
      <w:r w:rsidR="002803AA" w:rsidRPr="002803AA">
        <w:rPr>
          <w:rFonts w:cs="Baskerville"/>
          <w:i/>
        </w:rPr>
        <w:t xml:space="preserve"> </w:t>
      </w:r>
      <w:proofErr w:type="gramStart"/>
      <w:r w:rsidRPr="000507EF">
        <w:rPr>
          <w:rFonts w:cs="Baskerville"/>
        </w:rPr>
        <w:t xml:space="preserve">He </w:t>
      </w:r>
      <w:proofErr w:type="spellStart"/>
      <w:r w:rsidRPr="000507EF">
        <w:rPr>
          <w:rFonts w:cs="Baskerville"/>
        </w:rPr>
        <w:t>blowed</w:t>
      </w:r>
      <w:proofErr w:type="spellEnd"/>
      <w:r w:rsidRPr="000507EF">
        <w:rPr>
          <w:rFonts w:cs="Baskerville"/>
        </w:rPr>
        <w:t xml:space="preserve"> me down.</w:t>
      </w:r>
      <w:proofErr w:type="gramEnd"/>
    </w:p>
    <w:p w14:paraId="34123F2F" w14:textId="5E14D805" w:rsidR="000507EF" w:rsidRPr="000507EF" w:rsidRDefault="001054B5" w:rsidP="002803AA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r w:rsidR="000507EF" w:rsidRPr="000507EF">
        <w:rPr>
          <w:rFonts w:cs="Baskerville"/>
        </w:rPr>
        <w:t>As how?</w:t>
      </w:r>
    </w:p>
    <w:p w14:paraId="3B0ECC09" w14:textId="77777777" w:rsidR="000507EF" w:rsidRPr="000507EF" w:rsidRDefault="000507EF" w:rsidP="000507EF">
      <w:pPr>
        <w:rPr>
          <w:rFonts w:cs="Baskerville"/>
        </w:rPr>
      </w:pPr>
    </w:p>
    <w:p w14:paraId="08BE0597" w14:textId="398EA7FD" w:rsidR="000507EF" w:rsidRPr="002803AA" w:rsidRDefault="000507EF" w:rsidP="00600192">
      <w:pPr>
        <w:pStyle w:val="LyricStageDirection"/>
      </w:pPr>
      <w:r w:rsidRPr="002803AA">
        <w:t xml:space="preserve">(Business of </w:t>
      </w:r>
      <w:r w:rsidR="00600192">
        <w:t xml:space="preserve">Hans Wagner </w:t>
      </w:r>
      <w:r w:rsidRPr="002803AA">
        <w:t>blowing in Captain’s face.)</w:t>
      </w:r>
    </w:p>
    <w:p w14:paraId="7CE92E52" w14:textId="77777777" w:rsidR="000507EF" w:rsidRPr="000507EF" w:rsidRDefault="000507EF" w:rsidP="000507EF">
      <w:pPr>
        <w:rPr>
          <w:rFonts w:cs="Baskerville"/>
        </w:rPr>
      </w:pPr>
    </w:p>
    <w:p w14:paraId="739C0434" w14:textId="77777777" w:rsidR="00600192" w:rsidRDefault="001054B5" w:rsidP="00600192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r w:rsidR="00600192">
        <w:rPr>
          <w:rFonts w:cs="Baskerville"/>
          <w:i/>
        </w:rPr>
        <w:t>(</w:t>
      </w:r>
      <w:proofErr w:type="gramStart"/>
      <w:r w:rsidR="00600192">
        <w:rPr>
          <w:rFonts w:cs="Baskerville"/>
          <w:i/>
        </w:rPr>
        <w:t>disgusted</w:t>
      </w:r>
      <w:proofErr w:type="gramEnd"/>
      <w:r w:rsidR="000507EF" w:rsidRPr="002803AA">
        <w:rPr>
          <w:rFonts w:cs="Baskerville"/>
          <w:i/>
        </w:rPr>
        <w:t>)</w:t>
      </w:r>
      <w:r w:rsidR="00600192">
        <w:rPr>
          <w:rFonts w:cs="Baskerville"/>
          <w:i/>
        </w:rPr>
        <w:br/>
      </w:r>
      <w:r w:rsidR="000507EF" w:rsidRPr="000507EF">
        <w:rPr>
          <w:rFonts w:cs="Baskerville"/>
        </w:rPr>
        <w:t>Phew! Try a clove!</w:t>
      </w:r>
    </w:p>
    <w:p w14:paraId="28854DA3" w14:textId="435A42D7" w:rsidR="00600192" w:rsidRPr="00600192" w:rsidRDefault="00600192" w:rsidP="00600192">
      <w:pPr>
        <w:pStyle w:val="LyricStageDirection"/>
      </w:pPr>
      <w:r>
        <w:t>(</w:t>
      </w:r>
      <w:proofErr w:type="gramStart"/>
      <w:r>
        <w:t>business</w:t>
      </w:r>
      <w:proofErr w:type="gramEnd"/>
      <w:r>
        <w:t>)</w:t>
      </w:r>
    </w:p>
    <w:p w14:paraId="133B0CF8" w14:textId="5C314B19" w:rsidR="000507EF" w:rsidRPr="000507EF" w:rsidRDefault="00600192" w:rsidP="00600192">
      <w:pPr>
        <w:pStyle w:val="CharacterName"/>
      </w:pPr>
      <w:r>
        <w:tab/>
        <w:t xml:space="preserve">                                </w:t>
      </w:r>
      <w:r w:rsidR="000507EF" w:rsidRPr="000507EF">
        <w:t>Sweet spirit</w:t>
      </w:r>
      <w:r>
        <w:t>,</w:t>
      </w:r>
      <w:r w:rsidR="000507EF" w:rsidRPr="000507EF">
        <w:t xml:space="preserve"> </w:t>
      </w:r>
      <w:r>
        <w:t>hear</w:t>
      </w:r>
      <w:r w:rsidR="000507EF" w:rsidRPr="000507EF">
        <w:t xml:space="preserve"> me swear</w:t>
      </w:r>
      <w:r>
        <w:t>,</w:t>
      </w:r>
      <w:r w:rsidR="002803AA">
        <w:br/>
      </w:r>
      <w:r w:rsidR="000507EF" w:rsidRPr="000507EF">
        <w:t>Wagner</w:t>
      </w:r>
      <w:r>
        <w:t>,</w:t>
      </w:r>
      <w:r w:rsidR="000507EF" w:rsidRPr="000507EF">
        <w:t xml:space="preserve"> I dink</w:t>
      </w:r>
      <w:r>
        <w:t>,</w:t>
      </w:r>
      <w:r w:rsidR="000507EF" w:rsidRPr="000507EF">
        <w:t xml:space="preserve"> </w:t>
      </w:r>
      <w:proofErr w:type="spellStart"/>
      <w:r w:rsidR="000507EF" w:rsidRPr="000507EF">
        <w:t>ve</w:t>
      </w:r>
      <w:proofErr w:type="spellEnd"/>
      <w:r w:rsidR="000507EF" w:rsidRPr="000507EF">
        <w:t xml:space="preserve"> </w:t>
      </w:r>
      <w:proofErr w:type="spellStart"/>
      <w:r w:rsidR="000507EF" w:rsidRPr="000507EF">
        <w:t>vos</w:t>
      </w:r>
      <w:proofErr w:type="spellEnd"/>
      <w:r w:rsidR="000507EF" w:rsidRPr="000507EF">
        <w:t xml:space="preserve"> better for a change of air.</w:t>
      </w:r>
    </w:p>
    <w:p w14:paraId="5B6D2EEE" w14:textId="77777777" w:rsidR="000507EF" w:rsidRPr="000507EF" w:rsidRDefault="000507EF" w:rsidP="000507EF">
      <w:pPr>
        <w:rPr>
          <w:rFonts w:cs="Baskerville"/>
        </w:rPr>
      </w:pPr>
    </w:p>
    <w:p w14:paraId="06AE3A14" w14:textId="7837B157" w:rsidR="000507EF" w:rsidRPr="00195923" w:rsidRDefault="000507EF" w:rsidP="00600192">
      <w:pPr>
        <w:pStyle w:val="LyricStageDirection"/>
      </w:pPr>
      <w:r w:rsidRPr="00195923">
        <w:t xml:space="preserve">(Exit </w:t>
      </w:r>
      <w:r w:rsidR="001054B5">
        <w:t xml:space="preserve">Captain. </w:t>
      </w:r>
      <w:r w:rsidR="00600192">
        <w:t>L.1.</w:t>
      </w:r>
      <w:r w:rsidRPr="00195923">
        <w:t>E. Hans</w:t>
      </w:r>
      <w:r w:rsidR="00600192">
        <w:t xml:space="preserve"> Wagner exit L.1.</w:t>
      </w:r>
      <w:r w:rsidRPr="00195923">
        <w:t xml:space="preserve">E. </w:t>
      </w:r>
      <w:proofErr w:type="gramStart"/>
      <w:r w:rsidRPr="00195923">
        <w:t>with</w:t>
      </w:r>
      <w:proofErr w:type="gramEnd"/>
      <w:r w:rsidRPr="00195923">
        <w:t xml:space="preserve"> props.)</w:t>
      </w:r>
    </w:p>
    <w:p w14:paraId="64F6CE08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34B2967F" w14:textId="6119180C" w:rsidR="000507EF" w:rsidRPr="000507EF" w:rsidRDefault="00FF0386" w:rsidP="00195923">
      <w:pPr>
        <w:pStyle w:val="CharacterName"/>
        <w:rPr>
          <w:rFonts w:cs="Baskerville"/>
        </w:rPr>
      </w:pPr>
      <w:r>
        <w:rPr>
          <w:rFonts w:cs="Baskerville"/>
          <w:smallCaps/>
        </w:rPr>
        <w:t>gabriel.</w:t>
      </w:r>
      <w:r w:rsidR="00600192">
        <w:rPr>
          <w:rFonts w:cs="Baskerville"/>
          <w:smallCaps/>
        </w:rPr>
        <w:t xml:space="preserve"> </w:t>
      </w:r>
      <w:proofErr w:type="spellStart"/>
      <w:r w:rsidR="000507EF" w:rsidRPr="000507EF">
        <w:rPr>
          <w:rFonts w:cs="Baskerville"/>
        </w:rPr>
        <w:t>Vangie</w:t>
      </w:r>
      <w:proofErr w:type="spellEnd"/>
      <w:r w:rsidR="000507EF" w:rsidRPr="000507EF">
        <w:rPr>
          <w:rFonts w:cs="Baskerville"/>
        </w:rPr>
        <w:t xml:space="preserve"> dear, </w:t>
      </w:r>
      <w:r w:rsidR="00600192">
        <w:rPr>
          <w:rFonts w:cs="Baskerville"/>
        </w:rPr>
        <w:t>sit down in yonder glade.</w:t>
      </w:r>
    </w:p>
    <w:p w14:paraId="42445C87" w14:textId="77777777" w:rsidR="000507EF" w:rsidRPr="000507EF" w:rsidRDefault="000507EF" w:rsidP="000507EF">
      <w:pPr>
        <w:rPr>
          <w:rFonts w:cs="Baskerville"/>
        </w:rPr>
      </w:pPr>
    </w:p>
    <w:p w14:paraId="053E7332" w14:textId="4BC38AAB" w:rsidR="000507EF" w:rsidRPr="000507EF" w:rsidRDefault="00C77EC1" w:rsidP="00195923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195923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Wilt ever</w:t>
      </w:r>
      <w:r w:rsidR="00600192">
        <w:rPr>
          <w:rFonts w:cs="Baskerville"/>
        </w:rPr>
        <w:t>,</w:t>
      </w:r>
      <w:r w:rsidR="000507EF" w:rsidRPr="000507EF">
        <w:rPr>
          <w:rFonts w:cs="Baskerville"/>
        </w:rPr>
        <w:t xml:space="preserve"> love</w:t>
      </w:r>
      <w:r w:rsidR="00600192">
        <w:rPr>
          <w:rFonts w:cs="Baskerville"/>
        </w:rPr>
        <w:t>,</w:t>
      </w:r>
      <w:r w:rsidR="000507EF" w:rsidRPr="000507EF">
        <w:rPr>
          <w:rFonts w:cs="Baskerville"/>
        </w:rPr>
        <w:t xml:space="preserve"> whatever may betide me?</w:t>
      </w:r>
    </w:p>
    <w:p w14:paraId="47D60228" w14:textId="77777777" w:rsidR="000507EF" w:rsidRPr="000507EF" w:rsidRDefault="000507EF" w:rsidP="000507EF">
      <w:pPr>
        <w:rPr>
          <w:rFonts w:cs="Baskerville"/>
        </w:rPr>
      </w:pPr>
    </w:p>
    <w:p w14:paraId="20B061C2" w14:textId="27AB960B" w:rsidR="000507EF" w:rsidRPr="000507EF" w:rsidRDefault="00FF0386" w:rsidP="00195923">
      <w:pPr>
        <w:pStyle w:val="CharacterName"/>
        <w:rPr>
          <w:rFonts w:cs="Baskerville"/>
        </w:rPr>
      </w:pPr>
      <w:r>
        <w:rPr>
          <w:rFonts w:cs="Baskerville"/>
          <w:smallCaps/>
        </w:rPr>
        <w:t>gabriel.</w:t>
      </w:r>
      <w:r w:rsidR="00600192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I wilt! I wilt!</w:t>
      </w:r>
    </w:p>
    <w:p w14:paraId="29A3008E" w14:textId="77777777" w:rsidR="000507EF" w:rsidRPr="000507EF" w:rsidRDefault="000507EF" w:rsidP="000507EF">
      <w:pPr>
        <w:rPr>
          <w:rFonts w:cs="Baskerville"/>
        </w:rPr>
      </w:pPr>
    </w:p>
    <w:p w14:paraId="763CE3F3" w14:textId="5BE24C1C" w:rsidR="000507EF" w:rsidRPr="000507EF" w:rsidRDefault="00C77EC1" w:rsidP="00195923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195923">
        <w:rPr>
          <w:rFonts w:cs="Baskerville"/>
          <w:smallCaps/>
        </w:rPr>
        <w:t xml:space="preserve"> </w:t>
      </w:r>
      <w:r w:rsidR="00600192">
        <w:rPr>
          <w:rFonts w:cs="Baskerville"/>
          <w:smallCaps/>
        </w:rPr>
        <w:t xml:space="preserve">                        </w:t>
      </w:r>
      <w:r w:rsidR="00600192">
        <w:rPr>
          <w:rFonts w:cs="Baskerville"/>
        </w:rPr>
        <w:t>Woulds</w:t>
      </w:r>
      <w:r w:rsidR="000507EF" w:rsidRPr="000507EF">
        <w:rPr>
          <w:rFonts w:cs="Baskerville"/>
        </w:rPr>
        <w:t xml:space="preserve">t </w:t>
      </w:r>
      <w:proofErr w:type="spellStart"/>
      <w:r w:rsidR="000507EF" w:rsidRPr="000507EF">
        <w:rPr>
          <w:rFonts w:cs="Baskerville"/>
        </w:rPr>
        <w:t>e’er</w:t>
      </w:r>
      <w:proofErr w:type="spellEnd"/>
      <w:r w:rsidR="000507EF" w:rsidRPr="000507EF">
        <w:rPr>
          <w:rFonts w:cs="Baskerville"/>
        </w:rPr>
        <w:t xml:space="preserve"> to me be true</w:t>
      </w:r>
      <w:r w:rsidR="00195923">
        <w:rPr>
          <w:rFonts w:cs="Baskerville"/>
        </w:rPr>
        <w:br/>
      </w:r>
      <w:proofErr w:type="gramStart"/>
      <w:r w:rsidR="000507EF" w:rsidRPr="000507EF">
        <w:rPr>
          <w:rFonts w:cs="Baskerville"/>
        </w:rPr>
        <w:t>If</w:t>
      </w:r>
      <w:proofErr w:type="gramEnd"/>
      <w:r w:rsidR="000507EF" w:rsidRPr="000507EF">
        <w:rPr>
          <w:rFonts w:cs="Baskerville"/>
        </w:rPr>
        <w:t xml:space="preserve"> cruel fate should sunder me from you?</w:t>
      </w:r>
    </w:p>
    <w:p w14:paraId="1901D7F7" w14:textId="77777777" w:rsidR="000507EF" w:rsidRPr="000507EF" w:rsidRDefault="000507EF" w:rsidP="000507EF">
      <w:pPr>
        <w:rPr>
          <w:rFonts w:cs="Baskerville"/>
        </w:rPr>
      </w:pPr>
    </w:p>
    <w:p w14:paraId="489CDD55" w14:textId="3E614292" w:rsidR="000507EF" w:rsidRPr="000507EF" w:rsidRDefault="00FF0386" w:rsidP="00195923">
      <w:pPr>
        <w:pStyle w:val="CharacterName"/>
        <w:rPr>
          <w:rFonts w:cs="Baskerville"/>
        </w:rPr>
      </w:pPr>
      <w:r>
        <w:rPr>
          <w:rFonts w:cs="Baskerville"/>
          <w:smallCaps/>
        </w:rPr>
        <w:t>gabriel.</w:t>
      </w:r>
      <w:r w:rsidR="00600192">
        <w:rPr>
          <w:rFonts w:cs="Baskerville"/>
          <w:smallCaps/>
        </w:rPr>
        <w:t xml:space="preserve"> </w:t>
      </w:r>
      <w:r w:rsidR="00D15A09">
        <w:rPr>
          <w:rFonts w:cs="Baskerville"/>
        </w:rPr>
        <w:t>I would</w:t>
      </w:r>
      <w:r w:rsidR="00600192">
        <w:rPr>
          <w:rFonts w:cs="Baskerville"/>
        </w:rPr>
        <w:t xml:space="preserve">st. </w:t>
      </w:r>
      <w:r w:rsidR="00D15A09">
        <w:rPr>
          <w:rFonts w:cs="Baskerville"/>
        </w:rPr>
        <w:t>I would</w:t>
      </w:r>
      <w:r w:rsidR="000507EF" w:rsidRPr="000507EF">
        <w:rPr>
          <w:rFonts w:cs="Baskerville"/>
        </w:rPr>
        <w:t>st.</w:t>
      </w:r>
    </w:p>
    <w:p w14:paraId="44E3F167" w14:textId="77777777" w:rsidR="000507EF" w:rsidRPr="000507EF" w:rsidRDefault="000507EF" w:rsidP="000507EF">
      <w:pPr>
        <w:rPr>
          <w:rFonts w:cs="Baskerville"/>
        </w:rPr>
      </w:pPr>
    </w:p>
    <w:p w14:paraId="446A4A1F" w14:textId="25FD3C36" w:rsidR="000507EF" w:rsidRPr="000507EF" w:rsidRDefault="00C77EC1" w:rsidP="00195923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195923">
        <w:rPr>
          <w:rFonts w:cs="Baskerville"/>
          <w:smallCaps/>
        </w:rPr>
        <w:t xml:space="preserve"> </w:t>
      </w:r>
      <w:r w:rsidR="00600192">
        <w:rPr>
          <w:rFonts w:cs="Baskerville"/>
          <w:smallCaps/>
        </w:rPr>
        <w:t xml:space="preserve">    </w:t>
      </w:r>
      <w:r w:rsidR="00D15A09">
        <w:rPr>
          <w:rFonts w:cs="Baskerville"/>
          <w:smallCaps/>
        </w:rPr>
        <w:t xml:space="preserve">                             </w:t>
      </w:r>
      <w:r w:rsidR="00600192">
        <w:rPr>
          <w:rFonts w:cs="Baskerville"/>
          <w:smallCaps/>
        </w:rPr>
        <w:t xml:space="preserve">  </w:t>
      </w:r>
      <w:r w:rsidR="000507EF" w:rsidRPr="000507EF">
        <w:rPr>
          <w:rFonts w:cs="Baskerville"/>
        </w:rPr>
        <w:t xml:space="preserve">Your words </w:t>
      </w:r>
      <w:proofErr w:type="gramStart"/>
      <w:r w:rsidR="000507EF" w:rsidRPr="000507EF">
        <w:rPr>
          <w:rFonts w:cs="Baskerville"/>
        </w:rPr>
        <w:t>bear</w:t>
      </w:r>
      <w:proofErr w:type="gramEnd"/>
      <w:r w:rsidR="000507EF" w:rsidRPr="000507EF">
        <w:rPr>
          <w:rFonts w:cs="Baskerville"/>
        </w:rPr>
        <w:t xml:space="preserve"> with them bliss</w:t>
      </w:r>
      <w:r w:rsidR="00600192">
        <w:rPr>
          <w:rFonts w:cs="Baskerville"/>
        </w:rPr>
        <w:t>.</w:t>
      </w:r>
      <w:r w:rsidR="00195923">
        <w:rPr>
          <w:rFonts w:cs="Baskerville"/>
        </w:rPr>
        <w:br/>
      </w:r>
      <w:r w:rsidR="00600192">
        <w:rPr>
          <w:rFonts w:cs="Baskerville"/>
        </w:rPr>
        <w:t>I think you might . . .</w:t>
      </w:r>
    </w:p>
    <w:p w14:paraId="3CAA66DF" w14:textId="77777777" w:rsidR="000507EF" w:rsidRPr="000507EF" w:rsidRDefault="000507EF" w:rsidP="000507EF">
      <w:pPr>
        <w:rPr>
          <w:rFonts w:cs="Baskerville"/>
        </w:rPr>
      </w:pPr>
    </w:p>
    <w:p w14:paraId="60DED5DE" w14:textId="68FE6C7D" w:rsidR="000507EF" w:rsidRPr="000507EF" w:rsidRDefault="00FF0386" w:rsidP="00195923">
      <w:pPr>
        <w:pStyle w:val="CharacterName"/>
        <w:rPr>
          <w:rFonts w:cs="Baskerville"/>
        </w:rPr>
      </w:pPr>
      <w:r>
        <w:rPr>
          <w:rFonts w:cs="Baskerville"/>
          <w:smallCaps/>
        </w:rPr>
        <w:t>gabriel.</w:t>
      </w:r>
      <w:r w:rsidR="00600192">
        <w:rPr>
          <w:rFonts w:cs="Baskerville"/>
          <w:smallCaps/>
        </w:rPr>
        <w:t xml:space="preserve">                                    </w:t>
      </w:r>
      <w:r w:rsidR="000507EF" w:rsidRPr="000507EF">
        <w:rPr>
          <w:rFonts w:cs="Baskerville"/>
        </w:rPr>
        <w:t>What?</w:t>
      </w:r>
    </w:p>
    <w:p w14:paraId="5FBF90DF" w14:textId="77777777" w:rsidR="000507EF" w:rsidRPr="000507EF" w:rsidRDefault="000507EF" w:rsidP="000507EF">
      <w:pPr>
        <w:rPr>
          <w:rFonts w:cs="Baskerville"/>
        </w:rPr>
      </w:pPr>
    </w:p>
    <w:p w14:paraId="2A31B8D7" w14:textId="7EFBB1FD" w:rsidR="00600192" w:rsidRDefault="00C77EC1" w:rsidP="00195923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600192">
        <w:rPr>
          <w:rFonts w:cs="Baskerville"/>
          <w:smallCaps/>
        </w:rPr>
        <w:t xml:space="preserve">                               </w:t>
      </w:r>
      <w:r w:rsidR="00D15A09">
        <w:rPr>
          <w:rFonts w:cs="Baskerville"/>
          <w:smallCaps/>
        </w:rPr>
        <w:t xml:space="preserve">  </w:t>
      </w:r>
      <w:r w:rsidR="00600192">
        <w:rPr>
          <w:rFonts w:cs="Baskerville"/>
          <w:smallCaps/>
        </w:rPr>
        <w:t xml:space="preserve">            </w:t>
      </w:r>
      <w:r w:rsidR="00600192">
        <w:rPr>
          <w:rFonts w:cs="Baskerville"/>
        </w:rPr>
        <w:t>Steal one little kiss . . .</w:t>
      </w:r>
    </w:p>
    <w:p w14:paraId="676579C1" w14:textId="465905B9" w:rsidR="00600192" w:rsidRDefault="00600192" w:rsidP="00600192">
      <w:pPr>
        <w:pStyle w:val="LyricStageDirection"/>
      </w:pPr>
      <w:r>
        <w:t>(</w:t>
      </w:r>
      <w:proofErr w:type="gramStart"/>
      <w:r>
        <w:t>business</w:t>
      </w:r>
      <w:proofErr w:type="gramEnd"/>
      <w:r>
        <w:t>)</w:t>
      </w:r>
    </w:p>
    <w:p w14:paraId="6C563795" w14:textId="251E851D" w:rsidR="00600192" w:rsidRDefault="00600192" w:rsidP="00195923">
      <w:pPr>
        <w:pStyle w:val="CharacterName"/>
        <w:rPr>
          <w:rFonts w:cs="Baskerville"/>
        </w:rPr>
      </w:pPr>
      <w:r>
        <w:rPr>
          <w:rFonts w:cs="Baskerville"/>
          <w:i/>
        </w:rPr>
        <w:tab/>
      </w:r>
      <w:proofErr w:type="gramStart"/>
      <w:r>
        <w:rPr>
          <w:rFonts w:cs="Baskerville"/>
          <w:i/>
        </w:rPr>
        <w:t>. .</w:t>
      </w:r>
      <w:proofErr w:type="gramEnd"/>
      <w:r>
        <w:rPr>
          <w:rFonts w:cs="Baskerville"/>
          <w:i/>
        </w:rPr>
        <w:t xml:space="preserve"> . </w:t>
      </w:r>
      <w:r w:rsidR="000507EF" w:rsidRPr="000507EF">
        <w:rPr>
          <w:rFonts w:cs="Baskerville"/>
        </w:rPr>
        <w:t xml:space="preserve">When I’m not </w:t>
      </w:r>
      <w:proofErr w:type="gramStart"/>
      <w:r w:rsidR="000507EF" w:rsidRPr="000507EF">
        <w:rPr>
          <w:rFonts w:cs="Baskerville"/>
        </w:rPr>
        <w:t>looking</w:t>
      </w:r>
      <w:r>
        <w:rPr>
          <w:rFonts w:cs="Baskerville"/>
        </w:rPr>
        <w:t>.</w:t>
      </w:r>
      <w:proofErr w:type="gramEnd"/>
      <w:r>
        <w:rPr>
          <w:rFonts w:cs="Baskerville"/>
        </w:rPr>
        <w:t xml:space="preserve"> . . .</w:t>
      </w:r>
    </w:p>
    <w:p w14:paraId="72437DC3" w14:textId="223C9515" w:rsidR="00600192" w:rsidRDefault="00600192" w:rsidP="00600192">
      <w:pPr>
        <w:pStyle w:val="LyricStageDirection"/>
      </w:pPr>
      <w:r>
        <w:t>(</w:t>
      </w:r>
      <w:proofErr w:type="gramStart"/>
      <w:r>
        <w:t>pause</w:t>
      </w:r>
      <w:proofErr w:type="gramEnd"/>
      <w:r>
        <w:t>)</w:t>
      </w:r>
    </w:p>
    <w:p w14:paraId="16B1EBD3" w14:textId="4CD99965" w:rsidR="000507EF" w:rsidRDefault="00600192" w:rsidP="00600192">
      <w:pPr>
        <w:pStyle w:val="CharacterName"/>
        <w:rPr>
          <w:rFonts w:cs="Baskerville"/>
        </w:rPr>
      </w:pPr>
      <w:r>
        <w:rPr>
          <w:rFonts w:cs="Baskerville"/>
        </w:rPr>
        <w:t xml:space="preserve">                                                          </w:t>
      </w:r>
      <w:r w:rsidR="000507EF" w:rsidRPr="000507EF">
        <w:rPr>
          <w:rFonts w:cs="Baskerville"/>
        </w:rPr>
        <w:t>I’m not looking now.</w:t>
      </w:r>
    </w:p>
    <w:p w14:paraId="07C72727" w14:textId="77777777" w:rsidR="00600192" w:rsidRDefault="00600192" w:rsidP="000507EF">
      <w:pPr>
        <w:pStyle w:val="CharacterName"/>
        <w:rPr>
          <w:rFonts w:cs="Baskerville"/>
          <w:smallCaps/>
          <w:color w:val="FF0000"/>
        </w:rPr>
      </w:pPr>
    </w:p>
    <w:p w14:paraId="7E35BC56" w14:textId="634DA280" w:rsidR="00600192" w:rsidRDefault="00600192" w:rsidP="007B7A6C">
      <w:pPr>
        <w:pStyle w:val="CharacterName"/>
        <w:tabs>
          <w:tab w:val="center" w:pos="4680"/>
        </w:tabs>
        <w:ind w:left="0" w:firstLine="0"/>
        <w:jc w:val="center"/>
        <w:rPr>
          <w:i/>
        </w:rPr>
      </w:pPr>
      <w:r>
        <w:rPr>
          <w:i/>
        </w:rPr>
        <w:t>DUET: Kissing Song (“Fie Upon You, Fie”)</w:t>
      </w:r>
    </w:p>
    <w:p w14:paraId="2109B880" w14:textId="77777777" w:rsidR="00600192" w:rsidRPr="00600192" w:rsidRDefault="00600192" w:rsidP="00600192"/>
    <w:p w14:paraId="7BF2E587" w14:textId="1C6D5A78" w:rsidR="000507EF" w:rsidRPr="00600192" w:rsidRDefault="00C01A47" w:rsidP="000507EF">
      <w:pPr>
        <w:pStyle w:val="CharacterName"/>
        <w:rPr>
          <w:rFonts w:cs="Baskerville"/>
          <w:smallCaps/>
        </w:rPr>
      </w:pPr>
      <w:r>
        <w:rPr>
          <w:rFonts w:cs="Baskerville"/>
          <w:smallCaps/>
        </w:rPr>
        <w:t>[</w:t>
      </w:r>
      <w:proofErr w:type="gramStart"/>
      <w:r w:rsidR="000507EF" w:rsidRPr="00600192">
        <w:rPr>
          <w:rFonts w:cs="Baskerville"/>
          <w:smallCaps/>
        </w:rPr>
        <w:t>evangeline</w:t>
      </w:r>
      <w:r w:rsidR="00A7445A">
        <w:rPr>
          <w:rFonts w:cs="Baskerville"/>
          <w:smallCaps/>
        </w:rPr>
        <w:t>(</w:t>
      </w:r>
      <w:proofErr w:type="gramEnd"/>
      <w:r>
        <w:rPr>
          <w:rFonts w:cs="Baskerville"/>
          <w:smallCaps/>
        </w:rPr>
        <w:t>?</w:t>
      </w:r>
      <w:r w:rsidR="00A7445A">
        <w:rPr>
          <w:rFonts w:cs="Baskerville"/>
          <w:smallCaps/>
        </w:rPr>
        <w:t>).]</w:t>
      </w:r>
    </w:p>
    <w:p w14:paraId="305C6906" w14:textId="11549BB8" w:rsidR="000507EF" w:rsidRPr="00600192" w:rsidRDefault="00195923" w:rsidP="000507EF">
      <w:pPr>
        <w:pStyle w:val="Lyric"/>
      </w:pPr>
      <w:r w:rsidRPr="00600192">
        <w:t>K</w:t>
      </w:r>
      <w:r w:rsidR="000507EF" w:rsidRPr="00600192">
        <w:t>issing goes</w:t>
      </w:r>
      <w:r w:rsidR="00600192">
        <w:t>,</w:t>
      </w:r>
      <w:r w:rsidR="000507EF" w:rsidRPr="00600192">
        <w:t xml:space="preserve"> they say</w:t>
      </w:r>
      <w:r w:rsidR="00600192">
        <w:t>,</w:t>
      </w:r>
      <w:r w:rsidR="000507EF" w:rsidRPr="00600192">
        <w:t xml:space="preserve"> by favor,</w:t>
      </w:r>
    </w:p>
    <w:p w14:paraId="6435E41E" w14:textId="3DA2571F" w:rsidR="000507EF" w:rsidRPr="00600192" w:rsidRDefault="00195923" w:rsidP="000507EF">
      <w:pPr>
        <w:pStyle w:val="Lyric"/>
      </w:pPr>
      <w:r w:rsidRPr="00600192">
        <w:t>A</w:t>
      </w:r>
      <w:r w:rsidR="000507EF" w:rsidRPr="00600192">
        <w:t>n</w:t>
      </w:r>
      <w:r w:rsidR="00600192">
        <w:t>d ’tis certain through all time.</w:t>
      </w:r>
    </w:p>
    <w:p w14:paraId="027D440B" w14:textId="17F52857" w:rsidR="000507EF" w:rsidRPr="00600192" w:rsidRDefault="00195923" w:rsidP="000507EF">
      <w:pPr>
        <w:pStyle w:val="Lyric"/>
      </w:pPr>
      <w:r w:rsidRPr="00600192">
        <w:t>K</w:t>
      </w:r>
      <w:r w:rsidR="00600192">
        <w:t>issing has a certain flavor,</w:t>
      </w:r>
    </w:p>
    <w:p w14:paraId="1AA8181D" w14:textId="5AFEA9A1" w:rsidR="000507EF" w:rsidRPr="00600192" w:rsidRDefault="00195923" w:rsidP="000507EF">
      <w:pPr>
        <w:pStyle w:val="Lyric"/>
      </w:pPr>
      <w:r w:rsidRPr="00600192">
        <w:t>M</w:t>
      </w:r>
      <w:r w:rsidR="000507EF" w:rsidRPr="00600192">
        <w:t>aking it almost sublime.</w:t>
      </w:r>
    </w:p>
    <w:p w14:paraId="3DB1DA44" w14:textId="77777777" w:rsidR="000507EF" w:rsidRPr="00600192" w:rsidRDefault="000507EF" w:rsidP="000507EF">
      <w:pPr>
        <w:pStyle w:val="Lyric"/>
      </w:pPr>
    </w:p>
    <w:p w14:paraId="6B0F495A" w14:textId="007B89C5" w:rsidR="000507EF" w:rsidRPr="00600192" w:rsidRDefault="00195923" w:rsidP="000507EF">
      <w:pPr>
        <w:pStyle w:val="Lyric"/>
      </w:pPr>
      <w:r w:rsidRPr="00600192">
        <w:t>B</w:t>
      </w:r>
      <w:r w:rsidR="000507EF" w:rsidRPr="00600192">
        <w:t>ut when lips to meet are burning,</w:t>
      </w:r>
    </w:p>
    <w:p w14:paraId="447DFC0E" w14:textId="08E50A59" w:rsidR="000507EF" w:rsidRPr="00600192" w:rsidRDefault="00195923" w:rsidP="000507EF">
      <w:pPr>
        <w:pStyle w:val="Lyric"/>
      </w:pPr>
      <w:r w:rsidRPr="00600192">
        <w:t>L</w:t>
      </w:r>
      <w:r w:rsidR="000507EF" w:rsidRPr="00600192">
        <w:t>over’s hearts within them yearning,</w:t>
      </w:r>
    </w:p>
    <w:p w14:paraId="303B7064" w14:textId="5A1E5217" w:rsidR="000507EF" w:rsidRPr="00600192" w:rsidRDefault="00195923" w:rsidP="000507EF">
      <w:pPr>
        <w:pStyle w:val="Lyric"/>
      </w:pPr>
      <w:r w:rsidRPr="00600192">
        <w:t>O</w:t>
      </w:r>
      <w:r w:rsidR="000507EF" w:rsidRPr="00600192">
        <w:t>ften suplication spurning,</w:t>
      </w:r>
    </w:p>
    <w:p w14:paraId="735374DB" w14:textId="314C438C" w:rsidR="000507EF" w:rsidRPr="00600192" w:rsidRDefault="00195923" w:rsidP="000507EF">
      <w:pPr>
        <w:pStyle w:val="Lyric"/>
      </w:pPr>
      <w:r w:rsidRPr="00600192">
        <w:t>C</w:t>
      </w:r>
      <w:r w:rsidR="000507EF" w:rsidRPr="00600192">
        <w:t>ometh, cometh this reply:</w:t>
      </w:r>
    </w:p>
    <w:p w14:paraId="63B6EF2A" w14:textId="77777777" w:rsidR="000507EF" w:rsidRPr="00600192" w:rsidRDefault="000507EF" w:rsidP="000507EF">
      <w:pPr>
        <w:pStyle w:val="Lyric"/>
      </w:pPr>
    </w:p>
    <w:p w14:paraId="7C0216F7" w14:textId="6398AFD9" w:rsidR="000507EF" w:rsidRPr="00600192" w:rsidRDefault="00195923" w:rsidP="000507EF">
      <w:pPr>
        <w:pStyle w:val="Lyric"/>
      </w:pPr>
      <w:proofErr w:type="gramStart"/>
      <w:r w:rsidRPr="00600192">
        <w:t>N</w:t>
      </w:r>
      <w:r w:rsidR="000507EF" w:rsidRPr="00600192">
        <w:t>o,</w:t>
      </w:r>
      <w:proofErr w:type="gramEnd"/>
      <w:r w:rsidR="000507EF" w:rsidRPr="00600192">
        <w:t xml:space="preserve"> no, no, no</w:t>
      </w:r>
      <w:r w:rsidRPr="00600192">
        <w:t xml:space="preserve">, no, I </w:t>
      </w:r>
      <w:r w:rsidR="000507EF" w:rsidRPr="00600192">
        <w:t>cannot, cannot!</w:t>
      </w:r>
    </w:p>
    <w:p w14:paraId="7737F378" w14:textId="6C92C93B" w:rsidR="000507EF" w:rsidRPr="00600192" w:rsidRDefault="00195923" w:rsidP="000507EF">
      <w:pPr>
        <w:pStyle w:val="Lyric"/>
      </w:pPr>
      <w:proofErr w:type="gramStart"/>
      <w:r w:rsidRPr="00600192">
        <w:t>No,</w:t>
      </w:r>
      <w:proofErr w:type="gramEnd"/>
      <w:r w:rsidRPr="00600192">
        <w:t xml:space="preserve"> no, no, no, no, I</w:t>
      </w:r>
      <w:r w:rsidR="000507EF" w:rsidRPr="00600192">
        <w:t xml:space="preserve"> cannot, cannot!</w:t>
      </w:r>
    </w:p>
    <w:p w14:paraId="3884389B" w14:textId="3FF1A105" w:rsidR="000507EF" w:rsidRPr="00600192" w:rsidRDefault="00195923" w:rsidP="000507EF">
      <w:pPr>
        <w:pStyle w:val="Lyric"/>
      </w:pPr>
      <w:r w:rsidRPr="00600192">
        <w:t>Y</w:t>
      </w:r>
      <w:r w:rsidR="000507EF" w:rsidRPr="00600192">
        <w:t>ou ought not to ask me to, fie upon you!</w:t>
      </w:r>
    </w:p>
    <w:p w14:paraId="437C6F72" w14:textId="1F91658B" w:rsidR="000507EF" w:rsidRPr="00600192" w:rsidRDefault="00186D32" w:rsidP="00186D32">
      <w:pPr>
        <w:pStyle w:val="Lyric"/>
        <w:tabs>
          <w:tab w:val="left" w:pos="2520"/>
        </w:tabs>
      </w:pPr>
      <w:r>
        <w:tab/>
      </w:r>
      <w:r w:rsidR="00195923" w:rsidRPr="00600192">
        <w:t>F</w:t>
      </w:r>
      <w:r w:rsidR="00D15A09">
        <w:t xml:space="preserve">ie! </w:t>
      </w:r>
      <w:proofErr w:type="gramStart"/>
      <w:r w:rsidR="00D15A09">
        <w:t>f</w:t>
      </w:r>
      <w:r w:rsidR="000507EF" w:rsidRPr="00600192">
        <w:t>ie</w:t>
      </w:r>
      <w:proofErr w:type="gramEnd"/>
      <w:r w:rsidR="000507EF" w:rsidRPr="00600192">
        <w:t>!</w:t>
      </w:r>
    </w:p>
    <w:p w14:paraId="17CC39CA" w14:textId="643B9410" w:rsidR="000507EF" w:rsidRPr="00600192" w:rsidRDefault="00195923" w:rsidP="000507EF">
      <w:pPr>
        <w:pStyle w:val="Lyric"/>
      </w:pPr>
      <w:r w:rsidRPr="00600192">
        <w:t>No, no, no, no, no, I cannot, cannot,</w:t>
      </w:r>
      <w:r w:rsidRPr="00600192">
        <w:br/>
        <w:t>No, no, no, no, no I</w:t>
      </w:r>
      <w:r w:rsidR="000507EF" w:rsidRPr="00600192">
        <w:t xml:space="preserve"> cannot, cannot!</w:t>
      </w:r>
    </w:p>
    <w:p w14:paraId="10D1B7E7" w14:textId="559D9918" w:rsidR="000507EF" w:rsidRPr="00600192" w:rsidRDefault="00195923" w:rsidP="000507EF">
      <w:pPr>
        <w:pStyle w:val="Lyric"/>
      </w:pPr>
      <w:r w:rsidRPr="00600192">
        <w:t>Really I</w:t>
      </w:r>
      <w:r w:rsidR="00186D32">
        <w:t xml:space="preserve">’m ashamed of </w:t>
      </w:r>
      <w:proofErr w:type="gramStart"/>
      <w:r w:rsidR="00186D32">
        <w:t>you.</w:t>
      </w:r>
      <w:proofErr w:type="gramEnd"/>
      <w:r w:rsidR="00186D32">
        <w:t xml:space="preserve"> . . .</w:t>
      </w:r>
    </w:p>
    <w:p w14:paraId="5888D143" w14:textId="1D561E4D" w:rsidR="000507EF" w:rsidRPr="00600192" w:rsidRDefault="00186D32" w:rsidP="00186D32">
      <w:pPr>
        <w:pStyle w:val="Lyric"/>
        <w:tabs>
          <w:tab w:val="left" w:pos="2520"/>
        </w:tabs>
      </w:pPr>
      <w:r>
        <w:tab/>
      </w:r>
      <w:r w:rsidR="00195923" w:rsidRPr="00600192">
        <w:t>W</w:t>
      </w:r>
      <w:r>
        <w:t>e</w:t>
      </w:r>
      <w:r w:rsidR="000507EF" w:rsidRPr="00600192">
        <w:t>ll</w:t>
      </w:r>
      <w:r>
        <w:t>,</w:t>
      </w:r>
      <w:r w:rsidR="000507EF" w:rsidRPr="00600192">
        <w:t xml:space="preserve"> take just one, and fly!</w:t>
      </w:r>
    </w:p>
    <w:p w14:paraId="13D0E7F6" w14:textId="77777777" w:rsidR="000507EF" w:rsidRDefault="000507EF" w:rsidP="000507EF">
      <w:pPr>
        <w:pStyle w:val="Lyric"/>
      </w:pPr>
    </w:p>
    <w:p w14:paraId="37395CC4" w14:textId="1467D53C" w:rsidR="00186D32" w:rsidRDefault="00186D32" w:rsidP="00186D32">
      <w:pPr>
        <w:pStyle w:val="LyricStageDirection"/>
      </w:pPr>
      <w:r w:rsidRPr="00195923">
        <w:t>(</w:t>
      </w:r>
      <w:r>
        <w:t>Enter Lone</w:t>
      </w:r>
      <w:r w:rsidRPr="00195923">
        <w:t xml:space="preserve"> Fisherman</w:t>
      </w:r>
      <w:r>
        <w:t xml:space="preserve"> during duet R.3.E.</w:t>
      </w:r>
      <w:r w:rsidRPr="00195923">
        <w:t xml:space="preserve"> </w:t>
      </w:r>
      <w:r>
        <w:t>Performs a fall, and beats himself L.C. P</w:t>
      </w:r>
      <w:r w:rsidRPr="00195923">
        <w:t>uts his head through hole in coral row and watches there</w:t>
      </w:r>
      <w:r>
        <w:t>.)</w:t>
      </w:r>
    </w:p>
    <w:p w14:paraId="2EA89B01" w14:textId="77777777" w:rsidR="00186D32" w:rsidRDefault="00186D32" w:rsidP="000507EF">
      <w:pPr>
        <w:pStyle w:val="Lyric"/>
      </w:pPr>
    </w:p>
    <w:p w14:paraId="58BC4A39" w14:textId="13C6DB18" w:rsidR="00C01A47" w:rsidRPr="00C01A47" w:rsidRDefault="00C01A47" w:rsidP="00C01A47">
      <w:pPr>
        <w:pStyle w:val="CharacterName"/>
        <w:rPr>
          <w:rFonts w:cs="Baskerville"/>
          <w:smallCaps/>
        </w:rPr>
      </w:pPr>
      <w:r>
        <w:rPr>
          <w:rFonts w:cs="Baskerville"/>
          <w:smallCaps/>
        </w:rPr>
        <w:t>[</w:t>
      </w:r>
      <w:proofErr w:type="gramStart"/>
      <w:r>
        <w:rPr>
          <w:rFonts w:cs="Baskerville"/>
          <w:smallCaps/>
        </w:rPr>
        <w:t>gabriel</w:t>
      </w:r>
      <w:r w:rsidR="00A7445A">
        <w:rPr>
          <w:rFonts w:cs="Baskerville"/>
          <w:smallCaps/>
        </w:rPr>
        <w:t>(</w:t>
      </w:r>
      <w:proofErr w:type="gramEnd"/>
      <w:r>
        <w:rPr>
          <w:rFonts w:cs="Baskerville"/>
          <w:smallCaps/>
        </w:rPr>
        <w:t>?</w:t>
      </w:r>
      <w:r w:rsidR="00A7445A">
        <w:rPr>
          <w:rFonts w:cs="Baskerville"/>
          <w:smallCaps/>
        </w:rPr>
        <w:t>).]</w:t>
      </w:r>
    </w:p>
    <w:p w14:paraId="505F7C11" w14:textId="488928A7" w:rsidR="000507EF" w:rsidRPr="00600192" w:rsidRDefault="00195923" w:rsidP="000507EF">
      <w:pPr>
        <w:pStyle w:val="Lyric"/>
      </w:pPr>
      <w:r w:rsidRPr="00600192">
        <w:t>M</w:t>
      </w:r>
      <w:r w:rsidR="000507EF" w:rsidRPr="00600192">
        <w:t>oonlight strolls among the roses</w:t>
      </w:r>
    </w:p>
    <w:p w14:paraId="7A277EC0" w14:textId="4EB29152" w:rsidR="000507EF" w:rsidRPr="00600192" w:rsidRDefault="00195923" w:rsidP="000507EF">
      <w:pPr>
        <w:pStyle w:val="Lyric"/>
      </w:pPr>
      <w:r w:rsidRPr="00600192">
        <w:t>H</w:t>
      </w:r>
      <w:r w:rsidR="000507EF" w:rsidRPr="00600192">
        <w:t>ave a stran</w:t>
      </w:r>
      <w:r w:rsidR="00186D32">
        <w:t>gely moving spell.</w:t>
      </w:r>
    </w:p>
    <w:p w14:paraId="58367F23" w14:textId="7D7BF5C0" w:rsidR="000507EF" w:rsidRPr="00600192" w:rsidRDefault="00195923" w:rsidP="000507EF">
      <w:pPr>
        <w:pStyle w:val="Lyric"/>
      </w:pPr>
      <w:r w:rsidRPr="00600192">
        <w:t>F</w:t>
      </w:r>
      <w:r w:rsidR="000507EF" w:rsidRPr="00600192">
        <w:t>or ’tis then man’s heart discloses</w:t>
      </w:r>
    </w:p>
    <w:p w14:paraId="3DB8576D" w14:textId="7F4F4D26" w:rsidR="000507EF" w:rsidRPr="00600192" w:rsidRDefault="00195923" w:rsidP="000507EF">
      <w:pPr>
        <w:pStyle w:val="Lyric"/>
      </w:pPr>
      <w:r w:rsidRPr="00600192">
        <w:t>W</w:t>
      </w:r>
      <w:r w:rsidR="000507EF" w:rsidRPr="00600192">
        <w:t>hat his lips would never tell.</w:t>
      </w:r>
    </w:p>
    <w:p w14:paraId="63FED826" w14:textId="77777777" w:rsidR="000507EF" w:rsidRPr="00600192" w:rsidRDefault="000507EF" w:rsidP="000507EF">
      <w:pPr>
        <w:pStyle w:val="Lyric"/>
      </w:pPr>
    </w:p>
    <w:p w14:paraId="42B704B1" w14:textId="2B0CE14D" w:rsidR="000507EF" w:rsidRPr="00600192" w:rsidRDefault="00195923" w:rsidP="000507EF">
      <w:pPr>
        <w:pStyle w:val="Lyric"/>
      </w:pPr>
      <w:r w:rsidRPr="00600192">
        <w:t>B</w:t>
      </w:r>
      <w:r w:rsidR="000507EF" w:rsidRPr="00600192">
        <w:t>ut when moved by sudden feeling,</w:t>
      </w:r>
    </w:p>
    <w:p w14:paraId="023BE0CF" w14:textId="3CE2E08A" w:rsidR="000507EF" w:rsidRPr="00600192" w:rsidRDefault="00195923" w:rsidP="000507EF">
      <w:pPr>
        <w:pStyle w:val="Lyric"/>
      </w:pPr>
      <w:r w:rsidRPr="00600192">
        <w:t>A</w:t>
      </w:r>
      <w:r w:rsidR="000507EF" w:rsidRPr="00600192">
        <w:t>ll his hidden love revealing,</w:t>
      </w:r>
    </w:p>
    <w:p w14:paraId="4E2C04E5" w14:textId="5FBAD84E" w:rsidR="000507EF" w:rsidRPr="00600192" w:rsidRDefault="00195923" w:rsidP="000507EF">
      <w:pPr>
        <w:pStyle w:val="Lyric"/>
      </w:pPr>
      <w:r w:rsidRPr="00600192">
        <w:t>H</w:t>
      </w:r>
      <w:r w:rsidR="000507EF" w:rsidRPr="00600192">
        <w:t>e his vows would fain be sealing,</w:t>
      </w:r>
    </w:p>
    <w:p w14:paraId="09C498AB" w14:textId="5EA1BC1B" w:rsidR="000507EF" w:rsidRPr="00600192" w:rsidRDefault="00195923" w:rsidP="000507EF">
      <w:pPr>
        <w:pStyle w:val="Lyric"/>
      </w:pPr>
      <w:r w:rsidRPr="00600192">
        <w:t>C</w:t>
      </w:r>
      <w:r w:rsidR="000507EF" w:rsidRPr="00600192">
        <w:t>ometh, cometh this reply:</w:t>
      </w:r>
    </w:p>
    <w:p w14:paraId="56218993" w14:textId="77777777" w:rsidR="000507EF" w:rsidRPr="00600192" w:rsidRDefault="000507EF" w:rsidP="000507EF">
      <w:pPr>
        <w:pStyle w:val="Lyric"/>
      </w:pPr>
    </w:p>
    <w:p w14:paraId="63C5B9EA" w14:textId="77777777" w:rsidR="00186D32" w:rsidRPr="00600192" w:rsidRDefault="00186D32" w:rsidP="00186D32">
      <w:pPr>
        <w:pStyle w:val="Lyric"/>
      </w:pPr>
      <w:proofErr w:type="gramStart"/>
      <w:r w:rsidRPr="00600192">
        <w:t>No,</w:t>
      </w:r>
      <w:proofErr w:type="gramEnd"/>
      <w:r w:rsidRPr="00600192">
        <w:t xml:space="preserve"> no, no, no, no, I cannot, cannot!</w:t>
      </w:r>
    </w:p>
    <w:p w14:paraId="337A2ED5" w14:textId="77777777" w:rsidR="00186D32" w:rsidRPr="00600192" w:rsidRDefault="00186D32" w:rsidP="00186D32">
      <w:pPr>
        <w:pStyle w:val="Lyric"/>
      </w:pPr>
      <w:proofErr w:type="gramStart"/>
      <w:r w:rsidRPr="00600192">
        <w:t>No,</w:t>
      </w:r>
      <w:proofErr w:type="gramEnd"/>
      <w:r w:rsidRPr="00600192">
        <w:t xml:space="preserve"> no, no, no, no, I cannot, cannot!</w:t>
      </w:r>
    </w:p>
    <w:p w14:paraId="71637FA3" w14:textId="77777777" w:rsidR="00186D32" w:rsidRPr="00600192" w:rsidRDefault="00186D32" w:rsidP="00186D32">
      <w:pPr>
        <w:pStyle w:val="Lyric"/>
      </w:pPr>
      <w:r w:rsidRPr="00600192">
        <w:t>You ought not to ask me to, fie upon you!</w:t>
      </w:r>
    </w:p>
    <w:p w14:paraId="11247D63" w14:textId="6E59C0A6" w:rsidR="00186D32" w:rsidRPr="00600192" w:rsidRDefault="00186D32" w:rsidP="00186D32">
      <w:pPr>
        <w:pStyle w:val="Lyric"/>
        <w:tabs>
          <w:tab w:val="left" w:pos="2520"/>
        </w:tabs>
      </w:pPr>
      <w:r>
        <w:tab/>
      </w:r>
      <w:r w:rsidRPr="00600192">
        <w:t>F</w:t>
      </w:r>
      <w:r w:rsidR="00D15A09">
        <w:t xml:space="preserve">ie! </w:t>
      </w:r>
      <w:proofErr w:type="gramStart"/>
      <w:r w:rsidR="00D15A09">
        <w:t>f</w:t>
      </w:r>
      <w:r w:rsidRPr="00600192">
        <w:t>ie</w:t>
      </w:r>
      <w:proofErr w:type="gramEnd"/>
      <w:r w:rsidRPr="00600192">
        <w:t>!</w:t>
      </w:r>
    </w:p>
    <w:p w14:paraId="40259B77" w14:textId="14D91872" w:rsidR="00C01A47" w:rsidRPr="00C01A47" w:rsidRDefault="00C01A47" w:rsidP="00C01A47">
      <w:pPr>
        <w:pStyle w:val="CharacterName"/>
        <w:rPr>
          <w:rFonts w:cs="Baskerville"/>
          <w:smallCaps/>
        </w:rPr>
      </w:pPr>
      <w:r>
        <w:rPr>
          <w:rFonts w:cs="Baskerville"/>
          <w:smallCaps/>
        </w:rPr>
        <w:t>[</w:t>
      </w:r>
      <w:proofErr w:type="gramStart"/>
      <w:r>
        <w:rPr>
          <w:rFonts w:cs="Baskerville"/>
          <w:smallCaps/>
        </w:rPr>
        <w:t>both</w:t>
      </w:r>
      <w:r w:rsidR="00A7445A">
        <w:rPr>
          <w:rFonts w:cs="Baskerville"/>
          <w:smallCaps/>
        </w:rPr>
        <w:t>(</w:t>
      </w:r>
      <w:proofErr w:type="gramEnd"/>
      <w:r>
        <w:rPr>
          <w:rFonts w:cs="Baskerville"/>
          <w:smallCaps/>
        </w:rPr>
        <w:t>?</w:t>
      </w:r>
      <w:r w:rsidR="00A7445A">
        <w:rPr>
          <w:rFonts w:cs="Baskerville"/>
          <w:smallCaps/>
        </w:rPr>
        <w:t>).]</w:t>
      </w:r>
    </w:p>
    <w:p w14:paraId="3FEB0B78" w14:textId="77777777" w:rsidR="00186D32" w:rsidRPr="00600192" w:rsidRDefault="00186D32" w:rsidP="00186D32">
      <w:pPr>
        <w:pStyle w:val="Lyric"/>
      </w:pPr>
      <w:r w:rsidRPr="00600192">
        <w:t>No, no, no, no, no, I cannot, cannot,</w:t>
      </w:r>
      <w:r w:rsidRPr="00600192">
        <w:br/>
        <w:t>No, no, no, no, no I cannot, cannot!</w:t>
      </w:r>
    </w:p>
    <w:p w14:paraId="3723BF87" w14:textId="77777777" w:rsidR="00186D32" w:rsidRPr="00600192" w:rsidRDefault="00186D32" w:rsidP="00186D32">
      <w:pPr>
        <w:pStyle w:val="Lyric"/>
      </w:pPr>
      <w:r w:rsidRPr="00600192">
        <w:t>Really I</w:t>
      </w:r>
      <w:r>
        <w:t xml:space="preserve">’m ashamed of </w:t>
      </w:r>
      <w:proofErr w:type="gramStart"/>
      <w:r>
        <w:t>you.</w:t>
      </w:r>
      <w:proofErr w:type="gramEnd"/>
      <w:r>
        <w:t xml:space="preserve"> . . .</w:t>
      </w:r>
    </w:p>
    <w:p w14:paraId="71777C13" w14:textId="77777777" w:rsidR="00186D32" w:rsidRPr="00600192" w:rsidRDefault="00186D32" w:rsidP="00186D32">
      <w:pPr>
        <w:pStyle w:val="Lyric"/>
        <w:tabs>
          <w:tab w:val="left" w:pos="2520"/>
        </w:tabs>
      </w:pPr>
      <w:r>
        <w:tab/>
      </w:r>
      <w:r w:rsidRPr="00600192">
        <w:t>W</w:t>
      </w:r>
      <w:r>
        <w:t>e</w:t>
      </w:r>
      <w:r w:rsidRPr="00600192">
        <w:t>ll</w:t>
      </w:r>
      <w:r>
        <w:t>,</w:t>
      </w:r>
      <w:r w:rsidRPr="00600192">
        <w:t xml:space="preserve"> take just one, and fly!</w:t>
      </w:r>
    </w:p>
    <w:p w14:paraId="64516B1B" w14:textId="77777777" w:rsidR="000507EF" w:rsidRPr="00600192" w:rsidRDefault="000507EF" w:rsidP="000507EF">
      <w:pPr>
        <w:pStyle w:val="Lyric"/>
      </w:pPr>
    </w:p>
    <w:p w14:paraId="2286C58D" w14:textId="6E6C26BA" w:rsidR="000507EF" w:rsidRPr="00195923" w:rsidRDefault="00186D32" w:rsidP="00186D32">
      <w:pPr>
        <w:pStyle w:val="LyricStageDirection"/>
      </w:pPr>
      <w:r>
        <w:t>(Lone Fisherman card business. Change of m</w:t>
      </w:r>
      <w:r w:rsidR="000507EF" w:rsidRPr="00195923">
        <w:t>usic</w:t>
      </w:r>
      <w:r>
        <w:t>.</w:t>
      </w:r>
      <w:r w:rsidR="000507EF" w:rsidRPr="00195923">
        <w:t xml:space="preserve"> Lone Fisherman </w:t>
      </w:r>
      <w:r>
        <w:t>business: slapsticks and paper bags.)</w:t>
      </w:r>
    </w:p>
    <w:p w14:paraId="2755646D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5F932C66" w14:textId="345FF226" w:rsidR="00186D32" w:rsidRPr="00186D32" w:rsidRDefault="00186D32" w:rsidP="007B7A6C">
      <w:pPr>
        <w:pStyle w:val="CharacterName"/>
        <w:tabs>
          <w:tab w:val="center" w:pos="4680"/>
        </w:tabs>
        <w:ind w:left="0" w:firstLine="0"/>
        <w:jc w:val="center"/>
        <w:rPr>
          <w:i/>
        </w:rPr>
      </w:pPr>
      <w:r>
        <w:rPr>
          <w:i/>
        </w:rPr>
        <w:t xml:space="preserve">ENCORE: </w:t>
      </w:r>
      <w:r>
        <w:rPr>
          <w:i/>
          <w:caps/>
        </w:rPr>
        <w:t>S</w:t>
      </w:r>
      <w:r>
        <w:rPr>
          <w:i/>
        </w:rPr>
        <w:t xml:space="preserve">weet the Song of Birds in </w:t>
      </w:r>
      <w:proofErr w:type="gramStart"/>
      <w:r>
        <w:rPr>
          <w:i/>
        </w:rPr>
        <w:t>Springtime</w:t>
      </w:r>
      <w:proofErr w:type="gramEnd"/>
    </w:p>
    <w:p w14:paraId="50D68546" w14:textId="77777777" w:rsidR="000507EF" w:rsidRPr="000507EF" w:rsidRDefault="000507EF" w:rsidP="000507EF">
      <w:pPr>
        <w:pStyle w:val="CharacterName"/>
        <w:rPr>
          <w:rFonts w:cs="Baskerville"/>
        </w:rPr>
      </w:pPr>
    </w:p>
    <w:p w14:paraId="50C3BCA6" w14:textId="1A19CCBD" w:rsidR="000507EF" w:rsidRPr="00186D32" w:rsidRDefault="00195923" w:rsidP="000507EF">
      <w:pPr>
        <w:pStyle w:val="CharacterName"/>
        <w:rPr>
          <w:rFonts w:cs="Baskerville"/>
        </w:rPr>
      </w:pPr>
      <w:r w:rsidRPr="00186D32">
        <w:rPr>
          <w:rFonts w:cs="Baskerville"/>
        </w:rPr>
        <w:t>[</w:t>
      </w:r>
      <w:proofErr w:type="gramStart"/>
      <w:r w:rsidR="00C01A47">
        <w:rPr>
          <w:rFonts w:cs="Baskerville"/>
          <w:smallCaps/>
        </w:rPr>
        <w:t>gabriel</w:t>
      </w:r>
      <w:r w:rsidR="00A7445A">
        <w:rPr>
          <w:rFonts w:cs="Baskerville"/>
          <w:smallCaps/>
        </w:rPr>
        <w:t>(</w:t>
      </w:r>
      <w:proofErr w:type="gramEnd"/>
      <w:r w:rsidR="00C01A47">
        <w:rPr>
          <w:rFonts w:cs="Baskerville"/>
          <w:smallCaps/>
        </w:rPr>
        <w:t>?</w:t>
      </w:r>
      <w:r w:rsidR="00A7445A">
        <w:rPr>
          <w:rFonts w:cs="Baskerville"/>
          <w:smallCaps/>
        </w:rPr>
        <w:t>).</w:t>
      </w:r>
      <w:r w:rsidR="00A7445A">
        <w:rPr>
          <w:rFonts w:cs="Baskerville"/>
        </w:rPr>
        <w:t>]</w:t>
      </w:r>
    </w:p>
    <w:p w14:paraId="00290D91" w14:textId="5EC7B136" w:rsidR="000507EF" w:rsidRPr="00195923" w:rsidRDefault="00195923" w:rsidP="000507EF">
      <w:pPr>
        <w:pStyle w:val="Lyric"/>
      </w:pPr>
      <w:r>
        <w:t>S</w:t>
      </w:r>
      <w:r w:rsidR="000507EF" w:rsidRPr="00195923">
        <w:t xml:space="preserve">weet </w:t>
      </w:r>
      <w:r w:rsidR="00186D32">
        <w:t>the song of birds in springtime</w:t>
      </w:r>
    </w:p>
    <w:p w14:paraId="41FA1E4F" w14:textId="7447EE97" w:rsidR="000507EF" w:rsidRPr="00195923" w:rsidRDefault="00195923" w:rsidP="000507EF">
      <w:pPr>
        <w:pStyle w:val="Lyric"/>
      </w:pPr>
      <w:r>
        <w:t>A</w:t>
      </w:r>
      <w:r w:rsidR="000507EF" w:rsidRPr="00195923">
        <w:t>s they fill with music all the air!</w:t>
      </w:r>
    </w:p>
    <w:p w14:paraId="3369A41A" w14:textId="35DABD07" w:rsidR="000507EF" w:rsidRPr="00195923" w:rsidRDefault="00195923" w:rsidP="000507EF">
      <w:pPr>
        <w:pStyle w:val="Lyric"/>
      </w:pPr>
      <w:r>
        <w:t>S</w:t>
      </w:r>
      <w:r w:rsidR="000507EF" w:rsidRPr="00195923">
        <w:t>weet the breath of roses blooming,</w:t>
      </w:r>
    </w:p>
    <w:p w14:paraId="76C954C8" w14:textId="47B61E3B" w:rsidR="000507EF" w:rsidRPr="00195923" w:rsidRDefault="00195923" w:rsidP="000507EF">
      <w:pPr>
        <w:pStyle w:val="Lyric"/>
      </w:pPr>
      <w:r>
        <w:t>S</w:t>
      </w:r>
      <w:r w:rsidR="000507EF" w:rsidRPr="00195923">
        <w:t>ighing out their souls in perfume rare.</w:t>
      </w:r>
    </w:p>
    <w:p w14:paraId="24C6669B" w14:textId="77777777" w:rsidR="000507EF" w:rsidRPr="00195923" w:rsidRDefault="000507EF" w:rsidP="000507EF">
      <w:pPr>
        <w:pStyle w:val="Lyric"/>
      </w:pPr>
    </w:p>
    <w:p w14:paraId="6A5B1C27" w14:textId="76279277" w:rsidR="000507EF" w:rsidRPr="00195923" w:rsidRDefault="00195923" w:rsidP="000507EF">
      <w:pPr>
        <w:pStyle w:val="Lyric"/>
      </w:pPr>
      <w:r>
        <w:t>B</w:t>
      </w:r>
      <w:r w:rsidR="000507EF" w:rsidRPr="00195923">
        <w:t>ut more</w:t>
      </w:r>
      <w:r w:rsidR="00186D32">
        <w:t xml:space="preserve"> sweet than any song of bird</w:t>
      </w:r>
    </w:p>
    <w:p w14:paraId="4453E7D3" w14:textId="79DE175B" w:rsidR="000507EF" w:rsidRPr="00195923" w:rsidRDefault="00195923" w:rsidP="000507EF">
      <w:pPr>
        <w:pStyle w:val="Lyric"/>
      </w:pPr>
      <w:r>
        <w:t>Is a gentle voice I</w:t>
      </w:r>
      <w:r w:rsidR="000507EF" w:rsidRPr="00195923">
        <w:t xml:space="preserve">’ve often </w:t>
      </w:r>
      <w:proofErr w:type="gramStart"/>
      <w:r w:rsidR="000507EF" w:rsidRPr="00195923">
        <w:t>heard,</w:t>
      </w:r>
      <w:proofErr w:type="gramEnd"/>
    </w:p>
    <w:p w14:paraId="61F15374" w14:textId="4E810B50" w:rsidR="000507EF" w:rsidRPr="00195923" w:rsidRDefault="00195923" w:rsidP="000507EF">
      <w:pPr>
        <w:pStyle w:val="Lyric"/>
      </w:pPr>
      <w:r>
        <w:t>W</w:t>
      </w:r>
      <w:r w:rsidR="000507EF" w:rsidRPr="00195923">
        <w:t>hispering to me,</w:t>
      </w:r>
    </w:p>
    <w:p w14:paraId="021B8620" w14:textId="5CCFEC48" w:rsidR="000507EF" w:rsidRPr="00195923" w:rsidRDefault="00195923" w:rsidP="000507EF">
      <w:pPr>
        <w:pStyle w:val="Lyric"/>
      </w:pPr>
      <w:r>
        <w:t xml:space="preserve">“I love you, I love you, </w:t>
      </w:r>
      <w:proofErr w:type="gramStart"/>
      <w:r>
        <w:t>I</w:t>
      </w:r>
      <w:proofErr w:type="gramEnd"/>
      <w:r w:rsidR="000507EF" w:rsidRPr="00195923">
        <w:t xml:space="preserve"> love you!”</w:t>
      </w:r>
    </w:p>
    <w:p w14:paraId="74F52C33" w14:textId="6CFD4382" w:rsidR="000507EF" w:rsidRPr="00195923" w:rsidRDefault="00195923" w:rsidP="000507EF">
      <w:pPr>
        <w:pStyle w:val="Lyric"/>
      </w:pPr>
      <w:r>
        <w:t>When it softly says, “I</w:t>
      </w:r>
      <w:r w:rsidR="000507EF" w:rsidRPr="00195923">
        <w:t xml:space="preserve"> love you!”</w:t>
      </w:r>
    </w:p>
    <w:p w14:paraId="7CAD91AB" w14:textId="70801173" w:rsidR="000507EF" w:rsidRPr="00195923" w:rsidRDefault="00195923" w:rsidP="000507EF">
      <w:pPr>
        <w:pStyle w:val="Lyric"/>
      </w:pPr>
      <w:r>
        <w:t>O</w:t>
      </w:r>
      <w:r w:rsidR="00186D32">
        <w:t>h how my heart is stirred!</w:t>
      </w:r>
    </w:p>
    <w:p w14:paraId="29BA48AE" w14:textId="77777777" w:rsidR="000507EF" w:rsidRPr="00195923" w:rsidRDefault="000507EF" w:rsidP="000507EF">
      <w:pPr>
        <w:pStyle w:val="Lyric"/>
      </w:pPr>
    </w:p>
    <w:p w14:paraId="6A8302EA" w14:textId="0285D173" w:rsidR="000507EF" w:rsidRPr="00195923" w:rsidRDefault="00186D32" w:rsidP="000507EF">
      <w:pPr>
        <w:pStyle w:val="Lyric"/>
      </w:pPr>
      <w:r>
        <w:t>You</w:t>
      </w:r>
      <w:r w:rsidR="000507EF" w:rsidRPr="00195923">
        <w:t xml:space="preserve"> can hear it now,</w:t>
      </w:r>
    </w:p>
    <w:p w14:paraId="3F13C4B1" w14:textId="5C3EDC8A" w:rsidR="000507EF" w:rsidRPr="00195923" w:rsidRDefault="00195923" w:rsidP="000507EF">
      <w:pPr>
        <w:pStyle w:val="Lyric"/>
      </w:pPr>
      <w:r>
        <w:t>H</w:t>
      </w:r>
      <w:r w:rsidR="000507EF" w:rsidRPr="00195923">
        <w:t>ear it softly vow,</w:t>
      </w:r>
    </w:p>
    <w:p w14:paraId="746D938A" w14:textId="69E06CBF" w:rsidR="000507EF" w:rsidRPr="00195923" w:rsidRDefault="00195923" w:rsidP="000507EF">
      <w:pPr>
        <w:pStyle w:val="Lyric"/>
      </w:pPr>
      <w:r>
        <w:t>T</w:t>
      </w:r>
      <w:r w:rsidR="000507EF" w:rsidRPr="00195923">
        <w:t>hat she loves me dearly,</w:t>
      </w:r>
    </w:p>
    <w:p w14:paraId="2AC1FBC9" w14:textId="0BCD0188" w:rsidR="000507EF" w:rsidRPr="00195923" w:rsidRDefault="00195923" w:rsidP="000507EF">
      <w:pPr>
        <w:pStyle w:val="Lyric"/>
      </w:pPr>
      <w:r>
        <w:t>A</w:t>
      </w:r>
      <w:r w:rsidR="000507EF" w:rsidRPr="00195923">
        <w:t>nd will evermore be true.</w:t>
      </w:r>
    </w:p>
    <w:p w14:paraId="6EE52229" w14:textId="3BCC7D8D" w:rsidR="000507EF" w:rsidRPr="00195923" w:rsidRDefault="00195923" w:rsidP="000507EF">
      <w:pPr>
        <w:pStyle w:val="Lyric"/>
      </w:pPr>
      <w:r>
        <w:t>W</w:t>
      </w:r>
      <w:r w:rsidR="000507EF" w:rsidRPr="00195923">
        <w:t>hisper once again,</w:t>
      </w:r>
    </w:p>
    <w:p w14:paraId="675C7E6C" w14:textId="2E6423CD" w:rsidR="000507EF" w:rsidRPr="00195923" w:rsidRDefault="00195923" w:rsidP="000507EF">
      <w:pPr>
        <w:pStyle w:val="Lyric"/>
      </w:pPr>
      <w:r>
        <w:t>D</w:t>
      </w:r>
      <w:r w:rsidR="000507EF" w:rsidRPr="00195923">
        <w:t>rive away my pain.</w:t>
      </w:r>
    </w:p>
    <w:p w14:paraId="626AD511" w14:textId="3D5A988F" w:rsidR="000507EF" w:rsidRPr="00195923" w:rsidRDefault="00195923" w:rsidP="000507EF">
      <w:pPr>
        <w:pStyle w:val="Lyric"/>
      </w:pPr>
      <w:r>
        <w:t>F</w:t>
      </w:r>
      <w:r w:rsidR="000507EF" w:rsidRPr="00195923">
        <w:t>or</w:t>
      </w:r>
      <w:r w:rsidR="00D15A09">
        <w:t>,</w:t>
      </w:r>
      <w:r w:rsidR="000507EF" w:rsidRPr="00195923">
        <w:t xml:space="preserve"> my darling</w:t>
      </w:r>
      <w:r w:rsidR="00D15A09">
        <w:t>,</w:t>
      </w:r>
      <w:r w:rsidR="000507EF" w:rsidRPr="00195923">
        <w:t xml:space="preserve"> well you know</w:t>
      </w:r>
    </w:p>
    <w:p w14:paraId="377CD33B" w14:textId="22C914EB" w:rsidR="000507EF" w:rsidRPr="00195923" w:rsidRDefault="00195923" w:rsidP="000507EF">
      <w:pPr>
        <w:pStyle w:val="Lyric"/>
      </w:pPr>
      <w:r>
        <w:t>That I</w:t>
      </w:r>
      <w:r w:rsidR="000507EF" w:rsidRPr="00195923">
        <w:t xml:space="preserve"> love but you.</w:t>
      </w:r>
    </w:p>
    <w:p w14:paraId="4AC0410B" w14:textId="77777777" w:rsidR="000507EF" w:rsidRDefault="000507EF" w:rsidP="000507EF">
      <w:pPr>
        <w:pStyle w:val="Lyric"/>
      </w:pPr>
    </w:p>
    <w:p w14:paraId="31266927" w14:textId="5003036F" w:rsidR="00C01A47" w:rsidRPr="00C01A47" w:rsidRDefault="00C01A47" w:rsidP="00C01A47">
      <w:pPr>
        <w:pStyle w:val="CharacterName"/>
        <w:rPr>
          <w:rFonts w:cs="Baskerville"/>
        </w:rPr>
      </w:pPr>
      <w:r w:rsidRPr="00186D32">
        <w:rPr>
          <w:rFonts w:cs="Baskerville"/>
        </w:rPr>
        <w:t>[</w:t>
      </w:r>
      <w:proofErr w:type="gramStart"/>
      <w:r>
        <w:rPr>
          <w:rFonts w:cs="Baskerville"/>
          <w:smallCaps/>
        </w:rPr>
        <w:t>evangeline</w:t>
      </w:r>
      <w:r w:rsidR="00A7445A">
        <w:rPr>
          <w:rFonts w:cs="Baskerville"/>
          <w:smallCaps/>
        </w:rPr>
        <w:t>(</w:t>
      </w:r>
      <w:proofErr w:type="gramEnd"/>
      <w:r>
        <w:rPr>
          <w:rFonts w:cs="Baskerville"/>
          <w:smallCaps/>
        </w:rPr>
        <w:t>?</w:t>
      </w:r>
      <w:r w:rsidR="00A7445A">
        <w:rPr>
          <w:rFonts w:cs="Baskerville"/>
        </w:rPr>
        <w:t>).]</w:t>
      </w:r>
    </w:p>
    <w:p w14:paraId="4C8C2F31" w14:textId="0300DFE1" w:rsidR="000507EF" w:rsidRPr="00195923" w:rsidRDefault="00195923" w:rsidP="000507EF">
      <w:pPr>
        <w:pStyle w:val="Lyric"/>
      </w:pPr>
      <w:r>
        <w:t>B</w:t>
      </w:r>
      <w:r w:rsidR="00D15A09">
        <w:t>lessed</w:t>
      </w:r>
      <w:r w:rsidR="000507EF" w:rsidRPr="00195923">
        <w:t xml:space="preserve"> the hour when morning, blushing,</w:t>
      </w:r>
    </w:p>
    <w:p w14:paraId="38FB4FBB" w14:textId="06E847D5" w:rsidR="000507EF" w:rsidRPr="00195923" w:rsidRDefault="00195923" w:rsidP="000507EF">
      <w:pPr>
        <w:pStyle w:val="Lyric"/>
      </w:pPr>
      <w:r>
        <w:t>P</w:t>
      </w:r>
      <w:r w:rsidR="000507EF" w:rsidRPr="00195923">
        <w:t>aints the eastern sky with rosy hues!</w:t>
      </w:r>
    </w:p>
    <w:p w14:paraId="1C2E861D" w14:textId="3F20716C" w:rsidR="000507EF" w:rsidRPr="00195923" w:rsidRDefault="00195923" w:rsidP="000507EF">
      <w:pPr>
        <w:pStyle w:val="Lyric"/>
      </w:pPr>
      <w:r>
        <w:t>B</w:t>
      </w:r>
      <w:r w:rsidR="00D15A09">
        <w:t>lessed</w:t>
      </w:r>
      <w:r w:rsidR="000507EF" w:rsidRPr="00195923">
        <w:t xml:space="preserve"> the hour when</w:t>
      </w:r>
      <w:r w:rsidR="00C01A47">
        <w:t>,</w:t>
      </w:r>
      <w:r w:rsidR="000507EF" w:rsidRPr="00195923">
        <w:t xml:space="preserve"> faintly flushing,</w:t>
      </w:r>
    </w:p>
    <w:p w14:paraId="3FDBBD75" w14:textId="6B48CCB1" w:rsidR="000507EF" w:rsidRPr="00195923" w:rsidRDefault="00195923" w:rsidP="000507EF">
      <w:pPr>
        <w:pStyle w:val="Lyric"/>
      </w:pPr>
      <w:r>
        <w:t>C</w:t>
      </w:r>
      <w:r w:rsidR="000507EF" w:rsidRPr="00195923">
        <w:t xml:space="preserve">loudlets in the west their radiance </w:t>
      </w:r>
      <w:proofErr w:type="gramStart"/>
      <w:r w:rsidR="000507EF" w:rsidRPr="00195923">
        <w:t>lose</w:t>
      </w:r>
      <w:proofErr w:type="gramEnd"/>
      <w:r w:rsidR="000507EF" w:rsidRPr="00195923">
        <w:t>.</w:t>
      </w:r>
    </w:p>
    <w:p w14:paraId="6C0010CF" w14:textId="77777777" w:rsidR="000507EF" w:rsidRPr="00195923" w:rsidRDefault="000507EF" w:rsidP="000507EF">
      <w:pPr>
        <w:pStyle w:val="Lyric"/>
      </w:pPr>
    </w:p>
    <w:p w14:paraId="5991D733" w14:textId="77B0E7DF" w:rsidR="000507EF" w:rsidRPr="00195923" w:rsidRDefault="00195923" w:rsidP="000507EF">
      <w:pPr>
        <w:pStyle w:val="Lyric"/>
      </w:pPr>
      <w:r>
        <w:t>B</w:t>
      </w:r>
      <w:r w:rsidR="000507EF" w:rsidRPr="00195923">
        <w:t>ut</w:t>
      </w:r>
      <w:r w:rsidR="00C01A47">
        <w:t xml:space="preserve"> the hour is always doubly dear</w:t>
      </w:r>
    </w:p>
    <w:p w14:paraId="4AF99F10" w14:textId="487F2D97" w:rsidR="000507EF" w:rsidRPr="00195923" w:rsidRDefault="00195923" w:rsidP="000507EF">
      <w:pPr>
        <w:pStyle w:val="Lyric"/>
      </w:pPr>
      <w:r>
        <w:t>W</w:t>
      </w:r>
      <w:r w:rsidR="00C01A47">
        <w:t>hen a gentle voice I</w:t>
      </w:r>
      <w:r w:rsidR="000507EF" w:rsidRPr="00195923">
        <w:t xml:space="preserve"> often hear,</w:t>
      </w:r>
    </w:p>
    <w:p w14:paraId="6557F2FD" w14:textId="62F17438" w:rsidR="000507EF" w:rsidRPr="00195923" w:rsidRDefault="00195923" w:rsidP="000507EF">
      <w:pPr>
        <w:pStyle w:val="Lyric"/>
      </w:pPr>
      <w:r>
        <w:t>W</w:t>
      </w:r>
      <w:r w:rsidR="000507EF" w:rsidRPr="00195923">
        <w:t>hispering to me,</w:t>
      </w:r>
    </w:p>
    <w:p w14:paraId="7A11CD5E" w14:textId="76FB62E9" w:rsidR="000507EF" w:rsidRPr="00195923" w:rsidRDefault="00195923" w:rsidP="000507EF">
      <w:pPr>
        <w:pStyle w:val="Lyric"/>
      </w:pPr>
      <w:r>
        <w:t xml:space="preserve">“I love you, I love you, </w:t>
      </w:r>
      <w:proofErr w:type="gramStart"/>
      <w:r>
        <w:t>I</w:t>
      </w:r>
      <w:proofErr w:type="gramEnd"/>
      <w:r>
        <w:t xml:space="preserve"> </w:t>
      </w:r>
      <w:r w:rsidR="000507EF" w:rsidRPr="00195923">
        <w:t>love you!”</w:t>
      </w:r>
    </w:p>
    <w:p w14:paraId="180079D9" w14:textId="352A33B2" w:rsidR="000507EF" w:rsidRPr="00195923" w:rsidRDefault="00195923" w:rsidP="000507EF">
      <w:pPr>
        <w:pStyle w:val="Lyric"/>
      </w:pPr>
      <w:r>
        <w:t>When it softly says, “I</w:t>
      </w:r>
      <w:r w:rsidR="000507EF" w:rsidRPr="00195923">
        <w:t xml:space="preserve"> love you!”</w:t>
      </w:r>
    </w:p>
    <w:p w14:paraId="654F467B" w14:textId="1482C850" w:rsidR="000507EF" w:rsidRPr="00195923" w:rsidRDefault="00195923" w:rsidP="000507EF">
      <w:pPr>
        <w:pStyle w:val="Lyric"/>
      </w:pPr>
      <w:r>
        <w:t>T</w:t>
      </w:r>
      <w:r w:rsidR="00C01A47">
        <w:t xml:space="preserve">hen </w:t>
      </w:r>
      <w:proofErr w:type="spellStart"/>
      <w:r w:rsidR="00C01A47">
        <w:t>heav’</w:t>
      </w:r>
      <w:r w:rsidR="000507EF" w:rsidRPr="00195923">
        <w:t>n</w:t>
      </w:r>
      <w:proofErr w:type="spellEnd"/>
      <w:r w:rsidR="000507EF" w:rsidRPr="00195923">
        <w:t xml:space="preserve"> itself is near.</w:t>
      </w:r>
    </w:p>
    <w:p w14:paraId="2D4FD5EB" w14:textId="77777777" w:rsidR="000507EF" w:rsidRPr="00195923" w:rsidRDefault="000507EF" w:rsidP="000507EF">
      <w:pPr>
        <w:pStyle w:val="Lyric"/>
      </w:pPr>
    </w:p>
    <w:p w14:paraId="5AAC2402" w14:textId="77777777" w:rsidR="00D15A09" w:rsidRDefault="000507EF" w:rsidP="00C86DF2">
      <w:pPr>
        <w:pStyle w:val="LyricStageDirection"/>
      </w:pPr>
      <w:r w:rsidRPr="00195923">
        <w:t>(</w:t>
      </w:r>
      <w:r w:rsidR="00C01A47">
        <w:t>Dance.</w:t>
      </w:r>
      <w:r w:rsidR="00D15A09">
        <w:t>)</w:t>
      </w:r>
    </w:p>
    <w:p w14:paraId="0993D875" w14:textId="77777777" w:rsidR="00D15A09" w:rsidRDefault="00D15A09" w:rsidP="00C86DF2">
      <w:pPr>
        <w:pStyle w:val="LyricStageDirection"/>
      </w:pPr>
    </w:p>
    <w:p w14:paraId="1DADC12E" w14:textId="487073D8" w:rsidR="000507EF" w:rsidRPr="00195923" w:rsidRDefault="00D15A09" w:rsidP="00C86DF2">
      <w:pPr>
        <w:pStyle w:val="LyricStageDirection"/>
      </w:pPr>
      <w:r>
        <w:t>(</w:t>
      </w:r>
      <w:r w:rsidR="000507EF" w:rsidRPr="00195923">
        <w:t>Lone Fisherman</w:t>
      </w:r>
      <w:r w:rsidR="00C86DF2">
        <w:t>: same b</w:t>
      </w:r>
      <w:r w:rsidR="000507EF" w:rsidRPr="00195923">
        <w:t>us</w:t>
      </w:r>
      <w:r w:rsidR="00C86DF2">
        <w:t>iness,</w:t>
      </w:r>
      <w:r w:rsidR="000507EF" w:rsidRPr="00195923">
        <w:t xml:space="preserve"> after which enter</w:t>
      </w:r>
      <w:r w:rsidR="00C86DF2">
        <w:t xml:space="preserve"> Le Blanc R.1.</w:t>
      </w:r>
      <w:r w:rsidR="000507EF" w:rsidRPr="00195923">
        <w:t>E</w:t>
      </w:r>
      <w:proofErr w:type="gramStart"/>
      <w:r w:rsidR="000507EF" w:rsidRPr="00195923">
        <w:t>.</w:t>
      </w:r>
      <w:r w:rsidR="00C86DF2">
        <w:t>,</w:t>
      </w:r>
      <w:proofErr w:type="gramEnd"/>
      <w:r w:rsidR="000507EF" w:rsidRPr="00195923">
        <w:t xml:space="preserve"> </w:t>
      </w:r>
      <w:proofErr w:type="spellStart"/>
      <w:r w:rsidR="000507EF" w:rsidRPr="00195923">
        <w:t>Fel</w:t>
      </w:r>
      <w:r w:rsidR="00C86DF2">
        <w:t>ician</w:t>
      </w:r>
      <w:proofErr w:type="spellEnd"/>
      <w:r w:rsidR="00C86DF2">
        <w:t xml:space="preserve"> R.2.</w:t>
      </w:r>
      <w:r w:rsidR="000507EF" w:rsidRPr="00195923">
        <w:t>E.</w:t>
      </w:r>
      <w:r w:rsidR="00C86DF2">
        <w:t>,</w:t>
      </w:r>
      <w:r w:rsidR="000507EF" w:rsidRPr="00195923">
        <w:t xml:space="preserve"> Marie</w:t>
      </w:r>
      <w:r w:rsidR="00C86DF2">
        <w:t xml:space="preserve"> R.3.</w:t>
      </w:r>
      <w:r w:rsidR="000507EF" w:rsidRPr="00195923">
        <w:t>E.</w:t>
      </w:r>
      <w:r w:rsidR="00C86DF2">
        <w:t>, Rose R.2.</w:t>
      </w:r>
      <w:r w:rsidR="000507EF" w:rsidRPr="00195923">
        <w:t>E.</w:t>
      </w:r>
      <w:r w:rsidR="00C86DF2">
        <w:t>, Rudolph R.2.</w:t>
      </w:r>
      <w:r w:rsidR="000507EF" w:rsidRPr="00195923">
        <w:t>E.</w:t>
      </w:r>
      <w:r w:rsidR="00C86DF2">
        <w:t>, some with carpet</w:t>
      </w:r>
      <w:r w:rsidR="000507EF" w:rsidRPr="00195923">
        <w:t xml:space="preserve">bags. </w:t>
      </w:r>
      <w:r w:rsidR="00C86DF2">
        <w:t>Captain and Hans Wagner L.3.</w:t>
      </w:r>
      <w:r w:rsidR="000507EF" w:rsidRPr="00195923">
        <w:t>E</w:t>
      </w:r>
      <w:proofErr w:type="gramStart"/>
      <w:r w:rsidR="000507EF" w:rsidRPr="00195923">
        <w:t>.</w:t>
      </w:r>
      <w:r w:rsidR="00C86DF2">
        <w:t>,</w:t>
      </w:r>
      <w:proofErr w:type="gramEnd"/>
      <w:r w:rsidR="00C86DF2">
        <w:t xml:space="preserve"> Fritz R.3.</w:t>
      </w:r>
      <w:r w:rsidR="000507EF" w:rsidRPr="00195923">
        <w:t>E.)</w:t>
      </w:r>
    </w:p>
    <w:p w14:paraId="2DD8BBB5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656E8F2C" w14:textId="49F6DA4C" w:rsidR="000507EF" w:rsidRDefault="001054B5" w:rsidP="00C86DF2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proofErr w:type="gramStart"/>
      <w:r w:rsidR="000507EF" w:rsidRPr="00195923">
        <w:rPr>
          <w:rFonts w:cs="Baskerville"/>
          <w:i/>
        </w:rPr>
        <w:t>(C.)</w:t>
      </w:r>
      <w:r w:rsidR="00D15A09">
        <w:rPr>
          <w:rFonts w:cs="Baskerville"/>
          <w:i/>
        </w:rPr>
        <w:br/>
      </w:r>
      <w:r w:rsidR="000507EF" w:rsidRPr="000507EF">
        <w:rPr>
          <w:rFonts w:cs="Baskerville"/>
        </w:rPr>
        <w:t>You vas nice soldiers for to guard a prisoner</w:t>
      </w:r>
      <w:r w:rsidR="00C86DF2">
        <w:rPr>
          <w:rFonts w:cs="Baskerville"/>
        </w:rPr>
        <w:t>.</w:t>
      </w:r>
      <w:proofErr w:type="gramEnd"/>
      <w:r w:rsidR="00195923">
        <w:rPr>
          <w:rFonts w:cs="Baskerville"/>
        </w:rPr>
        <w:br/>
      </w:r>
      <w:r w:rsidR="000507EF" w:rsidRPr="000507EF">
        <w:rPr>
          <w:rFonts w:cs="Baskerville"/>
        </w:rPr>
        <w:t xml:space="preserve">You </w:t>
      </w:r>
      <w:proofErr w:type="spellStart"/>
      <w:r w:rsidR="000507EF" w:rsidRPr="000507EF">
        <w:rPr>
          <w:rFonts w:cs="Baskerville"/>
        </w:rPr>
        <w:t>tink</w:t>
      </w:r>
      <w:proofErr w:type="spellEnd"/>
      <w:r w:rsidR="000507EF" w:rsidRPr="000507EF">
        <w:rPr>
          <w:rFonts w:cs="Baskerville"/>
        </w:rPr>
        <w:t xml:space="preserve"> you keep your eye on</w:t>
      </w:r>
      <w:r w:rsidR="00C86DF2">
        <w:rPr>
          <w:rFonts w:cs="Baskerville"/>
        </w:rPr>
        <w:t>? S</w:t>
      </w:r>
      <w:r w:rsidR="000507EF" w:rsidRPr="000507EF">
        <w:rPr>
          <w:rFonts w:cs="Baskerville"/>
        </w:rPr>
        <w:t>ee him kissing her</w:t>
      </w:r>
      <w:r w:rsidR="00C86DF2">
        <w:rPr>
          <w:rFonts w:cs="Baskerville"/>
        </w:rPr>
        <w:t>? Break away</w:t>
      </w:r>
      <w:r w:rsidR="00D15A09">
        <w:rPr>
          <w:rFonts w:cs="Baskerville"/>
        </w:rPr>
        <w:t xml:space="preserve"> </w:t>
      </w:r>
      <w:r w:rsidR="00C86DF2">
        <w:rPr>
          <w:rFonts w:cs="Baskerville"/>
        </w:rPr>
        <w:t xml:space="preserve">. . </w:t>
      </w:r>
      <w:proofErr w:type="gramStart"/>
      <w:r w:rsidR="00C86DF2">
        <w:rPr>
          <w:rFonts w:cs="Baskerville"/>
        </w:rPr>
        <w:t xml:space="preserve">. </w:t>
      </w:r>
      <w:r w:rsidR="00D15A09">
        <w:rPr>
          <w:rFonts w:cs="Baskerville"/>
        </w:rPr>
        <w:t>!</w:t>
      </w:r>
      <w:proofErr w:type="gramEnd"/>
    </w:p>
    <w:p w14:paraId="13AEED79" w14:textId="77777777" w:rsidR="00C86DF2" w:rsidRPr="00C86DF2" w:rsidRDefault="00C86DF2" w:rsidP="00C86DF2"/>
    <w:p w14:paraId="108A2B37" w14:textId="0208741C" w:rsidR="000507EF" w:rsidRPr="000507EF" w:rsidRDefault="000507EF" w:rsidP="00195923">
      <w:pPr>
        <w:pStyle w:val="CharacterName"/>
        <w:rPr>
          <w:rFonts w:cs="Baskerville"/>
        </w:rPr>
      </w:pPr>
      <w:r w:rsidRPr="00195923">
        <w:rPr>
          <w:rFonts w:cs="Baskerville"/>
          <w:smallCaps/>
        </w:rPr>
        <w:t>le blanc</w:t>
      </w:r>
      <w:r w:rsidR="00195923">
        <w:rPr>
          <w:rFonts w:cs="Baskerville"/>
          <w:smallCaps/>
        </w:rPr>
        <w:t xml:space="preserve">. </w:t>
      </w:r>
      <w:r w:rsidRPr="00195923">
        <w:rPr>
          <w:rFonts w:cs="Baskerville"/>
          <w:i/>
        </w:rPr>
        <w:t>(R.)</w:t>
      </w:r>
      <w:r w:rsidR="00D15A09">
        <w:rPr>
          <w:rFonts w:cs="Baskerville"/>
          <w:i/>
        </w:rPr>
        <w:br/>
      </w:r>
      <w:r w:rsidRPr="000507EF">
        <w:rPr>
          <w:rFonts w:cs="Baskerville"/>
        </w:rPr>
        <w:t>Excuse me</w:t>
      </w:r>
      <w:r w:rsidR="00C86DF2">
        <w:rPr>
          <w:rFonts w:cs="Baskerville"/>
        </w:rPr>
        <w:t>,</w:t>
      </w:r>
      <w:r w:rsidRPr="000507EF">
        <w:rPr>
          <w:rFonts w:cs="Baskerville"/>
        </w:rPr>
        <w:t xml:space="preserve"> Captain, two lips are a flower</w:t>
      </w:r>
      <w:r w:rsidR="00C86DF2">
        <w:rPr>
          <w:rFonts w:cs="Baskerville"/>
        </w:rPr>
        <w:t>.</w:t>
      </w:r>
      <w:r w:rsidR="00195923">
        <w:rPr>
          <w:rFonts w:cs="Baskerville"/>
        </w:rPr>
        <w:br/>
      </w:r>
      <w:r w:rsidR="00C86DF2">
        <w:rPr>
          <w:rFonts w:cs="Baskerville"/>
        </w:rPr>
        <w:t>Every</w:t>
      </w:r>
      <w:r w:rsidRPr="000507EF">
        <w:rPr>
          <w:rFonts w:cs="Baskerville"/>
        </w:rPr>
        <w:t>one gathers when it’s in his power</w:t>
      </w:r>
      <w:r w:rsidR="00C86DF2">
        <w:rPr>
          <w:rFonts w:cs="Baskerville"/>
        </w:rPr>
        <w:t>.</w:t>
      </w:r>
      <w:r w:rsidR="00195923">
        <w:rPr>
          <w:rFonts w:cs="Baskerville"/>
        </w:rPr>
        <w:br/>
      </w:r>
      <w:r w:rsidR="00C86DF2">
        <w:rPr>
          <w:rFonts w:cs="Baskerville"/>
        </w:rPr>
        <w:t>Speaking of gathering</w:t>
      </w:r>
      <w:r w:rsidR="00C86DF2">
        <w:rPr>
          <w:rFonts w:cs="Baskerville"/>
          <w:i/>
        </w:rPr>
        <w:t xml:space="preserve"> </w:t>
      </w:r>
      <w:r w:rsidR="00C86DF2">
        <w:rPr>
          <w:rFonts w:cs="Baskerville"/>
        </w:rPr>
        <w:t>. . .</w:t>
      </w:r>
    </w:p>
    <w:p w14:paraId="237AEA7E" w14:textId="3C8B8F59" w:rsidR="000507EF" w:rsidRPr="00195923" w:rsidRDefault="000507EF" w:rsidP="00C86DF2">
      <w:pPr>
        <w:pStyle w:val="LyricStageDirection"/>
      </w:pPr>
      <w:r w:rsidRPr="00195923">
        <w:t xml:space="preserve">(Enter </w:t>
      </w:r>
      <w:r w:rsidR="00C86DF2">
        <w:t>Catherine R.1.</w:t>
      </w:r>
      <w:r w:rsidRPr="00195923">
        <w:t>E.)</w:t>
      </w:r>
    </w:p>
    <w:p w14:paraId="3D82B0F3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641F6E9F" w14:textId="510730CF" w:rsidR="000507EF" w:rsidRPr="000507EF" w:rsidRDefault="00434307" w:rsidP="00195923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195923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Here I am</w:t>
      </w:r>
      <w:r w:rsidR="00C86DF2">
        <w:rPr>
          <w:rFonts w:cs="Baskerville"/>
        </w:rPr>
        <w:t>,</w:t>
      </w:r>
      <w:r w:rsidR="000507EF" w:rsidRPr="000507EF">
        <w:rPr>
          <w:rFonts w:cs="Baskerville"/>
        </w:rPr>
        <w:t xml:space="preserve"> dear.</w:t>
      </w:r>
    </w:p>
    <w:p w14:paraId="24E3A567" w14:textId="77777777" w:rsidR="000507EF" w:rsidRPr="000507EF" w:rsidRDefault="000507EF" w:rsidP="000507EF">
      <w:pPr>
        <w:rPr>
          <w:rFonts w:cs="Baskerville"/>
        </w:rPr>
      </w:pPr>
    </w:p>
    <w:p w14:paraId="44D8A02A" w14:textId="565FA207" w:rsidR="000507EF" w:rsidRPr="000507EF" w:rsidRDefault="000507EF" w:rsidP="00195923">
      <w:pPr>
        <w:pStyle w:val="CharacterName"/>
        <w:rPr>
          <w:rFonts w:cs="Baskerville"/>
        </w:rPr>
      </w:pPr>
      <w:r w:rsidRPr="00195923">
        <w:rPr>
          <w:rFonts w:cs="Baskerville"/>
          <w:smallCaps/>
        </w:rPr>
        <w:t>le blanc</w:t>
      </w:r>
      <w:r w:rsidR="00195923">
        <w:rPr>
          <w:rFonts w:cs="Baskerville"/>
          <w:smallCaps/>
        </w:rPr>
        <w:t xml:space="preserve">. </w:t>
      </w:r>
      <w:r w:rsidR="00D15A09">
        <w:rPr>
          <w:rFonts w:cs="Baskerville"/>
        </w:rPr>
        <w:t xml:space="preserve">No! </w:t>
      </w:r>
      <w:proofErr w:type="gramStart"/>
      <w:r w:rsidR="00D15A09">
        <w:rPr>
          <w:rFonts w:cs="Baskerville"/>
        </w:rPr>
        <w:t>n</w:t>
      </w:r>
      <w:r w:rsidRPr="000507EF">
        <w:rPr>
          <w:rFonts w:cs="Baskerville"/>
        </w:rPr>
        <w:t>o</w:t>
      </w:r>
      <w:proofErr w:type="gramEnd"/>
      <w:r w:rsidRPr="000507EF">
        <w:rPr>
          <w:rFonts w:cs="Baskerville"/>
        </w:rPr>
        <w:t xml:space="preserve">! I didn’t say </w:t>
      </w:r>
      <w:r w:rsidRPr="00C86DF2">
        <w:rPr>
          <w:rFonts w:cs="Baskerville"/>
          <w:i/>
        </w:rPr>
        <w:t>Catherine</w:t>
      </w:r>
      <w:r w:rsidRPr="000507EF">
        <w:rPr>
          <w:rFonts w:cs="Baskerville"/>
        </w:rPr>
        <w:t xml:space="preserve">, I said </w:t>
      </w:r>
      <w:proofErr w:type="gramStart"/>
      <w:r w:rsidRPr="00C86DF2">
        <w:rPr>
          <w:rFonts w:cs="Baskerville"/>
          <w:i/>
        </w:rPr>
        <w:t>gathering</w:t>
      </w:r>
      <w:r w:rsidR="00C86DF2">
        <w:rPr>
          <w:rFonts w:cs="Baskerville"/>
        </w:rPr>
        <w:t>.</w:t>
      </w:r>
      <w:proofErr w:type="gramEnd"/>
      <w:r w:rsidR="00C86DF2">
        <w:rPr>
          <w:rFonts w:cs="Baskerville"/>
        </w:rPr>
        <w:t xml:space="preserve"> . . .</w:t>
      </w:r>
    </w:p>
    <w:p w14:paraId="45854279" w14:textId="77777777" w:rsidR="000507EF" w:rsidRPr="000507EF" w:rsidRDefault="000507EF" w:rsidP="000507EF">
      <w:pPr>
        <w:rPr>
          <w:rFonts w:cs="Baskerville"/>
        </w:rPr>
      </w:pPr>
    </w:p>
    <w:p w14:paraId="4681C854" w14:textId="3DEF373B" w:rsidR="000507EF" w:rsidRPr="000507EF" w:rsidRDefault="00434307" w:rsidP="00195923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195923">
        <w:rPr>
          <w:rFonts w:cs="Baskerville"/>
          <w:smallCaps/>
        </w:rPr>
        <w:t xml:space="preserve"> </w:t>
      </w:r>
      <w:proofErr w:type="gramStart"/>
      <w:r w:rsidR="000507EF" w:rsidRPr="000507EF">
        <w:rPr>
          <w:rFonts w:cs="Baskerville"/>
        </w:rPr>
        <w:t>I be</w:t>
      </w:r>
      <w:r w:rsidR="00C86DF2">
        <w:rPr>
          <w:rFonts w:cs="Baskerville"/>
        </w:rPr>
        <w:t>g</w:t>
      </w:r>
      <w:r w:rsidR="000507EF" w:rsidRPr="000507EF">
        <w:rPr>
          <w:rFonts w:cs="Baskerville"/>
        </w:rPr>
        <w:t xml:space="preserve"> your pardon</w:t>
      </w:r>
      <w:proofErr w:type="gramEnd"/>
      <w:r w:rsidR="00C86DF2">
        <w:rPr>
          <w:rFonts w:cs="Baskerville"/>
        </w:rPr>
        <w:t>,</w:t>
      </w:r>
      <w:r w:rsidR="000507EF" w:rsidRPr="000507EF">
        <w:rPr>
          <w:rFonts w:cs="Baskerville"/>
        </w:rPr>
        <w:t xml:space="preserve"> </w:t>
      </w:r>
      <w:proofErr w:type="gramStart"/>
      <w:r w:rsidR="000507EF" w:rsidRPr="000507EF">
        <w:rPr>
          <w:rFonts w:cs="Baskerville"/>
        </w:rPr>
        <w:t xml:space="preserve">I thought you said </w:t>
      </w:r>
      <w:r w:rsidR="000507EF" w:rsidRPr="00C86DF2">
        <w:rPr>
          <w:rFonts w:cs="Baskerville"/>
          <w:i/>
        </w:rPr>
        <w:t>Catherine</w:t>
      </w:r>
      <w:proofErr w:type="gramEnd"/>
      <w:r w:rsidR="000507EF" w:rsidRPr="000507EF">
        <w:rPr>
          <w:rFonts w:cs="Baskerville"/>
        </w:rPr>
        <w:t>.</w:t>
      </w:r>
    </w:p>
    <w:p w14:paraId="7BEF25FD" w14:textId="77777777" w:rsidR="000507EF" w:rsidRPr="000507EF" w:rsidRDefault="000507EF" w:rsidP="000507EF">
      <w:pPr>
        <w:rPr>
          <w:rFonts w:cs="Baskerville"/>
        </w:rPr>
      </w:pPr>
    </w:p>
    <w:p w14:paraId="3C21D248" w14:textId="6C3F128B" w:rsidR="000507EF" w:rsidRPr="000507EF" w:rsidRDefault="000507EF" w:rsidP="00195923">
      <w:pPr>
        <w:pStyle w:val="CharacterName"/>
        <w:rPr>
          <w:rFonts w:cs="Baskerville"/>
        </w:rPr>
      </w:pPr>
      <w:r w:rsidRPr="00195923">
        <w:rPr>
          <w:rFonts w:cs="Baskerville"/>
          <w:smallCaps/>
        </w:rPr>
        <w:t>le blanc</w:t>
      </w:r>
      <w:r w:rsidR="00195923">
        <w:rPr>
          <w:rFonts w:cs="Baskerville"/>
          <w:smallCaps/>
        </w:rPr>
        <w:t xml:space="preserve">. </w:t>
      </w:r>
      <w:r w:rsidRPr="000507EF">
        <w:rPr>
          <w:rFonts w:cs="Baskerville"/>
        </w:rPr>
        <w:t>Don’t you suppose I do anything but make bad puns?</w:t>
      </w:r>
      <w:r w:rsidR="00195923">
        <w:rPr>
          <w:rFonts w:cs="Baskerville"/>
        </w:rPr>
        <w:br/>
      </w:r>
      <w:r w:rsidR="00C86DF2">
        <w:rPr>
          <w:rFonts w:cs="Baskerville"/>
        </w:rPr>
        <w:t>Speaking of gathering . . .</w:t>
      </w:r>
    </w:p>
    <w:p w14:paraId="788CEB26" w14:textId="77777777" w:rsidR="000507EF" w:rsidRPr="000507EF" w:rsidRDefault="000507EF" w:rsidP="000507EF">
      <w:pPr>
        <w:rPr>
          <w:rFonts w:cs="Baskerville"/>
        </w:rPr>
      </w:pPr>
    </w:p>
    <w:p w14:paraId="39706D9E" w14:textId="7B3DE033" w:rsidR="000507EF" w:rsidRPr="000507EF" w:rsidRDefault="00434307" w:rsidP="00195923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195923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What are you speaking of me for?</w:t>
      </w:r>
    </w:p>
    <w:p w14:paraId="292A0E2E" w14:textId="77777777" w:rsidR="000507EF" w:rsidRPr="000507EF" w:rsidRDefault="000507EF" w:rsidP="000507EF">
      <w:pPr>
        <w:rPr>
          <w:rFonts w:cs="Baskerville"/>
        </w:rPr>
      </w:pPr>
    </w:p>
    <w:p w14:paraId="27399D07" w14:textId="42F90484" w:rsidR="000507EF" w:rsidRPr="000507EF" w:rsidRDefault="000507EF" w:rsidP="00195923">
      <w:pPr>
        <w:pStyle w:val="CharacterName"/>
        <w:rPr>
          <w:rFonts w:cs="Baskerville"/>
        </w:rPr>
      </w:pPr>
      <w:r w:rsidRPr="00195923">
        <w:rPr>
          <w:rFonts w:cs="Baskerville"/>
          <w:smallCaps/>
        </w:rPr>
        <w:t>le blanc</w:t>
      </w:r>
      <w:r w:rsidR="00195923">
        <w:rPr>
          <w:rFonts w:cs="Baskerville"/>
          <w:smallCaps/>
        </w:rPr>
        <w:t xml:space="preserve">. </w:t>
      </w:r>
      <w:r w:rsidR="00C86DF2">
        <w:rPr>
          <w:rFonts w:cs="Baskerville"/>
          <w:smallCaps/>
        </w:rPr>
        <w:t xml:space="preserve">                                                                            </w:t>
      </w:r>
      <w:r w:rsidRPr="000507EF">
        <w:rPr>
          <w:rFonts w:cs="Baskerville"/>
        </w:rPr>
        <w:t>It seems to me</w:t>
      </w:r>
      <w:r w:rsidR="00195923">
        <w:rPr>
          <w:rFonts w:cs="Baskerville"/>
        </w:rPr>
        <w:br/>
      </w:r>
      <w:proofErr w:type="gramStart"/>
      <w:r w:rsidRPr="000507EF">
        <w:rPr>
          <w:rFonts w:cs="Baskerville"/>
        </w:rPr>
        <w:t>That</w:t>
      </w:r>
      <w:proofErr w:type="gramEnd"/>
      <w:r w:rsidRPr="000507EF">
        <w:rPr>
          <w:rFonts w:cs="Baskerville"/>
        </w:rPr>
        <w:t xml:space="preserve"> diamonds in this country must be free</w:t>
      </w:r>
      <w:r w:rsidR="00C86DF2">
        <w:rPr>
          <w:rFonts w:cs="Baskerville"/>
        </w:rPr>
        <w:t>.</w:t>
      </w:r>
      <w:r w:rsidR="00195923">
        <w:rPr>
          <w:rFonts w:cs="Baskerville"/>
        </w:rPr>
        <w:br/>
      </w:r>
      <w:r w:rsidRPr="000507EF">
        <w:rPr>
          <w:rFonts w:cs="Baskerville"/>
        </w:rPr>
        <w:t>Hadn’t we better</w:t>
      </w:r>
      <w:r w:rsidR="00C86DF2">
        <w:rPr>
          <w:rFonts w:cs="Baskerville"/>
        </w:rPr>
        <w:t>,</w:t>
      </w:r>
      <w:r w:rsidRPr="000507EF">
        <w:rPr>
          <w:rFonts w:cs="Baskerville"/>
        </w:rPr>
        <w:t xml:space="preserve"> </w:t>
      </w:r>
      <w:proofErr w:type="spellStart"/>
      <w:r w:rsidRPr="000507EF">
        <w:rPr>
          <w:rFonts w:cs="Baskerville"/>
        </w:rPr>
        <w:t>e’er</w:t>
      </w:r>
      <w:proofErr w:type="spellEnd"/>
      <w:r w:rsidRPr="000507EF">
        <w:rPr>
          <w:rFonts w:cs="Baskerville"/>
        </w:rPr>
        <w:t xml:space="preserve"> we go away</w:t>
      </w:r>
      <w:r w:rsidR="00C86DF2">
        <w:rPr>
          <w:rFonts w:cs="Baskerville"/>
        </w:rPr>
        <w:t>,</w:t>
      </w:r>
      <w:r w:rsidR="00195923">
        <w:rPr>
          <w:rFonts w:cs="Baskerville"/>
        </w:rPr>
        <w:br/>
      </w:r>
      <w:r w:rsidRPr="000507EF">
        <w:rPr>
          <w:rFonts w:cs="Baskerville"/>
        </w:rPr>
        <w:t>Bag just a few</w:t>
      </w:r>
      <w:r w:rsidR="00C86DF2">
        <w:rPr>
          <w:rFonts w:cs="Baskerville"/>
        </w:rPr>
        <w:t>, our hotel bills to p</w:t>
      </w:r>
      <w:r w:rsidRPr="000507EF">
        <w:rPr>
          <w:rFonts w:cs="Baskerville"/>
        </w:rPr>
        <w:t>ay?</w:t>
      </w:r>
    </w:p>
    <w:p w14:paraId="6849D8FA" w14:textId="77777777" w:rsidR="000507EF" w:rsidRPr="000507EF" w:rsidRDefault="000507EF" w:rsidP="000507EF">
      <w:pPr>
        <w:rPr>
          <w:rFonts w:cs="Baskerville"/>
        </w:rPr>
      </w:pPr>
    </w:p>
    <w:p w14:paraId="4A0D54FD" w14:textId="77777777" w:rsidR="00D15A09" w:rsidRDefault="00C86DF2" w:rsidP="00C86DF2">
      <w:pPr>
        <w:pStyle w:val="LyricStageDirection"/>
      </w:pPr>
      <w:r>
        <w:t>(All tur</w:t>
      </w:r>
      <w:r w:rsidR="00D15A09">
        <w:t>n upstage and pick up diamonds.)</w:t>
      </w:r>
    </w:p>
    <w:p w14:paraId="2BC850C7" w14:textId="77777777" w:rsidR="00D15A09" w:rsidRDefault="00D15A09" w:rsidP="00C86DF2">
      <w:pPr>
        <w:pStyle w:val="LyricStageDirection"/>
      </w:pPr>
    </w:p>
    <w:p w14:paraId="7415DAF0" w14:textId="3ECFB8D6" w:rsidR="000507EF" w:rsidRPr="00195923" w:rsidRDefault="00D15A09" w:rsidP="00C86DF2">
      <w:pPr>
        <w:pStyle w:val="LyricStageDirection"/>
      </w:pPr>
      <w:r>
        <w:t>(</w:t>
      </w:r>
      <w:r w:rsidR="000507EF" w:rsidRPr="00195923">
        <w:t xml:space="preserve">Enter Chief of Police, sees them and </w:t>
      </w:r>
      <w:r w:rsidR="00C86DF2">
        <w:t>exits again. L.1.</w:t>
      </w:r>
      <w:r w:rsidR="000507EF" w:rsidRPr="00195923">
        <w:t xml:space="preserve">E. </w:t>
      </w:r>
      <w:proofErr w:type="gramStart"/>
      <w:r w:rsidR="000507EF" w:rsidRPr="00195923">
        <w:t>very</w:t>
      </w:r>
      <w:proofErr w:type="gramEnd"/>
      <w:r w:rsidR="000507EF" w:rsidRPr="00195923">
        <w:t xml:space="preserve"> hurriedly.)</w:t>
      </w:r>
    </w:p>
    <w:p w14:paraId="057D2D84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136B601F" w14:textId="2AA07880" w:rsidR="000507EF" w:rsidRPr="000507EF" w:rsidRDefault="00434307" w:rsidP="00195923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195923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Of course we will</w:t>
      </w:r>
      <w:r w:rsidR="00C86DF2">
        <w:rPr>
          <w:rFonts w:cs="Baskerville"/>
        </w:rPr>
        <w:t>. Come</w:t>
      </w:r>
      <w:r w:rsidR="000507EF" w:rsidRPr="000507EF">
        <w:rPr>
          <w:rFonts w:cs="Baskerville"/>
        </w:rPr>
        <w:t xml:space="preserve"> help me.</w:t>
      </w:r>
    </w:p>
    <w:p w14:paraId="1953397D" w14:textId="77777777" w:rsidR="000507EF" w:rsidRPr="000507EF" w:rsidRDefault="000507EF" w:rsidP="000507EF">
      <w:pPr>
        <w:rPr>
          <w:rFonts w:cs="Baskerville"/>
        </w:rPr>
      </w:pPr>
    </w:p>
    <w:p w14:paraId="78E061F6" w14:textId="77777777" w:rsidR="00C86DF2" w:rsidRDefault="000507EF" w:rsidP="00195923">
      <w:pPr>
        <w:pStyle w:val="CharacterName"/>
        <w:rPr>
          <w:rFonts w:cs="Baskerville"/>
          <w:i/>
        </w:rPr>
      </w:pPr>
      <w:r w:rsidRPr="00195923">
        <w:rPr>
          <w:rFonts w:cs="Baskerville"/>
          <w:smallCaps/>
        </w:rPr>
        <w:t>le blanc</w:t>
      </w:r>
      <w:r w:rsidR="00195923">
        <w:rPr>
          <w:rFonts w:cs="Baskerville"/>
          <w:smallCaps/>
        </w:rPr>
        <w:t xml:space="preserve">. </w:t>
      </w:r>
      <w:r w:rsidR="00C86DF2">
        <w:rPr>
          <w:rFonts w:cs="Baskerville"/>
          <w:i/>
        </w:rPr>
        <w:t>(</w:t>
      </w:r>
      <w:proofErr w:type="gramStart"/>
      <w:r w:rsidR="00C86DF2">
        <w:rPr>
          <w:rFonts w:cs="Baskerville"/>
          <w:i/>
        </w:rPr>
        <w:t>struggling</w:t>
      </w:r>
      <w:proofErr w:type="gramEnd"/>
      <w:r w:rsidR="00C86DF2">
        <w:rPr>
          <w:rFonts w:cs="Baskerville"/>
          <w:i/>
        </w:rPr>
        <w:t xml:space="preserve"> with big stone</w:t>
      </w:r>
      <w:r w:rsidRPr="00195923">
        <w:rPr>
          <w:rFonts w:cs="Baskerville"/>
          <w:i/>
        </w:rPr>
        <w:t>)</w:t>
      </w:r>
    </w:p>
    <w:p w14:paraId="398215D7" w14:textId="721EAF57" w:rsidR="000507EF" w:rsidRPr="000507EF" w:rsidRDefault="00C86DF2" w:rsidP="00195923">
      <w:pPr>
        <w:pStyle w:val="CharacterName"/>
        <w:rPr>
          <w:rFonts w:cs="Baskerville"/>
        </w:rPr>
      </w:pPr>
      <w:r>
        <w:rPr>
          <w:rFonts w:cs="Baskerville"/>
          <w:i/>
        </w:rPr>
        <w:tab/>
      </w:r>
      <w:proofErr w:type="gramStart"/>
      <w:r>
        <w:rPr>
          <w:rFonts w:cs="Baskerville"/>
        </w:rPr>
        <w:t>In a minute.</w:t>
      </w:r>
      <w:proofErr w:type="gramEnd"/>
      <w:r>
        <w:rPr>
          <w:rFonts w:cs="Baskerville"/>
        </w:rPr>
        <w:t xml:space="preserve"> Here is a </w:t>
      </w:r>
      <w:r w:rsidR="00D15A09">
        <w:rPr>
          <w:rFonts w:cs="Baskerville"/>
        </w:rPr>
        <w:t>luster,</w:t>
      </w:r>
      <w:r w:rsidR="00195923">
        <w:rPr>
          <w:rFonts w:cs="Baskerville"/>
        </w:rPr>
        <w:br/>
      </w:r>
      <w:proofErr w:type="gramStart"/>
      <w:r w:rsidR="000507EF" w:rsidRPr="000507EF">
        <w:rPr>
          <w:rFonts w:cs="Baskerville"/>
        </w:rPr>
        <w:t>For</w:t>
      </w:r>
      <w:proofErr w:type="gramEnd"/>
      <w:r w:rsidR="000507EF" w:rsidRPr="000507EF">
        <w:rPr>
          <w:rFonts w:cs="Baskerville"/>
        </w:rPr>
        <w:t xml:space="preserve"> you </w:t>
      </w:r>
      <w:proofErr w:type="spellStart"/>
      <w:r w:rsidR="000507EF" w:rsidRPr="000507EF">
        <w:rPr>
          <w:rFonts w:cs="Baskerville"/>
        </w:rPr>
        <w:t>t’will</w:t>
      </w:r>
      <w:proofErr w:type="spellEnd"/>
      <w:r w:rsidR="000507EF" w:rsidRPr="000507EF">
        <w:rPr>
          <w:rFonts w:cs="Baskerville"/>
        </w:rPr>
        <w:t xml:space="preserve"> make a cluster.</w:t>
      </w:r>
    </w:p>
    <w:p w14:paraId="4E8CA4C8" w14:textId="77777777" w:rsidR="000507EF" w:rsidRPr="000507EF" w:rsidRDefault="000507EF" w:rsidP="000507EF">
      <w:pPr>
        <w:pStyle w:val="CharacterName"/>
        <w:rPr>
          <w:rFonts w:cs="Baskerville"/>
        </w:rPr>
      </w:pPr>
    </w:p>
    <w:p w14:paraId="34FB898C" w14:textId="4CEF206E" w:rsidR="000507EF" w:rsidRPr="000507EF" w:rsidRDefault="001054B5" w:rsidP="00195923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proofErr w:type="spellStart"/>
      <w:r w:rsidR="000507EF" w:rsidRPr="000507EF">
        <w:rPr>
          <w:rFonts w:cs="Baskerville"/>
        </w:rPr>
        <w:t>Vait</w:t>
      </w:r>
      <w:proofErr w:type="spellEnd"/>
      <w:r w:rsidR="000507EF" w:rsidRPr="000507EF">
        <w:rPr>
          <w:rFonts w:cs="Baskerville"/>
        </w:rPr>
        <w:t>, who vas dis coming here?</w:t>
      </w:r>
    </w:p>
    <w:p w14:paraId="30D89401" w14:textId="77777777" w:rsidR="000507EF" w:rsidRPr="000507EF" w:rsidRDefault="000507EF" w:rsidP="000507EF">
      <w:pPr>
        <w:rPr>
          <w:rFonts w:cs="Baskerville"/>
        </w:rPr>
      </w:pPr>
    </w:p>
    <w:p w14:paraId="0803F1BB" w14:textId="66C9A3AB" w:rsidR="000507EF" w:rsidRPr="000507EF" w:rsidRDefault="00FF0386" w:rsidP="00195923">
      <w:pPr>
        <w:pStyle w:val="CharacterName"/>
        <w:rPr>
          <w:rFonts w:cs="Baskerville"/>
        </w:rPr>
      </w:pPr>
      <w:r>
        <w:rPr>
          <w:rFonts w:cs="Baskerville"/>
          <w:smallCaps/>
        </w:rPr>
        <w:t>gabriel.</w:t>
      </w:r>
      <w:r w:rsidR="00C86DF2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Those are the police</w:t>
      </w:r>
      <w:r w:rsidR="00C86DF2">
        <w:rPr>
          <w:rFonts w:cs="Baskerville"/>
        </w:rPr>
        <w:t>,</w:t>
      </w:r>
      <w:r w:rsidR="000507EF" w:rsidRPr="000507EF">
        <w:rPr>
          <w:rFonts w:cs="Baskerville"/>
        </w:rPr>
        <w:t xml:space="preserve"> I fear.</w:t>
      </w:r>
    </w:p>
    <w:p w14:paraId="1A5D44C3" w14:textId="77777777" w:rsidR="000507EF" w:rsidRPr="000507EF" w:rsidRDefault="000507EF" w:rsidP="000507EF">
      <w:pPr>
        <w:rPr>
          <w:rFonts w:cs="Baskerville"/>
        </w:rPr>
      </w:pPr>
    </w:p>
    <w:p w14:paraId="015640BA" w14:textId="5F33A33B" w:rsidR="000507EF" w:rsidRPr="000507EF" w:rsidRDefault="00434307" w:rsidP="00195923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195923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P</w:t>
      </w:r>
      <w:r w:rsidR="00C86DF2">
        <w:rPr>
          <w:rFonts w:cs="Baskerville"/>
        </w:rPr>
        <w:t>olice! Good gracious!</w:t>
      </w:r>
    </w:p>
    <w:p w14:paraId="64FDBF30" w14:textId="77777777" w:rsidR="000507EF" w:rsidRPr="000507EF" w:rsidRDefault="000507EF" w:rsidP="000507EF">
      <w:pPr>
        <w:rPr>
          <w:rFonts w:cs="Baskerville"/>
        </w:rPr>
      </w:pPr>
    </w:p>
    <w:p w14:paraId="759C874D" w14:textId="503CD60D" w:rsidR="000507EF" w:rsidRPr="00195923" w:rsidRDefault="00C86DF2" w:rsidP="00C86DF2">
      <w:pPr>
        <w:pStyle w:val="LyricStageDirection"/>
      </w:pPr>
      <w:r>
        <w:t>(Business</w:t>
      </w:r>
      <w:r w:rsidR="000507EF" w:rsidRPr="00195923">
        <w:t xml:space="preserve"> of </w:t>
      </w:r>
      <w:r>
        <w:t>everybody concealing diamonds</w:t>
      </w:r>
      <w:r w:rsidR="000507EF" w:rsidRPr="00195923">
        <w:t>.)</w:t>
      </w:r>
    </w:p>
    <w:p w14:paraId="10FF8BBD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4690A7DA" w14:textId="4524EE45" w:rsidR="000507EF" w:rsidRPr="000507EF" w:rsidRDefault="000507EF" w:rsidP="00195923">
      <w:pPr>
        <w:pStyle w:val="CharacterName"/>
        <w:rPr>
          <w:rFonts w:cs="Baskerville"/>
        </w:rPr>
      </w:pPr>
      <w:r w:rsidRPr="00195923">
        <w:rPr>
          <w:rFonts w:cs="Baskerville"/>
          <w:smallCaps/>
        </w:rPr>
        <w:t>le blanc</w:t>
      </w:r>
      <w:r w:rsidR="00195923">
        <w:rPr>
          <w:rFonts w:cs="Baskerville"/>
          <w:smallCaps/>
        </w:rPr>
        <w:t xml:space="preserve">. </w:t>
      </w:r>
      <w:r w:rsidRPr="000507EF">
        <w:rPr>
          <w:rFonts w:cs="Baskerville"/>
        </w:rPr>
        <w:t>Foiled again!</w:t>
      </w:r>
      <w:r w:rsidR="00195923">
        <w:rPr>
          <w:rFonts w:cs="Baskerville"/>
        </w:rPr>
        <w:t xml:space="preserve"> With that contract yet to fill</w:t>
      </w:r>
      <w:r w:rsidR="00C86DF2">
        <w:rPr>
          <w:rFonts w:cs="Baskerville"/>
        </w:rPr>
        <w:t>,</w:t>
      </w:r>
      <w:r w:rsidR="00195923">
        <w:rPr>
          <w:rFonts w:cs="Baskerville"/>
        </w:rPr>
        <w:br/>
        <w:t xml:space="preserve">Will she ever sign </w:t>
      </w:r>
      <w:r w:rsidR="00C86DF2">
        <w:rPr>
          <w:rFonts w:cs="Baskerville"/>
        </w:rPr>
        <w:t xml:space="preserve">it? </w:t>
      </w:r>
      <w:r w:rsidRPr="000507EF">
        <w:rPr>
          <w:rFonts w:cs="Baskerville"/>
        </w:rPr>
        <w:t>Sit still, my heart, sit still.</w:t>
      </w:r>
    </w:p>
    <w:p w14:paraId="36843DD2" w14:textId="77777777" w:rsidR="000507EF" w:rsidRPr="000507EF" w:rsidRDefault="000507EF" w:rsidP="000507EF">
      <w:pPr>
        <w:rPr>
          <w:rFonts w:cs="Baskerville"/>
        </w:rPr>
      </w:pPr>
    </w:p>
    <w:p w14:paraId="0A448326" w14:textId="57CE6439" w:rsidR="000507EF" w:rsidRPr="00195923" w:rsidRDefault="000507EF" w:rsidP="00C86DF2">
      <w:pPr>
        <w:pStyle w:val="LyricStageDirection"/>
      </w:pPr>
      <w:r w:rsidRPr="00195923">
        <w:t xml:space="preserve">(Bell strikes </w:t>
      </w:r>
      <w:r w:rsidR="00C86DF2">
        <w:t xml:space="preserve">twelve. </w:t>
      </w:r>
      <w:r w:rsidRPr="00195923">
        <w:t>Po</w:t>
      </w:r>
      <w:r w:rsidR="00C86DF2">
        <w:t>licemen march in single file L.4.E. Police c</w:t>
      </w:r>
      <w:r w:rsidRPr="00195923">
        <w:t>hief enter</w:t>
      </w:r>
      <w:r w:rsidR="00C86DF2">
        <w:t>s L.2.</w:t>
      </w:r>
      <w:r w:rsidRPr="00195923">
        <w:t>E.)</w:t>
      </w:r>
    </w:p>
    <w:p w14:paraId="016804D4" w14:textId="77777777" w:rsidR="000507EF" w:rsidRPr="000507EF" w:rsidRDefault="000507EF" w:rsidP="000507EF">
      <w:pPr>
        <w:pStyle w:val="Lyric"/>
      </w:pPr>
    </w:p>
    <w:p w14:paraId="0E8DD917" w14:textId="5FD979FD" w:rsidR="000507EF" w:rsidRPr="000507EF" w:rsidRDefault="00C86DF2" w:rsidP="007B7A6C">
      <w:pPr>
        <w:pStyle w:val="LyricStageDirection"/>
        <w:tabs>
          <w:tab w:val="center" w:pos="4680"/>
        </w:tabs>
        <w:ind w:left="0"/>
        <w:jc w:val="center"/>
        <w:rPr>
          <w:color w:val="FF0000"/>
        </w:rPr>
      </w:pPr>
      <w:r w:rsidRPr="007B7A6C">
        <w:t xml:space="preserve">SONG: Policemen’s Chant (“Twelve </w:t>
      </w:r>
      <w:proofErr w:type="spellStart"/>
      <w:r w:rsidRPr="007B7A6C">
        <w:t>O’Clock</w:t>
      </w:r>
      <w:proofErr w:type="spellEnd"/>
      <w:r w:rsidRPr="007B7A6C">
        <w:t xml:space="preserve"> and All is Well”)</w:t>
      </w:r>
    </w:p>
    <w:p w14:paraId="72CDF0F0" w14:textId="77777777" w:rsidR="000507EF" w:rsidRPr="000507EF" w:rsidRDefault="000507EF" w:rsidP="000507EF">
      <w:pPr>
        <w:rPr>
          <w:rFonts w:cs="Baskerville"/>
          <w:color w:val="FF0000"/>
        </w:rPr>
      </w:pPr>
    </w:p>
    <w:p w14:paraId="61A12B9F" w14:textId="1ACD57A3" w:rsidR="000507EF" w:rsidRPr="00195923" w:rsidRDefault="00195923" w:rsidP="000507EF">
      <w:pPr>
        <w:pStyle w:val="CharacterName"/>
        <w:rPr>
          <w:rFonts w:cs="Baskerville"/>
          <w:smallCaps/>
        </w:rPr>
      </w:pPr>
      <w:r w:rsidRPr="00195923">
        <w:rPr>
          <w:rFonts w:cs="Baskerville"/>
          <w:smallCaps/>
        </w:rPr>
        <w:t>policemen.</w:t>
      </w:r>
    </w:p>
    <w:p w14:paraId="7F1361BA" w14:textId="32A467DF" w:rsidR="000507EF" w:rsidRPr="00195923" w:rsidRDefault="00C86DF2" w:rsidP="000507EF">
      <w:pPr>
        <w:pStyle w:val="Lyric"/>
      </w:pPr>
      <w:r>
        <w:t>R</w:t>
      </w:r>
      <w:r w:rsidR="000507EF" w:rsidRPr="00195923">
        <w:t>ound about the diamond fields</w:t>
      </w:r>
    </w:p>
    <w:p w14:paraId="25991D26" w14:textId="4E015AA6" w:rsidR="000507EF" w:rsidRPr="00195923" w:rsidRDefault="00195923" w:rsidP="000507EF">
      <w:pPr>
        <w:pStyle w:val="Lyric"/>
      </w:pPr>
      <w:r>
        <w:t>W</w:t>
      </w:r>
      <w:r w:rsidR="000507EF" w:rsidRPr="00195923">
        <w:t xml:space="preserve">e go with </w:t>
      </w:r>
      <w:proofErr w:type="gramStart"/>
      <w:r w:rsidR="000507EF" w:rsidRPr="00195923">
        <w:t>billies</w:t>
      </w:r>
      <w:proofErr w:type="gramEnd"/>
      <w:r w:rsidR="000507EF" w:rsidRPr="00195923">
        <w:t xml:space="preserve"> in our hands,</w:t>
      </w:r>
    </w:p>
    <w:p w14:paraId="7E0008F4" w14:textId="741B8DAC" w:rsidR="000507EF" w:rsidRPr="00195923" w:rsidRDefault="00195923" w:rsidP="000507EF">
      <w:pPr>
        <w:pStyle w:val="Lyric"/>
      </w:pPr>
      <w:r>
        <w:t>S</w:t>
      </w:r>
      <w:r w:rsidR="000507EF" w:rsidRPr="00195923">
        <w:t>eeking here and seeking there</w:t>
      </w:r>
    </w:p>
    <w:p w14:paraId="626463C9" w14:textId="6DC0703B" w:rsidR="000507EF" w:rsidRPr="00195923" w:rsidRDefault="00195923" w:rsidP="000507EF">
      <w:pPr>
        <w:pStyle w:val="Lyric"/>
      </w:pPr>
      <w:proofErr w:type="gramStart"/>
      <w:r>
        <w:t>T</w:t>
      </w:r>
      <w:r w:rsidR="000507EF" w:rsidRPr="00195923">
        <w:t>he robbers of our land.</w:t>
      </w:r>
      <w:proofErr w:type="gramEnd"/>
    </w:p>
    <w:p w14:paraId="63D0D110" w14:textId="77777777" w:rsidR="00382D5A" w:rsidRDefault="00382D5A" w:rsidP="00382D5A">
      <w:pPr>
        <w:pStyle w:val="LyricStageDirection"/>
      </w:pPr>
    </w:p>
    <w:p w14:paraId="6F1716C1" w14:textId="77777777" w:rsidR="00382D5A" w:rsidRDefault="00382D5A" w:rsidP="00382D5A">
      <w:pPr>
        <w:pStyle w:val="LyricStageDirection"/>
      </w:pPr>
      <w:r w:rsidRPr="00195923">
        <w:t xml:space="preserve">(They each </w:t>
      </w:r>
      <w:r>
        <w:t>take a prisoner and march up R.1.E.)</w:t>
      </w:r>
    </w:p>
    <w:p w14:paraId="40550CA2" w14:textId="77777777" w:rsidR="000507EF" w:rsidRPr="00195923" w:rsidRDefault="000507EF" w:rsidP="000507EF">
      <w:pPr>
        <w:pStyle w:val="Lyric"/>
      </w:pPr>
    </w:p>
    <w:p w14:paraId="5D2EB16B" w14:textId="5B12B50D" w:rsidR="00D15A09" w:rsidRDefault="00D15A09" w:rsidP="0030540B">
      <w:pPr>
        <w:pStyle w:val="LyricStageDirection"/>
      </w:pPr>
      <w:r>
        <w:t>(</w:t>
      </w:r>
      <w:r w:rsidR="0030540B">
        <w:t>Business</w:t>
      </w:r>
      <w:r w:rsidR="000507EF" w:rsidRPr="00195923">
        <w:t xml:space="preserve"> with </w:t>
      </w:r>
      <w:r w:rsidR="001054B5">
        <w:t>Cap</w:t>
      </w:r>
      <w:r w:rsidR="0030540B">
        <w:t>tain</w:t>
      </w:r>
      <w:r w:rsidR="001054B5">
        <w:t xml:space="preserve"> </w:t>
      </w:r>
      <w:r w:rsidR="000507EF" w:rsidRPr="00195923">
        <w:t>trying to square Chief</w:t>
      </w:r>
      <w:r>
        <w:t>.)</w:t>
      </w:r>
    </w:p>
    <w:p w14:paraId="6FA4E97E" w14:textId="77777777" w:rsidR="00D15A09" w:rsidRDefault="00D15A09" w:rsidP="0030540B">
      <w:pPr>
        <w:pStyle w:val="LyricStageDirection"/>
      </w:pPr>
    </w:p>
    <w:p w14:paraId="036D700C" w14:textId="249E83AE" w:rsidR="000507EF" w:rsidRPr="00195923" w:rsidRDefault="00D15A09" w:rsidP="0030540B">
      <w:pPr>
        <w:pStyle w:val="LyricStageDirection"/>
      </w:pPr>
      <w:r>
        <w:t>(</w:t>
      </w:r>
      <w:r w:rsidR="0030540B">
        <w:t>Business: Policeman who takes Le Blanc takes hold of his head</w:t>
      </w:r>
      <w:r w:rsidR="000507EF" w:rsidRPr="00195923">
        <w:t>gear</w:t>
      </w:r>
      <w:r w:rsidR="0030540B">
        <w:t>, and Le Blanc</w:t>
      </w:r>
      <w:r w:rsidR="000507EF" w:rsidRPr="00195923">
        <w:t xml:space="preserve"> escapes</w:t>
      </w:r>
      <w:r w:rsidR="0030540B">
        <w:t>,</w:t>
      </w:r>
      <w:r w:rsidR="000507EF" w:rsidRPr="00195923">
        <w:t xml:space="preserve"> and is seen by Chief of Police</w:t>
      </w:r>
      <w:r w:rsidR="0030540B">
        <w:t>, who exits L.2.</w:t>
      </w:r>
      <w:r w:rsidR="000507EF" w:rsidRPr="00195923">
        <w:t>E.</w:t>
      </w:r>
      <w:r w:rsidR="0030540B">
        <w:t xml:space="preserve"> </w:t>
      </w:r>
      <w:proofErr w:type="gramStart"/>
      <w:r w:rsidR="0030540B">
        <w:t>Le Blanc Crosses L.</w:t>
      </w:r>
      <w:r w:rsidR="000507EF" w:rsidRPr="00195923">
        <w:t>C. and listens</w:t>
      </w:r>
      <w:r w:rsidR="0030540B">
        <w:t>.</w:t>
      </w:r>
      <w:proofErr w:type="gramEnd"/>
      <w:r w:rsidR="0030540B">
        <w:t xml:space="preserve"> </w:t>
      </w:r>
      <w:r w:rsidR="000507EF" w:rsidRPr="00195923">
        <w:t>Chief</w:t>
      </w:r>
      <w:r w:rsidR="0030540B">
        <w:t xml:space="preserve"> enters and crouches at Le Blanc’s feet. </w:t>
      </w:r>
      <w:r w:rsidR="000507EF" w:rsidRPr="00195923">
        <w:t>Le Blanc</w:t>
      </w:r>
      <w:r w:rsidR="0030540B">
        <w:t xml:space="preserve"> is about to exit</w:t>
      </w:r>
      <w:r w:rsidR="000507EF" w:rsidRPr="00195923">
        <w:t>.)</w:t>
      </w:r>
    </w:p>
    <w:p w14:paraId="187020ED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7F28C9A7" w14:textId="702E7C41" w:rsidR="000507EF" w:rsidRPr="000507EF" w:rsidRDefault="000507EF" w:rsidP="00195923">
      <w:pPr>
        <w:pStyle w:val="CharacterName"/>
        <w:rPr>
          <w:rFonts w:cs="Baskerville"/>
        </w:rPr>
      </w:pPr>
      <w:r w:rsidRPr="00195923">
        <w:rPr>
          <w:rFonts w:cs="Baskerville"/>
          <w:smallCaps/>
        </w:rPr>
        <w:t>le blanc</w:t>
      </w:r>
      <w:r w:rsidR="00195923">
        <w:rPr>
          <w:rFonts w:cs="Baskerville"/>
          <w:smallCaps/>
        </w:rPr>
        <w:t xml:space="preserve">. </w:t>
      </w:r>
      <w:r w:rsidR="0030540B">
        <w:rPr>
          <w:rFonts w:cs="Baskerville"/>
        </w:rPr>
        <w:t>Home again</w:t>
      </w:r>
      <w:r w:rsidR="00D15A09">
        <w:rPr>
          <w:rFonts w:cs="Baskerville"/>
        </w:rPr>
        <w:t>,</w:t>
      </w:r>
      <w:r w:rsidR="0030540B">
        <w:rPr>
          <w:rFonts w:cs="Baskerville"/>
        </w:rPr>
        <w:t xml:space="preserve"> dear m</w:t>
      </w:r>
      <w:r w:rsidRPr="000507EF">
        <w:rPr>
          <w:rFonts w:cs="Baskerville"/>
        </w:rPr>
        <w:t>other!</w:t>
      </w:r>
    </w:p>
    <w:p w14:paraId="5ACD026E" w14:textId="77777777" w:rsidR="000507EF" w:rsidRPr="000507EF" w:rsidRDefault="000507EF" w:rsidP="000507EF">
      <w:pPr>
        <w:rPr>
          <w:rFonts w:cs="Baskerville"/>
        </w:rPr>
      </w:pPr>
    </w:p>
    <w:p w14:paraId="3BEFCF9A" w14:textId="3E1B5D82" w:rsidR="00D15A09" w:rsidRDefault="000507EF" w:rsidP="00D15A09">
      <w:pPr>
        <w:pStyle w:val="LyricStageDirection"/>
      </w:pPr>
      <w:r w:rsidRPr="00195923">
        <w:t>(Chief sp</w:t>
      </w:r>
      <w:r w:rsidR="0030540B">
        <w:t>rings up and marches him off R.1.</w:t>
      </w:r>
      <w:r w:rsidR="00D15A09">
        <w:t>E.</w:t>
      </w:r>
      <w:r w:rsidR="00F02E9D">
        <w:t xml:space="preserve"> [</w:t>
      </w:r>
      <w:proofErr w:type="gramStart"/>
      <w:r w:rsidR="00F02E9D">
        <w:t>along</w:t>
      </w:r>
      <w:proofErr w:type="gramEnd"/>
      <w:r w:rsidR="00F02E9D">
        <w:t xml:space="preserve"> with the others].</w:t>
      </w:r>
      <w:r w:rsidR="00D15A09">
        <w:t>)</w:t>
      </w:r>
    </w:p>
    <w:p w14:paraId="61754CA8" w14:textId="77777777" w:rsidR="00F02E9D" w:rsidRDefault="00F02E9D" w:rsidP="00D15A09">
      <w:pPr>
        <w:pStyle w:val="LyricStageDirection"/>
      </w:pPr>
    </w:p>
    <w:p w14:paraId="6C0AA138" w14:textId="69C0F75E" w:rsidR="00F02E9D" w:rsidRPr="00F02E9D" w:rsidRDefault="00F02E9D" w:rsidP="00F02E9D">
      <w:pPr>
        <w:pStyle w:val="CharacterName"/>
        <w:rPr>
          <w:rFonts w:cs="Baskerville"/>
          <w:smallCaps/>
        </w:rPr>
      </w:pPr>
      <w:r w:rsidRPr="00195923">
        <w:rPr>
          <w:rFonts w:cs="Baskerville"/>
          <w:smallCaps/>
        </w:rPr>
        <w:t>policemen.</w:t>
      </w:r>
    </w:p>
    <w:p w14:paraId="1A4A7CEA" w14:textId="77777777" w:rsidR="00F02E9D" w:rsidRPr="00195923" w:rsidRDefault="00F02E9D" w:rsidP="00F02E9D">
      <w:pPr>
        <w:pStyle w:val="Lyric"/>
      </w:pPr>
      <w:r>
        <w:t xml:space="preserve">Twelve o’clock, and all </w:t>
      </w:r>
      <w:proofErr w:type="gramStart"/>
      <w:r>
        <w:t>is</w:t>
      </w:r>
      <w:proofErr w:type="gramEnd"/>
      <w:r>
        <w:t xml:space="preserve"> well.</w:t>
      </w:r>
    </w:p>
    <w:p w14:paraId="36A6E46A" w14:textId="77777777" w:rsidR="00F02E9D" w:rsidRPr="00195923" w:rsidRDefault="00F02E9D" w:rsidP="00F02E9D">
      <w:pPr>
        <w:pStyle w:val="Lyric"/>
      </w:pPr>
      <w:r>
        <w:t xml:space="preserve">Twelve o’clock, and all </w:t>
      </w:r>
      <w:proofErr w:type="gramStart"/>
      <w:r>
        <w:t>is</w:t>
      </w:r>
      <w:proofErr w:type="gramEnd"/>
      <w:r>
        <w:t xml:space="preserve"> well.</w:t>
      </w:r>
    </w:p>
    <w:p w14:paraId="3B959452" w14:textId="77777777" w:rsidR="00F02E9D" w:rsidRPr="00195923" w:rsidRDefault="00F02E9D" w:rsidP="00F02E9D">
      <w:pPr>
        <w:pStyle w:val="Lyric"/>
      </w:pPr>
      <w:r>
        <w:t xml:space="preserve">Twelve o’clock, and all </w:t>
      </w:r>
      <w:proofErr w:type="gramStart"/>
      <w:r>
        <w:t>is</w:t>
      </w:r>
      <w:proofErr w:type="gramEnd"/>
      <w:r>
        <w:t xml:space="preserve"> well.</w:t>
      </w:r>
    </w:p>
    <w:p w14:paraId="4DCF83F5" w14:textId="2ADEBD92" w:rsidR="00F02E9D" w:rsidRDefault="00F02E9D" w:rsidP="00F02E9D">
      <w:pPr>
        <w:pStyle w:val="Lyric"/>
      </w:pPr>
      <w:r>
        <w:t>T</w:t>
      </w:r>
      <w:r w:rsidRPr="00195923">
        <w:t xml:space="preserve">welve o’clock, and all </w:t>
      </w:r>
      <w:proofErr w:type="gramStart"/>
      <w:r w:rsidRPr="00195923">
        <w:t>is</w:t>
      </w:r>
      <w:proofErr w:type="gramEnd"/>
      <w:r w:rsidRPr="00195923">
        <w:t xml:space="preserve"> well.</w:t>
      </w:r>
    </w:p>
    <w:p w14:paraId="58C4ADB7" w14:textId="77777777" w:rsidR="00D15A09" w:rsidRDefault="00D15A09" w:rsidP="00D15A09">
      <w:pPr>
        <w:pStyle w:val="LyricStageDirection"/>
      </w:pPr>
    </w:p>
    <w:p w14:paraId="05E30C0F" w14:textId="0C493341" w:rsidR="000507EF" w:rsidRDefault="00D15A09" w:rsidP="00D15A09">
      <w:pPr>
        <w:pStyle w:val="LyricStageDirection"/>
      </w:pPr>
      <w:r>
        <w:t>(</w:t>
      </w:r>
      <w:r w:rsidR="000507EF" w:rsidRPr="00195923">
        <w:t xml:space="preserve">Lone Fisherman </w:t>
      </w:r>
      <w:r w:rsidR="0030540B">
        <w:t>business</w:t>
      </w:r>
      <w:r w:rsidR="000507EF" w:rsidRPr="00195923">
        <w:t xml:space="preserve">. </w:t>
      </w:r>
      <w:r w:rsidR="0030540B">
        <w:t>Quick close in on e</w:t>
      </w:r>
      <w:r w:rsidR="000507EF" w:rsidRPr="00195923">
        <w:t>xit Lone Fisherman.)</w:t>
      </w:r>
    </w:p>
    <w:p w14:paraId="6F3FFC0F" w14:textId="77777777" w:rsidR="00D15A09" w:rsidRDefault="00D15A09" w:rsidP="00D15A09">
      <w:pPr>
        <w:pStyle w:val="LyricStageDirection"/>
      </w:pPr>
    </w:p>
    <w:p w14:paraId="04B5B52D" w14:textId="49F43E36" w:rsidR="00D15A09" w:rsidRPr="00195923" w:rsidRDefault="00D15A09" w:rsidP="00D15A09">
      <w:pPr>
        <w:pStyle w:val="LyricStageDirection"/>
      </w:pPr>
      <w:r>
        <w:t>[End of scene.]</w:t>
      </w:r>
    </w:p>
    <w:p w14:paraId="7252439C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58F89F4C" w14:textId="19F7F6BA" w:rsidR="000507EF" w:rsidRPr="00195923" w:rsidRDefault="000507EF" w:rsidP="00195923">
      <w:pPr>
        <w:rPr>
          <w:i/>
          <w:sz w:val="32"/>
          <w:szCs w:val="32"/>
        </w:rPr>
      </w:pPr>
      <w:r w:rsidRPr="00195923">
        <w:rPr>
          <w:i/>
          <w:sz w:val="32"/>
          <w:szCs w:val="32"/>
        </w:rPr>
        <w:br w:type="page"/>
      </w:r>
      <w:r w:rsidR="0030540B">
        <w:rPr>
          <w:i/>
          <w:sz w:val="32"/>
          <w:szCs w:val="32"/>
        </w:rPr>
        <w:t>SCENE 2</w:t>
      </w:r>
      <w:r w:rsidR="00B31674" w:rsidRPr="00D15A09">
        <w:rPr>
          <w:sz w:val="32"/>
          <w:szCs w:val="32"/>
        </w:rPr>
        <w:t>[</w:t>
      </w:r>
      <w:r w:rsidR="00B31674">
        <w:rPr>
          <w:i/>
          <w:sz w:val="32"/>
          <w:szCs w:val="32"/>
        </w:rPr>
        <w:t>: In Front of the King’s Palace</w:t>
      </w:r>
      <w:r w:rsidR="00382D5A">
        <w:rPr>
          <w:i/>
          <w:sz w:val="32"/>
          <w:szCs w:val="32"/>
        </w:rPr>
        <w:t>, before a drop</w:t>
      </w:r>
      <w:r w:rsidR="00B31674" w:rsidRPr="00D15A09">
        <w:rPr>
          <w:sz w:val="32"/>
          <w:szCs w:val="32"/>
        </w:rPr>
        <w:t>]</w:t>
      </w:r>
    </w:p>
    <w:p w14:paraId="1C763EB6" w14:textId="77777777" w:rsidR="00195923" w:rsidRPr="00195923" w:rsidRDefault="00195923" w:rsidP="00195923">
      <w:pPr>
        <w:rPr>
          <w:i/>
        </w:rPr>
      </w:pPr>
    </w:p>
    <w:p w14:paraId="098274C1" w14:textId="77777777" w:rsidR="000C2BC1" w:rsidRDefault="000507EF" w:rsidP="00E72703">
      <w:pPr>
        <w:pStyle w:val="LyricStageDirection"/>
      </w:pPr>
      <w:r w:rsidRPr="00195923">
        <w:t>(</w:t>
      </w:r>
      <w:r w:rsidR="00E72703">
        <w:t>Gas: footlights</w:t>
      </w:r>
      <w:r w:rsidR="001F1C74">
        <w:t xml:space="preserve"> d</w:t>
      </w:r>
      <w:r w:rsidRPr="00195923">
        <w:t>own to 1/4</w:t>
      </w:r>
      <w:r w:rsidR="001F1C74">
        <w:t xml:space="preserve">. </w:t>
      </w:r>
      <w:r w:rsidR="00E36DE7">
        <w:t>Calcium</w:t>
      </w:r>
      <w:r w:rsidR="000C2BC1">
        <w:t>: blue from front.)</w:t>
      </w:r>
    </w:p>
    <w:p w14:paraId="7C93AB01" w14:textId="77777777" w:rsidR="000C2BC1" w:rsidRDefault="000C2BC1" w:rsidP="00E72703">
      <w:pPr>
        <w:pStyle w:val="LyricStageDirection"/>
      </w:pPr>
    </w:p>
    <w:p w14:paraId="5504088A" w14:textId="481437C7" w:rsidR="000507EF" w:rsidRPr="00195923" w:rsidRDefault="000C2BC1" w:rsidP="00E72703">
      <w:pPr>
        <w:pStyle w:val="LyricStageDirection"/>
      </w:pPr>
      <w:r>
        <w:t>(</w:t>
      </w:r>
      <w:r w:rsidR="001F1C74">
        <w:t>Enter Chief of Police R.1.E. noiselessly. He crosses L., beckons on p</w:t>
      </w:r>
      <w:r w:rsidR="000507EF" w:rsidRPr="00195923">
        <w:t>olice</w:t>
      </w:r>
      <w:r w:rsidR="001F1C74">
        <w:t>,</w:t>
      </w:r>
      <w:r w:rsidR="000507EF" w:rsidRPr="00195923">
        <w:t xml:space="preserve"> crosses R.</w:t>
      </w:r>
      <w:r w:rsidR="001F1C74">
        <w:t>,</w:t>
      </w:r>
      <w:r w:rsidR="000507EF" w:rsidRPr="00195923">
        <w:t xml:space="preserve"> and bec</w:t>
      </w:r>
      <w:r w:rsidR="001F1C74">
        <w:t>k</w:t>
      </w:r>
      <w:r w:rsidR="000507EF" w:rsidRPr="00195923">
        <w:t xml:space="preserve">ons </w:t>
      </w:r>
      <w:r w:rsidR="001F1C74">
        <w:t>more</w:t>
      </w:r>
      <w:r w:rsidR="000507EF" w:rsidRPr="00195923">
        <w:t xml:space="preserve"> on. Police run on quick and </w:t>
      </w:r>
      <w:r w:rsidR="00E72703">
        <w:t>form a line across the stage, leaving</w:t>
      </w:r>
      <w:r w:rsidR="000507EF" w:rsidRPr="00195923">
        <w:t xml:space="preserve"> a space C. </w:t>
      </w:r>
      <w:r w:rsidR="00E72703">
        <w:t>for</w:t>
      </w:r>
      <w:r w:rsidR="000507EF" w:rsidRPr="00195923">
        <w:t xml:space="preserve"> Lone Fisherman</w:t>
      </w:r>
      <w:r w:rsidR="00E72703">
        <w:t>, who enters from L.1.</w:t>
      </w:r>
      <w:r w:rsidR="000507EF" w:rsidRPr="00195923">
        <w:t>E.)</w:t>
      </w:r>
    </w:p>
    <w:p w14:paraId="16C87F7C" w14:textId="77777777" w:rsidR="000507EF" w:rsidRPr="000507EF" w:rsidRDefault="000507EF" w:rsidP="000507EF">
      <w:pPr>
        <w:rPr>
          <w:rFonts w:cs="Baskerville"/>
        </w:rPr>
      </w:pPr>
    </w:p>
    <w:p w14:paraId="44E9B6BA" w14:textId="4AACB538" w:rsidR="000507EF" w:rsidRPr="000507EF" w:rsidRDefault="000507EF" w:rsidP="00195923">
      <w:pPr>
        <w:pStyle w:val="CharacterName"/>
        <w:rPr>
          <w:rFonts w:cs="Baskerville"/>
        </w:rPr>
      </w:pPr>
      <w:proofErr w:type="gramStart"/>
      <w:r w:rsidRPr="00195923">
        <w:rPr>
          <w:rFonts w:cs="Baskerville"/>
          <w:smallCaps/>
        </w:rPr>
        <w:t>chief</w:t>
      </w:r>
      <w:r w:rsidR="000C2BC1">
        <w:rPr>
          <w:rFonts w:cs="Baskerville"/>
          <w:smallCaps/>
        </w:rPr>
        <w:t xml:space="preserve"> of police</w:t>
      </w:r>
      <w:r w:rsidR="00195923">
        <w:rPr>
          <w:rFonts w:cs="Baskerville"/>
          <w:smallCaps/>
        </w:rPr>
        <w:t>.</w:t>
      </w:r>
      <w:proofErr w:type="gramEnd"/>
      <w:r w:rsidR="00195923">
        <w:rPr>
          <w:rFonts w:cs="Baskerville"/>
          <w:smallCaps/>
        </w:rPr>
        <w:t xml:space="preserve"> </w:t>
      </w:r>
      <w:r w:rsidR="005249F7">
        <w:rPr>
          <w:rFonts w:cs="Baskerville"/>
          <w:i/>
        </w:rPr>
        <w:t>(R.</w:t>
      </w:r>
      <w:r w:rsidRPr="00195923">
        <w:rPr>
          <w:rFonts w:cs="Baskerville"/>
          <w:i/>
        </w:rPr>
        <w:t>C.)</w:t>
      </w:r>
      <w:r w:rsidR="00195923">
        <w:rPr>
          <w:rFonts w:cs="Baskerville"/>
          <w:i/>
        </w:rPr>
        <w:t xml:space="preserve"> </w:t>
      </w:r>
      <w:r w:rsidRPr="000507EF">
        <w:rPr>
          <w:rFonts w:cs="Baskerville"/>
        </w:rPr>
        <w:t>Attention</w:t>
      </w:r>
      <w:r w:rsidR="00E72703">
        <w:rPr>
          <w:rFonts w:cs="Baskerville"/>
        </w:rPr>
        <w:t>,</w:t>
      </w:r>
      <w:r w:rsidRPr="000507EF">
        <w:rPr>
          <w:rFonts w:cs="Baskerville"/>
        </w:rPr>
        <w:t xml:space="preserve"> all of ye.</w:t>
      </w:r>
      <w:r w:rsidR="00195923">
        <w:rPr>
          <w:rFonts w:cs="Baskerville"/>
        </w:rPr>
        <w:t xml:space="preserve"> </w:t>
      </w:r>
      <w:r w:rsidRPr="000507EF">
        <w:rPr>
          <w:rFonts w:cs="Baskerville"/>
        </w:rPr>
        <w:t>Now we’re all here or in th</w:t>
      </w:r>
      <w:r w:rsidR="00E72703">
        <w:rPr>
          <w:rFonts w:cs="Baskerville"/>
        </w:rPr>
        <w:t>e immediate vicinity. Attention.</w:t>
      </w:r>
      <w:r w:rsidR="00195923">
        <w:rPr>
          <w:rFonts w:cs="Baskerville"/>
        </w:rPr>
        <w:t xml:space="preserve"> </w:t>
      </w:r>
      <w:r w:rsidRPr="000507EF">
        <w:rPr>
          <w:rFonts w:cs="Baskerville"/>
        </w:rPr>
        <w:t>I shall now inform his majesty</w:t>
      </w:r>
      <w:r w:rsidR="00195923">
        <w:rPr>
          <w:rFonts w:cs="Baskerville"/>
        </w:rPr>
        <w:t xml:space="preserve"> of the prisoners we have capti</w:t>
      </w:r>
      <w:r w:rsidRPr="000507EF">
        <w:rPr>
          <w:rFonts w:cs="Baskerville"/>
        </w:rPr>
        <w:t>vated. If he invites us inside</w:t>
      </w:r>
      <w:r w:rsidR="00E72703">
        <w:rPr>
          <w:rFonts w:cs="Baskerville"/>
        </w:rPr>
        <w:t>,</w:t>
      </w:r>
      <w:r w:rsidRPr="000507EF">
        <w:rPr>
          <w:rFonts w:cs="Baskerville"/>
        </w:rPr>
        <w:t xml:space="preserve"> don’t forget your manners</w:t>
      </w:r>
      <w:r w:rsidR="00E72703">
        <w:rPr>
          <w:rFonts w:cs="Baskerville"/>
        </w:rPr>
        <w:t>,</w:t>
      </w:r>
      <w:r w:rsidRPr="000507EF">
        <w:rPr>
          <w:rFonts w:cs="Baskerville"/>
        </w:rPr>
        <w:t xml:space="preserve"> or</w:t>
      </w:r>
      <w:r w:rsidR="00195923">
        <w:rPr>
          <w:rFonts w:cs="Baskerville"/>
        </w:rPr>
        <w:t xml:space="preserve"> </w:t>
      </w:r>
      <w:r w:rsidRPr="000507EF">
        <w:rPr>
          <w:rFonts w:cs="Baskerville"/>
        </w:rPr>
        <w:t>the doormat. Remember that as members of the finest</w:t>
      </w:r>
      <w:r w:rsidR="00E72703">
        <w:rPr>
          <w:rFonts w:cs="Baskerville"/>
        </w:rPr>
        <w:t>,</w:t>
      </w:r>
      <w:r w:rsidRPr="000507EF">
        <w:rPr>
          <w:rFonts w:cs="Baskerville"/>
        </w:rPr>
        <w:t xml:space="preserve"> the eyes</w:t>
      </w:r>
      <w:r w:rsidR="00195923">
        <w:rPr>
          <w:rFonts w:cs="Baskerville"/>
        </w:rPr>
        <w:t xml:space="preserve"> </w:t>
      </w:r>
      <w:r w:rsidRPr="000507EF">
        <w:rPr>
          <w:rFonts w:cs="Baskerville"/>
        </w:rPr>
        <w:t xml:space="preserve">of </w:t>
      </w:r>
      <w:r w:rsidR="00195923">
        <w:rPr>
          <w:rFonts w:cs="Baskerville"/>
        </w:rPr>
        <w:t>ci</w:t>
      </w:r>
      <w:r w:rsidRPr="000507EF">
        <w:rPr>
          <w:rFonts w:cs="Baskerville"/>
        </w:rPr>
        <w:t>vilization are upon you. Now then</w:t>
      </w:r>
      <w:r w:rsidR="00E72703">
        <w:rPr>
          <w:rFonts w:cs="Baskerville"/>
        </w:rPr>
        <w:t>,</w:t>
      </w:r>
      <w:r w:rsidRPr="000507EF">
        <w:rPr>
          <w:rFonts w:cs="Baskerville"/>
        </w:rPr>
        <w:t xml:space="preserve"> when I give ye the word</w:t>
      </w:r>
      <w:r w:rsidR="00E72703">
        <w:rPr>
          <w:rFonts w:cs="Baskerville"/>
        </w:rPr>
        <w:t>,</w:t>
      </w:r>
      <w:r w:rsidR="00195923">
        <w:rPr>
          <w:rFonts w:cs="Baskerville"/>
        </w:rPr>
        <w:t xml:space="preserve"> </w:t>
      </w:r>
      <w:r w:rsidRPr="000507EF">
        <w:rPr>
          <w:rFonts w:cs="Baskerville"/>
        </w:rPr>
        <w:t xml:space="preserve">wake him! </w:t>
      </w:r>
      <w:proofErr w:type="gramStart"/>
      <w:r w:rsidR="00195923">
        <w:rPr>
          <w:rFonts w:cs="Baskerville"/>
        </w:rPr>
        <w:t>A</w:t>
      </w:r>
      <w:r w:rsidR="00E72703">
        <w:rPr>
          <w:rFonts w:cs="Baskerville"/>
        </w:rPr>
        <w:t>ll together now.</w:t>
      </w:r>
      <w:proofErr w:type="gramEnd"/>
    </w:p>
    <w:p w14:paraId="5513E352" w14:textId="77777777" w:rsidR="000507EF" w:rsidRPr="000507EF" w:rsidRDefault="000507EF" w:rsidP="000507EF">
      <w:pPr>
        <w:rPr>
          <w:rFonts w:cs="Baskerville"/>
        </w:rPr>
      </w:pPr>
    </w:p>
    <w:p w14:paraId="7704B440" w14:textId="77777777" w:rsidR="000507EF" w:rsidRPr="00195923" w:rsidRDefault="000507EF" w:rsidP="00E72703">
      <w:pPr>
        <w:pStyle w:val="LyricStageDirection"/>
      </w:pPr>
      <w:r w:rsidRPr="00195923">
        <w:t>(All cheer.)</w:t>
      </w:r>
    </w:p>
    <w:p w14:paraId="0A83F7EF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28B82E18" w14:textId="67A99559" w:rsidR="000507EF" w:rsidRDefault="000507EF" w:rsidP="00195923">
      <w:pPr>
        <w:pStyle w:val="CharacterName"/>
        <w:rPr>
          <w:rFonts w:cs="Baskerville"/>
        </w:rPr>
      </w:pPr>
      <w:r w:rsidRPr="00195923">
        <w:rPr>
          <w:rFonts w:cs="Baskerville"/>
          <w:smallCaps/>
        </w:rPr>
        <w:t>omnes</w:t>
      </w:r>
      <w:r w:rsidR="00195923">
        <w:rPr>
          <w:rFonts w:cs="Baskerville"/>
          <w:smallCaps/>
        </w:rPr>
        <w:t xml:space="preserve">. </w:t>
      </w:r>
      <w:proofErr w:type="spellStart"/>
      <w:r w:rsidRPr="000507EF">
        <w:rPr>
          <w:rFonts w:cs="Baskerville"/>
        </w:rPr>
        <w:t>Hurroo</w:t>
      </w:r>
      <w:proofErr w:type="spellEnd"/>
      <w:r w:rsidRPr="000507EF">
        <w:rPr>
          <w:rFonts w:cs="Baskerville"/>
        </w:rPr>
        <w:t>!</w:t>
      </w:r>
    </w:p>
    <w:p w14:paraId="6FD366E6" w14:textId="77777777" w:rsidR="00195923" w:rsidRPr="00195923" w:rsidRDefault="00195923" w:rsidP="00195923"/>
    <w:p w14:paraId="3CCD0B56" w14:textId="732FF562" w:rsidR="000507EF" w:rsidRPr="00195923" w:rsidRDefault="000507EF" w:rsidP="00E72703">
      <w:pPr>
        <w:pStyle w:val="LyricStageDirection"/>
      </w:pPr>
      <w:r w:rsidRPr="00195923">
        <w:t>(</w:t>
      </w:r>
      <w:r w:rsidR="00E72703">
        <w:t>They</w:t>
      </w:r>
      <w:r w:rsidRPr="00195923">
        <w:t xml:space="preserve"> bea</w:t>
      </w:r>
      <w:r w:rsidR="00E72703">
        <w:t xml:space="preserve">t with their clubs on the floor. The </w:t>
      </w:r>
      <w:r w:rsidRPr="00195923">
        <w:t xml:space="preserve">King’s head appears at window in tower on drop. </w:t>
      </w:r>
      <w:r w:rsidR="00E36DE7">
        <w:t>Calcium</w:t>
      </w:r>
      <w:r w:rsidR="000C2BC1">
        <w:t>: red c</w:t>
      </w:r>
      <w:r w:rsidR="00E72703">
        <w:t>on P.S.</w:t>
      </w:r>
      <w:r w:rsidRPr="00195923">
        <w:t>P. t</w:t>
      </w:r>
      <w:r w:rsidR="00E72703">
        <w:t>o catch King’s head off at his e</w:t>
      </w:r>
      <w:r w:rsidRPr="00195923">
        <w:t>xit.)</w:t>
      </w:r>
    </w:p>
    <w:p w14:paraId="2138BA0F" w14:textId="77777777" w:rsidR="000507EF" w:rsidRPr="000507EF" w:rsidRDefault="000507EF" w:rsidP="000507EF">
      <w:pPr>
        <w:rPr>
          <w:rFonts w:cs="Baskerville"/>
        </w:rPr>
      </w:pPr>
    </w:p>
    <w:p w14:paraId="657B97E1" w14:textId="151BA76A" w:rsidR="000507EF" w:rsidRPr="000507EF" w:rsidRDefault="000507EF" w:rsidP="00BE67F8">
      <w:pPr>
        <w:pStyle w:val="CharacterName"/>
        <w:ind w:right="0"/>
        <w:rPr>
          <w:rFonts w:cs="Baskerville"/>
        </w:rPr>
      </w:pPr>
      <w:r w:rsidRPr="00195923">
        <w:rPr>
          <w:rFonts w:cs="Baskerville"/>
          <w:smallCaps/>
        </w:rPr>
        <w:t>king</w:t>
      </w:r>
      <w:r w:rsidR="00195923">
        <w:rPr>
          <w:rFonts w:cs="Baskerville"/>
          <w:smallCaps/>
        </w:rPr>
        <w:t xml:space="preserve">. </w:t>
      </w:r>
      <w:r w:rsidRPr="000507EF">
        <w:rPr>
          <w:rFonts w:cs="Baskerville"/>
        </w:rPr>
        <w:t>And now</w:t>
      </w:r>
      <w:r w:rsidR="00E72703">
        <w:rPr>
          <w:rFonts w:cs="Baskerville"/>
        </w:rPr>
        <w:t>,</w:t>
      </w:r>
      <w:r w:rsidRPr="000507EF">
        <w:rPr>
          <w:rFonts w:cs="Baskerville"/>
        </w:rPr>
        <w:t xml:space="preserve"> my friends, what means this</w:t>
      </w:r>
      <w:r w:rsidR="00195923">
        <w:rPr>
          <w:rFonts w:cs="Baskerville"/>
        </w:rPr>
        <w:t xml:space="preserve"> </w:t>
      </w:r>
      <w:r w:rsidRPr="000507EF">
        <w:rPr>
          <w:rFonts w:cs="Baskerville"/>
        </w:rPr>
        <w:t>dread</w:t>
      </w:r>
      <w:r w:rsidR="00E72703">
        <w:rPr>
          <w:rFonts w:cs="Baskerville"/>
        </w:rPr>
        <w:t>ful rio</w:t>
      </w:r>
      <w:r w:rsidR="00195923">
        <w:rPr>
          <w:rFonts w:cs="Baskerville"/>
        </w:rPr>
        <w:t>t?</w:t>
      </w:r>
      <w:r w:rsidR="00195923">
        <w:rPr>
          <w:rFonts w:cs="Baskerville"/>
        </w:rPr>
        <w:br/>
      </w:r>
      <w:r w:rsidR="00E72703">
        <w:rPr>
          <w:rFonts w:cs="Baskerville"/>
        </w:rPr>
        <w:t>Your noise annoys us—</w:t>
      </w:r>
    </w:p>
    <w:p w14:paraId="517E71F9" w14:textId="77777777" w:rsidR="000507EF" w:rsidRPr="000507EF" w:rsidRDefault="000507EF" w:rsidP="000507EF">
      <w:pPr>
        <w:rPr>
          <w:rFonts w:cs="Baskerville"/>
        </w:rPr>
      </w:pPr>
    </w:p>
    <w:p w14:paraId="7AE7321F" w14:textId="43F3341E" w:rsidR="000507EF" w:rsidRPr="00BE67F8" w:rsidRDefault="00E72703" w:rsidP="00E72703">
      <w:pPr>
        <w:pStyle w:val="LyricStageDirection"/>
      </w:pPr>
      <w:r>
        <w:t>(</w:t>
      </w:r>
      <w:proofErr w:type="spellStart"/>
      <w:r>
        <w:t>Omnes</w:t>
      </w:r>
      <w:proofErr w:type="spellEnd"/>
      <w:r>
        <w:t xml:space="preserve"> c</w:t>
      </w:r>
      <w:r w:rsidR="000507EF" w:rsidRPr="00BE67F8">
        <w:t>heer.)</w:t>
      </w:r>
    </w:p>
    <w:p w14:paraId="127AD935" w14:textId="77777777" w:rsidR="000507EF" w:rsidRPr="000507EF" w:rsidRDefault="000507EF" w:rsidP="000507EF">
      <w:pPr>
        <w:rPr>
          <w:rFonts w:cs="Baskerville"/>
        </w:rPr>
      </w:pPr>
    </w:p>
    <w:p w14:paraId="27937B54" w14:textId="2647706E" w:rsidR="000507EF" w:rsidRPr="000507EF" w:rsidRDefault="00BE67F8" w:rsidP="000507EF">
      <w:pPr>
        <w:rPr>
          <w:rFonts w:cs="Baskerville"/>
        </w:rPr>
      </w:pPr>
      <w:r>
        <w:rPr>
          <w:rFonts w:cs="Baskerville"/>
        </w:rPr>
        <w:tab/>
        <w:t xml:space="preserve">                                         </w:t>
      </w:r>
      <w:r w:rsidR="000507EF" w:rsidRPr="000507EF">
        <w:rPr>
          <w:rFonts w:cs="Baskerville"/>
        </w:rPr>
        <w:t>Keep this hubbub quiet</w:t>
      </w:r>
      <w:r w:rsidR="00E72703">
        <w:rPr>
          <w:rFonts w:cs="Baskerville"/>
        </w:rPr>
        <w:t>.</w:t>
      </w:r>
      <w:r>
        <w:rPr>
          <w:rFonts w:cs="Baskerville"/>
        </w:rPr>
        <w:br/>
      </w:r>
      <w:r w:rsidR="000507EF" w:rsidRPr="000507EF">
        <w:rPr>
          <w:rFonts w:cs="Baskerville"/>
        </w:rPr>
        <w:t>Her majesty the queen is much distressed</w:t>
      </w:r>
      <w:r w:rsidR="00E72703">
        <w:rPr>
          <w:rFonts w:cs="Baskerville"/>
        </w:rPr>
        <w:t>.</w:t>
      </w:r>
      <w:r>
        <w:rPr>
          <w:rFonts w:cs="Baskerville"/>
        </w:rPr>
        <w:br/>
      </w:r>
      <w:r w:rsidR="000507EF" w:rsidRPr="000C2BC1">
        <w:rPr>
          <w:rFonts w:cs="Baskerville"/>
          <w:i/>
        </w:rPr>
        <w:t>Arrest</w:t>
      </w:r>
      <w:r w:rsidR="000507EF" w:rsidRPr="000507EF">
        <w:rPr>
          <w:rFonts w:cs="Baskerville"/>
        </w:rPr>
        <w:t xml:space="preserve"> this row that she may have </w:t>
      </w:r>
      <w:r w:rsidR="000507EF" w:rsidRPr="000C2BC1">
        <w:rPr>
          <w:rFonts w:cs="Baskerville"/>
          <w:i/>
        </w:rPr>
        <w:t>a rest</w:t>
      </w:r>
      <w:r w:rsidR="00E72703">
        <w:rPr>
          <w:rFonts w:cs="Baskerville"/>
        </w:rPr>
        <w:t>.</w:t>
      </w:r>
      <w:r>
        <w:rPr>
          <w:rFonts w:cs="Baskerville"/>
        </w:rPr>
        <w:br/>
      </w:r>
      <w:r w:rsidR="000507EF" w:rsidRPr="000507EF">
        <w:rPr>
          <w:rFonts w:cs="Baskerville"/>
        </w:rPr>
        <w:t>I’m sleepy</w:t>
      </w:r>
      <w:r w:rsidR="00E72703">
        <w:rPr>
          <w:rFonts w:cs="Baskerville"/>
        </w:rPr>
        <w:t>,</w:t>
      </w:r>
      <w:r w:rsidR="000507EF" w:rsidRPr="000507EF">
        <w:rPr>
          <w:rFonts w:cs="Baskerville"/>
        </w:rPr>
        <w:t xml:space="preserve"> too, and don’t see any need</w:t>
      </w:r>
      <w:r>
        <w:rPr>
          <w:rFonts w:cs="Baskerville"/>
        </w:rPr>
        <w:br/>
      </w:r>
      <w:proofErr w:type="gramStart"/>
      <w:r w:rsidR="000507EF" w:rsidRPr="000507EF">
        <w:rPr>
          <w:rFonts w:cs="Baskerville"/>
        </w:rPr>
        <w:t>Of</w:t>
      </w:r>
      <w:proofErr w:type="gramEnd"/>
      <w:r w:rsidR="000507EF" w:rsidRPr="000507EF">
        <w:rPr>
          <w:rFonts w:cs="Baskerville"/>
        </w:rPr>
        <w:t xml:space="preserve"> waking live folks with this </w:t>
      </w:r>
      <w:r>
        <w:rPr>
          <w:rFonts w:cs="Baskerville"/>
        </w:rPr>
        <w:t>serenade</w:t>
      </w:r>
      <w:r w:rsidR="00E72703">
        <w:rPr>
          <w:rFonts w:cs="Baskerville"/>
        </w:rPr>
        <w:t>.</w:t>
      </w:r>
      <w:r>
        <w:rPr>
          <w:rFonts w:cs="Baskerville"/>
        </w:rPr>
        <w:br/>
      </w:r>
      <w:r w:rsidR="00E72703">
        <w:rPr>
          <w:rFonts w:cs="Baskerville"/>
        </w:rPr>
        <w:t>You caitiff varlet! Minion! S</w:t>
      </w:r>
      <w:r w:rsidR="000507EF" w:rsidRPr="000507EF">
        <w:rPr>
          <w:rFonts w:cs="Baskerville"/>
        </w:rPr>
        <w:t>peak this minute</w:t>
      </w:r>
      <w:r w:rsidR="00E72703">
        <w:rPr>
          <w:rFonts w:cs="Baskerville"/>
        </w:rPr>
        <w:t>.</w:t>
      </w:r>
      <w:r>
        <w:rPr>
          <w:rFonts w:cs="Baskerville"/>
        </w:rPr>
        <w:br/>
      </w:r>
      <w:r w:rsidR="000507EF" w:rsidRPr="000507EF">
        <w:rPr>
          <w:rFonts w:cs="Baskerville"/>
        </w:rPr>
        <w:t>Let’s hear yo</w:t>
      </w:r>
      <w:r w:rsidR="00E72703">
        <w:rPr>
          <w:rFonts w:cs="Baskerville"/>
        </w:rPr>
        <w:t xml:space="preserve">ur tale! Come, hurry up, </w:t>
      </w:r>
      <w:proofErr w:type="gramStart"/>
      <w:r w:rsidR="00E72703">
        <w:rPr>
          <w:rFonts w:cs="Baskerville"/>
        </w:rPr>
        <w:t>begin</w:t>
      </w:r>
      <w:proofErr w:type="gramEnd"/>
      <w:r w:rsidR="00E72703">
        <w:rPr>
          <w:rFonts w:cs="Baskerville"/>
        </w:rPr>
        <w:t xml:space="preserve"> it.</w:t>
      </w:r>
    </w:p>
    <w:p w14:paraId="5FEF04E7" w14:textId="77777777" w:rsidR="000507EF" w:rsidRPr="000507EF" w:rsidRDefault="000507EF" w:rsidP="000507EF">
      <w:pPr>
        <w:rPr>
          <w:rFonts w:cs="Baskerville"/>
        </w:rPr>
      </w:pPr>
    </w:p>
    <w:p w14:paraId="161E58CE" w14:textId="3024C9F8" w:rsidR="000507EF" w:rsidRPr="000507EF" w:rsidRDefault="000507EF" w:rsidP="00BE67F8">
      <w:pPr>
        <w:pStyle w:val="CharacterName"/>
        <w:rPr>
          <w:rFonts w:cs="Baskerville"/>
        </w:rPr>
      </w:pPr>
      <w:r w:rsidRPr="00BE67F8">
        <w:rPr>
          <w:rFonts w:cs="Baskerville"/>
          <w:smallCaps/>
        </w:rPr>
        <w:t>chief</w:t>
      </w:r>
      <w:r w:rsidR="00BE67F8">
        <w:rPr>
          <w:rFonts w:cs="Baskerville"/>
          <w:smallCaps/>
        </w:rPr>
        <w:t xml:space="preserve">. </w:t>
      </w:r>
      <w:r w:rsidRPr="000507EF">
        <w:rPr>
          <w:rFonts w:cs="Baskerville"/>
        </w:rPr>
        <w:t xml:space="preserve">Your </w:t>
      </w:r>
      <w:proofErr w:type="spellStart"/>
      <w:r w:rsidRPr="000507EF">
        <w:rPr>
          <w:rFonts w:cs="Baskerville"/>
        </w:rPr>
        <w:t>majesty</w:t>
      </w:r>
      <w:r w:rsidR="000C2BC1">
        <w:rPr>
          <w:rFonts w:cs="Baskerville"/>
        </w:rPr>
        <w:t>m</w:t>
      </w:r>
      <w:proofErr w:type="spellEnd"/>
      <w:r w:rsidRPr="000507EF">
        <w:rPr>
          <w:rFonts w:cs="Baskerville"/>
        </w:rPr>
        <w:t xml:space="preserve"> the tale is such</w:t>
      </w:r>
      <w:r w:rsidR="00E72703">
        <w:rPr>
          <w:rFonts w:cs="Baskerville"/>
        </w:rPr>
        <w:t>,</w:t>
      </w:r>
      <w:r w:rsidRPr="000507EF">
        <w:rPr>
          <w:rFonts w:cs="Baskerville"/>
        </w:rPr>
        <w:t xml:space="preserve"> I can’t it</w:t>
      </w:r>
      <w:r w:rsidR="00BE67F8">
        <w:rPr>
          <w:rFonts w:cs="Baskerville"/>
        </w:rPr>
        <w:br/>
      </w:r>
      <w:r w:rsidRPr="000507EF">
        <w:rPr>
          <w:rFonts w:cs="Baskerville"/>
        </w:rPr>
        <w:t>Disclose in prose</w:t>
      </w:r>
      <w:r w:rsidR="00E72703">
        <w:rPr>
          <w:rFonts w:cs="Baskerville"/>
        </w:rPr>
        <w:t>,</w:t>
      </w:r>
      <w:r w:rsidRPr="000507EF">
        <w:rPr>
          <w:rFonts w:cs="Baskerville"/>
        </w:rPr>
        <w:t xml:space="preserve"> so by your leaves I’ll chant it.</w:t>
      </w:r>
    </w:p>
    <w:p w14:paraId="25418BBD" w14:textId="77777777" w:rsidR="000507EF" w:rsidRPr="000507EF" w:rsidRDefault="000507EF" w:rsidP="000507EF">
      <w:pPr>
        <w:rPr>
          <w:rFonts w:cs="Baskerville"/>
        </w:rPr>
      </w:pPr>
    </w:p>
    <w:p w14:paraId="5F85CECE" w14:textId="77777777" w:rsidR="000C2BC1" w:rsidRPr="00BE67F8" w:rsidRDefault="000C2BC1" w:rsidP="000C2BC1">
      <w:pPr>
        <w:pStyle w:val="LyricStageDirection"/>
      </w:pPr>
      <w:r w:rsidRPr="00BE67F8">
        <w:t>(Chorus form</w:t>
      </w:r>
      <w:r>
        <w:t>s</w:t>
      </w:r>
      <w:r w:rsidRPr="00BE67F8">
        <w:t xml:space="preserve"> lines at sides.)</w:t>
      </w:r>
    </w:p>
    <w:p w14:paraId="2B5BA6CE" w14:textId="77777777" w:rsidR="000C2BC1" w:rsidRPr="000507EF" w:rsidRDefault="000C2BC1" w:rsidP="000C2BC1">
      <w:pPr>
        <w:pStyle w:val="LongStageDirection"/>
        <w:rPr>
          <w:rFonts w:cs="Baskerville"/>
        </w:rPr>
      </w:pPr>
    </w:p>
    <w:p w14:paraId="5E9A8E47" w14:textId="3CE2640F" w:rsidR="000507EF" w:rsidRPr="000507EF" w:rsidRDefault="008F190A" w:rsidP="007B7A6C">
      <w:pPr>
        <w:pStyle w:val="LyricStageDirection"/>
        <w:tabs>
          <w:tab w:val="center" w:pos="4680"/>
        </w:tabs>
        <w:ind w:left="0"/>
        <w:jc w:val="center"/>
      </w:pPr>
      <w:r>
        <w:t>POLICEMAN’S NARRATIVE</w:t>
      </w:r>
      <w:r w:rsidR="00521D2F">
        <w:t>:</w:t>
      </w:r>
      <w:r w:rsidR="000507EF" w:rsidRPr="000507EF">
        <w:t xml:space="preserve"> “Pro</w:t>
      </w:r>
      <w:r w:rsidR="00521D2F">
        <w:t>wling Round the Diamond Fields”</w:t>
      </w:r>
    </w:p>
    <w:p w14:paraId="6A51119B" w14:textId="77777777" w:rsidR="000507EF" w:rsidRPr="000507EF" w:rsidRDefault="000507EF" w:rsidP="000507EF">
      <w:pPr>
        <w:rPr>
          <w:rFonts w:cs="Baskerville"/>
        </w:rPr>
      </w:pPr>
    </w:p>
    <w:p w14:paraId="2E92B84A" w14:textId="08EF4DBC" w:rsidR="000507EF" w:rsidRPr="00BE67F8" w:rsidRDefault="000C2BC1" w:rsidP="000507EF">
      <w:pPr>
        <w:pStyle w:val="CharacterName"/>
        <w:rPr>
          <w:rFonts w:cs="Baskerville"/>
          <w:smallCaps/>
        </w:rPr>
      </w:pPr>
      <w:r>
        <w:rPr>
          <w:rFonts w:cs="Baskerville"/>
          <w:smallCaps/>
        </w:rPr>
        <w:t xml:space="preserve"> </w:t>
      </w:r>
      <w:r w:rsidR="00521D2F">
        <w:rPr>
          <w:rFonts w:cs="Baskerville"/>
          <w:smallCaps/>
        </w:rPr>
        <w:t>[</w:t>
      </w:r>
      <w:r w:rsidR="00E72703">
        <w:rPr>
          <w:rFonts w:cs="Baskerville"/>
          <w:smallCaps/>
        </w:rPr>
        <w:t>chief of police</w:t>
      </w:r>
      <w:r w:rsidR="00BE67F8" w:rsidRPr="00BE67F8">
        <w:rPr>
          <w:rFonts w:cs="Baskerville"/>
          <w:smallCaps/>
        </w:rPr>
        <w:t>.</w:t>
      </w:r>
      <w:r w:rsidR="00521D2F">
        <w:rPr>
          <w:rFonts w:cs="Baskerville"/>
          <w:smallCaps/>
        </w:rPr>
        <w:t>]</w:t>
      </w:r>
    </w:p>
    <w:p w14:paraId="4DB4CCFE" w14:textId="7E671AEF" w:rsidR="000507EF" w:rsidRPr="00BE67F8" w:rsidRDefault="00BE67F8" w:rsidP="000507EF">
      <w:pPr>
        <w:pStyle w:val="Lyric"/>
      </w:pPr>
      <w:r w:rsidRPr="00BE67F8">
        <w:t>P</w:t>
      </w:r>
      <w:r w:rsidR="000507EF" w:rsidRPr="00BE67F8">
        <w:t>r</w:t>
      </w:r>
      <w:r w:rsidR="00E72703">
        <w:t>owling round the diamond fields</w:t>
      </w:r>
    </w:p>
    <w:p w14:paraId="2C290B82" w14:textId="6F48215B" w:rsidR="000507EF" w:rsidRPr="00BE67F8" w:rsidRDefault="00BE67F8" w:rsidP="000507EF">
      <w:pPr>
        <w:pStyle w:val="Lyric"/>
      </w:pPr>
      <w:r w:rsidRPr="00BE67F8">
        <w:t>A</w:t>
      </w:r>
      <w:r w:rsidR="000507EF" w:rsidRPr="00BE67F8">
        <w:t>t twelve o’clock at night,</w:t>
      </w:r>
    </w:p>
    <w:p w14:paraId="3DAB4EE5" w14:textId="22E74ADA" w:rsidR="000507EF" w:rsidRPr="00BE67F8" w:rsidRDefault="00BE67F8" w:rsidP="000507EF">
      <w:pPr>
        <w:pStyle w:val="Lyric"/>
      </w:pPr>
      <w:r w:rsidRPr="00BE67F8">
        <w:t>S</w:t>
      </w:r>
      <w:r w:rsidR="000507EF" w:rsidRPr="00BE67F8">
        <w:t>eeing all was right,</w:t>
      </w:r>
    </w:p>
    <w:p w14:paraId="6FFE8AC5" w14:textId="7D03C026" w:rsidR="000507EF" w:rsidRPr="00BE67F8" w:rsidRDefault="00BE67F8" w:rsidP="000507EF">
      <w:pPr>
        <w:pStyle w:val="Lyric"/>
      </w:pPr>
      <w:r w:rsidRPr="00BE67F8">
        <w:t>S</w:t>
      </w:r>
      <w:r w:rsidR="00E72703">
        <w:t>afe and sound and tight,</w:t>
      </w:r>
    </w:p>
    <w:p w14:paraId="131E90C5" w14:textId="778D2BF6" w:rsidR="000507EF" w:rsidRPr="00BE67F8" w:rsidRDefault="00BE67F8" w:rsidP="000507EF">
      <w:pPr>
        <w:pStyle w:val="Lyric"/>
      </w:pPr>
      <w:r w:rsidRPr="00BE67F8">
        <w:t>T</w:t>
      </w:r>
      <w:r w:rsidR="00E72703">
        <w:t>here we</w:t>
      </w:r>
      <w:r w:rsidR="000507EF" w:rsidRPr="00BE67F8">
        <w:t xml:space="preserve"> found a party</w:t>
      </w:r>
    </w:p>
    <w:p w14:paraId="16A489F2" w14:textId="7DA1DD7E" w:rsidR="000507EF" w:rsidRPr="00BE67F8" w:rsidRDefault="00BE67F8" w:rsidP="000507EF">
      <w:pPr>
        <w:pStyle w:val="Lyric"/>
      </w:pPr>
      <w:r w:rsidRPr="00BE67F8">
        <w:t>S</w:t>
      </w:r>
      <w:r w:rsidR="00E72703">
        <w:t>uspicious, oh yes, quite,</w:t>
      </w:r>
    </w:p>
    <w:p w14:paraId="414CBB1E" w14:textId="5DB3EB97" w:rsidR="000507EF" w:rsidRPr="00BE67F8" w:rsidRDefault="00BE67F8" w:rsidP="000507EF">
      <w:pPr>
        <w:pStyle w:val="Lyric"/>
      </w:pPr>
      <w:r w:rsidRPr="00BE67F8">
        <w:t>W</w:t>
      </w:r>
      <w:r w:rsidR="00E72703">
        <w:t>hom we have arrested</w:t>
      </w:r>
    </w:p>
    <w:p w14:paraId="37B33C33" w14:textId="35EB9E69" w:rsidR="000507EF" w:rsidRPr="00BE67F8" w:rsidRDefault="00BE67F8" w:rsidP="000507EF">
      <w:pPr>
        <w:pStyle w:val="Lyric"/>
      </w:pPr>
      <w:r w:rsidRPr="00BE67F8">
        <w:t>F</w:t>
      </w:r>
      <w:r w:rsidR="00E72703">
        <w:t>or to bring before your sight.</w:t>
      </w:r>
    </w:p>
    <w:p w14:paraId="032150B3" w14:textId="77777777" w:rsidR="00E72703" w:rsidRDefault="00E72703" w:rsidP="000507EF">
      <w:pPr>
        <w:pStyle w:val="Lyric"/>
      </w:pPr>
    </w:p>
    <w:p w14:paraId="7219433F" w14:textId="0DDD67CA" w:rsidR="000507EF" w:rsidRPr="00BE67F8" w:rsidRDefault="00BE67F8" w:rsidP="000507EF">
      <w:pPr>
        <w:pStyle w:val="Lyric"/>
      </w:pPr>
      <w:r w:rsidRPr="00BE67F8">
        <w:t>W</w:t>
      </w:r>
      <w:r w:rsidR="00E72703">
        <w:t>ho they are</w:t>
      </w:r>
      <w:r w:rsidR="000507EF" w:rsidRPr="00BE67F8">
        <w:t xml:space="preserve"> or what they are,</w:t>
      </w:r>
    </w:p>
    <w:p w14:paraId="4E35B61B" w14:textId="0A21D01E" w:rsidR="000507EF" w:rsidRPr="00BE67F8" w:rsidRDefault="00BE67F8" w:rsidP="000507EF">
      <w:pPr>
        <w:pStyle w:val="Lyric"/>
      </w:pPr>
      <w:r w:rsidRPr="00BE67F8">
        <w:t>W</w:t>
      </w:r>
      <w:r w:rsidR="00E72703">
        <w:t>e’re not prepared to say.</w:t>
      </w:r>
    </w:p>
    <w:p w14:paraId="7D980B23" w14:textId="18308D90" w:rsidR="000507EF" w:rsidRPr="00BE67F8" w:rsidRDefault="00BE67F8" w:rsidP="000507EF">
      <w:pPr>
        <w:pStyle w:val="Lyric"/>
      </w:pPr>
      <w:r w:rsidRPr="00BE67F8">
        <w:t>T</w:t>
      </w:r>
      <w:r w:rsidR="00E72703">
        <w:t>hey are on their way.</w:t>
      </w:r>
    </w:p>
    <w:p w14:paraId="4CF03C0B" w14:textId="48E0C0F7" w:rsidR="000507EF" w:rsidRPr="00BE67F8" w:rsidRDefault="00BE67F8" w:rsidP="000507EF">
      <w:pPr>
        <w:pStyle w:val="Lyric"/>
      </w:pPr>
      <w:r w:rsidRPr="00BE67F8">
        <w:t>T</w:t>
      </w:r>
      <w:r w:rsidR="00B31674">
        <w:t xml:space="preserve">hey </w:t>
      </w:r>
      <w:proofErr w:type="gramStart"/>
      <w:r w:rsidR="00B31674">
        <w:t>be</w:t>
      </w:r>
      <w:proofErr w:type="gramEnd"/>
      <w:r w:rsidR="00B31674">
        <w:t xml:space="preserve"> here with the day.</w:t>
      </w:r>
    </w:p>
    <w:p w14:paraId="373C556D" w14:textId="0EF51952" w:rsidR="000507EF" w:rsidRPr="00BE67F8" w:rsidRDefault="00BE67F8" w:rsidP="000507EF">
      <w:pPr>
        <w:pStyle w:val="Lyric"/>
      </w:pPr>
      <w:r w:rsidRPr="00BE67F8">
        <w:t>A trial scene</w:t>
      </w:r>
      <w:r w:rsidR="000507EF" w:rsidRPr="00BE67F8">
        <w:t xml:space="preserve"> is called for</w:t>
      </w:r>
    </w:p>
    <w:p w14:paraId="20A611DD" w14:textId="0070B9F5" w:rsidR="000507EF" w:rsidRPr="00BE67F8" w:rsidRDefault="00BE67F8" w:rsidP="000507EF">
      <w:pPr>
        <w:pStyle w:val="Lyric"/>
      </w:pPr>
      <w:r w:rsidRPr="00BE67F8">
        <w:t>B</w:t>
      </w:r>
      <w:r w:rsidR="000507EF" w:rsidRPr="00BE67F8">
        <w:t>y the wording of the play,</w:t>
      </w:r>
    </w:p>
    <w:p w14:paraId="1E0807E8" w14:textId="49365C5B" w:rsidR="000507EF" w:rsidRPr="00BE67F8" w:rsidRDefault="00BE67F8" w:rsidP="000507EF">
      <w:pPr>
        <w:pStyle w:val="Lyric"/>
      </w:pPr>
      <w:r w:rsidRPr="00BE67F8">
        <w:t>S</w:t>
      </w:r>
      <w:r w:rsidR="00B31674">
        <w:t>o you’ll have to get up</w:t>
      </w:r>
    </w:p>
    <w:p w14:paraId="352400BC" w14:textId="26D8AE4F" w:rsidR="000507EF" w:rsidRPr="00BE67F8" w:rsidRDefault="00BE67F8" w:rsidP="000507EF">
      <w:pPr>
        <w:pStyle w:val="Lyric"/>
      </w:pPr>
      <w:proofErr w:type="gramStart"/>
      <w:r w:rsidRPr="00BE67F8">
        <w:t>A</w:t>
      </w:r>
      <w:r w:rsidR="00B31674">
        <w:t>nd your dignity display.</w:t>
      </w:r>
      <w:proofErr w:type="gramEnd"/>
    </w:p>
    <w:p w14:paraId="413D01A4" w14:textId="77777777" w:rsidR="000507EF" w:rsidRDefault="000507EF" w:rsidP="000507EF">
      <w:pPr>
        <w:pStyle w:val="Lyric"/>
      </w:pPr>
    </w:p>
    <w:p w14:paraId="3021989A" w14:textId="21B04EAB" w:rsidR="00E72703" w:rsidRPr="00E72703" w:rsidRDefault="00E72703" w:rsidP="00E72703">
      <w:pPr>
        <w:pStyle w:val="CharacterName"/>
        <w:rPr>
          <w:rFonts w:cs="Baskerville"/>
          <w:smallCaps/>
        </w:rPr>
      </w:pPr>
      <w:r>
        <w:rPr>
          <w:rFonts w:cs="Baskerville"/>
          <w:smallCaps/>
        </w:rPr>
        <w:t>[policemen</w:t>
      </w:r>
      <w:r w:rsidRPr="00BE67F8">
        <w:rPr>
          <w:rFonts w:cs="Baskerville"/>
          <w:smallCaps/>
        </w:rPr>
        <w:t>.</w:t>
      </w:r>
      <w:r>
        <w:rPr>
          <w:rFonts w:cs="Baskerville"/>
          <w:smallCaps/>
        </w:rPr>
        <w:t>]</w:t>
      </w:r>
    </w:p>
    <w:p w14:paraId="5C74C625" w14:textId="67B90ED6" w:rsidR="000507EF" w:rsidRPr="00BE67F8" w:rsidRDefault="00BE67F8" w:rsidP="000507EF">
      <w:pPr>
        <w:pStyle w:val="Lyric"/>
      </w:pPr>
      <w:r w:rsidRPr="00BE67F8">
        <w:t>W</w:t>
      </w:r>
      <w:r w:rsidR="00B31674">
        <w:t>alk into the courtroom</w:t>
      </w:r>
    </w:p>
    <w:p w14:paraId="06E263EB" w14:textId="03EE85D9" w:rsidR="000507EF" w:rsidRPr="00BE67F8" w:rsidRDefault="00BE67F8" w:rsidP="000507EF">
      <w:pPr>
        <w:pStyle w:val="Lyric"/>
      </w:pPr>
      <w:proofErr w:type="gramStart"/>
      <w:r w:rsidRPr="00BE67F8">
        <w:t>T</w:t>
      </w:r>
      <w:r w:rsidR="000507EF" w:rsidRPr="00BE67F8">
        <w:t>here</w:t>
      </w:r>
      <w:proofErr w:type="gramEnd"/>
      <w:r w:rsidR="000507EF" w:rsidRPr="00BE67F8">
        <w:t xml:space="preserve"> to have a jolly,</w:t>
      </w:r>
    </w:p>
    <w:p w14:paraId="361FE61E" w14:textId="1BDA1B87" w:rsidR="000507EF" w:rsidRPr="00BE67F8" w:rsidRDefault="00BE67F8" w:rsidP="000507EF">
      <w:pPr>
        <w:pStyle w:val="Lyric"/>
      </w:pPr>
      <w:proofErr w:type="gramStart"/>
      <w:r w:rsidRPr="00BE67F8">
        <w:t>T</w:t>
      </w:r>
      <w:r w:rsidR="000507EF" w:rsidRPr="00BE67F8">
        <w:t>here</w:t>
      </w:r>
      <w:proofErr w:type="gramEnd"/>
      <w:r w:rsidR="000507EF" w:rsidRPr="00BE67F8">
        <w:t xml:space="preserve"> to have a jolly,</w:t>
      </w:r>
    </w:p>
    <w:p w14:paraId="00CBEC23" w14:textId="2BD80AAD" w:rsidR="000507EF" w:rsidRPr="00BE67F8" w:rsidRDefault="00BE67F8" w:rsidP="000507EF">
      <w:pPr>
        <w:pStyle w:val="Lyric"/>
      </w:pPr>
      <w:r w:rsidRPr="00BE67F8">
        <w:t>J</w:t>
      </w:r>
      <w:r w:rsidR="00B31674">
        <w:t>olly old carouse.</w:t>
      </w:r>
    </w:p>
    <w:p w14:paraId="2A2EA906" w14:textId="17FFA384" w:rsidR="000507EF" w:rsidRPr="00BE67F8" w:rsidRDefault="00BE67F8" w:rsidP="000507EF">
      <w:pPr>
        <w:pStyle w:val="Lyric"/>
      </w:pPr>
      <w:r w:rsidRPr="00BE67F8">
        <w:t>W</w:t>
      </w:r>
      <w:r w:rsidR="00B31674">
        <w:t>ith a king like ours</w:t>
      </w:r>
    </w:p>
    <w:p w14:paraId="5B170865" w14:textId="44330946" w:rsidR="000507EF" w:rsidRPr="00BE67F8" w:rsidRDefault="00BE67F8" w:rsidP="000507EF">
      <w:pPr>
        <w:pStyle w:val="Lyric"/>
      </w:pPr>
      <w:r w:rsidRPr="00BE67F8">
        <w:t>W</w:t>
      </w:r>
      <w:r w:rsidR="000507EF" w:rsidRPr="00BE67F8">
        <w:t>e’re never meancholly,</w:t>
      </w:r>
    </w:p>
    <w:p w14:paraId="1DA9FF65" w14:textId="16ED29A1" w:rsidR="000507EF" w:rsidRPr="00BE67F8" w:rsidRDefault="00BE67F8" w:rsidP="000507EF">
      <w:pPr>
        <w:pStyle w:val="Lyric"/>
      </w:pPr>
      <w:r w:rsidRPr="00BE67F8">
        <w:t>T</w:t>
      </w:r>
      <w:r w:rsidR="001901B1">
        <w:t>hough not fond of folly</w:t>
      </w:r>
    </w:p>
    <w:p w14:paraId="1DB788AE" w14:textId="7B7DEE8C" w:rsidR="000507EF" w:rsidRPr="00BE67F8" w:rsidRDefault="00BE67F8" w:rsidP="000507EF">
      <w:pPr>
        <w:pStyle w:val="Lyric"/>
      </w:pPr>
      <w:r w:rsidRPr="00BE67F8">
        <w:t>I</w:t>
      </w:r>
      <w:r w:rsidR="000507EF" w:rsidRPr="00BE67F8">
        <w:t xml:space="preserve">s his royal </w:t>
      </w:r>
      <w:proofErr w:type="gramStart"/>
      <w:r w:rsidR="000507EF" w:rsidRPr="00BE67F8">
        <w:t>spouse.</w:t>
      </w:r>
      <w:proofErr w:type="gramEnd"/>
    </w:p>
    <w:p w14:paraId="25033D86" w14:textId="77777777" w:rsidR="000507EF" w:rsidRDefault="000507EF" w:rsidP="000507EF">
      <w:pPr>
        <w:pStyle w:val="Lyric"/>
      </w:pPr>
    </w:p>
    <w:p w14:paraId="03C6B225" w14:textId="1987D28A" w:rsidR="00E72703" w:rsidRPr="00E72703" w:rsidRDefault="00E72703" w:rsidP="00E72703">
      <w:pPr>
        <w:pStyle w:val="CharacterName"/>
        <w:rPr>
          <w:rFonts w:cs="Baskerville"/>
          <w:smallCaps/>
        </w:rPr>
      </w:pPr>
      <w:r>
        <w:rPr>
          <w:rFonts w:cs="Baskerville"/>
          <w:smallCaps/>
        </w:rPr>
        <w:t>[chief of police</w:t>
      </w:r>
      <w:r w:rsidRPr="00BE67F8">
        <w:rPr>
          <w:rFonts w:cs="Baskerville"/>
          <w:smallCaps/>
        </w:rPr>
        <w:t>.</w:t>
      </w:r>
      <w:r>
        <w:rPr>
          <w:rFonts w:cs="Baskerville"/>
          <w:smallCaps/>
        </w:rPr>
        <w:t>]</w:t>
      </w:r>
    </w:p>
    <w:p w14:paraId="085C0E02" w14:textId="77094557" w:rsidR="000507EF" w:rsidRPr="00BE67F8" w:rsidRDefault="00BE67F8" w:rsidP="000507EF">
      <w:pPr>
        <w:pStyle w:val="Lyric"/>
      </w:pPr>
      <w:r w:rsidRPr="00BE67F8">
        <w:t>S</w:t>
      </w:r>
      <w:r w:rsidR="00B31674">
        <w:t>orry to disturb you</w:t>
      </w:r>
    </w:p>
    <w:p w14:paraId="4E920B69" w14:textId="1E6A0161" w:rsidR="000507EF" w:rsidRPr="00BE67F8" w:rsidRDefault="00BE67F8" w:rsidP="000507EF">
      <w:pPr>
        <w:pStyle w:val="Lyric"/>
      </w:pPr>
      <w:proofErr w:type="gramStart"/>
      <w:r w:rsidRPr="00BE67F8">
        <w:t>W</w:t>
      </w:r>
      <w:r w:rsidR="001901B1">
        <w:t>hile you were a-</w:t>
      </w:r>
      <w:r w:rsidR="00B31674">
        <w:t>sleeping.</w:t>
      </w:r>
      <w:proofErr w:type="gramEnd"/>
    </w:p>
    <w:p w14:paraId="53CCAD2F" w14:textId="61E9F348" w:rsidR="000507EF" w:rsidRPr="00BE67F8" w:rsidRDefault="00BE67F8" w:rsidP="000507EF">
      <w:pPr>
        <w:pStyle w:val="Lyric"/>
      </w:pPr>
      <w:r w:rsidRPr="00BE67F8">
        <w:t>T</w:t>
      </w:r>
      <w:r w:rsidR="001901B1">
        <w:t>hey are in our keeping,</w:t>
      </w:r>
    </w:p>
    <w:p w14:paraId="6E1CCF72" w14:textId="5521FFF3" w:rsidR="000507EF" w:rsidRPr="00BE67F8" w:rsidRDefault="00BE67F8" w:rsidP="000507EF">
      <w:pPr>
        <w:pStyle w:val="Lyric"/>
      </w:pPr>
      <w:r w:rsidRPr="00BE67F8">
        <w:t>A</w:t>
      </w:r>
      <w:r w:rsidR="00B31674">
        <w:t>nd the dawn is creeping.</w:t>
      </w:r>
    </w:p>
    <w:p w14:paraId="624F2D6A" w14:textId="6726EEAA" w:rsidR="000507EF" w:rsidRPr="00BE67F8" w:rsidRDefault="00BE67F8" w:rsidP="000507EF">
      <w:pPr>
        <w:pStyle w:val="Lyric"/>
      </w:pPr>
      <w:r w:rsidRPr="00BE67F8">
        <w:t>E</w:t>
      </w:r>
      <w:r w:rsidR="00B31674">
        <w:t>re you think it’s time for him</w:t>
      </w:r>
      <w:r w:rsidR="001901B1">
        <w:t>,</w:t>
      </w:r>
    </w:p>
    <w:p w14:paraId="128E3605" w14:textId="2948D3C0" w:rsidR="000507EF" w:rsidRPr="00BE67F8" w:rsidRDefault="00BE67F8" w:rsidP="000507EF">
      <w:pPr>
        <w:pStyle w:val="Lyric"/>
      </w:pPr>
      <w:r w:rsidRPr="00BE67F8">
        <w:t>T</w:t>
      </w:r>
      <w:r w:rsidR="00B31674">
        <w:t>he sun will be a-peeping.</w:t>
      </w:r>
    </w:p>
    <w:p w14:paraId="74BB109D" w14:textId="0D8D1616" w:rsidR="000507EF" w:rsidRPr="00BE67F8" w:rsidRDefault="00BE67F8" w:rsidP="000507EF">
      <w:pPr>
        <w:pStyle w:val="Lyric"/>
      </w:pPr>
      <w:r w:rsidRPr="00BE67F8">
        <w:t>M</w:t>
      </w:r>
      <w:r w:rsidR="00B31674">
        <w:t>orning dews al</w:t>
      </w:r>
      <w:r w:rsidR="000507EF" w:rsidRPr="00BE67F8">
        <w:t>ready</w:t>
      </w:r>
    </w:p>
    <w:p w14:paraId="47795D15" w14:textId="083CA5B7" w:rsidR="000507EF" w:rsidRPr="00BE67F8" w:rsidRDefault="00BE67F8" w:rsidP="000507EF">
      <w:pPr>
        <w:pStyle w:val="Lyric"/>
      </w:pPr>
      <w:r w:rsidRPr="00BE67F8">
        <w:t>O</w:t>
      </w:r>
      <w:r w:rsidR="00B31674">
        <w:t>n the verdant grass are weeping.</w:t>
      </w:r>
    </w:p>
    <w:p w14:paraId="0AA4CAC8" w14:textId="77777777" w:rsidR="00E72703" w:rsidRDefault="00E72703" w:rsidP="000507EF">
      <w:pPr>
        <w:pStyle w:val="Lyric"/>
      </w:pPr>
    </w:p>
    <w:p w14:paraId="15F4C6D3" w14:textId="20843643" w:rsidR="000507EF" w:rsidRPr="00BE67F8" w:rsidRDefault="00BE67F8" w:rsidP="000507EF">
      <w:pPr>
        <w:pStyle w:val="Lyric"/>
      </w:pPr>
      <w:r w:rsidRPr="00BE67F8">
        <w:t>S</w:t>
      </w:r>
      <w:r w:rsidR="000507EF" w:rsidRPr="00BE67F8">
        <w:t>o we thought we’d better come</w:t>
      </w:r>
    </w:p>
    <w:p w14:paraId="6A7C381C" w14:textId="2382892E" w:rsidR="000507EF" w:rsidRPr="00BE67F8" w:rsidRDefault="00BE67F8" w:rsidP="000507EF">
      <w:pPr>
        <w:pStyle w:val="Lyric"/>
      </w:pPr>
      <w:r w:rsidRPr="00BE67F8">
        <w:t>A</w:t>
      </w:r>
      <w:r w:rsidR="00B31674">
        <w:t>nd tell you of the news.</w:t>
      </w:r>
    </w:p>
    <w:p w14:paraId="3A817180" w14:textId="533F16C5" w:rsidR="000507EF" w:rsidRPr="00BE67F8" w:rsidRDefault="00BE67F8" w:rsidP="000507EF">
      <w:pPr>
        <w:pStyle w:val="Lyric"/>
      </w:pPr>
      <w:proofErr w:type="spellStart"/>
      <w:r w:rsidRPr="00BE67F8">
        <w:t>E</w:t>
      </w:r>
      <w:r w:rsidR="00B31674">
        <w:t>’en</w:t>
      </w:r>
      <w:proofErr w:type="spellEnd"/>
      <w:r w:rsidR="00B31674">
        <w:t xml:space="preserve"> if of your snooze,</w:t>
      </w:r>
    </w:p>
    <w:p w14:paraId="12EC017C" w14:textId="4503FC38" w:rsidR="000507EF" w:rsidRPr="00BE67F8" w:rsidRDefault="00BE67F8" w:rsidP="000507EF">
      <w:pPr>
        <w:pStyle w:val="Lyric"/>
      </w:pPr>
      <w:r w:rsidRPr="00BE67F8">
        <w:t>W</w:t>
      </w:r>
      <w:r w:rsidR="00B31674">
        <w:t>e did you disabuse.</w:t>
      </w:r>
    </w:p>
    <w:p w14:paraId="0301BE8D" w14:textId="1EE53EFF" w:rsidR="000507EF" w:rsidRPr="00BE67F8" w:rsidRDefault="00BE67F8" w:rsidP="000507EF">
      <w:pPr>
        <w:pStyle w:val="Lyric"/>
      </w:pPr>
      <w:r w:rsidRPr="00BE67F8">
        <w:t>A</w:t>
      </w:r>
      <w:r w:rsidR="00B31674">
        <w:t>nd we hope your company</w:t>
      </w:r>
    </w:p>
    <w:p w14:paraId="74F7EC27" w14:textId="3F8AEEF8" w:rsidR="000507EF" w:rsidRPr="00BE67F8" w:rsidRDefault="00BE67F8" w:rsidP="000507EF">
      <w:pPr>
        <w:pStyle w:val="Lyric"/>
      </w:pPr>
      <w:r w:rsidRPr="00BE67F8">
        <w:t>T</w:t>
      </w:r>
      <w:r w:rsidR="00B31674">
        <w:t>hat you will not refuse.</w:t>
      </w:r>
    </w:p>
    <w:p w14:paraId="662B9891" w14:textId="6FEC1F41" w:rsidR="000507EF" w:rsidRPr="00BE67F8" w:rsidRDefault="00BE67F8" w:rsidP="000507EF">
      <w:pPr>
        <w:pStyle w:val="Lyric"/>
      </w:pPr>
      <w:r w:rsidRPr="00BE67F8">
        <w:t>B</w:t>
      </w:r>
      <w:r w:rsidR="00B31674">
        <w:t>ut into the courtroom come,</w:t>
      </w:r>
    </w:p>
    <w:p w14:paraId="3188E1F2" w14:textId="0A888FF9" w:rsidR="000507EF" w:rsidRPr="00BE67F8" w:rsidRDefault="00BE67F8" w:rsidP="000507EF">
      <w:pPr>
        <w:pStyle w:val="Lyric"/>
      </w:pPr>
      <w:r w:rsidRPr="00BE67F8">
        <w:t>A</w:t>
      </w:r>
      <w:r w:rsidR="000507EF" w:rsidRPr="00BE67F8">
        <w:t>nd give them all their dues.</w:t>
      </w:r>
    </w:p>
    <w:p w14:paraId="6B50D0A3" w14:textId="77777777" w:rsidR="000507EF" w:rsidRDefault="000507EF" w:rsidP="000507EF">
      <w:pPr>
        <w:pStyle w:val="Lyric"/>
      </w:pPr>
    </w:p>
    <w:p w14:paraId="0BA188E1" w14:textId="38B1066E" w:rsidR="00E72703" w:rsidRPr="00E72703" w:rsidRDefault="00E72703" w:rsidP="00E72703">
      <w:pPr>
        <w:pStyle w:val="CharacterName"/>
        <w:rPr>
          <w:rFonts w:cs="Baskerville"/>
          <w:smallCaps/>
        </w:rPr>
      </w:pPr>
      <w:r>
        <w:rPr>
          <w:rFonts w:cs="Baskerville"/>
          <w:smallCaps/>
        </w:rPr>
        <w:t>[policemen</w:t>
      </w:r>
      <w:r w:rsidRPr="00BE67F8">
        <w:rPr>
          <w:rFonts w:cs="Baskerville"/>
          <w:smallCaps/>
        </w:rPr>
        <w:t>.</w:t>
      </w:r>
      <w:r>
        <w:rPr>
          <w:rFonts w:cs="Baskerville"/>
          <w:smallCaps/>
        </w:rPr>
        <w:t>]</w:t>
      </w:r>
    </w:p>
    <w:p w14:paraId="74C84265" w14:textId="77777777" w:rsidR="00B31674" w:rsidRPr="00BE67F8" w:rsidRDefault="00B31674" w:rsidP="00B31674">
      <w:pPr>
        <w:pStyle w:val="Lyric"/>
      </w:pPr>
      <w:r w:rsidRPr="00BE67F8">
        <w:t>W</w:t>
      </w:r>
      <w:r>
        <w:t>alk into the courtroom</w:t>
      </w:r>
    </w:p>
    <w:p w14:paraId="41A80D16" w14:textId="77777777" w:rsidR="00B31674" w:rsidRPr="00BE67F8" w:rsidRDefault="00B31674" w:rsidP="00B31674">
      <w:pPr>
        <w:pStyle w:val="Lyric"/>
      </w:pPr>
      <w:proofErr w:type="gramStart"/>
      <w:r w:rsidRPr="00BE67F8">
        <w:t>There</w:t>
      </w:r>
      <w:proofErr w:type="gramEnd"/>
      <w:r w:rsidRPr="00BE67F8">
        <w:t xml:space="preserve"> to have a jolly,</w:t>
      </w:r>
    </w:p>
    <w:p w14:paraId="670ACA26" w14:textId="77777777" w:rsidR="00B31674" w:rsidRPr="00BE67F8" w:rsidRDefault="00B31674" w:rsidP="00B31674">
      <w:pPr>
        <w:pStyle w:val="Lyric"/>
      </w:pPr>
      <w:proofErr w:type="gramStart"/>
      <w:r w:rsidRPr="00BE67F8">
        <w:t>There</w:t>
      </w:r>
      <w:proofErr w:type="gramEnd"/>
      <w:r w:rsidRPr="00BE67F8">
        <w:t xml:space="preserve"> to have a jolly,</w:t>
      </w:r>
    </w:p>
    <w:p w14:paraId="23FA06BF" w14:textId="77777777" w:rsidR="00B31674" w:rsidRPr="00BE67F8" w:rsidRDefault="00B31674" w:rsidP="00B31674">
      <w:pPr>
        <w:pStyle w:val="Lyric"/>
      </w:pPr>
      <w:r w:rsidRPr="00BE67F8">
        <w:t>J</w:t>
      </w:r>
      <w:r>
        <w:t>olly old carouse.</w:t>
      </w:r>
    </w:p>
    <w:p w14:paraId="49E1994A" w14:textId="77777777" w:rsidR="00B31674" w:rsidRPr="00BE67F8" w:rsidRDefault="00B31674" w:rsidP="00B31674">
      <w:pPr>
        <w:pStyle w:val="Lyric"/>
      </w:pPr>
      <w:r w:rsidRPr="00BE67F8">
        <w:t>W</w:t>
      </w:r>
      <w:r>
        <w:t>ith a king like ours</w:t>
      </w:r>
    </w:p>
    <w:p w14:paraId="6EC285CB" w14:textId="074F6485" w:rsidR="00B31674" w:rsidRPr="00BE67F8" w:rsidRDefault="001901B1" w:rsidP="00B31674">
      <w:pPr>
        <w:pStyle w:val="Lyric"/>
      </w:pPr>
      <w:r>
        <w:t>We’re never melanchol</w:t>
      </w:r>
      <w:r w:rsidR="00B31674" w:rsidRPr="00BE67F8">
        <w:t>y,</w:t>
      </w:r>
    </w:p>
    <w:p w14:paraId="3793BBC0" w14:textId="77777777" w:rsidR="00B31674" w:rsidRPr="00BE67F8" w:rsidRDefault="00B31674" w:rsidP="00B31674">
      <w:pPr>
        <w:pStyle w:val="Lyric"/>
      </w:pPr>
      <w:r w:rsidRPr="00BE67F8">
        <w:t>Though not fond of folly,</w:t>
      </w:r>
    </w:p>
    <w:p w14:paraId="39968A18" w14:textId="77777777" w:rsidR="00B31674" w:rsidRPr="00BE67F8" w:rsidRDefault="00B31674" w:rsidP="00B31674">
      <w:pPr>
        <w:pStyle w:val="Lyric"/>
      </w:pPr>
      <w:r w:rsidRPr="00BE67F8">
        <w:t xml:space="preserve">Is his royal </w:t>
      </w:r>
      <w:proofErr w:type="gramStart"/>
      <w:r w:rsidRPr="00BE67F8">
        <w:t>spouse.</w:t>
      </w:r>
      <w:proofErr w:type="gramEnd"/>
    </w:p>
    <w:p w14:paraId="68AD95A8" w14:textId="77777777" w:rsidR="000507EF" w:rsidRPr="000507EF" w:rsidRDefault="000507EF" w:rsidP="000507EF">
      <w:pPr>
        <w:rPr>
          <w:rFonts w:cs="Baskerville"/>
        </w:rPr>
      </w:pPr>
    </w:p>
    <w:p w14:paraId="1D5B682B" w14:textId="6B885AA7" w:rsidR="000507EF" w:rsidRPr="000507EF" w:rsidRDefault="000507EF" w:rsidP="00BE67F8">
      <w:pPr>
        <w:pStyle w:val="CharacterName"/>
        <w:rPr>
          <w:rFonts w:cs="Baskerville"/>
        </w:rPr>
      </w:pPr>
      <w:r w:rsidRPr="00BE67F8">
        <w:rPr>
          <w:rFonts w:cs="Baskerville"/>
          <w:smallCaps/>
        </w:rPr>
        <w:t>king</w:t>
      </w:r>
      <w:r w:rsidR="00BE67F8">
        <w:rPr>
          <w:rFonts w:cs="Baskerville"/>
          <w:smallCaps/>
        </w:rPr>
        <w:t xml:space="preserve">. </w:t>
      </w:r>
      <w:proofErr w:type="spellStart"/>
      <w:proofErr w:type="gramStart"/>
      <w:r w:rsidR="00B31674">
        <w:rPr>
          <w:rFonts w:cs="Baskerville"/>
        </w:rPr>
        <w:t>’Tis</w:t>
      </w:r>
      <w:proofErr w:type="spellEnd"/>
      <w:r w:rsidR="00B31674">
        <w:rPr>
          <w:rFonts w:cs="Baskerville"/>
        </w:rPr>
        <w:t xml:space="preserve"> well.</w:t>
      </w:r>
      <w:proofErr w:type="gramEnd"/>
      <w:r w:rsidR="00B31674">
        <w:rPr>
          <w:rFonts w:cs="Baskerville"/>
        </w:rPr>
        <w:t xml:space="preserve"> T</w:t>
      </w:r>
      <w:r w:rsidRPr="000507EF">
        <w:rPr>
          <w:rFonts w:cs="Baskerville"/>
        </w:rPr>
        <w:t>hese diamond thieves have gone too far</w:t>
      </w:r>
      <w:r w:rsidR="00B31674">
        <w:rPr>
          <w:rFonts w:cs="Baskerville"/>
        </w:rPr>
        <w:t>.</w:t>
      </w:r>
      <w:r w:rsidR="00BE67F8">
        <w:rPr>
          <w:rFonts w:cs="Baskerville"/>
        </w:rPr>
        <w:br/>
      </w:r>
      <w:r w:rsidRPr="000507EF">
        <w:rPr>
          <w:rFonts w:cs="Baskerville"/>
        </w:rPr>
        <w:t>But I’m on hand to see they punished are</w:t>
      </w:r>
      <w:r w:rsidR="00B31674">
        <w:rPr>
          <w:rFonts w:cs="Baskerville"/>
        </w:rPr>
        <w:t>.</w:t>
      </w:r>
      <w:r w:rsidR="00BE67F8">
        <w:rPr>
          <w:rFonts w:cs="Baskerville"/>
        </w:rPr>
        <w:br/>
      </w:r>
      <w:r w:rsidRPr="000507EF">
        <w:rPr>
          <w:rFonts w:cs="Baskerville"/>
        </w:rPr>
        <w:t>Confine them in the dungeon ’</w:t>
      </w:r>
      <w:proofErr w:type="spellStart"/>
      <w:r w:rsidRPr="000507EF">
        <w:rPr>
          <w:rFonts w:cs="Baskerville"/>
        </w:rPr>
        <w:t>neath</w:t>
      </w:r>
      <w:proofErr w:type="spellEnd"/>
      <w:r w:rsidRPr="000507EF">
        <w:rPr>
          <w:rFonts w:cs="Baskerville"/>
        </w:rPr>
        <w:t xml:space="preserve"> the tower</w:t>
      </w:r>
      <w:r w:rsidR="00BE67F8">
        <w:rPr>
          <w:rFonts w:cs="Baskerville"/>
        </w:rPr>
        <w:br/>
      </w:r>
      <w:r w:rsidR="00B31674">
        <w:rPr>
          <w:rFonts w:cs="Baskerville"/>
        </w:rPr>
        <w:t xml:space="preserve">Until the clock strikes </w:t>
      </w:r>
      <w:proofErr w:type="gramStart"/>
      <w:r w:rsidR="00B31674">
        <w:rPr>
          <w:rFonts w:cs="Baskerville"/>
        </w:rPr>
        <w:t>twelve.</w:t>
      </w:r>
      <w:proofErr w:type="gramEnd"/>
      <w:r w:rsidR="00B31674">
        <w:rPr>
          <w:rFonts w:cs="Baskerville"/>
        </w:rPr>
        <w:t xml:space="preserve"> . . .</w:t>
      </w:r>
      <w:r w:rsidR="00BE67F8">
        <w:rPr>
          <w:rFonts w:cs="Baskerville"/>
        </w:rPr>
        <w:br/>
      </w:r>
      <w:r w:rsidRPr="000507EF">
        <w:rPr>
          <w:rFonts w:cs="Baskerville"/>
        </w:rPr>
        <w:t>At that hour</w:t>
      </w:r>
      <w:r w:rsidR="00B31674">
        <w:rPr>
          <w:rFonts w:cs="Baskerville"/>
        </w:rPr>
        <w:t>: off with their heads!</w:t>
      </w:r>
    </w:p>
    <w:p w14:paraId="56B80765" w14:textId="77777777" w:rsidR="000507EF" w:rsidRPr="000507EF" w:rsidRDefault="000507EF" w:rsidP="000507EF">
      <w:pPr>
        <w:rPr>
          <w:rFonts w:cs="Baskerville"/>
        </w:rPr>
      </w:pPr>
    </w:p>
    <w:p w14:paraId="4B7B5A20" w14:textId="14C6DB66" w:rsidR="000507EF" w:rsidRPr="000507EF" w:rsidRDefault="000507EF" w:rsidP="00BE67F8">
      <w:pPr>
        <w:pStyle w:val="CharacterName"/>
        <w:rPr>
          <w:rFonts w:cs="Baskerville"/>
        </w:rPr>
      </w:pPr>
      <w:r w:rsidRPr="00BE67F8">
        <w:rPr>
          <w:rFonts w:cs="Baskerville"/>
          <w:smallCaps/>
        </w:rPr>
        <w:t>omnes</w:t>
      </w:r>
      <w:r w:rsidR="00BE67F8">
        <w:rPr>
          <w:rFonts w:cs="Baskerville"/>
          <w:smallCaps/>
        </w:rPr>
        <w:t xml:space="preserve">. </w:t>
      </w:r>
      <w:proofErr w:type="spellStart"/>
      <w:r w:rsidRPr="000507EF">
        <w:rPr>
          <w:rFonts w:cs="Baskerville"/>
        </w:rPr>
        <w:t>Hurroo</w:t>
      </w:r>
      <w:proofErr w:type="spellEnd"/>
      <w:r w:rsidRPr="000507EF">
        <w:rPr>
          <w:rFonts w:cs="Baskerville"/>
        </w:rPr>
        <w:t>!</w:t>
      </w:r>
    </w:p>
    <w:p w14:paraId="563D5C42" w14:textId="77777777" w:rsidR="000507EF" w:rsidRPr="000507EF" w:rsidRDefault="000507EF" w:rsidP="000507EF">
      <w:pPr>
        <w:rPr>
          <w:rFonts w:cs="Baskerville"/>
        </w:rPr>
      </w:pPr>
    </w:p>
    <w:p w14:paraId="7BF48D4E" w14:textId="58EAB135" w:rsidR="000507EF" w:rsidRPr="000507EF" w:rsidRDefault="000507EF" w:rsidP="00BE67F8">
      <w:pPr>
        <w:pStyle w:val="CharacterName"/>
        <w:rPr>
          <w:rFonts w:cs="Baskerville"/>
        </w:rPr>
      </w:pPr>
      <w:r w:rsidRPr="00BE67F8">
        <w:rPr>
          <w:rFonts w:cs="Baskerville"/>
          <w:smallCaps/>
        </w:rPr>
        <w:t>king</w:t>
      </w:r>
      <w:r w:rsidR="00BE67F8">
        <w:rPr>
          <w:rFonts w:cs="Baskerville"/>
          <w:smallCaps/>
        </w:rPr>
        <w:t xml:space="preserve">. </w:t>
      </w:r>
      <w:r w:rsidR="00B31674">
        <w:rPr>
          <w:rFonts w:cs="Baskerville"/>
        </w:rPr>
        <w:t>Off with everybody’s head!</w:t>
      </w:r>
    </w:p>
    <w:p w14:paraId="6FDDF5E6" w14:textId="77777777" w:rsidR="000507EF" w:rsidRPr="000507EF" w:rsidRDefault="000507EF" w:rsidP="000507EF">
      <w:pPr>
        <w:rPr>
          <w:rFonts w:cs="Baskerville"/>
        </w:rPr>
      </w:pPr>
    </w:p>
    <w:p w14:paraId="03D40C44" w14:textId="6C53E163" w:rsidR="000507EF" w:rsidRPr="00B31674" w:rsidRDefault="00B31674" w:rsidP="00B31674">
      <w:pPr>
        <w:pStyle w:val="LyricStageDirection"/>
      </w:pPr>
      <w:r>
        <w:rPr>
          <w:smallCaps/>
        </w:rPr>
        <w:t>(</w:t>
      </w:r>
      <w:proofErr w:type="spellStart"/>
      <w:r>
        <w:t>Omnes</w:t>
      </w:r>
      <w:proofErr w:type="spellEnd"/>
      <w:r>
        <w:t xml:space="preserve"> cheer loudly.)</w:t>
      </w:r>
    </w:p>
    <w:p w14:paraId="78E72C9F" w14:textId="77777777" w:rsidR="000507EF" w:rsidRPr="000507EF" w:rsidRDefault="000507EF" w:rsidP="000507EF">
      <w:pPr>
        <w:rPr>
          <w:rFonts w:cs="Baskerville"/>
        </w:rPr>
      </w:pPr>
    </w:p>
    <w:p w14:paraId="1EE24137" w14:textId="645299D7" w:rsidR="000507EF" w:rsidRPr="000507EF" w:rsidRDefault="000507EF" w:rsidP="00BE67F8">
      <w:pPr>
        <w:pStyle w:val="CharacterName"/>
        <w:rPr>
          <w:rFonts w:cs="Baskerville"/>
        </w:rPr>
      </w:pPr>
      <w:r w:rsidRPr="00BE67F8">
        <w:rPr>
          <w:rFonts w:cs="Baskerville"/>
          <w:smallCaps/>
        </w:rPr>
        <w:t>king</w:t>
      </w:r>
      <w:r w:rsidR="00BE67F8">
        <w:rPr>
          <w:rFonts w:cs="Baskerville"/>
          <w:smallCaps/>
        </w:rPr>
        <w:t xml:space="preserve">. </w:t>
      </w:r>
      <w:r w:rsidR="00B31674">
        <w:rPr>
          <w:rFonts w:cs="Baskerville"/>
        </w:rPr>
        <w:t>Shut up that din!</w:t>
      </w:r>
      <w:r w:rsidRPr="000507EF">
        <w:rPr>
          <w:rFonts w:cs="Baskerville"/>
        </w:rPr>
        <w:t xml:space="preserve"> I’ll bring the queen out in half a minute.</w:t>
      </w:r>
      <w:r w:rsidR="00BE67F8">
        <w:rPr>
          <w:rFonts w:cs="Baskerville"/>
        </w:rPr>
        <w:br/>
      </w:r>
      <w:r w:rsidRPr="000507EF">
        <w:rPr>
          <w:rFonts w:cs="Baskerville"/>
        </w:rPr>
        <w:t>Her royal temper</w:t>
      </w:r>
      <w:r w:rsidR="00B31674">
        <w:rPr>
          <w:rFonts w:cs="Baskerville"/>
        </w:rPr>
        <w:t>’</w:t>
      </w:r>
      <w:r w:rsidRPr="000507EF">
        <w:rPr>
          <w:rFonts w:cs="Baskerville"/>
        </w:rPr>
        <w:t>s anything but mild</w:t>
      </w:r>
      <w:r w:rsidR="00B31674">
        <w:rPr>
          <w:rFonts w:cs="Baskerville"/>
        </w:rPr>
        <w:t>,</w:t>
      </w:r>
      <w:r w:rsidR="00BE67F8">
        <w:rPr>
          <w:rFonts w:cs="Baskerville"/>
        </w:rPr>
        <w:br/>
      </w:r>
      <w:proofErr w:type="gramStart"/>
      <w:r w:rsidRPr="000507EF">
        <w:rPr>
          <w:rFonts w:cs="Baskerville"/>
        </w:rPr>
        <w:t>And</w:t>
      </w:r>
      <w:proofErr w:type="gramEnd"/>
      <w:r w:rsidRPr="000507EF">
        <w:rPr>
          <w:rFonts w:cs="Baskerville"/>
        </w:rPr>
        <w:t xml:space="preserve"> she’s a whole menagerie when she’s </w:t>
      </w:r>
      <w:r w:rsidR="00B31674">
        <w:rPr>
          <w:rFonts w:cs="Baskerville"/>
        </w:rPr>
        <w:t>riled.</w:t>
      </w:r>
      <w:r w:rsidR="00BE67F8">
        <w:rPr>
          <w:rFonts w:cs="Baskerville"/>
        </w:rPr>
        <w:br/>
      </w:r>
      <w:r w:rsidRPr="000507EF">
        <w:rPr>
          <w:rFonts w:cs="Baskerville"/>
        </w:rPr>
        <w:t>But off at once</w:t>
      </w:r>
      <w:r w:rsidR="00B31674">
        <w:rPr>
          <w:rFonts w:cs="Baskerville"/>
        </w:rPr>
        <w:t>,</w:t>
      </w:r>
      <w:r w:rsidRPr="000507EF">
        <w:rPr>
          <w:rFonts w:cs="Baskerville"/>
        </w:rPr>
        <w:t xml:space="preserve"> and stop this dreadful humming.</w:t>
      </w:r>
    </w:p>
    <w:p w14:paraId="68EC9BF1" w14:textId="77777777" w:rsidR="000507EF" w:rsidRPr="000507EF" w:rsidRDefault="000507EF" w:rsidP="000507EF">
      <w:pPr>
        <w:rPr>
          <w:rFonts w:cs="Baskerville"/>
        </w:rPr>
      </w:pPr>
    </w:p>
    <w:p w14:paraId="582758E5" w14:textId="77777777" w:rsidR="000507EF" w:rsidRPr="00BE67F8" w:rsidRDefault="000507EF" w:rsidP="00B31674">
      <w:pPr>
        <w:pStyle w:val="LyricStageDirection"/>
      </w:pPr>
      <w:r w:rsidRPr="00BE67F8">
        <w:t>(Queen heard calling within.)</w:t>
      </w:r>
    </w:p>
    <w:p w14:paraId="788A3C0E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20FD1DA4" w14:textId="110EDDAE" w:rsidR="000507EF" w:rsidRPr="000507EF" w:rsidRDefault="000507EF" w:rsidP="00BE67F8">
      <w:pPr>
        <w:pStyle w:val="CharacterName"/>
        <w:rPr>
          <w:rFonts w:cs="Baskerville"/>
        </w:rPr>
      </w:pPr>
      <w:r w:rsidRPr="00BE67F8">
        <w:rPr>
          <w:rFonts w:cs="Baskerville"/>
          <w:smallCaps/>
        </w:rPr>
        <w:t>queen</w:t>
      </w:r>
      <w:r w:rsidR="00BE67F8">
        <w:rPr>
          <w:rFonts w:cs="Baskerville"/>
          <w:smallCaps/>
        </w:rPr>
        <w:t xml:space="preserve">. </w:t>
      </w:r>
      <w:proofErr w:type="spellStart"/>
      <w:r w:rsidRPr="000507EF">
        <w:rPr>
          <w:rFonts w:cs="Baskerville"/>
        </w:rPr>
        <w:t>Booriobo</w:t>
      </w:r>
      <w:r w:rsidR="00B31674">
        <w:rPr>
          <w:rFonts w:cs="Baskerville"/>
        </w:rPr>
        <w:t>ola</w:t>
      </w:r>
      <w:proofErr w:type="spellEnd"/>
      <w:r w:rsidR="00B31674">
        <w:rPr>
          <w:rFonts w:cs="Baskerville"/>
        </w:rPr>
        <w:t xml:space="preserve"> </w:t>
      </w:r>
      <w:proofErr w:type="spellStart"/>
      <w:r w:rsidR="00B31674">
        <w:rPr>
          <w:rFonts w:cs="Baskerville"/>
        </w:rPr>
        <w:t>Gha</w:t>
      </w:r>
      <w:proofErr w:type="spellEnd"/>
      <w:r w:rsidR="00B31674">
        <w:rPr>
          <w:rFonts w:cs="Baskerville"/>
        </w:rPr>
        <w:t>!</w:t>
      </w:r>
    </w:p>
    <w:p w14:paraId="2966CE7B" w14:textId="77777777" w:rsidR="000507EF" w:rsidRPr="000507EF" w:rsidRDefault="000507EF" w:rsidP="000507EF">
      <w:pPr>
        <w:rPr>
          <w:rFonts w:cs="Baskerville"/>
        </w:rPr>
      </w:pPr>
    </w:p>
    <w:p w14:paraId="33D38E2A" w14:textId="2588EB1C" w:rsidR="000507EF" w:rsidRDefault="000507EF" w:rsidP="00BE67F8">
      <w:pPr>
        <w:pStyle w:val="CharacterName"/>
        <w:rPr>
          <w:rFonts w:cs="Baskerville"/>
        </w:rPr>
      </w:pPr>
      <w:r w:rsidRPr="00BE67F8">
        <w:rPr>
          <w:rFonts w:cs="Baskerville"/>
          <w:smallCaps/>
        </w:rPr>
        <w:t>king</w:t>
      </w:r>
      <w:r w:rsidR="00BE67F8">
        <w:rPr>
          <w:rFonts w:cs="Baskerville"/>
          <w:smallCaps/>
        </w:rPr>
        <w:t xml:space="preserve">. </w:t>
      </w:r>
      <w:r w:rsidRPr="000507EF">
        <w:rPr>
          <w:rFonts w:cs="Baskerville"/>
        </w:rPr>
        <w:t>Cheese it, my wife’s coming!</w:t>
      </w:r>
    </w:p>
    <w:p w14:paraId="10B05BF4" w14:textId="77777777" w:rsidR="00BE67F8" w:rsidRPr="00BE67F8" w:rsidRDefault="00BE67F8" w:rsidP="00BE67F8"/>
    <w:p w14:paraId="5A41ABB0" w14:textId="77777777" w:rsidR="00957954" w:rsidRDefault="000507EF" w:rsidP="00B31674">
      <w:pPr>
        <w:pStyle w:val="LyricStageDirection"/>
      </w:pPr>
      <w:r w:rsidRPr="00BE67F8">
        <w:t>(D</w:t>
      </w:r>
      <w:r w:rsidR="00957954">
        <w:t>raws head in and closes window.)</w:t>
      </w:r>
    </w:p>
    <w:p w14:paraId="3935B5E3" w14:textId="77777777" w:rsidR="00957954" w:rsidRDefault="00957954" w:rsidP="00B31674">
      <w:pPr>
        <w:pStyle w:val="LyricStageDirection"/>
      </w:pPr>
    </w:p>
    <w:p w14:paraId="6B4BB212" w14:textId="77777777" w:rsidR="008611E0" w:rsidRDefault="00957954" w:rsidP="00B31674">
      <w:pPr>
        <w:pStyle w:val="LyricStageDirection"/>
      </w:pPr>
      <w:r>
        <w:t>(</w:t>
      </w:r>
      <w:r w:rsidR="00E36DE7">
        <w:t>Calcium</w:t>
      </w:r>
      <w:r w:rsidR="00B31674">
        <w:t>:</w:t>
      </w:r>
      <w:r w:rsidR="000507EF" w:rsidRPr="00BE67F8">
        <w:t xml:space="preserve"> off. </w:t>
      </w:r>
      <w:r w:rsidR="00B31674">
        <w:t>Policemen</w:t>
      </w:r>
      <w:r w:rsidR="000507EF" w:rsidRPr="00BE67F8">
        <w:t xml:space="preserve"> </w:t>
      </w:r>
      <w:r w:rsidR="00B31674">
        <w:t>P.</w:t>
      </w:r>
      <w:r w:rsidR="000507EF" w:rsidRPr="00BE67F8">
        <w:t xml:space="preserve">S. </w:t>
      </w:r>
      <w:r w:rsidR="00B31674">
        <w:t>dance across stage and exit O.</w:t>
      </w:r>
      <w:r w:rsidR="000507EF" w:rsidRPr="00BE67F8">
        <w:t>P.</w:t>
      </w:r>
      <w:r w:rsidR="00B31674">
        <w:t>,</w:t>
      </w:r>
      <w:r w:rsidR="000507EF" w:rsidRPr="00BE67F8">
        <w:t xml:space="preserve"> and </w:t>
      </w:r>
      <w:proofErr w:type="gramStart"/>
      <w:r w:rsidR="000507EF" w:rsidRPr="00BE67F8">
        <w:t>same</w:t>
      </w:r>
      <w:proofErr w:type="gramEnd"/>
      <w:r w:rsidR="000507EF" w:rsidRPr="00BE67F8">
        <w:t xml:space="preserve"> the</w:t>
      </w:r>
      <w:r w:rsidR="00B31674">
        <w:t xml:space="preserve"> other side.</w:t>
      </w:r>
      <w:r w:rsidR="008611E0">
        <w:t>)</w:t>
      </w:r>
    </w:p>
    <w:p w14:paraId="33A5F0D3" w14:textId="77777777" w:rsidR="008611E0" w:rsidRDefault="008611E0" w:rsidP="00B31674">
      <w:pPr>
        <w:pStyle w:val="LyricStageDirection"/>
      </w:pPr>
    </w:p>
    <w:p w14:paraId="164A612C" w14:textId="2F214E88" w:rsidR="000507EF" w:rsidRDefault="008611E0" w:rsidP="00B31674">
      <w:pPr>
        <w:pStyle w:val="LyricStageDirection"/>
      </w:pPr>
      <w:r>
        <w:t>(</w:t>
      </w:r>
      <w:r w:rsidR="00B31674">
        <w:t xml:space="preserve">Police Chief’s </w:t>
      </w:r>
      <w:r w:rsidR="000507EF" w:rsidRPr="00B31674">
        <w:t>Dance</w:t>
      </w:r>
      <w:r w:rsidR="00B31674">
        <w:t>.</w:t>
      </w:r>
      <w:r w:rsidR="000507EF" w:rsidRPr="00B31674">
        <w:t xml:space="preserve"> </w:t>
      </w:r>
      <w:r w:rsidR="00B31674">
        <w:t>Exit R.1.E. Quick c</w:t>
      </w:r>
      <w:r w:rsidR="000507EF" w:rsidRPr="00B31674">
        <w:t>hange.)</w:t>
      </w:r>
    </w:p>
    <w:p w14:paraId="2BCE7AFF" w14:textId="77777777" w:rsidR="008611E0" w:rsidRDefault="008611E0" w:rsidP="00B31674">
      <w:pPr>
        <w:pStyle w:val="LyricStageDirection"/>
      </w:pPr>
    </w:p>
    <w:p w14:paraId="2B51439B" w14:textId="679B6946" w:rsidR="008611E0" w:rsidRPr="008611E0" w:rsidRDefault="008611E0" w:rsidP="00B31674">
      <w:pPr>
        <w:pStyle w:val="LyricStageDirection"/>
      </w:pPr>
      <w:r>
        <w:t>[End of scene.]</w:t>
      </w:r>
    </w:p>
    <w:p w14:paraId="3E7E937A" w14:textId="77777777" w:rsidR="000507EF" w:rsidRPr="000507EF" w:rsidRDefault="000507EF" w:rsidP="000507EF">
      <w:pPr>
        <w:pStyle w:val="LongStageDirection"/>
        <w:rPr>
          <w:rFonts w:cs="Baskerville"/>
          <w:i w:val="0"/>
        </w:rPr>
      </w:pPr>
    </w:p>
    <w:p w14:paraId="18EC7588" w14:textId="28B6D306" w:rsidR="000507EF" w:rsidRPr="00BE67F8" w:rsidRDefault="000507EF" w:rsidP="00BE67F8">
      <w:pPr>
        <w:rPr>
          <w:i/>
          <w:sz w:val="32"/>
          <w:szCs w:val="32"/>
        </w:rPr>
      </w:pPr>
      <w:r w:rsidRPr="00BE67F8">
        <w:rPr>
          <w:i/>
          <w:sz w:val="32"/>
          <w:szCs w:val="32"/>
        </w:rPr>
        <w:br w:type="page"/>
      </w:r>
      <w:r w:rsidR="00B31674">
        <w:rPr>
          <w:i/>
          <w:sz w:val="32"/>
          <w:szCs w:val="32"/>
        </w:rPr>
        <w:t>SCENE 3[: A Jail]</w:t>
      </w:r>
    </w:p>
    <w:p w14:paraId="004DA536" w14:textId="77777777" w:rsidR="00BE67F8" w:rsidRDefault="00BE67F8" w:rsidP="00BE67F8">
      <w:pPr>
        <w:ind w:left="1080" w:firstLine="0"/>
      </w:pPr>
    </w:p>
    <w:p w14:paraId="42659D73" w14:textId="46CF4550" w:rsidR="000507EF" w:rsidRPr="00BE67F8" w:rsidRDefault="000507EF" w:rsidP="00B31674">
      <w:pPr>
        <w:pStyle w:val="LyricStageDirection"/>
      </w:pPr>
      <w:r w:rsidRPr="00BE67F8">
        <w:t>(</w:t>
      </w:r>
      <w:r w:rsidR="00B31674">
        <w:t>Gas: d</w:t>
      </w:r>
      <w:r w:rsidRPr="00BE67F8">
        <w:t>own to 1/4</w:t>
      </w:r>
      <w:r w:rsidR="00B31674">
        <w:t>.</w:t>
      </w:r>
      <w:r w:rsidRPr="00BE67F8">
        <w:t xml:space="preserve"> </w:t>
      </w:r>
      <w:r w:rsidR="00B31674">
        <w:t>Business: e</w:t>
      </w:r>
      <w:r w:rsidRPr="00BE67F8">
        <w:t xml:space="preserve">nter Jailor dragging </w:t>
      </w:r>
      <w:r w:rsidR="00C77EC1">
        <w:t>Evang</w:t>
      </w:r>
      <w:r w:rsidR="00B31674">
        <w:t>eline</w:t>
      </w:r>
      <w:r w:rsidRPr="00BE67F8">
        <w:t xml:space="preserve"> R. 1. E.</w:t>
      </w:r>
      <w:r w:rsidR="00B31674">
        <w:t xml:space="preserve"> </w:t>
      </w:r>
      <w:r w:rsidR="00E36DE7">
        <w:t>Calcium</w:t>
      </w:r>
      <w:r w:rsidR="00B31674">
        <w:t>: c</w:t>
      </w:r>
      <w:r w:rsidR="00B31674" w:rsidRPr="00BE67F8">
        <w:t xml:space="preserve">on P. S. on </w:t>
      </w:r>
      <w:r w:rsidR="00B31674">
        <w:t>Evangeline, later</w:t>
      </w:r>
      <w:r w:rsidR="00B31674" w:rsidRPr="00BE67F8">
        <w:t xml:space="preserve"> </w:t>
      </w:r>
      <w:r w:rsidR="00B31674">
        <w:t>the</w:t>
      </w:r>
      <w:r w:rsidR="00B31674" w:rsidRPr="00BE67F8">
        <w:t xml:space="preserve"> Lone Fisherman</w:t>
      </w:r>
      <w:r w:rsidR="00B31674">
        <w:t>.</w:t>
      </w:r>
      <w:r w:rsidRPr="00BE67F8">
        <w:t>)</w:t>
      </w:r>
    </w:p>
    <w:p w14:paraId="4F5623B6" w14:textId="77777777" w:rsidR="000507EF" w:rsidRPr="000507EF" w:rsidRDefault="000507EF" w:rsidP="000507EF">
      <w:pPr>
        <w:rPr>
          <w:rFonts w:cs="Baskerville"/>
        </w:rPr>
      </w:pPr>
    </w:p>
    <w:p w14:paraId="37201AEB" w14:textId="2438CE73" w:rsidR="000507EF" w:rsidRPr="000507EF" w:rsidRDefault="000507EF" w:rsidP="00BE67F8">
      <w:pPr>
        <w:pStyle w:val="CharacterName"/>
        <w:rPr>
          <w:rFonts w:cs="Baskerville"/>
        </w:rPr>
      </w:pPr>
      <w:r w:rsidRPr="00BE67F8">
        <w:rPr>
          <w:rFonts w:cs="Baskerville"/>
          <w:smallCaps/>
        </w:rPr>
        <w:t>jailor</w:t>
      </w:r>
      <w:r w:rsidR="00BE67F8">
        <w:rPr>
          <w:rFonts w:cs="Baskerville"/>
          <w:smallCaps/>
        </w:rPr>
        <w:t xml:space="preserve">. </w:t>
      </w:r>
      <w:r w:rsidRPr="000507EF">
        <w:rPr>
          <w:rFonts w:cs="Baskerville"/>
        </w:rPr>
        <w:t>There! Here you are</w:t>
      </w:r>
      <w:r w:rsidR="00B31674">
        <w:rPr>
          <w:rFonts w:cs="Baskerville"/>
        </w:rPr>
        <w:t>,</w:t>
      </w:r>
      <w:r w:rsidRPr="000507EF">
        <w:rPr>
          <w:rFonts w:cs="Baskerville"/>
        </w:rPr>
        <w:t xml:space="preserve"> my dear, all snug and nice</w:t>
      </w:r>
      <w:r w:rsidR="00B31674">
        <w:rPr>
          <w:rFonts w:cs="Baskerville"/>
        </w:rPr>
        <w:t>.</w:t>
      </w:r>
      <w:r w:rsidR="00BE67F8">
        <w:rPr>
          <w:rFonts w:cs="Baskerville"/>
        </w:rPr>
        <w:br/>
      </w:r>
      <w:proofErr w:type="gramStart"/>
      <w:r w:rsidRPr="000507EF">
        <w:rPr>
          <w:rFonts w:cs="Baskerville"/>
        </w:rPr>
        <w:t>Plenty of room</w:t>
      </w:r>
      <w:r w:rsidR="00B31674">
        <w:rPr>
          <w:rFonts w:cs="Baskerville"/>
        </w:rPr>
        <w:t>.</w:t>
      </w:r>
      <w:proofErr w:type="gramEnd"/>
      <w:r w:rsidRPr="000507EF">
        <w:rPr>
          <w:rFonts w:cs="Baskerville"/>
        </w:rPr>
        <w:t xml:space="preserve"> I hope you don’t mind the mice</w:t>
      </w:r>
      <w:r w:rsidR="00B31674">
        <w:rPr>
          <w:rFonts w:cs="Baskerville"/>
        </w:rPr>
        <w:t>.</w:t>
      </w:r>
      <w:r w:rsidR="00BE67F8">
        <w:rPr>
          <w:rFonts w:cs="Baskerville"/>
        </w:rPr>
        <w:br/>
      </w:r>
      <w:r w:rsidRPr="000507EF">
        <w:rPr>
          <w:rFonts w:cs="Baskerville"/>
        </w:rPr>
        <w:t>The spiders</w:t>
      </w:r>
      <w:r w:rsidR="00B31674">
        <w:rPr>
          <w:rFonts w:cs="Baskerville"/>
        </w:rPr>
        <w:t>,</w:t>
      </w:r>
      <w:r w:rsidRPr="000507EF">
        <w:rPr>
          <w:rFonts w:cs="Baskerville"/>
        </w:rPr>
        <w:t xml:space="preserve"> too, don’t bit</w:t>
      </w:r>
      <w:r w:rsidR="00B31674">
        <w:rPr>
          <w:rFonts w:cs="Baskerville"/>
        </w:rPr>
        <w:t>e</w:t>
      </w:r>
      <w:r w:rsidRPr="000507EF">
        <w:rPr>
          <w:rFonts w:cs="Baskerville"/>
        </w:rPr>
        <w:t xml:space="preserve"> if left alone</w:t>
      </w:r>
      <w:r w:rsidR="00B31674">
        <w:rPr>
          <w:rFonts w:cs="Baskerville"/>
        </w:rPr>
        <w:t>.</w:t>
      </w:r>
      <w:r w:rsidR="00BE67F8">
        <w:rPr>
          <w:rFonts w:cs="Baskerville"/>
        </w:rPr>
        <w:br/>
      </w:r>
      <w:r w:rsidR="00B31674">
        <w:rPr>
          <w:rFonts w:cs="Baskerville"/>
        </w:rPr>
        <w:t>And then</w:t>
      </w:r>
      <w:r w:rsidR="00C47EC5">
        <w:rPr>
          <w:rFonts w:cs="Baskerville"/>
        </w:rPr>
        <w:t>,</w:t>
      </w:r>
      <w:r w:rsidR="00B31674">
        <w:rPr>
          <w:rFonts w:cs="Baskerville"/>
        </w:rPr>
        <w:t xml:space="preserve"> to keep the rats</w:t>
      </w:r>
      <w:r w:rsidRPr="000507EF">
        <w:rPr>
          <w:rFonts w:cs="Baskerville"/>
        </w:rPr>
        <w:t xml:space="preserve"> off</w:t>
      </w:r>
      <w:r w:rsidR="00B31674">
        <w:rPr>
          <w:rFonts w:cs="Baskerville"/>
        </w:rPr>
        <w:t>,</w:t>
      </w:r>
      <w:r w:rsidRPr="000507EF">
        <w:rPr>
          <w:rFonts w:cs="Baskerville"/>
        </w:rPr>
        <w:t xml:space="preserve"> here’s a bone.</w:t>
      </w:r>
    </w:p>
    <w:p w14:paraId="65B5702D" w14:textId="77777777" w:rsidR="000507EF" w:rsidRPr="000507EF" w:rsidRDefault="000507EF" w:rsidP="000507EF">
      <w:pPr>
        <w:rPr>
          <w:rFonts w:cs="Baskerville"/>
        </w:rPr>
      </w:pPr>
    </w:p>
    <w:p w14:paraId="7C9D6122" w14:textId="77777777" w:rsidR="000507EF" w:rsidRPr="00BE67F8" w:rsidRDefault="000507EF" w:rsidP="00B31674">
      <w:pPr>
        <w:pStyle w:val="LyricStageDirection"/>
      </w:pPr>
      <w:r w:rsidRPr="00BE67F8">
        <w:t xml:space="preserve">(Throws bone on floor and starts to go R. Lone </w:t>
      </w:r>
      <w:proofErr w:type="gramStart"/>
      <w:r w:rsidRPr="00BE67F8">
        <w:t>Fisherman,</w:t>
      </w:r>
      <w:proofErr w:type="gramEnd"/>
      <w:r w:rsidRPr="00BE67F8">
        <w:t xml:space="preserve"> picks up bone and makes pillow of it.)</w:t>
      </w:r>
    </w:p>
    <w:p w14:paraId="3CA4600B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2F7C57EE" w14:textId="3254C674" w:rsidR="000507EF" w:rsidRPr="000507EF" w:rsidRDefault="00BE67F8" w:rsidP="000507EF">
      <w:pPr>
        <w:rPr>
          <w:rFonts w:cs="Baskerville"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>Good night</w:t>
      </w:r>
      <w:r w:rsidR="00B31674">
        <w:rPr>
          <w:rFonts w:cs="Baskerville"/>
        </w:rPr>
        <w:t>.</w:t>
      </w:r>
      <w:r w:rsidR="000507EF" w:rsidRPr="000507EF">
        <w:rPr>
          <w:rFonts w:cs="Baskerville"/>
        </w:rPr>
        <w:t xml:space="preserve"> I’ll call you sharp at twelve o’clock.</w:t>
      </w:r>
      <w:r>
        <w:rPr>
          <w:rFonts w:cs="Baskerville"/>
        </w:rPr>
        <w:br/>
      </w:r>
      <w:r w:rsidR="000507EF" w:rsidRPr="000507EF">
        <w:rPr>
          <w:rFonts w:cs="Baskerville"/>
        </w:rPr>
        <w:t>You won’t have far to go</w:t>
      </w:r>
      <w:r w:rsidR="00C47EC5">
        <w:rPr>
          <w:rFonts w:cs="Baskerville"/>
        </w:rPr>
        <w:t>,</w:t>
      </w:r>
      <w:r w:rsidR="00B31674">
        <w:rPr>
          <w:rFonts w:cs="Baskerville"/>
        </w:rPr>
        <w:t xml:space="preserve"> . . . </w:t>
      </w:r>
      <w:r w:rsidR="000507EF" w:rsidRPr="000507EF">
        <w:rPr>
          <w:rFonts w:cs="Baskerville"/>
        </w:rPr>
        <w:t>only a block.</w:t>
      </w:r>
    </w:p>
    <w:p w14:paraId="50461DA7" w14:textId="77777777" w:rsidR="000507EF" w:rsidRPr="000507EF" w:rsidRDefault="000507EF" w:rsidP="000507EF">
      <w:pPr>
        <w:rPr>
          <w:rFonts w:cs="Baskerville"/>
        </w:rPr>
      </w:pPr>
    </w:p>
    <w:p w14:paraId="2CEC617E" w14:textId="162F77D6" w:rsidR="000507EF" w:rsidRPr="00BE67F8" w:rsidRDefault="000507EF" w:rsidP="00B31674">
      <w:pPr>
        <w:pStyle w:val="LyricStageDirection"/>
      </w:pPr>
      <w:r w:rsidRPr="00BE67F8">
        <w:t>(Imitates decapitation</w:t>
      </w:r>
      <w:r w:rsidR="00B31674">
        <w:t>.</w:t>
      </w:r>
      <w:r w:rsidRPr="00BE67F8">
        <w:t xml:space="preserve"> </w:t>
      </w:r>
      <w:r w:rsidR="00B31674">
        <w:t>Evangeline</w:t>
      </w:r>
      <w:r w:rsidRPr="00BE67F8">
        <w:t xml:space="preserve"> detains him.)</w:t>
      </w:r>
    </w:p>
    <w:p w14:paraId="0364DFBE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0753235F" w14:textId="7F130779" w:rsidR="000507EF" w:rsidRPr="000507EF" w:rsidRDefault="00C77EC1" w:rsidP="00BE67F8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BE67F8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Oh</w:t>
      </w:r>
      <w:r w:rsidR="00B31674">
        <w:rPr>
          <w:rFonts w:cs="Baskerville"/>
        </w:rPr>
        <w:t>,</w:t>
      </w:r>
      <w:r w:rsidR="000507EF" w:rsidRPr="000507EF">
        <w:rPr>
          <w:rFonts w:cs="Baskerville"/>
        </w:rPr>
        <w:t xml:space="preserve"> </w:t>
      </w:r>
      <w:proofErr w:type="gramStart"/>
      <w:r w:rsidR="000507EF" w:rsidRPr="000507EF">
        <w:rPr>
          <w:rFonts w:cs="Baskerville"/>
        </w:rPr>
        <w:t>sir, in pity leave</w:t>
      </w:r>
      <w:proofErr w:type="gramEnd"/>
      <w:r w:rsidR="000507EF" w:rsidRPr="000507EF">
        <w:rPr>
          <w:rFonts w:cs="Baskerville"/>
        </w:rPr>
        <w:t xml:space="preserve"> me not alone</w:t>
      </w:r>
      <w:r w:rsidR="00B31674">
        <w:rPr>
          <w:rFonts w:cs="Baskerville"/>
        </w:rPr>
        <w:t>.</w:t>
      </w:r>
      <w:r w:rsidR="00BE67F8">
        <w:rPr>
          <w:rFonts w:cs="Baskerville"/>
        </w:rPr>
        <w:br/>
      </w:r>
      <w:r w:rsidR="000507EF" w:rsidRPr="000507EF">
        <w:rPr>
          <w:rFonts w:cs="Baskerville"/>
        </w:rPr>
        <w:t>You surely cannot have a heart of stone</w:t>
      </w:r>
      <w:r w:rsidR="00B31674">
        <w:rPr>
          <w:rFonts w:cs="Baskerville"/>
        </w:rPr>
        <w:t>.</w:t>
      </w:r>
      <w:r w:rsidR="00BE67F8">
        <w:rPr>
          <w:rFonts w:cs="Baskerville"/>
        </w:rPr>
        <w:br/>
      </w:r>
      <w:r w:rsidR="000507EF" w:rsidRPr="000507EF">
        <w:rPr>
          <w:rFonts w:cs="Baskerville"/>
        </w:rPr>
        <w:t>Have you a wife?</w:t>
      </w:r>
    </w:p>
    <w:p w14:paraId="1B80A56B" w14:textId="77777777" w:rsidR="000507EF" w:rsidRPr="000507EF" w:rsidRDefault="000507EF" w:rsidP="000507EF">
      <w:pPr>
        <w:rPr>
          <w:rFonts w:cs="Baskerville"/>
        </w:rPr>
      </w:pPr>
    </w:p>
    <w:p w14:paraId="1B6A9249" w14:textId="5EEF3028" w:rsidR="000507EF" w:rsidRPr="000507EF" w:rsidRDefault="000507EF" w:rsidP="00BE67F8">
      <w:pPr>
        <w:pStyle w:val="CharacterName"/>
        <w:rPr>
          <w:rFonts w:cs="Baskerville"/>
        </w:rPr>
      </w:pPr>
      <w:r w:rsidRPr="00BE67F8">
        <w:rPr>
          <w:rFonts w:cs="Baskerville"/>
          <w:smallCaps/>
        </w:rPr>
        <w:t>jalor</w:t>
      </w:r>
      <w:r w:rsidR="00BE67F8">
        <w:rPr>
          <w:rFonts w:cs="Baskerville"/>
          <w:smallCaps/>
        </w:rPr>
        <w:t xml:space="preserve">. </w:t>
      </w:r>
      <w:r w:rsidRPr="00BE67F8">
        <w:rPr>
          <w:rFonts w:cs="Baskerville"/>
          <w:i/>
        </w:rPr>
        <w:t>(</w:t>
      </w:r>
      <w:proofErr w:type="gramStart"/>
      <w:r w:rsidR="00B31674">
        <w:rPr>
          <w:rFonts w:cs="Baskerville"/>
          <w:i/>
        </w:rPr>
        <w:t>ruefully</w:t>
      </w:r>
      <w:proofErr w:type="gramEnd"/>
      <w:r w:rsidRPr="00BE67F8">
        <w:rPr>
          <w:rFonts w:cs="Baskerville"/>
          <w:i/>
        </w:rPr>
        <w:t>)</w:t>
      </w:r>
      <w:r w:rsidR="00B31674">
        <w:rPr>
          <w:rFonts w:cs="Baskerville"/>
          <w:i/>
        </w:rPr>
        <w:br/>
        <w:t xml:space="preserve">                              </w:t>
      </w:r>
      <w:r w:rsidRPr="000507EF">
        <w:rPr>
          <w:rFonts w:cs="Baskerville"/>
        </w:rPr>
        <w:t>I have—in Germany.</w:t>
      </w:r>
    </w:p>
    <w:p w14:paraId="627AC37F" w14:textId="77777777" w:rsidR="000507EF" w:rsidRPr="000507EF" w:rsidRDefault="000507EF" w:rsidP="000507EF">
      <w:pPr>
        <w:rPr>
          <w:rFonts w:cs="Baskerville"/>
        </w:rPr>
      </w:pPr>
    </w:p>
    <w:p w14:paraId="782F67C8" w14:textId="2A3E333B" w:rsidR="000507EF" w:rsidRPr="000507EF" w:rsidRDefault="00C77EC1" w:rsidP="00BE67F8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BE67F8">
        <w:rPr>
          <w:rFonts w:cs="Baskerville"/>
          <w:smallCaps/>
        </w:rPr>
        <w:t xml:space="preserve"> </w:t>
      </w:r>
      <w:r w:rsidR="00B31674">
        <w:rPr>
          <w:rFonts w:cs="Baskerville"/>
          <w:smallCaps/>
        </w:rPr>
        <w:t xml:space="preserve">                                                                 </w:t>
      </w:r>
      <w:r w:rsidR="00B31674">
        <w:rPr>
          <w:rFonts w:cs="Baskerville"/>
        </w:rPr>
        <w:t>Were</w:t>
      </w:r>
      <w:r w:rsidR="000507EF" w:rsidRPr="000507EF">
        <w:rPr>
          <w:rFonts w:cs="Baskerville"/>
        </w:rPr>
        <w:t xml:space="preserve"> you to die</w:t>
      </w:r>
      <w:r w:rsidR="00BE67F8">
        <w:rPr>
          <w:rFonts w:cs="Baskerville"/>
        </w:rPr>
        <w:br/>
      </w:r>
      <w:proofErr w:type="gramStart"/>
      <w:r w:rsidR="000507EF" w:rsidRPr="000507EF">
        <w:rPr>
          <w:rFonts w:cs="Baskerville"/>
        </w:rPr>
        <w:t>Would</w:t>
      </w:r>
      <w:proofErr w:type="gramEnd"/>
      <w:r w:rsidR="000507EF" w:rsidRPr="000507EF">
        <w:rPr>
          <w:rFonts w:cs="Baskerville"/>
        </w:rPr>
        <w:t xml:space="preserve"> you not wish to have her to you fly?</w:t>
      </w:r>
      <w:r w:rsidR="00BE67F8">
        <w:rPr>
          <w:rFonts w:cs="Baskerville"/>
        </w:rPr>
        <w:br/>
      </w:r>
      <w:r w:rsidR="000507EF" w:rsidRPr="000507EF">
        <w:rPr>
          <w:rFonts w:cs="Baskerville"/>
        </w:rPr>
        <w:t>Would you not pray to have her by your side?</w:t>
      </w:r>
    </w:p>
    <w:p w14:paraId="4DAD503A" w14:textId="77777777" w:rsidR="000507EF" w:rsidRPr="000507EF" w:rsidRDefault="000507EF" w:rsidP="000507EF">
      <w:pPr>
        <w:rPr>
          <w:rFonts w:cs="Baskerville"/>
        </w:rPr>
      </w:pPr>
    </w:p>
    <w:p w14:paraId="52695015" w14:textId="44EA0829" w:rsidR="000507EF" w:rsidRPr="000507EF" w:rsidRDefault="000507EF" w:rsidP="00BE67F8">
      <w:pPr>
        <w:pStyle w:val="CharacterName"/>
        <w:rPr>
          <w:rFonts w:cs="Baskerville"/>
        </w:rPr>
      </w:pPr>
      <w:r w:rsidRPr="00BE67F8">
        <w:rPr>
          <w:rFonts w:cs="Baskerville"/>
          <w:smallCaps/>
        </w:rPr>
        <w:t>jailor</w:t>
      </w:r>
      <w:r w:rsidR="00BE67F8">
        <w:rPr>
          <w:rFonts w:cs="Baskerville"/>
          <w:smallCaps/>
        </w:rPr>
        <w:t xml:space="preserve">. </w:t>
      </w:r>
      <w:r w:rsidR="00B31674">
        <w:rPr>
          <w:rFonts w:cs="Baskerville"/>
          <w:i/>
        </w:rPr>
        <w:t>(R.</w:t>
      </w:r>
      <w:r w:rsidRPr="00BE67F8">
        <w:rPr>
          <w:rFonts w:cs="Baskerville"/>
          <w:i/>
        </w:rPr>
        <w:t>C.)</w:t>
      </w:r>
      <w:r w:rsidR="00C47EC5">
        <w:rPr>
          <w:rFonts w:cs="Baskerville"/>
          <w:i/>
        </w:rPr>
        <w:br/>
      </w:r>
      <w:r w:rsidRPr="000507EF">
        <w:rPr>
          <w:rFonts w:cs="Baskerville"/>
        </w:rPr>
        <w:t>Not if I knew it, no, before I die.</w:t>
      </w:r>
      <w:r w:rsidR="00BE67F8">
        <w:rPr>
          <w:rFonts w:cs="Baskerville"/>
        </w:rPr>
        <w:br/>
      </w:r>
      <w:r w:rsidRPr="000507EF">
        <w:rPr>
          <w:rFonts w:cs="Baskerville"/>
        </w:rPr>
        <w:t>To live</w:t>
      </w:r>
      <w:r w:rsidR="00B31674">
        <w:rPr>
          <w:rFonts w:cs="Baskerville"/>
        </w:rPr>
        <w:t xml:space="preserve"> one hour</w:t>
      </w:r>
      <w:r w:rsidRPr="000507EF">
        <w:rPr>
          <w:rFonts w:cs="Baskerville"/>
        </w:rPr>
        <w:t xml:space="preserve"> and not to hear her chatter</w:t>
      </w:r>
      <w:r w:rsidR="00BE67F8">
        <w:rPr>
          <w:rFonts w:cs="Baskerville"/>
        </w:rPr>
        <w:br/>
      </w:r>
      <w:proofErr w:type="gramStart"/>
      <w:r w:rsidRPr="000507EF">
        <w:rPr>
          <w:rFonts w:cs="Baskerville"/>
        </w:rPr>
        <w:t>Would</w:t>
      </w:r>
      <w:proofErr w:type="gramEnd"/>
      <w:r w:rsidRPr="000507EF">
        <w:rPr>
          <w:rFonts w:cs="Baskerville"/>
        </w:rPr>
        <w:t xml:space="preserve"> make my death a very trifling matter.</w:t>
      </w:r>
      <w:r w:rsidR="00BE67F8">
        <w:rPr>
          <w:rFonts w:cs="Baskerville"/>
        </w:rPr>
        <w:br/>
      </w:r>
      <w:r w:rsidRPr="000507EF">
        <w:rPr>
          <w:rFonts w:cs="Baskerville"/>
        </w:rPr>
        <w:t>But still</w:t>
      </w:r>
      <w:r w:rsidR="00B31674">
        <w:rPr>
          <w:rFonts w:cs="Baskerville"/>
        </w:rPr>
        <w:t>,</w:t>
      </w:r>
      <w:r w:rsidRPr="000507EF">
        <w:rPr>
          <w:rFonts w:cs="Baskerville"/>
        </w:rPr>
        <w:t xml:space="preserve"> although a jailor</w:t>
      </w:r>
      <w:r w:rsidR="00B31674">
        <w:rPr>
          <w:rFonts w:cs="Baskerville"/>
        </w:rPr>
        <w:t>,</w:t>
      </w:r>
      <w:r w:rsidRPr="000507EF">
        <w:rPr>
          <w:rFonts w:cs="Baskerville"/>
        </w:rPr>
        <w:t xml:space="preserve"> I’m a man</w:t>
      </w:r>
      <w:r w:rsidR="00BE67F8">
        <w:rPr>
          <w:rFonts w:cs="Baskerville"/>
        </w:rPr>
        <w:br/>
      </w:r>
      <w:proofErr w:type="gramStart"/>
      <w:r w:rsidR="00B31674">
        <w:rPr>
          <w:rFonts w:cs="Baskerville"/>
        </w:rPr>
        <w:t>And</w:t>
      </w:r>
      <w:proofErr w:type="gramEnd"/>
      <w:r w:rsidR="00B31674">
        <w:rPr>
          <w:rFonts w:cs="Baskerville"/>
        </w:rPr>
        <w:t xml:space="preserve"> will</w:t>
      </w:r>
      <w:r w:rsidRPr="000507EF">
        <w:rPr>
          <w:rFonts w:cs="Baskerville"/>
        </w:rPr>
        <w:t xml:space="preserve"> for you do anything I can</w:t>
      </w:r>
      <w:r w:rsidR="00B31674">
        <w:rPr>
          <w:rFonts w:cs="Baskerville"/>
        </w:rPr>
        <w:t>.</w:t>
      </w:r>
      <w:r w:rsidR="00BE67F8">
        <w:rPr>
          <w:rFonts w:cs="Baskerville"/>
        </w:rPr>
        <w:br/>
      </w:r>
      <w:r w:rsidRPr="000507EF">
        <w:rPr>
          <w:rFonts w:cs="Baskerville"/>
        </w:rPr>
        <w:t>What do you want?</w:t>
      </w:r>
    </w:p>
    <w:p w14:paraId="2D320714" w14:textId="77777777" w:rsidR="000507EF" w:rsidRPr="000507EF" w:rsidRDefault="000507EF" w:rsidP="000507EF">
      <w:pPr>
        <w:rPr>
          <w:rFonts w:cs="Baskerville"/>
        </w:rPr>
      </w:pPr>
    </w:p>
    <w:p w14:paraId="6B47F656" w14:textId="6147E130" w:rsidR="000507EF" w:rsidRPr="000507EF" w:rsidRDefault="00C77EC1" w:rsidP="00BE67F8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BE67F8">
        <w:rPr>
          <w:rFonts w:cs="Baskerville"/>
          <w:smallCaps/>
        </w:rPr>
        <w:t xml:space="preserve"> </w:t>
      </w:r>
      <w:r w:rsidR="00C47EC5">
        <w:rPr>
          <w:rFonts w:cs="Baskerville"/>
          <w:smallCaps/>
        </w:rPr>
        <w:t xml:space="preserve">                    </w:t>
      </w:r>
      <w:proofErr w:type="gramStart"/>
      <w:r w:rsidR="000507EF" w:rsidRPr="000507EF">
        <w:rPr>
          <w:rFonts w:cs="Baskerville"/>
        </w:rPr>
        <w:t>To have my Gabriel near.</w:t>
      </w:r>
      <w:proofErr w:type="gramEnd"/>
    </w:p>
    <w:p w14:paraId="42C2324F" w14:textId="77777777" w:rsidR="000507EF" w:rsidRPr="000507EF" w:rsidRDefault="000507EF" w:rsidP="000507EF">
      <w:pPr>
        <w:rPr>
          <w:rFonts w:cs="Baskerville"/>
        </w:rPr>
      </w:pPr>
    </w:p>
    <w:p w14:paraId="28E2FA6F" w14:textId="60541F33" w:rsidR="000507EF" w:rsidRPr="000507EF" w:rsidRDefault="000507EF" w:rsidP="00BE67F8">
      <w:pPr>
        <w:pStyle w:val="CharacterName"/>
        <w:rPr>
          <w:rFonts w:cs="Baskerville"/>
        </w:rPr>
      </w:pPr>
      <w:r w:rsidRPr="00BE67F8">
        <w:rPr>
          <w:rFonts w:cs="Baskerville"/>
          <w:smallCaps/>
        </w:rPr>
        <w:t>jailor</w:t>
      </w:r>
      <w:r w:rsidR="00BE67F8">
        <w:rPr>
          <w:rFonts w:cs="Baskerville"/>
          <w:smallCaps/>
        </w:rPr>
        <w:t xml:space="preserve">. </w:t>
      </w:r>
      <w:r w:rsidR="00C47EC5">
        <w:rPr>
          <w:rFonts w:cs="Baskerville"/>
        </w:rPr>
        <w:t xml:space="preserve">Well! </w:t>
      </w:r>
      <w:proofErr w:type="gramStart"/>
      <w:r w:rsidR="00C47EC5">
        <w:rPr>
          <w:rFonts w:cs="Baskerville"/>
        </w:rPr>
        <w:t>w</w:t>
      </w:r>
      <w:r w:rsidRPr="000507EF">
        <w:rPr>
          <w:rFonts w:cs="Baskerville"/>
        </w:rPr>
        <w:t>ell</w:t>
      </w:r>
      <w:proofErr w:type="gramEnd"/>
      <w:r w:rsidRPr="000507EF">
        <w:rPr>
          <w:rFonts w:cs="Baskerville"/>
        </w:rPr>
        <w:t xml:space="preserve">! I’ll </w:t>
      </w:r>
      <w:proofErr w:type="gramStart"/>
      <w:r w:rsidRPr="000507EF">
        <w:rPr>
          <w:rFonts w:cs="Baskerville"/>
        </w:rPr>
        <w:t>get him for you</w:t>
      </w:r>
      <w:proofErr w:type="gramEnd"/>
      <w:r w:rsidRPr="000507EF">
        <w:rPr>
          <w:rFonts w:cs="Baskerville"/>
        </w:rPr>
        <w:t xml:space="preserve">, </w:t>
      </w:r>
      <w:proofErr w:type="gramStart"/>
      <w:r w:rsidRPr="000507EF">
        <w:rPr>
          <w:rFonts w:cs="Baskerville"/>
        </w:rPr>
        <w:t>never fear</w:t>
      </w:r>
      <w:proofErr w:type="gramEnd"/>
      <w:r w:rsidR="00791154">
        <w:rPr>
          <w:rFonts w:cs="Baskerville"/>
        </w:rPr>
        <w:t>.</w:t>
      </w:r>
      <w:r w:rsidR="00BE67F8">
        <w:rPr>
          <w:rFonts w:cs="Baskerville"/>
        </w:rPr>
        <w:br/>
      </w:r>
      <w:r w:rsidRPr="000507EF">
        <w:rPr>
          <w:rFonts w:cs="Baskerville"/>
        </w:rPr>
        <w:t xml:space="preserve">Keep up your spirits </w:t>
      </w:r>
      <w:r w:rsidR="00C47EC5">
        <w:rPr>
          <w:rFonts w:cs="Baskerville"/>
        </w:rPr>
        <w:t>’til</w:t>
      </w:r>
      <w:r w:rsidRPr="000507EF">
        <w:rPr>
          <w:rFonts w:cs="Baskerville"/>
        </w:rPr>
        <w:t xml:space="preserve"> I find the lad</w:t>
      </w:r>
      <w:r w:rsidR="00791154">
        <w:rPr>
          <w:rFonts w:cs="Baskerville"/>
        </w:rPr>
        <w:t>.</w:t>
      </w:r>
      <w:r w:rsidR="00BE67F8">
        <w:rPr>
          <w:rFonts w:cs="Baskerville"/>
        </w:rPr>
        <w:br/>
      </w:r>
      <w:r w:rsidRPr="000507EF">
        <w:rPr>
          <w:rFonts w:cs="Baskerville"/>
        </w:rPr>
        <w:t>Besides</w:t>
      </w:r>
      <w:r w:rsidR="00791154">
        <w:rPr>
          <w:rFonts w:cs="Baskerville"/>
        </w:rPr>
        <w:t>,</w:t>
      </w:r>
      <w:r w:rsidRPr="000507EF">
        <w:rPr>
          <w:rFonts w:cs="Baskerville"/>
        </w:rPr>
        <w:t xml:space="preserve"> things may not turn out half so bad.</w:t>
      </w:r>
    </w:p>
    <w:p w14:paraId="26AE4FD0" w14:textId="77777777" w:rsidR="000507EF" w:rsidRPr="000507EF" w:rsidRDefault="000507EF" w:rsidP="000507EF">
      <w:pPr>
        <w:rPr>
          <w:rFonts w:cs="Baskerville"/>
        </w:rPr>
      </w:pPr>
    </w:p>
    <w:p w14:paraId="5A1625FC" w14:textId="77777777" w:rsidR="00C47EC5" w:rsidRDefault="00C47EC5" w:rsidP="00791154">
      <w:pPr>
        <w:pStyle w:val="LyricStageDirection"/>
      </w:pPr>
      <w:r>
        <w:t>(Exit R.1 E.)</w:t>
      </w:r>
    </w:p>
    <w:p w14:paraId="2F3EA09D" w14:textId="77777777" w:rsidR="00C47EC5" w:rsidRDefault="00C47EC5" w:rsidP="00791154">
      <w:pPr>
        <w:pStyle w:val="LyricStageDirection"/>
      </w:pPr>
    </w:p>
    <w:p w14:paraId="0838B017" w14:textId="10A46C1F" w:rsidR="000507EF" w:rsidRDefault="00C47EC5" w:rsidP="00791154">
      <w:pPr>
        <w:pStyle w:val="LyricStageDirection"/>
      </w:pPr>
      <w:r>
        <w:t>(</w:t>
      </w:r>
      <w:r w:rsidR="00791154">
        <w:t xml:space="preserve">A curtain is raised and discloses Gabriel in a cell. </w:t>
      </w:r>
      <w:r w:rsidR="00A23D6D">
        <w:t>Calcium</w:t>
      </w:r>
      <w:r w:rsidR="00791154">
        <w:t>: red O.P. behind cloth.)</w:t>
      </w:r>
    </w:p>
    <w:p w14:paraId="26EE79C6" w14:textId="77777777" w:rsidR="00791154" w:rsidRDefault="00791154" w:rsidP="00BE67F8">
      <w:pPr>
        <w:rPr>
          <w:i/>
        </w:rPr>
      </w:pPr>
    </w:p>
    <w:p w14:paraId="25C276A6" w14:textId="05A3AEE9" w:rsidR="00791154" w:rsidRPr="00BE67F8" w:rsidRDefault="00791154" w:rsidP="00791154">
      <w:pPr>
        <w:pStyle w:val="LyricStageDirection"/>
      </w:pPr>
      <w:r w:rsidRPr="00F02E9D">
        <w:rPr>
          <w:i w:val="0"/>
        </w:rPr>
        <w:t>[</w:t>
      </w:r>
      <w:r w:rsidR="00F02E9D">
        <w:rPr>
          <w:smallCaps/>
        </w:rPr>
        <w:t>editor’s note:</w:t>
      </w:r>
      <w:r>
        <w:t xml:space="preserve"> A stage direction </w:t>
      </w:r>
      <w:r w:rsidR="00F02E9D">
        <w:t>following</w:t>
      </w:r>
      <w:r>
        <w:t xml:space="preserve"> the mention of </w:t>
      </w:r>
      <w:r w:rsidR="00F02E9D">
        <w:t>two songs below reads</w:t>
      </w:r>
      <w:r>
        <w:t xml:space="preserve">: “One stanza each,” which suggests either that these songs were truncated in performance or, </w:t>
      </w:r>
      <w:r w:rsidR="00B81194">
        <w:t>possibl</w:t>
      </w:r>
      <w:r>
        <w:t>y, that they were arranged as a simultaneous duet.</w:t>
      </w:r>
      <w:r w:rsidRPr="00F02E9D">
        <w:rPr>
          <w:i w:val="0"/>
        </w:rPr>
        <w:t>]</w:t>
      </w:r>
    </w:p>
    <w:p w14:paraId="01C80773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71D276E1" w14:textId="376369A6" w:rsidR="000507EF" w:rsidRPr="000507EF" w:rsidRDefault="008F190A" w:rsidP="007B7A6C">
      <w:pPr>
        <w:pStyle w:val="LyricStageDirection"/>
        <w:tabs>
          <w:tab w:val="center" w:pos="4680"/>
        </w:tabs>
        <w:ind w:left="0"/>
        <w:jc w:val="center"/>
      </w:pPr>
      <w:r>
        <w:t>ROMANZA</w:t>
      </w:r>
      <w:r w:rsidR="00791154">
        <w:t>:</w:t>
      </w:r>
      <w:r w:rsidR="000507EF" w:rsidRPr="000507EF">
        <w:t xml:space="preserve"> </w:t>
      </w:r>
      <w:r w:rsidR="00BE67F8">
        <w:t>“</w:t>
      </w:r>
      <w:r w:rsidR="000507EF" w:rsidRPr="000507EF">
        <w:t>Come to Me Quickl</w:t>
      </w:r>
      <w:r w:rsidR="00791154">
        <w:t>y, My Darling”</w:t>
      </w:r>
    </w:p>
    <w:p w14:paraId="3227871C" w14:textId="77777777" w:rsidR="000507EF" w:rsidRPr="000507EF" w:rsidRDefault="000507EF" w:rsidP="000507EF">
      <w:pPr>
        <w:rPr>
          <w:rFonts w:cs="Baskerville"/>
        </w:rPr>
      </w:pPr>
    </w:p>
    <w:p w14:paraId="317700D5" w14:textId="71928023" w:rsidR="000507EF" w:rsidRPr="00BE67F8" w:rsidRDefault="00BE67F8" w:rsidP="000507EF">
      <w:pPr>
        <w:pStyle w:val="CharacterName"/>
        <w:rPr>
          <w:rFonts w:cs="Baskerville"/>
          <w:smallCaps/>
        </w:rPr>
      </w:pPr>
      <w:r w:rsidRPr="00BE67F8">
        <w:rPr>
          <w:rFonts w:cs="Baskerville"/>
          <w:smallCaps/>
        </w:rPr>
        <w:t>gabriel.</w:t>
      </w:r>
    </w:p>
    <w:p w14:paraId="3D67C60B" w14:textId="54C4258A" w:rsidR="000507EF" w:rsidRPr="00BE67F8" w:rsidRDefault="00BE67F8" w:rsidP="000507EF">
      <w:pPr>
        <w:pStyle w:val="Lyric"/>
      </w:pPr>
      <w:r>
        <w:t>C</w:t>
      </w:r>
      <w:r w:rsidR="000507EF" w:rsidRPr="00BE67F8">
        <w:t>ome to me quickly</w:t>
      </w:r>
      <w:r w:rsidR="00791154">
        <w:t>, my darling.</w:t>
      </w:r>
    </w:p>
    <w:p w14:paraId="51256598" w14:textId="6B48BCC5" w:rsidR="000507EF" w:rsidRPr="00BE67F8" w:rsidRDefault="00BE67F8" w:rsidP="000507EF">
      <w:pPr>
        <w:pStyle w:val="Lyric"/>
      </w:pPr>
      <w:r>
        <w:t>L</w:t>
      </w:r>
      <w:r w:rsidR="00791154">
        <w:t>eave me no longer alone.</w:t>
      </w:r>
    </w:p>
    <w:p w14:paraId="22B74AA4" w14:textId="79FABE7D" w:rsidR="000507EF" w:rsidRPr="00BE67F8" w:rsidRDefault="00BE67F8" w:rsidP="000507EF">
      <w:pPr>
        <w:pStyle w:val="Lyric"/>
      </w:pPr>
      <w:r>
        <w:t>T</w:t>
      </w:r>
      <w:r w:rsidR="00791154">
        <w:t>roubles and sorrows will vanish.</w:t>
      </w:r>
    </w:p>
    <w:p w14:paraId="6CB747EC" w14:textId="76AFABD3" w:rsidR="000507EF" w:rsidRDefault="00BE67F8" w:rsidP="000507EF">
      <w:pPr>
        <w:pStyle w:val="Lyric"/>
      </w:pPr>
      <w:r>
        <w:t>O</w:t>
      </w:r>
      <w:r w:rsidR="000507EF" w:rsidRPr="00BE67F8">
        <w:t>nly one kiss will atone.</w:t>
      </w:r>
    </w:p>
    <w:p w14:paraId="28166CE4" w14:textId="77777777" w:rsidR="00791154" w:rsidRPr="00BE67F8" w:rsidRDefault="00791154" w:rsidP="000507EF">
      <w:pPr>
        <w:pStyle w:val="Lyric"/>
      </w:pPr>
    </w:p>
    <w:p w14:paraId="4E4F1A7A" w14:textId="0F12890A" w:rsidR="000507EF" w:rsidRPr="00BE67F8" w:rsidRDefault="00BE67F8" w:rsidP="000507EF">
      <w:pPr>
        <w:pStyle w:val="Lyric"/>
      </w:pPr>
      <w:r>
        <w:t>H</w:t>
      </w:r>
      <w:r w:rsidR="00791154">
        <w:t xml:space="preserve">eard are </w:t>
      </w:r>
      <w:r w:rsidR="00C47EC5">
        <w:t>thy</w:t>
      </w:r>
      <w:r w:rsidR="00791154">
        <w:t xml:space="preserve"> vows of affection</w:t>
      </w:r>
    </w:p>
    <w:p w14:paraId="4BB789F8" w14:textId="551FF7CF" w:rsidR="000507EF" w:rsidRPr="00BE67F8" w:rsidRDefault="00BE67F8" w:rsidP="000507EF">
      <w:pPr>
        <w:pStyle w:val="Lyric"/>
      </w:pPr>
      <w:proofErr w:type="gramStart"/>
      <w:r>
        <w:t>Gl</w:t>
      </w:r>
      <w:r w:rsidR="00791154">
        <w:t>adly</w:t>
      </w:r>
      <w:r w:rsidR="00C47EC5">
        <w:t>,</w:t>
      </w:r>
      <w:r w:rsidR="00791154">
        <w:t xml:space="preserve"> gladly of late.</w:t>
      </w:r>
      <w:proofErr w:type="gramEnd"/>
    </w:p>
    <w:p w14:paraId="5B34CC27" w14:textId="5E66BCEA" w:rsidR="000507EF" w:rsidRPr="00BE67F8" w:rsidRDefault="00BE67F8" w:rsidP="000507EF">
      <w:pPr>
        <w:pStyle w:val="Lyric"/>
      </w:pPr>
      <w:r>
        <w:t>N</w:t>
      </w:r>
      <w:r w:rsidR="000507EF" w:rsidRPr="00BE67F8">
        <w:t>ow given</w:t>
      </w:r>
      <w:r w:rsidR="00791154">
        <w:t xml:space="preserve"> o’er to dejection</w:t>
      </w:r>
    </w:p>
    <w:p w14:paraId="1388E4F0" w14:textId="53AD15AB" w:rsidR="000507EF" w:rsidRPr="00BE67F8" w:rsidRDefault="00BE67F8" w:rsidP="000507EF">
      <w:pPr>
        <w:pStyle w:val="Lyric"/>
      </w:pPr>
      <w:r>
        <w:t xml:space="preserve">Sadly, sadly I </w:t>
      </w:r>
      <w:r w:rsidR="00791154">
        <w:t>wait.</w:t>
      </w:r>
    </w:p>
    <w:p w14:paraId="05C38CD4" w14:textId="77777777" w:rsidR="000507EF" w:rsidRPr="00BE67F8" w:rsidRDefault="000507EF" w:rsidP="000507EF">
      <w:pPr>
        <w:pStyle w:val="Lyric"/>
      </w:pPr>
    </w:p>
    <w:p w14:paraId="39FE58FD" w14:textId="2DEE3FE8" w:rsidR="000507EF" w:rsidRPr="00BE67F8" w:rsidRDefault="00BE67F8" w:rsidP="000507EF">
      <w:pPr>
        <w:pStyle w:val="Lyric"/>
      </w:pPr>
      <w:r>
        <w:t>O</w:t>
      </w:r>
      <w:r w:rsidR="00791154">
        <w:t>h . . .</w:t>
      </w:r>
    </w:p>
    <w:p w14:paraId="6DA8AFAF" w14:textId="77777777" w:rsidR="000507EF" w:rsidRPr="00BE67F8" w:rsidRDefault="000507EF" w:rsidP="000507EF">
      <w:pPr>
        <w:pStyle w:val="Lyric"/>
      </w:pPr>
    </w:p>
    <w:p w14:paraId="7B68BB3D" w14:textId="0FB122BD" w:rsidR="000507EF" w:rsidRPr="00BE67F8" w:rsidRDefault="00BE67F8" w:rsidP="000507EF">
      <w:pPr>
        <w:pStyle w:val="Lyric"/>
      </w:pPr>
      <w:r>
        <w:t>C</w:t>
      </w:r>
      <w:r w:rsidR="00791154">
        <w:t>ome to me quickly, my darling.</w:t>
      </w:r>
    </w:p>
    <w:p w14:paraId="7BE41E4C" w14:textId="42DDBDBE" w:rsidR="000507EF" w:rsidRPr="00BE67F8" w:rsidRDefault="00BE67F8" w:rsidP="000507EF">
      <w:pPr>
        <w:pStyle w:val="Lyric"/>
      </w:pPr>
      <w:r>
        <w:t>L</w:t>
      </w:r>
      <w:r w:rsidR="00791154">
        <w:t>eave me no longer to pine.</w:t>
      </w:r>
    </w:p>
    <w:p w14:paraId="796B55A6" w14:textId="51868FE6" w:rsidR="000507EF" w:rsidRPr="00BE67F8" w:rsidRDefault="00BE67F8" w:rsidP="000507EF">
      <w:pPr>
        <w:pStyle w:val="Lyric"/>
      </w:pPr>
      <w:r>
        <w:t>C</w:t>
      </w:r>
      <w:r w:rsidR="00791154">
        <w:t xml:space="preserve">ome ere all hope </w:t>
      </w:r>
      <w:proofErr w:type="spellStart"/>
      <w:r w:rsidR="00791154">
        <w:t>disappeareth</w:t>
      </w:r>
      <w:proofErr w:type="spellEnd"/>
      <w:r w:rsidR="00791154">
        <w:t>.</w:t>
      </w:r>
    </w:p>
    <w:p w14:paraId="25C1ADE1" w14:textId="3EB11C75" w:rsidR="000507EF" w:rsidRPr="00BE67F8" w:rsidRDefault="00BE67F8" w:rsidP="000507EF">
      <w:pPr>
        <w:pStyle w:val="Lyric"/>
      </w:pPr>
      <w:r>
        <w:t>C</w:t>
      </w:r>
      <w:r w:rsidR="000507EF" w:rsidRPr="00BE67F8">
        <w:t>ome to the heart that is thine.</w:t>
      </w:r>
    </w:p>
    <w:p w14:paraId="12384BDC" w14:textId="77777777" w:rsidR="000507EF" w:rsidRPr="00BE67F8" w:rsidRDefault="000507EF" w:rsidP="000507EF">
      <w:pPr>
        <w:pStyle w:val="Lyric"/>
      </w:pPr>
    </w:p>
    <w:p w14:paraId="14C2F677" w14:textId="0CE4C45C" w:rsidR="000507EF" w:rsidRPr="00BE67F8" w:rsidRDefault="00BE67F8" w:rsidP="000507EF">
      <w:pPr>
        <w:pStyle w:val="Lyric"/>
      </w:pPr>
      <w:r>
        <w:t>E</w:t>
      </w:r>
      <w:r w:rsidR="000507EF" w:rsidRPr="00BE67F8">
        <w:t>mp</w:t>
      </w:r>
      <w:r w:rsidR="00791154">
        <w:t>ty my arms that would hold thee.</w:t>
      </w:r>
    </w:p>
    <w:p w14:paraId="1675E7E8" w14:textId="51BCE32A" w:rsidR="000507EF" w:rsidRPr="00BE67F8" w:rsidRDefault="00BE67F8" w:rsidP="000507EF">
      <w:pPr>
        <w:pStyle w:val="Lyric"/>
      </w:pPr>
      <w:proofErr w:type="gramStart"/>
      <w:r>
        <w:t>A</w:t>
      </w:r>
      <w:r w:rsidR="00791154">
        <w:t>ll but thy memory flown.</w:t>
      </w:r>
      <w:proofErr w:type="gramEnd"/>
    </w:p>
    <w:p w14:paraId="444E7D5B" w14:textId="76F0B0B3" w:rsidR="000507EF" w:rsidRPr="00BE67F8" w:rsidRDefault="00BE67F8" w:rsidP="000507EF">
      <w:pPr>
        <w:pStyle w:val="Lyric"/>
      </w:pPr>
      <w:r>
        <w:t>C</w:t>
      </w:r>
      <w:r w:rsidR="000507EF" w:rsidRPr="00BE67F8">
        <w:t>old are my lips that have told thee</w:t>
      </w:r>
    </w:p>
    <w:p w14:paraId="122BF03E" w14:textId="194C8C9C" w:rsidR="000507EF" w:rsidRDefault="00BE67F8" w:rsidP="000507EF">
      <w:pPr>
        <w:pStyle w:val="Lyric"/>
      </w:pPr>
      <w:r>
        <w:t>O</w:t>
      </w:r>
      <w:r w:rsidR="00791154">
        <w:t>ften my heart was thine own.</w:t>
      </w:r>
    </w:p>
    <w:p w14:paraId="7F5C36D9" w14:textId="77777777" w:rsidR="00791154" w:rsidRPr="00BE67F8" w:rsidRDefault="00791154" w:rsidP="000507EF">
      <w:pPr>
        <w:pStyle w:val="Lyric"/>
      </w:pPr>
    </w:p>
    <w:p w14:paraId="3AAC2861" w14:textId="2322D1E4" w:rsidR="000507EF" w:rsidRPr="00BE67F8" w:rsidRDefault="00BE67F8" w:rsidP="000507EF">
      <w:pPr>
        <w:pStyle w:val="Lyric"/>
      </w:pPr>
      <w:r>
        <w:t>D</w:t>
      </w:r>
      <w:r w:rsidR="000507EF" w:rsidRPr="00BE67F8">
        <w:t>im are my eyes from their weeping</w:t>
      </w:r>
    </w:p>
    <w:p w14:paraId="7995F15E" w14:textId="2AA0C52E" w:rsidR="000507EF" w:rsidRPr="00BE67F8" w:rsidRDefault="00BE67F8" w:rsidP="000507EF">
      <w:pPr>
        <w:pStyle w:val="Lyric"/>
      </w:pPr>
      <w:proofErr w:type="gramStart"/>
      <w:r>
        <w:t>T</w:t>
      </w:r>
      <w:r w:rsidR="000507EF" w:rsidRPr="00BE67F8">
        <w:t>ear</w:t>
      </w:r>
      <w:r w:rsidR="00791154">
        <w:t>s that spring up from the heart.</w:t>
      </w:r>
      <w:proofErr w:type="gramEnd"/>
    </w:p>
    <w:p w14:paraId="0859A514" w14:textId="043ED5FA" w:rsidR="000507EF" w:rsidRPr="00BE67F8" w:rsidRDefault="00BE67F8" w:rsidP="000507EF">
      <w:pPr>
        <w:pStyle w:val="Lyric"/>
      </w:pPr>
      <w:r>
        <w:t>S</w:t>
      </w:r>
      <w:r w:rsidR="000507EF" w:rsidRPr="00BE67F8">
        <w:t>hadows around me are creeping</w:t>
      </w:r>
      <w:r w:rsidR="00791154">
        <w:t>.</w:t>
      </w:r>
    </w:p>
    <w:p w14:paraId="721EA28A" w14:textId="017BC4F0" w:rsidR="000507EF" w:rsidRPr="00BE67F8" w:rsidRDefault="00BE67F8" w:rsidP="000507EF">
      <w:pPr>
        <w:pStyle w:val="Lyric"/>
      </w:pPr>
      <w:r>
        <w:t>L</w:t>
      </w:r>
      <w:r w:rsidR="00791154">
        <w:t>ight</w:t>
      </w:r>
      <w:r w:rsidR="000507EF" w:rsidRPr="00BE67F8">
        <w:t xml:space="preserve"> only lives where thou art.</w:t>
      </w:r>
    </w:p>
    <w:p w14:paraId="1C4E83C4" w14:textId="77777777" w:rsidR="000507EF" w:rsidRPr="00BE67F8" w:rsidRDefault="000507EF" w:rsidP="000507EF">
      <w:pPr>
        <w:pStyle w:val="Lyric"/>
      </w:pPr>
    </w:p>
    <w:p w14:paraId="0B21C4F5" w14:textId="474872AB" w:rsidR="000507EF" w:rsidRPr="00BE67F8" w:rsidRDefault="00BE67F8" w:rsidP="000507EF">
      <w:pPr>
        <w:pStyle w:val="Lyric"/>
      </w:pPr>
      <w:r>
        <w:t>O</w:t>
      </w:r>
      <w:r w:rsidR="00791154">
        <w:t>h . . .</w:t>
      </w:r>
    </w:p>
    <w:p w14:paraId="298D9ACF" w14:textId="77777777" w:rsidR="000507EF" w:rsidRPr="00BE67F8" w:rsidRDefault="000507EF" w:rsidP="000507EF">
      <w:pPr>
        <w:pStyle w:val="Lyric"/>
      </w:pPr>
    </w:p>
    <w:p w14:paraId="7839CC14" w14:textId="77777777" w:rsidR="00791154" w:rsidRPr="00BE67F8" w:rsidRDefault="00791154" w:rsidP="00791154">
      <w:pPr>
        <w:pStyle w:val="Lyric"/>
      </w:pPr>
      <w:r>
        <w:t>Come to me quickly, my darling.</w:t>
      </w:r>
    </w:p>
    <w:p w14:paraId="5C570669" w14:textId="77777777" w:rsidR="00791154" w:rsidRPr="00BE67F8" w:rsidRDefault="00791154" w:rsidP="00791154">
      <w:pPr>
        <w:pStyle w:val="Lyric"/>
      </w:pPr>
      <w:r>
        <w:t>Leave me no longer to pine.</w:t>
      </w:r>
    </w:p>
    <w:p w14:paraId="119DE0C2" w14:textId="77777777" w:rsidR="00791154" w:rsidRPr="00BE67F8" w:rsidRDefault="00791154" w:rsidP="00791154">
      <w:pPr>
        <w:pStyle w:val="Lyric"/>
      </w:pPr>
      <w:r>
        <w:t xml:space="preserve">Come ere all hope </w:t>
      </w:r>
      <w:proofErr w:type="spellStart"/>
      <w:r>
        <w:t>disappeareth</w:t>
      </w:r>
      <w:proofErr w:type="spellEnd"/>
      <w:r>
        <w:t>.</w:t>
      </w:r>
    </w:p>
    <w:p w14:paraId="70C43A8E" w14:textId="77777777" w:rsidR="00791154" w:rsidRPr="00BE67F8" w:rsidRDefault="00791154" w:rsidP="00791154">
      <w:pPr>
        <w:pStyle w:val="Lyric"/>
      </w:pPr>
      <w:r>
        <w:t>C</w:t>
      </w:r>
      <w:r w:rsidRPr="00BE67F8">
        <w:t xml:space="preserve">ome to the heart that is </w:t>
      </w:r>
      <w:proofErr w:type="spellStart"/>
      <w:r w:rsidRPr="00BE67F8">
        <w:t>thine</w:t>
      </w:r>
      <w:proofErr w:type="spellEnd"/>
      <w:r w:rsidRPr="00BE67F8">
        <w:t>.</w:t>
      </w:r>
    </w:p>
    <w:p w14:paraId="6CE13275" w14:textId="77777777" w:rsidR="000507EF" w:rsidRPr="00BE67F8" w:rsidRDefault="000507EF" w:rsidP="000507EF">
      <w:pPr>
        <w:rPr>
          <w:rFonts w:cs="Baskerville"/>
        </w:rPr>
      </w:pPr>
    </w:p>
    <w:p w14:paraId="1659AAB1" w14:textId="0B9E9B96" w:rsidR="000507EF" w:rsidRPr="000507EF" w:rsidRDefault="00791154" w:rsidP="007B7A6C">
      <w:pPr>
        <w:pStyle w:val="LyricStageDirection"/>
        <w:tabs>
          <w:tab w:val="center" w:pos="4680"/>
        </w:tabs>
        <w:ind w:left="0"/>
        <w:jc w:val="center"/>
      </w:pPr>
      <w:r>
        <w:t xml:space="preserve">ROMANZA: </w:t>
      </w:r>
      <w:r w:rsidR="00BE67F8">
        <w:t>“</w:t>
      </w:r>
      <w:r w:rsidR="000507EF" w:rsidRPr="000507EF">
        <w:t>Where Art Thou Now, My Beloved?</w:t>
      </w:r>
      <w:r>
        <w:t>”</w:t>
      </w:r>
    </w:p>
    <w:p w14:paraId="16EB5B96" w14:textId="77777777" w:rsidR="000507EF" w:rsidRPr="000507EF" w:rsidRDefault="000507EF" w:rsidP="000507EF">
      <w:pPr>
        <w:pStyle w:val="CharacterName"/>
        <w:rPr>
          <w:rFonts w:cs="Baskerville"/>
          <w:color w:val="FF0000"/>
        </w:rPr>
      </w:pPr>
    </w:p>
    <w:p w14:paraId="5E253B65" w14:textId="40E9C55B" w:rsidR="000507EF" w:rsidRPr="00BE67F8" w:rsidRDefault="00283EEB" w:rsidP="000507EF">
      <w:pPr>
        <w:pStyle w:val="CharacterName"/>
        <w:rPr>
          <w:rFonts w:cs="Baskerville"/>
          <w:smallCaps/>
        </w:rPr>
      </w:pPr>
      <w:r>
        <w:rPr>
          <w:rFonts w:cs="Baskerville"/>
          <w:smallCaps/>
        </w:rPr>
        <w:t>evangeline</w:t>
      </w:r>
      <w:r w:rsidR="00BE67F8" w:rsidRPr="00BE67F8">
        <w:rPr>
          <w:rFonts w:cs="Baskerville"/>
          <w:smallCaps/>
        </w:rPr>
        <w:t>.</w:t>
      </w:r>
    </w:p>
    <w:p w14:paraId="55646A7B" w14:textId="521259D2" w:rsidR="000507EF" w:rsidRPr="00BE67F8" w:rsidRDefault="00BE67F8" w:rsidP="000507EF">
      <w:pPr>
        <w:pStyle w:val="Lyric"/>
      </w:pPr>
      <w:r>
        <w:t>W</w:t>
      </w:r>
      <w:r w:rsidR="000507EF" w:rsidRPr="00BE67F8">
        <w:t>here art thou now, my beloved?</w:t>
      </w:r>
    </w:p>
    <w:p w14:paraId="0855D3E4" w14:textId="7503A5A9" w:rsidR="000507EF" w:rsidRPr="00BE67F8" w:rsidRDefault="00BE67F8" w:rsidP="000507EF">
      <w:pPr>
        <w:pStyle w:val="Lyric"/>
      </w:pPr>
      <w:r>
        <w:t>C</w:t>
      </w:r>
      <w:r w:rsidR="000507EF" w:rsidRPr="00BE67F8">
        <w:t>anst thou not come to my call?</w:t>
      </w:r>
    </w:p>
    <w:p w14:paraId="5FAE982F" w14:textId="0829FD27" w:rsidR="000507EF" w:rsidRPr="00BE67F8" w:rsidRDefault="00BE67F8" w:rsidP="000507EF">
      <w:pPr>
        <w:pStyle w:val="Lyric"/>
      </w:pPr>
      <w:r>
        <w:t>S</w:t>
      </w:r>
      <w:r w:rsidR="00283EEB">
        <w:t>ad is my heart as the shad</w:t>
      </w:r>
      <w:r w:rsidR="000507EF" w:rsidRPr="00BE67F8">
        <w:t>e</w:t>
      </w:r>
      <w:r w:rsidR="00283EEB">
        <w:t>s</w:t>
      </w:r>
      <w:r w:rsidR="000507EF" w:rsidRPr="00BE67F8">
        <w:t xml:space="preserve"> fall around me,</w:t>
      </w:r>
    </w:p>
    <w:p w14:paraId="4811326B" w14:textId="716A97AD" w:rsidR="000507EF" w:rsidRPr="00BE67F8" w:rsidRDefault="00BE67F8" w:rsidP="000507EF">
      <w:pPr>
        <w:pStyle w:val="Lyric"/>
      </w:pPr>
      <w:r>
        <w:t>S</w:t>
      </w:r>
      <w:r w:rsidR="000507EF" w:rsidRPr="00BE67F8">
        <w:t>hrouding my hopes in their fall.</w:t>
      </w:r>
    </w:p>
    <w:p w14:paraId="56C80990" w14:textId="77777777" w:rsidR="000507EF" w:rsidRPr="00BE67F8" w:rsidRDefault="000507EF" w:rsidP="000507EF">
      <w:pPr>
        <w:pStyle w:val="Lyric"/>
      </w:pPr>
    </w:p>
    <w:p w14:paraId="5323B938" w14:textId="24B7E17A" w:rsidR="000507EF" w:rsidRPr="00BE67F8" w:rsidRDefault="00BE67F8" w:rsidP="000507EF">
      <w:pPr>
        <w:pStyle w:val="Lyric"/>
      </w:pPr>
      <w:r>
        <w:t>A</w:t>
      </w:r>
      <w:r w:rsidR="000507EF" w:rsidRPr="00BE67F8">
        <w:t xml:space="preserve">re then the days fled </w:t>
      </w:r>
      <w:proofErr w:type="gramStart"/>
      <w:r w:rsidR="000507EF" w:rsidRPr="00BE67F8">
        <w:t>forever</w:t>
      </w:r>
      <w:proofErr w:type="gramEnd"/>
    </w:p>
    <w:p w14:paraId="1C85865E" w14:textId="7B49FB23" w:rsidR="000507EF" w:rsidRPr="00BE67F8" w:rsidRDefault="00BE67F8" w:rsidP="000507EF">
      <w:pPr>
        <w:pStyle w:val="Lyric"/>
      </w:pPr>
      <w:r>
        <w:t>When by they side I</w:t>
      </w:r>
      <w:r w:rsidR="000507EF" w:rsidRPr="00BE67F8">
        <w:t xml:space="preserve"> was blest?</w:t>
      </w:r>
    </w:p>
    <w:p w14:paraId="498082A3" w14:textId="5F3E98DA" w:rsidR="000507EF" w:rsidRPr="00BE67F8" w:rsidRDefault="00BE67F8" w:rsidP="000507EF">
      <w:pPr>
        <w:pStyle w:val="Lyric"/>
      </w:pPr>
      <w:r>
        <w:t>W</w:t>
      </w:r>
      <w:r w:rsidR="000507EF" w:rsidRPr="00BE67F8">
        <w:t>ill there retur</w:t>
      </w:r>
      <w:r w:rsidR="00283EEB">
        <w:t>n to me never</w:t>
      </w:r>
    </w:p>
    <w:p w14:paraId="622093C9" w14:textId="2A3E7F02" w:rsidR="000507EF" w:rsidRPr="00BE67F8" w:rsidRDefault="00BE67F8" w:rsidP="000507EF">
      <w:pPr>
        <w:pStyle w:val="Lyric"/>
      </w:pPr>
      <w:r>
        <w:t>B</w:t>
      </w:r>
      <w:r w:rsidR="000507EF" w:rsidRPr="00BE67F8">
        <w:t>liss in a true love confessed?</w:t>
      </w:r>
    </w:p>
    <w:p w14:paraId="16D2676E" w14:textId="77777777" w:rsidR="000507EF" w:rsidRPr="00BE67F8" w:rsidRDefault="000507EF" w:rsidP="000507EF">
      <w:pPr>
        <w:pStyle w:val="Lyric"/>
      </w:pPr>
    </w:p>
    <w:p w14:paraId="20D69F89" w14:textId="7F7AC02E" w:rsidR="000507EF" w:rsidRPr="00BE67F8" w:rsidRDefault="00BE67F8" w:rsidP="000507EF">
      <w:pPr>
        <w:pStyle w:val="Lyric"/>
      </w:pPr>
      <w:r>
        <w:t>A</w:t>
      </w:r>
      <w:r w:rsidR="000507EF" w:rsidRPr="00BE67F8">
        <w:t>h!</w:t>
      </w:r>
      <w:r w:rsidR="00283EEB">
        <w:t xml:space="preserve"> </w:t>
      </w:r>
      <w:proofErr w:type="gramStart"/>
      <w:r w:rsidR="00283EEB">
        <w:t>. .</w:t>
      </w:r>
      <w:proofErr w:type="gramEnd"/>
      <w:r w:rsidR="00283EEB">
        <w:t xml:space="preserve"> .</w:t>
      </w:r>
    </w:p>
    <w:p w14:paraId="64B30390" w14:textId="77777777" w:rsidR="000507EF" w:rsidRPr="00BE67F8" w:rsidRDefault="000507EF" w:rsidP="000507EF">
      <w:pPr>
        <w:pStyle w:val="Lyric"/>
      </w:pPr>
    </w:p>
    <w:p w14:paraId="429C9F60" w14:textId="52735DAA" w:rsidR="000507EF" w:rsidRPr="00BE67F8" w:rsidRDefault="00BE67F8" w:rsidP="000507EF">
      <w:pPr>
        <w:pStyle w:val="Lyric"/>
      </w:pPr>
      <w:r>
        <w:t>W</w:t>
      </w:r>
      <w:r w:rsidR="000507EF" w:rsidRPr="00BE67F8">
        <w:t>here art thou now, my beloved?</w:t>
      </w:r>
    </w:p>
    <w:p w14:paraId="0D9B0D94" w14:textId="748D8084" w:rsidR="000507EF" w:rsidRPr="00BE67F8" w:rsidRDefault="00BE67F8" w:rsidP="000507EF">
      <w:pPr>
        <w:pStyle w:val="Lyric"/>
      </w:pPr>
      <w:r>
        <w:t>C</w:t>
      </w:r>
      <w:r w:rsidR="000507EF" w:rsidRPr="00BE67F8">
        <w:t>anst thou not come to my call?</w:t>
      </w:r>
    </w:p>
    <w:p w14:paraId="1064A93B" w14:textId="4EAF536B" w:rsidR="000507EF" w:rsidRPr="00BE67F8" w:rsidRDefault="00BE67F8" w:rsidP="000507EF">
      <w:pPr>
        <w:pStyle w:val="Lyric"/>
      </w:pPr>
      <w:r>
        <w:t>S</w:t>
      </w:r>
      <w:r w:rsidR="000507EF" w:rsidRPr="00BE67F8">
        <w:t>ad is my heart as the shades fall around me,</w:t>
      </w:r>
    </w:p>
    <w:p w14:paraId="00BCF456" w14:textId="63385BC1" w:rsidR="000507EF" w:rsidRPr="00BE67F8" w:rsidRDefault="00BE67F8" w:rsidP="000507EF">
      <w:pPr>
        <w:pStyle w:val="Lyric"/>
      </w:pPr>
      <w:r>
        <w:t>S</w:t>
      </w:r>
      <w:r w:rsidR="000507EF" w:rsidRPr="00BE67F8">
        <w:t>hrouding my hopes in their fall.</w:t>
      </w:r>
    </w:p>
    <w:p w14:paraId="6BF627AF" w14:textId="77777777" w:rsidR="000507EF" w:rsidRPr="00BE67F8" w:rsidRDefault="000507EF" w:rsidP="000507EF">
      <w:pPr>
        <w:pStyle w:val="Lyric"/>
      </w:pPr>
    </w:p>
    <w:p w14:paraId="60ED7AA7" w14:textId="5C2B313C" w:rsidR="000507EF" w:rsidRPr="00BE67F8" w:rsidRDefault="00BE67F8" w:rsidP="000507EF">
      <w:pPr>
        <w:pStyle w:val="Lyric"/>
      </w:pPr>
      <w:r>
        <w:t>F</w:t>
      </w:r>
      <w:r w:rsidR="000507EF" w:rsidRPr="00BE67F8">
        <w:t>aithful to thee, my beloved,</w:t>
      </w:r>
    </w:p>
    <w:p w14:paraId="118739C7" w14:textId="4E8FABEC" w:rsidR="000507EF" w:rsidRPr="00BE67F8" w:rsidRDefault="00BE67F8" w:rsidP="000507EF">
      <w:pPr>
        <w:pStyle w:val="Lyric"/>
      </w:pPr>
      <w:r>
        <w:t xml:space="preserve">Waiting, I </w:t>
      </w:r>
      <w:r w:rsidR="000507EF" w:rsidRPr="00BE67F8">
        <w:t>list for thy tread!</w:t>
      </w:r>
    </w:p>
    <w:p w14:paraId="0BC04A5B" w14:textId="35E55F4C" w:rsidR="000507EF" w:rsidRPr="00BE67F8" w:rsidRDefault="00BE67F8" w:rsidP="000507EF">
      <w:pPr>
        <w:pStyle w:val="Lyric"/>
      </w:pPr>
      <w:r>
        <w:t>L</w:t>
      </w:r>
      <w:r w:rsidR="00283EEB">
        <w:t xml:space="preserve">eave me not longer but haste in </w:t>
      </w:r>
      <w:r w:rsidR="00C47EC5">
        <w:t>thy</w:t>
      </w:r>
      <w:r w:rsidR="00283EEB">
        <w:t xml:space="preserve"> coming.</w:t>
      </w:r>
    </w:p>
    <w:p w14:paraId="6AF14E56" w14:textId="53D88D2E" w:rsidR="000507EF" w:rsidRDefault="00BE67F8" w:rsidP="000507EF">
      <w:pPr>
        <w:pStyle w:val="Lyric"/>
      </w:pPr>
      <w:r>
        <w:t>E</w:t>
      </w:r>
      <w:r w:rsidR="000507EF" w:rsidRPr="00BE67F8">
        <w:t>ver my hope shall be fled.</w:t>
      </w:r>
    </w:p>
    <w:p w14:paraId="1D71E814" w14:textId="77777777" w:rsidR="00283EEB" w:rsidRPr="00BE67F8" w:rsidRDefault="00283EEB" w:rsidP="000507EF">
      <w:pPr>
        <w:pStyle w:val="Lyric"/>
      </w:pPr>
    </w:p>
    <w:p w14:paraId="46572BCF" w14:textId="4AD4E909" w:rsidR="000507EF" w:rsidRPr="00BE67F8" w:rsidRDefault="00BE67F8" w:rsidP="000507EF">
      <w:pPr>
        <w:pStyle w:val="Lyric"/>
      </w:pPr>
      <w:r>
        <w:t>G</w:t>
      </w:r>
      <w:r w:rsidR="000507EF" w:rsidRPr="00BE67F8">
        <w:t>reetings most fond shall be their love!</w:t>
      </w:r>
    </w:p>
    <w:p w14:paraId="193873B3" w14:textId="55208324" w:rsidR="000507EF" w:rsidRPr="00BE67F8" w:rsidRDefault="00BE67F8" w:rsidP="000507EF">
      <w:pPr>
        <w:pStyle w:val="Lyric"/>
      </w:pPr>
      <w:r>
        <w:t>K</w:t>
      </w:r>
      <w:r w:rsidR="000507EF" w:rsidRPr="00BE67F8">
        <w:t>isses are ripe on my lips!</w:t>
      </w:r>
    </w:p>
    <w:p w14:paraId="25BB6927" w14:textId="0D78820F" w:rsidR="000507EF" w:rsidRPr="00BE67F8" w:rsidRDefault="00BE67F8" w:rsidP="000507EF">
      <w:pPr>
        <w:pStyle w:val="Lyric"/>
      </w:pPr>
      <w:r>
        <w:t>Come, lest in grief I</w:t>
      </w:r>
      <w:r w:rsidR="000507EF" w:rsidRPr="00BE67F8">
        <w:t xml:space="preserve"> repine, love,</w:t>
      </w:r>
    </w:p>
    <w:p w14:paraId="21BDCFD1" w14:textId="34136FE3" w:rsidR="000507EF" w:rsidRPr="00BE67F8" w:rsidRDefault="00BE67F8" w:rsidP="000507EF">
      <w:pPr>
        <w:pStyle w:val="Lyric"/>
      </w:pPr>
      <w:r>
        <w:t>L</w:t>
      </w:r>
      <w:r w:rsidR="000507EF" w:rsidRPr="00BE67F8">
        <w:t>est fades my love in eclipse!</w:t>
      </w:r>
    </w:p>
    <w:p w14:paraId="09DA45D1" w14:textId="77777777" w:rsidR="000507EF" w:rsidRPr="00BE67F8" w:rsidRDefault="000507EF" w:rsidP="000507EF">
      <w:pPr>
        <w:pStyle w:val="Lyric"/>
      </w:pPr>
    </w:p>
    <w:p w14:paraId="15B521F2" w14:textId="232B8E83" w:rsidR="000507EF" w:rsidRPr="00BE67F8" w:rsidRDefault="00BE67F8" w:rsidP="000507EF">
      <w:pPr>
        <w:pStyle w:val="Lyric"/>
      </w:pPr>
      <w:r>
        <w:t>A</w:t>
      </w:r>
      <w:r w:rsidR="000507EF" w:rsidRPr="00BE67F8">
        <w:t>h!</w:t>
      </w:r>
      <w:r w:rsidR="00283EEB">
        <w:t xml:space="preserve"> </w:t>
      </w:r>
      <w:proofErr w:type="gramStart"/>
      <w:r w:rsidR="00283EEB">
        <w:t>. .</w:t>
      </w:r>
      <w:proofErr w:type="gramEnd"/>
      <w:r w:rsidR="00283EEB">
        <w:t xml:space="preserve"> .</w:t>
      </w:r>
    </w:p>
    <w:p w14:paraId="60E3EB2C" w14:textId="77777777" w:rsidR="000507EF" w:rsidRPr="00BE67F8" w:rsidRDefault="000507EF" w:rsidP="000507EF">
      <w:pPr>
        <w:pStyle w:val="Lyric"/>
      </w:pPr>
    </w:p>
    <w:p w14:paraId="63B03ECE" w14:textId="77777777" w:rsidR="00283EEB" w:rsidRPr="00BE67F8" w:rsidRDefault="00283EEB" w:rsidP="00283EEB">
      <w:pPr>
        <w:pStyle w:val="Lyric"/>
      </w:pPr>
      <w:r>
        <w:t>W</w:t>
      </w:r>
      <w:r w:rsidRPr="00BE67F8">
        <w:t>here art thou now, my beloved?</w:t>
      </w:r>
    </w:p>
    <w:p w14:paraId="7B6642DE" w14:textId="77777777" w:rsidR="00283EEB" w:rsidRPr="00BE67F8" w:rsidRDefault="00283EEB" w:rsidP="00283EEB">
      <w:pPr>
        <w:pStyle w:val="Lyric"/>
      </w:pPr>
      <w:r>
        <w:t>C</w:t>
      </w:r>
      <w:r w:rsidRPr="00BE67F8">
        <w:t>anst thou not come to my call?</w:t>
      </w:r>
    </w:p>
    <w:p w14:paraId="1D203D48" w14:textId="77777777" w:rsidR="00283EEB" w:rsidRPr="00BE67F8" w:rsidRDefault="00283EEB" w:rsidP="00283EEB">
      <w:pPr>
        <w:pStyle w:val="Lyric"/>
      </w:pPr>
      <w:r>
        <w:t>S</w:t>
      </w:r>
      <w:r w:rsidRPr="00BE67F8">
        <w:t>ad is my heart as the shades fall around me,</w:t>
      </w:r>
    </w:p>
    <w:p w14:paraId="78DBA5BB" w14:textId="77777777" w:rsidR="00283EEB" w:rsidRPr="00BE67F8" w:rsidRDefault="00283EEB" w:rsidP="00283EEB">
      <w:pPr>
        <w:pStyle w:val="Lyric"/>
      </w:pPr>
      <w:r>
        <w:t>S</w:t>
      </w:r>
      <w:r w:rsidRPr="00BE67F8">
        <w:t>hrouding my hopes in their fall.</w:t>
      </w:r>
    </w:p>
    <w:p w14:paraId="2EB49718" w14:textId="77777777" w:rsidR="000507EF" w:rsidRPr="000507EF" w:rsidRDefault="000507EF" w:rsidP="000507EF">
      <w:pPr>
        <w:rPr>
          <w:rFonts w:cs="Baskerville"/>
        </w:rPr>
      </w:pPr>
    </w:p>
    <w:p w14:paraId="3FC2025D" w14:textId="57153E4C" w:rsidR="0085133D" w:rsidRDefault="0085133D" w:rsidP="00283EEB">
      <w:pPr>
        <w:pStyle w:val="LyricStageDirection"/>
      </w:pPr>
      <w:r>
        <w:t>(Curtain lowered after song[s?].)</w:t>
      </w:r>
    </w:p>
    <w:p w14:paraId="34C5D6D8" w14:textId="77777777" w:rsidR="0085133D" w:rsidRDefault="0085133D" w:rsidP="00283EEB">
      <w:pPr>
        <w:pStyle w:val="LyricStageDirection"/>
      </w:pPr>
    </w:p>
    <w:p w14:paraId="61154B4F" w14:textId="7A9DD5D3" w:rsidR="000507EF" w:rsidRPr="00BE67F8" w:rsidRDefault="0085133D" w:rsidP="00283EEB">
      <w:pPr>
        <w:pStyle w:val="LyricStageDirection"/>
      </w:pPr>
      <w:r>
        <w:t>(</w:t>
      </w:r>
      <w:r w:rsidR="000507EF" w:rsidRPr="00BE67F8">
        <w:t>Ev</w:t>
      </w:r>
      <w:r w:rsidR="00D17C1E">
        <w:t>angeline</w:t>
      </w:r>
      <w:r w:rsidR="000507EF" w:rsidRPr="00BE67F8">
        <w:t xml:space="preserve"> sitting at table. Enter Jailor R. 1. E. </w:t>
      </w:r>
      <w:proofErr w:type="gramStart"/>
      <w:r w:rsidR="000507EF" w:rsidRPr="00BE67F8">
        <w:t>dragging</w:t>
      </w:r>
      <w:proofErr w:type="gramEnd"/>
      <w:r w:rsidR="000507EF" w:rsidRPr="00BE67F8">
        <w:t xml:space="preserve"> on Le Blanc.)</w:t>
      </w:r>
    </w:p>
    <w:p w14:paraId="08F6FC81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48C84694" w14:textId="0422298C" w:rsidR="000507EF" w:rsidRPr="000507EF" w:rsidRDefault="000507EF" w:rsidP="00BE67F8">
      <w:pPr>
        <w:pStyle w:val="CharacterName"/>
        <w:rPr>
          <w:rFonts w:cs="Baskerville"/>
        </w:rPr>
      </w:pPr>
      <w:r w:rsidRPr="00BE67F8">
        <w:rPr>
          <w:rFonts w:cs="Baskerville"/>
          <w:smallCaps/>
        </w:rPr>
        <w:t>jailor</w:t>
      </w:r>
      <w:r w:rsidR="00BE67F8">
        <w:rPr>
          <w:rFonts w:cs="Baskerville"/>
          <w:smallCaps/>
        </w:rPr>
        <w:t xml:space="preserve">. </w:t>
      </w:r>
      <w:r w:rsidR="00283EEB">
        <w:rPr>
          <w:rFonts w:cs="Baskerville"/>
          <w:i/>
        </w:rPr>
        <w:t>(</w:t>
      </w:r>
      <w:proofErr w:type="gramStart"/>
      <w:r w:rsidR="00283EEB">
        <w:rPr>
          <w:rFonts w:cs="Baskerville"/>
          <w:i/>
        </w:rPr>
        <w:t>t</w:t>
      </w:r>
      <w:r w:rsidRPr="00BE67F8">
        <w:rPr>
          <w:rFonts w:cs="Baskerville"/>
          <w:i/>
        </w:rPr>
        <w:t>o</w:t>
      </w:r>
      <w:proofErr w:type="gramEnd"/>
      <w:r w:rsidRPr="00BE67F8">
        <w:rPr>
          <w:rFonts w:cs="Baskerville"/>
          <w:i/>
        </w:rPr>
        <w:t xml:space="preserve"> </w:t>
      </w:r>
      <w:r w:rsidR="00283EEB">
        <w:rPr>
          <w:rFonts w:cs="Baskerville"/>
          <w:i/>
        </w:rPr>
        <w:t>Evangeline</w:t>
      </w:r>
      <w:r w:rsidRPr="00BE67F8">
        <w:rPr>
          <w:rFonts w:cs="Baskerville"/>
          <w:i/>
        </w:rPr>
        <w:t>)</w:t>
      </w:r>
      <w:r w:rsidR="00283EEB">
        <w:rPr>
          <w:rFonts w:cs="Baskerville"/>
          <w:i/>
        </w:rPr>
        <w:br/>
      </w:r>
      <w:r w:rsidRPr="000507EF">
        <w:rPr>
          <w:rFonts w:cs="Baskerville"/>
        </w:rPr>
        <w:t>There! Here’s your sweetheart</w:t>
      </w:r>
      <w:r w:rsidR="00283EEB">
        <w:rPr>
          <w:rFonts w:cs="Baskerville"/>
        </w:rPr>
        <w:t>,</w:t>
      </w:r>
      <w:r w:rsidRPr="000507EF">
        <w:rPr>
          <w:rFonts w:cs="Baskerville"/>
        </w:rPr>
        <w:t xml:space="preserve"> and if I were you</w:t>
      </w:r>
      <w:r w:rsidR="00283EEB">
        <w:rPr>
          <w:rFonts w:cs="Baskerville"/>
        </w:rPr>
        <w:br/>
      </w:r>
      <w:r w:rsidRPr="000507EF">
        <w:rPr>
          <w:rFonts w:cs="Baskerville"/>
        </w:rPr>
        <w:t>I’d no</w:t>
      </w:r>
      <w:r w:rsidR="00283EEB">
        <w:rPr>
          <w:rFonts w:cs="Baskerville"/>
        </w:rPr>
        <w:t>t with him have anything to do.</w:t>
      </w:r>
      <w:r w:rsidR="00283EEB">
        <w:rPr>
          <w:rFonts w:cs="Baskerville"/>
        </w:rPr>
        <w:br/>
      </w:r>
      <w:r w:rsidRPr="000507EF">
        <w:rPr>
          <w:rFonts w:cs="Baskerville"/>
        </w:rPr>
        <w:t>I found him kissing</w:t>
      </w:r>
      <w:r w:rsidR="00BE67F8">
        <w:rPr>
          <w:rFonts w:cs="Baskerville"/>
        </w:rPr>
        <w:t xml:space="preserve"> </w:t>
      </w:r>
      <w:r w:rsidR="00283EEB">
        <w:rPr>
          <w:rFonts w:cs="Baskerville"/>
        </w:rPr>
        <w:t>of another girl.</w:t>
      </w:r>
      <w:r w:rsidR="00283EEB">
        <w:rPr>
          <w:rFonts w:cs="Baskerville"/>
        </w:rPr>
        <w:br/>
      </w:r>
      <w:r w:rsidRPr="000507EF">
        <w:rPr>
          <w:rFonts w:cs="Baskerville"/>
        </w:rPr>
        <w:t>Good night!</w:t>
      </w:r>
    </w:p>
    <w:p w14:paraId="46486785" w14:textId="77777777" w:rsidR="000507EF" w:rsidRPr="000507EF" w:rsidRDefault="000507EF" w:rsidP="000507EF">
      <w:pPr>
        <w:rPr>
          <w:rFonts w:cs="Baskerville"/>
        </w:rPr>
      </w:pPr>
    </w:p>
    <w:p w14:paraId="5075F508" w14:textId="6503BE20" w:rsidR="00283EEB" w:rsidRDefault="000507EF" w:rsidP="00BE67F8">
      <w:pPr>
        <w:pStyle w:val="CharacterName"/>
        <w:rPr>
          <w:rFonts w:cs="Baskerville"/>
        </w:rPr>
      </w:pPr>
      <w:r w:rsidRPr="00BE67F8">
        <w:rPr>
          <w:rFonts w:cs="Baskerville"/>
          <w:smallCaps/>
        </w:rPr>
        <w:t>le blanc</w:t>
      </w:r>
      <w:r w:rsidR="00BE67F8">
        <w:rPr>
          <w:rFonts w:cs="Baskerville"/>
          <w:smallCaps/>
        </w:rPr>
        <w:t xml:space="preserve">. </w:t>
      </w:r>
      <w:r w:rsidR="00283EEB">
        <w:rPr>
          <w:rFonts w:cs="Baskerville"/>
          <w:i/>
        </w:rPr>
        <w:t>(</w:t>
      </w:r>
      <w:proofErr w:type="gramStart"/>
      <w:r w:rsidR="00283EEB">
        <w:rPr>
          <w:rFonts w:cs="Baskerville"/>
          <w:i/>
        </w:rPr>
        <w:t>f</w:t>
      </w:r>
      <w:r w:rsidRPr="00BE67F8">
        <w:rPr>
          <w:rFonts w:cs="Baskerville"/>
          <w:i/>
        </w:rPr>
        <w:t>orcing</w:t>
      </w:r>
      <w:proofErr w:type="gramEnd"/>
      <w:r w:rsidRPr="00BE67F8">
        <w:rPr>
          <w:rFonts w:cs="Baskerville"/>
          <w:i/>
        </w:rPr>
        <w:t xml:space="preserve"> him R.)</w:t>
      </w:r>
      <w:r w:rsidR="00283EEB">
        <w:rPr>
          <w:rFonts w:cs="Baskerville"/>
          <w:i/>
        </w:rPr>
        <w:br/>
        <w:t xml:space="preserve">                       </w:t>
      </w:r>
      <w:proofErr w:type="spellStart"/>
      <w:r w:rsidRPr="000507EF">
        <w:rPr>
          <w:rFonts w:cs="Baskerville"/>
        </w:rPr>
        <w:t>Avaunt</w:t>
      </w:r>
      <w:proofErr w:type="spellEnd"/>
      <w:r w:rsidRPr="000507EF">
        <w:rPr>
          <w:rFonts w:cs="Baskerville"/>
        </w:rPr>
        <w:t>! Be</w:t>
      </w:r>
      <w:r w:rsidR="0085133D">
        <w:rPr>
          <w:rFonts w:cs="Baskerville"/>
        </w:rPr>
        <w:t xml:space="preserve"> </w:t>
      </w:r>
      <w:r w:rsidRPr="000507EF">
        <w:rPr>
          <w:rFonts w:cs="Baskerville"/>
        </w:rPr>
        <w:t>gone! Clear out, base churl!</w:t>
      </w:r>
    </w:p>
    <w:p w14:paraId="129E4928" w14:textId="77777777" w:rsidR="00283EEB" w:rsidRDefault="00283EEB" w:rsidP="00BE67F8">
      <w:pPr>
        <w:pStyle w:val="CharacterName"/>
        <w:rPr>
          <w:rFonts w:cs="Baskerville"/>
        </w:rPr>
      </w:pPr>
    </w:p>
    <w:p w14:paraId="538F85DE" w14:textId="746216AC" w:rsidR="000507EF" w:rsidRPr="000507EF" w:rsidRDefault="000507EF" w:rsidP="00283EEB">
      <w:pPr>
        <w:pStyle w:val="LyricStageDirection"/>
      </w:pPr>
      <w:r w:rsidRPr="00BE67F8">
        <w:t>(Punches Jailor in the eyes</w:t>
      </w:r>
      <w:r w:rsidR="00283EEB">
        <w:t>. Accompanying “slap” made offstage</w:t>
      </w:r>
      <w:r w:rsidRPr="00BE67F8">
        <w:t>.)</w:t>
      </w:r>
    </w:p>
    <w:p w14:paraId="440F8717" w14:textId="77777777" w:rsidR="000507EF" w:rsidRPr="000507EF" w:rsidRDefault="000507EF" w:rsidP="000507EF">
      <w:pPr>
        <w:rPr>
          <w:rFonts w:cs="Baskerville"/>
        </w:rPr>
      </w:pPr>
    </w:p>
    <w:p w14:paraId="7B29AA93" w14:textId="4360D9F3" w:rsidR="000507EF" w:rsidRPr="000507EF" w:rsidRDefault="000507EF" w:rsidP="00BE67F8">
      <w:pPr>
        <w:pStyle w:val="CharacterName"/>
        <w:rPr>
          <w:rFonts w:cs="Baskerville"/>
        </w:rPr>
      </w:pPr>
      <w:r w:rsidRPr="00BE67F8">
        <w:rPr>
          <w:rFonts w:cs="Baskerville"/>
          <w:smallCaps/>
        </w:rPr>
        <w:t>jailor</w:t>
      </w:r>
      <w:r w:rsidR="00BE67F8">
        <w:rPr>
          <w:rFonts w:cs="Baskerville"/>
          <w:smallCaps/>
        </w:rPr>
        <w:t xml:space="preserve">. </w:t>
      </w:r>
      <w:r w:rsidRPr="000507EF">
        <w:rPr>
          <w:rFonts w:cs="Baskerville"/>
        </w:rPr>
        <w:t xml:space="preserve">Did you mean </w:t>
      </w:r>
      <w:r w:rsidR="00BE67F8">
        <w:rPr>
          <w:rFonts w:cs="Baskerville"/>
        </w:rPr>
        <w:t>that</w:t>
      </w:r>
      <w:r w:rsidRPr="000507EF">
        <w:rPr>
          <w:rFonts w:cs="Baskerville"/>
        </w:rPr>
        <w:t>?</w:t>
      </w:r>
    </w:p>
    <w:p w14:paraId="4F532B20" w14:textId="20A3DA35" w:rsidR="000507EF" w:rsidRPr="000507EF" w:rsidRDefault="000507EF" w:rsidP="00BE67F8">
      <w:pPr>
        <w:pStyle w:val="CharacterName"/>
        <w:rPr>
          <w:rFonts w:cs="Baskerville"/>
        </w:rPr>
      </w:pPr>
      <w:r w:rsidRPr="00BE67F8">
        <w:rPr>
          <w:rFonts w:cs="Baskerville"/>
          <w:smallCaps/>
        </w:rPr>
        <w:t>le blanc</w:t>
      </w:r>
      <w:r w:rsidR="00BE67F8">
        <w:rPr>
          <w:rFonts w:cs="Baskerville"/>
          <w:smallCaps/>
        </w:rPr>
        <w:t xml:space="preserve">. </w:t>
      </w:r>
      <w:r w:rsidR="00283EEB">
        <w:rPr>
          <w:rFonts w:cs="Baskerville"/>
        </w:rPr>
        <w:t>I did.</w:t>
      </w:r>
      <w:r w:rsidRPr="000507EF">
        <w:rPr>
          <w:rFonts w:cs="Baskerville"/>
        </w:rPr>
        <w:t xml:space="preserve"> I’m a </w:t>
      </w:r>
      <w:proofErr w:type="spellStart"/>
      <w:r w:rsidRPr="000507EF">
        <w:rPr>
          <w:rFonts w:cs="Baskerville"/>
        </w:rPr>
        <w:t>biffer</w:t>
      </w:r>
      <w:proofErr w:type="spellEnd"/>
      <w:r w:rsidR="00283EEB">
        <w:rPr>
          <w:rFonts w:cs="Baskerville"/>
        </w:rPr>
        <w:t>,</w:t>
      </w:r>
      <w:r w:rsidRPr="000507EF">
        <w:rPr>
          <w:rFonts w:cs="Baskerville"/>
        </w:rPr>
        <w:t xml:space="preserve"> not a bluffer.</w:t>
      </w:r>
    </w:p>
    <w:p w14:paraId="44AA5626" w14:textId="77777777" w:rsidR="000507EF" w:rsidRPr="000507EF" w:rsidRDefault="000507EF" w:rsidP="000507EF">
      <w:pPr>
        <w:rPr>
          <w:rFonts w:cs="Baskerville"/>
        </w:rPr>
      </w:pPr>
    </w:p>
    <w:p w14:paraId="04C2C782" w14:textId="5CF0FDB8" w:rsidR="000507EF" w:rsidRPr="000507EF" w:rsidRDefault="000507EF" w:rsidP="00BE67F8">
      <w:pPr>
        <w:pStyle w:val="CharacterName"/>
        <w:rPr>
          <w:rFonts w:cs="Baskerville"/>
        </w:rPr>
      </w:pPr>
      <w:r w:rsidRPr="00BE67F8">
        <w:rPr>
          <w:rFonts w:cs="Baskerville"/>
          <w:smallCaps/>
        </w:rPr>
        <w:t>jailor</w:t>
      </w:r>
      <w:r w:rsidR="00BE67F8">
        <w:rPr>
          <w:rFonts w:cs="Baskerville"/>
          <w:smallCaps/>
        </w:rPr>
        <w:t xml:space="preserve">. </w:t>
      </w:r>
      <w:r w:rsidRPr="000507EF">
        <w:rPr>
          <w:rFonts w:cs="Baskerville"/>
        </w:rPr>
        <w:t>I’ll get a policeman and have you arrested.</w:t>
      </w:r>
    </w:p>
    <w:p w14:paraId="3F6C79C7" w14:textId="77777777" w:rsidR="000507EF" w:rsidRPr="000507EF" w:rsidRDefault="000507EF" w:rsidP="000507EF">
      <w:pPr>
        <w:rPr>
          <w:rFonts w:cs="Baskerville"/>
        </w:rPr>
      </w:pPr>
    </w:p>
    <w:p w14:paraId="3F889FEF" w14:textId="099006A9" w:rsidR="000507EF" w:rsidRPr="00BE67F8" w:rsidRDefault="000507EF" w:rsidP="00283EEB">
      <w:pPr>
        <w:pStyle w:val="LyricStageDirection"/>
      </w:pPr>
      <w:r w:rsidRPr="00BE67F8">
        <w:t>(</w:t>
      </w:r>
      <w:r w:rsidR="00283EEB">
        <w:t>He exits dancing R.1.E</w:t>
      </w:r>
      <w:r w:rsidRPr="00BE67F8">
        <w:t>.)</w:t>
      </w:r>
    </w:p>
    <w:p w14:paraId="776C6917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142C54DF" w14:textId="78FFD3F1" w:rsidR="000507EF" w:rsidRPr="000507EF" w:rsidRDefault="000507EF" w:rsidP="00BE67F8">
      <w:pPr>
        <w:pStyle w:val="CharacterName"/>
        <w:rPr>
          <w:rFonts w:cs="Baskerville"/>
        </w:rPr>
      </w:pPr>
      <w:r w:rsidRPr="00BE67F8">
        <w:rPr>
          <w:rFonts w:cs="Baskerville"/>
          <w:smallCaps/>
        </w:rPr>
        <w:t>le blanc</w:t>
      </w:r>
      <w:r w:rsidR="00BE67F8">
        <w:rPr>
          <w:rFonts w:cs="Baskerville"/>
          <w:smallCaps/>
        </w:rPr>
        <w:t xml:space="preserve">. </w:t>
      </w:r>
      <w:r w:rsidR="00283EEB">
        <w:rPr>
          <w:rFonts w:cs="Baskerville"/>
          <w:i/>
        </w:rPr>
        <w:t>(</w:t>
      </w:r>
      <w:proofErr w:type="gramStart"/>
      <w:r w:rsidR="00283EEB">
        <w:rPr>
          <w:rFonts w:cs="Baskerville"/>
          <w:i/>
        </w:rPr>
        <w:t>s</w:t>
      </w:r>
      <w:r w:rsidRPr="00BE67F8">
        <w:rPr>
          <w:rFonts w:cs="Baskerville"/>
          <w:i/>
        </w:rPr>
        <w:t>ees</w:t>
      </w:r>
      <w:proofErr w:type="gramEnd"/>
      <w:r w:rsidRPr="00BE67F8">
        <w:rPr>
          <w:rFonts w:cs="Baskerville"/>
          <w:i/>
        </w:rPr>
        <w:t xml:space="preserve"> </w:t>
      </w:r>
      <w:r w:rsidR="00283EEB">
        <w:rPr>
          <w:rFonts w:cs="Baskerville"/>
          <w:i/>
        </w:rPr>
        <w:t>Evangeline</w:t>
      </w:r>
      <w:r w:rsidRPr="00BE67F8">
        <w:rPr>
          <w:rFonts w:cs="Baskerville"/>
          <w:i/>
        </w:rPr>
        <w:t>)</w:t>
      </w:r>
      <w:r w:rsidR="00283EEB">
        <w:rPr>
          <w:rFonts w:cs="Baskerville"/>
          <w:i/>
        </w:rPr>
        <w:br/>
      </w:r>
      <w:r w:rsidRPr="000507EF">
        <w:rPr>
          <w:rFonts w:cs="Baskerville"/>
        </w:rPr>
        <w:t>Ah</w:t>
      </w:r>
      <w:r w:rsidR="00283EEB">
        <w:rPr>
          <w:rFonts w:cs="Baskerville"/>
        </w:rPr>
        <w:t>,</w:t>
      </w:r>
      <w:r w:rsidRPr="000507EF">
        <w:rPr>
          <w:rFonts w:cs="Baskerville"/>
        </w:rPr>
        <w:t xml:space="preserve"> </w:t>
      </w:r>
      <w:proofErr w:type="spellStart"/>
      <w:r w:rsidRPr="000507EF">
        <w:rPr>
          <w:rFonts w:cs="Baskerville"/>
        </w:rPr>
        <w:t>Vangie</w:t>
      </w:r>
      <w:proofErr w:type="spellEnd"/>
      <w:r w:rsidRPr="000507EF">
        <w:rPr>
          <w:rFonts w:cs="Baskerville"/>
        </w:rPr>
        <w:t xml:space="preserve">! How </w:t>
      </w:r>
      <w:proofErr w:type="spellStart"/>
      <w:r w:rsidRPr="000507EF">
        <w:rPr>
          <w:rFonts w:cs="Baskerville"/>
        </w:rPr>
        <w:t>d’ye</w:t>
      </w:r>
      <w:proofErr w:type="spellEnd"/>
      <w:r w:rsidRPr="000507EF">
        <w:rPr>
          <w:rFonts w:cs="Baskerville"/>
        </w:rPr>
        <w:t xml:space="preserve"> do?</w:t>
      </w:r>
      <w:r w:rsidR="00BE67F8">
        <w:rPr>
          <w:rFonts w:cs="Baskerville"/>
        </w:rPr>
        <w:br/>
      </w:r>
      <w:r w:rsidRPr="000507EF">
        <w:rPr>
          <w:rFonts w:cs="Baskerville"/>
        </w:rPr>
        <w:t>I really hope I don’t intrude on you.</w:t>
      </w:r>
    </w:p>
    <w:p w14:paraId="03C0B260" w14:textId="77777777" w:rsidR="000507EF" w:rsidRPr="000507EF" w:rsidRDefault="000507EF" w:rsidP="000507EF">
      <w:pPr>
        <w:rPr>
          <w:rFonts w:cs="Baskerville"/>
        </w:rPr>
      </w:pPr>
    </w:p>
    <w:p w14:paraId="7E9D1AD6" w14:textId="7498478E" w:rsidR="000507EF" w:rsidRPr="000507EF" w:rsidRDefault="00C77EC1" w:rsidP="00BE67F8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BE67F8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Heavens! It’s Le B.</w:t>
      </w:r>
    </w:p>
    <w:p w14:paraId="6C1B7B07" w14:textId="77777777" w:rsidR="000507EF" w:rsidRPr="000507EF" w:rsidRDefault="000507EF" w:rsidP="000507EF">
      <w:pPr>
        <w:rPr>
          <w:rFonts w:cs="Baskerville"/>
        </w:rPr>
      </w:pPr>
    </w:p>
    <w:p w14:paraId="75A69231" w14:textId="354E6963" w:rsidR="000507EF" w:rsidRPr="000507EF" w:rsidRDefault="000507EF" w:rsidP="00AD454A">
      <w:pPr>
        <w:pStyle w:val="CharacterName"/>
        <w:rPr>
          <w:rFonts w:cs="Baskerville"/>
        </w:rPr>
      </w:pPr>
      <w:r w:rsidRPr="00BE67F8">
        <w:rPr>
          <w:rFonts w:cs="Baskerville"/>
          <w:smallCaps/>
        </w:rPr>
        <w:t xml:space="preserve">le </w:t>
      </w:r>
      <w:r w:rsidR="009F4B40" w:rsidRPr="00BE67F8">
        <w:rPr>
          <w:rFonts w:cs="Baskerville"/>
          <w:smallCaps/>
        </w:rPr>
        <w:t>b</w:t>
      </w:r>
      <w:r w:rsidRPr="00BE67F8">
        <w:rPr>
          <w:rFonts w:cs="Baskerville"/>
          <w:smallCaps/>
        </w:rPr>
        <w:t>lanc</w:t>
      </w:r>
      <w:r w:rsidR="00BE67F8">
        <w:rPr>
          <w:rFonts w:cs="Baskerville"/>
          <w:smallCaps/>
        </w:rPr>
        <w:t xml:space="preserve">. </w:t>
      </w:r>
      <w:r w:rsidR="00AD454A">
        <w:rPr>
          <w:rFonts w:cs="Baskerville"/>
          <w:smallCaps/>
        </w:rPr>
        <w:t xml:space="preserve">                           </w:t>
      </w:r>
      <w:r w:rsidR="00283EEB">
        <w:rPr>
          <w:rFonts w:cs="Baskerville"/>
          <w:smallCaps/>
        </w:rPr>
        <w:t xml:space="preserve">                 </w:t>
      </w:r>
      <w:r w:rsidR="00AD454A">
        <w:rPr>
          <w:rFonts w:cs="Baskerville"/>
          <w:smallCaps/>
        </w:rPr>
        <w:t xml:space="preserve">    </w:t>
      </w:r>
      <w:r w:rsidR="00283EEB">
        <w:rPr>
          <w:rFonts w:cs="Baskerville"/>
        </w:rPr>
        <w:t xml:space="preserve">Of course it is, </w:t>
      </w:r>
      <w:r w:rsidRPr="000507EF">
        <w:rPr>
          <w:rFonts w:cs="Baskerville"/>
        </w:rPr>
        <w:t>my dear</w:t>
      </w:r>
      <w:r w:rsidR="00AD454A">
        <w:rPr>
          <w:rFonts w:cs="Baskerville"/>
        </w:rPr>
        <w:br/>
      </w:r>
      <w:proofErr w:type="gramStart"/>
      <w:r w:rsidRPr="000507EF">
        <w:rPr>
          <w:rFonts w:cs="Baskerville"/>
        </w:rPr>
        <w:t>The</w:t>
      </w:r>
      <w:proofErr w:type="gramEnd"/>
      <w:r w:rsidRPr="000507EF">
        <w:rPr>
          <w:rFonts w:cs="Baskerville"/>
        </w:rPr>
        <w:t xml:space="preserve"> others too are in this cell next here</w:t>
      </w:r>
      <w:r w:rsidR="00283EEB">
        <w:rPr>
          <w:rFonts w:cs="Baskerville"/>
        </w:rPr>
        <w:t>.</w:t>
      </w:r>
      <w:r w:rsidR="00AD454A">
        <w:rPr>
          <w:rFonts w:cs="Baskerville"/>
        </w:rPr>
        <w:br/>
      </w:r>
      <w:r w:rsidRPr="000507EF">
        <w:rPr>
          <w:rFonts w:cs="Baskerville"/>
        </w:rPr>
        <w:t>Yo</w:t>
      </w:r>
      <w:r w:rsidR="00283EEB">
        <w:rPr>
          <w:rFonts w:cs="Baskerville"/>
        </w:rPr>
        <w:t>ur signature you now can finish,</w:t>
      </w:r>
      <w:r w:rsidRPr="000507EF">
        <w:rPr>
          <w:rFonts w:cs="Baskerville"/>
        </w:rPr>
        <w:t xml:space="preserve"> see</w:t>
      </w:r>
      <w:r w:rsidR="0085133D">
        <w:rPr>
          <w:rFonts w:cs="Baskerville"/>
        </w:rPr>
        <w:t>:</w:t>
      </w:r>
      <w:r w:rsidR="0085133D">
        <w:rPr>
          <w:rFonts w:cs="Baskerville"/>
        </w:rPr>
        <w:br/>
        <w:t>The letters</w:t>
      </w:r>
      <w:r w:rsidR="00283EEB">
        <w:rPr>
          <w:rFonts w:cs="Baskerville"/>
        </w:rPr>
        <w:t xml:space="preserve"> </w:t>
      </w:r>
      <w:r w:rsidR="00283EEB" w:rsidRPr="00283EEB">
        <w:rPr>
          <w:rFonts w:cs="Baskerville"/>
          <w:i/>
        </w:rPr>
        <w:t>N</w:t>
      </w:r>
      <w:r w:rsidR="00283EEB">
        <w:rPr>
          <w:rFonts w:cs="Baskerville"/>
        </w:rPr>
        <w:t xml:space="preserve">, </w:t>
      </w:r>
      <w:r w:rsidR="00283EEB" w:rsidRPr="00283EEB">
        <w:rPr>
          <w:rFonts w:cs="Baskerville"/>
          <w:i/>
        </w:rPr>
        <w:t>G</w:t>
      </w:r>
      <w:r w:rsidR="00283EEB">
        <w:rPr>
          <w:rFonts w:cs="Baskerville"/>
        </w:rPr>
        <w:t xml:space="preserve">, </w:t>
      </w:r>
      <w:r w:rsidR="00283EEB" w:rsidRPr="00283EEB">
        <w:rPr>
          <w:rFonts w:cs="Baskerville"/>
          <w:i/>
        </w:rPr>
        <w:t>E</w:t>
      </w:r>
      <w:r w:rsidR="00283EEB">
        <w:rPr>
          <w:rFonts w:cs="Baskerville"/>
        </w:rPr>
        <w:t xml:space="preserve">, </w:t>
      </w:r>
      <w:r w:rsidR="00283EEB" w:rsidRPr="00283EEB">
        <w:rPr>
          <w:rFonts w:cs="Baskerville"/>
          <w:i/>
        </w:rPr>
        <w:t>L</w:t>
      </w:r>
      <w:r w:rsidR="00283EEB">
        <w:rPr>
          <w:rFonts w:cs="Baskerville"/>
        </w:rPr>
        <w:t xml:space="preserve">, </w:t>
      </w:r>
      <w:r w:rsidR="00283EEB" w:rsidRPr="00283EEB">
        <w:rPr>
          <w:rFonts w:cs="Baskerville"/>
          <w:i/>
        </w:rPr>
        <w:t>I</w:t>
      </w:r>
      <w:r w:rsidR="00283EEB">
        <w:rPr>
          <w:rFonts w:cs="Baskerville"/>
        </w:rPr>
        <w:t xml:space="preserve">, </w:t>
      </w:r>
      <w:r w:rsidR="00283EEB" w:rsidRPr="00283EEB">
        <w:rPr>
          <w:rFonts w:cs="Baskerville"/>
          <w:i/>
        </w:rPr>
        <w:t>N</w:t>
      </w:r>
      <w:r w:rsidR="00283EEB">
        <w:rPr>
          <w:rFonts w:cs="Baskerville"/>
        </w:rPr>
        <w:t xml:space="preserve">, </w:t>
      </w:r>
      <w:r w:rsidR="00283EEB" w:rsidRPr="00283EEB">
        <w:rPr>
          <w:rFonts w:cs="Baskerville"/>
          <w:i/>
        </w:rPr>
        <w:t>E</w:t>
      </w:r>
      <w:r w:rsidR="00283EEB">
        <w:rPr>
          <w:rFonts w:cs="Baskerville"/>
        </w:rPr>
        <w:t>?</w:t>
      </w:r>
    </w:p>
    <w:p w14:paraId="12435426" w14:textId="77777777" w:rsidR="000507EF" w:rsidRPr="000507EF" w:rsidRDefault="000507EF" w:rsidP="000507EF">
      <w:pPr>
        <w:rPr>
          <w:rFonts w:cs="Baskerville"/>
        </w:rPr>
      </w:pPr>
    </w:p>
    <w:p w14:paraId="73735E6E" w14:textId="7AA4F617" w:rsidR="000507EF" w:rsidRPr="000507EF" w:rsidRDefault="00C77EC1" w:rsidP="00283EEB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AD454A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All right.</w:t>
      </w:r>
    </w:p>
    <w:p w14:paraId="4701300A" w14:textId="682CB46C" w:rsidR="000507EF" w:rsidRPr="000507EF" w:rsidRDefault="00283EEB" w:rsidP="00283EEB">
      <w:pPr>
        <w:pStyle w:val="LyricStageDirection"/>
      </w:pPr>
      <w:r>
        <w:t>(Le Blanc hands her pen and contract</w:t>
      </w:r>
      <w:r w:rsidR="000507EF" w:rsidRPr="00AD454A">
        <w:t>)</w:t>
      </w:r>
    </w:p>
    <w:p w14:paraId="30C7DB2D" w14:textId="3187380B" w:rsidR="000507EF" w:rsidRPr="000507EF" w:rsidRDefault="00AD454A" w:rsidP="000507EF">
      <w:pPr>
        <w:rPr>
          <w:rFonts w:cs="Baskerville"/>
        </w:rPr>
      </w:pPr>
      <w:r>
        <w:rPr>
          <w:rFonts w:cs="Baskerville"/>
        </w:rPr>
        <w:tab/>
      </w:r>
      <w:r w:rsidR="00283EEB">
        <w:rPr>
          <w:rFonts w:cs="Baskerville"/>
        </w:rPr>
        <w:t xml:space="preserve">                                 </w:t>
      </w:r>
      <w:r w:rsidR="000507EF" w:rsidRPr="000507EF">
        <w:rPr>
          <w:rFonts w:cs="Baskerville"/>
        </w:rPr>
        <w:t>Three letters are already down</w:t>
      </w:r>
      <w:r w:rsidR="00283EEB">
        <w:rPr>
          <w:rFonts w:cs="Baskerville"/>
        </w:rPr>
        <w:t>.</w:t>
      </w:r>
      <w:r>
        <w:rPr>
          <w:rFonts w:cs="Baskerville"/>
        </w:rPr>
        <w:br/>
      </w:r>
      <w:r w:rsidR="000507EF" w:rsidRPr="000507EF">
        <w:rPr>
          <w:rFonts w:cs="Baskerville"/>
        </w:rPr>
        <w:t xml:space="preserve">I wrote </w:t>
      </w:r>
      <w:r w:rsidR="00283EEB">
        <w:rPr>
          <w:rFonts w:cs="Baskerville"/>
        </w:rPr>
        <w:t>them when within my native town . . .</w:t>
      </w:r>
      <w:r>
        <w:rPr>
          <w:rFonts w:cs="Baskerville"/>
        </w:rPr>
        <w:br/>
      </w:r>
      <w:r w:rsidR="000507EF" w:rsidRPr="00283EEB">
        <w:rPr>
          <w:rFonts w:cs="Baskerville"/>
          <w:i/>
        </w:rPr>
        <w:t>N</w:t>
      </w:r>
      <w:r w:rsidR="000507EF" w:rsidRPr="000507EF">
        <w:rPr>
          <w:rFonts w:cs="Baskerville"/>
        </w:rPr>
        <w:t xml:space="preserve">. </w:t>
      </w:r>
      <w:r w:rsidR="000507EF" w:rsidRPr="00283EEB">
        <w:rPr>
          <w:rFonts w:cs="Baskerville"/>
          <w:i/>
        </w:rPr>
        <w:t>G</w:t>
      </w:r>
      <w:r w:rsidR="000507EF" w:rsidRPr="000507EF">
        <w:rPr>
          <w:rFonts w:cs="Baskerville"/>
        </w:rPr>
        <w:t xml:space="preserve">. </w:t>
      </w:r>
      <w:r w:rsidR="000507EF" w:rsidRPr="00283EEB">
        <w:rPr>
          <w:rFonts w:cs="Baskerville"/>
          <w:i/>
        </w:rPr>
        <w:t>E</w:t>
      </w:r>
      <w:r w:rsidR="000507EF" w:rsidRPr="000507EF">
        <w:rPr>
          <w:rFonts w:cs="Baskerville"/>
        </w:rPr>
        <w:t>. Gracious</w:t>
      </w:r>
      <w:r w:rsidR="00283EEB">
        <w:rPr>
          <w:rFonts w:cs="Baskerville"/>
        </w:rPr>
        <w:t>! How bad a pen . . .</w:t>
      </w:r>
    </w:p>
    <w:p w14:paraId="7E302BAE" w14:textId="77777777" w:rsidR="000507EF" w:rsidRPr="000507EF" w:rsidRDefault="000507EF" w:rsidP="000507EF">
      <w:pPr>
        <w:rPr>
          <w:rFonts w:cs="Baskerville"/>
        </w:rPr>
      </w:pPr>
    </w:p>
    <w:p w14:paraId="7D9BCF2F" w14:textId="15E4FD62" w:rsidR="000507EF" w:rsidRPr="000507EF" w:rsidRDefault="000507EF" w:rsidP="00AD454A">
      <w:pPr>
        <w:pStyle w:val="CharacterName"/>
        <w:rPr>
          <w:rFonts w:cs="Baskerville"/>
        </w:rPr>
      </w:pPr>
      <w:r w:rsidRPr="00AD454A">
        <w:rPr>
          <w:rFonts w:cs="Baskerville"/>
          <w:smallCaps/>
        </w:rPr>
        <w:t>le blanc</w:t>
      </w:r>
      <w:r w:rsidR="00AD454A">
        <w:rPr>
          <w:rFonts w:cs="Baskerville"/>
          <w:smallCaps/>
        </w:rPr>
        <w:t xml:space="preserve">. </w:t>
      </w:r>
      <w:r w:rsidRPr="000507EF">
        <w:rPr>
          <w:rFonts w:cs="Baskerville"/>
        </w:rPr>
        <w:t>Never mind</w:t>
      </w:r>
      <w:r w:rsidR="00283EEB">
        <w:rPr>
          <w:rFonts w:cs="Baskerville"/>
        </w:rPr>
        <w:t xml:space="preserve"> . . . </w:t>
      </w:r>
      <w:r w:rsidRPr="000507EF">
        <w:rPr>
          <w:rFonts w:cs="Baskerville"/>
        </w:rPr>
        <w:t>go on!</w:t>
      </w:r>
    </w:p>
    <w:p w14:paraId="5D6839DB" w14:textId="77777777" w:rsidR="000507EF" w:rsidRPr="000507EF" w:rsidRDefault="000507EF" w:rsidP="000507EF">
      <w:pPr>
        <w:rPr>
          <w:rFonts w:cs="Baskerville"/>
        </w:rPr>
      </w:pPr>
    </w:p>
    <w:p w14:paraId="02806319" w14:textId="77777777" w:rsidR="000507EF" w:rsidRPr="00AD454A" w:rsidRDefault="000507EF" w:rsidP="00283EEB">
      <w:pPr>
        <w:pStyle w:val="LyricStageDirection"/>
      </w:pPr>
      <w:r w:rsidRPr="00AD454A">
        <w:t>(Noise through wall.)</w:t>
      </w:r>
    </w:p>
    <w:p w14:paraId="12667613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60CC2BE5" w14:textId="0F0D6A67" w:rsidR="000507EF" w:rsidRPr="000507EF" w:rsidRDefault="00C77EC1" w:rsidP="00AD454A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AD454A">
        <w:rPr>
          <w:rFonts w:cs="Baskerville"/>
          <w:smallCaps/>
        </w:rPr>
        <w:t xml:space="preserve"> </w:t>
      </w:r>
      <w:r w:rsidR="00283EEB">
        <w:rPr>
          <w:rFonts w:cs="Baskerville"/>
        </w:rPr>
        <w:t xml:space="preserve">What’s that noise? </w:t>
      </w:r>
      <w:proofErr w:type="gramStart"/>
      <w:r w:rsidR="00283EEB">
        <w:rPr>
          <w:rFonts w:cs="Baskerville"/>
        </w:rPr>
        <w:t>. .</w:t>
      </w:r>
      <w:proofErr w:type="gramEnd"/>
      <w:r w:rsidR="00283EEB">
        <w:rPr>
          <w:rFonts w:cs="Baskerville"/>
        </w:rPr>
        <w:t xml:space="preserve"> . I’m </w:t>
      </w:r>
      <w:proofErr w:type="gramStart"/>
      <w:r w:rsidR="00283EEB">
        <w:rPr>
          <w:rFonts w:cs="Baskerville"/>
        </w:rPr>
        <w:t>frightened.</w:t>
      </w:r>
      <w:proofErr w:type="gramEnd"/>
      <w:r w:rsidR="00283EEB">
        <w:rPr>
          <w:rFonts w:cs="Baskerville"/>
        </w:rPr>
        <w:t xml:space="preserve"> . . . </w:t>
      </w:r>
      <w:r w:rsidR="000507EF" w:rsidRPr="000507EF">
        <w:rPr>
          <w:rFonts w:cs="Baskerville"/>
        </w:rPr>
        <w:t>I can’t write more.</w:t>
      </w:r>
    </w:p>
    <w:p w14:paraId="13BCCDA1" w14:textId="77777777" w:rsidR="000507EF" w:rsidRPr="000507EF" w:rsidRDefault="000507EF" w:rsidP="000507EF">
      <w:pPr>
        <w:rPr>
          <w:rFonts w:cs="Baskerville"/>
        </w:rPr>
      </w:pPr>
    </w:p>
    <w:p w14:paraId="75E6D8F0" w14:textId="7B19A394" w:rsidR="000507EF" w:rsidRPr="000507EF" w:rsidRDefault="000507EF" w:rsidP="00AD454A">
      <w:pPr>
        <w:pStyle w:val="CharacterName"/>
        <w:rPr>
          <w:rFonts w:cs="Baskerville"/>
        </w:rPr>
      </w:pPr>
      <w:r w:rsidRPr="00AD454A">
        <w:rPr>
          <w:rFonts w:cs="Baskerville"/>
          <w:smallCaps/>
        </w:rPr>
        <w:t>le blanc</w:t>
      </w:r>
      <w:r w:rsidR="00AD454A">
        <w:rPr>
          <w:rFonts w:cs="Baskerville"/>
          <w:smallCaps/>
        </w:rPr>
        <w:t xml:space="preserve">. </w:t>
      </w:r>
      <w:r w:rsidRPr="000507EF">
        <w:rPr>
          <w:rFonts w:cs="Baskerville"/>
        </w:rPr>
        <w:t>Was ever man more plagued in life before</w:t>
      </w:r>
      <w:r w:rsidR="00283EEB">
        <w:rPr>
          <w:rFonts w:cs="Baskerville"/>
        </w:rPr>
        <w:t>?</w:t>
      </w:r>
      <w:r w:rsidR="00AD454A">
        <w:rPr>
          <w:rFonts w:cs="Baskerville"/>
        </w:rPr>
        <w:br/>
      </w:r>
      <w:r w:rsidRPr="000507EF">
        <w:rPr>
          <w:rFonts w:cs="Baskerville"/>
        </w:rPr>
        <w:t xml:space="preserve">I must dissemble and bide my </w:t>
      </w:r>
      <w:proofErr w:type="gramStart"/>
      <w:r w:rsidRPr="000507EF">
        <w:rPr>
          <w:rFonts w:cs="Baskerville"/>
        </w:rPr>
        <w:t>time</w:t>
      </w:r>
      <w:r w:rsidR="00283EEB">
        <w:rPr>
          <w:rFonts w:cs="Baskerville"/>
        </w:rPr>
        <w:t>.</w:t>
      </w:r>
      <w:proofErr w:type="gramEnd"/>
      <w:r w:rsidR="00283EEB">
        <w:rPr>
          <w:rFonts w:cs="Baskerville"/>
        </w:rPr>
        <w:t xml:space="preserve"> . . . </w:t>
      </w:r>
      <w:proofErr w:type="gramStart"/>
      <w:r w:rsidR="00283EEB">
        <w:rPr>
          <w:rFonts w:cs="Baskerville"/>
        </w:rPr>
        <w:t>N</w:t>
      </w:r>
      <w:r w:rsidRPr="000507EF">
        <w:rPr>
          <w:rFonts w:cs="Baskerville"/>
        </w:rPr>
        <w:t>ow to escape</w:t>
      </w:r>
      <w:r w:rsidR="00283EEB">
        <w:rPr>
          <w:rFonts w:cs="Baskerville"/>
        </w:rPr>
        <w:t>.</w:t>
      </w:r>
      <w:proofErr w:type="gramEnd"/>
      <w:r w:rsidR="00AD454A">
        <w:rPr>
          <w:rFonts w:cs="Baskerville"/>
        </w:rPr>
        <w:br/>
      </w:r>
      <w:r w:rsidR="00283EEB">
        <w:rPr>
          <w:rFonts w:cs="Baskerville"/>
        </w:rPr>
        <w:t>Have you a hairpin handy?</w:t>
      </w:r>
    </w:p>
    <w:p w14:paraId="341D69EC" w14:textId="77777777" w:rsidR="000507EF" w:rsidRPr="000507EF" w:rsidRDefault="000507EF" w:rsidP="000507EF">
      <w:pPr>
        <w:rPr>
          <w:rFonts w:cs="Baskerville"/>
        </w:rPr>
      </w:pPr>
    </w:p>
    <w:p w14:paraId="67754A97" w14:textId="21A56EA3" w:rsidR="000507EF" w:rsidRPr="00AD454A" w:rsidRDefault="000507EF" w:rsidP="00283EEB">
      <w:pPr>
        <w:pStyle w:val="LyricStageDirection"/>
      </w:pPr>
      <w:r w:rsidRPr="00AD454A">
        <w:t>(Eva</w:t>
      </w:r>
      <w:r w:rsidR="00283EEB">
        <w:t>ngeline</w:t>
      </w:r>
      <w:r w:rsidRPr="00AD454A">
        <w:t xml:space="preserve"> gives him one.)</w:t>
      </w:r>
    </w:p>
    <w:p w14:paraId="19BB641D" w14:textId="77777777" w:rsidR="000507EF" w:rsidRPr="000507EF" w:rsidRDefault="000507EF" w:rsidP="000507EF">
      <w:pPr>
        <w:rPr>
          <w:rFonts w:cs="Baskerville"/>
        </w:rPr>
      </w:pPr>
    </w:p>
    <w:p w14:paraId="3409E38D" w14:textId="5916FA60" w:rsidR="000507EF" w:rsidRPr="000507EF" w:rsidRDefault="00AD454A" w:rsidP="000507EF">
      <w:pPr>
        <w:rPr>
          <w:rFonts w:cs="Baskerville"/>
        </w:rPr>
      </w:pPr>
      <w:r>
        <w:rPr>
          <w:rFonts w:cs="Baskerville"/>
        </w:rPr>
        <w:tab/>
        <w:t xml:space="preserve">                                </w:t>
      </w:r>
      <w:r w:rsidR="00283EEB">
        <w:rPr>
          <w:rFonts w:cs="Baskerville"/>
        </w:rPr>
        <w:t xml:space="preserve">               Thank you kindly—</w:t>
      </w:r>
      <w:r>
        <w:rPr>
          <w:rFonts w:cs="Baskerville"/>
        </w:rPr>
        <w:br/>
      </w:r>
      <w:r w:rsidR="00283EEB">
        <w:rPr>
          <w:rFonts w:cs="Baskerville"/>
        </w:rPr>
        <w:t>Although I’m forced to labo</w:t>
      </w:r>
      <w:r w:rsidR="000507EF" w:rsidRPr="000507EF">
        <w:rPr>
          <w:rFonts w:cs="Baskerville"/>
        </w:rPr>
        <w:t>r somewhat blindly</w:t>
      </w:r>
      <w:r w:rsidR="00283EEB">
        <w:rPr>
          <w:rFonts w:cs="Baskerville"/>
        </w:rPr>
        <w:t>.</w:t>
      </w:r>
      <w:r>
        <w:rPr>
          <w:rFonts w:cs="Baskerville"/>
        </w:rPr>
        <w:br/>
      </w:r>
      <w:proofErr w:type="spellStart"/>
      <w:r w:rsidR="000507EF" w:rsidRPr="000507EF">
        <w:rPr>
          <w:rFonts w:cs="Baskerville"/>
        </w:rPr>
        <w:t>E’en</w:t>
      </w:r>
      <w:proofErr w:type="spellEnd"/>
      <w:r w:rsidR="000507EF" w:rsidRPr="000507EF">
        <w:rPr>
          <w:rFonts w:cs="Baskerville"/>
        </w:rPr>
        <w:t xml:space="preserve"> a hairpin</w:t>
      </w:r>
      <w:r w:rsidR="00283EEB">
        <w:rPr>
          <w:rFonts w:cs="Baskerville"/>
        </w:rPr>
        <w:t>,</w:t>
      </w:r>
      <w:r w:rsidR="000507EF" w:rsidRPr="000507EF">
        <w:rPr>
          <w:rFonts w:cs="Baskerville"/>
        </w:rPr>
        <w:t xml:space="preserve"> though a trifling thing</w:t>
      </w:r>
      <w:r w:rsidR="00283EEB">
        <w:rPr>
          <w:rFonts w:cs="Baskerville"/>
        </w:rPr>
        <w:t>,</w:t>
      </w:r>
      <w:r>
        <w:rPr>
          <w:rFonts w:cs="Baskerville"/>
        </w:rPr>
        <w:br/>
      </w:r>
      <w:r w:rsidR="000507EF" w:rsidRPr="000507EF">
        <w:rPr>
          <w:rFonts w:cs="Baskerville"/>
        </w:rPr>
        <w:t xml:space="preserve">May happen </w:t>
      </w:r>
      <w:r w:rsidR="00283EEB">
        <w:rPr>
          <w:rFonts w:cs="Baskerville"/>
          <w:i/>
        </w:rPr>
        <w:t>(“hairpin”)</w:t>
      </w:r>
      <w:r w:rsidR="000507EF" w:rsidRPr="000507EF">
        <w:rPr>
          <w:rFonts w:cs="Baskerville"/>
        </w:rPr>
        <w:t xml:space="preserve"> great results about to bring.</w:t>
      </w:r>
    </w:p>
    <w:p w14:paraId="7A6B5D87" w14:textId="77777777" w:rsidR="000507EF" w:rsidRPr="000507EF" w:rsidRDefault="000507EF" w:rsidP="000507EF">
      <w:pPr>
        <w:rPr>
          <w:rFonts w:cs="Baskerville"/>
        </w:rPr>
      </w:pPr>
    </w:p>
    <w:p w14:paraId="29F99565" w14:textId="726CDB38" w:rsidR="000507EF" w:rsidRPr="000507EF" w:rsidRDefault="00C77EC1" w:rsidP="00AD454A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AD454A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What would you do?</w:t>
      </w:r>
    </w:p>
    <w:p w14:paraId="66E51E5A" w14:textId="77777777" w:rsidR="000507EF" w:rsidRPr="000507EF" w:rsidRDefault="000507EF" w:rsidP="000507EF">
      <w:pPr>
        <w:rPr>
          <w:rFonts w:cs="Baskerville"/>
        </w:rPr>
      </w:pPr>
    </w:p>
    <w:p w14:paraId="3930F14A" w14:textId="77777777" w:rsidR="00283EEB" w:rsidRDefault="000507EF" w:rsidP="00AD454A">
      <w:pPr>
        <w:pStyle w:val="CharacterName"/>
        <w:rPr>
          <w:rFonts w:cs="Baskerville"/>
        </w:rPr>
      </w:pPr>
      <w:r w:rsidRPr="00AD454A">
        <w:rPr>
          <w:rFonts w:cs="Baskerville"/>
          <w:smallCaps/>
        </w:rPr>
        <w:t>le blanc</w:t>
      </w:r>
      <w:r w:rsidR="00AD454A">
        <w:rPr>
          <w:rFonts w:cs="Baskerville"/>
          <w:smallCaps/>
        </w:rPr>
        <w:t xml:space="preserve">. </w:t>
      </w:r>
      <w:r w:rsidR="00283EEB">
        <w:rPr>
          <w:rFonts w:cs="Baskerville"/>
          <w:i/>
        </w:rPr>
        <w:t>(</w:t>
      </w:r>
      <w:proofErr w:type="gramStart"/>
      <w:r w:rsidR="00283EEB">
        <w:rPr>
          <w:rFonts w:cs="Baskerville"/>
          <w:i/>
        </w:rPr>
        <w:t>sets</w:t>
      </w:r>
      <w:proofErr w:type="gramEnd"/>
      <w:r w:rsidR="00283EEB">
        <w:rPr>
          <w:rFonts w:cs="Baskerville"/>
          <w:i/>
        </w:rPr>
        <w:t xml:space="preserve"> to work on trick stones</w:t>
      </w:r>
      <w:r w:rsidRPr="00AD454A">
        <w:rPr>
          <w:rFonts w:cs="Baskerville"/>
          <w:i/>
        </w:rPr>
        <w:t>)</w:t>
      </w:r>
      <w:r w:rsidR="00283EEB">
        <w:rPr>
          <w:rFonts w:cs="Baskerville"/>
          <w:i/>
        </w:rPr>
        <w:br/>
        <w:t xml:space="preserve">                                                     </w:t>
      </w:r>
      <w:r w:rsidRPr="000507EF">
        <w:rPr>
          <w:rFonts w:cs="Baskerville"/>
        </w:rPr>
        <w:t>A little engineering</w:t>
      </w:r>
      <w:r w:rsidR="00AD454A">
        <w:rPr>
          <w:rFonts w:cs="Baskerville"/>
        </w:rPr>
        <w:br/>
      </w:r>
      <w:proofErr w:type="gramStart"/>
      <w:r w:rsidRPr="000507EF">
        <w:rPr>
          <w:rFonts w:cs="Baskerville"/>
        </w:rPr>
        <w:t>To</w:t>
      </w:r>
      <w:proofErr w:type="gramEnd"/>
      <w:r w:rsidRPr="000507EF">
        <w:rPr>
          <w:rFonts w:cs="Baskerville"/>
        </w:rPr>
        <w:t xml:space="preserve"> bring our friends within our sight and hearing</w:t>
      </w:r>
      <w:r w:rsidR="00283EEB">
        <w:rPr>
          <w:rFonts w:cs="Baskerville"/>
        </w:rPr>
        <w:t>.</w:t>
      </w:r>
      <w:r w:rsidR="00AD454A">
        <w:rPr>
          <w:rFonts w:cs="Baskerville"/>
        </w:rPr>
        <w:br/>
      </w:r>
      <w:r w:rsidRPr="000507EF">
        <w:rPr>
          <w:rFonts w:cs="Baskerville"/>
        </w:rPr>
        <w:t>The hardened mortar first</w:t>
      </w:r>
      <w:r w:rsidR="00283EEB">
        <w:rPr>
          <w:rFonts w:cs="Baskerville"/>
        </w:rPr>
        <w:t>,</w:t>
      </w:r>
      <w:r w:rsidRPr="000507EF">
        <w:rPr>
          <w:rFonts w:cs="Baskerville"/>
        </w:rPr>
        <w:t xml:space="preserve"> you see</w:t>
      </w:r>
      <w:r w:rsidR="00283EEB">
        <w:rPr>
          <w:rFonts w:cs="Baskerville"/>
        </w:rPr>
        <w:t>,</w:t>
      </w:r>
      <w:r w:rsidRPr="000507EF">
        <w:rPr>
          <w:rFonts w:cs="Baskerville"/>
        </w:rPr>
        <w:t xml:space="preserve"> I scrape out.</w:t>
      </w:r>
    </w:p>
    <w:p w14:paraId="68F5206B" w14:textId="08A1C20D" w:rsidR="00283EEB" w:rsidRDefault="00283EEB" w:rsidP="00283EEB">
      <w:pPr>
        <w:pStyle w:val="LyricStageDirection"/>
      </w:pPr>
      <w:r>
        <w:t>(</w:t>
      </w:r>
      <w:proofErr w:type="gramStart"/>
      <w:r>
        <w:t>p</w:t>
      </w:r>
      <w:r w:rsidR="000507EF" w:rsidRPr="00AD454A">
        <w:t>ushes</w:t>
      </w:r>
      <w:proofErr w:type="gramEnd"/>
      <w:r w:rsidR="000507EF" w:rsidRPr="00AD454A">
        <w:t xml:space="preserve"> o</w:t>
      </w:r>
      <w:r w:rsidR="00AD454A">
        <w:t xml:space="preserve">ut stone </w:t>
      </w:r>
      <w:r>
        <w:t>that works on hinges</w:t>
      </w:r>
      <w:r w:rsidR="000507EF" w:rsidRPr="00AD454A">
        <w:t>)</w:t>
      </w:r>
    </w:p>
    <w:p w14:paraId="6EFB3CAE" w14:textId="0F7C5BB4" w:rsidR="00283EEB" w:rsidRDefault="00283EEB" w:rsidP="00AD454A">
      <w:pPr>
        <w:pStyle w:val="CharacterName"/>
        <w:rPr>
          <w:rFonts w:cs="Baskerville"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>One</w:t>
      </w:r>
      <w:r>
        <w:rPr>
          <w:rFonts w:cs="Baskerville"/>
        </w:rPr>
        <w:t xml:space="preserve"> . . .</w:t>
      </w:r>
    </w:p>
    <w:p w14:paraId="0A22F3F8" w14:textId="7426C232" w:rsidR="00283EEB" w:rsidRDefault="00283EEB" w:rsidP="00283EEB">
      <w:pPr>
        <w:pStyle w:val="LyricStageDirection"/>
      </w:pPr>
      <w:r>
        <w:t>(</w:t>
      </w:r>
      <w:proofErr w:type="gramStart"/>
      <w:r>
        <w:t>crash</w:t>
      </w:r>
      <w:proofErr w:type="gramEnd"/>
      <w:r>
        <w:t xml:space="preserve"> behind cloth)</w:t>
      </w:r>
    </w:p>
    <w:p w14:paraId="17D59120" w14:textId="3728F9E2" w:rsidR="00283EEB" w:rsidRDefault="00283EEB" w:rsidP="00AD454A">
      <w:pPr>
        <w:pStyle w:val="CharacterName"/>
        <w:rPr>
          <w:rFonts w:cs="Baskerville"/>
        </w:rPr>
      </w:pPr>
      <w:r>
        <w:rPr>
          <w:rFonts w:cs="Baskerville"/>
        </w:rPr>
        <w:tab/>
        <w:t xml:space="preserve">                </w:t>
      </w:r>
      <w:r w:rsidR="000507EF" w:rsidRPr="000507EF">
        <w:rPr>
          <w:rFonts w:cs="Baskerville"/>
        </w:rPr>
        <w:t>Two</w:t>
      </w:r>
      <w:r>
        <w:rPr>
          <w:rFonts w:cs="Baskerville"/>
        </w:rPr>
        <w:t xml:space="preserve"> . . .</w:t>
      </w:r>
    </w:p>
    <w:p w14:paraId="313445B2" w14:textId="5D7F5B67" w:rsidR="00283EEB" w:rsidRDefault="00283EEB" w:rsidP="00283EEB">
      <w:pPr>
        <w:pStyle w:val="LyricStageDirection"/>
      </w:pPr>
      <w:r>
        <w:t>(</w:t>
      </w:r>
      <w:proofErr w:type="gramStart"/>
      <w:r>
        <w:t>crash</w:t>
      </w:r>
      <w:proofErr w:type="gramEnd"/>
      <w:r>
        <w:t>)</w:t>
      </w:r>
    </w:p>
    <w:p w14:paraId="39732122" w14:textId="40B886B2" w:rsidR="00283EEB" w:rsidRDefault="00283EEB" w:rsidP="00AD454A">
      <w:pPr>
        <w:pStyle w:val="CharacterName"/>
        <w:rPr>
          <w:rFonts w:cs="Baskerville"/>
        </w:rPr>
      </w:pPr>
      <w:r>
        <w:rPr>
          <w:rFonts w:cs="Baskerville"/>
        </w:rPr>
        <w:tab/>
        <w:t xml:space="preserve">                                </w:t>
      </w:r>
      <w:r w:rsidR="000507EF" w:rsidRPr="000507EF">
        <w:rPr>
          <w:rFonts w:cs="Baskerville"/>
        </w:rPr>
        <w:t>Three</w:t>
      </w:r>
      <w:r>
        <w:rPr>
          <w:rFonts w:cs="Baskerville"/>
        </w:rPr>
        <w:t xml:space="preserve"> . . .</w:t>
      </w:r>
    </w:p>
    <w:p w14:paraId="329B5FC5" w14:textId="7DCAC8D8" w:rsidR="000507EF" w:rsidRPr="000507EF" w:rsidRDefault="00283EEB" w:rsidP="00283EEB">
      <w:pPr>
        <w:pStyle w:val="LyricStageDirection"/>
      </w:pPr>
      <w:r>
        <w:t>(</w:t>
      </w:r>
      <w:proofErr w:type="gramStart"/>
      <w:r>
        <w:t>crash</w:t>
      </w:r>
      <w:proofErr w:type="gramEnd"/>
      <w:r>
        <w:t>)</w:t>
      </w:r>
    </w:p>
    <w:p w14:paraId="0DB5D60C" w14:textId="77777777" w:rsidR="000507EF" w:rsidRPr="000507EF" w:rsidRDefault="000507EF" w:rsidP="000507EF">
      <w:pPr>
        <w:rPr>
          <w:rFonts w:cs="Baskerville"/>
        </w:rPr>
      </w:pPr>
    </w:p>
    <w:p w14:paraId="13E136CB" w14:textId="23FC4383" w:rsidR="000507EF" w:rsidRPr="00AD454A" w:rsidRDefault="000507EF" w:rsidP="00283EEB">
      <w:pPr>
        <w:pStyle w:val="LyricStageDirection"/>
      </w:pPr>
      <w:r w:rsidRPr="00AD454A">
        <w:t>(</w:t>
      </w:r>
      <w:r w:rsidR="0085133D">
        <w:t>Le Blanc falls</w:t>
      </w:r>
      <w:r w:rsidRPr="00AD454A">
        <w:t xml:space="preserve"> on knees then puts on Monte Christo wig.)</w:t>
      </w:r>
    </w:p>
    <w:p w14:paraId="41FFD892" w14:textId="77777777" w:rsidR="000507EF" w:rsidRPr="000507EF" w:rsidRDefault="000507EF" w:rsidP="000507EF">
      <w:pPr>
        <w:rPr>
          <w:rFonts w:cs="Baskerville"/>
        </w:rPr>
      </w:pPr>
    </w:p>
    <w:p w14:paraId="7F0596C3" w14:textId="77777777" w:rsidR="0087667A" w:rsidRDefault="00AD454A" w:rsidP="000507EF">
      <w:pPr>
        <w:rPr>
          <w:rFonts w:cs="Baskerville"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>The world is mine!</w:t>
      </w:r>
      <w:r>
        <w:rPr>
          <w:rFonts w:cs="Baskerville"/>
        </w:rPr>
        <w:br/>
      </w:r>
      <w:r w:rsidR="000507EF" w:rsidRPr="000507EF">
        <w:rPr>
          <w:rFonts w:cs="Baskerville"/>
        </w:rPr>
        <w:t xml:space="preserve">And there’s a hole </w:t>
      </w:r>
      <w:r w:rsidR="0087667A">
        <w:rPr>
          <w:rFonts w:cs="Baskerville"/>
        </w:rPr>
        <w:t xml:space="preserve">the whole lot can escape out </w:t>
      </w:r>
      <w:proofErr w:type="gramStart"/>
      <w:r w:rsidR="0087667A">
        <w:rPr>
          <w:rFonts w:cs="Baskerville"/>
        </w:rPr>
        <w:t>by.</w:t>
      </w:r>
      <w:proofErr w:type="gramEnd"/>
      <w:r w:rsidR="0087667A">
        <w:rPr>
          <w:rFonts w:cs="Baskerville"/>
        </w:rPr>
        <w:t xml:space="preserve"> . . .</w:t>
      </w:r>
    </w:p>
    <w:p w14:paraId="0726E8A9" w14:textId="13284E74" w:rsidR="0087667A" w:rsidRDefault="0087667A" w:rsidP="0087667A">
      <w:pPr>
        <w:pStyle w:val="LyricStageDirection"/>
      </w:pPr>
      <w:r>
        <w:t>(</w:t>
      </w:r>
      <w:proofErr w:type="gramStart"/>
      <w:r>
        <w:t>calling</w:t>
      </w:r>
      <w:proofErr w:type="gramEnd"/>
      <w:r>
        <w:t xml:space="preserve"> through hole</w:t>
      </w:r>
      <w:r w:rsidR="000507EF" w:rsidRPr="00AD454A">
        <w:t>)</w:t>
      </w:r>
    </w:p>
    <w:p w14:paraId="15A24380" w14:textId="1AD31E73" w:rsidR="000507EF" w:rsidRPr="000507EF" w:rsidRDefault="0087667A" w:rsidP="000507EF">
      <w:pPr>
        <w:rPr>
          <w:rFonts w:cs="Baskerville"/>
        </w:rPr>
      </w:pPr>
      <w:r>
        <w:rPr>
          <w:rFonts w:cs="Baskerville"/>
          <w:i/>
        </w:rPr>
        <w:tab/>
      </w:r>
      <w:r>
        <w:rPr>
          <w:rFonts w:cs="Baskerville"/>
        </w:rPr>
        <w:t>Catty</w:t>
      </w:r>
      <w:r w:rsidR="0085133D">
        <w:rPr>
          <w:rFonts w:cs="Baskerville"/>
        </w:rPr>
        <w:t>,</w:t>
      </w:r>
      <w:r>
        <w:rPr>
          <w:rFonts w:cs="Baskerville"/>
        </w:rPr>
        <w:t xml:space="preserve"> . . . </w:t>
      </w:r>
      <w:r w:rsidR="000507EF" w:rsidRPr="000507EF">
        <w:rPr>
          <w:rFonts w:cs="Baskerville"/>
        </w:rPr>
        <w:t>Gabriel</w:t>
      </w:r>
      <w:r w:rsidR="0085133D">
        <w:rPr>
          <w:rFonts w:cs="Baskerville"/>
        </w:rPr>
        <w:t>,</w:t>
      </w:r>
      <w:r>
        <w:rPr>
          <w:rFonts w:cs="Baskerville"/>
        </w:rPr>
        <w:t xml:space="preserve"> . . . </w:t>
      </w:r>
      <w:r w:rsidR="000507EF" w:rsidRPr="000507EF">
        <w:rPr>
          <w:rFonts w:cs="Baskerville"/>
        </w:rPr>
        <w:t>Catty</w:t>
      </w:r>
      <w:r w:rsidR="0085133D">
        <w:rPr>
          <w:rFonts w:cs="Baskerville"/>
        </w:rPr>
        <w:t>,</w:t>
      </w:r>
      <w:r>
        <w:rPr>
          <w:rFonts w:cs="Baskerville"/>
        </w:rPr>
        <w:t xml:space="preserve"> . . . </w:t>
      </w:r>
      <w:r w:rsidR="000507EF" w:rsidRPr="000507EF">
        <w:rPr>
          <w:rFonts w:cs="Baskerville"/>
        </w:rPr>
        <w:t>Catty</w:t>
      </w:r>
      <w:r w:rsidR="0085133D">
        <w:rPr>
          <w:rFonts w:cs="Baskerville"/>
        </w:rPr>
        <w:t>,</w:t>
      </w:r>
      <w:r>
        <w:rPr>
          <w:rFonts w:cs="Baskerville"/>
        </w:rPr>
        <w:t xml:space="preserve"> . . . Catty . . </w:t>
      </w:r>
      <w:proofErr w:type="gramStart"/>
      <w:r>
        <w:rPr>
          <w:rFonts w:cs="Baskerville"/>
        </w:rPr>
        <w:t>. !</w:t>
      </w:r>
      <w:proofErr w:type="gramEnd"/>
      <w:r w:rsidR="00AD454A">
        <w:rPr>
          <w:rFonts w:cs="Baskerville"/>
        </w:rPr>
        <w:br/>
      </w:r>
      <w:r w:rsidR="000507EF" w:rsidRPr="000507EF">
        <w:rPr>
          <w:rFonts w:cs="Baskerville"/>
        </w:rPr>
        <w:t>Come on</w:t>
      </w:r>
      <w:r>
        <w:rPr>
          <w:rFonts w:cs="Baskerville"/>
        </w:rPr>
        <w:t>,</w:t>
      </w:r>
      <w:r w:rsidR="000507EF" w:rsidRPr="000507EF">
        <w:rPr>
          <w:rFonts w:cs="Baskerville"/>
        </w:rPr>
        <w:t xml:space="preserve"> the lot of you</w:t>
      </w:r>
      <w:r w:rsidR="0085133D">
        <w:rPr>
          <w:rFonts w:cs="Baskerville"/>
        </w:rPr>
        <w:t>,</w:t>
      </w:r>
      <w:r>
        <w:rPr>
          <w:rFonts w:cs="Baskerville"/>
        </w:rPr>
        <w:t xml:space="preserve"> . . . Catty . . </w:t>
      </w:r>
      <w:proofErr w:type="gramStart"/>
      <w:r>
        <w:rPr>
          <w:rFonts w:cs="Baskerville"/>
        </w:rPr>
        <w:t>. !</w:t>
      </w:r>
      <w:proofErr w:type="gramEnd"/>
    </w:p>
    <w:p w14:paraId="0D043515" w14:textId="77777777" w:rsidR="000507EF" w:rsidRPr="000507EF" w:rsidRDefault="000507EF" w:rsidP="000507EF">
      <w:pPr>
        <w:rPr>
          <w:rFonts w:cs="Baskerville"/>
        </w:rPr>
      </w:pPr>
    </w:p>
    <w:p w14:paraId="75752737" w14:textId="049AE61E" w:rsidR="000507EF" w:rsidRPr="00AD454A" w:rsidRDefault="000507EF" w:rsidP="0087667A">
      <w:pPr>
        <w:pStyle w:val="LyricStageDirection"/>
      </w:pPr>
      <w:r w:rsidRPr="00AD454A">
        <w:t>(</w:t>
      </w:r>
      <w:r w:rsidR="0085133D">
        <w:t xml:space="preserve">Gabriel </w:t>
      </w:r>
      <w:r w:rsidRPr="00AD454A">
        <w:t>enters through hole</w:t>
      </w:r>
      <w:r w:rsidR="0085133D">
        <w:t>.</w:t>
      </w:r>
      <w:r w:rsidRPr="00AD454A">
        <w:t xml:space="preserve"> Crosses to L. to </w:t>
      </w:r>
      <w:r w:rsidR="00C77EC1">
        <w:t>Evangeline.</w:t>
      </w:r>
      <w:r w:rsidRPr="00AD454A">
        <w:t>)</w:t>
      </w:r>
    </w:p>
    <w:p w14:paraId="2A6E58DA" w14:textId="77777777" w:rsidR="000507EF" w:rsidRPr="000507EF" w:rsidRDefault="000507EF" w:rsidP="000507EF">
      <w:pPr>
        <w:pStyle w:val="LongStageDirection"/>
        <w:rPr>
          <w:rFonts w:cs="Baskerville"/>
          <w:i w:val="0"/>
        </w:rPr>
      </w:pPr>
    </w:p>
    <w:p w14:paraId="71891F34" w14:textId="457AC89E" w:rsidR="000507EF" w:rsidRPr="000507EF" w:rsidRDefault="00FF0386" w:rsidP="00AD454A">
      <w:pPr>
        <w:pStyle w:val="CharacterName"/>
        <w:rPr>
          <w:rFonts w:cs="Baskerville"/>
        </w:rPr>
      </w:pPr>
      <w:r>
        <w:rPr>
          <w:rFonts w:cs="Baskerville"/>
          <w:smallCaps/>
        </w:rPr>
        <w:t>gabriel.</w:t>
      </w:r>
      <w:r w:rsidR="0087667A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My dearest</w:t>
      </w:r>
      <w:r w:rsidR="00631069">
        <w:rPr>
          <w:rFonts w:cs="Baskerville"/>
        </w:rPr>
        <w:t xml:space="preserve"> love! You don’t know how I though</w:t>
      </w:r>
      <w:r w:rsidR="000507EF" w:rsidRPr="000507EF">
        <w:rPr>
          <w:rFonts w:cs="Baskerville"/>
        </w:rPr>
        <w:t>t of you.</w:t>
      </w:r>
    </w:p>
    <w:p w14:paraId="347F00D5" w14:textId="77777777" w:rsidR="000507EF" w:rsidRPr="000507EF" w:rsidRDefault="000507EF" w:rsidP="000507EF">
      <w:pPr>
        <w:rPr>
          <w:rFonts w:cs="Baskerville"/>
        </w:rPr>
      </w:pPr>
    </w:p>
    <w:p w14:paraId="0172C137" w14:textId="34E2948C" w:rsidR="00AD454A" w:rsidRDefault="000507EF" w:rsidP="00AD454A">
      <w:pPr>
        <w:pStyle w:val="CharacterName"/>
        <w:rPr>
          <w:rFonts w:cs="Baskerville"/>
        </w:rPr>
      </w:pPr>
      <w:r w:rsidRPr="00AD454A">
        <w:rPr>
          <w:rFonts w:cs="Baskerville"/>
          <w:smallCaps/>
        </w:rPr>
        <w:t>le blanc</w:t>
      </w:r>
      <w:r w:rsidR="00AD454A">
        <w:rPr>
          <w:rFonts w:cs="Baskerville"/>
          <w:smallCaps/>
        </w:rPr>
        <w:t xml:space="preserve">. </w:t>
      </w:r>
      <w:r w:rsidR="0087667A">
        <w:rPr>
          <w:rFonts w:cs="Baskerville"/>
          <w:i/>
        </w:rPr>
        <w:t>(</w:t>
      </w:r>
      <w:proofErr w:type="gramStart"/>
      <w:r w:rsidR="0087667A">
        <w:rPr>
          <w:rFonts w:cs="Baskerville"/>
          <w:i/>
        </w:rPr>
        <w:t>still</w:t>
      </w:r>
      <w:proofErr w:type="gramEnd"/>
      <w:r w:rsidR="0087667A">
        <w:rPr>
          <w:rFonts w:cs="Baskerville"/>
          <w:i/>
        </w:rPr>
        <w:t xml:space="preserve"> calling</w:t>
      </w:r>
      <w:r w:rsidRPr="00AD454A">
        <w:rPr>
          <w:rFonts w:cs="Baskerville"/>
          <w:i/>
        </w:rPr>
        <w:t>)</w:t>
      </w:r>
      <w:r w:rsidR="00AD454A">
        <w:rPr>
          <w:rFonts w:cs="Baskerville"/>
        </w:rPr>
        <w:t xml:space="preserve"> </w:t>
      </w:r>
      <w:r w:rsidRPr="000507EF">
        <w:rPr>
          <w:rFonts w:cs="Baskerville"/>
        </w:rPr>
        <w:t>Catty</w:t>
      </w:r>
      <w:r w:rsidR="0087667A">
        <w:rPr>
          <w:rFonts w:cs="Baskerville"/>
        </w:rPr>
        <w:t>,</w:t>
      </w:r>
      <w:r w:rsidRPr="000507EF">
        <w:rPr>
          <w:rFonts w:cs="Baskerville"/>
        </w:rPr>
        <w:t xml:space="preserve"> where are you?</w:t>
      </w:r>
    </w:p>
    <w:p w14:paraId="68E286FE" w14:textId="77777777" w:rsidR="00AD454A" w:rsidRDefault="00AD454A" w:rsidP="00AD454A">
      <w:pPr>
        <w:pStyle w:val="CharacterName"/>
        <w:rPr>
          <w:rFonts w:cs="Baskerville"/>
        </w:rPr>
      </w:pPr>
    </w:p>
    <w:p w14:paraId="70330D85" w14:textId="67C6F551" w:rsidR="000507EF" w:rsidRPr="00AD454A" w:rsidRDefault="000507EF" w:rsidP="0087667A">
      <w:pPr>
        <w:pStyle w:val="LyricStageDirection"/>
      </w:pPr>
      <w:r w:rsidRPr="00AD454A">
        <w:t>(</w:t>
      </w:r>
      <w:r w:rsidR="0087667A">
        <w:t>Catherine enters R.1.</w:t>
      </w:r>
      <w:r w:rsidRPr="00AD454A">
        <w:t>E. Gas</w:t>
      </w:r>
      <w:r w:rsidR="0087667A">
        <w:t>:</w:t>
      </w:r>
      <w:r w:rsidRPr="00AD454A">
        <w:t xml:space="preserve"> </w:t>
      </w:r>
      <w:r w:rsidR="0087667A">
        <w:t>footlights</w:t>
      </w:r>
      <w:r w:rsidRPr="00AD454A">
        <w:t xml:space="preserve"> up a little.)</w:t>
      </w:r>
    </w:p>
    <w:p w14:paraId="719A9310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07DF9580" w14:textId="50CA2038" w:rsidR="000507EF" w:rsidRPr="000507EF" w:rsidRDefault="00434307" w:rsidP="00AD454A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AD454A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Here I am</w:t>
      </w:r>
      <w:r w:rsidR="0087667A">
        <w:rPr>
          <w:rFonts w:cs="Baskerville"/>
        </w:rPr>
        <w:t>,</w:t>
      </w:r>
      <w:r w:rsidR="000507EF" w:rsidRPr="000507EF">
        <w:rPr>
          <w:rFonts w:cs="Baskerville"/>
        </w:rPr>
        <w:t xml:space="preserve"> </w:t>
      </w:r>
      <w:proofErr w:type="spellStart"/>
      <w:r w:rsidR="000507EF" w:rsidRPr="000507EF">
        <w:rPr>
          <w:rFonts w:cs="Baskerville"/>
        </w:rPr>
        <w:t>Blanky</w:t>
      </w:r>
      <w:proofErr w:type="spellEnd"/>
      <w:r w:rsidR="0087667A">
        <w:rPr>
          <w:rFonts w:cs="Baskerville"/>
        </w:rPr>
        <w:t xml:space="preserve">. </w:t>
      </w:r>
      <w:r w:rsidR="000507EF" w:rsidRPr="000507EF">
        <w:rPr>
          <w:rFonts w:cs="Baskerville"/>
        </w:rPr>
        <w:t>I couldn’t get through there</w:t>
      </w:r>
      <w:r w:rsidR="0087667A">
        <w:rPr>
          <w:rFonts w:cs="Baskerville"/>
        </w:rPr>
        <w:t>,</w:t>
      </w:r>
      <w:r w:rsidR="000507EF" w:rsidRPr="000507EF">
        <w:rPr>
          <w:rFonts w:cs="Baskerville"/>
        </w:rPr>
        <w:t xml:space="preserve"> so I ran quickly</w:t>
      </w:r>
      <w:r w:rsidR="00AD454A">
        <w:rPr>
          <w:rFonts w:cs="Baskerville"/>
        </w:rPr>
        <w:t xml:space="preserve"> </w:t>
      </w:r>
      <w:r w:rsidR="000507EF" w:rsidRPr="000507EF">
        <w:rPr>
          <w:rFonts w:cs="Baskerville"/>
        </w:rPr>
        <w:t>round and slipped through the keyhole</w:t>
      </w:r>
      <w:r w:rsidR="0087667A">
        <w:rPr>
          <w:rFonts w:cs="Baskerville"/>
        </w:rPr>
        <w:t>—</w:t>
      </w:r>
      <w:r w:rsidR="000507EF" w:rsidRPr="000507EF">
        <w:rPr>
          <w:rFonts w:cs="Baskerville"/>
        </w:rPr>
        <w:t>and here I am.</w:t>
      </w:r>
    </w:p>
    <w:p w14:paraId="2776F3D8" w14:textId="77777777" w:rsidR="000507EF" w:rsidRPr="000507EF" w:rsidRDefault="000507EF" w:rsidP="000507EF">
      <w:pPr>
        <w:rPr>
          <w:rFonts w:cs="Baskerville"/>
        </w:rPr>
      </w:pPr>
    </w:p>
    <w:p w14:paraId="5506786A" w14:textId="4D1DF839" w:rsidR="0087667A" w:rsidRDefault="000507EF" w:rsidP="00AD454A">
      <w:pPr>
        <w:pStyle w:val="CharacterName"/>
        <w:rPr>
          <w:rFonts w:cs="Baskerville"/>
          <w:i/>
        </w:rPr>
      </w:pPr>
      <w:r w:rsidRPr="00AD454A">
        <w:rPr>
          <w:rFonts w:cs="Baskerville"/>
          <w:smallCaps/>
        </w:rPr>
        <w:t>le blanc</w:t>
      </w:r>
      <w:r w:rsidR="00AD454A">
        <w:rPr>
          <w:rFonts w:cs="Baskerville"/>
          <w:smallCaps/>
        </w:rPr>
        <w:t xml:space="preserve">. </w:t>
      </w:r>
      <w:r w:rsidRPr="00AD454A">
        <w:rPr>
          <w:rFonts w:cs="Baskerville"/>
          <w:i/>
        </w:rPr>
        <w:t>(</w:t>
      </w:r>
      <w:proofErr w:type="gramStart"/>
      <w:r w:rsidR="0087667A">
        <w:rPr>
          <w:rFonts w:cs="Baskerville"/>
          <w:i/>
        </w:rPr>
        <w:t>stamps</w:t>
      </w:r>
      <w:proofErr w:type="gramEnd"/>
      <w:r w:rsidRPr="00AD454A">
        <w:rPr>
          <w:rFonts w:cs="Baskerville"/>
          <w:i/>
        </w:rPr>
        <w:t>)</w:t>
      </w:r>
      <w:r w:rsidR="0087667A">
        <w:rPr>
          <w:rFonts w:cs="Baskerville"/>
          <w:i/>
        </w:rPr>
        <w:br/>
      </w:r>
      <w:r w:rsidRPr="000507EF">
        <w:rPr>
          <w:rFonts w:cs="Baskerville"/>
        </w:rPr>
        <w:t xml:space="preserve">That window! </w:t>
      </w:r>
      <w:proofErr w:type="spellStart"/>
      <w:r w:rsidRPr="000507EF">
        <w:rPr>
          <w:rFonts w:cs="Baskerville"/>
        </w:rPr>
        <w:t>Sh</w:t>
      </w:r>
      <w:proofErr w:type="spellEnd"/>
      <w:r w:rsidRPr="000507EF">
        <w:rPr>
          <w:rFonts w:cs="Baskerville"/>
        </w:rPr>
        <w:t xml:space="preserve">! </w:t>
      </w:r>
      <w:proofErr w:type="spellStart"/>
      <w:proofErr w:type="gramStart"/>
      <w:r w:rsidR="0085133D">
        <w:rPr>
          <w:rFonts w:cs="Baskerville"/>
        </w:rPr>
        <w:t>s</w:t>
      </w:r>
      <w:r w:rsidR="0087667A">
        <w:rPr>
          <w:rFonts w:cs="Baskerville"/>
        </w:rPr>
        <w:t>h</w:t>
      </w:r>
      <w:proofErr w:type="spellEnd"/>
      <w:proofErr w:type="gramEnd"/>
      <w:r w:rsidR="0087667A">
        <w:rPr>
          <w:rFonts w:cs="Baskerville"/>
        </w:rPr>
        <w:t>! D</w:t>
      </w:r>
      <w:r w:rsidRPr="000507EF">
        <w:rPr>
          <w:rFonts w:cs="Baskerville"/>
        </w:rPr>
        <w:t>on’t make a noise</w:t>
      </w:r>
      <w:r w:rsidR="0087667A">
        <w:rPr>
          <w:rFonts w:cs="Baskerville"/>
        </w:rPr>
        <w:t xml:space="preserve">. </w:t>
      </w:r>
      <w:r w:rsidRPr="000507EF">
        <w:rPr>
          <w:rFonts w:cs="Baskerville"/>
        </w:rPr>
        <w:t xml:space="preserve">Don’t step </w:t>
      </w:r>
      <w:proofErr w:type="gramStart"/>
      <w:r w:rsidRPr="000507EF">
        <w:rPr>
          <w:rFonts w:cs="Baskerville"/>
        </w:rPr>
        <w:t>hard</w:t>
      </w:r>
      <w:r w:rsidR="0087667A">
        <w:rPr>
          <w:rFonts w:cs="Baskerville"/>
        </w:rPr>
        <w:t>.</w:t>
      </w:r>
      <w:proofErr w:type="gramEnd"/>
      <w:r w:rsidR="0087667A">
        <w:rPr>
          <w:rFonts w:cs="Baskerville"/>
        </w:rPr>
        <w:t xml:space="preserve"> . . .</w:t>
      </w:r>
      <w:r w:rsidR="0087667A">
        <w:rPr>
          <w:rFonts w:cs="Baskerville"/>
        </w:rPr>
        <w:br/>
      </w:r>
      <w:r w:rsidRPr="000507EF">
        <w:rPr>
          <w:rFonts w:cs="Baskerville"/>
        </w:rPr>
        <w:t xml:space="preserve">Be </w:t>
      </w:r>
      <w:r w:rsidR="0087667A">
        <w:rPr>
          <w:rFonts w:cs="Baskerville"/>
        </w:rPr>
        <w:t>quiet</w:t>
      </w:r>
      <w:r w:rsidRPr="000507EF">
        <w:rPr>
          <w:rFonts w:cs="Baskerville"/>
        </w:rPr>
        <w:t xml:space="preserve"> all</w:t>
      </w:r>
      <w:r w:rsidR="00AD454A">
        <w:rPr>
          <w:rFonts w:cs="Baskerville"/>
        </w:rPr>
        <w:t xml:space="preserve"> as </w:t>
      </w:r>
      <w:r w:rsidR="00AD454A" w:rsidRPr="0085133D">
        <w:rPr>
          <w:rFonts w:cs="Baskerville"/>
          <w:i/>
        </w:rPr>
        <w:t>sheep</w:t>
      </w:r>
      <w:r w:rsidR="0087667A">
        <w:rPr>
          <w:rFonts w:cs="Baskerville"/>
        </w:rPr>
        <w:t>,</w:t>
      </w:r>
      <w:r w:rsidR="00AD454A">
        <w:rPr>
          <w:rFonts w:cs="Baskerville"/>
        </w:rPr>
        <w:t xml:space="preserve"> I’ll be Jack </w:t>
      </w:r>
      <w:r w:rsidR="00AD454A" w:rsidRPr="0085133D">
        <w:rPr>
          <w:rFonts w:cs="Baskerville"/>
          <w:i/>
        </w:rPr>
        <w:t>Shepherd</w:t>
      </w:r>
      <w:r w:rsidR="00AD454A">
        <w:rPr>
          <w:rFonts w:cs="Baskerville"/>
        </w:rPr>
        <w:t>.</w:t>
      </w:r>
      <w:r w:rsidR="00AD454A">
        <w:rPr>
          <w:rFonts w:cs="Baskerville"/>
        </w:rPr>
        <w:br/>
      </w:r>
    </w:p>
    <w:p w14:paraId="2BF4835A" w14:textId="4ABE3A55" w:rsidR="000507EF" w:rsidRPr="000605BA" w:rsidRDefault="000507EF" w:rsidP="0087667A">
      <w:pPr>
        <w:pStyle w:val="LyricStageDirection"/>
      </w:pPr>
      <w:r w:rsidRPr="000605BA">
        <w:t>(</w:t>
      </w:r>
      <w:r w:rsidR="0087667A">
        <w:t>He crosses</w:t>
      </w:r>
      <w:r w:rsidRPr="000605BA">
        <w:t xml:space="preserve"> to window L.)</w:t>
      </w:r>
    </w:p>
    <w:p w14:paraId="5E5FD375" w14:textId="77777777" w:rsidR="000507EF" w:rsidRPr="000507EF" w:rsidRDefault="000507EF" w:rsidP="000507EF">
      <w:pPr>
        <w:rPr>
          <w:rFonts w:cs="Baskerville"/>
        </w:rPr>
      </w:pPr>
    </w:p>
    <w:p w14:paraId="4003407D" w14:textId="7ED0B90C" w:rsidR="000507EF" w:rsidRPr="000507EF" w:rsidRDefault="00434307" w:rsidP="000605BA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0605BA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Where you go</w:t>
      </w:r>
      <w:r w:rsidR="0087667A">
        <w:rPr>
          <w:rFonts w:cs="Baskerville"/>
        </w:rPr>
        <w:t>,</w:t>
      </w:r>
      <w:r w:rsidR="000507EF" w:rsidRPr="000507EF">
        <w:rPr>
          <w:rFonts w:cs="Baskerville"/>
        </w:rPr>
        <w:t xml:space="preserve"> I go too.</w:t>
      </w:r>
    </w:p>
    <w:p w14:paraId="57CDE0B6" w14:textId="77777777" w:rsidR="000507EF" w:rsidRPr="000507EF" w:rsidRDefault="000507EF" w:rsidP="000507EF">
      <w:pPr>
        <w:rPr>
          <w:rFonts w:cs="Baskerville"/>
        </w:rPr>
      </w:pPr>
    </w:p>
    <w:p w14:paraId="7FB68564" w14:textId="28581053" w:rsidR="000507EF" w:rsidRPr="000507EF" w:rsidRDefault="000507EF" w:rsidP="000605BA">
      <w:pPr>
        <w:pStyle w:val="CharacterName"/>
        <w:rPr>
          <w:rFonts w:cs="Baskerville"/>
        </w:rPr>
      </w:pPr>
      <w:r w:rsidRPr="000605BA">
        <w:rPr>
          <w:rFonts w:cs="Baskerville"/>
          <w:smallCaps/>
        </w:rPr>
        <w:t>le blanc</w:t>
      </w:r>
      <w:r w:rsidR="000605BA">
        <w:rPr>
          <w:rFonts w:cs="Baskerville"/>
          <w:smallCaps/>
        </w:rPr>
        <w:t xml:space="preserve">. </w:t>
      </w:r>
      <w:r w:rsidRPr="000507EF">
        <w:rPr>
          <w:rFonts w:cs="Baskerville"/>
        </w:rPr>
        <w:t>Help me up</w:t>
      </w:r>
      <w:r w:rsidR="0087667A">
        <w:rPr>
          <w:rFonts w:cs="Baskerville"/>
        </w:rPr>
        <w:t>,</w:t>
      </w:r>
      <w:r w:rsidRPr="000507EF">
        <w:rPr>
          <w:rFonts w:cs="Baskerville"/>
        </w:rPr>
        <w:t xml:space="preserve"> some of you.</w:t>
      </w:r>
    </w:p>
    <w:p w14:paraId="182854E0" w14:textId="77777777" w:rsidR="000507EF" w:rsidRPr="000507EF" w:rsidRDefault="000507EF" w:rsidP="000507EF">
      <w:pPr>
        <w:rPr>
          <w:rFonts w:cs="Baskerville"/>
        </w:rPr>
      </w:pPr>
    </w:p>
    <w:p w14:paraId="5E4CDF7A" w14:textId="2E8CA3E3" w:rsidR="000507EF" w:rsidRPr="000605BA" w:rsidRDefault="000507EF" w:rsidP="0087667A">
      <w:pPr>
        <w:pStyle w:val="LyricStageDirection"/>
      </w:pPr>
      <w:r w:rsidRPr="000605BA">
        <w:t>(</w:t>
      </w:r>
      <w:r w:rsidR="0087667A">
        <w:t>Catherine helps Le Blanc</w:t>
      </w:r>
      <w:r w:rsidRPr="000605BA">
        <w:t xml:space="preserve"> up to window</w:t>
      </w:r>
      <w:r w:rsidR="0087667A">
        <w:t>,</w:t>
      </w:r>
      <w:r w:rsidRPr="000605BA">
        <w:t xml:space="preserve"> where he clings to bars.)</w:t>
      </w:r>
    </w:p>
    <w:p w14:paraId="46263DD0" w14:textId="77777777" w:rsidR="000507EF" w:rsidRPr="000507EF" w:rsidRDefault="000507EF" w:rsidP="000507EF">
      <w:pPr>
        <w:rPr>
          <w:rFonts w:cs="Baskerville"/>
        </w:rPr>
      </w:pPr>
    </w:p>
    <w:p w14:paraId="54C0EC92" w14:textId="3F1BE2D3" w:rsidR="000507EF" w:rsidRPr="000507EF" w:rsidRDefault="000605BA" w:rsidP="000507EF">
      <w:pPr>
        <w:rPr>
          <w:rFonts w:cs="Baskerville"/>
        </w:rPr>
      </w:pPr>
      <w:r>
        <w:rPr>
          <w:rFonts w:cs="Baskerville"/>
        </w:rPr>
        <w:tab/>
      </w:r>
      <w:r w:rsidR="0087667A">
        <w:rPr>
          <w:rFonts w:cs="Baskerville"/>
        </w:rPr>
        <w:t xml:space="preserve">                                                         Confound these bars!</w:t>
      </w:r>
      <w:r>
        <w:rPr>
          <w:rFonts w:cs="Baskerville"/>
        </w:rPr>
        <w:br/>
      </w:r>
      <w:r w:rsidR="000507EF" w:rsidRPr="000507EF">
        <w:rPr>
          <w:rFonts w:cs="Baskerville"/>
        </w:rPr>
        <w:t>How good i</w:t>
      </w:r>
      <w:r w:rsidR="0087667A">
        <w:rPr>
          <w:rFonts w:cs="Baskerville"/>
        </w:rPr>
        <w:t xml:space="preserve">t seems to see the little </w:t>
      </w:r>
      <w:proofErr w:type="gramStart"/>
      <w:r w:rsidR="0087667A">
        <w:rPr>
          <w:rFonts w:cs="Baskerville"/>
        </w:rPr>
        <w:t>stars.</w:t>
      </w:r>
      <w:proofErr w:type="gramEnd"/>
      <w:r w:rsidR="0087667A">
        <w:rPr>
          <w:rFonts w:cs="Baskerville"/>
        </w:rPr>
        <w:t xml:space="preserve"> . . .</w:t>
      </w:r>
      <w:r>
        <w:rPr>
          <w:rFonts w:cs="Baskerville"/>
        </w:rPr>
        <w:br/>
      </w:r>
      <w:r w:rsidR="000507EF" w:rsidRPr="000507EF">
        <w:rPr>
          <w:rFonts w:cs="Baskerville"/>
        </w:rPr>
        <w:t>If I get out</w:t>
      </w:r>
      <w:r w:rsidR="0087667A">
        <w:rPr>
          <w:rFonts w:cs="Baskerville"/>
        </w:rPr>
        <w:t>,</w:t>
      </w:r>
      <w:r w:rsidR="000507EF" w:rsidRPr="000507EF">
        <w:rPr>
          <w:rFonts w:cs="Baskerville"/>
        </w:rPr>
        <w:t xml:space="preserve"> to save you all I’ll try</w:t>
      </w:r>
      <w:r w:rsidR="0087667A">
        <w:rPr>
          <w:rFonts w:cs="Baskerville"/>
        </w:rPr>
        <w:t>, but it</w:t>
      </w:r>
      <w:r w:rsidR="0085133D">
        <w:rPr>
          <w:rFonts w:cs="Baskerville"/>
        </w:rPr>
        <w:t>’</w:t>
      </w:r>
      <w:r w:rsidR="0087667A">
        <w:rPr>
          <w:rFonts w:cs="Baskerville"/>
        </w:rPr>
        <w:t>s neck</w:t>
      </w:r>
      <w:r w:rsidR="000507EF" w:rsidRPr="000507EF">
        <w:rPr>
          <w:rFonts w:cs="Baskerville"/>
        </w:rPr>
        <w:t xml:space="preserve"> or nothing.</w:t>
      </w:r>
      <w:r>
        <w:rPr>
          <w:rFonts w:cs="Baskerville"/>
        </w:rPr>
        <w:br/>
      </w:r>
      <w:r w:rsidR="0087667A">
        <w:rPr>
          <w:rFonts w:cs="Baskerville"/>
        </w:rPr>
        <w:t>The space is small and</w:t>
      </w:r>
      <w:r w:rsidR="000507EF" w:rsidRPr="000507EF">
        <w:rPr>
          <w:rFonts w:cs="Baskerville"/>
        </w:rPr>
        <w:t xml:space="preserve"> </w:t>
      </w:r>
      <w:proofErr w:type="spellStart"/>
      <w:r w:rsidR="000507EF" w:rsidRPr="000507EF">
        <w:rPr>
          <w:rFonts w:cs="Baskerville"/>
        </w:rPr>
        <w:t>so’s</w:t>
      </w:r>
      <w:proofErr w:type="spellEnd"/>
      <w:r w:rsidR="000507EF" w:rsidRPr="000507EF">
        <w:rPr>
          <w:rFonts w:cs="Baskerville"/>
        </w:rPr>
        <w:t xml:space="preserve"> my </w:t>
      </w:r>
      <w:proofErr w:type="gramStart"/>
      <w:r w:rsidR="000507EF" w:rsidRPr="000507EF">
        <w:rPr>
          <w:rFonts w:cs="Baskerville"/>
        </w:rPr>
        <w:t>chances</w:t>
      </w:r>
      <w:r w:rsidR="0087667A">
        <w:rPr>
          <w:rFonts w:cs="Baskerville"/>
        </w:rPr>
        <w:t>.</w:t>
      </w:r>
      <w:proofErr w:type="gramEnd"/>
      <w:r w:rsidR="0087667A">
        <w:rPr>
          <w:rFonts w:cs="Baskerville"/>
        </w:rPr>
        <w:t xml:space="preserve"> . . . </w:t>
      </w:r>
      <w:r w:rsidR="0085133D">
        <w:rPr>
          <w:rFonts w:cs="Baskerville"/>
        </w:rPr>
        <w:t>Good</w:t>
      </w:r>
      <w:r w:rsidR="000507EF" w:rsidRPr="000507EF">
        <w:rPr>
          <w:rFonts w:cs="Baskerville"/>
        </w:rPr>
        <w:t>bye!</w:t>
      </w:r>
    </w:p>
    <w:p w14:paraId="2BB5EC11" w14:textId="51D91FD8" w:rsidR="000507EF" w:rsidRPr="000605BA" w:rsidRDefault="000507EF" w:rsidP="0087667A">
      <w:pPr>
        <w:pStyle w:val="LyricStageDirection"/>
      </w:pPr>
      <w:r w:rsidRPr="000605BA">
        <w:t>(</w:t>
      </w:r>
      <w:proofErr w:type="gramStart"/>
      <w:r w:rsidR="0085133D">
        <w:t>tries</w:t>
      </w:r>
      <w:proofErr w:type="gramEnd"/>
      <w:r w:rsidRPr="000605BA">
        <w:t xml:space="preserve"> to climb out between bars.)</w:t>
      </w:r>
    </w:p>
    <w:p w14:paraId="7D2E1C77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17E3D6C0" w14:textId="53CAB9DC" w:rsidR="000507EF" w:rsidRPr="000507EF" w:rsidRDefault="00FF0386" w:rsidP="000605BA">
      <w:pPr>
        <w:pStyle w:val="CharacterName"/>
        <w:rPr>
          <w:rFonts w:cs="Baskerville"/>
        </w:rPr>
      </w:pPr>
      <w:r>
        <w:rPr>
          <w:rFonts w:cs="Baskerville"/>
          <w:smallCaps/>
        </w:rPr>
        <w:t>gabriel.</w:t>
      </w:r>
      <w:r w:rsidR="0087667A">
        <w:rPr>
          <w:rFonts w:cs="Baskerville"/>
          <w:smallCaps/>
        </w:rPr>
        <w:t xml:space="preserve"> </w:t>
      </w:r>
      <w:r w:rsidR="0087667A">
        <w:rPr>
          <w:rFonts w:cs="Baskerville"/>
          <w:i/>
        </w:rPr>
        <w:t>(</w:t>
      </w:r>
      <w:proofErr w:type="gramStart"/>
      <w:r w:rsidR="0087667A">
        <w:rPr>
          <w:rFonts w:cs="Baskerville"/>
          <w:i/>
        </w:rPr>
        <w:t>crossing</w:t>
      </w:r>
      <w:proofErr w:type="gramEnd"/>
      <w:r w:rsidR="0087667A">
        <w:rPr>
          <w:rFonts w:cs="Baskerville"/>
          <w:i/>
        </w:rPr>
        <w:t xml:space="preserve"> C.) </w:t>
      </w:r>
      <w:r w:rsidR="000507EF" w:rsidRPr="000507EF">
        <w:rPr>
          <w:rFonts w:cs="Baskerville"/>
        </w:rPr>
        <w:t>He’ll break his neck.</w:t>
      </w:r>
    </w:p>
    <w:p w14:paraId="1AB24E88" w14:textId="77777777" w:rsidR="000507EF" w:rsidRPr="000507EF" w:rsidRDefault="000507EF" w:rsidP="000507EF">
      <w:pPr>
        <w:rPr>
          <w:rFonts w:cs="Baskerville"/>
        </w:rPr>
      </w:pPr>
    </w:p>
    <w:p w14:paraId="55510ECB" w14:textId="11A790E4" w:rsidR="000507EF" w:rsidRPr="000507EF" w:rsidRDefault="00C77EC1" w:rsidP="000605BA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0605BA">
        <w:rPr>
          <w:rFonts w:cs="Baskerville"/>
          <w:smallCaps/>
        </w:rPr>
        <w:t xml:space="preserve"> </w:t>
      </w:r>
      <w:r w:rsidR="000507EF" w:rsidRPr="000605BA">
        <w:rPr>
          <w:rFonts w:cs="Baskerville"/>
          <w:i/>
        </w:rPr>
        <w:t>(</w:t>
      </w:r>
      <w:proofErr w:type="gramStart"/>
      <w:r w:rsidR="0087667A">
        <w:rPr>
          <w:rFonts w:cs="Baskerville"/>
          <w:i/>
        </w:rPr>
        <w:t>crossing</w:t>
      </w:r>
      <w:proofErr w:type="gramEnd"/>
      <w:r w:rsidR="000507EF" w:rsidRPr="000605BA">
        <w:rPr>
          <w:rFonts w:cs="Baskerville"/>
          <w:i/>
        </w:rPr>
        <w:t xml:space="preserve"> C.)</w:t>
      </w:r>
      <w:r w:rsidR="000605BA">
        <w:rPr>
          <w:rFonts w:cs="Baskerville"/>
          <w:i/>
        </w:rPr>
        <w:t xml:space="preserve"> </w:t>
      </w:r>
      <w:r w:rsidR="0087667A">
        <w:rPr>
          <w:rFonts w:cs="Baskerville"/>
        </w:rPr>
        <w:t>He’ll choke to death</w:t>
      </w:r>
      <w:r w:rsidR="0085133D">
        <w:rPr>
          <w:rFonts w:cs="Baskerville"/>
        </w:rPr>
        <w:t>,</w:t>
      </w:r>
      <w:r w:rsidR="0087667A">
        <w:rPr>
          <w:rFonts w:cs="Baskerville"/>
        </w:rPr>
        <w:t xml:space="preserve"> I know</w:t>
      </w:r>
      <w:r w:rsidR="000507EF" w:rsidRPr="000507EF">
        <w:rPr>
          <w:rFonts w:cs="Baskerville"/>
        </w:rPr>
        <w:t>!</w:t>
      </w:r>
    </w:p>
    <w:p w14:paraId="68BD9B06" w14:textId="3403A00E" w:rsidR="000507EF" w:rsidRPr="000507EF" w:rsidRDefault="00434307" w:rsidP="000605BA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0605BA">
        <w:rPr>
          <w:rFonts w:cs="Baskerville"/>
          <w:smallCaps/>
        </w:rPr>
        <w:t xml:space="preserve"> </w:t>
      </w:r>
      <w:proofErr w:type="spellStart"/>
      <w:r w:rsidR="000507EF" w:rsidRPr="000605BA">
        <w:rPr>
          <w:rFonts w:cs="Baskerville"/>
        </w:rPr>
        <w:t>Blanky</w:t>
      </w:r>
      <w:proofErr w:type="spellEnd"/>
      <w:r w:rsidR="0087667A">
        <w:rPr>
          <w:rFonts w:cs="Baskerville"/>
        </w:rPr>
        <w:t>,</w:t>
      </w:r>
      <w:r w:rsidR="000507EF" w:rsidRPr="000605BA">
        <w:rPr>
          <w:rFonts w:cs="Baskerville"/>
        </w:rPr>
        <w:t xml:space="preserve"> come back to me!</w:t>
      </w:r>
      <w:r w:rsidR="0087667A">
        <w:rPr>
          <w:rFonts w:cs="Baskerville"/>
        </w:rPr>
        <w:br/>
      </w:r>
      <w:r w:rsidR="0087667A">
        <w:rPr>
          <w:rFonts w:cs="Baskerville"/>
        </w:rPr>
        <w:br/>
      </w:r>
      <w:r w:rsidR="000507EF" w:rsidRPr="000605BA">
        <w:rPr>
          <w:rFonts w:cs="Baskerville"/>
          <w:i/>
        </w:rPr>
        <w:t>(</w:t>
      </w:r>
      <w:r w:rsidR="0087667A">
        <w:rPr>
          <w:rFonts w:cs="Baskerville"/>
          <w:i/>
        </w:rPr>
        <w:t>She seizes Le Blanc’s legs as he stru</w:t>
      </w:r>
      <w:r w:rsidR="000507EF" w:rsidRPr="000605BA">
        <w:rPr>
          <w:rFonts w:cs="Baskerville"/>
          <w:i/>
        </w:rPr>
        <w:t>ggles to get through window.)</w:t>
      </w:r>
    </w:p>
    <w:p w14:paraId="4CF123D9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5C9C8711" w14:textId="4D0676A3" w:rsidR="000507EF" w:rsidRPr="000507EF" w:rsidRDefault="000507EF" w:rsidP="000605BA">
      <w:pPr>
        <w:pStyle w:val="CharacterName"/>
        <w:rPr>
          <w:rFonts w:cs="Baskerville"/>
        </w:rPr>
      </w:pPr>
      <w:r w:rsidRPr="000605BA">
        <w:rPr>
          <w:rFonts w:cs="Baskerville"/>
          <w:smallCaps/>
        </w:rPr>
        <w:t>le blanc</w:t>
      </w:r>
      <w:r w:rsidR="000605BA">
        <w:rPr>
          <w:rFonts w:cs="Baskerville"/>
          <w:smallCaps/>
        </w:rPr>
        <w:t xml:space="preserve">. </w:t>
      </w:r>
      <w:r w:rsidRPr="000605BA">
        <w:rPr>
          <w:rFonts w:cs="Baskerville"/>
          <w:i/>
        </w:rPr>
        <w:t>(</w:t>
      </w:r>
      <w:proofErr w:type="gramStart"/>
      <w:r w:rsidR="0087667A">
        <w:rPr>
          <w:rFonts w:cs="Baskerville"/>
          <w:i/>
        </w:rPr>
        <w:t>kicking</w:t>
      </w:r>
      <w:proofErr w:type="gramEnd"/>
      <w:r w:rsidR="0087667A">
        <w:rPr>
          <w:rFonts w:cs="Baskerville"/>
          <w:i/>
        </w:rPr>
        <w:t xml:space="preserve"> vigorously)</w:t>
      </w:r>
      <w:r w:rsidR="0087667A">
        <w:rPr>
          <w:rFonts w:cs="Baskerville"/>
          <w:i/>
        </w:rPr>
        <w:br/>
        <w:t xml:space="preserve">                                                             </w:t>
      </w:r>
      <w:r w:rsidRPr="000507EF">
        <w:rPr>
          <w:rFonts w:cs="Baskerville"/>
        </w:rPr>
        <w:t>Girls</w:t>
      </w:r>
      <w:r w:rsidR="0087667A">
        <w:rPr>
          <w:rFonts w:cs="Baskerville"/>
        </w:rPr>
        <w:t>,</w:t>
      </w:r>
      <w:r w:rsidRPr="000507EF">
        <w:rPr>
          <w:rFonts w:cs="Baskerville"/>
        </w:rPr>
        <w:t xml:space="preserve"> let me go!</w:t>
      </w:r>
    </w:p>
    <w:p w14:paraId="7BF6755B" w14:textId="77777777" w:rsidR="000507EF" w:rsidRPr="000507EF" w:rsidRDefault="000507EF" w:rsidP="000507EF">
      <w:pPr>
        <w:rPr>
          <w:rFonts w:cs="Baskerville"/>
        </w:rPr>
      </w:pPr>
    </w:p>
    <w:p w14:paraId="390130A0" w14:textId="2C72509E" w:rsidR="000507EF" w:rsidRPr="000605BA" w:rsidRDefault="0087667A" w:rsidP="0087667A">
      <w:pPr>
        <w:pStyle w:val="LyricStageDirection"/>
      </w:pPr>
      <w:r>
        <w:t>(Jailor enters R.1.</w:t>
      </w:r>
      <w:r w:rsidR="000507EF" w:rsidRPr="000605BA">
        <w:t>E.)</w:t>
      </w:r>
    </w:p>
    <w:p w14:paraId="7DB33AAB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290BAE87" w14:textId="495D9072" w:rsidR="000507EF" w:rsidRPr="000507EF" w:rsidRDefault="000507EF" w:rsidP="000605BA">
      <w:pPr>
        <w:pStyle w:val="CharacterName"/>
        <w:rPr>
          <w:rFonts w:cs="Baskerville"/>
        </w:rPr>
      </w:pPr>
      <w:r w:rsidRPr="000605BA">
        <w:rPr>
          <w:rFonts w:cs="Baskerville"/>
          <w:smallCaps/>
        </w:rPr>
        <w:t>jailor</w:t>
      </w:r>
      <w:r w:rsidR="000605BA">
        <w:rPr>
          <w:rFonts w:cs="Baskerville"/>
          <w:smallCaps/>
        </w:rPr>
        <w:t xml:space="preserve">. </w:t>
      </w:r>
      <w:r w:rsidRPr="000507EF">
        <w:rPr>
          <w:rFonts w:cs="Baskerville"/>
        </w:rPr>
        <w:t>Now then</w:t>
      </w:r>
      <w:r w:rsidR="0087667A">
        <w:rPr>
          <w:rFonts w:cs="Baskerville"/>
        </w:rPr>
        <w:t>,</w:t>
      </w:r>
      <w:r w:rsidRPr="000507EF">
        <w:rPr>
          <w:rFonts w:cs="Baskerville"/>
        </w:rPr>
        <w:t xml:space="preserve"> time</w:t>
      </w:r>
      <w:r w:rsidR="0077663D">
        <w:rPr>
          <w:rFonts w:cs="Baskerville"/>
        </w:rPr>
        <w:t>’</w:t>
      </w:r>
      <w:r w:rsidRPr="000507EF">
        <w:rPr>
          <w:rFonts w:cs="Baskerville"/>
        </w:rPr>
        <w:t>s up</w:t>
      </w:r>
      <w:r w:rsidR="0087667A">
        <w:rPr>
          <w:rFonts w:cs="Baskerville"/>
        </w:rPr>
        <w:t>, so come along, my dear.</w:t>
      </w:r>
      <w:r w:rsidR="000605BA">
        <w:rPr>
          <w:rFonts w:cs="Baskerville"/>
        </w:rPr>
        <w:br/>
      </w:r>
      <w:r w:rsidRPr="000507EF">
        <w:rPr>
          <w:rFonts w:cs="Baskerville"/>
        </w:rPr>
        <w:t>What’s this?</w:t>
      </w:r>
      <w:r w:rsidR="0087667A">
        <w:rPr>
          <w:rFonts w:cs="Baskerville"/>
        </w:rPr>
        <w:t xml:space="preserve"> There’s something wrong, I fear.</w:t>
      </w:r>
      <w:r w:rsidR="000605BA">
        <w:rPr>
          <w:rFonts w:cs="Baskerville"/>
        </w:rPr>
        <w:br/>
      </w:r>
      <w:r w:rsidRPr="000507EF">
        <w:rPr>
          <w:rFonts w:cs="Baskerville"/>
        </w:rPr>
        <w:t>Here</w:t>
      </w:r>
      <w:r w:rsidR="0087667A">
        <w:rPr>
          <w:rFonts w:cs="Baskerville"/>
        </w:rPr>
        <w:t>,</w:t>
      </w:r>
      <w:r w:rsidRPr="000507EF">
        <w:rPr>
          <w:rFonts w:cs="Baskerville"/>
        </w:rPr>
        <w:t xml:space="preserve"> Roger </w:t>
      </w:r>
      <w:proofErr w:type="spellStart"/>
      <w:r w:rsidRPr="000507EF">
        <w:rPr>
          <w:rFonts w:cs="Baskerville"/>
        </w:rPr>
        <w:t>Shadrack</w:t>
      </w:r>
      <w:proofErr w:type="spellEnd"/>
      <w:r w:rsidR="00BF5AFE">
        <w:rPr>
          <w:rFonts w:cs="Baskerville"/>
        </w:rPr>
        <w:t>,</w:t>
      </w:r>
      <w:r w:rsidR="0087667A">
        <w:rPr>
          <w:rFonts w:cs="Baskerville"/>
        </w:rPr>
        <w:t xml:space="preserve"> . . . </w:t>
      </w:r>
      <w:proofErr w:type="spellStart"/>
      <w:r w:rsidR="0087667A">
        <w:rPr>
          <w:rFonts w:cs="Baskerville"/>
        </w:rPr>
        <w:t>Abnerzezar</w:t>
      </w:r>
      <w:proofErr w:type="spellEnd"/>
      <w:r w:rsidR="0087667A">
        <w:rPr>
          <w:rFonts w:cs="Baskerville"/>
        </w:rPr>
        <w:t xml:space="preserve"> . . </w:t>
      </w:r>
      <w:proofErr w:type="gramStart"/>
      <w:r w:rsidR="0087667A">
        <w:rPr>
          <w:rFonts w:cs="Baskerville"/>
        </w:rPr>
        <w:t>. !</w:t>
      </w:r>
      <w:proofErr w:type="gramEnd"/>
    </w:p>
    <w:p w14:paraId="40333C6C" w14:textId="77777777" w:rsidR="000507EF" w:rsidRPr="000507EF" w:rsidRDefault="000507EF" w:rsidP="000507EF">
      <w:pPr>
        <w:rPr>
          <w:rFonts w:cs="Baskerville"/>
        </w:rPr>
      </w:pPr>
    </w:p>
    <w:p w14:paraId="08A1CABD" w14:textId="3BDD35BE" w:rsidR="000507EF" w:rsidRPr="000605BA" w:rsidRDefault="00BF5AFE" w:rsidP="0087667A">
      <w:pPr>
        <w:pStyle w:val="LyricStageDirection"/>
      </w:pPr>
      <w:r>
        <w:t>(Enter two p</w:t>
      </w:r>
      <w:r w:rsidR="0087667A">
        <w:t>olicemen L.1.</w:t>
      </w:r>
      <w:r w:rsidR="000507EF" w:rsidRPr="000605BA">
        <w:t>E.)</w:t>
      </w:r>
    </w:p>
    <w:p w14:paraId="2B5300FE" w14:textId="30637EE2" w:rsidR="000507EF" w:rsidRPr="000507EF" w:rsidRDefault="000605BA" w:rsidP="000507EF">
      <w:pPr>
        <w:rPr>
          <w:rFonts w:cs="Baskerville"/>
        </w:rPr>
      </w:pPr>
      <w:r>
        <w:rPr>
          <w:rFonts w:cs="Baskerville"/>
        </w:rPr>
        <w:br/>
      </w:r>
      <w:r w:rsidR="000507EF" w:rsidRPr="000507EF">
        <w:rPr>
          <w:rFonts w:cs="Baskerville"/>
        </w:rPr>
        <w:t xml:space="preserve">Secure these prisoners! Bind </w:t>
      </w:r>
      <w:proofErr w:type="gramStart"/>
      <w:r w:rsidR="000507EF" w:rsidRPr="000507EF">
        <w:rPr>
          <w:rFonts w:cs="Baskerville"/>
        </w:rPr>
        <w:t>him</w:t>
      </w:r>
      <w:r w:rsidR="00BF5AFE">
        <w:rPr>
          <w:rFonts w:cs="Baskerville"/>
        </w:rPr>
        <w:t>.</w:t>
      </w:r>
      <w:proofErr w:type="gramEnd"/>
      <w:r w:rsidR="00BF5AFE">
        <w:rPr>
          <w:rFonts w:cs="Baskerville"/>
        </w:rPr>
        <w:t xml:space="preserve"> </w:t>
      </w:r>
      <w:r w:rsidR="0087667A">
        <w:rPr>
          <w:rFonts w:cs="Baskerville"/>
        </w:rPr>
        <w:t xml:space="preserve">. . . </w:t>
      </w:r>
      <w:r w:rsidR="000507EF" w:rsidRPr="000507EF">
        <w:rPr>
          <w:rFonts w:cs="Baskerville"/>
        </w:rPr>
        <w:t>Gag her!</w:t>
      </w:r>
      <w:r w:rsidR="0087667A">
        <w:rPr>
          <w:rFonts w:cs="Baskerville"/>
        </w:rPr>
        <w:t xml:space="preserve"> </w:t>
      </w:r>
      <w:r w:rsidR="000507EF" w:rsidRPr="000507EF">
        <w:rPr>
          <w:rFonts w:cs="Baskerville"/>
        </w:rPr>
        <w:t>Seize her!</w:t>
      </w:r>
    </w:p>
    <w:p w14:paraId="2A59CF71" w14:textId="77777777" w:rsidR="000507EF" w:rsidRPr="000507EF" w:rsidRDefault="000507EF" w:rsidP="000507EF">
      <w:pPr>
        <w:rPr>
          <w:rFonts w:cs="Baskerville"/>
        </w:rPr>
      </w:pPr>
    </w:p>
    <w:p w14:paraId="5277DA3F" w14:textId="1E3F44FD" w:rsidR="000507EF" w:rsidRPr="000605BA" w:rsidRDefault="0087667A" w:rsidP="0087667A">
      <w:pPr>
        <w:pStyle w:val="LyricStageDirection"/>
      </w:pPr>
      <w:r>
        <w:t>(The t</w:t>
      </w:r>
      <w:r w:rsidR="000507EF" w:rsidRPr="000605BA">
        <w:t>wo policemen s</w:t>
      </w:r>
      <w:r>
        <w:t>eize them and march them off L.1.E.)</w:t>
      </w:r>
    </w:p>
    <w:p w14:paraId="33629C03" w14:textId="5E0CFD02" w:rsidR="000507EF" w:rsidRPr="000507EF" w:rsidRDefault="000605BA" w:rsidP="000507EF">
      <w:pPr>
        <w:rPr>
          <w:rFonts w:cs="Baskerville"/>
        </w:rPr>
      </w:pPr>
      <w:r>
        <w:rPr>
          <w:rFonts w:cs="Baskerville"/>
          <w:i/>
        </w:rPr>
        <w:br/>
      </w:r>
      <w:r w:rsidR="000507EF" w:rsidRPr="000605BA">
        <w:rPr>
          <w:i/>
        </w:rPr>
        <w:t>(</w:t>
      </w:r>
      <w:proofErr w:type="gramStart"/>
      <w:r w:rsidR="0087667A">
        <w:rPr>
          <w:i/>
        </w:rPr>
        <w:t>to</w:t>
      </w:r>
      <w:proofErr w:type="gramEnd"/>
      <w:r w:rsidR="000507EF" w:rsidRPr="000605BA">
        <w:rPr>
          <w:i/>
        </w:rPr>
        <w:t xml:space="preserve"> </w:t>
      </w:r>
      <w:r w:rsidR="0087667A">
        <w:rPr>
          <w:i/>
        </w:rPr>
        <w:t>Catherine</w:t>
      </w:r>
      <w:r w:rsidR="000507EF" w:rsidRPr="000605BA">
        <w:rPr>
          <w:i/>
        </w:rPr>
        <w:t>)</w:t>
      </w:r>
      <w:r>
        <w:rPr>
          <w:i/>
        </w:rPr>
        <w:t xml:space="preserve"> </w:t>
      </w:r>
      <w:proofErr w:type="spellStart"/>
      <w:r w:rsidR="00BF5AFE">
        <w:rPr>
          <w:rFonts w:cs="Baskerville"/>
        </w:rPr>
        <w:t>Ha</w:t>
      </w:r>
      <w:r w:rsidR="000507EF" w:rsidRPr="000507EF">
        <w:rPr>
          <w:rFonts w:cs="Baskerville"/>
        </w:rPr>
        <w:t>lloa</w:t>
      </w:r>
      <w:proofErr w:type="spellEnd"/>
      <w:r w:rsidR="000507EF" w:rsidRPr="000507EF">
        <w:rPr>
          <w:rFonts w:cs="Baskerville"/>
        </w:rPr>
        <w:t>! How did you get here?</w:t>
      </w:r>
    </w:p>
    <w:p w14:paraId="6907F328" w14:textId="77777777" w:rsidR="000507EF" w:rsidRPr="000507EF" w:rsidRDefault="000507EF" w:rsidP="000507EF">
      <w:pPr>
        <w:rPr>
          <w:rFonts w:cs="Baskerville"/>
        </w:rPr>
      </w:pPr>
    </w:p>
    <w:p w14:paraId="6442DC28" w14:textId="3B9F3181" w:rsidR="000507EF" w:rsidRPr="000507EF" w:rsidRDefault="00434307" w:rsidP="000605BA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0605BA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I found the door open</w:t>
      </w:r>
      <w:r w:rsidR="0087667A">
        <w:rPr>
          <w:rFonts w:cs="Baskerville"/>
        </w:rPr>
        <w:t>,</w:t>
      </w:r>
      <w:r w:rsidR="000507EF" w:rsidRPr="000507EF">
        <w:rPr>
          <w:rFonts w:cs="Baskerville"/>
        </w:rPr>
        <w:t xml:space="preserve"> and the wind blew me in.</w:t>
      </w:r>
    </w:p>
    <w:p w14:paraId="7404E8A2" w14:textId="77777777" w:rsidR="000507EF" w:rsidRPr="000507EF" w:rsidRDefault="000507EF" w:rsidP="000507EF">
      <w:pPr>
        <w:rPr>
          <w:rFonts w:cs="Baskerville"/>
        </w:rPr>
      </w:pPr>
    </w:p>
    <w:p w14:paraId="4D8E11B2" w14:textId="30F06DB9" w:rsidR="000507EF" w:rsidRPr="000507EF" w:rsidRDefault="000507EF" w:rsidP="000605BA">
      <w:pPr>
        <w:pStyle w:val="CharacterName"/>
        <w:rPr>
          <w:rFonts w:cs="Baskerville"/>
        </w:rPr>
      </w:pPr>
      <w:r w:rsidRPr="000605BA">
        <w:rPr>
          <w:rFonts w:cs="Baskerville"/>
          <w:smallCaps/>
        </w:rPr>
        <w:t>jailor</w:t>
      </w:r>
      <w:r w:rsidR="000605BA">
        <w:rPr>
          <w:rFonts w:cs="Baskerville"/>
          <w:smallCaps/>
        </w:rPr>
        <w:t xml:space="preserve">. </w:t>
      </w:r>
      <w:r w:rsidR="0087667A">
        <w:rPr>
          <w:rFonts w:cs="Baskerville"/>
        </w:rPr>
        <w:t>Oh! Did it</w:t>
      </w:r>
      <w:proofErr w:type="gramStart"/>
      <w:r w:rsidR="0087667A">
        <w:rPr>
          <w:rFonts w:cs="Baskerville"/>
        </w:rPr>
        <w:t>?!</w:t>
      </w:r>
      <w:proofErr w:type="gramEnd"/>
      <w:r w:rsidRPr="000507EF">
        <w:rPr>
          <w:rFonts w:cs="Baskerville"/>
        </w:rPr>
        <w:t xml:space="preserve"> I’ll </w:t>
      </w:r>
      <w:r w:rsidR="0087667A">
        <w:rPr>
          <w:rFonts w:cs="Baskerville"/>
        </w:rPr>
        <w:t>have</w:t>
      </w:r>
      <w:r w:rsidRPr="000507EF">
        <w:rPr>
          <w:rFonts w:cs="Baskerville"/>
        </w:rPr>
        <w:t xml:space="preserve"> to blow you out.</w:t>
      </w:r>
    </w:p>
    <w:p w14:paraId="5E49AB69" w14:textId="77777777" w:rsidR="000507EF" w:rsidRPr="000507EF" w:rsidRDefault="000507EF" w:rsidP="000507EF">
      <w:pPr>
        <w:rPr>
          <w:rFonts w:cs="Baskerville"/>
        </w:rPr>
      </w:pPr>
    </w:p>
    <w:p w14:paraId="5CFBAF38" w14:textId="74D95EAD" w:rsidR="000507EF" w:rsidRPr="000507EF" w:rsidRDefault="00434307" w:rsidP="000605BA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0605BA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Oh, will you?</w:t>
      </w:r>
      <w:r w:rsidR="0087667A">
        <w:rPr>
          <w:rFonts w:cs="Baskerville"/>
        </w:rPr>
        <w:t xml:space="preserve"> </w:t>
      </w:r>
      <w:r w:rsidR="000507EF" w:rsidRPr="000605BA">
        <w:rPr>
          <w:rFonts w:cs="Baskerville"/>
          <w:i/>
        </w:rPr>
        <w:t>(</w:t>
      </w:r>
      <w:proofErr w:type="gramStart"/>
      <w:r w:rsidR="0087667A">
        <w:rPr>
          <w:rFonts w:cs="Baskerville"/>
          <w:i/>
        </w:rPr>
        <w:t>pulls</w:t>
      </w:r>
      <w:proofErr w:type="gramEnd"/>
      <w:r w:rsidR="0087667A">
        <w:rPr>
          <w:rFonts w:cs="Baskerville"/>
          <w:i/>
        </w:rPr>
        <w:t xml:space="preserve"> J</w:t>
      </w:r>
      <w:r w:rsidR="000507EF" w:rsidRPr="000605BA">
        <w:rPr>
          <w:rFonts w:cs="Baskerville"/>
          <w:i/>
        </w:rPr>
        <w:t xml:space="preserve">ailor by </w:t>
      </w:r>
      <w:r w:rsidR="0087667A">
        <w:rPr>
          <w:rFonts w:cs="Baskerville"/>
          <w:i/>
        </w:rPr>
        <w:t>the hand and throws him D.</w:t>
      </w:r>
      <w:r w:rsidR="000507EF" w:rsidRPr="000605BA">
        <w:rPr>
          <w:rFonts w:cs="Baskerville"/>
          <w:i/>
        </w:rPr>
        <w:t>R.)</w:t>
      </w:r>
    </w:p>
    <w:p w14:paraId="3E7DE62A" w14:textId="77777777" w:rsidR="000507EF" w:rsidRPr="000507EF" w:rsidRDefault="000507EF" w:rsidP="000507EF">
      <w:pPr>
        <w:rPr>
          <w:rFonts w:cs="Baskerville"/>
        </w:rPr>
      </w:pPr>
    </w:p>
    <w:p w14:paraId="7EF3A588" w14:textId="18D69DE4" w:rsidR="000507EF" w:rsidRPr="000605BA" w:rsidRDefault="000507EF" w:rsidP="0087667A">
      <w:pPr>
        <w:pStyle w:val="LyricStageDirection"/>
      </w:pPr>
      <w:r w:rsidRPr="000605BA">
        <w:t xml:space="preserve">(Exit </w:t>
      </w:r>
      <w:r w:rsidR="00434307">
        <w:t>Catherine.</w:t>
      </w:r>
      <w:r w:rsidRPr="000605BA">
        <w:t xml:space="preserve"> Jailor</w:t>
      </w:r>
      <w:r w:rsidR="0087667A">
        <w:t xml:space="preserve"> re-enters R. and sees Le Blanc</w:t>
      </w:r>
      <w:r w:rsidRPr="000605BA">
        <w:t xml:space="preserve"> at window.)</w:t>
      </w:r>
    </w:p>
    <w:p w14:paraId="64224F29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29846E43" w14:textId="5E9EE6C0" w:rsidR="000507EF" w:rsidRPr="000507EF" w:rsidRDefault="000507EF" w:rsidP="000605BA">
      <w:pPr>
        <w:pStyle w:val="CharacterName"/>
        <w:rPr>
          <w:rFonts w:cs="Baskerville"/>
        </w:rPr>
      </w:pPr>
      <w:r w:rsidRPr="000605BA">
        <w:rPr>
          <w:rFonts w:cs="Baskerville"/>
          <w:smallCaps/>
        </w:rPr>
        <w:t>jailor</w:t>
      </w:r>
      <w:r w:rsidR="000605BA">
        <w:rPr>
          <w:rFonts w:cs="Baskerville"/>
          <w:smallCaps/>
        </w:rPr>
        <w:t xml:space="preserve">. </w:t>
      </w:r>
      <w:r w:rsidRPr="000507EF">
        <w:rPr>
          <w:rFonts w:cs="Baskerville"/>
        </w:rPr>
        <w:t>Say, come out of that!</w:t>
      </w:r>
    </w:p>
    <w:p w14:paraId="5886B936" w14:textId="77777777" w:rsidR="000507EF" w:rsidRPr="000507EF" w:rsidRDefault="000507EF" w:rsidP="000507EF">
      <w:pPr>
        <w:rPr>
          <w:rFonts w:cs="Baskerville"/>
        </w:rPr>
      </w:pPr>
    </w:p>
    <w:p w14:paraId="63EEBAC1" w14:textId="201B2DC9" w:rsidR="000507EF" w:rsidRPr="000507EF" w:rsidRDefault="000507EF" w:rsidP="000605BA">
      <w:pPr>
        <w:pStyle w:val="CharacterName"/>
        <w:rPr>
          <w:rFonts w:cs="Baskerville"/>
        </w:rPr>
      </w:pPr>
      <w:r w:rsidRPr="000605BA">
        <w:rPr>
          <w:rFonts w:cs="Baskerville"/>
          <w:smallCaps/>
        </w:rPr>
        <w:t>le blanc</w:t>
      </w:r>
      <w:r w:rsidR="000605BA">
        <w:rPr>
          <w:rFonts w:cs="Baskerville"/>
          <w:smallCaps/>
        </w:rPr>
        <w:t xml:space="preserve">. </w:t>
      </w:r>
      <w:r w:rsidRPr="000507EF">
        <w:rPr>
          <w:rFonts w:cs="Baskerville"/>
        </w:rPr>
        <w:t xml:space="preserve">I can’t! </w:t>
      </w:r>
      <w:proofErr w:type="gramStart"/>
      <w:r w:rsidRPr="000507EF">
        <w:rPr>
          <w:rFonts w:cs="Baskerville"/>
        </w:rPr>
        <w:t>You fool</w:t>
      </w:r>
      <w:proofErr w:type="gramEnd"/>
      <w:r w:rsidR="00BF5AFE">
        <w:rPr>
          <w:rFonts w:cs="Baskerville"/>
        </w:rPr>
        <w:t xml:space="preserve">, </w:t>
      </w:r>
      <w:proofErr w:type="gramStart"/>
      <w:r w:rsidR="00BF5AFE">
        <w:rPr>
          <w:rFonts w:cs="Baskerville"/>
        </w:rPr>
        <w:t xml:space="preserve">you see the </w:t>
      </w:r>
      <w:proofErr w:type="spellStart"/>
      <w:r w:rsidR="00BF5AFE">
        <w:rPr>
          <w:rFonts w:cs="Baskerville"/>
        </w:rPr>
        <w:t>cursè</w:t>
      </w:r>
      <w:r w:rsidRPr="000507EF">
        <w:rPr>
          <w:rFonts w:cs="Baskerville"/>
        </w:rPr>
        <w:t>d</w:t>
      </w:r>
      <w:proofErr w:type="spellEnd"/>
      <w:r w:rsidRPr="000507EF">
        <w:rPr>
          <w:rFonts w:cs="Baskerville"/>
        </w:rPr>
        <w:t xml:space="preserve"> luck</w:t>
      </w:r>
      <w:proofErr w:type="gramEnd"/>
      <w:r w:rsidRPr="000507EF">
        <w:rPr>
          <w:rFonts w:cs="Baskerville"/>
        </w:rPr>
        <w:t>.</w:t>
      </w:r>
    </w:p>
    <w:p w14:paraId="587F72ED" w14:textId="77777777" w:rsidR="000507EF" w:rsidRPr="000507EF" w:rsidRDefault="000507EF" w:rsidP="000507EF">
      <w:pPr>
        <w:rPr>
          <w:rFonts w:cs="Baskerville"/>
        </w:rPr>
      </w:pPr>
    </w:p>
    <w:p w14:paraId="4BD0A817" w14:textId="4EB698A2" w:rsidR="000507EF" w:rsidRDefault="000507EF" w:rsidP="000605BA">
      <w:pPr>
        <w:pStyle w:val="CharacterName"/>
        <w:rPr>
          <w:rFonts w:cs="Baskerville"/>
        </w:rPr>
      </w:pPr>
      <w:r w:rsidRPr="000605BA">
        <w:rPr>
          <w:rFonts w:cs="Baskerville"/>
          <w:smallCaps/>
        </w:rPr>
        <w:t>jailor</w:t>
      </w:r>
      <w:r w:rsidR="000605BA">
        <w:rPr>
          <w:rFonts w:cs="Baskerville"/>
          <w:smallCaps/>
        </w:rPr>
        <w:t xml:space="preserve">. </w:t>
      </w:r>
      <w:r w:rsidRPr="000507EF">
        <w:rPr>
          <w:rFonts w:cs="Baskerville"/>
        </w:rPr>
        <w:t>Well then</w:t>
      </w:r>
      <w:r w:rsidR="005668BF">
        <w:rPr>
          <w:rFonts w:cs="Baskerville"/>
        </w:rPr>
        <w:t>,</w:t>
      </w:r>
      <w:r w:rsidRPr="000507EF">
        <w:rPr>
          <w:rFonts w:cs="Baskerville"/>
        </w:rPr>
        <w:t xml:space="preserve"> I’ll take you</w:t>
      </w:r>
      <w:r w:rsidR="005668BF">
        <w:rPr>
          <w:rFonts w:cs="Baskerville"/>
        </w:rPr>
        <w:t>,</w:t>
      </w:r>
      <w:r w:rsidRPr="000507EF">
        <w:rPr>
          <w:rFonts w:cs="Baskerville"/>
        </w:rPr>
        <w:t xml:space="preserve"> window </w:t>
      </w:r>
      <w:r w:rsidR="005668BF">
        <w:rPr>
          <w:rFonts w:cs="Baskerville"/>
        </w:rPr>
        <w:t>sash</w:t>
      </w:r>
      <w:r w:rsidRPr="000507EF">
        <w:rPr>
          <w:rFonts w:cs="Baskerville"/>
        </w:rPr>
        <w:t xml:space="preserve"> and all!</w:t>
      </w:r>
    </w:p>
    <w:p w14:paraId="104B0D2B" w14:textId="77777777" w:rsidR="000605BA" w:rsidRPr="000605BA" w:rsidRDefault="000605BA" w:rsidP="000605BA"/>
    <w:p w14:paraId="2674DAA1" w14:textId="77777777" w:rsidR="00BF5AFE" w:rsidRDefault="000507EF" w:rsidP="005668BF">
      <w:pPr>
        <w:pStyle w:val="LyricStageDirection"/>
      </w:pPr>
      <w:r w:rsidRPr="000605BA">
        <w:t xml:space="preserve">(Pulls </w:t>
      </w:r>
      <w:r w:rsidR="005668BF">
        <w:t>Le Blanc</w:t>
      </w:r>
      <w:r w:rsidRPr="000605BA">
        <w:t xml:space="preserve"> down by legs</w:t>
      </w:r>
      <w:r w:rsidR="005668BF">
        <w:t>. S</w:t>
      </w:r>
      <w:r w:rsidRPr="000605BA">
        <w:t>a</w:t>
      </w:r>
      <w:r w:rsidR="005668BF">
        <w:t>s</w:t>
      </w:r>
      <w:r w:rsidRPr="000605BA">
        <w:t>h comes with him</w:t>
      </w:r>
      <w:r w:rsidR="005668BF">
        <w:t>.</w:t>
      </w:r>
      <w:r w:rsidRPr="000605BA">
        <w:t xml:space="preserve"> </w:t>
      </w:r>
      <w:r w:rsidR="005668BF">
        <w:t>Crash</w:t>
      </w:r>
      <w:r w:rsidRPr="000605BA">
        <w:t xml:space="preserve"> behind flat</w:t>
      </w:r>
      <w:r w:rsidR="005668BF">
        <w:t>. Exit L.1.</w:t>
      </w:r>
      <w:r w:rsidR="00BF5AFE">
        <w:t>E.)</w:t>
      </w:r>
    </w:p>
    <w:p w14:paraId="0C4ABE42" w14:textId="77777777" w:rsidR="00BF5AFE" w:rsidRDefault="00BF5AFE" w:rsidP="005668BF">
      <w:pPr>
        <w:pStyle w:val="LyricStageDirection"/>
      </w:pPr>
    </w:p>
    <w:p w14:paraId="1ECD5C5D" w14:textId="6BF40AAF" w:rsidR="000507EF" w:rsidRDefault="00BF5AFE" w:rsidP="005668BF">
      <w:pPr>
        <w:pStyle w:val="LyricStageDirection"/>
      </w:pPr>
      <w:r>
        <w:t>(</w:t>
      </w:r>
      <w:r w:rsidR="000507EF" w:rsidRPr="000605BA">
        <w:t xml:space="preserve">Lone Fisherman </w:t>
      </w:r>
      <w:r w:rsidR="005668BF">
        <w:t>exits through hole. Dark c</w:t>
      </w:r>
      <w:r w:rsidR="000507EF" w:rsidRPr="000605BA">
        <w:t>hange.)</w:t>
      </w:r>
    </w:p>
    <w:p w14:paraId="2A71A5FF" w14:textId="77777777" w:rsidR="00BF5AFE" w:rsidRDefault="00BF5AFE" w:rsidP="005668BF">
      <w:pPr>
        <w:pStyle w:val="LyricStageDirection"/>
      </w:pPr>
    </w:p>
    <w:p w14:paraId="64F9EE11" w14:textId="632EF87C" w:rsidR="00BF5AFE" w:rsidRPr="000605BA" w:rsidRDefault="00BF5AFE" w:rsidP="005668BF">
      <w:pPr>
        <w:pStyle w:val="LyricStageDirection"/>
      </w:pPr>
      <w:r>
        <w:t>[End of scene.]</w:t>
      </w:r>
    </w:p>
    <w:p w14:paraId="475D25BD" w14:textId="77777777" w:rsidR="000507EF" w:rsidRPr="000507EF" w:rsidRDefault="000507EF" w:rsidP="000507EF">
      <w:pPr>
        <w:rPr>
          <w:rFonts w:cs="Baskerville"/>
        </w:rPr>
      </w:pPr>
    </w:p>
    <w:p w14:paraId="5B7DA836" w14:textId="3033A6B8" w:rsidR="000507EF" w:rsidRPr="000605BA" w:rsidRDefault="000507EF" w:rsidP="000605BA">
      <w:pPr>
        <w:ind w:left="1080" w:firstLine="0"/>
        <w:rPr>
          <w:i/>
          <w:sz w:val="32"/>
          <w:szCs w:val="32"/>
        </w:rPr>
      </w:pPr>
      <w:r w:rsidRPr="000605BA">
        <w:rPr>
          <w:i/>
          <w:sz w:val="32"/>
          <w:szCs w:val="32"/>
        </w:rPr>
        <w:br w:type="page"/>
      </w:r>
      <w:r w:rsidR="005668BF">
        <w:rPr>
          <w:i/>
          <w:sz w:val="32"/>
          <w:szCs w:val="32"/>
        </w:rPr>
        <w:t xml:space="preserve">SCENE 4: The Royal Palace of </w:t>
      </w:r>
      <w:proofErr w:type="spellStart"/>
      <w:r w:rsidR="005668BF">
        <w:rPr>
          <w:i/>
          <w:sz w:val="32"/>
          <w:szCs w:val="32"/>
        </w:rPr>
        <w:t>Boorioboola</w:t>
      </w:r>
      <w:proofErr w:type="spellEnd"/>
      <w:r w:rsidR="005668BF">
        <w:rPr>
          <w:i/>
          <w:sz w:val="32"/>
          <w:szCs w:val="32"/>
        </w:rPr>
        <w:t xml:space="preserve"> </w:t>
      </w:r>
      <w:proofErr w:type="spellStart"/>
      <w:r w:rsidR="005668BF">
        <w:rPr>
          <w:i/>
          <w:sz w:val="32"/>
          <w:szCs w:val="32"/>
        </w:rPr>
        <w:t>Gha</w:t>
      </w:r>
      <w:proofErr w:type="spellEnd"/>
    </w:p>
    <w:p w14:paraId="2A44F1A8" w14:textId="77777777" w:rsidR="000605BA" w:rsidRPr="000507EF" w:rsidRDefault="000605BA" w:rsidP="000605BA">
      <w:pPr>
        <w:ind w:left="1080" w:firstLine="0"/>
      </w:pPr>
    </w:p>
    <w:p w14:paraId="7EAB16AD" w14:textId="235B3C45" w:rsidR="000507EF" w:rsidRDefault="005668BF" w:rsidP="000605BA">
      <w:pPr>
        <w:ind w:left="1080" w:firstLine="0"/>
        <w:rPr>
          <w:rFonts w:cs="Baskerville"/>
          <w:i/>
        </w:rPr>
      </w:pPr>
      <w:r>
        <w:rPr>
          <w:rFonts w:cs="Baskerville"/>
          <w:i/>
        </w:rPr>
        <w:t>(Everything full.)</w:t>
      </w:r>
    </w:p>
    <w:p w14:paraId="7654840F" w14:textId="77777777" w:rsidR="005668BF" w:rsidRDefault="005668BF" w:rsidP="000605BA">
      <w:pPr>
        <w:ind w:left="1080" w:firstLine="0"/>
        <w:rPr>
          <w:rFonts w:cs="Baskerville"/>
          <w:i/>
        </w:rPr>
      </w:pPr>
    </w:p>
    <w:p w14:paraId="7E23F09D" w14:textId="5EC388CE" w:rsidR="005668BF" w:rsidRPr="005668BF" w:rsidRDefault="005668BF" w:rsidP="007B7A6C">
      <w:pPr>
        <w:pStyle w:val="CharacterName"/>
        <w:tabs>
          <w:tab w:val="center" w:pos="4680"/>
        </w:tabs>
        <w:ind w:left="0" w:firstLine="0"/>
        <w:jc w:val="center"/>
        <w:rPr>
          <w:i/>
        </w:rPr>
      </w:pPr>
      <w:r>
        <w:rPr>
          <w:i/>
        </w:rPr>
        <w:t>GRAND MARCH OF THE AMAZONS</w:t>
      </w:r>
    </w:p>
    <w:p w14:paraId="0491DCBE" w14:textId="77777777" w:rsidR="000507EF" w:rsidRPr="000507EF" w:rsidRDefault="000507EF" w:rsidP="000507EF">
      <w:pPr>
        <w:rPr>
          <w:rFonts w:cs="Baskerville"/>
        </w:rPr>
      </w:pPr>
    </w:p>
    <w:p w14:paraId="4E702446" w14:textId="0E643356" w:rsidR="000507EF" w:rsidRPr="000605BA" w:rsidRDefault="005668BF" w:rsidP="007B7A6C">
      <w:pPr>
        <w:pStyle w:val="LyricStageDirection"/>
        <w:tabs>
          <w:tab w:val="center" w:pos="4680"/>
        </w:tabs>
        <w:ind w:left="0"/>
        <w:jc w:val="center"/>
      </w:pPr>
      <w:r>
        <w:t>RECIT AND SOLO</w:t>
      </w:r>
      <w:r w:rsidR="000605BA">
        <w:t>: “Many, Many Years Ago” (</w:t>
      </w:r>
      <w:proofErr w:type="spellStart"/>
      <w:r>
        <w:t>Polimenicho</w:t>
      </w:r>
      <w:proofErr w:type="spellEnd"/>
      <w:r>
        <w:t>)</w:t>
      </w:r>
    </w:p>
    <w:p w14:paraId="3F2C7F93" w14:textId="77777777" w:rsidR="000507EF" w:rsidRPr="000507EF" w:rsidRDefault="000507EF" w:rsidP="000507EF">
      <w:pPr>
        <w:rPr>
          <w:rFonts w:cs="Baskerville"/>
        </w:rPr>
      </w:pPr>
    </w:p>
    <w:p w14:paraId="29271254" w14:textId="39C7AAE6" w:rsidR="000507EF" w:rsidRPr="000605BA" w:rsidRDefault="000507EF" w:rsidP="000507EF">
      <w:pPr>
        <w:pStyle w:val="CharacterName"/>
        <w:rPr>
          <w:rFonts w:cs="Baskerville"/>
          <w:smallCaps/>
        </w:rPr>
      </w:pPr>
      <w:r w:rsidRPr="000605BA">
        <w:rPr>
          <w:rFonts w:cs="Baskerville"/>
          <w:smallCaps/>
        </w:rPr>
        <w:t>gabriel</w:t>
      </w:r>
      <w:r w:rsidR="000605BA" w:rsidRPr="000605BA">
        <w:rPr>
          <w:rFonts w:cs="Baskerville"/>
          <w:smallCaps/>
        </w:rPr>
        <w:t>.</w:t>
      </w:r>
    </w:p>
    <w:p w14:paraId="5AF6F7E1" w14:textId="1E8770A2" w:rsidR="000507EF" w:rsidRPr="000605BA" w:rsidRDefault="000605BA" w:rsidP="000507EF">
      <w:pPr>
        <w:pStyle w:val="Lyric"/>
      </w:pPr>
      <w:r w:rsidRPr="000605BA">
        <w:t>M</w:t>
      </w:r>
      <w:r w:rsidR="000507EF" w:rsidRPr="000605BA">
        <w:t>any, many years ago there lived a mighty king.</w:t>
      </w:r>
    </w:p>
    <w:p w14:paraId="4F906AFF" w14:textId="77777777" w:rsidR="000507EF" w:rsidRPr="000605BA" w:rsidRDefault="000507EF" w:rsidP="000507EF">
      <w:pPr>
        <w:pStyle w:val="Lyric"/>
      </w:pPr>
    </w:p>
    <w:p w14:paraId="7265A6EE" w14:textId="1F927FAA" w:rsidR="000507EF" w:rsidRPr="000605BA" w:rsidRDefault="000507EF" w:rsidP="000507EF">
      <w:pPr>
        <w:pStyle w:val="CharacterName"/>
        <w:rPr>
          <w:rFonts w:cs="Baskerville"/>
          <w:smallCaps/>
        </w:rPr>
      </w:pPr>
      <w:r w:rsidRPr="000605BA">
        <w:rPr>
          <w:rFonts w:cs="Baskerville"/>
          <w:smallCaps/>
        </w:rPr>
        <w:t>chorus</w:t>
      </w:r>
      <w:r w:rsidR="000605BA" w:rsidRPr="000605BA">
        <w:rPr>
          <w:rFonts w:cs="Baskerville"/>
          <w:smallCaps/>
        </w:rPr>
        <w:t>.</w:t>
      </w:r>
    </w:p>
    <w:p w14:paraId="40C1E0B0" w14:textId="54689C06" w:rsidR="000507EF" w:rsidRPr="000605BA" w:rsidRDefault="000605BA" w:rsidP="000507EF">
      <w:pPr>
        <w:pStyle w:val="Lyric"/>
      </w:pPr>
      <w:r w:rsidRPr="000605BA">
        <w:t>T</w:t>
      </w:r>
      <w:r w:rsidR="005668BF">
        <w:t>here lived a mighty king.</w:t>
      </w:r>
    </w:p>
    <w:p w14:paraId="68D58CE3" w14:textId="77777777" w:rsidR="000507EF" w:rsidRPr="000605BA" w:rsidRDefault="000507EF" w:rsidP="000507EF">
      <w:pPr>
        <w:pStyle w:val="Lyric"/>
      </w:pPr>
    </w:p>
    <w:p w14:paraId="638ACF35" w14:textId="52384D89" w:rsidR="000507EF" w:rsidRPr="000605BA" w:rsidRDefault="000507EF" w:rsidP="000507EF">
      <w:pPr>
        <w:pStyle w:val="CharacterName"/>
        <w:rPr>
          <w:rFonts w:cs="Baskerville"/>
          <w:smallCaps/>
        </w:rPr>
      </w:pPr>
      <w:r w:rsidRPr="000605BA">
        <w:rPr>
          <w:rFonts w:cs="Baskerville"/>
          <w:smallCaps/>
        </w:rPr>
        <w:t>gabriel</w:t>
      </w:r>
      <w:r w:rsidR="000605BA" w:rsidRPr="000605BA">
        <w:rPr>
          <w:rFonts w:cs="Baskerville"/>
          <w:smallCaps/>
        </w:rPr>
        <w:t>.</w:t>
      </w:r>
    </w:p>
    <w:p w14:paraId="5F3C0FED" w14:textId="695DC6E4" w:rsidR="000507EF" w:rsidRPr="000605BA" w:rsidRDefault="000605BA" w:rsidP="000507EF">
      <w:pPr>
        <w:pStyle w:val="Lyric"/>
      </w:pPr>
      <w:r w:rsidRPr="000605BA">
        <w:t>A</w:t>
      </w:r>
      <w:r w:rsidR="000507EF" w:rsidRPr="000605BA">
        <w:t>nd his beard was white as snow,</w:t>
      </w:r>
    </w:p>
    <w:p w14:paraId="1E3BD19D" w14:textId="0CB53799" w:rsidR="000507EF" w:rsidRPr="000605BA" w:rsidRDefault="000605BA" w:rsidP="000507EF">
      <w:pPr>
        <w:pStyle w:val="Lyric"/>
      </w:pPr>
      <w:r w:rsidRPr="000605BA">
        <w:t>T</w:t>
      </w:r>
      <w:r w:rsidR="005668BF">
        <w:t>hat falleth late in spring.</w:t>
      </w:r>
    </w:p>
    <w:p w14:paraId="77E537B1" w14:textId="77777777" w:rsidR="000507EF" w:rsidRPr="000605BA" w:rsidRDefault="000507EF" w:rsidP="000507EF">
      <w:pPr>
        <w:pStyle w:val="Lyric"/>
      </w:pPr>
    </w:p>
    <w:p w14:paraId="2F968254" w14:textId="55036420" w:rsidR="000507EF" w:rsidRPr="000605BA" w:rsidRDefault="000507EF" w:rsidP="000507EF">
      <w:pPr>
        <w:pStyle w:val="CharacterName"/>
        <w:rPr>
          <w:rFonts w:cs="Baskerville"/>
          <w:smallCaps/>
        </w:rPr>
      </w:pPr>
      <w:r w:rsidRPr="000605BA">
        <w:rPr>
          <w:rFonts w:cs="Baskerville"/>
          <w:smallCaps/>
        </w:rPr>
        <w:t>chorus</w:t>
      </w:r>
      <w:r w:rsidR="000605BA" w:rsidRPr="000605BA">
        <w:rPr>
          <w:rFonts w:cs="Baskerville"/>
          <w:smallCaps/>
        </w:rPr>
        <w:t>.</w:t>
      </w:r>
    </w:p>
    <w:p w14:paraId="3C12A243" w14:textId="6B6BBF30" w:rsidR="000507EF" w:rsidRPr="000605BA" w:rsidRDefault="000605BA" w:rsidP="000507EF">
      <w:pPr>
        <w:pStyle w:val="Lyric"/>
      </w:pPr>
      <w:r w:rsidRPr="000605BA">
        <w:t>T</w:t>
      </w:r>
      <w:r w:rsidR="000507EF" w:rsidRPr="000605BA">
        <w:t>hat falleth late in spring.</w:t>
      </w:r>
    </w:p>
    <w:p w14:paraId="31E7C4B3" w14:textId="77777777" w:rsidR="000507EF" w:rsidRPr="000605BA" w:rsidRDefault="000507EF" w:rsidP="000507EF">
      <w:pPr>
        <w:pStyle w:val="Lyric"/>
      </w:pPr>
    </w:p>
    <w:p w14:paraId="2371D122" w14:textId="7E24F3EA" w:rsidR="000507EF" w:rsidRPr="000605BA" w:rsidRDefault="000507EF" w:rsidP="000507EF">
      <w:pPr>
        <w:pStyle w:val="CharacterName"/>
        <w:rPr>
          <w:rFonts w:cs="Baskerville"/>
          <w:smallCaps/>
        </w:rPr>
      </w:pPr>
      <w:r w:rsidRPr="000605BA">
        <w:rPr>
          <w:rFonts w:cs="Baskerville"/>
          <w:smallCaps/>
        </w:rPr>
        <w:t>gabriel</w:t>
      </w:r>
      <w:r w:rsidR="000605BA" w:rsidRPr="000605BA">
        <w:rPr>
          <w:rFonts w:cs="Baskerville"/>
          <w:smallCaps/>
        </w:rPr>
        <w:t>.</w:t>
      </w:r>
    </w:p>
    <w:p w14:paraId="6070D17A" w14:textId="2C38FEA3" w:rsidR="000507EF" w:rsidRPr="000605BA" w:rsidRDefault="000605BA" w:rsidP="000507EF">
      <w:pPr>
        <w:pStyle w:val="Lyric"/>
      </w:pPr>
      <w:r w:rsidRPr="000605BA">
        <w:t>O</w:t>
      </w:r>
      <w:r w:rsidR="000507EF" w:rsidRPr="000605BA">
        <w:t>h, he was good</w:t>
      </w:r>
      <w:r w:rsidR="005668BF">
        <w:t>, and he was bold.</w:t>
      </w:r>
    </w:p>
    <w:p w14:paraId="63212423" w14:textId="24C4988C" w:rsidR="000507EF" w:rsidRPr="000605BA" w:rsidRDefault="000605BA" w:rsidP="000507EF">
      <w:pPr>
        <w:pStyle w:val="Lyric"/>
      </w:pPr>
      <w:r w:rsidRPr="000605BA">
        <w:t>H</w:t>
      </w:r>
      <w:r w:rsidR="000507EF" w:rsidRPr="000605BA">
        <w:t>e wore a handsome crown of gold,</w:t>
      </w:r>
    </w:p>
    <w:p w14:paraId="0974455C" w14:textId="62F6694E" w:rsidR="000507EF" w:rsidRPr="000605BA" w:rsidRDefault="000605BA" w:rsidP="000507EF">
      <w:pPr>
        <w:pStyle w:val="Lyric"/>
      </w:pPr>
      <w:r w:rsidRPr="000605BA">
        <w:t>A</w:t>
      </w:r>
      <w:r w:rsidR="000507EF" w:rsidRPr="000605BA">
        <w:t>nd none could blame or mar the fame</w:t>
      </w:r>
    </w:p>
    <w:p w14:paraId="4C958A73" w14:textId="49FC96B6" w:rsidR="000507EF" w:rsidRPr="000605BA" w:rsidRDefault="000605BA" w:rsidP="000507EF">
      <w:pPr>
        <w:pStyle w:val="Lyric"/>
      </w:pPr>
      <w:r w:rsidRPr="000605BA">
        <w:t>O</w:t>
      </w:r>
      <w:r w:rsidR="000507EF" w:rsidRPr="000605BA">
        <w:t>f this gre</w:t>
      </w:r>
      <w:r w:rsidR="005668BF">
        <w:t xml:space="preserve">at king, whose honored name was . . </w:t>
      </w:r>
      <w:proofErr w:type="gramStart"/>
      <w:r w:rsidR="005668BF">
        <w:t>.</w:t>
      </w:r>
      <w:proofErr w:type="gramEnd"/>
    </w:p>
    <w:p w14:paraId="1FED482E" w14:textId="77777777" w:rsidR="000507EF" w:rsidRPr="000605BA" w:rsidRDefault="000507EF" w:rsidP="000507EF">
      <w:pPr>
        <w:pStyle w:val="Lyric"/>
      </w:pPr>
    </w:p>
    <w:p w14:paraId="6CF6BD7D" w14:textId="33BF87F9" w:rsidR="000507EF" w:rsidRPr="000605BA" w:rsidRDefault="000507EF" w:rsidP="000507EF">
      <w:pPr>
        <w:pStyle w:val="CharacterName"/>
        <w:rPr>
          <w:rFonts w:cs="Baskerville"/>
          <w:smallCaps/>
        </w:rPr>
      </w:pPr>
      <w:r w:rsidRPr="000605BA">
        <w:rPr>
          <w:rFonts w:cs="Baskerville"/>
          <w:smallCaps/>
        </w:rPr>
        <w:t>chorus</w:t>
      </w:r>
      <w:r w:rsidR="000605BA" w:rsidRPr="000605BA">
        <w:rPr>
          <w:rFonts w:cs="Baskerville"/>
          <w:smallCaps/>
        </w:rPr>
        <w:t>.</w:t>
      </w:r>
    </w:p>
    <w:p w14:paraId="50D047C4" w14:textId="056D1784" w:rsidR="000507EF" w:rsidRPr="000605BA" w:rsidRDefault="000605BA" w:rsidP="000507EF">
      <w:pPr>
        <w:pStyle w:val="Lyric"/>
      </w:pPr>
      <w:r w:rsidRPr="000605BA">
        <w:t xml:space="preserve">Was </w:t>
      </w:r>
      <w:proofErr w:type="spellStart"/>
      <w:r w:rsidRPr="000605BA">
        <w:t>P</w:t>
      </w:r>
      <w:r w:rsidR="000507EF" w:rsidRPr="000605BA">
        <w:t>olimenicho</w:t>
      </w:r>
      <w:proofErr w:type="spellEnd"/>
      <w:r w:rsidR="000507EF" w:rsidRPr="000605BA">
        <w:t>–</w:t>
      </w:r>
      <w:proofErr w:type="gramStart"/>
      <w:r w:rsidR="000507EF" w:rsidRPr="000605BA">
        <w:t>o,</w:t>
      </w:r>
      <w:proofErr w:type="gramEnd"/>
    </w:p>
    <w:p w14:paraId="615DFEA5" w14:textId="7B3B2E61" w:rsidR="000507EF" w:rsidRPr="000605BA" w:rsidRDefault="000605BA" w:rsidP="000507EF">
      <w:pPr>
        <w:pStyle w:val="Lyric"/>
      </w:pPr>
      <w:r w:rsidRPr="000605BA">
        <w:t xml:space="preserve">Was </w:t>
      </w:r>
      <w:proofErr w:type="spellStart"/>
      <w:r w:rsidRPr="000605BA">
        <w:t>P</w:t>
      </w:r>
      <w:r w:rsidR="005668BF">
        <w:t>olimenicho</w:t>
      </w:r>
      <w:proofErr w:type="spellEnd"/>
      <w:r w:rsidR="005668BF">
        <w:t>–</w:t>
      </w:r>
      <w:proofErr w:type="gramStart"/>
      <w:r w:rsidR="005668BF">
        <w:t>o.</w:t>
      </w:r>
      <w:proofErr w:type="gramEnd"/>
    </w:p>
    <w:p w14:paraId="6DFEF4FA" w14:textId="6B3A7CFB" w:rsidR="000507EF" w:rsidRPr="000605BA" w:rsidRDefault="000605BA" w:rsidP="000507EF">
      <w:pPr>
        <w:pStyle w:val="Lyric"/>
      </w:pPr>
      <w:r w:rsidRPr="000605BA">
        <w:t>H</w:t>
      </w:r>
      <w:r w:rsidR="005668BF">
        <w:t>e was a king.</w:t>
      </w:r>
    </w:p>
    <w:p w14:paraId="69091061" w14:textId="612499A4" w:rsidR="000507EF" w:rsidRPr="000605BA" w:rsidRDefault="000605BA" w:rsidP="000507EF">
      <w:pPr>
        <w:pStyle w:val="Lyric"/>
      </w:pPr>
      <w:r w:rsidRPr="000605BA">
        <w:t>H</w:t>
      </w:r>
      <w:r w:rsidR="005668BF">
        <w:t>e was a mighty king.</w:t>
      </w:r>
    </w:p>
    <w:p w14:paraId="1BC6594B" w14:textId="0E589A29" w:rsidR="000507EF" w:rsidRPr="000605BA" w:rsidRDefault="000605BA" w:rsidP="000507EF">
      <w:pPr>
        <w:pStyle w:val="Lyric"/>
      </w:pPr>
      <w:r w:rsidRPr="000605BA">
        <w:t>S</w:t>
      </w:r>
      <w:r w:rsidR="000507EF" w:rsidRPr="000605BA">
        <w:t>earch all hist’ry through,</w:t>
      </w:r>
    </w:p>
    <w:p w14:paraId="235C55FC" w14:textId="6D87AC0D" w:rsidR="000507EF" w:rsidRPr="000605BA" w:rsidRDefault="000605BA" w:rsidP="000507EF">
      <w:pPr>
        <w:pStyle w:val="Lyric"/>
      </w:pPr>
      <w:r w:rsidRPr="000605BA">
        <w:t>M</w:t>
      </w:r>
      <w:r w:rsidR="005668BF">
        <w:t>onarchs old and new,</w:t>
      </w:r>
    </w:p>
    <w:p w14:paraId="285B5FD1" w14:textId="5D9EEDE8" w:rsidR="000507EF" w:rsidRPr="000605BA" w:rsidRDefault="000605BA" w:rsidP="000507EF">
      <w:pPr>
        <w:pStyle w:val="Lyric"/>
      </w:pPr>
      <w:r w:rsidRPr="000605BA">
        <w:t>N</w:t>
      </w:r>
      <w:r w:rsidR="000507EF" w:rsidRPr="000605BA">
        <w:t>one was there</w:t>
      </w:r>
    </w:p>
    <w:p w14:paraId="5477A267" w14:textId="37BDE47C" w:rsidR="000507EF" w:rsidRPr="000605BA" w:rsidRDefault="000605BA" w:rsidP="000507EF">
      <w:pPr>
        <w:pStyle w:val="Lyric"/>
      </w:pPr>
      <w:r w:rsidRPr="000605BA">
        <w:t>W</w:t>
      </w:r>
      <w:r w:rsidR="000507EF" w:rsidRPr="000605BA">
        <w:t>ho could compare</w:t>
      </w:r>
    </w:p>
    <w:p w14:paraId="0C9E1C38" w14:textId="24D98F41" w:rsidR="000507EF" w:rsidRPr="000605BA" w:rsidRDefault="000605BA" w:rsidP="000507EF">
      <w:pPr>
        <w:pStyle w:val="Lyric"/>
      </w:pPr>
      <w:proofErr w:type="gramStart"/>
      <w:r w:rsidRPr="000605BA">
        <w:t xml:space="preserve">With </w:t>
      </w:r>
      <w:proofErr w:type="spellStart"/>
      <w:r w:rsidRPr="000605BA">
        <w:t>P</w:t>
      </w:r>
      <w:r w:rsidR="000507EF" w:rsidRPr="000605BA">
        <w:t>olimenicho</w:t>
      </w:r>
      <w:proofErr w:type="spellEnd"/>
      <w:r w:rsidR="000507EF" w:rsidRPr="000605BA">
        <w:t>–o–o–o.</w:t>
      </w:r>
      <w:proofErr w:type="gramEnd"/>
    </w:p>
    <w:p w14:paraId="28AD38CF" w14:textId="77777777" w:rsidR="000507EF" w:rsidRPr="000605BA" w:rsidRDefault="000507EF" w:rsidP="000507EF">
      <w:pPr>
        <w:pStyle w:val="Lyric"/>
      </w:pPr>
    </w:p>
    <w:p w14:paraId="186913F9" w14:textId="62BFEE59" w:rsidR="000507EF" w:rsidRPr="000605BA" w:rsidRDefault="000605BA" w:rsidP="000507EF">
      <w:pPr>
        <w:pStyle w:val="Lyric"/>
      </w:pPr>
      <w:proofErr w:type="spellStart"/>
      <w:r w:rsidRPr="000605BA">
        <w:t>Polimenicho</w:t>
      </w:r>
      <w:proofErr w:type="spellEnd"/>
      <w:r w:rsidRPr="000605BA">
        <w:t xml:space="preserve">, </w:t>
      </w:r>
      <w:proofErr w:type="spellStart"/>
      <w:r w:rsidRPr="000605BA">
        <w:t>P</w:t>
      </w:r>
      <w:r w:rsidR="000507EF" w:rsidRPr="000605BA">
        <w:t>olimenicho</w:t>
      </w:r>
      <w:proofErr w:type="spellEnd"/>
      <w:r w:rsidR="000507EF" w:rsidRPr="000605BA">
        <w:t>,</w:t>
      </w:r>
    </w:p>
    <w:p w14:paraId="123008D5" w14:textId="1BFFA5FC" w:rsidR="000507EF" w:rsidRPr="000605BA" w:rsidRDefault="000605BA" w:rsidP="000507EF">
      <w:pPr>
        <w:pStyle w:val="Lyric"/>
      </w:pPr>
      <w:proofErr w:type="spellStart"/>
      <w:r w:rsidRPr="000605BA">
        <w:t>Polimenicho</w:t>
      </w:r>
      <w:proofErr w:type="spellEnd"/>
      <w:r w:rsidRPr="000605BA">
        <w:t xml:space="preserve">, </w:t>
      </w:r>
      <w:proofErr w:type="spellStart"/>
      <w:r w:rsidRPr="000605BA">
        <w:t>Polimenicho</w:t>
      </w:r>
      <w:proofErr w:type="spellEnd"/>
      <w:r w:rsidRPr="000605BA">
        <w:t xml:space="preserve">, </w:t>
      </w:r>
      <w:proofErr w:type="spellStart"/>
      <w:r w:rsidRPr="000605BA">
        <w:t>P</w:t>
      </w:r>
      <w:r w:rsidR="000507EF" w:rsidRPr="000605BA">
        <w:t>olimenic</w:t>
      </w:r>
      <w:r w:rsidR="00BF5AFE">
        <w:t>h</w:t>
      </w:r>
      <w:r w:rsidR="000507EF" w:rsidRPr="000605BA">
        <w:t>o</w:t>
      </w:r>
      <w:proofErr w:type="spellEnd"/>
      <w:r w:rsidR="000507EF" w:rsidRPr="000605BA">
        <w:t>.</w:t>
      </w:r>
    </w:p>
    <w:p w14:paraId="57CF90E5" w14:textId="77777777" w:rsidR="000507EF" w:rsidRPr="000605BA" w:rsidRDefault="000507EF" w:rsidP="000507EF">
      <w:pPr>
        <w:pStyle w:val="Lyric"/>
      </w:pPr>
    </w:p>
    <w:p w14:paraId="50F67FE6" w14:textId="563D71E5" w:rsidR="000507EF" w:rsidRPr="000605BA" w:rsidRDefault="000507EF" w:rsidP="000507EF">
      <w:pPr>
        <w:pStyle w:val="CharacterName"/>
        <w:rPr>
          <w:rFonts w:cs="Baskerville"/>
          <w:smallCaps/>
        </w:rPr>
      </w:pPr>
      <w:r w:rsidRPr="000605BA">
        <w:rPr>
          <w:rFonts w:cs="Baskerville"/>
          <w:smallCaps/>
        </w:rPr>
        <w:t>gabriel</w:t>
      </w:r>
      <w:r w:rsidR="000605BA" w:rsidRPr="000605BA">
        <w:rPr>
          <w:rFonts w:cs="Baskerville"/>
          <w:smallCaps/>
        </w:rPr>
        <w:t>.</w:t>
      </w:r>
    </w:p>
    <w:p w14:paraId="1B958B2D" w14:textId="4CE5054A" w:rsidR="000507EF" w:rsidRPr="000605BA" w:rsidRDefault="000605BA" w:rsidP="000507EF">
      <w:pPr>
        <w:pStyle w:val="Lyric"/>
      </w:pPr>
      <w:r w:rsidRPr="000605BA">
        <w:t>N</w:t>
      </w:r>
      <w:r w:rsidR="005668BF">
        <w:t xml:space="preserve">o one suffered </w:t>
      </w:r>
      <w:proofErr w:type="spellStart"/>
      <w:r w:rsidR="005668BF">
        <w:t>unredressed</w:t>
      </w:r>
      <w:proofErr w:type="spellEnd"/>
      <w:r w:rsidR="005668BF">
        <w:t>. H</w:t>
      </w:r>
      <w:r w:rsidR="000507EF" w:rsidRPr="000605BA">
        <w:t>e justice gave to all.</w:t>
      </w:r>
    </w:p>
    <w:p w14:paraId="5308F10C" w14:textId="77777777" w:rsidR="000507EF" w:rsidRPr="000605BA" w:rsidRDefault="000507EF" w:rsidP="000507EF">
      <w:pPr>
        <w:pStyle w:val="Lyric"/>
      </w:pPr>
    </w:p>
    <w:p w14:paraId="19143FF0" w14:textId="60E8B0D3" w:rsidR="000507EF" w:rsidRPr="000605BA" w:rsidRDefault="000507EF" w:rsidP="000507EF">
      <w:pPr>
        <w:pStyle w:val="CharacterName"/>
        <w:rPr>
          <w:rFonts w:cs="Baskerville"/>
          <w:smallCaps/>
        </w:rPr>
      </w:pPr>
      <w:r w:rsidRPr="000605BA">
        <w:rPr>
          <w:rFonts w:cs="Baskerville"/>
          <w:smallCaps/>
        </w:rPr>
        <w:t>chorus</w:t>
      </w:r>
      <w:r w:rsidR="000605BA" w:rsidRPr="000605BA">
        <w:rPr>
          <w:rFonts w:cs="Baskerville"/>
          <w:smallCaps/>
        </w:rPr>
        <w:t>.</w:t>
      </w:r>
    </w:p>
    <w:p w14:paraId="38E5A737" w14:textId="2F8C8CED" w:rsidR="000507EF" w:rsidRPr="000605BA" w:rsidRDefault="000605BA" w:rsidP="000507EF">
      <w:pPr>
        <w:pStyle w:val="Lyric"/>
      </w:pPr>
      <w:r w:rsidRPr="000605BA">
        <w:t>H</w:t>
      </w:r>
      <w:r w:rsidR="005668BF">
        <w:t>e justice gave to all.</w:t>
      </w:r>
    </w:p>
    <w:p w14:paraId="63485611" w14:textId="13628582" w:rsidR="000507EF" w:rsidRPr="000605BA" w:rsidRDefault="000507EF" w:rsidP="000507EF">
      <w:pPr>
        <w:pStyle w:val="CharacterName"/>
        <w:rPr>
          <w:rFonts w:cs="Baskerville"/>
          <w:smallCaps/>
        </w:rPr>
      </w:pPr>
      <w:r w:rsidRPr="000605BA">
        <w:rPr>
          <w:rFonts w:cs="Baskerville"/>
          <w:smallCaps/>
        </w:rPr>
        <w:t>gabriel</w:t>
      </w:r>
      <w:r w:rsidR="005668BF">
        <w:rPr>
          <w:rFonts w:cs="Baskerville"/>
          <w:smallCaps/>
        </w:rPr>
        <w:t>.</w:t>
      </w:r>
    </w:p>
    <w:p w14:paraId="691AA510" w14:textId="45E4F7EC" w:rsidR="000507EF" w:rsidRPr="000605BA" w:rsidRDefault="000605BA" w:rsidP="000507EF">
      <w:pPr>
        <w:pStyle w:val="Lyric"/>
      </w:pPr>
      <w:r w:rsidRPr="000605BA">
        <w:t>N</w:t>
      </w:r>
      <w:r w:rsidR="005668BF">
        <w:t>one was poor and none oppressed</w:t>
      </w:r>
    </w:p>
    <w:p w14:paraId="3E3B3D51" w14:textId="598FB073" w:rsidR="000507EF" w:rsidRPr="000605BA" w:rsidRDefault="000605BA" w:rsidP="000507EF">
      <w:pPr>
        <w:pStyle w:val="Lyric"/>
      </w:pPr>
      <w:r w:rsidRPr="000605BA">
        <w:t>W</w:t>
      </w:r>
      <w:r w:rsidR="005668BF">
        <w:t xml:space="preserve">ho on this king did </w:t>
      </w:r>
      <w:proofErr w:type="gramStart"/>
      <w:r w:rsidR="005668BF">
        <w:t>call.</w:t>
      </w:r>
      <w:proofErr w:type="gramEnd"/>
    </w:p>
    <w:p w14:paraId="01AC127D" w14:textId="77777777" w:rsidR="000507EF" w:rsidRPr="000605BA" w:rsidRDefault="000507EF" w:rsidP="000507EF">
      <w:pPr>
        <w:pStyle w:val="Lyric"/>
      </w:pPr>
    </w:p>
    <w:p w14:paraId="414DF284" w14:textId="385AEDD3" w:rsidR="000507EF" w:rsidRPr="000605BA" w:rsidRDefault="000507EF" w:rsidP="000507EF">
      <w:pPr>
        <w:pStyle w:val="CharacterName"/>
        <w:rPr>
          <w:rFonts w:cs="Baskerville"/>
          <w:smallCaps/>
        </w:rPr>
      </w:pPr>
      <w:r w:rsidRPr="000605BA">
        <w:rPr>
          <w:rFonts w:cs="Baskerville"/>
          <w:smallCaps/>
        </w:rPr>
        <w:t>chorus</w:t>
      </w:r>
      <w:r w:rsidR="005668BF">
        <w:rPr>
          <w:rFonts w:cs="Baskerville"/>
          <w:smallCaps/>
        </w:rPr>
        <w:t>.</w:t>
      </w:r>
    </w:p>
    <w:p w14:paraId="665D9921" w14:textId="4462E923" w:rsidR="000507EF" w:rsidRPr="000605BA" w:rsidRDefault="000605BA" w:rsidP="000507EF">
      <w:pPr>
        <w:pStyle w:val="Lyric"/>
      </w:pPr>
      <w:r w:rsidRPr="000605BA">
        <w:t>W</w:t>
      </w:r>
      <w:r w:rsidR="000507EF" w:rsidRPr="000605BA">
        <w:t xml:space="preserve">ho on the king did </w:t>
      </w:r>
      <w:proofErr w:type="gramStart"/>
      <w:r w:rsidR="000507EF" w:rsidRPr="000605BA">
        <w:t>call.</w:t>
      </w:r>
      <w:proofErr w:type="gramEnd"/>
    </w:p>
    <w:p w14:paraId="2FC87C67" w14:textId="77777777" w:rsidR="000507EF" w:rsidRPr="000605BA" w:rsidRDefault="000507EF" w:rsidP="000507EF">
      <w:pPr>
        <w:pStyle w:val="Lyric"/>
      </w:pPr>
    </w:p>
    <w:p w14:paraId="39594719" w14:textId="361AAC90" w:rsidR="000507EF" w:rsidRPr="000605BA" w:rsidRDefault="000507EF" w:rsidP="000507EF">
      <w:pPr>
        <w:pStyle w:val="CharacterName"/>
        <w:rPr>
          <w:rFonts w:cs="Baskerville"/>
          <w:smallCaps/>
        </w:rPr>
      </w:pPr>
      <w:r w:rsidRPr="000605BA">
        <w:rPr>
          <w:rFonts w:cs="Baskerville"/>
          <w:smallCaps/>
        </w:rPr>
        <w:t>gabriel</w:t>
      </w:r>
      <w:r w:rsidR="005668BF">
        <w:rPr>
          <w:rFonts w:cs="Baskerville"/>
          <w:smallCaps/>
        </w:rPr>
        <w:t>.</w:t>
      </w:r>
    </w:p>
    <w:p w14:paraId="31094F18" w14:textId="25F3AD6A" w:rsidR="000507EF" w:rsidRPr="000605BA" w:rsidRDefault="000605BA" w:rsidP="000507EF">
      <w:pPr>
        <w:pStyle w:val="Lyric"/>
      </w:pPr>
      <w:r w:rsidRPr="000605BA">
        <w:t>H</w:t>
      </w:r>
      <w:r w:rsidR="000507EF" w:rsidRPr="000605BA">
        <w:t>e li</w:t>
      </w:r>
      <w:r w:rsidR="005668BF">
        <w:t>ved in peace a long life’s ease</w:t>
      </w:r>
    </w:p>
    <w:p w14:paraId="4D2C0A5C" w14:textId="79E97DC4" w:rsidR="000507EF" w:rsidRPr="000605BA" w:rsidRDefault="000605BA" w:rsidP="000507EF">
      <w:pPr>
        <w:pStyle w:val="Lyric"/>
      </w:pPr>
      <w:r w:rsidRPr="000605BA">
        <w:t>A</w:t>
      </w:r>
      <w:r w:rsidR="000507EF" w:rsidRPr="000605BA">
        <w:t xml:space="preserve">nd </w:t>
      </w:r>
      <w:r w:rsidR="005668BF">
        <w:t>saw his subjects’ love increase.</w:t>
      </w:r>
    </w:p>
    <w:p w14:paraId="2D963F91" w14:textId="0D8AC15E" w:rsidR="000507EF" w:rsidRPr="000605BA" w:rsidRDefault="000605BA" w:rsidP="000507EF">
      <w:pPr>
        <w:pStyle w:val="Lyric"/>
      </w:pPr>
      <w:r w:rsidRPr="000605BA">
        <w:t>A</w:t>
      </w:r>
      <w:r w:rsidR="000507EF" w:rsidRPr="000605BA">
        <w:t>nd when he died</w:t>
      </w:r>
      <w:r w:rsidR="005668BF">
        <w:t>,</w:t>
      </w:r>
      <w:r w:rsidR="000507EF" w:rsidRPr="000605BA">
        <w:t xml:space="preserve"> the people cried,</w:t>
      </w:r>
    </w:p>
    <w:p w14:paraId="781176D6" w14:textId="4C6D5C76" w:rsidR="000507EF" w:rsidRPr="000605BA" w:rsidRDefault="000605BA" w:rsidP="000507EF">
      <w:pPr>
        <w:pStyle w:val="Lyric"/>
      </w:pPr>
      <w:r w:rsidRPr="000605BA">
        <w:t>“W</w:t>
      </w:r>
      <w:r w:rsidR="000507EF" w:rsidRPr="000605BA">
        <w:t xml:space="preserve">e’ll find no king in this world </w:t>
      </w:r>
      <w:r w:rsidR="005668BF">
        <w:t>wide</w:t>
      </w:r>
      <w:r w:rsidR="000507EF" w:rsidRPr="000605BA">
        <w:t xml:space="preserve"> like,</w:t>
      </w:r>
      <w:r w:rsidR="005668BF">
        <w:t xml:space="preserve"> . . .</w:t>
      </w:r>
    </w:p>
    <w:p w14:paraId="5108F5CA" w14:textId="77777777" w:rsidR="000507EF" w:rsidRPr="000605BA" w:rsidRDefault="000507EF" w:rsidP="000507EF">
      <w:pPr>
        <w:pStyle w:val="Lyric"/>
      </w:pPr>
    </w:p>
    <w:p w14:paraId="5FCA1E92" w14:textId="36A0138C" w:rsidR="000507EF" w:rsidRPr="000605BA" w:rsidRDefault="000507EF" w:rsidP="000507EF">
      <w:pPr>
        <w:pStyle w:val="CharacterName"/>
        <w:rPr>
          <w:rFonts w:cs="Baskerville"/>
          <w:smallCaps/>
        </w:rPr>
      </w:pPr>
      <w:r w:rsidRPr="000605BA">
        <w:rPr>
          <w:rFonts w:cs="Baskerville"/>
          <w:smallCaps/>
        </w:rPr>
        <w:t>chorus</w:t>
      </w:r>
      <w:r w:rsidR="005668BF">
        <w:rPr>
          <w:rFonts w:cs="Baskerville"/>
          <w:smallCaps/>
        </w:rPr>
        <w:t>.</w:t>
      </w:r>
    </w:p>
    <w:p w14:paraId="72CBD508" w14:textId="7A660378" w:rsidR="000507EF" w:rsidRPr="000605BA" w:rsidRDefault="005668BF" w:rsidP="000507EF">
      <w:pPr>
        <w:pStyle w:val="Lyric"/>
      </w:pPr>
      <w:r>
        <w:t>“</w:t>
      </w:r>
      <w:r w:rsidR="000605BA" w:rsidRPr="000605BA">
        <w:t xml:space="preserve">Like </w:t>
      </w:r>
      <w:proofErr w:type="spellStart"/>
      <w:r w:rsidR="000605BA" w:rsidRPr="000605BA">
        <w:t>P</w:t>
      </w:r>
      <w:r w:rsidR="000507EF" w:rsidRPr="000605BA">
        <w:t>olimenicho</w:t>
      </w:r>
      <w:proofErr w:type="spellEnd"/>
      <w:r w:rsidR="000507EF" w:rsidRPr="000605BA">
        <w:t>–o,</w:t>
      </w:r>
      <w:r w:rsidR="000605BA" w:rsidRPr="000605BA">
        <w:br/>
        <w:t>L</w:t>
      </w:r>
      <w:r w:rsidR="000507EF" w:rsidRPr="000605BA">
        <w:t>ike</w:t>
      </w:r>
      <w:r w:rsidR="000605BA" w:rsidRPr="000605BA">
        <w:t xml:space="preserve"> </w:t>
      </w:r>
      <w:proofErr w:type="spellStart"/>
      <w:r w:rsidR="000605BA" w:rsidRPr="000605BA">
        <w:t>P</w:t>
      </w:r>
      <w:r w:rsidR="000507EF" w:rsidRPr="000605BA">
        <w:t>olimenicho</w:t>
      </w:r>
      <w:proofErr w:type="spellEnd"/>
      <w:r w:rsidR="000507EF" w:rsidRPr="000605BA">
        <w:t>–o,</w:t>
      </w:r>
    </w:p>
    <w:p w14:paraId="10B88041" w14:textId="5B4586B3" w:rsidR="000507EF" w:rsidRPr="000605BA" w:rsidRDefault="000605BA" w:rsidP="000507EF">
      <w:pPr>
        <w:pStyle w:val="Lyric"/>
      </w:pPr>
      <w:r w:rsidRPr="000605BA">
        <w:t>H</w:t>
      </w:r>
      <w:r w:rsidR="000507EF" w:rsidRPr="000605BA">
        <w:t>e was a king,</w:t>
      </w:r>
    </w:p>
    <w:p w14:paraId="111D0A45" w14:textId="544A80D2" w:rsidR="000507EF" w:rsidRPr="000605BA" w:rsidRDefault="000605BA" w:rsidP="000507EF">
      <w:pPr>
        <w:pStyle w:val="Lyric"/>
      </w:pPr>
      <w:r w:rsidRPr="000605BA">
        <w:t>H</w:t>
      </w:r>
      <w:r w:rsidR="000507EF" w:rsidRPr="000605BA">
        <w:t>e was a mighty king,</w:t>
      </w:r>
    </w:p>
    <w:p w14:paraId="221FA593" w14:textId="3BF19DB2" w:rsidR="000507EF" w:rsidRPr="000605BA" w:rsidRDefault="000605BA" w:rsidP="000507EF">
      <w:pPr>
        <w:pStyle w:val="Lyric"/>
      </w:pPr>
      <w:r w:rsidRPr="000605BA">
        <w:t>S</w:t>
      </w:r>
      <w:r w:rsidR="000507EF" w:rsidRPr="000605BA">
        <w:t>earch all hist’ry through,</w:t>
      </w:r>
    </w:p>
    <w:p w14:paraId="331FCE32" w14:textId="6CC34519" w:rsidR="000507EF" w:rsidRPr="000605BA" w:rsidRDefault="000605BA" w:rsidP="000507EF">
      <w:pPr>
        <w:pStyle w:val="Lyric"/>
      </w:pPr>
      <w:r w:rsidRPr="000605BA">
        <w:t>M</w:t>
      </w:r>
      <w:r w:rsidR="000507EF" w:rsidRPr="000605BA">
        <w:t>onarchs, old and new,</w:t>
      </w:r>
    </w:p>
    <w:p w14:paraId="66362D2D" w14:textId="76E0513B" w:rsidR="000507EF" w:rsidRPr="000605BA" w:rsidRDefault="000605BA" w:rsidP="000507EF">
      <w:pPr>
        <w:pStyle w:val="Lyric"/>
      </w:pPr>
      <w:r w:rsidRPr="000605BA">
        <w:t>N</w:t>
      </w:r>
      <w:r w:rsidR="000507EF" w:rsidRPr="000605BA">
        <w:t>one was there</w:t>
      </w:r>
    </w:p>
    <w:p w14:paraId="47700F75" w14:textId="0CF440B1" w:rsidR="000507EF" w:rsidRPr="000605BA" w:rsidRDefault="000605BA" w:rsidP="000507EF">
      <w:pPr>
        <w:pStyle w:val="Lyric"/>
      </w:pPr>
      <w:r w:rsidRPr="000605BA">
        <w:t>W</w:t>
      </w:r>
      <w:r w:rsidR="000507EF" w:rsidRPr="000605BA">
        <w:t>ho could compare</w:t>
      </w:r>
    </w:p>
    <w:p w14:paraId="310DDBDD" w14:textId="05E89A4E" w:rsidR="000507EF" w:rsidRPr="000605BA" w:rsidRDefault="000605BA" w:rsidP="000507EF">
      <w:pPr>
        <w:pStyle w:val="Lyric"/>
      </w:pPr>
      <w:proofErr w:type="gramStart"/>
      <w:r w:rsidRPr="000605BA">
        <w:t xml:space="preserve">With </w:t>
      </w:r>
      <w:proofErr w:type="spellStart"/>
      <w:r w:rsidRPr="000605BA">
        <w:t>P</w:t>
      </w:r>
      <w:r w:rsidR="000507EF" w:rsidRPr="000605BA">
        <w:t>olimenicho</w:t>
      </w:r>
      <w:proofErr w:type="spellEnd"/>
      <w:r w:rsidR="000507EF" w:rsidRPr="000605BA">
        <w:t>–o–o–o.</w:t>
      </w:r>
      <w:proofErr w:type="gramEnd"/>
    </w:p>
    <w:p w14:paraId="7BB87763" w14:textId="77777777" w:rsidR="000507EF" w:rsidRPr="000605BA" w:rsidRDefault="000507EF" w:rsidP="000507EF">
      <w:pPr>
        <w:pStyle w:val="Lyric"/>
      </w:pPr>
    </w:p>
    <w:p w14:paraId="6EC90374" w14:textId="2D5B3A2F" w:rsidR="000507EF" w:rsidRPr="000605BA" w:rsidRDefault="00BF5AFE" w:rsidP="000507EF">
      <w:pPr>
        <w:pStyle w:val="Lyric"/>
      </w:pPr>
      <w:r>
        <w:t>“</w:t>
      </w:r>
      <w:proofErr w:type="spellStart"/>
      <w:r w:rsidR="000605BA" w:rsidRPr="000605BA">
        <w:t>Polimenicho</w:t>
      </w:r>
      <w:proofErr w:type="spellEnd"/>
      <w:r w:rsidR="000605BA" w:rsidRPr="000605BA">
        <w:t xml:space="preserve">, </w:t>
      </w:r>
      <w:proofErr w:type="spellStart"/>
      <w:r w:rsidR="000605BA" w:rsidRPr="000605BA">
        <w:t>P</w:t>
      </w:r>
      <w:r w:rsidR="000507EF" w:rsidRPr="000605BA">
        <w:t>olimenicho</w:t>
      </w:r>
      <w:proofErr w:type="spellEnd"/>
      <w:r w:rsidR="000507EF" w:rsidRPr="000605BA">
        <w:t>,</w:t>
      </w:r>
    </w:p>
    <w:p w14:paraId="309667F6" w14:textId="1FD3E528" w:rsidR="000507EF" w:rsidRPr="000605BA" w:rsidRDefault="000605BA" w:rsidP="000507EF">
      <w:pPr>
        <w:pStyle w:val="Lyric"/>
      </w:pPr>
      <w:proofErr w:type="spellStart"/>
      <w:r w:rsidRPr="000605BA">
        <w:t>Polimenicho</w:t>
      </w:r>
      <w:proofErr w:type="spellEnd"/>
      <w:r w:rsidRPr="000605BA">
        <w:t xml:space="preserve">, </w:t>
      </w:r>
      <w:proofErr w:type="spellStart"/>
      <w:r w:rsidRPr="000605BA">
        <w:t>Polimenicho</w:t>
      </w:r>
      <w:proofErr w:type="spellEnd"/>
      <w:r w:rsidRPr="000605BA">
        <w:t xml:space="preserve">, </w:t>
      </w:r>
      <w:proofErr w:type="spellStart"/>
      <w:r w:rsidRPr="000605BA">
        <w:t>P</w:t>
      </w:r>
      <w:r w:rsidR="000507EF" w:rsidRPr="000605BA">
        <w:t>olimenic</w:t>
      </w:r>
      <w:r w:rsidR="00BF5AFE">
        <w:t>h</w:t>
      </w:r>
      <w:r w:rsidR="000507EF" w:rsidRPr="000605BA">
        <w:t>o</w:t>
      </w:r>
      <w:proofErr w:type="spellEnd"/>
      <w:r w:rsidR="000507EF" w:rsidRPr="000605BA">
        <w:t>.</w:t>
      </w:r>
      <w:r w:rsidR="005668BF">
        <w:t>”</w:t>
      </w:r>
    </w:p>
    <w:p w14:paraId="151F14B9" w14:textId="77777777" w:rsidR="000507EF" w:rsidRPr="000507EF" w:rsidRDefault="000507EF" w:rsidP="000507EF">
      <w:pPr>
        <w:rPr>
          <w:rFonts w:cs="Baskerville"/>
        </w:rPr>
      </w:pPr>
    </w:p>
    <w:p w14:paraId="6C90152A" w14:textId="6AA2A04C" w:rsidR="000507EF" w:rsidRPr="000507EF" w:rsidRDefault="000507EF" w:rsidP="005668BF">
      <w:pPr>
        <w:pStyle w:val="CharacterName"/>
        <w:rPr>
          <w:rFonts w:cs="Baskerville"/>
        </w:rPr>
      </w:pPr>
      <w:r w:rsidRPr="000605BA">
        <w:rPr>
          <w:rFonts w:cs="Baskerville"/>
          <w:smallCaps/>
        </w:rPr>
        <w:t>king</w:t>
      </w:r>
      <w:r w:rsidR="000605BA">
        <w:rPr>
          <w:rFonts w:cs="Baskerville"/>
          <w:smallCaps/>
        </w:rPr>
        <w:t>.</w:t>
      </w:r>
      <w:r w:rsidR="005668BF">
        <w:rPr>
          <w:rFonts w:cs="Baskerville"/>
          <w:smallCaps/>
        </w:rPr>
        <w:t xml:space="preserve"> </w:t>
      </w:r>
      <w:r w:rsidRPr="000507EF">
        <w:rPr>
          <w:rFonts w:cs="Baskerville"/>
        </w:rPr>
        <w:t>Bring in the culprits.</w:t>
      </w:r>
    </w:p>
    <w:p w14:paraId="6E88EA23" w14:textId="77777777" w:rsidR="000507EF" w:rsidRPr="000507EF" w:rsidRDefault="000507EF" w:rsidP="000507EF">
      <w:pPr>
        <w:rPr>
          <w:rFonts w:cs="Baskerville"/>
        </w:rPr>
      </w:pPr>
    </w:p>
    <w:p w14:paraId="03F22484" w14:textId="77777777" w:rsidR="00BF5AFE" w:rsidRDefault="005668BF" w:rsidP="004872E4">
      <w:pPr>
        <w:pStyle w:val="LyricStageDirection"/>
      </w:pPr>
      <w:r>
        <w:t>(</w:t>
      </w:r>
      <w:r w:rsidRPr="00324C9E">
        <w:t>Enter six policemen</w:t>
      </w:r>
      <w:r>
        <w:t xml:space="preserve"> L.U.</w:t>
      </w:r>
      <w:r w:rsidR="000507EF" w:rsidRPr="000605BA">
        <w:t>E.</w:t>
      </w:r>
      <w:r>
        <w:t>,</w:t>
      </w:r>
      <w:r w:rsidR="000507EF" w:rsidRPr="000605BA">
        <w:t xml:space="preserve"> each bringing a prisoner</w:t>
      </w:r>
      <w:r w:rsidR="000507EF" w:rsidRPr="004872E4">
        <w:t>. They form each side of the stage</w:t>
      </w:r>
      <w:r w:rsidRPr="004872E4">
        <w:t>.</w:t>
      </w:r>
      <w:r w:rsidR="00BF5AFE">
        <w:t>)</w:t>
      </w:r>
    </w:p>
    <w:p w14:paraId="0411A74A" w14:textId="77777777" w:rsidR="00BF5AFE" w:rsidRDefault="00BF5AFE" w:rsidP="004872E4">
      <w:pPr>
        <w:pStyle w:val="LyricStageDirection"/>
      </w:pPr>
    </w:p>
    <w:p w14:paraId="54E14F0F" w14:textId="344B72F6" w:rsidR="000507EF" w:rsidRPr="000605BA" w:rsidRDefault="00BF5AFE" w:rsidP="004872E4">
      <w:pPr>
        <w:pStyle w:val="LyricStageDirection"/>
        <w:rPr>
          <w:i w:val="0"/>
        </w:rPr>
      </w:pPr>
      <w:r>
        <w:t>(</w:t>
      </w:r>
      <w:r w:rsidR="004872E4">
        <w:t>Enter Headsman R.U.</w:t>
      </w:r>
      <w:r w:rsidR="000507EF" w:rsidRPr="004872E4">
        <w:t>E. with axe and block.)</w:t>
      </w:r>
    </w:p>
    <w:p w14:paraId="62A2DD07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27544A72" w14:textId="4D86203B" w:rsidR="000507EF" w:rsidRPr="000507EF" w:rsidRDefault="000605BA" w:rsidP="000507EF">
      <w:pPr>
        <w:rPr>
          <w:rFonts w:cs="Baskerville"/>
        </w:rPr>
      </w:pPr>
      <w:r w:rsidRPr="000605BA">
        <w:rPr>
          <w:smallCaps/>
        </w:rPr>
        <w:t>king.</w:t>
      </w:r>
      <w:r>
        <w:rPr>
          <w:smallCaps/>
        </w:rPr>
        <w:t xml:space="preserve"> </w:t>
      </w:r>
      <w:r w:rsidR="000507EF" w:rsidRPr="000507EF">
        <w:rPr>
          <w:rFonts w:cs="Baskerville"/>
        </w:rPr>
        <w:t>Headsman, do your duty</w:t>
      </w:r>
      <w:r w:rsidR="004872E4">
        <w:rPr>
          <w:rFonts w:cs="Baskerville"/>
        </w:rPr>
        <w:t>. The ladies first . . .</w:t>
      </w:r>
    </w:p>
    <w:p w14:paraId="67B8AFAF" w14:textId="77777777" w:rsidR="000507EF" w:rsidRPr="000507EF" w:rsidRDefault="000507EF" w:rsidP="000507EF">
      <w:pPr>
        <w:rPr>
          <w:rFonts w:cs="Baskerville"/>
        </w:rPr>
      </w:pPr>
    </w:p>
    <w:p w14:paraId="7F4ABF07" w14:textId="3D8BD4D9" w:rsidR="000507EF" w:rsidRPr="000507EF" w:rsidRDefault="00434307" w:rsidP="000605BA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0605BA">
        <w:rPr>
          <w:rFonts w:cs="Baskerville"/>
          <w:smallCaps/>
        </w:rPr>
        <w:t xml:space="preserve"> </w:t>
      </w:r>
      <w:r w:rsidR="004872E4">
        <w:rPr>
          <w:rFonts w:cs="Baskerville"/>
          <w:i/>
        </w:rPr>
        <w:t>(</w:t>
      </w:r>
      <w:proofErr w:type="gramStart"/>
      <w:r w:rsidR="004872E4">
        <w:rPr>
          <w:rFonts w:cs="Baskerville"/>
          <w:i/>
        </w:rPr>
        <w:t>screams</w:t>
      </w:r>
      <w:proofErr w:type="gramEnd"/>
      <w:r w:rsidR="000507EF" w:rsidRPr="000605BA">
        <w:rPr>
          <w:rFonts w:cs="Baskerville"/>
          <w:i/>
        </w:rPr>
        <w:t>)</w:t>
      </w:r>
      <w:r w:rsidR="000605BA">
        <w:rPr>
          <w:rFonts w:cs="Baskerville"/>
          <w:i/>
        </w:rPr>
        <w:t xml:space="preserve"> </w:t>
      </w:r>
      <w:r w:rsidR="004872E4">
        <w:rPr>
          <w:rFonts w:cs="Baskerville"/>
        </w:rPr>
        <w:t>The ladies first!</w:t>
      </w:r>
    </w:p>
    <w:p w14:paraId="718F6674" w14:textId="77777777" w:rsidR="000507EF" w:rsidRPr="000507EF" w:rsidRDefault="000507EF" w:rsidP="000507EF">
      <w:pPr>
        <w:rPr>
          <w:rFonts w:cs="Baskerville"/>
        </w:rPr>
      </w:pPr>
    </w:p>
    <w:p w14:paraId="155BE258" w14:textId="49ED3B18" w:rsidR="000507EF" w:rsidRPr="000507EF" w:rsidRDefault="000507EF" w:rsidP="000605BA">
      <w:pPr>
        <w:pStyle w:val="CharacterName"/>
        <w:rPr>
          <w:rFonts w:cs="Baskerville"/>
        </w:rPr>
      </w:pPr>
      <w:r w:rsidRPr="000605BA">
        <w:rPr>
          <w:rFonts w:cs="Baskerville"/>
          <w:smallCaps/>
        </w:rPr>
        <w:t>king</w:t>
      </w:r>
      <w:r w:rsidR="000605BA">
        <w:rPr>
          <w:rFonts w:cs="Baskerville"/>
          <w:smallCaps/>
        </w:rPr>
        <w:t xml:space="preserve">. </w:t>
      </w:r>
      <w:r w:rsidRPr="000507EF">
        <w:rPr>
          <w:rFonts w:cs="Baskerville"/>
        </w:rPr>
        <w:t>Age must give way to beauty.</w:t>
      </w:r>
    </w:p>
    <w:p w14:paraId="010712F4" w14:textId="77777777" w:rsidR="000507EF" w:rsidRPr="000507EF" w:rsidRDefault="000507EF" w:rsidP="000507EF">
      <w:pPr>
        <w:rPr>
          <w:rFonts w:cs="Baskerville"/>
        </w:rPr>
      </w:pPr>
    </w:p>
    <w:p w14:paraId="076ECAF9" w14:textId="2E460AD2" w:rsidR="000507EF" w:rsidRPr="000605BA" w:rsidRDefault="004872E4" w:rsidP="004872E4">
      <w:pPr>
        <w:pStyle w:val="LyricStageDirection"/>
      </w:pPr>
      <w:r>
        <w:t>(As H</w:t>
      </w:r>
      <w:r w:rsidR="000507EF" w:rsidRPr="000605BA">
        <w:t>eadsman approaches to seize Eva</w:t>
      </w:r>
      <w:r>
        <w:t xml:space="preserve">ngeline, Gabriel </w:t>
      </w:r>
      <w:r w:rsidR="000507EF" w:rsidRPr="000605BA">
        <w:t>interposes.)</w:t>
      </w:r>
    </w:p>
    <w:p w14:paraId="406D6C01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74634DED" w14:textId="2D8F619C" w:rsidR="000507EF" w:rsidRPr="000507EF" w:rsidRDefault="00FF0386" w:rsidP="000605BA">
      <w:pPr>
        <w:pStyle w:val="CharacterName"/>
        <w:rPr>
          <w:rFonts w:cs="Baskerville"/>
        </w:rPr>
      </w:pPr>
      <w:r>
        <w:rPr>
          <w:rFonts w:cs="Baskerville"/>
          <w:smallCaps/>
        </w:rPr>
        <w:t>gabriel.</w:t>
      </w:r>
      <w:r w:rsidR="004872E4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Most might</w:t>
      </w:r>
      <w:r w:rsidR="00BF5AFE">
        <w:rPr>
          <w:rFonts w:cs="Baskerville"/>
        </w:rPr>
        <w:t>y</w:t>
      </w:r>
      <w:r w:rsidR="000507EF" w:rsidRPr="000507EF">
        <w:rPr>
          <w:rFonts w:cs="Baskerville"/>
        </w:rPr>
        <w:t xml:space="preserve"> monarch! Mercy, I implore!</w:t>
      </w:r>
      <w:r w:rsidR="000605BA">
        <w:rPr>
          <w:rFonts w:cs="Baskerville"/>
        </w:rPr>
        <w:br/>
      </w:r>
      <w:r w:rsidR="000507EF" w:rsidRPr="000507EF">
        <w:rPr>
          <w:rFonts w:cs="Baskerville"/>
        </w:rPr>
        <w:t>Think of the glorious King, who reigned of yore,</w:t>
      </w:r>
      <w:r w:rsidR="000605BA">
        <w:rPr>
          <w:rFonts w:cs="Baskerville"/>
        </w:rPr>
        <w:br/>
      </w:r>
      <w:proofErr w:type="gramStart"/>
      <w:r w:rsidR="000507EF" w:rsidRPr="000507EF">
        <w:rPr>
          <w:rFonts w:cs="Baskerville"/>
        </w:rPr>
        <w:t>Whose</w:t>
      </w:r>
      <w:proofErr w:type="gramEnd"/>
      <w:r w:rsidR="000507EF" w:rsidRPr="000507EF">
        <w:rPr>
          <w:rFonts w:cs="Baskerville"/>
        </w:rPr>
        <w:t xml:space="preserve"> goodness keeps his memory fresh and green,</w:t>
      </w:r>
      <w:r w:rsidR="000605BA">
        <w:rPr>
          <w:rFonts w:cs="Baskerville"/>
        </w:rPr>
        <w:br/>
      </w:r>
      <w:r w:rsidR="000507EF" w:rsidRPr="000507EF">
        <w:rPr>
          <w:rFonts w:cs="Baskerville"/>
        </w:rPr>
        <w:t>And in you let another such be seen.</w:t>
      </w:r>
    </w:p>
    <w:p w14:paraId="20B182EC" w14:textId="77777777" w:rsidR="000507EF" w:rsidRPr="000507EF" w:rsidRDefault="000507EF" w:rsidP="000507EF">
      <w:pPr>
        <w:rPr>
          <w:rFonts w:cs="Baskerville"/>
        </w:rPr>
      </w:pPr>
    </w:p>
    <w:p w14:paraId="56CB8CDF" w14:textId="1D3DE5BE" w:rsidR="000507EF" w:rsidRPr="000507EF" w:rsidRDefault="000507EF" w:rsidP="000605BA">
      <w:pPr>
        <w:pStyle w:val="CharacterName"/>
        <w:rPr>
          <w:rFonts w:cs="Baskerville"/>
        </w:rPr>
      </w:pPr>
      <w:r w:rsidRPr="000605BA">
        <w:rPr>
          <w:rFonts w:cs="Baskerville"/>
          <w:smallCaps/>
        </w:rPr>
        <w:t>king</w:t>
      </w:r>
      <w:r w:rsidR="000605BA">
        <w:rPr>
          <w:rFonts w:cs="Baskerville"/>
          <w:smallCaps/>
        </w:rPr>
        <w:t xml:space="preserve">. </w:t>
      </w:r>
      <w:r w:rsidRPr="000507EF">
        <w:rPr>
          <w:rFonts w:cs="Baskerville"/>
        </w:rPr>
        <w:t xml:space="preserve">For mercy not in </w:t>
      </w:r>
      <w:r w:rsidR="004872E4">
        <w:rPr>
          <w:rFonts w:cs="Baskerville"/>
        </w:rPr>
        <w:t>vain</w:t>
      </w:r>
      <w:r w:rsidRPr="000507EF">
        <w:rPr>
          <w:rFonts w:cs="Baskerville"/>
        </w:rPr>
        <w:t xml:space="preserve"> on me you call.</w:t>
      </w:r>
    </w:p>
    <w:p w14:paraId="3A7D4EA4" w14:textId="77777777" w:rsidR="000507EF" w:rsidRPr="000605BA" w:rsidRDefault="000507EF" w:rsidP="004872E4">
      <w:pPr>
        <w:pStyle w:val="LyricStageDirection"/>
      </w:pPr>
      <w:r w:rsidRPr="000605BA">
        <w:t>(</w:t>
      </w:r>
      <w:proofErr w:type="spellStart"/>
      <w:r w:rsidRPr="000605BA">
        <w:t>Omnes</w:t>
      </w:r>
      <w:proofErr w:type="spellEnd"/>
      <w:r w:rsidRPr="000605BA">
        <w:t xml:space="preserve"> show great joy.)</w:t>
      </w:r>
    </w:p>
    <w:p w14:paraId="27D8A62A" w14:textId="164EEDAA" w:rsidR="000507EF" w:rsidRPr="000507EF" w:rsidRDefault="000605BA" w:rsidP="000507EF">
      <w:pPr>
        <w:rPr>
          <w:rFonts w:cs="Baskerville"/>
        </w:rPr>
      </w:pPr>
      <w:r>
        <w:rPr>
          <w:rFonts w:cs="Baskerville"/>
        </w:rPr>
        <w:br/>
      </w:r>
      <w:r w:rsidR="000507EF" w:rsidRPr="000507EF">
        <w:rPr>
          <w:rFonts w:cs="Baskerville"/>
        </w:rPr>
        <w:t>The maid shall be beheaded last of all.</w:t>
      </w:r>
    </w:p>
    <w:p w14:paraId="3D6B616A" w14:textId="77777777" w:rsidR="000507EF" w:rsidRPr="000507EF" w:rsidRDefault="000507EF" w:rsidP="000507EF">
      <w:pPr>
        <w:rPr>
          <w:rFonts w:cs="Baskerville"/>
        </w:rPr>
      </w:pPr>
    </w:p>
    <w:p w14:paraId="16E8C24F" w14:textId="0AC6B37F" w:rsidR="000507EF" w:rsidRPr="000507EF" w:rsidRDefault="00434307" w:rsidP="000605BA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0605BA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Monster!</w:t>
      </w:r>
    </w:p>
    <w:p w14:paraId="7A73133B" w14:textId="77777777" w:rsidR="000507EF" w:rsidRPr="000507EF" w:rsidRDefault="000507EF" w:rsidP="000507EF">
      <w:pPr>
        <w:rPr>
          <w:rFonts w:cs="Baskerville"/>
        </w:rPr>
      </w:pPr>
    </w:p>
    <w:p w14:paraId="39B4511B" w14:textId="355BD010" w:rsidR="000507EF" w:rsidRPr="000507EF" w:rsidRDefault="000507EF" w:rsidP="000605BA">
      <w:pPr>
        <w:pStyle w:val="CharacterName"/>
        <w:rPr>
          <w:rFonts w:cs="Baskerville"/>
        </w:rPr>
      </w:pPr>
      <w:r w:rsidRPr="000605BA">
        <w:rPr>
          <w:rFonts w:cs="Baskerville"/>
          <w:smallCaps/>
        </w:rPr>
        <w:t>king</w:t>
      </w:r>
      <w:r w:rsidR="000605BA">
        <w:rPr>
          <w:rFonts w:cs="Baskerville"/>
          <w:smallCaps/>
        </w:rPr>
        <w:t xml:space="preserve">. </w:t>
      </w:r>
      <w:r w:rsidR="004872E4">
        <w:rPr>
          <w:rFonts w:cs="Baskerville"/>
          <w:i/>
        </w:rPr>
        <w:t>(</w:t>
      </w:r>
      <w:proofErr w:type="gramStart"/>
      <w:r w:rsidR="004872E4">
        <w:rPr>
          <w:rFonts w:cs="Baskerville"/>
          <w:i/>
        </w:rPr>
        <w:t>c</w:t>
      </w:r>
      <w:r w:rsidRPr="000605BA">
        <w:rPr>
          <w:rFonts w:cs="Baskerville"/>
          <w:i/>
        </w:rPr>
        <w:t>rosses</w:t>
      </w:r>
      <w:proofErr w:type="gramEnd"/>
      <w:r w:rsidR="004872E4">
        <w:rPr>
          <w:rFonts w:cs="Baskerville"/>
          <w:i/>
        </w:rPr>
        <w:t xml:space="preserve"> L.</w:t>
      </w:r>
      <w:r w:rsidRPr="000605BA">
        <w:rPr>
          <w:rFonts w:cs="Baskerville"/>
          <w:i/>
        </w:rPr>
        <w:t xml:space="preserve"> to </w:t>
      </w:r>
      <w:r w:rsidR="004872E4">
        <w:rPr>
          <w:rFonts w:cs="Baskerville"/>
          <w:i/>
        </w:rPr>
        <w:t>Captain)</w:t>
      </w:r>
      <w:r w:rsidR="000605BA">
        <w:rPr>
          <w:rFonts w:cs="Baskerville"/>
          <w:i/>
        </w:rPr>
        <w:t xml:space="preserve"> </w:t>
      </w:r>
      <w:r w:rsidRPr="000507EF">
        <w:rPr>
          <w:rFonts w:cs="Baskerville"/>
        </w:rPr>
        <w:t>What are you going to do with that basket?</w:t>
      </w:r>
    </w:p>
    <w:p w14:paraId="559855A5" w14:textId="77777777" w:rsidR="000507EF" w:rsidRPr="000507EF" w:rsidRDefault="000507EF" w:rsidP="000507EF">
      <w:pPr>
        <w:rPr>
          <w:rFonts w:cs="Baskerville"/>
        </w:rPr>
      </w:pPr>
    </w:p>
    <w:p w14:paraId="224C8AD7" w14:textId="731861A2" w:rsidR="000507EF" w:rsidRPr="000507EF" w:rsidRDefault="001054B5" w:rsidP="000605BA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r w:rsidR="000507EF" w:rsidRPr="000507EF">
        <w:rPr>
          <w:rFonts w:cs="Baskerville"/>
        </w:rPr>
        <w:t>That basket? Why I’m going to take my head home in it.</w:t>
      </w:r>
    </w:p>
    <w:p w14:paraId="6D7710F3" w14:textId="77777777" w:rsidR="000507EF" w:rsidRPr="000507EF" w:rsidRDefault="000507EF" w:rsidP="000507EF">
      <w:pPr>
        <w:rPr>
          <w:rFonts w:cs="Baskerville"/>
        </w:rPr>
      </w:pPr>
    </w:p>
    <w:p w14:paraId="3E58E082" w14:textId="17D5F274" w:rsidR="000507EF" w:rsidRPr="000507EF" w:rsidRDefault="000507EF" w:rsidP="000605BA">
      <w:pPr>
        <w:pStyle w:val="CharacterName"/>
        <w:rPr>
          <w:rFonts w:cs="Baskerville"/>
        </w:rPr>
      </w:pPr>
      <w:r w:rsidRPr="000605BA">
        <w:rPr>
          <w:rFonts w:cs="Baskerville"/>
          <w:smallCaps/>
        </w:rPr>
        <w:t>le blanc</w:t>
      </w:r>
      <w:r w:rsidR="000605BA">
        <w:rPr>
          <w:rFonts w:cs="Baskerville"/>
          <w:smallCaps/>
        </w:rPr>
        <w:t xml:space="preserve">. </w:t>
      </w:r>
      <w:r w:rsidR="004872E4">
        <w:rPr>
          <w:rFonts w:cs="Baskerville"/>
          <w:i/>
        </w:rPr>
        <w:t>(</w:t>
      </w:r>
      <w:proofErr w:type="gramStart"/>
      <w:r w:rsidR="004872E4">
        <w:rPr>
          <w:rFonts w:cs="Baskerville"/>
          <w:i/>
        </w:rPr>
        <w:t>shaking</w:t>
      </w:r>
      <w:proofErr w:type="gramEnd"/>
      <w:r w:rsidR="004872E4">
        <w:rPr>
          <w:rFonts w:cs="Baskerville"/>
          <w:i/>
        </w:rPr>
        <w:t xml:space="preserve"> fist at King</w:t>
      </w:r>
      <w:r w:rsidRPr="000605BA">
        <w:rPr>
          <w:rFonts w:cs="Baskerville"/>
          <w:i/>
        </w:rPr>
        <w:t>)</w:t>
      </w:r>
      <w:r w:rsidR="000605BA">
        <w:rPr>
          <w:rFonts w:cs="Baskerville"/>
          <w:i/>
        </w:rPr>
        <w:t xml:space="preserve"> </w:t>
      </w:r>
      <w:r w:rsidRPr="000507EF">
        <w:rPr>
          <w:rFonts w:cs="Baskerville"/>
        </w:rPr>
        <w:t>Coward!</w:t>
      </w:r>
    </w:p>
    <w:p w14:paraId="72A99DD6" w14:textId="77777777" w:rsidR="000507EF" w:rsidRPr="000507EF" w:rsidRDefault="000507EF" w:rsidP="000507EF">
      <w:pPr>
        <w:rPr>
          <w:rFonts w:cs="Baskerville"/>
        </w:rPr>
      </w:pPr>
    </w:p>
    <w:p w14:paraId="338CEE27" w14:textId="7EA02D16" w:rsidR="000507EF" w:rsidRPr="000507EF" w:rsidRDefault="000507EF" w:rsidP="000605BA">
      <w:pPr>
        <w:pStyle w:val="CharacterName"/>
        <w:rPr>
          <w:rFonts w:cs="Baskerville"/>
        </w:rPr>
      </w:pPr>
      <w:r w:rsidRPr="000605BA">
        <w:rPr>
          <w:rFonts w:cs="Baskerville"/>
          <w:smallCaps/>
        </w:rPr>
        <w:t>king</w:t>
      </w:r>
      <w:r w:rsidR="000605BA">
        <w:rPr>
          <w:rFonts w:cs="Baskerville"/>
          <w:smallCaps/>
        </w:rPr>
        <w:t xml:space="preserve">. </w:t>
      </w:r>
      <w:r w:rsidRPr="000507EF">
        <w:rPr>
          <w:rFonts w:cs="Baskerville"/>
        </w:rPr>
        <w:t>What’s that</w:t>
      </w:r>
      <w:r w:rsidR="004872E4">
        <w:rPr>
          <w:rFonts w:cs="Baskerville"/>
        </w:rPr>
        <w:t>? Y</w:t>
      </w:r>
      <w:r w:rsidRPr="000507EF">
        <w:rPr>
          <w:rFonts w:cs="Baskerville"/>
        </w:rPr>
        <w:t>ou threaten us with violence?</w:t>
      </w:r>
      <w:r w:rsidR="000605BA">
        <w:rPr>
          <w:rFonts w:cs="Baskerville"/>
        </w:rPr>
        <w:br/>
      </w:r>
      <w:r w:rsidRPr="000507EF">
        <w:rPr>
          <w:rFonts w:cs="Baskerville"/>
        </w:rPr>
        <w:t>Behead him twice</w:t>
      </w:r>
      <w:r w:rsidR="004872E4">
        <w:rPr>
          <w:rFonts w:cs="Baskerville"/>
        </w:rPr>
        <w:t>!</w:t>
      </w:r>
    </w:p>
    <w:p w14:paraId="40990C0F" w14:textId="77777777" w:rsidR="000507EF" w:rsidRPr="000507EF" w:rsidRDefault="000507EF" w:rsidP="000507EF">
      <w:pPr>
        <w:rPr>
          <w:rFonts w:cs="Baskerville"/>
        </w:rPr>
      </w:pPr>
    </w:p>
    <w:p w14:paraId="5784273A" w14:textId="70A05FE8" w:rsidR="000507EF" w:rsidRPr="000507EF" w:rsidRDefault="000507EF" w:rsidP="000605BA">
      <w:pPr>
        <w:pStyle w:val="CharacterName"/>
        <w:tabs>
          <w:tab w:val="left" w:pos="2646"/>
        </w:tabs>
        <w:rPr>
          <w:rFonts w:cs="Baskerville"/>
        </w:rPr>
      </w:pPr>
      <w:r w:rsidRPr="000605BA">
        <w:rPr>
          <w:rFonts w:cs="Baskerville"/>
          <w:smallCaps/>
        </w:rPr>
        <w:t>le blanc</w:t>
      </w:r>
      <w:r w:rsidR="000605BA">
        <w:rPr>
          <w:rFonts w:cs="Baskerville"/>
          <w:smallCaps/>
        </w:rPr>
        <w:t xml:space="preserve">. </w:t>
      </w:r>
      <w:r w:rsidR="004872E4">
        <w:rPr>
          <w:rFonts w:cs="Baskerville"/>
          <w:smallCaps/>
        </w:rPr>
        <w:t xml:space="preserve">                      </w:t>
      </w:r>
      <w:r w:rsidR="00BF5AFE">
        <w:rPr>
          <w:rFonts w:cs="Baskerville"/>
          <w:smallCaps/>
        </w:rPr>
        <w:t xml:space="preserve"> </w:t>
      </w:r>
      <w:r w:rsidR="004872E4">
        <w:rPr>
          <w:rFonts w:cs="Baskerville"/>
          <w:smallCaps/>
        </w:rPr>
        <w:t xml:space="preserve">    </w:t>
      </w:r>
      <w:r w:rsidR="004872E4">
        <w:rPr>
          <w:rFonts w:cs="Baskerville"/>
        </w:rPr>
        <w:t>The double-</w:t>
      </w:r>
      <w:r w:rsidRPr="000507EF">
        <w:rPr>
          <w:rFonts w:cs="Baskerville"/>
        </w:rPr>
        <w:t>header!</w:t>
      </w:r>
    </w:p>
    <w:p w14:paraId="03E1B803" w14:textId="77777777" w:rsidR="000507EF" w:rsidRPr="000507EF" w:rsidRDefault="000507EF" w:rsidP="000507EF">
      <w:pPr>
        <w:rPr>
          <w:rFonts w:cs="Baskerville"/>
        </w:rPr>
      </w:pPr>
    </w:p>
    <w:p w14:paraId="5AE3FAC1" w14:textId="538C3700" w:rsidR="000507EF" w:rsidRPr="000507EF" w:rsidRDefault="000507EF" w:rsidP="004872E4">
      <w:pPr>
        <w:pStyle w:val="CharacterName"/>
        <w:ind w:right="720"/>
        <w:rPr>
          <w:rFonts w:cs="Baskerville"/>
        </w:rPr>
      </w:pPr>
      <w:r w:rsidRPr="000605BA">
        <w:rPr>
          <w:rFonts w:cs="Baskerville"/>
          <w:smallCaps/>
        </w:rPr>
        <w:t>king</w:t>
      </w:r>
      <w:r w:rsidR="000605BA">
        <w:rPr>
          <w:rFonts w:cs="Baskerville"/>
          <w:smallCaps/>
        </w:rPr>
        <w:t xml:space="preserve">. </w:t>
      </w:r>
      <w:r w:rsidR="004872E4">
        <w:rPr>
          <w:rFonts w:cs="Baskerville"/>
          <w:smallCaps/>
        </w:rPr>
        <w:t xml:space="preserve">                                                </w:t>
      </w:r>
      <w:r w:rsidR="00BF5AFE">
        <w:rPr>
          <w:rFonts w:cs="Baskerville"/>
          <w:smallCaps/>
        </w:rPr>
        <w:t xml:space="preserve"> </w:t>
      </w:r>
      <w:r w:rsidR="004872E4">
        <w:rPr>
          <w:rFonts w:cs="Baskerville"/>
          <w:smallCaps/>
        </w:rPr>
        <w:t xml:space="preserve">                             </w:t>
      </w:r>
      <w:r w:rsidRPr="000507EF">
        <w:rPr>
          <w:rFonts w:cs="Baskerville"/>
        </w:rPr>
        <w:t>Perhaps that’ll teach him silence.</w:t>
      </w:r>
    </w:p>
    <w:p w14:paraId="771796D3" w14:textId="77777777" w:rsidR="000507EF" w:rsidRPr="000507EF" w:rsidRDefault="000507EF" w:rsidP="000507EF">
      <w:pPr>
        <w:rPr>
          <w:rFonts w:cs="Baskerville"/>
        </w:rPr>
      </w:pPr>
    </w:p>
    <w:p w14:paraId="5F021F40" w14:textId="2F4A8114" w:rsidR="000507EF" w:rsidRPr="005E5033" w:rsidRDefault="004872E4" w:rsidP="004872E4">
      <w:pPr>
        <w:pStyle w:val="LyricStageDirection"/>
      </w:pPr>
      <w:r>
        <w:t>(Headsman tries to get Le Blanc</w:t>
      </w:r>
      <w:r w:rsidR="000507EF" w:rsidRPr="005E5033">
        <w:t xml:space="preserve"> to block. </w:t>
      </w:r>
      <w:r>
        <w:t>Catherine</w:t>
      </w:r>
      <w:r w:rsidR="000507EF" w:rsidRPr="005E5033">
        <w:t xml:space="preserve"> pulls one way and the Headsman the other.)</w:t>
      </w:r>
    </w:p>
    <w:p w14:paraId="6F75CB2A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3C145468" w14:textId="2BC21B9C" w:rsidR="000507EF" w:rsidRPr="000507EF" w:rsidRDefault="00434307" w:rsidP="005E5033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5E5033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Yes</w:t>
      </w:r>
      <w:r w:rsidR="004872E4">
        <w:rPr>
          <w:rFonts w:cs="Baskerville"/>
        </w:rPr>
        <w:t xml:space="preserve">, </w:t>
      </w:r>
      <w:r w:rsidR="000507EF" w:rsidRPr="000507EF">
        <w:rPr>
          <w:rFonts w:cs="Baskerville"/>
        </w:rPr>
        <w:t>I’ll do the block after you.</w:t>
      </w:r>
    </w:p>
    <w:p w14:paraId="72F6F63D" w14:textId="77777777" w:rsidR="000507EF" w:rsidRPr="000507EF" w:rsidRDefault="000507EF" w:rsidP="000507EF">
      <w:pPr>
        <w:rPr>
          <w:rFonts w:cs="Baskerville"/>
        </w:rPr>
      </w:pPr>
    </w:p>
    <w:p w14:paraId="075187E9" w14:textId="506A91BB" w:rsidR="000507EF" w:rsidRDefault="000507EF" w:rsidP="004872E4">
      <w:pPr>
        <w:pStyle w:val="LyricStageDirection"/>
      </w:pPr>
      <w:r w:rsidRPr="005E5033">
        <w:t>(Le Blanc goes to block</w:t>
      </w:r>
      <w:r w:rsidR="004872E4">
        <w:t xml:space="preserve">. </w:t>
      </w:r>
      <w:proofErr w:type="gramStart"/>
      <w:r w:rsidR="004872E4">
        <w:t>Business</w:t>
      </w:r>
      <w:r w:rsidRPr="005E5033">
        <w:t xml:space="preserve"> of arranging head.</w:t>
      </w:r>
      <w:proofErr w:type="gramEnd"/>
      <w:r w:rsidR="00A27F61">
        <w:t xml:space="preserve"> Catherine sings.)</w:t>
      </w:r>
    </w:p>
    <w:p w14:paraId="7CF7FB24" w14:textId="77777777" w:rsidR="00A27F61" w:rsidRDefault="00A27F61" w:rsidP="004872E4">
      <w:pPr>
        <w:pStyle w:val="LyricStageDirection"/>
      </w:pPr>
    </w:p>
    <w:p w14:paraId="2365A44D" w14:textId="41962401" w:rsidR="00A27F61" w:rsidRDefault="00A27F61" w:rsidP="00A27F61">
      <w:pPr>
        <w:pStyle w:val="LyricStageDirection"/>
        <w:tabs>
          <w:tab w:val="center" w:pos="4680"/>
        </w:tabs>
        <w:ind w:left="0"/>
      </w:pPr>
      <w:r>
        <w:tab/>
        <w:t>SONG</w:t>
      </w:r>
    </w:p>
    <w:p w14:paraId="0D5CF0FF" w14:textId="37F00B23" w:rsidR="00A27F61" w:rsidRPr="005E5033" w:rsidRDefault="00A27F61" w:rsidP="00A27F61">
      <w:pPr>
        <w:pStyle w:val="Lyric"/>
      </w:pPr>
      <w:r>
        <w:t>[</w:t>
      </w:r>
      <w:r w:rsidRPr="00BF5AFE">
        <w:rPr>
          <w:i/>
        </w:rPr>
        <w:t>Missing lyrics.</w:t>
      </w:r>
      <w:r>
        <w:t>]</w:t>
      </w:r>
    </w:p>
    <w:p w14:paraId="685BFEB1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2C46AFE2" w14:textId="0EE81037" w:rsidR="000507EF" w:rsidRPr="000507EF" w:rsidRDefault="00A27F61" w:rsidP="000507EF">
      <w:pPr>
        <w:rPr>
          <w:rFonts w:cs="Baskerville"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>I see my love at the window.</w:t>
      </w:r>
    </w:p>
    <w:p w14:paraId="2ED633F0" w14:textId="77777777" w:rsidR="000507EF" w:rsidRPr="000507EF" w:rsidRDefault="000507EF" w:rsidP="000507EF">
      <w:pPr>
        <w:rPr>
          <w:rFonts w:cs="Baskerville"/>
        </w:rPr>
      </w:pPr>
    </w:p>
    <w:p w14:paraId="6A9358EC" w14:textId="63A8FE4D" w:rsidR="000507EF" w:rsidRPr="005E5033" w:rsidRDefault="000507EF" w:rsidP="00A27F61">
      <w:pPr>
        <w:pStyle w:val="LyricStageDirection"/>
      </w:pPr>
      <w:r w:rsidRPr="005E5033">
        <w:t>(</w:t>
      </w:r>
      <w:r w:rsidR="00BF5AFE">
        <w:t>Finally Le Blanc sits on block [still wearing the jail window around his neck].)</w:t>
      </w:r>
    </w:p>
    <w:p w14:paraId="31C754AA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112C2E2C" w14:textId="37AFA611" w:rsidR="000507EF" w:rsidRPr="000507EF" w:rsidRDefault="000507EF" w:rsidP="005E5033">
      <w:pPr>
        <w:pStyle w:val="CharacterName"/>
        <w:rPr>
          <w:rFonts w:cs="Baskerville"/>
        </w:rPr>
      </w:pPr>
      <w:r w:rsidRPr="005E5033">
        <w:rPr>
          <w:rFonts w:cs="Baskerville"/>
          <w:smallCaps/>
        </w:rPr>
        <w:t>le blanc</w:t>
      </w:r>
      <w:r w:rsidR="005E5033">
        <w:rPr>
          <w:rFonts w:cs="Baskerville"/>
          <w:smallCaps/>
        </w:rPr>
        <w:t xml:space="preserve">. </w:t>
      </w:r>
      <w:proofErr w:type="gramStart"/>
      <w:r w:rsidRPr="000507EF">
        <w:rPr>
          <w:rFonts w:cs="Baskerville"/>
        </w:rPr>
        <w:t>This style</w:t>
      </w:r>
      <w:proofErr w:type="gramEnd"/>
      <w:r w:rsidRPr="000507EF">
        <w:rPr>
          <w:rFonts w:cs="Baskerville"/>
        </w:rPr>
        <w:t xml:space="preserve"> half a dollar. This is very painful. I wish I could </w:t>
      </w:r>
      <w:r w:rsidRPr="00BF5AFE">
        <w:rPr>
          <w:rFonts w:cs="Baskerville"/>
          <w:i/>
        </w:rPr>
        <w:t>sash</w:t>
      </w:r>
      <w:r w:rsidRPr="000507EF">
        <w:rPr>
          <w:rFonts w:cs="Baskerville"/>
        </w:rPr>
        <w:t>ay out of it.</w:t>
      </w:r>
    </w:p>
    <w:p w14:paraId="66F415D7" w14:textId="77777777" w:rsidR="000507EF" w:rsidRPr="000507EF" w:rsidRDefault="000507EF" w:rsidP="000507EF">
      <w:pPr>
        <w:rPr>
          <w:rFonts w:cs="Baskerville"/>
        </w:rPr>
      </w:pPr>
    </w:p>
    <w:p w14:paraId="605852C8" w14:textId="2C7A1957" w:rsidR="000507EF" w:rsidRPr="000507EF" w:rsidRDefault="000507EF" w:rsidP="005E5033">
      <w:pPr>
        <w:pStyle w:val="CharacterName"/>
        <w:rPr>
          <w:rFonts w:cs="Baskerville"/>
        </w:rPr>
      </w:pPr>
      <w:r w:rsidRPr="005E5033">
        <w:rPr>
          <w:rFonts w:cs="Baskerville"/>
          <w:smallCaps/>
        </w:rPr>
        <w:t>king</w:t>
      </w:r>
      <w:r w:rsidR="005E5033">
        <w:rPr>
          <w:rFonts w:cs="Baskerville"/>
          <w:smallCaps/>
        </w:rPr>
        <w:t xml:space="preserve">. </w:t>
      </w:r>
      <w:r w:rsidRPr="000507EF">
        <w:rPr>
          <w:rFonts w:cs="Baskerville"/>
        </w:rPr>
        <w:t>Well</w:t>
      </w:r>
      <w:r w:rsidR="00A27F61">
        <w:rPr>
          <w:rFonts w:cs="Baskerville"/>
        </w:rPr>
        <w:t>,</w:t>
      </w:r>
      <w:r w:rsidRPr="000507EF">
        <w:rPr>
          <w:rFonts w:cs="Baskerville"/>
        </w:rPr>
        <w:t xml:space="preserve"> stupid</w:t>
      </w:r>
      <w:r w:rsidR="00A27F61">
        <w:rPr>
          <w:rFonts w:cs="Baskerville"/>
        </w:rPr>
        <w:t>, w</w:t>
      </w:r>
      <w:r w:rsidRPr="000507EF">
        <w:rPr>
          <w:rFonts w:cs="Baskerville"/>
        </w:rPr>
        <w:t>hat’s the matter now?</w:t>
      </w:r>
    </w:p>
    <w:p w14:paraId="376CAA0F" w14:textId="77777777" w:rsidR="000507EF" w:rsidRPr="000507EF" w:rsidRDefault="000507EF" w:rsidP="000507EF">
      <w:pPr>
        <w:rPr>
          <w:rFonts w:cs="Baskerville"/>
        </w:rPr>
      </w:pPr>
    </w:p>
    <w:p w14:paraId="3F2F0DCD" w14:textId="7E05A832" w:rsidR="000507EF" w:rsidRPr="000507EF" w:rsidRDefault="000507EF" w:rsidP="005E5033">
      <w:pPr>
        <w:pStyle w:val="CharacterName"/>
        <w:rPr>
          <w:rFonts w:cs="Baskerville"/>
        </w:rPr>
      </w:pPr>
      <w:r w:rsidRPr="005E5033">
        <w:rPr>
          <w:rFonts w:cs="Baskerville"/>
          <w:smallCaps/>
        </w:rPr>
        <w:t>headsman</w:t>
      </w:r>
      <w:r w:rsidR="005E5033">
        <w:rPr>
          <w:rFonts w:cs="Baskerville"/>
          <w:smallCaps/>
        </w:rPr>
        <w:t xml:space="preserve">. </w:t>
      </w:r>
      <w:r w:rsidRPr="000507EF">
        <w:rPr>
          <w:rFonts w:cs="Baskerville"/>
        </w:rPr>
        <w:t xml:space="preserve">I can’t chop this one’s head </w:t>
      </w:r>
      <w:proofErr w:type="gramStart"/>
      <w:r w:rsidRPr="000507EF">
        <w:rPr>
          <w:rFonts w:cs="Baskerville"/>
        </w:rPr>
        <w:t>off, that</w:t>
      </w:r>
      <w:proofErr w:type="gramEnd"/>
      <w:r w:rsidRPr="000507EF">
        <w:rPr>
          <w:rFonts w:cs="Baskerville"/>
        </w:rPr>
        <w:t xml:space="preserve"> I vow.</w:t>
      </w:r>
    </w:p>
    <w:p w14:paraId="0B3136C9" w14:textId="77777777" w:rsidR="000507EF" w:rsidRPr="000507EF" w:rsidRDefault="000507EF" w:rsidP="000507EF">
      <w:pPr>
        <w:rPr>
          <w:rFonts w:cs="Baskerville"/>
        </w:rPr>
      </w:pPr>
    </w:p>
    <w:p w14:paraId="3D7568A5" w14:textId="3CA5A1AE" w:rsidR="000507EF" w:rsidRPr="000507EF" w:rsidRDefault="001054B5" w:rsidP="005E5033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r w:rsidR="000507EF" w:rsidRPr="000507EF">
        <w:rPr>
          <w:rFonts w:cs="Baskerville"/>
        </w:rPr>
        <w:t>He’s talking through his hat.</w:t>
      </w:r>
    </w:p>
    <w:p w14:paraId="5C3C5CAE" w14:textId="77777777" w:rsidR="000507EF" w:rsidRPr="000507EF" w:rsidRDefault="000507EF" w:rsidP="000507EF">
      <w:pPr>
        <w:rPr>
          <w:rFonts w:cs="Baskerville"/>
        </w:rPr>
      </w:pPr>
    </w:p>
    <w:p w14:paraId="787B08F0" w14:textId="6530CA07" w:rsidR="000507EF" w:rsidRPr="000507EF" w:rsidRDefault="000507EF" w:rsidP="005E5033">
      <w:pPr>
        <w:pStyle w:val="CharacterName"/>
        <w:rPr>
          <w:rFonts w:cs="Baskerville"/>
        </w:rPr>
      </w:pPr>
      <w:r w:rsidRPr="005E5033">
        <w:rPr>
          <w:rFonts w:cs="Baskerville"/>
          <w:smallCaps/>
        </w:rPr>
        <w:t>king</w:t>
      </w:r>
      <w:r w:rsidR="005E5033">
        <w:rPr>
          <w:rFonts w:cs="Baskerville"/>
          <w:smallCaps/>
        </w:rPr>
        <w:t xml:space="preserve">. </w:t>
      </w:r>
      <w:r w:rsidR="00A27F61">
        <w:rPr>
          <w:rFonts w:cs="Baskerville"/>
        </w:rPr>
        <w:t xml:space="preserve">You cannot? </w:t>
      </w:r>
      <w:proofErr w:type="gramStart"/>
      <w:r w:rsidR="00A27F61">
        <w:rPr>
          <w:rFonts w:cs="Baskerville"/>
        </w:rPr>
        <w:t>. .</w:t>
      </w:r>
      <w:proofErr w:type="gramEnd"/>
      <w:r w:rsidR="00A27F61">
        <w:rPr>
          <w:rFonts w:cs="Baskerville"/>
        </w:rPr>
        <w:t xml:space="preserve"> . Y</w:t>
      </w:r>
      <w:r w:rsidRPr="000507EF">
        <w:rPr>
          <w:rFonts w:cs="Baskerville"/>
        </w:rPr>
        <w:t xml:space="preserve">ou’ve been </w:t>
      </w:r>
      <w:r w:rsidR="00A27F61">
        <w:rPr>
          <w:rFonts w:cs="Baskerville"/>
        </w:rPr>
        <w:t>bribed</w:t>
      </w:r>
      <w:r w:rsidR="00BF5AFE">
        <w:rPr>
          <w:rFonts w:cs="Baskerville"/>
        </w:rPr>
        <w:t>,</w:t>
      </w:r>
      <w:r w:rsidRPr="000507EF">
        <w:rPr>
          <w:rFonts w:cs="Baskerville"/>
        </w:rPr>
        <w:t xml:space="preserve"> </w:t>
      </w:r>
      <w:r w:rsidR="00A27F61">
        <w:rPr>
          <w:rFonts w:cs="Baskerville"/>
        </w:rPr>
        <w:t xml:space="preserve">sir, let me </w:t>
      </w:r>
      <w:proofErr w:type="gramStart"/>
      <w:r w:rsidR="00A27F61">
        <w:rPr>
          <w:rFonts w:cs="Baskerville"/>
        </w:rPr>
        <w:t>see.</w:t>
      </w:r>
      <w:proofErr w:type="gramEnd"/>
      <w:r w:rsidR="00A27F61">
        <w:rPr>
          <w:rFonts w:cs="Baskerville"/>
        </w:rPr>
        <w:t xml:space="preserve"> . . .</w:t>
      </w:r>
      <w:r w:rsidR="005E5033">
        <w:rPr>
          <w:rFonts w:cs="Baskerville"/>
        </w:rPr>
        <w:br/>
      </w:r>
      <w:r w:rsidRPr="000507EF">
        <w:rPr>
          <w:rFonts w:cs="Baskerville"/>
        </w:rPr>
        <w:t>You own shall come off</w:t>
      </w:r>
      <w:r w:rsidR="00A27F61">
        <w:rPr>
          <w:rFonts w:cs="Baskerville"/>
        </w:rPr>
        <w:t xml:space="preserve">! </w:t>
      </w:r>
      <w:proofErr w:type="gramStart"/>
      <w:r w:rsidR="00A27F61">
        <w:rPr>
          <w:rFonts w:cs="Baskerville"/>
        </w:rPr>
        <w:t>. .</w:t>
      </w:r>
      <w:proofErr w:type="gramEnd"/>
      <w:r w:rsidR="00A27F61">
        <w:rPr>
          <w:rFonts w:cs="Baskerville"/>
        </w:rPr>
        <w:t xml:space="preserve"> . </w:t>
      </w:r>
      <w:r w:rsidRPr="000507EF">
        <w:rPr>
          <w:rFonts w:cs="Baskerville"/>
        </w:rPr>
        <w:t>Give that axe to me.</w:t>
      </w:r>
    </w:p>
    <w:p w14:paraId="2312CD69" w14:textId="77777777" w:rsidR="000507EF" w:rsidRPr="000507EF" w:rsidRDefault="000507EF" w:rsidP="000507EF">
      <w:pPr>
        <w:rPr>
          <w:rFonts w:cs="Baskerville"/>
        </w:rPr>
      </w:pPr>
    </w:p>
    <w:p w14:paraId="235EF01D" w14:textId="448E41EE" w:rsidR="000507EF" w:rsidRPr="005E5033" w:rsidRDefault="00A27F61" w:rsidP="00A27F61">
      <w:pPr>
        <w:pStyle w:val="LyricStageDirection"/>
      </w:pPr>
      <w:r>
        <w:t xml:space="preserve">(King takes axe from Headsman, </w:t>
      </w:r>
      <w:r w:rsidR="000507EF" w:rsidRPr="005E5033">
        <w:t>sweeps it on the floor to sharpen</w:t>
      </w:r>
      <w:r>
        <w:t>,</w:t>
      </w:r>
      <w:r w:rsidR="000507EF" w:rsidRPr="005E5033">
        <w:t xml:space="preserve"> and counts.)</w:t>
      </w:r>
    </w:p>
    <w:p w14:paraId="32DE4E2C" w14:textId="77777777" w:rsidR="00BF5AFE" w:rsidRDefault="00BF5AFE" w:rsidP="000507EF">
      <w:pPr>
        <w:rPr>
          <w:rFonts w:cs="Baskerville"/>
        </w:rPr>
      </w:pPr>
    </w:p>
    <w:p w14:paraId="6A38F1C7" w14:textId="1569C3DB" w:rsidR="000507EF" w:rsidRPr="000507EF" w:rsidRDefault="00BF5AFE" w:rsidP="000507EF">
      <w:pPr>
        <w:rPr>
          <w:rFonts w:cs="Baskerville"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>One</w:t>
      </w:r>
      <w:r w:rsidR="00A27F61">
        <w:rPr>
          <w:rFonts w:cs="Baskerville"/>
        </w:rPr>
        <w:t xml:space="preserve"> . . .</w:t>
      </w:r>
      <w:r w:rsidR="000507EF" w:rsidRPr="000507EF">
        <w:rPr>
          <w:rFonts w:cs="Baskerville"/>
        </w:rPr>
        <w:t xml:space="preserve"> Two</w:t>
      </w:r>
      <w:r w:rsidR="00A27F61">
        <w:rPr>
          <w:rFonts w:cs="Baskerville"/>
        </w:rPr>
        <w:t xml:space="preserve"> . . .</w:t>
      </w:r>
    </w:p>
    <w:p w14:paraId="25A052FC" w14:textId="77777777" w:rsidR="000507EF" w:rsidRPr="000507EF" w:rsidRDefault="000507EF" w:rsidP="000507EF">
      <w:pPr>
        <w:rPr>
          <w:rFonts w:cs="Baskerville"/>
        </w:rPr>
      </w:pPr>
    </w:p>
    <w:p w14:paraId="121236DA" w14:textId="46DA84DB" w:rsidR="000507EF" w:rsidRPr="000507EF" w:rsidRDefault="00434307" w:rsidP="005E5033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5E5033">
        <w:rPr>
          <w:rFonts w:cs="Baskerville"/>
          <w:smallCaps/>
        </w:rPr>
        <w:t xml:space="preserve"> </w:t>
      </w:r>
      <w:r w:rsidR="00A27F61">
        <w:rPr>
          <w:rFonts w:cs="Baskerville"/>
          <w:smallCaps/>
        </w:rPr>
        <w:t xml:space="preserve">                   </w:t>
      </w:r>
      <w:r w:rsidR="00A27F61">
        <w:rPr>
          <w:rFonts w:cs="Baskerville"/>
        </w:rPr>
        <w:t xml:space="preserve">Oh mama . . </w:t>
      </w:r>
      <w:proofErr w:type="gramStart"/>
      <w:r w:rsidR="00A27F61">
        <w:rPr>
          <w:rFonts w:cs="Baskerville"/>
        </w:rPr>
        <w:t>. !</w:t>
      </w:r>
      <w:proofErr w:type="gramEnd"/>
    </w:p>
    <w:p w14:paraId="5FCEFF38" w14:textId="77777777" w:rsidR="000507EF" w:rsidRPr="000507EF" w:rsidRDefault="000507EF" w:rsidP="000507EF">
      <w:pPr>
        <w:rPr>
          <w:rFonts w:cs="Baskerville"/>
        </w:rPr>
      </w:pPr>
    </w:p>
    <w:p w14:paraId="42B69B76" w14:textId="3123EB5D" w:rsidR="00A27F61" w:rsidRDefault="000507EF" w:rsidP="005E5033">
      <w:pPr>
        <w:pStyle w:val="CharacterName"/>
        <w:rPr>
          <w:rFonts w:cs="Baskerville"/>
        </w:rPr>
      </w:pPr>
      <w:r w:rsidRPr="005E5033">
        <w:rPr>
          <w:rFonts w:cs="Baskerville"/>
          <w:smallCaps/>
        </w:rPr>
        <w:t>king</w:t>
      </w:r>
      <w:r w:rsidR="005E5033">
        <w:rPr>
          <w:rFonts w:cs="Baskerville"/>
          <w:smallCaps/>
        </w:rPr>
        <w:t xml:space="preserve">. </w:t>
      </w:r>
      <w:r w:rsidR="00A27F61">
        <w:rPr>
          <w:rFonts w:cs="Baskerville"/>
          <w:smallCaps/>
        </w:rPr>
        <w:t xml:space="preserve">                                                                  </w:t>
      </w:r>
      <w:r w:rsidRPr="000507EF">
        <w:rPr>
          <w:rFonts w:cs="Baskerville"/>
        </w:rPr>
        <w:t>Three</w:t>
      </w:r>
      <w:r w:rsidR="00A27F61">
        <w:rPr>
          <w:rFonts w:cs="Baskerville"/>
        </w:rPr>
        <w:t>!</w:t>
      </w:r>
    </w:p>
    <w:p w14:paraId="02EBE311" w14:textId="77777777" w:rsidR="00A27F61" w:rsidRDefault="00A27F61" w:rsidP="00A27F61"/>
    <w:p w14:paraId="2E72B827" w14:textId="020F73C2" w:rsidR="00A27F61" w:rsidRPr="00A27F61" w:rsidRDefault="00A27F61" w:rsidP="00A27F61">
      <w:pPr>
        <w:pStyle w:val="LyricStageDirection"/>
      </w:pPr>
      <w:r>
        <w:t>(Hits policeman.)</w:t>
      </w:r>
    </w:p>
    <w:p w14:paraId="51F3A6CF" w14:textId="77777777" w:rsidR="00A27F61" w:rsidRDefault="00A27F61" w:rsidP="005E5033">
      <w:pPr>
        <w:pStyle w:val="CharacterName"/>
        <w:rPr>
          <w:rFonts w:cs="Baskerville"/>
          <w:i/>
        </w:rPr>
      </w:pPr>
    </w:p>
    <w:p w14:paraId="18071310" w14:textId="2E6AF01C" w:rsidR="000507EF" w:rsidRPr="000507EF" w:rsidRDefault="00A27F61" w:rsidP="005E5033">
      <w:pPr>
        <w:pStyle w:val="CharacterName"/>
        <w:rPr>
          <w:rFonts w:cs="Baskerville"/>
        </w:rPr>
      </w:pPr>
      <w:r>
        <w:rPr>
          <w:smallCaps/>
        </w:rPr>
        <w:t xml:space="preserve">king </w:t>
      </w:r>
      <w:r>
        <w:rPr>
          <w:i/>
        </w:rPr>
        <w:t xml:space="preserve">and </w:t>
      </w:r>
      <w:r>
        <w:rPr>
          <w:smallCaps/>
        </w:rPr>
        <w:t xml:space="preserve">policeman. </w:t>
      </w:r>
      <w:r>
        <w:rPr>
          <w:rFonts w:cs="Baskerville"/>
        </w:rPr>
        <w:t>Oh m</w:t>
      </w:r>
      <w:r w:rsidR="000507EF" w:rsidRPr="000507EF">
        <w:rPr>
          <w:rFonts w:cs="Baskerville"/>
        </w:rPr>
        <w:t>ama.</w:t>
      </w:r>
    </w:p>
    <w:p w14:paraId="6272FA4B" w14:textId="77777777" w:rsidR="000507EF" w:rsidRPr="000507EF" w:rsidRDefault="000507EF" w:rsidP="000507EF">
      <w:pPr>
        <w:rPr>
          <w:rFonts w:cs="Baskerville"/>
        </w:rPr>
      </w:pPr>
    </w:p>
    <w:p w14:paraId="61DDF326" w14:textId="104EC28B" w:rsidR="00A27F61" w:rsidRPr="00A27F61" w:rsidRDefault="000507EF" w:rsidP="00A27F61">
      <w:pPr>
        <w:pStyle w:val="CharacterName"/>
        <w:rPr>
          <w:rFonts w:cs="Baskerville"/>
          <w:i/>
        </w:rPr>
      </w:pPr>
      <w:r w:rsidRPr="005E5033">
        <w:rPr>
          <w:rFonts w:cs="Baskerville"/>
          <w:smallCaps/>
        </w:rPr>
        <w:t>jailor</w:t>
      </w:r>
      <w:r w:rsidR="005E5033">
        <w:rPr>
          <w:rFonts w:cs="Baskerville"/>
          <w:smallCaps/>
        </w:rPr>
        <w:t xml:space="preserve">. </w:t>
      </w:r>
      <w:r w:rsidRPr="005E5033">
        <w:rPr>
          <w:rFonts w:cs="Baskerville"/>
          <w:i/>
        </w:rPr>
        <w:t>(L.)</w:t>
      </w:r>
      <w:r w:rsidR="005E5033">
        <w:rPr>
          <w:rFonts w:cs="Baskerville"/>
          <w:i/>
        </w:rPr>
        <w:t xml:space="preserve"> </w:t>
      </w:r>
      <w:r w:rsidR="00A27F61">
        <w:rPr>
          <w:rFonts w:cs="Baskerville"/>
        </w:rPr>
        <w:t>Oh p</w:t>
      </w:r>
      <w:r w:rsidRPr="000507EF">
        <w:rPr>
          <w:rFonts w:cs="Baskerville"/>
        </w:rPr>
        <w:t>apa.</w:t>
      </w:r>
      <w:r w:rsidR="00A27F61">
        <w:rPr>
          <w:rFonts w:cs="Baskerville"/>
        </w:rPr>
        <w:t xml:space="preserve"> </w:t>
      </w:r>
      <w:r w:rsidR="00A27F61">
        <w:rPr>
          <w:rFonts w:cs="Baskerville"/>
          <w:i/>
        </w:rPr>
        <w:t>(</w:t>
      </w:r>
      <w:proofErr w:type="gramStart"/>
      <w:r w:rsidR="00A27F61">
        <w:rPr>
          <w:rFonts w:cs="Baskerville"/>
          <w:i/>
        </w:rPr>
        <w:t>falls</w:t>
      </w:r>
      <w:proofErr w:type="gramEnd"/>
      <w:r w:rsidR="00A27F61">
        <w:rPr>
          <w:rFonts w:cs="Baskerville"/>
          <w:i/>
        </w:rPr>
        <w:t xml:space="preserve"> down)</w:t>
      </w:r>
    </w:p>
    <w:p w14:paraId="40A712E3" w14:textId="77777777" w:rsidR="000507EF" w:rsidRPr="000507EF" w:rsidRDefault="000507EF" w:rsidP="000507EF">
      <w:pPr>
        <w:rPr>
          <w:rFonts w:cs="Baskerville"/>
        </w:rPr>
      </w:pPr>
    </w:p>
    <w:p w14:paraId="648C7351" w14:textId="06487276" w:rsidR="000507EF" w:rsidRPr="005E5033" w:rsidRDefault="000507EF" w:rsidP="00A27F61">
      <w:pPr>
        <w:pStyle w:val="LyricStageDirection"/>
      </w:pPr>
      <w:r w:rsidRPr="005E5033">
        <w:t>(As Kin</w:t>
      </w:r>
      <w:r w:rsidR="00A27F61">
        <w:t>g raises axe to strike Le Blanc,</w:t>
      </w:r>
      <w:r w:rsidRPr="005E5033">
        <w:t xml:space="preserve"> the latter makes burlesque Masonic sign</w:t>
      </w:r>
      <w:r w:rsidR="00A27F61">
        <w:t xml:space="preserve">. </w:t>
      </w:r>
      <w:r w:rsidRPr="005E5033">
        <w:t xml:space="preserve">King </w:t>
      </w:r>
      <w:r w:rsidR="00A27F61">
        <w:t>throws axe to Headsman. Le Blanc</w:t>
      </w:r>
      <w:r w:rsidRPr="005E5033">
        <w:t xml:space="preserve"> and King exchange Masonic sign and comes down C.</w:t>
      </w:r>
      <w:r w:rsidR="00A27F61">
        <w:t>,</w:t>
      </w:r>
      <w:r w:rsidRPr="005E5033">
        <w:t xml:space="preserve"> and there go through more </w:t>
      </w:r>
      <w:r w:rsidR="00A27F61">
        <w:t>business</w:t>
      </w:r>
      <w:r w:rsidRPr="005E5033">
        <w:t>.)</w:t>
      </w:r>
    </w:p>
    <w:p w14:paraId="7B30D6FE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038442EF" w14:textId="419A454E" w:rsidR="000507EF" w:rsidRPr="000507EF" w:rsidRDefault="001054B5" w:rsidP="005E5033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proofErr w:type="spellStart"/>
      <w:proofErr w:type="gramStart"/>
      <w:r w:rsidR="000507EF" w:rsidRPr="000507EF">
        <w:rPr>
          <w:rFonts w:cs="Baskerville"/>
        </w:rPr>
        <w:t>Dey</w:t>
      </w:r>
      <w:proofErr w:type="spellEnd"/>
      <w:r w:rsidR="000507EF" w:rsidRPr="000507EF">
        <w:rPr>
          <w:rFonts w:cs="Baskerville"/>
        </w:rPr>
        <w:t xml:space="preserve"> have</w:t>
      </w:r>
      <w:proofErr w:type="gramEnd"/>
      <w:r w:rsidR="000507EF" w:rsidRPr="000507EF">
        <w:rPr>
          <w:rFonts w:cs="Baskerville"/>
        </w:rPr>
        <w:t xml:space="preserve"> fits in a minute.</w:t>
      </w:r>
    </w:p>
    <w:p w14:paraId="040883A0" w14:textId="77777777" w:rsidR="000507EF" w:rsidRPr="000507EF" w:rsidRDefault="000507EF" w:rsidP="000507EF">
      <w:pPr>
        <w:rPr>
          <w:rFonts w:cs="Baskerville"/>
        </w:rPr>
      </w:pPr>
    </w:p>
    <w:p w14:paraId="55AE3876" w14:textId="3452D914" w:rsidR="000507EF" w:rsidRPr="005E5033" w:rsidRDefault="000507EF" w:rsidP="00A27F61">
      <w:pPr>
        <w:pStyle w:val="LyricStageDirection"/>
      </w:pPr>
      <w:r w:rsidRPr="005E5033">
        <w:t xml:space="preserve">(King and Le </w:t>
      </w:r>
      <w:r w:rsidR="00A27F61">
        <w:t>Blanc</w:t>
      </w:r>
      <w:r w:rsidRPr="005E5033">
        <w:t xml:space="preserve"> exchange grips.</w:t>
      </w:r>
      <w:r w:rsidR="00A27F61">
        <w:t xml:space="preserve"> All interested.)</w:t>
      </w:r>
    </w:p>
    <w:p w14:paraId="695EAABB" w14:textId="77777777" w:rsidR="00A27F61" w:rsidRDefault="00A27F61" w:rsidP="005E5033">
      <w:pPr>
        <w:pStyle w:val="CharacterName"/>
        <w:rPr>
          <w:rFonts w:cs="Baskerville"/>
          <w:smallCaps/>
        </w:rPr>
      </w:pPr>
    </w:p>
    <w:p w14:paraId="140838BC" w14:textId="58A285E7" w:rsidR="000507EF" w:rsidRPr="000507EF" w:rsidRDefault="000507EF" w:rsidP="005E5033">
      <w:pPr>
        <w:pStyle w:val="CharacterName"/>
        <w:rPr>
          <w:rFonts w:cs="Baskerville"/>
        </w:rPr>
      </w:pPr>
      <w:r w:rsidRPr="005E5033">
        <w:rPr>
          <w:rFonts w:cs="Baskerville"/>
          <w:smallCaps/>
        </w:rPr>
        <w:t>king</w:t>
      </w:r>
      <w:r w:rsidR="005E5033">
        <w:rPr>
          <w:rFonts w:cs="Baskerville"/>
          <w:smallCaps/>
        </w:rPr>
        <w:t xml:space="preserve">. </w:t>
      </w:r>
      <w:r w:rsidRPr="00A27F61">
        <w:rPr>
          <w:rFonts w:cs="Baskerville"/>
          <w:i/>
        </w:rPr>
        <w:t>Maraschino</w:t>
      </w:r>
      <w:r w:rsidRPr="000507EF">
        <w:rPr>
          <w:rFonts w:cs="Baskerville"/>
        </w:rPr>
        <w:t>.</w:t>
      </w:r>
    </w:p>
    <w:p w14:paraId="1A754244" w14:textId="77777777" w:rsidR="000507EF" w:rsidRPr="000507EF" w:rsidRDefault="000507EF" w:rsidP="000507EF">
      <w:pPr>
        <w:rPr>
          <w:rFonts w:cs="Baskerville"/>
        </w:rPr>
      </w:pPr>
    </w:p>
    <w:p w14:paraId="6F466E06" w14:textId="15DA4012" w:rsidR="000507EF" w:rsidRPr="000507EF" w:rsidRDefault="000507EF" w:rsidP="005E5033">
      <w:pPr>
        <w:pStyle w:val="CharacterName"/>
        <w:rPr>
          <w:rFonts w:cs="Baskerville"/>
        </w:rPr>
      </w:pPr>
      <w:r w:rsidRPr="005E5033">
        <w:rPr>
          <w:rFonts w:cs="Baskerville"/>
          <w:smallCaps/>
        </w:rPr>
        <w:t>le blanc</w:t>
      </w:r>
      <w:r w:rsidR="005E5033">
        <w:rPr>
          <w:rFonts w:cs="Baskerville"/>
          <w:smallCaps/>
        </w:rPr>
        <w:t xml:space="preserve">. </w:t>
      </w:r>
      <w:proofErr w:type="spellStart"/>
      <w:r w:rsidR="00A27F61" w:rsidRPr="00A27F61">
        <w:rPr>
          <w:rFonts w:cs="Baskerville"/>
          <w:i/>
        </w:rPr>
        <w:t>Solferino</w:t>
      </w:r>
      <w:proofErr w:type="spellEnd"/>
      <w:r w:rsidR="00A27F61">
        <w:rPr>
          <w:rFonts w:cs="Baskerville"/>
        </w:rPr>
        <w:t>.</w:t>
      </w:r>
    </w:p>
    <w:p w14:paraId="7BF7DEDA" w14:textId="77777777" w:rsidR="000507EF" w:rsidRPr="000507EF" w:rsidRDefault="000507EF" w:rsidP="000507EF">
      <w:pPr>
        <w:rPr>
          <w:rFonts w:cs="Baskerville"/>
        </w:rPr>
      </w:pPr>
    </w:p>
    <w:p w14:paraId="37569649" w14:textId="1903630F" w:rsidR="000507EF" w:rsidRPr="000507EF" w:rsidRDefault="000507EF" w:rsidP="005E5033">
      <w:pPr>
        <w:pStyle w:val="CharacterName"/>
        <w:rPr>
          <w:rFonts w:cs="Baskerville"/>
        </w:rPr>
      </w:pPr>
      <w:r w:rsidRPr="005E5033">
        <w:rPr>
          <w:rFonts w:cs="Baskerville"/>
          <w:smallCaps/>
        </w:rPr>
        <w:t>king</w:t>
      </w:r>
      <w:r w:rsidR="005E5033">
        <w:rPr>
          <w:rFonts w:cs="Baskerville"/>
          <w:smallCaps/>
        </w:rPr>
        <w:t xml:space="preserve">. </w:t>
      </w:r>
      <w:proofErr w:type="gramStart"/>
      <w:r w:rsidRPr="00A27F61">
        <w:rPr>
          <w:rFonts w:cs="Baskerville"/>
          <w:i/>
        </w:rPr>
        <w:t>Big and little Casino</w:t>
      </w:r>
      <w:r w:rsidRPr="000507EF">
        <w:rPr>
          <w:rFonts w:cs="Baskerville"/>
        </w:rPr>
        <w:t>.</w:t>
      </w:r>
      <w:proofErr w:type="gramEnd"/>
    </w:p>
    <w:p w14:paraId="0FD05028" w14:textId="77777777" w:rsidR="000507EF" w:rsidRPr="000507EF" w:rsidRDefault="000507EF" w:rsidP="000507EF">
      <w:pPr>
        <w:rPr>
          <w:rFonts w:cs="Baskerville"/>
        </w:rPr>
      </w:pPr>
    </w:p>
    <w:p w14:paraId="1B084DBD" w14:textId="626D2679" w:rsidR="000507EF" w:rsidRPr="000507EF" w:rsidRDefault="000507EF" w:rsidP="005E5033">
      <w:pPr>
        <w:pStyle w:val="CharacterName"/>
        <w:rPr>
          <w:rFonts w:cs="Baskerville"/>
        </w:rPr>
      </w:pPr>
      <w:r w:rsidRPr="005E5033">
        <w:rPr>
          <w:rFonts w:cs="Baskerville"/>
          <w:smallCaps/>
        </w:rPr>
        <w:t>le blanc</w:t>
      </w:r>
      <w:r w:rsidR="005E5033">
        <w:rPr>
          <w:rFonts w:cs="Baskerville"/>
          <w:smallCaps/>
        </w:rPr>
        <w:t xml:space="preserve">. </w:t>
      </w:r>
      <w:proofErr w:type="spellStart"/>
      <w:r w:rsidRPr="00A27F61">
        <w:rPr>
          <w:rFonts w:cs="Baskerville"/>
          <w:i/>
        </w:rPr>
        <w:t>Napoliono</w:t>
      </w:r>
      <w:proofErr w:type="spellEnd"/>
      <w:r w:rsidRPr="000507EF">
        <w:rPr>
          <w:rFonts w:cs="Baskerville"/>
        </w:rPr>
        <w:t>.</w:t>
      </w:r>
    </w:p>
    <w:p w14:paraId="289B1A7D" w14:textId="77777777" w:rsidR="000507EF" w:rsidRPr="000507EF" w:rsidRDefault="000507EF" w:rsidP="000507EF">
      <w:pPr>
        <w:rPr>
          <w:rFonts w:cs="Baskerville"/>
        </w:rPr>
      </w:pPr>
    </w:p>
    <w:p w14:paraId="6A65B072" w14:textId="67D44894" w:rsidR="000507EF" w:rsidRPr="000507EF" w:rsidRDefault="000507EF" w:rsidP="005E5033">
      <w:pPr>
        <w:pStyle w:val="CharacterName"/>
        <w:rPr>
          <w:rFonts w:cs="Baskerville"/>
        </w:rPr>
      </w:pPr>
      <w:r w:rsidRPr="005E5033">
        <w:rPr>
          <w:rFonts w:cs="Baskerville"/>
          <w:smallCaps/>
        </w:rPr>
        <w:t>king</w:t>
      </w:r>
      <w:r w:rsidR="005E5033">
        <w:rPr>
          <w:rFonts w:cs="Baskerville"/>
          <w:smallCaps/>
        </w:rPr>
        <w:t xml:space="preserve">. </w:t>
      </w:r>
      <w:r w:rsidRPr="00A27F61">
        <w:rPr>
          <w:rFonts w:cs="Baskerville"/>
          <w:i/>
        </w:rPr>
        <w:t>Keno</w:t>
      </w:r>
      <w:r w:rsidRPr="000507EF">
        <w:rPr>
          <w:rFonts w:cs="Baskerville"/>
        </w:rPr>
        <w:t>.</w:t>
      </w:r>
    </w:p>
    <w:p w14:paraId="5A2EE94B" w14:textId="77777777" w:rsidR="000507EF" w:rsidRPr="000507EF" w:rsidRDefault="000507EF" w:rsidP="000507EF">
      <w:pPr>
        <w:rPr>
          <w:rFonts w:cs="Baskerville"/>
        </w:rPr>
      </w:pPr>
    </w:p>
    <w:p w14:paraId="4ECF4142" w14:textId="37C8BA67" w:rsidR="000507EF" w:rsidRPr="000507EF" w:rsidRDefault="000507EF" w:rsidP="005E5033">
      <w:pPr>
        <w:pStyle w:val="CharacterName"/>
        <w:rPr>
          <w:rFonts w:cs="Baskerville"/>
        </w:rPr>
      </w:pPr>
      <w:r w:rsidRPr="005E5033">
        <w:rPr>
          <w:rFonts w:cs="Baskerville"/>
          <w:smallCaps/>
        </w:rPr>
        <w:t>le blanc</w:t>
      </w:r>
      <w:r w:rsidR="005E5033">
        <w:rPr>
          <w:rFonts w:cs="Baskerville"/>
          <w:smallCaps/>
        </w:rPr>
        <w:t xml:space="preserve">. </w:t>
      </w:r>
      <w:r w:rsidR="00A27F61" w:rsidRPr="00A27F61">
        <w:rPr>
          <w:rFonts w:cs="Baskerville"/>
          <w:i/>
        </w:rPr>
        <w:t>On the top row-o-correc</w:t>
      </w:r>
      <w:r w:rsidRPr="00A27F61">
        <w:rPr>
          <w:rFonts w:cs="Baskerville"/>
          <w:i/>
        </w:rPr>
        <w:t>t</w:t>
      </w:r>
      <w:r w:rsidR="00A27F61" w:rsidRPr="00A27F61">
        <w:rPr>
          <w:rFonts w:cs="Baskerville"/>
          <w:i/>
        </w:rPr>
        <w:t>-</w:t>
      </w:r>
      <w:r w:rsidRPr="00A27F61">
        <w:rPr>
          <w:rFonts w:cs="Baskerville"/>
          <w:i/>
        </w:rPr>
        <w:t>o</w:t>
      </w:r>
      <w:r w:rsidR="00A27F61" w:rsidRPr="00A27F61">
        <w:rPr>
          <w:rFonts w:cs="Baskerville"/>
          <w:i/>
        </w:rPr>
        <w:t>!</w:t>
      </w:r>
    </w:p>
    <w:p w14:paraId="00075B0B" w14:textId="77777777" w:rsidR="000507EF" w:rsidRPr="000507EF" w:rsidRDefault="000507EF" w:rsidP="000507EF">
      <w:pPr>
        <w:rPr>
          <w:rFonts w:cs="Baskerville"/>
        </w:rPr>
      </w:pPr>
    </w:p>
    <w:p w14:paraId="6B6965A4" w14:textId="20E7AF9D" w:rsidR="000507EF" w:rsidRPr="000507EF" w:rsidRDefault="000507EF" w:rsidP="005E5033">
      <w:pPr>
        <w:pStyle w:val="CharacterName"/>
        <w:rPr>
          <w:rFonts w:cs="Baskerville"/>
        </w:rPr>
      </w:pPr>
      <w:r w:rsidRPr="005E5033">
        <w:rPr>
          <w:rFonts w:cs="Baskerville"/>
          <w:smallCaps/>
        </w:rPr>
        <w:t>king</w:t>
      </w:r>
      <w:r w:rsidR="005E5033">
        <w:rPr>
          <w:rFonts w:cs="Baskerville"/>
          <w:smallCaps/>
        </w:rPr>
        <w:t xml:space="preserve">. </w:t>
      </w:r>
      <w:r w:rsidRPr="000507EF">
        <w:rPr>
          <w:rFonts w:cs="Baskerville"/>
        </w:rPr>
        <w:t>You are a Mason.</w:t>
      </w:r>
    </w:p>
    <w:p w14:paraId="456D47ED" w14:textId="77777777" w:rsidR="000507EF" w:rsidRPr="000507EF" w:rsidRDefault="000507EF" w:rsidP="000507EF">
      <w:pPr>
        <w:rPr>
          <w:rFonts w:cs="Baskerville"/>
        </w:rPr>
      </w:pPr>
    </w:p>
    <w:p w14:paraId="552F752F" w14:textId="675C4FF8" w:rsidR="000507EF" w:rsidRPr="000507EF" w:rsidRDefault="005E5033" w:rsidP="005E5033">
      <w:pPr>
        <w:pStyle w:val="CharacterName"/>
        <w:rPr>
          <w:rFonts w:cs="Baskerville"/>
        </w:rPr>
      </w:pPr>
      <w:r>
        <w:rPr>
          <w:rFonts w:cs="Baskerville"/>
          <w:smallCaps/>
        </w:rPr>
        <w:t>l</w:t>
      </w:r>
      <w:r w:rsidR="000507EF" w:rsidRPr="005E5033">
        <w:rPr>
          <w:rFonts w:cs="Baskerville"/>
          <w:smallCaps/>
        </w:rPr>
        <w:t>e blanc</w:t>
      </w:r>
      <w:r>
        <w:rPr>
          <w:rFonts w:cs="Baskerville"/>
          <w:smallCaps/>
        </w:rPr>
        <w:t xml:space="preserve">. </w:t>
      </w:r>
      <w:r w:rsidR="00A27F61">
        <w:rPr>
          <w:rFonts w:cs="Baskerville"/>
          <w:smallCaps/>
        </w:rPr>
        <w:t xml:space="preserve">                               </w:t>
      </w:r>
      <w:r w:rsidR="000507EF" w:rsidRPr="000507EF">
        <w:rPr>
          <w:rFonts w:cs="Baskerville"/>
        </w:rPr>
        <w:t>You’re a l’—another</w:t>
      </w:r>
      <w:r w:rsidR="00A27F61">
        <w:rPr>
          <w:rFonts w:cs="Baskerville"/>
        </w:rPr>
        <w:t>!</w:t>
      </w:r>
    </w:p>
    <w:p w14:paraId="18AF65EA" w14:textId="77777777" w:rsidR="000507EF" w:rsidRPr="000507EF" w:rsidRDefault="000507EF" w:rsidP="000507EF">
      <w:pPr>
        <w:rPr>
          <w:rFonts w:cs="Baskerville"/>
        </w:rPr>
      </w:pPr>
    </w:p>
    <w:p w14:paraId="515F539A" w14:textId="3C0219AF" w:rsidR="000507EF" w:rsidRPr="000507EF" w:rsidRDefault="000507EF" w:rsidP="005E5033">
      <w:pPr>
        <w:pStyle w:val="CharacterName"/>
        <w:rPr>
          <w:rFonts w:cs="Baskerville"/>
        </w:rPr>
      </w:pPr>
      <w:r w:rsidRPr="005E5033">
        <w:rPr>
          <w:rFonts w:cs="Baskerville"/>
          <w:smallCaps/>
        </w:rPr>
        <w:t>king</w:t>
      </w:r>
      <w:r w:rsidR="005E5033">
        <w:rPr>
          <w:rFonts w:cs="Baskerville"/>
          <w:smallCaps/>
        </w:rPr>
        <w:t xml:space="preserve">. </w:t>
      </w:r>
      <w:r w:rsidRPr="000507EF">
        <w:rPr>
          <w:rFonts w:cs="Baskerville"/>
        </w:rPr>
        <w:t>Come to the arms of your royal brother.</w:t>
      </w:r>
    </w:p>
    <w:p w14:paraId="5117092B" w14:textId="77777777" w:rsidR="000507EF" w:rsidRPr="000507EF" w:rsidRDefault="000507EF" w:rsidP="000507EF">
      <w:pPr>
        <w:rPr>
          <w:rFonts w:cs="Baskerville"/>
        </w:rPr>
      </w:pPr>
    </w:p>
    <w:p w14:paraId="7BC7A8BC" w14:textId="691B9DF2" w:rsidR="000507EF" w:rsidRPr="005E5033" w:rsidRDefault="000507EF" w:rsidP="00A27F61">
      <w:pPr>
        <w:pStyle w:val="LyricStageDirection"/>
      </w:pPr>
      <w:r w:rsidRPr="005E5033">
        <w:t>(They try to embrace but the window comes between and won</w:t>
      </w:r>
      <w:r w:rsidR="00A27F61">
        <w:t>’</w:t>
      </w:r>
      <w:r w:rsidRPr="005E5033">
        <w:t xml:space="preserve">t allow them. </w:t>
      </w:r>
      <w:r w:rsidR="00A27F61">
        <w:t>Business</w:t>
      </w:r>
      <w:r w:rsidRPr="005E5033">
        <w:t>.)</w:t>
      </w:r>
    </w:p>
    <w:p w14:paraId="35A126A3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6FCC7F57" w14:textId="7B2933F2" w:rsidR="000507EF" w:rsidRPr="000507EF" w:rsidRDefault="000507EF" w:rsidP="005E5033">
      <w:pPr>
        <w:pStyle w:val="CharacterName"/>
        <w:rPr>
          <w:rFonts w:cs="Baskerville"/>
        </w:rPr>
      </w:pPr>
      <w:r w:rsidRPr="005E5033">
        <w:rPr>
          <w:rFonts w:cs="Baskerville"/>
          <w:smallCaps/>
        </w:rPr>
        <w:t>le blanc</w:t>
      </w:r>
      <w:r w:rsidR="005E5033">
        <w:rPr>
          <w:rFonts w:cs="Baskerville"/>
          <w:smallCaps/>
        </w:rPr>
        <w:t xml:space="preserve">. </w:t>
      </w:r>
      <w:r w:rsidRPr="000507EF">
        <w:rPr>
          <w:rFonts w:cs="Baskerville"/>
        </w:rPr>
        <w:t>I wish I could, but how about my head?</w:t>
      </w:r>
    </w:p>
    <w:p w14:paraId="133E2060" w14:textId="77777777" w:rsidR="000507EF" w:rsidRPr="000507EF" w:rsidRDefault="000507EF" w:rsidP="000507EF">
      <w:pPr>
        <w:rPr>
          <w:rFonts w:cs="Baskerville"/>
        </w:rPr>
      </w:pPr>
    </w:p>
    <w:p w14:paraId="06F7CE6C" w14:textId="77A9C066" w:rsidR="000507EF" w:rsidRPr="000507EF" w:rsidRDefault="000507EF" w:rsidP="005E5033">
      <w:pPr>
        <w:pStyle w:val="CharacterName"/>
        <w:rPr>
          <w:rFonts w:cs="Baskerville"/>
        </w:rPr>
      </w:pPr>
      <w:r w:rsidRPr="005E5033">
        <w:rPr>
          <w:rFonts w:cs="Baskerville"/>
          <w:smallCaps/>
        </w:rPr>
        <w:t>king</w:t>
      </w:r>
      <w:r w:rsidR="005E5033">
        <w:rPr>
          <w:rFonts w:cs="Baskerville"/>
          <w:smallCaps/>
        </w:rPr>
        <w:t xml:space="preserve">. </w:t>
      </w:r>
      <w:r w:rsidR="00BF5AFE">
        <w:rPr>
          <w:rFonts w:cs="Baskerville"/>
          <w:i/>
        </w:rPr>
        <w:t>(</w:t>
      </w:r>
      <w:proofErr w:type="gramStart"/>
      <w:r w:rsidR="00BF5AFE">
        <w:rPr>
          <w:rFonts w:cs="Baskerville"/>
          <w:i/>
        </w:rPr>
        <w:t>f</w:t>
      </w:r>
      <w:r w:rsidRPr="005E5033">
        <w:rPr>
          <w:rFonts w:cs="Baskerville"/>
          <w:i/>
        </w:rPr>
        <w:t>eeling</w:t>
      </w:r>
      <w:proofErr w:type="gramEnd"/>
      <w:r w:rsidRPr="005E5033">
        <w:rPr>
          <w:rFonts w:cs="Baskerville"/>
          <w:i/>
        </w:rPr>
        <w:t xml:space="preserve"> L</w:t>
      </w:r>
      <w:r w:rsidR="00BF5AFE">
        <w:rPr>
          <w:rFonts w:cs="Baskerville"/>
          <w:i/>
        </w:rPr>
        <w:t>e Blanc’s head</w:t>
      </w:r>
      <w:r w:rsidRPr="005E5033">
        <w:rPr>
          <w:rFonts w:cs="Baskerville"/>
          <w:i/>
        </w:rPr>
        <w:t>)</w:t>
      </w:r>
      <w:r w:rsidR="005E5033">
        <w:rPr>
          <w:rFonts w:cs="Baskerville"/>
          <w:i/>
        </w:rPr>
        <w:t xml:space="preserve"> </w:t>
      </w:r>
      <w:r w:rsidRPr="000507EF">
        <w:rPr>
          <w:rFonts w:cs="Baskerville"/>
        </w:rPr>
        <w:t>There’s nothing in it.</w:t>
      </w:r>
    </w:p>
    <w:p w14:paraId="6BB6B3B0" w14:textId="77777777" w:rsidR="000507EF" w:rsidRPr="000507EF" w:rsidRDefault="000507EF" w:rsidP="000507EF">
      <w:pPr>
        <w:rPr>
          <w:rFonts w:cs="Baskerville"/>
        </w:rPr>
      </w:pPr>
    </w:p>
    <w:p w14:paraId="50063B2C" w14:textId="46470D4E" w:rsidR="000507EF" w:rsidRPr="000507EF" w:rsidRDefault="000507EF" w:rsidP="005E5033">
      <w:pPr>
        <w:pStyle w:val="CharacterName"/>
        <w:rPr>
          <w:rFonts w:cs="Baskerville"/>
        </w:rPr>
      </w:pPr>
      <w:r w:rsidRPr="005E5033">
        <w:rPr>
          <w:rFonts w:cs="Baskerville"/>
          <w:smallCaps/>
        </w:rPr>
        <w:t>le blanc</w:t>
      </w:r>
      <w:r w:rsidR="005E5033">
        <w:rPr>
          <w:rFonts w:cs="Baskerville"/>
          <w:smallCaps/>
        </w:rPr>
        <w:t xml:space="preserve">. </w:t>
      </w:r>
      <w:r w:rsidRPr="000507EF">
        <w:rPr>
          <w:rFonts w:cs="Baskerville"/>
        </w:rPr>
        <w:t>But my head</w:t>
      </w:r>
      <w:r w:rsidR="00BF5AFE">
        <w:rPr>
          <w:rFonts w:cs="Baskerville"/>
        </w:rPr>
        <w:t>,</w:t>
      </w:r>
      <w:r w:rsidRPr="000507EF">
        <w:rPr>
          <w:rFonts w:cs="Baskerville"/>
        </w:rPr>
        <w:t xml:space="preserve"> it stays on, eh? </w:t>
      </w:r>
      <w:proofErr w:type="gramStart"/>
      <w:r w:rsidRPr="000507EF">
        <w:rPr>
          <w:rFonts w:cs="Baskerville"/>
        </w:rPr>
        <w:t>eh</w:t>
      </w:r>
      <w:proofErr w:type="gramEnd"/>
      <w:r w:rsidRPr="000507EF">
        <w:rPr>
          <w:rFonts w:cs="Baskerville"/>
        </w:rPr>
        <w:t>?</w:t>
      </w:r>
    </w:p>
    <w:p w14:paraId="1A18E971" w14:textId="77777777" w:rsidR="000507EF" w:rsidRPr="000507EF" w:rsidRDefault="000507EF" w:rsidP="000507EF">
      <w:pPr>
        <w:rPr>
          <w:rFonts w:cs="Baskerville"/>
        </w:rPr>
      </w:pPr>
    </w:p>
    <w:p w14:paraId="17676AF9" w14:textId="78FA55B4" w:rsidR="000507EF" w:rsidRPr="000507EF" w:rsidRDefault="000507EF" w:rsidP="005E5033">
      <w:pPr>
        <w:pStyle w:val="CharacterName"/>
        <w:rPr>
          <w:rFonts w:cs="Baskerville"/>
        </w:rPr>
      </w:pPr>
      <w:r w:rsidRPr="005E5033">
        <w:rPr>
          <w:rFonts w:cs="Baskerville"/>
          <w:smallCaps/>
        </w:rPr>
        <w:t>king</w:t>
      </w:r>
      <w:r w:rsidR="005E5033">
        <w:rPr>
          <w:rFonts w:cs="Baskerville"/>
          <w:smallCaps/>
        </w:rPr>
        <w:t xml:space="preserve">. </w:t>
      </w:r>
      <w:proofErr w:type="gramStart"/>
      <w:r w:rsidRPr="000507EF">
        <w:rPr>
          <w:rFonts w:cs="Baskerville"/>
        </w:rPr>
        <w:t>Of course.</w:t>
      </w:r>
      <w:proofErr w:type="gramEnd"/>
      <w:r w:rsidRPr="000507EF">
        <w:rPr>
          <w:rFonts w:cs="Baskerville"/>
        </w:rPr>
        <w:t xml:space="preserve"> I cannot take a brother Mason’s life.</w:t>
      </w:r>
    </w:p>
    <w:p w14:paraId="74733DA6" w14:textId="2A9F0E43" w:rsidR="000507EF" w:rsidRPr="000507EF" w:rsidRDefault="000507EF" w:rsidP="00A27F61">
      <w:pPr>
        <w:pStyle w:val="CharacterName"/>
        <w:ind w:right="720"/>
        <w:rPr>
          <w:rFonts w:cs="Baskerville"/>
        </w:rPr>
      </w:pPr>
      <w:r w:rsidRPr="005E5033">
        <w:rPr>
          <w:rFonts w:cs="Baskerville"/>
          <w:smallCaps/>
        </w:rPr>
        <w:t>le blanc</w:t>
      </w:r>
      <w:r w:rsidR="005E5033">
        <w:rPr>
          <w:rFonts w:cs="Baskerville"/>
          <w:smallCaps/>
        </w:rPr>
        <w:t xml:space="preserve">. </w:t>
      </w:r>
      <w:r w:rsidR="00A27F61">
        <w:rPr>
          <w:rFonts w:cs="Baskerville"/>
          <w:i/>
        </w:rPr>
        <w:t>(</w:t>
      </w:r>
      <w:proofErr w:type="gramStart"/>
      <w:r w:rsidR="00A27F61">
        <w:rPr>
          <w:rFonts w:cs="Baskerville"/>
          <w:i/>
        </w:rPr>
        <w:t>pointing</w:t>
      </w:r>
      <w:proofErr w:type="gramEnd"/>
      <w:r w:rsidR="00A27F61">
        <w:rPr>
          <w:rFonts w:cs="Baskerville"/>
          <w:i/>
        </w:rPr>
        <w:t xml:space="preserve"> to prisoners</w:t>
      </w:r>
      <w:r w:rsidRPr="005E5033">
        <w:rPr>
          <w:rFonts w:cs="Baskerville"/>
          <w:i/>
        </w:rPr>
        <w:t>)</w:t>
      </w:r>
      <w:r w:rsidR="005E5033">
        <w:rPr>
          <w:rFonts w:cs="Baskerville"/>
          <w:i/>
        </w:rPr>
        <w:t xml:space="preserve"> </w:t>
      </w:r>
      <w:r w:rsidRPr="000507EF">
        <w:rPr>
          <w:rFonts w:cs="Baskerville"/>
        </w:rPr>
        <w:t>And these friends of mine from the</w:t>
      </w:r>
      <w:r w:rsidR="005E5033">
        <w:rPr>
          <w:rFonts w:cs="Baskerville"/>
        </w:rPr>
        <w:t xml:space="preserve"> </w:t>
      </w:r>
      <w:r w:rsidRPr="000507EF">
        <w:rPr>
          <w:rFonts w:cs="Baskerville"/>
        </w:rPr>
        <w:t>country</w:t>
      </w:r>
      <w:r w:rsidR="00A27F61">
        <w:rPr>
          <w:rFonts w:cs="Baskerville"/>
        </w:rPr>
        <w:t>, . . .</w:t>
      </w:r>
      <w:r w:rsidR="00A27F61">
        <w:rPr>
          <w:rFonts w:cs="Baskerville"/>
        </w:rPr>
        <w:br/>
        <w:t>Y</w:t>
      </w:r>
      <w:r w:rsidRPr="000507EF">
        <w:rPr>
          <w:rFonts w:cs="Baskerville"/>
        </w:rPr>
        <w:t>ou pardon them?</w:t>
      </w:r>
    </w:p>
    <w:p w14:paraId="04110C49" w14:textId="77777777" w:rsidR="000507EF" w:rsidRPr="000507EF" w:rsidRDefault="000507EF" w:rsidP="000507EF">
      <w:pPr>
        <w:rPr>
          <w:rFonts w:cs="Baskerville"/>
        </w:rPr>
      </w:pPr>
    </w:p>
    <w:p w14:paraId="2D654BE6" w14:textId="0E914EBC" w:rsidR="000507EF" w:rsidRPr="000507EF" w:rsidRDefault="000507EF" w:rsidP="005E5033">
      <w:pPr>
        <w:pStyle w:val="CharacterName"/>
        <w:rPr>
          <w:rFonts w:cs="Baskerville"/>
        </w:rPr>
      </w:pPr>
      <w:r w:rsidRPr="005E5033">
        <w:rPr>
          <w:rFonts w:cs="Baskerville"/>
          <w:smallCaps/>
        </w:rPr>
        <w:t>king</w:t>
      </w:r>
      <w:r w:rsidR="005E5033">
        <w:rPr>
          <w:rFonts w:cs="Baskerville"/>
          <w:smallCaps/>
        </w:rPr>
        <w:t xml:space="preserve">. </w:t>
      </w:r>
      <w:r w:rsidR="00A27F61">
        <w:rPr>
          <w:rFonts w:cs="Baskerville"/>
          <w:smallCaps/>
        </w:rPr>
        <w:t xml:space="preserve">                                  </w:t>
      </w:r>
      <w:r w:rsidR="00D56A8A">
        <w:rPr>
          <w:rFonts w:cs="Baskerville"/>
          <w:smallCaps/>
        </w:rPr>
        <w:t xml:space="preserve"> </w:t>
      </w:r>
      <w:r w:rsidR="00A27F61">
        <w:rPr>
          <w:rFonts w:cs="Baskerville"/>
          <w:smallCaps/>
        </w:rPr>
        <w:t xml:space="preserve"> </w:t>
      </w:r>
      <w:r w:rsidRPr="000507EF">
        <w:rPr>
          <w:rFonts w:cs="Baskerville"/>
        </w:rPr>
        <w:t>We do.</w:t>
      </w:r>
    </w:p>
    <w:p w14:paraId="221D92A5" w14:textId="77777777" w:rsidR="000507EF" w:rsidRPr="000507EF" w:rsidRDefault="000507EF" w:rsidP="000507EF">
      <w:pPr>
        <w:rPr>
          <w:rFonts w:cs="Baskerville"/>
        </w:rPr>
      </w:pPr>
    </w:p>
    <w:p w14:paraId="6E66A5B3" w14:textId="778629B5" w:rsidR="000507EF" w:rsidRPr="000507EF" w:rsidRDefault="000507EF" w:rsidP="005E5033">
      <w:pPr>
        <w:pStyle w:val="CharacterName"/>
        <w:rPr>
          <w:rFonts w:cs="Baskerville"/>
        </w:rPr>
      </w:pPr>
      <w:r w:rsidRPr="005E5033">
        <w:rPr>
          <w:rFonts w:cs="Baskerville"/>
          <w:smallCaps/>
        </w:rPr>
        <w:t>le blanc</w:t>
      </w:r>
      <w:r w:rsidR="005E5033">
        <w:rPr>
          <w:rFonts w:cs="Baskerville"/>
          <w:smallCaps/>
        </w:rPr>
        <w:t xml:space="preserve">. </w:t>
      </w:r>
      <w:r w:rsidR="00A27F61">
        <w:rPr>
          <w:rFonts w:cs="Baskerville"/>
          <w:smallCaps/>
        </w:rPr>
        <w:t xml:space="preserve">                                 </w:t>
      </w:r>
      <w:r w:rsidR="00D56A8A">
        <w:rPr>
          <w:rFonts w:cs="Baskerville"/>
          <w:smallCaps/>
        </w:rPr>
        <w:t xml:space="preserve"> </w:t>
      </w:r>
      <w:r w:rsidR="00A27F61">
        <w:rPr>
          <w:rFonts w:cs="Baskerville"/>
          <w:smallCaps/>
        </w:rPr>
        <w:t xml:space="preserve">            </w:t>
      </w:r>
      <w:r w:rsidRPr="000507EF">
        <w:rPr>
          <w:rFonts w:cs="Baskerville"/>
        </w:rPr>
        <w:t>You really do?</w:t>
      </w:r>
      <w:r w:rsidR="005E5033">
        <w:rPr>
          <w:rFonts w:cs="Baskerville"/>
        </w:rPr>
        <w:br/>
      </w:r>
      <w:r w:rsidR="00A27F61">
        <w:rPr>
          <w:rFonts w:cs="Baskerville"/>
        </w:rPr>
        <w:t>Well then, though copper-</w:t>
      </w:r>
      <w:r w:rsidRPr="000507EF">
        <w:rPr>
          <w:rFonts w:cs="Baskerville"/>
        </w:rPr>
        <w:t>colored</w:t>
      </w:r>
      <w:r w:rsidR="00A27F61">
        <w:rPr>
          <w:rFonts w:cs="Baskerville"/>
        </w:rPr>
        <w:t>, y</w:t>
      </w:r>
      <w:r w:rsidRPr="000507EF">
        <w:rPr>
          <w:rFonts w:cs="Baskerville"/>
        </w:rPr>
        <w:t>ou’re still true blue.</w:t>
      </w:r>
    </w:p>
    <w:p w14:paraId="72EFB6BD" w14:textId="77777777" w:rsidR="000507EF" w:rsidRPr="000507EF" w:rsidRDefault="000507EF" w:rsidP="000507EF">
      <w:pPr>
        <w:pStyle w:val="Lyric"/>
      </w:pPr>
    </w:p>
    <w:p w14:paraId="6DA71602" w14:textId="62192DA6" w:rsidR="000507EF" w:rsidRPr="000507EF" w:rsidRDefault="000507EF" w:rsidP="00717850">
      <w:pPr>
        <w:pStyle w:val="CharacterName"/>
        <w:rPr>
          <w:rFonts w:cs="Baskerville"/>
        </w:rPr>
      </w:pPr>
      <w:r w:rsidRPr="00717850">
        <w:rPr>
          <w:rFonts w:cs="Baskerville"/>
          <w:smallCaps/>
        </w:rPr>
        <w:t>king</w:t>
      </w:r>
      <w:r w:rsidR="00717850">
        <w:rPr>
          <w:rFonts w:cs="Baskerville"/>
          <w:smallCaps/>
        </w:rPr>
        <w:t xml:space="preserve">. </w:t>
      </w:r>
      <w:r w:rsidRPr="000507EF">
        <w:rPr>
          <w:rFonts w:cs="Baskerville"/>
        </w:rPr>
        <w:t>Headsman</w:t>
      </w:r>
      <w:r w:rsidR="00F10A43">
        <w:rPr>
          <w:rFonts w:cs="Baskerville"/>
        </w:rPr>
        <w:t>,</w:t>
      </w:r>
      <w:r w:rsidRPr="000507EF">
        <w:rPr>
          <w:rFonts w:cs="Baskerville"/>
        </w:rPr>
        <w:t xml:space="preserve"> approach</w:t>
      </w:r>
      <w:r w:rsidR="00F10A43">
        <w:rPr>
          <w:rFonts w:cs="Baskerville"/>
        </w:rPr>
        <w:t>,</w:t>
      </w:r>
      <w:r w:rsidRPr="000507EF">
        <w:rPr>
          <w:rFonts w:cs="Baskerville"/>
        </w:rPr>
        <w:t xml:space="preserve"> and thank your</w:t>
      </w:r>
      <w:r w:rsidR="00F10A43">
        <w:rPr>
          <w:rFonts w:cs="Baskerville"/>
        </w:rPr>
        <w:t xml:space="preserve"> lucky stars that your head is</w:t>
      </w:r>
      <w:r w:rsidRPr="000507EF">
        <w:rPr>
          <w:rFonts w:cs="Baskerville"/>
        </w:rPr>
        <w:t xml:space="preserve"> on—</w:t>
      </w:r>
    </w:p>
    <w:p w14:paraId="3E0446F5" w14:textId="77777777" w:rsidR="000507EF" w:rsidRPr="000507EF" w:rsidRDefault="000507EF" w:rsidP="000507EF">
      <w:pPr>
        <w:rPr>
          <w:rFonts w:cs="Baskerville"/>
        </w:rPr>
      </w:pPr>
    </w:p>
    <w:p w14:paraId="7EB6DB48" w14:textId="157E72EE" w:rsidR="000507EF" w:rsidRPr="000507EF" w:rsidRDefault="001054B5" w:rsidP="00717850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r w:rsidR="000507EF" w:rsidRPr="000507EF">
        <w:rPr>
          <w:rFonts w:cs="Baskerville"/>
        </w:rPr>
        <w:t>Edis</w:t>
      </w:r>
      <w:r w:rsidR="00F10A43">
        <w:rPr>
          <w:rFonts w:cs="Baskerville"/>
        </w:rPr>
        <w:t xml:space="preserve">on </w:t>
      </w:r>
      <w:r w:rsidR="00F10A43">
        <w:rPr>
          <w:rFonts w:cs="Baskerville"/>
          <w:i/>
        </w:rPr>
        <w:t>(“head is on”)</w:t>
      </w:r>
      <w:r w:rsidR="00F10A43">
        <w:rPr>
          <w:rFonts w:cs="Baskerville"/>
        </w:rPr>
        <w:t>? He’s got his electric light!</w:t>
      </w:r>
    </w:p>
    <w:p w14:paraId="480746ED" w14:textId="77777777" w:rsidR="000507EF" w:rsidRPr="000507EF" w:rsidRDefault="000507EF" w:rsidP="000507EF">
      <w:pPr>
        <w:rPr>
          <w:rFonts w:cs="Baskerville"/>
        </w:rPr>
      </w:pPr>
    </w:p>
    <w:p w14:paraId="508FC0E0" w14:textId="3FA033EA" w:rsidR="000507EF" w:rsidRPr="000507EF" w:rsidRDefault="000507EF" w:rsidP="00717850">
      <w:pPr>
        <w:pStyle w:val="CharacterName"/>
        <w:rPr>
          <w:rFonts w:cs="Baskerville"/>
        </w:rPr>
      </w:pPr>
      <w:r w:rsidRPr="00717850">
        <w:rPr>
          <w:rFonts w:cs="Baskerville"/>
          <w:smallCaps/>
        </w:rPr>
        <w:t>king</w:t>
      </w:r>
      <w:r w:rsidR="00717850">
        <w:rPr>
          <w:rFonts w:cs="Baskerville"/>
          <w:smallCaps/>
        </w:rPr>
        <w:t xml:space="preserve">. </w:t>
      </w:r>
      <w:r w:rsidRPr="000507EF">
        <w:rPr>
          <w:rFonts w:cs="Baskerville"/>
        </w:rPr>
        <w:t>And chop away these bars.</w:t>
      </w:r>
    </w:p>
    <w:p w14:paraId="35E73268" w14:textId="77777777" w:rsidR="000507EF" w:rsidRPr="000507EF" w:rsidRDefault="000507EF" w:rsidP="000507EF">
      <w:pPr>
        <w:rPr>
          <w:rFonts w:cs="Baskerville"/>
        </w:rPr>
      </w:pPr>
    </w:p>
    <w:p w14:paraId="0185A23E" w14:textId="70FAF36C" w:rsidR="000507EF" w:rsidRPr="00717850" w:rsidRDefault="00F10A43" w:rsidP="00F10A43">
      <w:pPr>
        <w:pStyle w:val="LyricStageDirection"/>
      </w:pPr>
      <w:r>
        <w:t>(Headsman takes Le Blanc</w:t>
      </w:r>
      <w:r w:rsidR="000507EF" w:rsidRPr="00717850">
        <w:t xml:space="preserve"> to block and chops off </w:t>
      </w:r>
      <w:r w:rsidR="00D56A8A">
        <w:t xml:space="preserve">[window] </w:t>
      </w:r>
      <w:r w:rsidR="000507EF" w:rsidRPr="00717850">
        <w:t>sash</w:t>
      </w:r>
      <w:r>
        <w:t xml:space="preserve">. </w:t>
      </w:r>
      <w:r w:rsidR="000507EF" w:rsidRPr="00717850">
        <w:t xml:space="preserve">Metal slaps </w:t>
      </w:r>
      <w:r>
        <w:t>heard offstage from L.3.</w:t>
      </w:r>
      <w:r w:rsidR="000507EF" w:rsidRPr="00717850">
        <w:t>E. King calling out at every strike.</w:t>
      </w:r>
      <w:r>
        <w:t>)</w:t>
      </w:r>
    </w:p>
    <w:p w14:paraId="7EADCB8F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4B228690" w14:textId="75459A23" w:rsidR="000507EF" w:rsidRDefault="000507EF" w:rsidP="00717850">
      <w:pPr>
        <w:pStyle w:val="CharacterName"/>
        <w:rPr>
          <w:rFonts w:cs="Baskerville"/>
        </w:rPr>
      </w:pPr>
      <w:r w:rsidRPr="00717850">
        <w:rPr>
          <w:rFonts w:cs="Baskerville"/>
          <w:smallCaps/>
        </w:rPr>
        <w:t>king</w:t>
      </w:r>
      <w:r w:rsidR="00717850">
        <w:rPr>
          <w:rFonts w:cs="Baskerville"/>
          <w:smallCaps/>
        </w:rPr>
        <w:t xml:space="preserve">. </w:t>
      </w:r>
      <w:r w:rsidRPr="000507EF">
        <w:rPr>
          <w:rFonts w:cs="Baskerville"/>
        </w:rPr>
        <w:t>One strike</w:t>
      </w:r>
      <w:r w:rsidR="00F10A43">
        <w:rPr>
          <w:rFonts w:cs="Baskerville"/>
        </w:rPr>
        <w:t xml:space="preserve"> . . . t</w:t>
      </w:r>
      <w:r w:rsidRPr="000507EF">
        <w:rPr>
          <w:rFonts w:cs="Baskerville"/>
        </w:rPr>
        <w:t>wo strikes</w:t>
      </w:r>
      <w:r w:rsidR="00F10A43">
        <w:rPr>
          <w:rFonts w:cs="Baskerville"/>
        </w:rPr>
        <w:t xml:space="preserve"> . . . t</w:t>
      </w:r>
      <w:r w:rsidRPr="000507EF">
        <w:rPr>
          <w:rFonts w:cs="Baskerville"/>
        </w:rPr>
        <w:t>hree strikes.</w:t>
      </w:r>
    </w:p>
    <w:p w14:paraId="61D9C79B" w14:textId="77777777" w:rsidR="00F10A43" w:rsidRDefault="00F10A43" w:rsidP="00F10A43"/>
    <w:p w14:paraId="7ACB6656" w14:textId="6821FA0F" w:rsidR="00F10A43" w:rsidRPr="00F10A43" w:rsidRDefault="00F10A43" w:rsidP="00F10A43">
      <w:pPr>
        <w:pStyle w:val="LyricStageDirection"/>
      </w:pPr>
      <w:r>
        <w:t>(The window falls to pieces.)</w:t>
      </w:r>
    </w:p>
    <w:p w14:paraId="06911E1A" w14:textId="77777777" w:rsidR="000507EF" w:rsidRPr="000507EF" w:rsidRDefault="000507EF" w:rsidP="000507EF">
      <w:pPr>
        <w:rPr>
          <w:rFonts w:cs="Baskerville"/>
        </w:rPr>
      </w:pPr>
    </w:p>
    <w:p w14:paraId="16CC33A8" w14:textId="7CC419D5" w:rsidR="000507EF" w:rsidRPr="000507EF" w:rsidRDefault="000507EF" w:rsidP="00717850">
      <w:pPr>
        <w:pStyle w:val="CharacterName"/>
        <w:rPr>
          <w:rFonts w:cs="Baskerville"/>
        </w:rPr>
      </w:pPr>
      <w:r w:rsidRPr="00717850">
        <w:rPr>
          <w:rFonts w:cs="Baskerville"/>
          <w:smallCaps/>
        </w:rPr>
        <w:t>headsman</w:t>
      </w:r>
      <w:r w:rsidR="00717850">
        <w:rPr>
          <w:rFonts w:cs="Baskerville"/>
          <w:smallCaps/>
        </w:rPr>
        <w:t xml:space="preserve">. </w:t>
      </w:r>
      <w:r w:rsidRPr="000507EF">
        <w:rPr>
          <w:rFonts w:cs="Baskerville"/>
        </w:rPr>
        <w:t>Judgment.</w:t>
      </w:r>
    </w:p>
    <w:p w14:paraId="32E665A3" w14:textId="77777777" w:rsidR="000507EF" w:rsidRPr="000507EF" w:rsidRDefault="000507EF" w:rsidP="000507EF">
      <w:pPr>
        <w:rPr>
          <w:rFonts w:cs="Baskerville"/>
        </w:rPr>
      </w:pPr>
    </w:p>
    <w:p w14:paraId="664474AD" w14:textId="0EA85BCB" w:rsidR="000507EF" w:rsidRPr="000507EF" w:rsidRDefault="000507EF" w:rsidP="00717850">
      <w:pPr>
        <w:pStyle w:val="CharacterName"/>
        <w:rPr>
          <w:rFonts w:cs="Baskerville"/>
        </w:rPr>
      </w:pPr>
      <w:r w:rsidRPr="00717850">
        <w:rPr>
          <w:rFonts w:cs="Baskerville"/>
          <w:smallCaps/>
        </w:rPr>
        <w:t>chief</w:t>
      </w:r>
      <w:r w:rsidR="00717850">
        <w:rPr>
          <w:rFonts w:cs="Baskerville"/>
          <w:smallCaps/>
        </w:rPr>
        <w:t xml:space="preserve">. </w:t>
      </w:r>
      <w:r w:rsidRPr="000507EF">
        <w:rPr>
          <w:rFonts w:cs="Baskerville"/>
        </w:rPr>
        <w:t>Out on strikes.</w:t>
      </w:r>
    </w:p>
    <w:p w14:paraId="6B3CFC11" w14:textId="77777777" w:rsidR="000507EF" w:rsidRPr="000507EF" w:rsidRDefault="000507EF" w:rsidP="000507EF">
      <w:pPr>
        <w:rPr>
          <w:rFonts w:cs="Baskerville"/>
        </w:rPr>
      </w:pPr>
    </w:p>
    <w:p w14:paraId="7B0CB7D7" w14:textId="0ED53867" w:rsidR="000507EF" w:rsidRPr="000507EF" w:rsidRDefault="001054B5" w:rsidP="00717850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r w:rsidR="000507EF" w:rsidRPr="000507EF">
        <w:rPr>
          <w:rFonts w:cs="Baskerville"/>
        </w:rPr>
        <w:t>Foul!</w:t>
      </w:r>
    </w:p>
    <w:p w14:paraId="31F5BFD2" w14:textId="77777777" w:rsidR="000507EF" w:rsidRPr="000507EF" w:rsidRDefault="000507EF" w:rsidP="000507EF">
      <w:pPr>
        <w:rPr>
          <w:rFonts w:cs="Baskerville"/>
        </w:rPr>
      </w:pPr>
    </w:p>
    <w:p w14:paraId="458199C9" w14:textId="644E6A59" w:rsidR="000507EF" w:rsidRPr="000507EF" w:rsidRDefault="000507EF" w:rsidP="00717850">
      <w:pPr>
        <w:pStyle w:val="CharacterName"/>
        <w:rPr>
          <w:rFonts w:cs="Baskerville"/>
        </w:rPr>
      </w:pPr>
      <w:r w:rsidRPr="00717850">
        <w:rPr>
          <w:rFonts w:cs="Baskerville"/>
          <w:smallCaps/>
        </w:rPr>
        <w:t>le blanc</w:t>
      </w:r>
      <w:r w:rsidR="00717850">
        <w:rPr>
          <w:rFonts w:cs="Baskerville"/>
          <w:smallCaps/>
        </w:rPr>
        <w:t xml:space="preserve">. </w:t>
      </w:r>
      <w:r w:rsidRPr="000507EF">
        <w:rPr>
          <w:rFonts w:cs="Baskerville"/>
        </w:rPr>
        <w:t>Thank goodness, the strike is over.</w:t>
      </w:r>
      <w:r w:rsidR="00717850">
        <w:rPr>
          <w:rFonts w:cs="Baskerville"/>
        </w:rPr>
        <w:t xml:space="preserve"> </w:t>
      </w:r>
      <w:r w:rsidR="00F10A43">
        <w:rPr>
          <w:rFonts w:cs="Baskerville"/>
          <w:i/>
        </w:rPr>
        <w:t>(</w:t>
      </w:r>
      <w:proofErr w:type="gramStart"/>
      <w:r w:rsidR="00F10A43">
        <w:rPr>
          <w:rFonts w:cs="Baskerville"/>
          <w:i/>
        </w:rPr>
        <w:t>crosses</w:t>
      </w:r>
      <w:proofErr w:type="gramEnd"/>
      <w:r w:rsidR="00F10A43">
        <w:rPr>
          <w:rFonts w:cs="Baskerville"/>
          <w:i/>
        </w:rPr>
        <w:t xml:space="preserve"> R.</w:t>
      </w:r>
      <w:r w:rsidRPr="00717850">
        <w:rPr>
          <w:rFonts w:cs="Baskerville"/>
          <w:i/>
        </w:rPr>
        <w:t>C.)</w:t>
      </w:r>
    </w:p>
    <w:p w14:paraId="17F59A39" w14:textId="77777777" w:rsidR="000507EF" w:rsidRPr="000507EF" w:rsidRDefault="000507EF" w:rsidP="000507EF">
      <w:pPr>
        <w:rPr>
          <w:rFonts w:cs="Baskerville"/>
        </w:rPr>
      </w:pPr>
    </w:p>
    <w:p w14:paraId="25E29A92" w14:textId="20CEF013" w:rsidR="000507EF" w:rsidRPr="000507EF" w:rsidRDefault="000507EF" w:rsidP="00717850">
      <w:pPr>
        <w:pStyle w:val="CharacterName"/>
        <w:rPr>
          <w:rFonts w:cs="Baskerville"/>
        </w:rPr>
      </w:pPr>
      <w:r w:rsidRPr="00717850">
        <w:rPr>
          <w:rFonts w:cs="Baskerville"/>
          <w:smallCaps/>
        </w:rPr>
        <w:t>king</w:t>
      </w:r>
      <w:r w:rsidR="00717850">
        <w:rPr>
          <w:rFonts w:cs="Baskerville"/>
          <w:smallCaps/>
        </w:rPr>
        <w:t xml:space="preserve">. </w:t>
      </w:r>
      <w:r w:rsidRPr="000507EF">
        <w:rPr>
          <w:rFonts w:cs="Baskerville"/>
        </w:rPr>
        <w:t>I suppose you all wish to leave here.</w:t>
      </w:r>
    </w:p>
    <w:p w14:paraId="0150925C" w14:textId="77777777" w:rsidR="000507EF" w:rsidRPr="000507EF" w:rsidRDefault="000507EF" w:rsidP="000507EF">
      <w:pPr>
        <w:rPr>
          <w:rFonts w:cs="Baskerville"/>
        </w:rPr>
      </w:pPr>
    </w:p>
    <w:p w14:paraId="514EF93D" w14:textId="1541B45D" w:rsidR="000507EF" w:rsidRPr="000507EF" w:rsidRDefault="000507EF" w:rsidP="00717850">
      <w:pPr>
        <w:pStyle w:val="CharacterName"/>
        <w:rPr>
          <w:rFonts w:cs="Baskerville"/>
        </w:rPr>
      </w:pPr>
      <w:r w:rsidRPr="00717850">
        <w:rPr>
          <w:rFonts w:cs="Baskerville"/>
          <w:smallCaps/>
        </w:rPr>
        <w:t>omnes</w:t>
      </w:r>
      <w:r w:rsidR="00717850">
        <w:rPr>
          <w:rFonts w:cs="Baskerville"/>
          <w:smallCaps/>
        </w:rPr>
        <w:t xml:space="preserve">. </w:t>
      </w:r>
      <w:r w:rsidR="00F10A43">
        <w:rPr>
          <w:rFonts w:cs="Baskerville"/>
        </w:rPr>
        <w:t>Yes!</w:t>
      </w:r>
    </w:p>
    <w:p w14:paraId="5DBC87B7" w14:textId="77777777" w:rsidR="000507EF" w:rsidRPr="000507EF" w:rsidRDefault="000507EF" w:rsidP="000507EF">
      <w:pPr>
        <w:rPr>
          <w:rFonts w:cs="Baskerville"/>
        </w:rPr>
      </w:pPr>
    </w:p>
    <w:p w14:paraId="77BDC6B4" w14:textId="6BFFBFAF" w:rsidR="000507EF" w:rsidRPr="000507EF" w:rsidRDefault="000507EF" w:rsidP="00717850">
      <w:pPr>
        <w:pStyle w:val="CharacterName"/>
        <w:rPr>
          <w:rFonts w:cs="Baskerville"/>
        </w:rPr>
      </w:pPr>
      <w:r w:rsidRPr="00717850">
        <w:rPr>
          <w:rFonts w:cs="Baskerville"/>
          <w:smallCaps/>
        </w:rPr>
        <w:t>king</w:t>
      </w:r>
      <w:r w:rsidR="00717850">
        <w:rPr>
          <w:rFonts w:cs="Baskerville"/>
          <w:smallCaps/>
        </w:rPr>
        <w:t xml:space="preserve">. </w:t>
      </w:r>
      <w:r w:rsidRPr="000507EF">
        <w:rPr>
          <w:rFonts w:cs="Baskerville"/>
        </w:rPr>
        <w:t>How soon?</w:t>
      </w:r>
    </w:p>
    <w:p w14:paraId="467CE5B8" w14:textId="77777777" w:rsidR="000507EF" w:rsidRPr="000507EF" w:rsidRDefault="000507EF" w:rsidP="000507EF">
      <w:pPr>
        <w:rPr>
          <w:rFonts w:cs="Baskerville"/>
        </w:rPr>
      </w:pPr>
    </w:p>
    <w:p w14:paraId="626F03B1" w14:textId="683AC175" w:rsidR="000507EF" w:rsidRPr="000507EF" w:rsidRDefault="000507EF" w:rsidP="00717850">
      <w:pPr>
        <w:pStyle w:val="CharacterName"/>
        <w:rPr>
          <w:rFonts w:cs="Baskerville"/>
        </w:rPr>
      </w:pPr>
      <w:r w:rsidRPr="00717850">
        <w:rPr>
          <w:rFonts w:cs="Baskerville"/>
          <w:smallCaps/>
        </w:rPr>
        <w:t>le blanc</w:t>
      </w:r>
      <w:r w:rsidR="00717850">
        <w:rPr>
          <w:rFonts w:cs="Baskerville"/>
          <w:smallCaps/>
        </w:rPr>
        <w:t xml:space="preserve">. </w:t>
      </w:r>
      <w:proofErr w:type="gramStart"/>
      <w:r w:rsidRPr="000507EF">
        <w:rPr>
          <w:rFonts w:cs="Baskerville"/>
        </w:rPr>
        <w:t>As soon as possible.</w:t>
      </w:r>
      <w:proofErr w:type="gramEnd"/>
    </w:p>
    <w:p w14:paraId="57ED8048" w14:textId="77777777" w:rsidR="000507EF" w:rsidRPr="000507EF" w:rsidRDefault="000507EF" w:rsidP="000507EF">
      <w:pPr>
        <w:rPr>
          <w:rFonts w:cs="Baskerville"/>
        </w:rPr>
      </w:pPr>
    </w:p>
    <w:p w14:paraId="55A722CD" w14:textId="63A1973D" w:rsidR="000507EF" w:rsidRPr="000507EF" w:rsidRDefault="00434307" w:rsidP="00717850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717850">
        <w:rPr>
          <w:rFonts w:cs="Baskerville"/>
          <w:smallCaps/>
        </w:rPr>
        <w:t xml:space="preserve"> </w:t>
      </w:r>
      <w:proofErr w:type="gramStart"/>
      <w:r w:rsidR="000507EF" w:rsidRPr="000507EF">
        <w:rPr>
          <w:rFonts w:cs="Baskerville"/>
        </w:rPr>
        <w:t>If not sooner.</w:t>
      </w:r>
      <w:proofErr w:type="gramEnd"/>
    </w:p>
    <w:p w14:paraId="07EEE80B" w14:textId="77777777" w:rsidR="000507EF" w:rsidRPr="000507EF" w:rsidRDefault="000507EF" w:rsidP="000507EF">
      <w:pPr>
        <w:rPr>
          <w:rFonts w:cs="Baskerville"/>
        </w:rPr>
      </w:pPr>
    </w:p>
    <w:p w14:paraId="46E593EB" w14:textId="1E56771A" w:rsidR="000507EF" w:rsidRPr="000507EF" w:rsidRDefault="00FF0386" w:rsidP="00717850">
      <w:pPr>
        <w:pStyle w:val="CharacterName"/>
        <w:rPr>
          <w:rFonts w:cs="Baskerville"/>
        </w:rPr>
      </w:pPr>
      <w:r>
        <w:rPr>
          <w:rFonts w:cs="Baskerville"/>
          <w:smallCaps/>
        </w:rPr>
        <w:t>gabriel.</w:t>
      </w:r>
      <w:r w:rsidR="00F10A43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Ah</w:t>
      </w:r>
      <w:r w:rsidR="00F10A43">
        <w:rPr>
          <w:rFonts w:cs="Baskerville"/>
        </w:rPr>
        <w:t>,</w:t>
      </w:r>
      <w:r w:rsidR="000507EF" w:rsidRPr="000507EF">
        <w:rPr>
          <w:rFonts w:cs="Baskerville"/>
        </w:rPr>
        <w:t xml:space="preserve"> sire</w:t>
      </w:r>
      <w:r w:rsidR="00F10A43">
        <w:rPr>
          <w:rFonts w:cs="Baskerville"/>
        </w:rPr>
        <w:t>,</w:t>
      </w:r>
      <w:r w:rsidR="000507EF" w:rsidRPr="000507EF">
        <w:rPr>
          <w:rFonts w:cs="Baskerville"/>
        </w:rPr>
        <w:t xml:space="preserve"> before we go</w:t>
      </w:r>
      <w:r w:rsidR="00F10A43">
        <w:rPr>
          <w:rFonts w:cs="Baskerville"/>
        </w:rPr>
        <w:t>,</w:t>
      </w:r>
      <w:r w:rsidR="000507EF" w:rsidRPr="000507EF">
        <w:rPr>
          <w:rFonts w:cs="Baskerville"/>
        </w:rPr>
        <w:t xml:space="preserve"> will you not arrange for my wedding?</w:t>
      </w:r>
    </w:p>
    <w:p w14:paraId="70687D9A" w14:textId="77777777" w:rsidR="000507EF" w:rsidRPr="000507EF" w:rsidRDefault="000507EF" w:rsidP="000507EF">
      <w:pPr>
        <w:rPr>
          <w:rFonts w:cs="Baskerville"/>
        </w:rPr>
      </w:pPr>
    </w:p>
    <w:p w14:paraId="30201312" w14:textId="6DE51A26" w:rsidR="000507EF" w:rsidRPr="000507EF" w:rsidRDefault="000507EF" w:rsidP="00717850">
      <w:pPr>
        <w:pStyle w:val="CharacterName"/>
        <w:rPr>
          <w:rFonts w:cs="Baskerville"/>
        </w:rPr>
      </w:pPr>
      <w:r w:rsidRPr="00717850">
        <w:rPr>
          <w:rFonts w:cs="Baskerville"/>
          <w:smallCaps/>
        </w:rPr>
        <w:t>king</w:t>
      </w:r>
      <w:r w:rsidR="00717850">
        <w:rPr>
          <w:rFonts w:cs="Baskerville"/>
          <w:smallCaps/>
        </w:rPr>
        <w:t xml:space="preserve">. </w:t>
      </w:r>
      <w:r w:rsidRPr="000507EF">
        <w:rPr>
          <w:rFonts w:cs="Baskerville"/>
        </w:rPr>
        <w:t>A true Mason sticks to his brothers</w:t>
      </w:r>
      <w:r w:rsidR="00F10A43">
        <w:rPr>
          <w:rFonts w:cs="Baskerville"/>
        </w:rPr>
        <w:t>,</w:t>
      </w:r>
      <w:r w:rsidRPr="000507EF">
        <w:rPr>
          <w:rFonts w:cs="Baskerville"/>
        </w:rPr>
        <w:t xml:space="preserve"> and as you are his friends</w:t>
      </w:r>
      <w:r w:rsidR="00F10A43">
        <w:rPr>
          <w:rFonts w:cs="Baskerville"/>
        </w:rPr>
        <w:t>,</w:t>
      </w:r>
      <w:r w:rsidR="00717850">
        <w:rPr>
          <w:rFonts w:cs="Baskerville"/>
        </w:rPr>
        <w:t xml:space="preserve"> </w:t>
      </w:r>
      <w:r w:rsidRPr="000507EF">
        <w:rPr>
          <w:rFonts w:cs="Baskerville"/>
        </w:rPr>
        <w:t>I can refuse you nothing. I’ll send you h</w:t>
      </w:r>
      <w:r w:rsidR="00F10A43">
        <w:rPr>
          <w:rFonts w:cs="Baskerville"/>
        </w:rPr>
        <w:t>ome by b</w:t>
      </w:r>
      <w:r w:rsidRPr="000507EF">
        <w:rPr>
          <w:rFonts w:cs="Baskerville"/>
        </w:rPr>
        <w:t>alloon at once.</w:t>
      </w:r>
    </w:p>
    <w:p w14:paraId="59887314" w14:textId="77777777" w:rsidR="000507EF" w:rsidRPr="000507EF" w:rsidRDefault="000507EF" w:rsidP="000507EF">
      <w:pPr>
        <w:rPr>
          <w:rFonts w:cs="Baskerville"/>
        </w:rPr>
      </w:pPr>
    </w:p>
    <w:p w14:paraId="5AFDDFAB" w14:textId="0093211E" w:rsidR="000507EF" w:rsidRPr="000507EF" w:rsidRDefault="000507EF" w:rsidP="00717850">
      <w:pPr>
        <w:pStyle w:val="CharacterName"/>
        <w:rPr>
          <w:rFonts w:cs="Baskerville"/>
        </w:rPr>
      </w:pPr>
      <w:r w:rsidRPr="00717850">
        <w:rPr>
          <w:rFonts w:cs="Baskerville"/>
          <w:smallCaps/>
        </w:rPr>
        <w:t>ben</w:t>
      </w:r>
      <w:r w:rsidR="00717850">
        <w:rPr>
          <w:rFonts w:cs="Baskerville"/>
          <w:smallCaps/>
        </w:rPr>
        <w:t xml:space="preserve">. </w:t>
      </w:r>
      <w:proofErr w:type="gramStart"/>
      <w:r w:rsidR="00F10A43">
        <w:rPr>
          <w:rFonts w:cs="Baskerville"/>
        </w:rPr>
        <w:t>My child, m</w:t>
      </w:r>
      <w:r w:rsidRPr="000507EF">
        <w:rPr>
          <w:rFonts w:cs="Baskerville"/>
        </w:rPr>
        <w:t>y child, once more by fate restored</w:t>
      </w:r>
      <w:r w:rsidR="0001091D">
        <w:rPr>
          <w:rFonts w:cs="Baskerville"/>
        </w:rPr>
        <w:t>.</w:t>
      </w:r>
      <w:proofErr w:type="gramEnd"/>
      <w:r w:rsidR="00717850">
        <w:rPr>
          <w:rFonts w:cs="Baskerville"/>
        </w:rPr>
        <w:br/>
      </w:r>
      <w:r w:rsidRPr="000507EF">
        <w:rPr>
          <w:rFonts w:cs="Baskerville"/>
        </w:rPr>
        <w:t>Though new th</w:t>
      </w:r>
      <w:r w:rsidR="00F10A43">
        <w:rPr>
          <w:rFonts w:cs="Baskerville"/>
        </w:rPr>
        <w:t>e clime, old faces still adored.</w:t>
      </w:r>
      <w:r w:rsidR="00717850">
        <w:rPr>
          <w:rFonts w:cs="Baskerville"/>
        </w:rPr>
        <w:br/>
      </w:r>
      <w:r w:rsidRPr="000507EF">
        <w:rPr>
          <w:rFonts w:cs="Baskerville"/>
        </w:rPr>
        <w:t>Catherine, and Le Blanc, and Gabriel</w:t>
      </w:r>
      <w:r w:rsidR="00F10A43">
        <w:rPr>
          <w:rFonts w:cs="Baskerville"/>
        </w:rPr>
        <w:t>,</w:t>
      </w:r>
      <w:r w:rsidRPr="000507EF">
        <w:rPr>
          <w:rFonts w:cs="Baskerville"/>
        </w:rPr>
        <w:t xml:space="preserve"> too</w:t>
      </w:r>
      <w:r w:rsidR="00F10A43">
        <w:rPr>
          <w:rFonts w:cs="Baskerville"/>
        </w:rPr>
        <w:t>,</w:t>
      </w:r>
      <w:r w:rsidRPr="000507EF">
        <w:rPr>
          <w:rFonts w:cs="Baskerville"/>
        </w:rPr>
        <w:t xml:space="preserve"> you’re welcome friends.</w:t>
      </w:r>
      <w:r w:rsidR="00717850">
        <w:rPr>
          <w:rFonts w:cs="Baskerville"/>
        </w:rPr>
        <w:br/>
      </w:r>
      <w:r w:rsidRPr="000507EF">
        <w:rPr>
          <w:rFonts w:cs="Baskerville"/>
        </w:rPr>
        <w:t xml:space="preserve">And now at once </w:t>
      </w:r>
      <w:r w:rsidR="0001091D">
        <w:rPr>
          <w:rFonts w:cs="Baskerville"/>
        </w:rPr>
        <w:t>before</w:t>
      </w:r>
      <w:r w:rsidRPr="000507EF">
        <w:rPr>
          <w:rFonts w:cs="Baskerville"/>
        </w:rPr>
        <w:t xml:space="preserve"> we have our fun</w:t>
      </w:r>
      <w:r w:rsidR="0001091D">
        <w:rPr>
          <w:rFonts w:cs="Baskerville"/>
        </w:rPr>
        <w:t>,</w:t>
      </w:r>
      <w:r w:rsidR="00717850">
        <w:rPr>
          <w:rFonts w:cs="Baskerville"/>
        </w:rPr>
        <w:br/>
      </w:r>
      <w:r w:rsidRPr="000507EF">
        <w:rPr>
          <w:rFonts w:cs="Baskerville"/>
        </w:rPr>
        <w:t xml:space="preserve">A little ceremony once begun </w:t>
      </w:r>
      <w:r w:rsidR="0001091D">
        <w:rPr>
          <w:rFonts w:cs="Baskerville"/>
        </w:rPr>
        <w:t>but never finished must be done:</w:t>
      </w:r>
      <w:r w:rsidR="00717850">
        <w:rPr>
          <w:rFonts w:cs="Baskerville"/>
        </w:rPr>
        <w:br/>
      </w:r>
      <w:r w:rsidRPr="000507EF">
        <w:rPr>
          <w:rFonts w:cs="Baskerville"/>
        </w:rPr>
        <w:t>The wedding contract must be signed.</w:t>
      </w:r>
    </w:p>
    <w:p w14:paraId="587A953C" w14:textId="77777777" w:rsidR="000507EF" w:rsidRPr="000507EF" w:rsidRDefault="000507EF" w:rsidP="000507EF">
      <w:pPr>
        <w:rPr>
          <w:rFonts w:cs="Baskerville"/>
        </w:rPr>
      </w:pPr>
    </w:p>
    <w:p w14:paraId="236AB6B4" w14:textId="77777777" w:rsidR="00D56A8A" w:rsidRDefault="000507EF" w:rsidP="00717850">
      <w:pPr>
        <w:pStyle w:val="CharacterName"/>
        <w:rPr>
          <w:rFonts w:cs="Baskerville"/>
        </w:rPr>
      </w:pPr>
      <w:r w:rsidRPr="00717850">
        <w:rPr>
          <w:rFonts w:cs="Baskerville"/>
          <w:smallCaps/>
        </w:rPr>
        <w:t>le blanc</w:t>
      </w:r>
      <w:r w:rsidR="00717850">
        <w:rPr>
          <w:rFonts w:cs="Baskerville"/>
          <w:smallCaps/>
        </w:rPr>
        <w:t xml:space="preserve">. </w:t>
      </w:r>
      <w:r w:rsidR="0001091D">
        <w:rPr>
          <w:rFonts w:cs="Baskerville"/>
          <w:smallCaps/>
        </w:rPr>
        <w:t xml:space="preserve">                                                                  </w:t>
      </w:r>
      <w:r w:rsidRPr="000507EF">
        <w:rPr>
          <w:rFonts w:cs="Baskerville"/>
        </w:rPr>
        <w:t>You’re right.</w:t>
      </w:r>
    </w:p>
    <w:p w14:paraId="73B6238E" w14:textId="77777777" w:rsidR="00D56A8A" w:rsidRDefault="0001091D" w:rsidP="00D56A8A">
      <w:pPr>
        <w:pStyle w:val="LyricStageDirection"/>
      </w:pPr>
      <w:r>
        <w:t>(</w:t>
      </w:r>
      <w:proofErr w:type="gramStart"/>
      <w:r>
        <w:t>aside</w:t>
      </w:r>
      <w:proofErr w:type="gramEnd"/>
      <w:r w:rsidR="000507EF" w:rsidRPr="00717850">
        <w:t>)</w:t>
      </w:r>
    </w:p>
    <w:p w14:paraId="2F6D6453" w14:textId="75111907" w:rsidR="000507EF" w:rsidRPr="000507EF" w:rsidRDefault="00D56A8A" w:rsidP="00717850">
      <w:pPr>
        <w:pStyle w:val="CharacterName"/>
        <w:rPr>
          <w:rFonts w:cs="Baskerville"/>
        </w:rPr>
      </w:pPr>
      <w:r>
        <w:rPr>
          <w:rFonts w:cs="Baskerville"/>
          <w:i/>
        </w:rPr>
        <w:tab/>
      </w:r>
      <w:r w:rsidR="000507EF" w:rsidRPr="000507EF">
        <w:rPr>
          <w:rFonts w:cs="Baskerville"/>
        </w:rPr>
        <w:t xml:space="preserve">Now once again my </w:t>
      </w:r>
      <w:r w:rsidR="0001091D">
        <w:rPr>
          <w:rFonts w:cs="Baskerville"/>
        </w:rPr>
        <w:t>future</w:t>
      </w:r>
      <w:r w:rsidR="000507EF" w:rsidRPr="000507EF">
        <w:rPr>
          <w:rFonts w:cs="Baskerville"/>
        </w:rPr>
        <w:t xml:space="preserve"> seems </w:t>
      </w:r>
      <w:proofErr w:type="gramStart"/>
      <w:r w:rsidR="000507EF" w:rsidRPr="000507EF">
        <w:rPr>
          <w:rFonts w:cs="Baskerville"/>
        </w:rPr>
        <w:t>all bright</w:t>
      </w:r>
      <w:proofErr w:type="gramEnd"/>
      <w:r w:rsidR="0001091D">
        <w:rPr>
          <w:rFonts w:cs="Baskerville"/>
        </w:rPr>
        <w:t>.</w:t>
      </w:r>
      <w:r w:rsidR="00717850">
        <w:rPr>
          <w:rFonts w:cs="Baskerville"/>
        </w:rPr>
        <w:br/>
      </w:r>
      <w:r w:rsidR="000507EF" w:rsidRPr="000507EF">
        <w:rPr>
          <w:rFonts w:cs="Baskerville"/>
        </w:rPr>
        <w:t>I’ve everything</w:t>
      </w:r>
      <w:r>
        <w:rPr>
          <w:rFonts w:cs="Baskerville"/>
        </w:rPr>
        <w:t>,</w:t>
      </w:r>
      <w:r w:rsidR="0001091D">
        <w:rPr>
          <w:rFonts w:cs="Baskerville"/>
        </w:rPr>
        <w:t xml:space="preserve"> . . . </w:t>
      </w:r>
      <w:r w:rsidR="000507EF" w:rsidRPr="000507EF">
        <w:rPr>
          <w:rFonts w:cs="Baskerville"/>
        </w:rPr>
        <w:t>yes, here’s the precious will.</w:t>
      </w:r>
    </w:p>
    <w:p w14:paraId="12AE9E85" w14:textId="77777777" w:rsidR="000507EF" w:rsidRPr="000507EF" w:rsidRDefault="000507EF" w:rsidP="000507EF">
      <w:pPr>
        <w:rPr>
          <w:rFonts w:cs="Baskerville"/>
        </w:rPr>
      </w:pPr>
    </w:p>
    <w:p w14:paraId="796F554A" w14:textId="5FAC2965" w:rsidR="00717850" w:rsidRDefault="000507EF" w:rsidP="0001091D">
      <w:pPr>
        <w:pStyle w:val="LyricStageDirection"/>
      </w:pPr>
      <w:r w:rsidRPr="00717850">
        <w:t>(</w:t>
      </w:r>
      <w:r w:rsidR="0001091D">
        <w:t>He produces the</w:t>
      </w:r>
      <w:r w:rsidRPr="00717850">
        <w:t xml:space="preserve"> will</w:t>
      </w:r>
      <w:r w:rsidR="0001091D">
        <w:t>,</w:t>
      </w:r>
      <w:r w:rsidRPr="00717850">
        <w:t xml:space="preserve"> but in putting it back in </w:t>
      </w:r>
      <w:r w:rsidR="0001091D">
        <w:t xml:space="preserve">his </w:t>
      </w:r>
      <w:r w:rsidRPr="00717850">
        <w:t>pocket</w:t>
      </w:r>
      <w:r w:rsidR="0001091D">
        <w:t>,</w:t>
      </w:r>
      <w:r w:rsidRPr="00717850">
        <w:t xml:space="preserve"> it drops out</w:t>
      </w:r>
      <w:r w:rsidR="0001091D">
        <w:t xml:space="preserve">. The </w:t>
      </w:r>
      <w:r w:rsidRPr="00717850">
        <w:t>Lone Fisherman picks it up and lights pipe with it.)</w:t>
      </w:r>
    </w:p>
    <w:p w14:paraId="08B16C42" w14:textId="77777777" w:rsidR="0001091D" w:rsidRDefault="00717850" w:rsidP="00717850">
      <w:pPr>
        <w:rPr>
          <w:rFonts w:cs="Baskerville"/>
        </w:rPr>
      </w:pPr>
      <w:r>
        <w:br/>
      </w:r>
      <w:r w:rsidR="000507EF" w:rsidRPr="000507EF">
        <w:rPr>
          <w:rFonts w:cs="Baskerville"/>
        </w:rPr>
        <w:t>At last, at last! Sit still, my heart, sit still.</w:t>
      </w:r>
    </w:p>
    <w:p w14:paraId="1B7AC9DD" w14:textId="77777777" w:rsidR="0001091D" w:rsidRDefault="0001091D" w:rsidP="0001091D">
      <w:pPr>
        <w:pStyle w:val="LyricStageDirection"/>
      </w:pPr>
      <w:r>
        <w:t>(</w:t>
      </w:r>
      <w:proofErr w:type="gramStart"/>
      <w:r>
        <w:t>t</w:t>
      </w:r>
      <w:r w:rsidR="000507EF" w:rsidRPr="00717850">
        <w:t>o</w:t>
      </w:r>
      <w:proofErr w:type="gramEnd"/>
      <w:r w:rsidR="000507EF" w:rsidRPr="00717850">
        <w:t xml:space="preserve"> </w:t>
      </w:r>
      <w:r>
        <w:t>Evangeline</w:t>
      </w:r>
      <w:r w:rsidR="000507EF" w:rsidRPr="00717850">
        <w:t>)</w:t>
      </w:r>
    </w:p>
    <w:p w14:paraId="17A7B4C9" w14:textId="366BE872" w:rsidR="0001091D" w:rsidRDefault="0001091D" w:rsidP="00717850">
      <w:pPr>
        <w:rPr>
          <w:rFonts w:cs="Baskerville"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>Now if you’ll finish signing</w:t>
      </w:r>
      <w:r>
        <w:rPr>
          <w:rFonts w:cs="Baskerville"/>
        </w:rPr>
        <w:t xml:space="preserve"> . . . </w:t>
      </w:r>
      <w:r w:rsidR="000507EF" w:rsidRPr="000507EF">
        <w:rPr>
          <w:rFonts w:cs="Baskerville"/>
        </w:rPr>
        <w:t>the wedding contract</w:t>
      </w:r>
      <w:r w:rsidR="00717850">
        <w:rPr>
          <w:rFonts w:cs="Baskerville"/>
        </w:rPr>
        <w:br/>
      </w:r>
      <w:proofErr w:type="gramStart"/>
      <w:r w:rsidR="00D56A8A">
        <w:rPr>
          <w:rFonts w:cs="Baskerville"/>
        </w:rPr>
        <w:t>B</w:t>
      </w:r>
      <w:r w:rsidR="000507EF" w:rsidRPr="000507EF">
        <w:rPr>
          <w:rFonts w:cs="Baskerville"/>
        </w:rPr>
        <w:t>efore</w:t>
      </w:r>
      <w:proofErr w:type="gramEnd"/>
      <w:r w:rsidR="000507EF" w:rsidRPr="000507EF">
        <w:rPr>
          <w:rFonts w:cs="Baskerville"/>
        </w:rPr>
        <w:t xml:space="preserve"> we start I shall be infinitely obliged.</w:t>
      </w:r>
    </w:p>
    <w:p w14:paraId="7F723FB3" w14:textId="03C95F0C" w:rsidR="000507EF" w:rsidRPr="00717850" w:rsidRDefault="00717850" w:rsidP="0001091D">
      <w:pPr>
        <w:pStyle w:val="LyricStageDirection"/>
      </w:pPr>
      <w:r>
        <w:br/>
      </w:r>
      <w:r w:rsidR="000507EF" w:rsidRPr="00717850">
        <w:t>(Offers contract and pen to Eva</w:t>
      </w:r>
      <w:r w:rsidR="0001091D">
        <w:t>ngeline</w:t>
      </w:r>
      <w:r w:rsidR="000507EF" w:rsidRPr="00717850">
        <w:t>, making a table of his back.)</w:t>
      </w:r>
    </w:p>
    <w:p w14:paraId="5D02B9C0" w14:textId="77777777" w:rsidR="000507EF" w:rsidRPr="000507EF" w:rsidRDefault="000507EF" w:rsidP="000507EF">
      <w:pPr>
        <w:rPr>
          <w:rFonts w:cs="Baskerville"/>
        </w:rPr>
      </w:pPr>
    </w:p>
    <w:p w14:paraId="5D72A2E7" w14:textId="77777777" w:rsidR="0001091D" w:rsidRDefault="00C77EC1" w:rsidP="000E534F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717850">
        <w:rPr>
          <w:rFonts w:cs="Baskerville"/>
          <w:smallCaps/>
        </w:rPr>
        <w:t xml:space="preserve"> </w:t>
      </w:r>
      <w:r w:rsidR="00717850">
        <w:rPr>
          <w:rFonts w:cs="Baskerville"/>
        </w:rPr>
        <w:t>With delight!</w:t>
      </w:r>
      <w:r w:rsidR="00717850">
        <w:rPr>
          <w:rFonts w:cs="Baskerville"/>
        </w:rPr>
        <w:br/>
      </w:r>
      <w:r w:rsidR="000507EF" w:rsidRPr="000507EF">
        <w:rPr>
          <w:rFonts w:cs="Baskerville"/>
        </w:rPr>
        <w:t>Strange</w:t>
      </w:r>
      <w:r w:rsidR="0001091D">
        <w:rPr>
          <w:rFonts w:cs="Baskerville"/>
        </w:rPr>
        <w:t>,</w:t>
      </w:r>
      <w:r w:rsidR="000507EF" w:rsidRPr="000507EF">
        <w:rPr>
          <w:rFonts w:cs="Baskerville"/>
        </w:rPr>
        <w:t xml:space="preserve"> what hard </w:t>
      </w:r>
      <w:r w:rsidR="0001091D">
        <w:rPr>
          <w:rFonts w:cs="Baskerville"/>
        </w:rPr>
        <w:t>work I’ve had my name to write.</w:t>
      </w:r>
      <w:r w:rsidR="000E534F">
        <w:rPr>
          <w:rFonts w:cs="Baskerville"/>
        </w:rPr>
        <w:br/>
      </w:r>
      <w:r w:rsidR="0001091D">
        <w:rPr>
          <w:rFonts w:cs="Baskerville"/>
        </w:rPr>
        <w:t xml:space="preserve">One last endeavor . . . </w:t>
      </w:r>
    </w:p>
    <w:p w14:paraId="36E4F000" w14:textId="2D361865" w:rsidR="0001091D" w:rsidRDefault="0001091D" w:rsidP="0001091D">
      <w:pPr>
        <w:pStyle w:val="LyricStageDirection"/>
      </w:pPr>
      <w:r>
        <w:t>(</w:t>
      </w:r>
      <w:proofErr w:type="gramStart"/>
      <w:r>
        <w:t>w</w:t>
      </w:r>
      <w:r w:rsidR="000507EF" w:rsidRPr="000E534F">
        <w:t>rites</w:t>
      </w:r>
      <w:proofErr w:type="gramEnd"/>
      <w:r>
        <w:t>)</w:t>
      </w:r>
    </w:p>
    <w:p w14:paraId="25D3F4F8" w14:textId="7A415192" w:rsidR="000507EF" w:rsidRPr="000507EF" w:rsidRDefault="0001091D" w:rsidP="000E534F">
      <w:pPr>
        <w:pStyle w:val="CharacterName"/>
        <w:rPr>
          <w:rFonts w:cs="Baskerville"/>
        </w:rPr>
      </w:pPr>
      <w:r>
        <w:rPr>
          <w:rFonts w:cs="Baskerville"/>
        </w:rPr>
        <w:tab/>
        <w:t xml:space="preserve">                                      </w:t>
      </w:r>
      <w:proofErr w:type="gramStart"/>
      <w:r w:rsidR="000507EF" w:rsidRPr="0001091D">
        <w:rPr>
          <w:rFonts w:cs="Baskerville"/>
          <w:i/>
        </w:rPr>
        <w:t>L</w:t>
      </w:r>
      <w:r w:rsidR="00D56A8A">
        <w:rPr>
          <w:rFonts w:cs="Baskerville"/>
        </w:rPr>
        <w:t>,</w:t>
      </w:r>
      <w:r w:rsidR="000507EF" w:rsidRPr="000507EF">
        <w:rPr>
          <w:rFonts w:cs="Baskerville"/>
        </w:rPr>
        <w:t xml:space="preserve"> </w:t>
      </w:r>
      <w:r w:rsidR="000507EF" w:rsidRPr="0001091D">
        <w:rPr>
          <w:rFonts w:cs="Baskerville"/>
          <w:i/>
        </w:rPr>
        <w:t>I</w:t>
      </w:r>
      <w:r w:rsidR="00D56A8A">
        <w:rPr>
          <w:rFonts w:cs="Baskerville"/>
        </w:rPr>
        <w:t xml:space="preserve"> (</w:t>
      </w:r>
      <w:r w:rsidR="000507EF" w:rsidRPr="000507EF">
        <w:rPr>
          <w:rFonts w:cs="Baskerville"/>
        </w:rPr>
        <w:t>dotted</w:t>
      </w:r>
      <w:r w:rsidR="00D56A8A">
        <w:rPr>
          <w:rFonts w:cs="Baskerville"/>
        </w:rPr>
        <w:t>)</w:t>
      </w:r>
      <w:r w:rsidR="000507EF" w:rsidRPr="000507EF">
        <w:rPr>
          <w:rFonts w:cs="Baskerville"/>
        </w:rPr>
        <w:t xml:space="preserve">, </w:t>
      </w:r>
      <w:r w:rsidR="000507EF" w:rsidRPr="0001091D">
        <w:rPr>
          <w:rFonts w:cs="Baskerville"/>
          <w:i/>
        </w:rPr>
        <w:t>N</w:t>
      </w:r>
      <w:r w:rsidR="000507EF" w:rsidRPr="000507EF">
        <w:rPr>
          <w:rFonts w:cs="Baskerville"/>
        </w:rPr>
        <w:t>.</w:t>
      </w:r>
      <w:proofErr w:type="gramEnd"/>
    </w:p>
    <w:p w14:paraId="4F699114" w14:textId="77777777" w:rsidR="000507EF" w:rsidRPr="000507EF" w:rsidRDefault="000507EF" w:rsidP="000507EF">
      <w:pPr>
        <w:rPr>
          <w:rFonts w:cs="Baskerville"/>
        </w:rPr>
      </w:pPr>
    </w:p>
    <w:p w14:paraId="1FEF94F1" w14:textId="166A935C" w:rsidR="000507EF" w:rsidRPr="000E534F" w:rsidRDefault="000507EF" w:rsidP="0001091D">
      <w:pPr>
        <w:pStyle w:val="LyricStageDirection"/>
      </w:pPr>
      <w:r w:rsidRPr="000E534F">
        <w:t>(</w:t>
      </w:r>
      <w:r w:rsidR="0001091D">
        <w:t>Soldiers</w:t>
      </w:r>
      <w:r w:rsidRPr="000E534F">
        <w:t xml:space="preserve"> heard </w:t>
      </w:r>
      <w:r w:rsidR="0001091D">
        <w:t>marching off L.3.</w:t>
      </w:r>
      <w:r w:rsidRPr="000E534F">
        <w:t>E.</w:t>
      </w:r>
      <w:r w:rsidR="0001091D" w:rsidRPr="000E534F">
        <w:t xml:space="preserve"> </w:t>
      </w:r>
      <w:r w:rsidR="0001091D">
        <w:t>as in ACT 1</w:t>
      </w:r>
      <w:r w:rsidRPr="000E534F">
        <w:t>. All stop and listen.)</w:t>
      </w:r>
    </w:p>
    <w:p w14:paraId="4531B1E0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13379930" w14:textId="35121E51" w:rsidR="0001091D" w:rsidRPr="0001091D" w:rsidRDefault="0001091D" w:rsidP="007B7A6C">
      <w:pPr>
        <w:pStyle w:val="CharacterName"/>
        <w:tabs>
          <w:tab w:val="center" w:pos="4680"/>
        </w:tabs>
        <w:ind w:left="0" w:firstLine="0"/>
        <w:jc w:val="center"/>
        <w:rPr>
          <w:i/>
        </w:rPr>
      </w:pPr>
      <w:r w:rsidRPr="00324C9E">
        <w:rPr>
          <w:i/>
        </w:rPr>
        <w:t>SOLDIERS’ MARCH</w:t>
      </w:r>
    </w:p>
    <w:p w14:paraId="5508AF8D" w14:textId="50358E61" w:rsidR="000507EF" w:rsidRPr="000507EF" w:rsidRDefault="000E534F" w:rsidP="000507EF">
      <w:pPr>
        <w:rPr>
          <w:rFonts w:cs="Baskerville"/>
        </w:rPr>
      </w:pPr>
      <w:r>
        <w:rPr>
          <w:rFonts w:cs="Baskerville"/>
        </w:rPr>
        <w:br/>
      </w:r>
      <w:r w:rsidR="000507EF" w:rsidRPr="000507EF">
        <w:rPr>
          <w:rFonts w:cs="Baskerville"/>
        </w:rPr>
        <w:t>What’s that?</w:t>
      </w:r>
    </w:p>
    <w:p w14:paraId="49438F56" w14:textId="77777777" w:rsidR="000507EF" w:rsidRPr="000507EF" w:rsidRDefault="000507EF" w:rsidP="000507EF">
      <w:pPr>
        <w:rPr>
          <w:rFonts w:cs="Baskerville"/>
        </w:rPr>
      </w:pPr>
    </w:p>
    <w:p w14:paraId="2CAF41F5" w14:textId="64BCACDE" w:rsidR="0001091D" w:rsidRDefault="000507EF" w:rsidP="000E534F">
      <w:pPr>
        <w:pStyle w:val="CharacterName"/>
        <w:rPr>
          <w:rFonts w:cs="Baskerville"/>
        </w:rPr>
      </w:pPr>
      <w:r w:rsidRPr="000E534F">
        <w:rPr>
          <w:rFonts w:cs="Baskerville"/>
          <w:smallCaps/>
        </w:rPr>
        <w:t>le blanc</w:t>
      </w:r>
      <w:r w:rsidR="000E534F">
        <w:rPr>
          <w:rFonts w:cs="Baskerville"/>
          <w:smallCaps/>
        </w:rPr>
        <w:t xml:space="preserve">. </w:t>
      </w:r>
      <w:r w:rsidR="0001091D">
        <w:rPr>
          <w:rFonts w:cs="Baskerville"/>
          <w:smallCaps/>
        </w:rPr>
        <w:t xml:space="preserve">              </w:t>
      </w:r>
      <w:r w:rsidRPr="000507EF">
        <w:rPr>
          <w:rFonts w:cs="Baskerville"/>
        </w:rPr>
        <w:t>Great Scott</w:t>
      </w:r>
      <w:r w:rsidR="0001091D">
        <w:rPr>
          <w:rFonts w:cs="Baskerville"/>
        </w:rPr>
        <w:t>! I</w:t>
      </w:r>
      <w:r w:rsidRPr="000507EF">
        <w:rPr>
          <w:rFonts w:cs="Baskerville"/>
        </w:rPr>
        <w:t>t’s the Dutch Captain back again</w:t>
      </w:r>
      <w:r w:rsidR="0001091D">
        <w:rPr>
          <w:rFonts w:cs="Baskerville"/>
        </w:rPr>
        <w:t>.</w:t>
      </w:r>
    </w:p>
    <w:p w14:paraId="0DCF84AB" w14:textId="77777777" w:rsidR="0001091D" w:rsidRDefault="0001091D" w:rsidP="0001091D">
      <w:pPr>
        <w:pStyle w:val="LyricStageDirection"/>
      </w:pPr>
      <w:r>
        <w:t>(</w:t>
      </w:r>
      <w:proofErr w:type="gramStart"/>
      <w:r>
        <w:t>t</w:t>
      </w:r>
      <w:r w:rsidR="000507EF" w:rsidRPr="000E534F">
        <w:t>o</w:t>
      </w:r>
      <w:proofErr w:type="gramEnd"/>
      <w:r w:rsidR="000507EF" w:rsidRPr="000E534F">
        <w:t xml:space="preserve"> </w:t>
      </w:r>
      <w:r w:rsidR="00C77EC1">
        <w:t>Evangeline</w:t>
      </w:r>
      <w:r w:rsidR="000507EF" w:rsidRPr="000E534F">
        <w:t>)</w:t>
      </w:r>
    </w:p>
    <w:p w14:paraId="59520708" w14:textId="72D4B1FA" w:rsidR="000507EF" w:rsidRPr="000507EF" w:rsidRDefault="0001091D" w:rsidP="000E534F">
      <w:pPr>
        <w:pStyle w:val="CharacterName"/>
        <w:rPr>
          <w:rFonts w:cs="Baskerville"/>
        </w:rPr>
      </w:pPr>
      <w:r>
        <w:rPr>
          <w:rFonts w:cs="Baskerville"/>
        </w:rPr>
        <w:tab/>
      </w:r>
      <w:r w:rsidR="000507EF" w:rsidRPr="000507EF">
        <w:rPr>
          <w:rFonts w:cs="Baskerville"/>
        </w:rPr>
        <w:t>Go on and sign.</w:t>
      </w:r>
    </w:p>
    <w:p w14:paraId="3AE4AB3A" w14:textId="77777777" w:rsidR="000507EF" w:rsidRPr="000507EF" w:rsidRDefault="000507EF" w:rsidP="000507EF">
      <w:pPr>
        <w:rPr>
          <w:rFonts w:cs="Baskerville"/>
        </w:rPr>
      </w:pPr>
    </w:p>
    <w:p w14:paraId="731FDF1F" w14:textId="36E341A8" w:rsidR="000507EF" w:rsidRPr="0001091D" w:rsidRDefault="00C77EC1" w:rsidP="000E534F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0E534F">
        <w:rPr>
          <w:rFonts w:cs="Baskerville"/>
          <w:smallCaps/>
        </w:rPr>
        <w:t xml:space="preserve"> </w:t>
      </w:r>
      <w:r w:rsidR="0001091D">
        <w:rPr>
          <w:rFonts w:cs="Baskerville"/>
          <w:i/>
        </w:rPr>
        <w:t>(</w:t>
      </w:r>
      <w:proofErr w:type="gramStart"/>
      <w:r w:rsidR="0001091D">
        <w:rPr>
          <w:rFonts w:cs="Baskerville"/>
          <w:i/>
        </w:rPr>
        <w:t>d</w:t>
      </w:r>
      <w:r w:rsidR="000507EF" w:rsidRPr="000E534F">
        <w:rPr>
          <w:rFonts w:cs="Baskerville"/>
          <w:i/>
        </w:rPr>
        <w:t>rop</w:t>
      </w:r>
      <w:r w:rsidR="0001091D">
        <w:rPr>
          <w:rFonts w:cs="Baskerville"/>
          <w:i/>
        </w:rPr>
        <w:t>ping</w:t>
      </w:r>
      <w:proofErr w:type="gramEnd"/>
      <w:r w:rsidR="0001091D">
        <w:rPr>
          <w:rFonts w:cs="Baskerville"/>
          <w:i/>
        </w:rPr>
        <w:t xml:space="preserve"> pen</w:t>
      </w:r>
      <w:r w:rsidR="000507EF" w:rsidRPr="000E534F">
        <w:rPr>
          <w:rFonts w:cs="Baskerville"/>
          <w:i/>
        </w:rPr>
        <w:t>)</w:t>
      </w:r>
      <w:r w:rsidR="0001091D">
        <w:rPr>
          <w:rFonts w:cs="Baskerville"/>
          <w:i/>
        </w:rPr>
        <w:br/>
      </w:r>
      <w:r w:rsidR="00D56A8A">
        <w:rPr>
          <w:rFonts w:cs="Baskerville"/>
        </w:rPr>
        <w:t xml:space="preserve">                              </w:t>
      </w:r>
      <w:r w:rsidR="000507EF" w:rsidRPr="000507EF">
        <w:rPr>
          <w:rFonts w:cs="Baskerville"/>
        </w:rPr>
        <w:t>I can’t</w:t>
      </w:r>
      <w:r w:rsidR="0001091D">
        <w:rPr>
          <w:rFonts w:cs="Baskerville"/>
        </w:rPr>
        <w:t>. W</w:t>
      </w:r>
      <w:r w:rsidR="000507EF" w:rsidRPr="000507EF">
        <w:rPr>
          <w:rFonts w:cs="Baskerville"/>
        </w:rPr>
        <w:t>e’re lost I’m sure.</w:t>
      </w:r>
    </w:p>
    <w:p w14:paraId="28BFA671" w14:textId="77777777" w:rsidR="000507EF" w:rsidRPr="000507EF" w:rsidRDefault="000507EF" w:rsidP="000507EF">
      <w:pPr>
        <w:rPr>
          <w:rFonts w:cs="Baskerville"/>
        </w:rPr>
      </w:pPr>
    </w:p>
    <w:p w14:paraId="6B9B40B2" w14:textId="772023CA" w:rsidR="000507EF" w:rsidRPr="000507EF" w:rsidRDefault="000507EF" w:rsidP="000E534F">
      <w:pPr>
        <w:pStyle w:val="CharacterName"/>
        <w:rPr>
          <w:rFonts w:cs="Baskerville"/>
        </w:rPr>
      </w:pPr>
      <w:r w:rsidRPr="000E534F">
        <w:rPr>
          <w:rFonts w:cs="Baskerville"/>
          <w:smallCaps/>
        </w:rPr>
        <w:t>le blanc</w:t>
      </w:r>
      <w:r w:rsidR="000E534F">
        <w:rPr>
          <w:rFonts w:cs="Baskerville"/>
          <w:smallCaps/>
        </w:rPr>
        <w:t xml:space="preserve">. </w:t>
      </w:r>
      <w:r w:rsidRPr="000507EF">
        <w:rPr>
          <w:rFonts w:cs="Baskerville"/>
        </w:rPr>
        <w:t>This state of things I longer can’t endure</w:t>
      </w:r>
      <w:r w:rsidR="0001091D">
        <w:rPr>
          <w:rFonts w:cs="Baskerville"/>
        </w:rPr>
        <w:t>.</w:t>
      </w:r>
      <w:r w:rsidR="000E534F">
        <w:rPr>
          <w:rFonts w:cs="Baskerville"/>
        </w:rPr>
        <w:br/>
      </w:r>
      <w:r w:rsidRPr="000507EF">
        <w:rPr>
          <w:rFonts w:cs="Baskerville"/>
        </w:rPr>
        <w:t>I do not wish that Captain any ill</w:t>
      </w:r>
      <w:r w:rsidR="0001091D">
        <w:rPr>
          <w:rFonts w:cs="Baskerville"/>
        </w:rPr>
        <w:t>,</w:t>
      </w:r>
      <w:r w:rsidR="000E534F">
        <w:rPr>
          <w:rFonts w:cs="Baskerville"/>
        </w:rPr>
        <w:br/>
      </w:r>
      <w:r w:rsidRPr="000507EF">
        <w:rPr>
          <w:rFonts w:cs="Baskerville"/>
        </w:rPr>
        <w:t xml:space="preserve">But </w:t>
      </w:r>
      <w:r w:rsidR="0001091D">
        <w:rPr>
          <w:rFonts w:cs="Baskerville"/>
        </w:rPr>
        <w:t>dam</w:t>
      </w:r>
      <w:r w:rsidRPr="000507EF">
        <w:rPr>
          <w:rFonts w:cs="Baskerville"/>
        </w:rPr>
        <w:t>n his eyes</w:t>
      </w:r>
      <w:r w:rsidR="0001091D">
        <w:rPr>
          <w:rFonts w:cs="Baskerville"/>
        </w:rPr>
        <w:t xml:space="preserve"> . . .</w:t>
      </w:r>
      <w:r w:rsidR="000E534F">
        <w:rPr>
          <w:rFonts w:cs="Baskerville"/>
        </w:rPr>
        <w:br/>
      </w:r>
      <w:r w:rsidR="00D56A8A">
        <w:rPr>
          <w:rFonts w:cs="Baskerville"/>
        </w:rPr>
        <w:t>(</w:t>
      </w:r>
      <w:r w:rsidR="0001091D">
        <w:rPr>
          <w:rFonts w:cs="Baskerville"/>
        </w:rPr>
        <w:t xml:space="preserve">Sit still, my heart, sit </w:t>
      </w:r>
      <w:proofErr w:type="gramStart"/>
      <w:r w:rsidR="0001091D">
        <w:rPr>
          <w:rFonts w:cs="Baskerville"/>
        </w:rPr>
        <w:t>still.</w:t>
      </w:r>
      <w:proofErr w:type="gramEnd"/>
      <w:r w:rsidR="0001091D">
        <w:rPr>
          <w:rFonts w:cs="Baskerville"/>
        </w:rPr>
        <w:t xml:space="preserve"> . . .</w:t>
      </w:r>
      <w:r w:rsidR="00D56A8A">
        <w:rPr>
          <w:rFonts w:cs="Baskerville"/>
        </w:rPr>
        <w:t>)</w:t>
      </w:r>
    </w:p>
    <w:p w14:paraId="3E0DE7B2" w14:textId="77777777" w:rsidR="000507EF" w:rsidRPr="000507EF" w:rsidRDefault="000507EF" w:rsidP="000507EF">
      <w:pPr>
        <w:rPr>
          <w:rFonts w:cs="Baskerville"/>
        </w:rPr>
      </w:pPr>
    </w:p>
    <w:p w14:paraId="367E7B65" w14:textId="6B72D705" w:rsidR="000507EF" w:rsidRPr="000E534F" w:rsidRDefault="000507EF" w:rsidP="0001091D">
      <w:pPr>
        <w:pStyle w:val="LyricStageDirection"/>
      </w:pPr>
      <w:r w:rsidRPr="000E534F">
        <w:t xml:space="preserve">(Enter Hans </w:t>
      </w:r>
      <w:r w:rsidR="0001091D">
        <w:t xml:space="preserve">Wagner </w:t>
      </w:r>
      <w:r w:rsidRPr="000E534F">
        <w:t>and sold</w:t>
      </w:r>
      <w:r w:rsidR="0001091D">
        <w:t>iers L.U.</w:t>
      </w:r>
      <w:r w:rsidRPr="000E534F">
        <w:t>E. and line at back of stage</w:t>
      </w:r>
      <w:r w:rsidR="0001091D">
        <w:t>. T</w:t>
      </w:r>
      <w:r w:rsidRPr="000E534F">
        <w:t>hen enter Captain.)</w:t>
      </w:r>
    </w:p>
    <w:p w14:paraId="2D50A277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7BFE95E2" w14:textId="7C2872D9" w:rsidR="000507EF" w:rsidRPr="000507EF" w:rsidRDefault="001054B5" w:rsidP="000E534F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r w:rsidR="000507EF" w:rsidRPr="000507EF">
        <w:rPr>
          <w:rFonts w:cs="Baskerville"/>
        </w:rPr>
        <w:t>Order arms.</w:t>
      </w:r>
    </w:p>
    <w:p w14:paraId="672E4527" w14:textId="3177D24C" w:rsidR="000507EF" w:rsidRPr="000E534F" w:rsidRDefault="000507EF" w:rsidP="0001091D">
      <w:pPr>
        <w:pStyle w:val="LyricStageDirection"/>
      </w:pPr>
      <w:r w:rsidRPr="000E534F">
        <w:t>(Soldi</w:t>
      </w:r>
      <w:r w:rsidR="0001091D">
        <w:t>ers drop guns one after another. The Captain is disgusted.)</w:t>
      </w:r>
    </w:p>
    <w:p w14:paraId="1ED3AEBC" w14:textId="21190BC0" w:rsidR="000507EF" w:rsidRPr="000507EF" w:rsidRDefault="000E534F" w:rsidP="000507EF">
      <w:pPr>
        <w:rPr>
          <w:rFonts w:cs="Baskerville"/>
        </w:rPr>
      </w:pPr>
      <w:r>
        <w:rPr>
          <w:rFonts w:cs="Baskerville"/>
          <w:i/>
        </w:rPr>
        <w:br/>
      </w:r>
      <w:r w:rsidR="000507EF" w:rsidRPr="000507EF">
        <w:rPr>
          <w:rFonts w:cs="Baskerville"/>
        </w:rPr>
        <w:t xml:space="preserve">Have you got </w:t>
      </w:r>
      <w:proofErr w:type="spellStart"/>
      <w:r w:rsidR="000507EF" w:rsidRPr="000507EF">
        <w:rPr>
          <w:rFonts w:cs="Baskerville"/>
        </w:rPr>
        <w:t>dem</w:t>
      </w:r>
      <w:proofErr w:type="spellEnd"/>
      <w:r w:rsidR="000507EF" w:rsidRPr="000507EF">
        <w:rPr>
          <w:rFonts w:cs="Baskerville"/>
        </w:rPr>
        <w:t xml:space="preserve"> all down?</w:t>
      </w:r>
      <w:r>
        <w:rPr>
          <w:rFonts w:cs="Baskerville"/>
        </w:rPr>
        <w:br/>
      </w:r>
      <w:r w:rsidR="000507EF" w:rsidRPr="000507EF">
        <w:rPr>
          <w:rFonts w:cs="Baskerville"/>
        </w:rPr>
        <w:t>You make me ashamed of myself</w:t>
      </w:r>
      <w:r w:rsidR="0001091D">
        <w:rPr>
          <w:rFonts w:cs="Baskerville"/>
        </w:rPr>
        <w:t>.</w:t>
      </w:r>
      <w:r w:rsidR="0001091D">
        <w:rPr>
          <w:rFonts w:cs="Baskerville"/>
        </w:rPr>
        <w:br/>
        <w:t>Step out of dose rank</w:t>
      </w:r>
      <w:r w:rsidR="000507EF" w:rsidRPr="000507EF">
        <w:rPr>
          <w:rFonts w:cs="Baskerville"/>
        </w:rPr>
        <w:t>s and look</w:t>
      </w:r>
      <w:r>
        <w:rPr>
          <w:rFonts w:cs="Baskerville"/>
        </w:rPr>
        <w:t xml:space="preserve"> </w:t>
      </w:r>
      <w:r w:rsidR="0001091D">
        <w:rPr>
          <w:rFonts w:cs="Baskerville"/>
        </w:rPr>
        <w:t>at yourselves.</w:t>
      </w:r>
      <w:r w:rsidR="0001091D">
        <w:rPr>
          <w:rFonts w:cs="Baskerville"/>
        </w:rPr>
        <w:br/>
      </w:r>
      <w:r w:rsidR="000507EF" w:rsidRPr="000507EF">
        <w:rPr>
          <w:rFonts w:cs="Baskerville"/>
        </w:rPr>
        <w:t>Now den</w:t>
      </w:r>
      <w:r w:rsidR="0001091D">
        <w:rPr>
          <w:rFonts w:cs="Baskerville"/>
        </w:rPr>
        <w:t>,</w:t>
      </w:r>
      <w:r w:rsidR="000507EF" w:rsidRPr="000507EF">
        <w:rPr>
          <w:rFonts w:cs="Baskerville"/>
        </w:rPr>
        <w:t xml:space="preserve"> try ag</w:t>
      </w:r>
      <w:r w:rsidR="0001091D">
        <w:rPr>
          <w:rFonts w:cs="Baskerville"/>
        </w:rPr>
        <w:t>ain: Order a</w:t>
      </w:r>
      <w:r w:rsidR="000507EF" w:rsidRPr="000507EF">
        <w:rPr>
          <w:rFonts w:cs="Baskerville"/>
        </w:rPr>
        <w:t>rms.</w:t>
      </w:r>
    </w:p>
    <w:p w14:paraId="39E31EC4" w14:textId="77777777" w:rsidR="000507EF" w:rsidRPr="000507EF" w:rsidRDefault="000507EF" w:rsidP="000507EF">
      <w:pPr>
        <w:rPr>
          <w:rFonts w:cs="Baskerville"/>
        </w:rPr>
      </w:pPr>
    </w:p>
    <w:p w14:paraId="59200F15" w14:textId="08F1B532" w:rsidR="000507EF" w:rsidRPr="000507EF" w:rsidRDefault="000507EF" w:rsidP="0001091D">
      <w:pPr>
        <w:pStyle w:val="LyricStageDirection"/>
      </w:pPr>
      <w:r w:rsidRPr="000507EF">
        <w:t>(</w:t>
      </w:r>
      <w:r w:rsidRPr="000E534F">
        <w:t>Soldiers</w:t>
      </w:r>
      <w:r w:rsidRPr="000507EF">
        <w:t xml:space="preserve"> drop guns worse than before. Walking </w:t>
      </w:r>
      <w:r w:rsidR="0001091D">
        <w:t>D.</w:t>
      </w:r>
      <w:r w:rsidRPr="000507EF">
        <w:t>L.)</w:t>
      </w:r>
    </w:p>
    <w:p w14:paraId="07A0B3A1" w14:textId="3BC1012D" w:rsidR="000507EF" w:rsidRPr="000507EF" w:rsidRDefault="000E534F" w:rsidP="000507EF">
      <w:pPr>
        <w:rPr>
          <w:rFonts w:cs="Baskerville"/>
        </w:rPr>
      </w:pPr>
      <w:r>
        <w:rPr>
          <w:rFonts w:cs="Baskerville"/>
        </w:rPr>
        <w:br/>
      </w:r>
      <w:r w:rsidR="000507EF" w:rsidRPr="000507EF">
        <w:rPr>
          <w:rFonts w:cs="Baskerville"/>
        </w:rPr>
        <w:t>Dot’s better.</w:t>
      </w:r>
      <w:r>
        <w:rPr>
          <w:rFonts w:cs="Baskerville"/>
        </w:rPr>
        <w:br/>
      </w:r>
      <w:proofErr w:type="spellStart"/>
      <w:r w:rsidR="000507EF" w:rsidRPr="000507EF">
        <w:rPr>
          <w:rFonts w:cs="Baskerville"/>
        </w:rPr>
        <w:t>Vell</w:t>
      </w:r>
      <w:proofErr w:type="spellEnd"/>
      <w:r w:rsidR="0001091D">
        <w:rPr>
          <w:rFonts w:cs="Baskerville"/>
        </w:rPr>
        <w:t>,</w:t>
      </w:r>
      <w:r w:rsidR="000507EF" w:rsidRPr="000507EF">
        <w:rPr>
          <w:rFonts w:cs="Baskerville"/>
        </w:rPr>
        <w:t xml:space="preserve"> Miss Catty, how you vas? I got my army back. </w:t>
      </w:r>
      <w:proofErr w:type="gramStart"/>
      <w:r w:rsidR="000507EF" w:rsidRPr="000507EF">
        <w:rPr>
          <w:rFonts w:cs="Baskerville"/>
        </w:rPr>
        <w:t>By cable.</w:t>
      </w:r>
      <w:proofErr w:type="gramEnd"/>
    </w:p>
    <w:p w14:paraId="3B17E215" w14:textId="77777777" w:rsidR="000507EF" w:rsidRPr="000507EF" w:rsidRDefault="000507EF" w:rsidP="000507EF">
      <w:pPr>
        <w:rPr>
          <w:rFonts w:cs="Baskerville"/>
        </w:rPr>
      </w:pPr>
    </w:p>
    <w:p w14:paraId="75A21F6B" w14:textId="694036D2" w:rsidR="000507EF" w:rsidRPr="000507EF" w:rsidRDefault="00434307" w:rsidP="000E534F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0E534F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Did you speak to me?</w:t>
      </w:r>
    </w:p>
    <w:p w14:paraId="679C3DAF" w14:textId="77777777" w:rsidR="000507EF" w:rsidRPr="000507EF" w:rsidRDefault="000507EF" w:rsidP="000507EF">
      <w:pPr>
        <w:rPr>
          <w:rFonts w:cs="Baskerville"/>
        </w:rPr>
      </w:pPr>
    </w:p>
    <w:p w14:paraId="0016C3A9" w14:textId="6B82E036" w:rsidR="000507EF" w:rsidRPr="000507EF" w:rsidRDefault="001054B5" w:rsidP="000E534F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proofErr w:type="spellStart"/>
      <w:proofErr w:type="gramStart"/>
      <w:r w:rsidR="000507EF" w:rsidRPr="000507EF">
        <w:rPr>
          <w:rFonts w:cs="Baskerville"/>
        </w:rPr>
        <w:t>Vy</w:t>
      </w:r>
      <w:proofErr w:type="spellEnd"/>
      <w:r w:rsidR="000507EF" w:rsidRPr="000507EF">
        <w:rPr>
          <w:rFonts w:cs="Baskerville"/>
        </w:rPr>
        <w:t xml:space="preserve"> dis </w:t>
      </w:r>
      <w:proofErr w:type="spellStart"/>
      <w:r w:rsidR="000507EF" w:rsidRPr="000507EF">
        <w:rPr>
          <w:rFonts w:cs="Baskerville"/>
        </w:rPr>
        <w:t>icebergness</w:t>
      </w:r>
      <w:proofErr w:type="spellEnd"/>
      <w:r w:rsidR="0001091D">
        <w:rPr>
          <w:rFonts w:cs="Baskerville"/>
        </w:rPr>
        <w:t>?</w:t>
      </w:r>
      <w:proofErr w:type="gramEnd"/>
      <w:r w:rsidR="0001091D">
        <w:rPr>
          <w:rFonts w:cs="Baskerville"/>
        </w:rPr>
        <w:t xml:space="preserve"> V</w:t>
      </w:r>
      <w:r w:rsidR="000507EF" w:rsidRPr="000507EF">
        <w:rPr>
          <w:rFonts w:cs="Baskerville"/>
        </w:rPr>
        <w:t>as I not welcome here?</w:t>
      </w:r>
    </w:p>
    <w:p w14:paraId="045CD316" w14:textId="77777777" w:rsidR="000507EF" w:rsidRPr="000507EF" w:rsidRDefault="000507EF" w:rsidP="000507EF">
      <w:pPr>
        <w:rPr>
          <w:rFonts w:cs="Baskerville"/>
        </w:rPr>
      </w:pPr>
    </w:p>
    <w:p w14:paraId="2F51E15D" w14:textId="0523671E" w:rsidR="000507EF" w:rsidRPr="000507EF" w:rsidRDefault="000507EF" w:rsidP="000E534F">
      <w:pPr>
        <w:pStyle w:val="CharacterName"/>
        <w:rPr>
          <w:rFonts w:cs="Baskerville"/>
        </w:rPr>
      </w:pPr>
      <w:r w:rsidRPr="000E534F">
        <w:rPr>
          <w:rFonts w:cs="Baskerville"/>
          <w:smallCaps/>
        </w:rPr>
        <w:t>omnes</w:t>
      </w:r>
      <w:r w:rsidR="000E534F">
        <w:rPr>
          <w:rFonts w:cs="Baskerville"/>
          <w:smallCaps/>
        </w:rPr>
        <w:t xml:space="preserve">. </w:t>
      </w:r>
      <w:r w:rsidRPr="000507EF">
        <w:rPr>
          <w:rFonts w:cs="Baskerville"/>
        </w:rPr>
        <w:t>No!</w:t>
      </w:r>
    </w:p>
    <w:p w14:paraId="733F8C51" w14:textId="77777777" w:rsidR="000507EF" w:rsidRPr="000507EF" w:rsidRDefault="000507EF" w:rsidP="000507EF">
      <w:pPr>
        <w:rPr>
          <w:rFonts w:cs="Baskerville"/>
        </w:rPr>
      </w:pPr>
    </w:p>
    <w:p w14:paraId="3EA85B26" w14:textId="00A25C20" w:rsidR="000507EF" w:rsidRDefault="00FF0386" w:rsidP="000E534F">
      <w:pPr>
        <w:pStyle w:val="CharacterName"/>
        <w:rPr>
          <w:rFonts w:cs="Baskerville"/>
        </w:rPr>
      </w:pPr>
      <w:r>
        <w:rPr>
          <w:rFonts w:cs="Baskerville"/>
          <w:smallCaps/>
        </w:rPr>
        <w:t>gabriel.</w:t>
      </w:r>
      <w:r w:rsidR="0001091D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I’d like to punch you</w:t>
      </w:r>
      <w:r w:rsidR="0001091D">
        <w:rPr>
          <w:rFonts w:cs="Baskerville"/>
        </w:rPr>
        <w:t>,</w:t>
      </w:r>
      <w:r w:rsidR="000507EF" w:rsidRPr="000507EF">
        <w:rPr>
          <w:rFonts w:cs="Baskerville"/>
        </w:rPr>
        <w:t xml:space="preserve"> that I would</w:t>
      </w:r>
      <w:r w:rsidR="0001091D">
        <w:rPr>
          <w:rFonts w:cs="Baskerville"/>
        </w:rPr>
        <w:t>,</w:t>
      </w:r>
      <w:r w:rsidR="000E534F">
        <w:rPr>
          <w:rFonts w:cs="Baskerville"/>
        </w:rPr>
        <w:br/>
      </w:r>
      <w:proofErr w:type="gramStart"/>
      <w:r w:rsidR="000507EF" w:rsidRPr="000507EF">
        <w:rPr>
          <w:rFonts w:cs="Baskerville"/>
        </w:rPr>
        <w:t>And</w:t>
      </w:r>
      <w:proofErr w:type="gramEnd"/>
      <w:r w:rsidR="000507EF" w:rsidRPr="000507EF">
        <w:rPr>
          <w:rFonts w:cs="Baskerville"/>
        </w:rPr>
        <w:t xml:space="preserve"> w</w:t>
      </w:r>
      <w:r w:rsidR="0001091D">
        <w:rPr>
          <w:rFonts w:cs="Baskerville"/>
        </w:rPr>
        <w:t>hat</w:t>
      </w:r>
      <w:r w:rsidR="000507EF" w:rsidRPr="000507EF">
        <w:rPr>
          <w:rFonts w:cs="Baskerville"/>
        </w:rPr>
        <w:t>’s more</w:t>
      </w:r>
      <w:r w:rsidR="0001091D">
        <w:rPr>
          <w:rFonts w:cs="Baskerville"/>
        </w:rPr>
        <w:t>, I shouldn’t wonder if I should.</w:t>
      </w:r>
    </w:p>
    <w:p w14:paraId="2192325A" w14:textId="77777777" w:rsidR="0001091D" w:rsidRDefault="0001091D" w:rsidP="0001091D"/>
    <w:p w14:paraId="6FB4D84B" w14:textId="07DA9695" w:rsidR="0001091D" w:rsidRPr="0001091D" w:rsidRDefault="0001091D" w:rsidP="0001091D">
      <w:pPr>
        <w:pStyle w:val="LyricStageDirection"/>
      </w:pPr>
      <w:r>
        <w:t>(Business.)</w:t>
      </w:r>
    </w:p>
    <w:p w14:paraId="5BBD946C" w14:textId="77777777" w:rsidR="000507EF" w:rsidRPr="000507EF" w:rsidRDefault="000507EF" w:rsidP="000507EF">
      <w:pPr>
        <w:rPr>
          <w:rFonts w:cs="Baskerville"/>
        </w:rPr>
      </w:pPr>
    </w:p>
    <w:p w14:paraId="61F327FE" w14:textId="20BB0C2C" w:rsidR="000507EF" w:rsidRPr="000507EF" w:rsidRDefault="001054B5" w:rsidP="000E534F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r w:rsidR="0001091D">
        <w:rPr>
          <w:rFonts w:cs="Baskerville"/>
          <w:i/>
        </w:rPr>
        <w:t>(L.</w:t>
      </w:r>
      <w:r w:rsidR="000507EF" w:rsidRPr="000E534F">
        <w:rPr>
          <w:rFonts w:cs="Baskerville"/>
          <w:i/>
        </w:rPr>
        <w:t>C.)</w:t>
      </w:r>
      <w:r w:rsidR="000E534F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Oh don’t you tickle me.</w:t>
      </w:r>
    </w:p>
    <w:p w14:paraId="48521EC7" w14:textId="77777777" w:rsidR="000507EF" w:rsidRPr="000507EF" w:rsidRDefault="000507EF" w:rsidP="000507EF">
      <w:pPr>
        <w:rPr>
          <w:rFonts w:cs="Baskerville"/>
        </w:rPr>
      </w:pPr>
    </w:p>
    <w:p w14:paraId="4CA1B753" w14:textId="3F53BF00" w:rsidR="000507EF" w:rsidRPr="000507EF" w:rsidRDefault="00C77EC1" w:rsidP="001D460E">
      <w:pPr>
        <w:pStyle w:val="CharacterName"/>
        <w:ind w:right="720"/>
        <w:rPr>
          <w:rFonts w:cs="Baskerville"/>
        </w:rPr>
      </w:pPr>
      <w:r>
        <w:rPr>
          <w:rFonts w:cs="Baskerville"/>
          <w:smallCaps/>
        </w:rPr>
        <w:t>evangeline.</w:t>
      </w:r>
      <w:r w:rsidR="000E534F">
        <w:rPr>
          <w:rFonts w:cs="Baskerville"/>
          <w:smallCaps/>
        </w:rPr>
        <w:t xml:space="preserve"> </w:t>
      </w:r>
      <w:r w:rsidR="001D460E">
        <w:rPr>
          <w:rFonts w:cs="Baskerville"/>
          <w:i/>
        </w:rPr>
        <w:t>(</w:t>
      </w:r>
      <w:proofErr w:type="gramStart"/>
      <w:r w:rsidR="001D460E">
        <w:rPr>
          <w:rFonts w:cs="Baskerville"/>
          <w:i/>
        </w:rPr>
        <w:t>c</w:t>
      </w:r>
      <w:r w:rsidR="000507EF" w:rsidRPr="000E534F">
        <w:rPr>
          <w:rFonts w:cs="Baskerville"/>
          <w:i/>
        </w:rPr>
        <w:t>rosses</w:t>
      </w:r>
      <w:proofErr w:type="gramEnd"/>
      <w:r w:rsidR="000507EF" w:rsidRPr="000E534F">
        <w:rPr>
          <w:rFonts w:cs="Baskerville"/>
          <w:i/>
        </w:rPr>
        <w:t xml:space="preserve"> to </w:t>
      </w:r>
      <w:r w:rsidR="001D460E">
        <w:rPr>
          <w:rFonts w:cs="Baskerville"/>
          <w:i/>
        </w:rPr>
        <w:t>Captain L.</w:t>
      </w:r>
      <w:r w:rsidR="000507EF" w:rsidRPr="000E534F">
        <w:rPr>
          <w:rFonts w:cs="Baskerville"/>
          <w:i/>
        </w:rPr>
        <w:t>C.)</w:t>
      </w:r>
      <w:r w:rsidR="000E534F">
        <w:rPr>
          <w:rFonts w:cs="Baskerville"/>
        </w:rPr>
        <w:t xml:space="preserve"> </w:t>
      </w:r>
      <w:r w:rsidR="000507EF" w:rsidRPr="000507EF">
        <w:rPr>
          <w:rFonts w:cs="Baskerville"/>
        </w:rPr>
        <w:t>Kind Captain</w:t>
      </w:r>
      <w:r w:rsidR="001D460E">
        <w:rPr>
          <w:rFonts w:cs="Baskerville"/>
        </w:rPr>
        <w:t>,</w:t>
      </w:r>
      <w:r w:rsidR="000507EF" w:rsidRPr="000507EF">
        <w:rPr>
          <w:rFonts w:cs="Baskerville"/>
        </w:rPr>
        <w:t xml:space="preserve"> do not take me off again.</w:t>
      </w:r>
    </w:p>
    <w:p w14:paraId="7302BCF9" w14:textId="77777777" w:rsidR="000507EF" w:rsidRPr="000507EF" w:rsidRDefault="000507EF" w:rsidP="000507EF">
      <w:pPr>
        <w:rPr>
          <w:rFonts w:cs="Baskerville"/>
        </w:rPr>
      </w:pPr>
    </w:p>
    <w:p w14:paraId="06847C15" w14:textId="42CEA85C" w:rsidR="000507EF" w:rsidRPr="000507EF" w:rsidRDefault="00FF0386" w:rsidP="00DE7EFF">
      <w:pPr>
        <w:pStyle w:val="CharacterName"/>
        <w:rPr>
          <w:rFonts w:cs="Baskerville"/>
        </w:rPr>
      </w:pPr>
      <w:r>
        <w:rPr>
          <w:rFonts w:cs="Baskerville"/>
          <w:smallCaps/>
        </w:rPr>
        <w:t>gabriel.</w:t>
      </w:r>
      <w:r w:rsidR="0001091D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Do not!</w:t>
      </w:r>
    </w:p>
    <w:p w14:paraId="2398DEBD" w14:textId="77777777" w:rsidR="000507EF" w:rsidRPr="000507EF" w:rsidRDefault="000507EF" w:rsidP="000507EF">
      <w:pPr>
        <w:rPr>
          <w:rFonts w:cs="Baskerville"/>
        </w:rPr>
      </w:pPr>
    </w:p>
    <w:p w14:paraId="02C9355F" w14:textId="7EB41970" w:rsidR="000507EF" w:rsidRPr="000507EF" w:rsidRDefault="000507EF" w:rsidP="00DE7EFF">
      <w:pPr>
        <w:pStyle w:val="CharacterName"/>
        <w:rPr>
          <w:rFonts w:cs="Baskerville"/>
        </w:rPr>
      </w:pPr>
      <w:r w:rsidRPr="00DE7EFF">
        <w:rPr>
          <w:rFonts w:cs="Baskerville"/>
          <w:smallCaps/>
        </w:rPr>
        <w:t>ben</w:t>
      </w:r>
      <w:r w:rsidR="00DE7EFF">
        <w:rPr>
          <w:rFonts w:cs="Baskerville"/>
          <w:smallCaps/>
        </w:rPr>
        <w:t xml:space="preserve">. </w:t>
      </w:r>
      <w:r w:rsidRPr="000507EF">
        <w:rPr>
          <w:rFonts w:cs="Baskerville"/>
        </w:rPr>
        <w:t>Do not!</w:t>
      </w:r>
    </w:p>
    <w:p w14:paraId="7C112BE4" w14:textId="77777777" w:rsidR="000507EF" w:rsidRPr="000507EF" w:rsidRDefault="000507EF" w:rsidP="000507EF">
      <w:pPr>
        <w:rPr>
          <w:rFonts w:cs="Baskerville"/>
        </w:rPr>
      </w:pPr>
    </w:p>
    <w:p w14:paraId="238DC309" w14:textId="6504639F" w:rsidR="000507EF" w:rsidRPr="000507EF" w:rsidRDefault="00434307" w:rsidP="00DE7EFF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DE7EFF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Doughnut.</w:t>
      </w:r>
    </w:p>
    <w:p w14:paraId="107FE2ED" w14:textId="77777777" w:rsidR="000507EF" w:rsidRPr="000507EF" w:rsidRDefault="000507EF" w:rsidP="000507EF">
      <w:pPr>
        <w:rPr>
          <w:rFonts w:cs="Baskerville"/>
        </w:rPr>
      </w:pPr>
    </w:p>
    <w:p w14:paraId="1EDCD40B" w14:textId="74780353" w:rsidR="000507EF" w:rsidRPr="000507EF" w:rsidRDefault="000507EF" w:rsidP="00DE7EFF">
      <w:pPr>
        <w:pStyle w:val="CharacterName"/>
        <w:rPr>
          <w:rFonts w:cs="Baskerville"/>
        </w:rPr>
      </w:pPr>
      <w:r w:rsidRPr="00DE7EFF">
        <w:rPr>
          <w:rFonts w:cs="Baskerville"/>
          <w:smallCaps/>
        </w:rPr>
        <w:t>le blanc</w:t>
      </w:r>
      <w:r w:rsidR="00DE7EFF">
        <w:rPr>
          <w:rFonts w:cs="Baskerville"/>
          <w:smallCaps/>
        </w:rPr>
        <w:t xml:space="preserve">. </w:t>
      </w:r>
      <w:r w:rsidRPr="000507EF">
        <w:rPr>
          <w:rFonts w:cs="Baskerville"/>
        </w:rPr>
        <w:t>Desist.</w:t>
      </w:r>
    </w:p>
    <w:p w14:paraId="18BF741A" w14:textId="77777777" w:rsidR="000507EF" w:rsidRPr="000507EF" w:rsidRDefault="000507EF" w:rsidP="000507EF">
      <w:pPr>
        <w:rPr>
          <w:rFonts w:cs="Baskerville"/>
        </w:rPr>
      </w:pPr>
    </w:p>
    <w:p w14:paraId="3D6F30DC" w14:textId="032D56F4" w:rsidR="000507EF" w:rsidRPr="000507EF" w:rsidRDefault="00DE7EFF" w:rsidP="00DE7EFF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omnes. </w:t>
      </w:r>
      <w:r w:rsidR="000507EF" w:rsidRPr="000507EF">
        <w:rPr>
          <w:rFonts w:cs="Baskerville"/>
        </w:rPr>
        <w:t>Refrain!</w:t>
      </w:r>
    </w:p>
    <w:p w14:paraId="6DB23432" w14:textId="77777777" w:rsidR="000507EF" w:rsidRPr="000507EF" w:rsidRDefault="000507EF" w:rsidP="000507EF">
      <w:pPr>
        <w:rPr>
          <w:rFonts w:cs="Baskerville"/>
        </w:rPr>
      </w:pPr>
    </w:p>
    <w:p w14:paraId="07BF9801" w14:textId="4BF52CA6" w:rsidR="000507EF" w:rsidRPr="000507EF" w:rsidRDefault="001054B5" w:rsidP="00DE7EFF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r w:rsidR="000507EF" w:rsidRPr="000507EF">
        <w:rPr>
          <w:rFonts w:cs="Baskerville"/>
        </w:rPr>
        <w:t xml:space="preserve">I </w:t>
      </w:r>
      <w:r w:rsidR="001D460E">
        <w:rPr>
          <w:rFonts w:cs="Baskerville"/>
        </w:rPr>
        <w:t>took you off again?</w:t>
      </w:r>
      <w:r w:rsidR="000507EF" w:rsidRPr="000507EF">
        <w:rPr>
          <w:rFonts w:cs="Baskerville"/>
        </w:rPr>
        <w:t xml:space="preserve"> Don’t be afraid</w:t>
      </w:r>
      <w:r w:rsidR="001D460E">
        <w:rPr>
          <w:rFonts w:cs="Baskerville"/>
        </w:rPr>
        <w:t>.</w:t>
      </w:r>
      <w:r w:rsidR="00DE7EFF">
        <w:rPr>
          <w:rFonts w:cs="Baskerville"/>
        </w:rPr>
        <w:br/>
      </w:r>
      <w:r w:rsidR="000507EF" w:rsidRPr="000507EF">
        <w:rPr>
          <w:rFonts w:cs="Baskerville"/>
        </w:rPr>
        <w:t xml:space="preserve">I dink </w:t>
      </w:r>
      <w:proofErr w:type="spellStart"/>
      <w:r w:rsidR="000507EF" w:rsidRPr="000507EF">
        <w:rPr>
          <w:rFonts w:cs="Baskerville"/>
        </w:rPr>
        <w:t>dere</w:t>
      </w:r>
      <w:proofErr w:type="spellEnd"/>
      <w:r w:rsidR="000507EF" w:rsidRPr="000507EF">
        <w:rPr>
          <w:rFonts w:cs="Baskerville"/>
        </w:rPr>
        <w:t xml:space="preserve"> vas </w:t>
      </w:r>
      <w:proofErr w:type="gramStart"/>
      <w:r w:rsidR="000507EF" w:rsidRPr="000507EF">
        <w:rPr>
          <w:rFonts w:cs="Baskerville"/>
        </w:rPr>
        <w:t>a</w:t>
      </w:r>
      <w:proofErr w:type="gramEnd"/>
      <w:r w:rsidR="000507EF" w:rsidRPr="000507EF">
        <w:rPr>
          <w:rFonts w:cs="Baskerville"/>
        </w:rPr>
        <w:t xml:space="preserve"> </w:t>
      </w:r>
      <w:proofErr w:type="spellStart"/>
      <w:r w:rsidR="000507EF" w:rsidRPr="000507EF">
        <w:rPr>
          <w:rFonts w:cs="Baskerville"/>
        </w:rPr>
        <w:t>schmall</w:t>
      </w:r>
      <w:proofErr w:type="spellEnd"/>
      <w:r w:rsidR="000507EF" w:rsidRPr="000507EF">
        <w:rPr>
          <w:rFonts w:cs="Baskerville"/>
        </w:rPr>
        <w:t xml:space="preserve"> mistook been made</w:t>
      </w:r>
      <w:r w:rsidR="001D460E">
        <w:rPr>
          <w:rFonts w:cs="Baskerville"/>
        </w:rPr>
        <w:t>.</w:t>
      </w:r>
      <w:r w:rsidR="00DE7EFF">
        <w:rPr>
          <w:rFonts w:cs="Baskerville"/>
        </w:rPr>
        <w:br/>
      </w:r>
      <w:r w:rsidR="000507EF" w:rsidRPr="000507EF">
        <w:rPr>
          <w:rFonts w:cs="Baskerville"/>
        </w:rPr>
        <w:t>I vas not come here to arrest you.</w:t>
      </w:r>
    </w:p>
    <w:p w14:paraId="5C370CAB" w14:textId="77777777" w:rsidR="000507EF" w:rsidRPr="000507EF" w:rsidRDefault="000507EF" w:rsidP="000507EF">
      <w:pPr>
        <w:rPr>
          <w:rFonts w:cs="Baskerville"/>
        </w:rPr>
      </w:pPr>
    </w:p>
    <w:p w14:paraId="2EABBF3A" w14:textId="2709FAA4" w:rsidR="000507EF" w:rsidRPr="000507EF" w:rsidRDefault="000507EF" w:rsidP="00DE7EFF">
      <w:pPr>
        <w:pStyle w:val="CharacterName"/>
        <w:rPr>
          <w:rFonts w:cs="Baskerville"/>
        </w:rPr>
      </w:pPr>
      <w:r w:rsidRPr="00DE7EFF">
        <w:rPr>
          <w:rFonts w:cs="Baskerville"/>
          <w:smallCaps/>
        </w:rPr>
        <w:t>omnes</w:t>
      </w:r>
      <w:r w:rsidR="00DE7EFF">
        <w:rPr>
          <w:rFonts w:cs="Baskerville"/>
          <w:smallCaps/>
        </w:rPr>
        <w:t xml:space="preserve">. </w:t>
      </w:r>
      <w:r w:rsidR="001D460E">
        <w:rPr>
          <w:rFonts w:cs="Baskerville"/>
          <w:smallCaps/>
        </w:rPr>
        <w:t xml:space="preserve">                                 </w:t>
      </w:r>
      <w:r w:rsidR="00D56A8A">
        <w:rPr>
          <w:rFonts w:cs="Baskerville"/>
          <w:smallCaps/>
        </w:rPr>
        <w:t xml:space="preserve"> </w:t>
      </w:r>
      <w:r w:rsidR="001D460E">
        <w:rPr>
          <w:rFonts w:cs="Baskerville"/>
          <w:smallCaps/>
        </w:rPr>
        <w:t xml:space="preserve">                            </w:t>
      </w:r>
      <w:r w:rsidR="001D460E">
        <w:rPr>
          <w:rFonts w:cs="Baskerville"/>
        </w:rPr>
        <w:t>No?</w:t>
      </w:r>
    </w:p>
    <w:p w14:paraId="0DD3EED0" w14:textId="77777777" w:rsidR="000507EF" w:rsidRPr="000507EF" w:rsidRDefault="000507EF" w:rsidP="000507EF">
      <w:pPr>
        <w:rPr>
          <w:rFonts w:cs="Baskerville"/>
        </w:rPr>
      </w:pPr>
    </w:p>
    <w:p w14:paraId="06E2C8F6" w14:textId="06763DF1" w:rsidR="001D460E" w:rsidRDefault="001054B5" w:rsidP="00DE7EFF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r w:rsidR="001D460E">
        <w:rPr>
          <w:rFonts w:cs="Baskerville"/>
          <w:smallCaps/>
        </w:rPr>
        <w:t xml:space="preserve">              </w:t>
      </w:r>
      <w:r w:rsidR="001C4432">
        <w:rPr>
          <w:rFonts w:cs="Baskerville"/>
          <w:smallCaps/>
        </w:rPr>
        <w:t xml:space="preserve"> </w:t>
      </w:r>
      <w:r w:rsidR="001D460E">
        <w:rPr>
          <w:rFonts w:cs="Baskerville"/>
          <w:smallCaps/>
        </w:rPr>
        <w:t xml:space="preserve">                                 </w:t>
      </w:r>
      <w:r w:rsidR="00D56A8A">
        <w:rPr>
          <w:rFonts w:cs="Baskerville"/>
          <w:smallCaps/>
        </w:rPr>
        <w:t xml:space="preserve"> </w:t>
      </w:r>
      <w:r w:rsidR="001D460E">
        <w:rPr>
          <w:rFonts w:cs="Baskerville"/>
          <w:smallCaps/>
        </w:rPr>
        <w:t xml:space="preserve">                     </w:t>
      </w:r>
      <w:r w:rsidR="001D460E" w:rsidRPr="00D56A8A">
        <w:rPr>
          <w:rFonts w:cs="Baskerville"/>
          <w:i/>
        </w:rPr>
        <w:t>Nein!</w:t>
      </w:r>
      <w:r w:rsidR="001D460E">
        <w:rPr>
          <w:rFonts w:cs="Baskerville"/>
        </w:rPr>
        <w:br/>
      </w:r>
      <w:r w:rsidR="000507EF" w:rsidRPr="000507EF">
        <w:rPr>
          <w:rFonts w:cs="Baskerville"/>
        </w:rPr>
        <w:t>I bring der pardon vat der King vas sign.</w:t>
      </w:r>
    </w:p>
    <w:p w14:paraId="67567058" w14:textId="77777777" w:rsidR="001D460E" w:rsidRDefault="001D460E" w:rsidP="00DE7EFF">
      <w:pPr>
        <w:pStyle w:val="CharacterName"/>
        <w:rPr>
          <w:rFonts w:cs="Baskerville"/>
        </w:rPr>
      </w:pPr>
    </w:p>
    <w:p w14:paraId="57CDAB95" w14:textId="454446A1" w:rsidR="000507EF" w:rsidRPr="000507EF" w:rsidRDefault="000507EF" w:rsidP="00DE7EFF">
      <w:pPr>
        <w:pStyle w:val="CharacterName"/>
        <w:rPr>
          <w:rFonts w:cs="Baskerville"/>
        </w:rPr>
      </w:pPr>
      <w:r w:rsidRPr="00DE7EFF">
        <w:rPr>
          <w:rFonts w:cs="Baskerville"/>
          <w:i/>
        </w:rPr>
        <w:t xml:space="preserve">(Gives pardon to </w:t>
      </w:r>
      <w:r w:rsidR="00C77EC1">
        <w:rPr>
          <w:rFonts w:cs="Baskerville"/>
          <w:i/>
        </w:rPr>
        <w:t>Evangeline.</w:t>
      </w:r>
      <w:r w:rsidRPr="00DE7EFF">
        <w:rPr>
          <w:rFonts w:cs="Baskerville"/>
          <w:i/>
        </w:rPr>
        <w:t>)</w:t>
      </w:r>
    </w:p>
    <w:p w14:paraId="41D895DA" w14:textId="4B02495C" w:rsidR="000507EF" w:rsidRPr="000507EF" w:rsidRDefault="000507EF" w:rsidP="00DE7EFF">
      <w:pPr>
        <w:pStyle w:val="CharacterName"/>
        <w:rPr>
          <w:rFonts w:cs="Baskerville"/>
        </w:rPr>
      </w:pPr>
      <w:r w:rsidRPr="00DE7EFF">
        <w:rPr>
          <w:rFonts w:cs="Baskerville"/>
          <w:smallCaps/>
        </w:rPr>
        <w:t>omnes</w:t>
      </w:r>
      <w:r w:rsidR="00DE7EFF">
        <w:rPr>
          <w:rFonts w:cs="Baskerville"/>
          <w:smallCaps/>
        </w:rPr>
        <w:t xml:space="preserve">. </w:t>
      </w:r>
      <w:r w:rsidRPr="000507EF">
        <w:rPr>
          <w:rFonts w:cs="Baskerville"/>
        </w:rPr>
        <w:t>Hooray!</w:t>
      </w:r>
    </w:p>
    <w:p w14:paraId="2CF9B399" w14:textId="77777777" w:rsidR="000507EF" w:rsidRPr="000507EF" w:rsidRDefault="000507EF" w:rsidP="000507EF">
      <w:pPr>
        <w:rPr>
          <w:rFonts w:cs="Baskerville"/>
        </w:rPr>
      </w:pPr>
    </w:p>
    <w:p w14:paraId="7AEC6D26" w14:textId="1D09B8B2" w:rsidR="000507EF" w:rsidRPr="000507EF" w:rsidRDefault="001054B5" w:rsidP="00DE7EFF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r w:rsidR="000507EF" w:rsidRPr="000507EF">
        <w:rPr>
          <w:rFonts w:cs="Baskerville"/>
        </w:rPr>
        <w:t>Tiger!</w:t>
      </w:r>
    </w:p>
    <w:p w14:paraId="5B24367A" w14:textId="77777777" w:rsidR="000507EF" w:rsidRPr="000507EF" w:rsidRDefault="000507EF" w:rsidP="000507EF">
      <w:pPr>
        <w:rPr>
          <w:rFonts w:cs="Baskerville"/>
        </w:rPr>
      </w:pPr>
    </w:p>
    <w:p w14:paraId="2D470DB3" w14:textId="2477C4C4" w:rsidR="000507EF" w:rsidRPr="000507EF" w:rsidRDefault="000507EF" w:rsidP="00DE7EFF">
      <w:pPr>
        <w:pStyle w:val="CharacterName"/>
        <w:rPr>
          <w:rFonts w:cs="Baskerville"/>
        </w:rPr>
      </w:pPr>
      <w:r w:rsidRPr="00DE7EFF">
        <w:rPr>
          <w:rFonts w:cs="Baskerville"/>
          <w:smallCaps/>
        </w:rPr>
        <w:t>omnes</w:t>
      </w:r>
      <w:r w:rsidR="00DE7EFF">
        <w:rPr>
          <w:rFonts w:cs="Baskerville"/>
          <w:smallCaps/>
        </w:rPr>
        <w:t xml:space="preserve">. </w:t>
      </w:r>
      <w:r w:rsidR="001D460E">
        <w:rPr>
          <w:rFonts w:cs="Baskerville"/>
        </w:rPr>
        <w:t>Ah!</w:t>
      </w:r>
      <w:r w:rsidRPr="000507EF">
        <w:rPr>
          <w:rFonts w:cs="Baskerville"/>
        </w:rPr>
        <w:t xml:space="preserve"> </w:t>
      </w:r>
      <w:proofErr w:type="gramStart"/>
      <w:r w:rsidR="001D460E">
        <w:rPr>
          <w:rFonts w:cs="Baskerville"/>
        </w:rPr>
        <w:t>a</w:t>
      </w:r>
      <w:r w:rsidRPr="000507EF">
        <w:rPr>
          <w:rFonts w:cs="Baskerville"/>
        </w:rPr>
        <w:t>h</w:t>
      </w:r>
      <w:proofErr w:type="gramEnd"/>
      <w:r w:rsidRPr="000507EF">
        <w:rPr>
          <w:rFonts w:cs="Baskerville"/>
        </w:rPr>
        <w:t xml:space="preserve">! </w:t>
      </w:r>
      <w:proofErr w:type="gramStart"/>
      <w:r w:rsidR="001D460E">
        <w:rPr>
          <w:rFonts w:cs="Baskerville"/>
        </w:rPr>
        <w:t>a</w:t>
      </w:r>
      <w:r w:rsidRPr="000507EF">
        <w:rPr>
          <w:rFonts w:cs="Baskerville"/>
        </w:rPr>
        <w:t>h</w:t>
      </w:r>
      <w:proofErr w:type="gramEnd"/>
      <w:r w:rsidRPr="000507EF">
        <w:rPr>
          <w:rFonts w:cs="Baskerville"/>
        </w:rPr>
        <w:t>!</w:t>
      </w:r>
      <w:r w:rsidR="001D460E">
        <w:rPr>
          <w:rFonts w:cs="Baskerville"/>
        </w:rPr>
        <w:t xml:space="preserve"> </w:t>
      </w:r>
      <w:proofErr w:type="gramStart"/>
      <w:r w:rsidR="001D460E">
        <w:rPr>
          <w:rFonts w:cs="Baskerville"/>
        </w:rPr>
        <w:t>a</w:t>
      </w:r>
      <w:r w:rsidRPr="000507EF">
        <w:rPr>
          <w:rFonts w:cs="Baskerville"/>
        </w:rPr>
        <w:t>h</w:t>
      </w:r>
      <w:proofErr w:type="gramEnd"/>
      <w:r w:rsidRPr="000507EF">
        <w:rPr>
          <w:rFonts w:cs="Baskerville"/>
        </w:rPr>
        <w:t>!</w:t>
      </w:r>
    </w:p>
    <w:p w14:paraId="19E56784" w14:textId="77777777" w:rsidR="000507EF" w:rsidRPr="000507EF" w:rsidRDefault="000507EF" w:rsidP="000507EF">
      <w:pPr>
        <w:rPr>
          <w:rFonts w:cs="Baskerville"/>
        </w:rPr>
      </w:pPr>
    </w:p>
    <w:p w14:paraId="57D587C6" w14:textId="57848D63" w:rsidR="000507EF" w:rsidRPr="000507EF" w:rsidRDefault="00434307" w:rsidP="00DE7EFF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DE7EFF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Skyrocket!</w:t>
      </w:r>
    </w:p>
    <w:p w14:paraId="35C68D66" w14:textId="77777777" w:rsidR="000507EF" w:rsidRPr="000507EF" w:rsidRDefault="000507EF" w:rsidP="000507EF">
      <w:pPr>
        <w:rPr>
          <w:rFonts w:cs="Baskerville"/>
        </w:rPr>
      </w:pPr>
    </w:p>
    <w:p w14:paraId="21380B79" w14:textId="49389BE1" w:rsidR="000507EF" w:rsidRPr="000507EF" w:rsidRDefault="000507EF" w:rsidP="00DE7EFF">
      <w:pPr>
        <w:pStyle w:val="CharacterName"/>
        <w:rPr>
          <w:rFonts w:cs="Baskerville"/>
        </w:rPr>
      </w:pPr>
      <w:r w:rsidRPr="00DE7EFF">
        <w:rPr>
          <w:rFonts w:cs="Baskerville"/>
          <w:smallCaps/>
        </w:rPr>
        <w:t>omnes</w:t>
      </w:r>
      <w:r w:rsidR="00DE7EFF">
        <w:rPr>
          <w:rFonts w:cs="Baskerville"/>
          <w:smallCaps/>
        </w:rPr>
        <w:t xml:space="preserve">. </w:t>
      </w:r>
      <w:proofErr w:type="spellStart"/>
      <w:r w:rsidR="001D460E">
        <w:rPr>
          <w:rFonts w:cs="Baskerville"/>
        </w:rPr>
        <w:t>Sah</w:t>
      </w:r>
      <w:proofErr w:type="spellEnd"/>
      <w:r w:rsidR="001D460E">
        <w:rPr>
          <w:rFonts w:cs="Baskerville"/>
        </w:rPr>
        <w:t xml:space="preserve"> . . . </w:t>
      </w:r>
      <w:proofErr w:type="spellStart"/>
      <w:r w:rsidRPr="000507EF">
        <w:rPr>
          <w:rFonts w:cs="Baskerville"/>
        </w:rPr>
        <w:t>h</w:t>
      </w:r>
      <w:proofErr w:type="gramStart"/>
      <w:r w:rsidRPr="000507EF">
        <w:rPr>
          <w:rFonts w:cs="Baskerville"/>
        </w:rPr>
        <w:t>!h</w:t>
      </w:r>
      <w:proofErr w:type="gramEnd"/>
      <w:r w:rsidRPr="000507EF">
        <w:rPr>
          <w:rFonts w:cs="Baskerville"/>
        </w:rPr>
        <w:t>!h</w:t>
      </w:r>
      <w:proofErr w:type="spellEnd"/>
      <w:r w:rsidRPr="000507EF">
        <w:rPr>
          <w:rFonts w:cs="Baskerville"/>
        </w:rPr>
        <w:t>!</w:t>
      </w:r>
      <w:r w:rsidR="001D460E">
        <w:rPr>
          <w:rFonts w:cs="Baskerville"/>
        </w:rPr>
        <w:t xml:space="preserve"> Boom! </w:t>
      </w:r>
      <w:proofErr w:type="gramStart"/>
      <w:r w:rsidR="001D460E">
        <w:rPr>
          <w:rFonts w:cs="Baskerville"/>
        </w:rPr>
        <w:t>a</w:t>
      </w:r>
      <w:r w:rsidRPr="000507EF">
        <w:rPr>
          <w:rFonts w:cs="Baskerville"/>
        </w:rPr>
        <w:t>h</w:t>
      </w:r>
      <w:proofErr w:type="gramEnd"/>
      <w:r w:rsidRPr="000507EF">
        <w:rPr>
          <w:rFonts w:cs="Baskerville"/>
        </w:rPr>
        <w:t xml:space="preserve">! </w:t>
      </w:r>
      <w:proofErr w:type="gramStart"/>
      <w:r w:rsidRPr="000507EF">
        <w:rPr>
          <w:rFonts w:cs="Baskerville"/>
        </w:rPr>
        <w:t>ah</w:t>
      </w:r>
      <w:proofErr w:type="gramEnd"/>
      <w:r w:rsidRPr="000507EF">
        <w:rPr>
          <w:rFonts w:cs="Baskerville"/>
        </w:rPr>
        <w:t>!</w:t>
      </w:r>
    </w:p>
    <w:p w14:paraId="7E1CDE52" w14:textId="77777777" w:rsidR="000507EF" w:rsidRPr="000507EF" w:rsidRDefault="000507EF" w:rsidP="000507EF">
      <w:pPr>
        <w:rPr>
          <w:rFonts w:cs="Baskerville"/>
        </w:rPr>
      </w:pPr>
    </w:p>
    <w:p w14:paraId="296CE4BF" w14:textId="57CFE7F4" w:rsidR="000507EF" w:rsidRPr="000507EF" w:rsidRDefault="00434307" w:rsidP="00DE7EFF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DE7EFF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Look out for the stick.</w:t>
      </w:r>
    </w:p>
    <w:p w14:paraId="51903446" w14:textId="77777777" w:rsidR="000507EF" w:rsidRPr="000507EF" w:rsidRDefault="000507EF" w:rsidP="000507EF">
      <w:pPr>
        <w:rPr>
          <w:rFonts w:cs="Baskerville"/>
        </w:rPr>
      </w:pPr>
    </w:p>
    <w:p w14:paraId="243246CF" w14:textId="1F82A505" w:rsidR="000507EF" w:rsidRPr="00DE7EFF" w:rsidRDefault="001D460E" w:rsidP="001D460E">
      <w:pPr>
        <w:pStyle w:val="LyricStageDirection"/>
      </w:pPr>
      <w:r>
        <w:t>(Business: all make a rush upst</w:t>
      </w:r>
      <w:r w:rsidR="000507EF" w:rsidRPr="00DE7EFF">
        <w:t>age to avoid stick.)</w:t>
      </w:r>
    </w:p>
    <w:p w14:paraId="3EDDBA36" w14:textId="1D27C7FC" w:rsidR="000507EF" w:rsidRPr="000507EF" w:rsidRDefault="009F1155" w:rsidP="000507EF">
      <w:pPr>
        <w:rPr>
          <w:rFonts w:cs="Baskerville"/>
        </w:rPr>
      </w:pPr>
      <w:r>
        <w:rPr>
          <w:rFonts w:cs="Baskerville"/>
          <w:i/>
        </w:rPr>
        <w:br/>
      </w:r>
      <w:r w:rsidR="000507EF" w:rsidRPr="000507EF">
        <w:rPr>
          <w:rFonts w:cs="Baskerville"/>
        </w:rPr>
        <w:t>Ha! Ha! I was only fooling!</w:t>
      </w:r>
    </w:p>
    <w:p w14:paraId="5B3D8B2C" w14:textId="77777777" w:rsidR="000507EF" w:rsidRPr="000507EF" w:rsidRDefault="000507EF" w:rsidP="000507EF">
      <w:pPr>
        <w:rPr>
          <w:rFonts w:cs="Baskerville"/>
        </w:rPr>
      </w:pPr>
    </w:p>
    <w:p w14:paraId="563779C5" w14:textId="7F42BB91" w:rsidR="000507EF" w:rsidRPr="000507EF" w:rsidRDefault="000507EF" w:rsidP="009F1155">
      <w:pPr>
        <w:pStyle w:val="CharacterName"/>
        <w:rPr>
          <w:rFonts w:cs="Baskerville"/>
        </w:rPr>
      </w:pPr>
      <w:r w:rsidRPr="009F1155">
        <w:rPr>
          <w:rFonts w:cs="Baskerville"/>
          <w:smallCaps/>
        </w:rPr>
        <w:t>le blanc</w:t>
      </w:r>
      <w:r w:rsidR="009F1155">
        <w:rPr>
          <w:rFonts w:cs="Baskerville"/>
          <w:smallCaps/>
        </w:rPr>
        <w:t xml:space="preserve">. </w:t>
      </w:r>
      <w:r w:rsidR="001D460E">
        <w:rPr>
          <w:rFonts w:cs="Baskerville"/>
          <w:i/>
        </w:rPr>
        <w:t>(</w:t>
      </w:r>
      <w:proofErr w:type="gramStart"/>
      <w:r w:rsidR="001D460E">
        <w:rPr>
          <w:rFonts w:cs="Baskerville"/>
          <w:i/>
        </w:rPr>
        <w:t>angry</w:t>
      </w:r>
      <w:proofErr w:type="gramEnd"/>
      <w:r w:rsidRPr="009F1155">
        <w:rPr>
          <w:rFonts w:cs="Baskerville"/>
          <w:i/>
        </w:rPr>
        <w:t>)</w:t>
      </w:r>
      <w:r w:rsidR="009F1155">
        <w:rPr>
          <w:rFonts w:cs="Baskerville"/>
          <w:i/>
        </w:rPr>
        <w:t xml:space="preserve"> </w:t>
      </w:r>
      <w:r w:rsidRPr="000507EF">
        <w:rPr>
          <w:rFonts w:cs="Baskerville"/>
        </w:rPr>
        <w:t>You shouldn’t do it.</w:t>
      </w:r>
    </w:p>
    <w:p w14:paraId="29475B3A" w14:textId="77777777" w:rsidR="000507EF" w:rsidRPr="000507EF" w:rsidRDefault="000507EF" w:rsidP="000507EF">
      <w:pPr>
        <w:rPr>
          <w:rFonts w:cs="Baskerville"/>
        </w:rPr>
      </w:pPr>
    </w:p>
    <w:p w14:paraId="7C5BA414" w14:textId="50F9015B" w:rsidR="000507EF" w:rsidRPr="000507EF" w:rsidRDefault="00C77EC1" w:rsidP="009F1155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9F1155">
        <w:rPr>
          <w:rFonts w:cs="Baskerville"/>
          <w:smallCaps/>
        </w:rPr>
        <w:t xml:space="preserve"> </w:t>
      </w:r>
      <w:r w:rsidR="001D460E">
        <w:rPr>
          <w:rFonts w:cs="Baskerville"/>
          <w:i/>
        </w:rPr>
        <w:t>(</w:t>
      </w:r>
      <w:proofErr w:type="gramStart"/>
      <w:r w:rsidR="001D460E">
        <w:rPr>
          <w:rFonts w:cs="Baskerville"/>
          <w:i/>
        </w:rPr>
        <w:t>to</w:t>
      </w:r>
      <w:proofErr w:type="gramEnd"/>
      <w:r w:rsidR="001D460E">
        <w:rPr>
          <w:rFonts w:cs="Baskerville"/>
          <w:i/>
        </w:rPr>
        <w:t xml:space="preserve"> Captain</w:t>
      </w:r>
      <w:r w:rsidR="000507EF" w:rsidRPr="009F1155">
        <w:rPr>
          <w:rFonts w:cs="Baskerville"/>
          <w:i/>
        </w:rPr>
        <w:t>)</w:t>
      </w:r>
      <w:r w:rsidR="009F1155">
        <w:rPr>
          <w:rFonts w:cs="Baskerville"/>
          <w:i/>
        </w:rPr>
        <w:t xml:space="preserve"> </w:t>
      </w:r>
      <w:r w:rsidR="000507EF" w:rsidRPr="000507EF">
        <w:rPr>
          <w:rFonts w:cs="Baskerville"/>
        </w:rPr>
        <w:t>You’re just in time.</w:t>
      </w:r>
    </w:p>
    <w:p w14:paraId="62B29E2E" w14:textId="77777777" w:rsidR="000507EF" w:rsidRPr="000507EF" w:rsidRDefault="000507EF" w:rsidP="000507EF">
      <w:pPr>
        <w:rPr>
          <w:rFonts w:cs="Baskerville"/>
        </w:rPr>
      </w:pPr>
    </w:p>
    <w:p w14:paraId="22CCD433" w14:textId="38D74854" w:rsidR="000507EF" w:rsidRPr="000507EF" w:rsidRDefault="001D460E" w:rsidP="009F1155">
      <w:pPr>
        <w:pStyle w:val="CharacterName"/>
        <w:rPr>
          <w:rFonts w:cs="Baskerville"/>
        </w:rPr>
      </w:pPr>
      <w:r>
        <w:rPr>
          <w:rFonts w:cs="Baskerville"/>
          <w:smallCaps/>
        </w:rPr>
        <w:t>captain</w:t>
      </w:r>
      <w:r w:rsidR="009F1155">
        <w:rPr>
          <w:rFonts w:cs="Baskerville"/>
          <w:smallCaps/>
        </w:rPr>
        <w:t xml:space="preserve">. </w:t>
      </w:r>
      <w:r>
        <w:rPr>
          <w:rFonts w:cs="Baskerville"/>
          <w:smallCaps/>
        </w:rPr>
        <w:t xml:space="preserve">                                                                         </w:t>
      </w:r>
      <w:proofErr w:type="gramStart"/>
      <w:r w:rsidR="000507EF" w:rsidRPr="000507EF">
        <w:rPr>
          <w:rFonts w:cs="Baskerville"/>
        </w:rPr>
        <w:t>For what?</w:t>
      </w:r>
      <w:proofErr w:type="gramEnd"/>
    </w:p>
    <w:p w14:paraId="26F57DDF" w14:textId="77777777" w:rsidR="000507EF" w:rsidRPr="000507EF" w:rsidRDefault="000507EF" w:rsidP="000507EF">
      <w:pPr>
        <w:rPr>
          <w:rFonts w:cs="Baskerville"/>
        </w:rPr>
      </w:pPr>
    </w:p>
    <w:p w14:paraId="6F787D3C" w14:textId="35FE91E9" w:rsidR="000507EF" w:rsidRPr="000507EF" w:rsidRDefault="00C77EC1" w:rsidP="001D460E">
      <w:pPr>
        <w:pStyle w:val="CharacterName"/>
        <w:ind w:right="720"/>
        <w:rPr>
          <w:rFonts w:cs="Baskerville"/>
        </w:rPr>
      </w:pPr>
      <w:r>
        <w:rPr>
          <w:rFonts w:cs="Baskerville"/>
          <w:smallCaps/>
        </w:rPr>
        <w:t>evangeline.</w:t>
      </w:r>
      <w:r w:rsidR="009F1155">
        <w:rPr>
          <w:rFonts w:cs="Baskerville"/>
          <w:smallCaps/>
        </w:rPr>
        <w:t xml:space="preserve"> </w:t>
      </w:r>
      <w:r w:rsidR="001D460E">
        <w:rPr>
          <w:rFonts w:cs="Baskerville"/>
          <w:smallCaps/>
        </w:rPr>
        <w:t xml:space="preserve">                                                                                       </w:t>
      </w:r>
      <w:r w:rsidR="000507EF" w:rsidRPr="000507EF">
        <w:rPr>
          <w:rFonts w:cs="Baskerville"/>
        </w:rPr>
        <w:t>To see me married.</w:t>
      </w:r>
    </w:p>
    <w:p w14:paraId="7C696B44" w14:textId="77777777" w:rsidR="000507EF" w:rsidRPr="000507EF" w:rsidRDefault="000507EF" w:rsidP="000507EF">
      <w:pPr>
        <w:rPr>
          <w:rFonts w:cs="Baskerville"/>
        </w:rPr>
      </w:pPr>
    </w:p>
    <w:p w14:paraId="62EBA37D" w14:textId="32CC469F" w:rsidR="000507EF" w:rsidRPr="000507EF" w:rsidRDefault="000507EF" w:rsidP="009F1155">
      <w:pPr>
        <w:pStyle w:val="CharacterName"/>
        <w:rPr>
          <w:rFonts w:cs="Baskerville"/>
        </w:rPr>
      </w:pPr>
      <w:r w:rsidRPr="009F1155">
        <w:rPr>
          <w:rFonts w:cs="Baskerville"/>
          <w:smallCaps/>
        </w:rPr>
        <w:t>le blanc</w:t>
      </w:r>
      <w:r w:rsidR="009F1155">
        <w:rPr>
          <w:rFonts w:cs="Baskerville"/>
        </w:rPr>
        <w:t xml:space="preserve">. </w:t>
      </w:r>
      <w:r w:rsidRPr="000507EF">
        <w:rPr>
          <w:rFonts w:cs="Baskerville"/>
        </w:rPr>
        <w:t>Yes, right you</w:t>
      </w:r>
      <w:r w:rsidR="001D460E">
        <w:rPr>
          <w:rFonts w:cs="Baskerville"/>
        </w:rPr>
        <w:t xml:space="preserve"> are. Quite enough you’ve tarried.</w:t>
      </w:r>
      <w:r w:rsidR="009F1155">
        <w:rPr>
          <w:rFonts w:cs="Baskerville"/>
        </w:rPr>
        <w:br/>
      </w:r>
      <w:r w:rsidRPr="000507EF">
        <w:rPr>
          <w:rFonts w:cs="Baskerville"/>
        </w:rPr>
        <w:t>There’</w:t>
      </w:r>
      <w:r w:rsidR="009F1155">
        <w:rPr>
          <w:rFonts w:cs="Baskerville"/>
        </w:rPr>
        <w:t>s just one letter more</w:t>
      </w:r>
      <w:r w:rsidR="001D460E">
        <w:rPr>
          <w:rFonts w:cs="Baskerville"/>
        </w:rPr>
        <w:t xml:space="preserve">: a little </w:t>
      </w:r>
      <w:r w:rsidR="001D460E" w:rsidRPr="001D460E">
        <w:rPr>
          <w:rFonts w:cs="Baskerville"/>
          <w:i/>
        </w:rPr>
        <w:t>E</w:t>
      </w:r>
      <w:r w:rsidR="009F1155">
        <w:rPr>
          <w:rFonts w:cs="Baskerville"/>
        </w:rPr>
        <w:br/>
      </w:r>
      <w:r w:rsidR="001D460E">
        <w:rPr>
          <w:rFonts w:cs="Baskerville"/>
        </w:rPr>
        <w:t>(</w:t>
      </w:r>
      <w:r w:rsidRPr="000507EF">
        <w:rPr>
          <w:rFonts w:cs="Baskerville"/>
        </w:rPr>
        <w:t xml:space="preserve">That </w:t>
      </w:r>
      <w:r w:rsidR="001D460E">
        <w:rPr>
          <w:rFonts w:cs="Baskerville"/>
        </w:rPr>
        <w:t>writ a little easier I shall be).</w:t>
      </w:r>
    </w:p>
    <w:p w14:paraId="04EBEFC5" w14:textId="77777777" w:rsidR="000507EF" w:rsidRPr="000507EF" w:rsidRDefault="000507EF" w:rsidP="000507EF">
      <w:pPr>
        <w:rPr>
          <w:rFonts w:cs="Baskerville"/>
        </w:rPr>
      </w:pPr>
    </w:p>
    <w:p w14:paraId="1AE33B4D" w14:textId="541EE129" w:rsidR="000507EF" w:rsidRPr="001D460E" w:rsidRDefault="00C77EC1" w:rsidP="009F1155">
      <w:pPr>
        <w:pStyle w:val="CharacterName"/>
        <w:rPr>
          <w:rFonts w:cs="Baskerville"/>
          <w:i/>
        </w:rPr>
      </w:pPr>
      <w:r>
        <w:rPr>
          <w:rFonts w:cs="Baskerville"/>
          <w:smallCaps/>
        </w:rPr>
        <w:t>evangeline.</w:t>
      </w:r>
      <w:r w:rsidR="009F1155">
        <w:rPr>
          <w:rFonts w:cs="Baskerville"/>
          <w:smallCaps/>
        </w:rPr>
        <w:t xml:space="preserve"> </w:t>
      </w:r>
      <w:r w:rsidR="001D460E">
        <w:rPr>
          <w:rFonts w:cs="Baskerville"/>
          <w:i/>
        </w:rPr>
        <w:t>E.</w:t>
      </w:r>
    </w:p>
    <w:p w14:paraId="1A66B8F7" w14:textId="77777777" w:rsidR="000507EF" w:rsidRPr="000507EF" w:rsidRDefault="000507EF" w:rsidP="000507EF">
      <w:pPr>
        <w:rPr>
          <w:rFonts w:cs="Baskerville"/>
        </w:rPr>
      </w:pPr>
    </w:p>
    <w:p w14:paraId="367EEDE9" w14:textId="7C77B1F0" w:rsidR="000507EF" w:rsidRPr="001D460E" w:rsidRDefault="000507EF" w:rsidP="009F1155">
      <w:pPr>
        <w:pStyle w:val="CharacterName"/>
        <w:rPr>
          <w:rFonts w:cs="Baskerville"/>
          <w:i/>
        </w:rPr>
      </w:pPr>
      <w:r w:rsidRPr="009F1155">
        <w:rPr>
          <w:rFonts w:cs="Baskerville"/>
          <w:smallCaps/>
        </w:rPr>
        <w:t>omnes</w:t>
      </w:r>
      <w:r w:rsidR="009F1155">
        <w:rPr>
          <w:rFonts w:cs="Baskerville"/>
          <w:smallCaps/>
        </w:rPr>
        <w:t xml:space="preserve">. </w:t>
      </w:r>
      <w:r w:rsidR="001D460E">
        <w:rPr>
          <w:rFonts w:cs="Baskerville"/>
          <w:i/>
        </w:rPr>
        <w:t>E.</w:t>
      </w:r>
    </w:p>
    <w:p w14:paraId="3E79C3B5" w14:textId="77777777" w:rsidR="000507EF" w:rsidRPr="000507EF" w:rsidRDefault="000507EF" w:rsidP="000507EF">
      <w:pPr>
        <w:rPr>
          <w:rFonts w:cs="Baskerville"/>
        </w:rPr>
      </w:pPr>
    </w:p>
    <w:p w14:paraId="58EDB4D8" w14:textId="6FE04A77" w:rsidR="000507EF" w:rsidRPr="000507EF" w:rsidRDefault="00C77EC1" w:rsidP="009F1155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9F1155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There! It’s done!</w:t>
      </w:r>
    </w:p>
    <w:p w14:paraId="323FA946" w14:textId="77777777" w:rsidR="000507EF" w:rsidRPr="000507EF" w:rsidRDefault="000507EF" w:rsidP="000507EF">
      <w:pPr>
        <w:rPr>
          <w:rFonts w:cs="Baskerville"/>
        </w:rPr>
      </w:pPr>
    </w:p>
    <w:p w14:paraId="6FB328FC" w14:textId="16F232A2" w:rsidR="000507EF" w:rsidRPr="000507EF" w:rsidRDefault="000507EF" w:rsidP="009F1155">
      <w:pPr>
        <w:pStyle w:val="CharacterName"/>
        <w:rPr>
          <w:rFonts w:cs="Baskerville"/>
        </w:rPr>
      </w:pPr>
      <w:r w:rsidRPr="009F1155">
        <w:rPr>
          <w:rFonts w:cs="Baskerville"/>
          <w:smallCaps/>
        </w:rPr>
        <w:t>le blanc</w:t>
      </w:r>
      <w:r w:rsidR="009F1155">
        <w:rPr>
          <w:rFonts w:cs="Baskerville"/>
          <w:smallCaps/>
        </w:rPr>
        <w:t xml:space="preserve">. </w:t>
      </w:r>
      <w:r w:rsidR="001D460E">
        <w:rPr>
          <w:rFonts w:cs="Baskerville"/>
          <w:smallCaps/>
        </w:rPr>
        <w:t xml:space="preserve">                                             </w:t>
      </w:r>
      <w:r w:rsidRPr="000507EF">
        <w:rPr>
          <w:rFonts w:cs="Baskerville"/>
        </w:rPr>
        <w:t>And so you are. You’re man and wife.</w:t>
      </w:r>
    </w:p>
    <w:p w14:paraId="47383439" w14:textId="77777777" w:rsidR="000507EF" w:rsidRPr="000507EF" w:rsidRDefault="000507EF" w:rsidP="000507EF">
      <w:pPr>
        <w:rPr>
          <w:rFonts w:cs="Baskerville"/>
        </w:rPr>
      </w:pPr>
    </w:p>
    <w:p w14:paraId="52D9C4D3" w14:textId="1BF4D195" w:rsidR="000507EF" w:rsidRPr="000507EF" w:rsidRDefault="00434307" w:rsidP="009F1155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9F1155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I never was so happy in all my life.</w:t>
      </w:r>
    </w:p>
    <w:p w14:paraId="0760C093" w14:textId="77777777" w:rsidR="000507EF" w:rsidRPr="000507EF" w:rsidRDefault="000507EF" w:rsidP="000507EF">
      <w:pPr>
        <w:rPr>
          <w:rFonts w:cs="Baskerville"/>
        </w:rPr>
      </w:pPr>
    </w:p>
    <w:p w14:paraId="09910068" w14:textId="57D39E4A" w:rsidR="000507EF" w:rsidRPr="000507EF" w:rsidRDefault="000507EF" w:rsidP="009F1155">
      <w:pPr>
        <w:pStyle w:val="CharacterName"/>
        <w:rPr>
          <w:rFonts w:cs="Baskerville"/>
        </w:rPr>
      </w:pPr>
      <w:r w:rsidRPr="009F1155">
        <w:rPr>
          <w:rFonts w:cs="Baskerville"/>
          <w:smallCaps/>
        </w:rPr>
        <w:t>le blanc</w:t>
      </w:r>
      <w:r w:rsidR="009F1155">
        <w:rPr>
          <w:rFonts w:cs="Baskerville"/>
          <w:smallCaps/>
        </w:rPr>
        <w:t xml:space="preserve">. </w:t>
      </w:r>
      <w:r w:rsidR="001D460E">
        <w:rPr>
          <w:rFonts w:cs="Baskerville"/>
        </w:rPr>
        <w:t>Oh</w:t>
      </w:r>
      <w:r w:rsidRPr="000507EF">
        <w:rPr>
          <w:rFonts w:cs="Baskerville"/>
        </w:rPr>
        <w:t xml:space="preserve"> h</w:t>
      </w:r>
      <w:r w:rsidR="001D460E">
        <w:rPr>
          <w:rFonts w:cs="Baskerville"/>
        </w:rPr>
        <w:t>appiness! My weary task is done!</w:t>
      </w:r>
      <w:r w:rsidR="009F1155">
        <w:rPr>
          <w:rFonts w:cs="Baskerville"/>
        </w:rPr>
        <w:br/>
      </w:r>
      <w:r w:rsidRPr="000507EF">
        <w:rPr>
          <w:rFonts w:cs="Baskerville"/>
        </w:rPr>
        <w:t>Now for the will, the legacy I’ve won.</w:t>
      </w:r>
    </w:p>
    <w:p w14:paraId="5B70B7A0" w14:textId="77777777" w:rsidR="009F1155" w:rsidRDefault="009F1155" w:rsidP="000507EF">
      <w:pPr>
        <w:pStyle w:val="StageDirection"/>
        <w:rPr>
          <w:rFonts w:cs="Baskerville"/>
        </w:rPr>
      </w:pPr>
    </w:p>
    <w:p w14:paraId="1AC94A75" w14:textId="581316C0" w:rsidR="000507EF" w:rsidRPr="009F1155" w:rsidRDefault="000507EF" w:rsidP="001D460E">
      <w:pPr>
        <w:pStyle w:val="LyricStageDirection"/>
      </w:pPr>
      <w:r w:rsidRPr="009F1155">
        <w:t>(Hunts all over his body and in hat</w:t>
      </w:r>
      <w:r w:rsidR="001D460E">
        <w:t xml:space="preserve">. </w:t>
      </w:r>
      <w:proofErr w:type="gramStart"/>
      <w:r w:rsidR="001D460E">
        <w:t>Business</w:t>
      </w:r>
      <w:r w:rsidRPr="009F1155">
        <w:t xml:space="preserve"> of increasing agitation.</w:t>
      </w:r>
      <w:proofErr w:type="gramEnd"/>
      <w:r w:rsidRPr="009F1155">
        <w:t xml:space="preserve"> All interested.)</w:t>
      </w:r>
    </w:p>
    <w:p w14:paraId="4F9969F2" w14:textId="480D5527" w:rsidR="000507EF" w:rsidRPr="000507EF" w:rsidRDefault="009F1155" w:rsidP="000507EF">
      <w:pPr>
        <w:rPr>
          <w:rFonts w:cs="Baskerville"/>
        </w:rPr>
      </w:pPr>
      <w:r>
        <w:rPr>
          <w:rFonts w:cs="Baskerville"/>
        </w:rPr>
        <w:br/>
        <w:t>W</w:t>
      </w:r>
      <w:r w:rsidR="000507EF" w:rsidRPr="000507EF">
        <w:rPr>
          <w:rFonts w:cs="Baskerville"/>
        </w:rPr>
        <w:t>hy, wh</w:t>
      </w:r>
      <w:r w:rsidR="001D460E">
        <w:rPr>
          <w:rFonts w:cs="Baskerville"/>
        </w:rPr>
        <w:t>ere is it? It’s gone! Confusion! I</w:t>
      </w:r>
      <w:r w:rsidR="000507EF" w:rsidRPr="000507EF">
        <w:rPr>
          <w:rFonts w:cs="Baskerville"/>
        </w:rPr>
        <w:t>t was here.</w:t>
      </w:r>
    </w:p>
    <w:p w14:paraId="4B823D22" w14:textId="77777777" w:rsidR="000507EF" w:rsidRPr="000507EF" w:rsidRDefault="000507EF" w:rsidP="000507EF">
      <w:pPr>
        <w:rPr>
          <w:rFonts w:cs="Baskerville"/>
        </w:rPr>
      </w:pPr>
    </w:p>
    <w:p w14:paraId="4C8662AE" w14:textId="77777777" w:rsidR="00D56A8A" w:rsidRDefault="000507EF" w:rsidP="009F1155">
      <w:pPr>
        <w:pStyle w:val="CharacterName"/>
        <w:rPr>
          <w:rFonts w:cs="Baskerville"/>
        </w:rPr>
      </w:pPr>
      <w:r w:rsidRPr="009F1155">
        <w:rPr>
          <w:rFonts w:cs="Baskerville"/>
          <w:smallCaps/>
        </w:rPr>
        <w:t>omnes</w:t>
      </w:r>
      <w:r w:rsidR="009F1155">
        <w:rPr>
          <w:rFonts w:cs="Baskerville"/>
          <w:smallCaps/>
        </w:rPr>
        <w:t xml:space="preserve">. </w:t>
      </w:r>
      <w:r w:rsidRPr="000507EF">
        <w:rPr>
          <w:rFonts w:cs="Baskerville"/>
        </w:rPr>
        <w:t>What have you lost?</w:t>
      </w:r>
    </w:p>
    <w:p w14:paraId="7379D2EB" w14:textId="77777777" w:rsidR="00B81194" w:rsidRDefault="00B81194" w:rsidP="00D56A8A">
      <w:pPr>
        <w:pStyle w:val="LyricStageDirection"/>
      </w:pPr>
    </w:p>
    <w:p w14:paraId="2D96D22A" w14:textId="5A8483D4" w:rsidR="000507EF" w:rsidRDefault="001D460E" w:rsidP="00D56A8A">
      <w:pPr>
        <w:pStyle w:val="LyricStageDirection"/>
      </w:pPr>
      <w:r>
        <w:t>(Business</w:t>
      </w:r>
      <w:r w:rsidR="000507EF" w:rsidRPr="009F1155">
        <w:t xml:space="preserve"> of looking on floor.)</w:t>
      </w:r>
    </w:p>
    <w:p w14:paraId="239D7D01" w14:textId="77777777" w:rsidR="00B81194" w:rsidRPr="000507EF" w:rsidRDefault="00B81194" w:rsidP="00D56A8A">
      <w:pPr>
        <w:pStyle w:val="LyricStageDirection"/>
      </w:pPr>
    </w:p>
    <w:p w14:paraId="4CF91182" w14:textId="71F64041" w:rsidR="000507EF" w:rsidRPr="000507EF" w:rsidRDefault="000507EF" w:rsidP="009F1155">
      <w:pPr>
        <w:pStyle w:val="CharacterName"/>
        <w:rPr>
          <w:rFonts w:cs="Baskerville"/>
        </w:rPr>
      </w:pPr>
      <w:r w:rsidRPr="009F1155">
        <w:rPr>
          <w:rFonts w:cs="Baskerville"/>
          <w:smallCaps/>
        </w:rPr>
        <w:t>le blanc</w:t>
      </w:r>
      <w:r w:rsidR="009F1155">
        <w:rPr>
          <w:rFonts w:cs="Baskerville"/>
          <w:smallCaps/>
        </w:rPr>
        <w:t xml:space="preserve">. </w:t>
      </w:r>
      <w:r w:rsidRPr="000507EF">
        <w:rPr>
          <w:rFonts w:cs="Baskerville"/>
        </w:rPr>
        <w:t>Say, did any of you see a stray piece of paper, looking like a bill?</w:t>
      </w:r>
    </w:p>
    <w:p w14:paraId="0F0C035E" w14:textId="77777777" w:rsidR="009F1155" w:rsidRDefault="009F1155" w:rsidP="000507EF">
      <w:pPr>
        <w:pStyle w:val="StageDirection"/>
        <w:rPr>
          <w:rFonts w:cs="Baskerville"/>
        </w:rPr>
      </w:pPr>
    </w:p>
    <w:p w14:paraId="0A218D02" w14:textId="739D90B9" w:rsidR="000507EF" w:rsidRPr="009F1155" w:rsidRDefault="001D460E" w:rsidP="001D460E">
      <w:pPr>
        <w:pStyle w:val="LyricStageDirection"/>
      </w:pPr>
      <w:r>
        <w:t>(Sees it where Lone Fisherman</w:t>
      </w:r>
      <w:r w:rsidR="000507EF" w:rsidRPr="009F1155">
        <w:t xml:space="preserve"> has thrown it after lighting his pipe.)</w:t>
      </w:r>
    </w:p>
    <w:p w14:paraId="4B019D42" w14:textId="543EA9B2" w:rsidR="000507EF" w:rsidRPr="000507EF" w:rsidRDefault="009F1155" w:rsidP="000507EF">
      <w:pPr>
        <w:rPr>
          <w:rFonts w:cs="Baskerville"/>
        </w:rPr>
      </w:pPr>
      <w:r>
        <w:rPr>
          <w:rFonts w:cs="Baskerville"/>
        </w:rPr>
        <w:br/>
      </w:r>
      <w:r w:rsidR="000507EF" w:rsidRPr="000507EF">
        <w:rPr>
          <w:rFonts w:cs="Baskerville"/>
        </w:rPr>
        <w:t>It’s all burned up</w:t>
      </w:r>
      <w:r w:rsidR="001D460E">
        <w:rPr>
          <w:rFonts w:cs="Baskerville"/>
        </w:rPr>
        <w:t>, except the seal.</w:t>
      </w:r>
      <w:r>
        <w:rPr>
          <w:rFonts w:cs="Baskerville"/>
        </w:rPr>
        <w:br/>
      </w:r>
      <w:r w:rsidR="000507EF" w:rsidRPr="000507EF">
        <w:rPr>
          <w:rFonts w:cs="Baskerville"/>
        </w:rPr>
        <w:t>Set seal, my heart, set seal!</w:t>
      </w:r>
    </w:p>
    <w:p w14:paraId="17FACB8A" w14:textId="77777777" w:rsidR="000507EF" w:rsidRPr="000507EF" w:rsidRDefault="000507EF" w:rsidP="000507EF">
      <w:pPr>
        <w:rPr>
          <w:rFonts w:cs="Baskerville"/>
        </w:rPr>
      </w:pPr>
    </w:p>
    <w:p w14:paraId="1643B694" w14:textId="56F2930A" w:rsidR="000507EF" w:rsidRPr="000507EF" w:rsidRDefault="00434307" w:rsidP="009F1155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9F1155">
        <w:rPr>
          <w:rFonts w:cs="Baskerville"/>
          <w:smallCaps/>
        </w:rPr>
        <w:t xml:space="preserve"> </w:t>
      </w:r>
      <w:r w:rsidR="000507EF" w:rsidRPr="009F1155">
        <w:rPr>
          <w:rFonts w:cs="Baskerville"/>
          <w:i/>
        </w:rPr>
        <w:t>(C.)</w:t>
      </w:r>
      <w:r w:rsidR="009F1155">
        <w:rPr>
          <w:rFonts w:cs="Baskerville"/>
          <w:i/>
        </w:rPr>
        <w:t xml:space="preserve"> </w:t>
      </w:r>
      <w:proofErr w:type="spellStart"/>
      <w:r w:rsidR="000507EF" w:rsidRPr="000507EF">
        <w:rPr>
          <w:rFonts w:cs="Baskerville"/>
        </w:rPr>
        <w:t>Blanky</w:t>
      </w:r>
      <w:proofErr w:type="spellEnd"/>
      <w:r w:rsidR="000507EF" w:rsidRPr="000507EF">
        <w:rPr>
          <w:rFonts w:cs="Baskerville"/>
        </w:rPr>
        <w:t>, darling</w:t>
      </w:r>
      <w:r w:rsidR="001D460E">
        <w:rPr>
          <w:rFonts w:cs="Baskerville"/>
        </w:rPr>
        <w:t>,</w:t>
      </w:r>
      <w:r w:rsidR="000507EF" w:rsidRPr="000507EF">
        <w:rPr>
          <w:rFonts w:cs="Baskerville"/>
        </w:rPr>
        <w:t xml:space="preserve"> confide in me</w:t>
      </w:r>
      <w:r w:rsidR="001D460E">
        <w:rPr>
          <w:rFonts w:cs="Baskerville"/>
        </w:rPr>
        <w:t>.</w:t>
      </w:r>
      <w:r w:rsidR="009F1155">
        <w:rPr>
          <w:rFonts w:cs="Baskerville"/>
        </w:rPr>
        <w:br/>
      </w:r>
      <w:r w:rsidR="000507EF" w:rsidRPr="000507EF">
        <w:rPr>
          <w:rFonts w:cs="Baskerville"/>
        </w:rPr>
        <w:t>What’s got burned up?</w:t>
      </w:r>
    </w:p>
    <w:p w14:paraId="3EBFF799" w14:textId="77777777" w:rsidR="000507EF" w:rsidRPr="000507EF" w:rsidRDefault="000507EF" w:rsidP="000507EF">
      <w:pPr>
        <w:rPr>
          <w:rFonts w:cs="Baskerville"/>
        </w:rPr>
      </w:pPr>
    </w:p>
    <w:p w14:paraId="44E6C58C" w14:textId="4B5A9211" w:rsidR="000507EF" w:rsidRPr="000507EF" w:rsidRDefault="000507EF" w:rsidP="009F1155">
      <w:pPr>
        <w:pStyle w:val="CharacterName"/>
        <w:rPr>
          <w:rFonts w:cs="Baskerville"/>
        </w:rPr>
      </w:pPr>
      <w:r w:rsidRPr="009F1155">
        <w:rPr>
          <w:rFonts w:cs="Baskerville"/>
          <w:smallCaps/>
        </w:rPr>
        <w:t>le blanc</w:t>
      </w:r>
      <w:r w:rsidR="009F1155">
        <w:rPr>
          <w:rFonts w:cs="Baskerville"/>
          <w:smallCaps/>
        </w:rPr>
        <w:t xml:space="preserve">. </w:t>
      </w:r>
      <w:r w:rsidRPr="000507EF">
        <w:rPr>
          <w:rFonts w:cs="Baskerville"/>
        </w:rPr>
        <w:t>All! I’m a ruined man</w:t>
      </w:r>
      <w:r w:rsidR="001D460E">
        <w:rPr>
          <w:rFonts w:cs="Baskerville"/>
        </w:rPr>
        <w:t>.</w:t>
      </w:r>
      <w:r w:rsidR="009F1155">
        <w:rPr>
          <w:rFonts w:cs="Baskerville"/>
        </w:rPr>
        <w:br/>
      </w:r>
      <w:r w:rsidRPr="000507EF">
        <w:rPr>
          <w:rFonts w:cs="Baskerville"/>
        </w:rPr>
        <w:t>Repair this injury I never can</w:t>
      </w:r>
      <w:r w:rsidR="001D460E">
        <w:rPr>
          <w:rFonts w:cs="Baskerville"/>
        </w:rPr>
        <w:t>.</w:t>
      </w:r>
      <w:r w:rsidR="009F1155">
        <w:rPr>
          <w:rFonts w:cs="Baskerville"/>
        </w:rPr>
        <w:br/>
      </w:r>
      <w:r w:rsidRPr="000507EF">
        <w:rPr>
          <w:rFonts w:cs="Baskerville"/>
        </w:rPr>
        <w:t>Go</w:t>
      </w:r>
      <w:r w:rsidR="001D460E">
        <w:rPr>
          <w:rFonts w:cs="Baskerville"/>
        </w:rPr>
        <w:t>,</w:t>
      </w:r>
      <w:r w:rsidRPr="000507EF">
        <w:rPr>
          <w:rFonts w:cs="Baskerville"/>
        </w:rPr>
        <w:t xml:space="preserve"> Catherine</w:t>
      </w:r>
      <w:r w:rsidR="001D460E">
        <w:rPr>
          <w:rFonts w:cs="Baskerville"/>
        </w:rPr>
        <w:t>,</w:t>
      </w:r>
      <w:r w:rsidRPr="000507EF">
        <w:rPr>
          <w:rFonts w:cs="Baskerville"/>
        </w:rPr>
        <w:t xml:space="preserve"> I free you from your vows</w:t>
      </w:r>
      <w:r w:rsidR="001D460E">
        <w:rPr>
          <w:rFonts w:cs="Baskerville"/>
        </w:rPr>
        <w:t>.</w:t>
      </w:r>
      <w:r w:rsidR="009F1155">
        <w:rPr>
          <w:rFonts w:cs="Baskerville"/>
        </w:rPr>
        <w:br/>
      </w:r>
      <w:r w:rsidRPr="000507EF">
        <w:rPr>
          <w:rFonts w:cs="Baskerville"/>
        </w:rPr>
        <w:t>Fa</w:t>
      </w:r>
      <w:r w:rsidR="001D460E">
        <w:rPr>
          <w:rFonts w:cs="Baskerville"/>
        </w:rPr>
        <w:t xml:space="preserve">rewell, </w:t>
      </w:r>
      <w:r w:rsidRPr="000507EF">
        <w:rPr>
          <w:rFonts w:cs="Baskerville"/>
        </w:rPr>
        <w:t>sweet maid</w:t>
      </w:r>
      <w:r w:rsidR="001D460E">
        <w:rPr>
          <w:rFonts w:cs="Baskerville"/>
        </w:rPr>
        <w:t>,</w:t>
      </w:r>
      <w:r w:rsidRPr="000507EF">
        <w:rPr>
          <w:rFonts w:cs="Baskerville"/>
        </w:rPr>
        <w:t xml:space="preserve"> who was to have been my spouse.</w:t>
      </w:r>
      <w:r w:rsidR="009F1155">
        <w:rPr>
          <w:rFonts w:cs="Baskerville"/>
        </w:rPr>
        <w:br/>
      </w:r>
      <w:r w:rsidRPr="000507EF">
        <w:rPr>
          <w:rFonts w:cs="Baskerville"/>
        </w:rPr>
        <w:t>I’m a pauper!</w:t>
      </w:r>
    </w:p>
    <w:p w14:paraId="64355955" w14:textId="77777777" w:rsidR="000507EF" w:rsidRPr="000507EF" w:rsidRDefault="000507EF" w:rsidP="000507EF">
      <w:pPr>
        <w:rPr>
          <w:rFonts w:cs="Baskerville"/>
        </w:rPr>
      </w:pPr>
    </w:p>
    <w:p w14:paraId="19055EA4" w14:textId="022B8E24" w:rsidR="000507EF" w:rsidRPr="000507EF" w:rsidRDefault="00434307" w:rsidP="009F1155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9F1155">
        <w:rPr>
          <w:rFonts w:cs="Baskerville"/>
          <w:smallCaps/>
        </w:rPr>
        <w:t xml:space="preserve"> </w:t>
      </w:r>
      <w:r w:rsidR="001D460E">
        <w:rPr>
          <w:rFonts w:cs="Baskerville"/>
          <w:i/>
        </w:rPr>
        <w:t>(</w:t>
      </w:r>
      <w:proofErr w:type="gramStart"/>
      <w:r w:rsidR="001D460E">
        <w:rPr>
          <w:rFonts w:cs="Baskerville"/>
          <w:i/>
        </w:rPr>
        <w:t>screams</w:t>
      </w:r>
      <w:proofErr w:type="gramEnd"/>
      <w:r w:rsidR="000507EF" w:rsidRPr="009F1155">
        <w:rPr>
          <w:rFonts w:cs="Baskerville"/>
          <w:i/>
        </w:rPr>
        <w:t>)</w:t>
      </w:r>
      <w:r w:rsidR="00D56A8A">
        <w:rPr>
          <w:rFonts w:cs="Baskerville"/>
          <w:i/>
        </w:rPr>
        <w:br/>
        <w:t xml:space="preserve">                          </w:t>
      </w:r>
      <w:r w:rsidR="001D460E">
        <w:rPr>
          <w:rFonts w:cs="Baskerville"/>
        </w:rPr>
        <w:t>A papa</w:t>
      </w:r>
      <w:proofErr w:type="gramStart"/>
      <w:r w:rsidR="001D460E">
        <w:rPr>
          <w:rFonts w:cs="Baskerville"/>
        </w:rPr>
        <w:t>?!</w:t>
      </w:r>
      <w:proofErr w:type="gramEnd"/>
    </w:p>
    <w:p w14:paraId="7E0C8AF2" w14:textId="77777777" w:rsidR="000507EF" w:rsidRPr="000507EF" w:rsidRDefault="000507EF" w:rsidP="000507EF">
      <w:pPr>
        <w:rPr>
          <w:rFonts w:cs="Baskerville"/>
        </w:rPr>
      </w:pPr>
    </w:p>
    <w:p w14:paraId="301C2DA6" w14:textId="3F22DF4A" w:rsidR="000507EF" w:rsidRPr="000507EF" w:rsidRDefault="000507EF" w:rsidP="009F1155">
      <w:pPr>
        <w:pStyle w:val="CharacterName"/>
        <w:rPr>
          <w:rFonts w:cs="Baskerville"/>
        </w:rPr>
      </w:pPr>
      <w:r w:rsidRPr="009F1155">
        <w:rPr>
          <w:rFonts w:cs="Baskerville"/>
          <w:smallCaps/>
        </w:rPr>
        <w:t>le blanc</w:t>
      </w:r>
      <w:r w:rsidR="009F1155">
        <w:rPr>
          <w:rFonts w:cs="Baskerville"/>
          <w:smallCaps/>
        </w:rPr>
        <w:t xml:space="preserve">. </w:t>
      </w:r>
      <w:r w:rsidR="001D460E">
        <w:rPr>
          <w:rFonts w:cs="Baskerville"/>
        </w:rPr>
        <w:t>No! No! Have</w:t>
      </w:r>
      <w:r w:rsidRPr="000507EF">
        <w:rPr>
          <w:rFonts w:cs="Baskerville"/>
        </w:rPr>
        <w:t>n’t I enough trouble without a lot</w:t>
      </w:r>
      <w:r w:rsidR="001D460E">
        <w:rPr>
          <w:rFonts w:cs="Baskerville"/>
        </w:rPr>
        <w:br/>
      </w:r>
      <w:proofErr w:type="gramStart"/>
      <w:r w:rsidR="001D460E">
        <w:rPr>
          <w:rFonts w:cs="Baskerville"/>
        </w:rPr>
        <w:t>Of</w:t>
      </w:r>
      <w:proofErr w:type="gramEnd"/>
      <w:r w:rsidR="001D460E">
        <w:rPr>
          <w:rFonts w:cs="Baskerville"/>
        </w:rPr>
        <w:t xml:space="preserve"> kids? </w:t>
      </w:r>
      <w:r w:rsidRPr="000507EF">
        <w:rPr>
          <w:rFonts w:cs="Baskerville"/>
        </w:rPr>
        <w:t xml:space="preserve">A pauper—both in </w:t>
      </w:r>
      <w:r w:rsidRPr="00D56A8A">
        <w:rPr>
          <w:rFonts w:cs="Baskerville"/>
          <w:i/>
        </w:rPr>
        <w:t>will</w:t>
      </w:r>
      <w:r w:rsidRPr="000507EF">
        <w:rPr>
          <w:rFonts w:cs="Baskerville"/>
        </w:rPr>
        <w:t xml:space="preserve"> and </w:t>
      </w:r>
      <w:r w:rsidRPr="00D56A8A">
        <w:rPr>
          <w:rFonts w:cs="Baskerville"/>
          <w:i/>
        </w:rPr>
        <w:t>deed</w:t>
      </w:r>
      <w:r w:rsidRPr="000507EF">
        <w:rPr>
          <w:rFonts w:cs="Baskerville"/>
        </w:rPr>
        <w:t>.</w:t>
      </w:r>
    </w:p>
    <w:p w14:paraId="44100F3F" w14:textId="77777777" w:rsidR="000507EF" w:rsidRPr="000507EF" w:rsidRDefault="000507EF" w:rsidP="000507EF">
      <w:pPr>
        <w:rPr>
          <w:rFonts w:cs="Baskerville"/>
        </w:rPr>
      </w:pPr>
    </w:p>
    <w:p w14:paraId="61AD431F" w14:textId="757D8968" w:rsidR="000507EF" w:rsidRPr="000507EF" w:rsidRDefault="00434307" w:rsidP="009F1155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9F1155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What</w:t>
      </w:r>
      <w:r w:rsidR="001D460E">
        <w:rPr>
          <w:rFonts w:cs="Baskerville"/>
        </w:rPr>
        <w:t>,</w:t>
      </w:r>
      <w:r w:rsidR="000507EF" w:rsidRPr="000507EF">
        <w:rPr>
          <w:rFonts w:cs="Baskerville"/>
        </w:rPr>
        <w:t xml:space="preserve"> give you up in this your hour of need</w:t>
      </w:r>
      <w:r w:rsidR="001D460E">
        <w:rPr>
          <w:rFonts w:cs="Baskerville"/>
        </w:rPr>
        <w:t>?</w:t>
      </w:r>
      <w:r w:rsidR="009F1155">
        <w:rPr>
          <w:rFonts w:cs="Baskerville"/>
        </w:rPr>
        <w:br/>
      </w:r>
      <w:r w:rsidR="000507EF" w:rsidRPr="000507EF">
        <w:rPr>
          <w:rFonts w:cs="Baskerville"/>
        </w:rPr>
        <w:t>Do you think</w:t>
      </w:r>
      <w:r w:rsidR="001D460E">
        <w:rPr>
          <w:rFonts w:cs="Baskerville"/>
        </w:rPr>
        <w:t xml:space="preserve">, Le B., </w:t>
      </w:r>
      <w:r w:rsidR="000507EF" w:rsidRPr="000507EF">
        <w:rPr>
          <w:rFonts w:cs="Baskerville"/>
        </w:rPr>
        <w:t>because you are a pauper</w:t>
      </w:r>
      <w:r w:rsidR="009F1155">
        <w:rPr>
          <w:rFonts w:cs="Baskerville"/>
        </w:rPr>
        <w:br/>
      </w:r>
      <w:r w:rsidR="000507EF" w:rsidRPr="000507EF">
        <w:rPr>
          <w:rFonts w:cs="Baskerville"/>
        </w:rPr>
        <w:t>I could leave you now</w:t>
      </w:r>
      <w:r w:rsidR="001D460E">
        <w:rPr>
          <w:rFonts w:cs="Baskerville"/>
        </w:rPr>
        <w:t xml:space="preserve">? </w:t>
      </w:r>
      <w:proofErr w:type="gramStart"/>
      <w:r w:rsidR="001D460E">
        <w:rPr>
          <w:rFonts w:cs="Baskerville"/>
        </w:rPr>
        <w:t>. .</w:t>
      </w:r>
      <w:proofErr w:type="gramEnd"/>
      <w:r w:rsidR="001D460E">
        <w:rPr>
          <w:rFonts w:cs="Baskerville"/>
        </w:rPr>
        <w:t xml:space="preserve"> . You know me not.</w:t>
      </w:r>
      <w:r w:rsidR="009F1155">
        <w:rPr>
          <w:rFonts w:cs="Baskerville"/>
        </w:rPr>
        <w:br/>
      </w:r>
      <w:r w:rsidR="000507EF" w:rsidRPr="000507EF">
        <w:rPr>
          <w:rFonts w:cs="Baskerville"/>
        </w:rPr>
        <w:t>Ten thousand times, no!</w:t>
      </w:r>
    </w:p>
    <w:p w14:paraId="4EF4EED4" w14:textId="77777777" w:rsidR="000507EF" w:rsidRPr="000507EF" w:rsidRDefault="000507EF" w:rsidP="000507EF">
      <w:pPr>
        <w:rPr>
          <w:rFonts w:cs="Baskerville"/>
        </w:rPr>
      </w:pPr>
    </w:p>
    <w:p w14:paraId="257B0A71" w14:textId="4B56B8A5" w:rsidR="000507EF" w:rsidRPr="009F1155" w:rsidRDefault="000507EF" w:rsidP="001D460E">
      <w:pPr>
        <w:pStyle w:val="LyricStageDirection"/>
      </w:pPr>
      <w:r w:rsidRPr="009F1155">
        <w:t>(</w:t>
      </w:r>
      <w:r w:rsidR="001D460E">
        <w:t>Business: Catherine s</w:t>
      </w:r>
      <w:r w:rsidRPr="009F1155">
        <w:t xml:space="preserve">winging dress train round striking </w:t>
      </w:r>
      <w:r w:rsidR="001D460E">
        <w:t>Captain,</w:t>
      </w:r>
      <w:r w:rsidR="001054B5">
        <w:t xml:space="preserve"> </w:t>
      </w:r>
      <w:r w:rsidRPr="009F1155">
        <w:t>and he falls down.)</w:t>
      </w:r>
    </w:p>
    <w:p w14:paraId="7C4C5934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63F12FD7" w14:textId="48D26AC4" w:rsidR="000507EF" w:rsidRPr="000507EF" w:rsidRDefault="001054B5" w:rsidP="009F1155">
      <w:pPr>
        <w:pStyle w:val="CharacterName"/>
        <w:rPr>
          <w:rFonts w:cs="Baskerville"/>
        </w:rPr>
      </w:pPr>
      <w:r>
        <w:rPr>
          <w:rFonts w:cs="Baskerville"/>
          <w:smallCaps/>
        </w:rPr>
        <w:t xml:space="preserve">captain. </w:t>
      </w:r>
      <w:r w:rsidR="000507EF" w:rsidRPr="000507EF">
        <w:rPr>
          <w:rFonts w:cs="Baskerville"/>
        </w:rPr>
        <w:t>I m</w:t>
      </w:r>
      <w:r w:rsidR="001D460E">
        <w:rPr>
          <w:rFonts w:cs="Baskerville"/>
        </w:rPr>
        <w:t xml:space="preserve">ust have struck der wrong </w:t>
      </w:r>
      <w:proofErr w:type="gramStart"/>
      <w:r w:rsidR="001D460E">
        <w:rPr>
          <w:rFonts w:cs="Baskerville"/>
        </w:rPr>
        <w:t>train.</w:t>
      </w:r>
      <w:proofErr w:type="gramEnd"/>
      <w:r w:rsidR="001D460E">
        <w:rPr>
          <w:rFonts w:cs="Baskerville"/>
        </w:rPr>
        <w:t xml:space="preserve"> . . .</w:t>
      </w:r>
    </w:p>
    <w:p w14:paraId="36C541F1" w14:textId="77777777" w:rsidR="000507EF" w:rsidRPr="000507EF" w:rsidRDefault="000507EF" w:rsidP="000507EF">
      <w:pPr>
        <w:rPr>
          <w:rFonts w:cs="Baskerville"/>
        </w:rPr>
      </w:pPr>
    </w:p>
    <w:p w14:paraId="758A6A11" w14:textId="2FCCB127" w:rsidR="000507EF" w:rsidRPr="000507EF" w:rsidRDefault="00434307" w:rsidP="00D56A8A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9F1155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Yes, this is the expr</w:t>
      </w:r>
      <w:r w:rsidR="001D460E">
        <w:rPr>
          <w:rFonts w:cs="Baskerville"/>
        </w:rPr>
        <w:t xml:space="preserve">ess </w:t>
      </w:r>
      <w:proofErr w:type="gramStart"/>
      <w:r w:rsidR="001D460E">
        <w:rPr>
          <w:rFonts w:cs="Baskerville"/>
        </w:rPr>
        <w:t>train.</w:t>
      </w:r>
      <w:proofErr w:type="gramEnd"/>
      <w:r w:rsidR="001D460E">
        <w:rPr>
          <w:rFonts w:cs="Baskerville"/>
        </w:rPr>
        <w:t xml:space="preserve"> . . .</w:t>
      </w:r>
      <w:r w:rsidR="00D56A8A">
        <w:rPr>
          <w:rFonts w:cs="Baskerville"/>
        </w:rPr>
        <w:br/>
      </w:r>
      <w:r w:rsidR="000507EF" w:rsidRPr="000507EF">
        <w:rPr>
          <w:rFonts w:cs="Baskerville"/>
        </w:rPr>
        <w:t>Ah! Le Blanc</w:t>
      </w:r>
      <w:r w:rsidR="001D460E">
        <w:rPr>
          <w:rFonts w:cs="Baskerville"/>
        </w:rPr>
        <w:t>,</w:t>
      </w:r>
      <w:r w:rsidR="000507EF" w:rsidRPr="000507EF">
        <w:rPr>
          <w:rFonts w:cs="Baskerville"/>
        </w:rPr>
        <w:t xml:space="preserve"> I have </w:t>
      </w:r>
      <w:r w:rsidR="00292DB4">
        <w:rPr>
          <w:rFonts w:cs="Baskerville"/>
        </w:rPr>
        <w:t>cash</w:t>
      </w:r>
      <w:r w:rsidR="000507EF" w:rsidRPr="000507EF">
        <w:rPr>
          <w:rFonts w:cs="Baskerville"/>
        </w:rPr>
        <w:t xml:space="preserve"> for two</w:t>
      </w:r>
      <w:r w:rsidR="00292DB4">
        <w:rPr>
          <w:rFonts w:cs="Baskerville"/>
        </w:rPr>
        <w:t>.</w:t>
      </w:r>
      <w:r w:rsidR="00D56A8A">
        <w:rPr>
          <w:rFonts w:cs="Baskerville"/>
        </w:rPr>
        <w:br/>
      </w:r>
      <w:r w:rsidR="000507EF" w:rsidRPr="000507EF">
        <w:rPr>
          <w:rFonts w:cs="Baskerville"/>
        </w:rPr>
        <w:t>What’s mine is yours!</w:t>
      </w:r>
    </w:p>
    <w:p w14:paraId="5A1405D6" w14:textId="77777777" w:rsidR="000507EF" w:rsidRPr="000507EF" w:rsidRDefault="000507EF" w:rsidP="000507EF">
      <w:pPr>
        <w:rPr>
          <w:rFonts w:cs="Baskerville"/>
        </w:rPr>
      </w:pPr>
    </w:p>
    <w:p w14:paraId="62382C5E" w14:textId="48D33CF0" w:rsidR="000507EF" w:rsidRPr="000507EF" w:rsidRDefault="000507EF" w:rsidP="009F1155">
      <w:pPr>
        <w:pStyle w:val="CharacterName"/>
        <w:rPr>
          <w:rFonts w:cs="Baskerville"/>
        </w:rPr>
      </w:pPr>
      <w:r w:rsidRPr="009F1155">
        <w:rPr>
          <w:rFonts w:cs="Baskerville"/>
          <w:smallCaps/>
        </w:rPr>
        <w:t>le blanc</w:t>
      </w:r>
      <w:r w:rsidR="009F1155">
        <w:rPr>
          <w:rFonts w:cs="Baskerville"/>
          <w:smallCaps/>
        </w:rPr>
        <w:t xml:space="preserve">. </w:t>
      </w:r>
      <w:r w:rsidRPr="000507EF">
        <w:rPr>
          <w:rFonts w:cs="Baskerville"/>
        </w:rPr>
        <w:t>How much have you got?</w:t>
      </w:r>
    </w:p>
    <w:p w14:paraId="200AFE46" w14:textId="77777777" w:rsidR="000507EF" w:rsidRPr="000507EF" w:rsidRDefault="000507EF" w:rsidP="000507EF">
      <w:pPr>
        <w:rPr>
          <w:rFonts w:cs="Baskerville"/>
        </w:rPr>
      </w:pPr>
    </w:p>
    <w:p w14:paraId="2C818CD7" w14:textId="60FC4FD6" w:rsidR="000507EF" w:rsidRPr="000507EF" w:rsidRDefault="00434307" w:rsidP="009F1155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9F1155">
        <w:rPr>
          <w:rFonts w:cs="Baskerville"/>
          <w:smallCaps/>
        </w:rPr>
        <w:t xml:space="preserve"> </w:t>
      </w:r>
      <w:proofErr w:type="gramStart"/>
      <w:r w:rsidR="00292DB4">
        <w:rPr>
          <w:rFonts w:cs="Baskerville"/>
        </w:rPr>
        <w:t>Three and two pence half</w:t>
      </w:r>
      <w:r w:rsidR="000507EF" w:rsidRPr="000507EF">
        <w:rPr>
          <w:rFonts w:cs="Baskerville"/>
        </w:rPr>
        <w:t>penny.</w:t>
      </w:r>
      <w:proofErr w:type="gramEnd"/>
    </w:p>
    <w:p w14:paraId="0104F105" w14:textId="77777777" w:rsidR="000507EF" w:rsidRPr="000507EF" w:rsidRDefault="000507EF" w:rsidP="000507EF">
      <w:pPr>
        <w:rPr>
          <w:rFonts w:cs="Baskerville"/>
        </w:rPr>
      </w:pPr>
    </w:p>
    <w:p w14:paraId="3133FF67" w14:textId="0489B75F" w:rsidR="000507EF" w:rsidRPr="000507EF" w:rsidRDefault="000507EF" w:rsidP="009F1155">
      <w:pPr>
        <w:pStyle w:val="CharacterName"/>
        <w:rPr>
          <w:rFonts w:cs="Baskerville"/>
        </w:rPr>
      </w:pPr>
      <w:r w:rsidRPr="009F1155">
        <w:rPr>
          <w:rFonts w:cs="Baskerville"/>
          <w:smallCaps/>
        </w:rPr>
        <w:t>le blanc</w:t>
      </w:r>
      <w:r w:rsidR="009F1155">
        <w:rPr>
          <w:rFonts w:cs="Baskerville"/>
          <w:smallCaps/>
        </w:rPr>
        <w:t xml:space="preserve">. </w:t>
      </w:r>
      <w:r w:rsidR="00292DB4">
        <w:rPr>
          <w:rFonts w:cs="Baskerville"/>
        </w:rPr>
        <w:t xml:space="preserve">I live again through </w:t>
      </w:r>
      <w:proofErr w:type="gramStart"/>
      <w:r w:rsidR="00292DB4">
        <w:rPr>
          <w:rFonts w:cs="Baskerville"/>
        </w:rPr>
        <w:t>you.</w:t>
      </w:r>
      <w:proofErr w:type="gramEnd"/>
      <w:r w:rsidR="00292DB4">
        <w:rPr>
          <w:rFonts w:cs="Baskerville"/>
        </w:rPr>
        <w:t xml:space="preserve"> . . .</w:t>
      </w:r>
    </w:p>
    <w:p w14:paraId="32D9D51B" w14:textId="77777777" w:rsidR="000507EF" w:rsidRPr="000507EF" w:rsidRDefault="000507EF" w:rsidP="000507EF">
      <w:pPr>
        <w:rPr>
          <w:rFonts w:cs="Baskerville"/>
        </w:rPr>
      </w:pPr>
    </w:p>
    <w:p w14:paraId="69D1399C" w14:textId="480C00EE" w:rsidR="000507EF" w:rsidRPr="009F1155" w:rsidRDefault="00292DB4" w:rsidP="00292DB4">
      <w:pPr>
        <w:pStyle w:val="LyricStageDirection"/>
      </w:pPr>
      <w:r>
        <w:t>(Three</w:t>
      </w:r>
      <w:r w:rsidR="000507EF" w:rsidRPr="009F1155">
        <w:t xml:space="preserve"> slaps for salute</w:t>
      </w:r>
      <w:r>
        <w:t xml:space="preserve">. Enter </w:t>
      </w:r>
      <w:r w:rsidRPr="009F1155">
        <w:t>King and Queen</w:t>
      </w:r>
      <w:r>
        <w:t xml:space="preserve"> L.U.</w:t>
      </w:r>
      <w:r w:rsidR="000507EF" w:rsidRPr="009F1155">
        <w:t>E.)</w:t>
      </w:r>
    </w:p>
    <w:p w14:paraId="1A9BF67B" w14:textId="77777777" w:rsidR="000507EF" w:rsidRPr="000507EF" w:rsidRDefault="000507EF" w:rsidP="000507EF">
      <w:pPr>
        <w:pStyle w:val="LongStageDirection"/>
        <w:rPr>
          <w:rFonts w:cs="Baskerville"/>
        </w:rPr>
      </w:pPr>
    </w:p>
    <w:p w14:paraId="2B68C990" w14:textId="1A860920" w:rsidR="000507EF" w:rsidRPr="000507EF" w:rsidRDefault="00C77EC1" w:rsidP="009F1155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9F1155">
        <w:rPr>
          <w:rFonts w:cs="Baskerville"/>
          <w:smallCaps/>
        </w:rPr>
        <w:t xml:space="preserve"> </w:t>
      </w:r>
      <w:r w:rsidR="00292DB4">
        <w:rPr>
          <w:rFonts w:cs="Baskerville"/>
        </w:rPr>
        <w:t>Great m</w:t>
      </w:r>
      <w:r w:rsidR="000507EF" w:rsidRPr="000507EF">
        <w:rPr>
          <w:rFonts w:cs="Baskerville"/>
        </w:rPr>
        <w:t>onarch, how can we ever thank you?</w:t>
      </w:r>
    </w:p>
    <w:p w14:paraId="6E09642A" w14:textId="77777777" w:rsidR="000507EF" w:rsidRPr="000507EF" w:rsidRDefault="000507EF" w:rsidP="000507EF">
      <w:pPr>
        <w:rPr>
          <w:rFonts w:cs="Baskerville"/>
        </w:rPr>
      </w:pPr>
    </w:p>
    <w:p w14:paraId="07DF0AA1" w14:textId="3D13A556" w:rsidR="000507EF" w:rsidRPr="000507EF" w:rsidRDefault="000507EF" w:rsidP="009F1155">
      <w:pPr>
        <w:pStyle w:val="CharacterName"/>
        <w:rPr>
          <w:rFonts w:cs="Baskerville"/>
        </w:rPr>
      </w:pPr>
      <w:r w:rsidRPr="009F1155">
        <w:rPr>
          <w:rFonts w:cs="Baskerville"/>
          <w:smallCaps/>
        </w:rPr>
        <w:t>king</w:t>
      </w:r>
      <w:r w:rsidR="009F1155">
        <w:rPr>
          <w:rFonts w:cs="Baskerville"/>
          <w:smallCaps/>
        </w:rPr>
        <w:t xml:space="preserve">. </w:t>
      </w:r>
      <w:r w:rsidRPr="000507EF">
        <w:rPr>
          <w:rFonts w:cs="Baskerville"/>
        </w:rPr>
        <w:t>Cha</w:t>
      </w:r>
      <w:r w:rsidR="00292DB4">
        <w:rPr>
          <w:rFonts w:cs="Baskerville"/>
        </w:rPr>
        <w:t>rming creature, by allowing me . . .</w:t>
      </w:r>
      <w:r w:rsidR="009F1155">
        <w:rPr>
          <w:rFonts w:cs="Baskerville"/>
        </w:rPr>
        <w:t xml:space="preserve"> </w:t>
      </w:r>
      <w:r w:rsidRPr="009F1155">
        <w:rPr>
          <w:rFonts w:cs="Baskerville"/>
          <w:i/>
        </w:rPr>
        <w:t>(attempting to kiss her</w:t>
      </w:r>
      <w:r w:rsidR="00292DB4">
        <w:rPr>
          <w:rFonts w:cs="Baskerville"/>
          <w:i/>
        </w:rPr>
        <w:t>)</w:t>
      </w:r>
    </w:p>
    <w:p w14:paraId="12A77465" w14:textId="77777777" w:rsidR="000507EF" w:rsidRPr="000507EF" w:rsidRDefault="000507EF" w:rsidP="000507EF">
      <w:pPr>
        <w:rPr>
          <w:rFonts w:cs="Baskerville"/>
        </w:rPr>
      </w:pPr>
    </w:p>
    <w:p w14:paraId="67E9D71A" w14:textId="35BAB8DF" w:rsidR="000507EF" w:rsidRPr="000507EF" w:rsidRDefault="00FF0386" w:rsidP="009F1155">
      <w:pPr>
        <w:pStyle w:val="CharacterName"/>
        <w:rPr>
          <w:rFonts w:cs="Baskerville"/>
        </w:rPr>
      </w:pPr>
      <w:r>
        <w:rPr>
          <w:rFonts w:cs="Baskerville"/>
          <w:smallCaps/>
        </w:rPr>
        <w:t>gabriel.</w:t>
      </w:r>
      <w:r w:rsidR="00292DB4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>Excuse me, sire, but this young lady belongs to me.</w:t>
      </w:r>
    </w:p>
    <w:p w14:paraId="10EDED2B" w14:textId="77777777" w:rsidR="000507EF" w:rsidRPr="000507EF" w:rsidRDefault="000507EF" w:rsidP="000507EF">
      <w:pPr>
        <w:rPr>
          <w:rFonts w:cs="Baskerville"/>
        </w:rPr>
      </w:pPr>
    </w:p>
    <w:p w14:paraId="61248302" w14:textId="2A334C9F" w:rsidR="000507EF" w:rsidRPr="000507EF" w:rsidRDefault="000507EF" w:rsidP="009F1155">
      <w:pPr>
        <w:pStyle w:val="CharacterName"/>
        <w:rPr>
          <w:rFonts w:cs="Baskerville"/>
        </w:rPr>
      </w:pPr>
      <w:r w:rsidRPr="009F1155">
        <w:rPr>
          <w:rFonts w:cs="Baskerville"/>
          <w:smallCaps/>
        </w:rPr>
        <w:t>king</w:t>
      </w:r>
      <w:r w:rsidR="009F1155">
        <w:rPr>
          <w:rFonts w:cs="Baskerville"/>
          <w:smallCaps/>
        </w:rPr>
        <w:t xml:space="preserve">. </w:t>
      </w:r>
      <w:r w:rsidRPr="000507EF">
        <w:rPr>
          <w:rFonts w:cs="Baskerville"/>
        </w:rPr>
        <w:t>Do</w:t>
      </w:r>
      <w:r w:rsidR="00292DB4">
        <w:rPr>
          <w:rFonts w:cs="Baskerville"/>
        </w:rPr>
        <w:t>n’t say anything, I implore you.</w:t>
      </w:r>
      <w:r w:rsidR="009F1155">
        <w:rPr>
          <w:rFonts w:cs="Baskerville"/>
        </w:rPr>
        <w:br/>
      </w:r>
      <w:r w:rsidRPr="000507EF">
        <w:rPr>
          <w:rFonts w:cs="Baskerville"/>
        </w:rPr>
        <w:t>Only leave my kingdom quickly, I conjure you.</w:t>
      </w:r>
      <w:r w:rsidR="009F1155">
        <w:rPr>
          <w:rFonts w:cs="Baskerville"/>
        </w:rPr>
        <w:br/>
      </w:r>
      <w:r w:rsidRPr="000507EF">
        <w:rPr>
          <w:rFonts w:cs="Baskerville"/>
        </w:rPr>
        <w:t>I’ll send the lovers home by balloon,</w:t>
      </w:r>
      <w:r w:rsidR="009F1155">
        <w:rPr>
          <w:rFonts w:cs="Baskerville"/>
        </w:rPr>
        <w:br/>
      </w:r>
      <w:proofErr w:type="gramStart"/>
      <w:r w:rsidRPr="000507EF">
        <w:rPr>
          <w:rFonts w:cs="Baskerville"/>
        </w:rPr>
        <w:t>And</w:t>
      </w:r>
      <w:proofErr w:type="gramEnd"/>
      <w:r w:rsidRPr="000507EF">
        <w:rPr>
          <w:rFonts w:cs="Baskerville"/>
        </w:rPr>
        <w:t xml:space="preserve"> you can take a ship. Haul down that</w:t>
      </w:r>
      <w:r w:rsidR="009F1155">
        <w:rPr>
          <w:rFonts w:cs="Baskerville"/>
        </w:rPr>
        <w:t xml:space="preserve"> </w:t>
      </w:r>
      <w:r w:rsidRPr="000507EF">
        <w:rPr>
          <w:rFonts w:cs="Baskerville"/>
        </w:rPr>
        <w:t>balloon.</w:t>
      </w:r>
    </w:p>
    <w:p w14:paraId="50C2D072" w14:textId="77777777" w:rsidR="000507EF" w:rsidRDefault="000507EF" w:rsidP="000507EF">
      <w:pPr>
        <w:rPr>
          <w:rFonts w:cs="Baskerville"/>
        </w:rPr>
      </w:pPr>
    </w:p>
    <w:p w14:paraId="3838AD61" w14:textId="1321EC7C" w:rsidR="00292DB4" w:rsidRPr="000507EF" w:rsidRDefault="00292DB4" w:rsidP="007B7A6C">
      <w:pPr>
        <w:pStyle w:val="LyricStageDirection"/>
        <w:tabs>
          <w:tab w:val="center" w:pos="4680"/>
        </w:tabs>
        <w:ind w:left="0"/>
        <w:jc w:val="center"/>
      </w:pPr>
      <w:r>
        <w:t xml:space="preserve">ACT 2 </w:t>
      </w:r>
      <w:proofErr w:type="gramStart"/>
      <w:r>
        <w:t>FINALE</w:t>
      </w:r>
      <w:proofErr w:type="gramEnd"/>
      <w:r w:rsidRPr="000507EF">
        <w:t xml:space="preserve">: </w:t>
      </w:r>
      <w:r>
        <w:t>“</w:t>
      </w:r>
      <w:r w:rsidRPr="000507EF">
        <w:t>She’s Acquitted</w:t>
      </w:r>
      <w:r>
        <w:t>”</w:t>
      </w:r>
    </w:p>
    <w:p w14:paraId="71604525" w14:textId="77777777" w:rsidR="00292DB4" w:rsidRPr="00717850" w:rsidRDefault="00292DB4" w:rsidP="00292DB4">
      <w:pPr>
        <w:rPr>
          <w:rFonts w:cs="Baskerville"/>
        </w:rPr>
      </w:pPr>
    </w:p>
    <w:p w14:paraId="1549844C" w14:textId="6AD3E681" w:rsidR="00292DB4" w:rsidRPr="00717850" w:rsidRDefault="00292DB4" w:rsidP="00292DB4">
      <w:pPr>
        <w:pStyle w:val="CharacterName"/>
        <w:rPr>
          <w:rFonts w:cs="Baskerville"/>
        </w:rPr>
      </w:pPr>
      <w:r w:rsidRPr="00717850">
        <w:rPr>
          <w:rFonts w:cs="Baskerville"/>
        </w:rPr>
        <w:t>[</w:t>
      </w:r>
      <w:r>
        <w:rPr>
          <w:rFonts w:cs="Baskerville"/>
          <w:smallCaps/>
        </w:rPr>
        <w:t>evangeline</w:t>
      </w:r>
      <w:r w:rsidRPr="00717850">
        <w:rPr>
          <w:rFonts w:cs="Baskerville"/>
        </w:rPr>
        <w:t>].</w:t>
      </w:r>
    </w:p>
    <w:p w14:paraId="406501CB" w14:textId="1EA2C090" w:rsidR="00292DB4" w:rsidRPr="00717850" w:rsidRDefault="00292DB4" w:rsidP="00292DB4">
      <w:pPr>
        <w:pStyle w:val="Lyric"/>
      </w:pPr>
      <w:r w:rsidRPr="00717850">
        <w:t xml:space="preserve">Great monarch, I thank </w:t>
      </w:r>
      <w:r>
        <w:t>thee for all you’ve done for me</w:t>
      </w:r>
    </w:p>
    <w:p w14:paraId="7E02ACB2" w14:textId="64C22323" w:rsidR="00292DB4" w:rsidRPr="00717850" w:rsidRDefault="00292DB4" w:rsidP="00292DB4">
      <w:pPr>
        <w:pStyle w:val="Lyric"/>
      </w:pPr>
      <w:r w:rsidRPr="00717850">
        <w:t>And wish that ever throughout your life</w:t>
      </w:r>
      <w:r>
        <w:t>,</w:t>
      </w:r>
      <w:r w:rsidRPr="00717850">
        <w:t xml:space="preserve"> you may most happy be.</w:t>
      </w:r>
    </w:p>
    <w:p w14:paraId="47A834B4" w14:textId="2E07C692" w:rsidR="00292DB4" w:rsidRPr="00717850" w:rsidRDefault="00292DB4" w:rsidP="00292DB4">
      <w:pPr>
        <w:pStyle w:val="Lyric"/>
      </w:pPr>
      <w:r w:rsidRPr="00717850">
        <w:t>If ever a v</w:t>
      </w:r>
      <w:r>
        <w:t xml:space="preserve">isit you’ll come to </w:t>
      </w:r>
      <w:proofErr w:type="gramStart"/>
      <w:r>
        <w:t>me and pay,</w:t>
      </w:r>
      <w:proofErr w:type="gramEnd"/>
      <w:r>
        <w:t xml:space="preserve"> . . .</w:t>
      </w:r>
    </w:p>
    <w:p w14:paraId="1AFAC9F7" w14:textId="77777777" w:rsidR="00292DB4" w:rsidRPr="00717850" w:rsidRDefault="00292DB4" w:rsidP="00292DB4">
      <w:pPr>
        <w:pStyle w:val="Lyric"/>
      </w:pPr>
    </w:p>
    <w:p w14:paraId="2222C3C7" w14:textId="361DFD51" w:rsidR="00292DB4" w:rsidRPr="00717850" w:rsidRDefault="00292DB4" w:rsidP="00292DB4">
      <w:pPr>
        <w:pStyle w:val="CharacterName"/>
        <w:rPr>
          <w:rFonts w:cs="Baskerville"/>
        </w:rPr>
      </w:pPr>
      <w:r>
        <w:rPr>
          <w:rFonts w:cs="Baskerville"/>
          <w:smallCaps/>
        </w:rPr>
        <w:t>all</w:t>
      </w:r>
      <w:r w:rsidRPr="00717850">
        <w:rPr>
          <w:rFonts w:cs="Baskerville"/>
        </w:rPr>
        <w:t>.</w:t>
      </w:r>
    </w:p>
    <w:p w14:paraId="2ABD61DE" w14:textId="4CB4F753" w:rsidR="00292DB4" w:rsidRDefault="00292DB4" w:rsidP="00292DB4">
      <w:pPr>
        <w:pStyle w:val="Lyric"/>
      </w:pPr>
      <w:r>
        <w:t>And pay.</w:t>
      </w:r>
    </w:p>
    <w:p w14:paraId="0CBD1400" w14:textId="77777777" w:rsidR="00292DB4" w:rsidRDefault="00292DB4" w:rsidP="00292DB4">
      <w:pPr>
        <w:pStyle w:val="Lyric"/>
      </w:pPr>
    </w:p>
    <w:p w14:paraId="7B598C8D" w14:textId="29A1E35A" w:rsidR="00292DB4" w:rsidRPr="00292DB4" w:rsidRDefault="00292DB4" w:rsidP="00292DB4">
      <w:pPr>
        <w:pStyle w:val="CharacterName"/>
        <w:rPr>
          <w:rFonts w:cs="Baskerville"/>
        </w:rPr>
      </w:pPr>
      <w:r w:rsidRPr="00717850">
        <w:rPr>
          <w:rFonts w:cs="Baskerville"/>
        </w:rPr>
        <w:t>[</w:t>
      </w:r>
      <w:r>
        <w:rPr>
          <w:rFonts w:cs="Baskerville"/>
          <w:smallCaps/>
        </w:rPr>
        <w:t>evangeline</w:t>
      </w:r>
      <w:r w:rsidRPr="00717850">
        <w:rPr>
          <w:rFonts w:cs="Baskerville"/>
        </w:rPr>
        <w:t>].</w:t>
      </w:r>
    </w:p>
    <w:p w14:paraId="3E603A72" w14:textId="39996F9E" w:rsidR="00292DB4" w:rsidRPr="00717850" w:rsidRDefault="00292DB4" w:rsidP="00292DB4">
      <w:pPr>
        <w:pStyle w:val="Lyric"/>
      </w:pPr>
      <w:proofErr w:type="gramStart"/>
      <w:r>
        <w:t>. .</w:t>
      </w:r>
      <w:proofErr w:type="gramEnd"/>
      <w:r>
        <w:t xml:space="preserve"> . </w:t>
      </w:r>
      <w:r w:rsidRPr="00717850">
        <w:t>I’ll promise to do</w:t>
      </w:r>
      <w:r>
        <w:t xml:space="preserve"> my best by you</w:t>
      </w:r>
    </w:p>
    <w:p w14:paraId="0CAEF51E" w14:textId="77777777" w:rsidR="00292DB4" w:rsidRPr="00717850" w:rsidRDefault="00292DB4" w:rsidP="00292DB4">
      <w:pPr>
        <w:pStyle w:val="Lyric"/>
      </w:pPr>
      <w:r w:rsidRPr="00717850">
        <w:t>In memory of this day,</w:t>
      </w:r>
    </w:p>
    <w:p w14:paraId="2EFE413D" w14:textId="77777777" w:rsidR="00292DB4" w:rsidRPr="00717850" w:rsidRDefault="00292DB4" w:rsidP="00292DB4">
      <w:pPr>
        <w:pStyle w:val="Lyric"/>
      </w:pPr>
      <w:proofErr w:type="gramStart"/>
      <w:r w:rsidRPr="00717850">
        <w:t>In memory of this day.</w:t>
      </w:r>
      <w:proofErr w:type="gramEnd"/>
    </w:p>
    <w:p w14:paraId="6B19839F" w14:textId="77777777" w:rsidR="00292DB4" w:rsidRPr="00717850" w:rsidRDefault="00292DB4" w:rsidP="00292DB4">
      <w:pPr>
        <w:pStyle w:val="Lyric"/>
      </w:pPr>
    </w:p>
    <w:p w14:paraId="4CDB4905" w14:textId="77777777" w:rsidR="00292DB4" w:rsidRPr="00717850" w:rsidRDefault="00292DB4" w:rsidP="00292DB4">
      <w:pPr>
        <w:pStyle w:val="CharacterName"/>
        <w:rPr>
          <w:rFonts w:cs="Baskerville"/>
          <w:smallCaps/>
        </w:rPr>
      </w:pPr>
      <w:r w:rsidRPr="00717850">
        <w:rPr>
          <w:rFonts w:cs="Baskerville"/>
          <w:smallCaps/>
        </w:rPr>
        <w:t>chorus.</w:t>
      </w:r>
    </w:p>
    <w:p w14:paraId="138D3224" w14:textId="77777777" w:rsidR="00292DB4" w:rsidRPr="00717850" w:rsidRDefault="00292DB4" w:rsidP="00292DB4">
      <w:pPr>
        <w:pStyle w:val="Lyric"/>
      </w:pPr>
      <w:r w:rsidRPr="00717850">
        <w:t xml:space="preserve">Oh, what a noble king we’ve got in </w:t>
      </w:r>
      <w:proofErr w:type="spellStart"/>
      <w:r w:rsidRPr="00717850">
        <w:t>Boorioboola</w:t>
      </w:r>
      <w:proofErr w:type="spellEnd"/>
      <w:r w:rsidRPr="00717850">
        <w:t xml:space="preserve"> </w:t>
      </w:r>
      <w:proofErr w:type="spellStart"/>
      <w:r w:rsidRPr="00717850">
        <w:t>Gha</w:t>
      </w:r>
      <w:proofErr w:type="spellEnd"/>
      <w:r w:rsidRPr="00717850">
        <w:t>.</w:t>
      </w:r>
    </w:p>
    <w:p w14:paraId="2AC94314" w14:textId="77777777" w:rsidR="00292DB4" w:rsidRPr="00717850" w:rsidRDefault="00292DB4" w:rsidP="00292DB4">
      <w:pPr>
        <w:pStyle w:val="Lyric"/>
      </w:pPr>
    </w:p>
    <w:p w14:paraId="061F325B" w14:textId="77777777" w:rsidR="00292DB4" w:rsidRPr="00717850" w:rsidRDefault="00292DB4" w:rsidP="00292DB4">
      <w:pPr>
        <w:pStyle w:val="CharacterName"/>
        <w:rPr>
          <w:rFonts w:cs="Baskerville"/>
          <w:smallCaps/>
        </w:rPr>
      </w:pPr>
      <w:r w:rsidRPr="00717850">
        <w:rPr>
          <w:rFonts w:cs="Baskerville"/>
          <w:smallCaps/>
        </w:rPr>
        <w:t>gabriel.</w:t>
      </w:r>
    </w:p>
    <w:p w14:paraId="75DB8999" w14:textId="77777777" w:rsidR="00292DB4" w:rsidRPr="00717850" w:rsidRDefault="00292DB4" w:rsidP="00292DB4">
      <w:pPr>
        <w:pStyle w:val="Lyric"/>
      </w:pPr>
      <w:r w:rsidRPr="00717850">
        <w:t>Evangeline and I shall see</w:t>
      </w:r>
    </w:p>
    <w:p w14:paraId="023AA9CC" w14:textId="313B3117" w:rsidR="00292DB4" w:rsidRPr="00717850" w:rsidRDefault="00292DB4" w:rsidP="00292DB4">
      <w:pPr>
        <w:pStyle w:val="Lyric"/>
      </w:pPr>
      <w:r>
        <w:t>Our homes again</w:t>
      </w:r>
      <w:r w:rsidRPr="00717850">
        <w:t xml:space="preserve"> and happy be.</w:t>
      </w:r>
    </w:p>
    <w:p w14:paraId="1F90AA4A" w14:textId="77777777" w:rsidR="00292DB4" w:rsidRPr="00717850" w:rsidRDefault="00292DB4" w:rsidP="00292DB4">
      <w:pPr>
        <w:pStyle w:val="Lyric"/>
      </w:pPr>
      <w:r w:rsidRPr="00717850">
        <w:t>I hope, mighty monarch, if ever abroad you roam,</w:t>
      </w:r>
    </w:p>
    <w:p w14:paraId="0BE18EB0" w14:textId="77B26C52" w:rsidR="00292DB4" w:rsidRPr="00717850" w:rsidRDefault="00292DB4" w:rsidP="00292DB4">
      <w:pPr>
        <w:pStyle w:val="Lyric"/>
      </w:pPr>
      <w:r w:rsidRPr="00717850">
        <w:t>You’ll come and</w:t>
      </w:r>
      <w:r>
        <w:t xml:space="preserve"> see my wife and me within our happy home.</w:t>
      </w:r>
    </w:p>
    <w:p w14:paraId="672BAA16" w14:textId="12F276EF" w:rsidR="00292DB4" w:rsidRPr="00717850" w:rsidRDefault="00292DB4" w:rsidP="00292DB4">
      <w:pPr>
        <w:pStyle w:val="Lyric"/>
      </w:pPr>
      <w:r w:rsidRPr="00717850">
        <w:t>I, too, shall be happy your kindness to repay,</w:t>
      </w:r>
      <w:r>
        <w:t xml:space="preserve"> . . .</w:t>
      </w:r>
    </w:p>
    <w:p w14:paraId="1128F805" w14:textId="77777777" w:rsidR="00292DB4" w:rsidRPr="00717850" w:rsidRDefault="00292DB4" w:rsidP="00292DB4">
      <w:pPr>
        <w:pStyle w:val="Lyric"/>
      </w:pPr>
    </w:p>
    <w:p w14:paraId="6BBF8C1D" w14:textId="1C6AE306" w:rsidR="00292DB4" w:rsidRPr="00717850" w:rsidRDefault="00292DB4" w:rsidP="00292DB4">
      <w:pPr>
        <w:pStyle w:val="CharacterName"/>
        <w:rPr>
          <w:rFonts w:cs="Baskerville"/>
        </w:rPr>
      </w:pPr>
      <w:r w:rsidRPr="00292DB4">
        <w:rPr>
          <w:rFonts w:cs="Baskerville"/>
          <w:smallCaps/>
        </w:rPr>
        <w:t>all</w:t>
      </w:r>
      <w:r>
        <w:rPr>
          <w:rFonts w:cs="Baskerville"/>
        </w:rPr>
        <w:t>.</w:t>
      </w:r>
    </w:p>
    <w:p w14:paraId="2E6F2C7F" w14:textId="2470837B" w:rsidR="00292DB4" w:rsidRDefault="00292DB4" w:rsidP="00292DB4">
      <w:pPr>
        <w:pStyle w:val="Lyric"/>
      </w:pPr>
      <w:r>
        <w:t>Repay.</w:t>
      </w:r>
    </w:p>
    <w:p w14:paraId="0D522C0C" w14:textId="77777777" w:rsidR="00292DB4" w:rsidRDefault="00292DB4" w:rsidP="00292DB4">
      <w:pPr>
        <w:pStyle w:val="Lyric"/>
      </w:pPr>
    </w:p>
    <w:p w14:paraId="56E8CB76" w14:textId="77777777" w:rsidR="00292DB4" w:rsidRPr="00717850" w:rsidRDefault="00292DB4" w:rsidP="00292DB4">
      <w:pPr>
        <w:pStyle w:val="CharacterName"/>
        <w:rPr>
          <w:rFonts w:cs="Baskerville"/>
          <w:smallCaps/>
        </w:rPr>
      </w:pPr>
      <w:r w:rsidRPr="00717850">
        <w:rPr>
          <w:rFonts w:cs="Baskerville"/>
          <w:smallCaps/>
        </w:rPr>
        <w:t>gabriel.</w:t>
      </w:r>
    </w:p>
    <w:p w14:paraId="7A0AD6A1" w14:textId="0EA278F8" w:rsidR="00292DB4" w:rsidRPr="00717850" w:rsidRDefault="00292DB4" w:rsidP="00292DB4">
      <w:pPr>
        <w:pStyle w:val="Lyric"/>
      </w:pPr>
      <w:r w:rsidRPr="00717850">
        <w:t>A</w:t>
      </w:r>
      <w:r>
        <w:t>nd promise to do my best by you</w:t>
      </w:r>
    </w:p>
    <w:p w14:paraId="0CD8DE2B" w14:textId="77777777" w:rsidR="00292DB4" w:rsidRPr="00717850" w:rsidRDefault="00292DB4" w:rsidP="00292DB4">
      <w:pPr>
        <w:pStyle w:val="Lyric"/>
      </w:pPr>
      <w:r w:rsidRPr="00717850">
        <w:t>In memory of this day,</w:t>
      </w:r>
    </w:p>
    <w:p w14:paraId="76CFDEE0" w14:textId="77777777" w:rsidR="00292DB4" w:rsidRPr="00717850" w:rsidRDefault="00292DB4" w:rsidP="00292DB4">
      <w:pPr>
        <w:pStyle w:val="Lyric"/>
      </w:pPr>
      <w:proofErr w:type="gramStart"/>
      <w:r w:rsidRPr="00717850">
        <w:t>In memory of this day.</w:t>
      </w:r>
      <w:proofErr w:type="gramEnd"/>
    </w:p>
    <w:p w14:paraId="1FA62D9D" w14:textId="77777777" w:rsidR="00292DB4" w:rsidRPr="00717850" w:rsidRDefault="00292DB4" w:rsidP="00292DB4">
      <w:pPr>
        <w:pStyle w:val="Lyric"/>
      </w:pPr>
    </w:p>
    <w:p w14:paraId="4530ABCA" w14:textId="77777777" w:rsidR="00292DB4" w:rsidRPr="00717850" w:rsidRDefault="00292DB4" w:rsidP="00292DB4">
      <w:pPr>
        <w:pStyle w:val="CharacterName"/>
        <w:rPr>
          <w:rFonts w:cs="Baskerville"/>
          <w:smallCaps/>
        </w:rPr>
      </w:pPr>
      <w:r w:rsidRPr="00717850">
        <w:rPr>
          <w:rFonts w:cs="Baskerville"/>
          <w:smallCaps/>
        </w:rPr>
        <w:t>chorus.</w:t>
      </w:r>
    </w:p>
    <w:p w14:paraId="773B305B" w14:textId="77777777" w:rsidR="00292DB4" w:rsidRPr="00717850" w:rsidRDefault="00292DB4" w:rsidP="00292DB4">
      <w:pPr>
        <w:pStyle w:val="Lyric"/>
      </w:pPr>
      <w:r w:rsidRPr="00717850">
        <w:t xml:space="preserve">Oh, what a noble king we’ve got in </w:t>
      </w:r>
      <w:proofErr w:type="spellStart"/>
      <w:r w:rsidRPr="00717850">
        <w:t>Boorioboola</w:t>
      </w:r>
      <w:proofErr w:type="spellEnd"/>
      <w:r w:rsidRPr="00717850">
        <w:t xml:space="preserve"> </w:t>
      </w:r>
      <w:proofErr w:type="spellStart"/>
      <w:r w:rsidRPr="00717850">
        <w:t>Gha</w:t>
      </w:r>
      <w:proofErr w:type="spellEnd"/>
      <w:r w:rsidRPr="00717850">
        <w:t>.</w:t>
      </w:r>
    </w:p>
    <w:p w14:paraId="34BB1A4E" w14:textId="77777777" w:rsidR="00292DB4" w:rsidRPr="00717850" w:rsidRDefault="00292DB4" w:rsidP="00292DB4">
      <w:pPr>
        <w:pStyle w:val="Lyric"/>
      </w:pPr>
    </w:p>
    <w:p w14:paraId="08ECF6EF" w14:textId="77777777" w:rsidR="00292DB4" w:rsidRPr="00717850" w:rsidRDefault="00292DB4" w:rsidP="00292DB4">
      <w:pPr>
        <w:pStyle w:val="CharacterName"/>
        <w:rPr>
          <w:rFonts w:cs="Baskerville"/>
        </w:rPr>
      </w:pPr>
      <w:r w:rsidRPr="00717850">
        <w:rPr>
          <w:rFonts w:cs="Baskerville"/>
          <w:smallCaps/>
        </w:rPr>
        <w:t xml:space="preserve">evangeline. </w:t>
      </w:r>
      <w:r w:rsidRPr="00717850">
        <w:rPr>
          <w:rFonts w:cs="Baskerville"/>
          <w:i/>
        </w:rPr>
        <w:t>(</w:t>
      </w:r>
      <w:proofErr w:type="gramStart"/>
      <w:r w:rsidRPr="00717850">
        <w:rPr>
          <w:rFonts w:cs="Baskerville"/>
          <w:i/>
        </w:rPr>
        <w:t>recitative</w:t>
      </w:r>
      <w:proofErr w:type="gramEnd"/>
      <w:r w:rsidRPr="00717850">
        <w:rPr>
          <w:rFonts w:cs="Baskerville"/>
          <w:i/>
        </w:rPr>
        <w:t>)</w:t>
      </w:r>
    </w:p>
    <w:p w14:paraId="05C9E514" w14:textId="5B6FB11F" w:rsidR="00292DB4" w:rsidRPr="00717850" w:rsidRDefault="00292DB4" w:rsidP="00292DB4">
      <w:pPr>
        <w:pStyle w:val="Lyric"/>
      </w:pPr>
      <w:r>
        <w:t>F</w:t>
      </w:r>
      <w:r w:rsidRPr="00717850">
        <w:t>arewell, our thanks receive, great king.</w:t>
      </w:r>
    </w:p>
    <w:p w14:paraId="360A6249" w14:textId="77777777" w:rsidR="00292DB4" w:rsidRPr="00717850" w:rsidRDefault="00292DB4" w:rsidP="00292DB4">
      <w:pPr>
        <w:pStyle w:val="CharacterName"/>
        <w:rPr>
          <w:rFonts w:cs="Baskerville"/>
          <w:smallCaps/>
        </w:rPr>
      </w:pPr>
      <w:r w:rsidRPr="00717850">
        <w:rPr>
          <w:rFonts w:cs="Baskerville"/>
          <w:smallCaps/>
        </w:rPr>
        <w:t>all.</w:t>
      </w:r>
    </w:p>
    <w:p w14:paraId="4769669B" w14:textId="77777777" w:rsidR="00292DB4" w:rsidRPr="00717850" w:rsidRDefault="00292DB4" w:rsidP="00292DB4">
      <w:pPr>
        <w:pStyle w:val="Lyric"/>
      </w:pPr>
      <w:r w:rsidRPr="00717850">
        <w:t>Farewell, for off {we/they} go, for off {we/they} go.</w:t>
      </w:r>
    </w:p>
    <w:p w14:paraId="31922B37" w14:textId="77777777" w:rsidR="00292DB4" w:rsidRPr="00717850" w:rsidRDefault="00292DB4" w:rsidP="00292DB4">
      <w:pPr>
        <w:pStyle w:val="Lyric"/>
      </w:pPr>
      <w:r w:rsidRPr="00717850">
        <w:t>{We’re/They’re} acquitted,</w:t>
      </w:r>
    </w:p>
    <w:p w14:paraId="4F90ADD4" w14:textId="77777777" w:rsidR="00292DB4" w:rsidRPr="00717850" w:rsidRDefault="00292DB4" w:rsidP="00292DB4">
      <w:pPr>
        <w:pStyle w:val="Lyric"/>
      </w:pPr>
      <w:r w:rsidRPr="00717850">
        <w:t>{We’re/They’re} acquitted,</w:t>
      </w:r>
    </w:p>
    <w:p w14:paraId="7C69777A" w14:textId="77777777" w:rsidR="00292DB4" w:rsidRPr="00717850" w:rsidRDefault="00292DB4" w:rsidP="00292DB4">
      <w:pPr>
        <w:pStyle w:val="Lyric"/>
      </w:pPr>
      <w:r w:rsidRPr="00717850">
        <w:t>{We’re/They’re} acquitted and may homeward fly,</w:t>
      </w:r>
    </w:p>
    <w:p w14:paraId="75197EE0" w14:textId="77777777" w:rsidR="00292DB4" w:rsidRPr="00717850" w:rsidRDefault="00292DB4" w:rsidP="00292DB4">
      <w:pPr>
        <w:pStyle w:val="Lyric"/>
      </w:pPr>
    </w:p>
    <w:p w14:paraId="6E254571" w14:textId="77777777" w:rsidR="00292DB4" w:rsidRPr="00717850" w:rsidRDefault="00292DB4" w:rsidP="00292DB4">
      <w:pPr>
        <w:pStyle w:val="Lyric"/>
      </w:pPr>
      <w:r w:rsidRPr="00717850">
        <w:t>He {us/them} pitied,</w:t>
      </w:r>
    </w:p>
    <w:p w14:paraId="26E5F9D0" w14:textId="77777777" w:rsidR="00292DB4" w:rsidRPr="00717850" w:rsidRDefault="00292DB4" w:rsidP="00292DB4">
      <w:pPr>
        <w:pStyle w:val="Lyric"/>
      </w:pPr>
      <w:r w:rsidRPr="00717850">
        <w:t>He {us/them} pitied,</w:t>
      </w:r>
    </w:p>
    <w:p w14:paraId="5FAD5A7B" w14:textId="77777777" w:rsidR="00292DB4" w:rsidRPr="00717850" w:rsidRDefault="00292DB4" w:rsidP="00292DB4">
      <w:pPr>
        <w:pStyle w:val="Lyric"/>
      </w:pPr>
      <w:r w:rsidRPr="00717850">
        <w:t>He {us/them} pitied when {our/their} doom was nigh.</w:t>
      </w:r>
    </w:p>
    <w:p w14:paraId="18750A2F" w14:textId="77777777" w:rsidR="00292DB4" w:rsidRPr="00717850" w:rsidRDefault="00292DB4" w:rsidP="00292DB4">
      <w:pPr>
        <w:pStyle w:val="Lyric"/>
      </w:pPr>
    </w:p>
    <w:p w14:paraId="5D147D52" w14:textId="77777777" w:rsidR="00292DB4" w:rsidRPr="00717850" w:rsidRDefault="00292DB4" w:rsidP="00292DB4">
      <w:pPr>
        <w:pStyle w:val="CharacterName"/>
        <w:rPr>
          <w:rFonts w:cs="Baskerville"/>
          <w:smallCaps/>
        </w:rPr>
      </w:pPr>
      <w:r w:rsidRPr="00717850">
        <w:rPr>
          <w:rFonts w:cs="Baskerville"/>
          <w:smallCaps/>
        </w:rPr>
        <w:t>evangeline.</w:t>
      </w:r>
    </w:p>
    <w:p w14:paraId="7618A13B" w14:textId="66EAEC51" w:rsidR="00292DB4" w:rsidRPr="00717850" w:rsidRDefault="00292DB4" w:rsidP="00292DB4">
      <w:pPr>
        <w:pStyle w:val="Lyric"/>
      </w:pPr>
      <w:r w:rsidRPr="00717850">
        <w:t xml:space="preserve">Fate propitious sends </w:t>
      </w:r>
      <w:proofErr w:type="spellStart"/>
      <w:r w:rsidRPr="00717850">
        <w:t>deliv’rance</w:t>
      </w:r>
      <w:proofErr w:type="spellEnd"/>
      <w:r>
        <w:t>.</w:t>
      </w:r>
    </w:p>
    <w:p w14:paraId="29EE4A99" w14:textId="77777777" w:rsidR="00292DB4" w:rsidRPr="00717850" w:rsidRDefault="00292DB4" w:rsidP="00292DB4">
      <w:pPr>
        <w:pStyle w:val="Lyric"/>
      </w:pPr>
      <w:r w:rsidRPr="00717850">
        <w:t>We may count upon returning home.</w:t>
      </w:r>
    </w:p>
    <w:p w14:paraId="35B0944B" w14:textId="77777777" w:rsidR="00292DB4" w:rsidRPr="00717850" w:rsidRDefault="00292DB4" w:rsidP="00292DB4">
      <w:pPr>
        <w:pStyle w:val="Lyric"/>
      </w:pPr>
      <w:r w:rsidRPr="00717850">
        <w:t xml:space="preserve">If I </w:t>
      </w:r>
      <w:proofErr w:type="spellStart"/>
      <w:r w:rsidRPr="00717850">
        <w:t>e’er</w:t>
      </w:r>
      <w:proofErr w:type="spellEnd"/>
      <w:r w:rsidRPr="00717850">
        <w:t xml:space="preserve"> behold my pa again,</w:t>
      </w:r>
    </w:p>
    <w:p w14:paraId="5235CA60" w14:textId="77777777" w:rsidR="00292DB4" w:rsidRPr="00717850" w:rsidRDefault="00292DB4" w:rsidP="00292DB4">
      <w:pPr>
        <w:pStyle w:val="Lyric"/>
      </w:pPr>
      <w:r w:rsidRPr="00717850">
        <w:t>I never, nevermore will roam.</w:t>
      </w:r>
    </w:p>
    <w:p w14:paraId="74A1A980" w14:textId="77777777" w:rsidR="00292DB4" w:rsidRPr="00717850" w:rsidRDefault="00292DB4" w:rsidP="00292DB4">
      <w:pPr>
        <w:pStyle w:val="Lyric"/>
      </w:pPr>
    </w:p>
    <w:p w14:paraId="78F09187" w14:textId="77777777" w:rsidR="00292DB4" w:rsidRPr="00717850" w:rsidRDefault="00292DB4" w:rsidP="00292DB4">
      <w:pPr>
        <w:pStyle w:val="CharacterName"/>
        <w:rPr>
          <w:rFonts w:cs="Baskerville"/>
        </w:rPr>
      </w:pPr>
      <w:r w:rsidRPr="00717850">
        <w:rPr>
          <w:rFonts w:cs="Baskerville"/>
          <w:smallCaps/>
        </w:rPr>
        <w:t>all</w:t>
      </w:r>
      <w:r w:rsidRPr="00717850">
        <w:rPr>
          <w:rFonts w:cs="Baskerville"/>
        </w:rPr>
        <w:t>.</w:t>
      </w:r>
    </w:p>
    <w:p w14:paraId="400BD5F7" w14:textId="77777777" w:rsidR="00292DB4" w:rsidRPr="00717850" w:rsidRDefault="00292DB4" w:rsidP="00292DB4">
      <w:pPr>
        <w:pStyle w:val="Lyric"/>
      </w:pPr>
      <w:r w:rsidRPr="00717850">
        <w:t>Oh!</w:t>
      </w:r>
    </w:p>
    <w:p w14:paraId="211C2A31" w14:textId="77777777" w:rsidR="00292DB4" w:rsidRPr="00717850" w:rsidRDefault="00292DB4" w:rsidP="00292DB4">
      <w:pPr>
        <w:pStyle w:val="Lyric"/>
      </w:pPr>
    </w:p>
    <w:p w14:paraId="508B5BE3" w14:textId="77777777" w:rsidR="00292DB4" w:rsidRPr="00717850" w:rsidRDefault="00292DB4" w:rsidP="00292DB4">
      <w:pPr>
        <w:pStyle w:val="Lyric"/>
      </w:pPr>
      <w:r w:rsidRPr="00717850">
        <w:t>{We’re/They’re} acquitted,</w:t>
      </w:r>
    </w:p>
    <w:p w14:paraId="0D50F540" w14:textId="77777777" w:rsidR="00292DB4" w:rsidRPr="00717850" w:rsidRDefault="00292DB4" w:rsidP="00292DB4">
      <w:pPr>
        <w:pStyle w:val="Lyric"/>
      </w:pPr>
      <w:r w:rsidRPr="00717850">
        <w:t>{We’re/They’re} acquitted,</w:t>
      </w:r>
    </w:p>
    <w:p w14:paraId="75DD4D4C" w14:textId="77777777" w:rsidR="00292DB4" w:rsidRPr="00717850" w:rsidRDefault="00292DB4" w:rsidP="00292DB4">
      <w:pPr>
        <w:pStyle w:val="Lyric"/>
      </w:pPr>
      <w:r w:rsidRPr="00717850">
        <w:t>{We’re/They’re} acquitted and may homeward fly,</w:t>
      </w:r>
    </w:p>
    <w:p w14:paraId="45EB4D87" w14:textId="77777777" w:rsidR="00292DB4" w:rsidRPr="00717850" w:rsidRDefault="00292DB4" w:rsidP="00292DB4">
      <w:pPr>
        <w:pStyle w:val="Lyric"/>
      </w:pPr>
    </w:p>
    <w:p w14:paraId="6F0A03B0" w14:textId="77777777" w:rsidR="00292DB4" w:rsidRPr="00717850" w:rsidRDefault="00292DB4" w:rsidP="00292DB4">
      <w:pPr>
        <w:pStyle w:val="Lyric"/>
      </w:pPr>
      <w:r w:rsidRPr="00717850">
        <w:t>He {us/them} pitied,</w:t>
      </w:r>
    </w:p>
    <w:p w14:paraId="6E3C7A5C" w14:textId="77777777" w:rsidR="00292DB4" w:rsidRPr="00717850" w:rsidRDefault="00292DB4" w:rsidP="00292DB4">
      <w:pPr>
        <w:pStyle w:val="Lyric"/>
      </w:pPr>
      <w:r w:rsidRPr="00717850">
        <w:t>He {us/them} pitied,</w:t>
      </w:r>
    </w:p>
    <w:p w14:paraId="212F0C57" w14:textId="77777777" w:rsidR="00292DB4" w:rsidRPr="00717850" w:rsidRDefault="00292DB4" w:rsidP="00292DB4">
      <w:pPr>
        <w:pStyle w:val="Lyric"/>
      </w:pPr>
      <w:r w:rsidRPr="00717850">
        <w:t>He {us/them} pitied when {our/their} doom was nigh.</w:t>
      </w:r>
    </w:p>
    <w:p w14:paraId="24F93542" w14:textId="77777777" w:rsidR="00292DB4" w:rsidRPr="00717850" w:rsidRDefault="00292DB4" w:rsidP="00292DB4">
      <w:pPr>
        <w:pStyle w:val="Lyric"/>
      </w:pPr>
    </w:p>
    <w:p w14:paraId="077CDBAE" w14:textId="77777777" w:rsidR="00292DB4" w:rsidRPr="00717850" w:rsidRDefault="00292DB4" w:rsidP="00292DB4">
      <w:pPr>
        <w:pStyle w:val="CharacterName"/>
        <w:rPr>
          <w:rFonts w:cs="Baskerville"/>
          <w:smallCaps/>
        </w:rPr>
      </w:pPr>
      <w:r w:rsidRPr="00717850">
        <w:rPr>
          <w:rFonts w:cs="Baskerville"/>
          <w:smallCaps/>
        </w:rPr>
        <w:t>le blanc.</w:t>
      </w:r>
    </w:p>
    <w:p w14:paraId="5C044640" w14:textId="77777777" w:rsidR="00292DB4" w:rsidRPr="00717850" w:rsidRDefault="00292DB4" w:rsidP="00292DB4">
      <w:pPr>
        <w:pStyle w:val="Lyric"/>
      </w:pPr>
      <w:r w:rsidRPr="00717850">
        <w:t xml:space="preserve">Did you ever see a monarch like this </w:t>
      </w:r>
      <w:proofErr w:type="spellStart"/>
      <w:r w:rsidRPr="00717850">
        <w:t>Boorioboola</w:t>
      </w:r>
      <w:proofErr w:type="spellEnd"/>
      <w:r w:rsidRPr="00717850">
        <w:t xml:space="preserve"> </w:t>
      </w:r>
      <w:proofErr w:type="spellStart"/>
      <w:r w:rsidRPr="00717850">
        <w:t>Gha</w:t>
      </w:r>
      <w:proofErr w:type="spellEnd"/>
      <w:r w:rsidRPr="00717850">
        <w:t>?</w:t>
      </w:r>
    </w:p>
    <w:p w14:paraId="2B07ED41" w14:textId="4538773F" w:rsidR="00292DB4" w:rsidRPr="00717850" w:rsidRDefault="00780089" w:rsidP="00292DB4">
      <w:pPr>
        <w:pStyle w:val="Lyric"/>
      </w:pPr>
      <w:r>
        <w:t>Though I</w:t>
      </w:r>
      <w:r w:rsidR="00292DB4" w:rsidRPr="00717850">
        <w:t>’ve suffered countless trials,</w:t>
      </w:r>
    </w:p>
    <w:p w14:paraId="6A258E95" w14:textId="77777777" w:rsidR="00292DB4" w:rsidRPr="00717850" w:rsidRDefault="00292DB4" w:rsidP="00292DB4">
      <w:pPr>
        <w:pStyle w:val="Lyric"/>
      </w:pPr>
      <w:r w:rsidRPr="00717850">
        <w:t>Yet my spirits are again at par.</w:t>
      </w:r>
    </w:p>
    <w:p w14:paraId="3DDBDE45" w14:textId="77777777" w:rsidR="00292DB4" w:rsidRPr="00717850" w:rsidRDefault="00292DB4" w:rsidP="00292DB4">
      <w:pPr>
        <w:pStyle w:val="Lyric"/>
      </w:pPr>
    </w:p>
    <w:p w14:paraId="36EAC560" w14:textId="77777777" w:rsidR="00292DB4" w:rsidRPr="00717850" w:rsidRDefault="00292DB4" w:rsidP="00292DB4">
      <w:pPr>
        <w:pStyle w:val="CharacterName"/>
        <w:rPr>
          <w:rFonts w:cs="Baskerville"/>
          <w:smallCaps/>
        </w:rPr>
      </w:pPr>
      <w:r w:rsidRPr="00717850">
        <w:rPr>
          <w:rFonts w:cs="Baskerville"/>
          <w:smallCaps/>
        </w:rPr>
        <w:t>chorus.</w:t>
      </w:r>
    </w:p>
    <w:p w14:paraId="67A2B237" w14:textId="224387C0" w:rsidR="00292DB4" w:rsidRPr="00717850" w:rsidRDefault="00292DB4" w:rsidP="00292DB4">
      <w:pPr>
        <w:pStyle w:val="Lyric"/>
      </w:pPr>
      <w:r w:rsidRPr="00717850">
        <w:t>Oh!</w:t>
      </w:r>
      <w:r w:rsidR="00780089">
        <w:t xml:space="preserve"> </w:t>
      </w:r>
      <w:proofErr w:type="gramStart"/>
      <w:r w:rsidR="00780089">
        <w:t>. .</w:t>
      </w:r>
      <w:proofErr w:type="gramEnd"/>
      <w:r w:rsidR="00780089">
        <w:t xml:space="preserve"> .</w:t>
      </w:r>
    </w:p>
    <w:p w14:paraId="679BC69D" w14:textId="77777777" w:rsidR="00292DB4" w:rsidRPr="00717850" w:rsidRDefault="00292DB4" w:rsidP="00292DB4">
      <w:pPr>
        <w:pStyle w:val="Lyric"/>
      </w:pPr>
    </w:p>
    <w:p w14:paraId="5E1F5EAF" w14:textId="77777777" w:rsidR="00292DB4" w:rsidRPr="00717850" w:rsidRDefault="00292DB4" w:rsidP="00292DB4">
      <w:pPr>
        <w:pStyle w:val="Lyric"/>
      </w:pPr>
      <w:r w:rsidRPr="00717850">
        <w:t>The winds have blown a,</w:t>
      </w:r>
    </w:p>
    <w:p w14:paraId="74803DC2" w14:textId="77777777" w:rsidR="00292DB4" w:rsidRPr="00717850" w:rsidRDefault="00292DB4" w:rsidP="00292DB4">
      <w:pPr>
        <w:pStyle w:val="Lyric"/>
      </w:pPr>
      <w:r w:rsidRPr="00717850">
        <w:t>The winds have blown a,</w:t>
      </w:r>
    </w:p>
    <w:p w14:paraId="76CE21AD" w14:textId="1FC608F7" w:rsidR="00292DB4" w:rsidRPr="00717850" w:rsidRDefault="00292DB4" w:rsidP="00292DB4">
      <w:pPr>
        <w:pStyle w:val="Lyric"/>
      </w:pPr>
      <w:r w:rsidRPr="00717850">
        <w:t>The winds have blo</w:t>
      </w:r>
      <w:r w:rsidR="00780089">
        <w:t>wn a breeze for {we/them} to go.</w:t>
      </w:r>
    </w:p>
    <w:p w14:paraId="5CEEE0C2" w14:textId="77777777" w:rsidR="00292DB4" w:rsidRPr="00717850" w:rsidRDefault="00292DB4" w:rsidP="00292DB4">
      <w:pPr>
        <w:pStyle w:val="Lyric"/>
      </w:pPr>
      <w:r w:rsidRPr="00717850">
        <w:t>We’ve never known a,</w:t>
      </w:r>
    </w:p>
    <w:p w14:paraId="53315681" w14:textId="77777777" w:rsidR="00292DB4" w:rsidRPr="00717850" w:rsidRDefault="00292DB4" w:rsidP="00292DB4">
      <w:pPr>
        <w:pStyle w:val="Lyric"/>
      </w:pPr>
      <w:r w:rsidRPr="00717850">
        <w:t>We’ve never known a,</w:t>
      </w:r>
    </w:p>
    <w:p w14:paraId="26D07F83" w14:textId="77777777" w:rsidR="00292DB4" w:rsidRPr="00717850" w:rsidRDefault="00292DB4" w:rsidP="00292DB4">
      <w:pPr>
        <w:pStyle w:val="Lyric"/>
      </w:pPr>
      <w:r w:rsidRPr="00717850">
        <w:t>We’ve never known a king like this.</w:t>
      </w:r>
    </w:p>
    <w:p w14:paraId="27B8869A" w14:textId="2F67F350" w:rsidR="00292DB4" w:rsidRPr="00717850" w:rsidRDefault="00780089" w:rsidP="00292DB4">
      <w:pPr>
        <w:pStyle w:val="Lyric"/>
      </w:pPr>
      <w:r>
        <w:t>Oh</w:t>
      </w:r>
      <w:r w:rsidR="00292DB4" w:rsidRPr="00717850">
        <w:t xml:space="preserve"> no</w:t>
      </w:r>
      <w:r>
        <w:t xml:space="preserve">! </w:t>
      </w:r>
      <w:proofErr w:type="gramStart"/>
      <w:r>
        <w:t>oh</w:t>
      </w:r>
      <w:proofErr w:type="gramEnd"/>
      <w:r>
        <w:t xml:space="preserve"> no! </w:t>
      </w:r>
      <w:proofErr w:type="gramStart"/>
      <w:r>
        <w:t>oh</w:t>
      </w:r>
      <w:proofErr w:type="gramEnd"/>
      <w:r>
        <w:t xml:space="preserve"> no! </w:t>
      </w:r>
      <w:proofErr w:type="gramStart"/>
      <w:r>
        <w:t>oh</w:t>
      </w:r>
      <w:proofErr w:type="gramEnd"/>
      <w:r>
        <w:t xml:space="preserve"> no! </w:t>
      </w:r>
      <w:proofErr w:type="gramStart"/>
      <w:r>
        <w:t>oh</w:t>
      </w:r>
      <w:proofErr w:type="gramEnd"/>
      <w:r>
        <w:t xml:space="preserve"> no! </w:t>
      </w:r>
      <w:proofErr w:type="gramStart"/>
      <w:r>
        <w:t>oh</w:t>
      </w:r>
      <w:proofErr w:type="gramEnd"/>
      <w:r>
        <w:t xml:space="preserve"> no!</w:t>
      </w:r>
    </w:p>
    <w:p w14:paraId="6D109CC2" w14:textId="1385E9E8" w:rsidR="00292DB4" w:rsidRPr="00717850" w:rsidRDefault="00780089" w:rsidP="00292DB4">
      <w:pPr>
        <w:pStyle w:val="Lyric"/>
      </w:pPr>
      <w:r>
        <w:t>Oh</w:t>
      </w:r>
      <w:r w:rsidRPr="00717850">
        <w:t xml:space="preserve"> no</w:t>
      </w:r>
      <w:r>
        <w:t xml:space="preserve">! </w:t>
      </w:r>
      <w:proofErr w:type="gramStart"/>
      <w:r>
        <w:t>oh</w:t>
      </w:r>
      <w:proofErr w:type="gramEnd"/>
      <w:r>
        <w:t xml:space="preserve"> no! </w:t>
      </w:r>
      <w:proofErr w:type="gramStart"/>
      <w:r>
        <w:t>oh</w:t>
      </w:r>
      <w:proofErr w:type="gramEnd"/>
      <w:r>
        <w:t xml:space="preserve"> no! </w:t>
      </w:r>
      <w:proofErr w:type="gramStart"/>
      <w:r>
        <w:t>oh</w:t>
      </w:r>
      <w:proofErr w:type="gramEnd"/>
      <w:r>
        <w:t xml:space="preserve"> no! </w:t>
      </w:r>
      <w:proofErr w:type="gramStart"/>
      <w:r>
        <w:t>oh</w:t>
      </w:r>
      <w:proofErr w:type="gramEnd"/>
      <w:r>
        <w:t xml:space="preserve"> no! </w:t>
      </w:r>
      <w:proofErr w:type="gramStart"/>
      <w:r w:rsidR="00292DB4" w:rsidRPr="00717850">
        <w:t>. .</w:t>
      </w:r>
      <w:proofErr w:type="gramEnd"/>
      <w:r w:rsidR="00292DB4" w:rsidRPr="00717850">
        <w:t xml:space="preserve"> .</w:t>
      </w:r>
    </w:p>
    <w:p w14:paraId="315A9E03" w14:textId="77777777" w:rsidR="00292DB4" w:rsidRPr="000507EF" w:rsidRDefault="00292DB4" w:rsidP="00292DB4">
      <w:pPr>
        <w:pStyle w:val="Lyric"/>
      </w:pPr>
    </w:p>
    <w:p w14:paraId="7C6CA357" w14:textId="77777777" w:rsidR="00292DB4" w:rsidRDefault="00292DB4" w:rsidP="00292DB4"/>
    <w:p w14:paraId="0D0F2736" w14:textId="77777777" w:rsidR="00292DB4" w:rsidRDefault="00292DB4" w:rsidP="000507EF">
      <w:pPr>
        <w:rPr>
          <w:rFonts w:cs="Baskerville"/>
        </w:rPr>
      </w:pPr>
    </w:p>
    <w:p w14:paraId="196005FB" w14:textId="77777777" w:rsidR="00292DB4" w:rsidRPr="000507EF" w:rsidRDefault="00292DB4" w:rsidP="000507EF">
      <w:pPr>
        <w:rPr>
          <w:rFonts w:cs="Baskerville"/>
        </w:rPr>
      </w:pPr>
    </w:p>
    <w:p w14:paraId="028A6A11" w14:textId="0F1891B4" w:rsidR="000507EF" w:rsidRPr="000507EF" w:rsidRDefault="000507EF" w:rsidP="009F1155">
      <w:pPr>
        <w:pStyle w:val="CharacterName"/>
        <w:rPr>
          <w:rFonts w:cs="Baskerville"/>
        </w:rPr>
      </w:pPr>
      <w:r w:rsidRPr="009F1155">
        <w:rPr>
          <w:rFonts w:cs="Baskerville"/>
          <w:smallCaps/>
        </w:rPr>
        <w:t>le blanc</w:t>
      </w:r>
      <w:r w:rsidR="009F1155">
        <w:rPr>
          <w:rFonts w:cs="Baskerville"/>
          <w:smallCaps/>
        </w:rPr>
        <w:t xml:space="preserve">. </w:t>
      </w:r>
      <w:r w:rsidRPr="000507EF">
        <w:rPr>
          <w:rFonts w:cs="Baskerville"/>
        </w:rPr>
        <w:t>Never mind! At lea</w:t>
      </w:r>
      <w:r w:rsidR="00780089">
        <w:rPr>
          <w:rFonts w:cs="Baskerville"/>
        </w:rPr>
        <w:t>st my task is happily completed:</w:t>
      </w:r>
      <w:r w:rsidR="009F1155">
        <w:rPr>
          <w:rFonts w:cs="Baskerville"/>
        </w:rPr>
        <w:br/>
      </w:r>
      <w:r w:rsidRPr="000507EF">
        <w:rPr>
          <w:rFonts w:cs="Baskerville"/>
        </w:rPr>
        <w:t>Virtue triumphant everywhere, and vice defeated.</w:t>
      </w:r>
      <w:r w:rsidR="009F1155">
        <w:rPr>
          <w:rFonts w:cs="Baskerville"/>
        </w:rPr>
        <w:br/>
      </w:r>
      <w:r w:rsidRPr="000507EF">
        <w:rPr>
          <w:rFonts w:cs="Baskerville"/>
        </w:rPr>
        <w:t>We need no longer keep our friends before us.</w:t>
      </w:r>
    </w:p>
    <w:p w14:paraId="1313CCAB" w14:textId="77777777" w:rsidR="000507EF" w:rsidRPr="000507EF" w:rsidRDefault="000507EF" w:rsidP="000507EF">
      <w:pPr>
        <w:rPr>
          <w:rFonts w:cs="Baskerville"/>
        </w:rPr>
      </w:pPr>
    </w:p>
    <w:p w14:paraId="7757C8EC" w14:textId="2A22759D" w:rsidR="000507EF" w:rsidRPr="000507EF" w:rsidRDefault="00434307" w:rsidP="009F1155">
      <w:pPr>
        <w:pStyle w:val="CharacterName"/>
        <w:rPr>
          <w:rFonts w:cs="Baskerville"/>
        </w:rPr>
      </w:pPr>
      <w:r>
        <w:rPr>
          <w:rFonts w:cs="Baskerville"/>
          <w:smallCaps/>
        </w:rPr>
        <w:t>catherine.</w:t>
      </w:r>
      <w:r w:rsidR="009F1155">
        <w:rPr>
          <w:rFonts w:cs="Baskerville"/>
          <w:smallCaps/>
        </w:rPr>
        <w:t xml:space="preserve"> </w:t>
      </w:r>
      <w:r w:rsidR="000507EF" w:rsidRPr="000507EF">
        <w:rPr>
          <w:rFonts w:cs="Baskerville"/>
        </w:rPr>
        <w:t xml:space="preserve">But say </w:t>
      </w:r>
      <w:r w:rsidR="000507EF" w:rsidRPr="00780089">
        <w:rPr>
          <w:rFonts w:cs="Baskerville"/>
          <w:i/>
        </w:rPr>
        <w:t>adieu</w:t>
      </w:r>
      <w:r w:rsidR="000507EF" w:rsidRPr="000507EF">
        <w:rPr>
          <w:rFonts w:cs="Baskerville"/>
        </w:rPr>
        <w:t>!</w:t>
      </w:r>
    </w:p>
    <w:p w14:paraId="7DC40209" w14:textId="77777777" w:rsidR="000507EF" w:rsidRPr="000507EF" w:rsidRDefault="000507EF" w:rsidP="000507EF">
      <w:pPr>
        <w:rPr>
          <w:rFonts w:cs="Baskerville"/>
        </w:rPr>
      </w:pPr>
    </w:p>
    <w:p w14:paraId="04E4C3F2" w14:textId="5C77757C" w:rsidR="000507EF" w:rsidRPr="000507EF" w:rsidRDefault="00C77EC1" w:rsidP="009F1155">
      <w:pPr>
        <w:pStyle w:val="CharacterName"/>
        <w:rPr>
          <w:rFonts w:cs="Baskerville"/>
        </w:rPr>
      </w:pPr>
      <w:r>
        <w:rPr>
          <w:rFonts w:cs="Baskerville"/>
          <w:smallCaps/>
        </w:rPr>
        <w:t>evangeline.</w:t>
      </w:r>
      <w:r w:rsidR="009F1155">
        <w:rPr>
          <w:rFonts w:cs="Baskerville"/>
          <w:smallCaps/>
        </w:rPr>
        <w:t xml:space="preserve">   </w:t>
      </w:r>
      <w:r w:rsidR="00780089">
        <w:rPr>
          <w:rFonts w:cs="Baskerville"/>
          <w:smallCaps/>
        </w:rPr>
        <w:t xml:space="preserve">                          </w:t>
      </w:r>
      <w:r w:rsidR="000507EF" w:rsidRPr="000507EF">
        <w:rPr>
          <w:rFonts w:cs="Baskerville"/>
        </w:rPr>
        <w:t xml:space="preserve">No </w:t>
      </w:r>
      <w:r w:rsidR="000507EF" w:rsidRPr="00780089">
        <w:rPr>
          <w:rFonts w:cs="Baskerville"/>
          <w:i/>
        </w:rPr>
        <w:t>au revoir</w:t>
      </w:r>
      <w:r w:rsidR="000507EF" w:rsidRPr="000507EF">
        <w:rPr>
          <w:rFonts w:cs="Baskerville"/>
        </w:rPr>
        <w:t>!</w:t>
      </w:r>
    </w:p>
    <w:p w14:paraId="573DD881" w14:textId="77777777" w:rsidR="000507EF" w:rsidRPr="000507EF" w:rsidRDefault="000507EF" w:rsidP="000507EF">
      <w:pPr>
        <w:rPr>
          <w:rFonts w:cs="Baskerville"/>
        </w:rPr>
      </w:pPr>
    </w:p>
    <w:p w14:paraId="0E7944A2" w14:textId="0A0E98F6" w:rsidR="000507EF" w:rsidRPr="000507EF" w:rsidRDefault="00FF0386" w:rsidP="009F1155">
      <w:pPr>
        <w:pStyle w:val="CharacterName"/>
        <w:rPr>
          <w:rFonts w:cs="Baskerville"/>
        </w:rPr>
      </w:pPr>
      <w:r>
        <w:rPr>
          <w:rFonts w:cs="Baskerville"/>
          <w:smallCaps/>
        </w:rPr>
        <w:t>gabriel.</w:t>
      </w:r>
      <w:r w:rsidR="009F1155">
        <w:rPr>
          <w:rFonts w:cs="Baskerville"/>
          <w:smallCaps/>
        </w:rPr>
        <w:t xml:space="preserve">                                                                  </w:t>
      </w:r>
      <w:r w:rsidR="00780089">
        <w:rPr>
          <w:rFonts w:cs="Baskerville"/>
        </w:rPr>
        <w:t>In</w:t>
      </w:r>
      <w:r w:rsidR="000507EF" w:rsidRPr="000507EF">
        <w:rPr>
          <w:rFonts w:cs="Baskerville"/>
        </w:rPr>
        <w:t xml:space="preserve"> chorus!</w:t>
      </w:r>
    </w:p>
    <w:p w14:paraId="5D4AAEED" w14:textId="77777777" w:rsidR="000507EF" w:rsidRPr="000507EF" w:rsidRDefault="000507EF" w:rsidP="000507EF">
      <w:pPr>
        <w:rPr>
          <w:rFonts w:cs="Baskerville"/>
        </w:rPr>
      </w:pPr>
    </w:p>
    <w:p w14:paraId="15259D28" w14:textId="177A0978" w:rsidR="000507EF" w:rsidRPr="000507EF" w:rsidRDefault="00780089" w:rsidP="007B7A6C">
      <w:pPr>
        <w:pStyle w:val="LyricStageDirection"/>
        <w:tabs>
          <w:tab w:val="center" w:pos="4680"/>
        </w:tabs>
        <w:ind w:left="0"/>
        <w:jc w:val="center"/>
      </w:pPr>
      <w:r>
        <w:t>GRAND FINALE: “Good Night to One and All”</w:t>
      </w:r>
    </w:p>
    <w:p w14:paraId="5F0ABFF3" w14:textId="77777777" w:rsidR="000507EF" w:rsidRPr="000507EF" w:rsidRDefault="000507EF" w:rsidP="000507EF">
      <w:pPr>
        <w:rPr>
          <w:rFonts w:cs="Baskerville"/>
          <w:color w:val="FF0000"/>
        </w:rPr>
      </w:pPr>
    </w:p>
    <w:p w14:paraId="3A72C4DD" w14:textId="2D33A7AA" w:rsidR="000507EF" w:rsidRPr="009F1155" w:rsidRDefault="000507EF" w:rsidP="000507EF">
      <w:pPr>
        <w:pStyle w:val="CharacterName"/>
        <w:rPr>
          <w:rFonts w:cs="Baskerville"/>
          <w:smallCaps/>
        </w:rPr>
      </w:pPr>
      <w:r w:rsidRPr="009F1155">
        <w:rPr>
          <w:rFonts w:cs="Baskerville"/>
          <w:smallCaps/>
        </w:rPr>
        <w:t>chorus</w:t>
      </w:r>
      <w:r w:rsidR="009F1155" w:rsidRPr="009F1155">
        <w:rPr>
          <w:rFonts w:cs="Baskerville"/>
          <w:smallCaps/>
        </w:rPr>
        <w:t>.</w:t>
      </w:r>
    </w:p>
    <w:p w14:paraId="5FF7283A" w14:textId="078230EE" w:rsidR="000507EF" w:rsidRPr="009F1155" w:rsidRDefault="009F1155" w:rsidP="000507EF">
      <w:pPr>
        <w:pStyle w:val="Lyric"/>
      </w:pPr>
      <w:r>
        <w:t>O</w:t>
      </w:r>
      <w:r w:rsidR="00780089">
        <w:t>ur little play is done.</w:t>
      </w:r>
    </w:p>
    <w:p w14:paraId="27CF2006" w14:textId="7F1DE07D" w:rsidR="000507EF" w:rsidRPr="009F1155" w:rsidRDefault="009F1155" w:rsidP="000507EF">
      <w:pPr>
        <w:pStyle w:val="Lyric"/>
      </w:pPr>
      <w:r>
        <w:t>W</w:t>
      </w:r>
      <w:r w:rsidR="00780089">
        <w:t>e’ve tried to give you fun.</w:t>
      </w:r>
    </w:p>
    <w:p w14:paraId="500C4FAF" w14:textId="29D495AE" w:rsidR="000507EF" w:rsidRPr="009F1155" w:rsidRDefault="009F1155" w:rsidP="000507EF">
      <w:pPr>
        <w:pStyle w:val="Lyric"/>
      </w:pPr>
      <w:r>
        <w:t>O</w:t>
      </w:r>
      <w:r w:rsidR="000507EF" w:rsidRPr="009F1155">
        <w:t>ur only aim has been to please,</w:t>
      </w:r>
      <w:r w:rsidR="00780089">
        <w:t xml:space="preserve"> been to please, been to please.</w:t>
      </w:r>
    </w:p>
    <w:p w14:paraId="0359CDAF" w14:textId="2F4BB3F2" w:rsidR="000507EF" w:rsidRPr="009F1155" w:rsidRDefault="009F1155" w:rsidP="000507EF">
      <w:pPr>
        <w:pStyle w:val="Lyric"/>
      </w:pPr>
      <w:r>
        <w:t>A</w:t>
      </w:r>
      <w:r w:rsidR="00780089">
        <w:t>ll errors pray excuse.</w:t>
      </w:r>
    </w:p>
    <w:p w14:paraId="273475A3" w14:textId="57B23F9F" w:rsidR="000507EF" w:rsidRPr="009F1155" w:rsidRDefault="009F1155" w:rsidP="000507EF">
      <w:pPr>
        <w:pStyle w:val="Lyric"/>
      </w:pPr>
      <w:r>
        <w:t>W</w:t>
      </w:r>
      <w:r w:rsidR="00780089">
        <w:t>e’ll drive away the blues.</w:t>
      </w:r>
    </w:p>
    <w:p w14:paraId="4C3B44BD" w14:textId="6FEE826D" w:rsidR="00780089" w:rsidRDefault="009F1155" w:rsidP="000507EF">
      <w:pPr>
        <w:pStyle w:val="Lyric"/>
      </w:pPr>
      <w:r>
        <w:t>I</w:t>
      </w:r>
      <w:r w:rsidR="00780089">
        <w:t>f you will only call again,</w:t>
      </w:r>
    </w:p>
    <w:p w14:paraId="4B394F57" w14:textId="418DACD0" w:rsidR="000507EF" w:rsidRDefault="00780089" w:rsidP="000507EF">
      <w:pPr>
        <w:pStyle w:val="Lyric"/>
      </w:pPr>
      <w:r>
        <w:t>Call again soon.</w:t>
      </w:r>
    </w:p>
    <w:p w14:paraId="1075A6F6" w14:textId="77777777" w:rsidR="00780089" w:rsidRPr="009F1155" w:rsidRDefault="00780089" w:rsidP="000507EF">
      <w:pPr>
        <w:pStyle w:val="Lyric"/>
      </w:pPr>
    </w:p>
    <w:p w14:paraId="70A58C07" w14:textId="1C9C4FD0" w:rsidR="000507EF" w:rsidRPr="009F1155" w:rsidRDefault="009F1155" w:rsidP="000507EF">
      <w:pPr>
        <w:pStyle w:val="Lyric"/>
      </w:pPr>
      <w:r>
        <w:t>T</w:t>
      </w:r>
      <w:r w:rsidR="000507EF" w:rsidRPr="009F1155">
        <w:t>hough aching be the heart,</w:t>
      </w:r>
    </w:p>
    <w:p w14:paraId="19F9D711" w14:textId="4C954AC0" w:rsidR="000507EF" w:rsidRPr="009F1155" w:rsidRDefault="009F1155" w:rsidP="000507EF">
      <w:pPr>
        <w:pStyle w:val="Lyric"/>
      </w:pPr>
      <w:r>
        <w:t>T</w:t>
      </w:r>
      <w:r w:rsidR="000507EF" w:rsidRPr="009F1155">
        <w:t>he best of friends must part,</w:t>
      </w:r>
    </w:p>
    <w:p w14:paraId="286F1739" w14:textId="77777777" w:rsidR="00780089" w:rsidRDefault="009F1155" w:rsidP="000507EF">
      <w:pPr>
        <w:pStyle w:val="Lyric"/>
      </w:pPr>
      <w:r>
        <w:t>S</w:t>
      </w:r>
      <w:r w:rsidR="000507EF" w:rsidRPr="009F1155">
        <w:t>o n</w:t>
      </w:r>
      <w:r w:rsidR="00780089">
        <w:t>ever put the cart</w:t>
      </w:r>
    </w:p>
    <w:p w14:paraId="20BC57A8" w14:textId="57F87D87" w:rsidR="000507EF" w:rsidRDefault="00780089" w:rsidP="000507EF">
      <w:pPr>
        <w:pStyle w:val="Lyric"/>
      </w:pPr>
      <w:proofErr w:type="gramStart"/>
      <w:r>
        <w:t>B</w:t>
      </w:r>
      <w:r w:rsidR="000507EF" w:rsidRPr="009F1155">
        <w:t>efore the horse.</w:t>
      </w:r>
      <w:proofErr w:type="gramEnd"/>
    </w:p>
    <w:p w14:paraId="433D795E" w14:textId="4E5C6EE9" w:rsidR="000507EF" w:rsidRDefault="00780089" w:rsidP="00780089">
      <w:pPr>
        <w:pStyle w:val="Lyric"/>
        <w:tabs>
          <w:tab w:val="left" w:pos="2520"/>
        </w:tabs>
      </w:pPr>
      <w:r>
        <w:tab/>
      </w:r>
      <w:r w:rsidR="009F1155">
        <w:t>R</w:t>
      </w:r>
      <w:r w:rsidR="000507EF" w:rsidRPr="009F1155">
        <w:t>ah, rah, rah,</w:t>
      </w:r>
      <w:r>
        <w:t xml:space="preserve"> . . .</w:t>
      </w:r>
    </w:p>
    <w:p w14:paraId="27912428" w14:textId="77777777" w:rsidR="00780089" w:rsidRPr="009F1155" w:rsidRDefault="00780089" w:rsidP="000507EF">
      <w:pPr>
        <w:pStyle w:val="Lyric"/>
      </w:pPr>
    </w:p>
    <w:p w14:paraId="2865F0D4" w14:textId="044CAAF5" w:rsidR="000507EF" w:rsidRPr="009F1155" w:rsidRDefault="009F1155" w:rsidP="000507EF">
      <w:pPr>
        <w:pStyle w:val="Lyric"/>
      </w:pPr>
      <w:r>
        <w:t>S</w:t>
      </w:r>
      <w:r w:rsidR="00780089">
        <w:t>o let the curtain fall.</w:t>
      </w:r>
    </w:p>
    <w:p w14:paraId="69D4BB25" w14:textId="22B5A087" w:rsidR="000507EF" w:rsidRPr="009F1155" w:rsidRDefault="009F1155" w:rsidP="000507EF">
      <w:pPr>
        <w:pStyle w:val="Lyric"/>
      </w:pPr>
      <w:r>
        <w:t>G</w:t>
      </w:r>
      <w:r w:rsidR="00780089">
        <w:t>oodnight to one and all.</w:t>
      </w:r>
    </w:p>
    <w:p w14:paraId="211C7B3F" w14:textId="146320AE" w:rsidR="000507EF" w:rsidRPr="009F1155" w:rsidRDefault="009F1155" w:rsidP="000507EF">
      <w:pPr>
        <w:pStyle w:val="Lyric"/>
      </w:pPr>
      <w:r>
        <w:t>B</w:t>
      </w:r>
      <w:r w:rsidR="000507EF" w:rsidRPr="009F1155">
        <w:t>e sure and button up your coat</w:t>
      </w:r>
      <w:r w:rsidR="00780089">
        <w:t>s, up your coats, up your coats.</w:t>
      </w:r>
    </w:p>
    <w:p w14:paraId="5CB0DC94" w14:textId="66AC93F4" w:rsidR="000507EF" w:rsidRPr="009F1155" w:rsidRDefault="009F1155" w:rsidP="000507EF">
      <w:pPr>
        <w:pStyle w:val="Lyric"/>
      </w:pPr>
      <w:r>
        <w:t>I</w:t>
      </w:r>
      <w:r w:rsidR="000507EF" w:rsidRPr="009F1155">
        <w:t>f miss your car you should,</w:t>
      </w:r>
    </w:p>
    <w:p w14:paraId="722FB673" w14:textId="4CF0CEB2" w:rsidR="009F1155" w:rsidRDefault="009F1155" w:rsidP="000507EF">
      <w:pPr>
        <w:pStyle w:val="Lyric"/>
      </w:pPr>
      <w:r>
        <w:t>T</w:t>
      </w:r>
      <w:r w:rsidR="00780089">
        <w:t>he walk will do you good,</w:t>
      </w:r>
    </w:p>
    <w:p w14:paraId="27EE0A72" w14:textId="532AB2A8" w:rsidR="000507EF" w:rsidRPr="009F1155" w:rsidRDefault="009F1155" w:rsidP="000507EF">
      <w:pPr>
        <w:pStyle w:val="Lyric"/>
      </w:pPr>
      <w:r>
        <w:t>A</w:t>
      </w:r>
      <w:r w:rsidR="000507EF" w:rsidRPr="009F1155">
        <w:t>nd when you come around this way,</w:t>
      </w:r>
    </w:p>
    <w:p w14:paraId="72138D5B" w14:textId="4086C202" w:rsidR="000507EF" w:rsidRPr="009F1155" w:rsidRDefault="009F1155" w:rsidP="000507EF">
      <w:pPr>
        <w:pStyle w:val="Lyric"/>
      </w:pPr>
      <w:r>
        <w:t>C</w:t>
      </w:r>
      <w:r w:rsidR="000507EF" w:rsidRPr="009F1155">
        <w:t>all again soon.</w:t>
      </w:r>
    </w:p>
    <w:p w14:paraId="7322C302" w14:textId="77777777" w:rsidR="000507EF" w:rsidRPr="009F1155" w:rsidRDefault="000507EF" w:rsidP="000507EF">
      <w:pPr>
        <w:pStyle w:val="Lyric"/>
      </w:pPr>
    </w:p>
    <w:p w14:paraId="17A013BF" w14:textId="44EF4ADE" w:rsidR="000507EF" w:rsidRPr="009F1155" w:rsidRDefault="009F1155" w:rsidP="000507EF">
      <w:pPr>
        <w:pStyle w:val="Lyric"/>
      </w:pPr>
      <w:r>
        <w:t>T</w:t>
      </w:r>
      <w:r w:rsidR="000507EF" w:rsidRPr="009F1155">
        <w:t>alk of waltzing,</w:t>
      </w:r>
    </w:p>
    <w:p w14:paraId="73224F24" w14:textId="54CBB694" w:rsidR="000507EF" w:rsidRPr="009F1155" w:rsidRDefault="009F1155" w:rsidP="000507EF">
      <w:pPr>
        <w:pStyle w:val="Lyric"/>
      </w:pPr>
      <w:r>
        <w:t>W</w:t>
      </w:r>
      <w:r w:rsidR="000507EF" w:rsidRPr="009F1155">
        <w:t>hat is that to this?</w:t>
      </w:r>
    </w:p>
    <w:p w14:paraId="0643003B" w14:textId="6EEC6952" w:rsidR="000507EF" w:rsidRPr="009F1155" w:rsidRDefault="009F1155" w:rsidP="000507EF">
      <w:pPr>
        <w:pStyle w:val="Lyric"/>
      </w:pPr>
      <w:r>
        <w:t>R</w:t>
      </w:r>
      <w:r w:rsidR="000507EF" w:rsidRPr="009F1155">
        <w:t>ound we go on heel and toe,</w:t>
      </w:r>
    </w:p>
    <w:p w14:paraId="536C9D7E" w14:textId="7CDFEF15" w:rsidR="000507EF" w:rsidRPr="009F1155" w:rsidRDefault="009F1155" w:rsidP="000507EF">
      <w:pPr>
        <w:pStyle w:val="Lyric"/>
      </w:pPr>
      <w:r>
        <w:t>O</w:t>
      </w:r>
      <w:r w:rsidR="00780089">
        <w:t>ur hearts are light as air.</w:t>
      </w:r>
    </w:p>
    <w:p w14:paraId="08E2BE3F" w14:textId="017F9D0C" w:rsidR="000507EF" w:rsidRPr="009F1155" w:rsidRDefault="009F1155" w:rsidP="000507EF">
      <w:pPr>
        <w:pStyle w:val="Lyric"/>
      </w:pPr>
      <w:r>
        <w:t>F</w:t>
      </w:r>
      <w:r w:rsidR="000507EF" w:rsidRPr="009F1155">
        <w:t>orward, backward,</w:t>
      </w:r>
    </w:p>
    <w:p w14:paraId="7DA937B2" w14:textId="0332F322" w:rsidR="000507EF" w:rsidRPr="009F1155" w:rsidRDefault="009F1155" w:rsidP="000507EF">
      <w:pPr>
        <w:pStyle w:val="Lyric"/>
      </w:pPr>
      <w:r>
        <w:t>T</w:t>
      </w:r>
      <w:r w:rsidR="00780089">
        <w:t>his is perfect bliss!</w:t>
      </w:r>
    </w:p>
    <w:p w14:paraId="5FCAAC6F" w14:textId="13C4026C" w:rsidR="000507EF" w:rsidRPr="009F1155" w:rsidRDefault="009F1155" w:rsidP="000507EF">
      <w:pPr>
        <w:pStyle w:val="Lyric"/>
      </w:pPr>
      <w:r>
        <w:t>D</w:t>
      </w:r>
      <w:r w:rsidR="000507EF" w:rsidRPr="009F1155">
        <w:t>o</w:t>
      </w:r>
      <w:r w:rsidR="00384F51">
        <w:t xml:space="preserve">n’t you wish that you were </w:t>
      </w:r>
      <w:proofErr w:type="gramStart"/>
      <w:r w:rsidR="00384F51">
        <w:t>here</w:t>
      </w:r>
      <w:proofErr w:type="gramEnd"/>
    </w:p>
    <w:p w14:paraId="7D46196E" w14:textId="2140539A" w:rsidR="000507EF" w:rsidRPr="009F1155" w:rsidRDefault="009F1155" w:rsidP="000507EF">
      <w:pPr>
        <w:pStyle w:val="Lyric"/>
      </w:pPr>
      <w:proofErr w:type="gramStart"/>
      <w:r>
        <w:t>I</w:t>
      </w:r>
      <w:r w:rsidR="00780089">
        <w:t>nstead of being there?</w:t>
      </w:r>
      <w:proofErr w:type="gramEnd"/>
    </w:p>
    <w:p w14:paraId="3BD40187" w14:textId="77777777" w:rsidR="00780089" w:rsidRDefault="00780089" w:rsidP="000507EF">
      <w:pPr>
        <w:pStyle w:val="Lyric"/>
      </w:pPr>
    </w:p>
    <w:p w14:paraId="054A7B83" w14:textId="36D67E94" w:rsidR="000507EF" w:rsidRPr="009F1155" w:rsidRDefault="009F1155" w:rsidP="000507EF">
      <w:pPr>
        <w:pStyle w:val="Lyric"/>
      </w:pPr>
      <w:r>
        <w:t>S</w:t>
      </w:r>
      <w:r w:rsidR="000507EF" w:rsidRPr="009F1155">
        <w:t>inging, dancing,</w:t>
      </w:r>
    </w:p>
    <w:p w14:paraId="15710F75" w14:textId="02B43A9E" w:rsidR="000507EF" w:rsidRPr="009F1155" w:rsidRDefault="009F1155" w:rsidP="000507EF">
      <w:pPr>
        <w:pStyle w:val="Lyric"/>
      </w:pPr>
      <w:r>
        <w:t>A</w:t>
      </w:r>
      <w:r w:rsidR="00780089">
        <w:t>lways feeling gay . . .</w:t>
      </w:r>
    </w:p>
    <w:p w14:paraId="2D6ABE31" w14:textId="3B4501C4" w:rsidR="000507EF" w:rsidRPr="009F1155" w:rsidRDefault="009F1155" w:rsidP="000507EF">
      <w:pPr>
        <w:pStyle w:val="Lyric"/>
      </w:pPr>
      <w:r>
        <w:t>L</w:t>
      </w:r>
      <w:r w:rsidR="000507EF" w:rsidRPr="009F1155">
        <w:t>et the world say what it will,</w:t>
      </w:r>
    </w:p>
    <w:p w14:paraId="730F2A99" w14:textId="78664EB5" w:rsidR="000507EF" w:rsidRPr="009F1155" w:rsidRDefault="009F1155" w:rsidP="000507EF">
      <w:pPr>
        <w:pStyle w:val="Lyric"/>
      </w:pPr>
      <w:r>
        <w:t>A</w:t>
      </w:r>
      <w:r w:rsidR="00384F51">
        <w:t xml:space="preserve"> little fun can never harm.</w:t>
      </w:r>
    </w:p>
    <w:p w14:paraId="27E236C1" w14:textId="71EDA659" w:rsidR="000507EF" w:rsidRPr="009F1155" w:rsidRDefault="009F1155" w:rsidP="000507EF">
      <w:pPr>
        <w:pStyle w:val="Lyric"/>
      </w:pPr>
      <w:r>
        <w:t>S</w:t>
      </w:r>
      <w:r w:rsidR="000507EF" w:rsidRPr="009F1155">
        <w:t>o you can see us as we end the play,</w:t>
      </w:r>
    </w:p>
    <w:p w14:paraId="2C5B57AA" w14:textId="1C70FAF8" w:rsidR="000507EF" w:rsidRPr="009F1155" w:rsidRDefault="009F1155" w:rsidP="000507EF">
      <w:pPr>
        <w:pStyle w:val="Lyric"/>
      </w:pPr>
      <w:r>
        <w:t>H</w:t>
      </w:r>
      <w:r w:rsidR="000507EF" w:rsidRPr="009F1155">
        <w:t>oping that our efforts</w:t>
      </w:r>
    </w:p>
    <w:p w14:paraId="473EEE86" w14:textId="2C488C35" w:rsidR="000507EF" w:rsidRPr="009F1155" w:rsidRDefault="009F1155" w:rsidP="000507EF">
      <w:pPr>
        <w:pStyle w:val="Lyric"/>
      </w:pPr>
      <w:r>
        <w:t>M</w:t>
      </w:r>
      <w:r w:rsidR="00384F51">
        <w:t xml:space="preserve">ay everybody </w:t>
      </w:r>
      <w:proofErr w:type="gramStart"/>
      <w:r w:rsidR="00384F51">
        <w:t>please.</w:t>
      </w:r>
      <w:proofErr w:type="gramEnd"/>
    </w:p>
    <w:p w14:paraId="54515562" w14:textId="77777777" w:rsidR="000507EF" w:rsidRPr="009F1155" w:rsidRDefault="000507EF" w:rsidP="000507EF">
      <w:pPr>
        <w:pStyle w:val="LongStageDirection"/>
        <w:rPr>
          <w:rFonts w:cs="Baskerville"/>
        </w:rPr>
      </w:pPr>
    </w:p>
    <w:p w14:paraId="6A323DB8" w14:textId="77777777" w:rsidR="00D56A8A" w:rsidRDefault="00780089" w:rsidP="00780089">
      <w:pPr>
        <w:pStyle w:val="LyricStageDirection"/>
      </w:pPr>
      <w:r>
        <w:t>(During f</w:t>
      </w:r>
      <w:r w:rsidR="000507EF" w:rsidRPr="009F1155">
        <w:t>inale</w:t>
      </w:r>
      <w:r>
        <w:t>, b</w:t>
      </w:r>
      <w:r w:rsidR="000507EF" w:rsidRPr="009F1155">
        <w:t>alloon ascends with Gab</w:t>
      </w:r>
      <w:r>
        <w:t>riel</w:t>
      </w:r>
      <w:r w:rsidR="000507EF" w:rsidRPr="009F1155">
        <w:t>, Eva</w:t>
      </w:r>
      <w:r>
        <w:t>ngeline,</w:t>
      </w:r>
      <w:r w:rsidR="000507EF" w:rsidRPr="009F1155">
        <w:t xml:space="preserve"> and Ben.</w:t>
      </w:r>
      <w:r w:rsidR="00D56A8A">
        <w:t>)</w:t>
      </w:r>
    </w:p>
    <w:p w14:paraId="774D2A3B" w14:textId="77777777" w:rsidR="00D56A8A" w:rsidRDefault="00D56A8A" w:rsidP="00780089">
      <w:pPr>
        <w:pStyle w:val="LyricStageDirection"/>
      </w:pPr>
    </w:p>
    <w:p w14:paraId="37C57225" w14:textId="665A0F85" w:rsidR="00261364" w:rsidRDefault="00D56A8A" w:rsidP="00780089">
      <w:pPr>
        <w:pStyle w:val="LyricStageDirection"/>
      </w:pPr>
      <w:r>
        <w:t>(</w:t>
      </w:r>
      <w:r w:rsidR="00261364">
        <w:t>Red fire from all entrances.)</w:t>
      </w:r>
    </w:p>
    <w:p w14:paraId="45E6F201" w14:textId="77777777" w:rsidR="00261364" w:rsidRDefault="00261364" w:rsidP="00780089">
      <w:pPr>
        <w:pStyle w:val="LyricStageDirection"/>
      </w:pPr>
    </w:p>
    <w:p w14:paraId="4F456E1D" w14:textId="47DEF225" w:rsidR="000507EF" w:rsidRPr="009F1155" w:rsidRDefault="00261364" w:rsidP="00780089">
      <w:pPr>
        <w:pStyle w:val="LyricStageDirection"/>
      </w:pPr>
      <w:r>
        <w:t>(</w:t>
      </w:r>
      <w:r w:rsidR="00780089">
        <w:t>Curtain.)</w:t>
      </w:r>
    </w:p>
    <w:p w14:paraId="466EF1BE" w14:textId="77777777" w:rsidR="000507EF" w:rsidRPr="009F1155" w:rsidRDefault="000507EF" w:rsidP="00717850">
      <w:pPr>
        <w:rPr>
          <w:i/>
        </w:rPr>
      </w:pPr>
    </w:p>
    <w:p w14:paraId="03D24E20" w14:textId="77777777" w:rsidR="00780089" w:rsidRDefault="00780089" w:rsidP="00780089">
      <w:pPr>
        <w:rPr>
          <w:rFonts w:cs="Baskerville"/>
        </w:rPr>
      </w:pPr>
    </w:p>
    <w:p w14:paraId="0FD04646" w14:textId="77777777" w:rsidR="00780089" w:rsidRPr="000507EF" w:rsidRDefault="00780089" w:rsidP="00780089">
      <w:pPr>
        <w:rPr>
          <w:rFonts w:cs="Baskerville"/>
        </w:rPr>
      </w:pPr>
    </w:p>
    <w:p w14:paraId="360BD57A" w14:textId="2B3BBDE5" w:rsidR="00780089" w:rsidRPr="00B6715B" w:rsidRDefault="00780089" w:rsidP="00780089">
      <w:pPr>
        <w:pStyle w:val="EndofScene"/>
        <w:jc w:val="center"/>
        <w:rPr>
          <w:rFonts w:ascii="Baskerville" w:hAnsi="Baskerville" w:cs="Baskerville"/>
          <w:i/>
          <w:sz w:val="32"/>
          <w:szCs w:val="32"/>
        </w:rPr>
      </w:pPr>
      <w:r>
        <w:rPr>
          <w:rFonts w:ascii="Baskerville" w:hAnsi="Baskerville" w:cs="Baskerville"/>
          <w:i/>
          <w:sz w:val="32"/>
          <w:szCs w:val="32"/>
        </w:rPr>
        <w:t>END OF PLAY</w:t>
      </w:r>
    </w:p>
    <w:p w14:paraId="7F097778" w14:textId="77777777" w:rsidR="00780089" w:rsidRPr="000507EF" w:rsidRDefault="00780089" w:rsidP="00780089">
      <w:pPr>
        <w:jc w:val="center"/>
        <w:rPr>
          <w:rFonts w:cs="Baskerville"/>
        </w:rPr>
      </w:pPr>
    </w:p>
    <w:p w14:paraId="64D470DF" w14:textId="4424B383" w:rsidR="00707191" w:rsidRDefault="00780089" w:rsidP="00780089">
      <w:pPr>
        <w:pStyle w:val="CharacterName"/>
        <w:jc w:val="center"/>
        <w:rPr>
          <w:rFonts w:cs="Baskerville"/>
        </w:rPr>
      </w:pPr>
      <w:r w:rsidRPr="000507EF">
        <w:rPr>
          <w:rFonts w:cs="Baskerville"/>
        </w:rPr>
        <w:t>———</w:t>
      </w:r>
    </w:p>
    <w:p w14:paraId="0D2016F6" w14:textId="231D8328" w:rsidR="007B4677" w:rsidRDefault="007B4677">
      <w:pPr>
        <w:ind w:left="0" w:firstLine="0"/>
      </w:pPr>
      <w:r>
        <w:br w:type="page"/>
      </w:r>
    </w:p>
    <w:p w14:paraId="1BBB9630" w14:textId="006273D8" w:rsidR="008271C7" w:rsidRDefault="008271C7" w:rsidP="008271C7">
      <w:pPr>
        <w:rPr>
          <w:b/>
          <w:sz w:val="40"/>
          <w:szCs w:val="40"/>
        </w:rPr>
      </w:pPr>
      <w:r w:rsidRPr="00FB7E5F">
        <w:rPr>
          <w:b/>
          <w:sz w:val="40"/>
          <w:szCs w:val="40"/>
        </w:rPr>
        <w:t>A</w:t>
      </w:r>
      <w:r>
        <w:rPr>
          <w:b/>
          <w:sz w:val="40"/>
          <w:szCs w:val="40"/>
        </w:rPr>
        <w:t>dditional Songs</w:t>
      </w:r>
    </w:p>
    <w:p w14:paraId="067D6803" w14:textId="77777777" w:rsidR="008271C7" w:rsidRPr="0030540B" w:rsidRDefault="008271C7" w:rsidP="008271C7">
      <w:pPr>
        <w:rPr>
          <w:sz w:val="32"/>
          <w:szCs w:val="32"/>
        </w:rPr>
      </w:pPr>
    </w:p>
    <w:p w14:paraId="390CD2BC" w14:textId="13A979E1" w:rsidR="008460FF" w:rsidRDefault="008271C7" w:rsidP="008271C7">
      <w:pPr>
        <w:pStyle w:val="LyricStageDirection"/>
        <w:rPr>
          <w:i w:val="0"/>
        </w:rPr>
      </w:pPr>
      <w:r w:rsidRPr="00ED4D47">
        <w:rPr>
          <w:i w:val="0"/>
        </w:rPr>
        <w:t>[</w:t>
      </w:r>
      <w:r>
        <w:rPr>
          <w:smallCaps/>
        </w:rPr>
        <w:t>editor’s note</w:t>
      </w:r>
      <w:r>
        <w:t xml:space="preserve">: </w:t>
      </w:r>
      <w:r w:rsidR="00AA441D">
        <w:t xml:space="preserve">These </w:t>
      </w:r>
      <w:r w:rsidR="008460FF">
        <w:t xml:space="preserve">additional </w:t>
      </w:r>
      <w:r w:rsidR="00AA441D">
        <w:t>so</w:t>
      </w:r>
      <w:r w:rsidR="008460FF">
        <w:t>ngs—some marked “(New)”—</w:t>
      </w:r>
      <w:r w:rsidR="00AA441D">
        <w:t xml:space="preserve">were printed in piano–vocal scores of </w:t>
      </w:r>
      <w:r w:rsidR="00AA441D">
        <w:rPr>
          <w:i w:val="0"/>
        </w:rPr>
        <w:t>Evangeline</w:t>
      </w:r>
      <w:r w:rsidR="005D0470" w:rsidRPr="005D0470">
        <w:t>,</w:t>
      </w:r>
      <w:r w:rsidR="00AA441D">
        <w:rPr>
          <w:i w:val="0"/>
        </w:rPr>
        <w:t xml:space="preserve"> </w:t>
      </w:r>
      <w:r w:rsidR="008460FF">
        <w:t xml:space="preserve">published in 1877 by Louis P. </w:t>
      </w:r>
      <w:proofErr w:type="spellStart"/>
      <w:r w:rsidR="008460FF">
        <w:t>Goullard</w:t>
      </w:r>
      <w:proofErr w:type="spellEnd"/>
      <w:r w:rsidR="008460FF">
        <w:t xml:space="preserve"> and 1886(?) by T.B. Harms</w:t>
      </w:r>
      <w:r>
        <w:t>.</w:t>
      </w:r>
      <w:r w:rsidR="008460FF">
        <w:t xml:space="preserve"> Where and how they fit into the </w:t>
      </w:r>
      <w:r w:rsidR="006209EF">
        <w:t xml:space="preserve">course of the </w:t>
      </w:r>
      <w:r w:rsidR="007F31A4">
        <w:t>plot</w:t>
      </w:r>
      <w:r w:rsidR="006209EF">
        <w:t xml:space="preserve"> is not immediately clear. It is likely that, once introduced, they </w:t>
      </w:r>
      <w:r w:rsidR="007F31A4">
        <w:t>appeared flexibly</w:t>
      </w:r>
      <w:r w:rsidR="008460FF">
        <w:t xml:space="preserve"> from production to production.</w:t>
      </w:r>
      <w:r w:rsidRPr="00ED4D47">
        <w:rPr>
          <w:i w:val="0"/>
        </w:rPr>
        <w:t>]</w:t>
      </w:r>
    </w:p>
    <w:p w14:paraId="78C56C67" w14:textId="77777777" w:rsidR="008271C7" w:rsidRDefault="008271C7" w:rsidP="000E0EE5"/>
    <w:p w14:paraId="7EC4D1C6" w14:textId="77777777" w:rsidR="006C357E" w:rsidRDefault="006C357E" w:rsidP="000E0EE5"/>
    <w:p w14:paraId="5FB09A42" w14:textId="77777777" w:rsidR="006C357E" w:rsidRDefault="006C357E" w:rsidP="000E0EE5"/>
    <w:p w14:paraId="5940B476" w14:textId="0E01E3D1" w:rsidR="008F190A" w:rsidRDefault="008F190A" w:rsidP="008F190A">
      <w:pPr>
        <w:pStyle w:val="LyricStageDirection"/>
        <w:tabs>
          <w:tab w:val="center" w:pos="4680"/>
        </w:tabs>
        <w:ind w:left="0"/>
        <w:jc w:val="center"/>
      </w:pPr>
      <w:r>
        <w:t xml:space="preserve">SONG and DANCE: “Sweet Evangeline” (in </w:t>
      </w:r>
      <w:proofErr w:type="spellStart"/>
      <w:r>
        <w:t>Goullard</w:t>
      </w:r>
      <w:proofErr w:type="spellEnd"/>
      <w:r>
        <w:t>)</w:t>
      </w:r>
    </w:p>
    <w:p w14:paraId="225806C9" w14:textId="77777777" w:rsidR="008F190A" w:rsidRDefault="008F190A" w:rsidP="008F190A"/>
    <w:p w14:paraId="23338211" w14:textId="2637424B" w:rsidR="008F190A" w:rsidRDefault="008F190A" w:rsidP="008F190A">
      <w:r>
        <w:rPr>
          <w:smallCaps/>
        </w:rPr>
        <w:t>gabriel</w:t>
      </w:r>
      <w:r>
        <w:t>.</w:t>
      </w:r>
    </w:p>
    <w:p w14:paraId="5BC65EA7" w14:textId="022DEE9C" w:rsidR="008F190A" w:rsidRDefault="008F190A" w:rsidP="008F190A">
      <w:pPr>
        <w:pStyle w:val="Lyric"/>
      </w:pPr>
      <w:r>
        <w:t>Would you know the way I’m feeling?</w:t>
      </w:r>
    </w:p>
    <w:p w14:paraId="7FD7503B" w14:textId="6CC91E1E" w:rsidR="008F190A" w:rsidRDefault="008F190A" w:rsidP="008F190A">
      <w:pPr>
        <w:pStyle w:val="Lyric"/>
      </w:pPr>
      <w:r>
        <w:t>Listen, then, and I will tell you.</w:t>
      </w:r>
    </w:p>
    <w:p w14:paraId="5FA2A592" w14:textId="32748E4B" w:rsidR="006C357E" w:rsidRDefault="006C357E" w:rsidP="008F190A">
      <w:pPr>
        <w:pStyle w:val="Lyric"/>
      </w:pPr>
      <w:r>
        <w:t>I’m in love with such a darling girl,</w:t>
      </w:r>
    </w:p>
    <w:p w14:paraId="762632B7" w14:textId="3C7E6F19" w:rsidR="006C357E" w:rsidRDefault="006C357E" w:rsidP="008F190A">
      <w:pPr>
        <w:pStyle w:val="Lyric"/>
      </w:pPr>
      <w:r>
        <w:t>Fit to be the fairies’ queen.</w:t>
      </w:r>
    </w:p>
    <w:p w14:paraId="3DB98B3E" w14:textId="5F4740EF" w:rsidR="006C357E" w:rsidRDefault="006C357E" w:rsidP="008F190A">
      <w:pPr>
        <w:pStyle w:val="Lyric"/>
      </w:pPr>
      <w:r>
        <w:t>Yes, I love her dearly, you must know,</w:t>
      </w:r>
    </w:p>
    <w:p w14:paraId="121F8BEA" w14:textId="0D9B1E72" w:rsidR="006C357E" w:rsidRDefault="006C357E" w:rsidP="008F190A">
      <w:pPr>
        <w:pStyle w:val="Lyric"/>
      </w:pPr>
      <w:r>
        <w:t>More than any words can tell you.</w:t>
      </w:r>
    </w:p>
    <w:p w14:paraId="37277DDC" w14:textId="12EBBABB" w:rsidR="008F190A" w:rsidRDefault="006C357E" w:rsidP="008F190A">
      <w:pPr>
        <w:pStyle w:val="Lyric"/>
      </w:pPr>
      <w:r>
        <w:t>For of all the maidens, she’s the pearl,</w:t>
      </w:r>
    </w:p>
    <w:p w14:paraId="45217D21" w14:textId="470734EA" w:rsidR="006C357E" w:rsidRDefault="006C357E" w:rsidP="008F190A">
      <w:pPr>
        <w:pStyle w:val="Lyric"/>
      </w:pPr>
      <w:r>
        <w:t xml:space="preserve">Is my sweet </w:t>
      </w:r>
      <w:proofErr w:type="gramStart"/>
      <w:r>
        <w:t>Evangeline.</w:t>
      </w:r>
      <w:proofErr w:type="gramEnd"/>
    </w:p>
    <w:p w14:paraId="6262322C" w14:textId="77777777" w:rsidR="006C357E" w:rsidRDefault="006C357E" w:rsidP="008F190A">
      <w:pPr>
        <w:pStyle w:val="Lyric"/>
      </w:pPr>
    </w:p>
    <w:p w14:paraId="0E8E0DF1" w14:textId="53E30A89" w:rsidR="006C357E" w:rsidRDefault="006C357E" w:rsidP="008F190A">
      <w:pPr>
        <w:pStyle w:val="Lyric"/>
      </w:pPr>
      <w:r>
        <w:t>Oh</w:t>
      </w:r>
      <w:r w:rsidR="007F728A">
        <w:t>—</w:t>
      </w:r>
      <w:r>
        <w:t>!</w:t>
      </w:r>
    </w:p>
    <w:p w14:paraId="3A1C49C9" w14:textId="1DBAA780" w:rsidR="006C357E" w:rsidRDefault="006C357E" w:rsidP="008F190A">
      <w:pPr>
        <w:pStyle w:val="Lyric"/>
      </w:pPr>
      <w:r>
        <w:t>Would you know the way I’m feeling?</w:t>
      </w:r>
    </w:p>
    <w:p w14:paraId="66B08A68" w14:textId="56580331" w:rsidR="006C357E" w:rsidRDefault="006C357E" w:rsidP="008F190A">
      <w:pPr>
        <w:pStyle w:val="Lyric"/>
      </w:pPr>
      <w:r>
        <w:t>Listen, then, and I will tell you.</w:t>
      </w:r>
    </w:p>
    <w:p w14:paraId="1CB8ACAC" w14:textId="59E6BEFF" w:rsidR="006C357E" w:rsidRDefault="006C357E" w:rsidP="008F190A">
      <w:pPr>
        <w:pStyle w:val="Lyric"/>
      </w:pPr>
      <w:r>
        <w:t>I’m in love with such a darling girl,</w:t>
      </w:r>
    </w:p>
    <w:p w14:paraId="133B02CA" w14:textId="72EB2215" w:rsidR="006C357E" w:rsidRDefault="006C357E" w:rsidP="008F190A">
      <w:pPr>
        <w:pStyle w:val="Lyric"/>
      </w:pPr>
      <w:r>
        <w:t>And she’s called Evangeline.</w:t>
      </w:r>
    </w:p>
    <w:p w14:paraId="41877185" w14:textId="77777777" w:rsidR="006C357E" w:rsidRDefault="006C357E" w:rsidP="008F190A">
      <w:pPr>
        <w:pStyle w:val="Lyric"/>
      </w:pPr>
    </w:p>
    <w:p w14:paraId="041AD8C2" w14:textId="14FA2B00" w:rsidR="006C357E" w:rsidRDefault="006C357E" w:rsidP="006C357E">
      <w:pPr>
        <w:pStyle w:val="LyricStageDirection"/>
      </w:pPr>
      <w:r>
        <w:t>(Dance.)</w:t>
      </w:r>
    </w:p>
    <w:p w14:paraId="08664F6A" w14:textId="77777777" w:rsidR="006C357E" w:rsidRDefault="006C357E" w:rsidP="008F190A">
      <w:pPr>
        <w:pStyle w:val="Lyric"/>
      </w:pPr>
    </w:p>
    <w:p w14:paraId="001C53A6" w14:textId="77587123" w:rsidR="008F190A" w:rsidRDefault="008F190A" w:rsidP="008F190A">
      <w:pPr>
        <w:pStyle w:val="Lyric"/>
      </w:pPr>
      <w:r>
        <w:t>It was spring when first I met her,</w:t>
      </w:r>
    </w:p>
    <w:p w14:paraId="59C1B563" w14:textId="105AAB5A" w:rsidR="008F190A" w:rsidRDefault="008F190A" w:rsidP="008F190A">
      <w:pPr>
        <w:pStyle w:val="Lyric"/>
      </w:pPr>
      <w:r>
        <w:t>Strolling in a lane of roses.</w:t>
      </w:r>
    </w:p>
    <w:p w14:paraId="7FE12104" w14:textId="2D09BE17" w:rsidR="006C357E" w:rsidRDefault="006C357E" w:rsidP="008F190A">
      <w:pPr>
        <w:pStyle w:val="Lyric"/>
      </w:pPr>
      <w:r>
        <w:t>And to her my heart at once had flown,</w:t>
      </w:r>
    </w:p>
    <w:p w14:paraId="7ABC8365" w14:textId="36CC0FE2" w:rsidR="006C357E" w:rsidRDefault="007F728A" w:rsidP="008F190A">
      <w:pPr>
        <w:pStyle w:val="Lyric"/>
      </w:pPr>
      <w:r>
        <w:t>When her lovely face I’d seen.</w:t>
      </w:r>
    </w:p>
    <w:p w14:paraId="61C504F3" w14:textId="4778FE6A" w:rsidR="006C357E" w:rsidRDefault="007F728A" w:rsidP="008F190A">
      <w:pPr>
        <w:pStyle w:val="Lyric"/>
      </w:pPr>
      <w:r>
        <w:t>Soon I told my love</w:t>
      </w:r>
      <w:r w:rsidR="006C357E">
        <w:t xml:space="preserve"> and asked her hand,</w:t>
      </w:r>
    </w:p>
    <w:p w14:paraId="5E5BC620" w14:textId="2BA765A0" w:rsidR="006C357E" w:rsidRDefault="006C357E" w:rsidP="008F190A">
      <w:pPr>
        <w:pStyle w:val="Lyric"/>
      </w:pPr>
      <w:proofErr w:type="gramStart"/>
      <w:r>
        <w:t>As we r</w:t>
      </w:r>
      <w:r w:rsidR="007F728A">
        <w:t>ambled ’</w:t>
      </w:r>
      <w:proofErr w:type="spellStart"/>
      <w:r w:rsidR="007F728A">
        <w:t>mong</w:t>
      </w:r>
      <w:proofErr w:type="spellEnd"/>
      <w:r w:rsidR="007F728A">
        <w:t xml:space="preserve"> the roses.</w:t>
      </w:r>
      <w:proofErr w:type="gramEnd"/>
    </w:p>
    <w:p w14:paraId="7A85D596" w14:textId="21DBBF5F" w:rsidR="006C357E" w:rsidRDefault="006C357E" w:rsidP="008F190A">
      <w:pPr>
        <w:pStyle w:val="Lyric"/>
      </w:pPr>
      <w:r>
        <w:t>And she softly said she’d be my own,</w:t>
      </w:r>
    </w:p>
    <w:p w14:paraId="71FA13EF" w14:textId="49659E86" w:rsidR="006C357E" w:rsidRDefault="006C357E" w:rsidP="008F190A">
      <w:pPr>
        <w:pStyle w:val="Lyric"/>
      </w:pPr>
      <w:r>
        <w:t>Did my Evangeline.</w:t>
      </w:r>
    </w:p>
    <w:p w14:paraId="0649699F" w14:textId="77777777" w:rsidR="006C357E" w:rsidRDefault="006C357E" w:rsidP="008F190A">
      <w:pPr>
        <w:pStyle w:val="Lyric"/>
      </w:pPr>
    </w:p>
    <w:p w14:paraId="6833A480" w14:textId="06570838" w:rsidR="006C357E" w:rsidRDefault="007F728A" w:rsidP="008F190A">
      <w:pPr>
        <w:pStyle w:val="Lyric"/>
      </w:pPr>
      <w:r>
        <w:t>Oh—!</w:t>
      </w:r>
    </w:p>
    <w:p w14:paraId="114E60B8" w14:textId="77777777" w:rsidR="006C357E" w:rsidRDefault="006C357E" w:rsidP="006C357E">
      <w:pPr>
        <w:pStyle w:val="Lyric"/>
      </w:pPr>
      <w:r>
        <w:t>Would you know the way I’m feeling?</w:t>
      </w:r>
    </w:p>
    <w:p w14:paraId="06E12DD1" w14:textId="52257A06" w:rsidR="006C357E" w:rsidRDefault="006C357E" w:rsidP="006C357E">
      <w:pPr>
        <w:pStyle w:val="Lyric"/>
      </w:pPr>
      <w:r>
        <w:t>Listen</w:t>
      </w:r>
      <w:r w:rsidR="007F728A">
        <w:t>, then, and I will tell you.</w:t>
      </w:r>
    </w:p>
    <w:p w14:paraId="07A75C88" w14:textId="77777777" w:rsidR="006C357E" w:rsidRDefault="006C357E" w:rsidP="006C357E">
      <w:pPr>
        <w:pStyle w:val="Lyric"/>
      </w:pPr>
      <w:r>
        <w:t>I’m in love with such a darling girl,</w:t>
      </w:r>
    </w:p>
    <w:p w14:paraId="6CABA285" w14:textId="15E85F7B" w:rsidR="006C357E" w:rsidRDefault="006C357E" w:rsidP="008F190A">
      <w:pPr>
        <w:pStyle w:val="Lyric"/>
      </w:pPr>
      <w:r>
        <w:t>And she’s called Evangeline.</w:t>
      </w:r>
    </w:p>
    <w:p w14:paraId="642A024F" w14:textId="77777777" w:rsidR="008F190A" w:rsidRDefault="008F190A" w:rsidP="008F190A"/>
    <w:p w14:paraId="3AA78224" w14:textId="77777777" w:rsidR="008F190A" w:rsidRPr="00F450CF" w:rsidRDefault="008F190A" w:rsidP="008F190A">
      <w:pPr>
        <w:ind w:left="0" w:firstLine="0"/>
        <w:jc w:val="center"/>
      </w:pPr>
      <w:r>
        <w:t>——</w:t>
      </w:r>
    </w:p>
    <w:p w14:paraId="47387911" w14:textId="77777777" w:rsidR="008F190A" w:rsidRDefault="008F190A" w:rsidP="008F190A"/>
    <w:p w14:paraId="45C90DE1" w14:textId="1DAE7812" w:rsidR="002333D3" w:rsidRDefault="00FB48D9" w:rsidP="002333D3">
      <w:pPr>
        <w:pStyle w:val="LyricStageDirection"/>
        <w:tabs>
          <w:tab w:val="center" w:pos="4680"/>
        </w:tabs>
        <w:ind w:left="0"/>
        <w:jc w:val="center"/>
      </w:pPr>
      <w:r>
        <w:t>DITTY</w:t>
      </w:r>
      <w:r w:rsidR="002333D3">
        <w:t xml:space="preserve">: “A </w:t>
      </w:r>
      <w:r>
        <w:t>Farming Man</w:t>
      </w:r>
      <w:r w:rsidR="002333D3">
        <w:t>”</w:t>
      </w:r>
      <w:r w:rsidR="00786F70">
        <w:t xml:space="preserve"> (in </w:t>
      </w:r>
      <w:proofErr w:type="spellStart"/>
      <w:r w:rsidR="00786F70">
        <w:t>Goullard</w:t>
      </w:r>
      <w:proofErr w:type="spellEnd"/>
      <w:r w:rsidR="00786F70">
        <w:t>)</w:t>
      </w:r>
    </w:p>
    <w:p w14:paraId="4D264661" w14:textId="77777777" w:rsidR="002333D3" w:rsidRDefault="002333D3" w:rsidP="002333D3"/>
    <w:p w14:paraId="5066E8AE" w14:textId="2DA2A3B0" w:rsidR="002333D3" w:rsidRPr="004A7A79" w:rsidRDefault="00E22F05" w:rsidP="002333D3">
      <w:r>
        <w:rPr>
          <w:smallCaps/>
        </w:rPr>
        <w:t>[</w:t>
      </w:r>
      <w:r w:rsidR="00FB48D9">
        <w:rPr>
          <w:smallCaps/>
        </w:rPr>
        <w:t>le blanc</w:t>
      </w:r>
      <w:r w:rsidR="002333D3">
        <w:t>.</w:t>
      </w:r>
      <w:r>
        <w:t>]</w:t>
      </w:r>
    </w:p>
    <w:p w14:paraId="4A7A9707" w14:textId="7DF89F17" w:rsidR="002333D3" w:rsidRDefault="00FB48D9" w:rsidP="002333D3">
      <w:pPr>
        <w:pStyle w:val="Lyric"/>
      </w:pPr>
      <w:r>
        <w:t>A farmer lived in a town nearby,</w:t>
      </w:r>
    </w:p>
    <w:p w14:paraId="4A4BAC21" w14:textId="77777777" w:rsidR="00E22F05" w:rsidRDefault="00E22F05" w:rsidP="002333D3">
      <w:pPr>
        <w:pStyle w:val="Lyric"/>
      </w:pPr>
    </w:p>
    <w:p w14:paraId="54175850" w14:textId="4E7C18E1" w:rsidR="00E22F05" w:rsidRDefault="00E22F05" w:rsidP="00E22F05">
      <w:r>
        <w:rPr>
          <w:smallCaps/>
        </w:rPr>
        <w:t>chorus</w:t>
      </w:r>
      <w:r>
        <w:t>.</w:t>
      </w:r>
    </w:p>
    <w:p w14:paraId="09D34C47" w14:textId="6343F180" w:rsidR="00E22F05" w:rsidRDefault="00E22F05" w:rsidP="002333D3">
      <w:pPr>
        <w:pStyle w:val="Lyric"/>
      </w:pPr>
      <w:r>
        <w:t>(</w:t>
      </w:r>
      <w:r w:rsidR="000F1A0C">
        <w:t>With a ring, t</w:t>
      </w:r>
      <w:r w:rsidR="00FB48D9">
        <w:t>in</w:t>
      </w:r>
      <w:r>
        <w:t xml:space="preserve">g, ting, ting, ting, tang, </w:t>
      </w:r>
      <w:proofErr w:type="gramStart"/>
      <w:r>
        <w:t>tong</w:t>
      </w:r>
      <w:proofErr w:type="gramEnd"/>
      <w:r>
        <w:t>!)</w:t>
      </w:r>
    </w:p>
    <w:p w14:paraId="555E7A24" w14:textId="77777777" w:rsidR="00E22F05" w:rsidRDefault="00E22F05" w:rsidP="002333D3">
      <w:pPr>
        <w:pStyle w:val="Lyric"/>
      </w:pPr>
    </w:p>
    <w:p w14:paraId="0741A5DA" w14:textId="77777777" w:rsidR="00E22F05" w:rsidRDefault="00E22F05" w:rsidP="00E22F05">
      <w:r>
        <w:rPr>
          <w:smallCaps/>
        </w:rPr>
        <w:t>[le blanc</w:t>
      </w:r>
      <w:r>
        <w:t>.]</w:t>
      </w:r>
    </w:p>
    <w:p w14:paraId="273A2DB7" w14:textId="353BA404" w:rsidR="00FB48D9" w:rsidRDefault="006209EF" w:rsidP="00E22F05">
      <w:pPr>
        <w:pStyle w:val="Lyric2"/>
      </w:pPr>
      <w:r>
        <w:t xml:space="preserve">And he was fond </w:t>
      </w:r>
      <w:proofErr w:type="gramStart"/>
      <w:r>
        <w:t xml:space="preserve">of a </w:t>
      </w:r>
      <w:r w:rsidR="00FB48D9">
        <w:t>lass</w:t>
      </w:r>
      <w:proofErr w:type="gramEnd"/>
      <w:r w:rsidR="00FB48D9">
        <w:t xml:space="preserve"> on the sly.</w:t>
      </w:r>
    </w:p>
    <w:p w14:paraId="123D1006" w14:textId="77777777" w:rsidR="00E22F05" w:rsidRDefault="00E22F05" w:rsidP="00E22F05">
      <w:pPr>
        <w:pStyle w:val="Lyric2"/>
      </w:pPr>
    </w:p>
    <w:p w14:paraId="4C994C2A" w14:textId="77777777" w:rsidR="00E22F05" w:rsidRDefault="00E22F05" w:rsidP="00E22F05">
      <w:r>
        <w:rPr>
          <w:smallCaps/>
        </w:rPr>
        <w:t>chorus</w:t>
      </w:r>
      <w:r>
        <w:t>.</w:t>
      </w:r>
    </w:p>
    <w:p w14:paraId="0A16A1F2" w14:textId="48E24603" w:rsidR="00FB48D9" w:rsidRDefault="00E22F05" w:rsidP="002333D3">
      <w:pPr>
        <w:pStyle w:val="Lyric"/>
      </w:pPr>
      <w:r>
        <w:t>(</w:t>
      </w:r>
      <w:r w:rsidR="00FB48D9">
        <w:t>With</w:t>
      </w:r>
      <w:r>
        <w:t xml:space="preserve"> a ring, ting, ting, tang, </w:t>
      </w:r>
      <w:proofErr w:type="gramStart"/>
      <w:r>
        <w:t>tong</w:t>
      </w:r>
      <w:proofErr w:type="gramEnd"/>
      <w:r>
        <w:t>!)</w:t>
      </w:r>
    </w:p>
    <w:p w14:paraId="5A025649" w14:textId="77777777" w:rsidR="00E22F05" w:rsidRDefault="00E22F05" w:rsidP="002333D3">
      <w:pPr>
        <w:pStyle w:val="Lyric"/>
      </w:pPr>
    </w:p>
    <w:p w14:paraId="26B50A4F" w14:textId="0FD26AAC" w:rsidR="00E22F05" w:rsidRDefault="00E22F05" w:rsidP="00E22F05">
      <w:r>
        <w:rPr>
          <w:smallCaps/>
        </w:rPr>
        <w:t>[le blanc</w:t>
      </w:r>
      <w:r>
        <w:t>.]</w:t>
      </w:r>
    </w:p>
    <w:p w14:paraId="7E95E47D" w14:textId="34B40250" w:rsidR="00FB48D9" w:rsidRDefault="00FB48D9" w:rsidP="002333D3">
      <w:pPr>
        <w:pStyle w:val="Lyric"/>
      </w:pPr>
      <w:r>
        <w:t>He kept his bottle on the pantry shelf,</w:t>
      </w:r>
    </w:p>
    <w:p w14:paraId="5673D4B5" w14:textId="6B84A031" w:rsidR="00FB48D9" w:rsidRDefault="00FB48D9" w:rsidP="002333D3">
      <w:pPr>
        <w:pStyle w:val="Lyric"/>
      </w:pPr>
      <w:r>
        <w:t>Where no one k</w:t>
      </w:r>
      <w:r w:rsidR="00E22F05">
        <w:t>new where it was but himself.</w:t>
      </w:r>
    </w:p>
    <w:p w14:paraId="78C999BD" w14:textId="72E38009" w:rsidR="00FB48D9" w:rsidRDefault="00FB48D9" w:rsidP="002333D3">
      <w:pPr>
        <w:pStyle w:val="Lyric"/>
      </w:pPr>
      <w:r>
        <w:t xml:space="preserve">Oh, he was </w:t>
      </w:r>
      <w:proofErr w:type="gramStart"/>
      <w:r>
        <w:t>a cunning</w:t>
      </w:r>
      <w:proofErr w:type="gramEnd"/>
      <w:r>
        <w:t xml:space="preserve"> and a crafty elf,</w:t>
      </w:r>
    </w:p>
    <w:p w14:paraId="6FDFAC57" w14:textId="398B55A3" w:rsidR="00FB48D9" w:rsidRDefault="00FB48D9" w:rsidP="002333D3">
      <w:pPr>
        <w:pStyle w:val="Lyric"/>
      </w:pPr>
      <w:r>
        <w:t>Which nobody can deny.</w:t>
      </w:r>
    </w:p>
    <w:p w14:paraId="1CB3D1FB" w14:textId="77777777" w:rsidR="00FB48D9" w:rsidRDefault="00FB48D9" w:rsidP="002333D3">
      <w:pPr>
        <w:pStyle w:val="Lyric"/>
      </w:pPr>
    </w:p>
    <w:p w14:paraId="16530567" w14:textId="6DF5D0F3" w:rsidR="00E22F05" w:rsidRDefault="00E22F05" w:rsidP="00E22F05">
      <w:r>
        <w:rPr>
          <w:smallCaps/>
        </w:rPr>
        <w:t>chorus</w:t>
      </w:r>
      <w:r>
        <w:t>.</w:t>
      </w:r>
    </w:p>
    <w:p w14:paraId="316124AF" w14:textId="1BC0B8CA" w:rsidR="00FB48D9" w:rsidRDefault="00FB48D9" w:rsidP="002333D3">
      <w:pPr>
        <w:pStyle w:val="Lyric"/>
      </w:pPr>
      <w:r>
        <w:t>Oh,</w:t>
      </w:r>
    </w:p>
    <w:p w14:paraId="76C91893" w14:textId="191EE711" w:rsidR="00FB48D9" w:rsidRDefault="00E22F05" w:rsidP="002333D3">
      <w:pPr>
        <w:pStyle w:val="Lyric"/>
      </w:pPr>
      <w:r>
        <w:t>This song is strange can be—</w:t>
      </w:r>
    </w:p>
    <w:p w14:paraId="4B7DDAC0" w14:textId="0B7D48CA" w:rsidR="00FB48D9" w:rsidRDefault="00FB48D9" w:rsidP="002333D3">
      <w:pPr>
        <w:pStyle w:val="Lyric"/>
      </w:pPr>
      <w:r>
        <w:t>With a ring, tin</w:t>
      </w:r>
      <w:r w:rsidR="00E22F05">
        <w:t>g, ting, ting, ting, tang, tong!</w:t>
      </w:r>
    </w:p>
    <w:p w14:paraId="5CF1FF42" w14:textId="5193366A" w:rsidR="00FB48D9" w:rsidRDefault="00FB48D9" w:rsidP="002333D3">
      <w:pPr>
        <w:pStyle w:val="Lyric"/>
      </w:pPr>
      <w:r>
        <w:t>I shouldn’t wonder if the man was he</w:t>
      </w:r>
      <w:r w:rsidR="00E22F05">
        <w:t>—</w:t>
      </w:r>
    </w:p>
    <w:p w14:paraId="7B428F2C" w14:textId="3FA645D4" w:rsidR="00FB48D9" w:rsidRDefault="00FB48D9" w:rsidP="002333D3">
      <w:pPr>
        <w:pStyle w:val="Lyric"/>
      </w:pPr>
      <w:r>
        <w:tab/>
        <w:t>With a ring,</w:t>
      </w:r>
      <w:r w:rsidR="00E22F05">
        <w:t xml:space="preserve"> ting, ting, tang, tong!</w:t>
      </w:r>
    </w:p>
    <w:p w14:paraId="410253AA" w14:textId="77777777" w:rsidR="00FB48D9" w:rsidRDefault="00FB48D9" w:rsidP="002333D3">
      <w:pPr>
        <w:pStyle w:val="Lyric"/>
      </w:pPr>
    </w:p>
    <w:p w14:paraId="50A766F8" w14:textId="6E56BACD" w:rsidR="00E22F05" w:rsidRDefault="00E22F05" w:rsidP="00E22F05">
      <w:r>
        <w:rPr>
          <w:smallCaps/>
        </w:rPr>
        <w:t>[le blanc</w:t>
      </w:r>
      <w:r>
        <w:t>.]</w:t>
      </w:r>
    </w:p>
    <w:p w14:paraId="11506FBC" w14:textId="29F7EB38" w:rsidR="00FB48D9" w:rsidRDefault="00FB48D9" w:rsidP="002333D3">
      <w:pPr>
        <w:pStyle w:val="Lyric"/>
      </w:pPr>
      <w:r>
        <w:t>This farmer’s wife had a very keen eye,</w:t>
      </w:r>
    </w:p>
    <w:p w14:paraId="10494309" w14:textId="77777777" w:rsidR="00E22F05" w:rsidRDefault="00E22F05" w:rsidP="002333D3">
      <w:pPr>
        <w:pStyle w:val="Lyric"/>
      </w:pPr>
    </w:p>
    <w:p w14:paraId="71FF0CF0" w14:textId="01EB323C" w:rsidR="00E22F05" w:rsidRDefault="00E22F05" w:rsidP="00E22F05">
      <w:r>
        <w:rPr>
          <w:smallCaps/>
        </w:rPr>
        <w:t>[chorus</w:t>
      </w:r>
      <w:r>
        <w:t>.]</w:t>
      </w:r>
    </w:p>
    <w:p w14:paraId="5AE1F81A" w14:textId="186488AA" w:rsidR="00FB48D9" w:rsidRDefault="00E22F05" w:rsidP="002333D3">
      <w:pPr>
        <w:pStyle w:val="Lyric"/>
      </w:pPr>
      <w:r>
        <w:t>(</w:t>
      </w:r>
      <w:r w:rsidR="00FB48D9">
        <w:t>With a ring, tin</w:t>
      </w:r>
      <w:r>
        <w:t xml:space="preserve">g, ting, ting, ting, tang, </w:t>
      </w:r>
      <w:proofErr w:type="gramStart"/>
      <w:r>
        <w:t>tong</w:t>
      </w:r>
      <w:proofErr w:type="gramEnd"/>
      <w:r>
        <w:t>!)</w:t>
      </w:r>
    </w:p>
    <w:p w14:paraId="659D6DC9" w14:textId="77777777" w:rsidR="00E22F05" w:rsidRDefault="00E22F05" w:rsidP="002333D3">
      <w:pPr>
        <w:pStyle w:val="Lyric"/>
      </w:pPr>
    </w:p>
    <w:p w14:paraId="13B502C9" w14:textId="77777777" w:rsidR="00E22F05" w:rsidRDefault="00E22F05" w:rsidP="00E22F05">
      <w:r>
        <w:rPr>
          <w:smallCaps/>
        </w:rPr>
        <w:t>[le blanc</w:t>
      </w:r>
      <w:r>
        <w:t>.]</w:t>
      </w:r>
    </w:p>
    <w:p w14:paraId="27077ACB" w14:textId="6AB332D9" w:rsidR="00FB48D9" w:rsidRDefault="00FB48D9" w:rsidP="002333D3">
      <w:pPr>
        <w:pStyle w:val="Lyric"/>
      </w:pPr>
      <w:r>
        <w:t>And the farmer’s bottle on the shelf did spy,</w:t>
      </w:r>
    </w:p>
    <w:p w14:paraId="638996BA" w14:textId="77777777" w:rsidR="00E22F05" w:rsidRDefault="00E22F05" w:rsidP="002333D3">
      <w:pPr>
        <w:pStyle w:val="Lyric"/>
      </w:pPr>
    </w:p>
    <w:p w14:paraId="63DBA830" w14:textId="59C4AB52" w:rsidR="00E22F05" w:rsidRDefault="00E22F05" w:rsidP="00E22F05">
      <w:r>
        <w:rPr>
          <w:smallCaps/>
        </w:rPr>
        <w:t>[chorus</w:t>
      </w:r>
      <w:r>
        <w:t>.]</w:t>
      </w:r>
    </w:p>
    <w:p w14:paraId="3DD68B85" w14:textId="25A220AA" w:rsidR="00FB48D9" w:rsidRDefault="00E22F05" w:rsidP="002333D3">
      <w:pPr>
        <w:pStyle w:val="Lyric"/>
      </w:pPr>
      <w:r>
        <w:t>(</w:t>
      </w:r>
      <w:r w:rsidR="00FB48D9">
        <w:t>With</w:t>
      </w:r>
      <w:r>
        <w:t xml:space="preserve"> a ring, ting, ting, tang, </w:t>
      </w:r>
      <w:proofErr w:type="gramStart"/>
      <w:r>
        <w:t>tong</w:t>
      </w:r>
      <w:proofErr w:type="gramEnd"/>
      <w:r>
        <w:t>!)</w:t>
      </w:r>
    </w:p>
    <w:p w14:paraId="57CBE2A9" w14:textId="77777777" w:rsidR="00E22F05" w:rsidRDefault="00E22F05" w:rsidP="002333D3">
      <w:pPr>
        <w:pStyle w:val="Lyric"/>
      </w:pPr>
    </w:p>
    <w:p w14:paraId="43C3637B" w14:textId="6CC7C4DE" w:rsidR="00E22F05" w:rsidRDefault="00E22F05" w:rsidP="00E22F05">
      <w:r>
        <w:rPr>
          <w:smallCaps/>
        </w:rPr>
        <w:t>[le blanc</w:t>
      </w:r>
      <w:r>
        <w:t>.]</w:t>
      </w:r>
    </w:p>
    <w:p w14:paraId="77B29E3F" w14:textId="75C72139" w:rsidR="00FB48D9" w:rsidRDefault="00FB48D9" w:rsidP="002333D3">
      <w:pPr>
        <w:pStyle w:val="Lyric"/>
      </w:pPr>
      <w:r>
        <w:t>So sh</w:t>
      </w:r>
      <w:r w:rsidR="00E22F05">
        <w:t>e took the bottle one rainy day</w:t>
      </w:r>
    </w:p>
    <w:p w14:paraId="0373F896" w14:textId="548EB1B3" w:rsidR="00FB48D9" w:rsidRDefault="00FB48D9" w:rsidP="002333D3">
      <w:pPr>
        <w:pStyle w:val="Lyric"/>
      </w:pPr>
      <w:r>
        <w:t>And threw all the liquor it contained away,</w:t>
      </w:r>
    </w:p>
    <w:p w14:paraId="0B12352D" w14:textId="5D1278D1" w:rsidR="00FB48D9" w:rsidRDefault="00FB48D9" w:rsidP="002333D3">
      <w:pPr>
        <w:pStyle w:val="Lyric"/>
      </w:pPr>
      <w:r>
        <w:t>And filled it up with</w:t>
      </w:r>
      <w:r w:rsidR="000F1A0C">
        <w:t>, what you’d say</w:t>
      </w:r>
    </w:p>
    <w:p w14:paraId="3B3A9EED" w14:textId="4094AB85" w:rsidR="00FB48D9" w:rsidRDefault="00FB48D9" w:rsidP="002333D3">
      <w:pPr>
        <w:pStyle w:val="Lyric"/>
      </w:pPr>
      <w:r>
        <w:t>Was</w:t>
      </w:r>
      <w:r w:rsidR="000F1A0C">
        <w:t>,</w:t>
      </w:r>
      <w:r>
        <w:t xml:space="preserve"> a poor exchange for rye.</w:t>
      </w:r>
    </w:p>
    <w:p w14:paraId="53AE2ACA" w14:textId="77777777" w:rsidR="00FB48D9" w:rsidRDefault="00FB48D9" w:rsidP="002333D3">
      <w:pPr>
        <w:pStyle w:val="Lyric"/>
      </w:pPr>
    </w:p>
    <w:p w14:paraId="50598B31" w14:textId="77777777" w:rsidR="00E22F05" w:rsidRDefault="00E22F05" w:rsidP="00E22F05">
      <w:r>
        <w:rPr>
          <w:smallCaps/>
        </w:rPr>
        <w:t>chorus</w:t>
      </w:r>
      <w:r>
        <w:t>.</w:t>
      </w:r>
    </w:p>
    <w:p w14:paraId="163DB091" w14:textId="77777777" w:rsidR="00E22F05" w:rsidRDefault="00E22F05" w:rsidP="00E22F05">
      <w:pPr>
        <w:pStyle w:val="Lyric"/>
      </w:pPr>
      <w:r>
        <w:t>Oh,</w:t>
      </w:r>
    </w:p>
    <w:p w14:paraId="57AB7561" w14:textId="77777777" w:rsidR="00E22F05" w:rsidRDefault="00E22F05" w:rsidP="00E22F05">
      <w:pPr>
        <w:pStyle w:val="Lyric"/>
      </w:pPr>
      <w:r>
        <w:t>This song is strange can be—</w:t>
      </w:r>
    </w:p>
    <w:p w14:paraId="67C2E7BF" w14:textId="77777777" w:rsidR="00E22F05" w:rsidRDefault="00E22F05" w:rsidP="00E22F05">
      <w:pPr>
        <w:pStyle w:val="Lyric"/>
      </w:pPr>
      <w:r>
        <w:t>With a ring, ting, ting, ting, ting, tang, tong!</w:t>
      </w:r>
    </w:p>
    <w:p w14:paraId="3B417E9A" w14:textId="77777777" w:rsidR="00E22F05" w:rsidRDefault="00E22F05" w:rsidP="00E22F05">
      <w:pPr>
        <w:pStyle w:val="Lyric"/>
      </w:pPr>
      <w:r>
        <w:t>I shouldn’t wonder if the man was he—</w:t>
      </w:r>
    </w:p>
    <w:p w14:paraId="5AA2A938" w14:textId="77777777" w:rsidR="00E22F05" w:rsidRDefault="00E22F05" w:rsidP="00E22F05">
      <w:pPr>
        <w:pStyle w:val="Lyric"/>
      </w:pPr>
      <w:r>
        <w:tab/>
        <w:t>With a ring, ting, ting, tang, tong!</w:t>
      </w:r>
    </w:p>
    <w:p w14:paraId="2D42A9EE" w14:textId="77777777" w:rsidR="00E22F05" w:rsidRDefault="00E22F05" w:rsidP="00E22F05">
      <w:pPr>
        <w:pStyle w:val="Lyric"/>
      </w:pPr>
    </w:p>
    <w:p w14:paraId="090DAD36" w14:textId="77777777" w:rsidR="00E22F05" w:rsidRDefault="00E22F05" w:rsidP="00E22F05">
      <w:r>
        <w:rPr>
          <w:smallCaps/>
        </w:rPr>
        <w:t>[le blanc</w:t>
      </w:r>
      <w:r>
        <w:t>.]</w:t>
      </w:r>
    </w:p>
    <w:p w14:paraId="4209D21C" w14:textId="4CAFE555" w:rsidR="00FB48D9" w:rsidRDefault="00FB48D9" w:rsidP="002333D3">
      <w:pPr>
        <w:pStyle w:val="Lyric"/>
      </w:pPr>
      <w:r>
        <w:t>But the good wife block</w:t>
      </w:r>
      <w:r w:rsidR="00E22F05">
        <w:t>ed</w:t>
      </w:r>
      <w:r>
        <w:t xml:space="preserve"> his little game,</w:t>
      </w:r>
    </w:p>
    <w:p w14:paraId="1E4CA0C2" w14:textId="77777777" w:rsidR="00E22F05" w:rsidRDefault="00E22F05" w:rsidP="002333D3">
      <w:pPr>
        <w:pStyle w:val="Lyric"/>
      </w:pPr>
    </w:p>
    <w:p w14:paraId="5F4D0BDD" w14:textId="77777777" w:rsidR="00E22F05" w:rsidRDefault="00E22F05" w:rsidP="00E22F05">
      <w:r>
        <w:rPr>
          <w:smallCaps/>
        </w:rPr>
        <w:t>[chorus</w:t>
      </w:r>
      <w:r>
        <w:t>.]</w:t>
      </w:r>
    </w:p>
    <w:p w14:paraId="33D3C2BD" w14:textId="03396EE6" w:rsidR="00FB48D9" w:rsidRDefault="00E22F05" w:rsidP="00FB48D9">
      <w:pPr>
        <w:pStyle w:val="Lyric"/>
      </w:pPr>
      <w:r>
        <w:t>(</w:t>
      </w:r>
      <w:r w:rsidR="00FB48D9">
        <w:t>With a ring, tin</w:t>
      </w:r>
      <w:r>
        <w:t xml:space="preserve">g, ting, ting, ting, tang, </w:t>
      </w:r>
      <w:proofErr w:type="gramStart"/>
      <w:r>
        <w:t>tong</w:t>
      </w:r>
      <w:proofErr w:type="gramEnd"/>
      <w:r>
        <w:t>!)</w:t>
      </w:r>
    </w:p>
    <w:p w14:paraId="7CBFE5A6" w14:textId="77777777" w:rsidR="00E22F05" w:rsidRDefault="00E22F05" w:rsidP="00FB48D9">
      <w:pPr>
        <w:pStyle w:val="Lyric"/>
      </w:pPr>
    </w:p>
    <w:p w14:paraId="6CBA9CAC" w14:textId="77777777" w:rsidR="00E22F05" w:rsidRDefault="00E22F05" w:rsidP="00E22F05">
      <w:r>
        <w:rPr>
          <w:smallCaps/>
        </w:rPr>
        <w:t>[le blanc</w:t>
      </w:r>
      <w:r>
        <w:t>.]</w:t>
      </w:r>
    </w:p>
    <w:p w14:paraId="5DE29291" w14:textId="0BE3262B" w:rsidR="00FB48D9" w:rsidRDefault="00FB48D9" w:rsidP="00FB48D9">
      <w:pPr>
        <w:pStyle w:val="Lyric"/>
      </w:pPr>
      <w:r>
        <w:t>And he had his own bad habits to blame,</w:t>
      </w:r>
    </w:p>
    <w:p w14:paraId="68DA13D4" w14:textId="77777777" w:rsidR="00E22F05" w:rsidRDefault="00E22F05" w:rsidP="00FB48D9">
      <w:pPr>
        <w:pStyle w:val="Lyric"/>
      </w:pPr>
    </w:p>
    <w:p w14:paraId="29CD0EA7" w14:textId="77777777" w:rsidR="00E22F05" w:rsidRDefault="00E22F05" w:rsidP="00E22F05">
      <w:r>
        <w:rPr>
          <w:smallCaps/>
        </w:rPr>
        <w:t>[chorus</w:t>
      </w:r>
      <w:r>
        <w:t>.]</w:t>
      </w:r>
    </w:p>
    <w:p w14:paraId="581DB092" w14:textId="24B4F1E0" w:rsidR="00FB48D9" w:rsidRDefault="00E22F05" w:rsidP="00FB48D9">
      <w:pPr>
        <w:pStyle w:val="Lyric"/>
      </w:pPr>
      <w:r>
        <w:t>(</w:t>
      </w:r>
      <w:r w:rsidR="00FB48D9">
        <w:t>With a ring, ting, ting, t</w:t>
      </w:r>
      <w:r>
        <w:t xml:space="preserve">ang, </w:t>
      </w:r>
      <w:proofErr w:type="gramStart"/>
      <w:r>
        <w:t>tong</w:t>
      </w:r>
      <w:proofErr w:type="gramEnd"/>
      <w:r>
        <w:t>!)</w:t>
      </w:r>
    </w:p>
    <w:p w14:paraId="1137960B" w14:textId="77777777" w:rsidR="00E22F05" w:rsidRDefault="00E22F05" w:rsidP="00FB48D9">
      <w:pPr>
        <w:pStyle w:val="Lyric"/>
      </w:pPr>
    </w:p>
    <w:p w14:paraId="4E196B31" w14:textId="77777777" w:rsidR="00E22F05" w:rsidRDefault="00E22F05" w:rsidP="00E22F05">
      <w:r>
        <w:rPr>
          <w:smallCaps/>
        </w:rPr>
        <w:t>[le blanc</w:t>
      </w:r>
      <w:r>
        <w:t>.]</w:t>
      </w:r>
    </w:p>
    <w:p w14:paraId="243BF50C" w14:textId="2CF7CE9D" w:rsidR="00FB48D9" w:rsidRDefault="00FB48D9" w:rsidP="00FB48D9">
      <w:pPr>
        <w:pStyle w:val="Lyric"/>
      </w:pPr>
      <w:proofErr w:type="gramStart"/>
      <w:r>
        <w:t>For she filled</w:t>
      </w:r>
      <w:r w:rsidR="00E22F05">
        <w:t xml:space="preserve"> the bottle with a new hair dye.</w:t>
      </w:r>
      <w:proofErr w:type="gramEnd"/>
    </w:p>
    <w:p w14:paraId="2B349465" w14:textId="480AB4B4" w:rsidR="00FB48D9" w:rsidRDefault="00FB48D9" w:rsidP="00FB48D9">
      <w:pPr>
        <w:pStyle w:val="Lyric"/>
      </w:pPr>
      <w:r>
        <w:t>And when next he took a drink on the sly,</w:t>
      </w:r>
    </w:p>
    <w:p w14:paraId="409FA85C" w14:textId="4A1140F3" w:rsidR="00FB48D9" w:rsidRDefault="00FB48D9" w:rsidP="00FB48D9">
      <w:pPr>
        <w:pStyle w:val="Lyric"/>
      </w:pPr>
      <w:r>
        <w:t>His hair turned gree</w:t>
      </w:r>
      <w:r w:rsidR="000F1A0C">
        <w:t>n, and, oh my eye!</w:t>
      </w:r>
    </w:p>
    <w:p w14:paraId="5DC32AB7" w14:textId="50FC15E4" w:rsidR="00FB48D9" w:rsidRDefault="00FB48D9" w:rsidP="00FB48D9">
      <w:pPr>
        <w:pStyle w:val="Lyric"/>
      </w:pPr>
      <w:r>
        <w:t>He nearly died from shame.</w:t>
      </w:r>
    </w:p>
    <w:p w14:paraId="7FF76574" w14:textId="77777777" w:rsidR="00FB48D9" w:rsidRDefault="00FB48D9" w:rsidP="00FB48D9">
      <w:pPr>
        <w:pStyle w:val="Lyric"/>
      </w:pPr>
    </w:p>
    <w:p w14:paraId="717DC81B" w14:textId="77777777" w:rsidR="00E22F05" w:rsidRDefault="00E22F05" w:rsidP="00E22F05">
      <w:r>
        <w:rPr>
          <w:smallCaps/>
        </w:rPr>
        <w:t>chorus</w:t>
      </w:r>
      <w:r>
        <w:t>.</w:t>
      </w:r>
    </w:p>
    <w:p w14:paraId="017299F1" w14:textId="77777777" w:rsidR="00E22F05" w:rsidRDefault="00E22F05" w:rsidP="00E22F05">
      <w:pPr>
        <w:pStyle w:val="Lyric"/>
      </w:pPr>
      <w:r>
        <w:t>Oh,</w:t>
      </w:r>
    </w:p>
    <w:p w14:paraId="248855D8" w14:textId="77777777" w:rsidR="00E22F05" w:rsidRDefault="00E22F05" w:rsidP="00E22F05">
      <w:pPr>
        <w:pStyle w:val="Lyric"/>
      </w:pPr>
      <w:r>
        <w:t>This song is strange can be—</w:t>
      </w:r>
    </w:p>
    <w:p w14:paraId="1D520827" w14:textId="77777777" w:rsidR="00E22F05" w:rsidRDefault="00E22F05" w:rsidP="00E22F05">
      <w:pPr>
        <w:pStyle w:val="Lyric"/>
      </w:pPr>
      <w:r>
        <w:t>With a ring, ting, ting, ting, ting, tang, tong!</w:t>
      </w:r>
    </w:p>
    <w:p w14:paraId="6F0F867C" w14:textId="77777777" w:rsidR="00E22F05" w:rsidRDefault="00E22F05" w:rsidP="00E22F05">
      <w:pPr>
        <w:pStyle w:val="Lyric"/>
      </w:pPr>
      <w:r>
        <w:t>I shouldn’t wonder if the man was he—</w:t>
      </w:r>
    </w:p>
    <w:p w14:paraId="41A74217" w14:textId="77777777" w:rsidR="00E22F05" w:rsidRDefault="00E22F05" w:rsidP="00E22F05">
      <w:pPr>
        <w:pStyle w:val="Lyric"/>
      </w:pPr>
      <w:r>
        <w:tab/>
        <w:t>With a ring, ting, ting, tang, tong!</w:t>
      </w:r>
    </w:p>
    <w:p w14:paraId="232D281B" w14:textId="77777777" w:rsidR="002333D3" w:rsidRDefault="002333D3" w:rsidP="00FB48D9"/>
    <w:p w14:paraId="16684D22" w14:textId="77777777" w:rsidR="002333D3" w:rsidRPr="00F450CF" w:rsidRDefault="002333D3" w:rsidP="002333D3">
      <w:pPr>
        <w:ind w:left="0" w:firstLine="0"/>
        <w:jc w:val="center"/>
      </w:pPr>
      <w:r>
        <w:t>——</w:t>
      </w:r>
    </w:p>
    <w:p w14:paraId="3A63C31B" w14:textId="77777777" w:rsidR="002333D3" w:rsidRDefault="002333D3" w:rsidP="002333D3"/>
    <w:p w14:paraId="4738DB9B" w14:textId="524B1BD6" w:rsidR="004F5C62" w:rsidRDefault="00FB48D9" w:rsidP="004F5C62">
      <w:pPr>
        <w:pStyle w:val="LyricStageDirection"/>
        <w:tabs>
          <w:tab w:val="center" w:pos="4680"/>
        </w:tabs>
        <w:ind w:left="0"/>
        <w:jc w:val="center"/>
      </w:pPr>
      <w:r>
        <w:t xml:space="preserve">DUTCH </w:t>
      </w:r>
      <w:r w:rsidR="004F5C62">
        <w:t xml:space="preserve">SONG: “I’m in </w:t>
      </w:r>
      <w:proofErr w:type="spellStart"/>
      <w:r w:rsidR="004F5C62">
        <w:t>Lofe</w:t>
      </w:r>
      <w:proofErr w:type="spellEnd"/>
      <w:r w:rsidR="004F5C62">
        <w:t xml:space="preserve"> </w:t>
      </w:r>
      <w:proofErr w:type="spellStart"/>
      <w:r w:rsidR="004F5C62">
        <w:t>mit</w:t>
      </w:r>
      <w:proofErr w:type="spellEnd"/>
      <w:r w:rsidR="004F5C62">
        <w:t xml:space="preserve"> a </w:t>
      </w:r>
      <w:proofErr w:type="spellStart"/>
      <w:r w:rsidR="004F5C62">
        <w:t>Shveet</w:t>
      </w:r>
      <w:proofErr w:type="spellEnd"/>
      <w:r w:rsidR="004F5C62">
        <w:t xml:space="preserve"> </w:t>
      </w:r>
      <w:proofErr w:type="spellStart"/>
      <w:r w:rsidR="004F5C62">
        <w:t>Leedle</w:t>
      </w:r>
      <w:proofErr w:type="spellEnd"/>
      <w:r w:rsidR="004F5C62">
        <w:t xml:space="preserve"> Girls”</w:t>
      </w:r>
      <w:r w:rsidR="00786F70">
        <w:t xml:space="preserve"> (in </w:t>
      </w:r>
      <w:proofErr w:type="spellStart"/>
      <w:r w:rsidR="00786F70">
        <w:t>Goullard</w:t>
      </w:r>
      <w:proofErr w:type="spellEnd"/>
      <w:r w:rsidR="00786F70">
        <w:t xml:space="preserve"> &amp; Harms)</w:t>
      </w:r>
    </w:p>
    <w:p w14:paraId="016CD520" w14:textId="77777777" w:rsidR="004F5C62" w:rsidRDefault="004F5C62" w:rsidP="004F5C62"/>
    <w:p w14:paraId="4C5AB0FC" w14:textId="4E449DCB" w:rsidR="004F5C62" w:rsidRPr="004A7A79" w:rsidRDefault="004F5C62" w:rsidP="004F5C62">
      <w:r>
        <w:t>[</w:t>
      </w:r>
      <w:r w:rsidRPr="004F5C62">
        <w:rPr>
          <w:smallCaps/>
        </w:rPr>
        <w:t>captain</w:t>
      </w:r>
      <w:r>
        <w:t>.]</w:t>
      </w:r>
    </w:p>
    <w:p w14:paraId="764E6755" w14:textId="2071AD53" w:rsidR="004F5C62" w:rsidRPr="004A7A79" w:rsidRDefault="004F5C62" w:rsidP="004F5C62">
      <w:pPr>
        <w:pStyle w:val="Lyric"/>
        <w:tabs>
          <w:tab w:val="left" w:pos="2520"/>
        </w:tabs>
      </w:pPr>
      <w:r>
        <w:t xml:space="preserve">I’m in </w:t>
      </w:r>
      <w:proofErr w:type="spellStart"/>
      <w:r>
        <w:t>lof</w:t>
      </w:r>
      <w:r w:rsidRPr="004A7A79">
        <w:t>e</w:t>
      </w:r>
      <w:proofErr w:type="spellEnd"/>
      <w:r w:rsidRPr="004A7A79">
        <w:t xml:space="preserve"> </w:t>
      </w:r>
      <w:proofErr w:type="spellStart"/>
      <w:r w:rsidRPr="004A7A79">
        <w:t>mit</w:t>
      </w:r>
      <w:proofErr w:type="spellEnd"/>
      <w:r w:rsidRPr="004A7A79">
        <w:t xml:space="preserve"> </w:t>
      </w:r>
      <w:proofErr w:type="gramStart"/>
      <w:r w:rsidRPr="004A7A79">
        <w:t>a</w:t>
      </w:r>
      <w:proofErr w:type="gramEnd"/>
      <w:r w:rsidRPr="004A7A79">
        <w:t xml:space="preserve"> </w:t>
      </w:r>
      <w:proofErr w:type="spellStart"/>
      <w:r w:rsidRPr="004A7A79">
        <w:t>shveet</w:t>
      </w:r>
      <w:proofErr w:type="spellEnd"/>
      <w:r w:rsidRPr="004A7A79">
        <w:t xml:space="preserve"> </w:t>
      </w:r>
      <w:proofErr w:type="spellStart"/>
      <w:r w:rsidRPr="004A7A79">
        <w:t>leedle</w:t>
      </w:r>
      <w:proofErr w:type="spellEnd"/>
      <w:r w:rsidRPr="004A7A79">
        <w:t xml:space="preserve"> girls,</w:t>
      </w:r>
    </w:p>
    <w:p w14:paraId="38DF1594" w14:textId="6561F8D5" w:rsidR="004F5C62" w:rsidRPr="004A7A79" w:rsidRDefault="004F5C62" w:rsidP="004F5C62">
      <w:pPr>
        <w:pStyle w:val="Lyric"/>
        <w:tabs>
          <w:tab w:val="left" w:pos="2520"/>
        </w:tabs>
      </w:pPr>
      <w:r>
        <w:tab/>
      </w:r>
      <w:proofErr w:type="spellStart"/>
      <w:r>
        <w:t>Unt</w:t>
      </w:r>
      <w:proofErr w:type="spellEnd"/>
      <w:r>
        <w:t xml:space="preserve"> K</w:t>
      </w:r>
      <w:r w:rsidRPr="004A7A79">
        <w:t xml:space="preserve">atrina </w:t>
      </w:r>
      <w:proofErr w:type="spellStart"/>
      <w:r w:rsidRPr="004A7A79">
        <w:t>vos</w:t>
      </w:r>
      <w:proofErr w:type="spellEnd"/>
      <w:r w:rsidRPr="004A7A79">
        <w:t xml:space="preserve"> </w:t>
      </w:r>
      <w:proofErr w:type="spellStart"/>
      <w:r w:rsidRPr="004A7A79">
        <w:t>vot</w:t>
      </w:r>
      <w:proofErr w:type="spellEnd"/>
      <w:r w:rsidRPr="004A7A79">
        <w:t xml:space="preserve"> she </w:t>
      </w:r>
      <w:proofErr w:type="spellStart"/>
      <w:r w:rsidRPr="004A7A79">
        <w:t>vos</w:t>
      </w:r>
      <w:proofErr w:type="spellEnd"/>
      <w:r w:rsidRPr="004A7A79">
        <w:t xml:space="preserve"> called,</w:t>
      </w:r>
    </w:p>
    <w:p w14:paraId="614B9652" w14:textId="269A688F" w:rsidR="004F5C62" w:rsidRPr="004A7A79" w:rsidRDefault="004F5C62" w:rsidP="004F5C62">
      <w:pPr>
        <w:pStyle w:val="Lyric"/>
        <w:tabs>
          <w:tab w:val="left" w:pos="2520"/>
        </w:tabs>
      </w:pPr>
      <w:proofErr w:type="spellStart"/>
      <w:r>
        <w:t>U</w:t>
      </w:r>
      <w:r w:rsidRPr="004A7A79">
        <w:t>nt</w:t>
      </w:r>
      <w:proofErr w:type="spellEnd"/>
      <w:r w:rsidRPr="004A7A79">
        <w:t xml:space="preserve"> her hair dot </w:t>
      </w:r>
      <w:proofErr w:type="spellStart"/>
      <w:r w:rsidRPr="004A7A79">
        <w:t>vos</w:t>
      </w:r>
      <w:proofErr w:type="spellEnd"/>
      <w:r w:rsidRPr="004A7A79">
        <w:t xml:space="preserve"> long vas hanging in curls,</w:t>
      </w:r>
    </w:p>
    <w:p w14:paraId="2BD2B38A" w14:textId="7A93FA10" w:rsidR="004F5C62" w:rsidRPr="004A7A79" w:rsidRDefault="004F5C62" w:rsidP="004F5C62">
      <w:pPr>
        <w:pStyle w:val="Lyric"/>
        <w:tabs>
          <w:tab w:val="left" w:pos="2520"/>
        </w:tabs>
      </w:pPr>
      <w:r>
        <w:tab/>
      </w:r>
      <w:proofErr w:type="spellStart"/>
      <w:r>
        <w:t>O</w:t>
      </w:r>
      <w:r w:rsidRPr="004A7A79">
        <w:t>xce</w:t>
      </w:r>
      <w:r>
        <w:t>pt</w:t>
      </w:r>
      <w:proofErr w:type="spellEnd"/>
      <w:r>
        <w:t xml:space="preserve"> in der spots </w:t>
      </w:r>
      <w:proofErr w:type="spellStart"/>
      <w:r>
        <w:t>vere</w:t>
      </w:r>
      <w:proofErr w:type="spellEnd"/>
      <w:r>
        <w:t xml:space="preserve"> she’s bald.</w:t>
      </w:r>
    </w:p>
    <w:p w14:paraId="6F652D26" w14:textId="5D0D8033" w:rsidR="004F5C62" w:rsidRPr="004A7A79" w:rsidRDefault="004F5C62" w:rsidP="004F5C62">
      <w:pPr>
        <w:pStyle w:val="Lyric"/>
        <w:tabs>
          <w:tab w:val="left" w:pos="2520"/>
        </w:tabs>
      </w:pPr>
      <w:r>
        <w:t>S</w:t>
      </w:r>
      <w:r w:rsidRPr="004A7A79">
        <w:t>he go</w:t>
      </w:r>
      <w:r>
        <w:t>t</w:t>
      </w:r>
      <w:r w:rsidR="008460FF">
        <w:t xml:space="preserve"> eyes </w:t>
      </w:r>
      <w:proofErr w:type="spellStart"/>
      <w:r w:rsidR="008460FF">
        <w:t>yoo</w:t>
      </w:r>
      <w:r w:rsidRPr="004A7A79">
        <w:t>st</w:t>
      </w:r>
      <w:proofErr w:type="spellEnd"/>
      <w:r w:rsidRPr="004A7A79">
        <w:t xml:space="preserve"> as blue as der skies,</w:t>
      </w:r>
    </w:p>
    <w:p w14:paraId="17820C35" w14:textId="19ED2D3A" w:rsidR="004F5C62" w:rsidRPr="004A7A79" w:rsidRDefault="004F5C62" w:rsidP="004F5C62">
      <w:pPr>
        <w:pStyle w:val="Lyric"/>
        <w:tabs>
          <w:tab w:val="left" w:pos="2520"/>
        </w:tabs>
      </w:pPr>
      <w:r>
        <w:tab/>
      </w:r>
      <w:proofErr w:type="spellStart"/>
      <w:r>
        <w:t>U</w:t>
      </w:r>
      <w:r w:rsidRPr="004A7A79">
        <w:t>nt</w:t>
      </w:r>
      <w:proofErr w:type="spellEnd"/>
      <w:r w:rsidRPr="004A7A79">
        <w:t xml:space="preserve"> it </w:t>
      </w:r>
      <w:proofErr w:type="spellStart"/>
      <w:r>
        <w:t>vasn’t</w:t>
      </w:r>
      <w:proofErr w:type="spellEnd"/>
      <w:r>
        <w:t xml:space="preserve"> her fault if she squints.</w:t>
      </w:r>
    </w:p>
    <w:p w14:paraId="731B1B67" w14:textId="05F02E3E" w:rsidR="004F5C62" w:rsidRPr="004A7A79" w:rsidRDefault="004F5C62" w:rsidP="004F5C62">
      <w:pPr>
        <w:pStyle w:val="Lyric"/>
        <w:tabs>
          <w:tab w:val="left" w:pos="2520"/>
        </w:tabs>
      </w:pPr>
      <w:proofErr w:type="spellStart"/>
      <w:r>
        <w:t>U</w:t>
      </w:r>
      <w:r w:rsidRPr="004A7A79">
        <w:t>nt</w:t>
      </w:r>
      <w:proofErr w:type="spellEnd"/>
      <w:r>
        <w:t xml:space="preserve"> h</w:t>
      </w:r>
      <w:r w:rsidRPr="004A7A79">
        <w:t xml:space="preserve">er tears </w:t>
      </w:r>
      <w:proofErr w:type="spellStart"/>
      <w:proofErr w:type="gramStart"/>
      <w:r w:rsidRPr="004A7A79">
        <w:t>dey</w:t>
      </w:r>
      <w:proofErr w:type="spellEnd"/>
      <w:r w:rsidRPr="004A7A79">
        <w:t xml:space="preserve"> come</w:t>
      </w:r>
      <w:proofErr w:type="gramEnd"/>
      <w:r w:rsidRPr="004A7A79">
        <w:t xml:space="preserve"> springing right down in my eyes,</w:t>
      </w:r>
    </w:p>
    <w:p w14:paraId="71F72990" w14:textId="3AECD5D3" w:rsidR="004F5C62" w:rsidRPr="004A7A79" w:rsidRDefault="004F5C62" w:rsidP="004F5C62">
      <w:pPr>
        <w:pStyle w:val="Lyric"/>
        <w:tabs>
          <w:tab w:val="left" w:pos="2520"/>
        </w:tabs>
      </w:pPr>
      <w:r>
        <w:tab/>
        <w:t>’C</w:t>
      </w:r>
      <w:r w:rsidRPr="004A7A79">
        <w:t>ause her heart vas as hard as a f</w:t>
      </w:r>
      <w:r>
        <w:t>lint.</w:t>
      </w:r>
    </w:p>
    <w:p w14:paraId="228C9F41" w14:textId="0B93CA22" w:rsidR="004F5C62" w:rsidRPr="004A7A79" w:rsidRDefault="004F5C62" w:rsidP="004F5C62">
      <w:pPr>
        <w:pStyle w:val="Lyric"/>
        <w:tabs>
          <w:tab w:val="left" w:pos="2520"/>
        </w:tabs>
      </w:pPr>
      <w:r>
        <w:t>I tell her I</w:t>
      </w:r>
      <w:r w:rsidRPr="004A7A79">
        <w:t xml:space="preserve"> </w:t>
      </w:r>
      <w:proofErr w:type="spellStart"/>
      <w:r w:rsidRPr="004A7A79">
        <w:t>lofe</w:t>
      </w:r>
      <w:proofErr w:type="spellEnd"/>
      <w:r w:rsidRPr="004A7A79">
        <w:t xml:space="preserve"> her so dearly,</w:t>
      </w:r>
    </w:p>
    <w:p w14:paraId="07C65762" w14:textId="2AD3CBA2" w:rsidR="004F5C62" w:rsidRPr="004A7A79" w:rsidRDefault="004F5C62" w:rsidP="004F5C62">
      <w:pPr>
        <w:pStyle w:val="Lyric"/>
        <w:tabs>
          <w:tab w:val="left" w:pos="2520"/>
        </w:tabs>
      </w:pPr>
      <w:r>
        <w:tab/>
      </w:r>
      <w:proofErr w:type="spellStart"/>
      <w:r>
        <w:t>U</w:t>
      </w:r>
      <w:r w:rsidRPr="004A7A79">
        <w:t>nt</w:t>
      </w:r>
      <w:proofErr w:type="spellEnd"/>
      <w:r w:rsidRPr="004A7A79">
        <w:t xml:space="preserve"> my </w:t>
      </w:r>
      <w:proofErr w:type="spellStart"/>
      <w:r w:rsidRPr="004A7A79">
        <w:t>leedle</w:t>
      </w:r>
      <w:proofErr w:type="spellEnd"/>
      <w:r w:rsidRPr="004A7A79">
        <w:t xml:space="preserve"> frau </w:t>
      </w:r>
      <w:proofErr w:type="spellStart"/>
      <w:r w:rsidRPr="004A7A79">
        <w:t>vish</w:t>
      </w:r>
      <w:proofErr w:type="spellEnd"/>
      <w:r w:rsidRPr="004A7A79">
        <w:t xml:space="preserve"> her to be,</w:t>
      </w:r>
    </w:p>
    <w:p w14:paraId="5F130B1D" w14:textId="2CDB0A1F" w:rsidR="004F5C62" w:rsidRPr="004A7A79" w:rsidRDefault="004F5C62" w:rsidP="004F5C62">
      <w:pPr>
        <w:pStyle w:val="Lyric"/>
        <w:tabs>
          <w:tab w:val="left" w:pos="2520"/>
        </w:tabs>
      </w:pPr>
      <w:r>
        <w:t>B</w:t>
      </w:r>
      <w:r w:rsidRPr="004A7A79">
        <w:t xml:space="preserve">ut she says dot she never </w:t>
      </w:r>
      <w:proofErr w:type="spellStart"/>
      <w:r w:rsidRPr="004A7A79">
        <w:t>vill</w:t>
      </w:r>
      <w:proofErr w:type="spellEnd"/>
      <w:r w:rsidRPr="004A7A79">
        <w:t xml:space="preserve"> marry som</w:t>
      </w:r>
      <w:r>
        <w:t>e</w:t>
      </w:r>
      <w:r w:rsidRPr="004A7A79">
        <w:t>body,</w:t>
      </w:r>
    </w:p>
    <w:p w14:paraId="789E406E" w14:textId="1A37C060" w:rsidR="004F5C62" w:rsidRPr="004A7A79" w:rsidRDefault="004F5C62" w:rsidP="004F5C62">
      <w:pPr>
        <w:pStyle w:val="Lyric"/>
        <w:tabs>
          <w:tab w:val="left" w:pos="2520"/>
        </w:tabs>
      </w:pPr>
      <w:r>
        <w:tab/>
      </w:r>
      <w:proofErr w:type="spellStart"/>
      <w:r>
        <w:t>V</w:t>
      </w:r>
      <w:r w:rsidRPr="004A7A79">
        <w:t>ich</w:t>
      </w:r>
      <w:proofErr w:type="spellEnd"/>
      <w:r w:rsidRPr="004A7A79">
        <w:t xml:space="preserve"> makes it unpleasant for me.</w:t>
      </w:r>
    </w:p>
    <w:p w14:paraId="20665559" w14:textId="23125F3E" w:rsidR="004F5C62" w:rsidRPr="004A7A79" w:rsidRDefault="004F5C62" w:rsidP="004F5C62">
      <w:pPr>
        <w:pStyle w:val="Lyric"/>
      </w:pPr>
      <w:r>
        <w:t>Yes, I</w:t>
      </w:r>
      <w:r w:rsidRPr="004A7A79">
        <w:t xml:space="preserve"> </w:t>
      </w:r>
      <w:proofErr w:type="spellStart"/>
      <w:r w:rsidRPr="004A7A79">
        <w:t>lofe</w:t>
      </w:r>
      <w:proofErr w:type="spellEnd"/>
      <w:r w:rsidRPr="004A7A79">
        <w:t xml:space="preserve"> her, my </w:t>
      </w:r>
      <w:proofErr w:type="spellStart"/>
      <w:r w:rsidRPr="004A7A79">
        <w:t>shveet</w:t>
      </w:r>
      <w:proofErr w:type="spellEnd"/>
      <w:r w:rsidRPr="004A7A79">
        <w:t xml:space="preserve"> </w:t>
      </w:r>
      <w:proofErr w:type="spellStart"/>
      <w:r w:rsidRPr="004A7A79">
        <w:t>leedle</w:t>
      </w:r>
      <w:proofErr w:type="spellEnd"/>
      <w:r w:rsidRPr="004A7A79">
        <w:t xml:space="preserve"> girls,</w:t>
      </w:r>
    </w:p>
    <w:p w14:paraId="10E50B1B" w14:textId="7A4FF2F2" w:rsidR="004F5C62" w:rsidRPr="004A7A79" w:rsidRDefault="004F5C62" w:rsidP="004F5C62">
      <w:pPr>
        <w:pStyle w:val="Lyric"/>
      </w:pPr>
      <w:proofErr w:type="spellStart"/>
      <w:r>
        <w:t>Unt</w:t>
      </w:r>
      <w:proofErr w:type="spellEnd"/>
      <w:r>
        <w:t xml:space="preserve"> I </w:t>
      </w:r>
      <w:proofErr w:type="spellStart"/>
      <w:r>
        <w:t>vish</w:t>
      </w:r>
      <w:proofErr w:type="spellEnd"/>
      <w:r>
        <w:t xml:space="preserve"> dot </w:t>
      </w:r>
      <w:proofErr w:type="spellStart"/>
      <w:r>
        <w:t>ve</w:t>
      </w:r>
      <w:proofErr w:type="spellEnd"/>
      <w:r>
        <w:t xml:space="preserve"> married could be.</w:t>
      </w:r>
    </w:p>
    <w:p w14:paraId="3DE7C122" w14:textId="601088F5" w:rsidR="004F5C62" w:rsidRPr="004A7A79" w:rsidRDefault="004F5C62" w:rsidP="004F5C62">
      <w:pPr>
        <w:pStyle w:val="Lyric"/>
      </w:pPr>
      <w:proofErr w:type="spellStart"/>
      <w:r>
        <w:t>Unt</w:t>
      </w:r>
      <w:proofErr w:type="spellEnd"/>
      <w:r>
        <w:t xml:space="preserve"> </w:t>
      </w:r>
      <w:proofErr w:type="spellStart"/>
      <w:r>
        <w:t>venever</w:t>
      </w:r>
      <w:proofErr w:type="spellEnd"/>
      <w:r>
        <w:t xml:space="preserve"> I </w:t>
      </w:r>
      <w:proofErr w:type="gramStart"/>
      <w:r>
        <w:t>dinks</w:t>
      </w:r>
      <w:proofErr w:type="gramEnd"/>
      <w:r>
        <w:t xml:space="preserve"> of K</w:t>
      </w:r>
      <w:r w:rsidRPr="004A7A79">
        <w:t xml:space="preserve">atrina’s </w:t>
      </w:r>
      <w:proofErr w:type="spellStart"/>
      <w:r w:rsidRPr="004A7A79">
        <w:t>shveet</w:t>
      </w:r>
      <w:proofErr w:type="spellEnd"/>
      <w:r w:rsidRPr="004A7A79">
        <w:t xml:space="preserve"> face,</w:t>
      </w:r>
    </w:p>
    <w:p w14:paraId="7EE90346" w14:textId="4F9D3113" w:rsidR="004F5C62" w:rsidRDefault="004F5C62" w:rsidP="004F5C62">
      <w:pPr>
        <w:pStyle w:val="Lyric"/>
      </w:pPr>
      <w:proofErr w:type="spellStart"/>
      <w:r>
        <w:t>D</w:t>
      </w:r>
      <w:r w:rsidRPr="004A7A79">
        <w:t>ere’s</w:t>
      </w:r>
      <w:proofErr w:type="spellEnd"/>
      <w:r w:rsidRPr="004A7A79">
        <w:t xml:space="preserve"> no use of holding of me.</w:t>
      </w:r>
    </w:p>
    <w:p w14:paraId="45DD8342" w14:textId="77777777" w:rsidR="004F5C62" w:rsidRDefault="004F5C62" w:rsidP="004F5C62">
      <w:pPr>
        <w:pStyle w:val="Lyric"/>
      </w:pPr>
    </w:p>
    <w:p w14:paraId="5E015C4F" w14:textId="753F1AAA" w:rsidR="004F5C62" w:rsidRPr="004A7A79" w:rsidRDefault="004F5C62" w:rsidP="004F5C62">
      <w:pPr>
        <w:pStyle w:val="LyricStageDirection"/>
      </w:pPr>
      <w:r>
        <w:t>(Dance.)</w:t>
      </w:r>
    </w:p>
    <w:p w14:paraId="4C2F9109" w14:textId="77777777" w:rsidR="004F5C62" w:rsidRPr="004A7A79" w:rsidRDefault="004F5C62" w:rsidP="004F5C62">
      <w:pPr>
        <w:pStyle w:val="Lyric"/>
      </w:pPr>
    </w:p>
    <w:p w14:paraId="57DBE2CE" w14:textId="34898009" w:rsidR="004F5C62" w:rsidRPr="004A7A79" w:rsidRDefault="004F5C62" w:rsidP="004F5C62">
      <w:pPr>
        <w:pStyle w:val="Lyric"/>
        <w:tabs>
          <w:tab w:val="left" w:pos="2520"/>
        </w:tabs>
      </w:pPr>
      <w:r>
        <w:t>I</w:t>
      </w:r>
      <w:r w:rsidRPr="004A7A79">
        <w:t xml:space="preserve"> remember </w:t>
      </w:r>
      <w:r>
        <w:t xml:space="preserve">dose </w:t>
      </w:r>
      <w:proofErr w:type="spellStart"/>
      <w:r>
        <w:t>valks</w:t>
      </w:r>
      <w:proofErr w:type="spellEnd"/>
      <w:r>
        <w:t xml:space="preserve"> vat </w:t>
      </w:r>
      <w:proofErr w:type="spellStart"/>
      <w:r>
        <w:t>ve</w:t>
      </w:r>
      <w:proofErr w:type="spellEnd"/>
      <w:r>
        <w:t xml:space="preserve"> took.</w:t>
      </w:r>
    </w:p>
    <w:p w14:paraId="2998DF31" w14:textId="67DBD107" w:rsidR="004F5C62" w:rsidRPr="004A7A79" w:rsidRDefault="004F5C62" w:rsidP="004F5C62">
      <w:pPr>
        <w:pStyle w:val="Lyric"/>
        <w:tabs>
          <w:tab w:val="left" w:pos="2520"/>
        </w:tabs>
      </w:pPr>
      <w:r>
        <w:tab/>
        <w:t>O</w:t>
      </w:r>
      <w:r w:rsidRPr="004A7A79">
        <w:t xml:space="preserve">h, when shall </w:t>
      </w:r>
      <w:proofErr w:type="spellStart"/>
      <w:r w:rsidRPr="004A7A79">
        <w:t>ve</w:t>
      </w:r>
      <w:proofErr w:type="spellEnd"/>
      <w:r w:rsidRPr="004A7A79">
        <w:t xml:space="preserve"> do so some more?</w:t>
      </w:r>
    </w:p>
    <w:p w14:paraId="68B712EB" w14:textId="69FC18F7" w:rsidR="004F5C62" w:rsidRPr="004A7A79" w:rsidRDefault="004F5C62" w:rsidP="004F5C62">
      <w:pPr>
        <w:pStyle w:val="Lyric"/>
        <w:tabs>
          <w:tab w:val="left" w:pos="2520"/>
        </w:tabs>
      </w:pPr>
      <w:proofErr w:type="spellStart"/>
      <w:r>
        <w:t>V</w:t>
      </w:r>
      <w:r w:rsidRPr="004A7A79">
        <w:t>en</w:t>
      </w:r>
      <w:proofErr w:type="spellEnd"/>
      <w:r w:rsidRPr="004A7A79">
        <w:t xml:space="preserve"> </w:t>
      </w:r>
      <w:proofErr w:type="spellStart"/>
      <w:r w:rsidRPr="004A7A79">
        <w:t>ve</w:t>
      </w:r>
      <w:proofErr w:type="spellEnd"/>
      <w:r w:rsidRPr="004A7A79">
        <w:t xml:space="preserve"> made some </w:t>
      </w:r>
      <w:proofErr w:type="spellStart"/>
      <w:r w:rsidRPr="004A7A79">
        <w:t>mishsteps</w:t>
      </w:r>
      <w:proofErr w:type="spellEnd"/>
      <w:r w:rsidR="008460FF">
        <w:t>,</w:t>
      </w:r>
      <w:r w:rsidRPr="004A7A79">
        <w:t xml:space="preserve"> </w:t>
      </w:r>
      <w:proofErr w:type="spellStart"/>
      <w:r w:rsidRPr="004A7A79">
        <w:t>unt</w:t>
      </w:r>
      <w:proofErr w:type="spellEnd"/>
      <w:r w:rsidRPr="004A7A79">
        <w:t xml:space="preserve"> fell in dot brook,</w:t>
      </w:r>
    </w:p>
    <w:p w14:paraId="525DC372" w14:textId="22F94E14" w:rsidR="004F5C62" w:rsidRPr="004A7A79" w:rsidRDefault="004F5C62" w:rsidP="004F5C62">
      <w:pPr>
        <w:pStyle w:val="Lyric"/>
        <w:tabs>
          <w:tab w:val="left" w:pos="2520"/>
        </w:tabs>
      </w:pPr>
      <w:r>
        <w:tab/>
      </w:r>
      <w:proofErr w:type="spellStart"/>
      <w:r w:rsidR="00DA3378">
        <w:t>Unt</w:t>
      </w:r>
      <w:proofErr w:type="spellEnd"/>
      <w:r w:rsidRPr="004A7A79">
        <w:t xml:space="preserve"> my </w:t>
      </w:r>
      <w:proofErr w:type="spellStart"/>
      <w:r w:rsidR="008460FF">
        <w:t>lofe</w:t>
      </w:r>
      <w:proofErr w:type="spellEnd"/>
      <w:r w:rsidR="008460FF">
        <w:t xml:space="preserve"> pulled me out on der shore . . .</w:t>
      </w:r>
    </w:p>
    <w:p w14:paraId="49E8678F" w14:textId="74F10C71" w:rsidR="004F5C62" w:rsidRPr="004A7A79" w:rsidRDefault="00DA3378" w:rsidP="004F5C62">
      <w:pPr>
        <w:pStyle w:val="Lyric"/>
        <w:tabs>
          <w:tab w:val="left" w:pos="2520"/>
        </w:tabs>
      </w:pPr>
      <w:r>
        <w:t>D</w:t>
      </w:r>
      <w:r w:rsidR="004F5C62" w:rsidRPr="004A7A79">
        <w:t xml:space="preserve">en </w:t>
      </w:r>
      <w:proofErr w:type="spellStart"/>
      <w:r w:rsidR="004F5C62" w:rsidRPr="004A7A79">
        <w:t>ve’d</w:t>
      </w:r>
      <w:proofErr w:type="spellEnd"/>
      <w:r w:rsidR="004F5C62" w:rsidRPr="004A7A79">
        <w:t xml:space="preserve"> take lager bier all der day,</w:t>
      </w:r>
    </w:p>
    <w:p w14:paraId="73D9B0B0" w14:textId="2271E438" w:rsidR="004F5C62" w:rsidRPr="004A7A79" w:rsidRDefault="004F5C62" w:rsidP="004F5C62">
      <w:pPr>
        <w:pStyle w:val="Lyric"/>
        <w:tabs>
          <w:tab w:val="left" w:pos="2520"/>
        </w:tabs>
      </w:pPr>
      <w:r>
        <w:tab/>
      </w:r>
      <w:proofErr w:type="spellStart"/>
      <w:r w:rsidR="00DA3378">
        <w:t>U</w:t>
      </w:r>
      <w:r w:rsidRPr="004A7A79">
        <w:t>nt</w:t>
      </w:r>
      <w:proofErr w:type="spellEnd"/>
      <w:r w:rsidRPr="004A7A79">
        <w:t xml:space="preserve"> </w:t>
      </w:r>
      <w:proofErr w:type="spellStart"/>
      <w:r w:rsidRPr="004A7A79">
        <w:t>shveitzer</w:t>
      </w:r>
      <w:proofErr w:type="spellEnd"/>
      <w:r w:rsidRPr="004A7A79">
        <w:t xml:space="preserve"> </w:t>
      </w:r>
      <w:proofErr w:type="spellStart"/>
      <w:r w:rsidRPr="004A7A79">
        <w:t>kase</w:t>
      </w:r>
      <w:proofErr w:type="spellEnd"/>
      <w:r w:rsidRPr="004A7A79">
        <w:t xml:space="preserve"> eat by der pound,</w:t>
      </w:r>
    </w:p>
    <w:p w14:paraId="015C44AE" w14:textId="54F90FAB" w:rsidR="004F5C62" w:rsidRPr="004A7A79" w:rsidRDefault="00DA3378" w:rsidP="004F5C62">
      <w:pPr>
        <w:pStyle w:val="Lyric"/>
        <w:tabs>
          <w:tab w:val="left" w:pos="2520"/>
        </w:tabs>
      </w:pPr>
      <w:proofErr w:type="spellStart"/>
      <w:r>
        <w:t>U</w:t>
      </w:r>
      <w:r w:rsidR="004F5C62" w:rsidRPr="004A7A79">
        <w:t>nt</w:t>
      </w:r>
      <w:proofErr w:type="spellEnd"/>
      <w:r w:rsidR="004F5C62" w:rsidRPr="004A7A79">
        <w:t xml:space="preserve"> der bills vat </w:t>
      </w:r>
      <w:proofErr w:type="spellStart"/>
      <w:r w:rsidR="004F5C62" w:rsidRPr="004A7A79">
        <w:t>dey</w:t>
      </w:r>
      <w:proofErr w:type="spellEnd"/>
      <w:r w:rsidR="004F5C62" w:rsidRPr="004A7A79">
        <w:t xml:space="preserve"> cost dot vas pleasant to pay,</w:t>
      </w:r>
    </w:p>
    <w:p w14:paraId="4BC37AB0" w14:textId="137525EC" w:rsidR="004F5C62" w:rsidRPr="004A7A79" w:rsidRDefault="004F5C62" w:rsidP="004F5C62">
      <w:pPr>
        <w:pStyle w:val="Lyric"/>
        <w:tabs>
          <w:tab w:val="left" w:pos="2520"/>
        </w:tabs>
      </w:pPr>
      <w:r>
        <w:tab/>
      </w:r>
      <w:r w:rsidR="00DA3378">
        <w:t>S</w:t>
      </w:r>
      <w:r w:rsidRPr="004A7A79">
        <w:t xml:space="preserve">ince </w:t>
      </w:r>
      <w:proofErr w:type="spellStart"/>
      <w:r w:rsidRPr="004A7A79">
        <w:t>mit</w:t>
      </w:r>
      <w:proofErr w:type="spellEnd"/>
      <w:r w:rsidRPr="004A7A79">
        <w:t xml:space="preserve"> her </w:t>
      </w:r>
      <w:r w:rsidR="00DA3378">
        <w:t>I</w:t>
      </w:r>
      <w:r w:rsidRPr="004A7A79">
        <w:t xml:space="preserve"> dot happiness found.</w:t>
      </w:r>
    </w:p>
    <w:p w14:paraId="1D33DC87" w14:textId="513524B0" w:rsidR="004F5C62" w:rsidRPr="004A7A79" w:rsidRDefault="00DA3378" w:rsidP="004F5C62">
      <w:pPr>
        <w:pStyle w:val="Lyric"/>
        <w:tabs>
          <w:tab w:val="left" w:pos="2520"/>
        </w:tabs>
      </w:pPr>
      <w:r>
        <w:t xml:space="preserve">Of </w:t>
      </w:r>
      <w:r w:rsidR="008460FF">
        <w:t xml:space="preserve">[sic] </w:t>
      </w:r>
      <w:r>
        <w:t xml:space="preserve">I ever </w:t>
      </w:r>
      <w:proofErr w:type="gramStart"/>
      <w:r>
        <w:t>gets</w:t>
      </w:r>
      <w:proofErr w:type="gramEnd"/>
      <w:r>
        <w:t xml:space="preserve"> back to K</w:t>
      </w:r>
      <w:r w:rsidR="004F5C62" w:rsidRPr="004A7A79">
        <w:t>atrina,</w:t>
      </w:r>
    </w:p>
    <w:p w14:paraId="699FED40" w14:textId="53DB71F2" w:rsidR="004F5C62" w:rsidRPr="004A7A79" w:rsidRDefault="004F5C62" w:rsidP="004F5C62">
      <w:pPr>
        <w:pStyle w:val="Lyric"/>
        <w:tabs>
          <w:tab w:val="left" w:pos="2520"/>
        </w:tabs>
      </w:pPr>
      <w:r>
        <w:tab/>
      </w:r>
      <w:r w:rsidR="00DA3378">
        <w:t xml:space="preserve">I </w:t>
      </w:r>
      <w:proofErr w:type="spellStart"/>
      <w:r w:rsidR="00DA3378">
        <w:t>vill</w:t>
      </w:r>
      <w:proofErr w:type="spellEnd"/>
      <w:r w:rsidR="00DA3378">
        <w:t xml:space="preserve"> never more leave her again,</w:t>
      </w:r>
    </w:p>
    <w:p w14:paraId="375D91A8" w14:textId="76C11641" w:rsidR="004F5C62" w:rsidRPr="004A7A79" w:rsidRDefault="00DA3378" w:rsidP="004F5C62">
      <w:pPr>
        <w:pStyle w:val="Lyric"/>
        <w:tabs>
          <w:tab w:val="left" w:pos="2520"/>
        </w:tabs>
      </w:pPr>
      <w:r>
        <w:t>But I</w:t>
      </w:r>
      <w:r w:rsidR="004F5C62" w:rsidRPr="004A7A79">
        <w:t xml:space="preserve">’ll </w:t>
      </w:r>
      <w:proofErr w:type="spellStart"/>
      <w:r w:rsidR="004F5C62" w:rsidRPr="004A7A79">
        <w:t>tole</w:t>
      </w:r>
      <w:proofErr w:type="spellEnd"/>
      <w:r w:rsidR="004F5C62" w:rsidRPr="004A7A79">
        <w:t xml:space="preserve"> her to marry me, right </w:t>
      </w:r>
      <w:proofErr w:type="spellStart"/>
      <w:r w:rsidR="004F5C62" w:rsidRPr="004A7A79">
        <w:t>avay</w:t>
      </w:r>
      <w:proofErr w:type="spellEnd"/>
      <w:r w:rsidR="004F5C62" w:rsidRPr="004A7A79">
        <w:t>, quick,</w:t>
      </w:r>
    </w:p>
    <w:p w14:paraId="1BA9B8F8" w14:textId="42FD9510" w:rsidR="004F5C62" w:rsidRPr="004A7A79" w:rsidRDefault="004F5C62" w:rsidP="004F5C62">
      <w:pPr>
        <w:pStyle w:val="Lyric"/>
        <w:tabs>
          <w:tab w:val="left" w:pos="2520"/>
        </w:tabs>
      </w:pPr>
      <w:r>
        <w:tab/>
      </w:r>
      <w:r w:rsidR="00DA3378">
        <w:t xml:space="preserve">For </w:t>
      </w:r>
      <w:proofErr w:type="spellStart"/>
      <w:r w:rsidR="00DA3378">
        <w:t>mitout</w:t>
      </w:r>
      <w:proofErr w:type="spellEnd"/>
      <w:r w:rsidR="00DA3378">
        <w:t xml:space="preserve"> her I</w:t>
      </w:r>
      <w:r w:rsidRPr="004A7A79">
        <w:t xml:space="preserve"> could not remain.</w:t>
      </w:r>
    </w:p>
    <w:p w14:paraId="5929BAE3" w14:textId="77777777" w:rsidR="004F5C62" w:rsidRPr="004A7A79" w:rsidRDefault="004F5C62" w:rsidP="004F5C62">
      <w:pPr>
        <w:pStyle w:val="Lyric"/>
      </w:pPr>
    </w:p>
    <w:p w14:paraId="30F38A88" w14:textId="090A21DC" w:rsidR="004F5C62" w:rsidRPr="004A7A79" w:rsidRDefault="004F5C62" w:rsidP="004F5C62">
      <w:pPr>
        <w:pStyle w:val="Lyric"/>
      </w:pPr>
      <w:r>
        <w:t>I</w:t>
      </w:r>
      <w:r w:rsidRPr="004A7A79">
        <w:t xml:space="preserve">’m in </w:t>
      </w:r>
      <w:proofErr w:type="spellStart"/>
      <w:r w:rsidRPr="004A7A79">
        <w:t>lofe</w:t>
      </w:r>
      <w:proofErr w:type="spellEnd"/>
      <w:r w:rsidRPr="004A7A79">
        <w:t xml:space="preserve"> </w:t>
      </w:r>
      <w:proofErr w:type="spellStart"/>
      <w:r w:rsidRPr="004A7A79">
        <w:t>mit</w:t>
      </w:r>
      <w:proofErr w:type="spellEnd"/>
      <w:r w:rsidRPr="004A7A79">
        <w:t xml:space="preserve"> </w:t>
      </w:r>
      <w:proofErr w:type="gramStart"/>
      <w:r w:rsidRPr="004A7A79">
        <w:t>a</w:t>
      </w:r>
      <w:proofErr w:type="gramEnd"/>
      <w:r w:rsidRPr="004A7A79">
        <w:t xml:space="preserve"> </w:t>
      </w:r>
      <w:proofErr w:type="spellStart"/>
      <w:r w:rsidRPr="004A7A79">
        <w:t>shveet</w:t>
      </w:r>
      <w:proofErr w:type="spellEnd"/>
      <w:r w:rsidRPr="004A7A79">
        <w:t xml:space="preserve"> </w:t>
      </w:r>
      <w:proofErr w:type="spellStart"/>
      <w:r w:rsidRPr="004A7A79">
        <w:t>leedle</w:t>
      </w:r>
      <w:proofErr w:type="spellEnd"/>
      <w:r w:rsidRPr="004A7A79">
        <w:t xml:space="preserve"> girls,</w:t>
      </w:r>
    </w:p>
    <w:p w14:paraId="0A1644BF" w14:textId="534FAECC" w:rsidR="004F5C62" w:rsidRPr="004A7A79" w:rsidRDefault="004F5C62" w:rsidP="004F5C62">
      <w:pPr>
        <w:pStyle w:val="Lyric"/>
      </w:pPr>
      <w:proofErr w:type="spellStart"/>
      <w:r>
        <w:t>Unt</w:t>
      </w:r>
      <w:proofErr w:type="spellEnd"/>
      <w:r>
        <w:t xml:space="preserve"> I </w:t>
      </w:r>
      <w:proofErr w:type="spellStart"/>
      <w:r>
        <w:t>vish</w:t>
      </w:r>
      <w:proofErr w:type="spellEnd"/>
      <w:r>
        <w:t xml:space="preserve"> dot </w:t>
      </w:r>
      <w:proofErr w:type="spellStart"/>
      <w:r>
        <w:t>ve</w:t>
      </w:r>
      <w:proofErr w:type="spellEnd"/>
      <w:r>
        <w:t xml:space="preserve"> married could be.</w:t>
      </w:r>
    </w:p>
    <w:p w14:paraId="135815DA" w14:textId="2493003C" w:rsidR="004F5C62" w:rsidRPr="004A7A79" w:rsidRDefault="004F5C62" w:rsidP="004F5C62">
      <w:pPr>
        <w:pStyle w:val="Lyric"/>
      </w:pPr>
      <w:proofErr w:type="spellStart"/>
      <w:r>
        <w:t>Unt</w:t>
      </w:r>
      <w:proofErr w:type="spellEnd"/>
      <w:r>
        <w:t xml:space="preserve"> </w:t>
      </w:r>
      <w:proofErr w:type="spellStart"/>
      <w:r>
        <w:t>venever</w:t>
      </w:r>
      <w:proofErr w:type="spellEnd"/>
      <w:r>
        <w:t xml:space="preserve"> I </w:t>
      </w:r>
      <w:proofErr w:type="gramStart"/>
      <w:r>
        <w:t>di</w:t>
      </w:r>
      <w:r w:rsidRPr="004A7A79">
        <w:t>nks</w:t>
      </w:r>
      <w:proofErr w:type="gramEnd"/>
      <w:r w:rsidRPr="004A7A79">
        <w:t xml:space="preserve"> </w:t>
      </w:r>
      <w:r>
        <w:t>of K</w:t>
      </w:r>
      <w:r w:rsidRPr="004A7A79">
        <w:t xml:space="preserve">atrina’s </w:t>
      </w:r>
      <w:proofErr w:type="spellStart"/>
      <w:r w:rsidRPr="004A7A79">
        <w:t>shveet</w:t>
      </w:r>
      <w:proofErr w:type="spellEnd"/>
      <w:r w:rsidRPr="004A7A79">
        <w:t xml:space="preserve"> face,</w:t>
      </w:r>
    </w:p>
    <w:p w14:paraId="354B0418" w14:textId="693C3581" w:rsidR="004F5C62" w:rsidRDefault="004F5C62" w:rsidP="004F5C62">
      <w:pPr>
        <w:pStyle w:val="Lyric"/>
      </w:pPr>
      <w:proofErr w:type="spellStart"/>
      <w:r>
        <w:t>D</w:t>
      </w:r>
      <w:r w:rsidRPr="004A7A79">
        <w:t>ere’s</w:t>
      </w:r>
      <w:proofErr w:type="spellEnd"/>
      <w:r w:rsidRPr="004A7A79">
        <w:t xml:space="preserve"> no use of holding of me.</w:t>
      </w:r>
    </w:p>
    <w:p w14:paraId="1164DC3E" w14:textId="77777777" w:rsidR="004F5C62" w:rsidRDefault="004F5C62" w:rsidP="004F5C62">
      <w:pPr>
        <w:pStyle w:val="Lyric"/>
      </w:pPr>
    </w:p>
    <w:p w14:paraId="7C51867B" w14:textId="656B0762" w:rsidR="000E0EE5" w:rsidRDefault="000E0EE5" w:rsidP="000E0EE5">
      <w:pPr>
        <w:pStyle w:val="Lyric"/>
        <w:ind w:left="0"/>
        <w:jc w:val="center"/>
      </w:pPr>
      <w:r>
        <w:t>——</w:t>
      </w:r>
    </w:p>
    <w:p w14:paraId="5EA119E3" w14:textId="77777777" w:rsidR="000E0EE5" w:rsidRDefault="000E0EE5" w:rsidP="000E0EE5"/>
    <w:p w14:paraId="766D7B7C" w14:textId="7D8EAE82" w:rsidR="00DA3378" w:rsidRDefault="00FB48D9" w:rsidP="00DA3378">
      <w:pPr>
        <w:pStyle w:val="LyricStageDirection"/>
        <w:tabs>
          <w:tab w:val="center" w:pos="4680"/>
        </w:tabs>
        <w:ind w:left="0"/>
        <w:jc w:val="center"/>
      </w:pPr>
      <w:r>
        <w:t xml:space="preserve">TOPICAL </w:t>
      </w:r>
      <w:r w:rsidR="00DA3378">
        <w:t>SONG: “It Isn’t for Me to Say”</w:t>
      </w:r>
      <w:r w:rsidR="00786F70">
        <w:t xml:space="preserve"> (in Harms)</w:t>
      </w:r>
    </w:p>
    <w:p w14:paraId="61274D3D" w14:textId="77777777" w:rsidR="00DA3378" w:rsidRDefault="00DA3378" w:rsidP="00DA3378"/>
    <w:p w14:paraId="3BCB0D7A" w14:textId="3F4C7603" w:rsidR="00DA3378" w:rsidRPr="004A7A79" w:rsidRDefault="00DA3378" w:rsidP="00DA3378">
      <w:r>
        <w:rPr>
          <w:smallCaps/>
        </w:rPr>
        <w:t>gabriel</w:t>
      </w:r>
      <w:r>
        <w:t>.</w:t>
      </w:r>
    </w:p>
    <w:p w14:paraId="41FEE0E4" w14:textId="19152A0D" w:rsidR="004F5C62" w:rsidRPr="00F450CF" w:rsidRDefault="00CC2846" w:rsidP="004F5C62">
      <w:pPr>
        <w:pStyle w:val="Lyric"/>
      </w:pPr>
      <w:r>
        <w:t>T</w:t>
      </w:r>
      <w:r w:rsidR="004F5C62" w:rsidRPr="00F450CF">
        <w:t>hey say that topical verses</w:t>
      </w:r>
    </w:p>
    <w:p w14:paraId="6A0662B7" w14:textId="444BB6F5" w:rsidR="004F5C62" w:rsidRPr="00F450CF" w:rsidRDefault="00CC2846" w:rsidP="004F5C62">
      <w:pPr>
        <w:pStyle w:val="Lyric"/>
      </w:pPr>
      <w:r>
        <w:t>A</w:t>
      </w:r>
      <w:r w:rsidR="004F5C62" w:rsidRPr="00F450CF">
        <w:t>re sadly behind the times,</w:t>
      </w:r>
    </w:p>
    <w:p w14:paraId="12060929" w14:textId="263627F4" w:rsidR="004F5C62" w:rsidRPr="00F450CF" w:rsidRDefault="00CC2846" w:rsidP="004F5C62">
      <w:pPr>
        <w:pStyle w:val="Lyric"/>
      </w:pPr>
      <w:r>
        <w:t>T</w:t>
      </w:r>
      <w:r w:rsidR="004F5C62" w:rsidRPr="00F450CF">
        <w:t xml:space="preserve">hat the </w:t>
      </w:r>
      <w:proofErr w:type="gramStart"/>
      <w:r w:rsidR="004F5C62" w:rsidRPr="00F450CF">
        <w:t>public have</w:t>
      </w:r>
      <w:proofErr w:type="gramEnd"/>
      <w:r w:rsidR="004F5C62" w:rsidRPr="00F450CF">
        <w:t xml:space="preserve"> grown</w:t>
      </w:r>
    </w:p>
    <w:p w14:paraId="0C9A14FB" w14:textId="031ACA4A" w:rsidR="004F5C62" w:rsidRPr="00F450CF" w:rsidRDefault="00CC2846" w:rsidP="004F5C62">
      <w:pPr>
        <w:pStyle w:val="Lyric"/>
      </w:pPr>
      <w:r>
        <w:t>W</w:t>
      </w:r>
      <w:r w:rsidR="004F5C62" w:rsidRPr="00F450CF">
        <w:t>eary of</w:t>
      </w:r>
      <w:r>
        <w:t xml:space="preserve"> their merry conceit and rhymes.</w:t>
      </w:r>
    </w:p>
    <w:p w14:paraId="0E23A5AC" w14:textId="6384DC60" w:rsidR="004F5C62" w:rsidRPr="00F450CF" w:rsidRDefault="00CC2846" w:rsidP="004F5C62">
      <w:pPr>
        <w:pStyle w:val="Lyric"/>
      </w:pPr>
      <w:r>
        <w:t>They may be right; it may be so.</w:t>
      </w:r>
    </w:p>
    <w:p w14:paraId="08976BB7" w14:textId="5F9484EA" w:rsidR="004F5C62" w:rsidRPr="00F450CF" w:rsidRDefault="00CC2846" w:rsidP="004F5C62">
      <w:pPr>
        <w:pStyle w:val="Lyric"/>
      </w:pPr>
      <w:r>
        <w:t>T</w:t>
      </w:r>
      <w:r w:rsidR="004F5C62" w:rsidRPr="00F450CF">
        <w:t>hey may have had their day,</w:t>
      </w:r>
    </w:p>
    <w:p w14:paraId="340BEFBF" w14:textId="18DC39B7" w:rsidR="004F5C62" w:rsidRPr="00F450CF" w:rsidRDefault="00CC2846" w:rsidP="004F5C62">
      <w:pPr>
        <w:pStyle w:val="Lyric"/>
      </w:pPr>
      <w:r>
        <w:t>But I’</w:t>
      </w:r>
      <w:r w:rsidR="004F5C62" w:rsidRPr="00F450CF">
        <w:t>m going to try the experiment—</w:t>
      </w:r>
    </w:p>
    <w:p w14:paraId="48F948EE" w14:textId="62CCF3B4" w:rsidR="004F5C62" w:rsidRPr="00F450CF" w:rsidRDefault="00CC2846" w:rsidP="004F5C62">
      <w:pPr>
        <w:pStyle w:val="Lyric"/>
      </w:pPr>
      <w:r>
        <w:tab/>
        <w:t>I</w:t>
      </w:r>
      <w:r w:rsidR="004F5C62" w:rsidRPr="00F450CF">
        <w:t>t isn’t for me to say.</w:t>
      </w:r>
    </w:p>
    <w:p w14:paraId="02C72C06" w14:textId="77777777" w:rsidR="007F728A" w:rsidRDefault="007F728A" w:rsidP="004F5C62">
      <w:pPr>
        <w:pStyle w:val="Lyric"/>
      </w:pPr>
    </w:p>
    <w:p w14:paraId="3C040539" w14:textId="389B3C52" w:rsidR="004F5C62" w:rsidRPr="00F450CF" w:rsidRDefault="00CC2846" w:rsidP="004F5C62">
      <w:pPr>
        <w:pStyle w:val="Lyric"/>
      </w:pPr>
      <w:r>
        <w:t>I</w:t>
      </w:r>
      <w:r w:rsidR="004F5C62" w:rsidRPr="00F450CF">
        <w:t>t isn’t for me to say</w:t>
      </w:r>
      <w:r>
        <w:t>,</w:t>
      </w:r>
    </w:p>
    <w:p w14:paraId="01493FD1" w14:textId="21C41300" w:rsidR="004F5C62" w:rsidRPr="00F450CF" w:rsidRDefault="00CC2846" w:rsidP="004F5C62">
      <w:pPr>
        <w:pStyle w:val="Lyric"/>
      </w:pPr>
      <w:r>
        <w:t>It isn’t for me to say.</w:t>
      </w:r>
    </w:p>
    <w:p w14:paraId="7221DBD0" w14:textId="71F3ED22" w:rsidR="004F5C62" w:rsidRPr="00F450CF" w:rsidRDefault="00CC2846" w:rsidP="004F5C62">
      <w:pPr>
        <w:pStyle w:val="Lyric"/>
      </w:pPr>
      <w:r>
        <w:t>I’m going to leave it all to you;</w:t>
      </w:r>
    </w:p>
    <w:p w14:paraId="17FA9ED2" w14:textId="35DD1528" w:rsidR="004F5C62" w:rsidRPr="00F450CF" w:rsidRDefault="00CC2846" w:rsidP="004F5C62">
      <w:pPr>
        <w:pStyle w:val="Lyric"/>
      </w:pPr>
      <w:r>
        <w:t>I</w:t>
      </w:r>
      <w:r w:rsidR="004F5C62" w:rsidRPr="00F450CF">
        <w:t>t isn’t for me to say.</w:t>
      </w:r>
    </w:p>
    <w:p w14:paraId="04AB9EA8" w14:textId="77777777" w:rsidR="004F5C62" w:rsidRPr="00F450CF" w:rsidRDefault="004F5C62" w:rsidP="004F5C62">
      <w:pPr>
        <w:pStyle w:val="Lyric"/>
      </w:pPr>
    </w:p>
    <w:p w14:paraId="46F247A1" w14:textId="2AD17726" w:rsidR="004F5C62" w:rsidRPr="00F450CF" w:rsidRDefault="00CC2846" w:rsidP="004F5C62">
      <w:pPr>
        <w:pStyle w:val="Lyric"/>
      </w:pPr>
      <w:r>
        <w:t>They say that we had a navy once,</w:t>
      </w:r>
    </w:p>
    <w:p w14:paraId="57B2D8F5" w14:textId="6DDD7B75" w:rsidR="004F5C62" w:rsidRPr="00F450CF" w:rsidRDefault="00CC2846" w:rsidP="004F5C62">
      <w:pPr>
        <w:pStyle w:val="Lyric"/>
      </w:pPr>
      <w:r>
        <w:t>B</w:t>
      </w:r>
      <w:r w:rsidR="000F1A0C">
        <w:t>ut that was in days gone by:</w:t>
      </w:r>
    </w:p>
    <w:p w14:paraId="033A174F" w14:textId="6A4E36F5" w:rsidR="004F5C62" w:rsidRPr="00F450CF" w:rsidRDefault="00CC2846" w:rsidP="004F5C62">
      <w:pPr>
        <w:pStyle w:val="Lyric"/>
      </w:pPr>
      <w:r>
        <w:t>When a Yankee crew on a Y</w:t>
      </w:r>
      <w:r w:rsidR="004F5C62" w:rsidRPr="00F450CF">
        <w:t>ankee ship</w:t>
      </w:r>
    </w:p>
    <w:p w14:paraId="669CDF2E" w14:textId="2BD54C55" w:rsidR="004F5C62" w:rsidRPr="00F450CF" w:rsidRDefault="00CC2846" w:rsidP="004F5C62">
      <w:pPr>
        <w:pStyle w:val="Lyric"/>
      </w:pPr>
      <w:r>
        <w:t>T</w:t>
      </w:r>
      <w:r w:rsidR="004F5C62" w:rsidRPr="00F450CF">
        <w:t>he universe could defy</w:t>
      </w:r>
      <w:r>
        <w:t>.</w:t>
      </w:r>
    </w:p>
    <w:p w14:paraId="2B2ACB5F" w14:textId="433AF04A" w:rsidR="004F5C62" w:rsidRPr="00F450CF" w:rsidRDefault="00CC2846" w:rsidP="004F5C62">
      <w:pPr>
        <w:pStyle w:val="Lyric"/>
      </w:pPr>
      <w:r>
        <w:t>A dozen scows that run aground</w:t>
      </w:r>
    </w:p>
    <w:p w14:paraId="23C8B5F5" w14:textId="5AD26F4E" w:rsidR="004F5C62" w:rsidRPr="00F450CF" w:rsidRDefault="00CC2846" w:rsidP="004F5C62">
      <w:pPr>
        <w:pStyle w:val="Lyric"/>
      </w:pPr>
      <w:proofErr w:type="spellStart"/>
      <w:r>
        <w:t>Whene’er</w:t>
      </w:r>
      <w:proofErr w:type="spellEnd"/>
      <w:r>
        <w:t xml:space="preserve"> they leave the bay</w:t>
      </w:r>
    </w:p>
    <w:p w14:paraId="65F9458D" w14:textId="532FEB85" w:rsidR="004F5C62" w:rsidRPr="00F450CF" w:rsidRDefault="00CC2846" w:rsidP="004F5C62">
      <w:pPr>
        <w:pStyle w:val="Lyric"/>
      </w:pPr>
      <w:r>
        <w:t>M</w:t>
      </w:r>
      <w:r w:rsidR="004F5C62" w:rsidRPr="00F450CF">
        <w:t>ay</w:t>
      </w:r>
      <w:r>
        <w:t xml:space="preserve"> </w:t>
      </w:r>
      <w:r w:rsidR="004F5C62" w:rsidRPr="00F450CF">
        <w:t>be a source of national pride—</w:t>
      </w:r>
    </w:p>
    <w:p w14:paraId="26EE325A" w14:textId="5604E15F" w:rsidR="004F5C62" w:rsidRPr="00DA3378" w:rsidRDefault="00CC2846" w:rsidP="00DA3378">
      <w:pPr>
        <w:pStyle w:val="Lyric2"/>
      </w:pPr>
      <w:r>
        <w:tab/>
      </w:r>
      <w:r w:rsidR="000E0EE5" w:rsidRPr="00DA3378">
        <w:t>It isn’t for me to say.</w:t>
      </w:r>
    </w:p>
    <w:p w14:paraId="1B0E7167" w14:textId="77777777" w:rsidR="004F5C62" w:rsidRPr="00DA3378" w:rsidRDefault="004F5C62" w:rsidP="00DA3378">
      <w:pPr>
        <w:pStyle w:val="Lyric2"/>
      </w:pPr>
    </w:p>
    <w:p w14:paraId="14213391" w14:textId="7BEA9814" w:rsidR="004F5C62" w:rsidRPr="00DA3378" w:rsidRDefault="00CC2846" w:rsidP="00DA3378">
      <w:pPr>
        <w:pStyle w:val="Lyric2"/>
      </w:pPr>
      <w:r>
        <w:t>It isn’t for me to say,</w:t>
      </w:r>
    </w:p>
    <w:p w14:paraId="58C40F86" w14:textId="3699181A" w:rsidR="004F5C62" w:rsidRPr="00DA3378" w:rsidRDefault="00CC2846" w:rsidP="00DA3378">
      <w:pPr>
        <w:pStyle w:val="Lyric2"/>
      </w:pPr>
      <w:r>
        <w:t>It isn’t for me to say.</w:t>
      </w:r>
    </w:p>
    <w:p w14:paraId="74947D50" w14:textId="7D817745" w:rsidR="004F5C62" w:rsidRPr="00DA3378" w:rsidRDefault="000E0EE5" w:rsidP="00DA3378">
      <w:pPr>
        <w:pStyle w:val="Lyric2"/>
      </w:pPr>
      <w:r w:rsidRPr="00DA3378">
        <w:t>W</w:t>
      </w:r>
      <w:r w:rsidR="00CC2846">
        <w:t>here we’d be if a war broke out,</w:t>
      </w:r>
    </w:p>
    <w:p w14:paraId="7F986D01" w14:textId="6AC986CD" w:rsidR="004F5C62" w:rsidRPr="00DA3378" w:rsidRDefault="000E0EE5" w:rsidP="00DA3378">
      <w:pPr>
        <w:pStyle w:val="Lyric2"/>
      </w:pPr>
      <w:r w:rsidRPr="00DA3378">
        <w:t>It isn’t for me to say.</w:t>
      </w:r>
    </w:p>
    <w:p w14:paraId="159AC4D0" w14:textId="77777777" w:rsidR="004F5C62" w:rsidRPr="00DA3378" w:rsidRDefault="004F5C62" w:rsidP="00DA3378">
      <w:pPr>
        <w:pStyle w:val="Lyric2"/>
      </w:pPr>
    </w:p>
    <w:p w14:paraId="6D7D265E" w14:textId="72819858" w:rsidR="004F5C62" w:rsidRPr="00DA3378" w:rsidRDefault="000E0EE5" w:rsidP="00DA3378">
      <w:pPr>
        <w:pStyle w:val="Lyric2"/>
      </w:pPr>
      <w:r w:rsidRPr="00DA3378">
        <w:t>They say that all good citizens</w:t>
      </w:r>
    </w:p>
    <w:p w14:paraId="7535D6F0" w14:textId="1BED748C" w:rsidR="004F5C62" w:rsidRPr="00DA3378" w:rsidRDefault="00CC2846" w:rsidP="00DA3378">
      <w:pPr>
        <w:pStyle w:val="Lyric2"/>
      </w:pPr>
      <w:r>
        <w:t xml:space="preserve">Should into politics </w:t>
      </w:r>
      <w:proofErr w:type="gramStart"/>
      <w:r>
        <w:t>go</w:t>
      </w:r>
      <w:proofErr w:type="gramEnd"/>
    </w:p>
    <w:p w14:paraId="2D839985" w14:textId="07E0C08A" w:rsidR="004F5C62" w:rsidRPr="00DA3378" w:rsidRDefault="000E0EE5" w:rsidP="00DA3378">
      <w:pPr>
        <w:pStyle w:val="Lyric2"/>
      </w:pPr>
      <w:r w:rsidRPr="00DA3378">
        <w:t xml:space="preserve">And take a lively </w:t>
      </w:r>
      <w:proofErr w:type="spellStart"/>
      <w:r w:rsidRPr="00DA3378">
        <w:t>int’rest</w:t>
      </w:r>
      <w:proofErr w:type="spellEnd"/>
      <w:r w:rsidRPr="00DA3378">
        <w:t xml:space="preserve"> in</w:t>
      </w:r>
    </w:p>
    <w:p w14:paraId="2CA53F30" w14:textId="3FA82E9F" w:rsidR="004F5C62" w:rsidRPr="00DA3378" w:rsidRDefault="00CC2846" w:rsidP="00DA3378">
      <w:pPr>
        <w:pStyle w:val="Lyric2"/>
      </w:pPr>
      <w:proofErr w:type="gramStart"/>
      <w:r>
        <w:t>Their country’s weal and woe.</w:t>
      </w:r>
      <w:proofErr w:type="gramEnd"/>
    </w:p>
    <w:p w14:paraId="31484375" w14:textId="77777777" w:rsidR="00CC2846" w:rsidRDefault="000E0EE5" w:rsidP="00DA3378">
      <w:pPr>
        <w:pStyle w:val="Lyric2"/>
      </w:pPr>
      <w:r w:rsidRPr="00DA3378">
        <w:t xml:space="preserve">To be out all night and come home </w:t>
      </w:r>
      <w:r w:rsidR="00CC2846">
        <w:t>. . .</w:t>
      </w:r>
    </w:p>
    <w:p w14:paraId="5A75CCEF" w14:textId="3C50BBF7" w:rsidR="004F5C62" w:rsidRPr="00DA3378" w:rsidRDefault="00CC2846" w:rsidP="00CC2846">
      <w:pPr>
        <w:pStyle w:val="LyricStageDirection"/>
      </w:pPr>
      <w:r>
        <w:t>(</w:t>
      </w:r>
      <w:proofErr w:type="gramStart"/>
      <w:r>
        <w:t>drunk</w:t>
      </w:r>
      <w:proofErr w:type="gramEnd"/>
      <w:r>
        <w:t xml:space="preserve"> business)</w:t>
      </w:r>
    </w:p>
    <w:p w14:paraId="7443C503" w14:textId="5E548524" w:rsidR="004F5C62" w:rsidRPr="00DA3378" w:rsidRDefault="00CC2846" w:rsidP="00DA3378">
      <w:pPr>
        <w:pStyle w:val="Lyric2"/>
      </w:pPr>
      <w:r>
        <w:t>May help the cause some way.</w:t>
      </w:r>
    </w:p>
    <w:p w14:paraId="66E9FC46" w14:textId="77ACDD0C" w:rsidR="004F5C62" w:rsidRPr="00DA3378" w:rsidRDefault="000E0EE5" w:rsidP="00DA3378">
      <w:pPr>
        <w:pStyle w:val="Lyric2"/>
      </w:pPr>
      <w:r w:rsidRPr="00DA3378">
        <w:t>I’m not a politician, so—</w:t>
      </w:r>
    </w:p>
    <w:p w14:paraId="397FF0C2" w14:textId="6B84916A" w:rsidR="004F5C62" w:rsidRPr="00DA3378" w:rsidRDefault="00CC2846" w:rsidP="00DA3378">
      <w:pPr>
        <w:pStyle w:val="Lyric2"/>
      </w:pPr>
      <w:r>
        <w:tab/>
      </w:r>
      <w:r w:rsidR="000E0EE5" w:rsidRPr="00DA3378">
        <w:t>It isn’t for me to say.</w:t>
      </w:r>
    </w:p>
    <w:p w14:paraId="2DF08E9D" w14:textId="77777777" w:rsidR="007F728A" w:rsidRDefault="007F728A" w:rsidP="00DA3378">
      <w:pPr>
        <w:pStyle w:val="Lyric2"/>
      </w:pPr>
    </w:p>
    <w:p w14:paraId="5905635E" w14:textId="05D7F860" w:rsidR="004F5C62" w:rsidRPr="00DA3378" w:rsidRDefault="00CC2846" w:rsidP="00DA3378">
      <w:pPr>
        <w:pStyle w:val="Lyric2"/>
      </w:pPr>
      <w:r>
        <w:t>It isn’t for me to say,</w:t>
      </w:r>
    </w:p>
    <w:p w14:paraId="3EC1F885" w14:textId="09B10671" w:rsidR="004F5C62" w:rsidRPr="00DA3378" w:rsidRDefault="00CC2846" w:rsidP="00DA3378">
      <w:pPr>
        <w:pStyle w:val="Lyric2"/>
      </w:pPr>
      <w:r>
        <w:t>It isn’t for me to say.</w:t>
      </w:r>
    </w:p>
    <w:p w14:paraId="3267EB52" w14:textId="504566AD" w:rsidR="004F5C62" w:rsidRPr="00DA3378" w:rsidRDefault="000E0EE5" w:rsidP="00DA3378">
      <w:pPr>
        <w:pStyle w:val="Lyric2"/>
      </w:pPr>
      <w:r w:rsidRPr="00DA3378">
        <w:t>Why politics makes one’s hat too small,</w:t>
      </w:r>
    </w:p>
    <w:p w14:paraId="57BB7CEF" w14:textId="1180CC99" w:rsidR="004F5C62" w:rsidRPr="00DA3378" w:rsidRDefault="000E0EE5" w:rsidP="00DA3378">
      <w:pPr>
        <w:pStyle w:val="Lyric2"/>
      </w:pPr>
      <w:r w:rsidRPr="00DA3378">
        <w:t xml:space="preserve">It </w:t>
      </w:r>
      <w:r w:rsidR="00CC2846">
        <w:t>isn’t</w:t>
      </w:r>
      <w:r w:rsidRPr="00DA3378">
        <w:t xml:space="preserve"> for me to say.</w:t>
      </w:r>
    </w:p>
    <w:p w14:paraId="4EB4B5FD" w14:textId="77777777" w:rsidR="004F5C62" w:rsidRPr="00DA3378" w:rsidRDefault="004F5C62" w:rsidP="00DA3378">
      <w:pPr>
        <w:pStyle w:val="Lyric2"/>
      </w:pPr>
    </w:p>
    <w:p w14:paraId="05B68A99" w14:textId="381F7E43" w:rsidR="004F5C62" w:rsidRPr="00DA3378" w:rsidRDefault="00CC2846" w:rsidP="00DA3378">
      <w:pPr>
        <w:pStyle w:val="Lyric2"/>
      </w:pPr>
      <w:r>
        <w:t xml:space="preserve">They say that </w:t>
      </w:r>
      <w:proofErr w:type="spellStart"/>
      <w:r>
        <w:t>A</w:t>
      </w:r>
      <w:r w:rsidR="000E0EE5" w:rsidRPr="00DA3378">
        <w:t>nglomaniacs</w:t>
      </w:r>
      <w:proofErr w:type="spellEnd"/>
    </w:p>
    <w:p w14:paraId="46EFC156" w14:textId="29530B86" w:rsidR="004F5C62" w:rsidRPr="00DA3378" w:rsidRDefault="000E0EE5" w:rsidP="00DA3378">
      <w:pPr>
        <w:pStyle w:val="Lyric2"/>
      </w:pPr>
      <w:r w:rsidRPr="00DA3378">
        <w:t xml:space="preserve">Are carrying things too </w:t>
      </w:r>
      <w:r w:rsidR="00CC2846">
        <w:t>far,</w:t>
      </w:r>
    </w:p>
    <w:p w14:paraId="76D8CB18" w14:textId="5F495C8F" w:rsidR="004F5C62" w:rsidRPr="00DA3378" w:rsidRDefault="00CC2846" w:rsidP="00DA3378">
      <w:pPr>
        <w:pStyle w:val="Lyric2"/>
      </w:pPr>
      <w:r>
        <w:t>That the English crawl and English drawl</w:t>
      </w:r>
    </w:p>
    <w:p w14:paraId="75F4432A" w14:textId="5159BF4B" w:rsidR="004F5C62" w:rsidRPr="00DA3378" w:rsidRDefault="000E0EE5" w:rsidP="00DA3378">
      <w:pPr>
        <w:pStyle w:val="Lyric2"/>
      </w:pPr>
      <w:r w:rsidRPr="00DA3378">
        <w:t>Too utterly utter are.</w:t>
      </w:r>
    </w:p>
    <w:p w14:paraId="36C18E61" w14:textId="2CB386C7" w:rsidR="004F5C62" w:rsidRPr="00DA3378" w:rsidRDefault="00CC2846" w:rsidP="00DA3378">
      <w:pPr>
        <w:pStyle w:val="Lyric2"/>
      </w:pPr>
      <w:r>
        <w:t xml:space="preserve">To blind one eye with window </w:t>
      </w:r>
      <w:r w:rsidR="000E0EE5" w:rsidRPr="00DA3378">
        <w:t>glass</w:t>
      </w:r>
    </w:p>
    <w:p w14:paraId="3A7FFD46" w14:textId="69FCF30B" w:rsidR="004F5C62" w:rsidRPr="00DA3378" w:rsidRDefault="00CC2846" w:rsidP="00DA3378">
      <w:pPr>
        <w:pStyle w:val="Lyric2"/>
      </w:pPr>
      <w:r>
        <w:t xml:space="preserve">May be quite </w:t>
      </w:r>
      <w:proofErr w:type="spellStart"/>
      <w:r>
        <w:t>distingué</w:t>
      </w:r>
      <w:proofErr w:type="spellEnd"/>
      <w:r>
        <w:t>,</w:t>
      </w:r>
    </w:p>
    <w:p w14:paraId="5B243EB2" w14:textId="048CC21C" w:rsidR="004F5C62" w:rsidRPr="00F450CF" w:rsidRDefault="00CC2846" w:rsidP="004F5C62">
      <w:pPr>
        <w:pStyle w:val="Lyric"/>
      </w:pPr>
      <w:r>
        <w:t>O</w:t>
      </w:r>
      <w:r w:rsidR="004F5C62" w:rsidRPr="00F450CF">
        <w:t>r it may be idiotic quite—</w:t>
      </w:r>
    </w:p>
    <w:p w14:paraId="18860B75" w14:textId="1CF953A9" w:rsidR="004F5C62" w:rsidRPr="00F450CF" w:rsidRDefault="00CC2846" w:rsidP="004F5C62">
      <w:pPr>
        <w:pStyle w:val="Lyric"/>
      </w:pPr>
      <w:r>
        <w:tab/>
        <w:t>I</w:t>
      </w:r>
      <w:r w:rsidR="004F5C62" w:rsidRPr="00F450CF">
        <w:t>t isn’t for me to say.</w:t>
      </w:r>
    </w:p>
    <w:p w14:paraId="69724458" w14:textId="77777777" w:rsidR="004F5C62" w:rsidRPr="00F450CF" w:rsidRDefault="004F5C62" w:rsidP="004F5C62">
      <w:pPr>
        <w:pStyle w:val="Lyric"/>
      </w:pPr>
    </w:p>
    <w:p w14:paraId="5FB4D0B0" w14:textId="136D92B1" w:rsidR="004F5C62" w:rsidRPr="00F450CF" w:rsidRDefault="000A5EC4" w:rsidP="004F5C62">
      <w:pPr>
        <w:pStyle w:val="Lyric"/>
      </w:pPr>
      <w:r>
        <w:t>It isn’t for me to say,</w:t>
      </w:r>
    </w:p>
    <w:p w14:paraId="36B6DF48" w14:textId="05BFC310" w:rsidR="004F5C62" w:rsidRPr="00F450CF" w:rsidRDefault="000A5EC4" w:rsidP="004F5C62">
      <w:pPr>
        <w:pStyle w:val="Lyric"/>
      </w:pPr>
      <w:r>
        <w:t>It isn’t for me to say.</w:t>
      </w:r>
    </w:p>
    <w:p w14:paraId="20A0A3DA" w14:textId="0F40BD42" w:rsidR="004F5C62" w:rsidRPr="00F450CF" w:rsidRDefault="000A5EC4" w:rsidP="004F5C62">
      <w:pPr>
        <w:pStyle w:val="Lyric"/>
      </w:pPr>
      <w:r>
        <w:t>Y</w:t>
      </w:r>
      <w:r w:rsidR="004F5C62" w:rsidRPr="00F450CF">
        <w:t>ou remember</w:t>
      </w:r>
      <w:r>
        <w:t>,</w:t>
      </w:r>
      <w:r w:rsidR="004F5C62" w:rsidRPr="00F450CF">
        <w:t xml:space="preserve"> of course</w:t>
      </w:r>
      <w:r w:rsidR="002333D3">
        <w:t>, what Dog</w:t>
      </w:r>
      <w:r>
        <w:t>berry said,</w:t>
      </w:r>
    </w:p>
    <w:p w14:paraId="4DBA9BBD" w14:textId="4A9CCEDF" w:rsidR="004F5C62" w:rsidRPr="00F450CF" w:rsidRDefault="000A5EC4" w:rsidP="004F5C62">
      <w:pPr>
        <w:pStyle w:val="Lyric"/>
      </w:pPr>
      <w:r>
        <w:t>B</w:t>
      </w:r>
      <w:r w:rsidR="004F5C62" w:rsidRPr="00F450CF">
        <w:t>ut it isn’t for me to say.</w:t>
      </w:r>
    </w:p>
    <w:p w14:paraId="0AF58EAF" w14:textId="77777777" w:rsidR="004F5C62" w:rsidRPr="00F450CF" w:rsidRDefault="004F5C62" w:rsidP="004F5C62">
      <w:pPr>
        <w:pStyle w:val="Lyric"/>
      </w:pPr>
    </w:p>
    <w:p w14:paraId="096F8E11" w14:textId="08EA944D" w:rsidR="004F5C62" w:rsidRPr="00F450CF" w:rsidRDefault="000A5EC4" w:rsidP="004F5C62">
      <w:pPr>
        <w:pStyle w:val="Lyric"/>
      </w:pPr>
      <w:r>
        <w:t>T</w:t>
      </w:r>
      <w:r w:rsidR="004F5C62" w:rsidRPr="00F450CF">
        <w:t>hey say that gas has grown so dear</w:t>
      </w:r>
    </w:p>
    <w:p w14:paraId="17A9E863" w14:textId="26D9D10C" w:rsidR="004F5C62" w:rsidRPr="00F450CF" w:rsidRDefault="000A5EC4" w:rsidP="004F5C62">
      <w:pPr>
        <w:pStyle w:val="Lyric"/>
      </w:pPr>
      <w:r>
        <w:t>’T</w:t>
      </w:r>
      <w:r w:rsidR="004F5C62" w:rsidRPr="00F450CF">
        <w:t>will soon be done without,</w:t>
      </w:r>
    </w:p>
    <w:p w14:paraId="6C44D902" w14:textId="584C2081" w:rsidR="004F5C62" w:rsidRPr="00F450CF" w:rsidRDefault="000A5EC4" w:rsidP="004F5C62">
      <w:pPr>
        <w:pStyle w:val="Lyric"/>
      </w:pPr>
      <w:r>
        <w:t>A</w:t>
      </w:r>
      <w:r w:rsidR="004F5C62" w:rsidRPr="00F450CF">
        <w:t>nd when a lover makes a call</w:t>
      </w:r>
    </w:p>
    <w:p w14:paraId="284600AA" w14:textId="3AAE35A2" w:rsidR="004F5C62" w:rsidRPr="00F450CF" w:rsidRDefault="000A5EC4" w:rsidP="004F5C62">
      <w:pPr>
        <w:pStyle w:val="Lyric"/>
      </w:pPr>
      <w:r>
        <w:t>He thinks ’tis so, no doubt.</w:t>
      </w:r>
    </w:p>
    <w:p w14:paraId="209432A1" w14:textId="33D6E5C9" w:rsidR="004F5C62" w:rsidRPr="00F450CF" w:rsidRDefault="000A5EC4" w:rsidP="004F5C62">
      <w:pPr>
        <w:pStyle w:val="Lyric"/>
      </w:pPr>
      <w:r>
        <w:t>H</w:t>
      </w:r>
      <w:r w:rsidR="004F5C62" w:rsidRPr="00F450CF">
        <w:t>is sweetheart tunes the burner down</w:t>
      </w:r>
    </w:p>
    <w:p w14:paraId="70671F28" w14:textId="3F0798D2" w:rsidR="004F5C62" w:rsidRPr="00F450CF" w:rsidRDefault="002333D3" w:rsidP="004F5C62">
      <w:pPr>
        <w:pStyle w:val="Lyric"/>
      </w:pPr>
      <w:proofErr w:type="gramStart"/>
      <w:r>
        <w:t>To a home</w:t>
      </w:r>
      <w:r w:rsidR="000A5EC4">
        <w:t>opathic ray.</w:t>
      </w:r>
      <w:proofErr w:type="gramEnd"/>
    </w:p>
    <w:p w14:paraId="3F23251D" w14:textId="6DE3FFFF" w:rsidR="004F5C62" w:rsidRPr="00F450CF" w:rsidRDefault="000A5EC4" w:rsidP="004F5C62">
      <w:pPr>
        <w:pStyle w:val="Lyric"/>
      </w:pPr>
      <w:r>
        <w:t>I</w:t>
      </w:r>
      <w:r w:rsidR="004F5C62" w:rsidRPr="00F450CF">
        <w:t>t may be done for economy—</w:t>
      </w:r>
    </w:p>
    <w:p w14:paraId="42538C72" w14:textId="28093C95" w:rsidR="004F5C62" w:rsidRPr="00F450CF" w:rsidRDefault="000A5EC4" w:rsidP="004F5C62">
      <w:pPr>
        <w:pStyle w:val="Lyric"/>
      </w:pPr>
      <w:r>
        <w:tab/>
        <w:t>I</w:t>
      </w:r>
      <w:r w:rsidR="004F5C62" w:rsidRPr="00F450CF">
        <w:t>t isn’t for me to say.</w:t>
      </w:r>
    </w:p>
    <w:p w14:paraId="1A3FD320" w14:textId="77777777" w:rsidR="004F5C62" w:rsidRPr="00F450CF" w:rsidRDefault="004F5C62" w:rsidP="004F5C62">
      <w:pPr>
        <w:pStyle w:val="Lyric"/>
      </w:pPr>
    </w:p>
    <w:p w14:paraId="1D9320B5" w14:textId="5D8B08C0" w:rsidR="004F5C62" w:rsidRPr="00F450CF" w:rsidRDefault="000A5EC4" w:rsidP="004F5C62">
      <w:pPr>
        <w:pStyle w:val="Lyric"/>
      </w:pPr>
      <w:r>
        <w:t>It isn’t for me to say,</w:t>
      </w:r>
    </w:p>
    <w:p w14:paraId="305A8E6E" w14:textId="31A006F8" w:rsidR="004F5C62" w:rsidRPr="00F450CF" w:rsidRDefault="000A5EC4" w:rsidP="004F5C62">
      <w:pPr>
        <w:pStyle w:val="Lyric"/>
      </w:pPr>
      <w:r>
        <w:t>It isn’t for me to say.</w:t>
      </w:r>
    </w:p>
    <w:p w14:paraId="1D16E12A" w14:textId="3C447C36" w:rsidR="004F5C62" w:rsidRPr="00F450CF" w:rsidRDefault="000A5EC4" w:rsidP="004F5C62">
      <w:pPr>
        <w:pStyle w:val="Lyric"/>
      </w:pPr>
      <w:r>
        <w:t>Y</w:t>
      </w:r>
      <w:r w:rsidR="004F5C62" w:rsidRPr="00F450CF">
        <w:t>ou doub</w:t>
      </w:r>
      <w:r>
        <w:t>tless know how it is yourselves.</w:t>
      </w:r>
    </w:p>
    <w:p w14:paraId="11C8BB83" w14:textId="2A5DF7B0" w:rsidR="004F5C62" w:rsidRPr="00F450CF" w:rsidRDefault="000A5EC4" w:rsidP="004F5C62">
      <w:pPr>
        <w:pStyle w:val="Lyric"/>
      </w:pPr>
      <w:r>
        <w:t>I</w:t>
      </w:r>
      <w:r w:rsidR="004F5C62" w:rsidRPr="00F450CF">
        <w:t>t isn’t for me to say.</w:t>
      </w:r>
    </w:p>
    <w:p w14:paraId="5CCE4D5B" w14:textId="77777777" w:rsidR="004F5C62" w:rsidRPr="00F450CF" w:rsidRDefault="004F5C62" w:rsidP="004F5C62">
      <w:pPr>
        <w:pStyle w:val="Lyric"/>
      </w:pPr>
    </w:p>
    <w:p w14:paraId="717A81CF" w14:textId="60E89C9F" w:rsidR="004F5C62" w:rsidRPr="00F450CF" w:rsidRDefault="000A5EC4" w:rsidP="004F5C62">
      <w:pPr>
        <w:pStyle w:val="Lyric"/>
      </w:pPr>
      <w:r>
        <w:t>They say the B</w:t>
      </w:r>
      <w:r w:rsidR="004F5C62" w:rsidRPr="00F450CF">
        <w:t>artholdi statue</w:t>
      </w:r>
    </w:p>
    <w:p w14:paraId="03D2D5AB" w14:textId="20D06527" w:rsidR="004F5C62" w:rsidRPr="00F450CF" w:rsidRDefault="000A5EC4" w:rsidP="004F5C62">
      <w:pPr>
        <w:pStyle w:val="Lyric"/>
      </w:pPr>
      <w:r>
        <w:t>C</w:t>
      </w:r>
      <w:r w:rsidR="004F5C62" w:rsidRPr="00F450CF">
        <w:t>annot be put in place</w:t>
      </w:r>
    </w:p>
    <w:p w14:paraId="4A5BB126" w14:textId="75BCFCC6" w:rsidR="004F5C62" w:rsidRPr="00F450CF" w:rsidRDefault="000A5EC4" w:rsidP="004F5C62">
      <w:pPr>
        <w:pStyle w:val="Lyric"/>
      </w:pPr>
      <w:proofErr w:type="spellStart"/>
      <w:r>
        <w:t>’Ti</w:t>
      </w:r>
      <w:r w:rsidR="004F5C62" w:rsidRPr="00F450CF">
        <w:t>l</w:t>
      </w:r>
      <w:proofErr w:type="spellEnd"/>
      <w:r w:rsidR="004F5C62" w:rsidRPr="00F450CF">
        <w:t xml:space="preserve"> fifty thousand dollars more</w:t>
      </w:r>
    </w:p>
    <w:p w14:paraId="3AA7E934" w14:textId="6334E03C" w:rsidR="004F5C62" w:rsidRPr="00F450CF" w:rsidRDefault="000A5EC4" w:rsidP="004F5C62">
      <w:pPr>
        <w:pStyle w:val="Lyric"/>
      </w:pPr>
      <w:r>
        <w:t>A</w:t>
      </w:r>
      <w:r w:rsidR="004F5C62" w:rsidRPr="00F450CF">
        <w:t>re raise</w:t>
      </w:r>
      <w:r>
        <w:t>d, its plates to brace.</w:t>
      </w:r>
    </w:p>
    <w:p w14:paraId="56AA4708" w14:textId="1C4C3357" w:rsidR="004F5C62" w:rsidRPr="00F450CF" w:rsidRDefault="000A5EC4" w:rsidP="004F5C62">
      <w:pPr>
        <w:pStyle w:val="Lyric"/>
      </w:pPr>
      <w:r>
        <w:t>I</w:t>
      </w:r>
      <w:r w:rsidR="004F5C62" w:rsidRPr="00F450CF">
        <w:t>f this keeps on</w:t>
      </w:r>
      <w:r>
        <w:t>,</w:t>
      </w:r>
      <w:r w:rsidR="004F5C62" w:rsidRPr="00F450CF">
        <w:t xml:space="preserve"> there may be some</w:t>
      </w:r>
    </w:p>
    <w:p w14:paraId="5D73E142" w14:textId="4F4E24A2" w:rsidR="004F5C62" w:rsidRPr="00F450CF" w:rsidRDefault="000A5EC4" w:rsidP="004F5C62">
      <w:pPr>
        <w:pStyle w:val="Lyric"/>
      </w:pPr>
      <w:r>
        <w:t>W</w:t>
      </w:r>
      <w:r w:rsidR="004F5C62" w:rsidRPr="00F450CF">
        <w:t xml:space="preserve">ho’ll wish, while on its </w:t>
      </w:r>
      <w:proofErr w:type="gramStart"/>
      <w:r w:rsidR="004F5C62" w:rsidRPr="00F450CF">
        <w:t>way,</w:t>
      </w:r>
      <w:proofErr w:type="gramEnd"/>
    </w:p>
    <w:p w14:paraId="41959BA2" w14:textId="4A91A4A3" w:rsidR="004F5C62" w:rsidRPr="00F450CF" w:rsidRDefault="000A5EC4" w:rsidP="004F5C62">
      <w:pPr>
        <w:pStyle w:val="Lyric"/>
      </w:pPr>
      <w:r>
        <w:t>T</w:t>
      </w:r>
      <w:r w:rsidR="004F5C62" w:rsidRPr="00F450CF">
        <w:t>he thing had gone to the bottom—</w:t>
      </w:r>
    </w:p>
    <w:p w14:paraId="23807CF4" w14:textId="4A1A2C7B" w:rsidR="004F5C62" w:rsidRPr="00F450CF" w:rsidRDefault="000A5EC4" w:rsidP="004F5C62">
      <w:pPr>
        <w:pStyle w:val="Lyric"/>
      </w:pPr>
      <w:r>
        <w:tab/>
        <w:t>I</w:t>
      </w:r>
      <w:r w:rsidR="004F5C62" w:rsidRPr="00F450CF">
        <w:t>t isn’t for me to say.</w:t>
      </w:r>
    </w:p>
    <w:p w14:paraId="13467416" w14:textId="77777777" w:rsidR="004F5C62" w:rsidRPr="00F450CF" w:rsidRDefault="004F5C62" w:rsidP="004F5C62">
      <w:pPr>
        <w:pStyle w:val="Lyric"/>
      </w:pPr>
    </w:p>
    <w:p w14:paraId="10E0227F" w14:textId="6ABA1B5C" w:rsidR="004F5C62" w:rsidRPr="00F450CF" w:rsidRDefault="000A5EC4" w:rsidP="004F5C62">
      <w:pPr>
        <w:pStyle w:val="Lyric"/>
      </w:pPr>
      <w:r>
        <w:t>It isn’t for me to say,</w:t>
      </w:r>
    </w:p>
    <w:p w14:paraId="019825F3" w14:textId="1FBBED0F" w:rsidR="004F5C62" w:rsidRPr="00F450CF" w:rsidRDefault="000A5EC4" w:rsidP="004F5C62">
      <w:pPr>
        <w:pStyle w:val="Lyric"/>
      </w:pPr>
      <w:r>
        <w:t>It isn’t for me to say.</w:t>
      </w:r>
    </w:p>
    <w:p w14:paraId="44F49D84" w14:textId="25BC817E" w:rsidR="004F5C62" w:rsidRPr="00F450CF" w:rsidRDefault="000A5EC4" w:rsidP="004F5C62">
      <w:pPr>
        <w:pStyle w:val="Lyric"/>
      </w:pPr>
      <w:r>
        <w:t>It seems a pretty expensive gift,</w:t>
      </w:r>
    </w:p>
    <w:p w14:paraId="774B9A4E" w14:textId="32870841" w:rsidR="004F5C62" w:rsidRPr="00F450CF" w:rsidRDefault="000A5EC4" w:rsidP="004F5C62">
      <w:pPr>
        <w:pStyle w:val="Lyric"/>
      </w:pPr>
      <w:r>
        <w:t>B</w:t>
      </w:r>
      <w:r w:rsidR="004F5C62" w:rsidRPr="00F450CF">
        <w:t>ut it isn’t for me to say.</w:t>
      </w:r>
    </w:p>
    <w:p w14:paraId="2A6BA756" w14:textId="77777777" w:rsidR="004F5C62" w:rsidRPr="00F450CF" w:rsidRDefault="004F5C62" w:rsidP="004F5C62">
      <w:pPr>
        <w:pStyle w:val="Lyric"/>
      </w:pPr>
    </w:p>
    <w:p w14:paraId="7EFF5199" w14:textId="358AADB5" w:rsidR="004F5C62" w:rsidRPr="00F450CF" w:rsidRDefault="000A5EC4" w:rsidP="004F5C62">
      <w:pPr>
        <w:pStyle w:val="Lyric"/>
      </w:pPr>
      <w:r>
        <w:t>T</w:t>
      </w:r>
      <w:r w:rsidR="004F5C62" w:rsidRPr="00F450CF">
        <w:t>he kindness of your reception</w:t>
      </w:r>
    </w:p>
    <w:p w14:paraId="23EA661A" w14:textId="621AF25A" w:rsidR="004F5C62" w:rsidRPr="00F450CF" w:rsidRDefault="000A5EC4" w:rsidP="004F5C62">
      <w:pPr>
        <w:pStyle w:val="Lyric"/>
      </w:pPr>
      <w:r>
        <w:t>I</w:t>
      </w:r>
      <w:r w:rsidR="004F5C62" w:rsidRPr="00F450CF">
        <w:t xml:space="preserve"> very deeply feel,</w:t>
      </w:r>
    </w:p>
    <w:p w14:paraId="725BAF4F" w14:textId="0CF887D1" w:rsidR="004F5C62" w:rsidRPr="00F450CF" w:rsidRDefault="000A5EC4" w:rsidP="004F5C62">
      <w:pPr>
        <w:pStyle w:val="Lyric"/>
      </w:pPr>
      <w:r>
        <w:t>And I couldn’t, if I</w:t>
      </w:r>
      <w:r w:rsidR="004F5C62" w:rsidRPr="00F450CF">
        <w:t xml:space="preserve"> desired to try,</w:t>
      </w:r>
    </w:p>
    <w:p w14:paraId="42616EEC" w14:textId="177AA110" w:rsidR="004F5C62" w:rsidRPr="00F450CF" w:rsidRDefault="000A5EC4" w:rsidP="004F5C62">
      <w:pPr>
        <w:pStyle w:val="Lyric"/>
      </w:pPr>
      <w:r>
        <w:t>M</w:t>
      </w:r>
      <w:r w:rsidR="004F5C62" w:rsidRPr="00F450CF">
        <w:t xml:space="preserve">y gratitude </w:t>
      </w:r>
      <w:proofErr w:type="gramStart"/>
      <w:r w:rsidR="004F5C62" w:rsidRPr="00F450CF">
        <w:t>conceal</w:t>
      </w:r>
      <w:proofErr w:type="gramEnd"/>
      <w:r w:rsidR="004F5C62" w:rsidRPr="00F450CF">
        <w:t>.</w:t>
      </w:r>
    </w:p>
    <w:p w14:paraId="2EE92C14" w14:textId="684E7DF3" w:rsidR="004F5C62" w:rsidRPr="00F450CF" w:rsidRDefault="000A5EC4" w:rsidP="004F5C62">
      <w:pPr>
        <w:pStyle w:val="Lyric"/>
      </w:pPr>
      <w:r w:rsidRPr="00F450CF">
        <w:t xml:space="preserve">Some </w:t>
      </w:r>
      <w:r>
        <w:t>slight return I</w:t>
      </w:r>
      <w:r w:rsidR="004F5C62" w:rsidRPr="00F450CF">
        <w:t xml:space="preserve"> may be able</w:t>
      </w:r>
    </w:p>
    <w:p w14:paraId="424CB4A9" w14:textId="585B466B" w:rsidR="004F5C62" w:rsidRPr="00F450CF" w:rsidRDefault="000A5EC4" w:rsidP="004F5C62">
      <w:pPr>
        <w:pStyle w:val="Lyric"/>
      </w:pPr>
      <w:r w:rsidRPr="00F450CF">
        <w:t xml:space="preserve">To </w:t>
      </w:r>
      <w:r w:rsidR="004F5C62" w:rsidRPr="00F450CF">
        <w:t>make you all some day,</w:t>
      </w:r>
    </w:p>
    <w:p w14:paraId="13BB967B" w14:textId="5C2A7683" w:rsidR="004F5C62" w:rsidRPr="00F450CF" w:rsidRDefault="000A5EC4" w:rsidP="004F5C62">
      <w:pPr>
        <w:pStyle w:val="Lyric"/>
      </w:pPr>
      <w:r w:rsidRPr="00F450CF">
        <w:t xml:space="preserve">But </w:t>
      </w:r>
      <w:r w:rsidR="004F5C62" w:rsidRPr="00F450CF">
        <w:t xml:space="preserve">what </w:t>
      </w:r>
      <w:r w:rsidR="0042677B">
        <w:t>’twill be you must wait and see</w:t>
      </w:r>
      <w:r w:rsidR="004F5C62" w:rsidRPr="00F450CF">
        <w:t>—</w:t>
      </w:r>
    </w:p>
    <w:p w14:paraId="1E88B36B" w14:textId="64116929" w:rsidR="004F5C62" w:rsidRPr="00F450CF" w:rsidRDefault="0042677B" w:rsidP="004F5C62">
      <w:pPr>
        <w:pStyle w:val="Lyric"/>
      </w:pPr>
      <w:r>
        <w:tab/>
      </w:r>
      <w:r w:rsidR="000A5EC4" w:rsidRPr="00F450CF">
        <w:t xml:space="preserve">It </w:t>
      </w:r>
      <w:r w:rsidR="004F5C62" w:rsidRPr="00F450CF">
        <w:t>isn’t for me to say.</w:t>
      </w:r>
    </w:p>
    <w:p w14:paraId="7D57D554" w14:textId="77777777" w:rsidR="004F5C62" w:rsidRPr="00F450CF" w:rsidRDefault="004F5C62" w:rsidP="004F5C62">
      <w:pPr>
        <w:pStyle w:val="Lyric"/>
      </w:pPr>
    </w:p>
    <w:p w14:paraId="2D9FDFF8" w14:textId="5A463EE0" w:rsidR="004F5C62" w:rsidRPr="00F450CF" w:rsidRDefault="000A5EC4" w:rsidP="004F5C62">
      <w:pPr>
        <w:pStyle w:val="Lyric"/>
      </w:pPr>
      <w:r w:rsidRPr="00F450CF">
        <w:t xml:space="preserve">It </w:t>
      </w:r>
      <w:r w:rsidR="004F5C62" w:rsidRPr="00F450CF">
        <w:t>isn’t f</w:t>
      </w:r>
      <w:r w:rsidR="0042677B">
        <w:t>or me to say,</w:t>
      </w:r>
    </w:p>
    <w:p w14:paraId="695FE8A9" w14:textId="5E72D4A2" w:rsidR="004F5C62" w:rsidRPr="00F450CF" w:rsidRDefault="000A5EC4" w:rsidP="004F5C62">
      <w:pPr>
        <w:pStyle w:val="Lyric"/>
      </w:pPr>
      <w:r w:rsidRPr="00F450CF">
        <w:t xml:space="preserve">It </w:t>
      </w:r>
      <w:r w:rsidR="0042677B">
        <w:t>isn’t for me to say.</w:t>
      </w:r>
    </w:p>
    <w:p w14:paraId="1F6D84BF" w14:textId="5283A3F9" w:rsidR="004F5C62" w:rsidRDefault="000A5EC4" w:rsidP="004F5C62">
      <w:pPr>
        <w:pStyle w:val="Lyric"/>
      </w:pPr>
      <w:r w:rsidRPr="00F450CF">
        <w:t xml:space="preserve">I </w:t>
      </w:r>
      <w:r w:rsidR="0042677B">
        <w:t>know what I’d awfully like to do: . . .</w:t>
      </w:r>
    </w:p>
    <w:p w14:paraId="1F36718F" w14:textId="06AF3639" w:rsidR="0042677B" w:rsidRPr="00F450CF" w:rsidRDefault="0042677B" w:rsidP="0042677B">
      <w:pPr>
        <w:pStyle w:val="LyricStageDirection"/>
      </w:pPr>
      <w:r>
        <w:t>(</w:t>
      </w:r>
      <w:proofErr w:type="gramStart"/>
      <w:r>
        <w:t>business</w:t>
      </w:r>
      <w:proofErr w:type="gramEnd"/>
      <w:r>
        <w:t>)</w:t>
      </w:r>
    </w:p>
    <w:p w14:paraId="478A55B3" w14:textId="71734575" w:rsidR="004F5C62" w:rsidRPr="00F450CF" w:rsidRDefault="000A5EC4" w:rsidP="004F5C62">
      <w:pPr>
        <w:pStyle w:val="Lyric"/>
      </w:pPr>
      <w:r w:rsidRPr="00F450CF">
        <w:t xml:space="preserve">But </w:t>
      </w:r>
      <w:r w:rsidR="004F5C62" w:rsidRPr="00F450CF">
        <w:t>it isn’t for me to say.</w:t>
      </w:r>
    </w:p>
    <w:p w14:paraId="2106845A" w14:textId="77777777" w:rsidR="004F5C62" w:rsidRPr="00F450CF" w:rsidRDefault="004F5C62" w:rsidP="004F5C62">
      <w:pPr>
        <w:pStyle w:val="Lyric"/>
      </w:pPr>
    </w:p>
    <w:p w14:paraId="12103FBF" w14:textId="4557BE88" w:rsidR="004F5C62" w:rsidRDefault="001D07A4" w:rsidP="001D07A4">
      <w:pPr>
        <w:pStyle w:val="Lyric"/>
        <w:ind w:left="0"/>
        <w:jc w:val="center"/>
      </w:pPr>
      <w:r>
        <w:t>——</w:t>
      </w:r>
    </w:p>
    <w:p w14:paraId="4CE8139D" w14:textId="77777777" w:rsidR="00E22F05" w:rsidRPr="00F450CF" w:rsidRDefault="00E22F05" w:rsidP="004F5C62">
      <w:pPr>
        <w:pStyle w:val="Lyric"/>
      </w:pPr>
    </w:p>
    <w:p w14:paraId="334F45E7" w14:textId="65C9A523" w:rsidR="001D07A4" w:rsidRDefault="00FB48D9" w:rsidP="001D07A4">
      <w:pPr>
        <w:pStyle w:val="LyricStageDirection"/>
        <w:tabs>
          <w:tab w:val="center" w:pos="4680"/>
        </w:tabs>
        <w:ind w:left="0"/>
        <w:jc w:val="center"/>
      </w:pPr>
      <w:r>
        <w:t>DUET</w:t>
      </w:r>
      <w:r w:rsidR="001D07A4">
        <w:t>: “Go Not, Happy Day”</w:t>
      </w:r>
      <w:r w:rsidR="00786F70">
        <w:t xml:space="preserve"> (in </w:t>
      </w:r>
      <w:proofErr w:type="spellStart"/>
      <w:r w:rsidR="00786F70">
        <w:t>Goullard</w:t>
      </w:r>
      <w:proofErr w:type="spellEnd"/>
      <w:r w:rsidR="00786F70">
        <w:t xml:space="preserve"> &amp; Harms)</w:t>
      </w:r>
    </w:p>
    <w:p w14:paraId="0339846A" w14:textId="77777777" w:rsidR="001D07A4" w:rsidRDefault="001D07A4" w:rsidP="001D07A4"/>
    <w:p w14:paraId="509993A6" w14:textId="272FDC78" w:rsidR="001D07A4" w:rsidRPr="004A7A79" w:rsidRDefault="001D07A4" w:rsidP="001D07A4">
      <w:r>
        <w:rPr>
          <w:smallCaps/>
        </w:rPr>
        <w:t xml:space="preserve">evangeline </w:t>
      </w:r>
      <w:r w:rsidRPr="001D07A4">
        <w:rPr>
          <w:i/>
        </w:rPr>
        <w:t>and</w:t>
      </w:r>
      <w:r>
        <w:t xml:space="preserve"> </w:t>
      </w:r>
      <w:r>
        <w:rPr>
          <w:smallCaps/>
        </w:rPr>
        <w:t>gabriel</w:t>
      </w:r>
      <w:r>
        <w:t>.</w:t>
      </w:r>
    </w:p>
    <w:p w14:paraId="45C5EF4F" w14:textId="7B947E15" w:rsidR="004F5C62" w:rsidRPr="00F450CF" w:rsidRDefault="0042677B" w:rsidP="004F5C62">
      <w:pPr>
        <w:pStyle w:val="Lyric"/>
      </w:pPr>
      <w:r w:rsidRPr="00F450CF">
        <w:t>Go not, happy day,</w:t>
      </w:r>
    </w:p>
    <w:p w14:paraId="557A8962" w14:textId="1082E9E6" w:rsidR="004F5C62" w:rsidRPr="00F450CF" w:rsidRDefault="007E4451" w:rsidP="004F5C62">
      <w:pPr>
        <w:pStyle w:val="Lyric"/>
      </w:pPr>
      <w:r>
        <w:t xml:space="preserve">Yet </w:t>
      </w:r>
      <w:proofErr w:type="gramStart"/>
      <w:r>
        <w:t>a moment stay</w:t>
      </w:r>
      <w:proofErr w:type="gramEnd"/>
      <w:r>
        <w:t>.</w:t>
      </w:r>
    </w:p>
    <w:p w14:paraId="58F54CB7" w14:textId="6FB6D0B2" w:rsidR="004F5C62" w:rsidRPr="00F450CF" w:rsidRDefault="007E4451" w:rsidP="004F5C62">
      <w:pPr>
        <w:pStyle w:val="Lyric"/>
      </w:pPr>
      <w:r>
        <w:t>Brief has been thy measure.</w:t>
      </w:r>
    </w:p>
    <w:p w14:paraId="558CF9B2" w14:textId="0A921DBC" w:rsidR="004F5C62" w:rsidRPr="00F450CF" w:rsidRDefault="0042677B" w:rsidP="004F5C62">
      <w:pPr>
        <w:pStyle w:val="Lyric"/>
      </w:pPr>
      <w:r w:rsidRPr="00F450CF">
        <w:t>Tarry but an instant in t</w:t>
      </w:r>
      <w:r w:rsidR="004F5C62" w:rsidRPr="00F450CF">
        <w:t>hy flying,</w:t>
      </w:r>
    </w:p>
    <w:p w14:paraId="1C540D1D" w14:textId="38DFF1EA" w:rsidR="004F5C62" w:rsidRPr="00F450CF" w:rsidRDefault="007E4451" w:rsidP="004F5C62">
      <w:pPr>
        <w:pStyle w:val="Lyric"/>
      </w:pPr>
      <w:r>
        <w:t>Ere the dusky night comes on.</w:t>
      </w:r>
    </w:p>
    <w:p w14:paraId="5F87D724" w14:textId="0BADF187" w:rsidR="004F5C62" w:rsidRPr="00F450CF" w:rsidRDefault="007E4451" w:rsidP="004F5C62">
      <w:pPr>
        <w:pStyle w:val="Lyric"/>
      </w:pPr>
      <w:r>
        <w:t>In th</w:t>
      </w:r>
      <w:r w:rsidR="0042677B" w:rsidRPr="00F450CF">
        <w:t>y flight above,</w:t>
      </w:r>
    </w:p>
    <w:p w14:paraId="79557676" w14:textId="6224E3CA" w:rsidR="004F5C62" w:rsidRPr="00F450CF" w:rsidRDefault="007E4451" w:rsidP="004F5C62">
      <w:pPr>
        <w:pStyle w:val="Lyric"/>
      </w:pPr>
      <w:r>
        <w:t>Thou hast seen our love.</w:t>
      </w:r>
    </w:p>
    <w:p w14:paraId="5EAE8CC5" w14:textId="01B6A1FF" w:rsidR="004F5C62" w:rsidRPr="00F450CF" w:rsidRDefault="001A5250" w:rsidP="004F5C62">
      <w:pPr>
        <w:pStyle w:val="Lyric"/>
      </w:pPr>
      <w:r>
        <w:t>Thou hast marke</w:t>
      </w:r>
      <w:r w:rsidR="007E4451">
        <w:t>d our pleasure.</w:t>
      </w:r>
    </w:p>
    <w:p w14:paraId="695B3DCD" w14:textId="16CE301B" w:rsidR="004F5C62" w:rsidRPr="00F450CF" w:rsidRDefault="0042677B" w:rsidP="004F5C62">
      <w:pPr>
        <w:pStyle w:val="Lyric"/>
      </w:pPr>
      <w:r w:rsidRPr="00F450CF">
        <w:t>List</w:t>
      </w:r>
      <w:r w:rsidR="007E4451">
        <w:t>en to the burden of our sighing.</w:t>
      </w:r>
    </w:p>
    <w:p w14:paraId="6C5ED250" w14:textId="14CA8AF7" w:rsidR="004F5C62" w:rsidRPr="00F450CF" w:rsidRDefault="0042677B" w:rsidP="004F5C62">
      <w:pPr>
        <w:pStyle w:val="Lyric"/>
      </w:pPr>
      <w:r w:rsidRPr="00F450CF">
        <w:t>Haste, oh haste not to be gone.</w:t>
      </w:r>
    </w:p>
    <w:p w14:paraId="0CB73609" w14:textId="77777777" w:rsidR="004F5C62" w:rsidRPr="00F450CF" w:rsidRDefault="004F5C62" w:rsidP="004F5C62">
      <w:pPr>
        <w:pStyle w:val="Lyric"/>
      </w:pPr>
    </w:p>
    <w:p w14:paraId="6BA0AB31" w14:textId="314A347E" w:rsidR="004F5C62" w:rsidRPr="00F450CF" w:rsidRDefault="0042677B" w:rsidP="004F5C62">
      <w:pPr>
        <w:pStyle w:val="Lyric"/>
      </w:pPr>
      <w:r w:rsidRPr="00F450CF">
        <w:t>Birds around are calling,</w:t>
      </w:r>
    </w:p>
    <w:p w14:paraId="0DD47249" w14:textId="07A1DD7D" w:rsidR="004F5C62" w:rsidRPr="00F450CF" w:rsidRDefault="007E4451" w:rsidP="004F5C62">
      <w:pPr>
        <w:pStyle w:val="Lyric"/>
      </w:pPr>
      <w:r>
        <w:t>Sweet notes singing.</w:t>
      </w:r>
    </w:p>
    <w:p w14:paraId="2A311B2F" w14:textId="4F4E9383" w:rsidR="004F5C62" w:rsidRPr="00F450CF" w:rsidRDefault="0042677B" w:rsidP="004F5C62">
      <w:pPr>
        <w:pStyle w:val="Lyric"/>
      </w:pPr>
      <w:r w:rsidRPr="00F450CF">
        <w:t>Dews are not yet fal</w:t>
      </w:r>
      <w:r w:rsidR="004F5C62" w:rsidRPr="00F450CF">
        <w:t>ling,</w:t>
      </w:r>
    </w:p>
    <w:p w14:paraId="38ECAA8C" w14:textId="7EAF2DD8" w:rsidR="004F5C62" w:rsidRPr="00F450CF" w:rsidRDefault="007E4451" w:rsidP="004F5C62">
      <w:pPr>
        <w:pStyle w:val="Lyric"/>
      </w:pPr>
      <w:r>
        <w:t>Slumber bringing.</w:t>
      </w:r>
    </w:p>
    <w:p w14:paraId="6A5799D8" w14:textId="14679E19" w:rsidR="004F5C62" w:rsidRPr="00F450CF" w:rsidRDefault="007E4451" w:rsidP="004F5C62">
      <w:pPr>
        <w:pStyle w:val="Lyric"/>
      </w:pPr>
      <w:r>
        <w:t>Fade not from our sight.</w:t>
      </w:r>
    </w:p>
    <w:p w14:paraId="3DB5DD45" w14:textId="49254AD1" w:rsidR="004F5C62" w:rsidRPr="00F450CF" w:rsidRDefault="007E4451" w:rsidP="004F5C62">
      <w:pPr>
        <w:pStyle w:val="Lyric"/>
      </w:pPr>
      <w:r>
        <w:t>Yield not to the night.</w:t>
      </w:r>
    </w:p>
    <w:p w14:paraId="04F665D4" w14:textId="36893278" w:rsidR="004F5C62" w:rsidRPr="00F450CF" w:rsidRDefault="0042677B" w:rsidP="004F5C62">
      <w:pPr>
        <w:pStyle w:val="Lyric"/>
      </w:pPr>
      <w:r w:rsidRPr="00F450CF">
        <w:t>Sunbeam</w:t>
      </w:r>
      <w:r w:rsidR="007E4451">
        <w:t>s have not ceased their playing.</w:t>
      </w:r>
    </w:p>
    <w:p w14:paraId="7BAD2D9C" w14:textId="77777777" w:rsidR="004F5C62" w:rsidRPr="00F450CF" w:rsidRDefault="004F5C62" w:rsidP="004F5C62">
      <w:pPr>
        <w:pStyle w:val="Lyric"/>
      </w:pPr>
    </w:p>
    <w:p w14:paraId="3DBBB155" w14:textId="2313E250" w:rsidR="004F5C62" w:rsidRPr="00F450CF" w:rsidRDefault="0042677B" w:rsidP="004F5C62">
      <w:pPr>
        <w:pStyle w:val="Lyric"/>
      </w:pPr>
      <w:r w:rsidRPr="00F450CF">
        <w:t>Sorrow cometh never,</w:t>
      </w:r>
    </w:p>
    <w:p w14:paraId="648EE6DD" w14:textId="6FF35520" w:rsidR="004F5C62" w:rsidRPr="00F450CF" w:rsidRDefault="007E4451" w:rsidP="004F5C62">
      <w:pPr>
        <w:pStyle w:val="Lyric"/>
      </w:pPr>
      <w:r>
        <w:t>Faith hopes blighting.</w:t>
      </w:r>
    </w:p>
    <w:p w14:paraId="593B9615" w14:textId="353BEA6A" w:rsidR="004F5C62" w:rsidRPr="00F450CF" w:rsidRDefault="00173F09" w:rsidP="004F5C62">
      <w:pPr>
        <w:pStyle w:val="Lyric"/>
      </w:pPr>
      <w:r>
        <w:t xml:space="preserve">Joy </w:t>
      </w:r>
      <w:proofErr w:type="spellStart"/>
      <w:r>
        <w:t>endureth</w:t>
      </w:r>
      <w:proofErr w:type="spellEnd"/>
      <w:r>
        <w:t xml:space="preserve"> never</w:t>
      </w:r>
    </w:p>
    <w:p w14:paraId="5DF98FC0" w14:textId="7FB74618" w:rsidR="004F5C62" w:rsidRPr="00F450CF" w:rsidRDefault="0042677B" w:rsidP="004F5C62">
      <w:pPr>
        <w:pStyle w:val="Lyric"/>
      </w:pPr>
      <w:proofErr w:type="gramStart"/>
      <w:r w:rsidRPr="00F450CF">
        <w:t>For requiting</w:t>
      </w:r>
      <w:r w:rsidR="00173F09">
        <w:t>.</w:t>
      </w:r>
      <w:proofErr w:type="gramEnd"/>
    </w:p>
    <w:p w14:paraId="4A0C96B6" w14:textId="55BDD3D3" w:rsidR="004F5C62" w:rsidRPr="00F450CF" w:rsidRDefault="00173F09" w:rsidP="004F5C62">
      <w:pPr>
        <w:pStyle w:val="Lyric"/>
      </w:pPr>
      <w:r>
        <w:t>All we have is light,</w:t>
      </w:r>
    </w:p>
    <w:p w14:paraId="5FFE956A" w14:textId="76E36236" w:rsidR="004F5C62" w:rsidRPr="00F450CF" w:rsidRDefault="00173F09" w:rsidP="004F5C62">
      <w:pPr>
        <w:pStyle w:val="Lyric"/>
      </w:pPr>
      <w:r>
        <w:t>Making shadows bright,</w:t>
      </w:r>
    </w:p>
    <w:p w14:paraId="44B6E06B" w14:textId="2F936DE0" w:rsidR="004F5C62" w:rsidRPr="00F450CF" w:rsidRDefault="0042677B" w:rsidP="004F5C62">
      <w:pPr>
        <w:pStyle w:val="Lyric"/>
      </w:pPr>
      <w:r w:rsidRPr="00F450CF">
        <w:t>All earth’s many ca</w:t>
      </w:r>
      <w:r w:rsidR="004F5C62" w:rsidRPr="00F450CF">
        <w:t>res allaying.</w:t>
      </w:r>
    </w:p>
    <w:p w14:paraId="36CC4BB4" w14:textId="77777777" w:rsidR="004F5C62" w:rsidRPr="00F450CF" w:rsidRDefault="004F5C62" w:rsidP="004F5C62">
      <w:pPr>
        <w:pStyle w:val="Lyric"/>
      </w:pPr>
    </w:p>
    <w:p w14:paraId="27149EDB" w14:textId="77777777" w:rsidR="00173F09" w:rsidRPr="00F450CF" w:rsidRDefault="00173F09" w:rsidP="00173F09">
      <w:pPr>
        <w:pStyle w:val="Lyric"/>
      </w:pPr>
      <w:r w:rsidRPr="00F450CF">
        <w:t>Go not, happy day,</w:t>
      </w:r>
    </w:p>
    <w:p w14:paraId="5D1F01D0" w14:textId="77777777" w:rsidR="00173F09" w:rsidRPr="00F450CF" w:rsidRDefault="00173F09" w:rsidP="00173F09">
      <w:pPr>
        <w:pStyle w:val="Lyric"/>
      </w:pPr>
      <w:r>
        <w:t xml:space="preserve">Yet </w:t>
      </w:r>
      <w:proofErr w:type="gramStart"/>
      <w:r>
        <w:t>a moment stay</w:t>
      </w:r>
      <w:proofErr w:type="gramEnd"/>
      <w:r>
        <w:t>.</w:t>
      </w:r>
    </w:p>
    <w:p w14:paraId="099562A1" w14:textId="77777777" w:rsidR="00173F09" w:rsidRPr="00F450CF" w:rsidRDefault="00173F09" w:rsidP="00173F09">
      <w:pPr>
        <w:pStyle w:val="Lyric"/>
      </w:pPr>
      <w:r>
        <w:t>Brief has been thy measure.</w:t>
      </w:r>
    </w:p>
    <w:p w14:paraId="42F57AB4" w14:textId="77777777" w:rsidR="00173F09" w:rsidRPr="00F450CF" w:rsidRDefault="00173F09" w:rsidP="00173F09">
      <w:pPr>
        <w:pStyle w:val="Lyric"/>
      </w:pPr>
      <w:r w:rsidRPr="00F450CF">
        <w:t>Tarry but an instant in thy flying,</w:t>
      </w:r>
    </w:p>
    <w:p w14:paraId="5E71186A" w14:textId="77777777" w:rsidR="00173F09" w:rsidRPr="00F450CF" w:rsidRDefault="00173F09" w:rsidP="00173F09">
      <w:pPr>
        <w:pStyle w:val="Lyric"/>
      </w:pPr>
      <w:r>
        <w:t>Ere the dusky night comes on.</w:t>
      </w:r>
    </w:p>
    <w:p w14:paraId="33C29039" w14:textId="77777777" w:rsidR="00173F09" w:rsidRPr="00F450CF" w:rsidRDefault="00173F09" w:rsidP="00173F09">
      <w:pPr>
        <w:pStyle w:val="Lyric"/>
      </w:pPr>
      <w:r>
        <w:t>In th</w:t>
      </w:r>
      <w:r w:rsidRPr="00F450CF">
        <w:t>y flight above,</w:t>
      </w:r>
    </w:p>
    <w:p w14:paraId="4A239BE5" w14:textId="77777777" w:rsidR="00173F09" w:rsidRPr="00F450CF" w:rsidRDefault="00173F09" w:rsidP="00173F09">
      <w:pPr>
        <w:pStyle w:val="Lyric"/>
      </w:pPr>
      <w:r>
        <w:t>Thou hast seen our love.</w:t>
      </w:r>
    </w:p>
    <w:p w14:paraId="53207B14" w14:textId="577C55FC" w:rsidR="00173F09" w:rsidRPr="00F450CF" w:rsidRDefault="001A5250" w:rsidP="00173F09">
      <w:pPr>
        <w:pStyle w:val="Lyric"/>
      </w:pPr>
      <w:r>
        <w:t>Thou hast marke</w:t>
      </w:r>
      <w:r w:rsidR="00173F09">
        <w:t>d our pleasure.</w:t>
      </w:r>
    </w:p>
    <w:p w14:paraId="201E94C5" w14:textId="77777777" w:rsidR="00173F09" w:rsidRPr="00F450CF" w:rsidRDefault="00173F09" w:rsidP="00173F09">
      <w:pPr>
        <w:pStyle w:val="Lyric"/>
      </w:pPr>
      <w:r w:rsidRPr="00F450CF">
        <w:t>List</w:t>
      </w:r>
      <w:r>
        <w:t>en to the burden of our sighing.</w:t>
      </w:r>
    </w:p>
    <w:p w14:paraId="503E0FA0" w14:textId="77777777" w:rsidR="00173F09" w:rsidRPr="00F450CF" w:rsidRDefault="00173F09" w:rsidP="00173F09">
      <w:pPr>
        <w:pStyle w:val="Lyric"/>
      </w:pPr>
      <w:r w:rsidRPr="00F450CF">
        <w:t>Haste, oh haste not to be gone.</w:t>
      </w:r>
    </w:p>
    <w:p w14:paraId="70A5E379" w14:textId="77777777" w:rsidR="00173F09" w:rsidRPr="00F450CF" w:rsidRDefault="00173F09" w:rsidP="007F728A"/>
    <w:p w14:paraId="6E081E2B" w14:textId="40E65A4F" w:rsidR="004F5C62" w:rsidRPr="00F450CF" w:rsidRDefault="001D07A4" w:rsidP="001D07A4">
      <w:pPr>
        <w:pStyle w:val="Lyric"/>
        <w:ind w:left="0"/>
        <w:jc w:val="center"/>
      </w:pPr>
      <w:r>
        <w:t>——</w:t>
      </w:r>
    </w:p>
    <w:p w14:paraId="37E51526" w14:textId="77777777" w:rsidR="00E22F05" w:rsidRDefault="00E22F05" w:rsidP="007F728A"/>
    <w:p w14:paraId="41A940AD" w14:textId="009BEBDE" w:rsidR="002333D3" w:rsidRDefault="002333D3" w:rsidP="007F728A">
      <w:pPr>
        <w:pStyle w:val="LyricStageDirection"/>
        <w:tabs>
          <w:tab w:val="center" w:pos="4680"/>
        </w:tabs>
        <w:ind w:left="0"/>
        <w:jc w:val="center"/>
      </w:pPr>
      <w:r>
        <w:t>RUFFIAN CHORUS: “Six Miserable Ruffians”</w:t>
      </w:r>
      <w:r w:rsidR="00786F70">
        <w:t xml:space="preserve"> (in Harms)</w:t>
      </w:r>
    </w:p>
    <w:p w14:paraId="1523136D" w14:textId="77777777" w:rsidR="002333D3" w:rsidRDefault="002333D3" w:rsidP="002333D3">
      <w:pPr>
        <w:pStyle w:val="CharacterName"/>
      </w:pPr>
    </w:p>
    <w:p w14:paraId="7DAD099F" w14:textId="77777777" w:rsidR="002333D3" w:rsidRPr="000605BA" w:rsidRDefault="002333D3" w:rsidP="002333D3">
      <w:pPr>
        <w:rPr>
          <w:smallCaps/>
        </w:rPr>
      </w:pPr>
      <w:r w:rsidRPr="000605BA">
        <w:rPr>
          <w:smallCaps/>
        </w:rPr>
        <w:t>sextette.</w:t>
      </w:r>
    </w:p>
    <w:p w14:paraId="72570E79" w14:textId="77777777" w:rsidR="002333D3" w:rsidRPr="000507EF" w:rsidRDefault="002333D3" w:rsidP="002333D3">
      <w:pPr>
        <w:pStyle w:val="Lyric2"/>
      </w:pPr>
      <w:r>
        <w:t>Oh, we are six miserable ruffians,</w:t>
      </w:r>
    </w:p>
    <w:p w14:paraId="10D31F96" w14:textId="77777777" w:rsidR="002333D3" w:rsidRPr="000507EF" w:rsidRDefault="002333D3" w:rsidP="002333D3">
      <w:pPr>
        <w:pStyle w:val="Lyric2"/>
      </w:pPr>
      <w:r>
        <w:t>W</w:t>
      </w:r>
      <w:r w:rsidRPr="000507EF">
        <w:t>ho h</w:t>
      </w:r>
      <w:r>
        <w:t xml:space="preserve">aven’t got a single thing to </w:t>
      </w:r>
      <w:proofErr w:type="gramStart"/>
      <w:r>
        <w:t>do,</w:t>
      </w:r>
      <w:proofErr w:type="gramEnd"/>
    </w:p>
    <w:p w14:paraId="0E6F7910" w14:textId="77777777" w:rsidR="002333D3" w:rsidRPr="000507EF" w:rsidRDefault="002333D3" w:rsidP="002333D3">
      <w:pPr>
        <w:pStyle w:val="Lyric2"/>
      </w:pPr>
      <w:r>
        <w:t>A</w:t>
      </w:r>
      <w:r w:rsidRPr="000507EF">
        <w:t>nd we scorn such stuff as tea and muffins,</w:t>
      </w:r>
    </w:p>
    <w:p w14:paraId="65841DCC" w14:textId="77777777" w:rsidR="002333D3" w:rsidRPr="000507EF" w:rsidRDefault="002333D3" w:rsidP="002333D3">
      <w:pPr>
        <w:pStyle w:val="Lyric2"/>
      </w:pPr>
      <w:r>
        <w:t>B</w:t>
      </w:r>
      <w:r w:rsidRPr="000507EF">
        <w:t xml:space="preserve">ut gore we’ll drink, we’ll drink </w:t>
      </w:r>
      <w:r>
        <w:t>’til</w:t>
      </w:r>
      <w:r w:rsidRPr="000507EF">
        <w:t xml:space="preserve"> all is blue.</w:t>
      </w:r>
    </w:p>
    <w:p w14:paraId="187803C9" w14:textId="77777777" w:rsidR="002333D3" w:rsidRPr="000507EF" w:rsidRDefault="002333D3" w:rsidP="002333D3">
      <w:pPr>
        <w:pStyle w:val="Lyric2"/>
      </w:pPr>
      <w:r>
        <w:t>B</w:t>
      </w:r>
      <w:r w:rsidRPr="000507EF">
        <w:t>y th</w:t>
      </w:r>
      <w:r>
        <w:t>e day, we hunting after gold are.</w:t>
      </w:r>
    </w:p>
    <w:p w14:paraId="4F360658" w14:textId="77777777" w:rsidR="002333D3" w:rsidRPr="000507EF" w:rsidRDefault="002333D3" w:rsidP="002333D3">
      <w:pPr>
        <w:pStyle w:val="Lyric2"/>
      </w:pPr>
      <w:r>
        <w:t>By night we burn and rob</w:t>
      </w:r>
      <w:r w:rsidRPr="000507EF">
        <w:t xml:space="preserve"> and steal.</w:t>
      </w:r>
    </w:p>
    <w:p w14:paraId="669E2D04" w14:textId="77777777" w:rsidR="002333D3" w:rsidRPr="000507EF" w:rsidRDefault="002333D3" w:rsidP="002333D3">
      <w:pPr>
        <w:pStyle w:val="Lyric2"/>
      </w:pPr>
      <w:r>
        <w:t>For we bad</w:t>
      </w:r>
      <w:r w:rsidRPr="000507EF">
        <w:t xml:space="preserve"> and muscular and bold are,</w:t>
      </w:r>
    </w:p>
    <w:p w14:paraId="5D31E47E" w14:textId="77777777" w:rsidR="002333D3" w:rsidRPr="000507EF" w:rsidRDefault="002333D3" w:rsidP="002333D3">
      <w:pPr>
        <w:pStyle w:val="Lyric2"/>
      </w:pPr>
      <w:r>
        <w:t>A</w:t>
      </w:r>
      <w:r w:rsidRPr="000507EF">
        <w:t>nd gore</w:t>
      </w:r>
      <w:r>
        <w:t xml:space="preserve"> it is our best-</w:t>
      </w:r>
      <w:r w:rsidRPr="000507EF">
        <w:t>beloved meal.</w:t>
      </w:r>
    </w:p>
    <w:p w14:paraId="5E17A125" w14:textId="77777777" w:rsidR="002333D3" w:rsidRPr="000507EF" w:rsidRDefault="002333D3" w:rsidP="002333D3">
      <w:pPr>
        <w:pStyle w:val="Lyric2"/>
      </w:pPr>
    </w:p>
    <w:p w14:paraId="4B8DED72" w14:textId="77777777" w:rsidR="002333D3" w:rsidRPr="000507EF" w:rsidRDefault="002333D3" w:rsidP="002333D3">
      <w:pPr>
        <w:pStyle w:val="Lyric2"/>
      </w:pPr>
      <w:r>
        <w:t>W</w:t>
      </w:r>
      <w:r w:rsidRPr="000507EF">
        <w:t>e’re a</w:t>
      </w:r>
      <w:r>
        <w:t xml:space="preserve"> gang no traveler is sweet with</w:t>
      </w:r>
    </w:p>
    <w:p w14:paraId="1EDB0290" w14:textId="77777777" w:rsidR="002333D3" w:rsidRPr="000507EF" w:rsidRDefault="002333D3" w:rsidP="002333D3">
      <w:pPr>
        <w:pStyle w:val="Lyric2"/>
      </w:pPr>
      <w:r>
        <w:t>And a w</w:t>
      </w:r>
      <w:r w:rsidRPr="000507EF">
        <w:t>arning will kindly give to you,</w:t>
      </w:r>
    </w:p>
    <w:p w14:paraId="52FE011D" w14:textId="77777777" w:rsidR="002333D3" w:rsidRPr="000507EF" w:rsidRDefault="002333D3" w:rsidP="002333D3">
      <w:pPr>
        <w:pStyle w:val="Lyric2"/>
      </w:pPr>
      <w:r>
        <w:t>T</w:t>
      </w:r>
      <w:r w:rsidRPr="000507EF">
        <w:t>hat you’d best lie low if you should meet with</w:t>
      </w:r>
    </w:p>
    <w:p w14:paraId="757D9537" w14:textId="77777777" w:rsidR="002333D3" w:rsidRPr="000507EF" w:rsidRDefault="002333D3" w:rsidP="002333D3">
      <w:pPr>
        <w:pStyle w:val="Lyric2"/>
      </w:pPr>
      <w:proofErr w:type="gramStart"/>
      <w:r>
        <w:t>This gold-pursu</w:t>
      </w:r>
      <w:r w:rsidRPr="000507EF">
        <w:t>ing, gor</w:t>
      </w:r>
      <w:r>
        <w:t>e-</w:t>
      </w:r>
      <w:r w:rsidRPr="000507EF">
        <w:t>imbib</w:t>
      </w:r>
      <w:r>
        <w:t>i</w:t>
      </w:r>
      <w:r w:rsidRPr="000507EF">
        <w:t>ng crew.</w:t>
      </w:r>
      <w:proofErr w:type="gramEnd"/>
    </w:p>
    <w:p w14:paraId="6DD25D75" w14:textId="77777777" w:rsidR="002333D3" w:rsidRPr="000507EF" w:rsidRDefault="002333D3" w:rsidP="002333D3">
      <w:pPr>
        <w:pStyle w:val="Lyric2"/>
      </w:pPr>
    </w:p>
    <w:p w14:paraId="3A5842B9" w14:textId="77777777" w:rsidR="002333D3" w:rsidRPr="000507EF" w:rsidRDefault="002333D3" w:rsidP="002333D3">
      <w:pPr>
        <w:pStyle w:val="Lyric2"/>
      </w:pPr>
      <w:r>
        <w:t>W</w:t>
      </w:r>
      <w:r w:rsidRPr="000507EF">
        <w:t>e’re the miscreant</w:t>
      </w:r>
      <w:r>
        <w:t>s you read about in novels,</w:t>
      </w:r>
    </w:p>
    <w:p w14:paraId="6704785D" w14:textId="77777777" w:rsidR="002333D3" w:rsidRPr="000507EF" w:rsidRDefault="002333D3" w:rsidP="002333D3">
      <w:pPr>
        <w:pStyle w:val="Lyric2"/>
      </w:pPr>
      <w:r>
        <w:t>B</w:t>
      </w:r>
      <w:r w:rsidRPr="000507EF">
        <w:t xml:space="preserve">ut never </w:t>
      </w:r>
      <w:r>
        <w:t>see except upon the stage,</w:t>
      </w:r>
    </w:p>
    <w:p w14:paraId="318A7ABA" w14:textId="77777777" w:rsidR="002333D3" w:rsidRPr="000507EF" w:rsidRDefault="002333D3" w:rsidP="002333D3">
      <w:pPr>
        <w:pStyle w:val="Lyric2"/>
      </w:pPr>
      <w:r>
        <w:t>W</w:t>
      </w:r>
      <w:r w:rsidRPr="000507EF">
        <w:t xml:space="preserve">ho live in remote and lonely </w:t>
      </w:r>
      <w:proofErr w:type="gramStart"/>
      <w:r w:rsidRPr="000507EF">
        <w:t>hovels,</w:t>
      </w:r>
      <w:proofErr w:type="gramEnd"/>
    </w:p>
    <w:p w14:paraId="2892FD79" w14:textId="77777777" w:rsidR="002333D3" w:rsidRPr="000507EF" w:rsidRDefault="002333D3" w:rsidP="002333D3">
      <w:pPr>
        <w:pStyle w:val="Lyric2"/>
      </w:pPr>
      <w:r>
        <w:t>A</w:t>
      </w:r>
      <w:r w:rsidRPr="000507EF">
        <w:t xml:space="preserve">nd with all mankind </w:t>
      </w:r>
      <w:proofErr w:type="gramStart"/>
      <w:r w:rsidRPr="000507EF">
        <w:t>a warfare</w:t>
      </w:r>
      <w:proofErr w:type="gramEnd"/>
      <w:r w:rsidRPr="000507EF">
        <w:t xml:space="preserve"> wage.</w:t>
      </w:r>
    </w:p>
    <w:p w14:paraId="2A12E4DF" w14:textId="77777777" w:rsidR="002333D3" w:rsidRPr="000507EF" w:rsidRDefault="002333D3" w:rsidP="002333D3">
      <w:pPr>
        <w:pStyle w:val="Lyric2"/>
      </w:pPr>
      <w:r>
        <w:t>O</w:t>
      </w:r>
      <w:r w:rsidRPr="000507EF">
        <w:t>ur hearts are as blackened as our hair is,</w:t>
      </w:r>
    </w:p>
    <w:p w14:paraId="31E317A7" w14:textId="77777777" w:rsidR="002333D3" w:rsidRPr="000507EF" w:rsidRDefault="002333D3" w:rsidP="002333D3">
      <w:pPr>
        <w:pStyle w:val="Lyric2"/>
      </w:pPr>
      <w:r>
        <w:t>A</w:t>
      </w:r>
      <w:r w:rsidRPr="000507EF">
        <w:t>nd we alw</w:t>
      </w:r>
      <w:r>
        <w:t>ays go about with knife in hand,</w:t>
      </w:r>
    </w:p>
    <w:p w14:paraId="700F36EF" w14:textId="77777777" w:rsidR="002333D3" w:rsidRPr="000507EF" w:rsidRDefault="002333D3" w:rsidP="002333D3">
      <w:pPr>
        <w:pStyle w:val="Lyric2"/>
      </w:pPr>
      <w:proofErr w:type="gramStart"/>
      <w:r>
        <w:t>For to kill someone our only care is.</w:t>
      </w:r>
      <w:proofErr w:type="gramEnd"/>
    </w:p>
    <w:p w14:paraId="12BB63CA" w14:textId="77777777" w:rsidR="002333D3" w:rsidRPr="000507EF" w:rsidRDefault="002333D3" w:rsidP="002333D3">
      <w:pPr>
        <w:pStyle w:val="Lyric2"/>
      </w:pPr>
      <w:r>
        <w:t xml:space="preserve">In fact, </w:t>
      </w:r>
      <w:r w:rsidRPr="000507EF">
        <w:t>we are the terror of the land.</w:t>
      </w:r>
    </w:p>
    <w:p w14:paraId="39F004B0" w14:textId="77777777" w:rsidR="002333D3" w:rsidRPr="000507EF" w:rsidRDefault="002333D3" w:rsidP="002333D3">
      <w:pPr>
        <w:pStyle w:val="Lyric2"/>
      </w:pPr>
    </w:p>
    <w:p w14:paraId="47F0B8A4" w14:textId="77777777" w:rsidR="002333D3" w:rsidRPr="000507EF" w:rsidRDefault="002333D3" w:rsidP="002333D3">
      <w:pPr>
        <w:pStyle w:val="Lyric2"/>
      </w:pPr>
      <w:r>
        <w:t>W</w:t>
      </w:r>
      <w:r w:rsidRPr="000507EF">
        <w:t>e’re the regular conventional marauders.</w:t>
      </w:r>
    </w:p>
    <w:p w14:paraId="78E84A36" w14:textId="77777777" w:rsidR="002333D3" w:rsidRPr="000507EF" w:rsidRDefault="002333D3" w:rsidP="002333D3">
      <w:pPr>
        <w:pStyle w:val="Lyric2"/>
      </w:pPr>
      <w:r>
        <w:t>H</w:t>
      </w:r>
      <w:r w:rsidRPr="000507EF">
        <w:t>o!</w:t>
      </w:r>
      <w:r>
        <w:t xml:space="preserve"> </w:t>
      </w:r>
      <w:proofErr w:type="gramStart"/>
      <w:r>
        <w:t>ho</w:t>
      </w:r>
      <w:proofErr w:type="gramEnd"/>
      <w:r>
        <w:t xml:space="preserve">! </w:t>
      </w:r>
      <w:proofErr w:type="gramStart"/>
      <w:r>
        <w:t>is</w:t>
      </w:r>
      <w:proofErr w:type="gramEnd"/>
      <w:r>
        <w:t xml:space="preserve"> the only laugh allowed.</w:t>
      </w:r>
    </w:p>
    <w:p w14:paraId="0273E345" w14:textId="77777777" w:rsidR="002333D3" w:rsidRPr="000507EF" w:rsidRDefault="002333D3" w:rsidP="002333D3">
      <w:pPr>
        <w:pStyle w:val="Lyric2"/>
      </w:pPr>
      <w:r>
        <w:t>A</w:t>
      </w:r>
      <w:r w:rsidRPr="000507EF">
        <w:t>nd our only h</w:t>
      </w:r>
      <w:r>
        <w:t>ope is that you will applaud us</w:t>
      </w:r>
    </w:p>
    <w:p w14:paraId="32E2860A" w14:textId="77777777" w:rsidR="002333D3" w:rsidRDefault="002333D3" w:rsidP="002333D3">
      <w:pPr>
        <w:pStyle w:val="Lyric2"/>
      </w:pPr>
      <w:proofErr w:type="gramStart"/>
      <w:r>
        <w:t>As a gold-pursuing, gore-</w:t>
      </w:r>
      <w:r w:rsidRPr="000507EF">
        <w:t>imbibing crowd.</w:t>
      </w:r>
      <w:proofErr w:type="gramEnd"/>
    </w:p>
    <w:p w14:paraId="5F4D7678" w14:textId="77777777" w:rsidR="002333D3" w:rsidRPr="00F450CF" w:rsidRDefault="002333D3" w:rsidP="007F728A"/>
    <w:p w14:paraId="373CFB69" w14:textId="1B2B6978" w:rsidR="002333D3" w:rsidRDefault="002333D3" w:rsidP="002333D3">
      <w:pPr>
        <w:pStyle w:val="Lyric"/>
        <w:ind w:left="0"/>
        <w:jc w:val="center"/>
      </w:pPr>
      <w:r>
        <w:t>——</w:t>
      </w:r>
    </w:p>
    <w:p w14:paraId="5CB49FC7" w14:textId="77777777" w:rsidR="002333D3" w:rsidRDefault="002333D3" w:rsidP="007F728A"/>
    <w:p w14:paraId="41DC0291" w14:textId="1CC8AB63" w:rsidR="001D07A4" w:rsidRDefault="001D07A4" w:rsidP="001D07A4">
      <w:pPr>
        <w:pStyle w:val="LyricStageDirection"/>
        <w:tabs>
          <w:tab w:val="center" w:pos="4680"/>
        </w:tabs>
        <w:ind w:left="0"/>
        <w:jc w:val="center"/>
      </w:pPr>
      <w:r>
        <w:t>SONG: “Laughing Eyes of Blue”</w:t>
      </w:r>
      <w:r w:rsidR="00786F70">
        <w:t xml:space="preserve"> (in </w:t>
      </w:r>
      <w:proofErr w:type="spellStart"/>
      <w:r w:rsidR="00786F70">
        <w:t>Goullard</w:t>
      </w:r>
      <w:proofErr w:type="spellEnd"/>
      <w:r w:rsidR="00786F70">
        <w:t xml:space="preserve"> &amp; Harms)</w:t>
      </w:r>
    </w:p>
    <w:p w14:paraId="305B3EA2" w14:textId="77777777" w:rsidR="001D07A4" w:rsidRDefault="001D07A4" w:rsidP="001D07A4"/>
    <w:p w14:paraId="377E8B0B" w14:textId="0CA8F5B3" w:rsidR="001D07A4" w:rsidRPr="004A7A79" w:rsidRDefault="001D07A4" w:rsidP="001D07A4">
      <w:r>
        <w:rPr>
          <w:smallCaps/>
        </w:rPr>
        <w:t>gabriel</w:t>
      </w:r>
      <w:r>
        <w:t>.</w:t>
      </w:r>
    </w:p>
    <w:p w14:paraId="26242639" w14:textId="70BCEE64" w:rsidR="004F5C62" w:rsidRPr="00F450CF" w:rsidRDefault="00173F09" w:rsidP="004F5C62">
      <w:pPr>
        <w:pStyle w:val="Lyric"/>
      </w:pPr>
      <w:r>
        <w:t>I’ve travelled east and west</w:t>
      </w:r>
    </w:p>
    <w:p w14:paraId="53DB0F2E" w14:textId="2E72D523" w:rsidR="004F5C62" w:rsidRPr="00F450CF" w:rsidRDefault="00173F09" w:rsidP="004F5C62">
      <w:pPr>
        <w:pStyle w:val="Lyric"/>
      </w:pPr>
      <w:r>
        <w:t xml:space="preserve">And </w:t>
      </w:r>
      <w:proofErr w:type="gramStart"/>
      <w:r>
        <w:t>many countries seen</w:t>
      </w:r>
      <w:proofErr w:type="gramEnd"/>
      <w:r>
        <w:t>.</w:t>
      </w:r>
    </w:p>
    <w:p w14:paraId="15E23393" w14:textId="47DD8EB8" w:rsidR="004F5C62" w:rsidRPr="00F450CF" w:rsidRDefault="00173F09" w:rsidP="004F5C62">
      <w:pPr>
        <w:pStyle w:val="Lyric"/>
      </w:pPr>
      <w:r>
        <w:t>Many a girl with teeth of pearl</w:t>
      </w:r>
    </w:p>
    <w:p w14:paraId="21E15C68" w14:textId="78AC2BF2" w:rsidR="004F5C62" w:rsidRPr="00F450CF" w:rsidRDefault="00173F09" w:rsidP="004F5C62">
      <w:pPr>
        <w:pStyle w:val="Lyric"/>
      </w:pPr>
      <w:r>
        <w:t xml:space="preserve">And rosy cheeks I </w:t>
      </w:r>
      <w:proofErr w:type="spellStart"/>
      <w:r>
        <w:t>ween</w:t>
      </w:r>
      <w:proofErr w:type="spellEnd"/>
      <w:r>
        <w:t>.</w:t>
      </w:r>
    </w:p>
    <w:p w14:paraId="5DA2B8A1" w14:textId="77777777" w:rsidR="004F5C62" w:rsidRPr="00F450CF" w:rsidRDefault="004F5C62" w:rsidP="004F5C62">
      <w:pPr>
        <w:pStyle w:val="Lyric"/>
      </w:pPr>
    </w:p>
    <w:p w14:paraId="4691D0D4" w14:textId="3B916C81" w:rsidR="004F5C62" w:rsidRPr="00F450CF" w:rsidRDefault="00173F09" w:rsidP="00173F09">
      <w:pPr>
        <w:pStyle w:val="Lyric"/>
        <w:tabs>
          <w:tab w:val="left" w:pos="2520"/>
        </w:tabs>
      </w:pPr>
      <w:r>
        <w:t>Eyes of black and eyes of brown</w:t>
      </w:r>
    </w:p>
    <w:p w14:paraId="630534C6" w14:textId="3629D288" w:rsidR="004F5C62" w:rsidRPr="00F450CF" w:rsidRDefault="0042677B" w:rsidP="00173F09">
      <w:pPr>
        <w:pStyle w:val="Lyric"/>
        <w:tabs>
          <w:tab w:val="left" w:pos="2520"/>
        </w:tabs>
      </w:pPr>
      <w:r w:rsidRPr="00F450CF">
        <w:t>And eyes of hazel hue,</w:t>
      </w:r>
    </w:p>
    <w:p w14:paraId="747665D9" w14:textId="67827E3F" w:rsidR="00173F09" w:rsidRDefault="0042677B" w:rsidP="00173F09">
      <w:pPr>
        <w:pStyle w:val="Lyric"/>
        <w:tabs>
          <w:tab w:val="left" w:pos="2520"/>
        </w:tabs>
      </w:pPr>
      <w:r w:rsidRPr="00F450CF">
        <w:t xml:space="preserve">But </w:t>
      </w:r>
      <w:r w:rsidR="001A5250">
        <w:t>all, though</w:t>
      </w:r>
      <w:r w:rsidR="00173F09">
        <w:t xml:space="preserve"> fair,</w:t>
      </w:r>
    </w:p>
    <w:p w14:paraId="1DF1FFF4" w14:textId="77777777" w:rsidR="00173F09" w:rsidRDefault="00173F09" w:rsidP="00173F09">
      <w:pPr>
        <w:pStyle w:val="Lyric"/>
        <w:tabs>
          <w:tab w:val="left" w:pos="2520"/>
        </w:tabs>
      </w:pPr>
      <w:r>
        <w:tab/>
        <w:t>Could not compare</w:t>
      </w:r>
    </w:p>
    <w:p w14:paraId="59C66F03" w14:textId="368E38EB" w:rsidR="004F5C62" w:rsidRPr="00F450CF" w:rsidRDefault="00173F09" w:rsidP="00173F09">
      <w:pPr>
        <w:pStyle w:val="Lyric"/>
        <w:tabs>
          <w:tab w:val="left" w:pos="2520"/>
        </w:tabs>
      </w:pPr>
      <w:r>
        <w:tab/>
        <w:t>W</w:t>
      </w:r>
      <w:r w:rsidR="004F5C62" w:rsidRPr="00F450CF">
        <w:t>ith those laughing eyes of blue!</w:t>
      </w:r>
    </w:p>
    <w:p w14:paraId="2C9DB330" w14:textId="6449D12D" w:rsidR="004F5C62" w:rsidRPr="00F450CF" w:rsidRDefault="00173F09" w:rsidP="00173F09">
      <w:pPr>
        <w:pStyle w:val="Lyric"/>
        <w:tabs>
          <w:tab w:val="left" w:pos="2520"/>
        </w:tabs>
      </w:pPr>
      <w:r>
        <w:tab/>
      </w:r>
      <w:r w:rsidR="0042677B" w:rsidRPr="00F450CF">
        <w:t>Laughing eyes of blue,</w:t>
      </w:r>
    </w:p>
    <w:p w14:paraId="7EEA8495" w14:textId="7EE773DC" w:rsidR="00173F09" w:rsidRDefault="00173F09" w:rsidP="00173F09">
      <w:pPr>
        <w:pStyle w:val="Lyric"/>
        <w:tabs>
          <w:tab w:val="left" w:pos="2520"/>
        </w:tabs>
      </w:pPr>
      <w:r>
        <w:tab/>
      </w:r>
      <w:r w:rsidR="0042677B" w:rsidRPr="00F450CF">
        <w:t>Laughing eyes of blue!</w:t>
      </w:r>
    </w:p>
    <w:p w14:paraId="69EC22A4" w14:textId="77777777" w:rsidR="004F5C62" w:rsidRPr="00F450CF" w:rsidRDefault="004F5C62" w:rsidP="00173F09">
      <w:pPr>
        <w:pStyle w:val="LyricStageDirection"/>
      </w:pPr>
      <w:r w:rsidRPr="00F450CF">
        <w:t>(</w:t>
      </w:r>
      <w:proofErr w:type="gramStart"/>
      <w:r w:rsidRPr="00F450CF">
        <w:t>cadenza</w:t>
      </w:r>
      <w:proofErr w:type="gramEnd"/>
      <w:r w:rsidRPr="00F450CF">
        <w:t>)</w:t>
      </w:r>
    </w:p>
    <w:p w14:paraId="22F9CF5D" w14:textId="77777777" w:rsidR="004F5C62" w:rsidRPr="00F450CF" w:rsidRDefault="004F5C62" w:rsidP="007F728A">
      <w:pPr>
        <w:pStyle w:val="Lyric2"/>
      </w:pPr>
    </w:p>
    <w:p w14:paraId="6494D7D5" w14:textId="77777777" w:rsidR="004F5C62" w:rsidRPr="00F450CF" w:rsidRDefault="004F5C62" w:rsidP="00173F09">
      <w:pPr>
        <w:pStyle w:val="LyricStageDirection"/>
      </w:pPr>
      <w:r w:rsidRPr="00F450CF">
        <w:t>(</w:t>
      </w:r>
      <w:proofErr w:type="gramStart"/>
      <w:r w:rsidRPr="00F450CF">
        <w:t>waltz</w:t>
      </w:r>
      <w:proofErr w:type="gramEnd"/>
      <w:r w:rsidRPr="00F450CF">
        <w:t>:)</w:t>
      </w:r>
    </w:p>
    <w:p w14:paraId="3D28F74C" w14:textId="0345099F" w:rsidR="004F5C62" w:rsidRPr="00F450CF" w:rsidRDefault="0042677B" w:rsidP="004F5C62">
      <w:pPr>
        <w:pStyle w:val="Lyric"/>
      </w:pPr>
      <w:r w:rsidRPr="00F450CF">
        <w:t>Azure as a limpid mountain lake,</w:t>
      </w:r>
    </w:p>
    <w:p w14:paraId="67A3EE2E" w14:textId="200C6B2A" w:rsidR="004F5C62" w:rsidRPr="00F450CF" w:rsidRDefault="0042677B" w:rsidP="004F5C62">
      <w:pPr>
        <w:pStyle w:val="Lyric"/>
      </w:pPr>
      <w:r w:rsidRPr="00F450CF">
        <w:t>Laughing as</w:t>
      </w:r>
      <w:r w:rsidR="00173F09">
        <w:t xml:space="preserve"> the waves winds upon them make,</w:t>
      </w:r>
    </w:p>
    <w:p w14:paraId="16F5572B" w14:textId="235F23E3" w:rsidR="004F5C62" w:rsidRPr="00F450CF" w:rsidRDefault="0042677B" w:rsidP="004F5C62">
      <w:pPr>
        <w:pStyle w:val="Lyric"/>
      </w:pPr>
      <w:r w:rsidRPr="00F450CF">
        <w:t>Ever</w:t>
      </w:r>
      <w:r w:rsidR="00173F09">
        <w:t xml:space="preserve"> beaming tender, soft, and true,</w:t>
      </w:r>
    </w:p>
    <w:p w14:paraId="5D1DDB25" w14:textId="18FE4294" w:rsidR="004F5C62" w:rsidRPr="00F450CF" w:rsidRDefault="00173F09" w:rsidP="004F5C62">
      <w:pPr>
        <w:pStyle w:val="Lyric"/>
      </w:pPr>
      <w:r>
        <w:t>How I</w:t>
      </w:r>
      <w:r w:rsidR="0042677B" w:rsidRPr="00F450CF">
        <w:t xml:space="preserve"> de</w:t>
      </w:r>
      <w:r>
        <w:t>arly love</w:t>
      </w:r>
    </w:p>
    <w:p w14:paraId="5D6D0211" w14:textId="244A3711" w:rsidR="004F5C62" w:rsidRPr="00F450CF" w:rsidRDefault="0042677B" w:rsidP="004F5C62">
      <w:pPr>
        <w:pStyle w:val="Lyric"/>
      </w:pPr>
      <w:proofErr w:type="gramStart"/>
      <w:r w:rsidRPr="00F450CF">
        <w:t>Those laughing eyes of blue.</w:t>
      </w:r>
      <w:proofErr w:type="gramEnd"/>
    </w:p>
    <w:p w14:paraId="39F52808" w14:textId="77777777" w:rsidR="004F5C62" w:rsidRPr="00F450CF" w:rsidRDefault="004F5C62" w:rsidP="004F5C62">
      <w:pPr>
        <w:pStyle w:val="Lyric"/>
      </w:pPr>
    </w:p>
    <w:p w14:paraId="0D0D9D4A" w14:textId="0C5B0884" w:rsidR="004F5C62" w:rsidRPr="00F450CF" w:rsidRDefault="004F5C62" w:rsidP="00173F09">
      <w:pPr>
        <w:pStyle w:val="Lyric"/>
        <w:tabs>
          <w:tab w:val="left" w:pos="2520"/>
        </w:tabs>
      </w:pPr>
      <w:r w:rsidRPr="00F450CF">
        <w:t>“</w:t>
      </w:r>
      <w:r w:rsidR="00173F09">
        <w:rPr>
          <w:i/>
        </w:rPr>
        <w:t>J</w:t>
      </w:r>
      <w:r w:rsidRPr="00F450CF">
        <w:rPr>
          <w:i/>
        </w:rPr>
        <w:t xml:space="preserve">e </w:t>
      </w:r>
      <w:proofErr w:type="spellStart"/>
      <w:r w:rsidRPr="00F450CF">
        <w:rPr>
          <w:i/>
        </w:rPr>
        <w:t>t’aime</w:t>
      </w:r>
      <w:proofErr w:type="spellEnd"/>
      <w:r w:rsidRPr="00F450CF">
        <w:rPr>
          <w:i/>
        </w:rPr>
        <w:t>!</w:t>
      </w:r>
      <w:r w:rsidR="0042677B" w:rsidRPr="00F450CF">
        <w:t>” The black eyes seemed to say.</w:t>
      </w:r>
    </w:p>
    <w:p w14:paraId="5E57E650" w14:textId="45E7AB59" w:rsidR="004F5C62" w:rsidRPr="00F450CF" w:rsidRDefault="004F5C62" w:rsidP="00173F09">
      <w:pPr>
        <w:pStyle w:val="Lyric"/>
        <w:tabs>
          <w:tab w:val="left" w:pos="2520"/>
        </w:tabs>
      </w:pPr>
      <w:r w:rsidRPr="00F450CF">
        <w:t>“</w:t>
      </w:r>
      <w:r w:rsidR="00173F09">
        <w:rPr>
          <w:i/>
        </w:rPr>
        <w:t>J</w:t>
      </w:r>
      <w:r w:rsidR="0042677B" w:rsidRPr="00F450CF">
        <w:rPr>
          <w:i/>
        </w:rPr>
        <w:t xml:space="preserve">e ne </w:t>
      </w:r>
      <w:proofErr w:type="spellStart"/>
      <w:r w:rsidR="0042677B" w:rsidRPr="00F450CF">
        <w:rPr>
          <w:i/>
        </w:rPr>
        <w:t>t’aime</w:t>
      </w:r>
      <w:proofErr w:type="spellEnd"/>
      <w:r w:rsidR="0042677B" w:rsidRPr="00F450CF">
        <w:rPr>
          <w:i/>
        </w:rPr>
        <w:t xml:space="preserve"> pas!</w:t>
      </w:r>
      <w:r w:rsidR="00173F09">
        <w:t>” I replied.</w:t>
      </w:r>
    </w:p>
    <w:p w14:paraId="6D2B815F" w14:textId="643DB39D" w:rsidR="004F5C62" w:rsidRPr="00F450CF" w:rsidRDefault="004F5C62" w:rsidP="00173F09">
      <w:pPr>
        <w:pStyle w:val="Lyric"/>
        <w:tabs>
          <w:tab w:val="left" w:pos="2520"/>
        </w:tabs>
      </w:pPr>
      <w:r w:rsidRPr="00F450CF">
        <w:t>“</w:t>
      </w:r>
      <w:r w:rsidR="00173F09">
        <w:rPr>
          <w:i/>
        </w:rPr>
        <w:t>I</w:t>
      </w:r>
      <w:r w:rsidRPr="00F450CF">
        <w:rPr>
          <w:i/>
        </w:rPr>
        <w:t xml:space="preserve">o </w:t>
      </w:r>
      <w:proofErr w:type="spellStart"/>
      <w:r w:rsidRPr="00F450CF">
        <w:rPr>
          <w:i/>
        </w:rPr>
        <w:t>t’amor</w:t>
      </w:r>
      <w:proofErr w:type="spellEnd"/>
      <w:r w:rsidRPr="00F450CF">
        <w:rPr>
          <w:i/>
        </w:rPr>
        <w:t>!</w:t>
      </w:r>
      <w:r w:rsidR="00173F09">
        <w:t>” looked the hazel eyes.</w:t>
      </w:r>
    </w:p>
    <w:p w14:paraId="390F1272" w14:textId="45479884" w:rsidR="004F5C62" w:rsidRPr="00F450CF" w:rsidRDefault="00173F09" w:rsidP="00173F09">
      <w:pPr>
        <w:pStyle w:val="Lyric"/>
        <w:tabs>
          <w:tab w:val="left" w:pos="2520"/>
        </w:tabs>
      </w:pPr>
      <w:r>
        <w:t xml:space="preserve">I shook my head and sighed: </w:t>
      </w:r>
      <w:r w:rsidRPr="00173F09">
        <w:rPr>
          <w:i/>
        </w:rPr>
        <w:t>(sigh)</w:t>
      </w:r>
      <w:r>
        <w:t>.</w:t>
      </w:r>
    </w:p>
    <w:p w14:paraId="12437FDA" w14:textId="6069879E" w:rsidR="004F5C62" w:rsidRPr="00F450CF" w:rsidRDefault="004F5C62" w:rsidP="00173F09">
      <w:pPr>
        <w:pStyle w:val="Lyric"/>
        <w:tabs>
          <w:tab w:val="left" w:pos="2520"/>
        </w:tabs>
      </w:pPr>
      <w:r w:rsidRPr="00F450CF">
        <w:t>“</w:t>
      </w:r>
      <w:proofErr w:type="spellStart"/>
      <w:r w:rsidR="00173F09">
        <w:rPr>
          <w:i/>
        </w:rPr>
        <w:t>I</w:t>
      </w:r>
      <w:r w:rsidRPr="00F450CF">
        <w:rPr>
          <w:i/>
        </w:rPr>
        <w:t>ch</w:t>
      </w:r>
      <w:proofErr w:type="spellEnd"/>
      <w:r w:rsidRPr="00F450CF">
        <w:rPr>
          <w:i/>
        </w:rPr>
        <w:t xml:space="preserve"> </w:t>
      </w:r>
      <w:proofErr w:type="spellStart"/>
      <w:r w:rsidRPr="00F450CF">
        <w:rPr>
          <w:i/>
        </w:rPr>
        <w:t>liebe</w:t>
      </w:r>
      <w:proofErr w:type="spellEnd"/>
      <w:r w:rsidRPr="00F450CF">
        <w:rPr>
          <w:i/>
        </w:rPr>
        <w:t xml:space="preserve"> </w:t>
      </w:r>
      <w:proofErr w:type="spellStart"/>
      <w:r w:rsidRPr="00F450CF">
        <w:rPr>
          <w:i/>
        </w:rPr>
        <w:t>dich</w:t>
      </w:r>
      <w:proofErr w:type="spellEnd"/>
      <w:r w:rsidRPr="00F450CF">
        <w:rPr>
          <w:i/>
        </w:rPr>
        <w:t>!</w:t>
      </w:r>
      <w:r w:rsidR="00173F09">
        <w:t>” the brown eyes said</w:t>
      </w:r>
    </w:p>
    <w:p w14:paraId="428C78E8" w14:textId="3C2C6ED1" w:rsidR="004F5C62" w:rsidRPr="00F450CF" w:rsidRDefault="0042677B" w:rsidP="00173F09">
      <w:pPr>
        <w:pStyle w:val="Lyric"/>
        <w:tabs>
          <w:tab w:val="left" w:pos="2520"/>
        </w:tabs>
      </w:pPr>
      <w:r w:rsidRPr="00F450CF">
        <w:t>And thrilled me through and th</w:t>
      </w:r>
      <w:r w:rsidR="00173F09">
        <w:t>rough.</w:t>
      </w:r>
    </w:p>
    <w:p w14:paraId="2207244A" w14:textId="344A4933" w:rsidR="004F5C62" w:rsidRPr="00F450CF" w:rsidRDefault="0042677B" w:rsidP="00173F09">
      <w:pPr>
        <w:pStyle w:val="Lyric"/>
        <w:tabs>
          <w:tab w:val="left" w:pos="2520"/>
        </w:tabs>
      </w:pPr>
      <w:r w:rsidRPr="00F450CF">
        <w:t>But all, though fair, could not compare</w:t>
      </w:r>
    </w:p>
    <w:p w14:paraId="0707F3B8" w14:textId="56F7FBA9" w:rsidR="004F5C62" w:rsidRPr="00F450CF" w:rsidRDefault="0042677B" w:rsidP="00173F09">
      <w:pPr>
        <w:pStyle w:val="Lyric"/>
        <w:tabs>
          <w:tab w:val="left" w:pos="2520"/>
        </w:tabs>
      </w:pPr>
      <w:r w:rsidRPr="00F450CF">
        <w:t>With those laughing eyes of blue!</w:t>
      </w:r>
    </w:p>
    <w:p w14:paraId="571D7C3C" w14:textId="77777777" w:rsidR="004F5C62" w:rsidRPr="00F450CF" w:rsidRDefault="004F5C62" w:rsidP="004F5C62"/>
    <w:p w14:paraId="2133F1F3" w14:textId="21EDD265" w:rsidR="004F5C62" w:rsidRPr="00F450CF" w:rsidRDefault="001D07A4" w:rsidP="001D07A4">
      <w:pPr>
        <w:ind w:left="0" w:firstLine="0"/>
        <w:jc w:val="center"/>
      </w:pPr>
      <w:r>
        <w:t>——</w:t>
      </w:r>
    </w:p>
    <w:p w14:paraId="51F821A0" w14:textId="77777777" w:rsidR="00FB48D9" w:rsidRDefault="00FB48D9" w:rsidP="001D07A4">
      <w:pPr>
        <w:pStyle w:val="LyricStageDirection"/>
        <w:tabs>
          <w:tab w:val="center" w:pos="4680"/>
        </w:tabs>
        <w:ind w:left="0"/>
        <w:jc w:val="center"/>
      </w:pPr>
    </w:p>
    <w:p w14:paraId="75F8B657" w14:textId="195681E0" w:rsidR="001D07A4" w:rsidRDefault="000E0EE5" w:rsidP="001D07A4">
      <w:pPr>
        <w:pStyle w:val="LyricStageDirection"/>
        <w:tabs>
          <w:tab w:val="center" w:pos="4680"/>
        </w:tabs>
        <w:ind w:left="0"/>
        <w:jc w:val="center"/>
      </w:pPr>
      <w:r>
        <w:t>SONG</w:t>
      </w:r>
      <w:r w:rsidR="008F190A">
        <w:t xml:space="preserve"> and DANCE</w:t>
      </w:r>
      <w:r>
        <w:t>: “O Gabriel,</w:t>
      </w:r>
      <w:r w:rsidR="001D07A4">
        <w:t xml:space="preserve"> My Best Beloved”</w:t>
      </w:r>
      <w:r w:rsidR="00786F70">
        <w:t xml:space="preserve"> (in </w:t>
      </w:r>
      <w:proofErr w:type="spellStart"/>
      <w:r w:rsidR="00786F70">
        <w:t>Goullard</w:t>
      </w:r>
      <w:proofErr w:type="spellEnd"/>
      <w:r w:rsidR="00786F70">
        <w:t xml:space="preserve"> &amp; Harms)</w:t>
      </w:r>
    </w:p>
    <w:p w14:paraId="617815D3" w14:textId="77777777" w:rsidR="001D07A4" w:rsidRDefault="001D07A4" w:rsidP="001D07A4"/>
    <w:p w14:paraId="56EA20FC" w14:textId="1B4BD16A" w:rsidR="001D07A4" w:rsidRPr="004A7A79" w:rsidRDefault="001D07A4" w:rsidP="001D07A4">
      <w:r>
        <w:rPr>
          <w:smallCaps/>
        </w:rPr>
        <w:t>evangeline</w:t>
      </w:r>
      <w:r>
        <w:t>.</w:t>
      </w:r>
    </w:p>
    <w:p w14:paraId="55A7690A" w14:textId="28457BA4" w:rsidR="004F5C62" w:rsidRPr="00F450CF" w:rsidRDefault="00173F09" w:rsidP="004F5C62">
      <w:pPr>
        <w:pStyle w:val="Lyric"/>
      </w:pPr>
      <w:r>
        <w:t>You wonder why I</w:t>
      </w:r>
      <w:r w:rsidR="0042677B" w:rsidRPr="00F450CF">
        <w:t>’m feeling</w:t>
      </w:r>
    </w:p>
    <w:p w14:paraId="127588F7" w14:textId="34573105" w:rsidR="004F5C62" w:rsidRPr="00F450CF" w:rsidRDefault="00173F09" w:rsidP="004F5C62">
      <w:pPr>
        <w:pStyle w:val="Lyric"/>
      </w:pPr>
      <w:proofErr w:type="gramStart"/>
      <w:r>
        <w:t>So joyous and so gay?</w:t>
      </w:r>
      <w:proofErr w:type="gramEnd"/>
    </w:p>
    <w:p w14:paraId="42142786" w14:textId="47732D86" w:rsidR="004F5C62" w:rsidRPr="00F450CF" w:rsidRDefault="0042677B" w:rsidP="004F5C62">
      <w:pPr>
        <w:pStyle w:val="Lyric"/>
      </w:pPr>
      <w:r w:rsidRPr="00F450CF">
        <w:t>Why pleasure, gently o’er me stealing,</w:t>
      </w:r>
    </w:p>
    <w:p w14:paraId="1A3D1793" w14:textId="78A60143" w:rsidR="004F5C62" w:rsidRPr="00F450CF" w:rsidRDefault="0042677B" w:rsidP="004F5C62">
      <w:pPr>
        <w:pStyle w:val="Lyric"/>
      </w:pPr>
      <w:r w:rsidRPr="00F450CF">
        <w:t>Drives doubts and troubles far awa</w:t>
      </w:r>
      <w:r w:rsidR="00173F09">
        <w:t>y?</w:t>
      </w:r>
    </w:p>
    <w:p w14:paraId="34BE185A" w14:textId="6674ACCA" w:rsidR="004F5C62" w:rsidRPr="00F450CF" w:rsidRDefault="0042677B" w:rsidP="004F5C62">
      <w:pPr>
        <w:pStyle w:val="Lyric"/>
      </w:pPr>
      <w:r w:rsidRPr="00F450CF">
        <w:t>I’ll t</w:t>
      </w:r>
      <w:r w:rsidR="00173F09">
        <w:t>ell you, if you will but listen:</w:t>
      </w:r>
    </w:p>
    <w:p w14:paraId="7BB90624" w14:textId="742BB926" w:rsidR="004F5C62" w:rsidRPr="00F450CF" w:rsidRDefault="00173F09" w:rsidP="004F5C62">
      <w:pPr>
        <w:pStyle w:val="Lyric"/>
      </w:pPr>
      <w:r>
        <w:t>My heart is overfilled with bliss</w:t>
      </w:r>
    </w:p>
    <w:p w14:paraId="042D7DEE" w14:textId="3B21B594" w:rsidR="004F5C62" w:rsidRPr="00F450CF" w:rsidRDefault="00173F09" w:rsidP="004F5C62">
      <w:pPr>
        <w:pStyle w:val="Lyric"/>
      </w:pPr>
      <w:r>
        <w:t>Since he, whom I</w:t>
      </w:r>
      <w:r w:rsidR="0042677B" w:rsidRPr="00F450CF">
        <w:t xml:space="preserve"> adore so fondly,</w:t>
      </w:r>
    </w:p>
    <w:p w14:paraId="6044C7D6" w14:textId="0136FF91" w:rsidR="004F5C62" w:rsidRPr="00F450CF" w:rsidRDefault="00173F09" w:rsidP="004F5C62">
      <w:pPr>
        <w:pStyle w:val="Lyric"/>
      </w:pPr>
      <w:r>
        <w:t>Will very shortly call me his.</w:t>
      </w:r>
    </w:p>
    <w:p w14:paraId="6B79CE26" w14:textId="77777777" w:rsidR="002333D3" w:rsidRPr="00F450CF" w:rsidRDefault="002333D3" w:rsidP="004F5C62">
      <w:pPr>
        <w:pStyle w:val="Lyric"/>
      </w:pPr>
    </w:p>
    <w:p w14:paraId="7B10E5FF" w14:textId="37B06D1F" w:rsidR="004F5C62" w:rsidRPr="00F450CF" w:rsidRDefault="00173F09" w:rsidP="004F5C62">
      <w:pPr>
        <w:pStyle w:val="Lyric"/>
      </w:pPr>
      <w:r>
        <w:t>Oh</w:t>
      </w:r>
      <w:r w:rsidR="007F728A">
        <w:t>—</w:t>
      </w:r>
      <w:r>
        <w:t>!</w:t>
      </w:r>
    </w:p>
    <w:p w14:paraId="525460B8" w14:textId="21B0BF47" w:rsidR="004F5C62" w:rsidRPr="00F450CF" w:rsidRDefault="00173F09" w:rsidP="004F5C62">
      <w:pPr>
        <w:pStyle w:val="Lyric"/>
      </w:pPr>
      <w:r>
        <w:t>Oh Gabriel, my best beloved:</w:t>
      </w:r>
    </w:p>
    <w:p w14:paraId="0A0F6111" w14:textId="45C95206" w:rsidR="004F5C62" w:rsidRPr="00F450CF" w:rsidRDefault="0042677B" w:rsidP="004F5C62">
      <w:pPr>
        <w:pStyle w:val="Lyric"/>
      </w:pPr>
      <w:r w:rsidRPr="00F450CF">
        <w:t>I’m waiting, waiting for the hours</w:t>
      </w:r>
    </w:p>
    <w:p w14:paraId="0B0B8413" w14:textId="5C500EB6" w:rsidR="004F5C62" w:rsidRPr="00F450CF" w:rsidRDefault="0042677B" w:rsidP="004F5C62">
      <w:pPr>
        <w:pStyle w:val="Lyric"/>
      </w:pPr>
      <w:r w:rsidRPr="00F450CF">
        <w:t xml:space="preserve">When in </w:t>
      </w:r>
      <w:proofErr w:type="spellStart"/>
      <w:r w:rsidRPr="00F450CF">
        <w:t>thine</w:t>
      </w:r>
      <w:proofErr w:type="spellEnd"/>
      <w:r w:rsidRPr="00F450CF">
        <w:t xml:space="preserve"> arms my cares shall </w:t>
      </w:r>
      <w:r w:rsidR="00173F09">
        <w:t>vanish</w:t>
      </w:r>
    </w:p>
    <w:p w14:paraId="53D67789" w14:textId="6FC65690" w:rsidR="004F5C62" w:rsidRPr="00F450CF" w:rsidRDefault="0042677B" w:rsidP="004F5C62">
      <w:pPr>
        <w:pStyle w:val="Lyric"/>
      </w:pPr>
      <w:r w:rsidRPr="00F450CF">
        <w:t>A</w:t>
      </w:r>
      <w:r w:rsidR="004F5C62" w:rsidRPr="00F450CF">
        <w:t>nd only pleasure on me shower.</w:t>
      </w:r>
    </w:p>
    <w:p w14:paraId="65B4AA2B" w14:textId="77777777" w:rsidR="004F5C62" w:rsidRPr="00F450CF" w:rsidRDefault="004F5C62" w:rsidP="004F5C62">
      <w:pPr>
        <w:pStyle w:val="Lyric"/>
      </w:pPr>
    </w:p>
    <w:p w14:paraId="5EF126EF" w14:textId="2255ED72" w:rsidR="004F5C62" w:rsidRPr="00F450CF" w:rsidRDefault="00173F09" w:rsidP="004F5C62">
      <w:pPr>
        <w:pStyle w:val="Lyric"/>
      </w:pPr>
      <w:r>
        <w:t xml:space="preserve">How often I </w:t>
      </w:r>
      <w:r w:rsidR="0042677B" w:rsidRPr="00F450CF">
        <w:t>have wondered</w:t>
      </w:r>
    </w:p>
    <w:p w14:paraId="646F8D91" w14:textId="1C4E34E7" w:rsidR="004F5C62" w:rsidRPr="00F450CF" w:rsidRDefault="0042677B" w:rsidP="004F5C62">
      <w:pPr>
        <w:pStyle w:val="Lyric"/>
      </w:pPr>
      <w:r w:rsidRPr="00F450CF">
        <w:t>How</w:t>
      </w:r>
      <w:r w:rsidR="00173F09">
        <w:t xml:space="preserve"> soon my wedding day would come.</w:t>
      </w:r>
    </w:p>
    <w:p w14:paraId="2696DF5A" w14:textId="1B715B7B" w:rsidR="004F5C62" w:rsidRPr="00F450CF" w:rsidRDefault="00173F09" w:rsidP="004F5C62">
      <w:pPr>
        <w:pStyle w:val="Lyric"/>
      </w:pPr>
      <w:r>
        <w:t>When from my pa I should be sundered</w:t>
      </w:r>
    </w:p>
    <w:p w14:paraId="050333D9" w14:textId="281C614B" w:rsidR="004F5C62" w:rsidRPr="00F450CF" w:rsidRDefault="0042677B" w:rsidP="004F5C62">
      <w:pPr>
        <w:pStyle w:val="Lyric"/>
      </w:pPr>
      <w:r w:rsidRPr="00F450CF">
        <w:t>And leave my happy, happy home.</w:t>
      </w:r>
    </w:p>
    <w:p w14:paraId="66E8CF7D" w14:textId="35084A4B" w:rsidR="004F5C62" w:rsidRPr="00F450CF" w:rsidRDefault="0042677B" w:rsidP="004F5C62">
      <w:pPr>
        <w:pStyle w:val="Lyric"/>
      </w:pPr>
      <w:r w:rsidRPr="00F450CF">
        <w:t>You’ll m</w:t>
      </w:r>
      <w:r w:rsidR="00173F09">
        <w:t>iss me when the evening gathers</w:t>
      </w:r>
    </w:p>
    <w:p w14:paraId="0C6CEF71" w14:textId="7D3D77B2" w:rsidR="004F5C62" w:rsidRPr="00F450CF" w:rsidRDefault="0042677B" w:rsidP="004F5C62">
      <w:pPr>
        <w:pStyle w:val="Lyric"/>
      </w:pPr>
      <w:r w:rsidRPr="00F450CF">
        <w:t>And none you’ll have to fondly kiss,</w:t>
      </w:r>
    </w:p>
    <w:p w14:paraId="4A2A6D49" w14:textId="515EFCE7" w:rsidR="004F5C62" w:rsidRPr="00F450CF" w:rsidRDefault="00173F09" w:rsidP="004F5C62">
      <w:pPr>
        <w:pStyle w:val="Lyric"/>
      </w:pPr>
      <w:r>
        <w:t>But I</w:t>
      </w:r>
      <w:r w:rsidR="0042677B" w:rsidRPr="00F450CF">
        <w:t xml:space="preserve"> shall ne</w:t>
      </w:r>
      <w:r>
        <w:t>ver know a sorrow</w:t>
      </w:r>
    </w:p>
    <w:p w14:paraId="58AF5BF1" w14:textId="0DB226A9" w:rsidR="004F5C62" w:rsidRPr="00F450CF" w:rsidRDefault="0042677B" w:rsidP="004F5C62">
      <w:pPr>
        <w:pStyle w:val="Lyric"/>
      </w:pPr>
      <w:proofErr w:type="gramStart"/>
      <w:r w:rsidRPr="00F450CF">
        <w:t>When</w:t>
      </w:r>
      <w:r w:rsidR="00173F09">
        <w:t xml:space="preserve"> once my love shall call me his.</w:t>
      </w:r>
      <w:proofErr w:type="gramEnd"/>
    </w:p>
    <w:p w14:paraId="4817FA78" w14:textId="77777777" w:rsidR="007F728A" w:rsidRDefault="007F728A" w:rsidP="00173F09">
      <w:pPr>
        <w:pStyle w:val="Lyric"/>
      </w:pPr>
    </w:p>
    <w:p w14:paraId="734A91E9" w14:textId="77777777" w:rsidR="00173F09" w:rsidRPr="00F450CF" w:rsidRDefault="00173F09" w:rsidP="00173F09">
      <w:pPr>
        <w:pStyle w:val="Lyric"/>
      </w:pPr>
      <w:r>
        <w:t>Oh</w:t>
      </w:r>
      <w:r w:rsidRPr="00F450CF">
        <w:t>—</w:t>
      </w:r>
      <w:r>
        <w:t>!</w:t>
      </w:r>
    </w:p>
    <w:p w14:paraId="0ECC9D05" w14:textId="77777777" w:rsidR="00173F09" w:rsidRPr="00F450CF" w:rsidRDefault="00173F09" w:rsidP="00173F09">
      <w:pPr>
        <w:pStyle w:val="Lyric"/>
      </w:pPr>
      <w:r>
        <w:t>Oh Gabriel, my best beloved:</w:t>
      </w:r>
    </w:p>
    <w:p w14:paraId="5AB08894" w14:textId="77777777" w:rsidR="00173F09" w:rsidRPr="00F450CF" w:rsidRDefault="00173F09" w:rsidP="00173F09">
      <w:pPr>
        <w:pStyle w:val="Lyric"/>
      </w:pPr>
      <w:r w:rsidRPr="00F450CF">
        <w:t>I’m waiting, waiting for the hours</w:t>
      </w:r>
    </w:p>
    <w:p w14:paraId="417485B5" w14:textId="77777777" w:rsidR="00173F09" w:rsidRPr="00F450CF" w:rsidRDefault="00173F09" w:rsidP="00173F09">
      <w:pPr>
        <w:pStyle w:val="Lyric"/>
      </w:pPr>
      <w:r w:rsidRPr="00F450CF">
        <w:t xml:space="preserve">When in </w:t>
      </w:r>
      <w:proofErr w:type="spellStart"/>
      <w:r w:rsidRPr="00F450CF">
        <w:t>thine</w:t>
      </w:r>
      <w:proofErr w:type="spellEnd"/>
      <w:r w:rsidRPr="00F450CF">
        <w:t xml:space="preserve"> arms my cares shall </w:t>
      </w:r>
      <w:r>
        <w:t>vanish</w:t>
      </w:r>
    </w:p>
    <w:p w14:paraId="22ECD891" w14:textId="47C6F70C" w:rsidR="004F5C62" w:rsidRPr="00F450CF" w:rsidRDefault="00ED4FFB" w:rsidP="004F5C62">
      <w:pPr>
        <w:pStyle w:val="Lyric"/>
      </w:pPr>
      <w:r>
        <w:t>And only pleasure on me shower.</w:t>
      </w:r>
    </w:p>
    <w:p w14:paraId="37005762" w14:textId="77777777" w:rsidR="00ED4FFB" w:rsidRDefault="00ED4FFB" w:rsidP="00173F09">
      <w:pPr>
        <w:pStyle w:val="LyricStageDirection"/>
      </w:pPr>
    </w:p>
    <w:p w14:paraId="733D034C" w14:textId="77777777" w:rsidR="004F5C62" w:rsidRPr="00F450CF" w:rsidRDefault="004F5C62" w:rsidP="00173F09">
      <w:pPr>
        <w:pStyle w:val="LyricStageDirection"/>
      </w:pPr>
      <w:r w:rsidRPr="00F450CF">
        <w:t>(Dance.)</w:t>
      </w:r>
    </w:p>
    <w:p w14:paraId="06B46589" w14:textId="77777777" w:rsidR="004F5C62" w:rsidRDefault="004F5C62" w:rsidP="004F5C62"/>
    <w:p w14:paraId="4A4E48BA" w14:textId="77777777" w:rsidR="000F6E73" w:rsidRPr="00F450CF" w:rsidRDefault="000F6E73" w:rsidP="000F6E73">
      <w:pPr>
        <w:ind w:left="0" w:firstLine="0"/>
        <w:jc w:val="center"/>
      </w:pPr>
      <w:r>
        <w:t>——</w:t>
      </w:r>
    </w:p>
    <w:p w14:paraId="3848DD10" w14:textId="77777777" w:rsidR="000F6E73" w:rsidRDefault="000F6E73" w:rsidP="000F6E73"/>
    <w:p w14:paraId="5AF0991F" w14:textId="77777777" w:rsidR="007F728A" w:rsidRDefault="007F728A" w:rsidP="000F6E73"/>
    <w:p w14:paraId="5B2F17B2" w14:textId="77777777" w:rsidR="007F728A" w:rsidRDefault="007F728A" w:rsidP="000F6E73"/>
    <w:p w14:paraId="5E559251" w14:textId="3DC6AE9B" w:rsidR="000F6E73" w:rsidRDefault="000F6E73" w:rsidP="000F6E73">
      <w:pPr>
        <w:pStyle w:val="LyricStageDirection"/>
        <w:tabs>
          <w:tab w:val="center" w:pos="4680"/>
        </w:tabs>
        <w:ind w:left="0"/>
        <w:jc w:val="center"/>
      </w:pPr>
      <w:r>
        <w:t>SONG: “I’m in Love” (in Harms)</w:t>
      </w:r>
    </w:p>
    <w:p w14:paraId="13DB0FA9" w14:textId="77777777" w:rsidR="000F6E73" w:rsidRDefault="000F6E73" w:rsidP="000F6E73"/>
    <w:p w14:paraId="55F47EE4" w14:textId="2EC74A48" w:rsidR="000F6E73" w:rsidRDefault="00A7445A" w:rsidP="000F6E73">
      <w:r>
        <w:rPr>
          <w:smallCaps/>
        </w:rPr>
        <w:t>[</w:t>
      </w:r>
      <w:proofErr w:type="gramStart"/>
      <w:r w:rsidR="000F6E73">
        <w:rPr>
          <w:smallCaps/>
        </w:rPr>
        <w:t>evangeline</w:t>
      </w:r>
      <w:r>
        <w:t>(</w:t>
      </w:r>
      <w:proofErr w:type="gramEnd"/>
      <w:r>
        <w:t>?).]</w:t>
      </w:r>
    </w:p>
    <w:p w14:paraId="6A39AE4B" w14:textId="58A32C81" w:rsidR="00A7445A" w:rsidRPr="004A7A79" w:rsidRDefault="00A7445A" w:rsidP="00A7445A">
      <w:pPr>
        <w:pStyle w:val="LyricStageDirection"/>
      </w:pPr>
      <w:r>
        <w:t>(</w:t>
      </w:r>
      <w:proofErr w:type="gramStart"/>
      <w:r>
        <w:t>verse</w:t>
      </w:r>
      <w:proofErr w:type="gramEnd"/>
      <w:r>
        <w:t xml:space="preserve"> 1:)</w:t>
      </w:r>
    </w:p>
    <w:p w14:paraId="46EFD28A" w14:textId="27A59C92" w:rsidR="000F6E73" w:rsidRDefault="000F6E73" w:rsidP="000F6E73">
      <w:pPr>
        <w:pStyle w:val="Lyric"/>
      </w:pPr>
      <w:r>
        <w:t>I’m in love! I’m in love!</w:t>
      </w:r>
    </w:p>
    <w:p w14:paraId="3197CD24" w14:textId="2123DD22" w:rsidR="000F6E73" w:rsidRDefault="00A7445A" w:rsidP="000F6E73">
      <w:pPr>
        <w:pStyle w:val="Lyric"/>
      </w:pPr>
      <w:r>
        <w:t>As you plainly see.</w:t>
      </w:r>
    </w:p>
    <w:p w14:paraId="17745340" w14:textId="7B77E83F" w:rsidR="000F6E73" w:rsidRDefault="00A7445A" w:rsidP="000F6E73">
      <w:pPr>
        <w:pStyle w:val="Lyric"/>
      </w:pPr>
      <w:r>
        <w:t>Do not ask;</w:t>
      </w:r>
      <w:r w:rsidR="000F6E73">
        <w:t xml:space="preserve"> I’ll not tell</w:t>
      </w:r>
    </w:p>
    <w:p w14:paraId="04F7B590" w14:textId="47BE44AC" w:rsidR="000F6E73" w:rsidRDefault="00A7445A" w:rsidP="000F6E73">
      <w:pPr>
        <w:pStyle w:val="Lyric"/>
      </w:pPr>
      <w:r>
        <w:t xml:space="preserve">Who’s the one so dear to </w:t>
      </w:r>
      <w:proofErr w:type="gramStart"/>
      <w:r>
        <w:t>me,</w:t>
      </w:r>
      <w:proofErr w:type="gramEnd"/>
    </w:p>
    <w:p w14:paraId="7619284B" w14:textId="03EF7245" w:rsidR="000F6E73" w:rsidRDefault="000F6E73" w:rsidP="000F6E73">
      <w:pPr>
        <w:pStyle w:val="Lyric"/>
      </w:pPr>
      <w:r>
        <w:t>But he’s built in fashion’s mold,</w:t>
      </w:r>
    </w:p>
    <w:p w14:paraId="2B29F6D7" w14:textId="251A6A4C" w:rsidR="000F6E73" w:rsidRDefault="000F6E73" w:rsidP="000F6E73">
      <w:pPr>
        <w:pStyle w:val="Lyric"/>
      </w:pPr>
      <w:r>
        <w:t>And he’s better far than gold,</w:t>
      </w:r>
    </w:p>
    <w:p w14:paraId="45A7F1F5" w14:textId="77777777" w:rsidR="00A7445A" w:rsidRDefault="000F6E73" w:rsidP="000F6E73">
      <w:pPr>
        <w:pStyle w:val="Lyric"/>
      </w:pPr>
      <w:r>
        <w:t xml:space="preserve">And I’m sure you’d </w:t>
      </w:r>
      <w:r w:rsidR="00BA7E62">
        <w:t>c</w:t>
      </w:r>
      <w:r w:rsidR="00A7445A">
        <w:t>all him</w:t>
      </w:r>
    </w:p>
    <w:p w14:paraId="219325B6" w14:textId="05961DD6" w:rsidR="000F6E73" w:rsidRDefault="00A7445A" w:rsidP="000F6E73">
      <w:pPr>
        <w:pStyle w:val="Lyric"/>
      </w:pPr>
      <w:r>
        <w:tab/>
        <w:t>Just as sweet as can be.</w:t>
      </w:r>
    </w:p>
    <w:p w14:paraId="2923E5A0" w14:textId="7C05835D" w:rsidR="000F6E73" w:rsidRDefault="000F6E73" w:rsidP="000F6E73">
      <w:pPr>
        <w:pStyle w:val="Lyric"/>
      </w:pPr>
      <w:r>
        <w:t>Eyes so bright, dark as night,</w:t>
      </w:r>
    </w:p>
    <w:p w14:paraId="15BFD971" w14:textId="7A523B33" w:rsidR="000F6E73" w:rsidRDefault="000F6E73" w:rsidP="000F6E73">
      <w:pPr>
        <w:pStyle w:val="Lyric"/>
      </w:pPr>
      <w:r>
        <w:t>L</w:t>
      </w:r>
      <w:r w:rsidR="00A7445A">
        <w:t>ight moustache so neat and trim . . .</w:t>
      </w:r>
    </w:p>
    <w:p w14:paraId="2B43AD45" w14:textId="649E64F2" w:rsidR="000F6E73" w:rsidRDefault="000F6E73" w:rsidP="000F6E73">
      <w:pPr>
        <w:pStyle w:val="Lyric"/>
      </w:pPr>
      <w:proofErr w:type="spellStart"/>
      <w:r>
        <w:t>’Tis</w:t>
      </w:r>
      <w:proofErr w:type="spellEnd"/>
      <w:r>
        <w:t xml:space="preserve"> not strange that the girls</w:t>
      </w:r>
    </w:p>
    <w:p w14:paraId="501C315C" w14:textId="47423D21" w:rsidR="000F6E73" w:rsidRDefault="00A7445A" w:rsidP="000F6E73">
      <w:pPr>
        <w:pStyle w:val="Lyric"/>
      </w:pPr>
      <w:r>
        <w:t xml:space="preserve">Are all setting caps for </w:t>
      </w:r>
      <w:proofErr w:type="gramStart"/>
      <w:r>
        <w:t>him.</w:t>
      </w:r>
      <w:proofErr w:type="gramEnd"/>
    </w:p>
    <w:p w14:paraId="2B937F8B" w14:textId="06F18E79" w:rsidR="000F6E73" w:rsidRDefault="00BA7E62" w:rsidP="000F6E73">
      <w:pPr>
        <w:pStyle w:val="Lyric"/>
      </w:pPr>
      <w:r>
        <w:t xml:space="preserve">When on anyone </w:t>
      </w:r>
      <w:r w:rsidR="000F6E73">
        <w:t>he’s smiled,</w:t>
      </w:r>
    </w:p>
    <w:p w14:paraId="2AF13509" w14:textId="71BEEFA8" w:rsidR="000F6E73" w:rsidRDefault="000F6E73" w:rsidP="000F6E73">
      <w:pPr>
        <w:pStyle w:val="Lyric"/>
      </w:pPr>
      <w:r>
        <w:t>I am nearly driven wild,</w:t>
      </w:r>
    </w:p>
    <w:p w14:paraId="616EC66B" w14:textId="5EEF875F" w:rsidR="000F6E73" w:rsidRDefault="00A7445A" w:rsidP="000F6E73">
      <w:pPr>
        <w:pStyle w:val="Lyric"/>
      </w:pPr>
      <w:r>
        <w:t>For he’s all the world to me,</w:t>
      </w:r>
    </w:p>
    <w:p w14:paraId="476262B6" w14:textId="31A81BAB" w:rsidR="000F6E73" w:rsidRDefault="000F6E73" w:rsidP="000F6E73">
      <w:pPr>
        <w:pStyle w:val="Lyric"/>
      </w:pPr>
      <w:r>
        <w:t xml:space="preserve">Yes, he’s </w:t>
      </w:r>
      <w:proofErr w:type="gramStart"/>
      <w:r>
        <w:t>all the</w:t>
      </w:r>
      <w:proofErr w:type="gramEnd"/>
      <w:r>
        <w:t xml:space="preserve"> world to me.</w:t>
      </w:r>
    </w:p>
    <w:p w14:paraId="43B0386B" w14:textId="77777777" w:rsidR="000F6E73" w:rsidRDefault="000F6E73" w:rsidP="000F6E73">
      <w:pPr>
        <w:pStyle w:val="Lyric"/>
      </w:pPr>
    </w:p>
    <w:p w14:paraId="4DEBF5A7" w14:textId="72ACA472" w:rsidR="000F6E73" w:rsidRDefault="00BA7E62" w:rsidP="000F6E73">
      <w:pPr>
        <w:pStyle w:val="Lyric"/>
      </w:pPr>
      <w:r>
        <w:t>If my heart could but read,</w:t>
      </w:r>
    </w:p>
    <w:p w14:paraId="481BEF00" w14:textId="412336EF" w:rsidR="00BA7E62" w:rsidRDefault="00BA7E62" w:rsidP="000F6E73">
      <w:pPr>
        <w:pStyle w:val="Lyric"/>
      </w:pPr>
      <w:r>
        <w:t>He’d be gratified indeed,</w:t>
      </w:r>
    </w:p>
    <w:p w14:paraId="5D6685AD" w14:textId="4FAC5BD7" w:rsidR="00A7445A" w:rsidRDefault="00BA7E62" w:rsidP="00A7445A">
      <w:pPr>
        <w:pStyle w:val="Lyric"/>
      </w:pPr>
      <w:r>
        <w:t xml:space="preserve">For he’d </w:t>
      </w:r>
      <w:r w:rsidR="00A7445A">
        <w:t>find his image stamped upon it,</w:t>
      </w:r>
    </w:p>
    <w:p w14:paraId="5CD0C1EC" w14:textId="14475BFB" w:rsidR="00A7445A" w:rsidRDefault="00A7445A" w:rsidP="00A7445A">
      <w:pPr>
        <w:pStyle w:val="Lyric"/>
      </w:pPr>
      <w:proofErr w:type="gramStart"/>
      <w:r>
        <w:t>Ne’er to fade away.</w:t>
      </w:r>
      <w:proofErr w:type="gramEnd"/>
    </w:p>
    <w:p w14:paraId="28DE1A81" w14:textId="569D0027" w:rsidR="00A7445A" w:rsidRDefault="00A7445A" w:rsidP="00A7445A">
      <w:pPr>
        <w:pStyle w:val="Lyric"/>
      </w:pPr>
      <w:r>
        <w:t>Day by day it brighter grows,</w:t>
      </w:r>
    </w:p>
    <w:p w14:paraId="2F9A8996" w14:textId="25E1365A" w:rsidR="00A7445A" w:rsidRDefault="00A7445A" w:rsidP="00A7445A">
      <w:pPr>
        <w:pStyle w:val="Lyric"/>
      </w:pPr>
      <w:r>
        <w:t>Blooming sweetly like a rose,</w:t>
      </w:r>
    </w:p>
    <w:p w14:paraId="601BCF01" w14:textId="25CC841D" w:rsidR="00A7445A" w:rsidRDefault="00A7445A" w:rsidP="00A7445A">
      <w:pPr>
        <w:pStyle w:val="Lyric"/>
      </w:pPr>
      <w:r>
        <w:t>That shall never know decay,</w:t>
      </w:r>
    </w:p>
    <w:p w14:paraId="74B07A7C" w14:textId="77777777" w:rsidR="00A7445A" w:rsidRDefault="00A7445A" w:rsidP="000F6E73">
      <w:pPr>
        <w:pStyle w:val="Lyric"/>
      </w:pPr>
      <w:r>
        <w:t xml:space="preserve">But grow dearer </w:t>
      </w:r>
      <w:proofErr w:type="gramStart"/>
      <w:r>
        <w:t>day by day</w:t>
      </w:r>
      <w:proofErr w:type="gramEnd"/>
      <w:r>
        <w:t>.</w:t>
      </w:r>
    </w:p>
    <w:p w14:paraId="12A30758" w14:textId="77777777" w:rsidR="00A7445A" w:rsidRDefault="00A7445A" w:rsidP="000F6E73">
      <w:pPr>
        <w:pStyle w:val="Lyric"/>
      </w:pPr>
    </w:p>
    <w:p w14:paraId="449D74EC" w14:textId="38ACF4E9" w:rsidR="00BA7E62" w:rsidRDefault="00A7445A" w:rsidP="000F6E73">
      <w:pPr>
        <w:pStyle w:val="Lyric"/>
      </w:pPr>
      <w:r>
        <w:t>Oh</w:t>
      </w:r>
      <w:r w:rsidR="007F728A">
        <w:t>—</w:t>
      </w:r>
      <w:r>
        <w:t>!</w:t>
      </w:r>
    </w:p>
    <w:p w14:paraId="358D2804" w14:textId="77777777" w:rsidR="00A7445A" w:rsidRDefault="00A7445A" w:rsidP="000F6E73">
      <w:pPr>
        <w:pStyle w:val="Lyric"/>
      </w:pPr>
    </w:p>
    <w:p w14:paraId="0349C6F6" w14:textId="40796BD3" w:rsidR="00A7445A" w:rsidRDefault="00A7445A" w:rsidP="00A7445A">
      <w:pPr>
        <w:pStyle w:val="LyricStageDirection"/>
      </w:pPr>
      <w:r>
        <w:t>(Verse 1 repeats.)</w:t>
      </w:r>
    </w:p>
    <w:p w14:paraId="4B85858F" w14:textId="77777777" w:rsidR="00BA7E62" w:rsidRDefault="00BA7E62" w:rsidP="000F6E73">
      <w:pPr>
        <w:pStyle w:val="Lyric"/>
      </w:pPr>
    </w:p>
    <w:p w14:paraId="1ED6C891" w14:textId="30D921FE" w:rsidR="00A7445A" w:rsidRDefault="00A7445A" w:rsidP="00A7445A">
      <w:pPr>
        <w:pStyle w:val="LyricStageDirection"/>
      </w:pPr>
      <w:r>
        <w:t>(</w:t>
      </w:r>
      <w:proofErr w:type="gramStart"/>
      <w:r>
        <w:t>verse</w:t>
      </w:r>
      <w:proofErr w:type="gramEnd"/>
      <w:r>
        <w:t xml:space="preserve"> 2:)</w:t>
      </w:r>
    </w:p>
    <w:p w14:paraId="0EEA91E0" w14:textId="33DCF7D2" w:rsidR="000F6E73" w:rsidRDefault="000F6E73" w:rsidP="000F6E73">
      <w:pPr>
        <w:pStyle w:val="Lyric"/>
      </w:pPr>
      <w:r>
        <w:t>I’m in love! I’m in love!</w:t>
      </w:r>
    </w:p>
    <w:p w14:paraId="12D9429B" w14:textId="34301411" w:rsidR="000F6E73" w:rsidRDefault="000F6E73" w:rsidP="000F6E73">
      <w:pPr>
        <w:pStyle w:val="Lyric"/>
      </w:pPr>
      <w:r>
        <w:t>I’m a most unhappy maid,</w:t>
      </w:r>
    </w:p>
    <w:p w14:paraId="190371C3" w14:textId="31BAC78F" w:rsidR="000F6E73" w:rsidRDefault="000F6E73" w:rsidP="000F6E73">
      <w:pPr>
        <w:pStyle w:val="Lyric"/>
      </w:pPr>
      <w:r>
        <w:t>For in vain are my smiles</w:t>
      </w:r>
    </w:p>
    <w:p w14:paraId="337E9BEE" w14:textId="072987D2" w:rsidR="000F6E73" w:rsidRDefault="005D0470" w:rsidP="000F6E73">
      <w:pPr>
        <w:pStyle w:val="Lyric"/>
      </w:pPr>
      <w:r>
        <w:t>And my sighing I’m afraid.</w:t>
      </w:r>
    </w:p>
    <w:p w14:paraId="191D2E49" w14:textId="0D263767" w:rsidR="000F6E73" w:rsidRDefault="000F6E73" w:rsidP="000F6E73">
      <w:pPr>
        <w:pStyle w:val="Lyric"/>
      </w:pPr>
      <w:r>
        <w:t>Men are all the same</w:t>
      </w:r>
      <w:r w:rsidR="005D0470">
        <w:t>, I find.</w:t>
      </w:r>
    </w:p>
    <w:p w14:paraId="0C80BECB" w14:textId="370EEBF7" w:rsidR="000F6E73" w:rsidRDefault="000F6E73" w:rsidP="000F6E73">
      <w:pPr>
        <w:pStyle w:val="Lyric"/>
      </w:pPr>
      <w:r>
        <w:t>To my love he will be blind,</w:t>
      </w:r>
    </w:p>
    <w:p w14:paraId="1565C539" w14:textId="77777777" w:rsidR="005D0470" w:rsidRDefault="000F6E73" w:rsidP="000F6E73">
      <w:pPr>
        <w:pStyle w:val="Lyric"/>
      </w:pPr>
      <w:r>
        <w:t>Though my looks betr</w:t>
      </w:r>
      <w:r w:rsidR="005D0470">
        <w:t>ay my secret</w:t>
      </w:r>
    </w:p>
    <w:p w14:paraId="7D9E256E" w14:textId="71CD5685" w:rsidR="000F6E73" w:rsidRDefault="005D0470" w:rsidP="000F6E73">
      <w:pPr>
        <w:pStyle w:val="Lyric"/>
      </w:pPr>
      <w:r>
        <w:tab/>
      </w:r>
      <w:proofErr w:type="spellStart"/>
      <w:r>
        <w:t>Ev’ry</w:t>
      </w:r>
      <w:proofErr w:type="spellEnd"/>
      <w:r>
        <w:t xml:space="preserve"> time we meet.</w:t>
      </w:r>
    </w:p>
    <w:p w14:paraId="54587618" w14:textId="283318B9" w:rsidR="000F6E73" w:rsidRDefault="000F6E73" w:rsidP="000F6E73">
      <w:pPr>
        <w:pStyle w:val="Lyric"/>
      </w:pPr>
      <w:r>
        <w:t>I don’t care to declare</w:t>
      </w:r>
    </w:p>
    <w:p w14:paraId="6144D1D7" w14:textId="7AB3A028" w:rsidR="000F6E73" w:rsidRDefault="000F6E73" w:rsidP="000F6E73">
      <w:pPr>
        <w:pStyle w:val="Lyric"/>
      </w:pPr>
      <w:r>
        <w:t>All my heart would fain confess,</w:t>
      </w:r>
    </w:p>
    <w:p w14:paraId="0DD9E1AF" w14:textId="6D7D252C" w:rsidR="000F6E73" w:rsidRDefault="000F6E73" w:rsidP="000F6E73">
      <w:pPr>
        <w:pStyle w:val="Lyric"/>
      </w:pPr>
      <w:r>
        <w:t>But alone make my moan</w:t>
      </w:r>
      <w:r w:rsidR="005D0470">
        <w:t xml:space="preserve"> [sic]</w:t>
      </w:r>
      <w:r>
        <w:t>,</w:t>
      </w:r>
    </w:p>
    <w:p w14:paraId="58141777" w14:textId="504408F6" w:rsidR="000F6E73" w:rsidRDefault="005D0470" w:rsidP="000F6E73">
      <w:pPr>
        <w:pStyle w:val="Lyric"/>
      </w:pPr>
      <w:r>
        <w:t>Keeping hidden my distress.</w:t>
      </w:r>
    </w:p>
    <w:p w14:paraId="29ED1AD5" w14:textId="2B312045" w:rsidR="000F6E73" w:rsidRDefault="000F6E73" w:rsidP="000F6E73">
      <w:pPr>
        <w:pStyle w:val="Lyric"/>
      </w:pPr>
      <w:r>
        <w:t>Woe’s the day that I was born,</w:t>
      </w:r>
    </w:p>
    <w:p w14:paraId="6ACBE585" w14:textId="13925216" w:rsidR="000F6E73" w:rsidRDefault="005D0470" w:rsidP="000F6E73">
      <w:pPr>
        <w:pStyle w:val="Lyric"/>
      </w:pPr>
      <w:r>
        <w:t>For I languish all forlorn</w:t>
      </w:r>
    </w:p>
    <w:p w14:paraId="16AFC1C6" w14:textId="17D24740" w:rsidR="000F6E73" w:rsidRDefault="000F6E73" w:rsidP="000F6E73">
      <w:pPr>
        <w:pStyle w:val="Lyric"/>
      </w:pPr>
      <w:r>
        <w:t xml:space="preserve">For the </w:t>
      </w:r>
      <w:proofErr w:type="spellStart"/>
      <w:r>
        <w:t>darlingest</w:t>
      </w:r>
      <w:proofErr w:type="spellEnd"/>
      <w:r>
        <w:t xml:space="preserve"> of men,</w:t>
      </w:r>
    </w:p>
    <w:p w14:paraId="54A34D1D" w14:textId="2ED05A94" w:rsidR="000F6E73" w:rsidRDefault="000F6E73" w:rsidP="000F6E73">
      <w:pPr>
        <w:pStyle w:val="Lyric"/>
      </w:pPr>
      <w:r>
        <w:t xml:space="preserve">Who is </w:t>
      </w:r>
      <w:proofErr w:type="gramStart"/>
      <w:r>
        <w:t>all the</w:t>
      </w:r>
      <w:proofErr w:type="gramEnd"/>
      <w:r>
        <w:t xml:space="preserve"> world to me.</w:t>
      </w:r>
    </w:p>
    <w:p w14:paraId="60192D35" w14:textId="77777777" w:rsidR="000F6E73" w:rsidRDefault="000F6E73" w:rsidP="000F6E73">
      <w:pPr>
        <w:pStyle w:val="Lyric"/>
      </w:pPr>
    </w:p>
    <w:p w14:paraId="7904236F" w14:textId="62B34C93" w:rsidR="000F6E73" w:rsidRDefault="005D0470" w:rsidP="000F6E73">
      <w:pPr>
        <w:pStyle w:val="Lyric"/>
      </w:pPr>
      <w:r>
        <w:t>Still a time may come some</w:t>
      </w:r>
      <w:r w:rsidR="000F6E73">
        <w:t>day,</w:t>
      </w:r>
    </w:p>
    <w:p w14:paraId="40E83FF7" w14:textId="21953B80" w:rsidR="000F6E73" w:rsidRDefault="000F6E73" w:rsidP="000F6E73">
      <w:pPr>
        <w:pStyle w:val="Lyric"/>
      </w:pPr>
      <w:r>
        <w:t>When return my love he may,</w:t>
      </w:r>
    </w:p>
    <w:p w14:paraId="13D6CED0" w14:textId="77777777" w:rsidR="00A7445A" w:rsidRDefault="000F6E73" w:rsidP="00A7445A">
      <w:pPr>
        <w:pStyle w:val="Lyric"/>
      </w:pPr>
      <w:r>
        <w:t xml:space="preserve">And my </w:t>
      </w:r>
      <w:r w:rsidR="00A7445A">
        <w:t>happiness be crowned by being</w:t>
      </w:r>
    </w:p>
    <w:p w14:paraId="32C8CB71" w14:textId="3791739C" w:rsidR="00A7445A" w:rsidRDefault="005D0470" w:rsidP="00A7445A">
      <w:pPr>
        <w:pStyle w:val="Lyric"/>
      </w:pPr>
      <w:r>
        <w:t>Made his little wife.</w:t>
      </w:r>
    </w:p>
    <w:p w14:paraId="5C318BA3" w14:textId="77777777" w:rsidR="00A7445A" w:rsidRDefault="00A7445A" w:rsidP="00A7445A">
      <w:pPr>
        <w:pStyle w:val="Lyric"/>
      </w:pPr>
      <w:r>
        <w:t>For that happy time I’ll wait,</w:t>
      </w:r>
    </w:p>
    <w:p w14:paraId="73C6C108" w14:textId="77777777" w:rsidR="00A7445A" w:rsidRDefault="00A7445A" w:rsidP="00A7445A">
      <w:pPr>
        <w:pStyle w:val="Lyric"/>
      </w:pPr>
      <w:r>
        <w:t>And I’ll gladly consecrate</w:t>
      </w:r>
    </w:p>
    <w:p w14:paraId="2AE8416D" w14:textId="77777777" w:rsidR="00A7445A" w:rsidRDefault="00A7445A" w:rsidP="00A7445A">
      <w:pPr>
        <w:pStyle w:val="Lyric"/>
      </w:pPr>
      <w:r>
        <w:t>To my darling all my life,</w:t>
      </w:r>
    </w:p>
    <w:p w14:paraId="70CCC8EE" w14:textId="246DB964" w:rsidR="005D0470" w:rsidRDefault="005D0470" w:rsidP="00A7445A">
      <w:pPr>
        <w:pStyle w:val="Lyric"/>
      </w:pPr>
      <w:proofErr w:type="gramStart"/>
      <w:r>
        <w:t>To my darling all my life.</w:t>
      </w:r>
      <w:proofErr w:type="gramEnd"/>
    </w:p>
    <w:p w14:paraId="2C8FA05F" w14:textId="77777777" w:rsidR="005D0470" w:rsidRDefault="005D0470" w:rsidP="00A7445A">
      <w:pPr>
        <w:pStyle w:val="Lyric"/>
      </w:pPr>
    </w:p>
    <w:p w14:paraId="796CE48D" w14:textId="5E3C620A" w:rsidR="000F6E73" w:rsidRDefault="00A7445A" w:rsidP="00A7445A">
      <w:pPr>
        <w:pStyle w:val="Lyric"/>
      </w:pPr>
      <w:r>
        <w:t>Oh</w:t>
      </w:r>
      <w:r w:rsidR="007F728A">
        <w:t>—</w:t>
      </w:r>
      <w:r>
        <w:t>!</w:t>
      </w:r>
    </w:p>
    <w:p w14:paraId="43D90AB6" w14:textId="77777777" w:rsidR="00A7445A" w:rsidRDefault="00A7445A" w:rsidP="00A7445A">
      <w:pPr>
        <w:pStyle w:val="Lyric"/>
      </w:pPr>
    </w:p>
    <w:p w14:paraId="787CCD6B" w14:textId="0D2A57F2" w:rsidR="00A7445A" w:rsidRDefault="00A7445A" w:rsidP="00A7445A">
      <w:pPr>
        <w:pStyle w:val="LyricStageDirection"/>
      </w:pPr>
      <w:r>
        <w:t>(Verse 2 repeats.)</w:t>
      </w:r>
    </w:p>
    <w:p w14:paraId="6C5DEC28" w14:textId="77777777" w:rsidR="00A7445A" w:rsidRDefault="00A7445A" w:rsidP="00A7445A"/>
    <w:p w14:paraId="51A7F409" w14:textId="0989AF18" w:rsidR="004F5C62" w:rsidRPr="00F450CF" w:rsidRDefault="001D07A4" w:rsidP="001D07A4">
      <w:pPr>
        <w:ind w:left="0" w:firstLine="0"/>
        <w:jc w:val="center"/>
      </w:pPr>
      <w:r>
        <w:t>——</w:t>
      </w:r>
    </w:p>
    <w:p w14:paraId="5D4A857C" w14:textId="77777777" w:rsidR="00E22F05" w:rsidRDefault="00E22F05" w:rsidP="000E0EE5"/>
    <w:p w14:paraId="310FB682" w14:textId="72BB2F37" w:rsidR="000E0EE5" w:rsidRDefault="00FB48D9" w:rsidP="000E0EE5">
      <w:pPr>
        <w:pStyle w:val="LyricStageDirection"/>
        <w:tabs>
          <w:tab w:val="center" w:pos="4680"/>
        </w:tabs>
        <w:ind w:left="0"/>
        <w:jc w:val="center"/>
      </w:pPr>
      <w:r>
        <w:t>VOCAL MARCH</w:t>
      </w:r>
      <w:r w:rsidR="000E0EE5">
        <w:t>: “A Hundred Years Ago”</w:t>
      </w:r>
      <w:r w:rsidR="00786F70">
        <w:t xml:space="preserve"> (in </w:t>
      </w:r>
      <w:proofErr w:type="spellStart"/>
      <w:r w:rsidR="00786F70">
        <w:t>Goullard</w:t>
      </w:r>
      <w:proofErr w:type="spellEnd"/>
      <w:r w:rsidR="00786F70">
        <w:t xml:space="preserve"> &amp; Harms)</w:t>
      </w:r>
    </w:p>
    <w:p w14:paraId="42D9765D" w14:textId="77777777" w:rsidR="000E0EE5" w:rsidRDefault="000E0EE5" w:rsidP="000E0EE5"/>
    <w:p w14:paraId="2B9E9F29" w14:textId="5BF31BB3" w:rsidR="000E0EE5" w:rsidRPr="004A7A79" w:rsidRDefault="000E0EE5" w:rsidP="000E0EE5">
      <w:proofErr w:type="gramStart"/>
      <w:r>
        <w:rPr>
          <w:smallCaps/>
        </w:rPr>
        <w:t>miniature ninth regiment</w:t>
      </w:r>
      <w:r>
        <w:t>.</w:t>
      </w:r>
      <w:proofErr w:type="gramEnd"/>
    </w:p>
    <w:p w14:paraId="42AD1D99" w14:textId="409539CB" w:rsidR="004F5C62" w:rsidRPr="00F450CF" w:rsidRDefault="0042677B" w:rsidP="004F5C62">
      <w:pPr>
        <w:pStyle w:val="Lyric"/>
      </w:pPr>
      <w:r w:rsidRPr="00F450CF">
        <w:t>When first the sound of battle came,</w:t>
      </w:r>
    </w:p>
    <w:p w14:paraId="06555A77" w14:textId="3F97F086" w:rsidR="004F5C62" w:rsidRPr="00F450CF" w:rsidRDefault="00173F09" w:rsidP="004F5C62">
      <w:pPr>
        <w:pStyle w:val="Lyric"/>
      </w:pPr>
      <w:r>
        <w:t>We gaily marched away.</w:t>
      </w:r>
    </w:p>
    <w:p w14:paraId="137C3F94" w14:textId="704670E5" w:rsidR="004F5C62" w:rsidRPr="00F450CF" w:rsidRDefault="0042677B" w:rsidP="004F5C62">
      <w:pPr>
        <w:pStyle w:val="Lyric"/>
      </w:pPr>
      <w:r w:rsidRPr="00F450CF">
        <w:t>For when we heard our country call,</w:t>
      </w:r>
    </w:p>
    <w:p w14:paraId="209FDB06" w14:textId="007FAD2E" w:rsidR="004F5C62" w:rsidRPr="00F450CF" w:rsidRDefault="00173F09" w:rsidP="004F5C62">
      <w:pPr>
        <w:pStyle w:val="Lyric"/>
      </w:pPr>
      <w:r>
        <w:t>We could not but obey.</w:t>
      </w:r>
    </w:p>
    <w:p w14:paraId="2FA228E2" w14:textId="4CD8DEF0" w:rsidR="004F5C62" w:rsidRPr="00F450CF" w:rsidRDefault="0042677B" w:rsidP="004F5C62">
      <w:pPr>
        <w:pStyle w:val="Lyric"/>
      </w:pPr>
      <w:r w:rsidRPr="00F450CF">
        <w:t>For truth and right</w:t>
      </w:r>
      <w:r w:rsidR="00173F09">
        <w:t>, the first to fight</w:t>
      </w:r>
    </w:p>
    <w:p w14:paraId="7B072650" w14:textId="5E821420" w:rsidR="004F5C62" w:rsidRPr="00F450CF" w:rsidRDefault="0042677B" w:rsidP="004F5C62">
      <w:pPr>
        <w:pStyle w:val="Lyric"/>
      </w:pPr>
      <w:r w:rsidRPr="00F450CF">
        <w:t>And never known to flee,</w:t>
      </w:r>
    </w:p>
    <w:p w14:paraId="5C55BE73" w14:textId="3949FC20" w:rsidR="004F5C62" w:rsidRPr="00F450CF" w:rsidRDefault="0042677B" w:rsidP="004F5C62">
      <w:pPr>
        <w:pStyle w:val="Lyric"/>
      </w:pPr>
      <w:r w:rsidRPr="00F450CF">
        <w:t>Our fathers recognize their songs,</w:t>
      </w:r>
    </w:p>
    <w:p w14:paraId="6078377D" w14:textId="021AE8CA" w:rsidR="004F5C62" w:rsidRPr="00F450CF" w:rsidRDefault="00ED4FFB" w:rsidP="004F5C62">
      <w:pPr>
        <w:pStyle w:val="Lyric"/>
      </w:pPr>
      <w:r>
        <w:t xml:space="preserve">The gallant </w:t>
      </w:r>
      <w:proofErr w:type="gramStart"/>
      <w:r>
        <w:t>N</w:t>
      </w:r>
      <w:r w:rsidR="0042677B" w:rsidRPr="00F450CF">
        <w:t>inth</w:t>
      </w:r>
      <w:proofErr w:type="gramEnd"/>
      <w:r w:rsidR="0042677B" w:rsidRPr="00F450CF">
        <w:t xml:space="preserve"> are </w:t>
      </w:r>
      <w:proofErr w:type="gramStart"/>
      <w:r w:rsidR="0042677B" w:rsidRPr="00F450CF">
        <w:t>w</w:t>
      </w:r>
      <w:r w:rsidR="004F5C62" w:rsidRPr="00F450CF">
        <w:t>e</w:t>
      </w:r>
      <w:proofErr w:type="gramEnd"/>
      <w:r w:rsidR="004F5C62" w:rsidRPr="00F450CF">
        <w:t>.</w:t>
      </w:r>
    </w:p>
    <w:p w14:paraId="7EF59DF5" w14:textId="77777777" w:rsidR="004F5C62" w:rsidRPr="00F450CF" w:rsidRDefault="004F5C62" w:rsidP="004F5C62"/>
    <w:p w14:paraId="0AA16DF4" w14:textId="24C53F64" w:rsidR="00AC1435" w:rsidRPr="00AC1435" w:rsidRDefault="00AC1435" w:rsidP="00AC1435">
      <w:pPr>
        <w:pStyle w:val="CharacterName"/>
        <w:rPr>
          <w:smallCaps/>
        </w:rPr>
      </w:pPr>
      <w:r w:rsidRPr="000E0EE5">
        <w:rPr>
          <w:smallCaps/>
        </w:rPr>
        <w:t>miniature continentals</w:t>
      </w:r>
      <w:r>
        <w:rPr>
          <w:smallCaps/>
        </w:rPr>
        <w:t>.</w:t>
      </w:r>
    </w:p>
    <w:p w14:paraId="0437C132" w14:textId="1826268B" w:rsidR="004F5C62" w:rsidRPr="00F450CF" w:rsidRDefault="0042677B" w:rsidP="004F5C62">
      <w:pPr>
        <w:pStyle w:val="Lyric"/>
      </w:pPr>
      <w:r w:rsidRPr="00F450CF">
        <w:t>A hundred years ago</w:t>
      </w:r>
      <w:r w:rsidR="00ED4FFB">
        <w:t>,</w:t>
      </w:r>
    </w:p>
    <w:p w14:paraId="69FB41D3" w14:textId="5A1939D9" w:rsidR="004F5C62" w:rsidRPr="00F450CF" w:rsidRDefault="0042677B" w:rsidP="004F5C62">
      <w:pPr>
        <w:pStyle w:val="Lyric"/>
      </w:pPr>
      <w:r w:rsidRPr="00F450CF">
        <w:t>We stood in fight arrayed, boys,</w:t>
      </w:r>
    </w:p>
    <w:p w14:paraId="6719315D" w14:textId="1CD14421" w:rsidR="004F5C62" w:rsidRPr="00F450CF" w:rsidRDefault="0042677B" w:rsidP="004F5C62">
      <w:pPr>
        <w:pStyle w:val="Lyric"/>
      </w:pPr>
      <w:r w:rsidRPr="00F450CF">
        <w:t>And boldly met the foe,</w:t>
      </w:r>
    </w:p>
    <w:p w14:paraId="4C87A456" w14:textId="46FF4823" w:rsidR="004F5C62" w:rsidRPr="00F450CF" w:rsidRDefault="00ED4FFB" w:rsidP="004F5C62">
      <w:pPr>
        <w:pStyle w:val="Lyric"/>
      </w:pPr>
      <w:r>
        <w:t>For truth and liberty.</w:t>
      </w:r>
    </w:p>
    <w:p w14:paraId="0AB85222" w14:textId="600E1AAF" w:rsidR="004F5C62" w:rsidRPr="00F450CF" w:rsidRDefault="0042677B" w:rsidP="004F5C62">
      <w:pPr>
        <w:pStyle w:val="Lyric"/>
      </w:pPr>
      <w:r w:rsidRPr="00F450CF">
        <w:t>Our voice is living still,</w:t>
      </w:r>
    </w:p>
    <w:p w14:paraId="5C33A27D" w14:textId="103549BE" w:rsidR="004F5C62" w:rsidRPr="00F450CF" w:rsidRDefault="00ED4FFB" w:rsidP="004F5C62">
      <w:pPr>
        <w:pStyle w:val="Lyric"/>
      </w:pPr>
      <w:r>
        <w:t>And</w:t>
      </w:r>
      <w:r w:rsidR="0042677B" w:rsidRPr="00F450CF">
        <w:t xml:space="preserve"> we should be obeyed, boys,</w:t>
      </w:r>
    </w:p>
    <w:p w14:paraId="43ED81D5" w14:textId="49114F3A" w:rsidR="004F5C62" w:rsidRPr="00F450CF" w:rsidRDefault="0042677B" w:rsidP="004F5C62">
      <w:pPr>
        <w:pStyle w:val="Lyric"/>
      </w:pPr>
      <w:r w:rsidRPr="00F450CF">
        <w:t xml:space="preserve">Who gave our lives to make you </w:t>
      </w:r>
      <w:proofErr w:type="gramStart"/>
      <w:r w:rsidRPr="00F450CF">
        <w:t>free</w:t>
      </w:r>
      <w:proofErr w:type="gramEnd"/>
    </w:p>
    <w:p w14:paraId="099A9BDA" w14:textId="1452C3EF" w:rsidR="004F5C62" w:rsidRPr="00F450CF" w:rsidRDefault="0042677B" w:rsidP="004F5C62">
      <w:pPr>
        <w:pStyle w:val="Lyric"/>
      </w:pPr>
      <w:r w:rsidRPr="00F450CF">
        <w:t>A</w:t>
      </w:r>
      <w:r w:rsidR="00AC1435">
        <w:t xml:space="preserve"> hundred years ago.</w:t>
      </w:r>
    </w:p>
    <w:p w14:paraId="4153C026" w14:textId="77777777" w:rsidR="00A7445A" w:rsidRDefault="00A7445A" w:rsidP="004F5C62">
      <w:pPr>
        <w:pStyle w:val="Lyric"/>
      </w:pPr>
    </w:p>
    <w:p w14:paraId="0C681A24" w14:textId="77EBB9C7" w:rsidR="004F5C62" w:rsidRPr="00F450CF" w:rsidRDefault="00ED4FFB" w:rsidP="004F5C62">
      <w:pPr>
        <w:pStyle w:val="Lyric"/>
      </w:pPr>
      <w:r>
        <w:t>A little band of earnest men</w:t>
      </w:r>
    </w:p>
    <w:p w14:paraId="10BF8576" w14:textId="078F9269" w:rsidR="004F5C62" w:rsidRPr="00F450CF" w:rsidRDefault="00ED4FFB" w:rsidP="004F5C62">
      <w:pPr>
        <w:pStyle w:val="Lyric"/>
      </w:pPr>
      <w:r>
        <w:t xml:space="preserve">Who knew no law but </w:t>
      </w:r>
      <w:proofErr w:type="gramStart"/>
      <w:r>
        <w:t>right,</w:t>
      </w:r>
      <w:proofErr w:type="gramEnd"/>
    </w:p>
    <w:p w14:paraId="1E6FC40E" w14:textId="095CBB9A" w:rsidR="004F5C62" w:rsidRPr="00F450CF" w:rsidRDefault="0042677B" w:rsidP="004F5C62">
      <w:pPr>
        <w:pStyle w:val="Lyric"/>
      </w:pPr>
      <w:r w:rsidRPr="00F450CF">
        <w:t>We</w:t>
      </w:r>
      <w:r w:rsidR="00ED4FFB">
        <w:t>,</w:t>
      </w:r>
      <w:r w:rsidRPr="00F450CF">
        <w:t xml:space="preserve"> just a century ago</w:t>
      </w:r>
      <w:r w:rsidR="00ED4FFB">
        <w:t>,</w:t>
      </w:r>
    </w:p>
    <w:p w14:paraId="40C10BCD" w14:textId="1B4201E2" w:rsidR="004F5C62" w:rsidRPr="00F450CF" w:rsidRDefault="00ED4FFB" w:rsidP="004F5C62">
      <w:pPr>
        <w:pStyle w:val="Lyric"/>
      </w:pPr>
      <w:proofErr w:type="gramStart"/>
      <w:r>
        <w:t>Set freedom’s torch alight.</w:t>
      </w:r>
      <w:proofErr w:type="gramEnd"/>
    </w:p>
    <w:p w14:paraId="48EE9296" w14:textId="3010380B" w:rsidR="004F5C62" w:rsidRPr="00F450CF" w:rsidRDefault="0042677B" w:rsidP="004F5C62">
      <w:pPr>
        <w:pStyle w:val="Lyric"/>
      </w:pPr>
      <w:r w:rsidRPr="00F450CF">
        <w:t>We fought and fell, and ages tell</w:t>
      </w:r>
    </w:p>
    <w:p w14:paraId="037A598A" w14:textId="5D46270C" w:rsidR="004F5C62" w:rsidRPr="00F450CF" w:rsidRDefault="0042677B" w:rsidP="004F5C62">
      <w:pPr>
        <w:pStyle w:val="Lyric"/>
      </w:pPr>
      <w:r w:rsidRPr="00F450CF">
        <w:t>The story</w:t>
      </w:r>
      <w:r w:rsidR="00612302">
        <w:t>,</w:t>
      </w:r>
      <w:r w:rsidRPr="00F450CF">
        <w:t xml:space="preserve"> which you know,</w:t>
      </w:r>
    </w:p>
    <w:p w14:paraId="07C9BCD5" w14:textId="5826FBCF" w:rsidR="004F5C62" w:rsidRPr="00F450CF" w:rsidRDefault="0042677B" w:rsidP="004F5C62">
      <w:pPr>
        <w:pStyle w:val="Lyric"/>
      </w:pPr>
      <w:r w:rsidRPr="00F450CF">
        <w:t>Of how the sun of glory rose</w:t>
      </w:r>
    </w:p>
    <w:p w14:paraId="615DE59C" w14:textId="446374DE" w:rsidR="004F5C62" w:rsidRPr="00F450CF" w:rsidRDefault="0042677B" w:rsidP="004F5C62">
      <w:pPr>
        <w:pStyle w:val="Lyric"/>
      </w:pPr>
      <w:r w:rsidRPr="00F450CF">
        <w:t>A hundred years ago.</w:t>
      </w:r>
    </w:p>
    <w:p w14:paraId="6A3E6E48" w14:textId="77777777" w:rsidR="004F5C62" w:rsidRDefault="004F5C62" w:rsidP="004F5C62">
      <w:pPr>
        <w:pStyle w:val="Lyric"/>
      </w:pPr>
    </w:p>
    <w:p w14:paraId="2E7F59D7" w14:textId="3B478F09" w:rsidR="00ED4FFB" w:rsidRPr="00F450CF" w:rsidRDefault="00ED4FFB" w:rsidP="00ED4FFB">
      <w:pPr>
        <w:pStyle w:val="Lyric"/>
      </w:pPr>
      <w:r w:rsidRPr="00F450CF">
        <w:t>A hundred years ago</w:t>
      </w:r>
      <w:r>
        <w:t>,</w:t>
      </w:r>
    </w:p>
    <w:p w14:paraId="66A64AEB" w14:textId="77777777" w:rsidR="00ED4FFB" w:rsidRPr="00F450CF" w:rsidRDefault="00ED4FFB" w:rsidP="00ED4FFB">
      <w:pPr>
        <w:pStyle w:val="Lyric"/>
      </w:pPr>
      <w:r w:rsidRPr="00F450CF">
        <w:t>We stood in fight arrayed, boys,</w:t>
      </w:r>
    </w:p>
    <w:p w14:paraId="149513F5" w14:textId="77777777" w:rsidR="00ED4FFB" w:rsidRPr="00F450CF" w:rsidRDefault="00ED4FFB" w:rsidP="00ED4FFB">
      <w:pPr>
        <w:pStyle w:val="Lyric"/>
      </w:pPr>
      <w:r w:rsidRPr="00F450CF">
        <w:t>And boldly met the foe,</w:t>
      </w:r>
    </w:p>
    <w:p w14:paraId="362B57C6" w14:textId="77777777" w:rsidR="00ED4FFB" w:rsidRPr="00F450CF" w:rsidRDefault="00ED4FFB" w:rsidP="00ED4FFB">
      <w:pPr>
        <w:pStyle w:val="Lyric"/>
      </w:pPr>
      <w:r>
        <w:t>For truth and liberty.</w:t>
      </w:r>
    </w:p>
    <w:p w14:paraId="37D3227E" w14:textId="77777777" w:rsidR="00ED4FFB" w:rsidRPr="00F450CF" w:rsidRDefault="00ED4FFB" w:rsidP="00ED4FFB">
      <w:pPr>
        <w:pStyle w:val="Lyric"/>
      </w:pPr>
      <w:r w:rsidRPr="00F450CF">
        <w:t>Our voice is living still,</w:t>
      </w:r>
    </w:p>
    <w:p w14:paraId="39DF1444" w14:textId="77777777" w:rsidR="00ED4FFB" w:rsidRPr="00F450CF" w:rsidRDefault="00ED4FFB" w:rsidP="00ED4FFB">
      <w:pPr>
        <w:pStyle w:val="Lyric"/>
      </w:pPr>
      <w:r>
        <w:t>And</w:t>
      </w:r>
      <w:r w:rsidRPr="00F450CF">
        <w:t xml:space="preserve"> we should be obeyed, boys,</w:t>
      </w:r>
    </w:p>
    <w:p w14:paraId="3E193C09" w14:textId="77777777" w:rsidR="00ED4FFB" w:rsidRPr="00F450CF" w:rsidRDefault="00ED4FFB" w:rsidP="00ED4FFB">
      <w:pPr>
        <w:pStyle w:val="Lyric"/>
      </w:pPr>
      <w:r w:rsidRPr="00F450CF">
        <w:t xml:space="preserve">Who gave our lives to make you </w:t>
      </w:r>
      <w:proofErr w:type="gramStart"/>
      <w:r w:rsidRPr="00F450CF">
        <w:t>free</w:t>
      </w:r>
      <w:proofErr w:type="gramEnd"/>
    </w:p>
    <w:p w14:paraId="48DCA6C0" w14:textId="4E4F002F" w:rsidR="008271C7" w:rsidRPr="000507EF" w:rsidRDefault="00ED4FFB" w:rsidP="00ED4FFB">
      <w:pPr>
        <w:pStyle w:val="Lyric"/>
      </w:pPr>
      <w:r>
        <w:t>A hundred years ago.</w:t>
      </w:r>
    </w:p>
    <w:sectPr w:rsidR="008271C7" w:rsidRPr="000507EF" w:rsidSect="00651349">
      <w:footerReference w:type="first" r:id="rId15"/>
      <w:pgSz w:w="12240" w:h="15840"/>
      <w:pgMar w:top="1440" w:right="1440" w:bottom="1440" w:left="1440" w:header="720" w:footer="99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73BF4B" w14:textId="77777777" w:rsidR="006C357E" w:rsidRDefault="006C357E">
      <w:r>
        <w:separator/>
      </w:r>
    </w:p>
  </w:endnote>
  <w:endnote w:type="continuationSeparator" w:id="0">
    <w:p w14:paraId="4CAF8547" w14:textId="77777777" w:rsidR="006C357E" w:rsidRDefault="006C3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Baskerville">
    <w:panose1 w:val="02020502070401020303"/>
    <w:charset w:val="00"/>
    <w:family w:val="auto"/>
    <w:pitch w:val="variable"/>
    <w:sig w:usb0="80000063" w:usb1="00000000" w:usb2="00000000" w:usb3="00000000" w:csb0="000001FB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Times New Roman Bold"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7DB7B2" w14:textId="77777777" w:rsidR="006C357E" w:rsidRDefault="006C357E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D167CC" w14:textId="53FFD5FD" w:rsidR="006C357E" w:rsidRDefault="006C357E" w:rsidP="004663E8">
    <w:pPr>
      <w:pStyle w:val="Footer"/>
      <w:tabs>
        <w:tab w:val="clear" w:pos="4320"/>
        <w:tab w:val="clear" w:pos="8640"/>
      </w:tabs>
      <w:ind w:left="-900" w:right="-900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C058A0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886463" w14:textId="69870E86" w:rsidR="006C357E" w:rsidRPr="00261364" w:rsidRDefault="006C357E" w:rsidP="00261364">
    <w:pPr>
      <w:pStyle w:val="Footer"/>
      <w:jc w:val="right"/>
    </w:pPr>
    <w:proofErr w:type="gramStart"/>
    <w:r>
      <w:t>edited</w:t>
    </w:r>
    <w:proofErr w:type="gramEnd"/>
    <w:r>
      <w:t xml:space="preserve"> by Brian D. Valencia</w:t>
    </w:r>
  </w:p>
</w:ftr>
</file>

<file path=word/footer4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94D238" w14:textId="77777777" w:rsidR="006C357E" w:rsidRDefault="006C357E" w:rsidP="008344D8">
    <w:pPr>
      <w:pStyle w:val="Footer"/>
      <w:jc w:val="right"/>
    </w:pPr>
    <w:proofErr w:type="gramStart"/>
    <w:r>
      <w:t>edited</w:t>
    </w:r>
    <w:proofErr w:type="gramEnd"/>
    <w:r>
      <w:t xml:space="preserve"> by Brian D. Valencia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FB0DF4" w14:textId="77777777" w:rsidR="006C357E" w:rsidRDefault="006C357E">
      <w:r>
        <w:separator/>
      </w:r>
    </w:p>
  </w:footnote>
  <w:footnote w:type="continuationSeparator" w:id="0">
    <w:p w14:paraId="046E4F6A" w14:textId="77777777" w:rsidR="006C357E" w:rsidRDefault="006C357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B6AC1D" w14:textId="77777777" w:rsidR="006C357E" w:rsidRDefault="006C357E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A59C43" w14:textId="77777777" w:rsidR="006C357E" w:rsidRDefault="006C357E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65F592" w14:textId="77777777" w:rsidR="006C357E" w:rsidRDefault="006C357E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D882E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1"/>
  <w:embedSystemFonts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0C2"/>
    <w:rsid w:val="0001091D"/>
    <w:rsid w:val="000507EF"/>
    <w:rsid w:val="00051D0A"/>
    <w:rsid w:val="00053451"/>
    <w:rsid w:val="00056BD3"/>
    <w:rsid w:val="000605BA"/>
    <w:rsid w:val="0006785C"/>
    <w:rsid w:val="00070CA1"/>
    <w:rsid w:val="0007453A"/>
    <w:rsid w:val="00090FA1"/>
    <w:rsid w:val="000A2B67"/>
    <w:rsid w:val="000A5EC4"/>
    <w:rsid w:val="000A6859"/>
    <w:rsid w:val="000B0F6B"/>
    <w:rsid w:val="000C2BC1"/>
    <w:rsid w:val="000C676B"/>
    <w:rsid w:val="000D4BE8"/>
    <w:rsid w:val="000E02FE"/>
    <w:rsid w:val="000E0EE5"/>
    <w:rsid w:val="000E534F"/>
    <w:rsid w:val="000F0B3A"/>
    <w:rsid w:val="000F1A0C"/>
    <w:rsid w:val="000F6E73"/>
    <w:rsid w:val="00101934"/>
    <w:rsid w:val="001054B5"/>
    <w:rsid w:val="00117CE9"/>
    <w:rsid w:val="00173F09"/>
    <w:rsid w:val="00186D32"/>
    <w:rsid w:val="001901B1"/>
    <w:rsid w:val="00195923"/>
    <w:rsid w:val="001A5250"/>
    <w:rsid w:val="001C4432"/>
    <w:rsid w:val="001D07A4"/>
    <w:rsid w:val="001D3FC6"/>
    <w:rsid w:val="001D3FCB"/>
    <w:rsid w:val="001D460E"/>
    <w:rsid w:val="001F1C74"/>
    <w:rsid w:val="001F5B3E"/>
    <w:rsid w:val="002322BC"/>
    <w:rsid w:val="002333D3"/>
    <w:rsid w:val="00241FC1"/>
    <w:rsid w:val="00250663"/>
    <w:rsid w:val="00261364"/>
    <w:rsid w:val="0026422D"/>
    <w:rsid w:val="00264816"/>
    <w:rsid w:val="002803AA"/>
    <w:rsid w:val="00282488"/>
    <w:rsid w:val="00283EEB"/>
    <w:rsid w:val="00292DB4"/>
    <w:rsid w:val="00293B11"/>
    <w:rsid w:val="002A5A58"/>
    <w:rsid w:val="002E1303"/>
    <w:rsid w:val="0030540B"/>
    <w:rsid w:val="00324C9E"/>
    <w:rsid w:val="00351450"/>
    <w:rsid w:val="00366682"/>
    <w:rsid w:val="00372DE3"/>
    <w:rsid w:val="0037307B"/>
    <w:rsid w:val="00382D5A"/>
    <w:rsid w:val="00384F51"/>
    <w:rsid w:val="003B240B"/>
    <w:rsid w:val="003D4039"/>
    <w:rsid w:val="003D4564"/>
    <w:rsid w:val="003E4E30"/>
    <w:rsid w:val="00406809"/>
    <w:rsid w:val="0042677B"/>
    <w:rsid w:val="00434307"/>
    <w:rsid w:val="00461FDE"/>
    <w:rsid w:val="004663E8"/>
    <w:rsid w:val="004872E4"/>
    <w:rsid w:val="00490A72"/>
    <w:rsid w:val="0049660C"/>
    <w:rsid w:val="004A10FA"/>
    <w:rsid w:val="004A70B8"/>
    <w:rsid w:val="004C2217"/>
    <w:rsid w:val="004C7657"/>
    <w:rsid w:val="004C7B7B"/>
    <w:rsid w:val="004D5234"/>
    <w:rsid w:val="004E6BE1"/>
    <w:rsid w:val="004F4B37"/>
    <w:rsid w:val="004F5C62"/>
    <w:rsid w:val="00502588"/>
    <w:rsid w:val="00521D2F"/>
    <w:rsid w:val="005249F7"/>
    <w:rsid w:val="005333EC"/>
    <w:rsid w:val="00537736"/>
    <w:rsid w:val="0054466E"/>
    <w:rsid w:val="0054750E"/>
    <w:rsid w:val="00565E3A"/>
    <w:rsid w:val="005668BF"/>
    <w:rsid w:val="00595222"/>
    <w:rsid w:val="005A33F0"/>
    <w:rsid w:val="005A516B"/>
    <w:rsid w:val="005A52FC"/>
    <w:rsid w:val="005C2267"/>
    <w:rsid w:val="005D0470"/>
    <w:rsid w:val="005E435D"/>
    <w:rsid w:val="005E5033"/>
    <w:rsid w:val="005E63BD"/>
    <w:rsid w:val="00600192"/>
    <w:rsid w:val="00606026"/>
    <w:rsid w:val="00607ED2"/>
    <w:rsid w:val="006100C6"/>
    <w:rsid w:val="00612302"/>
    <w:rsid w:val="00615C45"/>
    <w:rsid w:val="00620142"/>
    <w:rsid w:val="006209EF"/>
    <w:rsid w:val="00631069"/>
    <w:rsid w:val="00633ED4"/>
    <w:rsid w:val="006461F8"/>
    <w:rsid w:val="00651349"/>
    <w:rsid w:val="0065426A"/>
    <w:rsid w:val="006620DC"/>
    <w:rsid w:val="00663F4D"/>
    <w:rsid w:val="00666050"/>
    <w:rsid w:val="006740BC"/>
    <w:rsid w:val="00695BF9"/>
    <w:rsid w:val="00696EDD"/>
    <w:rsid w:val="006A198C"/>
    <w:rsid w:val="006A2CDC"/>
    <w:rsid w:val="006C357E"/>
    <w:rsid w:val="00707191"/>
    <w:rsid w:val="00717850"/>
    <w:rsid w:val="00720A1A"/>
    <w:rsid w:val="00732F9C"/>
    <w:rsid w:val="00733360"/>
    <w:rsid w:val="007525BE"/>
    <w:rsid w:val="007740D3"/>
    <w:rsid w:val="0077663D"/>
    <w:rsid w:val="00780089"/>
    <w:rsid w:val="0078466E"/>
    <w:rsid w:val="00786F70"/>
    <w:rsid w:val="00790EB9"/>
    <w:rsid w:val="00791154"/>
    <w:rsid w:val="007A5B95"/>
    <w:rsid w:val="007B4677"/>
    <w:rsid w:val="007B6CC9"/>
    <w:rsid w:val="007B7A6C"/>
    <w:rsid w:val="007C7A82"/>
    <w:rsid w:val="007D7BC6"/>
    <w:rsid w:val="007E4451"/>
    <w:rsid w:val="007F31A4"/>
    <w:rsid w:val="007F728A"/>
    <w:rsid w:val="008230C0"/>
    <w:rsid w:val="008271C7"/>
    <w:rsid w:val="008321BC"/>
    <w:rsid w:val="008344D8"/>
    <w:rsid w:val="008460FF"/>
    <w:rsid w:val="0085133D"/>
    <w:rsid w:val="00853F2C"/>
    <w:rsid w:val="008611E0"/>
    <w:rsid w:val="0087667A"/>
    <w:rsid w:val="00892F2E"/>
    <w:rsid w:val="008B1D18"/>
    <w:rsid w:val="008C1C2E"/>
    <w:rsid w:val="008D0CD7"/>
    <w:rsid w:val="008E25D7"/>
    <w:rsid w:val="008F190A"/>
    <w:rsid w:val="008F7181"/>
    <w:rsid w:val="00904DA9"/>
    <w:rsid w:val="00911676"/>
    <w:rsid w:val="009262BA"/>
    <w:rsid w:val="00931727"/>
    <w:rsid w:val="00954F7C"/>
    <w:rsid w:val="00957954"/>
    <w:rsid w:val="009C1790"/>
    <w:rsid w:val="009C766A"/>
    <w:rsid w:val="009D2C39"/>
    <w:rsid w:val="009F1155"/>
    <w:rsid w:val="009F4B40"/>
    <w:rsid w:val="00A053B5"/>
    <w:rsid w:val="00A1732B"/>
    <w:rsid w:val="00A23D6D"/>
    <w:rsid w:val="00A26664"/>
    <w:rsid w:val="00A27F61"/>
    <w:rsid w:val="00A616D6"/>
    <w:rsid w:val="00A742ED"/>
    <w:rsid w:val="00A7445A"/>
    <w:rsid w:val="00AA441D"/>
    <w:rsid w:val="00AA4D07"/>
    <w:rsid w:val="00AA7A40"/>
    <w:rsid w:val="00AB1A08"/>
    <w:rsid w:val="00AC1435"/>
    <w:rsid w:val="00AD4412"/>
    <w:rsid w:val="00AD454A"/>
    <w:rsid w:val="00AE080C"/>
    <w:rsid w:val="00AE12D1"/>
    <w:rsid w:val="00AF7AD3"/>
    <w:rsid w:val="00B31674"/>
    <w:rsid w:val="00B42001"/>
    <w:rsid w:val="00B50959"/>
    <w:rsid w:val="00B53108"/>
    <w:rsid w:val="00B6715B"/>
    <w:rsid w:val="00B81194"/>
    <w:rsid w:val="00B82E51"/>
    <w:rsid w:val="00B90D58"/>
    <w:rsid w:val="00BA7E62"/>
    <w:rsid w:val="00BC1F67"/>
    <w:rsid w:val="00BD6C7C"/>
    <w:rsid w:val="00BE1479"/>
    <w:rsid w:val="00BE5601"/>
    <w:rsid w:val="00BE67F8"/>
    <w:rsid w:val="00BE703C"/>
    <w:rsid w:val="00BF58BE"/>
    <w:rsid w:val="00BF5AFE"/>
    <w:rsid w:val="00C01A47"/>
    <w:rsid w:val="00C058A0"/>
    <w:rsid w:val="00C10839"/>
    <w:rsid w:val="00C245C7"/>
    <w:rsid w:val="00C25B76"/>
    <w:rsid w:val="00C45EB1"/>
    <w:rsid w:val="00C4608F"/>
    <w:rsid w:val="00C479AF"/>
    <w:rsid w:val="00C47EC5"/>
    <w:rsid w:val="00C77EC1"/>
    <w:rsid w:val="00C80166"/>
    <w:rsid w:val="00C86DF2"/>
    <w:rsid w:val="00CA205D"/>
    <w:rsid w:val="00CA71BE"/>
    <w:rsid w:val="00CA7C2A"/>
    <w:rsid w:val="00CB1C10"/>
    <w:rsid w:val="00CC2846"/>
    <w:rsid w:val="00D12E7D"/>
    <w:rsid w:val="00D15A09"/>
    <w:rsid w:val="00D17C1E"/>
    <w:rsid w:val="00D21C1B"/>
    <w:rsid w:val="00D24962"/>
    <w:rsid w:val="00D431AE"/>
    <w:rsid w:val="00D50926"/>
    <w:rsid w:val="00D56A8A"/>
    <w:rsid w:val="00D75D71"/>
    <w:rsid w:val="00D84871"/>
    <w:rsid w:val="00DA064D"/>
    <w:rsid w:val="00DA3378"/>
    <w:rsid w:val="00DA40C1"/>
    <w:rsid w:val="00DA47FD"/>
    <w:rsid w:val="00DB27D9"/>
    <w:rsid w:val="00DC1C57"/>
    <w:rsid w:val="00DC350F"/>
    <w:rsid w:val="00DC5549"/>
    <w:rsid w:val="00DE390B"/>
    <w:rsid w:val="00DE7EFF"/>
    <w:rsid w:val="00DF20C2"/>
    <w:rsid w:val="00DF3C84"/>
    <w:rsid w:val="00DF46D4"/>
    <w:rsid w:val="00E02E07"/>
    <w:rsid w:val="00E22F05"/>
    <w:rsid w:val="00E36DE7"/>
    <w:rsid w:val="00E6348E"/>
    <w:rsid w:val="00E72703"/>
    <w:rsid w:val="00E7428F"/>
    <w:rsid w:val="00EA1BD2"/>
    <w:rsid w:val="00EA3C86"/>
    <w:rsid w:val="00ED3C8C"/>
    <w:rsid w:val="00ED4D47"/>
    <w:rsid w:val="00ED4FFB"/>
    <w:rsid w:val="00ED7DA3"/>
    <w:rsid w:val="00EF73B3"/>
    <w:rsid w:val="00F02E9D"/>
    <w:rsid w:val="00F10A43"/>
    <w:rsid w:val="00F25B6B"/>
    <w:rsid w:val="00F42361"/>
    <w:rsid w:val="00F47D12"/>
    <w:rsid w:val="00F620EB"/>
    <w:rsid w:val="00F66BBD"/>
    <w:rsid w:val="00F70FFD"/>
    <w:rsid w:val="00F96DB6"/>
    <w:rsid w:val="00FA1495"/>
    <w:rsid w:val="00FA4CFB"/>
    <w:rsid w:val="00FB48D9"/>
    <w:rsid w:val="00FB6F0B"/>
    <w:rsid w:val="00FB7E5F"/>
    <w:rsid w:val="00FC2DD9"/>
    <w:rsid w:val="00FC435E"/>
    <w:rsid w:val="00FD319D"/>
    <w:rsid w:val="00FF0386"/>
    <w:rsid w:val="00FF4884"/>
    <w:rsid w:val="00FF625E"/>
    <w:rsid w:val="00FF7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0DBD19E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Dialogue"/>
    <w:qFormat/>
    <w:rsid w:val="000507EF"/>
    <w:pPr>
      <w:ind w:left="1440" w:hanging="360"/>
    </w:pPr>
    <w:rPr>
      <w:rFonts w:ascii="Baskerville" w:hAnsi="Baskerville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customStyle="1" w:styleId="Lyric">
    <w:name w:val="Lyric"/>
    <w:basedOn w:val="Lyric2"/>
    <w:rsid w:val="00695BF9"/>
  </w:style>
  <w:style w:type="paragraph" w:customStyle="1" w:styleId="StageDirection">
    <w:name w:val="Stage Direction"/>
    <w:basedOn w:val="Normal"/>
    <w:next w:val="Normal"/>
    <w:pPr>
      <w:ind w:left="2520"/>
    </w:pPr>
    <w:rPr>
      <w:i/>
    </w:rPr>
  </w:style>
  <w:style w:type="paragraph" w:customStyle="1" w:styleId="Setting">
    <w:name w:val="Setting"/>
    <w:basedOn w:val="StageDirection"/>
    <w:next w:val="Normal"/>
    <w:pPr>
      <w:spacing w:after="240"/>
      <w:ind w:left="4680"/>
    </w:pPr>
  </w:style>
  <w:style w:type="paragraph" w:customStyle="1" w:styleId="MusicalCue">
    <w:name w:val="Musical Cue"/>
    <w:basedOn w:val="Normal"/>
    <w:next w:val="Normal"/>
    <w:pPr>
      <w:shd w:val="clear" w:color="auto" w:fill="000000"/>
      <w:tabs>
        <w:tab w:val="left" w:pos="1080"/>
        <w:tab w:val="left" w:pos="1656"/>
        <w:tab w:val="right" w:pos="9360"/>
      </w:tabs>
      <w:ind w:left="-1440" w:right="-1440"/>
    </w:pPr>
    <w:rPr>
      <w:b/>
      <w:i/>
      <w:color w:val="FFFFFF"/>
    </w:rPr>
  </w:style>
  <w:style w:type="paragraph" w:customStyle="1" w:styleId="CharacterName">
    <w:name w:val="Character Name"/>
    <w:basedOn w:val="Normal"/>
    <w:next w:val="Normal"/>
    <w:rsid w:val="004E6BE1"/>
    <w:pPr>
      <w:ind w:right="1080"/>
    </w:pPr>
  </w:style>
  <w:style w:type="paragraph" w:customStyle="1" w:styleId="ActHeading">
    <w:name w:val="Act Heading"/>
    <w:basedOn w:val="Normal"/>
    <w:next w:val="SceneHeading"/>
    <w:pPr>
      <w:spacing w:after="240"/>
      <w:ind w:left="360"/>
    </w:pPr>
    <w:rPr>
      <w:rFonts w:ascii="Arial" w:hAnsi="Arial"/>
      <w:b/>
      <w:caps/>
      <w:sz w:val="52"/>
    </w:rPr>
  </w:style>
  <w:style w:type="paragraph" w:customStyle="1" w:styleId="SceneHeading">
    <w:name w:val="Scene Heading"/>
    <w:basedOn w:val="ActHeading"/>
    <w:next w:val="Setting"/>
    <w:pPr>
      <w:ind w:left="720"/>
    </w:pPr>
    <w:rPr>
      <w:caps w:val="0"/>
      <w:sz w:val="40"/>
    </w:rPr>
  </w:style>
  <w:style w:type="paragraph" w:customStyle="1" w:styleId="EndofScene">
    <w:name w:val="End of Scene"/>
    <w:basedOn w:val="CharacterName"/>
    <w:next w:val="Normal"/>
    <w:rPr>
      <w:rFonts w:ascii="Arial" w:hAnsi="Arial"/>
    </w:rPr>
  </w:style>
  <w:style w:type="character" w:customStyle="1" w:styleId="contd">
    <w:name w:val="(cont'd)"/>
    <w:basedOn w:val="DefaultParagraphFont"/>
    <w:rPr>
      <w:i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customStyle="1" w:styleId="LongStageDirection">
    <w:name w:val="Long Stage Direction"/>
    <w:basedOn w:val="StageDirection"/>
    <w:rsid w:val="00DF20C2"/>
    <w:pPr>
      <w:ind w:left="4680"/>
    </w:pPr>
  </w:style>
  <w:style w:type="paragraph" w:customStyle="1" w:styleId="Lyric2">
    <w:name w:val="Lyric 2"/>
    <w:basedOn w:val="Normal"/>
    <w:qFormat/>
    <w:rsid w:val="00707191"/>
    <w:pPr>
      <w:ind w:left="2160" w:firstLine="0"/>
    </w:pPr>
    <w:rPr>
      <w:rFonts w:cs="Baskerville"/>
    </w:rPr>
  </w:style>
  <w:style w:type="paragraph" w:customStyle="1" w:styleId="LyricStageDirection">
    <w:name w:val="Lyric Stage Direction"/>
    <w:basedOn w:val="Lyric2"/>
    <w:qFormat/>
    <w:rsid w:val="00707191"/>
    <w:pPr>
      <w:ind w:left="1800"/>
    </w:pPr>
    <w:rPr>
      <w:i/>
    </w:rPr>
  </w:style>
  <w:style w:type="paragraph" w:customStyle="1" w:styleId="SimulCharName">
    <w:name w:val="Simul. Char. Name"/>
    <w:basedOn w:val="CharacterName"/>
    <w:rsid w:val="000507EF"/>
    <w:pPr>
      <w:ind w:left="0" w:right="0" w:firstLine="0"/>
    </w:pPr>
    <w:rPr>
      <w:rFonts w:ascii="Times New Roman Bold" w:hAnsi="Times New Roman Bold"/>
    </w:rPr>
  </w:style>
  <w:style w:type="paragraph" w:customStyle="1" w:styleId="SimSD">
    <w:name w:val="Sim. S.D."/>
    <w:basedOn w:val="StageDirection"/>
    <w:rsid w:val="000507EF"/>
    <w:pPr>
      <w:ind w:left="1080" w:firstLine="0"/>
    </w:pPr>
  </w:style>
  <w:style w:type="paragraph" w:customStyle="1" w:styleId="SimLyric">
    <w:name w:val="Sim. Lyric"/>
    <w:basedOn w:val="Lyric"/>
    <w:rsid w:val="000507EF"/>
    <w:pPr>
      <w:ind w:left="1080" w:right="360"/>
    </w:pPr>
  </w:style>
  <w:style w:type="paragraph" w:styleId="ListBullet">
    <w:name w:val="List Bullet"/>
    <w:basedOn w:val="Normal"/>
    <w:uiPriority w:val="99"/>
    <w:unhideWhenUsed/>
    <w:rsid w:val="00B90D58"/>
    <w:pPr>
      <w:numPr>
        <w:numId w:val="1"/>
      </w:numPr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791154"/>
  </w:style>
  <w:style w:type="character" w:customStyle="1" w:styleId="FootnoteTextChar">
    <w:name w:val="Footnote Text Char"/>
    <w:basedOn w:val="DefaultParagraphFont"/>
    <w:link w:val="FootnoteText"/>
    <w:uiPriority w:val="99"/>
    <w:rsid w:val="00791154"/>
    <w:rPr>
      <w:rFonts w:ascii="Baskerville" w:hAnsi="Baskerville"/>
      <w:sz w:val="24"/>
      <w:szCs w:val="24"/>
    </w:rPr>
  </w:style>
  <w:style w:type="character" w:styleId="FootnoteReference">
    <w:name w:val="footnote reference"/>
    <w:basedOn w:val="DefaultParagraphFont"/>
    <w:uiPriority w:val="99"/>
    <w:unhideWhenUsed/>
    <w:rsid w:val="00791154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Dialogue"/>
    <w:qFormat/>
    <w:rsid w:val="000507EF"/>
    <w:pPr>
      <w:ind w:left="1440" w:hanging="360"/>
    </w:pPr>
    <w:rPr>
      <w:rFonts w:ascii="Baskerville" w:hAnsi="Baskerville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customStyle="1" w:styleId="Lyric">
    <w:name w:val="Lyric"/>
    <w:basedOn w:val="Lyric2"/>
    <w:rsid w:val="00695BF9"/>
  </w:style>
  <w:style w:type="paragraph" w:customStyle="1" w:styleId="StageDirection">
    <w:name w:val="Stage Direction"/>
    <w:basedOn w:val="Normal"/>
    <w:next w:val="Normal"/>
    <w:pPr>
      <w:ind w:left="2520"/>
    </w:pPr>
    <w:rPr>
      <w:i/>
    </w:rPr>
  </w:style>
  <w:style w:type="paragraph" w:customStyle="1" w:styleId="Setting">
    <w:name w:val="Setting"/>
    <w:basedOn w:val="StageDirection"/>
    <w:next w:val="Normal"/>
    <w:pPr>
      <w:spacing w:after="240"/>
      <w:ind w:left="4680"/>
    </w:pPr>
  </w:style>
  <w:style w:type="paragraph" w:customStyle="1" w:styleId="MusicalCue">
    <w:name w:val="Musical Cue"/>
    <w:basedOn w:val="Normal"/>
    <w:next w:val="Normal"/>
    <w:pPr>
      <w:shd w:val="clear" w:color="auto" w:fill="000000"/>
      <w:tabs>
        <w:tab w:val="left" w:pos="1080"/>
        <w:tab w:val="left" w:pos="1656"/>
        <w:tab w:val="right" w:pos="9360"/>
      </w:tabs>
      <w:ind w:left="-1440" w:right="-1440"/>
    </w:pPr>
    <w:rPr>
      <w:b/>
      <w:i/>
      <w:color w:val="FFFFFF"/>
    </w:rPr>
  </w:style>
  <w:style w:type="paragraph" w:customStyle="1" w:styleId="CharacterName">
    <w:name w:val="Character Name"/>
    <w:basedOn w:val="Normal"/>
    <w:next w:val="Normal"/>
    <w:rsid w:val="004E6BE1"/>
    <w:pPr>
      <w:ind w:right="1080"/>
    </w:pPr>
  </w:style>
  <w:style w:type="paragraph" w:customStyle="1" w:styleId="ActHeading">
    <w:name w:val="Act Heading"/>
    <w:basedOn w:val="Normal"/>
    <w:next w:val="SceneHeading"/>
    <w:pPr>
      <w:spacing w:after="240"/>
      <w:ind w:left="360"/>
    </w:pPr>
    <w:rPr>
      <w:rFonts w:ascii="Arial" w:hAnsi="Arial"/>
      <w:b/>
      <w:caps/>
      <w:sz w:val="52"/>
    </w:rPr>
  </w:style>
  <w:style w:type="paragraph" w:customStyle="1" w:styleId="SceneHeading">
    <w:name w:val="Scene Heading"/>
    <w:basedOn w:val="ActHeading"/>
    <w:next w:val="Setting"/>
    <w:pPr>
      <w:ind w:left="720"/>
    </w:pPr>
    <w:rPr>
      <w:caps w:val="0"/>
      <w:sz w:val="40"/>
    </w:rPr>
  </w:style>
  <w:style w:type="paragraph" w:customStyle="1" w:styleId="EndofScene">
    <w:name w:val="End of Scene"/>
    <w:basedOn w:val="CharacterName"/>
    <w:next w:val="Normal"/>
    <w:rPr>
      <w:rFonts w:ascii="Arial" w:hAnsi="Arial"/>
    </w:rPr>
  </w:style>
  <w:style w:type="character" w:customStyle="1" w:styleId="contd">
    <w:name w:val="(cont'd)"/>
    <w:basedOn w:val="DefaultParagraphFont"/>
    <w:rPr>
      <w:i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customStyle="1" w:styleId="LongStageDirection">
    <w:name w:val="Long Stage Direction"/>
    <w:basedOn w:val="StageDirection"/>
    <w:rsid w:val="00DF20C2"/>
    <w:pPr>
      <w:ind w:left="4680"/>
    </w:pPr>
  </w:style>
  <w:style w:type="paragraph" w:customStyle="1" w:styleId="Lyric2">
    <w:name w:val="Lyric 2"/>
    <w:basedOn w:val="Normal"/>
    <w:qFormat/>
    <w:rsid w:val="00707191"/>
    <w:pPr>
      <w:ind w:left="2160" w:firstLine="0"/>
    </w:pPr>
    <w:rPr>
      <w:rFonts w:cs="Baskerville"/>
    </w:rPr>
  </w:style>
  <w:style w:type="paragraph" w:customStyle="1" w:styleId="LyricStageDirection">
    <w:name w:val="Lyric Stage Direction"/>
    <w:basedOn w:val="Lyric2"/>
    <w:qFormat/>
    <w:rsid w:val="00707191"/>
    <w:pPr>
      <w:ind w:left="1800"/>
    </w:pPr>
    <w:rPr>
      <w:i/>
    </w:rPr>
  </w:style>
  <w:style w:type="paragraph" w:customStyle="1" w:styleId="SimulCharName">
    <w:name w:val="Simul. Char. Name"/>
    <w:basedOn w:val="CharacterName"/>
    <w:rsid w:val="000507EF"/>
    <w:pPr>
      <w:ind w:left="0" w:right="0" w:firstLine="0"/>
    </w:pPr>
    <w:rPr>
      <w:rFonts w:ascii="Times New Roman Bold" w:hAnsi="Times New Roman Bold"/>
    </w:rPr>
  </w:style>
  <w:style w:type="paragraph" w:customStyle="1" w:styleId="SimSD">
    <w:name w:val="Sim. S.D."/>
    <w:basedOn w:val="StageDirection"/>
    <w:rsid w:val="000507EF"/>
    <w:pPr>
      <w:ind w:left="1080" w:firstLine="0"/>
    </w:pPr>
  </w:style>
  <w:style w:type="paragraph" w:customStyle="1" w:styleId="SimLyric">
    <w:name w:val="Sim. Lyric"/>
    <w:basedOn w:val="Lyric"/>
    <w:rsid w:val="000507EF"/>
    <w:pPr>
      <w:ind w:left="1080" w:right="360"/>
    </w:pPr>
  </w:style>
  <w:style w:type="paragraph" w:styleId="ListBullet">
    <w:name w:val="List Bullet"/>
    <w:basedOn w:val="Normal"/>
    <w:uiPriority w:val="99"/>
    <w:unhideWhenUsed/>
    <w:rsid w:val="00B90D58"/>
    <w:pPr>
      <w:numPr>
        <w:numId w:val="1"/>
      </w:numPr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791154"/>
  </w:style>
  <w:style w:type="character" w:customStyle="1" w:styleId="FootnoteTextChar">
    <w:name w:val="Footnote Text Char"/>
    <w:basedOn w:val="DefaultParagraphFont"/>
    <w:link w:val="FootnoteText"/>
    <w:uiPriority w:val="99"/>
    <w:rsid w:val="00791154"/>
    <w:rPr>
      <w:rFonts w:ascii="Baskerville" w:hAnsi="Baskerville"/>
      <w:sz w:val="24"/>
      <w:szCs w:val="24"/>
    </w:rPr>
  </w:style>
  <w:style w:type="character" w:styleId="FootnoteReference">
    <w:name w:val="footnote reference"/>
    <w:basedOn w:val="DefaultParagraphFont"/>
    <w:uiPriority w:val="99"/>
    <w:unhideWhenUsed/>
    <w:rsid w:val="0079115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oter" Target="footer4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James-Kevin%20VI.2:Applications:Microsoft%20Office%202004:Templates:My%20Templates:Musical%20Libretto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D748F5A3-BF78-F649-B503-F8AA2AD0B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Musical Libretto.dot</Template>
  <TotalTime>1</TotalTime>
  <Pages>93</Pages>
  <Words>17138</Words>
  <Characters>97693</Characters>
  <Application>Microsoft Macintosh Word</Application>
  <DocSecurity>0</DocSecurity>
  <Lines>814</Lines>
  <Paragraphs>229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ACT ONE</vt:lpstr>
    </vt:vector>
  </TitlesOfParts>
  <Company>New York University, Graduate Musical Theater Writing</Company>
  <LinksUpToDate>false</LinksUpToDate>
  <CharactersWithSpaces>114602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 ONE</dc:title>
  <dc:subject/>
  <dc:creator>Brian Valencia</dc:creator>
  <cp:keywords/>
  <dc:description/>
  <cp:lastModifiedBy>Brian Valencia</cp:lastModifiedBy>
  <cp:revision>4</cp:revision>
  <cp:lastPrinted>2012-11-08T21:41:00Z</cp:lastPrinted>
  <dcterms:created xsi:type="dcterms:W3CDTF">2012-11-08T21:39:00Z</dcterms:created>
  <dcterms:modified xsi:type="dcterms:W3CDTF">2012-11-08T21:42:00Z</dcterms:modified>
</cp:coreProperties>
</file>