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48B" w:rsidRDefault="00F2780F">
      <w:r>
        <w:rPr>
          <w:noProof/>
          <w:lang w:eastAsia="es-ES"/>
        </w:rPr>
        <w:drawing>
          <wp:inline distT="0" distB="0" distL="0" distR="0">
            <wp:extent cx="6645910" cy="9147810"/>
            <wp:effectExtent l="19050" t="0" r="2540" b="0"/>
            <wp:docPr id="1" name="0 Imagen" descr="4477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779 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548B" w:rsidSect="002D21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compat/>
  <w:rsids>
    <w:rsidRoot w:val="001F7C07"/>
    <w:rsid w:val="001E4C4F"/>
    <w:rsid w:val="001F7C07"/>
    <w:rsid w:val="002D212C"/>
    <w:rsid w:val="003601B2"/>
    <w:rsid w:val="00392791"/>
    <w:rsid w:val="00484FCF"/>
    <w:rsid w:val="00531B88"/>
    <w:rsid w:val="007F2274"/>
    <w:rsid w:val="0081548B"/>
    <w:rsid w:val="00857029"/>
    <w:rsid w:val="008D617D"/>
    <w:rsid w:val="00903F0A"/>
    <w:rsid w:val="009A3515"/>
    <w:rsid w:val="00B16176"/>
    <w:rsid w:val="00B448FC"/>
    <w:rsid w:val="00CF1A19"/>
    <w:rsid w:val="00D062AF"/>
    <w:rsid w:val="00E30258"/>
    <w:rsid w:val="00F2780F"/>
    <w:rsid w:val="00F35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48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35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5C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ora\Documents\Desici&#243;n%20de%20pa&#237;s\Escaneadas\Desici&#243;n%20de%20pa&#237;s%2044768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Desición de país 44768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nmora</dc:creator>
  <cp:lastModifiedBy>nmora</cp:lastModifiedBy>
  <cp:revision>3</cp:revision>
  <dcterms:created xsi:type="dcterms:W3CDTF">2012-08-10T20:24:00Z</dcterms:created>
  <dcterms:modified xsi:type="dcterms:W3CDTF">2012-08-10T20:24:00Z</dcterms:modified>
</cp:coreProperties>
</file>