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D0" w:rsidRDefault="00AC65D0">
      <w:pPr>
        <w:pStyle w:val="Title-Professional"/>
      </w:pPr>
      <w:proofErr w:type="spellStart"/>
      <w:r>
        <w:t>Kinder</w:t>
      </w:r>
      <w:r w:rsidR="006937B6">
        <w:t>korner</w:t>
      </w:r>
      <w:proofErr w:type="spellEnd"/>
      <w:r w:rsidR="006937B6">
        <w:t xml:space="preserve"> News </w:t>
      </w:r>
    </w:p>
    <w:p w:rsidR="00AC65D0" w:rsidRDefault="006937B6">
      <w:pPr>
        <w:pStyle w:val="IssueVolumeDate-Professional"/>
      </w:pPr>
      <w:r>
        <w:t>Volume 1, Issue 4</w:t>
      </w:r>
      <w:r w:rsidR="00AC65D0">
        <w:tab/>
      </w:r>
      <w:r w:rsidR="00CC0D3D">
        <w:t>Decem</w:t>
      </w:r>
      <w:r w:rsidR="00707038">
        <w:t>ber 2014</w:t>
      </w:r>
    </w:p>
    <w:p w:rsidR="00AC65D0" w:rsidRDefault="003F23D7"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B401484" wp14:editId="345FC367">
                <wp:simplePos x="0" y="0"/>
                <wp:positionH relativeFrom="column">
                  <wp:posOffset>-71755</wp:posOffset>
                </wp:positionH>
                <wp:positionV relativeFrom="paragraph">
                  <wp:posOffset>69215</wp:posOffset>
                </wp:positionV>
                <wp:extent cx="3314700" cy="45339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53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1">
                        <w:txbxContent>
                          <w:p w:rsidR="008D225C" w:rsidRDefault="00271B1B">
                            <w:pPr>
                              <w:pStyle w:val="BodyText-Professiona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F23D7">
                              <w:rPr>
                                <w:b/>
                                <w:sz w:val="22"/>
                                <w:szCs w:val="22"/>
                              </w:rPr>
                              <w:t>A big t</w:t>
                            </w:r>
                            <w:r w:rsidR="005F2CC4" w:rsidRPr="003F23D7">
                              <w:rPr>
                                <w:b/>
                                <w:sz w:val="22"/>
                                <w:szCs w:val="22"/>
                              </w:rPr>
                              <w:t>hank you to our parents for coming into the classroom for parent observations.</w:t>
                            </w:r>
                            <w:proofErr w:type="gramEnd"/>
                            <w:r w:rsidR="005F2CC4" w:rsidRPr="003F23D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The children really enjoyed having you in and showing off the different things they do at school.</w:t>
                            </w:r>
                          </w:p>
                          <w:p w:rsidR="003F23D7" w:rsidRPr="003F23D7" w:rsidRDefault="003F23D7">
                            <w:pPr>
                              <w:pStyle w:val="BodyText-Professiona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271B1B" w:rsidRPr="003F23D7" w:rsidRDefault="00271B1B">
                            <w:pPr>
                              <w:pStyle w:val="BodyText-Professiona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F23D7">
                              <w:rPr>
                                <w:b/>
                                <w:sz w:val="22"/>
                                <w:szCs w:val="22"/>
                              </w:rPr>
                              <w:t>The cold weather has arrived!!  Don’t forget to dress appropriately for the weather (</w:t>
                            </w:r>
                            <w:proofErr w:type="spellStart"/>
                            <w:r w:rsidRPr="003F23D7">
                              <w:rPr>
                                <w:b/>
                                <w:sz w:val="22"/>
                                <w:szCs w:val="22"/>
                              </w:rPr>
                              <w:t>snowpants</w:t>
                            </w:r>
                            <w:proofErr w:type="spellEnd"/>
                            <w:r w:rsidRPr="003F23D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3F23D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sweaters, </w:t>
                            </w:r>
                            <w:r w:rsidRPr="003F23D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hats, scarves, mittens, </w:t>
                            </w:r>
                            <w:proofErr w:type="gramStart"/>
                            <w:r w:rsidRPr="003F23D7">
                              <w:rPr>
                                <w:b/>
                                <w:sz w:val="22"/>
                                <w:szCs w:val="22"/>
                              </w:rPr>
                              <w:t>boots</w:t>
                            </w:r>
                            <w:proofErr w:type="gramEnd"/>
                            <w:r w:rsidRPr="003F23D7">
                              <w:rPr>
                                <w:b/>
                                <w:sz w:val="22"/>
                                <w:szCs w:val="22"/>
                              </w:rPr>
                              <w:t>).</w:t>
                            </w:r>
                            <w:r w:rsidR="00D3646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Continue to have your child practice putting on the clothing themselves as well as doing up zippers.  </w:t>
                            </w:r>
                            <w:r w:rsidR="005261FF">
                              <w:rPr>
                                <w:b/>
                                <w:sz w:val="22"/>
                                <w:szCs w:val="22"/>
                              </w:rPr>
                              <w:t>Don’t forget to pack running shoes if your child wears boots to school.</w:t>
                            </w:r>
                          </w:p>
                          <w:p w:rsidR="00271B1B" w:rsidRPr="003F23D7" w:rsidRDefault="00271B1B">
                            <w:pPr>
                              <w:pStyle w:val="BodyText-Professiona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F2CC4" w:rsidRDefault="005261FF">
                            <w:pPr>
                              <w:pStyle w:val="BodyText-Professiona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Don’t forget that every Wednesday is pizza day.  Each slice is $1 and milk is .75 cents.  Please send the money in a plastic bag labelled with your child’s name.</w:t>
                            </w:r>
                          </w:p>
                          <w:p w:rsidR="005261FF" w:rsidRDefault="005261FF">
                            <w:pPr>
                              <w:pStyle w:val="BodyText-Professiona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261FF" w:rsidRPr="003F23D7" w:rsidRDefault="00086957">
                            <w:pPr>
                              <w:pStyle w:val="BodyText-Professiona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Thanks for a great start to our homework program!!  The children have been doing a great job each week.  Way to go!!</w:t>
                            </w:r>
                          </w:p>
                          <w:p w:rsidR="00271B1B" w:rsidRPr="00D72B46" w:rsidRDefault="00271B1B">
                            <w:pPr>
                              <w:pStyle w:val="BodyText-Professional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65pt;margin-top:5.45pt;width:261pt;height:3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" o:allowincell="f" filled="f">
                <v:textbox style="mso-next-textbox:#Text Box 5">
                  <w:txbxContent>
                    <w:p w:rsidR="008D225C" w:rsidRDefault="00271B1B">
                      <w:pPr>
                        <w:pStyle w:val="BodyText-Professional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3F23D7">
                        <w:rPr>
                          <w:b/>
                          <w:sz w:val="22"/>
                          <w:szCs w:val="22"/>
                        </w:rPr>
                        <w:t>A big t</w:t>
                      </w:r>
                      <w:r w:rsidR="005F2CC4" w:rsidRPr="003F23D7">
                        <w:rPr>
                          <w:b/>
                          <w:sz w:val="22"/>
                          <w:szCs w:val="22"/>
                        </w:rPr>
                        <w:t>hank you to our parents for coming into the classroom for parent observations.</w:t>
                      </w:r>
                      <w:proofErr w:type="gramEnd"/>
                      <w:r w:rsidR="005F2CC4" w:rsidRPr="003F23D7">
                        <w:rPr>
                          <w:b/>
                          <w:sz w:val="22"/>
                          <w:szCs w:val="22"/>
                        </w:rPr>
                        <w:t xml:space="preserve">  The children really enjoyed having you in and showing off the different things they do at school.</w:t>
                      </w:r>
                    </w:p>
                    <w:p w:rsidR="003F23D7" w:rsidRPr="003F23D7" w:rsidRDefault="003F23D7">
                      <w:pPr>
                        <w:pStyle w:val="BodyText-Professional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271B1B" w:rsidRPr="003F23D7" w:rsidRDefault="00271B1B">
                      <w:pPr>
                        <w:pStyle w:val="BodyText-Professional"/>
                        <w:rPr>
                          <w:b/>
                          <w:sz w:val="22"/>
                          <w:szCs w:val="22"/>
                        </w:rPr>
                      </w:pPr>
                      <w:r w:rsidRPr="003F23D7">
                        <w:rPr>
                          <w:b/>
                          <w:sz w:val="22"/>
                          <w:szCs w:val="22"/>
                        </w:rPr>
                        <w:t>The cold weather has arrived!!  Don’t forget to dress appropriately for the weather (</w:t>
                      </w:r>
                      <w:proofErr w:type="spellStart"/>
                      <w:r w:rsidRPr="003F23D7">
                        <w:rPr>
                          <w:b/>
                          <w:sz w:val="22"/>
                          <w:szCs w:val="22"/>
                        </w:rPr>
                        <w:t>snowpants</w:t>
                      </w:r>
                      <w:proofErr w:type="spellEnd"/>
                      <w:r w:rsidRPr="003F23D7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="003F23D7">
                        <w:rPr>
                          <w:b/>
                          <w:sz w:val="22"/>
                          <w:szCs w:val="22"/>
                        </w:rPr>
                        <w:t xml:space="preserve">sweaters, </w:t>
                      </w:r>
                      <w:r w:rsidRPr="003F23D7">
                        <w:rPr>
                          <w:b/>
                          <w:sz w:val="22"/>
                          <w:szCs w:val="22"/>
                        </w:rPr>
                        <w:t xml:space="preserve">hats, scarves, mittens, </w:t>
                      </w:r>
                      <w:proofErr w:type="gramStart"/>
                      <w:r w:rsidRPr="003F23D7">
                        <w:rPr>
                          <w:b/>
                          <w:sz w:val="22"/>
                          <w:szCs w:val="22"/>
                        </w:rPr>
                        <w:t>boots</w:t>
                      </w:r>
                      <w:proofErr w:type="gramEnd"/>
                      <w:r w:rsidRPr="003F23D7">
                        <w:rPr>
                          <w:b/>
                          <w:sz w:val="22"/>
                          <w:szCs w:val="22"/>
                        </w:rPr>
                        <w:t>).</w:t>
                      </w:r>
                      <w:r w:rsidR="00D36461">
                        <w:rPr>
                          <w:b/>
                          <w:sz w:val="22"/>
                          <w:szCs w:val="22"/>
                        </w:rPr>
                        <w:t xml:space="preserve">  Continue to have your child practice putting on the clothing themselves as well as doing up zippers.  </w:t>
                      </w:r>
                      <w:r w:rsidR="005261FF">
                        <w:rPr>
                          <w:b/>
                          <w:sz w:val="22"/>
                          <w:szCs w:val="22"/>
                        </w:rPr>
                        <w:t>Don’t forget to pack running shoes if your child wears boots to school.</w:t>
                      </w:r>
                    </w:p>
                    <w:p w:rsidR="00271B1B" w:rsidRPr="003F23D7" w:rsidRDefault="00271B1B">
                      <w:pPr>
                        <w:pStyle w:val="BodyText-Professional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F2CC4" w:rsidRDefault="005261FF">
                      <w:pPr>
                        <w:pStyle w:val="BodyText-Professiona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Don’t forget that every Wednesday is pizza day.  Each slice is $1 and milk is .75 cents.  Please send the money in a plastic bag labelled with your child’s name.</w:t>
                      </w:r>
                    </w:p>
                    <w:p w:rsidR="005261FF" w:rsidRDefault="005261FF">
                      <w:pPr>
                        <w:pStyle w:val="BodyText-Professional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261FF" w:rsidRPr="003F23D7" w:rsidRDefault="00086957">
                      <w:pPr>
                        <w:pStyle w:val="BodyText-Professiona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Thanks for a great start to our homework program!!  The children have been doing a great job each week.  Way to go!!</w:t>
                      </w:r>
                    </w:p>
                    <w:p w:rsidR="00271B1B" w:rsidRPr="00D72B46" w:rsidRDefault="00271B1B">
                      <w:pPr>
                        <w:pStyle w:val="BodyText-Professional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516D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D4E501C" wp14:editId="306419D7">
                <wp:simplePos x="0" y="0"/>
                <wp:positionH relativeFrom="column">
                  <wp:posOffset>3395345</wp:posOffset>
                </wp:positionH>
                <wp:positionV relativeFrom="paragraph">
                  <wp:posOffset>69215</wp:posOffset>
                </wp:positionV>
                <wp:extent cx="3314700" cy="7610475"/>
                <wp:effectExtent l="0" t="0" r="19050" b="2857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610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5F3E" w:rsidRDefault="002051EB">
                            <w:pPr>
                              <w:pStyle w:val="Picture-Professional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2051EB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A look back at </w:t>
                            </w:r>
                            <w:r w:rsidR="00545F3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November</w:t>
                            </w:r>
                          </w:p>
                          <w:p w:rsidR="0013337D" w:rsidRDefault="0013337D">
                            <w:pPr>
                              <w:pStyle w:val="Picture-Professional"/>
                            </w:pPr>
                            <w:r>
                              <w:t xml:space="preserve">As much as our little friends have enjoyed their Halloween candy, they have also had a lot of fun learning about healthy foods and habits in November.  We have found </w:t>
                            </w:r>
                            <w:r w:rsidR="005261FF">
                              <w:t>healthy</w:t>
                            </w:r>
                            <w:r>
                              <w:t xml:space="preserve"> foods in flyers, sorted </w:t>
                            </w:r>
                            <w:r w:rsidR="005261FF">
                              <w:t>food pictures into “sometimes” and “always” groups</w:t>
                            </w:r>
                            <w:r>
                              <w:t>, learned about germs and how to minimize the spread of them; but I think the best was when we made our friendship fruit salad.  It was delicious and they ate it all up!!</w:t>
                            </w:r>
                          </w:p>
                          <w:p w:rsidR="005406E3" w:rsidRDefault="005406E3" w:rsidP="005406E3">
                            <w:pPr>
                              <w:pStyle w:val="Picture-Professional"/>
                              <w:jc w:val="center"/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>
                                  <wp:extent cx="1695450" cy="989614"/>
                                  <wp:effectExtent l="0" t="0" r="0" b="127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news%20004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154" cy="993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376C" w:rsidRDefault="00C86236">
                            <w:pPr>
                              <w:pStyle w:val="Picture-Professional"/>
                            </w:pPr>
                            <w:r>
                              <w:t xml:space="preserve">In Language we </w:t>
                            </w:r>
                            <w:r w:rsidR="00B963E0">
                              <w:t>reviewed the letters</w:t>
                            </w:r>
                            <w:r w:rsidR="0013337D">
                              <w:t xml:space="preserve"> A, B</w:t>
                            </w:r>
                            <w:r w:rsidR="005261FF">
                              <w:t>,</w:t>
                            </w:r>
                            <w:r w:rsidR="00271B1B">
                              <w:t xml:space="preserve"> </w:t>
                            </w:r>
                            <w:r w:rsidR="0013337D">
                              <w:t>C</w:t>
                            </w:r>
                            <w:r w:rsidR="005261FF">
                              <w:t xml:space="preserve"> and D</w:t>
                            </w:r>
                            <w:r w:rsidR="0013337D">
                              <w:t xml:space="preserve">.  The children </w:t>
                            </w:r>
                            <w:r w:rsidR="00126CEF">
                              <w:t xml:space="preserve">enjoyed </w:t>
                            </w:r>
                            <w:r w:rsidR="0013337D">
                              <w:t>creat</w:t>
                            </w:r>
                            <w:r w:rsidR="00126CEF">
                              <w:t>ing</w:t>
                            </w:r>
                            <w:r w:rsidR="0013337D">
                              <w:t xml:space="preserve"> some awesome thi</w:t>
                            </w:r>
                            <w:r w:rsidR="00126CEF">
                              <w:t>ngs that begin with each letter</w:t>
                            </w:r>
                            <w:r w:rsidR="005261FF">
                              <w:t xml:space="preserve"> and did a super job bringing in items from home for show and tell</w:t>
                            </w:r>
                            <w:r w:rsidR="00126CEF">
                              <w:t>!</w:t>
                            </w:r>
                            <w:r w:rsidR="0013337D">
                              <w:t xml:space="preserve">  </w:t>
                            </w:r>
                            <w:r w:rsidR="00126CEF">
                              <w:t xml:space="preserve">The class enjoyed retelling the story “The </w:t>
                            </w:r>
                            <w:r w:rsidR="005261FF">
                              <w:t>Three Billy Goats Gruff</w:t>
                            </w:r>
                            <w:r w:rsidR="00126CEF">
                              <w:t xml:space="preserve">” through dramatic play, </w:t>
                            </w:r>
                            <w:r w:rsidR="000F2537">
                              <w:t>drew th</w:t>
                            </w:r>
                            <w:r w:rsidR="00126CEF">
                              <w:t xml:space="preserve">eir favourite </w:t>
                            </w:r>
                            <w:r w:rsidR="000F2537">
                              <w:t>part of the story in their journal</w:t>
                            </w:r>
                            <w:r w:rsidR="005261FF">
                              <w:t>, as well as building bridges with blocks</w:t>
                            </w:r>
                            <w:r w:rsidR="000F2537">
                              <w:t xml:space="preserve">. </w:t>
                            </w:r>
                            <w:r w:rsidR="00126CEF">
                              <w:t xml:space="preserve">  </w:t>
                            </w:r>
                          </w:p>
                          <w:p w:rsidR="005406E3" w:rsidRDefault="005406E3" w:rsidP="005406E3">
                            <w:pPr>
                              <w:pStyle w:val="Picture-Professional"/>
                              <w:jc w:val="center"/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>
                                  <wp:extent cx="1619250" cy="1200089"/>
                                  <wp:effectExtent l="0" t="0" r="0" b="63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news%20005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384" cy="1200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6236" w:rsidRDefault="00C86236">
                            <w:pPr>
                              <w:pStyle w:val="Picture-Professional"/>
                            </w:pPr>
                            <w:r>
                              <w:t xml:space="preserve">In Math we </w:t>
                            </w:r>
                            <w:r w:rsidR="00A91F63">
                              <w:t>measured</w:t>
                            </w:r>
                            <w:r w:rsidR="00B240E8">
                              <w:t xml:space="preserve"> things aro</w:t>
                            </w:r>
                            <w:r w:rsidR="00A91F63">
                              <w:t>und the classroom and practised</w:t>
                            </w:r>
                            <w:r w:rsidR="00B240E8">
                              <w:t xml:space="preserve"> our measurement terms.</w:t>
                            </w:r>
                            <w:r w:rsidR="00A91F63">
                              <w:t xml:space="preserve">  The children really enjoyed measuring their height with </w:t>
                            </w:r>
                            <w:r w:rsidR="000C5533">
                              <w:t>snowflakes</w:t>
                            </w:r>
                            <w:r w:rsidR="00126CEF">
                              <w:t xml:space="preserve"> and</w:t>
                            </w:r>
                            <w:r w:rsidR="00A91F63">
                              <w:t xml:space="preserve"> </w:t>
                            </w:r>
                            <w:r w:rsidR="000C5533">
                              <w:t>blocks</w:t>
                            </w:r>
                            <w:r w:rsidR="00126CEF">
                              <w:t>,</w:t>
                            </w:r>
                            <w:r w:rsidR="000C5533">
                              <w:t xml:space="preserve"> </w:t>
                            </w:r>
                            <w:r w:rsidR="00A91F63">
                              <w:t>a</w:t>
                            </w:r>
                            <w:r w:rsidR="00126CEF">
                              <w:t>s well as</w:t>
                            </w:r>
                            <w:r w:rsidR="00A91F63">
                              <w:t xml:space="preserve"> exploring different measuring cups</w:t>
                            </w:r>
                            <w:r w:rsidR="005261FF">
                              <w:t>, spoons and beakers</w:t>
                            </w:r>
                            <w:r w:rsidR="00A91F63">
                              <w:t xml:space="preserve"> in the</w:t>
                            </w:r>
                            <w:r w:rsidR="000C5533">
                              <w:t xml:space="preserve"> sensory bins</w:t>
                            </w:r>
                            <w:r w:rsidR="005261FF">
                              <w:t xml:space="preserve"> with water and rice</w:t>
                            </w:r>
                            <w:r w:rsidR="00A91F63">
                              <w:t>!!</w:t>
                            </w:r>
                          </w:p>
                          <w:p w:rsidR="005406E3" w:rsidRDefault="005406E3" w:rsidP="005406E3">
                            <w:pPr>
                              <w:pStyle w:val="Picture-Professional"/>
                              <w:jc w:val="center"/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691AA045" wp14:editId="3D835DB8">
                                  <wp:extent cx="1638300" cy="1092711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news%20003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809" cy="10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1B3" w:rsidRDefault="00C051B3" w:rsidP="00C051B3">
                            <w:pPr>
                              <w:pStyle w:val="Picture-Professional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67.35pt;margin-top:5.45pt;width:261pt;height:59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" o:allowincell="f" filled="f">
                <v:textbox>
                  <w:txbxContent>
                    <w:p w:rsidR="00545F3E" w:rsidRDefault="002051EB">
                      <w:pPr>
                        <w:pStyle w:val="Picture-Professional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2051EB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A look back at </w:t>
                      </w:r>
                      <w:r w:rsidR="00545F3E">
                        <w:rPr>
                          <w:rFonts w:ascii="Arial Black" w:hAnsi="Arial Black"/>
                          <w:sz w:val="32"/>
                          <w:szCs w:val="32"/>
                        </w:rPr>
                        <w:t>November</w:t>
                      </w:r>
                    </w:p>
                    <w:p w:rsidR="0013337D" w:rsidRDefault="0013337D">
                      <w:pPr>
                        <w:pStyle w:val="Picture-Professional"/>
                      </w:pPr>
                      <w:r>
                        <w:t xml:space="preserve">As much as our little friends have enjoyed their Halloween candy, they have also had a lot of fun learning about healthy foods and habits in November.  We have found </w:t>
                      </w:r>
                      <w:r w:rsidR="005261FF">
                        <w:t>healthy</w:t>
                      </w:r>
                      <w:r>
                        <w:t xml:space="preserve"> foods in flyers, sorted </w:t>
                      </w:r>
                      <w:r w:rsidR="005261FF">
                        <w:t>food pictures into “sometimes” and “always” groups</w:t>
                      </w:r>
                      <w:r>
                        <w:t>, learned about germs and how to minimize the spread of them; but I think the best was when we made our friendship fruit salad.  It was delicious and they ate it all up!!</w:t>
                      </w:r>
                    </w:p>
                    <w:p w:rsidR="005406E3" w:rsidRDefault="005406E3" w:rsidP="005406E3">
                      <w:pPr>
                        <w:pStyle w:val="Picture-Professional"/>
                        <w:jc w:val="center"/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>
                            <wp:extent cx="1695450" cy="989614"/>
                            <wp:effectExtent l="0" t="0" r="0" b="127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news%20004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154" cy="993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376C" w:rsidRDefault="00C86236">
                      <w:pPr>
                        <w:pStyle w:val="Picture-Professional"/>
                      </w:pPr>
                      <w:r>
                        <w:t xml:space="preserve">In Language we </w:t>
                      </w:r>
                      <w:r w:rsidR="00B963E0">
                        <w:t>reviewed the letters</w:t>
                      </w:r>
                      <w:r w:rsidR="0013337D">
                        <w:t xml:space="preserve"> A, B</w:t>
                      </w:r>
                      <w:r w:rsidR="005261FF">
                        <w:t>,</w:t>
                      </w:r>
                      <w:r w:rsidR="00271B1B">
                        <w:t xml:space="preserve"> </w:t>
                      </w:r>
                      <w:r w:rsidR="0013337D">
                        <w:t>C</w:t>
                      </w:r>
                      <w:r w:rsidR="005261FF">
                        <w:t xml:space="preserve"> and D</w:t>
                      </w:r>
                      <w:r w:rsidR="0013337D">
                        <w:t xml:space="preserve">.  The children </w:t>
                      </w:r>
                      <w:r w:rsidR="00126CEF">
                        <w:t xml:space="preserve">enjoyed </w:t>
                      </w:r>
                      <w:r w:rsidR="0013337D">
                        <w:t>creat</w:t>
                      </w:r>
                      <w:r w:rsidR="00126CEF">
                        <w:t>ing</w:t>
                      </w:r>
                      <w:r w:rsidR="0013337D">
                        <w:t xml:space="preserve"> some awesome thi</w:t>
                      </w:r>
                      <w:r w:rsidR="00126CEF">
                        <w:t>ngs that begin with each letter</w:t>
                      </w:r>
                      <w:r w:rsidR="005261FF">
                        <w:t xml:space="preserve"> and did a super job bringing in items from home for show and tell</w:t>
                      </w:r>
                      <w:r w:rsidR="00126CEF">
                        <w:t>!</w:t>
                      </w:r>
                      <w:r w:rsidR="0013337D">
                        <w:t xml:space="preserve">  </w:t>
                      </w:r>
                      <w:r w:rsidR="00126CEF">
                        <w:t xml:space="preserve">The class enjoyed retelling the story “The </w:t>
                      </w:r>
                      <w:r w:rsidR="005261FF">
                        <w:t>Three Billy Goats Gruff</w:t>
                      </w:r>
                      <w:r w:rsidR="00126CEF">
                        <w:t xml:space="preserve">” through dramatic play, </w:t>
                      </w:r>
                      <w:r w:rsidR="000F2537">
                        <w:t>drew th</w:t>
                      </w:r>
                      <w:r w:rsidR="00126CEF">
                        <w:t xml:space="preserve">eir favourite </w:t>
                      </w:r>
                      <w:r w:rsidR="000F2537">
                        <w:t>part of the story in their journal</w:t>
                      </w:r>
                      <w:r w:rsidR="005261FF">
                        <w:t>, as well as building bridges with blocks</w:t>
                      </w:r>
                      <w:r w:rsidR="000F2537">
                        <w:t xml:space="preserve">. </w:t>
                      </w:r>
                      <w:r w:rsidR="00126CEF">
                        <w:t xml:space="preserve">  </w:t>
                      </w:r>
                    </w:p>
                    <w:p w:rsidR="005406E3" w:rsidRDefault="005406E3" w:rsidP="005406E3">
                      <w:pPr>
                        <w:pStyle w:val="Picture-Professional"/>
                        <w:jc w:val="center"/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>
                            <wp:extent cx="1619250" cy="1200089"/>
                            <wp:effectExtent l="0" t="0" r="0" b="63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news%20005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384" cy="1200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6236" w:rsidRDefault="00C86236">
                      <w:pPr>
                        <w:pStyle w:val="Picture-Professional"/>
                      </w:pPr>
                      <w:r>
                        <w:t xml:space="preserve">In Math we </w:t>
                      </w:r>
                      <w:r w:rsidR="00A91F63">
                        <w:t>measured</w:t>
                      </w:r>
                      <w:r w:rsidR="00B240E8">
                        <w:t xml:space="preserve"> things aro</w:t>
                      </w:r>
                      <w:r w:rsidR="00A91F63">
                        <w:t>und the classroom and practised</w:t>
                      </w:r>
                      <w:r w:rsidR="00B240E8">
                        <w:t xml:space="preserve"> our measurement terms.</w:t>
                      </w:r>
                      <w:r w:rsidR="00A91F63">
                        <w:t xml:space="preserve">  The children really enjoyed measuring their height with </w:t>
                      </w:r>
                      <w:r w:rsidR="000C5533">
                        <w:t>snowflakes</w:t>
                      </w:r>
                      <w:r w:rsidR="00126CEF">
                        <w:t xml:space="preserve"> and</w:t>
                      </w:r>
                      <w:r w:rsidR="00A91F63">
                        <w:t xml:space="preserve"> </w:t>
                      </w:r>
                      <w:r w:rsidR="000C5533">
                        <w:t>blocks</w:t>
                      </w:r>
                      <w:r w:rsidR="00126CEF">
                        <w:t>,</w:t>
                      </w:r>
                      <w:r w:rsidR="000C5533">
                        <w:t xml:space="preserve"> </w:t>
                      </w:r>
                      <w:r w:rsidR="00A91F63">
                        <w:t>a</w:t>
                      </w:r>
                      <w:r w:rsidR="00126CEF">
                        <w:t>s well as</w:t>
                      </w:r>
                      <w:r w:rsidR="00A91F63">
                        <w:t xml:space="preserve"> exploring different measuring cups</w:t>
                      </w:r>
                      <w:r w:rsidR="005261FF">
                        <w:t>, spoons and beakers</w:t>
                      </w:r>
                      <w:r w:rsidR="00A91F63">
                        <w:t xml:space="preserve"> in the</w:t>
                      </w:r>
                      <w:r w:rsidR="000C5533">
                        <w:t xml:space="preserve"> sensory bins</w:t>
                      </w:r>
                      <w:r w:rsidR="005261FF">
                        <w:t xml:space="preserve"> with water and rice</w:t>
                      </w:r>
                      <w:r w:rsidR="00A91F63">
                        <w:t>!!</w:t>
                      </w:r>
                    </w:p>
                    <w:p w:rsidR="005406E3" w:rsidRDefault="005406E3" w:rsidP="005406E3">
                      <w:pPr>
                        <w:pStyle w:val="Picture-Professional"/>
                        <w:jc w:val="center"/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 wp14:anchorId="691AA045" wp14:editId="3D835DB8">
                            <wp:extent cx="1638300" cy="1092711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news%20003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809" cy="10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1B3" w:rsidRDefault="00C051B3" w:rsidP="00C051B3">
                      <w:pPr>
                        <w:pStyle w:val="Picture-Professional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AC65D0" w:rsidRDefault="00AC65D0"/>
    <w:p w:rsidR="003F23D7" w:rsidRDefault="003F23D7"/>
    <w:p w:rsidR="003F23D7" w:rsidRDefault="003F23D7"/>
    <w:p w:rsidR="0092369C" w:rsidRDefault="0092369C"/>
    <w:p w:rsidR="0092369C" w:rsidRDefault="0092369C"/>
    <w:p w:rsidR="00D36461" w:rsidRDefault="00D36461"/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"/>
        <w:gridCol w:w="600"/>
        <w:gridCol w:w="4668"/>
        <w:gridCol w:w="12"/>
        <w:gridCol w:w="5370"/>
      </w:tblGrid>
      <w:tr w:rsidR="00AC65D0" w:rsidTr="00EB7A93">
        <w:trPr>
          <w:gridAfter w:val="2"/>
          <w:wAfter w:w="5382" w:type="dxa"/>
        </w:trPr>
        <w:tc>
          <w:tcPr>
            <w:tcW w:w="52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65D0" w:rsidRDefault="00B43BE5" w:rsidP="0063603F">
            <w:pPr>
              <w:pStyle w:val="TOCHeading-Professional"/>
            </w:pPr>
            <w:r>
              <w:rPr>
                <w:noProof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2C40CDC7" wp14:editId="4D230A7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125095</wp:posOffset>
                      </wp:positionV>
                      <wp:extent cx="3314700" cy="45085"/>
                      <wp:effectExtent l="0" t="19050" r="0" b="12065"/>
                      <wp:wrapNone/>
                      <wp:docPr id="1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31470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5D0" w:rsidRDefault="00AC65D0">
                                  <w:pPr>
                                    <w:pStyle w:val="JumpTo-Professional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left:0;text-align:left;margin-left:-4.9pt;margin-top:9.85pt;width:261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" o:allowincell="f" filled="f" stroked="f">
                      <v:textbox>
                        <w:txbxContent>
                          <w:p w:rsidR="00AC65D0" w:rsidRDefault="00AC65D0">
                            <w:pPr>
                              <w:pStyle w:val="JumpTo-Professional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0D3D">
              <w:t xml:space="preserve">Dates to remember in </w:t>
            </w:r>
            <w:proofErr w:type="spellStart"/>
            <w:r w:rsidR="00CC0D3D">
              <w:t>december</w:t>
            </w:r>
            <w:proofErr w:type="spellEnd"/>
          </w:p>
        </w:tc>
      </w:tr>
      <w:tr w:rsidR="00AC65D0" w:rsidTr="00EB7A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2" w:type="dxa"/>
          <w:wAfter w:w="5370" w:type="dxa"/>
        </w:trPr>
        <w:tc>
          <w:tcPr>
            <w:tcW w:w="600" w:type="dxa"/>
          </w:tcPr>
          <w:p w:rsidR="00AC65D0" w:rsidRPr="002051EB" w:rsidRDefault="00AC65D0">
            <w:pPr>
              <w:pStyle w:val="TOCNumber-Professional"/>
              <w:rPr>
                <w:rFonts w:cs="Arial"/>
                <w:sz w:val="22"/>
                <w:szCs w:val="22"/>
              </w:rPr>
            </w:pPr>
          </w:p>
        </w:tc>
        <w:tc>
          <w:tcPr>
            <w:tcW w:w="4680" w:type="dxa"/>
            <w:gridSpan w:val="2"/>
          </w:tcPr>
          <w:p w:rsidR="00AC65D0" w:rsidRPr="00513BA0" w:rsidRDefault="00C93E3E" w:rsidP="00C93E3E">
            <w:pPr>
              <w:pStyle w:val="TOCText-Professional"/>
              <w:rPr>
                <w:sz w:val="20"/>
              </w:rPr>
            </w:pPr>
            <w:r>
              <w:rPr>
                <w:b/>
                <w:sz w:val="20"/>
              </w:rPr>
              <w:t>Tues</w:t>
            </w:r>
            <w:r w:rsidR="00527678">
              <w:rPr>
                <w:b/>
                <w:sz w:val="20"/>
              </w:rPr>
              <w:t>da</w:t>
            </w:r>
            <w:r w:rsidR="00513BA0">
              <w:rPr>
                <w:b/>
                <w:sz w:val="20"/>
              </w:rPr>
              <w:t>y</w:t>
            </w:r>
            <w:r w:rsidR="0063603F" w:rsidRPr="002051EB">
              <w:rPr>
                <w:b/>
                <w:sz w:val="20"/>
              </w:rPr>
              <w:t xml:space="preserve">, </w:t>
            </w:r>
            <w:r w:rsidR="00CC0D3D">
              <w:rPr>
                <w:b/>
                <w:sz w:val="20"/>
              </w:rPr>
              <w:t>December</w:t>
            </w:r>
            <w:r w:rsidR="00513BA0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 w:rsidR="00513BA0" w:rsidRPr="00513BA0">
              <w:rPr>
                <w:b/>
                <w:sz w:val="20"/>
                <w:vertAlign w:val="superscript"/>
              </w:rPr>
              <w:t>th</w:t>
            </w:r>
            <w:r w:rsidR="00513BA0">
              <w:rPr>
                <w:b/>
                <w:sz w:val="20"/>
              </w:rPr>
              <w:t xml:space="preserve"> </w:t>
            </w:r>
            <w:r w:rsidR="00513BA0">
              <w:rPr>
                <w:sz w:val="20"/>
              </w:rPr>
              <w:t>is</w:t>
            </w:r>
            <w:r w:rsidR="00CC0D3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a special </w:t>
            </w:r>
            <w:r w:rsidRPr="00C93E3E">
              <w:rPr>
                <w:b/>
                <w:sz w:val="20"/>
              </w:rPr>
              <w:t>Craft</w:t>
            </w:r>
            <w:r w:rsidR="00CC0D3D" w:rsidRPr="00C93E3E">
              <w:rPr>
                <w:b/>
                <w:sz w:val="20"/>
              </w:rPr>
              <w:t xml:space="preserve"> </w:t>
            </w:r>
            <w:r w:rsidR="00CC0D3D" w:rsidRPr="00E82B5B">
              <w:rPr>
                <w:b/>
                <w:sz w:val="20"/>
              </w:rPr>
              <w:t>Day</w:t>
            </w:r>
            <w:r w:rsidR="00513BA0">
              <w:rPr>
                <w:sz w:val="20"/>
              </w:rPr>
              <w:t>.</w:t>
            </w:r>
            <w:r w:rsidR="00CC0D3D">
              <w:rPr>
                <w:sz w:val="20"/>
              </w:rPr>
              <w:t xml:space="preserve">  We will be doing lots of holiday crafts!!</w:t>
            </w:r>
          </w:p>
        </w:tc>
      </w:tr>
      <w:tr w:rsidR="00AC65D0" w:rsidTr="00EB7A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2" w:type="dxa"/>
          <w:wAfter w:w="5370" w:type="dxa"/>
        </w:trPr>
        <w:tc>
          <w:tcPr>
            <w:tcW w:w="600" w:type="dxa"/>
          </w:tcPr>
          <w:p w:rsidR="00AC65D0" w:rsidRPr="002051EB" w:rsidRDefault="00AC65D0">
            <w:pPr>
              <w:pStyle w:val="TOCNumber-Professional"/>
              <w:rPr>
                <w:rFonts w:cs="Arial"/>
                <w:sz w:val="22"/>
                <w:szCs w:val="22"/>
              </w:rPr>
            </w:pPr>
          </w:p>
        </w:tc>
        <w:tc>
          <w:tcPr>
            <w:tcW w:w="4680" w:type="dxa"/>
            <w:gridSpan w:val="2"/>
          </w:tcPr>
          <w:p w:rsidR="00AC65D0" w:rsidRPr="002051EB" w:rsidRDefault="0092369C" w:rsidP="00EB7A93">
            <w:pPr>
              <w:pStyle w:val="TOCText-Professional"/>
              <w:rPr>
                <w:sz w:val="20"/>
              </w:rPr>
            </w:pPr>
            <w:r>
              <w:rPr>
                <w:b/>
                <w:sz w:val="20"/>
              </w:rPr>
              <w:t>Mon</w:t>
            </w:r>
            <w:r w:rsidR="00CC0D3D" w:rsidRPr="00CC0D3D">
              <w:rPr>
                <w:b/>
                <w:sz w:val="20"/>
              </w:rPr>
              <w:t>day, December 1</w:t>
            </w:r>
            <w:r w:rsidR="00EB7A93">
              <w:rPr>
                <w:b/>
                <w:sz w:val="20"/>
              </w:rPr>
              <w:t>5</w:t>
            </w:r>
            <w:r w:rsidR="00CC0D3D" w:rsidRPr="00CC0D3D">
              <w:rPr>
                <w:b/>
                <w:sz w:val="20"/>
                <w:vertAlign w:val="superscript"/>
              </w:rPr>
              <w:t>th</w:t>
            </w:r>
            <w:r w:rsidR="00CC0D3D">
              <w:rPr>
                <w:sz w:val="20"/>
              </w:rPr>
              <w:t xml:space="preserve"> is </w:t>
            </w:r>
            <w:r w:rsidR="00EB7A93">
              <w:rPr>
                <w:sz w:val="20"/>
              </w:rPr>
              <w:t xml:space="preserve">a </w:t>
            </w:r>
            <w:r w:rsidR="00EB7A93" w:rsidRPr="00EB7A93">
              <w:rPr>
                <w:b/>
                <w:sz w:val="20"/>
              </w:rPr>
              <w:t>Winter Concert</w:t>
            </w:r>
            <w:r w:rsidR="00EB7A93">
              <w:rPr>
                <w:sz w:val="20"/>
              </w:rPr>
              <w:t xml:space="preserve">.  </w:t>
            </w:r>
          </w:p>
        </w:tc>
      </w:tr>
      <w:tr w:rsidR="00AC65D0" w:rsidTr="00EB7A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2" w:type="dxa"/>
          <w:wAfter w:w="5370" w:type="dxa"/>
          <w:trHeight w:val="2664"/>
        </w:trPr>
        <w:tc>
          <w:tcPr>
            <w:tcW w:w="600" w:type="dxa"/>
          </w:tcPr>
          <w:p w:rsidR="00656E01" w:rsidRPr="002051EB" w:rsidRDefault="00656E01">
            <w:pPr>
              <w:pStyle w:val="TOCNumber-Professional"/>
              <w:rPr>
                <w:rFonts w:cs="Arial"/>
                <w:sz w:val="22"/>
                <w:szCs w:val="22"/>
              </w:rPr>
            </w:pPr>
          </w:p>
        </w:tc>
        <w:tc>
          <w:tcPr>
            <w:tcW w:w="4680" w:type="dxa"/>
            <w:gridSpan w:val="2"/>
          </w:tcPr>
          <w:p w:rsidR="00C93E3E" w:rsidRDefault="00EB7A93" w:rsidP="00F72985">
            <w:pPr>
              <w:pStyle w:val="TOCText-Professional"/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Tuesday</w:t>
            </w:r>
            <w:r w:rsidR="00513BA0">
              <w:rPr>
                <w:b/>
                <w:sz w:val="20"/>
              </w:rPr>
              <w:t xml:space="preserve">, </w:t>
            </w:r>
            <w:r w:rsidR="00CC0D3D">
              <w:rPr>
                <w:b/>
                <w:sz w:val="20"/>
              </w:rPr>
              <w:t xml:space="preserve">December </w:t>
            </w:r>
            <w:r w:rsidR="004D06A5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6</w:t>
            </w:r>
            <w:r w:rsidR="00CC0D3D" w:rsidRPr="00CC0D3D">
              <w:rPr>
                <w:b/>
                <w:sz w:val="20"/>
                <w:vertAlign w:val="superscript"/>
              </w:rPr>
              <w:t>th</w:t>
            </w:r>
            <w:r w:rsidR="00CC0D3D">
              <w:rPr>
                <w:b/>
                <w:sz w:val="20"/>
              </w:rPr>
              <w:t xml:space="preserve"> </w:t>
            </w:r>
            <w:r w:rsidR="00513BA0">
              <w:rPr>
                <w:sz w:val="20"/>
              </w:rPr>
              <w:t xml:space="preserve">is </w:t>
            </w:r>
            <w:r w:rsidR="00CC0D3D">
              <w:rPr>
                <w:sz w:val="20"/>
              </w:rPr>
              <w:t xml:space="preserve">our annual </w:t>
            </w:r>
            <w:r w:rsidR="00CC0D3D" w:rsidRPr="00E82B5B">
              <w:rPr>
                <w:b/>
                <w:sz w:val="20"/>
              </w:rPr>
              <w:t>Turkey Lunch</w:t>
            </w:r>
            <w:r w:rsidR="00C93E3E">
              <w:rPr>
                <w:b/>
                <w:sz w:val="20"/>
              </w:rPr>
              <w:t>.</w:t>
            </w:r>
          </w:p>
          <w:p w:rsidR="00EB7A93" w:rsidRDefault="00C93E3E" w:rsidP="00F72985">
            <w:pPr>
              <w:pStyle w:val="TOCText-Professional"/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Wednesday, December 17</w:t>
            </w:r>
            <w:r w:rsidRPr="00C93E3E">
              <w:rPr>
                <w:b/>
                <w:sz w:val="20"/>
                <w:vertAlign w:val="superscript"/>
              </w:rPr>
              <w:t>th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is our </w:t>
            </w:r>
            <w:r w:rsidRPr="00C93E3E">
              <w:rPr>
                <w:b/>
                <w:sz w:val="20"/>
              </w:rPr>
              <w:t>Pajama Day</w:t>
            </w:r>
            <w:r>
              <w:rPr>
                <w:sz w:val="20"/>
              </w:rPr>
              <w:t>.</w:t>
            </w:r>
            <w:r w:rsidR="004D06A5">
              <w:rPr>
                <w:b/>
                <w:sz w:val="20"/>
              </w:rPr>
              <w:t xml:space="preserve"> </w:t>
            </w:r>
          </w:p>
          <w:p w:rsidR="00513BA0" w:rsidRDefault="00EB7A93" w:rsidP="00F72985">
            <w:pPr>
              <w:pStyle w:val="TOCText-Professional"/>
              <w:spacing w:line="360" w:lineRule="auto"/>
              <w:rPr>
                <w:sz w:val="20"/>
              </w:rPr>
            </w:pPr>
            <w:r w:rsidRPr="00EB7A93">
              <w:rPr>
                <w:b/>
                <w:sz w:val="20"/>
              </w:rPr>
              <w:t>Friday, December 19</w:t>
            </w:r>
            <w:r w:rsidRPr="00EB7A93">
              <w:rPr>
                <w:b/>
                <w:sz w:val="20"/>
                <w:vertAlign w:val="superscript"/>
              </w:rPr>
              <w:t>th</w:t>
            </w:r>
            <w:r>
              <w:rPr>
                <w:sz w:val="20"/>
              </w:rPr>
              <w:t xml:space="preserve"> is </w:t>
            </w:r>
            <w:r w:rsidRPr="00EB7A93">
              <w:rPr>
                <w:b/>
                <w:sz w:val="20"/>
              </w:rPr>
              <w:t>Sub Day</w:t>
            </w:r>
            <w:r>
              <w:rPr>
                <w:sz w:val="20"/>
              </w:rPr>
              <w:t xml:space="preserve">, </w:t>
            </w:r>
            <w:r w:rsidR="004D06A5" w:rsidRPr="004D06A5">
              <w:rPr>
                <w:sz w:val="20"/>
              </w:rPr>
              <w:t>our</w:t>
            </w:r>
            <w:r w:rsidR="004D06A5">
              <w:rPr>
                <w:b/>
                <w:sz w:val="20"/>
              </w:rPr>
              <w:t xml:space="preserve"> Holiday Party </w:t>
            </w:r>
            <w:r w:rsidR="004D06A5" w:rsidRPr="004D06A5">
              <w:rPr>
                <w:sz w:val="20"/>
              </w:rPr>
              <w:t>and the</w:t>
            </w:r>
            <w:r w:rsidR="004D06A5">
              <w:rPr>
                <w:b/>
                <w:sz w:val="20"/>
              </w:rPr>
              <w:t xml:space="preserve"> last day of school before the holidays</w:t>
            </w:r>
            <w:r w:rsidR="00CC0D3D">
              <w:rPr>
                <w:sz w:val="20"/>
              </w:rPr>
              <w:t xml:space="preserve">!!  </w:t>
            </w:r>
          </w:p>
          <w:p w:rsidR="00B43BE5" w:rsidRPr="00D36461" w:rsidRDefault="00CC0D3D" w:rsidP="00EB7A93">
            <w:pPr>
              <w:pStyle w:val="TOCText-Professional"/>
              <w:spacing w:line="360" w:lineRule="auto"/>
              <w:rPr>
                <w:b/>
                <w:sz w:val="20"/>
              </w:rPr>
            </w:pPr>
            <w:r w:rsidRPr="0092369C">
              <w:rPr>
                <w:b/>
                <w:sz w:val="20"/>
              </w:rPr>
              <w:t>(</w:t>
            </w:r>
            <w:r w:rsidR="004D06A5" w:rsidRPr="0092369C">
              <w:rPr>
                <w:b/>
                <w:sz w:val="20"/>
              </w:rPr>
              <w:t>S</w:t>
            </w:r>
            <w:r w:rsidRPr="0092369C">
              <w:rPr>
                <w:b/>
                <w:sz w:val="20"/>
              </w:rPr>
              <w:t xml:space="preserve">chool begins on Monday, January </w:t>
            </w:r>
            <w:r w:rsidR="00EB7A93">
              <w:rPr>
                <w:b/>
                <w:sz w:val="20"/>
              </w:rPr>
              <w:t>5</w:t>
            </w:r>
            <w:r w:rsidRPr="0092369C">
              <w:rPr>
                <w:b/>
                <w:sz w:val="20"/>
                <w:vertAlign w:val="superscript"/>
              </w:rPr>
              <w:t>th</w:t>
            </w:r>
            <w:r w:rsidR="00D36461">
              <w:rPr>
                <w:b/>
                <w:sz w:val="20"/>
              </w:rPr>
              <w:t xml:space="preserve"> … see you then).</w:t>
            </w:r>
          </w:p>
        </w:tc>
      </w:tr>
      <w:tr w:rsidR="00AC65D0" w:rsidTr="00EB7A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12" w:type="dxa"/>
            <w:gridSpan w:val="2"/>
          </w:tcPr>
          <w:p w:rsidR="00AC65D0" w:rsidRDefault="00AC65D0">
            <w:pPr>
              <w:pStyle w:val="TOCNumber-Professional"/>
            </w:pPr>
          </w:p>
        </w:tc>
        <w:tc>
          <w:tcPr>
            <w:tcW w:w="10050" w:type="dxa"/>
            <w:gridSpan w:val="3"/>
          </w:tcPr>
          <w:p w:rsidR="00AC65D0" w:rsidRDefault="007C525C" w:rsidP="00D843A0">
            <w:pPr>
              <w:pStyle w:val="Heading1"/>
              <w:rPr>
                <w:rFonts w:ascii="Arial Black" w:hAnsi="Arial Black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Arial Black" w:hAnsi="Arial Black"/>
                <w:sz w:val="40"/>
                <w:szCs w:val="40"/>
              </w:rPr>
              <w:t>D</w:t>
            </w:r>
            <w:r w:rsidR="00545F3E">
              <w:rPr>
                <w:rFonts w:ascii="Arial Black" w:hAnsi="Arial Black"/>
                <w:sz w:val="40"/>
                <w:szCs w:val="40"/>
              </w:rPr>
              <w:t>ECEM</w:t>
            </w:r>
            <w:r w:rsidR="00D843A0" w:rsidRPr="00D843A0">
              <w:rPr>
                <w:rFonts w:ascii="Arial Black" w:hAnsi="Arial Black"/>
                <w:sz w:val="40"/>
                <w:szCs w:val="40"/>
              </w:rPr>
              <w:t>BER NEWS</w:t>
            </w:r>
          </w:p>
          <w:p w:rsidR="00A01119" w:rsidRPr="00472859" w:rsidRDefault="00A01119" w:rsidP="004D1F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843A0" w:rsidRPr="0035632E" w:rsidRDefault="00B7555F" w:rsidP="00D843A0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5632E">
              <w:rPr>
                <w:rFonts w:ascii="Arial" w:hAnsi="Arial" w:cs="Arial"/>
                <w:sz w:val="22"/>
                <w:szCs w:val="22"/>
                <w:u w:val="single"/>
              </w:rPr>
              <w:t>B</w:t>
            </w:r>
            <w:r w:rsidR="00913321" w:rsidRPr="0035632E">
              <w:rPr>
                <w:rFonts w:ascii="Arial" w:hAnsi="Arial" w:cs="Arial"/>
                <w:sz w:val="22"/>
                <w:szCs w:val="22"/>
                <w:u w:val="single"/>
              </w:rPr>
              <w:t xml:space="preserve">uilding </w:t>
            </w:r>
            <w:r w:rsidR="002B5AB1" w:rsidRPr="0035632E">
              <w:rPr>
                <w:rFonts w:ascii="Arial" w:hAnsi="Arial" w:cs="Arial"/>
                <w:sz w:val="22"/>
                <w:szCs w:val="22"/>
                <w:u w:val="single"/>
              </w:rPr>
              <w:t>3 dimensional sculptures</w:t>
            </w:r>
          </w:p>
          <w:p w:rsidR="00B7555F" w:rsidRPr="0035632E" w:rsidRDefault="00B7555F" w:rsidP="00435C1A">
            <w:pPr>
              <w:rPr>
                <w:rFonts w:ascii="Arial" w:hAnsi="Arial" w:cs="Arial"/>
                <w:sz w:val="22"/>
                <w:szCs w:val="22"/>
              </w:rPr>
            </w:pPr>
            <w:r w:rsidRPr="0035632E">
              <w:rPr>
                <w:rFonts w:ascii="Arial" w:hAnsi="Arial" w:cs="Arial"/>
                <w:sz w:val="22"/>
                <w:szCs w:val="22"/>
              </w:rPr>
              <w:t>We are looking for donations of your “beautiful junk” (cereal boxes, paper towel/toilet rolls, egg cartons, etc.) to help us in our quest to build some awesome 3-D structures.  Once the children have completed their</w:t>
            </w:r>
            <w:r w:rsidR="00913321" w:rsidRPr="0035632E">
              <w:rPr>
                <w:rFonts w:ascii="Arial" w:hAnsi="Arial" w:cs="Arial"/>
                <w:sz w:val="22"/>
                <w:szCs w:val="22"/>
              </w:rPr>
              <w:t xml:space="preserve"> masterpiece</w:t>
            </w:r>
            <w:r w:rsidR="00296D6B" w:rsidRPr="0035632E">
              <w:rPr>
                <w:rFonts w:ascii="Arial" w:hAnsi="Arial" w:cs="Arial"/>
                <w:sz w:val="22"/>
                <w:szCs w:val="22"/>
              </w:rPr>
              <w:t>s</w:t>
            </w:r>
            <w:r w:rsidR="00913321" w:rsidRPr="0035632E">
              <w:rPr>
                <w:rFonts w:ascii="Arial" w:hAnsi="Arial" w:cs="Arial"/>
                <w:sz w:val="22"/>
                <w:szCs w:val="22"/>
              </w:rPr>
              <w:t xml:space="preserve"> they will be sharing it with the class</w:t>
            </w:r>
            <w:r w:rsidR="00296D6B" w:rsidRPr="0035632E">
              <w:rPr>
                <w:rFonts w:ascii="Arial" w:hAnsi="Arial" w:cs="Arial"/>
                <w:sz w:val="22"/>
                <w:szCs w:val="22"/>
              </w:rPr>
              <w:t>.  We can’t wait to see what their imaginations come up with</w:t>
            </w:r>
            <w:r w:rsidR="000B6208" w:rsidRPr="0035632E">
              <w:rPr>
                <w:rFonts w:ascii="Arial" w:hAnsi="Arial" w:cs="Arial"/>
                <w:sz w:val="22"/>
                <w:szCs w:val="22"/>
              </w:rPr>
              <w:t>!!</w:t>
            </w:r>
          </w:p>
          <w:p w:rsidR="00435C1A" w:rsidRDefault="00435C1A" w:rsidP="00435C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2AC3FF76" wp14:editId="3C2C0CC4">
                  <wp:extent cx="1600701" cy="9810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1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3A0" w:rsidRPr="0035632E" w:rsidRDefault="00FC2829" w:rsidP="00D843A0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5632E">
              <w:rPr>
                <w:rFonts w:ascii="Arial" w:hAnsi="Arial" w:cs="Arial"/>
                <w:sz w:val="22"/>
                <w:szCs w:val="22"/>
                <w:u w:val="single"/>
              </w:rPr>
              <w:t>L</w:t>
            </w:r>
            <w:r w:rsidR="00D843A0" w:rsidRPr="0035632E">
              <w:rPr>
                <w:rFonts w:ascii="Arial" w:hAnsi="Arial" w:cs="Arial"/>
                <w:sz w:val="22"/>
                <w:szCs w:val="22"/>
                <w:u w:val="single"/>
              </w:rPr>
              <w:t>anguage</w:t>
            </w:r>
          </w:p>
          <w:p w:rsidR="00CE6C10" w:rsidRPr="0035632E" w:rsidRDefault="00D843A0" w:rsidP="00D843A0">
            <w:pPr>
              <w:rPr>
                <w:rFonts w:ascii="Arial" w:hAnsi="Arial" w:cs="Arial"/>
                <w:sz w:val="22"/>
                <w:szCs w:val="22"/>
              </w:rPr>
            </w:pPr>
            <w:r w:rsidRPr="0035632E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0B6208" w:rsidRPr="0035632E">
              <w:rPr>
                <w:rFonts w:ascii="Arial" w:hAnsi="Arial" w:cs="Arial"/>
                <w:sz w:val="22"/>
                <w:szCs w:val="22"/>
              </w:rPr>
              <w:t>Dece</w:t>
            </w:r>
            <w:r w:rsidR="00CE6C10" w:rsidRPr="0035632E">
              <w:rPr>
                <w:rFonts w:ascii="Arial" w:hAnsi="Arial" w:cs="Arial"/>
                <w:sz w:val="22"/>
                <w:szCs w:val="22"/>
              </w:rPr>
              <w:t xml:space="preserve">mber we will </w:t>
            </w:r>
            <w:r w:rsidR="000B6208" w:rsidRPr="0035632E">
              <w:rPr>
                <w:rFonts w:ascii="Arial" w:hAnsi="Arial" w:cs="Arial"/>
                <w:sz w:val="22"/>
                <w:szCs w:val="22"/>
              </w:rPr>
              <w:t>continue</w:t>
            </w:r>
            <w:r w:rsidR="00CE6C10" w:rsidRPr="003563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B6208" w:rsidRPr="0035632E">
              <w:rPr>
                <w:rFonts w:ascii="Arial" w:hAnsi="Arial" w:cs="Arial"/>
                <w:sz w:val="22"/>
                <w:szCs w:val="22"/>
              </w:rPr>
              <w:t xml:space="preserve">our “Letter of the Week”, focusing on the letters </w:t>
            </w:r>
            <w:r w:rsidR="00896B20" w:rsidRPr="0035632E">
              <w:rPr>
                <w:rFonts w:ascii="Arial" w:hAnsi="Arial" w:cs="Arial"/>
                <w:sz w:val="22"/>
                <w:szCs w:val="22"/>
              </w:rPr>
              <w:t>E</w:t>
            </w:r>
            <w:r w:rsidR="00EB7A93" w:rsidRPr="0035632E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896B20" w:rsidRPr="0035632E">
              <w:rPr>
                <w:rFonts w:ascii="Arial" w:hAnsi="Arial" w:cs="Arial"/>
                <w:sz w:val="22"/>
                <w:szCs w:val="22"/>
              </w:rPr>
              <w:t>F</w:t>
            </w:r>
            <w:r w:rsidR="00EB7A93" w:rsidRPr="0035632E">
              <w:rPr>
                <w:rFonts w:ascii="Arial" w:hAnsi="Arial" w:cs="Arial"/>
                <w:sz w:val="22"/>
                <w:szCs w:val="22"/>
              </w:rPr>
              <w:t xml:space="preserve"> and G</w:t>
            </w:r>
            <w:r w:rsidR="000B6208" w:rsidRPr="0035632E">
              <w:rPr>
                <w:rFonts w:ascii="Arial" w:hAnsi="Arial" w:cs="Arial"/>
                <w:sz w:val="22"/>
                <w:szCs w:val="22"/>
              </w:rPr>
              <w:t>.  The class has done a great job of incorporating the letter of the week into their play, creating things at the art table, writing centre and building centre</w:t>
            </w:r>
            <w:r w:rsidR="00EB7A93" w:rsidRPr="0035632E">
              <w:rPr>
                <w:rFonts w:ascii="Arial" w:hAnsi="Arial" w:cs="Arial"/>
                <w:sz w:val="22"/>
                <w:szCs w:val="22"/>
              </w:rPr>
              <w:t>, as well as bringing in the letter of the week show and tell</w:t>
            </w:r>
            <w:r w:rsidR="000B6208" w:rsidRPr="0035632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97607F" w:rsidRPr="0035632E" w:rsidRDefault="0097607F" w:rsidP="000B6208">
            <w:pPr>
              <w:rPr>
                <w:rFonts w:ascii="Arial" w:hAnsi="Arial" w:cs="Arial"/>
                <w:sz w:val="22"/>
                <w:szCs w:val="22"/>
              </w:rPr>
            </w:pPr>
          </w:p>
          <w:p w:rsidR="00023F21" w:rsidRPr="0035632E" w:rsidRDefault="00023F21" w:rsidP="000B6208">
            <w:pPr>
              <w:rPr>
                <w:rFonts w:ascii="Arial" w:hAnsi="Arial" w:cs="Arial"/>
                <w:sz w:val="22"/>
                <w:szCs w:val="22"/>
              </w:rPr>
            </w:pPr>
            <w:r w:rsidRPr="0035632E">
              <w:rPr>
                <w:rFonts w:ascii="Arial" w:hAnsi="Arial" w:cs="Arial"/>
                <w:sz w:val="22"/>
                <w:szCs w:val="22"/>
              </w:rPr>
              <w:t xml:space="preserve">To help us with our reading and writing skills we are </w:t>
            </w:r>
            <w:r w:rsidR="00896B20" w:rsidRPr="0035632E">
              <w:rPr>
                <w:rFonts w:ascii="Arial" w:hAnsi="Arial" w:cs="Arial"/>
                <w:sz w:val="22"/>
                <w:szCs w:val="22"/>
              </w:rPr>
              <w:t>continuing</w:t>
            </w:r>
            <w:r w:rsidRPr="0035632E">
              <w:rPr>
                <w:rFonts w:ascii="Arial" w:hAnsi="Arial" w:cs="Arial"/>
                <w:sz w:val="22"/>
                <w:szCs w:val="22"/>
              </w:rPr>
              <w:t xml:space="preserve"> our word family focus.  We will begin with the “ell” family (shell, </w:t>
            </w:r>
            <w:r w:rsidR="00896B20" w:rsidRPr="0035632E">
              <w:rPr>
                <w:rFonts w:ascii="Arial" w:hAnsi="Arial" w:cs="Arial"/>
                <w:sz w:val="22"/>
                <w:szCs w:val="22"/>
              </w:rPr>
              <w:t>w</w:t>
            </w:r>
            <w:r w:rsidRPr="0035632E">
              <w:rPr>
                <w:rFonts w:ascii="Arial" w:hAnsi="Arial" w:cs="Arial"/>
                <w:sz w:val="22"/>
                <w:szCs w:val="22"/>
              </w:rPr>
              <w:t xml:space="preserve">ell, </w:t>
            </w:r>
            <w:r w:rsidR="003B059D" w:rsidRPr="0035632E">
              <w:rPr>
                <w:rFonts w:ascii="Arial" w:hAnsi="Arial" w:cs="Arial"/>
                <w:sz w:val="22"/>
                <w:szCs w:val="22"/>
              </w:rPr>
              <w:t xml:space="preserve">bell, </w:t>
            </w:r>
            <w:proofErr w:type="spellStart"/>
            <w:r w:rsidRPr="0035632E">
              <w:rPr>
                <w:rFonts w:ascii="Arial" w:hAnsi="Arial" w:cs="Arial"/>
                <w:sz w:val="22"/>
                <w:szCs w:val="22"/>
              </w:rPr>
              <w:t>etc</w:t>
            </w:r>
            <w:proofErr w:type="spellEnd"/>
            <w:r w:rsidRPr="0035632E">
              <w:rPr>
                <w:rFonts w:ascii="Arial" w:hAnsi="Arial" w:cs="Arial"/>
                <w:sz w:val="22"/>
                <w:szCs w:val="22"/>
              </w:rPr>
              <w:t xml:space="preserve">).  We will </w:t>
            </w:r>
            <w:r w:rsidR="00C820E3" w:rsidRPr="0035632E">
              <w:rPr>
                <w:rFonts w:ascii="Arial" w:hAnsi="Arial" w:cs="Arial"/>
                <w:sz w:val="22"/>
                <w:szCs w:val="22"/>
              </w:rPr>
              <w:t>practice</w:t>
            </w:r>
            <w:r w:rsidRPr="0035632E">
              <w:rPr>
                <w:rFonts w:ascii="Arial" w:hAnsi="Arial" w:cs="Arial"/>
                <w:sz w:val="22"/>
                <w:szCs w:val="22"/>
              </w:rPr>
              <w:t xml:space="preserve"> that by changing the beginning letter/sound to a “family”, we can create a list of rhyming words.</w:t>
            </w:r>
          </w:p>
          <w:p w:rsidR="00896B20" w:rsidRDefault="00896B20" w:rsidP="00896B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00F27CD8" wp14:editId="71AC2270">
                  <wp:extent cx="895350" cy="895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73B216D3" wp14:editId="122296DD">
                  <wp:extent cx="1076325" cy="910405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94" cy="91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540259A7" wp14:editId="79362C70">
                  <wp:extent cx="800100" cy="9715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46" cy="97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F21" w:rsidRDefault="00023F21" w:rsidP="000B6208">
            <w:pPr>
              <w:rPr>
                <w:rFonts w:ascii="Arial" w:hAnsi="Arial" w:cs="Arial"/>
                <w:sz w:val="24"/>
                <w:szCs w:val="24"/>
              </w:rPr>
            </w:pPr>
          </w:p>
          <w:p w:rsidR="00711AE5" w:rsidRDefault="00711AE5" w:rsidP="00D843A0">
            <w:pPr>
              <w:rPr>
                <w:rFonts w:ascii="Arial" w:hAnsi="Arial" w:cs="Arial"/>
                <w:sz w:val="22"/>
                <w:szCs w:val="22"/>
              </w:rPr>
            </w:pPr>
            <w:r w:rsidRPr="0035632E">
              <w:rPr>
                <w:rFonts w:ascii="Arial" w:hAnsi="Arial" w:cs="Arial"/>
                <w:sz w:val="22"/>
                <w:szCs w:val="22"/>
              </w:rPr>
              <w:t>We will also be focusing on the fairy tale “</w:t>
            </w:r>
            <w:r w:rsidR="008A2626" w:rsidRPr="0035632E">
              <w:rPr>
                <w:rFonts w:ascii="Arial" w:hAnsi="Arial" w:cs="Arial"/>
                <w:sz w:val="22"/>
                <w:szCs w:val="22"/>
              </w:rPr>
              <w:t>The</w:t>
            </w:r>
            <w:r w:rsidR="00A72B0C" w:rsidRPr="0035632E">
              <w:rPr>
                <w:rFonts w:ascii="Arial" w:hAnsi="Arial" w:cs="Arial"/>
                <w:sz w:val="22"/>
                <w:szCs w:val="22"/>
              </w:rPr>
              <w:t xml:space="preserve"> Gingerbread Man</w:t>
            </w:r>
            <w:r w:rsidRPr="0035632E">
              <w:rPr>
                <w:rFonts w:ascii="Arial" w:hAnsi="Arial" w:cs="Arial"/>
                <w:sz w:val="22"/>
                <w:szCs w:val="22"/>
              </w:rPr>
              <w:t xml:space="preserve">”.  We will </w:t>
            </w:r>
            <w:r w:rsidR="00A72B0C" w:rsidRPr="0035632E">
              <w:rPr>
                <w:rFonts w:ascii="Arial" w:hAnsi="Arial" w:cs="Arial"/>
                <w:sz w:val="22"/>
                <w:szCs w:val="22"/>
              </w:rPr>
              <w:t>practice retelling the story through puppets, sequencing pictures in correct order, and acting it out.</w:t>
            </w:r>
            <w:r w:rsidR="00023F21" w:rsidRPr="0035632E">
              <w:rPr>
                <w:rFonts w:ascii="Arial" w:hAnsi="Arial" w:cs="Arial"/>
                <w:sz w:val="22"/>
                <w:szCs w:val="22"/>
              </w:rPr>
              <w:t xml:space="preserve">  At the end of the month we will be making and decorating gingerbread cookies!!</w:t>
            </w:r>
          </w:p>
          <w:p w:rsidR="000B5208" w:rsidRPr="0035632E" w:rsidRDefault="000B5208" w:rsidP="00D843A0">
            <w:pPr>
              <w:rPr>
                <w:rFonts w:ascii="Arial" w:hAnsi="Arial" w:cs="Arial"/>
                <w:sz w:val="22"/>
                <w:szCs w:val="22"/>
              </w:rPr>
            </w:pPr>
          </w:p>
          <w:p w:rsidR="00987549" w:rsidRPr="00023F21" w:rsidRDefault="00435C1A" w:rsidP="00987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2E53BD8C" wp14:editId="5D9B7D3F">
                  <wp:extent cx="1532374" cy="11620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74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AE5" w:rsidRPr="0035632E" w:rsidRDefault="00711AE5" w:rsidP="00D843A0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5632E">
              <w:rPr>
                <w:rFonts w:ascii="Arial" w:hAnsi="Arial" w:cs="Arial"/>
                <w:sz w:val="22"/>
                <w:szCs w:val="22"/>
                <w:u w:val="single"/>
              </w:rPr>
              <w:t>Math</w:t>
            </w:r>
          </w:p>
          <w:p w:rsidR="00711AE5" w:rsidRPr="0035632E" w:rsidRDefault="00A47525" w:rsidP="00D843A0">
            <w:pPr>
              <w:rPr>
                <w:rFonts w:ascii="Arial" w:hAnsi="Arial" w:cs="Arial"/>
                <w:noProof/>
                <w:sz w:val="22"/>
                <w:szCs w:val="22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We will be learning how to collect information, make a graph, and read information from simple graphs.</w:t>
            </w:r>
            <w:r w:rsidR="00D93F12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 We will also focus on describing everyday situations using probability language </w:t>
            </w:r>
            <w:r w:rsidR="0092596F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(sometimes, usually, never, always, might, etc.)</w:t>
            </w:r>
            <w:r w:rsidR="007E5C94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.</w:t>
            </w:r>
          </w:p>
          <w:p w:rsidR="008766D0" w:rsidRPr="00023F21" w:rsidRDefault="00435C1A" w:rsidP="008766D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ko-K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3120CE7A" wp14:editId="529DEA12">
                  <wp:extent cx="1624878" cy="13239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78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C1A" w:rsidRDefault="00435C1A" w:rsidP="00D843A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435C1A" w:rsidRDefault="00435C1A" w:rsidP="00D843A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14347" w:rsidRPr="0035632E" w:rsidRDefault="00114347" w:rsidP="00D843A0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5632E">
              <w:rPr>
                <w:rFonts w:ascii="Arial" w:hAnsi="Arial" w:cs="Arial"/>
                <w:sz w:val="22"/>
                <w:szCs w:val="22"/>
                <w:u w:val="single"/>
              </w:rPr>
              <w:t>Dramatic Play Centre</w:t>
            </w:r>
          </w:p>
          <w:p w:rsidR="009B6499" w:rsidRDefault="00EB7A93" w:rsidP="00D843A0">
            <w:pPr>
              <w:rPr>
                <w:rFonts w:ascii="Arial" w:hAnsi="Arial" w:cs="Arial"/>
                <w:sz w:val="22"/>
                <w:szCs w:val="22"/>
              </w:rPr>
            </w:pPr>
            <w:r w:rsidRPr="0035632E">
              <w:rPr>
                <w:rFonts w:ascii="Arial" w:hAnsi="Arial" w:cs="Arial"/>
                <w:sz w:val="22"/>
                <w:szCs w:val="22"/>
              </w:rPr>
              <w:t xml:space="preserve">It has taken us awhile to create all the things we would need for our </w:t>
            </w:r>
            <w:proofErr w:type="spellStart"/>
            <w:r w:rsidRPr="0035632E">
              <w:rPr>
                <w:rFonts w:ascii="Arial" w:hAnsi="Arial" w:cs="Arial"/>
                <w:sz w:val="22"/>
                <w:szCs w:val="22"/>
              </w:rPr>
              <w:t>Kinderkorner</w:t>
            </w:r>
            <w:proofErr w:type="spellEnd"/>
            <w:r w:rsidRPr="0035632E">
              <w:rPr>
                <w:rFonts w:ascii="Arial" w:hAnsi="Arial" w:cs="Arial"/>
                <w:sz w:val="22"/>
                <w:szCs w:val="22"/>
              </w:rPr>
              <w:t xml:space="preserve"> Restaurant (food, menus, etc.).  Now that o</w:t>
            </w:r>
            <w:r w:rsidR="007E5C94" w:rsidRPr="0035632E">
              <w:rPr>
                <w:rFonts w:ascii="Arial" w:hAnsi="Arial" w:cs="Arial"/>
                <w:sz w:val="22"/>
                <w:szCs w:val="22"/>
              </w:rPr>
              <w:t xml:space="preserve">ur friends have </w:t>
            </w:r>
            <w:r w:rsidRPr="0035632E">
              <w:rPr>
                <w:rFonts w:ascii="Arial" w:hAnsi="Arial" w:cs="Arial"/>
                <w:sz w:val="22"/>
                <w:szCs w:val="22"/>
              </w:rPr>
              <w:t xml:space="preserve">are getting the chance to use all things to act out the various roles, the have </w:t>
            </w:r>
            <w:r w:rsidR="007E5C94" w:rsidRPr="0035632E">
              <w:rPr>
                <w:rFonts w:ascii="Arial" w:hAnsi="Arial" w:cs="Arial"/>
                <w:sz w:val="22"/>
                <w:szCs w:val="22"/>
              </w:rPr>
              <w:t xml:space="preserve">really enjoyed our </w:t>
            </w:r>
            <w:proofErr w:type="spellStart"/>
            <w:r w:rsidR="007E5C94" w:rsidRPr="0035632E">
              <w:rPr>
                <w:rFonts w:ascii="Arial" w:hAnsi="Arial" w:cs="Arial"/>
                <w:sz w:val="22"/>
                <w:szCs w:val="22"/>
              </w:rPr>
              <w:t>Kinderkorner</w:t>
            </w:r>
            <w:proofErr w:type="spellEnd"/>
            <w:r w:rsidR="007E5C94" w:rsidRPr="003563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5632E">
              <w:rPr>
                <w:rFonts w:ascii="Arial" w:hAnsi="Arial" w:cs="Arial"/>
                <w:sz w:val="22"/>
                <w:szCs w:val="22"/>
              </w:rPr>
              <w:t>Restaurant</w:t>
            </w:r>
            <w:r w:rsidR="007E5C94" w:rsidRPr="0035632E">
              <w:rPr>
                <w:rFonts w:ascii="Arial" w:hAnsi="Arial" w:cs="Arial"/>
                <w:sz w:val="22"/>
                <w:szCs w:val="22"/>
              </w:rPr>
              <w:t>.  We will continue</w:t>
            </w:r>
            <w:r w:rsidRPr="0035632E">
              <w:rPr>
                <w:rFonts w:ascii="Arial" w:hAnsi="Arial" w:cs="Arial"/>
                <w:sz w:val="22"/>
                <w:szCs w:val="22"/>
              </w:rPr>
              <w:t xml:space="preserve"> to keep the dramatic play centre as a restaurant for December.</w:t>
            </w:r>
          </w:p>
          <w:p w:rsidR="009640FB" w:rsidRDefault="009640FB" w:rsidP="009640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2257425" cy="141191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news%20006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394" cy="14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F21" w:rsidRPr="0035632E" w:rsidRDefault="00CE0767" w:rsidP="00D843A0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5632E">
              <w:rPr>
                <w:rFonts w:ascii="Arial" w:hAnsi="Arial" w:cs="Arial"/>
                <w:sz w:val="22"/>
                <w:szCs w:val="22"/>
                <w:u w:val="single"/>
              </w:rPr>
              <w:t>Craft</w:t>
            </w:r>
            <w:r w:rsidR="00023F21" w:rsidRPr="0035632E">
              <w:rPr>
                <w:rFonts w:ascii="Arial" w:hAnsi="Arial" w:cs="Arial"/>
                <w:sz w:val="22"/>
                <w:szCs w:val="22"/>
                <w:u w:val="single"/>
              </w:rPr>
              <w:t xml:space="preserve"> Day</w:t>
            </w:r>
          </w:p>
          <w:p w:rsidR="004A1093" w:rsidRPr="0035632E" w:rsidRDefault="00CE0767" w:rsidP="00023F21">
            <w:pPr>
              <w:rPr>
                <w:rFonts w:ascii="Arial" w:hAnsi="Arial" w:cs="Arial"/>
                <w:noProof/>
                <w:sz w:val="22"/>
                <w:szCs w:val="22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Craft</w:t>
            </w:r>
            <w:r w:rsidR="00023F21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Day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is on</w:t>
            </w:r>
            <w:r w:rsidR="00197084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Tues</w:t>
            </w:r>
            <w:r w:rsidR="00197084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day, December 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9</w:t>
            </w:r>
            <w:r w:rsidR="00197084" w:rsidRPr="0035632E">
              <w:rPr>
                <w:rFonts w:ascii="Arial" w:hAnsi="Arial" w:cs="Arial"/>
                <w:noProof/>
                <w:sz w:val="22"/>
                <w:szCs w:val="22"/>
                <w:vertAlign w:val="superscript"/>
                <w:lang w:eastAsia="ko-KR"/>
              </w:rPr>
              <w:t>th</w:t>
            </w:r>
            <w:r w:rsidR="00023F21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.  </w:t>
            </w:r>
            <w:r w:rsidR="00197084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We will have lots of fun things going on in the classroom for the children to enjoy.  </w:t>
            </w:r>
          </w:p>
          <w:p w:rsidR="000E1150" w:rsidRDefault="000E1150" w:rsidP="000E115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ko-K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0F29A6E2" wp14:editId="4BF3E69F">
                  <wp:extent cx="1009650" cy="798940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9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E3E" w:rsidRPr="0035632E" w:rsidRDefault="00C93E3E" w:rsidP="00C93E3E">
            <w:pPr>
              <w:rPr>
                <w:rFonts w:ascii="Arial" w:hAnsi="Arial" w:cs="Arial"/>
                <w:noProof/>
                <w:sz w:val="22"/>
                <w:szCs w:val="22"/>
                <w:u w:val="single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u w:val="single"/>
                <w:lang w:eastAsia="ko-KR"/>
              </w:rPr>
              <w:t>Winter Concert</w:t>
            </w:r>
          </w:p>
          <w:p w:rsidR="00C93E3E" w:rsidRDefault="00C93E3E" w:rsidP="00C93E3E">
            <w:pPr>
              <w:rPr>
                <w:rFonts w:ascii="Arial" w:hAnsi="Arial" w:cs="Arial"/>
                <w:noProof/>
                <w:sz w:val="22"/>
                <w:szCs w:val="22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The school is having a Winter Concert on Monday, December 15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vertAlign w:val="superscript"/>
                <w:lang w:eastAsia="ko-KR"/>
              </w:rPr>
              <w:t>th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vertAlign w:val="superscript"/>
                <w:lang w:eastAsia="ko-KR"/>
              </w:rPr>
              <w:t xml:space="preserve"> 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.  More details to follow.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</w:t>
            </w:r>
          </w:p>
          <w:p w:rsidR="008D4235" w:rsidRPr="0035632E" w:rsidRDefault="008D4235" w:rsidP="00D708D6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drawing>
                <wp:inline distT="0" distB="0" distL="0" distR="0" wp14:anchorId="66E33647" wp14:editId="35A63DCD">
                  <wp:extent cx="1069433" cy="876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72" cy="88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E3E" w:rsidRPr="0035632E" w:rsidRDefault="00C93E3E" w:rsidP="00C93E3E">
            <w:pPr>
              <w:rPr>
                <w:rFonts w:ascii="Arial" w:hAnsi="Arial" w:cs="Arial"/>
                <w:noProof/>
                <w:sz w:val="22"/>
                <w:szCs w:val="22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u w:val="single"/>
                <w:lang w:eastAsia="ko-KR"/>
              </w:rPr>
              <w:t>Annual Turkey Lunch</w:t>
            </w:r>
          </w:p>
          <w:p w:rsidR="00C93E3E" w:rsidRPr="0035632E" w:rsidRDefault="00C93E3E" w:rsidP="00C93E3E">
            <w:pPr>
              <w:rPr>
                <w:rFonts w:ascii="Arial" w:hAnsi="Arial" w:cs="Arial"/>
                <w:noProof/>
                <w:sz w:val="22"/>
                <w:szCs w:val="22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Tuesday, December 16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vertAlign w:val="superscript"/>
                <w:lang w:eastAsia="ko-KR"/>
              </w:rPr>
              <w:t>th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is our annual turkey dinner.  Due to the generosity of many organizations and volunteers, we are very pleased to be able to share a holiday meal together before the holidays!!  I think Santa is also paying us a visit!!</w:t>
            </w:r>
          </w:p>
          <w:p w:rsidR="00C93E3E" w:rsidRDefault="00C93E3E" w:rsidP="00C93E3E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ko-K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459DAC8D" wp14:editId="4CF17736">
                  <wp:extent cx="1296714" cy="8001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14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084" w:rsidRPr="0035632E" w:rsidRDefault="00197084" w:rsidP="00197084">
            <w:pPr>
              <w:rPr>
                <w:rFonts w:ascii="Arial" w:hAnsi="Arial" w:cs="Arial"/>
                <w:noProof/>
                <w:sz w:val="22"/>
                <w:szCs w:val="22"/>
                <w:u w:val="single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u w:val="single"/>
                <w:lang w:eastAsia="ko-KR"/>
              </w:rPr>
              <w:t>Pajama Party</w:t>
            </w:r>
          </w:p>
          <w:p w:rsidR="00197084" w:rsidRPr="0035632E" w:rsidRDefault="00197084" w:rsidP="00197084">
            <w:pPr>
              <w:rPr>
                <w:rFonts w:ascii="Arial" w:hAnsi="Arial" w:cs="Arial"/>
                <w:noProof/>
                <w:sz w:val="22"/>
                <w:szCs w:val="22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Don’t forget to wear your pajamas to school on </w:t>
            </w:r>
            <w:r w:rsidR="00C93E3E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Wednes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day, December 1</w:t>
            </w:r>
            <w:r w:rsidR="00C93E3E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7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vertAlign w:val="superscript"/>
                <w:lang w:eastAsia="ko-KR"/>
              </w:rPr>
              <w:t>th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for some holiday cheer.  </w:t>
            </w:r>
          </w:p>
          <w:p w:rsidR="005C3DF0" w:rsidRDefault="005C3DF0" w:rsidP="005C3DF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ko-K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66773239" wp14:editId="05CEAC39">
                  <wp:extent cx="947112" cy="876300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112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084" w:rsidRPr="0035632E" w:rsidRDefault="00197084" w:rsidP="00197084">
            <w:pPr>
              <w:rPr>
                <w:rFonts w:ascii="Arial" w:hAnsi="Arial" w:cs="Arial"/>
                <w:noProof/>
                <w:sz w:val="22"/>
                <w:szCs w:val="22"/>
                <w:u w:val="single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u w:val="single"/>
                <w:lang w:eastAsia="ko-KR"/>
              </w:rPr>
              <w:t>Holiday Party</w:t>
            </w:r>
            <w:r w:rsidR="00EB7A93" w:rsidRPr="0035632E">
              <w:rPr>
                <w:rFonts w:ascii="Arial" w:hAnsi="Arial" w:cs="Arial"/>
                <w:noProof/>
                <w:sz w:val="22"/>
                <w:szCs w:val="22"/>
                <w:u w:val="single"/>
                <w:lang w:eastAsia="ko-KR"/>
              </w:rPr>
              <w:t>/Sub Day</w:t>
            </w:r>
          </w:p>
          <w:p w:rsidR="00197084" w:rsidRPr="0035632E" w:rsidRDefault="00197084" w:rsidP="00197084">
            <w:pPr>
              <w:rPr>
                <w:rFonts w:ascii="Arial" w:hAnsi="Arial" w:cs="Arial"/>
                <w:noProof/>
                <w:sz w:val="22"/>
                <w:szCs w:val="22"/>
                <w:lang w:eastAsia="ko-KR"/>
              </w:rPr>
            </w:pP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The last day of school before the break, </w:t>
            </w:r>
            <w:r w:rsidR="00EB7A93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Friday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, December </w:t>
            </w:r>
            <w:r w:rsidR="00E23FA7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19</w:t>
            </w:r>
            <w:r w:rsidR="00E23FA7" w:rsidRPr="0035632E">
              <w:rPr>
                <w:rFonts w:ascii="Arial" w:hAnsi="Arial" w:cs="Arial"/>
                <w:noProof/>
                <w:sz w:val="22"/>
                <w:szCs w:val="22"/>
                <w:vertAlign w:val="superscript"/>
                <w:lang w:eastAsia="ko-KR"/>
              </w:rPr>
              <w:t>th</w:t>
            </w:r>
            <w:r w:rsidR="00E23FA7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we will have a holiday party to celebrate the season.  It is a magical time of year</w:t>
            </w:r>
            <w:r w:rsidR="00622B90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>!  Please feel free to send snacks for the class to share, but remember to label any containers you would like sent back home.</w:t>
            </w:r>
            <w:r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</w:t>
            </w:r>
            <w:r w:rsidR="00EB7A93" w:rsidRPr="0035632E">
              <w:rPr>
                <w:rFonts w:ascii="Arial" w:hAnsi="Arial" w:cs="Arial"/>
                <w:noProof/>
                <w:sz w:val="22"/>
                <w:szCs w:val="22"/>
                <w:lang w:eastAsia="ko-KR"/>
              </w:rPr>
              <w:t xml:space="preserve"> Don’t forget it is also Sub Day.</w:t>
            </w:r>
          </w:p>
          <w:p w:rsidR="00EF1D57" w:rsidRDefault="00EF1D57" w:rsidP="008F288D">
            <w:pPr>
              <w:rPr>
                <w:rFonts w:ascii="Arial" w:hAnsi="Arial" w:cs="Arial"/>
                <w:sz w:val="24"/>
                <w:szCs w:val="24"/>
              </w:rPr>
            </w:pPr>
          </w:p>
          <w:p w:rsidR="00EF1D57" w:rsidRPr="008F288D" w:rsidRDefault="00EF1D57" w:rsidP="00E23FA7">
            <w:pPr>
              <w:rPr>
                <w:rFonts w:ascii="Arial" w:hAnsi="Arial" w:cs="Arial"/>
              </w:rPr>
            </w:pPr>
            <w:r w:rsidRPr="00F03C87">
              <w:rPr>
                <w:rFonts w:ascii="Arial" w:hAnsi="Arial" w:cs="Arial"/>
                <w:sz w:val="24"/>
                <w:szCs w:val="24"/>
              </w:rPr>
              <w:t xml:space="preserve">Mrs. James, Mrs. </w:t>
            </w:r>
            <w:proofErr w:type="spellStart"/>
            <w:r w:rsidRPr="00F03C87">
              <w:rPr>
                <w:rFonts w:ascii="Arial" w:hAnsi="Arial" w:cs="Arial"/>
                <w:sz w:val="24"/>
                <w:szCs w:val="24"/>
              </w:rPr>
              <w:t>Dubeau</w:t>
            </w:r>
            <w:proofErr w:type="spellEnd"/>
            <w:r w:rsidRPr="00F03C87">
              <w:rPr>
                <w:rFonts w:ascii="Arial" w:hAnsi="Arial" w:cs="Arial"/>
                <w:sz w:val="24"/>
                <w:szCs w:val="24"/>
              </w:rPr>
              <w:t xml:space="preserve"> and M</w:t>
            </w:r>
            <w:r w:rsidR="00E23FA7">
              <w:rPr>
                <w:rFonts w:ascii="Arial" w:hAnsi="Arial" w:cs="Arial"/>
                <w:sz w:val="24"/>
                <w:szCs w:val="24"/>
              </w:rPr>
              <w:t>r</w:t>
            </w:r>
            <w:r w:rsidRPr="00F03C87">
              <w:rPr>
                <w:rFonts w:ascii="Arial" w:hAnsi="Arial" w:cs="Arial"/>
                <w:sz w:val="24"/>
                <w:szCs w:val="24"/>
              </w:rPr>
              <w:t>s. P.</w:t>
            </w:r>
          </w:p>
        </w:tc>
      </w:tr>
    </w:tbl>
    <w:p w:rsidR="00AC65D0" w:rsidRPr="00A522AF" w:rsidRDefault="00E23FA7">
      <w:pPr>
        <w:sectPr w:rsidR="00AC65D0" w:rsidRPr="00A522AF" w:rsidSect="0083329C">
          <w:type w:val="nextColumn"/>
          <w:pgSz w:w="12240" w:h="15840" w:code="1"/>
          <w:pgMar w:top="864" w:right="878" w:bottom="864" w:left="878" w:header="720" w:footer="720" w:gutter="0"/>
          <w:pgBorders w:display="notFirstPage"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/>
        </w:sect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44B7E558" wp14:editId="5DE638C9">
                <wp:simplePos x="0" y="0"/>
                <wp:positionH relativeFrom="column">
                  <wp:posOffset>4445</wp:posOffset>
                </wp:positionH>
                <wp:positionV relativeFrom="paragraph">
                  <wp:posOffset>-254635</wp:posOffset>
                </wp:positionV>
                <wp:extent cx="3276600" cy="32385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5D0" w:rsidRDefault="00AC65D0">
                            <w:pPr>
                              <w:pStyle w:val="JumpTo-Professional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.35pt;margin-top:-20.05pt;width:258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" o:allowincell="f" filled="f" stroked="f">
                <v:textbox>
                  <w:txbxContent>
                    <w:p w:rsidR="00AC65D0" w:rsidRDefault="00AC65D0">
                      <w:pPr>
                        <w:pStyle w:val="JumpTo-Professional"/>
                      </w:pPr>
                    </w:p>
                  </w:txbxContent>
                </v:textbox>
              </v:shape>
            </w:pict>
          </mc:Fallback>
        </mc:AlternateContent>
      </w:r>
      <w:r w:rsidR="006E7BCF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41D4C5C" wp14:editId="53076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76600" cy="8723630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72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0;margin-top:0;width:258pt;height:68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" o:allowincell="f" filled="f" stroked="f">
                <v:textbox style="mso-next-textbox:#Text Box 6">
                  <w:txbxContent/>
                </v:textbox>
              </v:shape>
            </w:pict>
          </mc:Fallback>
        </mc:AlternateContent>
      </w:r>
      <w:r w:rsidR="006E7BCF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D2EA42B" wp14:editId="615CE3BB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3276600" cy="872363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72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70pt;margin-top:0;width:258pt;height:68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" o:allowincell="f" filled="f" stroked="f">
                <v:textbox>
                  <w:txbxContent/>
                </v:textbox>
              </v:shape>
            </w:pict>
          </mc:Fallback>
        </mc:AlternateContent>
      </w:r>
    </w:p>
    <w:p w:rsidR="0083329C" w:rsidRDefault="0083329C" w:rsidP="0083329C">
      <w:pPr>
        <w:jc w:val="center"/>
        <w:rPr>
          <w:rFonts w:ascii="Bradley Hand ITC" w:hAnsi="Bradley Hand ITC"/>
          <w:b/>
          <w:sz w:val="144"/>
          <w:szCs w:val="144"/>
        </w:rPr>
      </w:pPr>
      <w:r w:rsidRPr="0083329C">
        <w:rPr>
          <w:rFonts w:ascii="Bradley Hand ITC" w:hAnsi="Bradley Hand ITC"/>
          <w:b/>
          <w:sz w:val="144"/>
          <w:szCs w:val="144"/>
        </w:rPr>
        <w:t xml:space="preserve">HAPPY HOLIDAYS AND </w:t>
      </w:r>
      <w:r>
        <w:rPr>
          <w:rFonts w:ascii="Bradley Hand ITC" w:hAnsi="Bradley Hand ITC"/>
          <w:b/>
          <w:sz w:val="144"/>
          <w:szCs w:val="144"/>
        </w:rPr>
        <w:t>HAVE</w:t>
      </w:r>
    </w:p>
    <w:p w:rsidR="0083329C" w:rsidRDefault="0083329C" w:rsidP="0083329C">
      <w:pPr>
        <w:jc w:val="center"/>
        <w:rPr>
          <w:rFonts w:ascii="Bradley Hand ITC" w:hAnsi="Bradley Hand ITC"/>
          <w:b/>
          <w:sz w:val="144"/>
          <w:szCs w:val="144"/>
        </w:rPr>
      </w:pPr>
      <w:r w:rsidRPr="0083329C">
        <w:rPr>
          <w:rFonts w:ascii="Bradley Hand ITC" w:hAnsi="Bradley Hand ITC"/>
          <w:b/>
          <w:sz w:val="144"/>
          <w:szCs w:val="144"/>
        </w:rPr>
        <w:t xml:space="preserve">A </w:t>
      </w:r>
    </w:p>
    <w:p w:rsidR="0083329C" w:rsidRDefault="0083329C" w:rsidP="0083329C">
      <w:pPr>
        <w:jc w:val="center"/>
        <w:rPr>
          <w:rFonts w:ascii="Bradley Hand ITC" w:hAnsi="Bradley Hand ITC"/>
          <w:b/>
          <w:sz w:val="144"/>
          <w:szCs w:val="144"/>
        </w:rPr>
      </w:pPr>
      <w:r w:rsidRPr="0083329C">
        <w:rPr>
          <w:rFonts w:ascii="Bradley Hand ITC" w:hAnsi="Bradley Hand ITC"/>
          <w:b/>
          <w:sz w:val="144"/>
          <w:szCs w:val="144"/>
        </w:rPr>
        <w:t>WONDERFUL NEW</w:t>
      </w:r>
    </w:p>
    <w:p w:rsidR="003A3989" w:rsidRPr="0083329C" w:rsidRDefault="0083329C" w:rsidP="0083329C">
      <w:pPr>
        <w:jc w:val="center"/>
        <w:rPr>
          <w:rFonts w:ascii="Bradley Hand ITC" w:hAnsi="Bradley Hand ITC"/>
          <w:b/>
          <w:sz w:val="144"/>
          <w:szCs w:val="144"/>
        </w:rPr>
      </w:pPr>
      <w:r w:rsidRPr="0083329C">
        <w:rPr>
          <w:rFonts w:ascii="Bradley Hand ITC" w:hAnsi="Bradley Hand ITC"/>
          <w:b/>
          <w:sz w:val="144"/>
          <w:szCs w:val="144"/>
        </w:rPr>
        <w:t xml:space="preserve"> YEAR!!</w:t>
      </w:r>
    </w:p>
    <w:sectPr w:rsidR="003A3989" w:rsidRPr="0083329C" w:rsidSect="0083329C">
      <w:footerReference w:type="default" r:id="rId22"/>
      <w:pgSz w:w="12240" w:h="15840" w:code="1"/>
      <w:pgMar w:top="1008" w:right="878" w:bottom="1440" w:left="878" w:header="720" w:footer="72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5D0" w:rsidRDefault="00AC65D0">
      <w:r>
        <w:separator/>
      </w:r>
    </w:p>
  </w:endnote>
  <w:endnote w:type="continuationSeparator" w:id="0">
    <w:p w:rsidR="00AC65D0" w:rsidRDefault="00AC6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algun Gothic">
    <w:altName w:val="Batang"/>
    <w:panose1 w:val="00000000000000000000"/>
    <w:charset w:val="81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762" w:rsidRPr="00A522AF" w:rsidRDefault="00FB3762" w:rsidP="00A522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5D0" w:rsidRDefault="00AC65D0">
      <w:r>
        <w:separator/>
      </w:r>
    </w:p>
  </w:footnote>
  <w:footnote w:type="continuationSeparator" w:id="0">
    <w:p w:rsidR="00AC65D0" w:rsidRDefault="00AC65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D0"/>
    <w:rsid w:val="00012B3A"/>
    <w:rsid w:val="000170F5"/>
    <w:rsid w:val="00021CB8"/>
    <w:rsid w:val="0002246D"/>
    <w:rsid w:val="00023F21"/>
    <w:rsid w:val="000357C1"/>
    <w:rsid w:val="00050FEB"/>
    <w:rsid w:val="000705FE"/>
    <w:rsid w:val="0007684D"/>
    <w:rsid w:val="00086957"/>
    <w:rsid w:val="0009726E"/>
    <w:rsid w:val="000B5208"/>
    <w:rsid w:val="000B6208"/>
    <w:rsid w:val="000C5533"/>
    <w:rsid w:val="000E0F87"/>
    <w:rsid w:val="000E1150"/>
    <w:rsid w:val="000F2537"/>
    <w:rsid w:val="00111FDD"/>
    <w:rsid w:val="00114347"/>
    <w:rsid w:val="00126CEF"/>
    <w:rsid w:val="0013337D"/>
    <w:rsid w:val="00135FD6"/>
    <w:rsid w:val="00172453"/>
    <w:rsid w:val="00197084"/>
    <w:rsid w:val="001A7233"/>
    <w:rsid w:val="001C71CD"/>
    <w:rsid w:val="001E786A"/>
    <w:rsid w:val="001F2FAE"/>
    <w:rsid w:val="00201B7D"/>
    <w:rsid w:val="002051EB"/>
    <w:rsid w:val="00206E04"/>
    <w:rsid w:val="00220003"/>
    <w:rsid w:val="00223474"/>
    <w:rsid w:val="0022493C"/>
    <w:rsid w:val="00245AF6"/>
    <w:rsid w:val="0027042D"/>
    <w:rsid w:val="00271B1B"/>
    <w:rsid w:val="00284CC8"/>
    <w:rsid w:val="00296D6B"/>
    <w:rsid w:val="002B5AB1"/>
    <w:rsid w:val="002F2EA4"/>
    <w:rsid w:val="00317C40"/>
    <w:rsid w:val="00335BEE"/>
    <w:rsid w:val="0035632E"/>
    <w:rsid w:val="00365228"/>
    <w:rsid w:val="00384FCB"/>
    <w:rsid w:val="00390ED7"/>
    <w:rsid w:val="003A3989"/>
    <w:rsid w:val="003B059D"/>
    <w:rsid w:val="003B4CC2"/>
    <w:rsid w:val="003F0229"/>
    <w:rsid w:val="003F23D7"/>
    <w:rsid w:val="00435C1A"/>
    <w:rsid w:val="0046673C"/>
    <w:rsid w:val="00471CA4"/>
    <w:rsid w:val="00472859"/>
    <w:rsid w:val="004A1093"/>
    <w:rsid w:val="004B4984"/>
    <w:rsid w:val="004D06A5"/>
    <w:rsid w:val="004D1FCC"/>
    <w:rsid w:val="004D76A3"/>
    <w:rsid w:val="004E39DF"/>
    <w:rsid w:val="00503762"/>
    <w:rsid w:val="00513BA0"/>
    <w:rsid w:val="005261FF"/>
    <w:rsid w:val="00527678"/>
    <w:rsid w:val="005406E3"/>
    <w:rsid w:val="00545F3E"/>
    <w:rsid w:val="005727AE"/>
    <w:rsid w:val="005879BB"/>
    <w:rsid w:val="005C3DF0"/>
    <w:rsid w:val="005C56F6"/>
    <w:rsid w:val="005D70AC"/>
    <w:rsid w:val="005F2CC4"/>
    <w:rsid w:val="005F69EA"/>
    <w:rsid w:val="00622B90"/>
    <w:rsid w:val="0063603F"/>
    <w:rsid w:val="00644CE8"/>
    <w:rsid w:val="00656E01"/>
    <w:rsid w:val="006937B6"/>
    <w:rsid w:val="00697DD1"/>
    <w:rsid w:val="006B4926"/>
    <w:rsid w:val="006D2FBF"/>
    <w:rsid w:val="006E7715"/>
    <w:rsid w:val="006E7BCF"/>
    <w:rsid w:val="006F762C"/>
    <w:rsid w:val="00707038"/>
    <w:rsid w:val="00711AE5"/>
    <w:rsid w:val="007250DD"/>
    <w:rsid w:val="00725D78"/>
    <w:rsid w:val="007877C9"/>
    <w:rsid w:val="007915A7"/>
    <w:rsid w:val="007C0CE2"/>
    <w:rsid w:val="007C12D3"/>
    <w:rsid w:val="007C525C"/>
    <w:rsid w:val="007D3C76"/>
    <w:rsid w:val="007D3E9F"/>
    <w:rsid w:val="007E3EC0"/>
    <w:rsid w:val="007E5C94"/>
    <w:rsid w:val="007F0617"/>
    <w:rsid w:val="0083329C"/>
    <w:rsid w:val="008766D0"/>
    <w:rsid w:val="00892B91"/>
    <w:rsid w:val="00893E84"/>
    <w:rsid w:val="00896B20"/>
    <w:rsid w:val="008A17D3"/>
    <w:rsid w:val="008A2626"/>
    <w:rsid w:val="008C6541"/>
    <w:rsid w:val="008D225C"/>
    <w:rsid w:val="008D4235"/>
    <w:rsid w:val="008E7AC6"/>
    <w:rsid w:val="008F288D"/>
    <w:rsid w:val="00913321"/>
    <w:rsid w:val="009137A7"/>
    <w:rsid w:val="0092369C"/>
    <w:rsid w:val="0092596F"/>
    <w:rsid w:val="009329C5"/>
    <w:rsid w:val="009524D6"/>
    <w:rsid w:val="009640FB"/>
    <w:rsid w:val="0097607F"/>
    <w:rsid w:val="00987549"/>
    <w:rsid w:val="009B6499"/>
    <w:rsid w:val="009D1785"/>
    <w:rsid w:val="00A01119"/>
    <w:rsid w:val="00A073C5"/>
    <w:rsid w:val="00A33EA7"/>
    <w:rsid w:val="00A47525"/>
    <w:rsid w:val="00A522AF"/>
    <w:rsid w:val="00A72B0C"/>
    <w:rsid w:val="00A83D62"/>
    <w:rsid w:val="00A91F63"/>
    <w:rsid w:val="00AB001C"/>
    <w:rsid w:val="00AC65D0"/>
    <w:rsid w:val="00B062C5"/>
    <w:rsid w:val="00B240E8"/>
    <w:rsid w:val="00B37C7D"/>
    <w:rsid w:val="00B43BE5"/>
    <w:rsid w:val="00B64904"/>
    <w:rsid w:val="00B7555F"/>
    <w:rsid w:val="00B77C1D"/>
    <w:rsid w:val="00B860F6"/>
    <w:rsid w:val="00B963E0"/>
    <w:rsid w:val="00BC3F9A"/>
    <w:rsid w:val="00BC4405"/>
    <w:rsid w:val="00BD1DEF"/>
    <w:rsid w:val="00BD5790"/>
    <w:rsid w:val="00C051B3"/>
    <w:rsid w:val="00C357BB"/>
    <w:rsid w:val="00C5136C"/>
    <w:rsid w:val="00C54A10"/>
    <w:rsid w:val="00C6516D"/>
    <w:rsid w:val="00C73987"/>
    <w:rsid w:val="00C820E3"/>
    <w:rsid w:val="00C86236"/>
    <w:rsid w:val="00C93E3E"/>
    <w:rsid w:val="00CA207C"/>
    <w:rsid w:val="00CA65B8"/>
    <w:rsid w:val="00CC0D3D"/>
    <w:rsid w:val="00CD06B0"/>
    <w:rsid w:val="00CD7F0F"/>
    <w:rsid w:val="00CE0767"/>
    <w:rsid w:val="00CE6C10"/>
    <w:rsid w:val="00D02F4B"/>
    <w:rsid w:val="00D02FE7"/>
    <w:rsid w:val="00D363EA"/>
    <w:rsid w:val="00D36461"/>
    <w:rsid w:val="00D708D6"/>
    <w:rsid w:val="00D728CC"/>
    <w:rsid w:val="00D72B46"/>
    <w:rsid w:val="00D7376C"/>
    <w:rsid w:val="00D74881"/>
    <w:rsid w:val="00D77B13"/>
    <w:rsid w:val="00D806D1"/>
    <w:rsid w:val="00D843A0"/>
    <w:rsid w:val="00D90458"/>
    <w:rsid w:val="00D93F12"/>
    <w:rsid w:val="00DC5F3A"/>
    <w:rsid w:val="00DD542D"/>
    <w:rsid w:val="00DE4738"/>
    <w:rsid w:val="00E23FA7"/>
    <w:rsid w:val="00E2523C"/>
    <w:rsid w:val="00E27099"/>
    <w:rsid w:val="00E377F9"/>
    <w:rsid w:val="00E654A5"/>
    <w:rsid w:val="00E81EA3"/>
    <w:rsid w:val="00E82B5B"/>
    <w:rsid w:val="00E85A8A"/>
    <w:rsid w:val="00EA0D5D"/>
    <w:rsid w:val="00EB7A93"/>
    <w:rsid w:val="00EC12D6"/>
    <w:rsid w:val="00EF1D57"/>
    <w:rsid w:val="00EF407B"/>
    <w:rsid w:val="00F03C87"/>
    <w:rsid w:val="00F30AED"/>
    <w:rsid w:val="00F72985"/>
    <w:rsid w:val="00FB3762"/>
    <w:rsid w:val="00FC2829"/>
    <w:rsid w:val="00FF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after="120"/>
    </w:pPr>
  </w:style>
  <w:style w:type="paragraph" w:customStyle="1" w:styleId="BodyText-Contemporary">
    <w:name w:val="Body Text - Contemporary"/>
    <w:basedOn w:val="Normal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Pr>
      <w:sz w:val="48"/>
      <w:effect w:val="none"/>
    </w:rPr>
  </w:style>
  <w:style w:type="paragraph" w:customStyle="1" w:styleId="Postage-Contemporary">
    <w:name w:val="Postage - Contemporary"/>
    <w:basedOn w:val="Normal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pPr>
      <w:spacing w:line="240" w:lineRule="exact"/>
    </w:pPr>
    <w:rPr>
      <w:rFonts w:ascii="Arial" w:hAnsi="Arial"/>
      <w:sz w:val="18"/>
    </w:rPr>
  </w:style>
  <w:style w:type="character" w:styleId="PageNumber">
    <w:name w:val="page number"/>
    <w:basedOn w:val="DefaultParagraphFont"/>
    <w:semiHidden/>
  </w:style>
  <w:style w:type="paragraph" w:customStyle="1" w:styleId="BodyText-Professional">
    <w:name w:val="Body Text - Professional"/>
    <w:basedOn w:val="Normal"/>
    <w:pPr>
      <w:spacing w:after="120" w:line="280" w:lineRule="exact"/>
    </w:pPr>
    <w:rPr>
      <w:rFonts w:ascii="Arial" w:hAnsi="Arial"/>
    </w:rPr>
  </w:style>
  <w:style w:type="paragraph" w:customStyle="1" w:styleId="SidebarHead-Professional">
    <w:name w:val="Sidebar Head - Professional"/>
    <w:basedOn w:val="Normal"/>
    <w:pPr>
      <w:spacing w:before="60" w:after="60" w:line="240" w:lineRule="exact"/>
    </w:pPr>
    <w:rPr>
      <w:rFonts w:ascii="Arial Black" w:hAnsi="Arial Black"/>
      <w:smallCaps/>
      <w:sz w:val="18"/>
    </w:rPr>
  </w:style>
  <w:style w:type="paragraph" w:customStyle="1" w:styleId="SidebarText-Professional">
    <w:name w:val="Sidebar Text -Professional"/>
    <w:basedOn w:val="Normal"/>
    <w:pPr>
      <w:spacing w:after="120" w:line="280" w:lineRule="exact"/>
    </w:pPr>
    <w:rPr>
      <w:rFonts w:ascii="Arial" w:hAnsi="Arial"/>
      <w:sz w:val="18"/>
    </w:rPr>
  </w:style>
  <w:style w:type="paragraph" w:customStyle="1" w:styleId="Byline-Professional">
    <w:name w:val="Byline - Professional"/>
    <w:basedOn w:val="Normal"/>
    <w:pPr>
      <w:spacing w:before="60" w:line="280" w:lineRule="exact"/>
    </w:pPr>
    <w:rPr>
      <w:rFonts w:ascii="Arial Black" w:hAnsi="Arial Black"/>
      <w:sz w:val="18"/>
    </w:rPr>
  </w:style>
  <w:style w:type="paragraph" w:customStyle="1" w:styleId="BylineCompany-Professional">
    <w:name w:val="Byline Company - Professional"/>
    <w:basedOn w:val="Normal"/>
    <w:pPr>
      <w:spacing w:after="120"/>
    </w:pPr>
    <w:rPr>
      <w:rFonts w:ascii="Arial" w:hAnsi="Arial"/>
      <w:sz w:val="16"/>
    </w:rPr>
  </w:style>
  <w:style w:type="paragraph" w:customStyle="1" w:styleId="Footer-Professional">
    <w:name w:val="Footer - Professional"/>
    <w:basedOn w:val="Footer"/>
    <w:pPr>
      <w:pBdr>
        <w:top w:val="single" w:sz="36" w:space="1" w:color="auto"/>
      </w:pBdr>
      <w:jc w:val="center"/>
    </w:pPr>
    <w:rPr>
      <w:rFonts w:ascii="Arial Black" w:hAnsi="Arial Black"/>
      <w:sz w:val="16"/>
    </w:rPr>
  </w:style>
  <w:style w:type="paragraph" w:customStyle="1" w:styleId="Heading1-Professional">
    <w:name w:val="Heading 1 - Professional"/>
    <w:basedOn w:val="Normal"/>
    <w:pPr>
      <w:spacing w:before="120" w:after="60" w:line="360" w:lineRule="exact"/>
    </w:pPr>
    <w:rPr>
      <w:rFonts w:ascii="Arial Black" w:hAnsi="Arial Black"/>
      <w:sz w:val="32"/>
    </w:rPr>
  </w:style>
  <w:style w:type="paragraph" w:customStyle="1" w:styleId="Heading2-Professional">
    <w:name w:val="Heading 2 - Professional"/>
    <w:basedOn w:val="Normal"/>
    <w:pPr>
      <w:spacing w:before="120" w:after="60" w:line="320" w:lineRule="exact"/>
    </w:pPr>
    <w:rPr>
      <w:rFonts w:ascii="Arial Black" w:hAnsi="Arial Black"/>
      <w:sz w:val="24"/>
    </w:rPr>
  </w:style>
  <w:style w:type="paragraph" w:customStyle="1" w:styleId="IssueVolumeDate-Professional">
    <w:name w:val="Issue/Volume/Date - Professional"/>
    <w:basedOn w:val="Normal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0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JumpTo-Professional">
    <w:name w:val="Jump To - Professional"/>
    <w:basedOn w:val="Normal"/>
    <w:pPr>
      <w:jc w:val="right"/>
    </w:pPr>
    <w:rPr>
      <w:rFonts w:ascii="Arial" w:hAnsi="Arial"/>
      <w:i/>
      <w:sz w:val="16"/>
    </w:rPr>
  </w:style>
  <w:style w:type="paragraph" w:customStyle="1" w:styleId="JunpFrom-Professional">
    <w:name w:val="Junp From - Professional"/>
    <w:basedOn w:val="Normal"/>
    <w:pPr>
      <w:jc w:val="right"/>
    </w:pPr>
    <w:rPr>
      <w:rFonts w:ascii="Arial" w:hAnsi="Arial"/>
      <w:i/>
      <w:sz w:val="16"/>
    </w:rPr>
  </w:style>
  <w:style w:type="paragraph" w:customStyle="1" w:styleId="ReturnAddress-Professional">
    <w:name w:val="Return Address - Professional"/>
    <w:basedOn w:val="Normal"/>
    <w:pPr>
      <w:spacing w:after="40" w:line="240" w:lineRule="exact"/>
    </w:pPr>
    <w:rPr>
      <w:rFonts w:ascii="Arial" w:hAnsi="Arial"/>
    </w:rPr>
  </w:style>
  <w:style w:type="paragraph" w:customStyle="1" w:styleId="MailingAddress-Professional">
    <w:name w:val="Mailing Address - Professional"/>
    <w:basedOn w:val="ReturnAddress-Professional"/>
  </w:style>
  <w:style w:type="paragraph" w:customStyle="1" w:styleId="Picture-Professional">
    <w:name w:val="Picture - Professional"/>
    <w:basedOn w:val="BodyText-Professional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rPr>
      <w:i/>
      <w:sz w:val="18"/>
    </w:rPr>
  </w:style>
  <w:style w:type="paragraph" w:customStyle="1" w:styleId="Postage-Professional">
    <w:name w:val="Postage - Professional"/>
    <w:basedOn w:val="Normal"/>
    <w:pPr>
      <w:spacing w:after="40" w:line="240" w:lineRule="exact"/>
      <w:jc w:val="center"/>
    </w:pPr>
    <w:rPr>
      <w:rFonts w:ascii="Arial" w:hAnsi="Arial"/>
      <w:smallCaps/>
      <w:sz w:val="14"/>
    </w:rPr>
  </w:style>
  <w:style w:type="paragraph" w:customStyle="1" w:styleId="Pullquote-Professional">
    <w:name w:val="Pullquote - Professional"/>
    <w:basedOn w:val="BodyText-Professional"/>
    <w:pPr>
      <w:pBdr>
        <w:top w:val="single" w:sz="6" w:space="1" w:color="auto"/>
        <w:bottom w:val="single" w:sz="6" w:space="3" w:color="auto"/>
      </w:pBdr>
      <w:ind w:left="60" w:right="60"/>
      <w:jc w:val="center"/>
    </w:pPr>
    <w:rPr>
      <w:i/>
      <w:sz w:val="22"/>
    </w:rPr>
  </w:style>
  <w:style w:type="paragraph" w:customStyle="1" w:styleId="SidebarSubhead-Professional">
    <w:name w:val="Sidebar Subhead - Professional"/>
    <w:basedOn w:val="Normal"/>
    <w:pPr>
      <w:spacing w:line="280" w:lineRule="exact"/>
    </w:pPr>
    <w:rPr>
      <w:rFonts w:ascii="Arial" w:hAnsi="Arial"/>
      <w:smallCaps/>
      <w:sz w:val="18"/>
    </w:rPr>
  </w:style>
  <w:style w:type="paragraph" w:customStyle="1" w:styleId="SidebarTitle-Professional">
    <w:name w:val="Sidebar Title -Professional"/>
    <w:basedOn w:val="Normal"/>
    <w:pPr>
      <w:spacing w:before="120" w:after="60" w:line="320" w:lineRule="exact"/>
    </w:pPr>
    <w:rPr>
      <w:rFonts w:ascii="Arial Black" w:hAnsi="Arial Black"/>
      <w:smallCaps/>
      <w:spacing w:val="40"/>
      <w:sz w:val="24"/>
    </w:rPr>
  </w:style>
  <w:style w:type="paragraph" w:customStyle="1" w:styleId="Subtitle-Professional">
    <w:name w:val="Subtitle - Professional"/>
    <w:basedOn w:val="Normal"/>
    <w:pPr>
      <w:spacing w:after="120" w:line="280" w:lineRule="exact"/>
    </w:pPr>
    <w:rPr>
      <w:rFonts w:ascii="Arial" w:hAnsi="Arial"/>
      <w:i/>
    </w:rPr>
  </w:style>
  <w:style w:type="paragraph" w:customStyle="1" w:styleId="Title-Professional">
    <w:name w:val="Title - Professional"/>
    <w:basedOn w:val="Normal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72"/>
    </w:rPr>
  </w:style>
  <w:style w:type="paragraph" w:customStyle="1" w:styleId="TOCHeading-Professional">
    <w:name w:val="TOC Heading - Professional"/>
    <w:basedOn w:val="Normal"/>
    <w:pPr>
      <w:pBdr>
        <w:top w:val="single" w:sz="36" w:space="1" w:color="auto"/>
      </w:pBdr>
      <w:spacing w:before="60" w:after="120"/>
      <w:ind w:left="-60"/>
    </w:pPr>
    <w:rPr>
      <w:rFonts w:ascii="Arial Black" w:hAnsi="Arial Black"/>
      <w:smallCaps/>
      <w:spacing w:val="40"/>
      <w:sz w:val="24"/>
    </w:rPr>
  </w:style>
  <w:style w:type="paragraph" w:customStyle="1" w:styleId="TOCNumber-Professional">
    <w:name w:val="TOC Number - Professional"/>
    <w:basedOn w:val="Normal"/>
    <w:pPr>
      <w:spacing w:before="60"/>
    </w:pPr>
    <w:rPr>
      <w:rFonts w:ascii="Arial Black" w:hAnsi="Arial Black"/>
      <w:sz w:val="24"/>
    </w:rPr>
  </w:style>
  <w:style w:type="paragraph" w:customStyle="1" w:styleId="TOCText-Professional">
    <w:name w:val="TOC Text - Professional"/>
    <w:basedOn w:val="Normal"/>
    <w:pPr>
      <w:spacing w:before="60" w:after="60" w:line="320" w:lineRule="exact"/>
    </w:pPr>
    <w:rPr>
      <w:rFonts w:ascii="Arial" w:hAnsi="Arial"/>
      <w:sz w:val="18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odyText-Elegant">
    <w:name w:val="Body Text - Elegant"/>
    <w:basedOn w:val="Normal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</w:style>
  <w:style w:type="paragraph" w:customStyle="1" w:styleId="Picture-Elegant">
    <w:name w:val="Picture - Elegant"/>
    <w:basedOn w:val="BodyText-Elegant"/>
    <w:pPr>
      <w:spacing w:before="120" w:line="240" w:lineRule="auto"/>
    </w:pPr>
  </w:style>
  <w:style w:type="paragraph" w:customStyle="1" w:styleId="Postage-Elegant">
    <w:name w:val="Postage - Elegant"/>
    <w:basedOn w:val="Normal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pPr>
      <w:spacing w:before="60" w:after="180" w:line="320" w:lineRule="exact"/>
    </w:pPr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7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79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271B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after="120"/>
    </w:pPr>
  </w:style>
  <w:style w:type="paragraph" w:customStyle="1" w:styleId="BodyText-Contemporary">
    <w:name w:val="Body Text - Contemporary"/>
    <w:basedOn w:val="Normal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Pr>
      <w:sz w:val="48"/>
      <w:effect w:val="none"/>
    </w:rPr>
  </w:style>
  <w:style w:type="paragraph" w:customStyle="1" w:styleId="Postage-Contemporary">
    <w:name w:val="Postage - Contemporary"/>
    <w:basedOn w:val="Normal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pPr>
      <w:spacing w:line="240" w:lineRule="exact"/>
    </w:pPr>
    <w:rPr>
      <w:rFonts w:ascii="Arial" w:hAnsi="Arial"/>
      <w:sz w:val="18"/>
    </w:rPr>
  </w:style>
  <w:style w:type="character" w:styleId="PageNumber">
    <w:name w:val="page number"/>
    <w:basedOn w:val="DefaultParagraphFont"/>
    <w:semiHidden/>
  </w:style>
  <w:style w:type="paragraph" w:customStyle="1" w:styleId="BodyText-Professional">
    <w:name w:val="Body Text - Professional"/>
    <w:basedOn w:val="Normal"/>
    <w:pPr>
      <w:spacing w:after="120" w:line="280" w:lineRule="exact"/>
    </w:pPr>
    <w:rPr>
      <w:rFonts w:ascii="Arial" w:hAnsi="Arial"/>
    </w:rPr>
  </w:style>
  <w:style w:type="paragraph" w:customStyle="1" w:styleId="SidebarHead-Professional">
    <w:name w:val="Sidebar Head - Professional"/>
    <w:basedOn w:val="Normal"/>
    <w:pPr>
      <w:spacing w:before="60" w:after="60" w:line="240" w:lineRule="exact"/>
    </w:pPr>
    <w:rPr>
      <w:rFonts w:ascii="Arial Black" w:hAnsi="Arial Black"/>
      <w:smallCaps/>
      <w:sz w:val="18"/>
    </w:rPr>
  </w:style>
  <w:style w:type="paragraph" w:customStyle="1" w:styleId="SidebarText-Professional">
    <w:name w:val="Sidebar Text -Professional"/>
    <w:basedOn w:val="Normal"/>
    <w:pPr>
      <w:spacing w:after="120" w:line="280" w:lineRule="exact"/>
    </w:pPr>
    <w:rPr>
      <w:rFonts w:ascii="Arial" w:hAnsi="Arial"/>
      <w:sz w:val="18"/>
    </w:rPr>
  </w:style>
  <w:style w:type="paragraph" w:customStyle="1" w:styleId="Byline-Professional">
    <w:name w:val="Byline - Professional"/>
    <w:basedOn w:val="Normal"/>
    <w:pPr>
      <w:spacing w:before="60" w:line="280" w:lineRule="exact"/>
    </w:pPr>
    <w:rPr>
      <w:rFonts w:ascii="Arial Black" w:hAnsi="Arial Black"/>
      <w:sz w:val="18"/>
    </w:rPr>
  </w:style>
  <w:style w:type="paragraph" w:customStyle="1" w:styleId="BylineCompany-Professional">
    <w:name w:val="Byline Company - Professional"/>
    <w:basedOn w:val="Normal"/>
    <w:pPr>
      <w:spacing w:after="120"/>
    </w:pPr>
    <w:rPr>
      <w:rFonts w:ascii="Arial" w:hAnsi="Arial"/>
      <w:sz w:val="16"/>
    </w:rPr>
  </w:style>
  <w:style w:type="paragraph" w:customStyle="1" w:styleId="Footer-Professional">
    <w:name w:val="Footer - Professional"/>
    <w:basedOn w:val="Footer"/>
    <w:pPr>
      <w:pBdr>
        <w:top w:val="single" w:sz="36" w:space="1" w:color="auto"/>
      </w:pBdr>
      <w:jc w:val="center"/>
    </w:pPr>
    <w:rPr>
      <w:rFonts w:ascii="Arial Black" w:hAnsi="Arial Black"/>
      <w:sz w:val="16"/>
    </w:rPr>
  </w:style>
  <w:style w:type="paragraph" w:customStyle="1" w:styleId="Heading1-Professional">
    <w:name w:val="Heading 1 - Professional"/>
    <w:basedOn w:val="Normal"/>
    <w:pPr>
      <w:spacing w:before="120" w:after="60" w:line="360" w:lineRule="exact"/>
    </w:pPr>
    <w:rPr>
      <w:rFonts w:ascii="Arial Black" w:hAnsi="Arial Black"/>
      <w:sz w:val="32"/>
    </w:rPr>
  </w:style>
  <w:style w:type="paragraph" w:customStyle="1" w:styleId="Heading2-Professional">
    <w:name w:val="Heading 2 - Professional"/>
    <w:basedOn w:val="Normal"/>
    <w:pPr>
      <w:spacing w:before="120" w:after="60" w:line="320" w:lineRule="exact"/>
    </w:pPr>
    <w:rPr>
      <w:rFonts w:ascii="Arial Black" w:hAnsi="Arial Black"/>
      <w:sz w:val="24"/>
    </w:rPr>
  </w:style>
  <w:style w:type="paragraph" w:customStyle="1" w:styleId="IssueVolumeDate-Professional">
    <w:name w:val="Issue/Volume/Date - Professional"/>
    <w:basedOn w:val="Normal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0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JumpTo-Professional">
    <w:name w:val="Jump To - Professional"/>
    <w:basedOn w:val="Normal"/>
    <w:pPr>
      <w:jc w:val="right"/>
    </w:pPr>
    <w:rPr>
      <w:rFonts w:ascii="Arial" w:hAnsi="Arial"/>
      <w:i/>
      <w:sz w:val="16"/>
    </w:rPr>
  </w:style>
  <w:style w:type="paragraph" w:customStyle="1" w:styleId="JunpFrom-Professional">
    <w:name w:val="Junp From - Professional"/>
    <w:basedOn w:val="Normal"/>
    <w:pPr>
      <w:jc w:val="right"/>
    </w:pPr>
    <w:rPr>
      <w:rFonts w:ascii="Arial" w:hAnsi="Arial"/>
      <w:i/>
      <w:sz w:val="16"/>
    </w:rPr>
  </w:style>
  <w:style w:type="paragraph" w:customStyle="1" w:styleId="ReturnAddress-Professional">
    <w:name w:val="Return Address - Professional"/>
    <w:basedOn w:val="Normal"/>
    <w:pPr>
      <w:spacing w:after="40" w:line="240" w:lineRule="exact"/>
    </w:pPr>
    <w:rPr>
      <w:rFonts w:ascii="Arial" w:hAnsi="Arial"/>
    </w:rPr>
  </w:style>
  <w:style w:type="paragraph" w:customStyle="1" w:styleId="MailingAddress-Professional">
    <w:name w:val="Mailing Address - Professional"/>
    <w:basedOn w:val="ReturnAddress-Professional"/>
  </w:style>
  <w:style w:type="paragraph" w:customStyle="1" w:styleId="Picture-Professional">
    <w:name w:val="Picture - Professional"/>
    <w:basedOn w:val="BodyText-Professional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rPr>
      <w:i/>
      <w:sz w:val="18"/>
    </w:rPr>
  </w:style>
  <w:style w:type="paragraph" w:customStyle="1" w:styleId="Postage-Professional">
    <w:name w:val="Postage - Professional"/>
    <w:basedOn w:val="Normal"/>
    <w:pPr>
      <w:spacing w:after="40" w:line="240" w:lineRule="exact"/>
      <w:jc w:val="center"/>
    </w:pPr>
    <w:rPr>
      <w:rFonts w:ascii="Arial" w:hAnsi="Arial"/>
      <w:smallCaps/>
      <w:sz w:val="14"/>
    </w:rPr>
  </w:style>
  <w:style w:type="paragraph" w:customStyle="1" w:styleId="Pullquote-Professional">
    <w:name w:val="Pullquote - Professional"/>
    <w:basedOn w:val="BodyText-Professional"/>
    <w:pPr>
      <w:pBdr>
        <w:top w:val="single" w:sz="6" w:space="1" w:color="auto"/>
        <w:bottom w:val="single" w:sz="6" w:space="3" w:color="auto"/>
      </w:pBdr>
      <w:ind w:left="60" w:right="60"/>
      <w:jc w:val="center"/>
    </w:pPr>
    <w:rPr>
      <w:i/>
      <w:sz w:val="22"/>
    </w:rPr>
  </w:style>
  <w:style w:type="paragraph" w:customStyle="1" w:styleId="SidebarSubhead-Professional">
    <w:name w:val="Sidebar Subhead - Professional"/>
    <w:basedOn w:val="Normal"/>
    <w:pPr>
      <w:spacing w:line="280" w:lineRule="exact"/>
    </w:pPr>
    <w:rPr>
      <w:rFonts w:ascii="Arial" w:hAnsi="Arial"/>
      <w:smallCaps/>
      <w:sz w:val="18"/>
    </w:rPr>
  </w:style>
  <w:style w:type="paragraph" w:customStyle="1" w:styleId="SidebarTitle-Professional">
    <w:name w:val="Sidebar Title -Professional"/>
    <w:basedOn w:val="Normal"/>
    <w:pPr>
      <w:spacing w:before="120" w:after="60" w:line="320" w:lineRule="exact"/>
    </w:pPr>
    <w:rPr>
      <w:rFonts w:ascii="Arial Black" w:hAnsi="Arial Black"/>
      <w:smallCaps/>
      <w:spacing w:val="40"/>
      <w:sz w:val="24"/>
    </w:rPr>
  </w:style>
  <w:style w:type="paragraph" w:customStyle="1" w:styleId="Subtitle-Professional">
    <w:name w:val="Subtitle - Professional"/>
    <w:basedOn w:val="Normal"/>
    <w:pPr>
      <w:spacing w:after="120" w:line="280" w:lineRule="exact"/>
    </w:pPr>
    <w:rPr>
      <w:rFonts w:ascii="Arial" w:hAnsi="Arial"/>
      <w:i/>
    </w:rPr>
  </w:style>
  <w:style w:type="paragraph" w:customStyle="1" w:styleId="Title-Professional">
    <w:name w:val="Title - Professional"/>
    <w:basedOn w:val="Normal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72"/>
    </w:rPr>
  </w:style>
  <w:style w:type="paragraph" w:customStyle="1" w:styleId="TOCHeading-Professional">
    <w:name w:val="TOC Heading - Professional"/>
    <w:basedOn w:val="Normal"/>
    <w:pPr>
      <w:pBdr>
        <w:top w:val="single" w:sz="36" w:space="1" w:color="auto"/>
      </w:pBdr>
      <w:spacing w:before="60" w:after="120"/>
      <w:ind w:left="-60"/>
    </w:pPr>
    <w:rPr>
      <w:rFonts w:ascii="Arial Black" w:hAnsi="Arial Black"/>
      <w:smallCaps/>
      <w:spacing w:val="40"/>
      <w:sz w:val="24"/>
    </w:rPr>
  </w:style>
  <w:style w:type="paragraph" w:customStyle="1" w:styleId="TOCNumber-Professional">
    <w:name w:val="TOC Number - Professional"/>
    <w:basedOn w:val="Normal"/>
    <w:pPr>
      <w:spacing w:before="60"/>
    </w:pPr>
    <w:rPr>
      <w:rFonts w:ascii="Arial Black" w:hAnsi="Arial Black"/>
      <w:sz w:val="24"/>
    </w:rPr>
  </w:style>
  <w:style w:type="paragraph" w:customStyle="1" w:styleId="TOCText-Professional">
    <w:name w:val="TOC Text - Professional"/>
    <w:basedOn w:val="Normal"/>
    <w:pPr>
      <w:spacing w:before="60" w:after="60" w:line="320" w:lineRule="exact"/>
    </w:pPr>
    <w:rPr>
      <w:rFonts w:ascii="Arial" w:hAnsi="Arial"/>
      <w:sz w:val="18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odyText-Elegant">
    <w:name w:val="Body Text - Elegant"/>
    <w:basedOn w:val="Normal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</w:style>
  <w:style w:type="paragraph" w:customStyle="1" w:styleId="Picture-Elegant">
    <w:name w:val="Picture - Elegant"/>
    <w:basedOn w:val="BodyText-Elegant"/>
    <w:pPr>
      <w:spacing w:before="120" w:line="240" w:lineRule="auto"/>
    </w:pPr>
  </w:style>
  <w:style w:type="paragraph" w:customStyle="1" w:styleId="Postage-Elegant">
    <w:name w:val="Postage - Elegant"/>
    <w:basedOn w:val="Normal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pPr>
      <w:spacing w:before="60" w:after="180" w:line="320" w:lineRule="exact"/>
    </w:pPr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7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79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271B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w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james\Application%20Data\Microsoft\Templates\Newslette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FDBC4-167F-4F7F-8360-5E09EE6FA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wizard.wiz</Template>
  <TotalTime>1380</TotalTime>
  <Pages>4</Pages>
  <Words>572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HWDSB</dc:creator>
  <cp:keywords/>
  <dc:description/>
  <cp:lastModifiedBy>HWDSB</cp:lastModifiedBy>
  <cp:revision>17</cp:revision>
  <cp:lastPrinted>2012-11-29T18:37:00Z</cp:lastPrinted>
  <dcterms:created xsi:type="dcterms:W3CDTF">2014-11-24T20:17:00Z</dcterms:created>
  <dcterms:modified xsi:type="dcterms:W3CDTF">2014-11-28T17:09:00Z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TC062062951033</vt:lpwstr>
  </property>
</Properties>
</file>