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5D0" w:rsidRDefault="00AC65D0">
      <w:pPr>
        <w:pStyle w:val="Title-Professional"/>
      </w:pPr>
      <w:proofErr w:type="spellStart"/>
      <w:r>
        <w:t>Kinder</w:t>
      </w:r>
      <w:r w:rsidR="00892F16">
        <w:t>korner</w:t>
      </w:r>
      <w:proofErr w:type="spellEnd"/>
      <w:r w:rsidR="00892F16">
        <w:t xml:space="preserve"> News</w:t>
      </w:r>
    </w:p>
    <w:p w:rsidR="00AC65D0" w:rsidRDefault="00AC65D0">
      <w:pPr>
        <w:pStyle w:val="IssueVolumeDate-Professional"/>
      </w:pPr>
      <w:r>
        <w:t xml:space="preserve">Volume 1, Issue </w:t>
      </w:r>
      <w:r w:rsidR="00A62995">
        <w:t>3</w:t>
      </w:r>
      <w:r>
        <w:tab/>
      </w:r>
      <w:r w:rsidR="00A62995">
        <w:t>Novem</w:t>
      </w:r>
      <w:r>
        <w:t>ber 201</w:t>
      </w:r>
      <w:r w:rsidR="00623647">
        <w:t>4</w:t>
      </w:r>
    </w:p>
    <w:p w:rsidR="00AC65D0" w:rsidRDefault="00E918E9">
      <w:r>
        <w:rPr>
          <w:noProof/>
          <w:lang w:eastAsia="ko-KR"/>
        </w:rPr>
        <mc:AlternateContent>
          <mc:Choice Requires="wps">
            <w:drawing>
              <wp:anchor distT="0" distB="0" distL="114300" distR="114300" simplePos="0" relativeHeight="251660288" behindDoc="0" locked="0" layoutInCell="0" allowOverlap="1" wp14:anchorId="7E2D2F87" wp14:editId="26853E36">
                <wp:simplePos x="0" y="0"/>
                <wp:positionH relativeFrom="column">
                  <wp:posOffset>3395345</wp:posOffset>
                </wp:positionH>
                <wp:positionV relativeFrom="paragraph">
                  <wp:posOffset>73025</wp:posOffset>
                </wp:positionV>
                <wp:extent cx="3267075" cy="7658100"/>
                <wp:effectExtent l="0" t="0" r="28575" b="1905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658100"/>
                        </a:xfrm>
                        <a:prstGeom prst="rect">
                          <a:avLst/>
                        </a:prstGeom>
                        <a:solidFill>
                          <a:schemeClr val="bg1"/>
                        </a:solidFill>
                        <a:ln w="9525">
                          <a:solidFill>
                            <a:srgbClr val="000000"/>
                          </a:solidFill>
                          <a:miter lim="800000"/>
                          <a:headEnd/>
                          <a:tailEnd/>
                        </a:ln>
                        <a:extLst/>
                      </wps:spPr>
                      <wps:txbx>
                        <w:txbxContent>
                          <w:p w:rsidR="00AC65D0" w:rsidRDefault="00A62995" w:rsidP="00A62995">
                            <w:pPr>
                              <w:pStyle w:val="Picture-Professional"/>
                              <w:jc w:val="center"/>
                              <w:rPr>
                                <w:rFonts w:ascii="Arial Black" w:hAnsi="Arial Black"/>
                                <w:sz w:val="32"/>
                                <w:szCs w:val="32"/>
                              </w:rPr>
                            </w:pPr>
                            <w:r>
                              <w:rPr>
                                <w:rFonts w:ascii="Arial Black" w:hAnsi="Arial Black"/>
                                <w:sz w:val="32"/>
                                <w:szCs w:val="32"/>
                              </w:rPr>
                              <w:t>A look back at October</w:t>
                            </w:r>
                          </w:p>
                          <w:p w:rsidR="00A62995" w:rsidRDefault="00661B33">
                            <w:pPr>
                              <w:pStyle w:val="Picture-Professional"/>
                            </w:pPr>
                            <w:r>
                              <w:t xml:space="preserve">October has been a busy and exciting month!!  We had lots of fun making our delicious Thanksgiving soup; our trip to the pumpkin patch was great and we learned lots about a farm and how pumpkins grow; and our </w:t>
                            </w:r>
                            <w:proofErr w:type="spellStart"/>
                            <w:r>
                              <w:t>Hallowe’en</w:t>
                            </w:r>
                            <w:proofErr w:type="spellEnd"/>
                            <w:r>
                              <w:t xml:space="preserve"> parade</w:t>
                            </w:r>
                            <w:r w:rsidR="00B0378D">
                              <w:t>,</w:t>
                            </w:r>
                            <w:r>
                              <w:t xml:space="preserve"> celebration </w:t>
                            </w:r>
                            <w:r w:rsidR="00B0378D">
                              <w:t xml:space="preserve">and carving the pumpkin </w:t>
                            </w:r>
                            <w:r>
                              <w:t>was a great hit!!  Thank you for all the delicious treats!</w:t>
                            </w:r>
                          </w:p>
                          <w:p w:rsidR="00661B33" w:rsidRDefault="00661B33">
                            <w:pPr>
                              <w:pStyle w:val="Picture-Professional"/>
                            </w:pPr>
                            <w:r>
                              <w:t>In Language we reviewed the letters of t</w:t>
                            </w:r>
                            <w:r w:rsidR="004277A2">
                              <w:t xml:space="preserve">he alphabet (names and sounds).  </w:t>
                            </w:r>
                            <w:r>
                              <w:t>We have begun to work on describing things with detail and have encouraged the children to use this skill when investigating things in the science centre and when we are investigating outside.</w:t>
                            </w:r>
                            <w:r w:rsidR="004277A2">
                              <w:t xml:space="preserve">  We have also really encouraged the children to explore their writing skills on chalkboards, in journals, using stencils and letter stamps.</w:t>
                            </w:r>
                          </w:p>
                          <w:p w:rsidR="00E918E9" w:rsidRDefault="00E918E9" w:rsidP="00E918E9">
                            <w:pPr>
                              <w:pStyle w:val="Picture-Professional"/>
                              <w:jc w:val="center"/>
                            </w:pPr>
                            <w:r>
                              <w:rPr>
                                <w:noProof/>
                                <w:lang w:eastAsia="ko-KR"/>
                              </w:rPr>
                              <w:drawing>
                                <wp:inline distT="0" distB="0" distL="0" distR="0" wp14:anchorId="16F8F996" wp14:editId="688BA18B">
                                  <wp:extent cx="1133475" cy="87353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20006[1].JPG"/>
                                          <pic:cNvPicPr/>
                                        </pic:nvPicPr>
                                        <pic:blipFill>
                                          <a:blip r:embed="rId8">
                                            <a:extLst>
                                              <a:ext uri="{28A0092B-C50C-407E-A947-70E740481C1C}">
                                                <a14:useLocalDpi xmlns:a14="http://schemas.microsoft.com/office/drawing/2010/main" val="0"/>
                                              </a:ext>
                                            </a:extLst>
                                          </a:blip>
                                          <a:stretch>
                                            <a:fillRect/>
                                          </a:stretch>
                                        </pic:blipFill>
                                        <pic:spPr>
                                          <a:xfrm>
                                            <a:off x="0" y="0"/>
                                            <a:ext cx="1137346" cy="876517"/>
                                          </a:xfrm>
                                          <a:prstGeom prst="rect">
                                            <a:avLst/>
                                          </a:prstGeom>
                                        </pic:spPr>
                                      </pic:pic>
                                    </a:graphicData>
                                  </a:graphic>
                                </wp:inline>
                              </w:drawing>
                            </w:r>
                          </w:p>
                          <w:p w:rsidR="00661B33" w:rsidRDefault="00661B33">
                            <w:pPr>
                              <w:pStyle w:val="Picture-Professional"/>
                            </w:pPr>
                            <w:r>
                              <w:t xml:space="preserve">Our exploration of signs of </w:t>
                            </w:r>
                            <w:proofErr w:type="gramStart"/>
                            <w:r>
                              <w:t>Fall</w:t>
                            </w:r>
                            <w:proofErr w:type="gramEnd"/>
                            <w:r>
                              <w:t xml:space="preserve"> have been going very well!!  The children </w:t>
                            </w:r>
                            <w:r w:rsidR="00073F8B">
                              <w:t>have been investigating leaves,</w:t>
                            </w:r>
                            <w:r>
                              <w:t xml:space="preserve"> pinecones, gourds and pumpkins.  They have also done a fantastic job of creating art about the different signs of fall!!</w:t>
                            </w:r>
                            <w:r w:rsidR="00AC66CD">
                              <w:t xml:space="preserve">  Their favourite investigation this month was about the worms we saw on our pumpkin</w:t>
                            </w:r>
                            <w:r w:rsidR="004277A2">
                              <w:t xml:space="preserve">! </w:t>
                            </w:r>
                          </w:p>
                          <w:p w:rsidR="00E918E9" w:rsidRDefault="00E918E9" w:rsidP="00E918E9">
                            <w:pPr>
                              <w:pStyle w:val="Picture-Professional"/>
                              <w:jc w:val="center"/>
                            </w:pPr>
                            <w:r>
                              <w:rPr>
                                <w:noProof/>
                                <w:lang w:eastAsia="ko-KR"/>
                              </w:rPr>
                              <w:drawing>
                                <wp:inline distT="0" distB="0" distL="0" distR="0" wp14:anchorId="4FC13839" wp14:editId="4296BDAC">
                                  <wp:extent cx="1114425" cy="7873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20001[2].JPG"/>
                                          <pic:cNvPicPr/>
                                        </pic:nvPicPr>
                                        <pic:blipFill>
                                          <a:blip r:embed="rId9">
                                            <a:extLst>
                                              <a:ext uri="{28A0092B-C50C-407E-A947-70E740481C1C}">
                                                <a14:useLocalDpi xmlns:a14="http://schemas.microsoft.com/office/drawing/2010/main" val="0"/>
                                              </a:ext>
                                            </a:extLst>
                                          </a:blip>
                                          <a:stretch>
                                            <a:fillRect/>
                                          </a:stretch>
                                        </pic:blipFill>
                                        <pic:spPr>
                                          <a:xfrm>
                                            <a:off x="0" y="0"/>
                                            <a:ext cx="1115635" cy="788213"/>
                                          </a:xfrm>
                                          <a:prstGeom prst="rect">
                                            <a:avLst/>
                                          </a:prstGeom>
                                        </pic:spPr>
                                      </pic:pic>
                                    </a:graphicData>
                                  </a:graphic>
                                </wp:inline>
                              </w:drawing>
                            </w:r>
                          </w:p>
                          <w:p w:rsidR="00661B33" w:rsidRDefault="00B0378D">
                            <w:pPr>
                              <w:pStyle w:val="Picture-Professional"/>
                            </w:pPr>
                            <w:r>
                              <w:t xml:space="preserve">In Math we have been identifying, extending and making simple patterns.  The children have really enjoyed this concept and are </w:t>
                            </w:r>
                            <w:r w:rsidR="004277A2">
                              <w:t>learning</w:t>
                            </w:r>
                            <w:r>
                              <w:t xml:space="preserve"> to identify if something is a pattern or not, what would come next in a pattern and </w:t>
                            </w:r>
                            <w:r w:rsidR="00EC63F2">
                              <w:t xml:space="preserve">are making progress in </w:t>
                            </w:r>
                            <w:r w:rsidR="00AC66CD">
                              <w:t>creating simple</w:t>
                            </w:r>
                            <w:r>
                              <w:t xml:space="preserve"> pattern</w:t>
                            </w:r>
                            <w:r w:rsidR="00AC66CD">
                              <w:t>s</w:t>
                            </w:r>
                            <w:r>
                              <w:t xml:space="preserve"> using various things inside and outside the classroom.</w:t>
                            </w:r>
                            <w:r w:rsidR="00AC66CD">
                              <w:t xml:space="preserve">  Keep practicing at home!</w:t>
                            </w:r>
                          </w:p>
                          <w:p w:rsidR="00E918E9" w:rsidRDefault="00E918E9" w:rsidP="00E918E9">
                            <w:pPr>
                              <w:pStyle w:val="Picture-Professional"/>
                              <w:jc w:val="center"/>
                            </w:pPr>
                            <w:r>
                              <w:rPr>
                                <w:noProof/>
                                <w:lang w:eastAsia="ko-KR"/>
                              </w:rPr>
                              <w:drawing>
                                <wp:inline distT="0" distB="0" distL="0" distR="0">
                                  <wp:extent cx="1247775" cy="9371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20002[1].JPG"/>
                                          <pic:cNvPicPr/>
                                        </pic:nvPicPr>
                                        <pic:blipFill>
                                          <a:blip r:embed="rId10">
                                            <a:extLst>
                                              <a:ext uri="{28A0092B-C50C-407E-A947-70E740481C1C}">
                                                <a14:useLocalDpi xmlns:a14="http://schemas.microsoft.com/office/drawing/2010/main" val="0"/>
                                              </a:ext>
                                            </a:extLst>
                                          </a:blip>
                                          <a:stretch>
                                            <a:fillRect/>
                                          </a:stretch>
                                        </pic:blipFill>
                                        <pic:spPr>
                                          <a:xfrm>
                                            <a:off x="0" y="0"/>
                                            <a:ext cx="1262938" cy="948554"/>
                                          </a:xfrm>
                                          <a:prstGeom prst="rect">
                                            <a:avLst/>
                                          </a:prstGeom>
                                        </pic:spPr>
                                      </pic:pic>
                                    </a:graphicData>
                                  </a:graphic>
                                </wp:inline>
                              </w:drawing>
                            </w:r>
                          </w:p>
                          <w:p w:rsidR="00E918E9" w:rsidRDefault="00E918E9">
                            <w:pPr>
                              <w:pStyle w:val="Picture-Professional"/>
                            </w:pPr>
                          </w:p>
                          <w:p w:rsidR="00661B33" w:rsidRDefault="00661B33" w:rsidP="00AA7334">
                            <w:pPr>
                              <w:pStyle w:val="Picture-Professional"/>
                              <w:jc w:val="center"/>
                              <w:rPr>
                                <w:rFonts w:ascii="Arial Black" w:hAnsi="Arial Black"/>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7.35pt;margin-top:5.75pt;width:257.25pt;height:6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" o:allowincell="f" fillcolor="white [3212]">
                <v:textbox>
                  <w:txbxContent>
                    <w:p w:rsidR="00AC65D0" w:rsidRDefault="00A62995" w:rsidP="00A62995">
                      <w:pPr>
                        <w:pStyle w:val="Picture-Professional"/>
                        <w:jc w:val="center"/>
                        <w:rPr>
                          <w:rFonts w:ascii="Arial Black" w:hAnsi="Arial Black"/>
                          <w:sz w:val="32"/>
                          <w:szCs w:val="32"/>
                        </w:rPr>
                      </w:pPr>
                      <w:r>
                        <w:rPr>
                          <w:rFonts w:ascii="Arial Black" w:hAnsi="Arial Black"/>
                          <w:sz w:val="32"/>
                          <w:szCs w:val="32"/>
                        </w:rPr>
                        <w:t>A look back at October</w:t>
                      </w:r>
                    </w:p>
                    <w:p w:rsidR="00A62995" w:rsidRDefault="00661B33">
                      <w:pPr>
                        <w:pStyle w:val="Picture-Professional"/>
                      </w:pPr>
                      <w:r>
                        <w:t xml:space="preserve">October has been a busy and exciting month!!  We had lots of fun making our delicious Thanksgiving soup; our trip to the pumpkin patch was great and we learned lots about a farm and how pumpkins grow; and our </w:t>
                      </w:r>
                      <w:proofErr w:type="spellStart"/>
                      <w:r>
                        <w:t>Hallowe’en</w:t>
                      </w:r>
                      <w:proofErr w:type="spellEnd"/>
                      <w:r>
                        <w:t xml:space="preserve"> parade</w:t>
                      </w:r>
                      <w:r w:rsidR="00B0378D">
                        <w:t>,</w:t>
                      </w:r>
                      <w:r>
                        <w:t xml:space="preserve"> celebration </w:t>
                      </w:r>
                      <w:r w:rsidR="00B0378D">
                        <w:t xml:space="preserve">and carving the pumpkin </w:t>
                      </w:r>
                      <w:r>
                        <w:t>was a great hit!!  Thank you for all the delicious treats!</w:t>
                      </w:r>
                    </w:p>
                    <w:p w:rsidR="00661B33" w:rsidRDefault="00661B33">
                      <w:pPr>
                        <w:pStyle w:val="Picture-Professional"/>
                      </w:pPr>
                      <w:r>
                        <w:t>In Language we reviewed the letters of t</w:t>
                      </w:r>
                      <w:r w:rsidR="004277A2">
                        <w:t xml:space="preserve">he alphabet (names and sounds).  </w:t>
                      </w:r>
                      <w:r>
                        <w:t>We have begun to work on describing things with detail and have encouraged the children to use this skill when investigating things in the science centre and when we are investigating outside.</w:t>
                      </w:r>
                      <w:r w:rsidR="004277A2">
                        <w:t xml:space="preserve">  We have also really encouraged the children to explore their writing skills on chalkboards, in journals, using stencils and letter stamps.</w:t>
                      </w:r>
                    </w:p>
                    <w:p w:rsidR="00E918E9" w:rsidRDefault="00E918E9" w:rsidP="00E918E9">
                      <w:pPr>
                        <w:pStyle w:val="Picture-Professional"/>
                        <w:jc w:val="center"/>
                      </w:pPr>
                      <w:r>
                        <w:rPr>
                          <w:noProof/>
                          <w:lang w:eastAsia="ko-KR"/>
                        </w:rPr>
                        <w:drawing>
                          <wp:inline distT="0" distB="0" distL="0" distR="0" wp14:anchorId="16F8F996" wp14:editId="688BA18B">
                            <wp:extent cx="1133475" cy="87353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20006[1].JPG"/>
                                    <pic:cNvPicPr/>
                                  </pic:nvPicPr>
                                  <pic:blipFill>
                                    <a:blip r:embed="rId8">
                                      <a:extLst>
                                        <a:ext uri="{28A0092B-C50C-407E-A947-70E740481C1C}">
                                          <a14:useLocalDpi xmlns:a14="http://schemas.microsoft.com/office/drawing/2010/main" val="0"/>
                                        </a:ext>
                                      </a:extLst>
                                    </a:blip>
                                    <a:stretch>
                                      <a:fillRect/>
                                    </a:stretch>
                                  </pic:blipFill>
                                  <pic:spPr>
                                    <a:xfrm>
                                      <a:off x="0" y="0"/>
                                      <a:ext cx="1137346" cy="876517"/>
                                    </a:xfrm>
                                    <a:prstGeom prst="rect">
                                      <a:avLst/>
                                    </a:prstGeom>
                                  </pic:spPr>
                                </pic:pic>
                              </a:graphicData>
                            </a:graphic>
                          </wp:inline>
                        </w:drawing>
                      </w:r>
                    </w:p>
                    <w:p w:rsidR="00661B33" w:rsidRDefault="00661B33">
                      <w:pPr>
                        <w:pStyle w:val="Picture-Professional"/>
                      </w:pPr>
                      <w:r>
                        <w:t xml:space="preserve">Our exploration of signs of </w:t>
                      </w:r>
                      <w:proofErr w:type="gramStart"/>
                      <w:r>
                        <w:t>Fall</w:t>
                      </w:r>
                      <w:proofErr w:type="gramEnd"/>
                      <w:r>
                        <w:t xml:space="preserve"> have been going very well!!  The children </w:t>
                      </w:r>
                      <w:r w:rsidR="00073F8B">
                        <w:t>have been investigating leaves,</w:t>
                      </w:r>
                      <w:r>
                        <w:t xml:space="preserve"> pinecones, gourds and pumpkins.  They have also done a fantastic job of creating art about the different signs of fall!!</w:t>
                      </w:r>
                      <w:r w:rsidR="00AC66CD">
                        <w:t xml:space="preserve">  Their favourite investigation this month was about the worms we saw on our pumpkin</w:t>
                      </w:r>
                      <w:r w:rsidR="004277A2">
                        <w:t xml:space="preserve">! </w:t>
                      </w:r>
                    </w:p>
                    <w:p w:rsidR="00E918E9" w:rsidRDefault="00E918E9" w:rsidP="00E918E9">
                      <w:pPr>
                        <w:pStyle w:val="Picture-Professional"/>
                        <w:jc w:val="center"/>
                      </w:pPr>
                      <w:r>
                        <w:rPr>
                          <w:noProof/>
                          <w:lang w:eastAsia="ko-KR"/>
                        </w:rPr>
                        <w:drawing>
                          <wp:inline distT="0" distB="0" distL="0" distR="0" wp14:anchorId="4FC13839" wp14:editId="4296BDAC">
                            <wp:extent cx="1114425" cy="7873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20001[2].JPG"/>
                                    <pic:cNvPicPr/>
                                  </pic:nvPicPr>
                                  <pic:blipFill>
                                    <a:blip r:embed="rId9">
                                      <a:extLst>
                                        <a:ext uri="{28A0092B-C50C-407E-A947-70E740481C1C}">
                                          <a14:useLocalDpi xmlns:a14="http://schemas.microsoft.com/office/drawing/2010/main" val="0"/>
                                        </a:ext>
                                      </a:extLst>
                                    </a:blip>
                                    <a:stretch>
                                      <a:fillRect/>
                                    </a:stretch>
                                  </pic:blipFill>
                                  <pic:spPr>
                                    <a:xfrm>
                                      <a:off x="0" y="0"/>
                                      <a:ext cx="1115635" cy="788213"/>
                                    </a:xfrm>
                                    <a:prstGeom prst="rect">
                                      <a:avLst/>
                                    </a:prstGeom>
                                  </pic:spPr>
                                </pic:pic>
                              </a:graphicData>
                            </a:graphic>
                          </wp:inline>
                        </w:drawing>
                      </w:r>
                    </w:p>
                    <w:p w:rsidR="00661B33" w:rsidRDefault="00B0378D">
                      <w:pPr>
                        <w:pStyle w:val="Picture-Professional"/>
                      </w:pPr>
                      <w:r>
                        <w:t xml:space="preserve">In Math we have been identifying, extending and making simple patterns.  The children have really enjoyed this concept and are </w:t>
                      </w:r>
                      <w:r w:rsidR="004277A2">
                        <w:t>learning</w:t>
                      </w:r>
                      <w:r>
                        <w:t xml:space="preserve"> to identify if something is a pattern or not, what would come next in a pattern and </w:t>
                      </w:r>
                      <w:r w:rsidR="00EC63F2">
                        <w:t xml:space="preserve">are making progress in </w:t>
                      </w:r>
                      <w:r w:rsidR="00AC66CD">
                        <w:t>creating simple</w:t>
                      </w:r>
                      <w:r>
                        <w:t xml:space="preserve"> pattern</w:t>
                      </w:r>
                      <w:r w:rsidR="00AC66CD">
                        <w:t>s</w:t>
                      </w:r>
                      <w:r>
                        <w:t xml:space="preserve"> using various things inside and outside the classroom.</w:t>
                      </w:r>
                      <w:r w:rsidR="00AC66CD">
                        <w:t xml:space="preserve">  Keep practicing at home!</w:t>
                      </w:r>
                    </w:p>
                    <w:p w:rsidR="00E918E9" w:rsidRDefault="00E918E9" w:rsidP="00E918E9">
                      <w:pPr>
                        <w:pStyle w:val="Picture-Professional"/>
                        <w:jc w:val="center"/>
                      </w:pPr>
                      <w:r>
                        <w:rPr>
                          <w:noProof/>
                          <w:lang w:eastAsia="ko-KR"/>
                        </w:rPr>
                        <w:drawing>
                          <wp:inline distT="0" distB="0" distL="0" distR="0">
                            <wp:extent cx="1247775" cy="9371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20002[1].JPG"/>
                                    <pic:cNvPicPr/>
                                  </pic:nvPicPr>
                                  <pic:blipFill>
                                    <a:blip r:embed="rId10">
                                      <a:extLst>
                                        <a:ext uri="{28A0092B-C50C-407E-A947-70E740481C1C}">
                                          <a14:useLocalDpi xmlns:a14="http://schemas.microsoft.com/office/drawing/2010/main" val="0"/>
                                        </a:ext>
                                      </a:extLst>
                                    </a:blip>
                                    <a:stretch>
                                      <a:fillRect/>
                                    </a:stretch>
                                  </pic:blipFill>
                                  <pic:spPr>
                                    <a:xfrm>
                                      <a:off x="0" y="0"/>
                                      <a:ext cx="1262938" cy="948554"/>
                                    </a:xfrm>
                                    <a:prstGeom prst="rect">
                                      <a:avLst/>
                                    </a:prstGeom>
                                  </pic:spPr>
                                </pic:pic>
                              </a:graphicData>
                            </a:graphic>
                          </wp:inline>
                        </w:drawing>
                      </w:r>
                    </w:p>
                    <w:p w:rsidR="00E918E9" w:rsidRDefault="00E918E9">
                      <w:pPr>
                        <w:pStyle w:val="Picture-Professional"/>
                      </w:pPr>
                    </w:p>
                    <w:p w:rsidR="00661B33" w:rsidRDefault="00661B33" w:rsidP="00AA7334">
                      <w:pPr>
                        <w:pStyle w:val="Picture-Professional"/>
                        <w:jc w:val="center"/>
                        <w:rPr>
                          <w:rFonts w:ascii="Arial Black" w:hAnsi="Arial Black"/>
                          <w:sz w:val="32"/>
                          <w:szCs w:val="32"/>
                        </w:rPr>
                      </w:pPr>
                    </w:p>
                  </w:txbxContent>
                </v:textbox>
              </v:shape>
            </w:pict>
          </mc:Fallback>
        </mc:AlternateContent>
      </w:r>
      <w:r w:rsidR="00EC63F2">
        <w:rPr>
          <w:noProof/>
          <w:lang w:eastAsia="ko-KR"/>
        </w:rPr>
        <mc:AlternateContent>
          <mc:Choice Requires="wps">
            <w:drawing>
              <wp:anchor distT="0" distB="0" distL="114300" distR="114300" simplePos="0" relativeHeight="251659264" behindDoc="0" locked="0" layoutInCell="0" allowOverlap="1" wp14:anchorId="45F62728" wp14:editId="0F48FD61">
                <wp:simplePos x="0" y="0"/>
                <wp:positionH relativeFrom="column">
                  <wp:posOffset>-71755</wp:posOffset>
                </wp:positionH>
                <wp:positionV relativeFrom="paragraph">
                  <wp:posOffset>72390</wp:posOffset>
                </wp:positionV>
                <wp:extent cx="3314700" cy="437197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37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C63F2" w:rsidRDefault="00EC63F2">
                            <w:pPr>
                              <w:pStyle w:val="BodyText-Professional"/>
                            </w:pPr>
                            <w:r>
                              <w:t xml:space="preserve">Parents, </w:t>
                            </w:r>
                            <w:r w:rsidRPr="00EC63F2">
                              <w:rPr>
                                <w:b/>
                              </w:rPr>
                              <w:t>please remember to</w:t>
                            </w:r>
                            <w:r>
                              <w:t xml:space="preserve"> </w:t>
                            </w:r>
                            <w:r w:rsidRPr="00EC63F2">
                              <w:rPr>
                                <w:b/>
                              </w:rPr>
                              <w:t>stay behind the fence</w:t>
                            </w:r>
                            <w:r>
                              <w:t xml:space="preserve"> </w:t>
                            </w:r>
                            <w:r w:rsidRPr="00EC63F2">
                              <w:rPr>
                                <w:b/>
                              </w:rPr>
                              <w:t>when dropping off and picking up your child</w:t>
                            </w:r>
                            <w:r>
                              <w:t>.  With having almost 150 little kindergarteners in the playground it can get quite congested and confusing.  Thank you for your attention to this matter.</w:t>
                            </w:r>
                          </w:p>
                          <w:p w:rsidR="00EC63F2" w:rsidRDefault="00EC63F2">
                            <w:pPr>
                              <w:pStyle w:val="BodyText-Professional"/>
                            </w:pPr>
                            <w:r w:rsidRPr="00EC63F2">
                              <w:rPr>
                                <w:b/>
                              </w:rPr>
                              <w:t>Don’t forget to sign up for automatic updates to our blog by subscribing with your email addres</w:t>
                            </w:r>
                            <w:r>
                              <w:t>s.  This can be done directly on our blog at:</w:t>
                            </w:r>
                          </w:p>
                          <w:p w:rsidR="00EC63F2" w:rsidRPr="00EC63F2" w:rsidRDefault="00EC63F2" w:rsidP="00EC63F2">
                            <w:pPr>
                              <w:pStyle w:val="BodyText-Professional"/>
                              <w:jc w:val="center"/>
                              <w:rPr>
                                <w:b/>
                              </w:rPr>
                            </w:pPr>
                            <w:r w:rsidRPr="00EC63F2">
                              <w:rPr>
                                <w:b/>
                              </w:rPr>
                              <w:t>http://kinderkorner.commons.hwdsb.on.ca/</w:t>
                            </w:r>
                          </w:p>
                          <w:p w:rsidR="00EC63F2" w:rsidRDefault="0063603F">
                            <w:pPr>
                              <w:pStyle w:val="BodyText-Professional"/>
                            </w:pPr>
                            <w:r>
                              <w:t>We go outside to play every</w:t>
                            </w:r>
                            <w:r w:rsidR="000C568E">
                              <w:t xml:space="preserve"> </w:t>
                            </w:r>
                            <w:r>
                              <w:t xml:space="preserve">day and with the cooler weather </w:t>
                            </w:r>
                            <w:proofErr w:type="gramStart"/>
                            <w:r>
                              <w:t>coming</w:t>
                            </w:r>
                            <w:proofErr w:type="gramEnd"/>
                            <w:r>
                              <w:t xml:space="preserve"> it is important to </w:t>
                            </w:r>
                            <w:r w:rsidRPr="000C568E">
                              <w:rPr>
                                <w:b/>
                              </w:rPr>
                              <w:t>dress your child for that day</w:t>
                            </w:r>
                            <w:r w:rsidR="0005438F">
                              <w:rPr>
                                <w:b/>
                              </w:rPr>
                              <w:t>’</w:t>
                            </w:r>
                            <w:r w:rsidRPr="000C568E">
                              <w:rPr>
                                <w:b/>
                              </w:rPr>
                              <w:t>s weather</w:t>
                            </w:r>
                            <w:r w:rsidR="00DD608D">
                              <w:rPr>
                                <w:b/>
                              </w:rPr>
                              <w:t xml:space="preserve"> </w:t>
                            </w:r>
                            <w:r w:rsidR="00DD608D">
                              <w:t>(hats, mittens, scarves)</w:t>
                            </w:r>
                            <w:r>
                              <w:t xml:space="preserve">.  We suggest dressing in layers … it is easier to take off a sweater if they are hot, than to be cold in just a shirt.  At home, </w:t>
                            </w:r>
                            <w:r w:rsidRPr="00EC63F2">
                              <w:rPr>
                                <w:b/>
                              </w:rPr>
                              <w:t>keep practicing</w:t>
                            </w:r>
                            <w:r>
                              <w:t xml:space="preserve"> putting on and doing up sweaters and jackets to help your child </w:t>
                            </w:r>
                            <w:r w:rsidRPr="00EC63F2">
                              <w:rPr>
                                <w:b/>
                              </w:rPr>
                              <w:t>further develop independence</w:t>
                            </w:r>
                            <w:r>
                              <w:t xml:space="preserve"> at school.</w:t>
                            </w:r>
                          </w:p>
                          <w:p w:rsidR="00AC65D0" w:rsidRDefault="000C568E">
                            <w:pPr>
                              <w:pStyle w:val="BodyText-Professional"/>
                            </w:pPr>
                            <w:r w:rsidRPr="000C568E">
                              <w:rPr>
                                <w:b/>
                              </w:rPr>
                              <w:t>Don’t forget to send a pair of indoor shoes</w:t>
                            </w:r>
                            <w:r>
                              <w:t xml:space="preserve"> if you wear boots to school!!</w:t>
                            </w:r>
                          </w:p>
                          <w:p w:rsidR="00CF1DFF" w:rsidRDefault="00CF1DFF" w:rsidP="00CF1DFF">
                            <w:pPr>
                              <w:pStyle w:val="BodyText-Professional"/>
                            </w:pPr>
                            <w:r>
                              <w:t xml:space="preserve">Remember to </w:t>
                            </w:r>
                            <w:r w:rsidRPr="000C568E">
                              <w:rPr>
                                <w:b/>
                              </w:rPr>
                              <w:t>return your child’s library book</w:t>
                            </w:r>
                            <w:r>
                              <w:t xml:space="preserve"> each week so that they can check out a new book.</w:t>
                            </w:r>
                          </w:p>
                          <w:p w:rsidR="00CF1DFF" w:rsidRDefault="00CF1DFF">
                            <w:pPr>
                              <w:pStyle w:val="BodyText-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65pt;margin-top:5.7pt;width:261pt;height:3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" o:allowincell="f" filled="f">
                <v:textbox>
                  <w:txbxContent>
                    <w:p w:rsidR="00EC63F2" w:rsidRDefault="00EC63F2">
                      <w:pPr>
                        <w:pStyle w:val="BodyText-Professional"/>
                      </w:pPr>
                      <w:r>
                        <w:t xml:space="preserve">Parents, </w:t>
                      </w:r>
                      <w:r w:rsidRPr="00EC63F2">
                        <w:rPr>
                          <w:b/>
                        </w:rPr>
                        <w:t>please remember to</w:t>
                      </w:r>
                      <w:r>
                        <w:t xml:space="preserve"> </w:t>
                      </w:r>
                      <w:r w:rsidRPr="00EC63F2">
                        <w:rPr>
                          <w:b/>
                        </w:rPr>
                        <w:t>stay behind the fence</w:t>
                      </w:r>
                      <w:r>
                        <w:t xml:space="preserve"> </w:t>
                      </w:r>
                      <w:r w:rsidRPr="00EC63F2">
                        <w:rPr>
                          <w:b/>
                        </w:rPr>
                        <w:t>when dropping off and picking up your child</w:t>
                      </w:r>
                      <w:r>
                        <w:t>.  With having almost 150 little kindergarteners in the playground it can get quite congested and confusing.  Thank you for your attention to this matter.</w:t>
                      </w:r>
                    </w:p>
                    <w:p w:rsidR="00EC63F2" w:rsidRDefault="00EC63F2">
                      <w:pPr>
                        <w:pStyle w:val="BodyText-Professional"/>
                      </w:pPr>
                      <w:r w:rsidRPr="00EC63F2">
                        <w:rPr>
                          <w:b/>
                        </w:rPr>
                        <w:t>Don’t forget to sign up for automatic updates to our blog by subscribing with your email addres</w:t>
                      </w:r>
                      <w:r>
                        <w:t>s.  This can be done directly on our blog at:</w:t>
                      </w:r>
                    </w:p>
                    <w:p w:rsidR="00EC63F2" w:rsidRPr="00EC63F2" w:rsidRDefault="00EC63F2" w:rsidP="00EC63F2">
                      <w:pPr>
                        <w:pStyle w:val="BodyText-Professional"/>
                        <w:jc w:val="center"/>
                        <w:rPr>
                          <w:b/>
                        </w:rPr>
                      </w:pPr>
                      <w:r w:rsidRPr="00EC63F2">
                        <w:rPr>
                          <w:b/>
                        </w:rPr>
                        <w:t>http://kinderkorner.commons.hwdsb.on.ca/</w:t>
                      </w:r>
                    </w:p>
                    <w:p w:rsidR="00EC63F2" w:rsidRDefault="0063603F">
                      <w:pPr>
                        <w:pStyle w:val="BodyText-Professional"/>
                      </w:pPr>
                      <w:r>
                        <w:t>We go outside to play every</w:t>
                      </w:r>
                      <w:r w:rsidR="000C568E">
                        <w:t xml:space="preserve"> </w:t>
                      </w:r>
                      <w:r>
                        <w:t xml:space="preserve">day and with the cooler weather </w:t>
                      </w:r>
                      <w:proofErr w:type="gramStart"/>
                      <w:r>
                        <w:t>coming</w:t>
                      </w:r>
                      <w:proofErr w:type="gramEnd"/>
                      <w:r>
                        <w:t xml:space="preserve"> it is important to </w:t>
                      </w:r>
                      <w:r w:rsidRPr="000C568E">
                        <w:rPr>
                          <w:b/>
                        </w:rPr>
                        <w:t>dress your child for that day</w:t>
                      </w:r>
                      <w:r w:rsidR="0005438F">
                        <w:rPr>
                          <w:b/>
                        </w:rPr>
                        <w:t>’</w:t>
                      </w:r>
                      <w:r w:rsidRPr="000C568E">
                        <w:rPr>
                          <w:b/>
                        </w:rPr>
                        <w:t>s weather</w:t>
                      </w:r>
                      <w:r w:rsidR="00DD608D">
                        <w:rPr>
                          <w:b/>
                        </w:rPr>
                        <w:t xml:space="preserve"> </w:t>
                      </w:r>
                      <w:r w:rsidR="00DD608D">
                        <w:t>(hats, mittens, scarves)</w:t>
                      </w:r>
                      <w:r>
                        <w:t xml:space="preserve">.  We suggest dressing in layers … it is easier to take off a sweater if they are hot, than to be cold in just a shirt.  At home, </w:t>
                      </w:r>
                      <w:r w:rsidRPr="00EC63F2">
                        <w:rPr>
                          <w:b/>
                        </w:rPr>
                        <w:t>keep practicing</w:t>
                      </w:r>
                      <w:r>
                        <w:t xml:space="preserve"> putting on and doing up sweaters and jackets to help your child </w:t>
                      </w:r>
                      <w:r w:rsidRPr="00EC63F2">
                        <w:rPr>
                          <w:b/>
                        </w:rPr>
                        <w:t>further develop independence</w:t>
                      </w:r>
                      <w:r>
                        <w:t xml:space="preserve"> at school.</w:t>
                      </w:r>
                    </w:p>
                    <w:p w:rsidR="00AC65D0" w:rsidRDefault="000C568E">
                      <w:pPr>
                        <w:pStyle w:val="BodyText-Professional"/>
                      </w:pPr>
                      <w:r w:rsidRPr="000C568E">
                        <w:rPr>
                          <w:b/>
                        </w:rPr>
                        <w:t>Don’t forget to send a pair of indoor shoes</w:t>
                      </w:r>
                      <w:r>
                        <w:t xml:space="preserve"> if you wear boots to school!!</w:t>
                      </w:r>
                    </w:p>
                    <w:p w:rsidR="00CF1DFF" w:rsidRDefault="00CF1DFF" w:rsidP="00CF1DFF">
                      <w:pPr>
                        <w:pStyle w:val="BodyText-Professional"/>
                      </w:pPr>
                      <w:r>
                        <w:t xml:space="preserve">Remember to </w:t>
                      </w:r>
                      <w:r w:rsidRPr="000C568E">
                        <w:rPr>
                          <w:b/>
                        </w:rPr>
                        <w:t>return your child’s library book</w:t>
                      </w:r>
                      <w:r>
                        <w:t xml:space="preserve"> each week so that they can check out a new book.</w:t>
                      </w:r>
                    </w:p>
                    <w:p w:rsidR="00CF1DFF" w:rsidRDefault="00CF1DFF">
                      <w:pPr>
                        <w:pStyle w:val="BodyText-Professional"/>
                      </w:pPr>
                    </w:p>
                  </w:txbxContent>
                </v:textbox>
              </v:shape>
            </w:pict>
          </mc:Fallback>
        </mc:AlternateContent>
      </w:r>
    </w:p>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CF1DFF" w:rsidRDefault="00CF1DFF"/>
    <w:p w:rsidR="00CF1DFF" w:rsidRDefault="00CF1DFF"/>
    <w:p w:rsidR="00CF1DFF" w:rsidRDefault="00CF1DFF"/>
    <w:p w:rsidR="00CF1DFF" w:rsidRDefault="00CF1DFF"/>
    <w:p w:rsidR="00CF1DFF" w:rsidRDefault="00CF1DFF"/>
    <w:p w:rsidR="00CF1DFF" w:rsidRDefault="00CF1DFF"/>
    <w:p w:rsidR="00CF1DFF" w:rsidRDefault="00CF1DFF"/>
    <w:p w:rsidR="00CF1DFF" w:rsidRDefault="00CF1DFF"/>
    <w:p w:rsidR="00CF1DFF" w:rsidRDefault="00CF1DFF"/>
    <w:tbl>
      <w:tblPr>
        <w:tblpPr w:leftFromText="180" w:rightFromText="180" w:vertAnchor="text" w:tblpY="1"/>
        <w:tblOverlap w:val="neve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564"/>
        <w:gridCol w:w="9990"/>
      </w:tblGrid>
      <w:tr w:rsidR="00AC65D0" w:rsidTr="00580F9E">
        <w:trPr>
          <w:trHeight w:val="604"/>
        </w:trPr>
        <w:tc>
          <w:tcPr>
            <w:tcW w:w="10560" w:type="dxa"/>
            <w:gridSpan w:val="3"/>
            <w:tcBorders>
              <w:top w:val="nil"/>
              <w:left w:val="nil"/>
              <w:bottom w:val="nil"/>
              <w:right w:val="nil"/>
            </w:tcBorders>
          </w:tcPr>
          <w:p w:rsidR="00E679A0" w:rsidRDefault="00E679A0" w:rsidP="00623647">
            <w:pPr>
              <w:pStyle w:val="TOCHeading-Professional"/>
            </w:pPr>
          </w:p>
          <w:p w:rsidR="00AC65D0" w:rsidRPr="00E679A0" w:rsidRDefault="0063603F" w:rsidP="00623647">
            <w:pPr>
              <w:pStyle w:val="TOCHeading-Professional"/>
            </w:pPr>
            <w:r w:rsidRPr="00E679A0">
              <w:t xml:space="preserve">Dates to remember in </w:t>
            </w:r>
            <w:proofErr w:type="spellStart"/>
            <w:r w:rsidR="00A62995" w:rsidRPr="00E679A0">
              <w:t>novem</w:t>
            </w:r>
            <w:r w:rsidRPr="00E679A0">
              <w:t>ber</w:t>
            </w:r>
            <w:proofErr w:type="spellEnd"/>
          </w:p>
        </w:tc>
      </w:tr>
      <w:tr w:rsidR="00AC65D0" w:rsidTr="00580F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trHeight w:val="417"/>
        </w:trPr>
        <w:tc>
          <w:tcPr>
            <w:tcW w:w="564" w:type="dxa"/>
          </w:tcPr>
          <w:p w:rsidR="00AC65D0" w:rsidRPr="002051EB" w:rsidRDefault="00C43E73" w:rsidP="00623647">
            <w:pPr>
              <w:pStyle w:val="TOCNumber-Professional"/>
              <w:rPr>
                <w:rFonts w:cs="Arial"/>
                <w:sz w:val="22"/>
                <w:szCs w:val="22"/>
              </w:rPr>
            </w:pPr>
            <w:r>
              <w:rPr>
                <w:rFonts w:cs="Arial"/>
                <w:sz w:val="22"/>
                <w:szCs w:val="22"/>
              </w:rPr>
              <w:t>11</w:t>
            </w:r>
          </w:p>
        </w:tc>
        <w:tc>
          <w:tcPr>
            <w:tcW w:w="9990" w:type="dxa"/>
          </w:tcPr>
          <w:p w:rsidR="00D829F4" w:rsidRPr="002051EB" w:rsidRDefault="00C43E73" w:rsidP="00623647">
            <w:pPr>
              <w:pStyle w:val="TOCText-Professional"/>
              <w:rPr>
                <w:sz w:val="20"/>
              </w:rPr>
            </w:pPr>
            <w:r w:rsidRPr="0005438F">
              <w:rPr>
                <w:b/>
                <w:sz w:val="20"/>
              </w:rPr>
              <w:t>Remembrance Day</w:t>
            </w:r>
            <w:r>
              <w:rPr>
                <w:sz w:val="20"/>
              </w:rPr>
              <w:t>.  Lest We Forget!!</w:t>
            </w:r>
          </w:p>
        </w:tc>
      </w:tr>
      <w:tr w:rsidR="00AC65D0" w:rsidTr="00580F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trHeight w:val="431"/>
        </w:trPr>
        <w:tc>
          <w:tcPr>
            <w:tcW w:w="564" w:type="dxa"/>
          </w:tcPr>
          <w:p w:rsidR="00AC65D0" w:rsidRPr="002051EB" w:rsidRDefault="0005438F" w:rsidP="00623647">
            <w:pPr>
              <w:pStyle w:val="TOCNumber-Professional"/>
              <w:rPr>
                <w:rFonts w:cs="Arial"/>
                <w:sz w:val="22"/>
                <w:szCs w:val="22"/>
              </w:rPr>
            </w:pPr>
            <w:r>
              <w:rPr>
                <w:rFonts w:cs="Arial"/>
                <w:sz w:val="22"/>
                <w:szCs w:val="22"/>
              </w:rPr>
              <w:t>13</w:t>
            </w:r>
          </w:p>
        </w:tc>
        <w:tc>
          <w:tcPr>
            <w:tcW w:w="9990" w:type="dxa"/>
          </w:tcPr>
          <w:p w:rsidR="00AC65D0" w:rsidRPr="0005438F" w:rsidRDefault="00C43E73" w:rsidP="00623647">
            <w:pPr>
              <w:pStyle w:val="TOCText-Professional"/>
              <w:rPr>
                <w:b/>
                <w:sz w:val="20"/>
              </w:rPr>
            </w:pPr>
            <w:r w:rsidRPr="0005438F">
              <w:rPr>
                <w:b/>
                <w:sz w:val="20"/>
              </w:rPr>
              <w:t>Photo Retake Day</w:t>
            </w:r>
          </w:p>
        </w:tc>
      </w:tr>
      <w:tr w:rsidR="00AC65D0" w:rsidTr="00580F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6" w:type="dxa"/>
          <w:trHeight w:val="397"/>
        </w:trPr>
        <w:tc>
          <w:tcPr>
            <w:tcW w:w="564" w:type="dxa"/>
          </w:tcPr>
          <w:p w:rsidR="00656E01" w:rsidRPr="002051EB" w:rsidRDefault="0005438F" w:rsidP="00623647">
            <w:pPr>
              <w:pStyle w:val="TOCNumber-Professional"/>
              <w:rPr>
                <w:rFonts w:cs="Arial"/>
                <w:sz w:val="22"/>
                <w:szCs w:val="22"/>
              </w:rPr>
            </w:pPr>
            <w:r>
              <w:rPr>
                <w:rFonts w:cs="Arial"/>
                <w:sz w:val="22"/>
                <w:szCs w:val="22"/>
              </w:rPr>
              <w:t>20</w:t>
            </w:r>
          </w:p>
        </w:tc>
        <w:tc>
          <w:tcPr>
            <w:tcW w:w="9990" w:type="dxa"/>
          </w:tcPr>
          <w:p w:rsidR="00B43BE5" w:rsidRPr="002051EB" w:rsidRDefault="00C43E73" w:rsidP="00623647">
            <w:pPr>
              <w:pStyle w:val="TOCText-Professional"/>
              <w:rPr>
                <w:sz w:val="20"/>
              </w:rPr>
            </w:pPr>
            <w:r w:rsidRPr="0005438F">
              <w:rPr>
                <w:b/>
                <w:sz w:val="20"/>
              </w:rPr>
              <w:t>Sub Day</w:t>
            </w:r>
            <w:r>
              <w:rPr>
                <w:sz w:val="20"/>
              </w:rPr>
              <w:t>.  Don’t forget to hand in your forms.</w:t>
            </w:r>
          </w:p>
        </w:tc>
      </w:tr>
      <w:tr w:rsidR="0007684D" w:rsidTr="00580F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570" w:type="dxa"/>
            <w:gridSpan w:val="2"/>
          </w:tcPr>
          <w:p w:rsidR="0007684D" w:rsidRDefault="0005438F" w:rsidP="00623647">
            <w:pPr>
              <w:pStyle w:val="TOCNumber-Professional"/>
            </w:pPr>
            <w:r>
              <w:t>21</w:t>
            </w:r>
          </w:p>
          <w:p w:rsidR="00C43E73" w:rsidRDefault="0005438F" w:rsidP="00623647">
            <w:pPr>
              <w:pStyle w:val="TOCNumber-Professional"/>
            </w:pPr>
            <w:r>
              <w:t>28</w:t>
            </w:r>
          </w:p>
          <w:p w:rsidR="006C4BE6" w:rsidRDefault="006C4BE6" w:rsidP="00623647">
            <w:pPr>
              <w:pStyle w:val="TOCNumber-Professional"/>
            </w:pPr>
          </w:p>
        </w:tc>
        <w:tc>
          <w:tcPr>
            <w:tcW w:w="9990" w:type="dxa"/>
          </w:tcPr>
          <w:p w:rsidR="00C43E73" w:rsidRPr="0005438F" w:rsidRDefault="00C43E73" w:rsidP="00623647">
            <w:pPr>
              <w:pStyle w:val="TOCText-Professional"/>
              <w:rPr>
                <w:b/>
              </w:rPr>
            </w:pPr>
            <w:r w:rsidRPr="0005438F">
              <w:rPr>
                <w:b/>
              </w:rPr>
              <w:t>P.A. Day.  No School Today!!</w:t>
            </w:r>
          </w:p>
          <w:p w:rsidR="00C43E73" w:rsidRDefault="0005438F" w:rsidP="00623647">
            <w:pPr>
              <w:pStyle w:val="TOCText-Professional"/>
            </w:pPr>
            <w:r>
              <w:t xml:space="preserve">Making </w:t>
            </w:r>
            <w:r w:rsidRPr="0005438F">
              <w:rPr>
                <w:b/>
              </w:rPr>
              <w:t>friendship fruit salad</w:t>
            </w:r>
            <w:r>
              <w:t>.</w:t>
            </w:r>
            <w:r w:rsidR="00C43E73">
              <w:t xml:space="preserve"> </w:t>
            </w:r>
            <w:bookmarkStart w:id="0" w:name="_GoBack"/>
            <w:bookmarkEnd w:id="0"/>
          </w:p>
          <w:p w:rsidR="00C43E73" w:rsidRPr="0005438F" w:rsidRDefault="00C43E73" w:rsidP="00623647">
            <w:pPr>
              <w:pStyle w:val="TOCText-Professional"/>
              <w:rPr>
                <w:b/>
              </w:rPr>
            </w:pPr>
            <w:r w:rsidRPr="0005438F">
              <w:rPr>
                <w:b/>
              </w:rPr>
              <w:t>Don’</w:t>
            </w:r>
            <w:r w:rsidR="00FE4C0F" w:rsidRPr="0005438F">
              <w:rPr>
                <w:b/>
              </w:rPr>
              <w:t xml:space="preserve">t forget that every Wednesday is pizza day.  </w:t>
            </w:r>
          </w:p>
          <w:p w:rsidR="00FE4C0F" w:rsidRDefault="00FE4C0F" w:rsidP="00623647">
            <w:pPr>
              <w:pStyle w:val="TOCText-Professional"/>
              <w:rPr>
                <w:b/>
              </w:rPr>
            </w:pPr>
            <w:r w:rsidRPr="0005438F">
              <w:rPr>
                <w:b/>
              </w:rPr>
              <w:t>Milk is also available for 75 cents (chocolate or white).</w:t>
            </w:r>
          </w:p>
          <w:p w:rsidR="00073F8B" w:rsidRDefault="00073F8B" w:rsidP="00623647">
            <w:pPr>
              <w:pStyle w:val="TOCText-Professional"/>
            </w:pPr>
          </w:p>
        </w:tc>
      </w:tr>
    </w:tbl>
    <w:p w:rsidR="00073F8B" w:rsidRDefault="00073F8B">
      <w:r>
        <w:br w:type="page"/>
      </w:r>
    </w:p>
    <w:tbl>
      <w:tblPr>
        <w:tblpPr w:leftFromText="180" w:rightFromText="180" w:vertAnchor="text" w:tblpY="1"/>
        <w:tblOverlap w:val="never"/>
        <w:tblW w:w="0" w:type="auto"/>
        <w:tblInd w:w="-12" w:type="dxa"/>
        <w:tblLayout w:type="fixed"/>
        <w:tblLook w:val="0000" w:firstRow="0" w:lastRow="0" w:firstColumn="0" w:lastColumn="0" w:noHBand="0" w:noVBand="0"/>
      </w:tblPr>
      <w:tblGrid>
        <w:gridCol w:w="570"/>
        <w:gridCol w:w="9990"/>
      </w:tblGrid>
      <w:tr w:rsidR="00AC65D0" w:rsidTr="00580F9E">
        <w:trPr>
          <w:trHeight w:val="4284"/>
        </w:trPr>
        <w:tc>
          <w:tcPr>
            <w:tcW w:w="570" w:type="dxa"/>
          </w:tcPr>
          <w:p w:rsidR="00AC65D0" w:rsidRDefault="00AC65D0" w:rsidP="00623647">
            <w:pPr>
              <w:pStyle w:val="TOCNumber-Professional"/>
            </w:pPr>
          </w:p>
        </w:tc>
        <w:tc>
          <w:tcPr>
            <w:tcW w:w="9990" w:type="dxa"/>
          </w:tcPr>
          <w:p w:rsidR="00AC65D0" w:rsidRDefault="00636A4C" w:rsidP="00623647">
            <w:pPr>
              <w:pStyle w:val="Heading1"/>
              <w:rPr>
                <w:rFonts w:ascii="Arial Black" w:hAnsi="Arial Black"/>
                <w:sz w:val="40"/>
                <w:szCs w:val="40"/>
              </w:rPr>
            </w:pPr>
            <w:r>
              <w:rPr>
                <w:rFonts w:ascii="Arial Black" w:hAnsi="Arial Black"/>
                <w:sz w:val="40"/>
                <w:szCs w:val="40"/>
              </w:rPr>
              <w:t>NO</w:t>
            </w:r>
            <w:r w:rsidR="00A62995">
              <w:rPr>
                <w:rFonts w:ascii="Arial Black" w:hAnsi="Arial Black"/>
                <w:sz w:val="40"/>
                <w:szCs w:val="40"/>
              </w:rPr>
              <w:t>VEM</w:t>
            </w:r>
            <w:r w:rsidR="00D843A0" w:rsidRPr="00D843A0">
              <w:rPr>
                <w:rFonts w:ascii="Arial Black" w:hAnsi="Arial Black"/>
                <w:sz w:val="40"/>
                <w:szCs w:val="40"/>
              </w:rPr>
              <w:t>BER NEWS</w:t>
            </w:r>
          </w:p>
          <w:p w:rsidR="00E81EA3" w:rsidRDefault="00E81EA3" w:rsidP="00623647">
            <w:pPr>
              <w:rPr>
                <w:rFonts w:ascii="Arial" w:hAnsi="Arial" w:cs="Arial"/>
                <w:u w:val="single"/>
              </w:rPr>
            </w:pPr>
          </w:p>
          <w:p w:rsidR="005F5C71" w:rsidRPr="00472859" w:rsidRDefault="005F5C71" w:rsidP="00623647">
            <w:pPr>
              <w:rPr>
                <w:rFonts w:ascii="Arial" w:hAnsi="Arial" w:cs="Arial"/>
                <w:sz w:val="24"/>
                <w:szCs w:val="24"/>
                <w:u w:val="single"/>
              </w:rPr>
            </w:pPr>
            <w:r w:rsidRPr="00472859">
              <w:rPr>
                <w:rFonts w:ascii="Arial" w:hAnsi="Arial" w:cs="Arial"/>
                <w:sz w:val="24"/>
                <w:szCs w:val="24"/>
                <w:u w:val="single"/>
              </w:rPr>
              <w:t>Parent Observations</w:t>
            </w:r>
          </w:p>
          <w:p w:rsidR="005F5C71" w:rsidRPr="00472859" w:rsidRDefault="0005438F" w:rsidP="00623647">
            <w:pPr>
              <w:rPr>
                <w:rFonts w:ascii="Arial" w:hAnsi="Arial" w:cs="Arial"/>
                <w:sz w:val="24"/>
                <w:szCs w:val="24"/>
              </w:rPr>
            </w:pPr>
            <w:r>
              <w:rPr>
                <w:rFonts w:ascii="Arial" w:hAnsi="Arial" w:cs="Arial"/>
                <w:sz w:val="24"/>
                <w:szCs w:val="24"/>
              </w:rPr>
              <w:t>P</w:t>
            </w:r>
            <w:r w:rsidR="005F5C71" w:rsidRPr="00472859">
              <w:rPr>
                <w:rFonts w:ascii="Arial" w:hAnsi="Arial" w:cs="Arial"/>
                <w:sz w:val="24"/>
                <w:szCs w:val="24"/>
              </w:rPr>
              <w:t xml:space="preserve">arents </w:t>
            </w:r>
            <w:r>
              <w:rPr>
                <w:rFonts w:ascii="Arial" w:hAnsi="Arial" w:cs="Arial"/>
                <w:sz w:val="24"/>
                <w:szCs w:val="24"/>
              </w:rPr>
              <w:t>have been invited</w:t>
            </w:r>
            <w:r w:rsidR="005F5C71" w:rsidRPr="00472859">
              <w:rPr>
                <w:rFonts w:ascii="Arial" w:hAnsi="Arial" w:cs="Arial"/>
                <w:sz w:val="24"/>
                <w:szCs w:val="24"/>
              </w:rPr>
              <w:t xml:space="preserve"> to come into the class to observe </w:t>
            </w:r>
            <w:r>
              <w:rPr>
                <w:rFonts w:ascii="Arial" w:hAnsi="Arial" w:cs="Arial"/>
                <w:sz w:val="24"/>
                <w:szCs w:val="24"/>
              </w:rPr>
              <w:t xml:space="preserve">and get a glimpse of </w:t>
            </w:r>
            <w:r w:rsidR="005F5C71" w:rsidRPr="00472859">
              <w:rPr>
                <w:rFonts w:ascii="Arial" w:hAnsi="Arial" w:cs="Arial"/>
                <w:sz w:val="24"/>
                <w:szCs w:val="24"/>
              </w:rPr>
              <w:t xml:space="preserve">what </w:t>
            </w:r>
            <w:r w:rsidR="00625AF2">
              <w:rPr>
                <w:rFonts w:ascii="Arial" w:hAnsi="Arial" w:cs="Arial"/>
                <w:sz w:val="24"/>
                <w:szCs w:val="24"/>
              </w:rPr>
              <w:t>their child’s day is like</w:t>
            </w:r>
            <w:r w:rsidR="005F5C71" w:rsidRPr="00472859">
              <w:rPr>
                <w:rFonts w:ascii="Arial" w:hAnsi="Arial" w:cs="Arial"/>
                <w:sz w:val="24"/>
                <w:szCs w:val="24"/>
              </w:rPr>
              <w:t xml:space="preserve"> in our Full Day Kindergarten program.  </w:t>
            </w:r>
            <w:r w:rsidR="00625AF2">
              <w:rPr>
                <w:rFonts w:ascii="Arial" w:hAnsi="Arial" w:cs="Arial"/>
                <w:sz w:val="24"/>
                <w:szCs w:val="24"/>
              </w:rPr>
              <w:t xml:space="preserve">Parents will also get a chance to briefly chat with the educators about how their child has adjusted to the school year.  </w:t>
            </w:r>
            <w:r w:rsidR="005F5C71" w:rsidRPr="00472859">
              <w:rPr>
                <w:rFonts w:ascii="Arial" w:hAnsi="Arial" w:cs="Arial"/>
                <w:sz w:val="24"/>
                <w:szCs w:val="24"/>
              </w:rPr>
              <w:t>We look forward to seeing you!!</w:t>
            </w:r>
          </w:p>
          <w:p w:rsidR="005F5C71" w:rsidRPr="00472859" w:rsidRDefault="005F5C71" w:rsidP="00623647">
            <w:pPr>
              <w:jc w:val="center"/>
              <w:rPr>
                <w:rFonts w:ascii="Arial" w:hAnsi="Arial" w:cs="Arial"/>
                <w:sz w:val="24"/>
                <w:szCs w:val="24"/>
              </w:rPr>
            </w:pPr>
            <w:r w:rsidRPr="00472859">
              <w:rPr>
                <w:rFonts w:ascii="Arial" w:hAnsi="Arial" w:cs="Arial"/>
                <w:noProof/>
                <w:sz w:val="24"/>
                <w:szCs w:val="24"/>
                <w:lang w:eastAsia="ko-KR"/>
              </w:rPr>
              <w:drawing>
                <wp:inline distT="0" distB="0" distL="0" distR="0" wp14:anchorId="26293A8E" wp14:editId="16B810BC">
                  <wp:extent cx="1971675" cy="847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847725"/>
                          </a:xfrm>
                          <a:prstGeom prst="rect">
                            <a:avLst/>
                          </a:prstGeom>
                          <a:noFill/>
                          <a:ln>
                            <a:noFill/>
                          </a:ln>
                        </pic:spPr>
                      </pic:pic>
                    </a:graphicData>
                  </a:graphic>
                </wp:inline>
              </w:drawing>
            </w:r>
          </w:p>
          <w:p w:rsidR="005F5C71" w:rsidRPr="00472859" w:rsidRDefault="005F5C71" w:rsidP="00623647">
            <w:pPr>
              <w:rPr>
                <w:rFonts w:ascii="Arial" w:hAnsi="Arial" w:cs="Arial"/>
                <w:sz w:val="24"/>
                <w:szCs w:val="24"/>
                <w:u w:val="single"/>
              </w:rPr>
            </w:pPr>
            <w:r w:rsidRPr="00472859">
              <w:rPr>
                <w:rFonts w:ascii="Arial" w:hAnsi="Arial" w:cs="Arial"/>
                <w:sz w:val="24"/>
                <w:szCs w:val="24"/>
                <w:u w:val="single"/>
              </w:rPr>
              <w:t>Show and Tell</w:t>
            </w:r>
          </w:p>
          <w:p w:rsidR="005F5C71" w:rsidRPr="00472859" w:rsidRDefault="005F5C71" w:rsidP="00623647">
            <w:pPr>
              <w:rPr>
                <w:rFonts w:ascii="Arial" w:hAnsi="Arial" w:cs="Arial"/>
                <w:sz w:val="24"/>
                <w:szCs w:val="24"/>
              </w:rPr>
            </w:pPr>
            <w:r w:rsidRPr="00472859">
              <w:rPr>
                <w:rFonts w:ascii="Arial" w:hAnsi="Arial" w:cs="Arial"/>
                <w:sz w:val="24"/>
                <w:szCs w:val="24"/>
              </w:rPr>
              <w:t>Check the calendar for your child’s show and tell day.  We have been working on describing things with detail.  At home encourage your child to describe the item, asking them questions like “How does it feel?”, “Does it make any sound?”</w:t>
            </w:r>
            <w:r>
              <w:rPr>
                <w:rFonts w:ascii="Arial" w:hAnsi="Arial" w:cs="Arial"/>
                <w:sz w:val="24"/>
                <w:szCs w:val="24"/>
              </w:rPr>
              <w:t xml:space="preserve">, “What colour it </w:t>
            </w:r>
            <w:proofErr w:type="spellStart"/>
            <w:r>
              <w:rPr>
                <w:rFonts w:ascii="Arial" w:hAnsi="Arial" w:cs="Arial"/>
                <w:sz w:val="24"/>
                <w:szCs w:val="24"/>
              </w:rPr>
              <w:t>it</w:t>
            </w:r>
            <w:proofErr w:type="spellEnd"/>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etc</w:t>
            </w:r>
            <w:proofErr w:type="gramEnd"/>
            <w:r>
              <w:rPr>
                <w:rFonts w:ascii="Arial" w:hAnsi="Arial" w:cs="Arial"/>
                <w:sz w:val="24"/>
                <w:szCs w:val="24"/>
              </w:rPr>
              <w:t>.</w:t>
            </w:r>
            <w:r w:rsidRPr="00472859">
              <w:rPr>
                <w:rFonts w:ascii="Arial" w:hAnsi="Arial" w:cs="Arial"/>
                <w:sz w:val="24"/>
                <w:szCs w:val="24"/>
              </w:rPr>
              <w:t xml:space="preserve"> </w:t>
            </w:r>
          </w:p>
          <w:p w:rsidR="005F5C71" w:rsidRPr="00472859" w:rsidRDefault="005F5C71" w:rsidP="00623647">
            <w:pPr>
              <w:rPr>
                <w:rFonts w:ascii="Arial" w:hAnsi="Arial" w:cs="Arial"/>
                <w:sz w:val="24"/>
                <w:szCs w:val="24"/>
              </w:rPr>
            </w:pPr>
            <w:r w:rsidRPr="00472859">
              <w:rPr>
                <w:rFonts w:ascii="Arial" w:hAnsi="Arial" w:cs="Arial"/>
                <w:sz w:val="24"/>
                <w:szCs w:val="24"/>
              </w:rPr>
              <w:t>Every Monday will be a “letter of the week” show and tell, based on the previous weekend’s homework.</w:t>
            </w:r>
            <w:r w:rsidR="00625AF2">
              <w:rPr>
                <w:rFonts w:ascii="Arial" w:hAnsi="Arial" w:cs="Arial"/>
                <w:sz w:val="24"/>
                <w:szCs w:val="24"/>
              </w:rPr>
              <w:t xml:space="preserve">  All children are invited to bring in something that begins with the letter.</w:t>
            </w:r>
          </w:p>
          <w:p w:rsidR="005F5C71" w:rsidRDefault="005F5C71" w:rsidP="00623647">
            <w:pPr>
              <w:jc w:val="center"/>
              <w:rPr>
                <w:rFonts w:ascii="Arial" w:hAnsi="Arial" w:cs="Arial"/>
              </w:rPr>
            </w:pPr>
            <w:r>
              <w:rPr>
                <w:rFonts w:ascii="Arial" w:hAnsi="Arial" w:cs="Arial"/>
                <w:noProof/>
                <w:lang w:eastAsia="ko-KR"/>
              </w:rPr>
              <w:drawing>
                <wp:inline distT="0" distB="0" distL="0" distR="0" wp14:anchorId="2E66CA26" wp14:editId="3865E314">
                  <wp:extent cx="1295400" cy="895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p w:rsidR="005F5C71" w:rsidRPr="00472859" w:rsidRDefault="005F5C71" w:rsidP="00623647">
            <w:pPr>
              <w:rPr>
                <w:rFonts w:ascii="Arial" w:hAnsi="Arial" w:cs="Arial"/>
                <w:sz w:val="24"/>
                <w:szCs w:val="24"/>
                <w:u w:val="single"/>
              </w:rPr>
            </w:pPr>
            <w:r w:rsidRPr="00472859">
              <w:rPr>
                <w:rFonts w:ascii="Arial" w:hAnsi="Arial" w:cs="Arial"/>
                <w:sz w:val="24"/>
                <w:szCs w:val="24"/>
                <w:u w:val="single"/>
              </w:rPr>
              <w:t>Language</w:t>
            </w:r>
          </w:p>
          <w:p w:rsidR="00401BCA" w:rsidRDefault="005F5C71" w:rsidP="00623647">
            <w:pPr>
              <w:rPr>
                <w:rFonts w:ascii="Arial" w:hAnsi="Arial" w:cs="Arial"/>
                <w:sz w:val="24"/>
                <w:szCs w:val="24"/>
              </w:rPr>
            </w:pPr>
            <w:r w:rsidRPr="00472859">
              <w:rPr>
                <w:rFonts w:ascii="Arial" w:hAnsi="Arial" w:cs="Arial"/>
                <w:sz w:val="24"/>
                <w:szCs w:val="24"/>
              </w:rPr>
              <w:t>In November we will begin our “Letter of the Week” focus, starting this weekend with the letter A</w:t>
            </w:r>
            <w:r w:rsidR="006A2EA9">
              <w:rPr>
                <w:rFonts w:ascii="Arial" w:hAnsi="Arial" w:cs="Arial"/>
                <w:sz w:val="24"/>
                <w:szCs w:val="24"/>
              </w:rPr>
              <w:t xml:space="preserve"> – working our way to the letter D at the end of the month</w:t>
            </w:r>
            <w:r w:rsidRPr="00472859">
              <w:rPr>
                <w:rFonts w:ascii="Arial" w:hAnsi="Arial" w:cs="Arial"/>
                <w:sz w:val="24"/>
                <w:szCs w:val="24"/>
              </w:rPr>
              <w:t xml:space="preserve">.  Each weekend the children will be asked to create of find something around the house that begins with that letter.  For the rest of the following week we will do lots of fun activities, songs and crafts based on the letter.  </w:t>
            </w:r>
          </w:p>
          <w:p w:rsidR="005F5C71" w:rsidRPr="00472859" w:rsidRDefault="00CD6876" w:rsidP="00623647">
            <w:pPr>
              <w:jc w:val="center"/>
              <w:rPr>
                <w:rFonts w:ascii="Arial" w:hAnsi="Arial" w:cs="Arial"/>
                <w:sz w:val="24"/>
                <w:szCs w:val="24"/>
              </w:rPr>
            </w:pPr>
            <w:r>
              <w:rPr>
                <w:rFonts w:ascii="Arial" w:hAnsi="Arial" w:cs="Arial"/>
                <w:noProof/>
                <w:sz w:val="24"/>
                <w:szCs w:val="24"/>
                <w:lang w:eastAsia="ko-KR"/>
              </w:rPr>
              <w:drawing>
                <wp:inline distT="0" distB="0" distL="0" distR="0" wp14:anchorId="37C556D9" wp14:editId="28A1A1D8">
                  <wp:extent cx="1352550" cy="90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901700"/>
                          </a:xfrm>
                          <a:prstGeom prst="rect">
                            <a:avLst/>
                          </a:prstGeom>
                          <a:noFill/>
                          <a:ln>
                            <a:noFill/>
                          </a:ln>
                        </pic:spPr>
                      </pic:pic>
                    </a:graphicData>
                  </a:graphic>
                </wp:inline>
              </w:drawing>
            </w:r>
          </w:p>
          <w:p w:rsidR="00FC2829" w:rsidRDefault="00FC2829" w:rsidP="00623647">
            <w:pPr>
              <w:jc w:val="center"/>
              <w:rPr>
                <w:rFonts w:ascii="Arial" w:hAnsi="Arial" w:cs="Arial"/>
              </w:rPr>
            </w:pPr>
          </w:p>
          <w:p w:rsidR="007228C9" w:rsidRDefault="007228C9" w:rsidP="00623647">
            <w:pPr>
              <w:rPr>
                <w:rFonts w:ascii="Arial" w:hAnsi="Arial" w:cs="Arial"/>
                <w:sz w:val="24"/>
                <w:szCs w:val="24"/>
              </w:rPr>
            </w:pPr>
            <w:r w:rsidRPr="00F81A47">
              <w:rPr>
                <w:rFonts w:ascii="Arial" w:hAnsi="Arial" w:cs="Arial"/>
                <w:sz w:val="24"/>
                <w:szCs w:val="24"/>
              </w:rPr>
              <w:t>To help us with our reading and writing skills we are continuing with our word fam</w:t>
            </w:r>
            <w:r w:rsidR="00CD6876">
              <w:rPr>
                <w:rFonts w:ascii="Arial" w:hAnsi="Arial" w:cs="Arial"/>
                <w:sz w:val="24"/>
                <w:szCs w:val="24"/>
              </w:rPr>
              <w:t>ily focus.  This month is the “</w:t>
            </w:r>
            <w:proofErr w:type="spellStart"/>
            <w:r w:rsidR="00CD6876">
              <w:rPr>
                <w:rFonts w:ascii="Arial" w:hAnsi="Arial" w:cs="Arial"/>
                <w:sz w:val="24"/>
                <w:szCs w:val="24"/>
              </w:rPr>
              <w:t>a</w:t>
            </w:r>
            <w:r w:rsidRPr="00F81A47">
              <w:rPr>
                <w:rFonts w:ascii="Arial" w:hAnsi="Arial" w:cs="Arial"/>
                <w:sz w:val="24"/>
                <w:szCs w:val="24"/>
              </w:rPr>
              <w:t>p</w:t>
            </w:r>
            <w:proofErr w:type="spellEnd"/>
            <w:r w:rsidRPr="00F81A47">
              <w:rPr>
                <w:rFonts w:ascii="Arial" w:hAnsi="Arial" w:cs="Arial"/>
                <w:sz w:val="24"/>
                <w:szCs w:val="24"/>
              </w:rPr>
              <w:t>” family (m</w:t>
            </w:r>
            <w:r w:rsidR="00CD6876">
              <w:rPr>
                <w:rFonts w:ascii="Arial" w:hAnsi="Arial" w:cs="Arial"/>
                <w:sz w:val="24"/>
                <w:szCs w:val="24"/>
              </w:rPr>
              <w:t>a</w:t>
            </w:r>
            <w:r w:rsidRPr="00F81A47">
              <w:rPr>
                <w:rFonts w:ascii="Arial" w:hAnsi="Arial" w:cs="Arial"/>
                <w:sz w:val="24"/>
                <w:szCs w:val="24"/>
              </w:rPr>
              <w:t xml:space="preserve">p, </w:t>
            </w:r>
            <w:r w:rsidR="00CD6876">
              <w:rPr>
                <w:rFonts w:ascii="Arial" w:hAnsi="Arial" w:cs="Arial"/>
                <w:sz w:val="24"/>
                <w:szCs w:val="24"/>
              </w:rPr>
              <w:t>cap</w:t>
            </w:r>
            <w:r w:rsidRPr="00F81A47">
              <w:rPr>
                <w:rFonts w:ascii="Arial" w:hAnsi="Arial" w:cs="Arial"/>
                <w:sz w:val="24"/>
                <w:szCs w:val="24"/>
              </w:rPr>
              <w:t xml:space="preserve">, </w:t>
            </w:r>
            <w:r w:rsidR="00CD6876">
              <w:rPr>
                <w:rFonts w:ascii="Arial" w:hAnsi="Arial" w:cs="Arial"/>
                <w:sz w:val="24"/>
                <w:szCs w:val="24"/>
              </w:rPr>
              <w:t>na</w:t>
            </w:r>
            <w:r w:rsidRPr="00F81A47">
              <w:rPr>
                <w:rFonts w:ascii="Arial" w:hAnsi="Arial" w:cs="Arial"/>
                <w:sz w:val="24"/>
                <w:szCs w:val="24"/>
              </w:rPr>
              <w:t>p).   At home play silly rhyming games with your child to practice changing the beginning letter/soun</w:t>
            </w:r>
            <w:r w:rsidR="00CD6876">
              <w:rPr>
                <w:rFonts w:ascii="Arial" w:hAnsi="Arial" w:cs="Arial"/>
                <w:sz w:val="24"/>
                <w:szCs w:val="24"/>
              </w:rPr>
              <w:t>d to create a list of rhyming “</w:t>
            </w:r>
            <w:proofErr w:type="spellStart"/>
            <w:r w:rsidR="00CD6876">
              <w:rPr>
                <w:rFonts w:ascii="Arial" w:hAnsi="Arial" w:cs="Arial"/>
                <w:sz w:val="24"/>
                <w:szCs w:val="24"/>
              </w:rPr>
              <w:t>a</w:t>
            </w:r>
            <w:r w:rsidRPr="00F81A47">
              <w:rPr>
                <w:rFonts w:ascii="Arial" w:hAnsi="Arial" w:cs="Arial"/>
                <w:sz w:val="24"/>
                <w:szCs w:val="24"/>
              </w:rPr>
              <w:t>p</w:t>
            </w:r>
            <w:proofErr w:type="spellEnd"/>
            <w:r w:rsidRPr="00F81A47">
              <w:rPr>
                <w:rFonts w:ascii="Arial" w:hAnsi="Arial" w:cs="Arial"/>
                <w:sz w:val="24"/>
                <w:szCs w:val="24"/>
              </w:rPr>
              <w:t>” words.</w:t>
            </w:r>
          </w:p>
          <w:p w:rsidR="00401BCA" w:rsidRDefault="00401BCA" w:rsidP="00C9495F">
            <w:pPr>
              <w:jc w:val="center"/>
              <w:rPr>
                <w:rFonts w:ascii="Arial" w:hAnsi="Arial" w:cs="Arial"/>
                <w:sz w:val="24"/>
                <w:szCs w:val="24"/>
              </w:rPr>
            </w:pPr>
            <w:r>
              <w:rPr>
                <w:rFonts w:ascii="Arial" w:hAnsi="Arial" w:cs="Arial"/>
                <w:noProof/>
                <w:sz w:val="24"/>
                <w:szCs w:val="24"/>
                <w:lang w:eastAsia="ko-KR"/>
              </w:rPr>
              <w:drawing>
                <wp:inline distT="0" distB="0" distL="0" distR="0" wp14:anchorId="5BCA9B3B" wp14:editId="06B21661">
                  <wp:extent cx="733425" cy="627418"/>
                  <wp:effectExtent l="0" t="0" r="0" b="1270"/>
                  <wp:docPr id="21" name="Picture 21" descr="C:\Documents and Settings\ajames\Local Settings\Temporary Internet Files\Content.IE5\N1OTG0J6\MC9000556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james\Local Settings\Temporary Internet Files\Content.IE5\N1OTG0J6\MC900055651[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4505" cy="628342"/>
                          </a:xfrm>
                          <a:prstGeom prst="rect">
                            <a:avLst/>
                          </a:prstGeom>
                          <a:noFill/>
                          <a:ln>
                            <a:noFill/>
                          </a:ln>
                        </pic:spPr>
                      </pic:pic>
                    </a:graphicData>
                  </a:graphic>
                </wp:inline>
              </w:drawing>
            </w:r>
            <w:r w:rsidR="000C6A75">
              <w:rPr>
                <w:rFonts w:ascii="Arial" w:hAnsi="Arial" w:cs="Arial"/>
                <w:noProof/>
                <w:sz w:val="24"/>
                <w:szCs w:val="24"/>
                <w:lang w:eastAsia="ko-KR"/>
              </w:rPr>
              <w:drawing>
                <wp:inline distT="0" distB="0" distL="0" distR="0" wp14:anchorId="791148F2" wp14:editId="27287795">
                  <wp:extent cx="1104716" cy="6286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1669" cy="632607"/>
                          </a:xfrm>
                          <a:prstGeom prst="rect">
                            <a:avLst/>
                          </a:prstGeom>
                          <a:noFill/>
                          <a:ln>
                            <a:noFill/>
                          </a:ln>
                        </pic:spPr>
                      </pic:pic>
                    </a:graphicData>
                  </a:graphic>
                </wp:inline>
              </w:drawing>
            </w:r>
            <w:r w:rsidR="000C6A75">
              <w:rPr>
                <w:rFonts w:ascii="Arial" w:hAnsi="Arial" w:cs="Arial"/>
                <w:noProof/>
                <w:sz w:val="24"/>
                <w:szCs w:val="24"/>
                <w:lang w:eastAsia="ko-KR"/>
              </w:rPr>
              <w:drawing>
                <wp:inline distT="0" distB="0" distL="0" distR="0" wp14:anchorId="568058C8" wp14:editId="14DADFB4">
                  <wp:extent cx="1028700" cy="719607"/>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719607"/>
                          </a:xfrm>
                          <a:prstGeom prst="rect">
                            <a:avLst/>
                          </a:prstGeom>
                          <a:noFill/>
                          <a:ln>
                            <a:noFill/>
                          </a:ln>
                        </pic:spPr>
                      </pic:pic>
                    </a:graphicData>
                  </a:graphic>
                </wp:inline>
              </w:drawing>
            </w:r>
          </w:p>
          <w:p w:rsidR="00CD6876" w:rsidRDefault="00CD6876" w:rsidP="00623647">
            <w:pPr>
              <w:rPr>
                <w:rFonts w:ascii="Arial" w:hAnsi="Arial" w:cs="Arial"/>
                <w:sz w:val="24"/>
                <w:szCs w:val="24"/>
              </w:rPr>
            </w:pPr>
          </w:p>
          <w:p w:rsidR="003A50D5" w:rsidRDefault="003A50D5" w:rsidP="00623647">
            <w:pPr>
              <w:rPr>
                <w:rFonts w:ascii="Arial" w:hAnsi="Arial" w:cs="Arial"/>
                <w:sz w:val="24"/>
                <w:szCs w:val="24"/>
                <w:u w:val="single"/>
              </w:rPr>
            </w:pPr>
          </w:p>
          <w:p w:rsidR="003A50D5" w:rsidRDefault="003A50D5" w:rsidP="00623647">
            <w:pPr>
              <w:rPr>
                <w:rFonts w:ascii="Arial" w:hAnsi="Arial" w:cs="Arial"/>
                <w:sz w:val="24"/>
                <w:szCs w:val="24"/>
                <w:u w:val="single"/>
              </w:rPr>
            </w:pPr>
          </w:p>
          <w:p w:rsidR="0009418B" w:rsidRDefault="0009418B" w:rsidP="00623647">
            <w:pPr>
              <w:rPr>
                <w:rFonts w:ascii="Arial" w:hAnsi="Arial" w:cs="Arial"/>
                <w:sz w:val="24"/>
                <w:szCs w:val="24"/>
                <w:u w:val="single"/>
              </w:rPr>
            </w:pPr>
          </w:p>
          <w:p w:rsidR="00711AE5" w:rsidRPr="00F81A47" w:rsidRDefault="00711AE5" w:rsidP="00623647">
            <w:pPr>
              <w:rPr>
                <w:rFonts w:ascii="Arial" w:hAnsi="Arial" w:cs="Arial"/>
                <w:sz w:val="24"/>
                <w:szCs w:val="24"/>
                <w:u w:val="single"/>
              </w:rPr>
            </w:pPr>
            <w:r w:rsidRPr="00F81A47">
              <w:rPr>
                <w:rFonts w:ascii="Arial" w:hAnsi="Arial" w:cs="Arial"/>
                <w:sz w:val="24"/>
                <w:szCs w:val="24"/>
                <w:u w:val="single"/>
              </w:rPr>
              <w:t>Math</w:t>
            </w:r>
          </w:p>
          <w:p w:rsidR="009745FC" w:rsidRPr="00F03C87" w:rsidRDefault="009745FC" w:rsidP="00623647">
            <w:pPr>
              <w:rPr>
                <w:rFonts w:ascii="Arial" w:hAnsi="Arial" w:cs="Arial"/>
                <w:noProof/>
                <w:sz w:val="24"/>
                <w:szCs w:val="24"/>
                <w:lang w:eastAsia="ko-KR"/>
              </w:rPr>
            </w:pPr>
            <w:r w:rsidRPr="00F03C87">
              <w:rPr>
                <w:rFonts w:ascii="Arial" w:hAnsi="Arial" w:cs="Arial"/>
                <w:sz w:val="24"/>
                <w:szCs w:val="24"/>
              </w:rPr>
              <w:t xml:space="preserve">Our focus will be measurement.  The children will be measuring and comparing the length, weight, capacity and temperature of various objects.  Our goal is that they will learn to use simple measurement terms correctly (e.g. taller/shorter, bigger/smaller, heavier/lighter, empty/full, hotter/colder and use measuring devices appropriately (string, scoops, tape measure, balance scale, thermometer).  </w:t>
            </w:r>
          </w:p>
          <w:p w:rsidR="005C56F6" w:rsidRDefault="009745FC" w:rsidP="00623647">
            <w:pPr>
              <w:jc w:val="center"/>
              <w:rPr>
                <w:rFonts w:ascii="Arial" w:hAnsi="Arial" w:cs="Arial"/>
              </w:rPr>
            </w:pPr>
            <w:r>
              <w:rPr>
                <w:rFonts w:ascii="Arial" w:hAnsi="Arial" w:cs="Arial"/>
                <w:noProof/>
                <w:sz w:val="28"/>
                <w:szCs w:val="28"/>
                <w:lang w:eastAsia="ko-KR"/>
              </w:rPr>
              <w:drawing>
                <wp:inline distT="0" distB="0" distL="0" distR="0" wp14:anchorId="1456A255" wp14:editId="5A9E65A1">
                  <wp:extent cx="1171575" cy="6730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1575" cy="673096"/>
                          </a:xfrm>
                          <a:prstGeom prst="rect">
                            <a:avLst/>
                          </a:prstGeom>
                          <a:noFill/>
                          <a:ln>
                            <a:noFill/>
                          </a:ln>
                        </pic:spPr>
                      </pic:pic>
                    </a:graphicData>
                  </a:graphic>
                </wp:inline>
              </w:drawing>
            </w:r>
            <w:r w:rsidR="00657A0D">
              <w:rPr>
                <w:noProof/>
                <w:lang w:eastAsia="ko-KR"/>
              </w:rPr>
              <w:drawing>
                <wp:inline distT="0" distB="0" distL="0" distR="0" wp14:anchorId="09ADA7A9" wp14:editId="6605AD86">
                  <wp:extent cx="972719" cy="752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9395" cy="757639"/>
                          </a:xfrm>
                          <a:prstGeom prst="rect">
                            <a:avLst/>
                          </a:prstGeom>
                          <a:noFill/>
                          <a:ln>
                            <a:noFill/>
                          </a:ln>
                        </pic:spPr>
                      </pic:pic>
                    </a:graphicData>
                  </a:graphic>
                </wp:inline>
              </w:drawing>
            </w:r>
          </w:p>
          <w:p w:rsidR="00711AE5" w:rsidRPr="00F81A47" w:rsidRDefault="00711AE5" w:rsidP="00623647">
            <w:pPr>
              <w:rPr>
                <w:rFonts w:ascii="Arial" w:hAnsi="Arial" w:cs="Arial"/>
                <w:sz w:val="24"/>
                <w:szCs w:val="24"/>
                <w:u w:val="single"/>
              </w:rPr>
            </w:pPr>
            <w:r w:rsidRPr="00F81A47">
              <w:rPr>
                <w:rFonts w:ascii="Arial" w:hAnsi="Arial" w:cs="Arial"/>
                <w:sz w:val="24"/>
                <w:szCs w:val="24"/>
                <w:u w:val="single"/>
              </w:rPr>
              <w:t>Science</w:t>
            </w:r>
          </w:p>
          <w:p w:rsidR="0004030A" w:rsidRPr="00F03C87" w:rsidRDefault="003F1CAB" w:rsidP="0004030A">
            <w:pPr>
              <w:rPr>
                <w:rFonts w:ascii="Arial" w:hAnsi="Arial" w:cs="Arial"/>
                <w:sz w:val="24"/>
                <w:szCs w:val="24"/>
              </w:rPr>
            </w:pPr>
            <w:r w:rsidRPr="00F03C87">
              <w:rPr>
                <w:rFonts w:ascii="Arial" w:hAnsi="Arial" w:cs="Arial"/>
                <w:sz w:val="24"/>
                <w:szCs w:val="24"/>
              </w:rPr>
              <w:t xml:space="preserve">We will continue to look for and learn about the changes that happen in Autumn (fall) through investigations.  In October we </w:t>
            </w:r>
            <w:r w:rsidR="0004030A">
              <w:rPr>
                <w:rFonts w:ascii="Arial" w:hAnsi="Arial" w:cs="Arial"/>
                <w:sz w:val="24"/>
                <w:szCs w:val="24"/>
              </w:rPr>
              <w:t>put some pumpkin seeds</w:t>
            </w:r>
            <w:r w:rsidR="0004030A" w:rsidRPr="00F03C87">
              <w:rPr>
                <w:rFonts w:ascii="Arial" w:hAnsi="Arial" w:cs="Arial"/>
                <w:sz w:val="24"/>
                <w:szCs w:val="24"/>
              </w:rPr>
              <w:t xml:space="preserve"> in wet paper towel </w:t>
            </w:r>
            <w:r w:rsidR="0004030A">
              <w:rPr>
                <w:rFonts w:ascii="Arial" w:hAnsi="Arial" w:cs="Arial"/>
                <w:sz w:val="24"/>
                <w:szCs w:val="24"/>
              </w:rPr>
              <w:t>and we are waiting for them to sprout</w:t>
            </w:r>
            <w:r w:rsidR="0004030A" w:rsidRPr="00F03C87">
              <w:rPr>
                <w:rFonts w:ascii="Arial" w:hAnsi="Arial" w:cs="Arial"/>
                <w:sz w:val="24"/>
                <w:szCs w:val="24"/>
              </w:rPr>
              <w:t xml:space="preserve">.  We made predictions about which ones we think would grow first.  We </w:t>
            </w:r>
            <w:r w:rsidR="0004030A">
              <w:rPr>
                <w:rFonts w:ascii="Arial" w:hAnsi="Arial" w:cs="Arial"/>
                <w:sz w:val="24"/>
                <w:szCs w:val="24"/>
              </w:rPr>
              <w:t xml:space="preserve">will also </w:t>
            </w:r>
            <w:r w:rsidR="0004030A" w:rsidRPr="00F03C87">
              <w:rPr>
                <w:rFonts w:ascii="Arial" w:hAnsi="Arial" w:cs="Arial"/>
                <w:sz w:val="24"/>
                <w:szCs w:val="24"/>
              </w:rPr>
              <w:t>tie in math skills by measuring the growth of the plant.</w:t>
            </w:r>
            <w:r w:rsidR="0004030A">
              <w:rPr>
                <w:rFonts w:ascii="Arial" w:hAnsi="Arial" w:cs="Arial"/>
                <w:sz w:val="24"/>
                <w:szCs w:val="24"/>
              </w:rPr>
              <w:t xml:space="preserve">  Our mouldy pumpkin sparked much interest from the students.  In November we will conduct some experiments to further encourage their observation and prediction skills.  </w:t>
            </w:r>
            <w:r w:rsidR="0004030A" w:rsidRPr="00F03C87">
              <w:rPr>
                <w:rFonts w:ascii="Arial" w:hAnsi="Arial" w:cs="Arial"/>
                <w:sz w:val="24"/>
                <w:szCs w:val="24"/>
              </w:rPr>
              <w:t xml:space="preserve"> </w:t>
            </w:r>
          </w:p>
          <w:p w:rsidR="003F1CAB" w:rsidRPr="00EF1D57" w:rsidRDefault="003F1CAB" w:rsidP="00623647">
            <w:pPr>
              <w:jc w:val="center"/>
              <w:rPr>
                <w:rFonts w:ascii="Arial" w:hAnsi="Arial" w:cs="Arial"/>
                <w:sz w:val="28"/>
                <w:szCs w:val="28"/>
              </w:rPr>
            </w:pPr>
            <w:r>
              <w:rPr>
                <w:rFonts w:ascii="Arial" w:hAnsi="Arial" w:cs="Arial"/>
                <w:noProof/>
                <w:sz w:val="28"/>
                <w:szCs w:val="28"/>
                <w:lang w:eastAsia="ko-KR"/>
              </w:rPr>
              <w:drawing>
                <wp:inline distT="0" distB="0" distL="0" distR="0" wp14:anchorId="42FCA71A" wp14:editId="71A36A6E">
                  <wp:extent cx="1095375" cy="7475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747519"/>
                          </a:xfrm>
                          <a:prstGeom prst="rect">
                            <a:avLst/>
                          </a:prstGeom>
                          <a:noFill/>
                          <a:ln>
                            <a:noFill/>
                          </a:ln>
                        </pic:spPr>
                      </pic:pic>
                    </a:graphicData>
                  </a:graphic>
                </wp:inline>
              </w:drawing>
            </w:r>
          </w:p>
          <w:p w:rsidR="00114347" w:rsidRPr="00F81A47" w:rsidRDefault="00114347" w:rsidP="00623647">
            <w:pPr>
              <w:rPr>
                <w:rFonts w:ascii="Arial" w:hAnsi="Arial" w:cs="Arial"/>
                <w:sz w:val="24"/>
                <w:szCs w:val="24"/>
                <w:u w:val="single"/>
              </w:rPr>
            </w:pPr>
            <w:r w:rsidRPr="00F81A47">
              <w:rPr>
                <w:rFonts w:ascii="Arial" w:hAnsi="Arial" w:cs="Arial"/>
                <w:sz w:val="24"/>
                <w:szCs w:val="24"/>
                <w:u w:val="single"/>
              </w:rPr>
              <w:t>Dramatic Play Centre</w:t>
            </w:r>
          </w:p>
          <w:p w:rsidR="00656F04" w:rsidRDefault="00656F04" w:rsidP="00623647">
            <w:pPr>
              <w:rPr>
                <w:rFonts w:ascii="Arial" w:hAnsi="Arial" w:cs="Arial"/>
                <w:noProof/>
                <w:sz w:val="24"/>
                <w:szCs w:val="24"/>
                <w:lang w:eastAsia="ko-KR"/>
              </w:rPr>
            </w:pPr>
            <w:r>
              <w:rPr>
                <w:rFonts w:ascii="Arial" w:hAnsi="Arial" w:cs="Arial"/>
                <w:sz w:val="24"/>
                <w:szCs w:val="24"/>
              </w:rPr>
              <w:t>In November we are focusing on Healthy Eating (sometimes and always foods) and Habits (washing hands, brushing teeth).  To tie into this, w</w:t>
            </w:r>
            <w:r w:rsidRPr="00F03C87">
              <w:rPr>
                <w:rFonts w:ascii="Arial" w:hAnsi="Arial" w:cs="Arial"/>
                <w:sz w:val="24"/>
                <w:szCs w:val="24"/>
              </w:rPr>
              <w:t xml:space="preserve">e have decided to turn our house centre into a </w:t>
            </w:r>
            <w:r w:rsidR="003A50D5">
              <w:rPr>
                <w:rFonts w:ascii="Arial" w:hAnsi="Arial" w:cs="Arial"/>
                <w:sz w:val="24"/>
                <w:szCs w:val="24"/>
              </w:rPr>
              <w:t>restaurant</w:t>
            </w:r>
            <w:r w:rsidRPr="00F03C87">
              <w:rPr>
                <w:rFonts w:ascii="Arial" w:hAnsi="Arial" w:cs="Arial"/>
                <w:sz w:val="24"/>
                <w:szCs w:val="24"/>
              </w:rPr>
              <w:t xml:space="preserve">.  We </w:t>
            </w:r>
            <w:r w:rsidR="003A50D5">
              <w:rPr>
                <w:rFonts w:ascii="Arial" w:hAnsi="Arial" w:cs="Arial"/>
                <w:sz w:val="24"/>
                <w:szCs w:val="24"/>
              </w:rPr>
              <w:t>will be encouraging the children to make some menus and food to</w:t>
            </w:r>
            <w:r w:rsidR="006A2EA9">
              <w:rPr>
                <w:rFonts w:ascii="Arial" w:hAnsi="Arial" w:cs="Arial"/>
                <w:sz w:val="24"/>
                <w:szCs w:val="24"/>
              </w:rPr>
              <w:t xml:space="preserve"> help create our </w:t>
            </w:r>
            <w:proofErr w:type="spellStart"/>
            <w:r w:rsidR="006A2EA9">
              <w:rPr>
                <w:rFonts w:ascii="Arial" w:hAnsi="Arial" w:cs="Arial"/>
                <w:sz w:val="24"/>
                <w:szCs w:val="24"/>
              </w:rPr>
              <w:t>Kinderkorner</w:t>
            </w:r>
            <w:proofErr w:type="spellEnd"/>
            <w:r w:rsidR="006A2EA9">
              <w:rPr>
                <w:rFonts w:ascii="Arial" w:hAnsi="Arial" w:cs="Arial"/>
                <w:sz w:val="24"/>
                <w:szCs w:val="24"/>
              </w:rPr>
              <w:t xml:space="preserve"> restaurant</w:t>
            </w:r>
            <w:r w:rsidR="003A50D5">
              <w:rPr>
                <w:rFonts w:ascii="Arial" w:hAnsi="Arial" w:cs="Arial"/>
                <w:sz w:val="24"/>
                <w:szCs w:val="24"/>
              </w:rPr>
              <w:t>.</w:t>
            </w:r>
            <w:r w:rsidRPr="00F03C87">
              <w:rPr>
                <w:rFonts w:ascii="Arial" w:hAnsi="Arial" w:cs="Arial"/>
                <w:sz w:val="24"/>
                <w:szCs w:val="24"/>
              </w:rPr>
              <w:t xml:space="preserve">  </w:t>
            </w:r>
            <w:r w:rsidR="003A50D5">
              <w:rPr>
                <w:rFonts w:ascii="Arial" w:hAnsi="Arial" w:cs="Arial"/>
              </w:rPr>
              <w:t xml:space="preserve"> </w:t>
            </w:r>
          </w:p>
          <w:p w:rsidR="003A50D5" w:rsidRPr="00F03C87" w:rsidRDefault="003A50D5" w:rsidP="003A50D5">
            <w:pPr>
              <w:jc w:val="center"/>
              <w:rPr>
                <w:rFonts w:ascii="Arial" w:hAnsi="Arial" w:cs="Arial"/>
                <w:sz w:val="24"/>
                <w:szCs w:val="24"/>
              </w:rPr>
            </w:pPr>
            <w:r>
              <w:rPr>
                <w:rFonts w:ascii="Arial" w:hAnsi="Arial" w:cs="Arial"/>
                <w:noProof/>
                <w:sz w:val="24"/>
                <w:szCs w:val="24"/>
                <w:lang w:eastAsia="ko-KR"/>
              </w:rPr>
              <w:drawing>
                <wp:inline distT="0" distB="0" distL="0" distR="0">
                  <wp:extent cx="1266825" cy="94509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825" cy="945092"/>
                          </a:xfrm>
                          <a:prstGeom prst="rect">
                            <a:avLst/>
                          </a:prstGeom>
                          <a:noFill/>
                          <a:ln>
                            <a:noFill/>
                          </a:ln>
                        </pic:spPr>
                      </pic:pic>
                    </a:graphicData>
                  </a:graphic>
                </wp:inline>
              </w:drawing>
            </w:r>
            <w:r>
              <w:rPr>
                <w:rFonts w:ascii="Arial" w:hAnsi="Arial" w:cs="Arial"/>
                <w:noProof/>
                <w:sz w:val="24"/>
                <w:szCs w:val="24"/>
                <w:lang w:eastAsia="ko-KR"/>
              </w:rPr>
              <w:drawing>
                <wp:inline distT="0" distB="0" distL="0" distR="0" wp14:anchorId="1C63D39F" wp14:editId="3CBA48C3">
                  <wp:extent cx="1280885" cy="86769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173" cy="870602"/>
                          </a:xfrm>
                          <a:prstGeom prst="rect">
                            <a:avLst/>
                          </a:prstGeom>
                          <a:noFill/>
                          <a:ln>
                            <a:noFill/>
                          </a:ln>
                        </pic:spPr>
                      </pic:pic>
                    </a:graphicData>
                  </a:graphic>
                </wp:inline>
              </w:drawing>
            </w:r>
          </w:p>
          <w:p w:rsidR="00114347" w:rsidRDefault="00135FD6" w:rsidP="00623647">
            <w:pPr>
              <w:rPr>
                <w:rFonts w:ascii="Arial" w:hAnsi="Arial" w:cs="Arial"/>
                <w:sz w:val="24"/>
                <w:szCs w:val="24"/>
                <w:u w:val="single"/>
              </w:rPr>
            </w:pPr>
            <w:r w:rsidRPr="00F81A47">
              <w:rPr>
                <w:rFonts w:ascii="Arial" w:hAnsi="Arial" w:cs="Arial"/>
                <w:sz w:val="24"/>
                <w:szCs w:val="24"/>
                <w:u w:val="single"/>
              </w:rPr>
              <w:t>Homework Program</w:t>
            </w:r>
          </w:p>
          <w:p w:rsidR="00942F8B" w:rsidRPr="00F81A47" w:rsidRDefault="00942F8B" w:rsidP="00623647">
            <w:pPr>
              <w:rPr>
                <w:rFonts w:ascii="Arial" w:hAnsi="Arial" w:cs="Arial"/>
                <w:sz w:val="24"/>
                <w:szCs w:val="24"/>
                <w:u w:val="single"/>
              </w:rPr>
            </w:pPr>
            <w:r w:rsidRPr="00F03C87">
              <w:rPr>
                <w:rFonts w:ascii="Arial" w:hAnsi="Arial" w:cs="Arial"/>
                <w:sz w:val="24"/>
                <w:szCs w:val="24"/>
              </w:rPr>
              <w:t xml:space="preserve">Congratulations on a great start to our homework program.  As mentioned in the language section our homework will now focus on the letters of the alphabet – starting with A until we get all the way to Z.  Remember to take time </w:t>
            </w:r>
            <w:proofErr w:type="spellStart"/>
            <w:r w:rsidRPr="00F03C87">
              <w:rPr>
                <w:rFonts w:ascii="Arial" w:hAnsi="Arial" w:cs="Arial"/>
                <w:sz w:val="24"/>
                <w:szCs w:val="24"/>
              </w:rPr>
              <w:t>everyday</w:t>
            </w:r>
            <w:proofErr w:type="spellEnd"/>
            <w:r w:rsidRPr="00F03C87">
              <w:rPr>
                <w:rFonts w:ascii="Arial" w:hAnsi="Arial" w:cs="Arial"/>
                <w:sz w:val="24"/>
                <w:szCs w:val="24"/>
              </w:rPr>
              <w:t xml:space="preserve"> to practice identifying the letter, the sound it make and words that begin with that letter.  Keep up the great work!!</w:t>
            </w:r>
          </w:p>
          <w:p w:rsidR="00E81EA3" w:rsidRDefault="00E81EA3" w:rsidP="00623647">
            <w:pPr>
              <w:jc w:val="center"/>
              <w:rPr>
                <w:rFonts w:ascii="Arial" w:hAnsi="Arial" w:cs="Arial"/>
              </w:rPr>
            </w:pPr>
            <w:r>
              <w:rPr>
                <w:rFonts w:ascii="Arial" w:hAnsi="Arial" w:cs="Arial"/>
                <w:noProof/>
                <w:lang w:eastAsia="ko-KR"/>
              </w:rPr>
              <w:drawing>
                <wp:inline distT="0" distB="0" distL="0" distR="0" wp14:anchorId="462AF76E" wp14:editId="79632208">
                  <wp:extent cx="933450" cy="7511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450" cy="751136"/>
                          </a:xfrm>
                          <a:prstGeom prst="rect">
                            <a:avLst/>
                          </a:prstGeom>
                          <a:noFill/>
                          <a:ln>
                            <a:noFill/>
                          </a:ln>
                        </pic:spPr>
                      </pic:pic>
                    </a:graphicData>
                  </a:graphic>
                </wp:inline>
              </w:drawing>
            </w:r>
          </w:p>
          <w:p w:rsidR="00942F8B" w:rsidRPr="00F03C87" w:rsidRDefault="00942F8B" w:rsidP="00623647">
            <w:pPr>
              <w:rPr>
                <w:rFonts w:ascii="Arial" w:hAnsi="Arial" w:cs="Arial"/>
                <w:sz w:val="24"/>
                <w:szCs w:val="24"/>
                <w:u w:val="single"/>
              </w:rPr>
            </w:pPr>
            <w:r w:rsidRPr="00F03C87">
              <w:rPr>
                <w:rFonts w:ascii="Arial" w:hAnsi="Arial" w:cs="Arial"/>
                <w:sz w:val="24"/>
                <w:szCs w:val="24"/>
                <w:u w:val="single"/>
              </w:rPr>
              <w:t>Making Friendship Fruit Salad</w:t>
            </w:r>
          </w:p>
          <w:p w:rsidR="00942F8B" w:rsidRPr="00F03C87" w:rsidRDefault="00942F8B" w:rsidP="00623647">
            <w:pPr>
              <w:rPr>
                <w:rFonts w:ascii="Arial" w:hAnsi="Arial" w:cs="Arial"/>
                <w:sz w:val="24"/>
                <w:szCs w:val="24"/>
              </w:rPr>
            </w:pPr>
            <w:r w:rsidRPr="00F03C87">
              <w:rPr>
                <w:rFonts w:ascii="Arial" w:hAnsi="Arial" w:cs="Arial"/>
                <w:sz w:val="24"/>
                <w:szCs w:val="24"/>
              </w:rPr>
              <w:t xml:space="preserve">We will be making the fruit salad on Friday, November </w:t>
            </w:r>
            <w:r>
              <w:rPr>
                <w:rFonts w:ascii="Arial" w:hAnsi="Arial" w:cs="Arial"/>
                <w:sz w:val="24"/>
                <w:szCs w:val="24"/>
              </w:rPr>
              <w:t>2</w:t>
            </w:r>
            <w:r w:rsidR="00625AF2">
              <w:rPr>
                <w:rFonts w:ascii="Arial" w:hAnsi="Arial" w:cs="Arial"/>
                <w:sz w:val="24"/>
                <w:szCs w:val="24"/>
              </w:rPr>
              <w:t>8</w:t>
            </w:r>
            <w:r w:rsidRPr="00F03C87">
              <w:rPr>
                <w:rFonts w:ascii="Arial" w:hAnsi="Arial" w:cs="Arial"/>
                <w:sz w:val="24"/>
                <w:szCs w:val="24"/>
                <w:vertAlign w:val="superscript"/>
              </w:rPr>
              <w:t>th</w:t>
            </w:r>
            <w:r w:rsidRPr="00F03C87">
              <w:rPr>
                <w:rFonts w:ascii="Arial" w:hAnsi="Arial" w:cs="Arial"/>
                <w:sz w:val="24"/>
                <w:szCs w:val="24"/>
              </w:rPr>
              <w:t>.  Watch for a note coming home about this event!!!</w:t>
            </w:r>
          </w:p>
          <w:p w:rsidR="00EF1D57" w:rsidRPr="00F81A47" w:rsidRDefault="00EF1D57" w:rsidP="00623647">
            <w:pPr>
              <w:rPr>
                <w:rFonts w:ascii="Arial" w:hAnsi="Arial" w:cs="Arial"/>
                <w:sz w:val="24"/>
                <w:szCs w:val="24"/>
              </w:rPr>
            </w:pPr>
          </w:p>
          <w:p w:rsidR="00C527CE" w:rsidRPr="008F288D" w:rsidRDefault="00EF1D57" w:rsidP="003A50D5">
            <w:pPr>
              <w:rPr>
                <w:rFonts w:ascii="Arial" w:hAnsi="Arial" w:cs="Arial"/>
              </w:rPr>
            </w:pPr>
            <w:r w:rsidRPr="00F81A47">
              <w:rPr>
                <w:rFonts w:ascii="Arial" w:hAnsi="Arial" w:cs="Arial"/>
                <w:sz w:val="24"/>
                <w:szCs w:val="24"/>
              </w:rPr>
              <w:t xml:space="preserve">Mrs. James, Mrs. </w:t>
            </w:r>
            <w:proofErr w:type="spellStart"/>
            <w:r w:rsidRPr="00F81A47">
              <w:rPr>
                <w:rFonts w:ascii="Arial" w:hAnsi="Arial" w:cs="Arial"/>
                <w:sz w:val="24"/>
                <w:szCs w:val="24"/>
              </w:rPr>
              <w:t>Dubeau</w:t>
            </w:r>
            <w:proofErr w:type="spellEnd"/>
            <w:r w:rsidRPr="00F81A47">
              <w:rPr>
                <w:rFonts w:ascii="Arial" w:hAnsi="Arial" w:cs="Arial"/>
                <w:sz w:val="24"/>
                <w:szCs w:val="24"/>
              </w:rPr>
              <w:t xml:space="preserve"> and M</w:t>
            </w:r>
            <w:r w:rsidR="00C1734E" w:rsidRPr="00F81A47">
              <w:rPr>
                <w:rFonts w:ascii="Arial" w:hAnsi="Arial" w:cs="Arial"/>
                <w:sz w:val="24"/>
                <w:szCs w:val="24"/>
              </w:rPr>
              <w:t>r</w:t>
            </w:r>
            <w:r w:rsidR="003A50D5">
              <w:rPr>
                <w:rFonts w:ascii="Arial" w:hAnsi="Arial" w:cs="Arial"/>
                <w:sz w:val="24"/>
                <w:szCs w:val="24"/>
              </w:rPr>
              <w:t>s. P.</w:t>
            </w:r>
          </w:p>
        </w:tc>
      </w:tr>
    </w:tbl>
    <w:p w:rsidR="003A50D5" w:rsidRDefault="003A50D5" w:rsidP="003A50D5"/>
    <w:sectPr w:rsidR="003A50D5">
      <w:footerReference w:type="default" r:id="rId23"/>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5D0" w:rsidRDefault="00AC65D0">
      <w:r>
        <w:separator/>
      </w:r>
    </w:p>
  </w:endnote>
  <w:endnote w:type="continuationSeparator" w:id="0">
    <w:p w:rsidR="00AC65D0" w:rsidRDefault="00AC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62" w:rsidRDefault="00AC65D0">
    <w:pPr>
      <w:pStyle w:val="Footer-Professional"/>
    </w:pPr>
    <w:proofErr w:type="spellStart"/>
    <w:r>
      <w:t>Kinder</w:t>
    </w:r>
    <w:r w:rsidR="00623647">
      <w:t>korner</w:t>
    </w:r>
    <w:proofErr w:type="spellEnd"/>
    <w:r>
      <w:t xml:space="preserve"> News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5D0" w:rsidRDefault="00AC65D0">
      <w:r>
        <w:separator/>
      </w:r>
    </w:p>
  </w:footnote>
  <w:footnote w:type="continuationSeparator" w:id="0">
    <w:p w:rsidR="00AC65D0" w:rsidRDefault="00AC65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5D0"/>
    <w:rsid w:val="000357C1"/>
    <w:rsid w:val="0004030A"/>
    <w:rsid w:val="0004050A"/>
    <w:rsid w:val="00044D83"/>
    <w:rsid w:val="0005438F"/>
    <w:rsid w:val="000705FE"/>
    <w:rsid w:val="00072EA1"/>
    <w:rsid w:val="00073F8B"/>
    <w:rsid w:val="0007684D"/>
    <w:rsid w:val="0009418B"/>
    <w:rsid w:val="0009726E"/>
    <w:rsid w:val="000B6B2F"/>
    <w:rsid w:val="000C568E"/>
    <w:rsid w:val="000C6A75"/>
    <w:rsid w:val="000F50FA"/>
    <w:rsid w:val="0010320E"/>
    <w:rsid w:val="00114347"/>
    <w:rsid w:val="00135FD6"/>
    <w:rsid w:val="0017062B"/>
    <w:rsid w:val="00172453"/>
    <w:rsid w:val="001B5EAE"/>
    <w:rsid w:val="001F2FAE"/>
    <w:rsid w:val="002051EB"/>
    <w:rsid w:val="00207245"/>
    <w:rsid w:val="00223474"/>
    <w:rsid w:val="002467E1"/>
    <w:rsid w:val="002F5494"/>
    <w:rsid w:val="00317C40"/>
    <w:rsid w:val="00335BEE"/>
    <w:rsid w:val="00354366"/>
    <w:rsid w:val="003676C6"/>
    <w:rsid w:val="00390EC6"/>
    <w:rsid w:val="003A50D5"/>
    <w:rsid w:val="003B7EA9"/>
    <w:rsid w:val="003F1CAB"/>
    <w:rsid w:val="00401BCA"/>
    <w:rsid w:val="00412F19"/>
    <w:rsid w:val="004277A2"/>
    <w:rsid w:val="00451894"/>
    <w:rsid w:val="00471CA4"/>
    <w:rsid w:val="00565191"/>
    <w:rsid w:val="00565BB9"/>
    <w:rsid w:val="005727AE"/>
    <w:rsid w:val="00580F9E"/>
    <w:rsid w:val="00583173"/>
    <w:rsid w:val="00597E61"/>
    <w:rsid w:val="005B3B6F"/>
    <w:rsid w:val="005B762F"/>
    <w:rsid w:val="005C56F6"/>
    <w:rsid w:val="005D5D87"/>
    <w:rsid w:val="005D7482"/>
    <w:rsid w:val="005F3ABE"/>
    <w:rsid w:val="005F5C71"/>
    <w:rsid w:val="00623647"/>
    <w:rsid w:val="00625AF2"/>
    <w:rsid w:val="0063603F"/>
    <w:rsid w:val="00636A4C"/>
    <w:rsid w:val="00656E01"/>
    <w:rsid w:val="00656F04"/>
    <w:rsid w:val="00657A0D"/>
    <w:rsid w:val="00661B33"/>
    <w:rsid w:val="006A2EA9"/>
    <w:rsid w:val="006C4BE6"/>
    <w:rsid w:val="006C57BA"/>
    <w:rsid w:val="006D2FBF"/>
    <w:rsid w:val="006D59F7"/>
    <w:rsid w:val="006E6C05"/>
    <w:rsid w:val="006E7BCF"/>
    <w:rsid w:val="00711AE5"/>
    <w:rsid w:val="00721F7A"/>
    <w:rsid w:val="007228C9"/>
    <w:rsid w:val="00722B20"/>
    <w:rsid w:val="00755815"/>
    <w:rsid w:val="007C0CE2"/>
    <w:rsid w:val="007E3EC0"/>
    <w:rsid w:val="00820927"/>
    <w:rsid w:val="00832F6B"/>
    <w:rsid w:val="008445E1"/>
    <w:rsid w:val="0085460A"/>
    <w:rsid w:val="00860A8B"/>
    <w:rsid w:val="00882D5F"/>
    <w:rsid w:val="00892F16"/>
    <w:rsid w:val="00893E84"/>
    <w:rsid w:val="008F288D"/>
    <w:rsid w:val="00912792"/>
    <w:rsid w:val="0091576E"/>
    <w:rsid w:val="009329C5"/>
    <w:rsid w:val="00942F8B"/>
    <w:rsid w:val="009613B5"/>
    <w:rsid w:val="0096444D"/>
    <w:rsid w:val="009745FC"/>
    <w:rsid w:val="00987549"/>
    <w:rsid w:val="00A36363"/>
    <w:rsid w:val="00A62995"/>
    <w:rsid w:val="00A8619E"/>
    <w:rsid w:val="00A955C8"/>
    <w:rsid w:val="00AA7334"/>
    <w:rsid w:val="00AC65D0"/>
    <w:rsid w:val="00AC66CD"/>
    <w:rsid w:val="00AE7487"/>
    <w:rsid w:val="00B01C1D"/>
    <w:rsid w:val="00B0378D"/>
    <w:rsid w:val="00B062C5"/>
    <w:rsid w:val="00B37C7D"/>
    <w:rsid w:val="00B43BE5"/>
    <w:rsid w:val="00B860F6"/>
    <w:rsid w:val="00B90C7F"/>
    <w:rsid w:val="00BC3F9A"/>
    <w:rsid w:val="00BC4405"/>
    <w:rsid w:val="00BD5790"/>
    <w:rsid w:val="00BE34AC"/>
    <w:rsid w:val="00BF4BB0"/>
    <w:rsid w:val="00C1734E"/>
    <w:rsid w:val="00C407B2"/>
    <w:rsid w:val="00C43E73"/>
    <w:rsid w:val="00C527CE"/>
    <w:rsid w:val="00C6516D"/>
    <w:rsid w:val="00C76FDE"/>
    <w:rsid w:val="00C86236"/>
    <w:rsid w:val="00C9495F"/>
    <w:rsid w:val="00CC1303"/>
    <w:rsid w:val="00CD6876"/>
    <w:rsid w:val="00CF1DFF"/>
    <w:rsid w:val="00D63AE4"/>
    <w:rsid w:val="00D728CC"/>
    <w:rsid w:val="00D75B53"/>
    <w:rsid w:val="00D77B13"/>
    <w:rsid w:val="00D829F4"/>
    <w:rsid w:val="00D843A0"/>
    <w:rsid w:val="00D90458"/>
    <w:rsid w:val="00D95A94"/>
    <w:rsid w:val="00DB3B93"/>
    <w:rsid w:val="00DD608D"/>
    <w:rsid w:val="00DD6739"/>
    <w:rsid w:val="00E24BF9"/>
    <w:rsid w:val="00E36C9C"/>
    <w:rsid w:val="00E54098"/>
    <w:rsid w:val="00E654A5"/>
    <w:rsid w:val="00E679A0"/>
    <w:rsid w:val="00E81EA3"/>
    <w:rsid w:val="00E918E9"/>
    <w:rsid w:val="00EC12D6"/>
    <w:rsid w:val="00EC63F2"/>
    <w:rsid w:val="00ED1A67"/>
    <w:rsid w:val="00EF1D57"/>
    <w:rsid w:val="00F50D8B"/>
    <w:rsid w:val="00F65235"/>
    <w:rsid w:val="00F81A47"/>
    <w:rsid w:val="00F878B0"/>
    <w:rsid w:val="00FA4E02"/>
    <w:rsid w:val="00FB3762"/>
    <w:rsid w:val="00FC2829"/>
    <w:rsid w:val="00FE1F35"/>
    <w:rsid w:val="00FE4C0F"/>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BD5790"/>
    <w:rPr>
      <w:rFonts w:ascii="Tahoma" w:hAnsi="Tahoma" w:cs="Tahoma"/>
      <w:sz w:val="16"/>
      <w:szCs w:val="16"/>
    </w:rPr>
  </w:style>
  <w:style w:type="character" w:customStyle="1" w:styleId="BalloonTextChar">
    <w:name w:val="Balloon Text Char"/>
    <w:basedOn w:val="DefaultParagraphFont"/>
    <w:link w:val="BalloonText"/>
    <w:uiPriority w:val="99"/>
    <w:semiHidden/>
    <w:rsid w:val="00BD579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BD5790"/>
    <w:rPr>
      <w:rFonts w:ascii="Tahoma" w:hAnsi="Tahoma" w:cs="Tahoma"/>
      <w:sz w:val="16"/>
      <w:szCs w:val="16"/>
    </w:rPr>
  </w:style>
  <w:style w:type="character" w:customStyle="1" w:styleId="BalloonTextChar">
    <w:name w:val="Balloon Text Char"/>
    <w:basedOn w:val="DefaultParagraphFont"/>
    <w:link w:val="BalloonText"/>
    <w:uiPriority w:val="99"/>
    <w:semiHidden/>
    <w:rsid w:val="00BD579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wmf"/><Relationship Id="rId18"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wmf"/><Relationship Id="rId22"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james\Application%20Data\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8B6F1-1077-4DE9-8A7A-DF770A8F9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wizard.wiz</Template>
  <TotalTime>2397</TotalTime>
  <Pages>3</Pages>
  <Words>614</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HWDSB</dc:creator>
  <cp:keywords/>
  <dc:description/>
  <cp:lastModifiedBy>HWDSB</cp:lastModifiedBy>
  <cp:revision>22</cp:revision>
  <cp:lastPrinted>2012-09-27T17:17:00Z</cp:lastPrinted>
  <dcterms:created xsi:type="dcterms:W3CDTF">2014-10-21T01:52:00Z</dcterms:created>
  <dcterms:modified xsi:type="dcterms:W3CDTF">2014-10-31T19:48:00Z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