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EE16D" w14:textId="77777777" w:rsidR="005A1AB7" w:rsidRDefault="005A1AB7" w:rsidP="00275D2A">
      <w:pPr>
        <w:jc w:val="both"/>
        <w:rPr>
          <w:rFonts w:ascii="Arial Narrow" w:hAnsi="Arial Narrow"/>
          <w:sz w:val="24"/>
          <w:szCs w:val="24"/>
          <w:lang w:val="es-ES_tradnl"/>
        </w:rPr>
      </w:pPr>
    </w:p>
    <w:p w14:paraId="69014AFF" w14:textId="77777777" w:rsidR="005A1AB7" w:rsidRPr="00AA0ABB" w:rsidRDefault="005A1AB7" w:rsidP="00275D2A">
      <w:pPr>
        <w:jc w:val="both"/>
        <w:rPr>
          <w:rFonts w:ascii="Arial Narrow" w:hAnsi="Arial Narrow"/>
          <w:sz w:val="28"/>
          <w:szCs w:val="28"/>
          <w:lang w:val="es-ES_tradnl"/>
        </w:rPr>
      </w:pPr>
    </w:p>
    <w:p w14:paraId="565F7F59" w14:textId="7DFADC8C" w:rsidR="005A1AB7" w:rsidRPr="00AA0ABB" w:rsidRDefault="005A1AB7" w:rsidP="005A1AB7">
      <w:pPr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AA0ABB">
        <w:rPr>
          <w:rFonts w:asciiTheme="minorHAnsi" w:hAnsiTheme="minorHAnsi" w:cstheme="minorHAnsi"/>
          <w:b/>
          <w:bCs/>
          <w:sz w:val="40"/>
          <w:szCs w:val="40"/>
        </w:rPr>
        <w:t>FICHA DE PRESENTACIÓN DE PROPUESTAS EDITORIALES</w:t>
      </w:r>
    </w:p>
    <w:p w14:paraId="7A5450EE" w14:textId="77777777" w:rsidR="005A1AB7" w:rsidRPr="005A1AB7" w:rsidRDefault="005A1AB7" w:rsidP="00AA0ABB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8A55891" w14:textId="77777777" w:rsidR="005A1AB7" w:rsidRPr="005A1AB7" w:rsidRDefault="005A1AB7" w:rsidP="005A1AB7">
      <w:pPr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Tablaconcuadrcula"/>
        <w:tblW w:w="10065" w:type="dxa"/>
        <w:tblInd w:w="-714" w:type="dxa"/>
        <w:tblBorders>
          <w:top w:val="single" w:sz="4" w:space="0" w:color="042354"/>
          <w:left w:val="single" w:sz="4" w:space="0" w:color="042354"/>
          <w:bottom w:val="single" w:sz="4" w:space="0" w:color="042354"/>
          <w:right w:val="single" w:sz="4" w:space="0" w:color="042354"/>
          <w:insideH w:val="single" w:sz="4" w:space="0" w:color="042354"/>
          <w:insideV w:val="single" w:sz="4" w:space="0" w:color="042354"/>
        </w:tblBorders>
        <w:tblLook w:val="04A0" w:firstRow="1" w:lastRow="0" w:firstColumn="1" w:lastColumn="0" w:noHBand="0" w:noVBand="1"/>
      </w:tblPr>
      <w:tblGrid>
        <w:gridCol w:w="10065"/>
      </w:tblGrid>
      <w:tr w:rsidR="005A1AB7" w:rsidRPr="005A1AB7" w14:paraId="3BAC1E8D" w14:textId="77777777" w:rsidTr="00AA0ABB">
        <w:tc>
          <w:tcPr>
            <w:tcW w:w="10065" w:type="dxa"/>
            <w:shd w:val="clear" w:color="auto" w:fill="042354"/>
          </w:tcPr>
          <w:p w14:paraId="6A438758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Nombres</w:t>
            </w:r>
          </w:p>
        </w:tc>
      </w:tr>
      <w:tr w:rsidR="005A1AB7" w:rsidRPr="005A1AB7" w14:paraId="4C807C30" w14:textId="77777777" w:rsidTr="00AA0ABB">
        <w:tc>
          <w:tcPr>
            <w:tcW w:w="10065" w:type="dxa"/>
          </w:tcPr>
          <w:p w14:paraId="551CCA0F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A1AB7" w:rsidRPr="005A1AB7" w14:paraId="5B3DF2A9" w14:textId="77777777" w:rsidTr="00AA0ABB">
        <w:tc>
          <w:tcPr>
            <w:tcW w:w="10065" w:type="dxa"/>
            <w:shd w:val="clear" w:color="auto" w:fill="042354"/>
          </w:tcPr>
          <w:p w14:paraId="78291600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Apellido Paterno</w:t>
            </w:r>
          </w:p>
        </w:tc>
      </w:tr>
      <w:tr w:rsidR="005A1AB7" w:rsidRPr="005A1AB7" w14:paraId="14A0B46A" w14:textId="77777777" w:rsidTr="00AA0ABB">
        <w:tc>
          <w:tcPr>
            <w:tcW w:w="10065" w:type="dxa"/>
          </w:tcPr>
          <w:p w14:paraId="7293368D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A1AB7" w:rsidRPr="005A1AB7" w14:paraId="56428487" w14:textId="77777777" w:rsidTr="00AA0ABB">
        <w:tc>
          <w:tcPr>
            <w:tcW w:w="10065" w:type="dxa"/>
            <w:shd w:val="clear" w:color="auto" w:fill="042354"/>
          </w:tcPr>
          <w:p w14:paraId="7435FD47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Apellido Materno</w:t>
            </w:r>
          </w:p>
        </w:tc>
      </w:tr>
      <w:tr w:rsidR="005A1AB7" w:rsidRPr="005A1AB7" w14:paraId="325F8630" w14:textId="77777777" w:rsidTr="00AA0ABB">
        <w:tc>
          <w:tcPr>
            <w:tcW w:w="10065" w:type="dxa"/>
          </w:tcPr>
          <w:p w14:paraId="50E31312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A1AB7" w:rsidRPr="005A1AB7" w14:paraId="745D9396" w14:textId="77777777" w:rsidTr="00AA0ABB">
        <w:tc>
          <w:tcPr>
            <w:tcW w:w="10065" w:type="dxa"/>
            <w:shd w:val="clear" w:color="auto" w:fill="042354"/>
          </w:tcPr>
          <w:p w14:paraId="15ABA174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Dirección de correo electrónico</w:t>
            </w:r>
          </w:p>
        </w:tc>
      </w:tr>
      <w:tr w:rsidR="005A1AB7" w:rsidRPr="005A1AB7" w14:paraId="5C00B195" w14:textId="77777777" w:rsidTr="00AA0ABB">
        <w:tc>
          <w:tcPr>
            <w:tcW w:w="10065" w:type="dxa"/>
          </w:tcPr>
          <w:p w14:paraId="44F3E764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A1AB7" w:rsidRPr="005A1AB7" w14:paraId="7DE7ED60" w14:textId="77777777" w:rsidTr="00AA0ABB">
        <w:tc>
          <w:tcPr>
            <w:tcW w:w="10065" w:type="dxa"/>
            <w:shd w:val="clear" w:color="auto" w:fill="042354"/>
          </w:tcPr>
          <w:p w14:paraId="21A97B32" w14:textId="422D9AC0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Dedicación </w:t>
            </w:r>
            <w:r w:rsidR="00953A5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</w:t>
            </w: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el/la docente (TC o TPA)</w:t>
            </w:r>
          </w:p>
        </w:tc>
      </w:tr>
      <w:tr w:rsidR="005A1AB7" w:rsidRPr="005A1AB7" w14:paraId="6ADB530D" w14:textId="77777777" w:rsidTr="00AA0ABB">
        <w:tc>
          <w:tcPr>
            <w:tcW w:w="10065" w:type="dxa"/>
          </w:tcPr>
          <w:p w14:paraId="458A6F44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A1AB7" w:rsidRPr="005A1AB7" w14:paraId="6353B577" w14:textId="77777777" w:rsidTr="00AA0ABB">
        <w:tc>
          <w:tcPr>
            <w:tcW w:w="10065" w:type="dxa"/>
            <w:tcBorders>
              <w:bottom w:val="single" w:sz="4" w:space="0" w:color="042354"/>
            </w:tcBorders>
            <w:shd w:val="clear" w:color="auto" w:fill="042354"/>
          </w:tcPr>
          <w:p w14:paraId="7B0E0145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La propuesta es:</w:t>
            </w:r>
          </w:p>
        </w:tc>
      </w:tr>
      <w:tr w:rsidR="005A1AB7" w:rsidRPr="005A1AB7" w14:paraId="5B88862B" w14:textId="77777777" w:rsidTr="00AA0ABB">
        <w:tc>
          <w:tcPr>
            <w:tcW w:w="10065" w:type="dxa"/>
          </w:tcPr>
          <w:p w14:paraId="1D658ABF" w14:textId="77777777" w:rsidR="005A1AB7" w:rsidRPr="005A1AB7" w:rsidRDefault="005A1AB7" w:rsidP="00801B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sz w:val="24"/>
                <w:szCs w:val="24"/>
              </w:rPr>
              <w:t>Individual                           Colectiva</w:t>
            </w:r>
          </w:p>
        </w:tc>
      </w:tr>
      <w:tr w:rsidR="005A1AB7" w:rsidRPr="005A1AB7" w14:paraId="75AC0422" w14:textId="77777777" w:rsidTr="00AA0ABB">
        <w:tc>
          <w:tcPr>
            <w:tcW w:w="10065" w:type="dxa"/>
            <w:shd w:val="clear" w:color="auto" w:fill="042354"/>
          </w:tcPr>
          <w:p w14:paraId="1F901616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 ser colectiva, especificar el número de autores en el siguiente recuadro:</w:t>
            </w:r>
          </w:p>
        </w:tc>
      </w:tr>
      <w:tr w:rsidR="005A1AB7" w:rsidRPr="005A1AB7" w14:paraId="7F02F86F" w14:textId="77777777" w:rsidTr="00AA0ABB">
        <w:tc>
          <w:tcPr>
            <w:tcW w:w="10065" w:type="dxa"/>
          </w:tcPr>
          <w:p w14:paraId="63278AC1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A1AB7" w:rsidRPr="005A1AB7" w14:paraId="4BEACF8C" w14:textId="77777777" w:rsidTr="00AA0ABB">
        <w:tc>
          <w:tcPr>
            <w:tcW w:w="10065" w:type="dxa"/>
            <w:shd w:val="clear" w:color="auto" w:fill="042354"/>
          </w:tcPr>
          <w:p w14:paraId="3001B0DD" w14:textId="53522BDD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De ser colectiva, especificar el nombre completo de los o las autoras </w:t>
            </w:r>
            <w:r w:rsidR="007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y su filiación institucional </w:t>
            </w: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 el siguiente recuadro:</w:t>
            </w:r>
          </w:p>
        </w:tc>
      </w:tr>
      <w:tr w:rsidR="005A1AB7" w:rsidRPr="005A1AB7" w14:paraId="644CC1DC" w14:textId="77777777" w:rsidTr="00AA0ABB">
        <w:trPr>
          <w:trHeight w:val="893"/>
        </w:trPr>
        <w:tc>
          <w:tcPr>
            <w:tcW w:w="10065" w:type="dxa"/>
          </w:tcPr>
          <w:p w14:paraId="0A290FB8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A1AB7" w:rsidRPr="005A1AB7" w14:paraId="346CBFCB" w14:textId="77777777" w:rsidTr="00AA0ABB">
        <w:trPr>
          <w:trHeight w:val="404"/>
        </w:trPr>
        <w:tc>
          <w:tcPr>
            <w:tcW w:w="10065" w:type="dxa"/>
            <w:shd w:val="clear" w:color="auto" w:fill="042354"/>
          </w:tcPr>
          <w:p w14:paraId="6FB601B7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 ser colectiva, especificar cuántos y qué autores son docentes PUCP en el siguiente recuadro:</w:t>
            </w:r>
          </w:p>
        </w:tc>
      </w:tr>
      <w:tr w:rsidR="005A1AB7" w:rsidRPr="005A1AB7" w14:paraId="586A6094" w14:textId="77777777" w:rsidTr="00AA0ABB">
        <w:trPr>
          <w:trHeight w:val="848"/>
        </w:trPr>
        <w:tc>
          <w:tcPr>
            <w:tcW w:w="10065" w:type="dxa"/>
          </w:tcPr>
          <w:p w14:paraId="4B06A164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A1AB7" w:rsidRPr="005A1AB7" w14:paraId="4007A311" w14:textId="77777777" w:rsidTr="00AA0ABB">
        <w:tc>
          <w:tcPr>
            <w:tcW w:w="10065" w:type="dxa"/>
            <w:shd w:val="clear" w:color="auto" w:fill="042354"/>
          </w:tcPr>
          <w:p w14:paraId="0407F326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Título provisional de la propuesta editorial</w:t>
            </w:r>
          </w:p>
        </w:tc>
      </w:tr>
      <w:tr w:rsidR="005A1AB7" w:rsidRPr="005A1AB7" w14:paraId="3BEF18DB" w14:textId="77777777" w:rsidTr="00AA0ABB">
        <w:tc>
          <w:tcPr>
            <w:tcW w:w="10065" w:type="dxa"/>
          </w:tcPr>
          <w:p w14:paraId="000787BD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A1AB7" w:rsidRPr="005A1AB7" w14:paraId="3AA180BB" w14:textId="77777777" w:rsidTr="00AA0ABB">
        <w:tc>
          <w:tcPr>
            <w:tcW w:w="10065" w:type="dxa"/>
            <w:shd w:val="clear" w:color="auto" w:fill="042354"/>
          </w:tcPr>
          <w:p w14:paraId="5E995011" w14:textId="25BA6174" w:rsidR="005A1AB7" w:rsidRPr="005A1AB7" w:rsidRDefault="006222B1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Área del Derecho en la que se enmarca la</w:t>
            </w:r>
            <w:r w:rsidR="005A1AB7"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publicación</w:t>
            </w:r>
          </w:p>
        </w:tc>
      </w:tr>
      <w:tr w:rsidR="005A1AB7" w:rsidRPr="005A1AB7" w14:paraId="4D0C5061" w14:textId="77777777" w:rsidTr="00AA0ABB">
        <w:tc>
          <w:tcPr>
            <w:tcW w:w="10065" w:type="dxa"/>
          </w:tcPr>
          <w:p w14:paraId="60D456A1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A1AB7" w:rsidRPr="005A1AB7" w14:paraId="4AF991BB" w14:textId="77777777" w:rsidTr="00AA0ABB">
        <w:tc>
          <w:tcPr>
            <w:tcW w:w="10065" w:type="dxa"/>
            <w:shd w:val="clear" w:color="auto" w:fill="042354"/>
          </w:tcPr>
          <w:p w14:paraId="6C7476AC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Objetivos y justificación</w:t>
            </w:r>
          </w:p>
        </w:tc>
      </w:tr>
      <w:tr w:rsidR="005A1AB7" w:rsidRPr="005A1AB7" w14:paraId="562BE477" w14:textId="77777777" w:rsidTr="00AA0ABB">
        <w:trPr>
          <w:trHeight w:val="3236"/>
        </w:trPr>
        <w:tc>
          <w:tcPr>
            <w:tcW w:w="10065" w:type="dxa"/>
          </w:tcPr>
          <w:p w14:paraId="6358867A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A1AB7" w:rsidRPr="005A1AB7" w14:paraId="2F0A5A70" w14:textId="77777777" w:rsidTr="00AA0ABB">
        <w:tc>
          <w:tcPr>
            <w:tcW w:w="10065" w:type="dxa"/>
            <w:shd w:val="clear" w:color="auto" w:fill="042354"/>
          </w:tcPr>
          <w:p w14:paraId="6CE88384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Carácter inédito de la publicación</w:t>
            </w:r>
          </w:p>
        </w:tc>
      </w:tr>
      <w:tr w:rsidR="005A1AB7" w:rsidRPr="005A1AB7" w14:paraId="10BDBC2C" w14:textId="77777777" w:rsidTr="00AA0ABB">
        <w:tc>
          <w:tcPr>
            <w:tcW w:w="10065" w:type="dxa"/>
          </w:tcPr>
          <w:p w14:paraId="3B3C3B5A" w14:textId="77777777" w:rsidR="005A1AB7" w:rsidRPr="005A1AB7" w:rsidRDefault="005A1AB7" w:rsidP="00801B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sz w:val="24"/>
                <w:szCs w:val="24"/>
              </w:rPr>
              <w:t>Si                                                    No</w:t>
            </w:r>
          </w:p>
        </w:tc>
      </w:tr>
      <w:tr w:rsidR="005A1AB7" w:rsidRPr="005A1AB7" w14:paraId="4B80161B" w14:textId="77777777" w:rsidTr="00AA0ABB">
        <w:tc>
          <w:tcPr>
            <w:tcW w:w="10065" w:type="dxa"/>
            <w:shd w:val="clear" w:color="auto" w:fill="042354"/>
          </w:tcPr>
          <w:p w14:paraId="59E89A9B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¿Ha recibido financiamiento para esta propuesta?</w:t>
            </w:r>
          </w:p>
        </w:tc>
      </w:tr>
      <w:tr w:rsidR="005A1AB7" w:rsidRPr="005A1AB7" w14:paraId="36D3896C" w14:textId="77777777" w:rsidTr="00AA0ABB">
        <w:tc>
          <w:tcPr>
            <w:tcW w:w="10065" w:type="dxa"/>
          </w:tcPr>
          <w:p w14:paraId="0BDCF5EF" w14:textId="77777777" w:rsidR="005A1AB7" w:rsidRPr="005A1AB7" w:rsidRDefault="005A1AB7" w:rsidP="00801B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sz w:val="24"/>
                <w:szCs w:val="24"/>
              </w:rPr>
              <w:t>Si                                                    No</w:t>
            </w:r>
          </w:p>
        </w:tc>
      </w:tr>
      <w:tr w:rsidR="005A1AB7" w:rsidRPr="005A1AB7" w14:paraId="31E5CF52" w14:textId="77777777" w:rsidTr="00AA0ABB">
        <w:tc>
          <w:tcPr>
            <w:tcW w:w="10065" w:type="dxa"/>
            <w:shd w:val="clear" w:color="auto" w:fill="042354"/>
          </w:tcPr>
          <w:p w14:paraId="6C4BC587" w14:textId="341AEC78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Extensión</w:t>
            </w:r>
            <w:r w:rsidR="009E3D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aproximada</w:t>
            </w:r>
          </w:p>
        </w:tc>
      </w:tr>
      <w:tr w:rsidR="005A1AB7" w:rsidRPr="005A1AB7" w14:paraId="725462DA" w14:textId="77777777" w:rsidTr="00AA0ABB">
        <w:trPr>
          <w:trHeight w:val="969"/>
        </w:trPr>
        <w:tc>
          <w:tcPr>
            <w:tcW w:w="10065" w:type="dxa"/>
          </w:tcPr>
          <w:p w14:paraId="584F3941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A1AB7" w:rsidRPr="005A1AB7" w14:paraId="713FE555" w14:textId="77777777" w:rsidTr="00AA0ABB">
        <w:trPr>
          <w:trHeight w:val="283"/>
        </w:trPr>
        <w:tc>
          <w:tcPr>
            <w:tcW w:w="10065" w:type="dxa"/>
            <w:shd w:val="clear" w:color="auto" w:fill="042354"/>
          </w:tcPr>
          <w:p w14:paraId="2A614925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Idioma</w:t>
            </w:r>
          </w:p>
        </w:tc>
      </w:tr>
      <w:tr w:rsidR="005A1AB7" w:rsidRPr="005A1AB7" w14:paraId="368B5A9F" w14:textId="77777777" w:rsidTr="00AA0ABB">
        <w:trPr>
          <w:trHeight w:val="283"/>
        </w:trPr>
        <w:tc>
          <w:tcPr>
            <w:tcW w:w="10065" w:type="dxa"/>
          </w:tcPr>
          <w:p w14:paraId="3B4DE65D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A1AB7" w:rsidRPr="005A1AB7" w14:paraId="444E0520" w14:textId="77777777" w:rsidTr="00AA0ABB">
        <w:trPr>
          <w:trHeight w:val="283"/>
        </w:trPr>
        <w:tc>
          <w:tcPr>
            <w:tcW w:w="10065" w:type="dxa"/>
            <w:shd w:val="clear" w:color="auto" w:fill="042354"/>
          </w:tcPr>
          <w:p w14:paraId="1B2061A0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¿Se realiza en alianza con alguna editorial?</w:t>
            </w:r>
          </w:p>
        </w:tc>
      </w:tr>
      <w:tr w:rsidR="005A1AB7" w:rsidRPr="005A1AB7" w14:paraId="0579DF16" w14:textId="77777777" w:rsidTr="00AA0ABB">
        <w:trPr>
          <w:trHeight w:val="283"/>
        </w:trPr>
        <w:tc>
          <w:tcPr>
            <w:tcW w:w="10065" w:type="dxa"/>
          </w:tcPr>
          <w:p w14:paraId="002779D7" w14:textId="77777777" w:rsidR="005A1AB7" w:rsidRPr="005A1AB7" w:rsidRDefault="005A1AB7" w:rsidP="00801B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sz w:val="24"/>
                <w:szCs w:val="24"/>
              </w:rPr>
              <w:t xml:space="preserve"> Si                                     No                 </w:t>
            </w:r>
          </w:p>
        </w:tc>
      </w:tr>
      <w:tr w:rsidR="005A1AB7" w:rsidRPr="005A1AB7" w14:paraId="77FEAB6B" w14:textId="77777777" w:rsidTr="00AA0ABB">
        <w:trPr>
          <w:trHeight w:val="283"/>
        </w:trPr>
        <w:tc>
          <w:tcPr>
            <w:tcW w:w="10065" w:type="dxa"/>
            <w:shd w:val="clear" w:color="auto" w:fill="042354"/>
          </w:tcPr>
          <w:p w14:paraId="2F700864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1A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 realizarse en alianza con alguna editorial, ¿cómo se llama la editorial?</w:t>
            </w:r>
          </w:p>
        </w:tc>
      </w:tr>
      <w:tr w:rsidR="005A1AB7" w:rsidRPr="005A1AB7" w14:paraId="12E1D13D" w14:textId="77777777" w:rsidTr="00AA0ABB">
        <w:trPr>
          <w:trHeight w:val="283"/>
        </w:trPr>
        <w:tc>
          <w:tcPr>
            <w:tcW w:w="10065" w:type="dxa"/>
          </w:tcPr>
          <w:p w14:paraId="00031FA6" w14:textId="77777777" w:rsidR="005A1AB7" w:rsidRPr="005A1AB7" w:rsidRDefault="005A1AB7" w:rsidP="00801B3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7C24D1E5" w14:textId="77777777" w:rsidR="005A1AB7" w:rsidRPr="005A1AB7" w:rsidRDefault="005A1AB7" w:rsidP="005A1AB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B9549D2" w14:textId="77777777" w:rsidR="005A1AB7" w:rsidRPr="005A1AB7" w:rsidRDefault="005A1AB7" w:rsidP="005A1AB7">
      <w:pPr>
        <w:rPr>
          <w:rFonts w:asciiTheme="minorHAnsi" w:hAnsiTheme="minorHAnsi" w:cstheme="minorHAnsi"/>
          <w:sz w:val="24"/>
          <w:szCs w:val="24"/>
        </w:rPr>
      </w:pPr>
      <w:r w:rsidRPr="005A1AB7">
        <w:rPr>
          <w:rFonts w:asciiTheme="minorHAnsi" w:hAnsiTheme="minorHAnsi" w:cstheme="minorHAnsi"/>
          <w:sz w:val="24"/>
          <w:szCs w:val="24"/>
        </w:rPr>
        <w:t>*Adjuntar índice provisional de la propuesta editorial.</w:t>
      </w:r>
    </w:p>
    <w:p w14:paraId="193DD6AE" w14:textId="77777777" w:rsidR="005A1AB7" w:rsidRPr="005A1AB7" w:rsidRDefault="005A1AB7" w:rsidP="005A1AB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4619F6F" w14:textId="3569EFC4" w:rsidR="005A1AB7" w:rsidRDefault="005A1AB7" w:rsidP="005A1AB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C1FFA0F" w14:textId="31C8F2B5" w:rsidR="00186E85" w:rsidRDefault="00186E85" w:rsidP="005A1AB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513DAC1" w14:textId="65BBDF26" w:rsidR="00186E85" w:rsidRDefault="00186E85" w:rsidP="005A1AB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36CA81E" w14:textId="2A7A75A5" w:rsidR="00186E85" w:rsidRDefault="00186E85" w:rsidP="005A1AB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7000067" w14:textId="161C3182" w:rsidR="00186E85" w:rsidRDefault="00186E85" w:rsidP="005A1AB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2A403A5" w14:textId="77777777" w:rsidR="00186E85" w:rsidRPr="005A1AB7" w:rsidRDefault="00186E85" w:rsidP="005A1AB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02E5770" w14:textId="77777777" w:rsidR="005A1AB7" w:rsidRPr="005A1AB7" w:rsidRDefault="005A1AB7" w:rsidP="005A1AB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CDD561A" w14:textId="77777777" w:rsidR="005A1AB7" w:rsidRPr="005A1AB7" w:rsidRDefault="005A1AB7" w:rsidP="005A1AB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A1AB7">
        <w:rPr>
          <w:rFonts w:asciiTheme="minorHAnsi" w:hAnsiTheme="minorHAnsi" w:cstheme="minorHAnsi"/>
          <w:b/>
          <w:bCs/>
          <w:sz w:val="24"/>
          <w:szCs w:val="24"/>
        </w:rPr>
        <w:t>___________________________</w:t>
      </w:r>
    </w:p>
    <w:p w14:paraId="023D0B4D" w14:textId="77777777" w:rsidR="005A1AB7" w:rsidRPr="005A1AB7" w:rsidRDefault="005A1AB7" w:rsidP="005A1AB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A1AB7">
        <w:rPr>
          <w:rFonts w:asciiTheme="minorHAnsi" w:hAnsiTheme="minorHAnsi" w:cstheme="minorHAnsi"/>
          <w:b/>
          <w:bCs/>
          <w:sz w:val="24"/>
          <w:szCs w:val="24"/>
        </w:rPr>
        <w:t>Nombre y Apellidos</w:t>
      </w:r>
    </w:p>
    <w:p w14:paraId="7AE73327" w14:textId="77777777" w:rsidR="005A1AB7" w:rsidRPr="005A1AB7" w:rsidRDefault="005A1AB7" w:rsidP="005A1AB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A1AB7">
        <w:rPr>
          <w:rFonts w:asciiTheme="minorHAnsi" w:hAnsiTheme="minorHAnsi" w:cstheme="minorHAnsi"/>
          <w:b/>
          <w:bCs/>
          <w:sz w:val="24"/>
          <w:szCs w:val="24"/>
        </w:rPr>
        <w:t>Documento de Identidad</w:t>
      </w:r>
    </w:p>
    <w:p w14:paraId="12A2697E" w14:textId="77777777" w:rsidR="005A1AB7" w:rsidRPr="005A1AB7" w:rsidRDefault="005A1AB7" w:rsidP="005A1AB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BB5B6CD" w14:textId="77777777" w:rsidR="005A1AB7" w:rsidRPr="005A1AB7" w:rsidRDefault="005A1AB7" w:rsidP="005A1AB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532C0E0" w14:textId="77777777" w:rsidR="005A1AB7" w:rsidRPr="005A1AB7" w:rsidRDefault="005A1AB7" w:rsidP="005A1AB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FA6A9E3" w14:textId="77777777" w:rsidR="00987420" w:rsidRPr="005A1AB7" w:rsidRDefault="00987420" w:rsidP="00275D2A">
      <w:pPr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</w:p>
    <w:p w14:paraId="27D03C30" w14:textId="77777777" w:rsidR="00987420" w:rsidRDefault="00987420" w:rsidP="00275D2A">
      <w:pPr>
        <w:jc w:val="both"/>
        <w:rPr>
          <w:rFonts w:ascii="Arial Narrow" w:hAnsi="Arial Narrow"/>
          <w:sz w:val="24"/>
          <w:szCs w:val="24"/>
          <w:lang w:val="es-ES_tradnl"/>
        </w:rPr>
      </w:pPr>
    </w:p>
    <w:p w14:paraId="7AA1C54A" w14:textId="77777777" w:rsidR="00987420" w:rsidRDefault="00987420" w:rsidP="00275D2A">
      <w:pPr>
        <w:jc w:val="both"/>
        <w:rPr>
          <w:rFonts w:ascii="Arial Narrow" w:hAnsi="Arial Narrow"/>
          <w:sz w:val="24"/>
          <w:szCs w:val="24"/>
          <w:lang w:val="es-ES_tradnl"/>
        </w:rPr>
      </w:pPr>
    </w:p>
    <w:p w14:paraId="2B1AAF81" w14:textId="77777777" w:rsidR="00987420" w:rsidRPr="00F457A6" w:rsidRDefault="00987420" w:rsidP="00275D2A">
      <w:pPr>
        <w:jc w:val="both"/>
        <w:rPr>
          <w:rFonts w:ascii="Arial Narrow" w:hAnsi="Arial Narrow"/>
          <w:sz w:val="24"/>
          <w:szCs w:val="24"/>
          <w:lang w:val="es-ES_tradnl"/>
        </w:rPr>
      </w:pPr>
    </w:p>
    <w:p w14:paraId="39CBB903" w14:textId="77777777" w:rsidR="00B97C0F" w:rsidRDefault="00953E7D" w:rsidP="00B97C0F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7857710" w14:textId="77777777" w:rsidR="00987420" w:rsidRDefault="00987420" w:rsidP="00B97C0F">
      <w:pPr>
        <w:jc w:val="right"/>
        <w:rPr>
          <w:rFonts w:ascii="Arial" w:hAnsi="Arial" w:cs="Arial"/>
          <w:lang w:val="es-ES_tradnl"/>
        </w:rPr>
      </w:pPr>
    </w:p>
    <w:p w14:paraId="36358BE3" w14:textId="77777777" w:rsidR="00987420" w:rsidRDefault="00987420" w:rsidP="00B97C0F">
      <w:pPr>
        <w:jc w:val="right"/>
        <w:rPr>
          <w:rFonts w:ascii="Arial" w:hAnsi="Arial" w:cs="Arial"/>
          <w:lang w:val="es-ES_tradnl"/>
        </w:rPr>
      </w:pPr>
    </w:p>
    <w:p w14:paraId="3F444C98" w14:textId="77777777" w:rsidR="00987420" w:rsidRPr="00FD08C5" w:rsidRDefault="00987420" w:rsidP="00B97C0F">
      <w:pPr>
        <w:jc w:val="right"/>
        <w:rPr>
          <w:rFonts w:ascii="Arial" w:hAnsi="Arial" w:cs="Arial"/>
          <w:lang w:val="es-ES_tradnl"/>
        </w:rPr>
      </w:pPr>
    </w:p>
    <w:p w14:paraId="3A3B47D9" w14:textId="0526AA7B" w:rsidR="004512A3" w:rsidRPr="00F457A6" w:rsidRDefault="004512A3" w:rsidP="00275D2A">
      <w:pPr>
        <w:shd w:val="clear" w:color="auto" w:fill="FFFFFF"/>
        <w:spacing w:line="235" w:lineRule="atLeast"/>
        <w:jc w:val="both"/>
        <w:rPr>
          <w:rFonts w:ascii="Arial Narrow" w:hAnsi="Arial Narrow" w:cs="Arial"/>
          <w:color w:val="000000"/>
          <w:sz w:val="24"/>
          <w:szCs w:val="24"/>
        </w:rPr>
      </w:pPr>
    </w:p>
    <w:p w14:paraId="0F402780" w14:textId="77777777" w:rsidR="00275D2A" w:rsidRPr="00F457A6" w:rsidRDefault="00275D2A" w:rsidP="004512A3">
      <w:pPr>
        <w:spacing w:line="276" w:lineRule="auto"/>
        <w:jc w:val="center"/>
        <w:rPr>
          <w:rFonts w:ascii="Arial Narrow" w:hAnsi="Arial Narrow" w:cs="Arial"/>
          <w:color w:val="000000"/>
          <w:sz w:val="24"/>
          <w:szCs w:val="24"/>
        </w:rPr>
      </w:pPr>
    </w:p>
    <w:p w14:paraId="5AB23436" w14:textId="77777777" w:rsidR="00275D2A" w:rsidRDefault="00275D2A" w:rsidP="00275D2A">
      <w:pPr>
        <w:rPr>
          <w:rFonts w:ascii="Arial Narrow" w:hAnsi="Arial Narrow"/>
        </w:rPr>
      </w:pPr>
    </w:p>
    <w:p w14:paraId="0189F36F" w14:textId="77777777" w:rsidR="00275D2A" w:rsidRDefault="00275D2A" w:rsidP="00275D2A">
      <w:pPr>
        <w:rPr>
          <w:rFonts w:ascii="Arial Narrow" w:hAnsi="Arial Narrow"/>
        </w:rPr>
      </w:pPr>
    </w:p>
    <w:p w14:paraId="244C8773" w14:textId="77777777" w:rsidR="00275D2A" w:rsidRDefault="00275D2A" w:rsidP="00275D2A">
      <w:pPr>
        <w:rPr>
          <w:rFonts w:ascii="Arial Narrow" w:hAnsi="Arial Narrow"/>
        </w:rPr>
      </w:pPr>
    </w:p>
    <w:p w14:paraId="26F4FB01" w14:textId="77777777" w:rsidR="000273C1" w:rsidRDefault="000273C1" w:rsidP="00987420">
      <w:pPr>
        <w:widowControl/>
        <w:autoSpaceDE/>
        <w:autoSpaceDN/>
        <w:spacing w:after="160" w:line="259" w:lineRule="auto"/>
        <w:rPr>
          <w:rFonts w:ascii="Arial Narrow" w:hAnsi="Arial Narrow"/>
        </w:rPr>
      </w:pPr>
    </w:p>
    <w:p w14:paraId="1F4E2B7F" w14:textId="77777777" w:rsidR="001B2949" w:rsidRPr="000273C1" w:rsidRDefault="001B2949">
      <w:pPr>
        <w:widowControl/>
        <w:autoSpaceDE/>
        <w:autoSpaceDN/>
        <w:spacing w:after="160" w:line="259" w:lineRule="auto"/>
        <w:rPr>
          <w:rFonts w:ascii="Arial Narrow" w:hAnsi="Arial Narrow"/>
        </w:rPr>
      </w:pPr>
    </w:p>
    <w:sectPr w:rsidR="001B2949" w:rsidRPr="000273C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0A194" w14:textId="77777777" w:rsidR="00177D92" w:rsidRDefault="00177D92" w:rsidP="005F32BA">
      <w:r>
        <w:separator/>
      </w:r>
    </w:p>
  </w:endnote>
  <w:endnote w:type="continuationSeparator" w:id="0">
    <w:p w14:paraId="37C67B83" w14:textId="77777777" w:rsidR="00177D92" w:rsidRDefault="00177D92" w:rsidP="005F3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22FF3" w14:textId="77777777" w:rsidR="00177D92" w:rsidRDefault="00177D92" w:rsidP="005F32BA">
      <w:r>
        <w:separator/>
      </w:r>
    </w:p>
  </w:footnote>
  <w:footnote w:type="continuationSeparator" w:id="0">
    <w:p w14:paraId="27253E74" w14:textId="77777777" w:rsidR="00177D92" w:rsidRDefault="00177D92" w:rsidP="005F3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008BE" w14:textId="77777777" w:rsidR="0015332A" w:rsidRDefault="004540E9">
    <w:pPr>
      <w:pStyle w:val="Encabezado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313B0F1F" wp14:editId="41BFF852">
          <wp:simplePos x="0" y="0"/>
          <wp:positionH relativeFrom="column">
            <wp:posOffset>-841960</wp:posOffset>
          </wp:positionH>
          <wp:positionV relativeFrom="paragraph">
            <wp:posOffset>-188595</wp:posOffset>
          </wp:positionV>
          <wp:extent cx="1154776" cy="526961"/>
          <wp:effectExtent l="0" t="0" r="7620" b="6985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CAJ-03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61" t="25183" r="14969" b="24987"/>
                  <a:stretch/>
                </pic:blipFill>
                <pic:spPr bwMode="auto">
                  <a:xfrm>
                    <a:off x="0" y="0"/>
                    <a:ext cx="1154776" cy="52696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</w:p>
  <w:p w14:paraId="64CC1911" w14:textId="77777777" w:rsidR="0015332A" w:rsidRDefault="0015332A">
    <w:pPr>
      <w:pStyle w:val="Encabezado"/>
    </w:pPr>
  </w:p>
  <w:p w14:paraId="04EA9C4A" w14:textId="77777777" w:rsidR="0015332A" w:rsidRDefault="0015332A">
    <w:pPr>
      <w:pStyle w:val="Encabezado"/>
    </w:pPr>
  </w:p>
  <w:p w14:paraId="377A77B5" w14:textId="77777777" w:rsidR="005F32BA" w:rsidRDefault="005F32B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A091C"/>
    <w:multiLevelType w:val="hybridMultilevel"/>
    <w:tmpl w:val="4FEA220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F3027"/>
    <w:multiLevelType w:val="hybridMultilevel"/>
    <w:tmpl w:val="90045F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93F496D"/>
    <w:multiLevelType w:val="hybridMultilevel"/>
    <w:tmpl w:val="A35C68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CCF"/>
    <w:rsid w:val="000202F2"/>
    <w:rsid w:val="000273C1"/>
    <w:rsid w:val="000917DC"/>
    <w:rsid w:val="00096F8A"/>
    <w:rsid w:val="000D6AA1"/>
    <w:rsid w:val="000F36B2"/>
    <w:rsid w:val="0015332A"/>
    <w:rsid w:val="00175E54"/>
    <w:rsid w:val="00177D92"/>
    <w:rsid w:val="00186E85"/>
    <w:rsid w:val="001A1B1B"/>
    <w:rsid w:val="001B2949"/>
    <w:rsid w:val="001C0A30"/>
    <w:rsid w:val="001E5C74"/>
    <w:rsid w:val="00226C4C"/>
    <w:rsid w:val="00275D2A"/>
    <w:rsid w:val="00276AAE"/>
    <w:rsid w:val="0028582E"/>
    <w:rsid w:val="002B159F"/>
    <w:rsid w:val="003C5E02"/>
    <w:rsid w:val="00442293"/>
    <w:rsid w:val="00445FF0"/>
    <w:rsid w:val="004512A3"/>
    <w:rsid w:val="004540E9"/>
    <w:rsid w:val="00477102"/>
    <w:rsid w:val="004D2E90"/>
    <w:rsid w:val="004F61B2"/>
    <w:rsid w:val="00513CFA"/>
    <w:rsid w:val="00524AD9"/>
    <w:rsid w:val="005532F2"/>
    <w:rsid w:val="00567015"/>
    <w:rsid w:val="0057247B"/>
    <w:rsid w:val="005A1AB7"/>
    <w:rsid w:val="005A4C90"/>
    <w:rsid w:val="005B303E"/>
    <w:rsid w:val="005F32BA"/>
    <w:rsid w:val="00614DD9"/>
    <w:rsid w:val="00615AE6"/>
    <w:rsid w:val="006222B1"/>
    <w:rsid w:val="00657200"/>
    <w:rsid w:val="006659FC"/>
    <w:rsid w:val="00693CEB"/>
    <w:rsid w:val="006B27E0"/>
    <w:rsid w:val="006B4064"/>
    <w:rsid w:val="006C334F"/>
    <w:rsid w:val="006C3F75"/>
    <w:rsid w:val="006E2E04"/>
    <w:rsid w:val="006F4DE7"/>
    <w:rsid w:val="007103E9"/>
    <w:rsid w:val="00745A45"/>
    <w:rsid w:val="00747F1D"/>
    <w:rsid w:val="00757591"/>
    <w:rsid w:val="00757CC6"/>
    <w:rsid w:val="00766F2B"/>
    <w:rsid w:val="00783EE4"/>
    <w:rsid w:val="0078459F"/>
    <w:rsid w:val="00785485"/>
    <w:rsid w:val="00792A27"/>
    <w:rsid w:val="00846E23"/>
    <w:rsid w:val="0085345C"/>
    <w:rsid w:val="00871B5D"/>
    <w:rsid w:val="00873730"/>
    <w:rsid w:val="00890282"/>
    <w:rsid w:val="0089654C"/>
    <w:rsid w:val="00940124"/>
    <w:rsid w:val="00953A51"/>
    <w:rsid w:val="00953E7D"/>
    <w:rsid w:val="00985585"/>
    <w:rsid w:val="009869D3"/>
    <w:rsid w:val="00987420"/>
    <w:rsid w:val="009E3DE9"/>
    <w:rsid w:val="00A52D0E"/>
    <w:rsid w:val="00A5339E"/>
    <w:rsid w:val="00A60569"/>
    <w:rsid w:val="00A74DAF"/>
    <w:rsid w:val="00A8367C"/>
    <w:rsid w:val="00A942E6"/>
    <w:rsid w:val="00A949A7"/>
    <w:rsid w:val="00AA0ABB"/>
    <w:rsid w:val="00AC541E"/>
    <w:rsid w:val="00AD01A5"/>
    <w:rsid w:val="00AD78F7"/>
    <w:rsid w:val="00B97C0F"/>
    <w:rsid w:val="00BA7AB7"/>
    <w:rsid w:val="00BD359A"/>
    <w:rsid w:val="00C006D2"/>
    <w:rsid w:val="00C06AE1"/>
    <w:rsid w:val="00C23D48"/>
    <w:rsid w:val="00C37B0D"/>
    <w:rsid w:val="00C96141"/>
    <w:rsid w:val="00CA58CD"/>
    <w:rsid w:val="00CB1C3C"/>
    <w:rsid w:val="00CF35F5"/>
    <w:rsid w:val="00D0713A"/>
    <w:rsid w:val="00D5038F"/>
    <w:rsid w:val="00D63BB4"/>
    <w:rsid w:val="00D657DE"/>
    <w:rsid w:val="00D96CCF"/>
    <w:rsid w:val="00DA0EFB"/>
    <w:rsid w:val="00DA3334"/>
    <w:rsid w:val="00DD215A"/>
    <w:rsid w:val="00E16C01"/>
    <w:rsid w:val="00E64A47"/>
    <w:rsid w:val="00E65AFC"/>
    <w:rsid w:val="00E7282C"/>
    <w:rsid w:val="00E74586"/>
    <w:rsid w:val="00EA7944"/>
    <w:rsid w:val="00ED702C"/>
    <w:rsid w:val="00EE3C6F"/>
    <w:rsid w:val="00F63BAA"/>
    <w:rsid w:val="00F70EA6"/>
    <w:rsid w:val="00F82C51"/>
    <w:rsid w:val="00F86A1F"/>
    <w:rsid w:val="00FA64C6"/>
    <w:rsid w:val="00FC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F812A37"/>
  <w15:chartTrackingRefBased/>
  <w15:docId w15:val="{5A807824-37B4-4CD9-B6E8-EA563AB9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96CC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1"/>
    <w:qFormat/>
    <w:rsid w:val="00D96CCF"/>
    <w:pPr>
      <w:ind w:left="115" w:right="1024"/>
      <w:jc w:val="center"/>
      <w:outlineLvl w:val="0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32BA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es-PE"/>
    </w:rPr>
  </w:style>
  <w:style w:type="character" w:customStyle="1" w:styleId="EncabezadoCar">
    <w:name w:val="Encabezado Car"/>
    <w:basedOn w:val="Fuentedeprrafopredeter"/>
    <w:link w:val="Encabezado"/>
    <w:uiPriority w:val="99"/>
    <w:rsid w:val="005F32BA"/>
  </w:style>
  <w:style w:type="paragraph" w:styleId="Piedepgina">
    <w:name w:val="footer"/>
    <w:basedOn w:val="Normal"/>
    <w:link w:val="PiedepginaCar"/>
    <w:uiPriority w:val="99"/>
    <w:unhideWhenUsed/>
    <w:rsid w:val="005F32BA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es-P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F32BA"/>
  </w:style>
  <w:style w:type="character" w:customStyle="1" w:styleId="Ttulo1Car">
    <w:name w:val="Título 1 Car"/>
    <w:basedOn w:val="Fuentedeprrafopredeter"/>
    <w:link w:val="Ttulo1"/>
    <w:uiPriority w:val="1"/>
    <w:rsid w:val="00D96CCF"/>
    <w:rPr>
      <w:rFonts w:ascii="Calibri" w:eastAsia="Calibri" w:hAnsi="Calibri" w:cs="Calibri"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D96CCF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96CCF"/>
    <w:rPr>
      <w:rFonts w:ascii="Calibri" w:eastAsia="Calibri" w:hAnsi="Calibri" w:cs="Calibri"/>
      <w:lang w:val="es-ES"/>
    </w:rPr>
  </w:style>
  <w:style w:type="paragraph" w:styleId="Sinespaciado">
    <w:name w:val="No Spacing"/>
    <w:uiPriority w:val="1"/>
    <w:qFormat/>
    <w:rsid w:val="00846E23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846E23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s-PE"/>
    </w:rPr>
  </w:style>
  <w:style w:type="paragraph" w:customStyle="1" w:styleId="Default">
    <w:name w:val="Default"/>
    <w:rsid w:val="00B97C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PE"/>
    </w:rPr>
  </w:style>
  <w:style w:type="table" w:styleId="Tablaconcuadrcula">
    <w:name w:val="Table Grid"/>
    <w:basedOn w:val="Tablanormal"/>
    <w:uiPriority w:val="39"/>
    <w:rsid w:val="005A1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A52D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52D0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52D0E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52D0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52D0E"/>
    <w:rPr>
      <w:rFonts w:ascii="Calibri" w:eastAsia="Calibri" w:hAnsi="Calibri" w:cs="Calibri"/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ta\Downloads\plantilla-pucp.dotx" TargetMode="External"/></Relationships>
</file>

<file path=word/theme/theme1.xml><?xml version="1.0" encoding="utf-8"?>
<a:theme xmlns:a="http://schemas.openxmlformats.org/drawingml/2006/main" name="Tema de Office">
  <a:themeElements>
    <a:clrScheme name="PUCP">
      <a:dk1>
        <a:srgbClr val="191919"/>
      </a:dk1>
      <a:lt1>
        <a:sysClr val="window" lastClr="FFFFFF"/>
      </a:lt1>
      <a:dk2>
        <a:srgbClr val="042354"/>
      </a:dk2>
      <a:lt2>
        <a:srgbClr val="E7EDED"/>
      </a:lt2>
      <a:accent1>
        <a:srgbClr val="2841DD"/>
      </a:accent1>
      <a:accent2>
        <a:srgbClr val="FF9929"/>
      </a:accent2>
      <a:accent3>
        <a:srgbClr val="7F32C8"/>
      </a:accent3>
      <a:accent4>
        <a:srgbClr val="F0AE19"/>
      </a:accent4>
      <a:accent5>
        <a:srgbClr val="0A7BC2"/>
      </a:accent5>
      <a:accent6>
        <a:srgbClr val="16C78E"/>
      </a:accent6>
      <a:hlink>
        <a:srgbClr val="004EA8"/>
      </a:hlink>
      <a:folHlink>
        <a:srgbClr val="C3094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1C61F-2124-4AFE-AED6-A8F332926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plantilla-pucp.dotx</Template>
  <TotalTime>23</TotalTime>
  <Pages>2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Rita del Pilar Zafra Ramos</cp:lastModifiedBy>
  <cp:revision>4</cp:revision>
  <dcterms:created xsi:type="dcterms:W3CDTF">2022-03-23T22:51:00Z</dcterms:created>
  <dcterms:modified xsi:type="dcterms:W3CDTF">2022-03-29T21:27:00Z</dcterms:modified>
</cp:coreProperties>
</file>