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92659B" w14:textId="77777777" w:rsidR="00DF0A65" w:rsidRPr="00F67012" w:rsidRDefault="008F1B1F">
      <w:pPr>
        <w:keepNext/>
        <w:spacing w:after="60"/>
        <w:rPr>
          <w:smallCaps/>
        </w:rPr>
      </w:pPr>
      <w:r w:rsidRPr="00F67012">
        <w:rPr>
          <w:b/>
          <w:smallCaps/>
          <w:sz w:val="48"/>
        </w:rPr>
        <w:t>A Portrait of Faithful Ministry</w:t>
      </w:r>
    </w:p>
    <w:p w14:paraId="763B04E6" w14:textId="77777777" w:rsidR="00DF0A65" w:rsidRDefault="008F1B1F">
      <w:pPr>
        <w:keepNext/>
      </w:pPr>
      <w:r w:rsidRPr="00F67012">
        <w:rPr>
          <w:b/>
          <w:smallCaps/>
          <w:sz w:val="44"/>
          <w:szCs w:val="22"/>
        </w:rPr>
        <w:t>1 Timothy 4:6-16 | September 27, 2026</w:t>
      </w:r>
    </w:p>
    <w:p w14:paraId="032E51AB" w14:textId="30A16E2B" w:rsidR="001E6859" w:rsidRDefault="009A000D" w:rsidP="00512F38">
      <w:r>
        <w:t xml:space="preserve">As you listened to __________ read that passage, you may have noticed that </w:t>
      </w:r>
      <w:r w:rsidR="00713B7B">
        <w:t xml:space="preserve">the Apostle </w:t>
      </w:r>
      <w:r>
        <w:t xml:space="preserve">Paul gives </w:t>
      </w:r>
      <w:r w:rsidR="00713B7B">
        <w:t xml:space="preserve">his disciple </w:t>
      </w:r>
      <w:r>
        <w:t>Timothy one command after another.</w:t>
      </w:r>
    </w:p>
    <w:p w14:paraId="22FFCA90" w14:textId="5C457058" w:rsidR="001E6859" w:rsidRDefault="00713B7B" w:rsidP="00512F38">
      <w:r>
        <w:t>“</w:t>
      </w:r>
      <w:r w:rsidR="009A000D">
        <w:t xml:space="preserve">Point </w:t>
      </w:r>
      <w:r>
        <w:t xml:space="preserve">these things </w:t>
      </w:r>
      <w:r w:rsidR="009A000D">
        <w:t>out.</w:t>
      </w:r>
      <w:r>
        <w:t>”</w:t>
      </w:r>
      <w:r w:rsidR="009A000D">
        <w:t xml:space="preserve"> </w:t>
      </w:r>
      <w:r>
        <w:t>“Take care of this</w:t>
      </w:r>
      <w:r w:rsidR="009A000D">
        <w:t>.</w:t>
      </w:r>
      <w:r>
        <w:t>”</w:t>
      </w:r>
      <w:r w:rsidR="009A000D">
        <w:t xml:space="preserve"> </w:t>
      </w:r>
      <w:r>
        <w:t>“</w:t>
      </w:r>
      <w:r w:rsidR="009A000D">
        <w:t>Reject</w:t>
      </w:r>
      <w:r>
        <w:t xml:space="preserve"> that</w:t>
      </w:r>
      <w:r w:rsidR="009A000D">
        <w:t>.</w:t>
      </w:r>
      <w:r>
        <w:t>”</w:t>
      </w:r>
      <w:r w:rsidR="009A000D">
        <w:t xml:space="preserve"> </w:t>
      </w:r>
      <w:r>
        <w:t>“</w:t>
      </w:r>
      <w:r w:rsidR="009A000D">
        <w:t>Set an example.</w:t>
      </w:r>
      <w:r>
        <w:t>”</w:t>
      </w:r>
      <w:r w:rsidR="009A000D">
        <w:t xml:space="preserve"> </w:t>
      </w:r>
      <w:r>
        <w:t>“</w:t>
      </w:r>
      <w:r w:rsidR="009A000D">
        <w:t>Give attention.</w:t>
      </w:r>
      <w:r>
        <w:t>” “Persevere.” On and on and on.</w:t>
      </w:r>
    </w:p>
    <w:p w14:paraId="0CF9AD26" w14:textId="5242806B" w:rsidR="00713B7B" w:rsidRDefault="00713B7B" w:rsidP="00512F38">
      <w:r>
        <w:t xml:space="preserve">I mean Paul is giving Timothy his marching orders. </w:t>
      </w:r>
      <w:r w:rsidR="009A000D">
        <w:t>It</w:t>
      </w:r>
      <w:r>
        <w:t>’</w:t>
      </w:r>
      <w:r w:rsidR="009A000D">
        <w:t xml:space="preserve">s an intensely practical passage. </w:t>
      </w:r>
    </w:p>
    <w:p w14:paraId="4A0ACE0E" w14:textId="1C08B3E0" w:rsidR="001E6859" w:rsidRDefault="009A000D" w:rsidP="00512F38">
      <w:r>
        <w:t>But before we work through th</w:t>
      </w:r>
      <w:r w:rsidR="00713B7B">
        <w:t>e</w:t>
      </w:r>
      <w:r>
        <w:t>se commands, we need to remember why Paul gave them.</w:t>
      </w:r>
    </w:p>
    <w:p w14:paraId="1B8FD477" w14:textId="77777777" w:rsidR="001E6859" w:rsidRDefault="009A000D" w:rsidP="00512F38">
      <w:r>
        <w:t xml:space="preserve">This year, our church has been </w:t>
      </w:r>
      <w:r w:rsidRPr="008849BE">
        <w:rPr>
          <w:b/>
          <w:bCs/>
          <w:highlight w:val="yellow"/>
        </w:rPr>
        <w:t>Prioritizing the Gospel</w:t>
      </w:r>
      <w:r>
        <w:t>.</w:t>
      </w:r>
    </w:p>
    <w:p w14:paraId="77D6A9DA" w14:textId="77777777" w:rsidR="001E6859" w:rsidRDefault="009A000D" w:rsidP="00512F38">
      <w:r>
        <w:lastRenderedPageBreak/>
        <w:t>The good news that our loving Creator sent His perfect Son to die for our sins and rise from the dead so that we might be reconciled to Him and enjoy eternal life ought to be the central focus of our lives, our relationships, and our church.</w:t>
      </w:r>
    </w:p>
    <w:p w14:paraId="013EFB1F" w14:textId="72E59CD2" w:rsidR="001E6859" w:rsidRPr="00077CF6" w:rsidRDefault="009A000D" w:rsidP="00512F38">
      <w:pPr>
        <w:rPr>
          <w:b/>
          <w:bCs/>
        </w:rPr>
      </w:pPr>
      <w:r>
        <w:t xml:space="preserve">That gospel is the foundation of our current </w:t>
      </w:r>
      <w:r w:rsidR="00713B7B">
        <w:t xml:space="preserve">studies </w:t>
      </w:r>
      <w:r>
        <w:t xml:space="preserve">in </w:t>
      </w:r>
      <w:r w:rsidR="00713B7B">
        <w:t xml:space="preserve">the Book of </w:t>
      </w:r>
      <w:r>
        <w:t xml:space="preserve">1 Timothy, </w:t>
      </w:r>
      <w:r w:rsidR="00713B7B">
        <w:t xml:space="preserve">which is helping us to </w:t>
      </w:r>
      <w:r w:rsidR="00512F38">
        <w:t xml:space="preserve">experience </w:t>
      </w:r>
      <w:r w:rsidR="00713B7B">
        <w:t xml:space="preserve">joy, purpose, and blessing </w:t>
      </w:r>
      <w:r w:rsidR="00512F38">
        <w:t>as we</w:t>
      </w:r>
      <w:r w:rsidR="00077CF6">
        <w:t xml:space="preserve"> focus on</w:t>
      </w:r>
      <w:r w:rsidR="00512F38">
        <w:t xml:space="preserve"> </w:t>
      </w:r>
      <w:r w:rsidRPr="00077CF6">
        <w:rPr>
          <w:b/>
          <w:bCs/>
          <w:highlight w:val="yellow"/>
        </w:rPr>
        <w:t>Liv</w:t>
      </w:r>
      <w:r w:rsidR="00077CF6">
        <w:rPr>
          <w:b/>
          <w:bCs/>
          <w:highlight w:val="yellow"/>
        </w:rPr>
        <w:t>ing</w:t>
      </w:r>
      <w:r w:rsidRPr="00077CF6">
        <w:rPr>
          <w:b/>
          <w:bCs/>
          <w:highlight w:val="yellow"/>
        </w:rPr>
        <w:t xml:space="preserve"> as Jesus Intended.</w:t>
      </w:r>
    </w:p>
    <w:p w14:paraId="68348F87" w14:textId="47FD0C17" w:rsidR="001E6859" w:rsidRDefault="009A000D" w:rsidP="00512F38">
      <w:r>
        <w:t xml:space="preserve">Last week, Pastor Greg showed us what can happen when people depart from that gospel and pursue a different </w:t>
      </w:r>
      <w:r w:rsidR="00512F38">
        <w:t>path</w:t>
      </w:r>
      <w:r>
        <w:t>.</w:t>
      </w:r>
    </w:p>
    <w:p w14:paraId="437321E2" w14:textId="77777777" w:rsidR="001E6859" w:rsidRDefault="009A000D" w:rsidP="00512F38">
      <w:r>
        <w:t>In the opening verses of chapter 4, Paul warned that some would fall away from the faith by devoting themselves to deceitful spirits and doctrines of demons.</w:t>
      </w:r>
    </w:p>
    <w:p w14:paraId="32E7B95D" w14:textId="77777777" w:rsidR="001E6859" w:rsidRDefault="009A000D" w:rsidP="00512F38">
      <w:r>
        <w:lastRenderedPageBreak/>
        <w:t>The false teachers spoke lies from seared consciences. They forbade marriage and required people to abstain from foods God had created to be received with gratitude.</w:t>
      </w:r>
    </w:p>
    <w:p w14:paraId="6C1E2C6F" w14:textId="77777777" w:rsidR="00512F38" w:rsidRDefault="009A000D" w:rsidP="00512F38">
      <w:r>
        <w:t xml:space="preserve">Their teaching sounded religious. </w:t>
      </w:r>
    </w:p>
    <w:p w14:paraId="57B34315" w14:textId="3F78C1D8" w:rsidR="00512F38" w:rsidRDefault="009A000D" w:rsidP="00512F38">
      <w:r>
        <w:t xml:space="preserve">Their </w:t>
      </w:r>
      <w:r w:rsidR="00730EEC">
        <w:t>instruction</w:t>
      </w:r>
      <w:r>
        <w:t xml:space="preserve"> may have appeared </w:t>
      </w:r>
      <w:r w:rsidR="00730EEC">
        <w:t xml:space="preserve">spiritual </w:t>
      </w:r>
      <w:r>
        <w:t xml:space="preserve">and wise. </w:t>
      </w:r>
    </w:p>
    <w:p w14:paraId="7EBEEB97" w14:textId="5C9B9516" w:rsidR="001E6859" w:rsidRDefault="009A000D" w:rsidP="00512F38">
      <w:r>
        <w:t>But they were drawing people away from authentic faith in Christ and from the life Jesus intended for His church.</w:t>
      </w:r>
    </w:p>
    <w:p w14:paraId="7D60F2A4" w14:textId="77777777" w:rsidR="001E6859" w:rsidRDefault="009A000D" w:rsidP="00512F38">
      <w:r>
        <w:t>So, how should Timothy respond?</w:t>
      </w:r>
    </w:p>
    <w:p w14:paraId="0B498846" w14:textId="77777777" w:rsidR="001E6859" w:rsidRDefault="009A000D" w:rsidP="00512F38">
      <w:r>
        <w:t>One way to understand Paul’s answer is to think about how a bank teller learns to recognize counterfeit money.</w:t>
      </w:r>
    </w:p>
    <w:p w14:paraId="1EFDA14D" w14:textId="77777777" w:rsidR="001E6859" w:rsidRDefault="009A000D" w:rsidP="00512F38">
      <w:r>
        <w:lastRenderedPageBreak/>
        <w:t>My wife used to work as a bank teller, and part of her training involved learning how to recognize counterfeit bills.</w:t>
      </w:r>
    </w:p>
    <w:p w14:paraId="0321BF79" w14:textId="77777777" w:rsidR="001E6859" w:rsidRDefault="009A000D" w:rsidP="00512F38">
      <w:r>
        <w:t>A successful counterfeit has to resemble the real thing. If it were printed on notebook paper with Monopoly written across the top, it would not fool anybody.</w:t>
      </w:r>
    </w:p>
    <w:p w14:paraId="40BB36C9" w14:textId="77777777" w:rsidR="001E6859" w:rsidRDefault="009A000D" w:rsidP="00512F38">
      <w:r>
        <w:t>So, bank tellers learn the distinguishing features of genuine currency. They learn what they should expect to see and feel. Then, when something questionable passes through their hands, they can compare it with what they know to be authentic.</w:t>
      </w:r>
    </w:p>
    <w:p w14:paraId="69318ED7" w14:textId="77777777" w:rsidR="001E6859" w:rsidRDefault="009A000D" w:rsidP="00512F38">
      <w:r>
        <w:t>Paul has just described teachers who distort God’s truth and draw people away from the faith. Beginning in verse 6, he turns to Timothy and describes what must characterize a good servant of Jesus Christ.</w:t>
      </w:r>
    </w:p>
    <w:p w14:paraId="2D41CC70" w14:textId="77777777" w:rsidR="001E6859" w:rsidRDefault="009A000D" w:rsidP="00512F38">
      <w:pPr>
        <w:pStyle w:val="SermonScripture"/>
      </w:pPr>
      <w:r w:rsidRPr="00512F38">
        <w:rPr>
          <w:highlight w:val="red"/>
        </w:rPr>
        <w:lastRenderedPageBreak/>
        <w:t xml:space="preserve">1 Timothy 4:6 - </w:t>
      </w:r>
      <w:r w:rsidRPr="00512F38">
        <w:rPr>
          <w:i/>
          <w:highlight w:val="red"/>
        </w:rPr>
        <w:t>In pointing out these things to the brethren…</w:t>
      </w:r>
    </w:p>
    <w:p w14:paraId="504CA19B" w14:textId="77777777" w:rsidR="001E6859" w:rsidRDefault="009A000D" w:rsidP="00512F38">
      <w:r>
        <w:t>Paul does not merely tell Timothy how to identify what is false. He tells Timothy how to become the opposite of those false teachers.</w:t>
      </w:r>
    </w:p>
    <w:p w14:paraId="26E084A3" w14:textId="77777777" w:rsidR="001E6859" w:rsidRDefault="009A000D" w:rsidP="00512F38">
      <w:r>
        <w:t>The primary purpose of verses 6-16 is to charge Timothy with the actions that must mark his ministry. But as the church watches Timothy live and teach this way, they will also see the difference between counterfeit ministry and the genuine article.</w:t>
      </w:r>
    </w:p>
    <w:p w14:paraId="0E4D2614" w14:textId="77777777" w:rsidR="001E6859" w:rsidRDefault="009A000D" w:rsidP="00512F38">
      <w:r>
        <w:t xml:space="preserve">In other words, verses 1-5 show us the counterfeit. Verses 6-16 give us </w:t>
      </w:r>
      <w:r>
        <w:rPr>
          <w:b/>
          <w:highlight w:val="yellow"/>
        </w:rPr>
        <w:t>A Portrait of Faithful Ministry.</w:t>
      </w:r>
    </w:p>
    <w:p w14:paraId="40BA7DF8" w14:textId="79C997ED" w:rsidR="001E6859" w:rsidRDefault="009A000D" w:rsidP="00512F38">
      <w:r>
        <w:t xml:space="preserve">This is </w:t>
      </w:r>
      <w:r w:rsidR="00726234" w:rsidRPr="00726234">
        <w:rPr>
          <w:b/>
          <w:bCs/>
        </w:rPr>
        <w:t>A</w:t>
      </w:r>
      <w:r w:rsidRPr="00726234">
        <w:rPr>
          <w:b/>
          <w:bCs/>
        </w:rPr>
        <w:t xml:space="preserve"> charge to Timothy as an example for us.</w:t>
      </w:r>
    </w:p>
    <w:p w14:paraId="4D7F6F7B" w14:textId="77777777" w:rsidR="001E6859" w:rsidRDefault="009A000D" w:rsidP="00512F38">
      <w:r>
        <w:lastRenderedPageBreak/>
        <w:t>Now, these instructions were given directly to Timothy. He was serving as Paul’s representative in Ephesus, confronting false teaching and strengthening the church.</w:t>
      </w:r>
    </w:p>
    <w:p w14:paraId="2CE49A1A" w14:textId="77777777" w:rsidR="001E6859" w:rsidRDefault="009A000D" w:rsidP="00512F38">
      <w:r>
        <w:t>But Paul intended this letter to be read by the entire congregation. The members of the church needed to understand what God expected from Timothy. They also needed to receive his teaching and follow his example.</w:t>
      </w:r>
    </w:p>
    <w:p w14:paraId="58F897CF" w14:textId="77777777" w:rsidR="001E6859" w:rsidRDefault="009A000D" w:rsidP="00512F38">
      <w:r>
        <w:t>And although not every Christian is called to be a pastor, the qualities Paul requires from Timothy are not exclusively pastoral qualities. Every believer should be nourished by truth, train for godliness, set an example, use the gifts God has given, and persevere in the faith.</w:t>
      </w:r>
    </w:p>
    <w:p w14:paraId="53E4BB29" w14:textId="77777777" w:rsidR="001E6859" w:rsidRDefault="009A000D" w:rsidP="00512F38">
      <w:r>
        <w:lastRenderedPageBreak/>
        <w:t>This morning, we will consider five features in Paul’s portrait of a faithful servant, beginning with…</w:t>
      </w:r>
    </w:p>
    <w:p w14:paraId="08ED015E" w14:textId="77777777" w:rsidR="00DF0A65" w:rsidRDefault="008F1B1F" w:rsidP="00512F38">
      <w:pPr>
        <w:pStyle w:val="Heading1"/>
        <w:numPr>
          <w:ilvl w:val="0"/>
          <w:numId w:val="0"/>
        </w:numPr>
      </w:pPr>
      <w:r>
        <w:rPr>
          <w:highlight w:val="yellow"/>
        </w:rPr>
        <w:t xml:space="preserve">I. </w:t>
      </w:r>
      <w:proofErr w:type="gramStart"/>
      <w:r>
        <w:rPr>
          <w:highlight w:val="yellow"/>
        </w:rPr>
        <w:t>A Life</w:t>
      </w:r>
      <w:proofErr w:type="gramEnd"/>
      <w:r>
        <w:rPr>
          <w:highlight w:val="yellow"/>
        </w:rPr>
        <w:t xml:space="preserve"> Anchored in Truth</w:t>
      </w:r>
    </w:p>
    <w:p w14:paraId="5D744AB7" w14:textId="77777777" w:rsidR="00730EEC" w:rsidRDefault="00730EEC" w:rsidP="00730EEC">
      <w:r>
        <w:t>Notice how verse 6 begins: “In pointing out these things to the brethren…”</w:t>
      </w:r>
    </w:p>
    <w:p w14:paraId="2AB360D7" w14:textId="77777777" w:rsidR="00DF0A65" w:rsidRDefault="008F1B1F" w:rsidP="00512F38">
      <w:pPr>
        <w:pStyle w:val="SermonScripture"/>
      </w:pPr>
      <w:r>
        <w:rPr>
          <w:highlight w:val="yellow"/>
        </w:rPr>
        <w:t xml:space="preserve">1 Timothy 4:6 - </w:t>
      </w:r>
      <w:r>
        <w:rPr>
          <w:i/>
          <w:highlight w:val="yellow"/>
        </w:rPr>
        <w:t xml:space="preserve">In pointing out these things to the brethren, you will be a good servant of Christ Jesus, </w:t>
      </w:r>
      <w:r w:rsidRPr="009008E6">
        <w:rPr>
          <w:i/>
          <w:highlight w:val="red"/>
        </w:rPr>
        <w:t>constantly nourished on the words of the faith and of the sound doctrine which you have been following.</w:t>
      </w:r>
    </w:p>
    <w:p w14:paraId="3B8573DC" w14:textId="77777777" w:rsidR="00DF0A65" w:rsidRDefault="008F1B1F" w:rsidP="00512F38">
      <w:r>
        <w:t>What things?</w:t>
      </w:r>
    </w:p>
    <w:p w14:paraId="09BA958B" w14:textId="77777777" w:rsidR="00DF0A65" w:rsidRDefault="008F1B1F" w:rsidP="00512F38">
      <w:r>
        <w:t>The things Pastor Greg explained last week: the warning that some would fall away from the faith by devoting themselves to deceitful spirits and doctrines of demons.</w:t>
      </w:r>
    </w:p>
    <w:p w14:paraId="5607A812" w14:textId="77777777" w:rsidR="00DF0A65" w:rsidRDefault="008F1B1F" w:rsidP="00512F38">
      <w:r>
        <w:lastRenderedPageBreak/>
        <w:t>Timothy would be a good servant of Christ, in part, by pointing out those dangers to the church.</w:t>
      </w:r>
    </w:p>
    <w:p w14:paraId="67A959F2" w14:textId="77777777" w:rsidR="00730EEC" w:rsidRDefault="008F1B1F" w:rsidP="00512F38">
      <w:r>
        <w:t xml:space="preserve">That means faithful ministry will not always involve saying what people want to hear. </w:t>
      </w:r>
    </w:p>
    <w:p w14:paraId="7EC7ABAD" w14:textId="5163405F" w:rsidR="00DF0A65" w:rsidRDefault="008F1B1F" w:rsidP="00512F38">
      <w:r>
        <w:t>A good servant must sometimes identify teaching that is false, warn people about choices that are dangerous, and explain consequences that are unpleasant.</w:t>
      </w:r>
    </w:p>
    <w:p w14:paraId="1AE3A64B" w14:textId="484808FB" w:rsidR="00730EEC" w:rsidRDefault="008F1B1F" w:rsidP="00512F38">
      <w:r>
        <w:t>But Paul does not tell Timothy to build his ministry around everything that is wrong</w:t>
      </w:r>
      <w:r w:rsidR="009008E6">
        <w:t>… No.</w:t>
      </w:r>
    </w:p>
    <w:p w14:paraId="17DFC498" w14:textId="77777777" w:rsidR="009008E6" w:rsidRDefault="009008E6" w:rsidP="00512F38">
      <w:r>
        <w:t>I</w:t>
      </w:r>
      <w:r w:rsidR="00730EEC">
        <w:t xml:space="preserve">f you’re going </w:t>
      </w:r>
      <w:r w:rsidR="008F1B1F">
        <w:t xml:space="preserve">recognize </w:t>
      </w:r>
      <w:r w:rsidR="00730EEC">
        <w:t xml:space="preserve">a counterfeit teacher </w:t>
      </w:r>
      <w:r w:rsidR="008F1B1F">
        <w:t xml:space="preserve">and answer </w:t>
      </w:r>
      <w:r w:rsidR="00730EEC">
        <w:t xml:space="preserve">his </w:t>
      </w:r>
      <w:r w:rsidR="008F1B1F">
        <w:t xml:space="preserve">error, </w:t>
      </w:r>
      <w:r>
        <w:t xml:space="preserve">you </w:t>
      </w:r>
      <w:proofErr w:type="gramStart"/>
      <w:r>
        <w:t>have to</w:t>
      </w:r>
      <w:proofErr w:type="gramEnd"/>
      <w:r>
        <w:t xml:space="preserve"> know what’s right.</w:t>
      </w:r>
    </w:p>
    <w:p w14:paraId="4D1216B0" w14:textId="22CAD9C5" w:rsidR="00DF0A65" w:rsidRDefault="009008E6" w:rsidP="00512F38">
      <w:r>
        <w:t xml:space="preserve">You </w:t>
      </w:r>
      <w:proofErr w:type="gramStart"/>
      <w:r>
        <w:t>have to</w:t>
      </w:r>
      <w:proofErr w:type="gramEnd"/>
      <w:r>
        <w:t>…</w:t>
      </w:r>
    </w:p>
    <w:p w14:paraId="49FD4E1B" w14:textId="77777777" w:rsidR="00DF0A65" w:rsidRDefault="008F1B1F" w:rsidP="00512F38">
      <w:pPr>
        <w:pStyle w:val="Heading2"/>
        <w:numPr>
          <w:ilvl w:val="0"/>
          <w:numId w:val="0"/>
        </w:numPr>
      </w:pPr>
      <w:r>
        <w:rPr>
          <w:highlight w:val="yellow"/>
        </w:rPr>
        <w:lastRenderedPageBreak/>
        <w:t>A. Nourish yourself on sound doctrine</w:t>
      </w:r>
    </w:p>
    <w:p w14:paraId="3DC0EF34" w14:textId="29154B93" w:rsidR="009008E6" w:rsidRDefault="009008E6" w:rsidP="00512F38">
      <w:r>
        <w:t xml:space="preserve">Paul tells Timothy, “You </w:t>
      </w:r>
      <w:proofErr w:type="gramStart"/>
      <w:r>
        <w:t>have to</w:t>
      </w:r>
      <w:proofErr w:type="gramEnd"/>
      <w:r>
        <w:t xml:space="preserve"> be…</w:t>
      </w:r>
    </w:p>
    <w:p w14:paraId="1227E8BE" w14:textId="0FB168D6" w:rsidR="009008E6" w:rsidRDefault="009008E6" w:rsidP="00512F38">
      <w:r w:rsidRPr="009008E6">
        <w:rPr>
          <w:b/>
          <w:highlight w:val="green"/>
        </w:rPr>
        <w:t>1 Timothy 4:6 - …</w:t>
      </w:r>
      <w:r w:rsidRPr="009008E6">
        <w:rPr>
          <w:b/>
          <w:i/>
          <w:highlight w:val="green"/>
        </w:rPr>
        <w:t>constantly nourished on the words of the faith and of the sound doctrine which you have been following.</w:t>
      </w:r>
    </w:p>
    <w:p w14:paraId="1194A497" w14:textId="77777777" w:rsidR="009008E6" w:rsidRDefault="008F1B1F" w:rsidP="00512F38">
      <w:r>
        <w:t xml:space="preserve">The expression “constantly nourished” describes an ongoing process. Timothy had learned </w:t>
      </w:r>
      <w:proofErr w:type="gramStart"/>
      <w:r>
        <w:t>the Scriptures</w:t>
      </w:r>
      <w:proofErr w:type="gramEnd"/>
      <w:r>
        <w:t xml:space="preserve"> from childhood. </w:t>
      </w:r>
    </w:p>
    <w:p w14:paraId="3E43868A" w14:textId="719F9143" w:rsidR="00DF0A65" w:rsidRDefault="008F1B1F" w:rsidP="00512F38">
      <w:r>
        <w:t>He had traveled and served with the Apostle Paul. He had heard more sound doctrine than almost anyone in the Ephesian church.</w:t>
      </w:r>
    </w:p>
    <w:p w14:paraId="3F8D26E9" w14:textId="77777777" w:rsidR="00DF0A65" w:rsidRDefault="008F1B1F" w:rsidP="00512F38">
      <w:r>
        <w:t>And Paul does not say, “Timothy, you have learned enough. You can live on what you studied years ago.”</w:t>
      </w:r>
    </w:p>
    <w:p w14:paraId="251A9D20" w14:textId="77777777" w:rsidR="00DF0A65" w:rsidRDefault="008F1B1F" w:rsidP="00512F38">
      <w:r>
        <w:lastRenderedPageBreak/>
        <w:t>No, Timothy still needed to be nourished continually by the truth.</w:t>
      </w:r>
    </w:p>
    <w:p w14:paraId="090A9E5C" w14:textId="77777777" w:rsidR="00DF0A65" w:rsidRDefault="008F1B1F" w:rsidP="00512F38">
      <w:r>
        <w:t>That word picture is helpful. You cannot eat one good meal and expect it to sustain you for the rest of your life. Yesterday’s food may have strengthened you yesterday, but you need nourishment again today.</w:t>
      </w:r>
    </w:p>
    <w:p w14:paraId="7769D8B4" w14:textId="77777777" w:rsidR="00DF0A65" w:rsidRDefault="008F1B1F" w:rsidP="00512F38">
      <w:r>
        <w:t>The same is true spiritually. A faithful teacher cannot continue feeding others if he has stopped feeding on the Word himself.</w:t>
      </w:r>
    </w:p>
    <w:p w14:paraId="32AB74D1" w14:textId="77777777" w:rsidR="00DF0A65" w:rsidRDefault="008F1B1F" w:rsidP="00512F38">
      <w:r>
        <w:t>Ezra provides a helpful example…</w:t>
      </w:r>
    </w:p>
    <w:p w14:paraId="76AD407A" w14:textId="77777777" w:rsidR="00DF0A65" w:rsidRDefault="008F1B1F" w:rsidP="00512F38">
      <w:pPr>
        <w:pStyle w:val="SermonScripture"/>
      </w:pPr>
      <w:r>
        <w:rPr>
          <w:highlight w:val="yellow"/>
        </w:rPr>
        <w:t xml:space="preserve">Ezra 7:10 - </w:t>
      </w:r>
      <w:r>
        <w:rPr>
          <w:i/>
          <w:highlight w:val="yellow"/>
        </w:rPr>
        <w:t>For Ezra had set his heart to study the law of the Lord and to practice it, and to teach His statutes and ordinances in Israel.</w:t>
      </w:r>
    </w:p>
    <w:p w14:paraId="6F8F7E41" w14:textId="0E7AE20A" w:rsidR="00DF0A65" w:rsidRDefault="008F1B1F" w:rsidP="00512F38">
      <w:r>
        <w:lastRenderedPageBreak/>
        <w:t>Notice the order. Ezra studied the Word. He practiced the Word. Then</w:t>
      </w:r>
      <w:r w:rsidR="009008E6">
        <w:t>,</w:t>
      </w:r>
      <w:r>
        <w:t xml:space="preserve"> he </w:t>
      </w:r>
      <w:proofErr w:type="gramStart"/>
      <w:r>
        <w:t>taught</w:t>
      </w:r>
      <w:proofErr w:type="gramEnd"/>
      <w:r>
        <w:t xml:space="preserve"> the Word.</w:t>
      </w:r>
    </w:p>
    <w:p w14:paraId="6EEB8037" w14:textId="77777777" w:rsidR="00DF0A65" w:rsidRDefault="008F1B1F" w:rsidP="00512F38">
      <w:r>
        <w:t>He could not faithfully teach what he did not know, and he could not credibly call others to obey what he refused to practice.</w:t>
      </w:r>
    </w:p>
    <w:p w14:paraId="5BA2C0E1" w14:textId="77777777" w:rsidR="00DF0A65" w:rsidRDefault="008F1B1F" w:rsidP="00512F38">
      <w:r>
        <w:t>Paul says Timothy had been following sound doctrine. Truth had not merely filled his notes. It was shaping his life.</w:t>
      </w:r>
    </w:p>
    <w:p w14:paraId="432BF9CC" w14:textId="77777777" w:rsidR="009008E6" w:rsidRDefault="008F1B1F" w:rsidP="00512F38">
      <w:r>
        <w:t xml:space="preserve">That is essential for pastors and teachers. </w:t>
      </w:r>
    </w:p>
    <w:p w14:paraId="667F8418" w14:textId="77777777" w:rsidR="009008E6" w:rsidRDefault="008F1B1F" w:rsidP="00512F38">
      <w:r>
        <w:t xml:space="preserve">Before I ask </w:t>
      </w:r>
      <w:proofErr w:type="gramStart"/>
      <w:r>
        <w:t>what</w:t>
      </w:r>
      <w:proofErr w:type="gramEnd"/>
      <w:r>
        <w:t xml:space="preserve"> I am going to say to you, I need to ask what God’s Word is saying to me. </w:t>
      </w:r>
    </w:p>
    <w:p w14:paraId="7FF2BB92" w14:textId="77777777" w:rsidR="009008E6" w:rsidRDefault="008F1B1F" w:rsidP="00512F38">
      <w:r>
        <w:t xml:space="preserve">Where does my thinking need to change? </w:t>
      </w:r>
    </w:p>
    <w:p w14:paraId="4F7032DD" w14:textId="77777777" w:rsidR="009008E6" w:rsidRDefault="008F1B1F" w:rsidP="00512F38">
      <w:r>
        <w:t xml:space="preserve">What sin do I need to confess? </w:t>
      </w:r>
    </w:p>
    <w:p w14:paraId="785DB7FB" w14:textId="77777777" w:rsidR="009008E6" w:rsidRDefault="008F1B1F" w:rsidP="00512F38">
      <w:r>
        <w:lastRenderedPageBreak/>
        <w:t>What command</w:t>
      </w:r>
      <w:r w:rsidR="009008E6">
        <w:t>s</w:t>
      </w:r>
      <w:r>
        <w:t xml:space="preserve"> do I need to obey? </w:t>
      </w:r>
    </w:p>
    <w:p w14:paraId="40FF56B6" w14:textId="77777777" w:rsidR="00DF0A65" w:rsidRDefault="008F1B1F" w:rsidP="00512F38">
      <w:r>
        <w:t>And this is not only for pastors. If you want to help your children, counsel a friend, lead a small group, or speak wisely to a struggling coworker, you need to be nourished by the truth yourself.</w:t>
      </w:r>
    </w:p>
    <w:p w14:paraId="1EAE5BB6" w14:textId="77777777" w:rsidR="00DF0A65" w:rsidRDefault="008F1B1F" w:rsidP="00512F38">
      <w:r>
        <w:t>So, how are you being nourished by God’s Word?</w:t>
      </w:r>
    </w:p>
    <w:p w14:paraId="2201158F" w14:textId="77777777" w:rsidR="00DF0A65" w:rsidRDefault="008F1B1F" w:rsidP="00512F38">
      <w:r>
        <w:t>Are you regularly reading it? Are you listening carefully when it is taught? Are you merely collecting biblical information, or are you following what you learn?</w:t>
      </w:r>
    </w:p>
    <w:p w14:paraId="0A9C2FA8" w14:textId="77777777" w:rsidR="009008E6" w:rsidRDefault="008F1B1F" w:rsidP="00512F38">
      <w:r>
        <w:t xml:space="preserve">Faithful servants nourish themselves on sound doctrine. </w:t>
      </w:r>
    </w:p>
    <w:p w14:paraId="1EA4CA85" w14:textId="2FDE9F90" w:rsidR="00DF0A65" w:rsidRDefault="008F1B1F" w:rsidP="00512F38">
      <w:r>
        <w:t>They also</w:t>
      </w:r>
      <w:r w:rsidR="009008E6">
        <w:t xml:space="preserve"> need to</w:t>
      </w:r>
      <w:r>
        <w:t>…</w:t>
      </w:r>
    </w:p>
    <w:p w14:paraId="32FA134E" w14:textId="77777777" w:rsidR="00DF0A65" w:rsidRDefault="008F1B1F" w:rsidP="00512F38">
      <w:pPr>
        <w:pStyle w:val="Heading2"/>
        <w:numPr>
          <w:ilvl w:val="0"/>
          <w:numId w:val="0"/>
        </w:numPr>
      </w:pPr>
      <w:r>
        <w:rPr>
          <w:highlight w:val="yellow"/>
        </w:rPr>
        <w:lastRenderedPageBreak/>
        <w:t>B. Reject godless myths and old wives’ tales</w:t>
      </w:r>
    </w:p>
    <w:p w14:paraId="3EC359A6" w14:textId="77777777" w:rsidR="00DF0A65" w:rsidRDefault="008F1B1F" w:rsidP="00512F38">
      <w:pPr>
        <w:pStyle w:val="SermonScripture"/>
      </w:pPr>
      <w:r>
        <w:rPr>
          <w:highlight w:val="yellow"/>
        </w:rPr>
        <w:t xml:space="preserve">1 Timothy 4:7 - </w:t>
      </w:r>
      <w:r>
        <w:rPr>
          <w:i/>
          <w:highlight w:val="yellow"/>
        </w:rPr>
        <w:t>But have nothing to do with worldly fables fit only for old women.</w:t>
      </w:r>
    </w:p>
    <w:p w14:paraId="4E12E5D4" w14:textId="77777777" w:rsidR="009008E6" w:rsidRDefault="008F1B1F" w:rsidP="00512F38">
      <w:r>
        <w:t xml:space="preserve">The expression translated “worldly fables fit only for old women” refers to irreverent and foolish myths. </w:t>
      </w:r>
    </w:p>
    <w:p w14:paraId="37B0643F" w14:textId="77777777" w:rsidR="009008E6" w:rsidRDefault="008F1B1F" w:rsidP="00512F38">
      <w:r>
        <w:t xml:space="preserve">Paul is not teaching contempt for older women. </w:t>
      </w:r>
    </w:p>
    <w:p w14:paraId="4ED56B28" w14:textId="77777777" w:rsidR="009008E6" w:rsidRDefault="008F1B1F" w:rsidP="00512F38">
      <w:r>
        <w:t xml:space="preserve">In chapter 5, he will tell Timothy to treat older women as mothers. </w:t>
      </w:r>
    </w:p>
    <w:p w14:paraId="675305A0" w14:textId="05029331" w:rsidR="00DF0A65" w:rsidRDefault="008F1B1F" w:rsidP="00512F38">
      <w:r>
        <w:t>His concern is with stories and speculations that have no foundation in God’s truth and do not produce godliness.</w:t>
      </w:r>
    </w:p>
    <w:p w14:paraId="4ABEE48E" w14:textId="77777777" w:rsidR="009008E6" w:rsidRDefault="008F1B1F" w:rsidP="00512F38">
      <w:r>
        <w:lastRenderedPageBreak/>
        <w:t xml:space="preserve">The false teachers in Ephesus had become occupied with myths, endless genealogies, and fruitless discussions. </w:t>
      </w:r>
    </w:p>
    <w:p w14:paraId="770BC089" w14:textId="7C46FF59" w:rsidR="00DF0A65" w:rsidRDefault="008F1B1F" w:rsidP="00512F38">
      <w:r>
        <w:t>They could generate plenty of conversation, but they were not helping people know, love, and obey Jesus Christ.</w:t>
      </w:r>
    </w:p>
    <w:p w14:paraId="18E639D0" w14:textId="0463D910" w:rsidR="001E6859" w:rsidRPr="00C94C04" w:rsidRDefault="009A000D" w:rsidP="00512F38">
      <w:pPr>
        <w:pStyle w:val="SermonScripture"/>
        <w:rPr>
          <w:iCs/>
        </w:rPr>
      </w:pPr>
      <w:r>
        <w:rPr>
          <w:highlight w:val="yellow"/>
        </w:rPr>
        <w:t xml:space="preserve">1 Timothy 1:3-6 - </w:t>
      </w:r>
      <w:r>
        <w:rPr>
          <w:i/>
          <w:highlight w:val="yellow"/>
        </w:rPr>
        <w:t>As I urged you upon my departure for Macedonia, remain on at Ephesus so that you may instruct certain men not to teach strange doctrines, nor to pay attention to myths and endless genealogies, which give rise to mere speculation rather than furthering the administration of God which is by faith.</w:t>
      </w:r>
      <w:r w:rsidR="00C94C04">
        <w:rPr>
          <w:iCs/>
        </w:rPr>
        <w:t>|</w:t>
      </w:r>
    </w:p>
    <w:p w14:paraId="5344A5B8" w14:textId="77777777" w:rsidR="001E6859" w:rsidRDefault="009A000D" w:rsidP="00512F38">
      <w:pPr>
        <w:pStyle w:val="SermonScripture"/>
      </w:pPr>
      <w:r>
        <w:rPr>
          <w:i/>
          <w:highlight w:val="yellow"/>
        </w:rPr>
        <w:lastRenderedPageBreak/>
        <w:t>But the goal of our instruction is love from a pure heart and a good conscience and a sincere faith. For some men, straying from these things, have turned aside to fruitless discussion.</w:t>
      </w:r>
    </w:p>
    <w:p w14:paraId="0B9676CA" w14:textId="77777777" w:rsidR="00DF0A65" w:rsidRDefault="008F1B1F" w:rsidP="00512F38">
      <w:r>
        <w:t>Paul does not tell Timothy to become an expert in every speculative claim. He says, “Have nothing to do with it.”</w:t>
      </w:r>
    </w:p>
    <w:p w14:paraId="2657C8EC" w14:textId="77777777" w:rsidR="00DF0A65" w:rsidRDefault="008F1B1F" w:rsidP="00512F38">
      <w:r>
        <w:t>That instruction may be especially important in a world where a phone can deliver a new controversy, conspiracy, or confident religious opinion every few minutes.</w:t>
      </w:r>
    </w:p>
    <w:p w14:paraId="10C3DFA7" w14:textId="77777777" w:rsidR="00DF0A65" w:rsidRDefault="008F1B1F" w:rsidP="00512F38">
      <w:r>
        <w:t>Not every claim deserves your attention. Not every debate deserves your participation. Not every person with a microphone deserves access to your heart.</w:t>
      </w:r>
    </w:p>
    <w:p w14:paraId="4567BBF2" w14:textId="77777777" w:rsidR="00DF0A65" w:rsidRDefault="008F1B1F" w:rsidP="00512F38">
      <w:r>
        <w:lastRenderedPageBreak/>
        <w:t>One helpful question is: Does this teaching arise from God’s Word, and is it helping me become more faithful to Christ? Or is it producing speculation, fear, pride, and fruitless argument?</w:t>
      </w:r>
    </w:p>
    <w:p w14:paraId="37A2082F" w14:textId="77777777" w:rsidR="00DF0A65" w:rsidRDefault="008F1B1F" w:rsidP="00512F38">
      <w:r>
        <w:t>A faithful servant must be willing to identify error, but he remains anchored in truth. He is nourished by sound doctrine and refuses to be distracted by foolish speculation.</w:t>
      </w:r>
    </w:p>
    <w:p w14:paraId="4136ACED" w14:textId="77777777" w:rsidR="009008E6" w:rsidRDefault="008F1B1F" w:rsidP="00512F38">
      <w:r>
        <w:t xml:space="preserve">That kind of ministry requires more than knowledge. </w:t>
      </w:r>
    </w:p>
    <w:p w14:paraId="5E20C1AC" w14:textId="1852F2BB" w:rsidR="00DF0A65" w:rsidRDefault="008F1B1F" w:rsidP="00512F38">
      <w:r>
        <w:t>Paul next describes…</w:t>
      </w:r>
    </w:p>
    <w:p w14:paraId="29B2D215" w14:textId="77777777" w:rsidR="00DF0A65" w:rsidRDefault="008F1B1F" w:rsidP="00512F38">
      <w:pPr>
        <w:pStyle w:val="Heading1"/>
        <w:numPr>
          <w:ilvl w:val="0"/>
          <w:numId w:val="0"/>
        </w:numPr>
      </w:pPr>
      <w:r>
        <w:rPr>
          <w:highlight w:val="yellow"/>
        </w:rPr>
        <w:lastRenderedPageBreak/>
        <w:t>II. A Life Disciplined for Godliness</w:t>
      </w:r>
    </w:p>
    <w:p w14:paraId="4C322700" w14:textId="77777777" w:rsidR="00DF0A65" w:rsidRDefault="008F1B1F" w:rsidP="00512F38">
      <w:pPr>
        <w:pStyle w:val="SermonScripture"/>
      </w:pPr>
      <w:r w:rsidRPr="00917DE4">
        <w:rPr>
          <w:highlight w:val="red"/>
        </w:rPr>
        <w:t xml:space="preserve">1 Timothy 4:7-10 - </w:t>
      </w:r>
      <w:r w:rsidRPr="00917DE4">
        <w:rPr>
          <w:i/>
          <w:highlight w:val="red"/>
        </w:rPr>
        <w:t>…On the other hand, discipline yourself for the purpose of godliness; for bodily discipline is only of little profit, but godliness is profitable for all things, since it holds promise for the present life and also for the life to come. It is a trustworthy statement deserving full acceptance. For it is for this we labor and strive, because we have fixed our hope on the living God, who is the Savior of all men, especially of believers.</w:t>
      </w:r>
    </w:p>
    <w:p w14:paraId="3B0F0DC2" w14:textId="77777777" w:rsidR="00DF0A65" w:rsidRDefault="008F1B1F" w:rsidP="00512F38">
      <w:r>
        <w:t>Paul moves from nourishment to exercise. A faithful servant must take in sound doctrine, but he must also train himself to live it.</w:t>
      </w:r>
    </w:p>
    <w:p w14:paraId="5D564DAB" w14:textId="77777777" w:rsidR="00DF0A65" w:rsidRDefault="008F1B1F" w:rsidP="00512F38">
      <w:pPr>
        <w:pStyle w:val="Heading2"/>
        <w:numPr>
          <w:ilvl w:val="0"/>
          <w:numId w:val="0"/>
        </w:numPr>
      </w:pPr>
      <w:r>
        <w:rPr>
          <w:highlight w:val="yellow"/>
        </w:rPr>
        <w:lastRenderedPageBreak/>
        <w:t>A. Train yourself for godliness</w:t>
      </w:r>
    </w:p>
    <w:p w14:paraId="52EE93ED" w14:textId="30FAAB5E" w:rsidR="001E6859" w:rsidRDefault="009A000D" w:rsidP="00512F38">
      <w:pPr>
        <w:pStyle w:val="SermonScripture"/>
      </w:pPr>
      <w:r>
        <w:rPr>
          <w:highlight w:val="yellow"/>
        </w:rPr>
        <w:t>1 Timothy 4:</w:t>
      </w:r>
      <w:r w:rsidR="00543818" w:rsidRPr="00543818">
        <w:rPr>
          <w:highlight w:val="green"/>
        </w:rPr>
        <w:t>7-</w:t>
      </w:r>
      <w:r>
        <w:rPr>
          <w:highlight w:val="yellow"/>
        </w:rPr>
        <w:t xml:space="preserve">8 - </w:t>
      </w:r>
      <w:r w:rsidR="00C27F42" w:rsidRPr="00543818">
        <w:rPr>
          <w:i/>
          <w:highlight w:val="green"/>
        </w:rPr>
        <w:t>On the other hand, discipline yourself for the purpose of godliness</w:t>
      </w:r>
      <w:r w:rsidR="00543818" w:rsidRPr="00543818">
        <w:rPr>
          <w:i/>
          <w:highlight w:val="green"/>
        </w:rPr>
        <w:t>;</w:t>
      </w:r>
      <w:r w:rsidR="00543818">
        <w:rPr>
          <w:i/>
          <w:highlight w:val="yellow"/>
        </w:rPr>
        <w:t xml:space="preserve"> </w:t>
      </w:r>
      <w:r>
        <w:rPr>
          <w:i/>
          <w:highlight w:val="yellow"/>
        </w:rPr>
        <w:t xml:space="preserve">for bodily discipline is only of little profit, but godliness is profitable for all things, since it holds promise for the present life </w:t>
      </w:r>
      <w:proofErr w:type="gramStart"/>
      <w:r>
        <w:rPr>
          <w:i/>
          <w:highlight w:val="yellow"/>
        </w:rPr>
        <w:t>and also</w:t>
      </w:r>
      <w:proofErr w:type="gramEnd"/>
      <w:r>
        <w:rPr>
          <w:i/>
          <w:highlight w:val="yellow"/>
        </w:rPr>
        <w:t xml:space="preserve"> for the life to come.</w:t>
      </w:r>
    </w:p>
    <w:p w14:paraId="25ADE023" w14:textId="77777777" w:rsidR="00DF0A65" w:rsidRDefault="008F1B1F" w:rsidP="00512F38">
      <w:r>
        <w:t>The word translated “discipline” is the word from which we get our word gymnasium. It describes purposeful training directed toward a goal.</w:t>
      </w:r>
    </w:p>
    <w:p w14:paraId="0DA4E76F" w14:textId="77777777" w:rsidR="009008E6" w:rsidRDefault="008F1B1F" w:rsidP="00512F38">
      <w:r>
        <w:t xml:space="preserve">If someone is training to run a marathon, he does not wait until race </w:t>
      </w:r>
      <w:proofErr w:type="gramStart"/>
      <w:r>
        <w:t>day</w:t>
      </w:r>
      <w:proofErr w:type="gramEnd"/>
      <w:r>
        <w:t xml:space="preserve"> and hope enthusiasm will carry him twenty-six miles. </w:t>
      </w:r>
    </w:p>
    <w:p w14:paraId="1A7C6DEB" w14:textId="6994D464" w:rsidR="00DF0A65" w:rsidRDefault="008F1B1F" w:rsidP="00512F38">
      <w:r>
        <w:t>He follows a plan. He repeats difficult exercises. He makes choices today because of the goal he wants to reach later.</w:t>
      </w:r>
    </w:p>
    <w:p w14:paraId="329183A0" w14:textId="77777777" w:rsidR="00DF0A65" w:rsidRDefault="008F1B1F" w:rsidP="00512F38">
      <w:r>
        <w:lastRenderedPageBreak/>
        <w:t>Paul says Timothy must approach godliness with that kind of purpose.</w:t>
      </w:r>
    </w:p>
    <w:p w14:paraId="13734DE5" w14:textId="77777777" w:rsidR="00DF0A65" w:rsidRDefault="008F1B1F" w:rsidP="00512F38">
      <w:r>
        <w:t>Godliness is a life oriented toward God. It is reverence for Him that shapes the way we think, speak, respond, work, and relate to others.</w:t>
      </w:r>
    </w:p>
    <w:p w14:paraId="49800995" w14:textId="77777777" w:rsidR="00DF0A65" w:rsidRDefault="008F1B1F" w:rsidP="00512F38">
      <w:r>
        <w:t>Paul compares that training with physical exercise…</w:t>
      </w:r>
    </w:p>
    <w:p w14:paraId="4FFC663B" w14:textId="77777777" w:rsidR="00DF0A65" w:rsidRDefault="008F1B1F" w:rsidP="00512F38">
      <w:r>
        <w:t>Paul does not say physical exercise has no value. He says it has a little value, or value for a limited time.</w:t>
      </w:r>
    </w:p>
    <w:p w14:paraId="27DF38CA" w14:textId="77777777" w:rsidR="009008E6" w:rsidRDefault="008F1B1F" w:rsidP="00512F38">
      <w:r>
        <w:t xml:space="preserve">Caring for our bodies is part of stewarding what God has given us. </w:t>
      </w:r>
    </w:p>
    <w:p w14:paraId="20EABBC1" w14:textId="521FC541" w:rsidR="00DF0A65" w:rsidRDefault="008F1B1F" w:rsidP="00512F38">
      <w:r>
        <w:t>Physical strength and endurance can help us serve our families, work diligently, get down on the floor with a child, help a neighbor move, or continue ministering when the day has been long.</w:t>
      </w:r>
    </w:p>
    <w:p w14:paraId="1D19CE49" w14:textId="77777777" w:rsidR="009008E6" w:rsidRDefault="008F1B1F" w:rsidP="00512F38">
      <w:r>
        <w:lastRenderedPageBreak/>
        <w:t xml:space="preserve">But even the healthiest body is temporary. </w:t>
      </w:r>
    </w:p>
    <w:p w14:paraId="6831982D" w14:textId="0A4F3E68" w:rsidR="00DF0A65" w:rsidRDefault="008F1B1F" w:rsidP="00512F38">
      <w:r>
        <w:t>No amount of exercise can prevent the outer person from eventually growing old and dying.</w:t>
      </w:r>
    </w:p>
    <w:p w14:paraId="51A7F7F9" w14:textId="77777777" w:rsidR="00DF0A65" w:rsidRDefault="008F1B1F" w:rsidP="00512F38">
      <w:r>
        <w:t>Godliness, by contrast, has value in every area of life, and its value does not end at death.</w:t>
      </w:r>
    </w:p>
    <w:p w14:paraId="0FC6A11E" w14:textId="77777777" w:rsidR="009008E6" w:rsidRDefault="008F1B1F" w:rsidP="00512F38">
      <w:proofErr w:type="gramStart"/>
      <w:r>
        <w:t>Godliness</w:t>
      </w:r>
      <w:proofErr w:type="gramEnd"/>
      <w:r>
        <w:t xml:space="preserve"> changes the way you respond when someone disappoints you. </w:t>
      </w:r>
    </w:p>
    <w:p w14:paraId="3F6B201E" w14:textId="77777777" w:rsidR="009008E6" w:rsidRDefault="008F1B1F" w:rsidP="00512F38">
      <w:r>
        <w:t xml:space="preserve">It shapes how you use money, how you speak to your spouse, how you work when no one is watching, and what you do with suffering. </w:t>
      </w:r>
    </w:p>
    <w:p w14:paraId="33E0EE70" w14:textId="39925F9F" w:rsidR="00DF0A65" w:rsidRDefault="008F1B1F" w:rsidP="00512F38">
      <w:r>
        <w:t xml:space="preserve">It affects your life now, and it prepares you for </w:t>
      </w:r>
      <w:proofErr w:type="gramStart"/>
      <w:r>
        <w:t>the life</w:t>
      </w:r>
      <w:proofErr w:type="gramEnd"/>
      <w:r>
        <w:t xml:space="preserve"> to come.</w:t>
      </w:r>
    </w:p>
    <w:p w14:paraId="57281681" w14:textId="77777777" w:rsidR="00DF0A65" w:rsidRDefault="008F1B1F" w:rsidP="00512F38">
      <w:r>
        <w:lastRenderedPageBreak/>
        <w:t>That is why Paul calls this a trustworthy statement deserving full acceptance. The pursuit of godliness is worth the effort.</w:t>
      </w:r>
    </w:p>
    <w:p w14:paraId="37F42835" w14:textId="77777777" w:rsidR="00DF0A65" w:rsidRDefault="008F1B1F" w:rsidP="00512F38">
      <w:r>
        <w:t>So, do you have a plan for spiritual growth, or are you hoping it will happen accidentally?</w:t>
      </w:r>
    </w:p>
    <w:p w14:paraId="2CB74ED3" w14:textId="77777777" w:rsidR="00DF0A65" w:rsidRDefault="008F1B1F" w:rsidP="00512F38">
      <w:r>
        <w:t>What particular area are you training right now?</w:t>
      </w:r>
    </w:p>
    <w:p w14:paraId="0F57B8C4" w14:textId="77777777" w:rsidR="00DF0A65" w:rsidRDefault="008F1B1F" w:rsidP="00512F38">
      <w:r>
        <w:t>Maybe you need to train your speech by slowing down before you respond in anger. Perhaps you need to train yourself in gratitude by deliberately thanking God instead of rehearsing what you dislike. Maybe you need to establish a regular time in the Word, ask someone to hold you accountable, or practice serving when you would naturally prefer to be served.</w:t>
      </w:r>
    </w:p>
    <w:p w14:paraId="3357EEF3" w14:textId="77777777" w:rsidR="00DF0A65" w:rsidRDefault="008F1B1F" w:rsidP="00512F38">
      <w:r>
        <w:lastRenderedPageBreak/>
        <w:t>Spiritual disciplines do not earn God’s favor. They place us where God’s truth can repeatedly confront, encourage, and reshape us.</w:t>
      </w:r>
    </w:p>
    <w:p w14:paraId="4F76BF83" w14:textId="77777777" w:rsidR="00DF0A65" w:rsidRDefault="008F1B1F" w:rsidP="00512F38">
      <w:r>
        <w:t>And because this training is difficult, Paul reminds Timothy where his confidence must rest.</w:t>
      </w:r>
    </w:p>
    <w:p w14:paraId="199DD943" w14:textId="61B85D69" w:rsidR="00DF0A65" w:rsidRDefault="008F1B1F" w:rsidP="00917DE4">
      <w:pPr>
        <w:pStyle w:val="Heading2"/>
        <w:numPr>
          <w:ilvl w:val="0"/>
          <w:numId w:val="0"/>
        </w:numPr>
        <w:ind w:left="540" w:hanging="540"/>
      </w:pPr>
      <w:r>
        <w:rPr>
          <w:highlight w:val="yellow"/>
        </w:rPr>
        <w:t>B.</w:t>
      </w:r>
      <w:r w:rsidR="00917DE4">
        <w:rPr>
          <w:highlight w:val="yellow"/>
        </w:rPr>
        <w:tab/>
      </w:r>
      <w:r>
        <w:rPr>
          <w:highlight w:val="yellow"/>
        </w:rPr>
        <w:t xml:space="preserve">Labor and strive because your hope </w:t>
      </w:r>
      <w:proofErr w:type="gramStart"/>
      <w:r>
        <w:rPr>
          <w:highlight w:val="yellow"/>
        </w:rPr>
        <w:t>is</w:t>
      </w:r>
      <w:proofErr w:type="gramEnd"/>
      <w:r>
        <w:rPr>
          <w:highlight w:val="yellow"/>
        </w:rPr>
        <w:t xml:space="preserve"> in the living God</w:t>
      </w:r>
    </w:p>
    <w:p w14:paraId="57A49C8E" w14:textId="77777777" w:rsidR="00DF0A65" w:rsidRDefault="008F1B1F" w:rsidP="00512F38">
      <w:pPr>
        <w:pStyle w:val="SermonScripture"/>
      </w:pPr>
      <w:r>
        <w:rPr>
          <w:highlight w:val="yellow"/>
        </w:rPr>
        <w:t xml:space="preserve">1 Timothy 4:8-10 - </w:t>
      </w:r>
      <w:r>
        <w:rPr>
          <w:i/>
          <w:highlight w:val="yellow"/>
        </w:rPr>
        <w:t>…but godliness is profitable for all things, since it holds promise for the present life and also for the life to come. It is a trustworthy statement deserving full acceptance. For it is for this we labor and strive, because we have fixed our hope on the living God, who is the Savior of all men, especially of believers.</w:t>
      </w:r>
    </w:p>
    <w:p w14:paraId="444267D8" w14:textId="77777777" w:rsidR="009008E6" w:rsidRDefault="008F1B1F" w:rsidP="00512F38">
      <w:r>
        <w:lastRenderedPageBreak/>
        <w:t xml:space="preserve">The words “labor” and “strive” describe demanding effort. Faithful ministry is work. </w:t>
      </w:r>
    </w:p>
    <w:p w14:paraId="256BDD3F" w14:textId="77777777" w:rsidR="009008E6" w:rsidRDefault="008F1B1F" w:rsidP="00512F38">
      <w:r>
        <w:t xml:space="preserve">Pursuing godliness is work. </w:t>
      </w:r>
    </w:p>
    <w:p w14:paraId="6116DCC9" w14:textId="42969200" w:rsidR="00DF0A65" w:rsidRDefault="008F1B1F" w:rsidP="00512F38">
      <w:r>
        <w:t xml:space="preserve">Resisting temptation, correcting </w:t>
      </w:r>
      <w:proofErr w:type="gramStart"/>
      <w:r>
        <w:t>error</w:t>
      </w:r>
      <w:proofErr w:type="gramEnd"/>
      <w:r>
        <w:t>, loving difficult people, and continuing to teach when progress seems slow can be exhausting.</w:t>
      </w:r>
    </w:p>
    <w:p w14:paraId="26F4C54E" w14:textId="77777777" w:rsidR="009008E6" w:rsidRDefault="008F1B1F" w:rsidP="00512F38">
      <w:r>
        <w:t xml:space="preserve">But notice why Timothy </w:t>
      </w:r>
      <w:proofErr w:type="gramStart"/>
      <w:r>
        <w:t>labors</w:t>
      </w:r>
      <w:proofErr w:type="gramEnd"/>
      <w:r>
        <w:t xml:space="preserve">. </w:t>
      </w:r>
    </w:p>
    <w:p w14:paraId="4520E5C2" w14:textId="36138C29" w:rsidR="00DF0A65" w:rsidRDefault="008F1B1F" w:rsidP="00512F38">
      <w:r>
        <w:t>His hope is not fixed on his own discipline. His hope is fixed on the living God.</w:t>
      </w:r>
    </w:p>
    <w:p w14:paraId="5D2AC9C1" w14:textId="77777777" w:rsidR="009008E6" w:rsidRDefault="008F1B1F" w:rsidP="00512F38">
      <w:r>
        <w:t xml:space="preserve">That protects this passage from becoming a message of self-improvement. </w:t>
      </w:r>
    </w:p>
    <w:p w14:paraId="1A1B1C0B" w14:textId="174214F5" w:rsidR="00DF0A65" w:rsidRDefault="008F1B1F" w:rsidP="00512F38">
      <w:r>
        <w:lastRenderedPageBreak/>
        <w:t>Paul is not saying, “Timothy, save yourself by trying harder.” He is saying, “Work with all the strength God supplies because your confidence is in Him.”</w:t>
      </w:r>
    </w:p>
    <w:p w14:paraId="1D0FA04C" w14:textId="77777777" w:rsidR="00DF0A65" w:rsidRDefault="008F1B1F" w:rsidP="00512F38">
      <w:r>
        <w:t>Paul describes his own ministry similarly in Colossians…</w:t>
      </w:r>
    </w:p>
    <w:p w14:paraId="7B855654" w14:textId="77777777" w:rsidR="00DF0A65" w:rsidRDefault="008F1B1F" w:rsidP="00512F38">
      <w:pPr>
        <w:pStyle w:val="SermonScripture"/>
      </w:pPr>
      <w:r>
        <w:rPr>
          <w:highlight w:val="yellow"/>
        </w:rPr>
        <w:t xml:space="preserve">Colossians 1:29 - </w:t>
      </w:r>
      <w:r>
        <w:rPr>
          <w:i/>
          <w:highlight w:val="yellow"/>
        </w:rPr>
        <w:t>For this purpose also I labor, striving according to His power, which mightily works within me.</w:t>
      </w:r>
    </w:p>
    <w:p w14:paraId="600BEAA6" w14:textId="77777777" w:rsidR="009008E6" w:rsidRDefault="008F1B1F" w:rsidP="00512F38">
      <w:r>
        <w:t xml:space="preserve">We labor, but God supplies the power. </w:t>
      </w:r>
    </w:p>
    <w:p w14:paraId="5DF2786E" w14:textId="77777777" w:rsidR="009008E6" w:rsidRDefault="008F1B1F" w:rsidP="00512F38">
      <w:r>
        <w:t xml:space="preserve">We train, but our hope is not </w:t>
      </w:r>
      <w:proofErr w:type="gramStart"/>
      <w:r>
        <w:t>in</w:t>
      </w:r>
      <w:proofErr w:type="gramEnd"/>
      <w:r>
        <w:t xml:space="preserve"> the perfection of our training. </w:t>
      </w:r>
    </w:p>
    <w:p w14:paraId="454DC2BC" w14:textId="4435C5CF" w:rsidR="00DF0A65" w:rsidRDefault="008F1B1F" w:rsidP="00512F38">
      <w:r>
        <w:t>We persevere because the living God is faithful.</w:t>
      </w:r>
    </w:p>
    <w:p w14:paraId="1E2A3A7B" w14:textId="77777777" w:rsidR="009008E6" w:rsidRDefault="008F1B1F" w:rsidP="00512F38">
      <w:r>
        <w:lastRenderedPageBreak/>
        <w:t xml:space="preserve">Paul calls Him “the Savior of all men, especially of believers.” </w:t>
      </w:r>
    </w:p>
    <w:p w14:paraId="3AF40631" w14:textId="77777777" w:rsidR="009008E6" w:rsidRDefault="008F1B1F" w:rsidP="00512F38">
      <w:r>
        <w:t xml:space="preserve">That cannot mean every person will ultimately be saved regardless of faith. </w:t>
      </w:r>
    </w:p>
    <w:p w14:paraId="533487A1" w14:textId="55125281" w:rsidR="00DF0A65" w:rsidRDefault="008F1B1F" w:rsidP="00512F38">
      <w:r>
        <w:t>Paul consistently teaches that eternal salvation is received through faith in Christ.</w:t>
      </w:r>
    </w:p>
    <w:p w14:paraId="59CE2A85" w14:textId="77777777" w:rsidR="009008E6" w:rsidRDefault="008F1B1F" w:rsidP="00512F38">
      <w:r>
        <w:t xml:space="preserve">Whatever interpretive view we take of the expression, Paul’s emphasis is clear: the living God is the only Savior anyone has, and believers experience His saving work in its fullest sense. </w:t>
      </w:r>
    </w:p>
    <w:p w14:paraId="21440375" w14:textId="3E9E4BC9" w:rsidR="00DF0A65" w:rsidRDefault="008F1B1F" w:rsidP="00512F38">
      <w:r>
        <w:t>Timothy can labor with hope because he belongs to the God who gives life and keeps His promises.</w:t>
      </w:r>
    </w:p>
    <w:p w14:paraId="49455C6C" w14:textId="77777777" w:rsidR="00DF0A65" w:rsidRDefault="008F1B1F" w:rsidP="00512F38">
      <w:r>
        <w:lastRenderedPageBreak/>
        <w:t>That raises an important question for each of us: What keeps you going when following Christ becomes difficult?</w:t>
      </w:r>
    </w:p>
    <w:p w14:paraId="642A3411" w14:textId="77777777" w:rsidR="009008E6" w:rsidRDefault="008F1B1F" w:rsidP="00512F38">
      <w:r>
        <w:t xml:space="preserve">If your hope is fixed </w:t>
      </w:r>
      <w:proofErr w:type="gramStart"/>
      <w:r>
        <w:t>on</w:t>
      </w:r>
      <w:proofErr w:type="gramEnd"/>
      <w:r>
        <w:t xml:space="preserve"> quick results, the approval of people, or your own strength, eventually you will quit. </w:t>
      </w:r>
    </w:p>
    <w:p w14:paraId="04F76890" w14:textId="55421B9D" w:rsidR="00DF0A65" w:rsidRDefault="008F1B1F" w:rsidP="00512F38">
      <w:r>
        <w:t>Faithful servants labor and strive because their hope rests in the living God.</w:t>
      </w:r>
    </w:p>
    <w:p w14:paraId="2273212C" w14:textId="77777777" w:rsidR="00DF0A65" w:rsidRDefault="008F1B1F" w:rsidP="00512F38">
      <w:r>
        <w:t>Paul’s portrait then moves from Timothy’s private discipline to his public example.</w:t>
      </w:r>
    </w:p>
    <w:p w14:paraId="35CC6C0D" w14:textId="77777777" w:rsidR="00DF0A65" w:rsidRDefault="008F1B1F" w:rsidP="00512F38">
      <w:pPr>
        <w:pStyle w:val="Heading1"/>
        <w:numPr>
          <w:ilvl w:val="0"/>
          <w:numId w:val="0"/>
        </w:numPr>
      </w:pPr>
      <w:r>
        <w:rPr>
          <w:highlight w:val="yellow"/>
        </w:rPr>
        <w:t>III. A Life that Teaches and Models the Gospel</w:t>
      </w:r>
    </w:p>
    <w:p w14:paraId="7E5A0B1B" w14:textId="77777777" w:rsidR="00DF0A65" w:rsidRDefault="008F1B1F" w:rsidP="00512F38">
      <w:pPr>
        <w:pStyle w:val="SermonScripture"/>
      </w:pPr>
      <w:r w:rsidRPr="00917DE4">
        <w:rPr>
          <w:highlight w:val="red"/>
        </w:rPr>
        <w:t xml:space="preserve">1 Timothy 4:11-12 - </w:t>
      </w:r>
      <w:r w:rsidRPr="00917DE4">
        <w:rPr>
          <w:i/>
          <w:highlight w:val="red"/>
        </w:rPr>
        <w:t>Prescribe and teach these things. Let no one look down on your youthfulness, but rather in speech, conduct, love, faith and purity, show yourself an example of those who believe.</w:t>
      </w:r>
    </w:p>
    <w:p w14:paraId="5F690996" w14:textId="77777777" w:rsidR="00DF0A65" w:rsidRDefault="008F1B1F" w:rsidP="00512F38">
      <w:r>
        <w:lastRenderedPageBreak/>
        <w:t>Faithful ministry involves both what people hear from a teacher and what they see in his life.</w:t>
      </w:r>
    </w:p>
    <w:p w14:paraId="4CADBA6D" w14:textId="129A6081" w:rsidR="00917DE4" w:rsidRDefault="00917DE4" w:rsidP="00512F38">
      <w:r>
        <w:t>In verse 11, Paul tells Timothy to “</w:t>
      </w:r>
      <w:proofErr w:type="gramStart"/>
      <w:r>
        <w:t>Prescribe”</w:t>
      </w:r>
      <w:r w:rsidR="002B3E82">
        <w:t>…</w:t>
      </w:r>
      <w:proofErr w:type="gramEnd"/>
      <w:r>
        <w:t xml:space="preserve"> or</w:t>
      </w:r>
      <w:r w:rsidR="002B3E82">
        <w:t>…</w:t>
      </w:r>
    </w:p>
    <w:p w14:paraId="5BA1A638" w14:textId="1DBA3FEB" w:rsidR="00DF0A65" w:rsidRDefault="008F1B1F" w:rsidP="00512F38">
      <w:pPr>
        <w:pStyle w:val="Heading2"/>
        <w:numPr>
          <w:ilvl w:val="0"/>
          <w:numId w:val="0"/>
        </w:numPr>
      </w:pPr>
      <w:r>
        <w:rPr>
          <w:highlight w:val="yellow"/>
        </w:rPr>
        <w:t>A. Command and teach these things</w:t>
      </w:r>
      <w:r w:rsidR="00917DE4">
        <w:rPr>
          <w:highlight w:val="green"/>
        </w:rPr>
        <w:t xml:space="preserve"> (</w:t>
      </w:r>
      <w:r w:rsidR="00917DE4" w:rsidRPr="00917DE4">
        <w:rPr>
          <w:highlight w:val="green"/>
        </w:rPr>
        <w:t>v. 11)</w:t>
      </w:r>
    </w:p>
    <w:p w14:paraId="75935B83" w14:textId="7BD88DF2" w:rsidR="00917DE4" w:rsidRDefault="008F1B1F" w:rsidP="00512F38">
      <w:r>
        <w:t>The word translated</w:t>
      </w:r>
      <w:r w:rsidR="002B3E82">
        <w:t xml:space="preserve"> in verse 11 as</w:t>
      </w:r>
      <w:r>
        <w:t xml:space="preserve"> “prescribe” carries authority. </w:t>
      </w:r>
    </w:p>
    <w:p w14:paraId="63728D4E" w14:textId="0D32EBF9" w:rsidR="00DF0A65" w:rsidRDefault="008F1B1F" w:rsidP="00512F38">
      <w:r>
        <w:t xml:space="preserve">Paul is not telling Timothy to </w:t>
      </w:r>
      <w:proofErr w:type="gramStart"/>
      <w:r>
        <w:t>float</w:t>
      </w:r>
      <w:proofErr w:type="gramEnd"/>
      <w:r>
        <w:t xml:space="preserve"> a few suggestions or share some personal ideas that the church may take or leave.</w:t>
      </w:r>
    </w:p>
    <w:p w14:paraId="3CA3D6CF" w14:textId="77777777" w:rsidR="00DF0A65" w:rsidRDefault="008F1B1F" w:rsidP="00512F38">
      <w:r>
        <w:t>Timothy is to teach what God has revealed. The authority does not originate in Timothy’s personality, age, education, or position. The authority belongs to God’s Word.</w:t>
      </w:r>
    </w:p>
    <w:p w14:paraId="74748522" w14:textId="77777777" w:rsidR="00DF0A65" w:rsidRDefault="008F1B1F" w:rsidP="00512F38">
      <w:r>
        <w:lastRenderedPageBreak/>
        <w:t>That means a faithful teacher must resist two opposite temptations.</w:t>
      </w:r>
    </w:p>
    <w:p w14:paraId="35246390" w14:textId="77777777" w:rsidR="00DF0A65" w:rsidRDefault="008F1B1F" w:rsidP="00512F38">
      <w:r>
        <w:t>One is to soften what God has said because he fears how people will respond. The other is to speak with a harshness or certainty that goes beyond what God has said.</w:t>
      </w:r>
    </w:p>
    <w:p w14:paraId="500C48AE" w14:textId="77777777" w:rsidR="00DF0A65" w:rsidRDefault="008F1B1F" w:rsidP="00512F38">
      <w:r>
        <w:t>Faithful teachers must be clear where Scripture is clear, careful where Scripture requires care, and humble enough to distinguish God’s commands from their own preferences.</w:t>
      </w:r>
    </w:p>
    <w:p w14:paraId="024D0BFD" w14:textId="77777777" w:rsidR="00DF0A65" w:rsidRDefault="008F1B1F" w:rsidP="00512F38">
      <w:r>
        <w:t>This also places a responsibility on the church. When a pastor faithfully explains God’s Word, the appropriate question is not simply, “Did I enjoy that message?” The more important question is, “What has God said, and how should I respond?”</w:t>
      </w:r>
    </w:p>
    <w:p w14:paraId="60D1950B" w14:textId="77777777" w:rsidR="00DF0A65" w:rsidRDefault="008F1B1F" w:rsidP="00512F38">
      <w:r>
        <w:lastRenderedPageBreak/>
        <w:t>Timothy was to command and teach the truth. But Paul knew that his age might make some people reluctant to listen.</w:t>
      </w:r>
    </w:p>
    <w:p w14:paraId="634FA050" w14:textId="77777777" w:rsidR="00DF0A65" w:rsidRDefault="008F1B1F" w:rsidP="00512F38">
      <w:r>
        <w:t>So he tells Timothy…</w:t>
      </w:r>
    </w:p>
    <w:p w14:paraId="00C5FB54" w14:textId="77777777" w:rsidR="00DF0A65" w:rsidRDefault="008F1B1F" w:rsidP="00512F38">
      <w:pPr>
        <w:pStyle w:val="Heading2"/>
        <w:numPr>
          <w:ilvl w:val="0"/>
          <w:numId w:val="0"/>
        </w:numPr>
      </w:pPr>
      <w:r>
        <w:rPr>
          <w:highlight w:val="yellow"/>
        </w:rPr>
        <w:t xml:space="preserve">B. Set an example for </w:t>
      </w:r>
      <w:proofErr w:type="gramStart"/>
      <w:r>
        <w:rPr>
          <w:highlight w:val="yellow"/>
        </w:rPr>
        <w:t>the believers</w:t>
      </w:r>
      <w:proofErr w:type="gramEnd"/>
    </w:p>
    <w:p w14:paraId="19EA13C6" w14:textId="378B7FBE" w:rsidR="002B3E82" w:rsidRPr="002B3E82" w:rsidRDefault="002B3E82" w:rsidP="00512F38">
      <w:pPr>
        <w:pStyle w:val="SermonScripture"/>
        <w:rPr>
          <w:b w:val="0"/>
          <w:bCs/>
        </w:rPr>
      </w:pPr>
      <w:r w:rsidRPr="002B3E82">
        <w:rPr>
          <w:b w:val="0"/>
          <w:bCs/>
        </w:rPr>
        <w:t>In verse 12, Paul says…</w:t>
      </w:r>
    </w:p>
    <w:p w14:paraId="464765F6" w14:textId="3DCA6DFB" w:rsidR="00DF0A65" w:rsidRDefault="008F1B1F" w:rsidP="00512F38">
      <w:pPr>
        <w:pStyle w:val="SermonScripture"/>
      </w:pPr>
      <w:r>
        <w:rPr>
          <w:highlight w:val="yellow"/>
        </w:rPr>
        <w:t xml:space="preserve">1 Timothy 4:12 - </w:t>
      </w:r>
      <w:r>
        <w:rPr>
          <w:i/>
          <w:highlight w:val="yellow"/>
        </w:rPr>
        <w:t>Let no one look down on your youthfulness, but rather in speech, conduct, love, faith and purity, show yourself an example of those who believe.</w:t>
      </w:r>
    </w:p>
    <w:p w14:paraId="29A58047" w14:textId="77777777" w:rsidR="002B3E82" w:rsidRDefault="002B3E82" w:rsidP="002B3E82">
      <w:r>
        <w:t xml:space="preserve">That verse is also the reason our youth ministry is called </w:t>
      </w:r>
      <w:proofErr w:type="gramStart"/>
      <w:r>
        <w:t>4:TWELVE</w:t>
      </w:r>
      <w:proofErr w:type="gramEnd"/>
      <w:r>
        <w:t xml:space="preserve">. We want the teenagers of our church to take their faith seriously now—to become spiritually mature and to show themselves to be examples of the </w:t>
      </w:r>
      <w:r>
        <w:lastRenderedPageBreak/>
        <w:t xml:space="preserve">Christian faith in speech, conduct, love, faith, and purity. </w:t>
      </w:r>
    </w:p>
    <w:p w14:paraId="4D36ECB3" w14:textId="77777777" w:rsidR="002B3E82" w:rsidRDefault="002B3E82" w:rsidP="002B3E82">
      <w:r>
        <w:t>We want them to live in such a way that no one has a legitimate reason to look down on them because of their youthfulness.</w:t>
      </w:r>
    </w:p>
    <w:p w14:paraId="3C1F5ACC" w14:textId="41618D53" w:rsidR="00DF0A65" w:rsidRDefault="008F1B1F" w:rsidP="00512F38">
      <w:r>
        <w:t>Timothy was probably not a teenager. He may have been in his thirties. But in a culture that associated age with authority, some older members could dismiss him because he was younger than they were.</w:t>
      </w:r>
    </w:p>
    <w:p w14:paraId="19EB0D8B" w14:textId="77777777" w:rsidR="00DF0A65" w:rsidRDefault="008F1B1F" w:rsidP="00512F38">
      <w:r>
        <w:t>Timothy could not control what everyone thought about him. But he could live in such a way that his youth did not become a legitimate reason to reject his ministry.</w:t>
      </w:r>
    </w:p>
    <w:p w14:paraId="059BE19E" w14:textId="77777777" w:rsidR="00DF0A65" w:rsidRDefault="008F1B1F" w:rsidP="00512F38">
      <w:r>
        <w:t>Paul does not tell him to demand respect. He tells him to become an example.</w:t>
      </w:r>
    </w:p>
    <w:p w14:paraId="482B0CF1" w14:textId="77777777" w:rsidR="00DF0A65" w:rsidRDefault="008F1B1F" w:rsidP="00512F38">
      <w:r>
        <w:lastRenderedPageBreak/>
        <w:t>And notice the areas Paul identifies.</w:t>
      </w:r>
    </w:p>
    <w:p w14:paraId="369C4946" w14:textId="77777777" w:rsidR="00DF0A65" w:rsidRDefault="008F1B1F" w:rsidP="00512F38">
      <w:r>
        <w:t>In speech: Do Timothy’s words communicate truth and grace? Does he build people up, or use his words to cut them down?</w:t>
      </w:r>
    </w:p>
    <w:p w14:paraId="24B3E676" w14:textId="77777777" w:rsidR="00DF0A65" w:rsidRDefault="008F1B1F" w:rsidP="00512F38">
      <w:r>
        <w:t>In conduct: Do his daily choices support the message he teaches publicly?</w:t>
      </w:r>
    </w:p>
    <w:p w14:paraId="249D0327" w14:textId="77777777" w:rsidR="00DF0A65" w:rsidRDefault="008F1B1F" w:rsidP="00512F38">
      <w:r>
        <w:t>In love: Is he seeking the good of others, including people who disagree with him or require patience?</w:t>
      </w:r>
    </w:p>
    <w:p w14:paraId="368EB12E" w14:textId="77777777" w:rsidR="00DF0A65" w:rsidRDefault="008F1B1F" w:rsidP="00512F38">
      <w:r>
        <w:t>In faith: Does he demonstrate confidence in God when circumstances are difficult?</w:t>
      </w:r>
    </w:p>
    <w:p w14:paraId="1B300C87" w14:textId="77777777" w:rsidR="00DF0A65" w:rsidRDefault="008F1B1F" w:rsidP="00512F38">
      <w:r>
        <w:t>In purity: Is his life morally clean, including the parts no one else can see?</w:t>
      </w:r>
    </w:p>
    <w:p w14:paraId="1D5D5037" w14:textId="77777777" w:rsidR="00DF0A65" w:rsidRDefault="008F1B1F" w:rsidP="00512F38">
      <w:r>
        <w:lastRenderedPageBreak/>
        <w:t>Those qualities mattered because Timothy’s life would either reinforce or undermine his teaching.</w:t>
      </w:r>
    </w:p>
    <w:p w14:paraId="1FDB1829" w14:textId="77777777" w:rsidR="00DF0A65" w:rsidRDefault="008F1B1F" w:rsidP="00512F38">
      <w:r>
        <w:t>If a man teaches sound doctrine while living selfishly, dishonestly, or immorally, his life contradicts his message. On the other hand, kindness and sincerity cannot make false doctrine safe. Faithful ministry requires both truth and character.</w:t>
      </w:r>
    </w:p>
    <w:p w14:paraId="333AAFFE" w14:textId="77777777" w:rsidR="00DF0A65" w:rsidRDefault="008F1B1F" w:rsidP="00512F38">
      <w:r>
        <w:t>This instruction is directly applicable to pastors, but it is not limited to pastors.</w:t>
      </w:r>
    </w:p>
    <w:p w14:paraId="6D7E679B" w14:textId="77777777" w:rsidR="00DF0A65" w:rsidRDefault="008F1B1F" w:rsidP="00512F38">
      <w:r>
        <w:t>Parents, what are your children learning from the way you speak and respond at home?</w:t>
      </w:r>
    </w:p>
    <w:p w14:paraId="25599853" w14:textId="77777777" w:rsidR="00DF0A65" w:rsidRDefault="008F1B1F" w:rsidP="00512F38">
      <w:r>
        <w:t>Older believers, are you providing younger Christians with an example worth following?</w:t>
      </w:r>
    </w:p>
    <w:p w14:paraId="79357B18" w14:textId="77777777" w:rsidR="00DF0A65" w:rsidRDefault="008F1B1F" w:rsidP="00512F38">
      <w:r>
        <w:lastRenderedPageBreak/>
        <w:t>Teenagers and young adults, do not assume you must wait until you are older before your life can influence others. You may not be able to control whether someone looks down on your age, but you can pursue the kind of character that makes the beauty of Christ visible.</w:t>
      </w:r>
    </w:p>
    <w:p w14:paraId="13C04AD9" w14:textId="77777777" w:rsidR="00DF0A65" w:rsidRDefault="008F1B1F" w:rsidP="00512F38">
      <w:r>
        <w:t>Choose one of those areas: speech, conduct, love, faith, or purity. Where would the people who know you best say that you need to grow? What specific step of training would help your progress become visible?</w:t>
      </w:r>
    </w:p>
    <w:p w14:paraId="53041583" w14:textId="77777777" w:rsidR="00DF0A65" w:rsidRDefault="008F1B1F" w:rsidP="00512F38">
      <w:r>
        <w:t>Timothy was to teach the truth and model it. Paul next turns to the central work he was given to do.</w:t>
      </w:r>
    </w:p>
    <w:p w14:paraId="5EBA22A5" w14:textId="77777777" w:rsidR="00DF0A65" w:rsidRDefault="008F1B1F" w:rsidP="00512F38">
      <w:pPr>
        <w:pStyle w:val="Heading1"/>
        <w:numPr>
          <w:ilvl w:val="0"/>
          <w:numId w:val="0"/>
        </w:numPr>
      </w:pPr>
      <w:r>
        <w:rPr>
          <w:highlight w:val="yellow"/>
        </w:rPr>
        <w:lastRenderedPageBreak/>
        <w:t>IV. A Life Devoted to Scripture and Ministry Gifts</w:t>
      </w:r>
    </w:p>
    <w:p w14:paraId="25D00EE7" w14:textId="77777777" w:rsidR="00DF0A65" w:rsidRDefault="008F1B1F" w:rsidP="00512F38">
      <w:pPr>
        <w:pStyle w:val="SermonScripture"/>
      </w:pPr>
      <w:r>
        <w:rPr>
          <w:highlight w:val="yellow"/>
        </w:rPr>
        <w:t xml:space="preserve">1 Timothy 4:13 - </w:t>
      </w:r>
      <w:r>
        <w:rPr>
          <w:i/>
          <w:highlight w:val="yellow"/>
        </w:rPr>
        <w:t>Until I come, give attention to the public reading of Scripture, to exhortation and teaching.</w:t>
      </w:r>
    </w:p>
    <w:p w14:paraId="39D86A2B" w14:textId="77777777" w:rsidR="00DF0A65" w:rsidRDefault="008F1B1F" w:rsidP="00512F38">
      <w:r>
        <w:t>Paul hoped to come to Ephesus, but Timothy could not postpone faithfulness until Paul arrived. “Until I come,” Paul says, keep giving your attention to the work God has assigned.</w:t>
      </w:r>
    </w:p>
    <w:p w14:paraId="3E6DBA94" w14:textId="77777777" w:rsidR="00DF0A65" w:rsidRDefault="008F1B1F" w:rsidP="00512F38">
      <w:pPr>
        <w:pStyle w:val="Heading2"/>
        <w:numPr>
          <w:ilvl w:val="0"/>
          <w:numId w:val="0"/>
        </w:numPr>
      </w:pPr>
      <w:r>
        <w:rPr>
          <w:highlight w:val="yellow"/>
        </w:rPr>
        <w:t>A. Devote yourself to public reading of Scripture</w:t>
      </w:r>
    </w:p>
    <w:p w14:paraId="129B9A22" w14:textId="77777777" w:rsidR="00DF0A65" w:rsidRDefault="008F1B1F" w:rsidP="00512F38">
      <w:r>
        <w:t xml:space="preserve">The </w:t>
      </w:r>
      <w:proofErr w:type="gramStart"/>
      <w:r>
        <w:t>first priority</w:t>
      </w:r>
      <w:proofErr w:type="gramEnd"/>
      <w:r>
        <w:t xml:space="preserve"> Paul names </w:t>
      </w:r>
      <w:proofErr w:type="gramStart"/>
      <w:r>
        <w:t>is</w:t>
      </w:r>
      <w:proofErr w:type="gramEnd"/>
      <w:r>
        <w:t xml:space="preserve"> the public reading of Scripture.</w:t>
      </w:r>
    </w:p>
    <w:p w14:paraId="7674C012" w14:textId="77777777" w:rsidR="00DF0A65" w:rsidRDefault="008F1B1F" w:rsidP="00512F38">
      <w:r>
        <w:t>First-century Christians did not possess personal copies of the entire Bible. The public reading of God’s Word was therefore essential to the life of the church.</w:t>
      </w:r>
    </w:p>
    <w:p w14:paraId="77F97BCE" w14:textId="77777777" w:rsidR="00DF0A65" w:rsidRDefault="008F1B1F" w:rsidP="00512F38">
      <w:r>
        <w:lastRenderedPageBreak/>
        <w:t>We now enjoy access to Scripture that those believers could hardly have imagined. We have printed Bibles, Bible apps, audio Bibles, and numerous translations.</w:t>
      </w:r>
    </w:p>
    <w:p w14:paraId="390F850C" w14:textId="77777777" w:rsidR="00DF0A65" w:rsidRDefault="008F1B1F" w:rsidP="00512F38">
      <w:r>
        <w:t>But greater access has not made the public reading of Scripture less important. When the church gathers and God’s Word is read, we are reminded that we have assembled under His authority. Before we hear what a pastor thinks about the passage, we need to hear what God has said.</w:t>
      </w:r>
    </w:p>
    <w:p w14:paraId="236FF6E7" w14:textId="77777777" w:rsidR="00DF0A65" w:rsidRDefault="008F1B1F" w:rsidP="00512F38">
      <w:r>
        <w:t>That is one reason we want Scripture to shape every part of our services. We do not gather merely to hear inspiring ideas. We gather as the household of God, the pillar and support of the truth.</w:t>
      </w:r>
    </w:p>
    <w:p w14:paraId="195FB1B8" w14:textId="77777777" w:rsidR="00DF0A65" w:rsidRDefault="008F1B1F" w:rsidP="00512F38">
      <w:pPr>
        <w:pStyle w:val="Heading2"/>
        <w:numPr>
          <w:ilvl w:val="0"/>
          <w:numId w:val="0"/>
        </w:numPr>
      </w:pPr>
      <w:r>
        <w:rPr>
          <w:highlight w:val="yellow"/>
        </w:rPr>
        <w:lastRenderedPageBreak/>
        <w:t>B. Devote yourself to exhortation and teaching</w:t>
      </w:r>
    </w:p>
    <w:p w14:paraId="0731A35C" w14:textId="77777777" w:rsidR="00DF0A65" w:rsidRDefault="008F1B1F" w:rsidP="00512F38">
      <w:r>
        <w:t>Paul connects the reading of Scripture with exhortation and teaching.</w:t>
      </w:r>
    </w:p>
    <w:p w14:paraId="1654A6CA" w14:textId="77777777" w:rsidR="00DF0A65" w:rsidRDefault="008F1B1F" w:rsidP="00512F38">
      <w:r>
        <w:t>Teaching explains what God’s Word means. It helps people understand the argument, the context, and the truths God has revealed.</w:t>
      </w:r>
    </w:p>
    <w:p w14:paraId="488F46DC" w14:textId="77777777" w:rsidR="00DF0A65" w:rsidRDefault="008F1B1F" w:rsidP="00512F38">
      <w:r>
        <w:t>Exhortation presses those truths toward a response. It encourages, urges, warns, and comforts people so that they will believe and obey what God has said.</w:t>
      </w:r>
    </w:p>
    <w:p w14:paraId="3B9E3798" w14:textId="77777777" w:rsidR="00DF0A65" w:rsidRDefault="008F1B1F" w:rsidP="00512F38">
      <w:r>
        <w:t>The church needs both.</w:t>
      </w:r>
    </w:p>
    <w:p w14:paraId="3FC79B9C" w14:textId="77777777" w:rsidR="00DF0A65" w:rsidRDefault="008F1B1F" w:rsidP="00512F38">
      <w:r>
        <w:t>Explanation without exhortation can leave people informed but unchanged. Exhortation without careful teaching may create an emotional response without a biblical foundation.</w:t>
      </w:r>
    </w:p>
    <w:p w14:paraId="67A97DE5" w14:textId="77777777" w:rsidR="00DF0A65" w:rsidRDefault="008F1B1F" w:rsidP="00512F38">
      <w:r>
        <w:lastRenderedPageBreak/>
        <w:t>A faithful teacher opens the Word, explains what it means, and urges people to respond.</w:t>
      </w:r>
    </w:p>
    <w:p w14:paraId="6C4FAC4E" w14:textId="77777777" w:rsidR="00DF0A65" w:rsidRDefault="008F1B1F" w:rsidP="00512F38">
      <w:r>
        <w:t>And a faithful congregation comes prepared to do more than evaluate the speaker. We come ready to hear God’s Word, understand it, and ask, “What would faithfulness look like in my life?”</w:t>
      </w:r>
    </w:p>
    <w:p w14:paraId="47921EAD" w14:textId="77777777" w:rsidR="00DF0A65" w:rsidRDefault="008F1B1F" w:rsidP="00512F38">
      <w:pPr>
        <w:pStyle w:val="Heading2"/>
        <w:numPr>
          <w:ilvl w:val="0"/>
          <w:numId w:val="0"/>
        </w:numPr>
      </w:pPr>
      <w:r>
        <w:rPr>
          <w:highlight w:val="yellow"/>
        </w:rPr>
        <w:t>C. Do not neglect the gift given to you</w:t>
      </w:r>
    </w:p>
    <w:p w14:paraId="4BAFB3E1" w14:textId="77777777" w:rsidR="00DF0A65" w:rsidRDefault="008F1B1F" w:rsidP="00512F38">
      <w:pPr>
        <w:pStyle w:val="SermonScripture"/>
      </w:pPr>
      <w:r>
        <w:rPr>
          <w:highlight w:val="yellow"/>
        </w:rPr>
        <w:t xml:space="preserve">1 Timothy 4:14 - </w:t>
      </w:r>
      <w:r>
        <w:rPr>
          <w:i/>
          <w:highlight w:val="yellow"/>
        </w:rPr>
        <w:t>Do not neglect the spiritual gift within you, which was bestowed on you through prophetic utterance with the laying on of hands by the presbytery.</w:t>
      </w:r>
    </w:p>
    <w:p w14:paraId="2E94A132" w14:textId="77777777" w:rsidR="00DF0A65" w:rsidRDefault="008F1B1F" w:rsidP="00512F38">
      <w:r>
        <w:t>There were unique circumstances surrounding Timothy’s calling. God had revealed something about his ministry through prophecy, and the elders had publicly affirmed him by laying their hands on him.</w:t>
      </w:r>
    </w:p>
    <w:p w14:paraId="16F8C891" w14:textId="77777777" w:rsidR="001E6859" w:rsidRDefault="009A000D" w:rsidP="00512F38">
      <w:r>
        <w:lastRenderedPageBreak/>
        <w:t>Timothy’s circumstances were unique, but the public affirmation in this passage brings to mind the recent ordination council held for Pastors Josh Aucoin and Ross Reeder.</w:t>
      </w:r>
    </w:p>
    <w:p w14:paraId="61332E80" w14:textId="77777777" w:rsidR="001E6859" w:rsidRDefault="009A000D" w:rsidP="00512F38">
      <w:r>
        <w:t>Both men clearly demonstrated a solid understanding of the Scriptures and thorough preparation for gospel ministry. The council concluded that they were deserving of ordination.</w:t>
      </w:r>
    </w:p>
    <w:p w14:paraId="038BDDD0" w14:textId="77777777" w:rsidR="00DF0A65" w:rsidRDefault="008F1B1F" w:rsidP="00512F38">
      <w:r>
        <w:t>But Timothy could still neglect the gift God had given.</w:t>
      </w:r>
    </w:p>
    <w:p w14:paraId="27C92AF6" w14:textId="77777777" w:rsidR="00DF0A65" w:rsidRDefault="008F1B1F" w:rsidP="00512F38">
      <w:r>
        <w:t>Perhaps opposition could make him timid. Perhaps the difficulty of the assignment could make him withdraw. Whatever temptation Timothy faced, Paul tells him not to leave God’s gift unused.</w:t>
      </w:r>
    </w:p>
    <w:p w14:paraId="6B81F442" w14:textId="77777777" w:rsidR="00DF0A65" w:rsidRDefault="008F1B1F" w:rsidP="00512F38">
      <w:r>
        <w:t>God gives abilities and opportunities for the good of His church, not merely for our private enjoyment.</w:t>
      </w:r>
    </w:p>
    <w:p w14:paraId="73848075" w14:textId="77777777" w:rsidR="00DF0A65" w:rsidRDefault="008F1B1F" w:rsidP="00512F38">
      <w:r>
        <w:lastRenderedPageBreak/>
        <w:t>Fear of failure can cause us to neglect them. Comparing ourselves with more visibly gifted people can cause us to conclude that our contribution does not matter. Busyness can crowd out the ministry God has placed before us.</w:t>
      </w:r>
    </w:p>
    <w:p w14:paraId="3D410BB4" w14:textId="77777777" w:rsidR="00DF0A65" w:rsidRDefault="008F1B1F" w:rsidP="00512F38">
      <w:r>
        <w:t>But the church needs believers who will faithfully use what God has entrusted to them.</w:t>
      </w:r>
    </w:p>
    <w:p w14:paraId="036AD455" w14:textId="77777777" w:rsidR="00DF0A65" w:rsidRDefault="008F1B1F" w:rsidP="00512F38">
      <w:r>
        <w:t>You may not have Timothy’s calling, but God has given you opportunities to serve. Perhaps you can teach a child, encourage someone who is suffering, show hospitality, lead others in worship, help meet a practical need, or speak biblical truth to a friend.</w:t>
      </w:r>
    </w:p>
    <w:p w14:paraId="34606F7C" w14:textId="77777777" w:rsidR="00DF0A65" w:rsidRDefault="008F1B1F" w:rsidP="00512F38">
      <w:r>
        <w:t>What gift or opportunity are you in danger of neglecting?</w:t>
      </w:r>
    </w:p>
    <w:p w14:paraId="72A1C122" w14:textId="77777777" w:rsidR="00DF0A65" w:rsidRDefault="008F1B1F" w:rsidP="00512F38">
      <w:r>
        <w:lastRenderedPageBreak/>
        <w:t>If you are uncertain how God might use you, talk with a mature believer or one of your pastors. Let others help you identify ways your abilities, experiences, and desires could strengthen the body of Christ.</w:t>
      </w:r>
    </w:p>
    <w:p w14:paraId="427B346E" w14:textId="77777777" w:rsidR="00DF0A65" w:rsidRDefault="008F1B1F" w:rsidP="00512F38">
      <w:r>
        <w:t>Faithful servants devote themselves to Scripture and use what God has entrusted to them. Finally, Paul describes…</w:t>
      </w:r>
    </w:p>
    <w:p w14:paraId="0B973C34" w14:textId="77777777" w:rsidR="00DF0A65" w:rsidRDefault="008F1B1F" w:rsidP="00512F38">
      <w:pPr>
        <w:pStyle w:val="Heading1"/>
        <w:numPr>
          <w:ilvl w:val="0"/>
          <w:numId w:val="0"/>
        </w:numPr>
      </w:pPr>
      <w:r>
        <w:rPr>
          <w:highlight w:val="yellow"/>
        </w:rPr>
        <w:t>V. A Life of Progress, Perseverance, and Watchfulness</w:t>
      </w:r>
    </w:p>
    <w:p w14:paraId="43ED3B02" w14:textId="77777777" w:rsidR="00DF0A65" w:rsidRDefault="008F1B1F" w:rsidP="00512F38">
      <w:pPr>
        <w:pStyle w:val="SermonScripture"/>
      </w:pPr>
      <w:bookmarkStart w:id="0" w:name="_Hlk240998531"/>
      <w:r w:rsidRPr="006E39D9">
        <w:rPr>
          <w:highlight w:val="red"/>
        </w:rPr>
        <w:t xml:space="preserve">1 Timothy 4:15-16 - </w:t>
      </w:r>
      <w:r w:rsidRPr="006E39D9">
        <w:rPr>
          <w:i/>
          <w:highlight w:val="red"/>
        </w:rPr>
        <w:t xml:space="preserve">Take pains with these things; be absorbed in them, so that your progress will be evident to all. </w:t>
      </w:r>
      <w:bookmarkEnd w:id="0"/>
      <w:r w:rsidRPr="006E39D9">
        <w:rPr>
          <w:i/>
          <w:highlight w:val="red"/>
        </w:rPr>
        <w:t>Pay close attention to yourself and to your teaching; persevere in these things, for as you do this you will ensure salvation both for yourself and for those who hear you.</w:t>
      </w:r>
    </w:p>
    <w:p w14:paraId="1AF6CFC8" w14:textId="77777777" w:rsidR="002B3E82" w:rsidRDefault="008F1B1F" w:rsidP="00512F38">
      <w:r>
        <w:t xml:space="preserve">Paul gathers the preceding commands together. </w:t>
      </w:r>
    </w:p>
    <w:p w14:paraId="7EFD8454" w14:textId="4F235EC0" w:rsidR="00DF0A65" w:rsidRDefault="008F1B1F" w:rsidP="00512F38">
      <w:r>
        <w:lastRenderedPageBreak/>
        <w:t>Timothy is to take pains with these things and be absorbed in them. Faithful ministry cannot be treated as a casual interest.</w:t>
      </w:r>
    </w:p>
    <w:p w14:paraId="5ECA8B17" w14:textId="77777777" w:rsidR="00DF0A65" w:rsidRDefault="008F1B1F" w:rsidP="00512F38">
      <w:pPr>
        <w:pStyle w:val="Heading2"/>
        <w:numPr>
          <w:ilvl w:val="0"/>
          <w:numId w:val="0"/>
        </w:numPr>
      </w:pPr>
      <w:r>
        <w:rPr>
          <w:highlight w:val="yellow"/>
        </w:rPr>
        <w:t>A. Be diligent in these matters</w:t>
      </w:r>
    </w:p>
    <w:p w14:paraId="575CAB20" w14:textId="5A14818E" w:rsidR="002B3E82" w:rsidRPr="002B3E82" w:rsidRDefault="002B3E82" w:rsidP="00512F38">
      <w:pPr>
        <w:rPr>
          <w:b/>
          <w:bCs/>
        </w:rPr>
      </w:pPr>
      <w:r w:rsidRPr="002B3E82">
        <w:rPr>
          <w:b/>
          <w:bCs/>
          <w:highlight w:val="green"/>
        </w:rPr>
        <w:t xml:space="preserve">1 Timothy 4:15 - </w:t>
      </w:r>
      <w:r w:rsidRPr="002B3E82">
        <w:rPr>
          <w:b/>
          <w:bCs/>
          <w:i/>
          <w:highlight w:val="green"/>
        </w:rPr>
        <w:t>Take pains with these things; be absorbed in them, so that your progress will be evident to all.</w:t>
      </w:r>
    </w:p>
    <w:p w14:paraId="1B46E5DF" w14:textId="25876C91" w:rsidR="00DF0A65" w:rsidRDefault="008F1B1F" w:rsidP="00512F38">
      <w:r>
        <w:t>“Take pains” communicates thoughtful, persistent effort. “Be absorbed in them” describes someone who has given himself fully to the work.</w:t>
      </w:r>
    </w:p>
    <w:p w14:paraId="09ED60CD" w14:textId="77777777" w:rsidR="00DF0A65" w:rsidRDefault="008F1B1F" w:rsidP="00512F38">
      <w:r>
        <w:t>Paul expects that Timothy’s progress will become evident to everyone.</w:t>
      </w:r>
    </w:p>
    <w:p w14:paraId="72A74234" w14:textId="77777777" w:rsidR="00DF0A65" w:rsidRDefault="008F1B1F" w:rsidP="00512F38">
      <w:r>
        <w:lastRenderedPageBreak/>
        <w:t>That is encouraging because Paul does not demand instant perfection. Progress assumes there is room to grow.</w:t>
      </w:r>
    </w:p>
    <w:p w14:paraId="15A3CBC4" w14:textId="77777777" w:rsidR="00DF0A65" w:rsidRDefault="008F1B1F" w:rsidP="00512F38">
      <w:r>
        <w:t>Timothy may not teach every passage equally well. He may not respond perfectly in every situation. But over time, the church should be able to see that sound doctrine is shaping him, that his character is maturing, and that he is becoming more skillful in the work God has given him.</w:t>
      </w:r>
    </w:p>
    <w:p w14:paraId="47CCCFE1" w14:textId="77777777" w:rsidR="00DF0A65" w:rsidRDefault="008F1B1F" w:rsidP="00512F38">
      <w:r>
        <w:t>Pastors and teachers should want that kind of visible progress. We should remain teachable, receive correction, develop our gifts, and continue growing in our knowledge and application of God’s Word.</w:t>
      </w:r>
    </w:p>
    <w:p w14:paraId="174FD4FD" w14:textId="77777777" w:rsidR="00DF0A65" w:rsidRDefault="008F1B1F" w:rsidP="00512F38">
      <w:r>
        <w:t>And the same should be true of every Christian.</w:t>
      </w:r>
    </w:p>
    <w:p w14:paraId="6CAAB71D" w14:textId="77777777" w:rsidR="00DF0A65" w:rsidRDefault="008F1B1F" w:rsidP="00512F38">
      <w:r>
        <w:lastRenderedPageBreak/>
        <w:t>If someone had known you for the last five years, where would that person see spiritual progress? Are you more patient? More generous? More willing to confess sin? More careful with your words? More confident in God’s promises?</w:t>
      </w:r>
    </w:p>
    <w:p w14:paraId="6C3FBF21" w14:textId="77777777" w:rsidR="00DF0A65" w:rsidRDefault="008F1B1F" w:rsidP="00512F38">
      <w:r>
        <w:t>God is not finished with His children. The question is not whether you have arrived. The question is whether you are diligently moving in the direction He has commanded.</w:t>
      </w:r>
    </w:p>
    <w:p w14:paraId="64944EE5" w14:textId="77777777" w:rsidR="00DF0A65" w:rsidRDefault="008F1B1F" w:rsidP="00512F38">
      <w:pPr>
        <w:pStyle w:val="Heading2"/>
        <w:numPr>
          <w:ilvl w:val="0"/>
          <w:numId w:val="0"/>
        </w:numPr>
      </w:pPr>
      <w:r>
        <w:rPr>
          <w:highlight w:val="yellow"/>
        </w:rPr>
        <w:t>B. Watch your life and doctrine closely</w:t>
      </w:r>
    </w:p>
    <w:p w14:paraId="28A3956A" w14:textId="5FBB0D8F" w:rsidR="00DF0A65" w:rsidRDefault="008F1B1F" w:rsidP="00512F38">
      <w:r>
        <w:t>Paul then gives what may be the central command of this passage…</w:t>
      </w:r>
    </w:p>
    <w:p w14:paraId="35A7A4B0" w14:textId="2300E85B" w:rsidR="002B3E82" w:rsidRPr="002B3E82" w:rsidRDefault="002B3E82" w:rsidP="00512F38">
      <w:pPr>
        <w:rPr>
          <w:b/>
          <w:bCs/>
        </w:rPr>
      </w:pPr>
      <w:r w:rsidRPr="006E39D9">
        <w:rPr>
          <w:b/>
          <w:bCs/>
          <w:iCs/>
          <w:highlight w:val="green"/>
        </w:rPr>
        <w:t>1 Timothy 4:1</w:t>
      </w:r>
      <w:r w:rsidR="006E39D9">
        <w:rPr>
          <w:b/>
          <w:bCs/>
          <w:iCs/>
          <w:highlight w:val="green"/>
        </w:rPr>
        <w:t>6</w:t>
      </w:r>
      <w:r w:rsidRPr="006E39D9">
        <w:rPr>
          <w:b/>
          <w:bCs/>
          <w:iCs/>
          <w:highlight w:val="green"/>
        </w:rPr>
        <w:t xml:space="preserve"> - </w:t>
      </w:r>
      <w:r w:rsidRPr="006E39D9">
        <w:rPr>
          <w:b/>
          <w:bCs/>
          <w:i/>
          <w:highlight w:val="green"/>
        </w:rPr>
        <w:t>Pay close attention to yourself and to your teachin</w:t>
      </w:r>
      <w:r w:rsidR="006E39D9">
        <w:rPr>
          <w:b/>
          <w:bCs/>
          <w:i/>
          <w:highlight w:val="green"/>
        </w:rPr>
        <w:t>g…</w:t>
      </w:r>
    </w:p>
    <w:p w14:paraId="26A7BE67" w14:textId="055F5760" w:rsidR="00DF0A65" w:rsidRDefault="008F1B1F" w:rsidP="00512F38">
      <w:r>
        <w:lastRenderedPageBreak/>
        <w:t>Timothy must watch both.</w:t>
      </w:r>
    </w:p>
    <w:p w14:paraId="0C40466B" w14:textId="77777777" w:rsidR="00DF0A65" w:rsidRDefault="008F1B1F" w:rsidP="00512F38">
      <w:r>
        <w:t>If he watches his teaching but neglects his life, he may state the truth accurately while his hypocrisy damages the people he serves.</w:t>
      </w:r>
    </w:p>
    <w:p w14:paraId="18DA37E9" w14:textId="77777777" w:rsidR="00DF0A65" w:rsidRDefault="008F1B1F" w:rsidP="00512F38">
      <w:r>
        <w:t>If he watches his life but neglects his teaching, he may be sincere, kind, and morally respectable while leading people away from the truth.</w:t>
      </w:r>
    </w:p>
    <w:p w14:paraId="069FB29A" w14:textId="77777777" w:rsidR="00DF0A65" w:rsidRDefault="008F1B1F" w:rsidP="00512F38">
      <w:r>
        <w:t>Faithful ministry requires sound doctrine and godly character. The teacher must pay attention to what he says and to the person he is becoming.</w:t>
      </w:r>
    </w:p>
    <w:p w14:paraId="37935FF7" w14:textId="77777777" w:rsidR="00DF0A65" w:rsidRDefault="008F1B1F" w:rsidP="00512F38">
      <w:r>
        <w:t>That means preparation for ministry involves more than constructing a lesson or sermon. It includes examining our motives, confessing sin, pursuing reconciliation, and asking whether our private conduct agrees with what we will say publicly.</w:t>
      </w:r>
    </w:p>
    <w:p w14:paraId="2BD54C0A" w14:textId="77777777" w:rsidR="00DF0A65" w:rsidRDefault="008F1B1F" w:rsidP="00512F38">
      <w:r>
        <w:lastRenderedPageBreak/>
        <w:t>Church family, this is one reason your pastors need your prayers. The responsibilities described here are serious, and the consequences extend beyond the pastor himself.</w:t>
      </w:r>
    </w:p>
    <w:p w14:paraId="30D2F626" w14:textId="77777777" w:rsidR="00DF0A65" w:rsidRDefault="008F1B1F" w:rsidP="00512F38">
      <w:r>
        <w:t>Pray that your pastors will remain anchored in sound doctrine. Pray that our lives will correspond with what we teach. And when you see progress, encourage us. Faithful ministry flourishes in a church where pastors and people are helping one another follow Christ.</w:t>
      </w:r>
    </w:p>
    <w:p w14:paraId="2839D377" w14:textId="77777777" w:rsidR="00DF0A65" w:rsidRDefault="008F1B1F" w:rsidP="00512F38">
      <w:pPr>
        <w:pStyle w:val="Heading2"/>
        <w:numPr>
          <w:ilvl w:val="0"/>
          <w:numId w:val="0"/>
        </w:numPr>
      </w:pPr>
      <w:r>
        <w:rPr>
          <w:highlight w:val="yellow"/>
        </w:rPr>
        <w:t>C. Persevere in them</w:t>
      </w:r>
    </w:p>
    <w:p w14:paraId="4D7256E5" w14:textId="77777777" w:rsidR="00DF0A65" w:rsidRDefault="008F1B1F" w:rsidP="00512F38">
      <w:r>
        <w:t>Paul concludes…</w:t>
      </w:r>
    </w:p>
    <w:p w14:paraId="74DEAF51" w14:textId="38D375F6" w:rsidR="006E39D9" w:rsidRDefault="006E39D9" w:rsidP="006E39D9">
      <w:pPr>
        <w:pStyle w:val="SermonScripture"/>
      </w:pPr>
      <w:r w:rsidRPr="006E39D9">
        <w:rPr>
          <w:iCs/>
          <w:highlight w:val="green"/>
        </w:rPr>
        <w:t xml:space="preserve">1 Timothy 4:16 - </w:t>
      </w:r>
      <w:r w:rsidRPr="006E39D9">
        <w:rPr>
          <w:i/>
          <w:highlight w:val="green"/>
        </w:rPr>
        <w:t>persevere in these things, for as you do this you will ensure salvation both for yourself and for those who hear you.</w:t>
      </w:r>
    </w:p>
    <w:p w14:paraId="367C60CA" w14:textId="77777777" w:rsidR="00DF0A65" w:rsidRDefault="008F1B1F" w:rsidP="00512F38">
      <w:r>
        <w:lastRenderedPageBreak/>
        <w:t>That statement does not mean Timothy could earn salvation by performing his ministry well, nor does it mean he could personally save his congregation.</w:t>
      </w:r>
    </w:p>
    <w:p w14:paraId="5C99F7CD" w14:textId="77777777" w:rsidR="00DF0A65" w:rsidRDefault="008F1B1F" w:rsidP="00512F38">
      <w:r>
        <w:t>Jesus Christ is the Savior. Salvation is by grace through faith, not the reward for pastoral performance.</w:t>
      </w:r>
    </w:p>
    <w:p w14:paraId="19C46C2F" w14:textId="77777777" w:rsidR="00DF0A65" w:rsidRDefault="008F1B1F" w:rsidP="00512F38">
      <w:r>
        <w:t>But the New Testament also teaches that genuine faith perseveres. God uses His Word, the warnings and promises of Scripture, and the faithful ministry of His servants as means by which His people continue in faith.</w:t>
      </w:r>
    </w:p>
    <w:p w14:paraId="1F771274" w14:textId="77777777" w:rsidR="00DF0A65" w:rsidRDefault="008F1B1F" w:rsidP="00512F38">
      <w:r>
        <w:t>Timothy must therefore persevere for his own sake. He must continue believing, obeying, and holding to sound doctrine rather than following the path of those who depart from the faith.</w:t>
      </w:r>
    </w:p>
    <w:p w14:paraId="2AF10A6D" w14:textId="77777777" w:rsidR="006E39D9" w:rsidRDefault="008F1B1F" w:rsidP="00512F38">
      <w:r>
        <w:lastRenderedPageBreak/>
        <w:t xml:space="preserve">And he must persevere for the sake of those who hear him. </w:t>
      </w:r>
    </w:p>
    <w:p w14:paraId="64799221" w14:textId="26E7F00E" w:rsidR="006E39D9" w:rsidRDefault="008F1B1F" w:rsidP="00512F38">
      <w:r>
        <w:t xml:space="preserve">His life and teaching will have eternal consequences. </w:t>
      </w:r>
    </w:p>
    <w:p w14:paraId="360BBBA4" w14:textId="23613D4E" w:rsidR="00DF0A65" w:rsidRDefault="008F1B1F" w:rsidP="00512F38">
      <w:r>
        <w:t>As he faithfully teaches the gospel and models its transforming power, God will use that ministry to draw people to Christ and help believers continue in the faith.</w:t>
      </w:r>
    </w:p>
    <w:p w14:paraId="7B2A51B3" w14:textId="77777777" w:rsidR="00DF0A65" w:rsidRDefault="008F1B1F" w:rsidP="00512F38">
      <w:r>
        <w:t>That brings us back to the contrast with which we began.</w:t>
      </w:r>
    </w:p>
    <w:p w14:paraId="218D390A" w14:textId="77777777" w:rsidR="00DF0A65" w:rsidRDefault="008F1B1F" w:rsidP="00512F38">
      <w:r>
        <w:t>The false teachers in verses 1-5 devoted themselves to deceitful spirits. Timothy was to devote himself to Scripture, exhortation, and teaching.</w:t>
      </w:r>
    </w:p>
    <w:p w14:paraId="41D1F599" w14:textId="77777777" w:rsidR="00DF0A65" w:rsidRDefault="008F1B1F" w:rsidP="00512F38">
      <w:r>
        <w:lastRenderedPageBreak/>
        <w:t>They spoke lies from seared consciences. Timothy was to become an example in speech, conduct, love, faith, and purity.</w:t>
      </w:r>
    </w:p>
    <w:p w14:paraId="2EC7B491" w14:textId="77777777" w:rsidR="00DF0A65" w:rsidRDefault="008F1B1F" w:rsidP="00512F38">
      <w:r>
        <w:t>They imposed restrictions that had the appearance of godliness but denied God’s truth. Timothy was to train himself in genuine godliness.</w:t>
      </w:r>
    </w:p>
    <w:p w14:paraId="3E66EB2E" w14:textId="77777777" w:rsidR="00DF0A65" w:rsidRDefault="008F1B1F" w:rsidP="00512F38">
      <w:r>
        <w:t>They drew people away from the faith. Timothy was to persevere in life and doctrine so that both he and those who heard him would continue in the way of salvation.</w:t>
      </w:r>
    </w:p>
    <w:p w14:paraId="0D5908A6" w14:textId="77777777" w:rsidR="00DF0A65" w:rsidRDefault="008F1B1F" w:rsidP="00512F38">
      <w:r>
        <w:t>That is Paul’s portrait of faithful ministry.</w:t>
      </w:r>
    </w:p>
    <w:p w14:paraId="2BAD7FFA" w14:textId="77777777" w:rsidR="00DF0A65" w:rsidRDefault="008F1B1F" w:rsidP="00512F38">
      <w:r>
        <w:t>It is a life anchored in truth, disciplined for godliness, teaching and modeling the gospel, devoted to Scripture and ministry gifts, and marked by progress, perseverance, and watchfulness.</w:t>
      </w:r>
    </w:p>
    <w:p w14:paraId="67D3AFB5" w14:textId="77777777" w:rsidR="006E39D9" w:rsidRDefault="008F1B1F" w:rsidP="00512F38">
      <w:r>
        <w:lastRenderedPageBreak/>
        <w:t xml:space="preserve">For those of us who teach God’s Word, this passage should lead us to careful examination. </w:t>
      </w:r>
    </w:p>
    <w:p w14:paraId="48F1D344" w14:textId="77777777" w:rsidR="006E39D9" w:rsidRDefault="008F1B1F" w:rsidP="00512F38">
      <w:r>
        <w:t xml:space="preserve">Are we being nourished by what we teach? Is our progress evident? </w:t>
      </w:r>
    </w:p>
    <w:p w14:paraId="19F82F4A" w14:textId="77777777" w:rsidR="006E39D9" w:rsidRDefault="008F1B1F" w:rsidP="00512F38">
      <w:r>
        <w:t xml:space="preserve">Are we watching both our lives and our doctrine? </w:t>
      </w:r>
    </w:p>
    <w:p w14:paraId="3A137216" w14:textId="0042B3CB" w:rsidR="00DF0A65" w:rsidRDefault="008F1B1F" w:rsidP="00512F38">
      <w:r>
        <w:t>Are we using the gifts God has entrusted to us?</w:t>
      </w:r>
    </w:p>
    <w:p w14:paraId="2EB1BFC4" w14:textId="77777777" w:rsidR="006E39D9" w:rsidRDefault="008F1B1F" w:rsidP="00512F38">
      <w:r>
        <w:t xml:space="preserve">For the entire church, this passage should help us understand the ministry we should value, encourage, and imitate. </w:t>
      </w:r>
    </w:p>
    <w:p w14:paraId="2230C663" w14:textId="77777777" w:rsidR="006E39D9" w:rsidRDefault="008F1B1F" w:rsidP="00512F38">
      <w:r>
        <w:t xml:space="preserve">Pray for faithful teachers. </w:t>
      </w:r>
    </w:p>
    <w:p w14:paraId="20582B6E" w14:textId="77777777" w:rsidR="006E39D9" w:rsidRDefault="008F1B1F" w:rsidP="00512F38">
      <w:r>
        <w:t xml:space="preserve">Receive sound doctrine with humility. </w:t>
      </w:r>
    </w:p>
    <w:p w14:paraId="5E45525B" w14:textId="77777777" w:rsidR="006E39D9" w:rsidRDefault="008F1B1F" w:rsidP="00512F38">
      <w:r>
        <w:t xml:space="preserve">Follow godly examples. </w:t>
      </w:r>
    </w:p>
    <w:p w14:paraId="170C8EC9" w14:textId="7186DFD1" w:rsidR="00DF0A65" w:rsidRDefault="008F1B1F" w:rsidP="00512F38">
      <w:r>
        <w:lastRenderedPageBreak/>
        <w:t>And pursue these same qualities in whatever work God has given you.</w:t>
      </w:r>
    </w:p>
    <w:p w14:paraId="57CE71DC" w14:textId="77777777" w:rsidR="00DF0A65" w:rsidRDefault="008F1B1F" w:rsidP="00512F38">
      <w:r>
        <w:t>But remember that even the most faithful teacher is not the Savior.</w:t>
      </w:r>
    </w:p>
    <w:p w14:paraId="42953292" w14:textId="77777777" w:rsidR="006E39D9" w:rsidRDefault="008F1B1F" w:rsidP="00512F38">
      <w:r>
        <w:t xml:space="preserve">Every pastor will eventually disappoint you. Every human example remains incomplete. </w:t>
      </w:r>
    </w:p>
    <w:p w14:paraId="25F2F1A5" w14:textId="24754999" w:rsidR="00DF0A65" w:rsidRDefault="008F1B1F" w:rsidP="00512F38">
      <w:r>
        <w:t>Our hope must be fixed on the living God and on Jesus Christ, the perfectly faithful Servant who never distorted the truth, never compromised His purity, and never abandoned the work His Father gave Him.</w:t>
      </w:r>
    </w:p>
    <w:p w14:paraId="5A289564" w14:textId="77777777" w:rsidR="006E39D9" w:rsidRDefault="008F1B1F" w:rsidP="00512F38">
      <w:r>
        <w:t xml:space="preserve">He persevered all the way to the cross, where He gave His life for unfaithful sinners like us. </w:t>
      </w:r>
    </w:p>
    <w:p w14:paraId="742D0FEB" w14:textId="70C1E985" w:rsidR="00DF0A65" w:rsidRDefault="008F1B1F" w:rsidP="00512F38">
      <w:r>
        <w:lastRenderedPageBreak/>
        <w:t xml:space="preserve">He rose from the dead, and He offers forgiveness and eternal life to everyone who turns from sin and </w:t>
      </w:r>
      <w:proofErr w:type="gramStart"/>
      <w:r>
        <w:t>trusts in</w:t>
      </w:r>
      <w:proofErr w:type="gramEnd"/>
      <w:r>
        <w:t xml:space="preserve"> Him.</w:t>
      </w:r>
    </w:p>
    <w:p w14:paraId="7FC8A76C" w14:textId="77777777" w:rsidR="00DF0A65" w:rsidRDefault="008F1B1F" w:rsidP="00512F38">
      <w:r>
        <w:t>Faithful ministry should never draw attention merely to the minister. It should help people see, trust, and become more like Jesus Christ.</w:t>
      </w:r>
    </w:p>
    <w:p w14:paraId="4FCBE095" w14:textId="77777777" w:rsidR="00DF0A65" w:rsidRDefault="008F1B1F" w:rsidP="00512F38">
      <w:r>
        <w:t>May that be the portrait our ministry presents.</w:t>
      </w:r>
    </w:p>
    <w:p w14:paraId="5B7381D4" w14:textId="77777777" w:rsidR="00DF0A65" w:rsidRDefault="008F1B1F" w:rsidP="00512F38">
      <w:r>
        <w:t>Let’s pray.</w:t>
      </w:r>
    </w:p>
    <w:sectPr w:rsidR="00DF0A65" w:rsidSect="00E756A0">
      <w:headerReference w:type="even" r:id="rId11"/>
      <w:headerReference w:type="default" r:id="rId12"/>
      <w:pgSz w:w="12240" w:h="15840" w:code="1"/>
      <w:pgMar w:top="1152" w:right="864" w:bottom="5760" w:left="1728"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4B3C27" w14:textId="77777777" w:rsidR="009A000D" w:rsidRDefault="009A000D" w:rsidP="00925CFE">
      <w:r>
        <w:separator/>
      </w:r>
    </w:p>
  </w:endnote>
  <w:endnote w:type="continuationSeparator" w:id="0">
    <w:p w14:paraId="113AC014" w14:textId="77777777" w:rsidR="009A000D" w:rsidRDefault="009A000D" w:rsidP="00925CFE">
      <w:r>
        <w:continuationSeparator/>
      </w:r>
    </w:p>
  </w:endnote>
  <w:endnote w:type="continuationNotice" w:id="1">
    <w:p w14:paraId="6B07363F" w14:textId="77777777" w:rsidR="009A000D" w:rsidRDefault="009A000D" w:rsidP="00925C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tima">
    <w:altName w:val="Calibri"/>
    <w:panose1 w:val="020B0502050508020304"/>
    <w:charset w:val="00"/>
    <w:family w:val="swiss"/>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nion Pro">
    <w:panose1 w:val="02040503050201020203"/>
    <w:charset w:val="00"/>
    <w:family w:val="roman"/>
    <w:notTrueType/>
    <w:pitch w:val="variable"/>
    <w:sig w:usb0="E00002AF" w:usb1="5000E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8D511D" w14:textId="77777777" w:rsidR="009A000D" w:rsidRDefault="009A000D" w:rsidP="00925CFE">
      <w:r>
        <w:separator/>
      </w:r>
    </w:p>
  </w:footnote>
  <w:footnote w:type="continuationSeparator" w:id="0">
    <w:p w14:paraId="1332771B" w14:textId="77777777" w:rsidR="009A000D" w:rsidRDefault="009A000D" w:rsidP="00925CFE">
      <w:r>
        <w:continuationSeparator/>
      </w:r>
    </w:p>
  </w:footnote>
  <w:footnote w:type="continuationNotice" w:id="1">
    <w:p w14:paraId="0CF2B250" w14:textId="77777777" w:rsidR="009A000D" w:rsidRDefault="009A000D" w:rsidP="00925CF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81B85" w14:textId="77777777" w:rsidR="000A52E8" w:rsidRDefault="00C14287" w:rsidP="00925CFE">
    <w:pPr>
      <w:pStyle w:val="Header"/>
    </w:pPr>
    <w:sdt>
      <w:sdtPr>
        <w:rPr>
          <w:rFonts w:asciiTheme="minorHAnsi" w:hAnsiTheme="minorHAnsi"/>
        </w:rPr>
        <w:id w:val="-68416855"/>
        <w:docPartObj>
          <w:docPartGallery w:val="Page Numbers (Top of Page)"/>
          <w:docPartUnique/>
        </w:docPartObj>
      </w:sdtPr>
      <w:sdtEndPr>
        <w:rPr>
          <w:rFonts w:ascii="Optima" w:hAnsi="Optima"/>
          <w:noProof/>
        </w:rPr>
      </w:sdtEndPr>
      <w:sdtContent>
        <w:r w:rsidR="00A923F3" w:rsidRPr="00DD5F86">
          <w:fldChar w:fldCharType="begin"/>
        </w:r>
        <w:r w:rsidR="00A923F3" w:rsidRPr="00DD5F86">
          <w:instrText xml:space="preserve"> PAGE   \* MERGEFORMAT </w:instrText>
        </w:r>
        <w:r w:rsidR="00A923F3" w:rsidRPr="00DD5F86">
          <w:fldChar w:fldCharType="separate"/>
        </w:r>
        <w:r w:rsidR="00A923F3" w:rsidRPr="00DD5F86">
          <w:rPr>
            <w:noProof/>
          </w:rPr>
          <w:t>2</w:t>
        </w:r>
        <w:r w:rsidR="00A923F3" w:rsidRPr="00DD5F86">
          <w:rPr>
            <w:noProof/>
          </w:rPr>
          <w:fldChar w:fldCharType="end"/>
        </w:r>
      </w:sdtContent>
    </w:sdt>
    <w:r w:rsidR="00A923F3" w:rsidRPr="00C179CA">
      <w:rPr>
        <w:noProof/>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794A7" w14:textId="77777777" w:rsidR="00A923F3" w:rsidRPr="00573C06" w:rsidRDefault="00A923F3" w:rsidP="00573C06">
    <w:pPr>
      <w:pStyle w:val="Header"/>
      <w:jc w:val="right"/>
      <w:rPr>
        <w:rFonts w:cstheme="minorHAnsi"/>
        <w:szCs w:val="40"/>
      </w:rPr>
    </w:pPr>
    <w:r w:rsidRPr="00DD5F86">
      <w:rPr>
        <w:rStyle w:val="PageNumber"/>
        <w:rFonts w:cstheme="minorHAnsi"/>
        <w:szCs w:val="40"/>
      </w:rPr>
      <w:fldChar w:fldCharType="begin"/>
    </w:r>
    <w:r w:rsidRPr="00DD5F86">
      <w:rPr>
        <w:rStyle w:val="PageNumber"/>
        <w:rFonts w:cstheme="minorHAnsi"/>
        <w:szCs w:val="40"/>
      </w:rPr>
      <w:instrText xml:space="preserve">PAGE  </w:instrText>
    </w:r>
    <w:r w:rsidRPr="00DD5F86">
      <w:rPr>
        <w:rStyle w:val="PageNumber"/>
        <w:rFonts w:cstheme="minorHAnsi"/>
        <w:szCs w:val="40"/>
      </w:rPr>
      <w:fldChar w:fldCharType="separate"/>
    </w:r>
    <w:r w:rsidRPr="00DD5F86">
      <w:rPr>
        <w:rStyle w:val="PageNumber"/>
        <w:rFonts w:cstheme="minorHAnsi"/>
        <w:noProof/>
        <w:szCs w:val="40"/>
      </w:rPr>
      <w:t>1</w:t>
    </w:r>
    <w:r w:rsidRPr="00DD5F86">
      <w:rPr>
        <w:rStyle w:val="PageNumber"/>
        <w:rFonts w:cstheme="minorHAnsi"/>
        <w:szCs w:val="4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A83753"/>
    <w:multiLevelType w:val="hybridMultilevel"/>
    <w:tmpl w:val="DCC62AFA"/>
    <w:lvl w:ilvl="0" w:tplc="3DCE8FB6">
      <w:start w:val="3"/>
      <w:numFmt w:val="bullet"/>
      <w:lvlText w:val="-"/>
      <w:lvlJc w:val="left"/>
      <w:pPr>
        <w:ind w:left="470" w:hanging="360"/>
      </w:pPr>
      <w:rPr>
        <w:rFonts w:ascii="Optima" w:eastAsia="Times New Roman" w:hAnsi="Optima" w:cs="Times New Roman" w:hint="default"/>
      </w:rPr>
    </w:lvl>
    <w:lvl w:ilvl="1" w:tplc="04090003" w:tentative="1">
      <w:start w:val="1"/>
      <w:numFmt w:val="bullet"/>
      <w:lvlText w:val="o"/>
      <w:lvlJc w:val="left"/>
      <w:pPr>
        <w:ind w:left="1190" w:hanging="360"/>
      </w:pPr>
      <w:rPr>
        <w:rFonts w:ascii="Courier New" w:hAnsi="Courier New" w:cs="Courier New" w:hint="default"/>
      </w:rPr>
    </w:lvl>
    <w:lvl w:ilvl="2" w:tplc="04090005" w:tentative="1">
      <w:start w:val="1"/>
      <w:numFmt w:val="bullet"/>
      <w:lvlText w:val=""/>
      <w:lvlJc w:val="left"/>
      <w:pPr>
        <w:ind w:left="1910" w:hanging="360"/>
      </w:pPr>
      <w:rPr>
        <w:rFonts w:ascii="Wingdings" w:hAnsi="Wingdings" w:hint="default"/>
      </w:rPr>
    </w:lvl>
    <w:lvl w:ilvl="3" w:tplc="04090001" w:tentative="1">
      <w:start w:val="1"/>
      <w:numFmt w:val="bullet"/>
      <w:lvlText w:val=""/>
      <w:lvlJc w:val="left"/>
      <w:pPr>
        <w:ind w:left="2630" w:hanging="360"/>
      </w:pPr>
      <w:rPr>
        <w:rFonts w:ascii="Symbol" w:hAnsi="Symbol" w:hint="default"/>
      </w:rPr>
    </w:lvl>
    <w:lvl w:ilvl="4" w:tplc="04090003" w:tentative="1">
      <w:start w:val="1"/>
      <w:numFmt w:val="bullet"/>
      <w:lvlText w:val="o"/>
      <w:lvlJc w:val="left"/>
      <w:pPr>
        <w:ind w:left="3350" w:hanging="360"/>
      </w:pPr>
      <w:rPr>
        <w:rFonts w:ascii="Courier New" w:hAnsi="Courier New" w:cs="Courier New" w:hint="default"/>
      </w:rPr>
    </w:lvl>
    <w:lvl w:ilvl="5" w:tplc="04090005" w:tentative="1">
      <w:start w:val="1"/>
      <w:numFmt w:val="bullet"/>
      <w:lvlText w:val=""/>
      <w:lvlJc w:val="left"/>
      <w:pPr>
        <w:ind w:left="4070" w:hanging="360"/>
      </w:pPr>
      <w:rPr>
        <w:rFonts w:ascii="Wingdings" w:hAnsi="Wingdings" w:hint="default"/>
      </w:rPr>
    </w:lvl>
    <w:lvl w:ilvl="6" w:tplc="04090001" w:tentative="1">
      <w:start w:val="1"/>
      <w:numFmt w:val="bullet"/>
      <w:lvlText w:val=""/>
      <w:lvlJc w:val="left"/>
      <w:pPr>
        <w:ind w:left="4790" w:hanging="360"/>
      </w:pPr>
      <w:rPr>
        <w:rFonts w:ascii="Symbol" w:hAnsi="Symbol" w:hint="default"/>
      </w:rPr>
    </w:lvl>
    <w:lvl w:ilvl="7" w:tplc="04090003" w:tentative="1">
      <w:start w:val="1"/>
      <w:numFmt w:val="bullet"/>
      <w:lvlText w:val="o"/>
      <w:lvlJc w:val="left"/>
      <w:pPr>
        <w:ind w:left="5510" w:hanging="360"/>
      </w:pPr>
      <w:rPr>
        <w:rFonts w:ascii="Courier New" w:hAnsi="Courier New" w:cs="Courier New" w:hint="default"/>
      </w:rPr>
    </w:lvl>
    <w:lvl w:ilvl="8" w:tplc="04090005" w:tentative="1">
      <w:start w:val="1"/>
      <w:numFmt w:val="bullet"/>
      <w:lvlText w:val=""/>
      <w:lvlJc w:val="left"/>
      <w:pPr>
        <w:ind w:left="6230" w:hanging="360"/>
      </w:pPr>
      <w:rPr>
        <w:rFonts w:ascii="Wingdings" w:hAnsi="Wingdings" w:hint="default"/>
      </w:rPr>
    </w:lvl>
  </w:abstractNum>
  <w:abstractNum w:abstractNumId="1" w15:restartNumberingAfterBreak="0">
    <w:nsid w:val="3EBD2739"/>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387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15:restartNumberingAfterBreak="0">
    <w:nsid w:val="43403933"/>
    <w:multiLevelType w:val="hybridMultilevel"/>
    <w:tmpl w:val="995E416E"/>
    <w:lvl w:ilvl="0" w:tplc="DE424BF2">
      <w:start w:val="1"/>
      <w:numFmt w:val="bullet"/>
      <w:lvlText w:val="-"/>
      <w:lvlJc w:val="left"/>
      <w:pPr>
        <w:ind w:left="720" w:hanging="360"/>
      </w:pPr>
      <w:rPr>
        <w:rFonts w:ascii="Optima" w:eastAsia="Optima" w:hAnsi="Optima" w:cs="Optima" w:hint="default"/>
      </w:rPr>
    </w:lvl>
    <w:lvl w:ilvl="1" w:tplc="DE424BF2">
      <w:start w:val="1"/>
      <w:numFmt w:val="bullet"/>
      <w:lvlText w:val="-"/>
      <w:lvlJc w:val="left"/>
      <w:pPr>
        <w:ind w:left="1440" w:hanging="360"/>
      </w:pPr>
      <w:rPr>
        <w:rFonts w:ascii="Optima" w:eastAsia="Optima" w:hAnsi="Optima" w:cs="Optima"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7FC1F12"/>
    <w:multiLevelType w:val="hybridMultilevel"/>
    <w:tmpl w:val="29DC446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E451EBD"/>
    <w:multiLevelType w:val="hybridMultilevel"/>
    <w:tmpl w:val="CA78D63E"/>
    <w:lvl w:ilvl="0" w:tplc="0E706136">
      <w:start w:val="1"/>
      <w:numFmt w:val="bullet"/>
      <w:lvlText w:val="-"/>
      <w:lvlJc w:val="left"/>
      <w:pPr>
        <w:ind w:left="720" w:hanging="360"/>
      </w:pPr>
      <w:rPr>
        <w:rFonts w:ascii="Cambria" w:eastAsiaTheme="minorHAnsi" w:hAnsi="Cambria" w:cs="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4757733">
    <w:abstractNumId w:val="4"/>
  </w:num>
  <w:num w:numId="2" w16cid:durableId="450630143">
    <w:abstractNumId w:val="3"/>
  </w:num>
  <w:num w:numId="3" w16cid:durableId="964821035">
    <w:abstractNumId w:val="0"/>
  </w:num>
  <w:num w:numId="4" w16cid:durableId="1422340078">
    <w:abstractNumId w:val="2"/>
  </w:num>
  <w:num w:numId="5" w16cid:durableId="1905531076">
    <w:abstractNumId w:val="1"/>
  </w:num>
  <w:num w:numId="6" w16cid:durableId="2051955896">
    <w:abstractNumId w:val="1"/>
  </w:num>
  <w:num w:numId="7" w16cid:durableId="472992564">
    <w:abstractNumId w:val="1"/>
  </w:num>
  <w:num w:numId="8" w16cid:durableId="259141435">
    <w:abstractNumId w:val="1"/>
  </w:num>
  <w:num w:numId="9" w16cid:durableId="201210124">
    <w:abstractNumId w:val="1"/>
  </w:num>
  <w:num w:numId="10" w16cid:durableId="355232827">
    <w:abstractNumId w:val="1"/>
  </w:num>
  <w:num w:numId="11" w16cid:durableId="958148469">
    <w:abstractNumId w:val="1"/>
  </w:num>
  <w:num w:numId="12" w16cid:durableId="1716349141">
    <w:abstractNumId w:val="1"/>
  </w:num>
  <w:num w:numId="13" w16cid:durableId="136324433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attachedTemplate r:id="rId1"/>
  <w:defaultTabStop w:val="360"/>
  <w:doNotHyphenateCaps/>
  <w:evenAndOddHeaders/>
  <w:drawingGridHorizontalSpacing w:val="120"/>
  <w:drawingGridVerticalSpacing w:val="12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F95"/>
    <w:rsid w:val="00000051"/>
    <w:rsid w:val="0000031D"/>
    <w:rsid w:val="0000059C"/>
    <w:rsid w:val="000005AE"/>
    <w:rsid w:val="000005BE"/>
    <w:rsid w:val="000007F5"/>
    <w:rsid w:val="0000080C"/>
    <w:rsid w:val="00000ABA"/>
    <w:rsid w:val="00000E72"/>
    <w:rsid w:val="00000EBD"/>
    <w:rsid w:val="00000FF9"/>
    <w:rsid w:val="00001028"/>
    <w:rsid w:val="0000112D"/>
    <w:rsid w:val="0000112F"/>
    <w:rsid w:val="0000140B"/>
    <w:rsid w:val="000014DA"/>
    <w:rsid w:val="000015BC"/>
    <w:rsid w:val="000016F9"/>
    <w:rsid w:val="00001812"/>
    <w:rsid w:val="0000181D"/>
    <w:rsid w:val="00001829"/>
    <w:rsid w:val="000018AD"/>
    <w:rsid w:val="00001A97"/>
    <w:rsid w:val="00001AD6"/>
    <w:rsid w:val="00001B7A"/>
    <w:rsid w:val="00001DDF"/>
    <w:rsid w:val="00001F01"/>
    <w:rsid w:val="00001F76"/>
    <w:rsid w:val="000020AE"/>
    <w:rsid w:val="00002298"/>
    <w:rsid w:val="00002748"/>
    <w:rsid w:val="00002947"/>
    <w:rsid w:val="00002959"/>
    <w:rsid w:val="00002D54"/>
    <w:rsid w:val="00002FA9"/>
    <w:rsid w:val="00003004"/>
    <w:rsid w:val="0000318D"/>
    <w:rsid w:val="0000341E"/>
    <w:rsid w:val="00003739"/>
    <w:rsid w:val="000038C0"/>
    <w:rsid w:val="0000395D"/>
    <w:rsid w:val="00003BBD"/>
    <w:rsid w:val="00003D1C"/>
    <w:rsid w:val="00003EE8"/>
    <w:rsid w:val="00004290"/>
    <w:rsid w:val="00004388"/>
    <w:rsid w:val="000043B7"/>
    <w:rsid w:val="000045EC"/>
    <w:rsid w:val="00004A0E"/>
    <w:rsid w:val="00004DC5"/>
    <w:rsid w:val="000053C7"/>
    <w:rsid w:val="00005493"/>
    <w:rsid w:val="000054E5"/>
    <w:rsid w:val="00005833"/>
    <w:rsid w:val="00005ABF"/>
    <w:rsid w:val="00005AD1"/>
    <w:rsid w:val="00005BCA"/>
    <w:rsid w:val="00005C88"/>
    <w:rsid w:val="00005D76"/>
    <w:rsid w:val="00005F16"/>
    <w:rsid w:val="000063B3"/>
    <w:rsid w:val="000063D2"/>
    <w:rsid w:val="000068FE"/>
    <w:rsid w:val="00006A4D"/>
    <w:rsid w:val="00006CEF"/>
    <w:rsid w:val="00006DCE"/>
    <w:rsid w:val="00006E0D"/>
    <w:rsid w:val="000070FA"/>
    <w:rsid w:val="00007182"/>
    <w:rsid w:val="000071E4"/>
    <w:rsid w:val="000071F5"/>
    <w:rsid w:val="000073A6"/>
    <w:rsid w:val="000076EF"/>
    <w:rsid w:val="000079C5"/>
    <w:rsid w:val="00007B2F"/>
    <w:rsid w:val="00007C73"/>
    <w:rsid w:val="00007D26"/>
    <w:rsid w:val="00007FD3"/>
    <w:rsid w:val="00010233"/>
    <w:rsid w:val="000105CE"/>
    <w:rsid w:val="000105F7"/>
    <w:rsid w:val="00010861"/>
    <w:rsid w:val="00010A9A"/>
    <w:rsid w:val="00010D23"/>
    <w:rsid w:val="00010F73"/>
    <w:rsid w:val="000110C0"/>
    <w:rsid w:val="000111D9"/>
    <w:rsid w:val="000111FB"/>
    <w:rsid w:val="00011211"/>
    <w:rsid w:val="00011215"/>
    <w:rsid w:val="00011762"/>
    <w:rsid w:val="00011976"/>
    <w:rsid w:val="00011C1C"/>
    <w:rsid w:val="00011D41"/>
    <w:rsid w:val="00011F54"/>
    <w:rsid w:val="00011FDD"/>
    <w:rsid w:val="0001206A"/>
    <w:rsid w:val="000121C1"/>
    <w:rsid w:val="00012339"/>
    <w:rsid w:val="00012447"/>
    <w:rsid w:val="0001255E"/>
    <w:rsid w:val="000126AE"/>
    <w:rsid w:val="0001277B"/>
    <w:rsid w:val="00012903"/>
    <w:rsid w:val="00012C2F"/>
    <w:rsid w:val="00012CE5"/>
    <w:rsid w:val="00012F69"/>
    <w:rsid w:val="00013260"/>
    <w:rsid w:val="000136AE"/>
    <w:rsid w:val="000136D6"/>
    <w:rsid w:val="0001393D"/>
    <w:rsid w:val="00013C4F"/>
    <w:rsid w:val="00013DEA"/>
    <w:rsid w:val="00013E6C"/>
    <w:rsid w:val="00013E9A"/>
    <w:rsid w:val="00013EAA"/>
    <w:rsid w:val="000140B4"/>
    <w:rsid w:val="00014241"/>
    <w:rsid w:val="000142D3"/>
    <w:rsid w:val="00014318"/>
    <w:rsid w:val="00014323"/>
    <w:rsid w:val="0001433E"/>
    <w:rsid w:val="0001444A"/>
    <w:rsid w:val="00014488"/>
    <w:rsid w:val="00014533"/>
    <w:rsid w:val="0001455F"/>
    <w:rsid w:val="000146C2"/>
    <w:rsid w:val="0001477C"/>
    <w:rsid w:val="00014A82"/>
    <w:rsid w:val="00014AA2"/>
    <w:rsid w:val="00014C35"/>
    <w:rsid w:val="00015221"/>
    <w:rsid w:val="0001533F"/>
    <w:rsid w:val="00015576"/>
    <w:rsid w:val="000155DC"/>
    <w:rsid w:val="000156C8"/>
    <w:rsid w:val="000157C9"/>
    <w:rsid w:val="000159C1"/>
    <w:rsid w:val="00015A63"/>
    <w:rsid w:val="00015BEF"/>
    <w:rsid w:val="00015D41"/>
    <w:rsid w:val="00015FBF"/>
    <w:rsid w:val="0001600C"/>
    <w:rsid w:val="0001603A"/>
    <w:rsid w:val="0001623F"/>
    <w:rsid w:val="00016510"/>
    <w:rsid w:val="0001677F"/>
    <w:rsid w:val="00016904"/>
    <w:rsid w:val="00016929"/>
    <w:rsid w:val="00016A89"/>
    <w:rsid w:val="000170F5"/>
    <w:rsid w:val="00017385"/>
    <w:rsid w:val="00017AB2"/>
    <w:rsid w:val="00017DE1"/>
    <w:rsid w:val="00017E8C"/>
    <w:rsid w:val="00020215"/>
    <w:rsid w:val="000202FA"/>
    <w:rsid w:val="0002031A"/>
    <w:rsid w:val="00020863"/>
    <w:rsid w:val="00020990"/>
    <w:rsid w:val="00020A47"/>
    <w:rsid w:val="00020AF1"/>
    <w:rsid w:val="00020BEF"/>
    <w:rsid w:val="00020C76"/>
    <w:rsid w:val="00020D65"/>
    <w:rsid w:val="00020FAD"/>
    <w:rsid w:val="00021008"/>
    <w:rsid w:val="000210AE"/>
    <w:rsid w:val="0002111C"/>
    <w:rsid w:val="0002116E"/>
    <w:rsid w:val="00021460"/>
    <w:rsid w:val="000215E8"/>
    <w:rsid w:val="000217D3"/>
    <w:rsid w:val="00021823"/>
    <w:rsid w:val="00021A5B"/>
    <w:rsid w:val="00021C29"/>
    <w:rsid w:val="00021CFF"/>
    <w:rsid w:val="00021E15"/>
    <w:rsid w:val="00021E3A"/>
    <w:rsid w:val="000220B0"/>
    <w:rsid w:val="0002222D"/>
    <w:rsid w:val="00022379"/>
    <w:rsid w:val="00022533"/>
    <w:rsid w:val="00022653"/>
    <w:rsid w:val="00022717"/>
    <w:rsid w:val="000227F3"/>
    <w:rsid w:val="00022C9F"/>
    <w:rsid w:val="00022DA9"/>
    <w:rsid w:val="00022EF5"/>
    <w:rsid w:val="000232B0"/>
    <w:rsid w:val="000239F6"/>
    <w:rsid w:val="00023A40"/>
    <w:rsid w:val="00023B97"/>
    <w:rsid w:val="00023D32"/>
    <w:rsid w:val="00023D60"/>
    <w:rsid w:val="00023F37"/>
    <w:rsid w:val="00024014"/>
    <w:rsid w:val="00024149"/>
    <w:rsid w:val="00024223"/>
    <w:rsid w:val="00024231"/>
    <w:rsid w:val="0002447F"/>
    <w:rsid w:val="000246AB"/>
    <w:rsid w:val="00024948"/>
    <w:rsid w:val="000249C6"/>
    <w:rsid w:val="000249D8"/>
    <w:rsid w:val="00024BF3"/>
    <w:rsid w:val="00024DE2"/>
    <w:rsid w:val="0002513C"/>
    <w:rsid w:val="000251EA"/>
    <w:rsid w:val="00025216"/>
    <w:rsid w:val="0002574A"/>
    <w:rsid w:val="000259B9"/>
    <w:rsid w:val="000259F3"/>
    <w:rsid w:val="00025AD3"/>
    <w:rsid w:val="000260AA"/>
    <w:rsid w:val="000261FD"/>
    <w:rsid w:val="00026316"/>
    <w:rsid w:val="00026AFD"/>
    <w:rsid w:val="00026DF7"/>
    <w:rsid w:val="00027345"/>
    <w:rsid w:val="000273D2"/>
    <w:rsid w:val="000275D2"/>
    <w:rsid w:val="000275D8"/>
    <w:rsid w:val="00027623"/>
    <w:rsid w:val="0002785F"/>
    <w:rsid w:val="00027872"/>
    <w:rsid w:val="00027A93"/>
    <w:rsid w:val="000301AF"/>
    <w:rsid w:val="0003032D"/>
    <w:rsid w:val="00030580"/>
    <w:rsid w:val="000305FA"/>
    <w:rsid w:val="0003060A"/>
    <w:rsid w:val="000307BF"/>
    <w:rsid w:val="00030825"/>
    <w:rsid w:val="00030AC3"/>
    <w:rsid w:val="00030D5E"/>
    <w:rsid w:val="00031439"/>
    <w:rsid w:val="00031C29"/>
    <w:rsid w:val="00031CC2"/>
    <w:rsid w:val="00031EEB"/>
    <w:rsid w:val="000320DC"/>
    <w:rsid w:val="00032187"/>
    <w:rsid w:val="000321BA"/>
    <w:rsid w:val="0003224B"/>
    <w:rsid w:val="00032301"/>
    <w:rsid w:val="000323AB"/>
    <w:rsid w:val="00032456"/>
    <w:rsid w:val="000326E2"/>
    <w:rsid w:val="0003272B"/>
    <w:rsid w:val="00032786"/>
    <w:rsid w:val="000329B5"/>
    <w:rsid w:val="00032B69"/>
    <w:rsid w:val="00032B9A"/>
    <w:rsid w:val="00032F3F"/>
    <w:rsid w:val="00033325"/>
    <w:rsid w:val="0003349E"/>
    <w:rsid w:val="000334C1"/>
    <w:rsid w:val="00033633"/>
    <w:rsid w:val="00033B7C"/>
    <w:rsid w:val="00033C2E"/>
    <w:rsid w:val="00033CBA"/>
    <w:rsid w:val="00033FC2"/>
    <w:rsid w:val="00034145"/>
    <w:rsid w:val="000344BC"/>
    <w:rsid w:val="000345CA"/>
    <w:rsid w:val="000345DF"/>
    <w:rsid w:val="0003491D"/>
    <w:rsid w:val="00034CC8"/>
    <w:rsid w:val="00034DAF"/>
    <w:rsid w:val="00034EB2"/>
    <w:rsid w:val="000351EC"/>
    <w:rsid w:val="0003527E"/>
    <w:rsid w:val="0003585A"/>
    <w:rsid w:val="0003595F"/>
    <w:rsid w:val="00035980"/>
    <w:rsid w:val="000359F4"/>
    <w:rsid w:val="00035AFB"/>
    <w:rsid w:val="00035C72"/>
    <w:rsid w:val="00035C80"/>
    <w:rsid w:val="00035D40"/>
    <w:rsid w:val="000363A6"/>
    <w:rsid w:val="0003663A"/>
    <w:rsid w:val="000367AB"/>
    <w:rsid w:val="00036963"/>
    <w:rsid w:val="0003698A"/>
    <w:rsid w:val="00036B21"/>
    <w:rsid w:val="00036BE7"/>
    <w:rsid w:val="00036BEB"/>
    <w:rsid w:val="00036F2F"/>
    <w:rsid w:val="00036FBD"/>
    <w:rsid w:val="000370F0"/>
    <w:rsid w:val="00037252"/>
    <w:rsid w:val="00037669"/>
    <w:rsid w:val="000377D1"/>
    <w:rsid w:val="00037936"/>
    <w:rsid w:val="00037CE1"/>
    <w:rsid w:val="00037DD2"/>
    <w:rsid w:val="00037F08"/>
    <w:rsid w:val="0004019F"/>
    <w:rsid w:val="0004023E"/>
    <w:rsid w:val="0004029E"/>
    <w:rsid w:val="00040337"/>
    <w:rsid w:val="00040425"/>
    <w:rsid w:val="0004043C"/>
    <w:rsid w:val="000404D3"/>
    <w:rsid w:val="0004053E"/>
    <w:rsid w:val="000405E2"/>
    <w:rsid w:val="000407CE"/>
    <w:rsid w:val="00040B1E"/>
    <w:rsid w:val="00040EE3"/>
    <w:rsid w:val="00040FDF"/>
    <w:rsid w:val="000410A9"/>
    <w:rsid w:val="000412E5"/>
    <w:rsid w:val="00041380"/>
    <w:rsid w:val="000415F4"/>
    <w:rsid w:val="000417CA"/>
    <w:rsid w:val="000417D3"/>
    <w:rsid w:val="00041DFB"/>
    <w:rsid w:val="00041F15"/>
    <w:rsid w:val="00042140"/>
    <w:rsid w:val="000422B8"/>
    <w:rsid w:val="000422BF"/>
    <w:rsid w:val="0004256F"/>
    <w:rsid w:val="00042590"/>
    <w:rsid w:val="000426A1"/>
    <w:rsid w:val="0004286D"/>
    <w:rsid w:val="00042964"/>
    <w:rsid w:val="00042C3D"/>
    <w:rsid w:val="00042CF2"/>
    <w:rsid w:val="00043320"/>
    <w:rsid w:val="00043379"/>
    <w:rsid w:val="00043484"/>
    <w:rsid w:val="00043999"/>
    <w:rsid w:val="000439FF"/>
    <w:rsid w:val="00043B4D"/>
    <w:rsid w:val="00043BCD"/>
    <w:rsid w:val="00043F79"/>
    <w:rsid w:val="0004411A"/>
    <w:rsid w:val="00044150"/>
    <w:rsid w:val="00044178"/>
    <w:rsid w:val="00044473"/>
    <w:rsid w:val="000444DE"/>
    <w:rsid w:val="00044508"/>
    <w:rsid w:val="00044533"/>
    <w:rsid w:val="0004472E"/>
    <w:rsid w:val="00044808"/>
    <w:rsid w:val="00044C66"/>
    <w:rsid w:val="00044FF8"/>
    <w:rsid w:val="0004504D"/>
    <w:rsid w:val="00045192"/>
    <w:rsid w:val="000451AA"/>
    <w:rsid w:val="000453C9"/>
    <w:rsid w:val="00045F3C"/>
    <w:rsid w:val="00046096"/>
    <w:rsid w:val="000461C4"/>
    <w:rsid w:val="0004638C"/>
    <w:rsid w:val="00046393"/>
    <w:rsid w:val="0004641B"/>
    <w:rsid w:val="000464FB"/>
    <w:rsid w:val="00046F9F"/>
    <w:rsid w:val="000470EA"/>
    <w:rsid w:val="000472BF"/>
    <w:rsid w:val="0004734E"/>
    <w:rsid w:val="0004771E"/>
    <w:rsid w:val="00047790"/>
    <w:rsid w:val="0004787E"/>
    <w:rsid w:val="00047B36"/>
    <w:rsid w:val="00047C21"/>
    <w:rsid w:val="00047CD8"/>
    <w:rsid w:val="00047F0F"/>
    <w:rsid w:val="00047F27"/>
    <w:rsid w:val="00050046"/>
    <w:rsid w:val="000501CA"/>
    <w:rsid w:val="00050792"/>
    <w:rsid w:val="0005090D"/>
    <w:rsid w:val="00051059"/>
    <w:rsid w:val="000514A0"/>
    <w:rsid w:val="0005162E"/>
    <w:rsid w:val="000517F1"/>
    <w:rsid w:val="00051C8F"/>
    <w:rsid w:val="00051CAA"/>
    <w:rsid w:val="00051F18"/>
    <w:rsid w:val="00052148"/>
    <w:rsid w:val="0005223D"/>
    <w:rsid w:val="0005252D"/>
    <w:rsid w:val="000525CA"/>
    <w:rsid w:val="000528CF"/>
    <w:rsid w:val="00052B6A"/>
    <w:rsid w:val="00052F24"/>
    <w:rsid w:val="000530EC"/>
    <w:rsid w:val="00053177"/>
    <w:rsid w:val="0005319F"/>
    <w:rsid w:val="00053363"/>
    <w:rsid w:val="000533F6"/>
    <w:rsid w:val="00053645"/>
    <w:rsid w:val="000537F3"/>
    <w:rsid w:val="00053938"/>
    <w:rsid w:val="00053FF6"/>
    <w:rsid w:val="00054130"/>
    <w:rsid w:val="000541D6"/>
    <w:rsid w:val="000541DA"/>
    <w:rsid w:val="000543D3"/>
    <w:rsid w:val="00054424"/>
    <w:rsid w:val="0005445C"/>
    <w:rsid w:val="0005451B"/>
    <w:rsid w:val="0005480E"/>
    <w:rsid w:val="00054871"/>
    <w:rsid w:val="00054944"/>
    <w:rsid w:val="00054B4E"/>
    <w:rsid w:val="00054BBD"/>
    <w:rsid w:val="00054C8A"/>
    <w:rsid w:val="00054CF7"/>
    <w:rsid w:val="00054FC2"/>
    <w:rsid w:val="000550C6"/>
    <w:rsid w:val="0005550D"/>
    <w:rsid w:val="0005553A"/>
    <w:rsid w:val="00055B9C"/>
    <w:rsid w:val="00055BCA"/>
    <w:rsid w:val="00055EE1"/>
    <w:rsid w:val="00056104"/>
    <w:rsid w:val="00056175"/>
    <w:rsid w:val="00056494"/>
    <w:rsid w:val="0005688D"/>
    <w:rsid w:val="00056983"/>
    <w:rsid w:val="00056A45"/>
    <w:rsid w:val="00056B65"/>
    <w:rsid w:val="00056CF5"/>
    <w:rsid w:val="00056EC4"/>
    <w:rsid w:val="0005714F"/>
    <w:rsid w:val="000572BD"/>
    <w:rsid w:val="00057320"/>
    <w:rsid w:val="000574D9"/>
    <w:rsid w:val="00057876"/>
    <w:rsid w:val="00057BAC"/>
    <w:rsid w:val="00057BE6"/>
    <w:rsid w:val="00057F5C"/>
    <w:rsid w:val="00060282"/>
    <w:rsid w:val="000602AF"/>
    <w:rsid w:val="00060691"/>
    <w:rsid w:val="0006072B"/>
    <w:rsid w:val="00060814"/>
    <w:rsid w:val="00060832"/>
    <w:rsid w:val="000608D4"/>
    <w:rsid w:val="00060996"/>
    <w:rsid w:val="00060A91"/>
    <w:rsid w:val="0006109E"/>
    <w:rsid w:val="000610A1"/>
    <w:rsid w:val="00061577"/>
    <w:rsid w:val="000615DA"/>
    <w:rsid w:val="000616E6"/>
    <w:rsid w:val="0006193C"/>
    <w:rsid w:val="00061CB5"/>
    <w:rsid w:val="000625FC"/>
    <w:rsid w:val="0006262E"/>
    <w:rsid w:val="00062777"/>
    <w:rsid w:val="00062A5A"/>
    <w:rsid w:val="00062E13"/>
    <w:rsid w:val="00063055"/>
    <w:rsid w:val="00063179"/>
    <w:rsid w:val="00063358"/>
    <w:rsid w:val="0006350C"/>
    <w:rsid w:val="0006353B"/>
    <w:rsid w:val="00063741"/>
    <w:rsid w:val="00063B46"/>
    <w:rsid w:val="00063E0E"/>
    <w:rsid w:val="00063E6A"/>
    <w:rsid w:val="00063F54"/>
    <w:rsid w:val="0006423C"/>
    <w:rsid w:val="0006437A"/>
    <w:rsid w:val="0006438C"/>
    <w:rsid w:val="0006472F"/>
    <w:rsid w:val="000647A3"/>
    <w:rsid w:val="0006481B"/>
    <w:rsid w:val="00064926"/>
    <w:rsid w:val="000649E7"/>
    <w:rsid w:val="00064A1C"/>
    <w:rsid w:val="00064E00"/>
    <w:rsid w:val="00064F12"/>
    <w:rsid w:val="00065135"/>
    <w:rsid w:val="000651EC"/>
    <w:rsid w:val="000659A4"/>
    <w:rsid w:val="00065AEC"/>
    <w:rsid w:val="00065D25"/>
    <w:rsid w:val="00065FA8"/>
    <w:rsid w:val="0006600A"/>
    <w:rsid w:val="0006608C"/>
    <w:rsid w:val="000660E5"/>
    <w:rsid w:val="00066377"/>
    <w:rsid w:val="00067036"/>
    <w:rsid w:val="00067155"/>
    <w:rsid w:val="00067186"/>
    <w:rsid w:val="0006723F"/>
    <w:rsid w:val="00067614"/>
    <w:rsid w:val="0006774C"/>
    <w:rsid w:val="00067883"/>
    <w:rsid w:val="000679A7"/>
    <w:rsid w:val="00067C8F"/>
    <w:rsid w:val="00070542"/>
    <w:rsid w:val="00070582"/>
    <w:rsid w:val="000707F6"/>
    <w:rsid w:val="000708CD"/>
    <w:rsid w:val="00070C24"/>
    <w:rsid w:val="00070E0C"/>
    <w:rsid w:val="00070F09"/>
    <w:rsid w:val="00070F80"/>
    <w:rsid w:val="00071001"/>
    <w:rsid w:val="000710EE"/>
    <w:rsid w:val="00071A6B"/>
    <w:rsid w:val="00071DA2"/>
    <w:rsid w:val="00071E52"/>
    <w:rsid w:val="00071F31"/>
    <w:rsid w:val="00071FAE"/>
    <w:rsid w:val="00071FC3"/>
    <w:rsid w:val="00072147"/>
    <w:rsid w:val="000721BC"/>
    <w:rsid w:val="00072350"/>
    <w:rsid w:val="000723D8"/>
    <w:rsid w:val="00072671"/>
    <w:rsid w:val="000728E9"/>
    <w:rsid w:val="00072974"/>
    <w:rsid w:val="000729D0"/>
    <w:rsid w:val="00072AD1"/>
    <w:rsid w:val="00073210"/>
    <w:rsid w:val="00073499"/>
    <w:rsid w:val="00073BAD"/>
    <w:rsid w:val="00073D14"/>
    <w:rsid w:val="00073DD0"/>
    <w:rsid w:val="00073F67"/>
    <w:rsid w:val="0007417A"/>
    <w:rsid w:val="0007437F"/>
    <w:rsid w:val="00074546"/>
    <w:rsid w:val="00074695"/>
    <w:rsid w:val="00074944"/>
    <w:rsid w:val="00074B19"/>
    <w:rsid w:val="00075085"/>
    <w:rsid w:val="000752F3"/>
    <w:rsid w:val="000754F3"/>
    <w:rsid w:val="00075B83"/>
    <w:rsid w:val="00075D36"/>
    <w:rsid w:val="00075D5F"/>
    <w:rsid w:val="00075EA3"/>
    <w:rsid w:val="00076531"/>
    <w:rsid w:val="000768AC"/>
    <w:rsid w:val="00076912"/>
    <w:rsid w:val="0007699D"/>
    <w:rsid w:val="000770E0"/>
    <w:rsid w:val="00077214"/>
    <w:rsid w:val="00077407"/>
    <w:rsid w:val="000778FD"/>
    <w:rsid w:val="0007795A"/>
    <w:rsid w:val="00077CA4"/>
    <w:rsid w:val="00077CB8"/>
    <w:rsid w:val="00077CF6"/>
    <w:rsid w:val="00077D94"/>
    <w:rsid w:val="00077F45"/>
    <w:rsid w:val="00080045"/>
    <w:rsid w:val="000801A2"/>
    <w:rsid w:val="000801F8"/>
    <w:rsid w:val="000803B6"/>
    <w:rsid w:val="000805BB"/>
    <w:rsid w:val="0008061A"/>
    <w:rsid w:val="00080642"/>
    <w:rsid w:val="00080690"/>
    <w:rsid w:val="000806C7"/>
    <w:rsid w:val="00080762"/>
    <w:rsid w:val="000807E1"/>
    <w:rsid w:val="00080976"/>
    <w:rsid w:val="00080B64"/>
    <w:rsid w:val="00080C67"/>
    <w:rsid w:val="00080FC6"/>
    <w:rsid w:val="000812BE"/>
    <w:rsid w:val="00081353"/>
    <w:rsid w:val="000813A4"/>
    <w:rsid w:val="0008233F"/>
    <w:rsid w:val="00082AAE"/>
    <w:rsid w:val="00082CA0"/>
    <w:rsid w:val="00082CBB"/>
    <w:rsid w:val="00082D24"/>
    <w:rsid w:val="00082EB9"/>
    <w:rsid w:val="00082F8E"/>
    <w:rsid w:val="00083058"/>
    <w:rsid w:val="00083092"/>
    <w:rsid w:val="00083099"/>
    <w:rsid w:val="00083259"/>
    <w:rsid w:val="000833DC"/>
    <w:rsid w:val="000837E5"/>
    <w:rsid w:val="00083962"/>
    <w:rsid w:val="0008397F"/>
    <w:rsid w:val="00083BC5"/>
    <w:rsid w:val="0008425C"/>
    <w:rsid w:val="000842BA"/>
    <w:rsid w:val="00084321"/>
    <w:rsid w:val="0008436F"/>
    <w:rsid w:val="00084526"/>
    <w:rsid w:val="00084640"/>
    <w:rsid w:val="0008475E"/>
    <w:rsid w:val="00084A82"/>
    <w:rsid w:val="00084CAD"/>
    <w:rsid w:val="00084CCA"/>
    <w:rsid w:val="00084D33"/>
    <w:rsid w:val="00084E42"/>
    <w:rsid w:val="000851B9"/>
    <w:rsid w:val="000853A3"/>
    <w:rsid w:val="00085CB4"/>
    <w:rsid w:val="00085CC2"/>
    <w:rsid w:val="00085CC4"/>
    <w:rsid w:val="00085D4D"/>
    <w:rsid w:val="00085FEE"/>
    <w:rsid w:val="0008622F"/>
    <w:rsid w:val="00086444"/>
    <w:rsid w:val="000864F1"/>
    <w:rsid w:val="00086614"/>
    <w:rsid w:val="00086652"/>
    <w:rsid w:val="0008684C"/>
    <w:rsid w:val="00086AE4"/>
    <w:rsid w:val="00086BC5"/>
    <w:rsid w:val="00086C0E"/>
    <w:rsid w:val="00086E17"/>
    <w:rsid w:val="000870AE"/>
    <w:rsid w:val="000870E8"/>
    <w:rsid w:val="000871C8"/>
    <w:rsid w:val="00087211"/>
    <w:rsid w:val="000872BA"/>
    <w:rsid w:val="00087314"/>
    <w:rsid w:val="0008736E"/>
    <w:rsid w:val="000873DD"/>
    <w:rsid w:val="00087425"/>
    <w:rsid w:val="00087610"/>
    <w:rsid w:val="00087715"/>
    <w:rsid w:val="0008775C"/>
    <w:rsid w:val="0008781C"/>
    <w:rsid w:val="0008783E"/>
    <w:rsid w:val="00087BC7"/>
    <w:rsid w:val="00087D3A"/>
    <w:rsid w:val="00087E5E"/>
    <w:rsid w:val="00087ECE"/>
    <w:rsid w:val="00090205"/>
    <w:rsid w:val="00090228"/>
    <w:rsid w:val="0009041E"/>
    <w:rsid w:val="00090428"/>
    <w:rsid w:val="0009074F"/>
    <w:rsid w:val="00090E79"/>
    <w:rsid w:val="00090E87"/>
    <w:rsid w:val="00091053"/>
    <w:rsid w:val="000916C6"/>
    <w:rsid w:val="000916E9"/>
    <w:rsid w:val="000918D4"/>
    <w:rsid w:val="00091A9F"/>
    <w:rsid w:val="00091D5C"/>
    <w:rsid w:val="00091E17"/>
    <w:rsid w:val="00092077"/>
    <w:rsid w:val="000922F4"/>
    <w:rsid w:val="000923F8"/>
    <w:rsid w:val="0009243C"/>
    <w:rsid w:val="00092487"/>
    <w:rsid w:val="0009263A"/>
    <w:rsid w:val="00092AE2"/>
    <w:rsid w:val="00092B47"/>
    <w:rsid w:val="00092BE9"/>
    <w:rsid w:val="00092DA6"/>
    <w:rsid w:val="00092E50"/>
    <w:rsid w:val="00092E8D"/>
    <w:rsid w:val="00092ED1"/>
    <w:rsid w:val="00092F0D"/>
    <w:rsid w:val="00093044"/>
    <w:rsid w:val="000930D5"/>
    <w:rsid w:val="000930FE"/>
    <w:rsid w:val="000931CD"/>
    <w:rsid w:val="0009325B"/>
    <w:rsid w:val="0009359E"/>
    <w:rsid w:val="000937E3"/>
    <w:rsid w:val="00093CDC"/>
    <w:rsid w:val="00093DFE"/>
    <w:rsid w:val="0009405F"/>
    <w:rsid w:val="000940DD"/>
    <w:rsid w:val="000943C0"/>
    <w:rsid w:val="000943F2"/>
    <w:rsid w:val="0009465C"/>
    <w:rsid w:val="000946F2"/>
    <w:rsid w:val="0009486E"/>
    <w:rsid w:val="000948A2"/>
    <w:rsid w:val="00094950"/>
    <w:rsid w:val="000949A2"/>
    <w:rsid w:val="00094C9E"/>
    <w:rsid w:val="000950CA"/>
    <w:rsid w:val="000951B5"/>
    <w:rsid w:val="00095392"/>
    <w:rsid w:val="000953FD"/>
    <w:rsid w:val="0009555D"/>
    <w:rsid w:val="00095707"/>
    <w:rsid w:val="0009570A"/>
    <w:rsid w:val="00095874"/>
    <w:rsid w:val="000958B0"/>
    <w:rsid w:val="00095C5F"/>
    <w:rsid w:val="00095DB7"/>
    <w:rsid w:val="00096101"/>
    <w:rsid w:val="0009617A"/>
    <w:rsid w:val="00096196"/>
    <w:rsid w:val="000961AA"/>
    <w:rsid w:val="00096245"/>
    <w:rsid w:val="00096280"/>
    <w:rsid w:val="0009643A"/>
    <w:rsid w:val="00096452"/>
    <w:rsid w:val="00096478"/>
    <w:rsid w:val="000965B9"/>
    <w:rsid w:val="00096699"/>
    <w:rsid w:val="0009677D"/>
    <w:rsid w:val="00096834"/>
    <w:rsid w:val="00096A83"/>
    <w:rsid w:val="00096B2D"/>
    <w:rsid w:val="00096C1C"/>
    <w:rsid w:val="00096C53"/>
    <w:rsid w:val="00096C69"/>
    <w:rsid w:val="00096C6E"/>
    <w:rsid w:val="00096CEC"/>
    <w:rsid w:val="00096D2A"/>
    <w:rsid w:val="00096D78"/>
    <w:rsid w:val="00097161"/>
    <w:rsid w:val="00097242"/>
    <w:rsid w:val="000973CE"/>
    <w:rsid w:val="0009761A"/>
    <w:rsid w:val="000976AA"/>
    <w:rsid w:val="000976D2"/>
    <w:rsid w:val="000979CF"/>
    <w:rsid w:val="000979D3"/>
    <w:rsid w:val="000A001B"/>
    <w:rsid w:val="000A0246"/>
    <w:rsid w:val="000A025D"/>
    <w:rsid w:val="000A02D6"/>
    <w:rsid w:val="000A0411"/>
    <w:rsid w:val="000A06E6"/>
    <w:rsid w:val="000A070F"/>
    <w:rsid w:val="000A0A44"/>
    <w:rsid w:val="000A0B7D"/>
    <w:rsid w:val="000A0D60"/>
    <w:rsid w:val="000A1034"/>
    <w:rsid w:val="000A107F"/>
    <w:rsid w:val="000A1191"/>
    <w:rsid w:val="000A12C2"/>
    <w:rsid w:val="000A148F"/>
    <w:rsid w:val="000A1B82"/>
    <w:rsid w:val="000A1B99"/>
    <w:rsid w:val="000A1B9E"/>
    <w:rsid w:val="000A1C98"/>
    <w:rsid w:val="000A1D6B"/>
    <w:rsid w:val="000A1D98"/>
    <w:rsid w:val="000A1DB0"/>
    <w:rsid w:val="000A1DCC"/>
    <w:rsid w:val="000A1E78"/>
    <w:rsid w:val="000A1F53"/>
    <w:rsid w:val="000A20B8"/>
    <w:rsid w:val="000A2199"/>
    <w:rsid w:val="000A22DD"/>
    <w:rsid w:val="000A23CE"/>
    <w:rsid w:val="000A246A"/>
    <w:rsid w:val="000A252B"/>
    <w:rsid w:val="000A28C1"/>
    <w:rsid w:val="000A296E"/>
    <w:rsid w:val="000A2B2D"/>
    <w:rsid w:val="000A2B5C"/>
    <w:rsid w:val="000A2CA3"/>
    <w:rsid w:val="000A2CB1"/>
    <w:rsid w:val="000A3213"/>
    <w:rsid w:val="000A3282"/>
    <w:rsid w:val="000A339C"/>
    <w:rsid w:val="000A34FE"/>
    <w:rsid w:val="000A36AE"/>
    <w:rsid w:val="000A36BC"/>
    <w:rsid w:val="000A3835"/>
    <w:rsid w:val="000A3960"/>
    <w:rsid w:val="000A3A63"/>
    <w:rsid w:val="000A3BC1"/>
    <w:rsid w:val="000A3C7A"/>
    <w:rsid w:val="000A3C7E"/>
    <w:rsid w:val="000A3C98"/>
    <w:rsid w:val="000A4010"/>
    <w:rsid w:val="000A40E8"/>
    <w:rsid w:val="000A417C"/>
    <w:rsid w:val="000A435F"/>
    <w:rsid w:val="000A4544"/>
    <w:rsid w:val="000A4619"/>
    <w:rsid w:val="000A4669"/>
    <w:rsid w:val="000A46F0"/>
    <w:rsid w:val="000A4714"/>
    <w:rsid w:val="000A486A"/>
    <w:rsid w:val="000A4D8F"/>
    <w:rsid w:val="000A514A"/>
    <w:rsid w:val="000A52E8"/>
    <w:rsid w:val="000A5571"/>
    <w:rsid w:val="000A5708"/>
    <w:rsid w:val="000A5951"/>
    <w:rsid w:val="000A5A7F"/>
    <w:rsid w:val="000A5ACB"/>
    <w:rsid w:val="000A6217"/>
    <w:rsid w:val="000A6405"/>
    <w:rsid w:val="000A643E"/>
    <w:rsid w:val="000A65DA"/>
    <w:rsid w:val="000A67A1"/>
    <w:rsid w:val="000A6ACF"/>
    <w:rsid w:val="000A6D76"/>
    <w:rsid w:val="000A74DB"/>
    <w:rsid w:val="000A7AA2"/>
    <w:rsid w:val="000A7B8A"/>
    <w:rsid w:val="000A7DAF"/>
    <w:rsid w:val="000A7EE7"/>
    <w:rsid w:val="000A7FA5"/>
    <w:rsid w:val="000B00FE"/>
    <w:rsid w:val="000B0193"/>
    <w:rsid w:val="000B01F7"/>
    <w:rsid w:val="000B0238"/>
    <w:rsid w:val="000B02DC"/>
    <w:rsid w:val="000B07F5"/>
    <w:rsid w:val="000B09AE"/>
    <w:rsid w:val="000B0A4D"/>
    <w:rsid w:val="000B0C0E"/>
    <w:rsid w:val="000B0DE7"/>
    <w:rsid w:val="000B0FDD"/>
    <w:rsid w:val="000B1315"/>
    <w:rsid w:val="000B1485"/>
    <w:rsid w:val="000B15B4"/>
    <w:rsid w:val="000B1692"/>
    <w:rsid w:val="000B1740"/>
    <w:rsid w:val="000B174B"/>
    <w:rsid w:val="000B175A"/>
    <w:rsid w:val="000B19F3"/>
    <w:rsid w:val="000B1A70"/>
    <w:rsid w:val="000B1C2B"/>
    <w:rsid w:val="000B1D8A"/>
    <w:rsid w:val="000B1ED1"/>
    <w:rsid w:val="000B1F40"/>
    <w:rsid w:val="000B26F5"/>
    <w:rsid w:val="000B2702"/>
    <w:rsid w:val="000B27E9"/>
    <w:rsid w:val="000B2919"/>
    <w:rsid w:val="000B29C7"/>
    <w:rsid w:val="000B2DE5"/>
    <w:rsid w:val="000B2E3E"/>
    <w:rsid w:val="000B2F0F"/>
    <w:rsid w:val="000B34AC"/>
    <w:rsid w:val="000B35AF"/>
    <w:rsid w:val="000B368C"/>
    <w:rsid w:val="000B3715"/>
    <w:rsid w:val="000B3C65"/>
    <w:rsid w:val="000B3E83"/>
    <w:rsid w:val="000B3EFA"/>
    <w:rsid w:val="000B3FCA"/>
    <w:rsid w:val="000B412A"/>
    <w:rsid w:val="000B412C"/>
    <w:rsid w:val="000B41A6"/>
    <w:rsid w:val="000B4456"/>
    <w:rsid w:val="000B46FC"/>
    <w:rsid w:val="000B474D"/>
    <w:rsid w:val="000B47B2"/>
    <w:rsid w:val="000B480C"/>
    <w:rsid w:val="000B4A97"/>
    <w:rsid w:val="000B4B23"/>
    <w:rsid w:val="000B4CF0"/>
    <w:rsid w:val="000B4D11"/>
    <w:rsid w:val="000B4FE6"/>
    <w:rsid w:val="000B5074"/>
    <w:rsid w:val="000B518E"/>
    <w:rsid w:val="000B557A"/>
    <w:rsid w:val="000B59F5"/>
    <w:rsid w:val="000B5B4D"/>
    <w:rsid w:val="000B5B89"/>
    <w:rsid w:val="000B5CA2"/>
    <w:rsid w:val="000B5CA7"/>
    <w:rsid w:val="000B5F00"/>
    <w:rsid w:val="000B614C"/>
    <w:rsid w:val="000B6198"/>
    <w:rsid w:val="000B6235"/>
    <w:rsid w:val="000B623C"/>
    <w:rsid w:val="000B630B"/>
    <w:rsid w:val="000B6656"/>
    <w:rsid w:val="000B6691"/>
    <w:rsid w:val="000B6977"/>
    <w:rsid w:val="000B6A38"/>
    <w:rsid w:val="000B6A97"/>
    <w:rsid w:val="000B6B3E"/>
    <w:rsid w:val="000B7591"/>
    <w:rsid w:val="000B765E"/>
    <w:rsid w:val="000B78EE"/>
    <w:rsid w:val="000B7969"/>
    <w:rsid w:val="000B7BDF"/>
    <w:rsid w:val="000B7BE0"/>
    <w:rsid w:val="000B7C54"/>
    <w:rsid w:val="000B7CE2"/>
    <w:rsid w:val="000B7DD5"/>
    <w:rsid w:val="000B7E85"/>
    <w:rsid w:val="000B7F4F"/>
    <w:rsid w:val="000B7F90"/>
    <w:rsid w:val="000C01D5"/>
    <w:rsid w:val="000C0571"/>
    <w:rsid w:val="000C05A1"/>
    <w:rsid w:val="000C0692"/>
    <w:rsid w:val="000C0703"/>
    <w:rsid w:val="000C0B09"/>
    <w:rsid w:val="000C0CEE"/>
    <w:rsid w:val="000C0D2F"/>
    <w:rsid w:val="000C0FAB"/>
    <w:rsid w:val="000C1044"/>
    <w:rsid w:val="000C16AE"/>
    <w:rsid w:val="000C1D3C"/>
    <w:rsid w:val="000C1DA9"/>
    <w:rsid w:val="000C1EAF"/>
    <w:rsid w:val="000C1F74"/>
    <w:rsid w:val="000C2344"/>
    <w:rsid w:val="000C25F8"/>
    <w:rsid w:val="000C267C"/>
    <w:rsid w:val="000C2794"/>
    <w:rsid w:val="000C28BE"/>
    <w:rsid w:val="000C2B21"/>
    <w:rsid w:val="000C2B65"/>
    <w:rsid w:val="000C2BF5"/>
    <w:rsid w:val="000C2D28"/>
    <w:rsid w:val="000C2DB2"/>
    <w:rsid w:val="000C2DB7"/>
    <w:rsid w:val="000C2EDB"/>
    <w:rsid w:val="000C2F3F"/>
    <w:rsid w:val="000C2FDE"/>
    <w:rsid w:val="000C3095"/>
    <w:rsid w:val="000C3151"/>
    <w:rsid w:val="000C335B"/>
    <w:rsid w:val="000C33BA"/>
    <w:rsid w:val="000C353F"/>
    <w:rsid w:val="000C358A"/>
    <w:rsid w:val="000C358F"/>
    <w:rsid w:val="000C361C"/>
    <w:rsid w:val="000C3787"/>
    <w:rsid w:val="000C37EA"/>
    <w:rsid w:val="000C37EB"/>
    <w:rsid w:val="000C394D"/>
    <w:rsid w:val="000C3A13"/>
    <w:rsid w:val="000C3AB8"/>
    <w:rsid w:val="000C3AF8"/>
    <w:rsid w:val="000C3E3C"/>
    <w:rsid w:val="000C3F82"/>
    <w:rsid w:val="000C45A5"/>
    <w:rsid w:val="000C4752"/>
    <w:rsid w:val="000C476C"/>
    <w:rsid w:val="000C47B4"/>
    <w:rsid w:val="000C47D7"/>
    <w:rsid w:val="000C492B"/>
    <w:rsid w:val="000C4A9A"/>
    <w:rsid w:val="000C4CE3"/>
    <w:rsid w:val="000C5209"/>
    <w:rsid w:val="000C5382"/>
    <w:rsid w:val="000C54EA"/>
    <w:rsid w:val="000C568E"/>
    <w:rsid w:val="000C574C"/>
    <w:rsid w:val="000C5770"/>
    <w:rsid w:val="000C584C"/>
    <w:rsid w:val="000C5972"/>
    <w:rsid w:val="000C5F9C"/>
    <w:rsid w:val="000C606F"/>
    <w:rsid w:val="000C60D8"/>
    <w:rsid w:val="000C662D"/>
    <w:rsid w:val="000C6819"/>
    <w:rsid w:val="000C6A9F"/>
    <w:rsid w:val="000C6B5B"/>
    <w:rsid w:val="000C6B82"/>
    <w:rsid w:val="000C6E34"/>
    <w:rsid w:val="000C710A"/>
    <w:rsid w:val="000C7409"/>
    <w:rsid w:val="000C797B"/>
    <w:rsid w:val="000C7B9C"/>
    <w:rsid w:val="000D006E"/>
    <w:rsid w:val="000D0117"/>
    <w:rsid w:val="000D0191"/>
    <w:rsid w:val="000D044B"/>
    <w:rsid w:val="000D04FE"/>
    <w:rsid w:val="000D0637"/>
    <w:rsid w:val="000D06C7"/>
    <w:rsid w:val="000D0B99"/>
    <w:rsid w:val="000D0CF7"/>
    <w:rsid w:val="000D0D38"/>
    <w:rsid w:val="000D0DD6"/>
    <w:rsid w:val="000D10E3"/>
    <w:rsid w:val="000D1129"/>
    <w:rsid w:val="000D1323"/>
    <w:rsid w:val="000D16B3"/>
    <w:rsid w:val="000D1A47"/>
    <w:rsid w:val="000D1AF7"/>
    <w:rsid w:val="000D1CAC"/>
    <w:rsid w:val="000D1D87"/>
    <w:rsid w:val="000D1E5E"/>
    <w:rsid w:val="000D1F10"/>
    <w:rsid w:val="000D1F60"/>
    <w:rsid w:val="000D1F68"/>
    <w:rsid w:val="000D1FEB"/>
    <w:rsid w:val="000D20F1"/>
    <w:rsid w:val="000D2271"/>
    <w:rsid w:val="000D2349"/>
    <w:rsid w:val="000D258C"/>
    <w:rsid w:val="000D25B4"/>
    <w:rsid w:val="000D2661"/>
    <w:rsid w:val="000D2A03"/>
    <w:rsid w:val="000D2A34"/>
    <w:rsid w:val="000D2A6A"/>
    <w:rsid w:val="000D2CB0"/>
    <w:rsid w:val="000D2CB3"/>
    <w:rsid w:val="000D2D28"/>
    <w:rsid w:val="000D2E3B"/>
    <w:rsid w:val="000D2FE7"/>
    <w:rsid w:val="000D3047"/>
    <w:rsid w:val="000D3105"/>
    <w:rsid w:val="000D33F4"/>
    <w:rsid w:val="000D340B"/>
    <w:rsid w:val="000D3929"/>
    <w:rsid w:val="000D3B9A"/>
    <w:rsid w:val="000D3BCB"/>
    <w:rsid w:val="000D3DA8"/>
    <w:rsid w:val="000D4223"/>
    <w:rsid w:val="000D427C"/>
    <w:rsid w:val="000D445A"/>
    <w:rsid w:val="000D465C"/>
    <w:rsid w:val="000D48EA"/>
    <w:rsid w:val="000D48F1"/>
    <w:rsid w:val="000D4E25"/>
    <w:rsid w:val="000D4F75"/>
    <w:rsid w:val="000D5029"/>
    <w:rsid w:val="000D519D"/>
    <w:rsid w:val="000D52FD"/>
    <w:rsid w:val="000D5516"/>
    <w:rsid w:val="000D5797"/>
    <w:rsid w:val="000D58D5"/>
    <w:rsid w:val="000D59F3"/>
    <w:rsid w:val="000D5AED"/>
    <w:rsid w:val="000D5E07"/>
    <w:rsid w:val="000D6109"/>
    <w:rsid w:val="000D613C"/>
    <w:rsid w:val="000D62FD"/>
    <w:rsid w:val="000D6510"/>
    <w:rsid w:val="000D6BB1"/>
    <w:rsid w:val="000D6DEE"/>
    <w:rsid w:val="000D6F7B"/>
    <w:rsid w:val="000D6FBB"/>
    <w:rsid w:val="000D709C"/>
    <w:rsid w:val="000D71DC"/>
    <w:rsid w:val="000D763B"/>
    <w:rsid w:val="000D7B13"/>
    <w:rsid w:val="000D7B55"/>
    <w:rsid w:val="000D7CB2"/>
    <w:rsid w:val="000D7D22"/>
    <w:rsid w:val="000D7E4D"/>
    <w:rsid w:val="000D7EE2"/>
    <w:rsid w:val="000E022A"/>
    <w:rsid w:val="000E033F"/>
    <w:rsid w:val="000E034A"/>
    <w:rsid w:val="000E061A"/>
    <w:rsid w:val="000E063B"/>
    <w:rsid w:val="000E06E4"/>
    <w:rsid w:val="000E08B6"/>
    <w:rsid w:val="000E09C9"/>
    <w:rsid w:val="000E0B1C"/>
    <w:rsid w:val="000E0BFD"/>
    <w:rsid w:val="000E0E0E"/>
    <w:rsid w:val="000E0E60"/>
    <w:rsid w:val="000E0E72"/>
    <w:rsid w:val="000E0F9C"/>
    <w:rsid w:val="000E0FBC"/>
    <w:rsid w:val="000E12C6"/>
    <w:rsid w:val="000E1947"/>
    <w:rsid w:val="000E19A4"/>
    <w:rsid w:val="000E1F21"/>
    <w:rsid w:val="000E20B7"/>
    <w:rsid w:val="000E20E9"/>
    <w:rsid w:val="000E22A8"/>
    <w:rsid w:val="000E26E4"/>
    <w:rsid w:val="000E2862"/>
    <w:rsid w:val="000E28D1"/>
    <w:rsid w:val="000E2993"/>
    <w:rsid w:val="000E3049"/>
    <w:rsid w:val="000E3066"/>
    <w:rsid w:val="000E3080"/>
    <w:rsid w:val="000E312A"/>
    <w:rsid w:val="000E3399"/>
    <w:rsid w:val="000E35DC"/>
    <w:rsid w:val="000E35DD"/>
    <w:rsid w:val="000E377B"/>
    <w:rsid w:val="000E385B"/>
    <w:rsid w:val="000E3874"/>
    <w:rsid w:val="000E3A5F"/>
    <w:rsid w:val="000E3DBE"/>
    <w:rsid w:val="000E435E"/>
    <w:rsid w:val="000E4377"/>
    <w:rsid w:val="000E446E"/>
    <w:rsid w:val="000E475C"/>
    <w:rsid w:val="000E4899"/>
    <w:rsid w:val="000E489B"/>
    <w:rsid w:val="000E48C6"/>
    <w:rsid w:val="000E490D"/>
    <w:rsid w:val="000E4A31"/>
    <w:rsid w:val="000E4DE6"/>
    <w:rsid w:val="000E4E9C"/>
    <w:rsid w:val="000E5405"/>
    <w:rsid w:val="000E548E"/>
    <w:rsid w:val="000E54C2"/>
    <w:rsid w:val="000E57AF"/>
    <w:rsid w:val="000E57D8"/>
    <w:rsid w:val="000E5904"/>
    <w:rsid w:val="000E5AF9"/>
    <w:rsid w:val="000E5B40"/>
    <w:rsid w:val="000E5BC5"/>
    <w:rsid w:val="000E5BD1"/>
    <w:rsid w:val="000E5D96"/>
    <w:rsid w:val="000E5FAF"/>
    <w:rsid w:val="000E60B0"/>
    <w:rsid w:val="000E61F8"/>
    <w:rsid w:val="000E62B3"/>
    <w:rsid w:val="000E63E7"/>
    <w:rsid w:val="000E69FB"/>
    <w:rsid w:val="000E6AC4"/>
    <w:rsid w:val="000E6C02"/>
    <w:rsid w:val="000E6EFE"/>
    <w:rsid w:val="000E6F26"/>
    <w:rsid w:val="000E7187"/>
    <w:rsid w:val="000E71AD"/>
    <w:rsid w:val="000E7301"/>
    <w:rsid w:val="000E73FA"/>
    <w:rsid w:val="000E74D5"/>
    <w:rsid w:val="000E763E"/>
    <w:rsid w:val="000E76B2"/>
    <w:rsid w:val="000E7881"/>
    <w:rsid w:val="000E78FD"/>
    <w:rsid w:val="000E7AC6"/>
    <w:rsid w:val="000E7B24"/>
    <w:rsid w:val="000E7E28"/>
    <w:rsid w:val="000F00C7"/>
    <w:rsid w:val="000F0487"/>
    <w:rsid w:val="000F04B7"/>
    <w:rsid w:val="000F05B4"/>
    <w:rsid w:val="000F05C9"/>
    <w:rsid w:val="000F060C"/>
    <w:rsid w:val="000F063D"/>
    <w:rsid w:val="000F06D2"/>
    <w:rsid w:val="000F07B1"/>
    <w:rsid w:val="000F09CD"/>
    <w:rsid w:val="000F0A82"/>
    <w:rsid w:val="000F0B82"/>
    <w:rsid w:val="000F0D72"/>
    <w:rsid w:val="000F1213"/>
    <w:rsid w:val="000F159F"/>
    <w:rsid w:val="000F1670"/>
    <w:rsid w:val="000F1717"/>
    <w:rsid w:val="000F172E"/>
    <w:rsid w:val="000F199C"/>
    <w:rsid w:val="000F1AB6"/>
    <w:rsid w:val="000F1CEA"/>
    <w:rsid w:val="000F1DF6"/>
    <w:rsid w:val="000F1FD2"/>
    <w:rsid w:val="000F20B3"/>
    <w:rsid w:val="000F216A"/>
    <w:rsid w:val="000F21C8"/>
    <w:rsid w:val="000F24DF"/>
    <w:rsid w:val="000F24EE"/>
    <w:rsid w:val="000F2586"/>
    <w:rsid w:val="000F258F"/>
    <w:rsid w:val="000F268B"/>
    <w:rsid w:val="000F292B"/>
    <w:rsid w:val="000F29A9"/>
    <w:rsid w:val="000F2E4A"/>
    <w:rsid w:val="000F2E9A"/>
    <w:rsid w:val="000F2F69"/>
    <w:rsid w:val="000F3136"/>
    <w:rsid w:val="000F336B"/>
    <w:rsid w:val="000F3499"/>
    <w:rsid w:val="000F3681"/>
    <w:rsid w:val="000F36B5"/>
    <w:rsid w:val="000F3797"/>
    <w:rsid w:val="000F3C5C"/>
    <w:rsid w:val="000F3C76"/>
    <w:rsid w:val="000F3CEF"/>
    <w:rsid w:val="000F3E3C"/>
    <w:rsid w:val="000F3FD0"/>
    <w:rsid w:val="000F41E6"/>
    <w:rsid w:val="000F46A2"/>
    <w:rsid w:val="000F46D4"/>
    <w:rsid w:val="000F4860"/>
    <w:rsid w:val="000F48D1"/>
    <w:rsid w:val="000F49AF"/>
    <w:rsid w:val="000F4A3E"/>
    <w:rsid w:val="000F4B1B"/>
    <w:rsid w:val="000F4EDC"/>
    <w:rsid w:val="000F517B"/>
    <w:rsid w:val="000F51B4"/>
    <w:rsid w:val="000F5450"/>
    <w:rsid w:val="000F563A"/>
    <w:rsid w:val="000F57AA"/>
    <w:rsid w:val="000F589E"/>
    <w:rsid w:val="000F58C1"/>
    <w:rsid w:val="000F5B79"/>
    <w:rsid w:val="000F5F15"/>
    <w:rsid w:val="000F6187"/>
    <w:rsid w:val="000F62C3"/>
    <w:rsid w:val="000F6358"/>
    <w:rsid w:val="000F67CC"/>
    <w:rsid w:val="000F6974"/>
    <w:rsid w:val="000F6C5E"/>
    <w:rsid w:val="000F6DB9"/>
    <w:rsid w:val="000F6DFB"/>
    <w:rsid w:val="000F7311"/>
    <w:rsid w:val="000F7345"/>
    <w:rsid w:val="000F73ED"/>
    <w:rsid w:val="000F748F"/>
    <w:rsid w:val="000F74F1"/>
    <w:rsid w:val="000F769C"/>
    <w:rsid w:val="000F7C23"/>
    <w:rsid w:val="00100154"/>
    <w:rsid w:val="001003E7"/>
    <w:rsid w:val="0010042C"/>
    <w:rsid w:val="00100631"/>
    <w:rsid w:val="00100814"/>
    <w:rsid w:val="00100818"/>
    <w:rsid w:val="001008FE"/>
    <w:rsid w:val="001009FB"/>
    <w:rsid w:val="00100CCF"/>
    <w:rsid w:val="00100CFF"/>
    <w:rsid w:val="001013BB"/>
    <w:rsid w:val="0010143A"/>
    <w:rsid w:val="00101598"/>
    <w:rsid w:val="0010162E"/>
    <w:rsid w:val="0010185D"/>
    <w:rsid w:val="001019D8"/>
    <w:rsid w:val="00101A17"/>
    <w:rsid w:val="00101A74"/>
    <w:rsid w:val="00101C08"/>
    <w:rsid w:val="00101C6C"/>
    <w:rsid w:val="00101F5C"/>
    <w:rsid w:val="00101F68"/>
    <w:rsid w:val="00101FAA"/>
    <w:rsid w:val="001024A4"/>
    <w:rsid w:val="00102589"/>
    <w:rsid w:val="001028CD"/>
    <w:rsid w:val="00102A97"/>
    <w:rsid w:val="00102B3E"/>
    <w:rsid w:val="00102C07"/>
    <w:rsid w:val="00102F65"/>
    <w:rsid w:val="00102F99"/>
    <w:rsid w:val="00102FFB"/>
    <w:rsid w:val="001031B6"/>
    <w:rsid w:val="00103284"/>
    <w:rsid w:val="00103421"/>
    <w:rsid w:val="0010347C"/>
    <w:rsid w:val="00103578"/>
    <w:rsid w:val="001035AA"/>
    <w:rsid w:val="0010367B"/>
    <w:rsid w:val="00103687"/>
    <w:rsid w:val="001037D5"/>
    <w:rsid w:val="00103827"/>
    <w:rsid w:val="00103837"/>
    <w:rsid w:val="00103876"/>
    <w:rsid w:val="0010394F"/>
    <w:rsid w:val="00103B02"/>
    <w:rsid w:val="00103C80"/>
    <w:rsid w:val="00103D78"/>
    <w:rsid w:val="00103ECF"/>
    <w:rsid w:val="00104067"/>
    <w:rsid w:val="00104463"/>
    <w:rsid w:val="0010447A"/>
    <w:rsid w:val="00104936"/>
    <w:rsid w:val="001049EB"/>
    <w:rsid w:val="00104A0B"/>
    <w:rsid w:val="00104ACB"/>
    <w:rsid w:val="00104B06"/>
    <w:rsid w:val="00104B4F"/>
    <w:rsid w:val="00104B9D"/>
    <w:rsid w:val="0010521D"/>
    <w:rsid w:val="0010538E"/>
    <w:rsid w:val="00105878"/>
    <w:rsid w:val="001059A7"/>
    <w:rsid w:val="001059E4"/>
    <w:rsid w:val="00105A18"/>
    <w:rsid w:val="00105B83"/>
    <w:rsid w:val="00105BF6"/>
    <w:rsid w:val="00105CCB"/>
    <w:rsid w:val="00105D82"/>
    <w:rsid w:val="00105F16"/>
    <w:rsid w:val="00105FBD"/>
    <w:rsid w:val="00105FED"/>
    <w:rsid w:val="0010620F"/>
    <w:rsid w:val="00106233"/>
    <w:rsid w:val="001062E0"/>
    <w:rsid w:val="001063E8"/>
    <w:rsid w:val="0010642D"/>
    <w:rsid w:val="001064DE"/>
    <w:rsid w:val="00106502"/>
    <w:rsid w:val="00106C4D"/>
    <w:rsid w:val="00106D32"/>
    <w:rsid w:val="00106D75"/>
    <w:rsid w:val="00106E59"/>
    <w:rsid w:val="00107092"/>
    <w:rsid w:val="001070FD"/>
    <w:rsid w:val="0010734A"/>
    <w:rsid w:val="001077BF"/>
    <w:rsid w:val="001078C3"/>
    <w:rsid w:val="00107AA6"/>
    <w:rsid w:val="00107C39"/>
    <w:rsid w:val="00107CDD"/>
    <w:rsid w:val="00107D32"/>
    <w:rsid w:val="00110159"/>
    <w:rsid w:val="0011027D"/>
    <w:rsid w:val="00110657"/>
    <w:rsid w:val="00110737"/>
    <w:rsid w:val="0011091B"/>
    <w:rsid w:val="00110B37"/>
    <w:rsid w:val="00110BB2"/>
    <w:rsid w:val="00110C73"/>
    <w:rsid w:val="00110CB2"/>
    <w:rsid w:val="00110DA5"/>
    <w:rsid w:val="001113D4"/>
    <w:rsid w:val="001113EE"/>
    <w:rsid w:val="00111500"/>
    <w:rsid w:val="00111530"/>
    <w:rsid w:val="00111657"/>
    <w:rsid w:val="0011167B"/>
    <w:rsid w:val="0011179C"/>
    <w:rsid w:val="001118A9"/>
    <w:rsid w:val="00111C42"/>
    <w:rsid w:val="00111CBF"/>
    <w:rsid w:val="00111D67"/>
    <w:rsid w:val="00111EFE"/>
    <w:rsid w:val="0011215D"/>
    <w:rsid w:val="001121AD"/>
    <w:rsid w:val="001121C9"/>
    <w:rsid w:val="001122AD"/>
    <w:rsid w:val="0011239F"/>
    <w:rsid w:val="001124B4"/>
    <w:rsid w:val="00112701"/>
    <w:rsid w:val="00112769"/>
    <w:rsid w:val="0011284F"/>
    <w:rsid w:val="001128D2"/>
    <w:rsid w:val="00112B00"/>
    <w:rsid w:val="00112E06"/>
    <w:rsid w:val="001132D7"/>
    <w:rsid w:val="00113466"/>
    <w:rsid w:val="001134C0"/>
    <w:rsid w:val="00113518"/>
    <w:rsid w:val="00113825"/>
    <w:rsid w:val="001138CE"/>
    <w:rsid w:val="001138D8"/>
    <w:rsid w:val="0011395B"/>
    <w:rsid w:val="00113A3C"/>
    <w:rsid w:val="001141A9"/>
    <w:rsid w:val="001142E3"/>
    <w:rsid w:val="0011447E"/>
    <w:rsid w:val="0011467F"/>
    <w:rsid w:val="001147D2"/>
    <w:rsid w:val="00114944"/>
    <w:rsid w:val="00114A16"/>
    <w:rsid w:val="00114AE7"/>
    <w:rsid w:val="00114B11"/>
    <w:rsid w:val="00114C5C"/>
    <w:rsid w:val="00114EC5"/>
    <w:rsid w:val="00114EEA"/>
    <w:rsid w:val="00114F42"/>
    <w:rsid w:val="00115249"/>
    <w:rsid w:val="0011531F"/>
    <w:rsid w:val="0011535E"/>
    <w:rsid w:val="0011578A"/>
    <w:rsid w:val="001158D5"/>
    <w:rsid w:val="001158F7"/>
    <w:rsid w:val="00115998"/>
    <w:rsid w:val="00115A93"/>
    <w:rsid w:val="00115ABD"/>
    <w:rsid w:val="00115D82"/>
    <w:rsid w:val="00115E22"/>
    <w:rsid w:val="00116083"/>
    <w:rsid w:val="00116245"/>
    <w:rsid w:val="0011660A"/>
    <w:rsid w:val="001166CB"/>
    <w:rsid w:val="001168F3"/>
    <w:rsid w:val="00116C9A"/>
    <w:rsid w:val="00116CCB"/>
    <w:rsid w:val="001172F2"/>
    <w:rsid w:val="00117680"/>
    <w:rsid w:val="00117707"/>
    <w:rsid w:val="00117720"/>
    <w:rsid w:val="001177EF"/>
    <w:rsid w:val="00117992"/>
    <w:rsid w:val="0011799F"/>
    <w:rsid w:val="00117F68"/>
    <w:rsid w:val="00117F6A"/>
    <w:rsid w:val="00120165"/>
    <w:rsid w:val="0012021F"/>
    <w:rsid w:val="00120239"/>
    <w:rsid w:val="0012024B"/>
    <w:rsid w:val="0012031A"/>
    <w:rsid w:val="00120393"/>
    <w:rsid w:val="001203F4"/>
    <w:rsid w:val="00120609"/>
    <w:rsid w:val="0012093F"/>
    <w:rsid w:val="00120948"/>
    <w:rsid w:val="00120F60"/>
    <w:rsid w:val="00120FC1"/>
    <w:rsid w:val="00120FDA"/>
    <w:rsid w:val="001216A2"/>
    <w:rsid w:val="00121E6D"/>
    <w:rsid w:val="00122013"/>
    <w:rsid w:val="001221A7"/>
    <w:rsid w:val="001223B1"/>
    <w:rsid w:val="00122402"/>
    <w:rsid w:val="00122559"/>
    <w:rsid w:val="001227D3"/>
    <w:rsid w:val="0012286E"/>
    <w:rsid w:val="00123251"/>
    <w:rsid w:val="00123352"/>
    <w:rsid w:val="00123620"/>
    <w:rsid w:val="00123675"/>
    <w:rsid w:val="0012389D"/>
    <w:rsid w:val="00123A2F"/>
    <w:rsid w:val="00123C34"/>
    <w:rsid w:val="00123C59"/>
    <w:rsid w:val="00123C85"/>
    <w:rsid w:val="001241A7"/>
    <w:rsid w:val="0012424B"/>
    <w:rsid w:val="00124297"/>
    <w:rsid w:val="00124779"/>
    <w:rsid w:val="00124A45"/>
    <w:rsid w:val="00124E8B"/>
    <w:rsid w:val="00124ECC"/>
    <w:rsid w:val="00124FD6"/>
    <w:rsid w:val="00125167"/>
    <w:rsid w:val="00125295"/>
    <w:rsid w:val="001253CF"/>
    <w:rsid w:val="00125731"/>
    <w:rsid w:val="00125794"/>
    <w:rsid w:val="001258F2"/>
    <w:rsid w:val="00125B6B"/>
    <w:rsid w:val="00125B7E"/>
    <w:rsid w:val="00125F38"/>
    <w:rsid w:val="00126007"/>
    <w:rsid w:val="0012626B"/>
    <w:rsid w:val="00126431"/>
    <w:rsid w:val="00126440"/>
    <w:rsid w:val="0012658B"/>
    <w:rsid w:val="0012664F"/>
    <w:rsid w:val="00126BB0"/>
    <w:rsid w:val="00126BC8"/>
    <w:rsid w:val="00126C07"/>
    <w:rsid w:val="0012700A"/>
    <w:rsid w:val="001270E7"/>
    <w:rsid w:val="0012718B"/>
    <w:rsid w:val="00127267"/>
    <w:rsid w:val="001273AE"/>
    <w:rsid w:val="0012744A"/>
    <w:rsid w:val="0012757F"/>
    <w:rsid w:val="00127836"/>
    <w:rsid w:val="00127E07"/>
    <w:rsid w:val="0013030D"/>
    <w:rsid w:val="0013032D"/>
    <w:rsid w:val="001304A5"/>
    <w:rsid w:val="00130582"/>
    <w:rsid w:val="0013063B"/>
    <w:rsid w:val="00130900"/>
    <w:rsid w:val="0013091E"/>
    <w:rsid w:val="00130BC3"/>
    <w:rsid w:val="00130CB6"/>
    <w:rsid w:val="00130D7C"/>
    <w:rsid w:val="00130E1E"/>
    <w:rsid w:val="0013106B"/>
    <w:rsid w:val="001310E9"/>
    <w:rsid w:val="00131208"/>
    <w:rsid w:val="00131421"/>
    <w:rsid w:val="0013153A"/>
    <w:rsid w:val="001315E7"/>
    <w:rsid w:val="001316EC"/>
    <w:rsid w:val="00131978"/>
    <w:rsid w:val="00131BB8"/>
    <w:rsid w:val="00131E9B"/>
    <w:rsid w:val="00131FF9"/>
    <w:rsid w:val="0013253E"/>
    <w:rsid w:val="001328AA"/>
    <w:rsid w:val="00132E1E"/>
    <w:rsid w:val="00132F28"/>
    <w:rsid w:val="00132FC2"/>
    <w:rsid w:val="00133133"/>
    <w:rsid w:val="00133181"/>
    <w:rsid w:val="00133204"/>
    <w:rsid w:val="0013323A"/>
    <w:rsid w:val="00133515"/>
    <w:rsid w:val="001338FC"/>
    <w:rsid w:val="0013393F"/>
    <w:rsid w:val="001339C1"/>
    <w:rsid w:val="00133A13"/>
    <w:rsid w:val="00133B0B"/>
    <w:rsid w:val="00133C2A"/>
    <w:rsid w:val="00133E04"/>
    <w:rsid w:val="00133E3C"/>
    <w:rsid w:val="001340AD"/>
    <w:rsid w:val="0013461D"/>
    <w:rsid w:val="00134754"/>
    <w:rsid w:val="0013476A"/>
    <w:rsid w:val="00134A97"/>
    <w:rsid w:val="00134AE0"/>
    <w:rsid w:val="0013515E"/>
    <w:rsid w:val="001351E7"/>
    <w:rsid w:val="001354F5"/>
    <w:rsid w:val="001355CF"/>
    <w:rsid w:val="00135757"/>
    <w:rsid w:val="001357AB"/>
    <w:rsid w:val="00135A08"/>
    <w:rsid w:val="00135BBF"/>
    <w:rsid w:val="00135C1A"/>
    <w:rsid w:val="00135C59"/>
    <w:rsid w:val="00135D3A"/>
    <w:rsid w:val="001362AD"/>
    <w:rsid w:val="001362B6"/>
    <w:rsid w:val="001362CD"/>
    <w:rsid w:val="001364B5"/>
    <w:rsid w:val="0013677D"/>
    <w:rsid w:val="00136AAF"/>
    <w:rsid w:val="00136AF1"/>
    <w:rsid w:val="00136C7D"/>
    <w:rsid w:val="00136F87"/>
    <w:rsid w:val="00137082"/>
    <w:rsid w:val="001371F8"/>
    <w:rsid w:val="00137297"/>
    <w:rsid w:val="001373B5"/>
    <w:rsid w:val="00137952"/>
    <w:rsid w:val="00137A38"/>
    <w:rsid w:val="00137CB5"/>
    <w:rsid w:val="00137CC3"/>
    <w:rsid w:val="00137D21"/>
    <w:rsid w:val="00137D80"/>
    <w:rsid w:val="00137F58"/>
    <w:rsid w:val="00140146"/>
    <w:rsid w:val="00140447"/>
    <w:rsid w:val="001404D2"/>
    <w:rsid w:val="0014065A"/>
    <w:rsid w:val="00140712"/>
    <w:rsid w:val="00140860"/>
    <w:rsid w:val="0014098C"/>
    <w:rsid w:val="00140C4E"/>
    <w:rsid w:val="00140FD3"/>
    <w:rsid w:val="00141064"/>
    <w:rsid w:val="0014125B"/>
    <w:rsid w:val="00141432"/>
    <w:rsid w:val="00141562"/>
    <w:rsid w:val="001417C7"/>
    <w:rsid w:val="001418FB"/>
    <w:rsid w:val="00141997"/>
    <w:rsid w:val="00141BDB"/>
    <w:rsid w:val="00141D3A"/>
    <w:rsid w:val="00141E23"/>
    <w:rsid w:val="00141F27"/>
    <w:rsid w:val="00141F5C"/>
    <w:rsid w:val="001420D8"/>
    <w:rsid w:val="0014227C"/>
    <w:rsid w:val="00142287"/>
    <w:rsid w:val="0014228D"/>
    <w:rsid w:val="0014239D"/>
    <w:rsid w:val="0014258A"/>
    <w:rsid w:val="00142713"/>
    <w:rsid w:val="00142785"/>
    <w:rsid w:val="001428B0"/>
    <w:rsid w:val="001428C4"/>
    <w:rsid w:val="0014297C"/>
    <w:rsid w:val="001429F7"/>
    <w:rsid w:val="00142C29"/>
    <w:rsid w:val="00142CA1"/>
    <w:rsid w:val="00142D27"/>
    <w:rsid w:val="00142E5C"/>
    <w:rsid w:val="00142F13"/>
    <w:rsid w:val="00142F1A"/>
    <w:rsid w:val="001431EE"/>
    <w:rsid w:val="001433D5"/>
    <w:rsid w:val="00143577"/>
    <w:rsid w:val="00143592"/>
    <w:rsid w:val="0014360F"/>
    <w:rsid w:val="00143619"/>
    <w:rsid w:val="0014399E"/>
    <w:rsid w:val="00143B91"/>
    <w:rsid w:val="00143EDF"/>
    <w:rsid w:val="001440DB"/>
    <w:rsid w:val="001441BF"/>
    <w:rsid w:val="00144278"/>
    <w:rsid w:val="001442CB"/>
    <w:rsid w:val="001446B1"/>
    <w:rsid w:val="00144797"/>
    <w:rsid w:val="001447C3"/>
    <w:rsid w:val="001447F9"/>
    <w:rsid w:val="00144BCC"/>
    <w:rsid w:val="00144E43"/>
    <w:rsid w:val="0014517F"/>
    <w:rsid w:val="0014569D"/>
    <w:rsid w:val="0014592E"/>
    <w:rsid w:val="00145A46"/>
    <w:rsid w:val="00145A83"/>
    <w:rsid w:val="00145A96"/>
    <w:rsid w:val="00145B7B"/>
    <w:rsid w:val="00145CE3"/>
    <w:rsid w:val="00145DC6"/>
    <w:rsid w:val="00145FCA"/>
    <w:rsid w:val="0014604D"/>
    <w:rsid w:val="00146124"/>
    <w:rsid w:val="001462BC"/>
    <w:rsid w:val="00146329"/>
    <w:rsid w:val="00146864"/>
    <w:rsid w:val="00146FAD"/>
    <w:rsid w:val="00146FDE"/>
    <w:rsid w:val="00147238"/>
    <w:rsid w:val="0014730F"/>
    <w:rsid w:val="00147492"/>
    <w:rsid w:val="00147497"/>
    <w:rsid w:val="001478E3"/>
    <w:rsid w:val="00147A3A"/>
    <w:rsid w:val="00147C53"/>
    <w:rsid w:val="00147D9A"/>
    <w:rsid w:val="00147FED"/>
    <w:rsid w:val="001503C2"/>
    <w:rsid w:val="001504B9"/>
    <w:rsid w:val="001504E1"/>
    <w:rsid w:val="0015080A"/>
    <w:rsid w:val="00150B19"/>
    <w:rsid w:val="00150C0C"/>
    <w:rsid w:val="00150C36"/>
    <w:rsid w:val="00150D14"/>
    <w:rsid w:val="00150D32"/>
    <w:rsid w:val="00150E52"/>
    <w:rsid w:val="00150FE5"/>
    <w:rsid w:val="0015102F"/>
    <w:rsid w:val="001511C2"/>
    <w:rsid w:val="00151683"/>
    <w:rsid w:val="00151986"/>
    <w:rsid w:val="00151A4B"/>
    <w:rsid w:val="00151AF7"/>
    <w:rsid w:val="00151BD6"/>
    <w:rsid w:val="00151DAE"/>
    <w:rsid w:val="00152000"/>
    <w:rsid w:val="001522C2"/>
    <w:rsid w:val="0015231E"/>
    <w:rsid w:val="00152518"/>
    <w:rsid w:val="0015253B"/>
    <w:rsid w:val="0015255A"/>
    <w:rsid w:val="0015255B"/>
    <w:rsid w:val="00152612"/>
    <w:rsid w:val="00152623"/>
    <w:rsid w:val="0015272B"/>
    <w:rsid w:val="00152A91"/>
    <w:rsid w:val="00152BF3"/>
    <w:rsid w:val="00152F16"/>
    <w:rsid w:val="00153059"/>
    <w:rsid w:val="0015363E"/>
    <w:rsid w:val="0015389E"/>
    <w:rsid w:val="001538CA"/>
    <w:rsid w:val="00153910"/>
    <w:rsid w:val="00153B02"/>
    <w:rsid w:val="00153D0C"/>
    <w:rsid w:val="00154014"/>
    <w:rsid w:val="00154327"/>
    <w:rsid w:val="0015451D"/>
    <w:rsid w:val="00154622"/>
    <w:rsid w:val="00154A62"/>
    <w:rsid w:val="00154D2C"/>
    <w:rsid w:val="001550F2"/>
    <w:rsid w:val="0015516E"/>
    <w:rsid w:val="001552DA"/>
    <w:rsid w:val="00155334"/>
    <w:rsid w:val="00155344"/>
    <w:rsid w:val="00155B55"/>
    <w:rsid w:val="00155C50"/>
    <w:rsid w:val="00155C8C"/>
    <w:rsid w:val="00155F2F"/>
    <w:rsid w:val="00155F41"/>
    <w:rsid w:val="00156168"/>
    <w:rsid w:val="0015625D"/>
    <w:rsid w:val="001563DA"/>
    <w:rsid w:val="0015645B"/>
    <w:rsid w:val="00156490"/>
    <w:rsid w:val="00156755"/>
    <w:rsid w:val="001567CF"/>
    <w:rsid w:val="001569FC"/>
    <w:rsid w:val="00156AAD"/>
    <w:rsid w:val="00157097"/>
    <w:rsid w:val="0015722D"/>
    <w:rsid w:val="0015726A"/>
    <w:rsid w:val="001573F5"/>
    <w:rsid w:val="0015742C"/>
    <w:rsid w:val="001574E4"/>
    <w:rsid w:val="00157550"/>
    <w:rsid w:val="001575C4"/>
    <w:rsid w:val="001575C8"/>
    <w:rsid w:val="001575FF"/>
    <w:rsid w:val="0015782B"/>
    <w:rsid w:val="00157BD6"/>
    <w:rsid w:val="00157BDA"/>
    <w:rsid w:val="00157D5C"/>
    <w:rsid w:val="00157E98"/>
    <w:rsid w:val="00160140"/>
    <w:rsid w:val="0016070D"/>
    <w:rsid w:val="00160A71"/>
    <w:rsid w:val="00160F4D"/>
    <w:rsid w:val="0016101C"/>
    <w:rsid w:val="001611B7"/>
    <w:rsid w:val="001611C6"/>
    <w:rsid w:val="001612D1"/>
    <w:rsid w:val="001616F1"/>
    <w:rsid w:val="001617E3"/>
    <w:rsid w:val="001619FE"/>
    <w:rsid w:val="00161CB2"/>
    <w:rsid w:val="00161EC5"/>
    <w:rsid w:val="001620B8"/>
    <w:rsid w:val="001620BD"/>
    <w:rsid w:val="001624F6"/>
    <w:rsid w:val="001625F0"/>
    <w:rsid w:val="00162788"/>
    <w:rsid w:val="0016279F"/>
    <w:rsid w:val="00162846"/>
    <w:rsid w:val="00162C00"/>
    <w:rsid w:val="00162C17"/>
    <w:rsid w:val="00162CF3"/>
    <w:rsid w:val="00162E62"/>
    <w:rsid w:val="00162E70"/>
    <w:rsid w:val="00162E8E"/>
    <w:rsid w:val="00163083"/>
    <w:rsid w:val="0016314B"/>
    <w:rsid w:val="001635BB"/>
    <w:rsid w:val="001636D6"/>
    <w:rsid w:val="00163844"/>
    <w:rsid w:val="001638C4"/>
    <w:rsid w:val="001639D0"/>
    <w:rsid w:val="001639FB"/>
    <w:rsid w:val="00163D96"/>
    <w:rsid w:val="00164446"/>
    <w:rsid w:val="001646CF"/>
    <w:rsid w:val="00164AB9"/>
    <w:rsid w:val="00164D5A"/>
    <w:rsid w:val="00164E0C"/>
    <w:rsid w:val="00165100"/>
    <w:rsid w:val="00165166"/>
    <w:rsid w:val="0016582A"/>
    <w:rsid w:val="001658B0"/>
    <w:rsid w:val="001658CB"/>
    <w:rsid w:val="00165944"/>
    <w:rsid w:val="00165A14"/>
    <w:rsid w:val="00165B69"/>
    <w:rsid w:val="00165EA0"/>
    <w:rsid w:val="00165F1E"/>
    <w:rsid w:val="00165F9F"/>
    <w:rsid w:val="00166017"/>
    <w:rsid w:val="00166179"/>
    <w:rsid w:val="00166260"/>
    <w:rsid w:val="0016656C"/>
    <w:rsid w:val="001668D4"/>
    <w:rsid w:val="00166AF3"/>
    <w:rsid w:val="00166B3E"/>
    <w:rsid w:val="00166CB1"/>
    <w:rsid w:val="001672EB"/>
    <w:rsid w:val="00167521"/>
    <w:rsid w:val="001675E5"/>
    <w:rsid w:val="00167723"/>
    <w:rsid w:val="00167805"/>
    <w:rsid w:val="00167960"/>
    <w:rsid w:val="0016798E"/>
    <w:rsid w:val="00167AF0"/>
    <w:rsid w:val="00167B03"/>
    <w:rsid w:val="00167C84"/>
    <w:rsid w:val="00167CE1"/>
    <w:rsid w:val="00170060"/>
    <w:rsid w:val="001701CE"/>
    <w:rsid w:val="0017032B"/>
    <w:rsid w:val="001703D5"/>
    <w:rsid w:val="00170729"/>
    <w:rsid w:val="001709CE"/>
    <w:rsid w:val="00170AE8"/>
    <w:rsid w:val="00170D1A"/>
    <w:rsid w:val="00170DA5"/>
    <w:rsid w:val="00171102"/>
    <w:rsid w:val="0017114A"/>
    <w:rsid w:val="001713DD"/>
    <w:rsid w:val="001713ED"/>
    <w:rsid w:val="00171451"/>
    <w:rsid w:val="001716EA"/>
    <w:rsid w:val="001717B5"/>
    <w:rsid w:val="001719AC"/>
    <w:rsid w:val="00171A72"/>
    <w:rsid w:val="00171A93"/>
    <w:rsid w:val="00171BC6"/>
    <w:rsid w:val="00171FAD"/>
    <w:rsid w:val="001721E1"/>
    <w:rsid w:val="0017229B"/>
    <w:rsid w:val="0017242B"/>
    <w:rsid w:val="00172463"/>
    <w:rsid w:val="00172598"/>
    <w:rsid w:val="0017262E"/>
    <w:rsid w:val="00172732"/>
    <w:rsid w:val="00172998"/>
    <w:rsid w:val="001729E2"/>
    <w:rsid w:val="00172A54"/>
    <w:rsid w:val="00172CE7"/>
    <w:rsid w:val="00172E38"/>
    <w:rsid w:val="0017309A"/>
    <w:rsid w:val="0017326F"/>
    <w:rsid w:val="0017341D"/>
    <w:rsid w:val="0017349D"/>
    <w:rsid w:val="00173560"/>
    <w:rsid w:val="001738BB"/>
    <w:rsid w:val="00173A5A"/>
    <w:rsid w:val="00173B1B"/>
    <w:rsid w:val="00173BB4"/>
    <w:rsid w:val="00173D1D"/>
    <w:rsid w:val="00173DA3"/>
    <w:rsid w:val="00173DBC"/>
    <w:rsid w:val="00173EF3"/>
    <w:rsid w:val="00173F5F"/>
    <w:rsid w:val="00173F8F"/>
    <w:rsid w:val="00173FC0"/>
    <w:rsid w:val="00174206"/>
    <w:rsid w:val="001744BD"/>
    <w:rsid w:val="001744C5"/>
    <w:rsid w:val="001744E7"/>
    <w:rsid w:val="00174546"/>
    <w:rsid w:val="001748E1"/>
    <w:rsid w:val="00174A24"/>
    <w:rsid w:val="00174C38"/>
    <w:rsid w:val="00174DF4"/>
    <w:rsid w:val="00174F5C"/>
    <w:rsid w:val="00174F77"/>
    <w:rsid w:val="00175095"/>
    <w:rsid w:val="0017517C"/>
    <w:rsid w:val="00175196"/>
    <w:rsid w:val="0017522C"/>
    <w:rsid w:val="001752D0"/>
    <w:rsid w:val="00175812"/>
    <w:rsid w:val="001759BD"/>
    <w:rsid w:val="00175A26"/>
    <w:rsid w:val="00175A7B"/>
    <w:rsid w:val="00175C3F"/>
    <w:rsid w:val="00175CDF"/>
    <w:rsid w:val="00175E9A"/>
    <w:rsid w:val="00175F3C"/>
    <w:rsid w:val="00175FE6"/>
    <w:rsid w:val="00176419"/>
    <w:rsid w:val="00176814"/>
    <w:rsid w:val="00176A8F"/>
    <w:rsid w:val="00176B71"/>
    <w:rsid w:val="00176E48"/>
    <w:rsid w:val="00176EB1"/>
    <w:rsid w:val="00176ED8"/>
    <w:rsid w:val="00176F52"/>
    <w:rsid w:val="00176F9A"/>
    <w:rsid w:val="00176FE8"/>
    <w:rsid w:val="001771D1"/>
    <w:rsid w:val="00177497"/>
    <w:rsid w:val="0017751C"/>
    <w:rsid w:val="0017751E"/>
    <w:rsid w:val="001775EE"/>
    <w:rsid w:val="001777DC"/>
    <w:rsid w:val="00177935"/>
    <w:rsid w:val="00177BA1"/>
    <w:rsid w:val="00177C1F"/>
    <w:rsid w:val="00177C76"/>
    <w:rsid w:val="00177E6A"/>
    <w:rsid w:val="001800E4"/>
    <w:rsid w:val="00180259"/>
    <w:rsid w:val="001802EC"/>
    <w:rsid w:val="00180300"/>
    <w:rsid w:val="00180447"/>
    <w:rsid w:val="0018057E"/>
    <w:rsid w:val="001808EA"/>
    <w:rsid w:val="00180D32"/>
    <w:rsid w:val="00180F9B"/>
    <w:rsid w:val="001810A4"/>
    <w:rsid w:val="001811CA"/>
    <w:rsid w:val="001817F5"/>
    <w:rsid w:val="001818D0"/>
    <w:rsid w:val="001818FF"/>
    <w:rsid w:val="0018196C"/>
    <w:rsid w:val="00181C2F"/>
    <w:rsid w:val="00181E6D"/>
    <w:rsid w:val="00181F23"/>
    <w:rsid w:val="00182254"/>
    <w:rsid w:val="001823A4"/>
    <w:rsid w:val="001823E8"/>
    <w:rsid w:val="0018243A"/>
    <w:rsid w:val="0018262D"/>
    <w:rsid w:val="00182919"/>
    <w:rsid w:val="00182C99"/>
    <w:rsid w:val="0018303E"/>
    <w:rsid w:val="0018336B"/>
    <w:rsid w:val="0018341F"/>
    <w:rsid w:val="00183468"/>
    <w:rsid w:val="00183C29"/>
    <w:rsid w:val="00183D19"/>
    <w:rsid w:val="001840F7"/>
    <w:rsid w:val="00184122"/>
    <w:rsid w:val="00184355"/>
    <w:rsid w:val="0018438A"/>
    <w:rsid w:val="001847B3"/>
    <w:rsid w:val="00184874"/>
    <w:rsid w:val="00184A48"/>
    <w:rsid w:val="00184B91"/>
    <w:rsid w:val="00184BF3"/>
    <w:rsid w:val="00184EAF"/>
    <w:rsid w:val="00184FAA"/>
    <w:rsid w:val="00184FBE"/>
    <w:rsid w:val="00185186"/>
    <w:rsid w:val="001853DF"/>
    <w:rsid w:val="001855FB"/>
    <w:rsid w:val="00185962"/>
    <w:rsid w:val="001859E8"/>
    <w:rsid w:val="00185A0C"/>
    <w:rsid w:val="00185B8C"/>
    <w:rsid w:val="00185F7D"/>
    <w:rsid w:val="00186088"/>
    <w:rsid w:val="0018628C"/>
    <w:rsid w:val="001862E5"/>
    <w:rsid w:val="001862EE"/>
    <w:rsid w:val="001863CB"/>
    <w:rsid w:val="001865CC"/>
    <w:rsid w:val="0018685F"/>
    <w:rsid w:val="00186AAA"/>
    <w:rsid w:val="00186EFE"/>
    <w:rsid w:val="00187055"/>
    <w:rsid w:val="00187441"/>
    <w:rsid w:val="001879C5"/>
    <w:rsid w:val="00187B09"/>
    <w:rsid w:val="00187DB3"/>
    <w:rsid w:val="00190045"/>
    <w:rsid w:val="0019028E"/>
    <w:rsid w:val="001902A6"/>
    <w:rsid w:val="00190315"/>
    <w:rsid w:val="00190449"/>
    <w:rsid w:val="0019044A"/>
    <w:rsid w:val="001907C4"/>
    <w:rsid w:val="00190819"/>
    <w:rsid w:val="0019091C"/>
    <w:rsid w:val="00190955"/>
    <w:rsid w:val="00190964"/>
    <w:rsid w:val="001909ED"/>
    <w:rsid w:val="00191015"/>
    <w:rsid w:val="0019111F"/>
    <w:rsid w:val="0019143C"/>
    <w:rsid w:val="00191542"/>
    <w:rsid w:val="001917D4"/>
    <w:rsid w:val="00191800"/>
    <w:rsid w:val="00191AC7"/>
    <w:rsid w:val="00191B14"/>
    <w:rsid w:val="00191B9B"/>
    <w:rsid w:val="00191DBF"/>
    <w:rsid w:val="00192171"/>
    <w:rsid w:val="00192176"/>
    <w:rsid w:val="001921EB"/>
    <w:rsid w:val="00192761"/>
    <w:rsid w:val="00192773"/>
    <w:rsid w:val="00192816"/>
    <w:rsid w:val="001928E5"/>
    <w:rsid w:val="00192A15"/>
    <w:rsid w:val="00192A96"/>
    <w:rsid w:val="00192C88"/>
    <w:rsid w:val="0019307E"/>
    <w:rsid w:val="00193276"/>
    <w:rsid w:val="00193584"/>
    <w:rsid w:val="001938C4"/>
    <w:rsid w:val="001939F2"/>
    <w:rsid w:val="00193D42"/>
    <w:rsid w:val="00193F97"/>
    <w:rsid w:val="00194401"/>
    <w:rsid w:val="00194733"/>
    <w:rsid w:val="00194870"/>
    <w:rsid w:val="00194902"/>
    <w:rsid w:val="001949AC"/>
    <w:rsid w:val="00194A61"/>
    <w:rsid w:val="00194BCD"/>
    <w:rsid w:val="00194D03"/>
    <w:rsid w:val="00194D52"/>
    <w:rsid w:val="00194E26"/>
    <w:rsid w:val="00194EEA"/>
    <w:rsid w:val="00194FFE"/>
    <w:rsid w:val="001951A7"/>
    <w:rsid w:val="001952A5"/>
    <w:rsid w:val="00195306"/>
    <w:rsid w:val="001953C1"/>
    <w:rsid w:val="0019543F"/>
    <w:rsid w:val="001955B4"/>
    <w:rsid w:val="001956C1"/>
    <w:rsid w:val="0019571C"/>
    <w:rsid w:val="00195748"/>
    <w:rsid w:val="00195F5A"/>
    <w:rsid w:val="00196072"/>
    <w:rsid w:val="001965B3"/>
    <w:rsid w:val="001965D0"/>
    <w:rsid w:val="001967A3"/>
    <w:rsid w:val="001968DC"/>
    <w:rsid w:val="00196A24"/>
    <w:rsid w:val="00196B8E"/>
    <w:rsid w:val="0019706B"/>
    <w:rsid w:val="00197117"/>
    <w:rsid w:val="00197379"/>
    <w:rsid w:val="00197429"/>
    <w:rsid w:val="001974D0"/>
    <w:rsid w:val="00197590"/>
    <w:rsid w:val="001975A0"/>
    <w:rsid w:val="00197811"/>
    <w:rsid w:val="00197997"/>
    <w:rsid w:val="00197FC4"/>
    <w:rsid w:val="00197FC7"/>
    <w:rsid w:val="001A0173"/>
    <w:rsid w:val="001A0213"/>
    <w:rsid w:val="001A0A20"/>
    <w:rsid w:val="001A0ABD"/>
    <w:rsid w:val="001A0B61"/>
    <w:rsid w:val="001A0C1B"/>
    <w:rsid w:val="001A0D86"/>
    <w:rsid w:val="001A1002"/>
    <w:rsid w:val="001A151C"/>
    <w:rsid w:val="001A15E4"/>
    <w:rsid w:val="001A1766"/>
    <w:rsid w:val="001A17FA"/>
    <w:rsid w:val="001A1852"/>
    <w:rsid w:val="001A190A"/>
    <w:rsid w:val="001A196C"/>
    <w:rsid w:val="001A1B30"/>
    <w:rsid w:val="001A1C8F"/>
    <w:rsid w:val="001A2065"/>
    <w:rsid w:val="001A21BB"/>
    <w:rsid w:val="001A21CD"/>
    <w:rsid w:val="001A23AB"/>
    <w:rsid w:val="001A23B0"/>
    <w:rsid w:val="001A2586"/>
    <w:rsid w:val="001A2742"/>
    <w:rsid w:val="001A2747"/>
    <w:rsid w:val="001A2748"/>
    <w:rsid w:val="001A279A"/>
    <w:rsid w:val="001A321A"/>
    <w:rsid w:val="001A322D"/>
    <w:rsid w:val="001A33DD"/>
    <w:rsid w:val="001A356B"/>
    <w:rsid w:val="001A3579"/>
    <w:rsid w:val="001A37A5"/>
    <w:rsid w:val="001A3861"/>
    <w:rsid w:val="001A3933"/>
    <w:rsid w:val="001A3951"/>
    <w:rsid w:val="001A3A4A"/>
    <w:rsid w:val="001A3C69"/>
    <w:rsid w:val="001A3E1E"/>
    <w:rsid w:val="001A433D"/>
    <w:rsid w:val="001A435D"/>
    <w:rsid w:val="001A4438"/>
    <w:rsid w:val="001A46F3"/>
    <w:rsid w:val="001A4705"/>
    <w:rsid w:val="001A47AD"/>
    <w:rsid w:val="001A4911"/>
    <w:rsid w:val="001A4C1A"/>
    <w:rsid w:val="001A4C7B"/>
    <w:rsid w:val="001A4E14"/>
    <w:rsid w:val="001A50EA"/>
    <w:rsid w:val="001A5110"/>
    <w:rsid w:val="001A5222"/>
    <w:rsid w:val="001A5278"/>
    <w:rsid w:val="001A5296"/>
    <w:rsid w:val="001A547A"/>
    <w:rsid w:val="001A56A5"/>
    <w:rsid w:val="001A56BB"/>
    <w:rsid w:val="001A5893"/>
    <w:rsid w:val="001A5ACE"/>
    <w:rsid w:val="001A5B15"/>
    <w:rsid w:val="001A5BF7"/>
    <w:rsid w:val="001A5DA4"/>
    <w:rsid w:val="001A5E36"/>
    <w:rsid w:val="001A5EE3"/>
    <w:rsid w:val="001A63A1"/>
    <w:rsid w:val="001A642C"/>
    <w:rsid w:val="001A669B"/>
    <w:rsid w:val="001A6775"/>
    <w:rsid w:val="001A67BE"/>
    <w:rsid w:val="001A6828"/>
    <w:rsid w:val="001A6843"/>
    <w:rsid w:val="001A68DD"/>
    <w:rsid w:val="001A6A77"/>
    <w:rsid w:val="001A6B4B"/>
    <w:rsid w:val="001A6CAC"/>
    <w:rsid w:val="001A6CC3"/>
    <w:rsid w:val="001A6EBE"/>
    <w:rsid w:val="001A719D"/>
    <w:rsid w:val="001A7279"/>
    <w:rsid w:val="001A73D0"/>
    <w:rsid w:val="001A73FC"/>
    <w:rsid w:val="001A747C"/>
    <w:rsid w:val="001A7776"/>
    <w:rsid w:val="001A77B9"/>
    <w:rsid w:val="001A780A"/>
    <w:rsid w:val="001A7C14"/>
    <w:rsid w:val="001A7F3D"/>
    <w:rsid w:val="001A7F4C"/>
    <w:rsid w:val="001A7FEC"/>
    <w:rsid w:val="001B002A"/>
    <w:rsid w:val="001B004D"/>
    <w:rsid w:val="001B00E7"/>
    <w:rsid w:val="001B0141"/>
    <w:rsid w:val="001B0200"/>
    <w:rsid w:val="001B07A2"/>
    <w:rsid w:val="001B0B8E"/>
    <w:rsid w:val="001B0B8F"/>
    <w:rsid w:val="001B0E03"/>
    <w:rsid w:val="001B0E65"/>
    <w:rsid w:val="001B1047"/>
    <w:rsid w:val="001B1496"/>
    <w:rsid w:val="001B1590"/>
    <w:rsid w:val="001B1817"/>
    <w:rsid w:val="001B192B"/>
    <w:rsid w:val="001B1A84"/>
    <w:rsid w:val="001B2095"/>
    <w:rsid w:val="001B209D"/>
    <w:rsid w:val="001B223A"/>
    <w:rsid w:val="001B247F"/>
    <w:rsid w:val="001B25E5"/>
    <w:rsid w:val="001B2741"/>
    <w:rsid w:val="001B2792"/>
    <w:rsid w:val="001B2B44"/>
    <w:rsid w:val="001B2BD5"/>
    <w:rsid w:val="001B2E2C"/>
    <w:rsid w:val="001B2F1A"/>
    <w:rsid w:val="001B3171"/>
    <w:rsid w:val="001B325E"/>
    <w:rsid w:val="001B3262"/>
    <w:rsid w:val="001B33B8"/>
    <w:rsid w:val="001B3487"/>
    <w:rsid w:val="001B34DB"/>
    <w:rsid w:val="001B3674"/>
    <w:rsid w:val="001B37AB"/>
    <w:rsid w:val="001B3848"/>
    <w:rsid w:val="001B38B7"/>
    <w:rsid w:val="001B3B4F"/>
    <w:rsid w:val="001B3B79"/>
    <w:rsid w:val="001B3BAD"/>
    <w:rsid w:val="001B3C5A"/>
    <w:rsid w:val="001B3CF1"/>
    <w:rsid w:val="001B3D1C"/>
    <w:rsid w:val="001B3DAA"/>
    <w:rsid w:val="001B4322"/>
    <w:rsid w:val="001B435C"/>
    <w:rsid w:val="001B4473"/>
    <w:rsid w:val="001B458D"/>
    <w:rsid w:val="001B4DC8"/>
    <w:rsid w:val="001B4E76"/>
    <w:rsid w:val="001B506E"/>
    <w:rsid w:val="001B532E"/>
    <w:rsid w:val="001B5377"/>
    <w:rsid w:val="001B5412"/>
    <w:rsid w:val="001B5491"/>
    <w:rsid w:val="001B5671"/>
    <w:rsid w:val="001B58CF"/>
    <w:rsid w:val="001B5A37"/>
    <w:rsid w:val="001B5ABC"/>
    <w:rsid w:val="001B5CBF"/>
    <w:rsid w:val="001B5D2E"/>
    <w:rsid w:val="001B5EDC"/>
    <w:rsid w:val="001B5F5F"/>
    <w:rsid w:val="001B5FEF"/>
    <w:rsid w:val="001B63A5"/>
    <w:rsid w:val="001B663C"/>
    <w:rsid w:val="001B67A6"/>
    <w:rsid w:val="001B68F5"/>
    <w:rsid w:val="001B6906"/>
    <w:rsid w:val="001B6D06"/>
    <w:rsid w:val="001B6ECE"/>
    <w:rsid w:val="001B6EDE"/>
    <w:rsid w:val="001B7412"/>
    <w:rsid w:val="001B749A"/>
    <w:rsid w:val="001B7804"/>
    <w:rsid w:val="001B7E5C"/>
    <w:rsid w:val="001B7F3C"/>
    <w:rsid w:val="001C0031"/>
    <w:rsid w:val="001C004B"/>
    <w:rsid w:val="001C005B"/>
    <w:rsid w:val="001C0161"/>
    <w:rsid w:val="001C0474"/>
    <w:rsid w:val="001C04E0"/>
    <w:rsid w:val="001C0616"/>
    <w:rsid w:val="001C0714"/>
    <w:rsid w:val="001C0732"/>
    <w:rsid w:val="001C08B8"/>
    <w:rsid w:val="001C1086"/>
    <w:rsid w:val="001C11EB"/>
    <w:rsid w:val="001C146B"/>
    <w:rsid w:val="001C1627"/>
    <w:rsid w:val="001C1811"/>
    <w:rsid w:val="001C1CA3"/>
    <w:rsid w:val="001C1D29"/>
    <w:rsid w:val="001C1F9B"/>
    <w:rsid w:val="001C1FC0"/>
    <w:rsid w:val="001C20B9"/>
    <w:rsid w:val="001C2123"/>
    <w:rsid w:val="001C238B"/>
    <w:rsid w:val="001C24EC"/>
    <w:rsid w:val="001C24FF"/>
    <w:rsid w:val="001C275B"/>
    <w:rsid w:val="001C27E9"/>
    <w:rsid w:val="001C2837"/>
    <w:rsid w:val="001C2BFD"/>
    <w:rsid w:val="001C2FB8"/>
    <w:rsid w:val="001C30B2"/>
    <w:rsid w:val="001C341F"/>
    <w:rsid w:val="001C371E"/>
    <w:rsid w:val="001C37EC"/>
    <w:rsid w:val="001C387A"/>
    <w:rsid w:val="001C38C9"/>
    <w:rsid w:val="001C3A52"/>
    <w:rsid w:val="001C3C32"/>
    <w:rsid w:val="001C3CE8"/>
    <w:rsid w:val="001C3CFB"/>
    <w:rsid w:val="001C3D4E"/>
    <w:rsid w:val="001C3DB8"/>
    <w:rsid w:val="001C3DCF"/>
    <w:rsid w:val="001C3EA3"/>
    <w:rsid w:val="001C48A9"/>
    <w:rsid w:val="001C4932"/>
    <w:rsid w:val="001C495F"/>
    <w:rsid w:val="001C4AA3"/>
    <w:rsid w:val="001C4B4D"/>
    <w:rsid w:val="001C4C1E"/>
    <w:rsid w:val="001C4C2A"/>
    <w:rsid w:val="001C4C52"/>
    <w:rsid w:val="001C4D52"/>
    <w:rsid w:val="001C4F22"/>
    <w:rsid w:val="001C50AB"/>
    <w:rsid w:val="001C53E5"/>
    <w:rsid w:val="001C5486"/>
    <w:rsid w:val="001C5991"/>
    <w:rsid w:val="001C599D"/>
    <w:rsid w:val="001C5B1D"/>
    <w:rsid w:val="001C5DB1"/>
    <w:rsid w:val="001C5FE1"/>
    <w:rsid w:val="001C5FE7"/>
    <w:rsid w:val="001C6001"/>
    <w:rsid w:val="001C62DA"/>
    <w:rsid w:val="001C639E"/>
    <w:rsid w:val="001C65AC"/>
    <w:rsid w:val="001C65E4"/>
    <w:rsid w:val="001C6715"/>
    <w:rsid w:val="001C671C"/>
    <w:rsid w:val="001C6743"/>
    <w:rsid w:val="001C6782"/>
    <w:rsid w:val="001C68BC"/>
    <w:rsid w:val="001C69FF"/>
    <w:rsid w:val="001C6BCC"/>
    <w:rsid w:val="001C6CAF"/>
    <w:rsid w:val="001C6CCC"/>
    <w:rsid w:val="001C6F5C"/>
    <w:rsid w:val="001C75C2"/>
    <w:rsid w:val="001C76D8"/>
    <w:rsid w:val="001C7783"/>
    <w:rsid w:val="001D00AE"/>
    <w:rsid w:val="001D00C9"/>
    <w:rsid w:val="001D0316"/>
    <w:rsid w:val="001D0355"/>
    <w:rsid w:val="001D0369"/>
    <w:rsid w:val="001D0411"/>
    <w:rsid w:val="001D04DE"/>
    <w:rsid w:val="001D07ED"/>
    <w:rsid w:val="001D0840"/>
    <w:rsid w:val="001D0DC4"/>
    <w:rsid w:val="001D0EAC"/>
    <w:rsid w:val="001D1270"/>
    <w:rsid w:val="001D128E"/>
    <w:rsid w:val="001D13E5"/>
    <w:rsid w:val="001D163E"/>
    <w:rsid w:val="001D1941"/>
    <w:rsid w:val="001D1ED8"/>
    <w:rsid w:val="001D1F98"/>
    <w:rsid w:val="001D204E"/>
    <w:rsid w:val="001D2317"/>
    <w:rsid w:val="001D26A3"/>
    <w:rsid w:val="001D2B80"/>
    <w:rsid w:val="001D2B9C"/>
    <w:rsid w:val="001D2C39"/>
    <w:rsid w:val="001D2E81"/>
    <w:rsid w:val="001D2EA3"/>
    <w:rsid w:val="001D2EBF"/>
    <w:rsid w:val="001D3019"/>
    <w:rsid w:val="001D31CE"/>
    <w:rsid w:val="001D34BA"/>
    <w:rsid w:val="001D36A4"/>
    <w:rsid w:val="001D38C6"/>
    <w:rsid w:val="001D3D7C"/>
    <w:rsid w:val="001D3D8D"/>
    <w:rsid w:val="001D3F19"/>
    <w:rsid w:val="001D45F8"/>
    <w:rsid w:val="001D45F9"/>
    <w:rsid w:val="001D47B9"/>
    <w:rsid w:val="001D4A3D"/>
    <w:rsid w:val="001D4CE8"/>
    <w:rsid w:val="001D4DA0"/>
    <w:rsid w:val="001D4E0A"/>
    <w:rsid w:val="001D4E6D"/>
    <w:rsid w:val="001D4E9D"/>
    <w:rsid w:val="001D5027"/>
    <w:rsid w:val="001D50F2"/>
    <w:rsid w:val="001D511C"/>
    <w:rsid w:val="001D51F3"/>
    <w:rsid w:val="001D530D"/>
    <w:rsid w:val="001D5630"/>
    <w:rsid w:val="001D5879"/>
    <w:rsid w:val="001D5C41"/>
    <w:rsid w:val="001D5D1C"/>
    <w:rsid w:val="001D5E86"/>
    <w:rsid w:val="001D5F88"/>
    <w:rsid w:val="001D60A6"/>
    <w:rsid w:val="001D653A"/>
    <w:rsid w:val="001D6577"/>
    <w:rsid w:val="001D69EF"/>
    <w:rsid w:val="001D6A84"/>
    <w:rsid w:val="001D6AEF"/>
    <w:rsid w:val="001D6AF0"/>
    <w:rsid w:val="001D6F69"/>
    <w:rsid w:val="001D7040"/>
    <w:rsid w:val="001D72BD"/>
    <w:rsid w:val="001D72F1"/>
    <w:rsid w:val="001D7310"/>
    <w:rsid w:val="001D735C"/>
    <w:rsid w:val="001D73DF"/>
    <w:rsid w:val="001D746E"/>
    <w:rsid w:val="001D748B"/>
    <w:rsid w:val="001D75CC"/>
    <w:rsid w:val="001D7780"/>
    <w:rsid w:val="001D7821"/>
    <w:rsid w:val="001D789F"/>
    <w:rsid w:val="001D7BCF"/>
    <w:rsid w:val="001D7C70"/>
    <w:rsid w:val="001D7C74"/>
    <w:rsid w:val="001D7CFF"/>
    <w:rsid w:val="001E014C"/>
    <w:rsid w:val="001E02AA"/>
    <w:rsid w:val="001E03C1"/>
    <w:rsid w:val="001E03D7"/>
    <w:rsid w:val="001E046F"/>
    <w:rsid w:val="001E06E3"/>
    <w:rsid w:val="001E07E3"/>
    <w:rsid w:val="001E0894"/>
    <w:rsid w:val="001E08A7"/>
    <w:rsid w:val="001E0BA3"/>
    <w:rsid w:val="001E0C27"/>
    <w:rsid w:val="001E1103"/>
    <w:rsid w:val="001E115E"/>
    <w:rsid w:val="001E1177"/>
    <w:rsid w:val="001E1253"/>
    <w:rsid w:val="001E13E3"/>
    <w:rsid w:val="001E13EC"/>
    <w:rsid w:val="001E146D"/>
    <w:rsid w:val="001E151D"/>
    <w:rsid w:val="001E17A8"/>
    <w:rsid w:val="001E1917"/>
    <w:rsid w:val="001E1C2B"/>
    <w:rsid w:val="001E1CA8"/>
    <w:rsid w:val="001E1E96"/>
    <w:rsid w:val="001E20C9"/>
    <w:rsid w:val="001E2549"/>
    <w:rsid w:val="001E26DC"/>
    <w:rsid w:val="001E26F0"/>
    <w:rsid w:val="001E2889"/>
    <w:rsid w:val="001E28D8"/>
    <w:rsid w:val="001E29E5"/>
    <w:rsid w:val="001E2A1F"/>
    <w:rsid w:val="001E2AEA"/>
    <w:rsid w:val="001E2B8E"/>
    <w:rsid w:val="001E2BF7"/>
    <w:rsid w:val="001E2CA1"/>
    <w:rsid w:val="001E2EC7"/>
    <w:rsid w:val="001E2F3C"/>
    <w:rsid w:val="001E3179"/>
    <w:rsid w:val="001E31CE"/>
    <w:rsid w:val="001E3A93"/>
    <w:rsid w:val="001E3AD9"/>
    <w:rsid w:val="001E3BC6"/>
    <w:rsid w:val="001E3C01"/>
    <w:rsid w:val="001E3F1C"/>
    <w:rsid w:val="001E4005"/>
    <w:rsid w:val="001E40F7"/>
    <w:rsid w:val="001E420F"/>
    <w:rsid w:val="001E43EF"/>
    <w:rsid w:val="001E45FC"/>
    <w:rsid w:val="001E4936"/>
    <w:rsid w:val="001E495B"/>
    <w:rsid w:val="001E4A00"/>
    <w:rsid w:val="001E4E0D"/>
    <w:rsid w:val="001E52DD"/>
    <w:rsid w:val="001E53A8"/>
    <w:rsid w:val="001E54FD"/>
    <w:rsid w:val="001E5663"/>
    <w:rsid w:val="001E57A9"/>
    <w:rsid w:val="001E5852"/>
    <w:rsid w:val="001E59CF"/>
    <w:rsid w:val="001E6027"/>
    <w:rsid w:val="001E6204"/>
    <w:rsid w:val="001E6211"/>
    <w:rsid w:val="001E6277"/>
    <w:rsid w:val="001E631D"/>
    <w:rsid w:val="001E631E"/>
    <w:rsid w:val="001E668A"/>
    <w:rsid w:val="001E680B"/>
    <w:rsid w:val="001E6859"/>
    <w:rsid w:val="001E6A15"/>
    <w:rsid w:val="001E6B34"/>
    <w:rsid w:val="001E6B92"/>
    <w:rsid w:val="001E6C5E"/>
    <w:rsid w:val="001E6CB8"/>
    <w:rsid w:val="001E7004"/>
    <w:rsid w:val="001E745A"/>
    <w:rsid w:val="001E74AF"/>
    <w:rsid w:val="001E767C"/>
    <w:rsid w:val="001E77BE"/>
    <w:rsid w:val="001E7C3A"/>
    <w:rsid w:val="001E7F75"/>
    <w:rsid w:val="001E7FFD"/>
    <w:rsid w:val="001F05E5"/>
    <w:rsid w:val="001F065F"/>
    <w:rsid w:val="001F0A16"/>
    <w:rsid w:val="001F0A8E"/>
    <w:rsid w:val="001F0AB7"/>
    <w:rsid w:val="001F0C52"/>
    <w:rsid w:val="001F0D12"/>
    <w:rsid w:val="001F0F00"/>
    <w:rsid w:val="001F0FEB"/>
    <w:rsid w:val="001F1615"/>
    <w:rsid w:val="001F16F2"/>
    <w:rsid w:val="001F18B2"/>
    <w:rsid w:val="001F1904"/>
    <w:rsid w:val="001F198C"/>
    <w:rsid w:val="001F1A4C"/>
    <w:rsid w:val="001F1E90"/>
    <w:rsid w:val="001F257E"/>
    <w:rsid w:val="001F26CA"/>
    <w:rsid w:val="001F277E"/>
    <w:rsid w:val="001F27A5"/>
    <w:rsid w:val="001F2964"/>
    <w:rsid w:val="001F2AFE"/>
    <w:rsid w:val="001F2C95"/>
    <w:rsid w:val="001F2CDA"/>
    <w:rsid w:val="001F2DF3"/>
    <w:rsid w:val="001F2E57"/>
    <w:rsid w:val="001F2E70"/>
    <w:rsid w:val="001F2F81"/>
    <w:rsid w:val="001F3003"/>
    <w:rsid w:val="001F3179"/>
    <w:rsid w:val="001F31C7"/>
    <w:rsid w:val="001F360D"/>
    <w:rsid w:val="001F3699"/>
    <w:rsid w:val="001F36AF"/>
    <w:rsid w:val="001F3791"/>
    <w:rsid w:val="001F3CB3"/>
    <w:rsid w:val="001F3F34"/>
    <w:rsid w:val="001F3FDA"/>
    <w:rsid w:val="001F4025"/>
    <w:rsid w:val="001F40D1"/>
    <w:rsid w:val="001F41CE"/>
    <w:rsid w:val="001F4209"/>
    <w:rsid w:val="001F429A"/>
    <w:rsid w:val="001F4428"/>
    <w:rsid w:val="001F4688"/>
    <w:rsid w:val="001F493C"/>
    <w:rsid w:val="001F49A8"/>
    <w:rsid w:val="001F4FA6"/>
    <w:rsid w:val="001F51AB"/>
    <w:rsid w:val="001F51FC"/>
    <w:rsid w:val="001F5341"/>
    <w:rsid w:val="001F537C"/>
    <w:rsid w:val="001F53DF"/>
    <w:rsid w:val="001F54EA"/>
    <w:rsid w:val="001F556F"/>
    <w:rsid w:val="001F55C1"/>
    <w:rsid w:val="001F562C"/>
    <w:rsid w:val="001F576B"/>
    <w:rsid w:val="001F58A6"/>
    <w:rsid w:val="001F58F5"/>
    <w:rsid w:val="001F5A05"/>
    <w:rsid w:val="001F5BF1"/>
    <w:rsid w:val="001F5F89"/>
    <w:rsid w:val="001F600F"/>
    <w:rsid w:val="001F64D4"/>
    <w:rsid w:val="001F6665"/>
    <w:rsid w:val="001F67B4"/>
    <w:rsid w:val="001F6B57"/>
    <w:rsid w:val="001F6B92"/>
    <w:rsid w:val="001F6C47"/>
    <w:rsid w:val="001F6E06"/>
    <w:rsid w:val="001F6EAE"/>
    <w:rsid w:val="001F6FDC"/>
    <w:rsid w:val="001F72FA"/>
    <w:rsid w:val="001F7404"/>
    <w:rsid w:val="001F761B"/>
    <w:rsid w:val="001F7745"/>
    <w:rsid w:val="001F78AD"/>
    <w:rsid w:val="001F794E"/>
    <w:rsid w:val="001F7A7A"/>
    <w:rsid w:val="001F7C37"/>
    <w:rsid w:val="001F7D1F"/>
    <w:rsid w:val="001F7D59"/>
    <w:rsid w:val="001F7F75"/>
    <w:rsid w:val="001F7F83"/>
    <w:rsid w:val="001F7FB8"/>
    <w:rsid w:val="0020015E"/>
    <w:rsid w:val="0020037D"/>
    <w:rsid w:val="002003C0"/>
    <w:rsid w:val="0020079B"/>
    <w:rsid w:val="0020152A"/>
    <w:rsid w:val="00201595"/>
    <w:rsid w:val="002016E9"/>
    <w:rsid w:val="00201892"/>
    <w:rsid w:val="002019EE"/>
    <w:rsid w:val="00201A71"/>
    <w:rsid w:val="00202097"/>
    <w:rsid w:val="00202161"/>
    <w:rsid w:val="002021A5"/>
    <w:rsid w:val="0020230D"/>
    <w:rsid w:val="002025D0"/>
    <w:rsid w:val="002026F8"/>
    <w:rsid w:val="002028B1"/>
    <w:rsid w:val="00202966"/>
    <w:rsid w:val="00202967"/>
    <w:rsid w:val="00202ADD"/>
    <w:rsid w:val="00202BA7"/>
    <w:rsid w:val="00202C27"/>
    <w:rsid w:val="00202CCD"/>
    <w:rsid w:val="00203134"/>
    <w:rsid w:val="0020318A"/>
    <w:rsid w:val="0020349D"/>
    <w:rsid w:val="00203520"/>
    <w:rsid w:val="00203587"/>
    <w:rsid w:val="00203744"/>
    <w:rsid w:val="002038AA"/>
    <w:rsid w:val="002039FD"/>
    <w:rsid w:val="00203A9C"/>
    <w:rsid w:val="00203C23"/>
    <w:rsid w:val="00203CE7"/>
    <w:rsid w:val="00203D49"/>
    <w:rsid w:val="00203F38"/>
    <w:rsid w:val="0020430D"/>
    <w:rsid w:val="0020459D"/>
    <w:rsid w:val="0020475E"/>
    <w:rsid w:val="002047DB"/>
    <w:rsid w:val="0020493D"/>
    <w:rsid w:val="0020498A"/>
    <w:rsid w:val="00204AA4"/>
    <w:rsid w:val="00204AA5"/>
    <w:rsid w:val="00204C1A"/>
    <w:rsid w:val="00204C58"/>
    <w:rsid w:val="00205031"/>
    <w:rsid w:val="00205292"/>
    <w:rsid w:val="00205472"/>
    <w:rsid w:val="00205567"/>
    <w:rsid w:val="0020595A"/>
    <w:rsid w:val="002059EE"/>
    <w:rsid w:val="00205A3A"/>
    <w:rsid w:val="00205A6F"/>
    <w:rsid w:val="00205C3D"/>
    <w:rsid w:val="00205C63"/>
    <w:rsid w:val="00205F3F"/>
    <w:rsid w:val="00205F57"/>
    <w:rsid w:val="0020610F"/>
    <w:rsid w:val="00206114"/>
    <w:rsid w:val="002061B1"/>
    <w:rsid w:val="00206234"/>
    <w:rsid w:val="00206361"/>
    <w:rsid w:val="0020641B"/>
    <w:rsid w:val="0020666C"/>
    <w:rsid w:val="002066BA"/>
    <w:rsid w:val="002069AE"/>
    <w:rsid w:val="00206A1D"/>
    <w:rsid w:val="00206A69"/>
    <w:rsid w:val="00206B02"/>
    <w:rsid w:val="00206B2C"/>
    <w:rsid w:val="00206B8F"/>
    <w:rsid w:val="00206BA2"/>
    <w:rsid w:val="00206EE8"/>
    <w:rsid w:val="002075F5"/>
    <w:rsid w:val="002077DE"/>
    <w:rsid w:val="00207835"/>
    <w:rsid w:val="00207D71"/>
    <w:rsid w:val="00207EF4"/>
    <w:rsid w:val="0021004B"/>
    <w:rsid w:val="00210144"/>
    <w:rsid w:val="002101A1"/>
    <w:rsid w:val="002101B5"/>
    <w:rsid w:val="002101E2"/>
    <w:rsid w:val="00210214"/>
    <w:rsid w:val="002102FF"/>
    <w:rsid w:val="00210408"/>
    <w:rsid w:val="0021040B"/>
    <w:rsid w:val="00210943"/>
    <w:rsid w:val="002109C5"/>
    <w:rsid w:val="00210C0C"/>
    <w:rsid w:val="00210D8D"/>
    <w:rsid w:val="0021101D"/>
    <w:rsid w:val="00211144"/>
    <w:rsid w:val="0021123C"/>
    <w:rsid w:val="00211371"/>
    <w:rsid w:val="00211620"/>
    <w:rsid w:val="002116D0"/>
    <w:rsid w:val="002116DA"/>
    <w:rsid w:val="0021172A"/>
    <w:rsid w:val="002117ED"/>
    <w:rsid w:val="00211A1F"/>
    <w:rsid w:val="00211A8A"/>
    <w:rsid w:val="00211ACD"/>
    <w:rsid w:val="00211AEC"/>
    <w:rsid w:val="00211B9C"/>
    <w:rsid w:val="00211BD2"/>
    <w:rsid w:val="00211C37"/>
    <w:rsid w:val="00211CB3"/>
    <w:rsid w:val="00211CDD"/>
    <w:rsid w:val="00211DBA"/>
    <w:rsid w:val="00211DEE"/>
    <w:rsid w:val="0021227B"/>
    <w:rsid w:val="0021236A"/>
    <w:rsid w:val="00212528"/>
    <w:rsid w:val="0021267E"/>
    <w:rsid w:val="0021268E"/>
    <w:rsid w:val="002126ED"/>
    <w:rsid w:val="00212703"/>
    <w:rsid w:val="00212745"/>
    <w:rsid w:val="002127BC"/>
    <w:rsid w:val="002127BF"/>
    <w:rsid w:val="00212923"/>
    <w:rsid w:val="002129FA"/>
    <w:rsid w:val="00212A30"/>
    <w:rsid w:val="00212AF3"/>
    <w:rsid w:val="00212B3D"/>
    <w:rsid w:val="00212E02"/>
    <w:rsid w:val="00212E29"/>
    <w:rsid w:val="00212E5F"/>
    <w:rsid w:val="00212F77"/>
    <w:rsid w:val="002131DC"/>
    <w:rsid w:val="00213ABC"/>
    <w:rsid w:val="00213DAC"/>
    <w:rsid w:val="00213EB9"/>
    <w:rsid w:val="00214056"/>
    <w:rsid w:val="002142CC"/>
    <w:rsid w:val="00214355"/>
    <w:rsid w:val="002149F6"/>
    <w:rsid w:val="00214C76"/>
    <w:rsid w:val="00214DC7"/>
    <w:rsid w:val="00214FA4"/>
    <w:rsid w:val="00215033"/>
    <w:rsid w:val="00215040"/>
    <w:rsid w:val="00215086"/>
    <w:rsid w:val="002151B0"/>
    <w:rsid w:val="002152D7"/>
    <w:rsid w:val="002154AC"/>
    <w:rsid w:val="0021575D"/>
    <w:rsid w:val="0021593A"/>
    <w:rsid w:val="00215982"/>
    <w:rsid w:val="00215C70"/>
    <w:rsid w:val="00215D4D"/>
    <w:rsid w:val="00215E32"/>
    <w:rsid w:val="00215EEB"/>
    <w:rsid w:val="00215F48"/>
    <w:rsid w:val="00216033"/>
    <w:rsid w:val="002160B2"/>
    <w:rsid w:val="002165B5"/>
    <w:rsid w:val="00216711"/>
    <w:rsid w:val="00216762"/>
    <w:rsid w:val="002169E3"/>
    <w:rsid w:val="00216A2D"/>
    <w:rsid w:val="00216B15"/>
    <w:rsid w:val="00216C6F"/>
    <w:rsid w:val="00216C93"/>
    <w:rsid w:val="00216CFE"/>
    <w:rsid w:val="00216E7A"/>
    <w:rsid w:val="002170FD"/>
    <w:rsid w:val="0021737F"/>
    <w:rsid w:val="0021746D"/>
    <w:rsid w:val="00217811"/>
    <w:rsid w:val="0021794F"/>
    <w:rsid w:val="00217BCD"/>
    <w:rsid w:val="00217D01"/>
    <w:rsid w:val="00217ECE"/>
    <w:rsid w:val="00217EDC"/>
    <w:rsid w:val="00217F48"/>
    <w:rsid w:val="00220258"/>
    <w:rsid w:val="002203B6"/>
    <w:rsid w:val="002204E4"/>
    <w:rsid w:val="00220B92"/>
    <w:rsid w:val="00220D41"/>
    <w:rsid w:val="00220D65"/>
    <w:rsid w:val="00220DAA"/>
    <w:rsid w:val="00220E4C"/>
    <w:rsid w:val="00220F44"/>
    <w:rsid w:val="00220FD8"/>
    <w:rsid w:val="002214B9"/>
    <w:rsid w:val="00221659"/>
    <w:rsid w:val="0022182E"/>
    <w:rsid w:val="0022194B"/>
    <w:rsid w:val="00222274"/>
    <w:rsid w:val="0022253C"/>
    <w:rsid w:val="0022271E"/>
    <w:rsid w:val="00222926"/>
    <w:rsid w:val="00222E51"/>
    <w:rsid w:val="00222EC1"/>
    <w:rsid w:val="00222F4D"/>
    <w:rsid w:val="00223025"/>
    <w:rsid w:val="002230A4"/>
    <w:rsid w:val="002231BC"/>
    <w:rsid w:val="002232E5"/>
    <w:rsid w:val="0022363E"/>
    <w:rsid w:val="00223787"/>
    <w:rsid w:val="002239AA"/>
    <w:rsid w:val="00223D35"/>
    <w:rsid w:val="00223D8A"/>
    <w:rsid w:val="00223F1B"/>
    <w:rsid w:val="00224143"/>
    <w:rsid w:val="00224350"/>
    <w:rsid w:val="00224365"/>
    <w:rsid w:val="00224417"/>
    <w:rsid w:val="0022464B"/>
    <w:rsid w:val="00224825"/>
    <w:rsid w:val="00224865"/>
    <w:rsid w:val="00224B36"/>
    <w:rsid w:val="00224EED"/>
    <w:rsid w:val="00225156"/>
    <w:rsid w:val="0022515D"/>
    <w:rsid w:val="00225353"/>
    <w:rsid w:val="00225575"/>
    <w:rsid w:val="00225840"/>
    <w:rsid w:val="00225DAB"/>
    <w:rsid w:val="00226022"/>
    <w:rsid w:val="002262DA"/>
    <w:rsid w:val="002263A6"/>
    <w:rsid w:val="002263AA"/>
    <w:rsid w:val="00226430"/>
    <w:rsid w:val="002264A5"/>
    <w:rsid w:val="002264EA"/>
    <w:rsid w:val="0022662B"/>
    <w:rsid w:val="002266AF"/>
    <w:rsid w:val="00226902"/>
    <w:rsid w:val="00226C22"/>
    <w:rsid w:val="00226E41"/>
    <w:rsid w:val="00226E9C"/>
    <w:rsid w:val="00226EC5"/>
    <w:rsid w:val="00226F05"/>
    <w:rsid w:val="00227008"/>
    <w:rsid w:val="00227324"/>
    <w:rsid w:val="00227382"/>
    <w:rsid w:val="0022739A"/>
    <w:rsid w:val="00227407"/>
    <w:rsid w:val="00227439"/>
    <w:rsid w:val="00227ADA"/>
    <w:rsid w:val="00227C6B"/>
    <w:rsid w:val="00230119"/>
    <w:rsid w:val="002302FC"/>
    <w:rsid w:val="0023055F"/>
    <w:rsid w:val="00230759"/>
    <w:rsid w:val="002307B4"/>
    <w:rsid w:val="00230AB6"/>
    <w:rsid w:val="00230B52"/>
    <w:rsid w:val="00230C85"/>
    <w:rsid w:val="00230D0C"/>
    <w:rsid w:val="00230F7B"/>
    <w:rsid w:val="00231019"/>
    <w:rsid w:val="0023119C"/>
    <w:rsid w:val="002311A5"/>
    <w:rsid w:val="00231288"/>
    <w:rsid w:val="00231380"/>
    <w:rsid w:val="002313C2"/>
    <w:rsid w:val="002314F4"/>
    <w:rsid w:val="002314F9"/>
    <w:rsid w:val="0023151A"/>
    <w:rsid w:val="00231526"/>
    <w:rsid w:val="00231554"/>
    <w:rsid w:val="0023156C"/>
    <w:rsid w:val="002316A5"/>
    <w:rsid w:val="002317D1"/>
    <w:rsid w:val="0023183D"/>
    <w:rsid w:val="00231862"/>
    <w:rsid w:val="00231909"/>
    <w:rsid w:val="0023195F"/>
    <w:rsid w:val="00231984"/>
    <w:rsid w:val="00231A1B"/>
    <w:rsid w:val="00231A2B"/>
    <w:rsid w:val="00231A76"/>
    <w:rsid w:val="00231C52"/>
    <w:rsid w:val="00231C7C"/>
    <w:rsid w:val="00231C9B"/>
    <w:rsid w:val="00231DC0"/>
    <w:rsid w:val="00231F22"/>
    <w:rsid w:val="00231F70"/>
    <w:rsid w:val="0023229D"/>
    <w:rsid w:val="002323A4"/>
    <w:rsid w:val="0023265A"/>
    <w:rsid w:val="00232AEB"/>
    <w:rsid w:val="00232CD6"/>
    <w:rsid w:val="00232D37"/>
    <w:rsid w:val="002330C8"/>
    <w:rsid w:val="00233149"/>
    <w:rsid w:val="00233425"/>
    <w:rsid w:val="002334FE"/>
    <w:rsid w:val="00233890"/>
    <w:rsid w:val="00233A7D"/>
    <w:rsid w:val="00233C4F"/>
    <w:rsid w:val="00233DF1"/>
    <w:rsid w:val="0023414E"/>
    <w:rsid w:val="0023418C"/>
    <w:rsid w:val="002341AD"/>
    <w:rsid w:val="0023444E"/>
    <w:rsid w:val="00234546"/>
    <w:rsid w:val="0023477A"/>
    <w:rsid w:val="002347F5"/>
    <w:rsid w:val="00234C10"/>
    <w:rsid w:val="00234C14"/>
    <w:rsid w:val="00234C42"/>
    <w:rsid w:val="00234C89"/>
    <w:rsid w:val="00234CCB"/>
    <w:rsid w:val="00234F6C"/>
    <w:rsid w:val="00234F8C"/>
    <w:rsid w:val="00234FA9"/>
    <w:rsid w:val="002351BF"/>
    <w:rsid w:val="0023531A"/>
    <w:rsid w:val="002354EE"/>
    <w:rsid w:val="00235519"/>
    <w:rsid w:val="0023579E"/>
    <w:rsid w:val="00235899"/>
    <w:rsid w:val="0023597B"/>
    <w:rsid w:val="00235ACC"/>
    <w:rsid w:val="00235CA8"/>
    <w:rsid w:val="00235D55"/>
    <w:rsid w:val="00236419"/>
    <w:rsid w:val="002364DB"/>
    <w:rsid w:val="0023676A"/>
    <w:rsid w:val="00236806"/>
    <w:rsid w:val="00236915"/>
    <w:rsid w:val="002369E2"/>
    <w:rsid w:val="00236E50"/>
    <w:rsid w:val="00236F9A"/>
    <w:rsid w:val="002371E0"/>
    <w:rsid w:val="002374EA"/>
    <w:rsid w:val="0023756C"/>
    <w:rsid w:val="00237739"/>
    <w:rsid w:val="0023776F"/>
    <w:rsid w:val="00237A48"/>
    <w:rsid w:val="00237AB1"/>
    <w:rsid w:val="00237AB6"/>
    <w:rsid w:val="00237BA6"/>
    <w:rsid w:val="00237C5A"/>
    <w:rsid w:val="00237C8C"/>
    <w:rsid w:val="00237EF5"/>
    <w:rsid w:val="00240279"/>
    <w:rsid w:val="002403B4"/>
    <w:rsid w:val="002403B8"/>
    <w:rsid w:val="002403F5"/>
    <w:rsid w:val="0024055F"/>
    <w:rsid w:val="002405D1"/>
    <w:rsid w:val="00240669"/>
    <w:rsid w:val="002406B5"/>
    <w:rsid w:val="002407CA"/>
    <w:rsid w:val="00240961"/>
    <w:rsid w:val="00240D85"/>
    <w:rsid w:val="00240DB1"/>
    <w:rsid w:val="00240F60"/>
    <w:rsid w:val="00241004"/>
    <w:rsid w:val="002410AB"/>
    <w:rsid w:val="002410E9"/>
    <w:rsid w:val="00241314"/>
    <w:rsid w:val="00241684"/>
    <w:rsid w:val="002416A1"/>
    <w:rsid w:val="00241ACD"/>
    <w:rsid w:val="00241BB4"/>
    <w:rsid w:val="00241D25"/>
    <w:rsid w:val="00241D3C"/>
    <w:rsid w:val="002425D0"/>
    <w:rsid w:val="0024264A"/>
    <w:rsid w:val="00242890"/>
    <w:rsid w:val="00242C28"/>
    <w:rsid w:val="0024319E"/>
    <w:rsid w:val="002433FE"/>
    <w:rsid w:val="00243424"/>
    <w:rsid w:val="0024351F"/>
    <w:rsid w:val="002437AD"/>
    <w:rsid w:val="002438E8"/>
    <w:rsid w:val="00243A16"/>
    <w:rsid w:val="00243BCD"/>
    <w:rsid w:val="00243E09"/>
    <w:rsid w:val="00243FE2"/>
    <w:rsid w:val="00243FF7"/>
    <w:rsid w:val="002443D7"/>
    <w:rsid w:val="00244495"/>
    <w:rsid w:val="002445E6"/>
    <w:rsid w:val="00244676"/>
    <w:rsid w:val="002446C0"/>
    <w:rsid w:val="002446FC"/>
    <w:rsid w:val="00244804"/>
    <w:rsid w:val="00244859"/>
    <w:rsid w:val="00244A03"/>
    <w:rsid w:val="00244B78"/>
    <w:rsid w:val="00244C73"/>
    <w:rsid w:val="00244CE8"/>
    <w:rsid w:val="00244DCC"/>
    <w:rsid w:val="00244E85"/>
    <w:rsid w:val="00245148"/>
    <w:rsid w:val="002451A8"/>
    <w:rsid w:val="00245488"/>
    <w:rsid w:val="0024549A"/>
    <w:rsid w:val="002455F8"/>
    <w:rsid w:val="0024562D"/>
    <w:rsid w:val="002457D6"/>
    <w:rsid w:val="00245961"/>
    <w:rsid w:val="00245B1A"/>
    <w:rsid w:val="00245B27"/>
    <w:rsid w:val="00245B52"/>
    <w:rsid w:val="00245E64"/>
    <w:rsid w:val="00246118"/>
    <w:rsid w:val="0024617E"/>
    <w:rsid w:val="00246523"/>
    <w:rsid w:val="0024675F"/>
    <w:rsid w:val="002469E0"/>
    <w:rsid w:val="00246A66"/>
    <w:rsid w:val="0024704E"/>
    <w:rsid w:val="00247056"/>
    <w:rsid w:val="00247134"/>
    <w:rsid w:val="00247332"/>
    <w:rsid w:val="00247396"/>
    <w:rsid w:val="00247547"/>
    <w:rsid w:val="0024767B"/>
    <w:rsid w:val="00247706"/>
    <w:rsid w:val="00247890"/>
    <w:rsid w:val="0024789B"/>
    <w:rsid w:val="00247AF0"/>
    <w:rsid w:val="00247B46"/>
    <w:rsid w:val="00247C4E"/>
    <w:rsid w:val="00247C55"/>
    <w:rsid w:val="00247C76"/>
    <w:rsid w:val="00247CE0"/>
    <w:rsid w:val="00247F53"/>
    <w:rsid w:val="0025009A"/>
    <w:rsid w:val="002500A5"/>
    <w:rsid w:val="002504C7"/>
    <w:rsid w:val="00250584"/>
    <w:rsid w:val="002505A0"/>
    <w:rsid w:val="002506DA"/>
    <w:rsid w:val="00250701"/>
    <w:rsid w:val="00250784"/>
    <w:rsid w:val="00250A59"/>
    <w:rsid w:val="00250BB8"/>
    <w:rsid w:val="00250C21"/>
    <w:rsid w:val="00250E0C"/>
    <w:rsid w:val="00250E9B"/>
    <w:rsid w:val="00251034"/>
    <w:rsid w:val="0025110C"/>
    <w:rsid w:val="00251138"/>
    <w:rsid w:val="002512DD"/>
    <w:rsid w:val="002513B0"/>
    <w:rsid w:val="002513B5"/>
    <w:rsid w:val="002514BF"/>
    <w:rsid w:val="00251771"/>
    <w:rsid w:val="00251830"/>
    <w:rsid w:val="002518F9"/>
    <w:rsid w:val="00251B22"/>
    <w:rsid w:val="00251E00"/>
    <w:rsid w:val="00251F83"/>
    <w:rsid w:val="00251FF2"/>
    <w:rsid w:val="00252068"/>
    <w:rsid w:val="002521C1"/>
    <w:rsid w:val="00252212"/>
    <w:rsid w:val="002523D2"/>
    <w:rsid w:val="0025260E"/>
    <w:rsid w:val="0025267A"/>
    <w:rsid w:val="002526AA"/>
    <w:rsid w:val="002526BF"/>
    <w:rsid w:val="00252780"/>
    <w:rsid w:val="002528A7"/>
    <w:rsid w:val="0025290A"/>
    <w:rsid w:val="00252970"/>
    <w:rsid w:val="00252987"/>
    <w:rsid w:val="00252DD2"/>
    <w:rsid w:val="00252F7B"/>
    <w:rsid w:val="002530E2"/>
    <w:rsid w:val="002533E6"/>
    <w:rsid w:val="00253447"/>
    <w:rsid w:val="0025355E"/>
    <w:rsid w:val="0025365A"/>
    <w:rsid w:val="002537B8"/>
    <w:rsid w:val="0025398D"/>
    <w:rsid w:val="00253A94"/>
    <w:rsid w:val="00253C2C"/>
    <w:rsid w:val="00253D78"/>
    <w:rsid w:val="00253E85"/>
    <w:rsid w:val="00253F0E"/>
    <w:rsid w:val="00253FDA"/>
    <w:rsid w:val="00254128"/>
    <w:rsid w:val="00254187"/>
    <w:rsid w:val="00254375"/>
    <w:rsid w:val="0025449F"/>
    <w:rsid w:val="002544A9"/>
    <w:rsid w:val="0025464B"/>
    <w:rsid w:val="002548D8"/>
    <w:rsid w:val="0025497C"/>
    <w:rsid w:val="00254A15"/>
    <w:rsid w:val="00254A8F"/>
    <w:rsid w:val="00254D2F"/>
    <w:rsid w:val="00254EC6"/>
    <w:rsid w:val="00254F17"/>
    <w:rsid w:val="00255215"/>
    <w:rsid w:val="00255298"/>
    <w:rsid w:val="002552ED"/>
    <w:rsid w:val="00255415"/>
    <w:rsid w:val="0025559B"/>
    <w:rsid w:val="00255906"/>
    <w:rsid w:val="00255B2B"/>
    <w:rsid w:val="00255B57"/>
    <w:rsid w:val="00255C09"/>
    <w:rsid w:val="00255C51"/>
    <w:rsid w:val="00255D6A"/>
    <w:rsid w:val="00256061"/>
    <w:rsid w:val="0025618C"/>
    <w:rsid w:val="002563C9"/>
    <w:rsid w:val="00256450"/>
    <w:rsid w:val="00256508"/>
    <w:rsid w:val="00256531"/>
    <w:rsid w:val="0025656F"/>
    <w:rsid w:val="00256820"/>
    <w:rsid w:val="002569B2"/>
    <w:rsid w:val="00256A03"/>
    <w:rsid w:val="00256AC2"/>
    <w:rsid w:val="00256D29"/>
    <w:rsid w:val="00256D45"/>
    <w:rsid w:val="00256EEE"/>
    <w:rsid w:val="00256FE7"/>
    <w:rsid w:val="002570AD"/>
    <w:rsid w:val="002570BE"/>
    <w:rsid w:val="00257129"/>
    <w:rsid w:val="0025712F"/>
    <w:rsid w:val="0025745D"/>
    <w:rsid w:val="0025779C"/>
    <w:rsid w:val="00257A2A"/>
    <w:rsid w:val="00257C9E"/>
    <w:rsid w:val="00257CFD"/>
    <w:rsid w:val="00257E25"/>
    <w:rsid w:val="00257E73"/>
    <w:rsid w:val="00257E84"/>
    <w:rsid w:val="0026005B"/>
    <w:rsid w:val="00260357"/>
    <w:rsid w:val="002603EB"/>
    <w:rsid w:val="00260531"/>
    <w:rsid w:val="0026063F"/>
    <w:rsid w:val="0026076D"/>
    <w:rsid w:val="002607D0"/>
    <w:rsid w:val="002607D6"/>
    <w:rsid w:val="002609D5"/>
    <w:rsid w:val="002609FD"/>
    <w:rsid w:val="00260A84"/>
    <w:rsid w:val="00260DB0"/>
    <w:rsid w:val="00260FA6"/>
    <w:rsid w:val="00261087"/>
    <w:rsid w:val="00261308"/>
    <w:rsid w:val="0026157D"/>
    <w:rsid w:val="002615C4"/>
    <w:rsid w:val="00261605"/>
    <w:rsid w:val="00261619"/>
    <w:rsid w:val="002616B9"/>
    <w:rsid w:val="0026189D"/>
    <w:rsid w:val="00261957"/>
    <w:rsid w:val="00261998"/>
    <w:rsid w:val="002619EF"/>
    <w:rsid w:val="00261C6D"/>
    <w:rsid w:val="00261C7A"/>
    <w:rsid w:val="00261D7F"/>
    <w:rsid w:val="00262014"/>
    <w:rsid w:val="00262127"/>
    <w:rsid w:val="0026214B"/>
    <w:rsid w:val="0026247A"/>
    <w:rsid w:val="002625B6"/>
    <w:rsid w:val="002625E0"/>
    <w:rsid w:val="0026272E"/>
    <w:rsid w:val="00262920"/>
    <w:rsid w:val="00262E6F"/>
    <w:rsid w:val="00262F2F"/>
    <w:rsid w:val="00262F35"/>
    <w:rsid w:val="00262F7C"/>
    <w:rsid w:val="00263055"/>
    <w:rsid w:val="00263059"/>
    <w:rsid w:val="0026325C"/>
    <w:rsid w:val="00263435"/>
    <w:rsid w:val="002634C7"/>
    <w:rsid w:val="0026350F"/>
    <w:rsid w:val="00263916"/>
    <w:rsid w:val="0026395C"/>
    <w:rsid w:val="00263BA2"/>
    <w:rsid w:val="002641AB"/>
    <w:rsid w:val="0026424E"/>
    <w:rsid w:val="00264596"/>
    <w:rsid w:val="00264992"/>
    <w:rsid w:val="002649F2"/>
    <w:rsid w:val="00264BA1"/>
    <w:rsid w:val="00264D9D"/>
    <w:rsid w:val="00264F41"/>
    <w:rsid w:val="002650EC"/>
    <w:rsid w:val="002652BC"/>
    <w:rsid w:val="002653E6"/>
    <w:rsid w:val="00265489"/>
    <w:rsid w:val="0026569C"/>
    <w:rsid w:val="00265C3F"/>
    <w:rsid w:val="00265F01"/>
    <w:rsid w:val="00266185"/>
    <w:rsid w:val="00266334"/>
    <w:rsid w:val="00266412"/>
    <w:rsid w:val="0026668C"/>
    <w:rsid w:val="002666D5"/>
    <w:rsid w:val="00266862"/>
    <w:rsid w:val="00266C7C"/>
    <w:rsid w:val="00266E99"/>
    <w:rsid w:val="0026709A"/>
    <w:rsid w:val="00267150"/>
    <w:rsid w:val="0026731C"/>
    <w:rsid w:val="002674FA"/>
    <w:rsid w:val="002676CD"/>
    <w:rsid w:val="002679B1"/>
    <w:rsid w:val="00267BCD"/>
    <w:rsid w:val="00267CBC"/>
    <w:rsid w:val="00267D22"/>
    <w:rsid w:val="00267E28"/>
    <w:rsid w:val="00270076"/>
    <w:rsid w:val="0027031B"/>
    <w:rsid w:val="00270611"/>
    <w:rsid w:val="0027094A"/>
    <w:rsid w:val="00270A63"/>
    <w:rsid w:val="00270CA0"/>
    <w:rsid w:val="002710B0"/>
    <w:rsid w:val="002710C6"/>
    <w:rsid w:val="002712A4"/>
    <w:rsid w:val="002712BB"/>
    <w:rsid w:val="002712CF"/>
    <w:rsid w:val="002713BC"/>
    <w:rsid w:val="00271403"/>
    <w:rsid w:val="00271455"/>
    <w:rsid w:val="002715C7"/>
    <w:rsid w:val="002715F9"/>
    <w:rsid w:val="00271616"/>
    <w:rsid w:val="00271C5E"/>
    <w:rsid w:val="00272119"/>
    <w:rsid w:val="00272380"/>
    <w:rsid w:val="002729C5"/>
    <w:rsid w:val="00272E97"/>
    <w:rsid w:val="002730FF"/>
    <w:rsid w:val="0027318B"/>
    <w:rsid w:val="0027321B"/>
    <w:rsid w:val="00273527"/>
    <w:rsid w:val="002735D7"/>
    <w:rsid w:val="0027376A"/>
    <w:rsid w:val="002739A5"/>
    <w:rsid w:val="00273BD3"/>
    <w:rsid w:val="00273D6A"/>
    <w:rsid w:val="00273E8E"/>
    <w:rsid w:val="00273FD1"/>
    <w:rsid w:val="00274125"/>
    <w:rsid w:val="002741DB"/>
    <w:rsid w:val="0027429F"/>
    <w:rsid w:val="0027430C"/>
    <w:rsid w:val="00274387"/>
    <w:rsid w:val="0027441F"/>
    <w:rsid w:val="00274738"/>
    <w:rsid w:val="00274762"/>
    <w:rsid w:val="00274870"/>
    <w:rsid w:val="0027488A"/>
    <w:rsid w:val="002749FB"/>
    <w:rsid w:val="00274B71"/>
    <w:rsid w:val="00274CB6"/>
    <w:rsid w:val="00274D4D"/>
    <w:rsid w:val="00274FFA"/>
    <w:rsid w:val="00275550"/>
    <w:rsid w:val="002756C0"/>
    <w:rsid w:val="00275811"/>
    <w:rsid w:val="0027590E"/>
    <w:rsid w:val="00275917"/>
    <w:rsid w:val="00275A79"/>
    <w:rsid w:val="00275BC2"/>
    <w:rsid w:val="00275C40"/>
    <w:rsid w:val="00275C45"/>
    <w:rsid w:val="002761DF"/>
    <w:rsid w:val="002766EA"/>
    <w:rsid w:val="00276A8D"/>
    <w:rsid w:val="00276B7E"/>
    <w:rsid w:val="00276C7E"/>
    <w:rsid w:val="00276CE5"/>
    <w:rsid w:val="00277440"/>
    <w:rsid w:val="0027766C"/>
    <w:rsid w:val="002778AA"/>
    <w:rsid w:val="00277B28"/>
    <w:rsid w:val="00277CB4"/>
    <w:rsid w:val="00277CD4"/>
    <w:rsid w:val="00280062"/>
    <w:rsid w:val="002800EA"/>
    <w:rsid w:val="002801E2"/>
    <w:rsid w:val="0028022F"/>
    <w:rsid w:val="0028032D"/>
    <w:rsid w:val="002803E1"/>
    <w:rsid w:val="0028068E"/>
    <w:rsid w:val="002806A5"/>
    <w:rsid w:val="00280746"/>
    <w:rsid w:val="00280CA3"/>
    <w:rsid w:val="00280F6E"/>
    <w:rsid w:val="00280FB3"/>
    <w:rsid w:val="0028125E"/>
    <w:rsid w:val="002813C4"/>
    <w:rsid w:val="00281590"/>
    <w:rsid w:val="002816F3"/>
    <w:rsid w:val="00281A4D"/>
    <w:rsid w:val="00281E3E"/>
    <w:rsid w:val="00281E6D"/>
    <w:rsid w:val="00281F16"/>
    <w:rsid w:val="00282023"/>
    <w:rsid w:val="00282203"/>
    <w:rsid w:val="00282279"/>
    <w:rsid w:val="0028227A"/>
    <w:rsid w:val="002824AF"/>
    <w:rsid w:val="0028291B"/>
    <w:rsid w:val="00282C75"/>
    <w:rsid w:val="00282CE8"/>
    <w:rsid w:val="00282CEE"/>
    <w:rsid w:val="00282F16"/>
    <w:rsid w:val="00283188"/>
    <w:rsid w:val="002831DE"/>
    <w:rsid w:val="00283391"/>
    <w:rsid w:val="00283414"/>
    <w:rsid w:val="00283554"/>
    <w:rsid w:val="00283829"/>
    <w:rsid w:val="00283B0D"/>
    <w:rsid w:val="00283BE4"/>
    <w:rsid w:val="00283C2B"/>
    <w:rsid w:val="00283DF4"/>
    <w:rsid w:val="00283E08"/>
    <w:rsid w:val="00283E48"/>
    <w:rsid w:val="00283F01"/>
    <w:rsid w:val="00283F6D"/>
    <w:rsid w:val="002840E5"/>
    <w:rsid w:val="00284196"/>
    <w:rsid w:val="002841A0"/>
    <w:rsid w:val="00284437"/>
    <w:rsid w:val="002844E4"/>
    <w:rsid w:val="00284568"/>
    <w:rsid w:val="0028469B"/>
    <w:rsid w:val="00284787"/>
    <w:rsid w:val="00284A78"/>
    <w:rsid w:val="00284B6E"/>
    <w:rsid w:val="00284BD9"/>
    <w:rsid w:val="00284EC1"/>
    <w:rsid w:val="00284F01"/>
    <w:rsid w:val="002851C0"/>
    <w:rsid w:val="002852FE"/>
    <w:rsid w:val="0028534B"/>
    <w:rsid w:val="0028568C"/>
    <w:rsid w:val="002856D7"/>
    <w:rsid w:val="002859A4"/>
    <w:rsid w:val="00285ACF"/>
    <w:rsid w:val="00285CE2"/>
    <w:rsid w:val="00285D08"/>
    <w:rsid w:val="002861F7"/>
    <w:rsid w:val="002864DA"/>
    <w:rsid w:val="00286511"/>
    <w:rsid w:val="0028673F"/>
    <w:rsid w:val="002868F3"/>
    <w:rsid w:val="002869EB"/>
    <w:rsid w:val="00287272"/>
    <w:rsid w:val="002872F0"/>
    <w:rsid w:val="0028745B"/>
    <w:rsid w:val="00287507"/>
    <w:rsid w:val="0028753B"/>
    <w:rsid w:val="002875D5"/>
    <w:rsid w:val="0028770E"/>
    <w:rsid w:val="002877BD"/>
    <w:rsid w:val="00287A46"/>
    <w:rsid w:val="00287A8A"/>
    <w:rsid w:val="00287AE3"/>
    <w:rsid w:val="00287E58"/>
    <w:rsid w:val="00287E82"/>
    <w:rsid w:val="00287FB0"/>
    <w:rsid w:val="00287FE4"/>
    <w:rsid w:val="0029040D"/>
    <w:rsid w:val="002907B7"/>
    <w:rsid w:val="00290AD1"/>
    <w:rsid w:val="00290C26"/>
    <w:rsid w:val="00290DA7"/>
    <w:rsid w:val="00290DB9"/>
    <w:rsid w:val="00290DC1"/>
    <w:rsid w:val="00291138"/>
    <w:rsid w:val="00291623"/>
    <w:rsid w:val="00291949"/>
    <w:rsid w:val="0029196B"/>
    <w:rsid w:val="00291F99"/>
    <w:rsid w:val="00292476"/>
    <w:rsid w:val="002924F1"/>
    <w:rsid w:val="00292605"/>
    <w:rsid w:val="00292625"/>
    <w:rsid w:val="002926DE"/>
    <w:rsid w:val="002926ED"/>
    <w:rsid w:val="002927CB"/>
    <w:rsid w:val="00292939"/>
    <w:rsid w:val="00292942"/>
    <w:rsid w:val="00292A06"/>
    <w:rsid w:val="0029312D"/>
    <w:rsid w:val="00293289"/>
    <w:rsid w:val="002935C3"/>
    <w:rsid w:val="002935F8"/>
    <w:rsid w:val="0029376D"/>
    <w:rsid w:val="0029386C"/>
    <w:rsid w:val="002938FD"/>
    <w:rsid w:val="00293995"/>
    <w:rsid w:val="00293A09"/>
    <w:rsid w:val="00293A86"/>
    <w:rsid w:val="00293B53"/>
    <w:rsid w:val="00293BD6"/>
    <w:rsid w:val="00293C42"/>
    <w:rsid w:val="00293C89"/>
    <w:rsid w:val="0029402C"/>
    <w:rsid w:val="00294072"/>
    <w:rsid w:val="00294238"/>
    <w:rsid w:val="002942F1"/>
    <w:rsid w:val="002943A6"/>
    <w:rsid w:val="00294519"/>
    <w:rsid w:val="002945EF"/>
    <w:rsid w:val="0029463C"/>
    <w:rsid w:val="00294BE0"/>
    <w:rsid w:val="00294C63"/>
    <w:rsid w:val="00294D20"/>
    <w:rsid w:val="00294F0D"/>
    <w:rsid w:val="00294F21"/>
    <w:rsid w:val="00295038"/>
    <w:rsid w:val="002950F0"/>
    <w:rsid w:val="002951DD"/>
    <w:rsid w:val="0029534F"/>
    <w:rsid w:val="002953F0"/>
    <w:rsid w:val="00295410"/>
    <w:rsid w:val="002955E9"/>
    <w:rsid w:val="00295BDC"/>
    <w:rsid w:val="00295C0E"/>
    <w:rsid w:val="00295CE5"/>
    <w:rsid w:val="00295E30"/>
    <w:rsid w:val="00296244"/>
    <w:rsid w:val="00296568"/>
    <w:rsid w:val="002965AC"/>
    <w:rsid w:val="002968BD"/>
    <w:rsid w:val="00296903"/>
    <w:rsid w:val="00296BA8"/>
    <w:rsid w:val="00296D55"/>
    <w:rsid w:val="00296FB7"/>
    <w:rsid w:val="002970C1"/>
    <w:rsid w:val="002971A9"/>
    <w:rsid w:val="0029728F"/>
    <w:rsid w:val="002973D5"/>
    <w:rsid w:val="002975C3"/>
    <w:rsid w:val="002975CB"/>
    <w:rsid w:val="002976DA"/>
    <w:rsid w:val="00297793"/>
    <w:rsid w:val="00297D45"/>
    <w:rsid w:val="00297E0F"/>
    <w:rsid w:val="00297E3D"/>
    <w:rsid w:val="00297EA2"/>
    <w:rsid w:val="002A01B1"/>
    <w:rsid w:val="002A033E"/>
    <w:rsid w:val="002A03FC"/>
    <w:rsid w:val="002A0854"/>
    <w:rsid w:val="002A0B31"/>
    <w:rsid w:val="002A0F00"/>
    <w:rsid w:val="002A10EA"/>
    <w:rsid w:val="002A113F"/>
    <w:rsid w:val="002A11D5"/>
    <w:rsid w:val="002A12B6"/>
    <w:rsid w:val="002A135D"/>
    <w:rsid w:val="002A1476"/>
    <w:rsid w:val="002A1AD3"/>
    <w:rsid w:val="002A1B30"/>
    <w:rsid w:val="002A1B54"/>
    <w:rsid w:val="002A1D9D"/>
    <w:rsid w:val="002A1D9F"/>
    <w:rsid w:val="002A1FB1"/>
    <w:rsid w:val="002A2036"/>
    <w:rsid w:val="002A23F4"/>
    <w:rsid w:val="002A2440"/>
    <w:rsid w:val="002A245A"/>
    <w:rsid w:val="002A25D7"/>
    <w:rsid w:val="002A2791"/>
    <w:rsid w:val="002A2966"/>
    <w:rsid w:val="002A2A33"/>
    <w:rsid w:val="002A2ACD"/>
    <w:rsid w:val="002A2C17"/>
    <w:rsid w:val="002A2D51"/>
    <w:rsid w:val="002A2D55"/>
    <w:rsid w:val="002A2D78"/>
    <w:rsid w:val="002A3020"/>
    <w:rsid w:val="002A3141"/>
    <w:rsid w:val="002A32F7"/>
    <w:rsid w:val="002A3494"/>
    <w:rsid w:val="002A35DA"/>
    <w:rsid w:val="002A3908"/>
    <w:rsid w:val="002A3B05"/>
    <w:rsid w:val="002A44F3"/>
    <w:rsid w:val="002A4580"/>
    <w:rsid w:val="002A45FE"/>
    <w:rsid w:val="002A517E"/>
    <w:rsid w:val="002A5330"/>
    <w:rsid w:val="002A5385"/>
    <w:rsid w:val="002A55C0"/>
    <w:rsid w:val="002A57C7"/>
    <w:rsid w:val="002A5845"/>
    <w:rsid w:val="002A5847"/>
    <w:rsid w:val="002A5881"/>
    <w:rsid w:val="002A5B5A"/>
    <w:rsid w:val="002A5D96"/>
    <w:rsid w:val="002A6262"/>
    <w:rsid w:val="002A6511"/>
    <w:rsid w:val="002A6550"/>
    <w:rsid w:val="002A676C"/>
    <w:rsid w:val="002A67FB"/>
    <w:rsid w:val="002A684A"/>
    <w:rsid w:val="002A6862"/>
    <w:rsid w:val="002A691C"/>
    <w:rsid w:val="002A69B1"/>
    <w:rsid w:val="002A69CD"/>
    <w:rsid w:val="002A6B64"/>
    <w:rsid w:val="002A6C78"/>
    <w:rsid w:val="002A6CC9"/>
    <w:rsid w:val="002A71A8"/>
    <w:rsid w:val="002A726D"/>
    <w:rsid w:val="002A73BD"/>
    <w:rsid w:val="002A77F6"/>
    <w:rsid w:val="002A7845"/>
    <w:rsid w:val="002A7CB4"/>
    <w:rsid w:val="002A7D6F"/>
    <w:rsid w:val="002A7FBA"/>
    <w:rsid w:val="002B00E8"/>
    <w:rsid w:val="002B0148"/>
    <w:rsid w:val="002B02CD"/>
    <w:rsid w:val="002B043E"/>
    <w:rsid w:val="002B0509"/>
    <w:rsid w:val="002B053E"/>
    <w:rsid w:val="002B0989"/>
    <w:rsid w:val="002B09A4"/>
    <w:rsid w:val="002B0B7E"/>
    <w:rsid w:val="002B0B84"/>
    <w:rsid w:val="002B0D14"/>
    <w:rsid w:val="002B0F04"/>
    <w:rsid w:val="002B0F61"/>
    <w:rsid w:val="002B12DE"/>
    <w:rsid w:val="002B1A93"/>
    <w:rsid w:val="002B1F71"/>
    <w:rsid w:val="002B1F74"/>
    <w:rsid w:val="002B203F"/>
    <w:rsid w:val="002B218A"/>
    <w:rsid w:val="002B254E"/>
    <w:rsid w:val="002B2592"/>
    <w:rsid w:val="002B27F4"/>
    <w:rsid w:val="002B29DF"/>
    <w:rsid w:val="002B2C5E"/>
    <w:rsid w:val="002B2D5F"/>
    <w:rsid w:val="002B2FAF"/>
    <w:rsid w:val="002B3024"/>
    <w:rsid w:val="002B31A3"/>
    <w:rsid w:val="002B31AA"/>
    <w:rsid w:val="002B33F9"/>
    <w:rsid w:val="002B35B6"/>
    <w:rsid w:val="002B3BF7"/>
    <w:rsid w:val="002B3E3F"/>
    <w:rsid w:val="002B3E82"/>
    <w:rsid w:val="002B3FDE"/>
    <w:rsid w:val="002B400B"/>
    <w:rsid w:val="002B42E0"/>
    <w:rsid w:val="002B447B"/>
    <w:rsid w:val="002B44F9"/>
    <w:rsid w:val="002B455C"/>
    <w:rsid w:val="002B482D"/>
    <w:rsid w:val="002B487E"/>
    <w:rsid w:val="002B497A"/>
    <w:rsid w:val="002B499F"/>
    <w:rsid w:val="002B4A14"/>
    <w:rsid w:val="002B4BF4"/>
    <w:rsid w:val="002B4D37"/>
    <w:rsid w:val="002B4F59"/>
    <w:rsid w:val="002B5045"/>
    <w:rsid w:val="002B5084"/>
    <w:rsid w:val="002B5110"/>
    <w:rsid w:val="002B524C"/>
    <w:rsid w:val="002B56FC"/>
    <w:rsid w:val="002B5934"/>
    <w:rsid w:val="002B5D85"/>
    <w:rsid w:val="002B5E12"/>
    <w:rsid w:val="002B5E44"/>
    <w:rsid w:val="002B5EDC"/>
    <w:rsid w:val="002B6076"/>
    <w:rsid w:val="002B6145"/>
    <w:rsid w:val="002B6174"/>
    <w:rsid w:val="002B63EB"/>
    <w:rsid w:val="002B6405"/>
    <w:rsid w:val="002B648E"/>
    <w:rsid w:val="002B6756"/>
    <w:rsid w:val="002B67B4"/>
    <w:rsid w:val="002B6989"/>
    <w:rsid w:val="002B6A5C"/>
    <w:rsid w:val="002B6BCD"/>
    <w:rsid w:val="002B6F90"/>
    <w:rsid w:val="002B6FF3"/>
    <w:rsid w:val="002B74DA"/>
    <w:rsid w:val="002B7518"/>
    <w:rsid w:val="002B762F"/>
    <w:rsid w:val="002B789E"/>
    <w:rsid w:val="002B793E"/>
    <w:rsid w:val="002B7A7B"/>
    <w:rsid w:val="002B7A81"/>
    <w:rsid w:val="002B7B75"/>
    <w:rsid w:val="002B7B88"/>
    <w:rsid w:val="002B7C0F"/>
    <w:rsid w:val="002B7D34"/>
    <w:rsid w:val="002B7DE7"/>
    <w:rsid w:val="002C005A"/>
    <w:rsid w:val="002C038C"/>
    <w:rsid w:val="002C0477"/>
    <w:rsid w:val="002C0488"/>
    <w:rsid w:val="002C0531"/>
    <w:rsid w:val="002C067C"/>
    <w:rsid w:val="002C06F7"/>
    <w:rsid w:val="002C070B"/>
    <w:rsid w:val="002C0770"/>
    <w:rsid w:val="002C09AF"/>
    <w:rsid w:val="002C107D"/>
    <w:rsid w:val="002C1094"/>
    <w:rsid w:val="002C10EF"/>
    <w:rsid w:val="002C11B1"/>
    <w:rsid w:val="002C1207"/>
    <w:rsid w:val="002C14F0"/>
    <w:rsid w:val="002C19D0"/>
    <w:rsid w:val="002C1A15"/>
    <w:rsid w:val="002C1E78"/>
    <w:rsid w:val="002C209C"/>
    <w:rsid w:val="002C20F0"/>
    <w:rsid w:val="002C216D"/>
    <w:rsid w:val="002C2324"/>
    <w:rsid w:val="002C233F"/>
    <w:rsid w:val="002C26D9"/>
    <w:rsid w:val="002C28A6"/>
    <w:rsid w:val="002C2909"/>
    <w:rsid w:val="002C2A99"/>
    <w:rsid w:val="002C2BEC"/>
    <w:rsid w:val="002C2CFC"/>
    <w:rsid w:val="002C2E6F"/>
    <w:rsid w:val="002C30A6"/>
    <w:rsid w:val="002C31E7"/>
    <w:rsid w:val="002C3200"/>
    <w:rsid w:val="002C3300"/>
    <w:rsid w:val="002C33F5"/>
    <w:rsid w:val="002C3598"/>
    <w:rsid w:val="002C3695"/>
    <w:rsid w:val="002C36AE"/>
    <w:rsid w:val="002C378E"/>
    <w:rsid w:val="002C3832"/>
    <w:rsid w:val="002C394D"/>
    <w:rsid w:val="002C39BC"/>
    <w:rsid w:val="002C3B18"/>
    <w:rsid w:val="002C3D78"/>
    <w:rsid w:val="002C404E"/>
    <w:rsid w:val="002C451D"/>
    <w:rsid w:val="002C461E"/>
    <w:rsid w:val="002C492D"/>
    <w:rsid w:val="002C499B"/>
    <w:rsid w:val="002C4A18"/>
    <w:rsid w:val="002C4D7E"/>
    <w:rsid w:val="002C4DF4"/>
    <w:rsid w:val="002C5134"/>
    <w:rsid w:val="002C53A3"/>
    <w:rsid w:val="002C560E"/>
    <w:rsid w:val="002C588C"/>
    <w:rsid w:val="002C59F8"/>
    <w:rsid w:val="002C5AAA"/>
    <w:rsid w:val="002C5AE3"/>
    <w:rsid w:val="002C6422"/>
    <w:rsid w:val="002C648D"/>
    <w:rsid w:val="002C6558"/>
    <w:rsid w:val="002C66BA"/>
    <w:rsid w:val="002C672D"/>
    <w:rsid w:val="002C68E9"/>
    <w:rsid w:val="002C6926"/>
    <w:rsid w:val="002C703F"/>
    <w:rsid w:val="002C7225"/>
    <w:rsid w:val="002C7328"/>
    <w:rsid w:val="002C7448"/>
    <w:rsid w:val="002C75EE"/>
    <w:rsid w:val="002C764D"/>
    <w:rsid w:val="002C778E"/>
    <w:rsid w:val="002C7806"/>
    <w:rsid w:val="002C780B"/>
    <w:rsid w:val="002C7F22"/>
    <w:rsid w:val="002C7F26"/>
    <w:rsid w:val="002D00CB"/>
    <w:rsid w:val="002D030F"/>
    <w:rsid w:val="002D0655"/>
    <w:rsid w:val="002D0693"/>
    <w:rsid w:val="002D0798"/>
    <w:rsid w:val="002D0893"/>
    <w:rsid w:val="002D0D18"/>
    <w:rsid w:val="002D0EB6"/>
    <w:rsid w:val="002D0EE2"/>
    <w:rsid w:val="002D106E"/>
    <w:rsid w:val="002D12AD"/>
    <w:rsid w:val="002D14E9"/>
    <w:rsid w:val="002D16F9"/>
    <w:rsid w:val="002D1A08"/>
    <w:rsid w:val="002D1B46"/>
    <w:rsid w:val="002D1BD5"/>
    <w:rsid w:val="002D1C2C"/>
    <w:rsid w:val="002D1D1D"/>
    <w:rsid w:val="002D1E82"/>
    <w:rsid w:val="002D1FBE"/>
    <w:rsid w:val="002D230B"/>
    <w:rsid w:val="002D23FA"/>
    <w:rsid w:val="002D240A"/>
    <w:rsid w:val="002D2443"/>
    <w:rsid w:val="002D26B8"/>
    <w:rsid w:val="002D2801"/>
    <w:rsid w:val="002D2933"/>
    <w:rsid w:val="002D297B"/>
    <w:rsid w:val="002D29BA"/>
    <w:rsid w:val="002D29D1"/>
    <w:rsid w:val="002D2E3E"/>
    <w:rsid w:val="002D311E"/>
    <w:rsid w:val="002D35CD"/>
    <w:rsid w:val="002D3BC7"/>
    <w:rsid w:val="002D3D26"/>
    <w:rsid w:val="002D3EC8"/>
    <w:rsid w:val="002D3FFA"/>
    <w:rsid w:val="002D40BD"/>
    <w:rsid w:val="002D41A9"/>
    <w:rsid w:val="002D437F"/>
    <w:rsid w:val="002D44B1"/>
    <w:rsid w:val="002D4585"/>
    <w:rsid w:val="002D45A0"/>
    <w:rsid w:val="002D4714"/>
    <w:rsid w:val="002D4755"/>
    <w:rsid w:val="002D49C1"/>
    <w:rsid w:val="002D4AD0"/>
    <w:rsid w:val="002D4B3C"/>
    <w:rsid w:val="002D4B75"/>
    <w:rsid w:val="002D4BDC"/>
    <w:rsid w:val="002D4DF7"/>
    <w:rsid w:val="002D4E10"/>
    <w:rsid w:val="002D511A"/>
    <w:rsid w:val="002D52D5"/>
    <w:rsid w:val="002D52FD"/>
    <w:rsid w:val="002D530E"/>
    <w:rsid w:val="002D5432"/>
    <w:rsid w:val="002D54EF"/>
    <w:rsid w:val="002D5665"/>
    <w:rsid w:val="002D56A4"/>
    <w:rsid w:val="002D5AE9"/>
    <w:rsid w:val="002D5DA6"/>
    <w:rsid w:val="002D5EE5"/>
    <w:rsid w:val="002D5EFA"/>
    <w:rsid w:val="002D60D6"/>
    <w:rsid w:val="002D63B3"/>
    <w:rsid w:val="002D650C"/>
    <w:rsid w:val="002D691F"/>
    <w:rsid w:val="002D69D0"/>
    <w:rsid w:val="002D6BE0"/>
    <w:rsid w:val="002D6EEB"/>
    <w:rsid w:val="002D6F20"/>
    <w:rsid w:val="002D70AA"/>
    <w:rsid w:val="002D71B4"/>
    <w:rsid w:val="002D72B0"/>
    <w:rsid w:val="002D74FB"/>
    <w:rsid w:val="002D76DE"/>
    <w:rsid w:val="002D770B"/>
    <w:rsid w:val="002D770E"/>
    <w:rsid w:val="002D7827"/>
    <w:rsid w:val="002D78C9"/>
    <w:rsid w:val="002D7A41"/>
    <w:rsid w:val="002D7BFF"/>
    <w:rsid w:val="002D7D8D"/>
    <w:rsid w:val="002E0015"/>
    <w:rsid w:val="002E00F9"/>
    <w:rsid w:val="002E0343"/>
    <w:rsid w:val="002E064E"/>
    <w:rsid w:val="002E0683"/>
    <w:rsid w:val="002E0688"/>
    <w:rsid w:val="002E0816"/>
    <w:rsid w:val="002E0837"/>
    <w:rsid w:val="002E0A7D"/>
    <w:rsid w:val="002E0D3B"/>
    <w:rsid w:val="002E0E0E"/>
    <w:rsid w:val="002E13A2"/>
    <w:rsid w:val="002E14F7"/>
    <w:rsid w:val="002E1663"/>
    <w:rsid w:val="002E1762"/>
    <w:rsid w:val="002E17A4"/>
    <w:rsid w:val="002E1852"/>
    <w:rsid w:val="002E185D"/>
    <w:rsid w:val="002E1AE4"/>
    <w:rsid w:val="002E1C94"/>
    <w:rsid w:val="002E1D24"/>
    <w:rsid w:val="002E1DFB"/>
    <w:rsid w:val="002E2008"/>
    <w:rsid w:val="002E227C"/>
    <w:rsid w:val="002E22F6"/>
    <w:rsid w:val="002E263A"/>
    <w:rsid w:val="002E27D7"/>
    <w:rsid w:val="002E2B5E"/>
    <w:rsid w:val="002E2B74"/>
    <w:rsid w:val="002E2DD4"/>
    <w:rsid w:val="002E2F53"/>
    <w:rsid w:val="002E3762"/>
    <w:rsid w:val="002E3A76"/>
    <w:rsid w:val="002E3C04"/>
    <w:rsid w:val="002E3DBA"/>
    <w:rsid w:val="002E404B"/>
    <w:rsid w:val="002E4072"/>
    <w:rsid w:val="002E4139"/>
    <w:rsid w:val="002E4201"/>
    <w:rsid w:val="002E421C"/>
    <w:rsid w:val="002E425A"/>
    <w:rsid w:val="002E4607"/>
    <w:rsid w:val="002E489E"/>
    <w:rsid w:val="002E49DC"/>
    <w:rsid w:val="002E4C0A"/>
    <w:rsid w:val="002E4D88"/>
    <w:rsid w:val="002E4E61"/>
    <w:rsid w:val="002E4F41"/>
    <w:rsid w:val="002E4FC9"/>
    <w:rsid w:val="002E528F"/>
    <w:rsid w:val="002E5398"/>
    <w:rsid w:val="002E56D0"/>
    <w:rsid w:val="002E5A35"/>
    <w:rsid w:val="002E5CCE"/>
    <w:rsid w:val="002E5D1C"/>
    <w:rsid w:val="002E5DAE"/>
    <w:rsid w:val="002E61C5"/>
    <w:rsid w:val="002E62B6"/>
    <w:rsid w:val="002E63BF"/>
    <w:rsid w:val="002E64E9"/>
    <w:rsid w:val="002E652C"/>
    <w:rsid w:val="002E6648"/>
    <w:rsid w:val="002E6938"/>
    <w:rsid w:val="002E6E45"/>
    <w:rsid w:val="002E71A9"/>
    <w:rsid w:val="002E7B55"/>
    <w:rsid w:val="002E7C1D"/>
    <w:rsid w:val="002E7EE8"/>
    <w:rsid w:val="002E7F75"/>
    <w:rsid w:val="002E7FF6"/>
    <w:rsid w:val="002F014A"/>
    <w:rsid w:val="002F0644"/>
    <w:rsid w:val="002F069C"/>
    <w:rsid w:val="002F070B"/>
    <w:rsid w:val="002F079F"/>
    <w:rsid w:val="002F081E"/>
    <w:rsid w:val="002F0916"/>
    <w:rsid w:val="002F0A4C"/>
    <w:rsid w:val="002F0A5D"/>
    <w:rsid w:val="002F0D93"/>
    <w:rsid w:val="002F0DAF"/>
    <w:rsid w:val="002F0EA8"/>
    <w:rsid w:val="002F1303"/>
    <w:rsid w:val="002F131F"/>
    <w:rsid w:val="002F1356"/>
    <w:rsid w:val="002F154E"/>
    <w:rsid w:val="002F1739"/>
    <w:rsid w:val="002F19DE"/>
    <w:rsid w:val="002F1A65"/>
    <w:rsid w:val="002F1B32"/>
    <w:rsid w:val="002F1B7B"/>
    <w:rsid w:val="002F1CA7"/>
    <w:rsid w:val="002F1E59"/>
    <w:rsid w:val="002F1F0F"/>
    <w:rsid w:val="002F2381"/>
    <w:rsid w:val="002F26BE"/>
    <w:rsid w:val="002F27D6"/>
    <w:rsid w:val="002F28E4"/>
    <w:rsid w:val="002F2B12"/>
    <w:rsid w:val="002F2BE9"/>
    <w:rsid w:val="002F2C4A"/>
    <w:rsid w:val="002F2D34"/>
    <w:rsid w:val="002F31A5"/>
    <w:rsid w:val="002F3420"/>
    <w:rsid w:val="002F34F7"/>
    <w:rsid w:val="002F3774"/>
    <w:rsid w:val="002F38FE"/>
    <w:rsid w:val="002F3AB5"/>
    <w:rsid w:val="002F4150"/>
    <w:rsid w:val="002F4448"/>
    <w:rsid w:val="002F4571"/>
    <w:rsid w:val="002F47F6"/>
    <w:rsid w:val="002F484B"/>
    <w:rsid w:val="002F489C"/>
    <w:rsid w:val="002F4B53"/>
    <w:rsid w:val="002F4D70"/>
    <w:rsid w:val="002F4E3B"/>
    <w:rsid w:val="002F51EB"/>
    <w:rsid w:val="002F5535"/>
    <w:rsid w:val="002F55EC"/>
    <w:rsid w:val="002F577E"/>
    <w:rsid w:val="002F5950"/>
    <w:rsid w:val="002F5B49"/>
    <w:rsid w:val="002F5B58"/>
    <w:rsid w:val="002F5D32"/>
    <w:rsid w:val="002F5D6A"/>
    <w:rsid w:val="002F5FE0"/>
    <w:rsid w:val="002F6005"/>
    <w:rsid w:val="002F6067"/>
    <w:rsid w:val="002F60F9"/>
    <w:rsid w:val="002F6165"/>
    <w:rsid w:val="002F6290"/>
    <w:rsid w:val="002F63E4"/>
    <w:rsid w:val="002F6681"/>
    <w:rsid w:val="002F66BC"/>
    <w:rsid w:val="002F674B"/>
    <w:rsid w:val="002F67D6"/>
    <w:rsid w:val="002F692F"/>
    <w:rsid w:val="002F6AE2"/>
    <w:rsid w:val="002F6CE0"/>
    <w:rsid w:val="002F712D"/>
    <w:rsid w:val="002F72C7"/>
    <w:rsid w:val="002F7397"/>
    <w:rsid w:val="002F74CD"/>
    <w:rsid w:val="002F758D"/>
    <w:rsid w:val="002F769B"/>
    <w:rsid w:val="002F776B"/>
    <w:rsid w:val="002F77F6"/>
    <w:rsid w:val="002F78B1"/>
    <w:rsid w:val="002F78F6"/>
    <w:rsid w:val="002F7916"/>
    <w:rsid w:val="002F7ACB"/>
    <w:rsid w:val="002F7AD9"/>
    <w:rsid w:val="002F7C1B"/>
    <w:rsid w:val="002F7FFA"/>
    <w:rsid w:val="0030021E"/>
    <w:rsid w:val="00300319"/>
    <w:rsid w:val="00300430"/>
    <w:rsid w:val="00300490"/>
    <w:rsid w:val="00300661"/>
    <w:rsid w:val="003006AB"/>
    <w:rsid w:val="0030075E"/>
    <w:rsid w:val="00300A11"/>
    <w:rsid w:val="00300A48"/>
    <w:rsid w:val="00300E22"/>
    <w:rsid w:val="00300EC5"/>
    <w:rsid w:val="00300FB1"/>
    <w:rsid w:val="0030114B"/>
    <w:rsid w:val="003012C2"/>
    <w:rsid w:val="003012F0"/>
    <w:rsid w:val="00301716"/>
    <w:rsid w:val="003017B7"/>
    <w:rsid w:val="003019DA"/>
    <w:rsid w:val="00301C9D"/>
    <w:rsid w:val="00301D72"/>
    <w:rsid w:val="00301E28"/>
    <w:rsid w:val="00301F17"/>
    <w:rsid w:val="00302379"/>
    <w:rsid w:val="00302487"/>
    <w:rsid w:val="003027A6"/>
    <w:rsid w:val="00302A82"/>
    <w:rsid w:val="00302BD6"/>
    <w:rsid w:val="00302DF9"/>
    <w:rsid w:val="00302F25"/>
    <w:rsid w:val="003031AF"/>
    <w:rsid w:val="00303257"/>
    <w:rsid w:val="00303287"/>
    <w:rsid w:val="00303312"/>
    <w:rsid w:val="0030334F"/>
    <w:rsid w:val="00303566"/>
    <w:rsid w:val="003035D7"/>
    <w:rsid w:val="003038EE"/>
    <w:rsid w:val="003039F6"/>
    <w:rsid w:val="00303AAC"/>
    <w:rsid w:val="00303AE4"/>
    <w:rsid w:val="00303BE1"/>
    <w:rsid w:val="0030406E"/>
    <w:rsid w:val="00304122"/>
    <w:rsid w:val="0030418F"/>
    <w:rsid w:val="003041B5"/>
    <w:rsid w:val="003041CE"/>
    <w:rsid w:val="003043F4"/>
    <w:rsid w:val="00304429"/>
    <w:rsid w:val="003046AE"/>
    <w:rsid w:val="003046B5"/>
    <w:rsid w:val="00304D14"/>
    <w:rsid w:val="00304D20"/>
    <w:rsid w:val="00304D64"/>
    <w:rsid w:val="003051A8"/>
    <w:rsid w:val="003053B1"/>
    <w:rsid w:val="003053DE"/>
    <w:rsid w:val="00305412"/>
    <w:rsid w:val="00305699"/>
    <w:rsid w:val="003056B2"/>
    <w:rsid w:val="00305B19"/>
    <w:rsid w:val="00305B72"/>
    <w:rsid w:val="00305D2E"/>
    <w:rsid w:val="00305E00"/>
    <w:rsid w:val="00305F91"/>
    <w:rsid w:val="00306092"/>
    <w:rsid w:val="003060FC"/>
    <w:rsid w:val="00306161"/>
    <w:rsid w:val="003061ED"/>
    <w:rsid w:val="00306298"/>
    <w:rsid w:val="00306407"/>
    <w:rsid w:val="00306D4E"/>
    <w:rsid w:val="00307132"/>
    <w:rsid w:val="00307280"/>
    <w:rsid w:val="003072EC"/>
    <w:rsid w:val="003073D0"/>
    <w:rsid w:val="0030758E"/>
    <w:rsid w:val="00307706"/>
    <w:rsid w:val="003078F5"/>
    <w:rsid w:val="003079A3"/>
    <w:rsid w:val="00307A44"/>
    <w:rsid w:val="00310477"/>
    <w:rsid w:val="00310565"/>
    <w:rsid w:val="0031064C"/>
    <w:rsid w:val="0031091D"/>
    <w:rsid w:val="00310C17"/>
    <w:rsid w:val="00310C60"/>
    <w:rsid w:val="00310C9C"/>
    <w:rsid w:val="00310D65"/>
    <w:rsid w:val="00310E7C"/>
    <w:rsid w:val="003111F0"/>
    <w:rsid w:val="003112E9"/>
    <w:rsid w:val="0031140C"/>
    <w:rsid w:val="0031171A"/>
    <w:rsid w:val="00311AB6"/>
    <w:rsid w:val="00311ACD"/>
    <w:rsid w:val="00311EC3"/>
    <w:rsid w:val="00312144"/>
    <w:rsid w:val="003124A1"/>
    <w:rsid w:val="003126F2"/>
    <w:rsid w:val="0031278F"/>
    <w:rsid w:val="003127B9"/>
    <w:rsid w:val="003127C1"/>
    <w:rsid w:val="00312821"/>
    <w:rsid w:val="003128CA"/>
    <w:rsid w:val="003129F3"/>
    <w:rsid w:val="00312B84"/>
    <w:rsid w:val="00312DD4"/>
    <w:rsid w:val="00312F45"/>
    <w:rsid w:val="003133B0"/>
    <w:rsid w:val="003135DD"/>
    <w:rsid w:val="0031397C"/>
    <w:rsid w:val="00313A63"/>
    <w:rsid w:val="00313A74"/>
    <w:rsid w:val="00313D47"/>
    <w:rsid w:val="00313FD5"/>
    <w:rsid w:val="00314115"/>
    <w:rsid w:val="0031432A"/>
    <w:rsid w:val="003144F5"/>
    <w:rsid w:val="00314646"/>
    <w:rsid w:val="00314647"/>
    <w:rsid w:val="003147CB"/>
    <w:rsid w:val="00314E4C"/>
    <w:rsid w:val="00314EC6"/>
    <w:rsid w:val="003152EA"/>
    <w:rsid w:val="00315533"/>
    <w:rsid w:val="0031561B"/>
    <w:rsid w:val="00315AED"/>
    <w:rsid w:val="00315B04"/>
    <w:rsid w:val="00315C59"/>
    <w:rsid w:val="00315D6D"/>
    <w:rsid w:val="00315E04"/>
    <w:rsid w:val="00315E9D"/>
    <w:rsid w:val="00315EF1"/>
    <w:rsid w:val="00316309"/>
    <w:rsid w:val="00316418"/>
    <w:rsid w:val="003164FF"/>
    <w:rsid w:val="00316842"/>
    <w:rsid w:val="00316A0D"/>
    <w:rsid w:val="00316B07"/>
    <w:rsid w:val="003176D2"/>
    <w:rsid w:val="00317A0F"/>
    <w:rsid w:val="00317DAC"/>
    <w:rsid w:val="00317DFE"/>
    <w:rsid w:val="00320093"/>
    <w:rsid w:val="003202D4"/>
    <w:rsid w:val="003202EC"/>
    <w:rsid w:val="00320452"/>
    <w:rsid w:val="003205CF"/>
    <w:rsid w:val="00320656"/>
    <w:rsid w:val="00320746"/>
    <w:rsid w:val="00320789"/>
    <w:rsid w:val="0032088E"/>
    <w:rsid w:val="00320D3B"/>
    <w:rsid w:val="00320DB4"/>
    <w:rsid w:val="0032111D"/>
    <w:rsid w:val="003211DD"/>
    <w:rsid w:val="003217B5"/>
    <w:rsid w:val="003219F9"/>
    <w:rsid w:val="00321C8A"/>
    <w:rsid w:val="00321ED8"/>
    <w:rsid w:val="00321F50"/>
    <w:rsid w:val="003220DA"/>
    <w:rsid w:val="003221F4"/>
    <w:rsid w:val="00322288"/>
    <w:rsid w:val="00322484"/>
    <w:rsid w:val="00322499"/>
    <w:rsid w:val="0032264B"/>
    <w:rsid w:val="0032277B"/>
    <w:rsid w:val="003228A7"/>
    <w:rsid w:val="00322A54"/>
    <w:rsid w:val="00322B36"/>
    <w:rsid w:val="00322D19"/>
    <w:rsid w:val="00322D1E"/>
    <w:rsid w:val="00322EBE"/>
    <w:rsid w:val="003230E5"/>
    <w:rsid w:val="00323224"/>
    <w:rsid w:val="003232F0"/>
    <w:rsid w:val="003233FD"/>
    <w:rsid w:val="00323408"/>
    <w:rsid w:val="003234F6"/>
    <w:rsid w:val="003235B6"/>
    <w:rsid w:val="0032374B"/>
    <w:rsid w:val="0032377C"/>
    <w:rsid w:val="003237CC"/>
    <w:rsid w:val="003238B6"/>
    <w:rsid w:val="003239EE"/>
    <w:rsid w:val="00323A74"/>
    <w:rsid w:val="00323B5F"/>
    <w:rsid w:val="00323BE1"/>
    <w:rsid w:val="00323E48"/>
    <w:rsid w:val="003240F4"/>
    <w:rsid w:val="00324260"/>
    <w:rsid w:val="00324422"/>
    <w:rsid w:val="003245F1"/>
    <w:rsid w:val="00324665"/>
    <w:rsid w:val="003247FA"/>
    <w:rsid w:val="00324C72"/>
    <w:rsid w:val="00324FE8"/>
    <w:rsid w:val="00325079"/>
    <w:rsid w:val="0032523F"/>
    <w:rsid w:val="00325489"/>
    <w:rsid w:val="00325825"/>
    <w:rsid w:val="00325840"/>
    <w:rsid w:val="00325A0C"/>
    <w:rsid w:val="00326A50"/>
    <w:rsid w:val="00326AEA"/>
    <w:rsid w:val="00326ED6"/>
    <w:rsid w:val="00327268"/>
    <w:rsid w:val="003273E6"/>
    <w:rsid w:val="003276A3"/>
    <w:rsid w:val="00327A1A"/>
    <w:rsid w:val="00327A9B"/>
    <w:rsid w:val="00327CD5"/>
    <w:rsid w:val="00327D51"/>
    <w:rsid w:val="00327EBF"/>
    <w:rsid w:val="00330012"/>
    <w:rsid w:val="00330109"/>
    <w:rsid w:val="0033024F"/>
    <w:rsid w:val="0033033B"/>
    <w:rsid w:val="003303A1"/>
    <w:rsid w:val="003306CD"/>
    <w:rsid w:val="00330B14"/>
    <w:rsid w:val="00330DBA"/>
    <w:rsid w:val="00330E14"/>
    <w:rsid w:val="00330E48"/>
    <w:rsid w:val="00330F58"/>
    <w:rsid w:val="003310F4"/>
    <w:rsid w:val="003312DE"/>
    <w:rsid w:val="0033142E"/>
    <w:rsid w:val="0033148D"/>
    <w:rsid w:val="00331733"/>
    <w:rsid w:val="0033186E"/>
    <w:rsid w:val="0033199F"/>
    <w:rsid w:val="00331AB8"/>
    <w:rsid w:val="00331B6C"/>
    <w:rsid w:val="00331BD7"/>
    <w:rsid w:val="00331CB6"/>
    <w:rsid w:val="00331D3C"/>
    <w:rsid w:val="00331F16"/>
    <w:rsid w:val="0033215D"/>
    <w:rsid w:val="003322AC"/>
    <w:rsid w:val="0033237B"/>
    <w:rsid w:val="00332521"/>
    <w:rsid w:val="003326A9"/>
    <w:rsid w:val="003329CB"/>
    <w:rsid w:val="00332DDD"/>
    <w:rsid w:val="00333104"/>
    <w:rsid w:val="0033330D"/>
    <w:rsid w:val="003333FE"/>
    <w:rsid w:val="003334BA"/>
    <w:rsid w:val="00333551"/>
    <w:rsid w:val="003335DC"/>
    <w:rsid w:val="003337CC"/>
    <w:rsid w:val="00333AA1"/>
    <w:rsid w:val="00333AB5"/>
    <w:rsid w:val="00333B6A"/>
    <w:rsid w:val="00333E34"/>
    <w:rsid w:val="00333EB5"/>
    <w:rsid w:val="00333FF2"/>
    <w:rsid w:val="00334022"/>
    <w:rsid w:val="003347F0"/>
    <w:rsid w:val="003348B7"/>
    <w:rsid w:val="003348BB"/>
    <w:rsid w:val="0033494D"/>
    <w:rsid w:val="00334AB4"/>
    <w:rsid w:val="00334AB5"/>
    <w:rsid w:val="00334DB3"/>
    <w:rsid w:val="003350A6"/>
    <w:rsid w:val="003350DE"/>
    <w:rsid w:val="00335204"/>
    <w:rsid w:val="003352D2"/>
    <w:rsid w:val="003352E0"/>
    <w:rsid w:val="00335C61"/>
    <w:rsid w:val="00335CBC"/>
    <w:rsid w:val="00335E3E"/>
    <w:rsid w:val="00335F70"/>
    <w:rsid w:val="0033614C"/>
    <w:rsid w:val="003364DA"/>
    <w:rsid w:val="003369FE"/>
    <w:rsid w:val="00336B59"/>
    <w:rsid w:val="00336E24"/>
    <w:rsid w:val="00336F0C"/>
    <w:rsid w:val="00336FCB"/>
    <w:rsid w:val="00337086"/>
    <w:rsid w:val="00337098"/>
    <w:rsid w:val="0033730F"/>
    <w:rsid w:val="00337374"/>
    <w:rsid w:val="0033752C"/>
    <w:rsid w:val="00337A64"/>
    <w:rsid w:val="00337B6E"/>
    <w:rsid w:val="00337C4E"/>
    <w:rsid w:val="00337F37"/>
    <w:rsid w:val="00337FD9"/>
    <w:rsid w:val="00340102"/>
    <w:rsid w:val="003401AB"/>
    <w:rsid w:val="00340337"/>
    <w:rsid w:val="0034038A"/>
    <w:rsid w:val="00340639"/>
    <w:rsid w:val="00340950"/>
    <w:rsid w:val="00340B30"/>
    <w:rsid w:val="00340D98"/>
    <w:rsid w:val="003411D2"/>
    <w:rsid w:val="003411E9"/>
    <w:rsid w:val="0034128B"/>
    <w:rsid w:val="003412A4"/>
    <w:rsid w:val="00341382"/>
    <w:rsid w:val="0034138D"/>
    <w:rsid w:val="00341464"/>
    <w:rsid w:val="00341474"/>
    <w:rsid w:val="0034175E"/>
    <w:rsid w:val="00341828"/>
    <w:rsid w:val="003418C5"/>
    <w:rsid w:val="00341DDC"/>
    <w:rsid w:val="003420C8"/>
    <w:rsid w:val="0034211A"/>
    <w:rsid w:val="0034223D"/>
    <w:rsid w:val="003422C5"/>
    <w:rsid w:val="00342547"/>
    <w:rsid w:val="003425C8"/>
    <w:rsid w:val="00342888"/>
    <w:rsid w:val="0034298D"/>
    <w:rsid w:val="003429DB"/>
    <w:rsid w:val="00342B3F"/>
    <w:rsid w:val="00342FF6"/>
    <w:rsid w:val="00343046"/>
    <w:rsid w:val="00343074"/>
    <w:rsid w:val="00343089"/>
    <w:rsid w:val="00343192"/>
    <w:rsid w:val="00343340"/>
    <w:rsid w:val="00343563"/>
    <w:rsid w:val="0034374C"/>
    <w:rsid w:val="003437A1"/>
    <w:rsid w:val="00343980"/>
    <w:rsid w:val="00343CA5"/>
    <w:rsid w:val="00344083"/>
    <w:rsid w:val="00344152"/>
    <w:rsid w:val="00344716"/>
    <w:rsid w:val="0034472D"/>
    <w:rsid w:val="00344ABF"/>
    <w:rsid w:val="00344C3A"/>
    <w:rsid w:val="00344EF0"/>
    <w:rsid w:val="00344FF5"/>
    <w:rsid w:val="0034501F"/>
    <w:rsid w:val="00345075"/>
    <w:rsid w:val="003452BF"/>
    <w:rsid w:val="00345308"/>
    <w:rsid w:val="00345606"/>
    <w:rsid w:val="0034589A"/>
    <w:rsid w:val="003458C8"/>
    <w:rsid w:val="003458F8"/>
    <w:rsid w:val="00345BFA"/>
    <w:rsid w:val="00345C19"/>
    <w:rsid w:val="00345C1B"/>
    <w:rsid w:val="00345CE8"/>
    <w:rsid w:val="00345CFD"/>
    <w:rsid w:val="00345D97"/>
    <w:rsid w:val="00345FBE"/>
    <w:rsid w:val="00346226"/>
    <w:rsid w:val="003462AA"/>
    <w:rsid w:val="00346330"/>
    <w:rsid w:val="003463E7"/>
    <w:rsid w:val="003463F2"/>
    <w:rsid w:val="00346674"/>
    <w:rsid w:val="0034695E"/>
    <w:rsid w:val="00346C08"/>
    <w:rsid w:val="00346C99"/>
    <w:rsid w:val="00346CEC"/>
    <w:rsid w:val="003470C4"/>
    <w:rsid w:val="003471FC"/>
    <w:rsid w:val="003472E5"/>
    <w:rsid w:val="003473B1"/>
    <w:rsid w:val="003473F8"/>
    <w:rsid w:val="0034762B"/>
    <w:rsid w:val="0034771F"/>
    <w:rsid w:val="00347EAF"/>
    <w:rsid w:val="003501C8"/>
    <w:rsid w:val="003501E7"/>
    <w:rsid w:val="0035025C"/>
    <w:rsid w:val="0035028E"/>
    <w:rsid w:val="003504DC"/>
    <w:rsid w:val="00350520"/>
    <w:rsid w:val="003509BC"/>
    <w:rsid w:val="00350B2D"/>
    <w:rsid w:val="00350EE4"/>
    <w:rsid w:val="00350F18"/>
    <w:rsid w:val="0035105E"/>
    <w:rsid w:val="00351159"/>
    <w:rsid w:val="00351192"/>
    <w:rsid w:val="003511EF"/>
    <w:rsid w:val="00351353"/>
    <w:rsid w:val="003514A1"/>
    <w:rsid w:val="00351500"/>
    <w:rsid w:val="00351555"/>
    <w:rsid w:val="0035164E"/>
    <w:rsid w:val="00351753"/>
    <w:rsid w:val="003517CA"/>
    <w:rsid w:val="00351AED"/>
    <w:rsid w:val="0035205D"/>
    <w:rsid w:val="00352068"/>
    <w:rsid w:val="00352277"/>
    <w:rsid w:val="003525F8"/>
    <w:rsid w:val="003528DB"/>
    <w:rsid w:val="00352A88"/>
    <w:rsid w:val="00352BC2"/>
    <w:rsid w:val="00352BC8"/>
    <w:rsid w:val="00352E1E"/>
    <w:rsid w:val="00352F13"/>
    <w:rsid w:val="00353142"/>
    <w:rsid w:val="003531CE"/>
    <w:rsid w:val="00353221"/>
    <w:rsid w:val="00353260"/>
    <w:rsid w:val="00353322"/>
    <w:rsid w:val="0035338D"/>
    <w:rsid w:val="003534B9"/>
    <w:rsid w:val="003534DE"/>
    <w:rsid w:val="0035356D"/>
    <w:rsid w:val="0035390E"/>
    <w:rsid w:val="00353B79"/>
    <w:rsid w:val="00353D21"/>
    <w:rsid w:val="00353D6F"/>
    <w:rsid w:val="00354012"/>
    <w:rsid w:val="00354076"/>
    <w:rsid w:val="003542CC"/>
    <w:rsid w:val="0035437C"/>
    <w:rsid w:val="003544B1"/>
    <w:rsid w:val="003547E9"/>
    <w:rsid w:val="00354A46"/>
    <w:rsid w:val="00354BD0"/>
    <w:rsid w:val="00354C2B"/>
    <w:rsid w:val="0035506E"/>
    <w:rsid w:val="0035509C"/>
    <w:rsid w:val="003551DC"/>
    <w:rsid w:val="0035562C"/>
    <w:rsid w:val="003556F5"/>
    <w:rsid w:val="00355770"/>
    <w:rsid w:val="0035599C"/>
    <w:rsid w:val="00355C76"/>
    <w:rsid w:val="0035608B"/>
    <w:rsid w:val="0035628A"/>
    <w:rsid w:val="003563CC"/>
    <w:rsid w:val="003563FD"/>
    <w:rsid w:val="0035689A"/>
    <w:rsid w:val="0035698F"/>
    <w:rsid w:val="003569CB"/>
    <w:rsid w:val="00356AC9"/>
    <w:rsid w:val="00356B6C"/>
    <w:rsid w:val="00356B80"/>
    <w:rsid w:val="00356DD5"/>
    <w:rsid w:val="00356E17"/>
    <w:rsid w:val="0035728C"/>
    <w:rsid w:val="00357293"/>
    <w:rsid w:val="00357418"/>
    <w:rsid w:val="003575B5"/>
    <w:rsid w:val="0035764B"/>
    <w:rsid w:val="0035795A"/>
    <w:rsid w:val="00357BC1"/>
    <w:rsid w:val="00357C8E"/>
    <w:rsid w:val="00357D0B"/>
    <w:rsid w:val="00357DB8"/>
    <w:rsid w:val="00357F90"/>
    <w:rsid w:val="003601AD"/>
    <w:rsid w:val="00360309"/>
    <w:rsid w:val="00360539"/>
    <w:rsid w:val="0036096F"/>
    <w:rsid w:val="00360A2E"/>
    <w:rsid w:val="00360DB8"/>
    <w:rsid w:val="00360EB8"/>
    <w:rsid w:val="00361A37"/>
    <w:rsid w:val="00361C9D"/>
    <w:rsid w:val="00361E2E"/>
    <w:rsid w:val="0036216D"/>
    <w:rsid w:val="0036263D"/>
    <w:rsid w:val="00362B2D"/>
    <w:rsid w:val="00362B74"/>
    <w:rsid w:val="00362D82"/>
    <w:rsid w:val="00362EA5"/>
    <w:rsid w:val="00363066"/>
    <w:rsid w:val="00363070"/>
    <w:rsid w:val="00363144"/>
    <w:rsid w:val="00363212"/>
    <w:rsid w:val="003633B7"/>
    <w:rsid w:val="0036348B"/>
    <w:rsid w:val="00363758"/>
    <w:rsid w:val="00363828"/>
    <w:rsid w:val="003638BA"/>
    <w:rsid w:val="003638C6"/>
    <w:rsid w:val="0036397A"/>
    <w:rsid w:val="00363CBC"/>
    <w:rsid w:val="00363DDD"/>
    <w:rsid w:val="00363ED4"/>
    <w:rsid w:val="00364045"/>
    <w:rsid w:val="0036406B"/>
    <w:rsid w:val="0036417F"/>
    <w:rsid w:val="003642CB"/>
    <w:rsid w:val="003645FD"/>
    <w:rsid w:val="00364630"/>
    <w:rsid w:val="0036475E"/>
    <w:rsid w:val="00364828"/>
    <w:rsid w:val="003648C8"/>
    <w:rsid w:val="00364B5C"/>
    <w:rsid w:val="00364BA0"/>
    <w:rsid w:val="00364C28"/>
    <w:rsid w:val="0036501B"/>
    <w:rsid w:val="00365064"/>
    <w:rsid w:val="003653DB"/>
    <w:rsid w:val="00365493"/>
    <w:rsid w:val="00365519"/>
    <w:rsid w:val="003655D1"/>
    <w:rsid w:val="00365987"/>
    <w:rsid w:val="00365AC9"/>
    <w:rsid w:val="00365F27"/>
    <w:rsid w:val="00366086"/>
    <w:rsid w:val="0036621C"/>
    <w:rsid w:val="0036637D"/>
    <w:rsid w:val="00366716"/>
    <w:rsid w:val="00366C76"/>
    <w:rsid w:val="00366EBA"/>
    <w:rsid w:val="00367185"/>
    <w:rsid w:val="0036742E"/>
    <w:rsid w:val="00367878"/>
    <w:rsid w:val="00367888"/>
    <w:rsid w:val="00367A6E"/>
    <w:rsid w:val="00367BD6"/>
    <w:rsid w:val="00367BE0"/>
    <w:rsid w:val="00367C2D"/>
    <w:rsid w:val="00370086"/>
    <w:rsid w:val="00370174"/>
    <w:rsid w:val="003701B0"/>
    <w:rsid w:val="003704A6"/>
    <w:rsid w:val="0037053C"/>
    <w:rsid w:val="003705CB"/>
    <w:rsid w:val="003706A7"/>
    <w:rsid w:val="003707C7"/>
    <w:rsid w:val="00370EB8"/>
    <w:rsid w:val="0037101E"/>
    <w:rsid w:val="0037114D"/>
    <w:rsid w:val="00371183"/>
    <w:rsid w:val="0037137F"/>
    <w:rsid w:val="003715CD"/>
    <w:rsid w:val="00371775"/>
    <w:rsid w:val="003717ED"/>
    <w:rsid w:val="00371841"/>
    <w:rsid w:val="003719BF"/>
    <w:rsid w:val="00371A38"/>
    <w:rsid w:val="00371CC3"/>
    <w:rsid w:val="00371E83"/>
    <w:rsid w:val="00372003"/>
    <w:rsid w:val="00372078"/>
    <w:rsid w:val="00372097"/>
    <w:rsid w:val="00372B16"/>
    <w:rsid w:val="00372B5A"/>
    <w:rsid w:val="00372E78"/>
    <w:rsid w:val="00372E7B"/>
    <w:rsid w:val="00373009"/>
    <w:rsid w:val="003732F8"/>
    <w:rsid w:val="0037341E"/>
    <w:rsid w:val="00373494"/>
    <w:rsid w:val="0037351F"/>
    <w:rsid w:val="003735FE"/>
    <w:rsid w:val="0037391B"/>
    <w:rsid w:val="003739D6"/>
    <w:rsid w:val="00373C29"/>
    <w:rsid w:val="00373E12"/>
    <w:rsid w:val="00373F13"/>
    <w:rsid w:val="00374847"/>
    <w:rsid w:val="0037486E"/>
    <w:rsid w:val="003748AA"/>
    <w:rsid w:val="003749B8"/>
    <w:rsid w:val="00374A15"/>
    <w:rsid w:val="00374A45"/>
    <w:rsid w:val="00374B23"/>
    <w:rsid w:val="00375049"/>
    <w:rsid w:val="003751FB"/>
    <w:rsid w:val="003753A7"/>
    <w:rsid w:val="003753C7"/>
    <w:rsid w:val="00375470"/>
    <w:rsid w:val="0037569A"/>
    <w:rsid w:val="00375749"/>
    <w:rsid w:val="003757B9"/>
    <w:rsid w:val="0037592D"/>
    <w:rsid w:val="00376106"/>
    <w:rsid w:val="003761CB"/>
    <w:rsid w:val="003762C1"/>
    <w:rsid w:val="0037634F"/>
    <w:rsid w:val="00376479"/>
    <w:rsid w:val="003764A0"/>
    <w:rsid w:val="003764D2"/>
    <w:rsid w:val="003764F2"/>
    <w:rsid w:val="0037660A"/>
    <w:rsid w:val="003766E4"/>
    <w:rsid w:val="003768C8"/>
    <w:rsid w:val="003769C5"/>
    <w:rsid w:val="00376CCA"/>
    <w:rsid w:val="00376D93"/>
    <w:rsid w:val="00376EC2"/>
    <w:rsid w:val="003774B3"/>
    <w:rsid w:val="0037764A"/>
    <w:rsid w:val="0037767C"/>
    <w:rsid w:val="0037779C"/>
    <w:rsid w:val="003777D4"/>
    <w:rsid w:val="0037790C"/>
    <w:rsid w:val="00377A0B"/>
    <w:rsid w:val="00377CB2"/>
    <w:rsid w:val="00377D03"/>
    <w:rsid w:val="00377D75"/>
    <w:rsid w:val="00377D7E"/>
    <w:rsid w:val="00377EBB"/>
    <w:rsid w:val="00377EF7"/>
    <w:rsid w:val="00377FC3"/>
    <w:rsid w:val="00380189"/>
    <w:rsid w:val="00380355"/>
    <w:rsid w:val="0038040C"/>
    <w:rsid w:val="00380517"/>
    <w:rsid w:val="003808B9"/>
    <w:rsid w:val="0038092C"/>
    <w:rsid w:val="00380A04"/>
    <w:rsid w:val="00380A47"/>
    <w:rsid w:val="00380AC3"/>
    <w:rsid w:val="00380E0D"/>
    <w:rsid w:val="00380F02"/>
    <w:rsid w:val="00380F7E"/>
    <w:rsid w:val="0038102D"/>
    <w:rsid w:val="0038107B"/>
    <w:rsid w:val="00381386"/>
    <w:rsid w:val="00381862"/>
    <w:rsid w:val="003818BB"/>
    <w:rsid w:val="003818BF"/>
    <w:rsid w:val="00381953"/>
    <w:rsid w:val="00381D40"/>
    <w:rsid w:val="00381DCE"/>
    <w:rsid w:val="00381E1F"/>
    <w:rsid w:val="00381E78"/>
    <w:rsid w:val="00381FA8"/>
    <w:rsid w:val="00382160"/>
    <w:rsid w:val="00382261"/>
    <w:rsid w:val="003824F2"/>
    <w:rsid w:val="00382549"/>
    <w:rsid w:val="0038263F"/>
    <w:rsid w:val="003828E2"/>
    <w:rsid w:val="00382B5A"/>
    <w:rsid w:val="00382C83"/>
    <w:rsid w:val="00382D8B"/>
    <w:rsid w:val="00382DCE"/>
    <w:rsid w:val="00382F2E"/>
    <w:rsid w:val="003830D9"/>
    <w:rsid w:val="0038316C"/>
    <w:rsid w:val="003831E4"/>
    <w:rsid w:val="0038324D"/>
    <w:rsid w:val="0038339A"/>
    <w:rsid w:val="0038339D"/>
    <w:rsid w:val="003833EB"/>
    <w:rsid w:val="003833F0"/>
    <w:rsid w:val="00383661"/>
    <w:rsid w:val="00383769"/>
    <w:rsid w:val="00383970"/>
    <w:rsid w:val="00383A60"/>
    <w:rsid w:val="00383AFD"/>
    <w:rsid w:val="00383FD3"/>
    <w:rsid w:val="0038404F"/>
    <w:rsid w:val="003841A2"/>
    <w:rsid w:val="003843F8"/>
    <w:rsid w:val="0038470E"/>
    <w:rsid w:val="003847FD"/>
    <w:rsid w:val="003849FD"/>
    <w:rsid w:val="00384A5C"/>
    <w:rsid w:val="00384B00"/>
    <w:rsid w:val="00384BAC"/>
    <w:rsid w:val="00384D68"/>
    <w:rsid w:val="00384FBE"/>
    <w:rsid w:val="00384FC4"/>
    <w:rsid w:val="0038501E"/>
    <w:rsid w:val="00385053"/>
    <w:rsid w:val="0038505F"/>
    <w:rsid w:val="00385100"/>
    <w:rsid w:val="00385112"/>
    <w:rsid w:val="00385448"/>
    <w:rsid w:val="00385483"/>
    <w:rsid w:val="003855E0"/>
    <w:rsid w:val="00385693"/>
    <w:rsid w:val="0038577C"/>
    <w:rsid w:val="00385892"/>
    <w:rsid w:val="0038591E"/>
    <w:rsid w:val="00385AFD"/>
    <w:rsid w:val="00385BA8"/>
    <w:rsid w:val="00385CB0"/>
    <w:rsid w:val="00385DC7"/>
    <w:rsid w:val="00385E8A"/>
    <w:rsid w:val="00385ED3"/>
    <w:rsid w:val="003860EE"/>
    <w:rsid w:val="003863C6"/>
    <w:rsid w:val="00386459"/>
    <w:rsid w:val="003868A7"/>
    <w:rsid w:val="003869C6"/>
    <w:rsid w:val="00386D49"/>
    <w:rsid w:val="00386E0F"/>
    <w:rsid w:val="0038734D"/>
    <w:rsid w:val="0038741D"/>
    <w:rsid w:val="00387434"/>
    <w:rsid w:val="003874EF"/>
    <w:rsid w:val="00387516"/>
    <w:rsid w:val="00387637"/>
    <w:rsid w:val="0038769C"/>
    <w:rsid w:val="00387755"/>
    <w:rsid w:val="003878D3"/>
    <w:rsid w:val="00387B26"/>
    <w:rsid w:val="00387C04"/>
    <w:rsid w:val="00387FF6"/>
    <w:rsid w:val="00390017"/>
    <w:rsid w:val="003902CA"/>
    <w:rsid w:val="00390350"/>
    <w:rsid w:val="0039054B"/>
    <w:rsid w:val="003905E4"/>
    <w:rsid w:val="00390699"/>
    <w:rsid w:val="00390807"/>
    <w:rsid w:val="003909B7"/>
    <w:rsid w:val="003909C1"/>
    <w:rsid w:val="00390DB7"/>
    <w:rsid w:val="0039110D"/>
    <w:rsid w:val="0039149A"/>
    <w:rsid w:val="0039152F"/>
    <w:rsid w:val="003917E0"/>
    <w:rsid w:val="003918BC"/>
    <w:rsid w:val="003919EE"/>
    <w:rsid w:val="00391A38"/>
    <w:rsid w:val="00391A65"/>
    <w:rsid w:val="00391C2B"/>
    <w:rsid w:val="00391D8D"/>
    <w:rsid w:val="0039203E"/>
    <w:rsid w:val="003920F6"/>
    <w:rsid w:val="00392474"/>
    <w:rsid w:val="003925C2"/>
    <w:rsid w:val="003926C7"/>
    <w:rsid w:val="00392AA7"/>
    <w:rsid w:val="00392CA9"/>
    <w:rsid w:val="003930B2"/>
    <w:rsid w:val="0039328F"/>
    <w:rsid w:val="003933B4"/>
    <w:rsid w:val="0039351B"/>
    <w:rsid w:val="003936C3"/>
    <w:rsid w:val="003938D6"/>
    <w:rsid w:val="00393B23"/>
    <w:rsid w:val="00393CEC"/>
    <w:rsid w:val="00393FA9"/>
    <w:rsid w:val="00393FB6"/>
    <w:rsid w:val="00393FD3"/>
    <w:rsid w:val="00393FEC"/>
    <w:rsid w:val="003940FE"/>
    <w:rsid w:val="00394222"/>
    <w:rsid w:val="00394395"/>
    <w:rsid w:val="00394645"/>
    <w:rsid w:val="00394690"/>
    <w:rsid w:val="003946CB"/>
    <w:rsid w:val="00394B41"/>
    <w:rsid w:val="00394CEC"/>
    <w:rsid w:val="00394E44"/>
    <w:rsid w:val="00394EBB"/>
    <w:rsid w:val="00394F0C"/>
    <w:rsid w:val="00395246"/>
    <w:rsid w:val="003952AF"/>
    <w:rsid w:val="003954BB"/>
    <w:rsid w:val="00395612"/>
    <w:rsid w:val="00395BBF"/>
    <w:rsid w:val="00395BE1"/>
    <w:rsid w:val="00395CED"/>
    <w:rsid w:val="00395F63"/>
    <w:rsid w:val="003960B6"/>
    <w:rsid w:val="00396206"/>
    <w:rsid w:val="003963B0"/>
    <w:rsid w:val="0039643A"/>
    <w:rsid w:val="003964E2"/>
    <w:rsid w:val="00396656"/>
    <w:rsid w:val="0039683B"/>
    <w:rsid w:val="00396AFA"/>
    <w:rsid w:val="00396D80"/>
    <w:rsid w:val="00396EC5"/>
    <w:rsid w:val="003972C9"/>
    <w:rsid w:val="00397A7A"/>
    <w:rsid w:val="00397B8C"/>
    <w:rsid w:val="00397C0C"/>
    <w:rsid w:val="00397CF9"/>
    <w:rsid w:val="00397DF3"/>
    <w:rsid w:val="00397EC8"/>
    <w:rsid w:val="003A0074"/>
    <w:rsid w:val="003A02D3"/>
    <w:rsid w:val="003A04A2"/>
    <w:rsid w:val="003A0656"/>
    <w:rsid w:val="003A0780"/>
    <w:rsid w:val="003A0856"/>
    <w:rsid w:val="003A0957"/>
    <w:rsid w:val="003A0A1F"/>
    <w:rsid w:val="003A0AEE"/>
    <w:rsid w:val="003A0C09"/>
    <w:rsid w:val="003A0C2A"/>
    <w:rsid w:val="003A0CFE"/>
    <w:rsid w:val="003A0DB0"/>
    <w:rsid w:val="003A0F7F"/>
    <w:rsid w:val="003A14A0"/>
    <w:rsid w:val="003A1959"/>
    <w:rsid w:val="003A1A6F"/>
    <w:rsid w:val="003A1C1B"/>
    <w:rsid w:val="003A1C31"/>
    <w:rsid w:val="003A1DB2"/>
    <w:rsid w:val="003A2139"/>
    <w:rsid w:val="003A253B"/>
    <w:rsid w:val="003A2893"/>
    <w:rsid w:val="003A28B6"/>
    <w:rsid w:val="003A2944"/>
    <w:rsid w:val="003A2B31"/>
    <w:rsid w:val="003A2D83"/>
    <w:rsid w:val="003A2DD9"/>
    <w:rsid w:val="003A2E5C"/>
    <w:rsid w:val="003A2F3C"/>
    <w:rsid w:val="003A30A8"/>
    <w:rsid w:val="003A34CB"/>
    <w:rsid w:val="003A35D4"/>
    <w:rsid w:val="003A3754"/>
    <w:rsid w:val="003A3756"/>
    <w:rsid w:val="003A3855"/>
    <w:rsid w:val="003A3970"/>
    <w:rsid w:val="003A39CB"/>
    <w:rsid w:val="003A39E2"/>
    <w:rsid w:val="003A40A1"/>
    <w:rsid w:val="003A4460"/>
    <w:rsid w:val="003A462D"/>
    <w:rsid w:val="003A47C8"/>
    <w:rsid w:val="003A4957"/>
    <w:rsid w:val="003A49B0"/>
    <w:rsid w:val="003A49D9"/>
    <w:rsid w:val="003A4A39"/>
    <w:rsid w:val="003A4AB4"/>
    <w:rsid w:val="003A4D15"/>
    <w:rsid w:val="003A4FA1"/>
    <w:rsid w:val="003A504B"/>
    <w:rsid w:val="003A504F"/>
    <w:rsid w:val="003A5132"/>
    <w:rsid w:val="003A5585"/>
    <w:rsid w:val="003A57D1"/>
    <w:rsid w:val="003A5A35"/>
    <w:rsid w:val="003A5D40"/>
    <w:rsid w:val="003A5DAA"/>
    <w:rsid w:val="003A5E49"/>
    <w:rsid w:val="003A6168"/>
    <w:rsid w:val="003A6693"/>
    <w:rsid w:val="003A69C8"/>
    <w:rsid w:val="003A6A06"/>
    <w:rsid w:val="003A6B22"/>
    <w:rsid w:val="003A6C2B"/>
    <w:rsid w:val="003A6CD3"/>
    <w:rsid w:val="003A72C6"/>
    <w:rsid w:val="003A7544"/>
    <w:rsid w:val="003A774D"/>
    <w:rsid w:val="003A78C6"/>
    <w:rsid w:val="003A7DB6"/>
    <w:rsid w:val="003B0064"/>
    <w:rsid w:val="003B023A"/>
    <w:rsid w:val="003B0436"/>
    <w:rsid w:val="003B0466"/>
    <w:rsid w:val="003B070F"/>
    <w:rsid w:val="003B0727"/>
    <w:rsid w:val="003B09F9"/>
    <w:rsid w:val="003B0A61"/>
    <w:rsid w:val="003B0BAF"/>
    <w:rsid w:val="003B0FB5"/>
    <w:rsid w:val="003B1220"/>
    <w:rsid w:val="003B12C1"/>
    <w:rsid w:val="003B12D7"/>
    <w:rsid w:val="003B14B5"/>
    <w:rsid w:val="003B1588"/>
    <w:rsid w:val="003B15BD"/>
    <w:rsid w:val="003B1961"/>
    <w:rsid w:val="003B1973"/>
    <w:rsid w:val="003B1993"/>
    <w:rsid w:val="003B1B2D"/>
    <w:rsid w:val="003B1C7F"/>
    <w:rsid w:val="003B1E67"/>
    <w:rsid w:val="003B2561"/>
    <w:rsid w:val="003B2584"/>
    <w:rsid w:val="003B25CB"/>
    <w:rsid w:val="003B2615"/>
    <w:rsid w:val="003B2770"/>
    <w:rsid w:val="003B29A9"/>
    <w:rsid w:val="003B2AA9"/>
    <w:rsid w:val="003B2BF6"/>
    <w:rsid w:val="003B31BF"/>
    <w:rsid w:val="003B31CD"/>
    <w:rsid w:val="003B334D"/>
    <w:rsid w:val="003B33B5"/>
    <w:rsid w:val="003B35E4"/>
    <w:rsid w:val="003B3649"/>
    <w:rsid w:val="003B36CA"/>
    <w:rsid w:val="003B37A2"/>
    <w:rsid w:val="003B37B6"/>
    <w:rsid w:val="003B3877"/>
    <w:rsid w:val="003B39B2"/>
    <w:rsid w:val="003B3A00"/>
    <w:rsid w:val="003B3B25"/>
    <w:rsid w:val="003B3C7B"/>
    <w:rsid w:val="003B3F0F"/>
    <w:rsid w:val="003B3FF6"/>
    <w:rsid w:val="003B4014"/>
    <w:rsid w:val="003B417A"/>
    <w:rsid w:val="003B41E0"/>
    <w:rsid w:val="003B4895"/>
    <w:rsid w:val="003B4A82"/>
    <w:rsid w:val="003B4DA0"/>
    <w:rsid w:val="003B5259"/>
    <w:rsid w:val="003B53AF"/>
    <w:rsid w:val="003B58B3"/>
    <w:rsid w:val="003B5902"/>
    <w:rsid w:val="003B5926"/>
    <w:rsid w:val="003B59BE"/>
    <w:rsid w:val="003B5A25"/>
    <w:rsid w:val="003B5D28"/>
    <w:rsid w:val="003B5DF9"/>
    <w:rsid w:val="003B5F4D"/>
    <w:rsid w:val="003B5FD0"/>
    <w:rsid w:val="003B6044"/>
    <w:rsid w:val="003B6048"/>
    <w:rsid w:val="003B6260"/>
    <w:rsid w:val="003B6585"/>
    <w:rsid w:val="003B6700"/>
    <w:rsid w:val="003B674B"/>
    <w:rsid w:val="003B6C70"/>
    <w:rsid w:val="003B6D4D"/>
    <w:rsid w:val="003B6F07"/>
    <w:rsid w:val="003B6F92"/>
    <w:rsid w:val="003B7109"/>
    <w:rsid w:val="003B7332"/>
    <w:rsid w:val="003B753D"/>
    <w:rsid w:val="003B7597"/>
    <w:rsid w:val="003B787B"/>
    <w:rsid w:val="003B7AD1"/>
    <w:rsid w:val="003B7B4D"/>
    <w:rsid w:val="003B7BEB"/>
    <w:rsid w:val="003B7C2A"/>
    <w:rsid w:val="003B7CC8"/>
    <w:rsid w:val="003B7D25"/>
    <w:rsid w:val="003B7E61"/>
    <w:rsid w:val="003B7E8F"/>
    <w:rsid w:val="003B7F52"/>
    <w:rsid w:val="003C0049"/>
    <w:rsid w:val="003C00E6"/>
    <w:rsid w:val="003C0251"/>
    <w:rsid w:val="003C0284"/>
    <w:rsid w:val="003C05F2"/>
    <w:rsid w:val="003C0780"/>
    <w:rsid w:val="003C0963"/>
    <w:rsid w:val="003C0DC7"/>
    <w:rsid w:val="003C151B"/>
    <w:rsid w:val="003C1638"/>
    <w:rsid w:val="003C1689"/>
    <w:rsid w:val="003C175D"/>
    <w:rsid w:val="003C1BBB"/>
    <w:rsid w:val="003C1E8D"/>
    <w:rsid w:val="003C1E9A"/>
    <w:rsid w:val="003C240C"/>
    <w:rsid w:val="003C247F"/>
    <w:rsid w:val="003C2562"/>
    <w:rsid w:val="003C26E9"/>
    <w:rsid w:val="003C2853"/>
    <w:rsid w:val="003C2887"/>
    <w:rsid w:val="003C2A15"/>
    <w:rsid w:val="003C3048"/>
    <w:rsid w:val="003C336E"/>
    <w:rsid w:val="003C35A4"/>
    <w:rsid w:val="003C37CC"/>
    <w:rsid w:val="003C39EA"/>
    <w:rsid w:val="003C3A00"/>
    <w:rsid w:val="003C3A44"/>
    <w:rsid w:val="003C3B3B"/>
    <w:rsid w:val="003C3E34"/>
    <w:rsid w:val="003C434B"/>
    <w:rsid w:val="003C43C6"/>
    <w:rsid w:val="003C4516"/>
    <w:rsid w:val="003C499F"/>
    <w:rsid w:val="003C4B85"/>
    <w:rsid w:val="003C4C1E"/>
    <w:rsid w:val="003C4CB4"/>
    <w:rsid w:val="003C4D0E"/>
    <w:rsid w:val="003C4FAD"/>
    <w:rsid w:val="003C505A"/>
    <w:rsid w:val="003C51A8"/>
    <w:rsid w:val="003C5260"/>
    <w:rsid w:val="003C532E"/>
    <w:rsid w:val="003C56E0"/>
    <w:rsid w:val="003C589F"/>
    <w:rsid w:val="003C5910"/>
    <w:rsid w:val="003C5FBA"/>
    <w:rsid w:val="003C6013"/>
    <w:rsid w:val="003C6217"/>
    <w:rsid w:val="003C62B3"/>
    <w:rsid w:val="003C62E1"/>
    <w:rsid w:val="003C647E"/>
    <w:rsid w:val="003C64C0"/>
    <w:rsid w:val="003C6637"/>
    <w:rsid w:val="003C66CC"/>
    <w:rsid w:val="003C6820"/>
    <w:rsid w:val="003C6AAB"/>
    <w:rsid w:val="003C6B7A"/>
    <w:rsid w:val="003C6C85"/>
    <w:rsid w:val="003C7020"/>
    <w:rsid w:val="003C7390"/>
    <w:rsid w:val="003C7579"/>
    <w:rsid w:val="003C7797"/>
    <w:rsid w:val="003C779A"/>
    <w:rsid w:val="003C77CF"/>
    <w:rsid w:val="003C78C9"/>
    <w:rsid w:val="003C7B07"/>
    <w:rsid w:val="003C7C28"/>
    <w:rsid w:val="003C7E42"/>
    <w:rsid w:val="003D0199"/>
    <w:rsid w:val="003D038E"/>
    <w:rsid w:val="003D05D0"/>
    <w:rsid w:val="003D0E4E"/>
    <w:rsid w:val="003D0EBB"/>
    <w:rsid w:val="003D0FF7"/>
    <w:rsid w:val="003D1004"/>
    <w:rsid w:val="003D1231"/>
    <w:rsid w:val="003D13F2"/>
    <w:rsid w:val="003D1449"/>
    <w:rsid w:val="003D14AB"/>
    <w:rsid w:val="003D14EC"/>
    <w:rsid w:val="003D1657"/>
    <w:rsid w:val="003D17EE"/>
    <w:rsid w:val="003D18D9"/>
    <w:rsid w:val="003D1AAF"/>
    <w:rsid w:val="003D1B17"/>
    <w:rsid w:val="003D1DC5"/>
    <w:rsid w:val="003D207F"/>
    <w:rsid w:val="003D2147"/>
    <w:rsid w:val="003D22A3"/>
    <w:rsid w:val="003D22E4"/>
    <w:rsid w:val="003D2435"/>
    <w:rsid w:val="003D247D"/>
    <w:rsid w:val="003D25EF"/>
    <w:rsid w:val="003D26C5"/>
    <w:rsid w:val="003D2784"/>
    <w:rsid w:val="003D29BF"/>
    <w:rsid w:val="003D2B3E"/>
    <w:rsid w:val="003D2BDC"/>
    <w:rsid w:val="003D2CDD"/>
    <w:rsid w:val="003D2DC1"/>
    <w:rsid w:val="003D2F45"/>
    <w:rsid w:val="003D335B"/>
    <w:rsid w:val="003D347B"/>
    <w:rsid w:val="003D3601"/>
    <w:rsid w:val="003D387E"/>
    <w:rsid w:val="003D392E"/>
    <w:rsid w:val="003D3969"/>
    <w:rsid w:val="003D3C28"/>
    <w:rsid w:val="003D3D9B"/>
    <w:rsid w:val="003D3EC1"/>
    <w:rsid w:val="003D41B5"/>
    <w:rsid w:val="003D41CE"/>
    <w:rsid w:val="003D4319"/>
    <w:rsid w:val="003D4333"/>
    <w:rsid w:val="003D4422"/>
    <w:rsid w:val="003D4472"/>
    <w:rsid w:val="003D45CA"/>
    <w:rsid w:val="003D4638"/>
    <w:rsid w:val="003D4678"/>
    <w:rsid w:val="003D473B"/>
    <w:rsid w:val="003D4998"/>
    <w:rsid w:val="003D4CA0"/>
    <w:rsid w:val="003D4D0E"/>
    <w:rsid w:val="003D4DC8"/>
    <w:rsid w:val="003D4EF6"/>
    <w:rsid w:val="003D52C5"/>
    <w:rsid w:val="003D55B7"/>
    <w:rsid w:val="003D5782"/>
    <w:rsid w:val="003D59D6"/>
    <w:rsid w:val="003D5A19"/>
    <w:rsid w:val="003D5BC3"/>
    <w:rsid w:val="003D5C0A"/>
    <w:rsid w:val="003D5D1F"/>
    <w:rsid w:val="003D5FF5"/>
    <w:rsid w:val="003D6581"/>
    <w:rsid w:val="003D663D"/>
    <w:rsid w:val="003D663E"/>
    <w:rsid w:val="003D6676"/>
    <w:rsid w:val="003D66C5"/>
    <w:rsid w:val="003D66FC"/>
    <w:rsid w:val="003D673D"/>
    <w:rsid w:val="003D6C58"/>
    <w:rsid w:val="003D729D"/>
    <w:rsid w:val="003D72F4"/>
    <w:rsid w:val="003D746F"/>
    <w:rsid w:val="003D7556"/>
    <w:rsid w:val="003D7792"/>
    <w:rsid w:val="003D7939"/>
    <w:rsid w:val="003D7B9D"/>
    <w:rsid w:val="003D7D69"/>
    <w:rsid w:val="003D7E7B"/>
    <w:rsid w:val="003D7EDB"/>
    <w:rsid w:val="003D7F75"/>
    <w:rsid w:val="003E00DB"/>
    <w:rsid w:val="003E0231"/>
    <w:rsid w:val="003E02AA"/>
    <w:rsid w:val="003E02F8"/>
    <w:rsid w:val="003E049E"/>
    <w:rsid w:val="003E05CA"/>
    <w:rsid w:val="003E127A"/>
    <w:rsid w:val="003E1306"/>
    <w:rsid w:val="003E1635"/>
    <w:rsid w:val="003E1693"/>
    <w:rsid w:val="003E18F6"/>
    <w:rsid w:val="003E197A"/>
    <w:rsid w:val="003E1BBC"/>
    <w:rsid w:val="003E1CC0"/>
    <w:rsid w:val="003E1F47"/>
    <w:rsid w:val="003E206E"/>
    <w:rsid w:val="003E2160"/>
    <w:rsid w:val="003E21C8"/>
    <w:rsid w:val="003E21E4"/>
    <w:rsid w:val="003E2775"/>
    <w:rsid w:val="003E286A"/>
    <w:rsid w:val="003E2AB6"/>
    <w:rsid w:val="003E2DA5"/>
    <w:rsid w:val="003E2FFE"/>
    <w:rsid w:val="003E304A"/>
    <w:rsid w:val="003E3161"/>
    <w:rsid w:val="003E32B0"/>
    <w:rsid w:val="003E3306"/>
    <w:rsid w:val="003E34DD"/>
    <w:rsid w:val="003E35C6"/>
    <w:rsid w:val="003E35DB"/>
    <w:rsid w:val="003E37F2"/>
    <w:rsid w:val="003E3B13"/>
    <w:rsid w:val="003E3C56"/>
    <w:rsid w:val="003E3DE3"/>
    <w:rsid w:val="003E3F31"/>
    <w:rsid w:val="003E401F"/>
    <w:rsid w:val="003E412D"/>
    <w:rsid w:val="003E4382"/>
    <w:rsid w:val="003E4B8A"/>
    <w:rsid w:val="003E4F89"/>
    <w:rsid w:val="003E505A"/>
    <w:rsid w:val="003E507C"/>
    <w:rsid w:val="003E5227"/>
    <w:rsid w:val="003E55AE"/>
    <w:rsid w:val="003E57E2"/>
    <w:rsid w:val="003E5831"/>
    <w:rsid w:val="003E595F"/>
    <w:rsid w:val="003E5B16"/>
    <w:rsid w:val="003E5BC2"/>
    <w:rsid w:val="003E5C20"/>
    <w:rsid w:val="003E5DB5"/>
    <w:rsid w:val="003E5EB1"/>
    <w:rsid w:val="003E603D"/>
    <w:rsid w:val="003E6128"/>
    <w:rsid w:val="003E6135"/>
    <w:rsid w:val="003E6152"/>
    <w:rsid w:val="003E6333"/>
    <w:rsid w:val="003E63A9"/>
    <w:rsid w:val="003E64C6"/>
    <w:rsid w:val="003E64CB"/>
    <w:rsid w:val="003E6626"/>
    <w:rsid w:val="003E66FD"/>
    <w:rsid w:val="003E6772"/>
    <w:rsid w:val="003E6B00"/>
    <w:rsid w:val="003E6BCC"/>
    <w:rsid w:val="003E6D5C"/>
    <w:rsid w:val="003E6D69"/>
    <w:rsid w:val="003E6E78"/>
    <w:rsid w:val="003E6F75"/>
    <w:rsid w:val="003E6FFB"/>
    <w:rsid w:val="003E7073"/>
    <w:rsid w:val="003E76AF"/>
    <w:rsid w:val="003E774B"/>
    <w:rsid w:val="003E78D7"/>
    <w:rsid w:val="003E7ABC"/>
    <w:rsid w:val="003E7B4A"/>
    <w:rsid w:val="003E7C58"/>
    <w:rsid w:val="003E7E66"/>
    <w:rsid w:val="003F0071"/>
    <w:rsid w:val="003F0183"/>
    <w:rsid w:val="003F0402"/>
    <w:rsid w:val="003F0487"/>
    <w:rsid w:val="003F04F1"/>
    <w:rsid w:val="003F059C"/>
    <w:rsid w:val="003F0765"/>
    <w:rsid w:val="003F09CD"/>
    <w:rsid w:val="003F0ABB"/>
    <w:rsid w:val="003F0B9D"/>
    <w:rsid w:val="003F0CA8"/>
    <w:rsid w:val="003F0D53"/>
    <w:rsid w:val="003F0D91"/>
    <w:rsid w:val="003F0F57"/>
    <w:rsid w:val="003F10DB"/>
    <w:rsid w:val="003F1230"/>
    <w:rsid w:val="003F123B"/>
    <w:rsid w:val="003F16A3"/>
    <w:rsid w:val="003F1880"/>
    <w:rsid w:val="003F1A8B"/>
    <w:rsid w:val="003F1AB5"/>
    <w:rsid w:val="003F1AF3"/>
    <w:rsid w:val="003F1BA7"/>
    <w:rsid w:val="003F1E63"/>
    <w:rsid w:val="003F2085"/>
    <w:rsid w:val="003F20EA"/>
    <w:rsid w:val="003F212F"/>
    <w:rsid w:val="003F215B"/>
    <w:rsid w:val="003F2435"/>
    <w:rsid w:val="003F2A63"/>
    <w:rsid w:val="003F2ADD"/>
    <w:rsid w:val="003F2B54"/>
    <w:rsid w:val="003F2B6F"/>
    <w:rsid w:val="003F2B8D"/>
    <w:rsid w:val="003F2C26"/>
    <w:rsid w:val="003F2E3F"/>
    <w:rsid w:val="003F2F38"/>
    <w:rsid w:val="003F347E"/>
    <w:rsid w:val="003F3869"/>
    <w:rsid w:val="003F3A36"/>
    <w:rsid w:val="003F3B93"/>
    <w:rsid w:val="003F3E42"/>
    <w:rsid w:val="003F3F07"/>
    <w:rsid w:val="003F3F09"/>
    <w:rsid w:val="003F3F18"/>
    <w:rsid w:val="003F4177"/>
    <w:rsid w:val="003F41DD"/>
    <w:rsid w:val="003F4445"/>
    <w:rsid w:val="003F4475"/>
    <w:rsid w:val="003F4499"/>
    <w:rsid w:val="003F4547"/>
    <w:rsid w:val="003F4C43"/>
    <w:rsid w:val="003F4D11"/>
    <w:rsid w:val="003F4D5C"/>
    <w:rsid w:val="003F4D73"/>
    <w:rsid w:val="003F4F55"/>
    <w:rsid w:val="003F542F"/>
    <w:rsid w:val="003F54A0"/>
    <w:rsid w:val="003F578B"/>
    <w:rsid w:val="003F588A"/>
    <w:rsid w:val="003F5983"/>
    <w:rsid w:val="003F5B91"/>
    <w:rsid w:val="003F5BA9"/>
    <w:rsid w:val="003F5D55"/>
    <w:rsid w:val="003F5D80"/>
    <w:rsid w:val="003F5DE7"/>
    <w:rsid w:val="003F5FC4"/>
    <w:rsid w:val="003F60D4"/>
    <w:rsid w:val="003F6344"/>
    <w:rsid w:val="003F6581"/>
    <w:rsid w:val="003F65A2"/>
    <w:rsid w:val="003F65B5"/>
    <w:rsid w:val="003F66D9"/>
    <w:rsid w:val="003F6729"/>
    <w:rsid w:val="003F6768"/>
    <w:rsid w:val="003F677F"/>
    <w:rsid w:val="003F67BC"/>
    <w:rsid w:val="003F6862"/>
    <w:rsid w:val="003F69BD"/>
    <w:rsid w:val="003F6AEE"/>
    <w:rsid w:val="003F6BF1"/>
    <w:rsid w:val="003F6C3D"/>
    <w:rsid w:val="003F6E79"/>
    <w:rsid w:val="003F6F9E"/>
    <w:rsid w:val="003F7093"/>
    <w:rsid w:val="003F7568"/>
    <w:rsid w:val="003F7787"/>
    <w:rsid w:val="003F7B93"/>
    <w:rsid w:val="003F7CAF"/>
    <w:rsid w:val="0040001A"/>
    <w:rsid w:val="004007B9"/>
    <w:rsid w:val="00400A55"/>
    <w:rsid w:val="00400B39"/>
    <w:rsid w:val="00400BDD"/>
    <w:rsid w:val="00400C62"/>
    <w:rsid w:val="004010C0"/>
    <w:rsid w:val="00401109"/>
    <w:rsid w:val="00401318"/>
    <w:rsid w:val="004014A1"/>
    <w:rsid w:val="004014BF"/>
    <w:rsid w:val="00401B67"/>
    <w:rsid w:val="00401B72"/>
    <w:rsid w:val="00401C6B"/>
    <w:rsid w:val="00401E5E"/>
    <w:rsid w:val="0040219D"/>
    <w:rsid w:val="004021A4"/>
    <w:rsid w:val="00402211"/>
    <w:rsid w:val="004023C5"/>
    <w:rsid w:val="00402401"/>
    <w:rsid w:val="00402A04"/>
    <w:rsid w:val="00402A41"/>
    <w:rsid w:val="00402ABE"/>
    <w:rsid w:val="00402B19"/>
    <w:rsid w:val="00402D79"/>
    <w:rsid w:val="00402E11"/>
    <w:rsid w:val="00403066"/>
    <w:rsid w:val="00403176"/>
    <w:rsid w:val="00403278"/>
    <w:rsid w:val="00403667"/>
    <w:rsid w:val="0040373B"/>
    <w:rsid w:val="004038B7"/>
    <w:rsid w:val="004038CA"/>
    <w:rsid w:val="00403982"/>
    <w:rsid w:val="004039DC"/>
    <w:rsid w:val="00403A60"/>
    <w:rsid w:val="00403AB4"/>
    <w:rsid w:val="00403B3F"/>
    <w:rsid w:val="00403C50"/>
    <w:rsid w:val="00403C84"/>
    <w:rsid w:val="00403CD0"/>
    <w:rsid w:val="00403D33"/>
    <w:rsid w:val="00403D6A"/>
    <w:rsid w:val="00403FB4"/>
    <w:rsid w:val="00404171"/>
    <w:rsid w:val="0040419D"/>
    <w:rsid w:val="00404220"/>
    <w:rsid w:val="00404224"/>
    <w:rsid w:val="004045FE"/>
    <w:rsid w:val="00404663"/>
    <w:rsid w:val="00404762"/>
    <w:rsid w:val="00404874"/>
    <w:rsid w:val="00404A18"/>
    <w:rsid w:val="00404E4A"/>
    <w:rsid w:val="00404E9F"/>
    <w:rsid w:val="004050EC"/>
    <w:rsid w:val="00405104"/>
    <w:rsid w:val="004052DA"/>
    <w:rsid w:val="004053B3"/>
    <w:rsid w:val="00405470"/>
    <w:rsid w:val="00405724"/>
    <w:rsid w:val="0040576D"/>
    <w:rsid w:val="0040593C"/>
    <w:rsid w:val="004059D3"/>
    <w:rsid w:val="00405A95"/>
    <w:rsid w:val="00405AB8"/>
    <w:rsid w:val="004060C4"/>
    <w:rsid w:val="004061F5"/>
    <w:rsid w:val="004062C9"/>
    <w:rsid w:val="0040650E"/>
    <w:rsid w:val="0040650F"/>
    <w:rsid w:val="00406673"/>
    <w:rsid w:val="00406C72"/>
    <w:rsid w:val="00406FC4"/>
    <w:rsid w:val="0040709D"/>
    <w:rsid w:val="004071FE"/>
    <w:rsid w:val="004072E1"/>
    <w:rsid w:val="0040734A"/>
    <w:rsid w:val="004073D9"/>
    <w:rsid w:val="00407957"/>
    <w:rsid w:val="00407CCD"/>
    <w:rsid w:val="00407D15"/>
    <w:rsid w:val="00407DC8"/>
    <w:rsid w:val="00407FE4"/>
    <w:rsid w:val="0041025A"/>
    <w:rsid w:val="004106B6"/>
    <w:rsid w:val="0041071A"/>
    <w:rsid w:val="00410A64"/>
    <w:rsid w:val="00410A8D"/>
    <w:rsid w:val="00410A99"/>
    <w:rsid w:val="00410DE5"/>
    <w:rsid w:val="00411568"/>
    <w:rsid w:val="004115FF"/>
    <w:rsid w:val="004117C2"/>
    <w:rsid w:val="004118A8"/>
    <w:rsid w:val="00411A7B"/>
    <w:rsid w:val="00411CC3"/>
    <w:rsid w:val="00411DAF"/>
    <w:rsid w:val="00411DBC"/>
    <w:rsid w:val="00411F6F"/>
    <w:rsid w:val="004122C2"/>
    <w:rsid w:val="0041255D"/>
    <w:rsid w:val="004125BF"/>
    <w:rsid w:val="00412DC4"/>
    <w:rsid w:val="00412E61"/>
    <w:rsid w:val="00413032"/>
    <w:rsid w:val="004130A7"/>
    <w:rsid w:val="004132AC"/>
    <w:rsid w:val="0041333B"/>
    <w:rsid w:val="004133FA"/>
    <w:rsid w:val="004138D4"/>
    <w:rsid w:val="00413984"/>
    <w:rsid w:val="00413BFE"/>
    <w:rsid w:val="00413E42"/>
    <w:rsid w:val="004140CA"/>
    <w:rsid w:val="004140F7"/>
    <w:rsid w:val="00414218"/>
    <w:rsid w:val="0041474E"/>
    <w:rsid w:val="00414CD6"/>
    <w:rsid w:val="00414F72"/>
    <w:rsid w:val="00414FB8"/>
    <w:rsid w:val="0041519D"/>
    <w:rsid w:val="00415302"/>
    <w:rsid w:val="0041557D"/>
    <w:rsid w:val="00415645"/>
    <w:rsid w:val="004156CD"/>
    <w:rsid w:val="00415B5E"/>
    <w:rsid w:val="00415BAF"/>
    <w:rsid w:val="00416113"/>
    <w:rsid w:val="0041618E"/>
    <w:rsid w:val="004161ED"/>
    <w:rsid w:val="0041640B"/>
    <w:rsid w:val="00416461"/>
    <w:rsid w:val="00416738"/>
    <w:rsid w:val="00416A30"/>
    <w:rsid w:val="00416B0B"/>
    <w:rsid w:val="00416B45"/>
    <w:rsid w:val="00416C96"/>
    <w:rsid w:val="00416D17"/>
    <w:rsid w:val="00416DD9"/>
    <w:rsid w:val="00416ED3"/>
    <w:rsid w:val="0041705B"/>
    <w:rsid w:val="004170F0"/>
    <w:rsid w:val="00417579"/>
    <w:rsid w:val="004177AF"/>
    <w:rsid w:val="00417936"/>
    <w:rsid w:val="00417B22"/>
    <w:rsid w:val="00417C9E"/>
    <w:rsid w:val="00417F11"/>
    <w:rsid w:val="00420169"/>
    <w:rsid w:val="0042017F"/>
    <w:rsid w:val="004202FD"/>
    <w:rsid w:val="00420624"/>
    <w:rsid w:val="00420638"/>
    <w:rsid w:val="0042067F"/>
    <w:rsid w:val="004207C2"/>
    <w:rsid w:val="00420ACA"/>
    <w:rsid w:val="00420BB4"/>
    <w:rsid w:val="00420D9B"/>
    <w:rsid w:val="004210C4"/>
    <w:rsid w:val="0042113D"/>
    <w:rsid w:val="00421A94"/>
    <w:rsid w:val="00421D19"/>
    <w:rsid w:val="00421E1B"/>
    <w:rsid w:val="00421E26"/>
    <w:rsid w:val="00421E97"/>
    <w:rsid w:val="00421F9B"/>
    <w:rsid w:val="00422242"/>
    <w:rsid w:val="004224D4"/>
    <w:rsid w:val="004225EA"/>
    <w:rsid w:val="00422EBF"/>
    <w:rsid w:val="00422FBB"/>
    <w:rsid w:val="0042305C"/>
    <w:rsid w:val="004230AA"/>
    <w:rsid w:val="00423442"/>
    <w:rsid w:val="0042344A"/>
    <w:rsid w:val="004234F4"/>
    <w:rsid w:val="00423694"/>
    <w:rsid w:val="004236C8"/>
    <w:rsid w:val="0042377E"/>
    <w:rsid w:val="00423C13"/>
    <w:rsid w:val="00423E45"/>
    <w:rsid w:val="00423FC1"/>
    <w:rsid w:val="00424707"/>
    <w:rsid w:val="004249B3"/>
    <w:rsid w:val="00424B84"/>
    <w:rsid w:val="00424D75"/>
    <w:rsid w:val="00424EAB"/>
    <w:rsid w:val="004251C8"/>
    <w:rsid w:val="00425331"/>
    <w:rsid w:val="004253EA"/>
    <w:rsid w:val="004253FA"/>
    <w:rsid w:val="00425601"/>
    <w:rsid w:val="00425A77"/>
    <w:rsid w:val="00425AE7"/>
    <w:rsid w:val="00425BB6"/>
    <w:rsid w:val="00425D1E"/>
    <w:rsid w:val="00425D65"/>
    <w:rsid w:val="00425DC3"/>
    <w:rsid w:val="00425F99"/>
    <w:rsid w:val="004260ED"/>
    <w:rsid w:val="004263AE"/>
    <w:rsid w:val="00426420"/>
    <w:rsid w:val="004264F3"/>
    <w:rsid w:val="004265B1"/>
    <w:rsid w:val="00426631"/>
    <w:rsid w:val="00426793"/>
    <w:rsid w:val="00426986"/>
    <w:rsid w:val="0042698F"/>
    <w:rsid w:val="004269DE"/>
    <w:rsid w:val="00426BCE"/>
    <w:rsid w:val="00426DEA"/>
    <w:rsid w:val="00426F8E"/>
    <w:rsid w:val="00427032"/>
    <w:rsid w:val="004271B8"/>
    <w:rsid w:val="00427296"/>
    <w:rsid w:val="004272A1"/>
    <w:rsid w:val="004273E5"/>
    <w:rsid w:val="0042746B"/>
    <w:rsid w:val="0042752C"/>
    <w:rsid w:val="0042753D"/>
    <w:rsid w:val="0042767B"/>
    <w:rsid w:val="00427714"/>
    <w:rsid w:val="004277CB"/>
    <w:rsid w:val="004279B4"/>
    <w:rsid w:val="004279F7"/>
    <w:rsid w:val="00427B53"/>
    <w:rsid w:val="004303FB"/>
    <w:rsid w:val="00430727"/>
    <w:rsid w:val="004307BE"/>
    <w:rsid w:val="00430CDA"/>
    <w:rsid w:val="00430E00"/>
    <w:rsid w:val="00430F54"/>
    <w:rsid w:val="0043101C"/>
    <w:rsid w:val="00431106"/>
    <w:rsid w:val="00431237"/>
    <w:rsid w:val="00431288"/>
    <w:rsid w:val="00431324"/>
    <w:rsid w:val="004314C8"/>
    <w:rsid w:val="0043195C"/>
    <w:rsid w:val="00431962"/>
    <w:rsid w:val="00431990"/>
    <w:rsid w:val="00431A73"/>
    <w:rsid w:val="00431E90"/>
    <w:rsid w:val="00431FCE"/>
    <w:rsid w:val="004322E8"/>
    <w:rsid w:val="0043240F"/>
    <w:rsid w:val="00432432"/>
    <w:rsid w:val="004324CB"/>
    <w:rsid w:val="00432576"/>
    <w:rsid w:val="0043275D"/>
    <w:rsid w:val="00432766"/>
    <w:rsid w:val="004329D7"/>
    <w:rsid w:val="004329E1"/>
    <w:rsid w:val="00432B03"/>
    <w:rsid w:val="00432BA0"/>
    <w:rsid w:val="00432DA3"/>
    <w:rsid w:val="00432E1F"/>
    <w:rsid w:val="00432E37"/>
    <w:rsid w:val="00433166"/>
    <w:rsid w:val="004331D3"/>
    <w:rsid w:val="00433384"/>
    <w:rsid w:val="00433427"/>
    <w:rsid w:val="00433443"/>
    <w:rsid w:val="004334C2"/>
    <w:rsid w:val="004334DD"/>
    <w:rsid w:val="00433532"/>
    <w:rsid w:val="00433579"/>
    <w:rsid w:val="00433590"/>
    <w:rsid w:val="004335FA"/>
    <w:rsid w:val="00433755"/>
    <w:rsid w:val="004338E7"/>
    <w:rsid w:val="00433B64"/>
    <w:rsid w:val="004342B8"/>
    <w:rsid w:val="004344C7"/>
    <w:rsid w:val="00434590"/>
    <w:rsid w:val="00434627"/>
    <w:rsid w:val="00434788"/>
    <w:rsid w:val="00434968"/>
    <w:rsid w:val="00434BD3"/>
    <w:rsid w:val="00434CCD"/>
    <w:rsid w:val="00434DD5"/>
    <w:rsid w:val="00434F93"/>
    <w:rsid w:val="0043519D"/>
    <w:rsid w:val="0043520E"/>
    <w:rsid w:val="0043539C"/>
    <w:rsid w:val="004354BC"/>
    <w:rsid w:val="0043566B"/>
    <w:rsid w:val="00435A63"/>
    <w:rsid w:val="00436155"/>
    <w:rsid w:val="004363F0"/>
    <w:rsid w:val="00436437"/>
    <w:rsid w:val="00436460"/>
    <w:rsid w:val="004364B2"/>
    <w:rsid w:val="004364F7"/>
    <w:rsid w:val="0043676A"/>
    <w:rsid w:val="00436885"/>
    <w:rsid w:val="0043697A"/>
    <w:rsid w:val="00436981"/>
    <w:rsid w:val="004369F5"/>
    <w:rsid w:val="00436AF5"/>
    <w:rsid w:val="00436DFE"/>
    <w:rsid w:val="00436EBB"/>
    <w:rsid w:val="004370D4"/>
    <w:rsid w:val="0043719C"/>
    <w:rsid w:val="00437249"/>
    <w:rsid w:val="004372A6"/>
    <w:rsid w:val="00437504"/>
    <w:rsid w:val="004375CD"/>
    <w:rsid w:val="00437630"/>
    <w:rsid w:val="004376BF"/>
    <w:rsid w:val="0043770E"/>
    <w:rsid w:val="004378BA"/>
    <w:rsid w:val="00437ABB"/>
    <w:rsid w:val="00437DD6"/>
    <w:rsid w:val="00437F8A"/>
    <w:rsid w:val="004405F8"/>
    <w:rsid w:val="0044064A"/>
    <w:rsid w:val="0044072F"/>
    <w:rsid w:val="00440826"/>
    <w:rsid w:val="00440871"/>
    <w:rsid w:val="00440BA1"/>
    <w:rsid w:val="00440BB2"/>
    <w:rsid w:val="00440BB7"/>
    <w:rsid w:val="00440C65"/>
    <w:rsid w:val="00440E09"/>
    <w:rsid w:val="004416D7"/>
    <w:rsid w:val="004417B1"/>
    <w:rsid w:val="00441962"/>
    <w:rsid w:val="004419C8"/>
    <w:rsid w:val="00441C4D"/>
    <w:rsid w:val="00441D10"/>
    <w:rsid w:val="00441DF9"/>
    <w:rsid w:val="0044226A"/>
    <w:rsid w:val="0044239E"/>
    <w:rsid w:val="004423A4"/>
    <w:rsid w:val="004424E6"/>
    <w:rsid w:val="0044277A"/>
    <w:rsid w:val="004427A7"/>
    <w:rsid w:val="004427F0"/>
    <w:rsid w:val="00442A21"/>
    <w:rsid w:val="00442AA8"/>
    <w:rsid w:val="00442AC5"/>
    <w:rsid w:val="00442B56"/>
    <w:rsid w:val="00442B6F"/>
    <w:rsid w:val="00442C4B"/>
    <w:rsid w:val="00442D37"/>
    <w:rsid w:val="00442E0F"/>
    <w:rsid w:val="00442EAF"/>
    <w:rsid w:val="0044313E"/>
    <w:rsid w:val="004434A8"/>
    <w:rsid w:val="004434E8"/>
    <w:rsid w:val="0044378C"/>
    <w:rsid w:val="004439CF"/>
    <w:rsid w:val="00443A93"/>
    <w:rsid w:val="00443BBB"/>
    <w:rsid w:val="00443D94"/>
    <w:rsid w:val="00443E14"/>
    <w:rsid w:val="00443E23"/>
    <w:rsid w:val="00443EA7"/>
    <w:rsid w:val="00443EC9"/>
    <w:rsid w:val="0044411F"/>
    <w:rsid w:val="00444568"/>
    <w:rsid w:val="004446F9"/>
    <w:rsid w:val="0044470F"/>
    <w:rsid w:val="0044476A"/>
    <w:rsid w:val="00444792"/>
    <w:rsid w:val="0044480A"/>
    <w:rsid w:val="00444B81"/>
    <w:rsid w:val="00444E53"/>
    <w:rsid w:val="004450AE"/>
    <w:rsid w:val="00445112"/>
    <w:rsid w:val="0044515D"/>
    <w:rsid w:val="0044523B"/>
    <w:rsid w:val="0044561A"/>
    <w:rsid w:val="0044568A"/>
    <w:rsid w:val="0044577B"/>
    <w:rsid w:val="00445CF1"/>
    <w:rsid w:val="004462BA"/>
    <w:rsid w:val="0044690F"/>
    <w:rsid w:val="0044692B"/>
    <w:rsid w:val="00446BB5"/>
    <w:rsid w:val="00446BEC"/>
    <w:rsid w:val="00446D98"/>
    <w:rsid w:val="00446DE8"/>
    <w:rsid w:val="0044709B"/>
    <w:rsid w:val="00447117"/>
    <w:rsid w:val="004472D0"/>
    <w:rsid w:val="00447382"/>
    <w:rsid w:val="0044745D"/>
    <w:rsid w:val="004475A2"/>
    <w:rsid w:val="00447771"/>
    <w:rsid w:val="004478A9"/>
    <w:rsid w:val="004478C0"/>
    <w:rsid w:val="00447B4C"/>
    <w:rsid w:val="00447BF7"/>
    <w:rsid w:val="00447CBE"/>
    <w:rsid w:val="00447D25"/>
    <w:rsid w:val="0045016A"/>
    <w:rsid w:val="004501A8"/>
    <w:rsid w:val="00450324"/>
    <w:rsid w:val="0045047D"/>
    <w:rsid w:val="004505C2"/>
    <w:rsid w:val="00450738"/>
    <w:rsid w:val="004507AB"/>
    <w:rsid w:val="0045094E"/>
    <w:rsid w:val="0045096E"/>
    <w:rsid w:val="004509DC"/>
    <w:rsid w:val="00450C0C"/>
    <w:rsid w:val="00450C70"/>
    <w:rsid w:val="00450DC7"/>
    <w:rsid w:val="00450DEA"/>
    <w:rsid w:val="00450E6F"/>
    <w:rsid w:val="00450EE8"/>
    <w:rsid w:val="004510B7"/>
    <w:rsid w:val="004510C2"/>
    <w:rsid w:val="004511B6"/>
    <w:rsid w:val="0045128F"/>
    <w:rsid w:val="00451295"/>
    <w:rsid w:val="004512EB"/>
    <w:rsid w:val="00451BBA"/>
    <w:rsid w:val="00451E40"/>
    <w:rsid w:val="00451F38"/>
    <w:rsid w:val="00451FFC"/>
    <w:rsid w:val="004524F6"/>
    <w:rsid w:val="00452501"/>
    <w:rsid w:val="00452628"/>
    <w:rsid w:val="0045292E"/>
    <w:rsid w:val="00452C8E"/>
    <w:rsid w:val="00452E41"/>
    <w:rsid w:val="00452F88"/>
    <w:rsid w:val="00453293"/>
    <w:rsid w:val="00453443"/>
    <w:rsid w:val="00453615"/>
    <w:rsid w:val="004537C5"/>
    <w:rsid w:val="00453ABD"/>
    <w:rsid w:val="00453C3F"/>
    <w:rsid w:val="00453FE8"/>
    <w:rsid w:val="0045417A"/>
    <w:rsid w:val="00454323"/>
    <w:rsid w:val="004543C5"/>
    <w:rsid w:val="0045461F"/>
    <w:rsid w:val="00454741"/>
    <w:rsid w:val="004547BA"/>
    <w:rsid w:val="004549CC"/>
    <w:rsid w:val="00454F5A"/>
    <w:rsid w:val="00454FC1"/>
    <w:rsid w:val="0045536A"/>
    <w:rsid w:val="004553CA"/>
    <w:rsid w:val="00455491"/>
    <w:rsid w:val="004557A4"/>
    <w:rsid w:val="004558B1"/>
    <w:rsid w:val="00455A08"/>
    <w:rsid w:val="00455AA1"/>
    <w:rsid w:val="00455B0B"/>
    <w:rsid w:val="00455B8A"/>
    <w:rsid w:val="00455CD9"/>
    <w:rsid w:val="00455D18"/>
    <w:rsid w:val="00455EDD"/>
    <w:rsid w:val="004561EC"/>
    <w:rsid w:val="0045628D"/>
    <w:rsid w:val="00456317"/>
    <w:rsid w:val="004563C1"/>
    <w:rsid w:val="00456495"/>
    <w:rsid w:val="00456C53"/>
    <w:rsid w:val="00456CD2"/>
    <w:rsid w:val="00456D31"/>
    <w:rsid w:val="00456DC1"/>
    <w:rsid w:val="00456E5E"/>
    <w:rsid w:val="00457078"/>
    <w:rsid w:val="0045753B"/>
    <w:rsid w:val="00457570"/>
    <w:rsid w:val="004577C2"/>
    <w:rsid w:val="004578C8"/>
    <w:rsid w:val="00457BDF"/>
    <w:rsid w:val="00457DB1"/>
    <w:rsid w:val="00457E17"/>
    <w:rsid w:val="00457E5C"/>
    <w:rsid w:val="00457E84"/>
    <w:rsid w:val="00460003"/>
    <w:rsid w:val="004603CC"/>
    <w:rsid w:val="00460798"/>
    <w:rsid w:val="00460ADE"/>
    <w:rsid w:val="0046102C"/>
    <w:rsid w:val="00461084"/>
    <w:rsid w:val="0046127F"/>
    <w:rsid w:val="00461283"/>
    <w:rsid w:val="004612A4"/>
    <w:rsid w:val="004612C9"/>
    <w:rsid w:val="004612E5"/>
    <w:rsid w:val="00461365"/>
    <w:rsid w:val="00461396"/>
    <w:rsid w:val="00461408"/>
    <w:rsid w:val="00461472"/>
    <w:rsid w:val="0046162F"/>
    <w:rsid w:val="00461724"/>
    <w:rsid w:val="00461736"/>
    <w:rsid w:val="00461EA3"/>
    <w:rsid w:val="00461F8A"/>
    <w:rsid w:val="00461FFC"/>
    <w:rsid w:val="0046208B"/>
    <w:rsid w:val="004620DB"/>
    <w:rsid w:val="0046220F"/>
    <w:rsid w:val="004623C2"/>
    <w:rsid w:val="0046279F"/>
    <w:rsid w:val="00462944"/>
    <w:rsid w:val="00462A16"/>
    <w:rsid w:val="00462BA2"/>
    <w:rsid w:val="00462BD4"/>
    <w:rsid w:val="00462E1A"/>
    <w:rsid w:val="00462F86"/>
    <w:rsid w:val="00462FC4"/>
    <w:rsid w:val="004630D8"/>
    <w:rsid w:val="00463888"/>
    <w:rsid w:val="00463953"/>
    <w:rsid w:val="00463A33"/>
    <w:rsid w:val="00463E88"/>
    <w:rsid w:val="00463EE2"/>
    <w:rsid w:val="00463FD7"/>
    <w:rsid w:val="00464138"/>
    <w:rsid w:val="0046420B"/>
    <w:rsid w:val="0046429C"/>
    <w:rsid w:val="0046435B"/>
    <w:rsid w:val="004644B3"/>
    <w:rsid w:val="004644B7"/>
    <w:rsid w:val="004647E9"/>
    <w:rsid w:val="00464923"/>
    <w:rsid w:val="00464A3B"/>
    <w:rsid w:val="00464A66"/>
    <w:rsid w:val="00464FB8"/>
    <w:rsid w:val="00464FC4"/>
    <w:rsid w:val="00465418"/>
    <w:rsid w:val="00465427"/>
    <w:rsid w:val="00465591"/>
    <w:rsid w:val="004656E0"/>
    <w:rsid w:val="004657A6"/>
    <w:rsid w:val="00465820"/>
    <w:rsid w:val="0046592F"/>
    <w:rsid w:val="00465999"/>
    <w:rsid w:val="004659F6"/>
    <w:rsid w:val="00465B91"/>
    <w:rsid w:val="00465B9B"/>
    <w:rsid w:val="00465BE4"/>
    <w:rsid w:val="00465D19"/>
    <w:rsid w:val="00465DC0"/>
    <w:rsid w:val="00465E3A"/>
    <w:rsid w:val="00465EDD"/>
    <w:rsid w:val="00466164"/>
    <w:rsid w:val="0046619F"/>
    <w:rsid w:val="004661F6"/>
    <w:rsid w:val="004663BD"/>
    <w:rsid w:val="004664FD"/>
    <w:rsid w:val="00466B1F"/>
    <w:rsid w:val="00466CE9"/>
    <w:rsid w:val="00466DEE"/>
    <w:rsid w:val="00466E5E"/>
    <w:rsid w:val="00467029"/>
    <w:rsid w:val="00467143"/>
    <w:rsid w:val="0046723B"/>
    <w:rsid w:val="00467438"/>
    <w:rsid w:val="00467573"/>
    <w:rsid w:val="00467596"/>
    <w:rsid w:val="0046771A"/>
    <w:rsid w:val="00467763"/>
    <w:rsid w:val="00467892"/>
    <w:rsid w:val="00467903"/>
    <w:rsid w:val="004679A9"/>
    <w:rsid w:val="00467BA3"/>
    <w:rsid w:val="00467BFB"/>
    <w:rsid w:val="00467E03"/>
    <w:rsid w:val="00467E41"/>
    <w:rsid w:val="00470407"/>
    <w:rsid w:val="004705AF"/>
    <w:rsid w:val="00470818"/>
    <w:rsid w:val="004709CB"/>
    <w:rsid w:val="00470B8F"/>
    <w:rsid w:val="00470BE2"/>
    <w:rsid w:val="00470C0B"/>
    <w:rsid w:val="00470FEB"/>
    <w:rsid w:val="00471135"/>
    <w:rsid w:val="0047129E"/>
    <w:rsid w:val="004717C9"/>
    <w:rsid w:val="004717E7"/>
    <w:rsid w:val="00471950"/>
    <w:rsid w:val="00471A2F"/>
    <w:rsid w:val="00471AF8"/>
    <w:rsid w:val="00471AFA"/>
    <w:rsid w:val="00471D62"/>
    <w:rsid w:val="00471F07"/>
    <w:rsid w:val="00472340"/>
    <w:rsid w:val="00472430"/>
    <w:rsid w:val="00472654"/>
    <w:rsid w:val="0047297A"/>
    <w:rsid w:val="0047297E"/>
    <w:rsid w:val="00472A79"/>
    <w:rsid w:val="00472BD5"/>
    <w:rsid w:val="00472D03"/>
    <w:rsid w:val="00472E7E"/>
    <w:rsid w:val="00472EC9"/>
    <w:rsid w:val="0047322A"/>
    <w:rsid w:val="004733D0"/>
    <w:rsid w:val="00473403"/>
    <w:rsid w:val="00473451"/>
    <w:rsid w:val="00473518"/>
    <w:rsid w:val="004736D0"/>
    <w:rsid w:val="004738D3"/>
    <w:rsid w:val="0047392F"/>
    <w:rsid w:val="004739A8"/>
    <w:rsid w:val="00473A65"/>
    <w:rsid w:val="00473AE3"/>
    <w:rsid w:val="00473BBA"/>
    <w:rsid w:val="00473C36"/>
    <w:rsid w:val="00473E47"/>
    <w:rsid w:val="00473E4A"/>
    <w:rsid w:val="00474040"/>
    <w:rsid w:val="00474045"/>
    <w:rsid w:val="00474143"/>
    <w:rsid w:val="00474171"/>
    <w:rsid w:val="0047442A"/>
    <w:rsid w:val="004746F3"/>
    <w:rsid w:val="00474AB3"/>
    <w:rsid w:val="00474D18"/>
    <w:rsid w:val="00474EB1"/>
    <w:rsid w:val="00474F34"/>
    <w:rsid w:val="00475000"/>
    <w:rsid w:val="0047506A"/>
    <w:rsid w:val="0047511E"/>
    <w:rsid w:val="00475370"/>
    <w:rsid w:val="004753A5"/>
    <w:rsid w:val="004754B4"/>
    <w:rsid w:val="00475B8E"/>
    <w:rsid w:val="00475CC7"/>
    <w:rsid w:val="00475D2E"/>
    <w:rsid w:val="00475D6F"/>
    <w:rsid w:val="00475D84"/>
    <w:rsid w:val="00475DD3"/>
    <w:rsid w:val="00475DE3"/>
    <w:rsid w:val="00475E81"/>
    <w:rsid w:val="00475E8D"/>
    <w:rsid w:val="00475F9F"/>
    <w:rsid w:val="00475FF6"/>
    <w:rsid w:val="004760CF"/>
    <w:rsid w:val="00476146"/>
    <w:rsid w:val="004761B0"/>
    <w:rsid w:val="00476553"/>
    <w:rsid w:val="00476724"/>
    <w:rsid w:val="00476847"/>
    <w:rsid w:val="00476946"/>
    <w:rsid w:val="00476B14"/>
    <w:rsid w:val="00476C41"/>
    <w:rsid w:val="00476CBF"/>
    <w:rsid w:val="00476CC9"/>
    <w:rsid w:val="004772EC"/>
    <w:rsid w:val="00477631"/>
    <w:rsid w:val="004776DD"/>
    <w:rsid w:val="004777FC"/>
    <w:rsid w:val="004778B5"/>
    <w:rsid w:val="00477903"/>
    <w:rsid w:val="004779BC"/>
    <w:rsid w:val="00477A3F"/>
    <w:rsid w:val="00477B8D"/>
    <w:rsid w:val="00477E3D"/>
    <w:rsid w:val="00477EB3"/>
    <w:rsid w:val="00477ED5"/>
    <w:rsid w:val="00477F85"/>
    <w:rsid w:val="0048013F"/>
    <w:rsid w:val="00480173"/>
    <w:rsid w:val="00480183"/>
    <w:rsid w:val="00480218"/>
    <w:rsid w:val="00480396"/>
    <w:rsid w:val="004803A8"/>
    <w:rsid w:val="004803DF"/>
    <w:rsid w:val="00480478"/>
    <w:rsid w:val="00480DBA"/>
    <w:rsid w:val="00480F68"/>
    <w:rsid w:val="00481382"/>
    <w:rsid w:val="004816CD"/>
    <w:rsid w:val="004816FC"/>
    <w:rsid w:val="00481779"/>
    <w:rsid w:val="0048185D"/>
    <w:rsid w:val="004818FD"/>
    <w:rsid w:val="00481951"/>
    <w:rsid w:val="00481A38"/>
    <w:rsid w:val="00481CFF"/>
    <w:rsid w:val="00481D44"/>
    <w:rsid w:val="00482149"/>
    <w:rsid w:val="0048228F"/>
    <w:rsid w:val="00482783"/>
    <w:rsid w:val="00482AD9"/>
    <w:rsid w:val="00482C64"/>
    <w:rsid w:val="00482DFF"/>
    <w:rsid w:val="00482EC2"/>
    <w:rsid w:val="00482F28"/>
    <w:rsid w:val="00483158"/>
    <w:rsid w:val="00483406"/>
    <w:rsid w:val="004835D0"/>
    <w:rsid w:val="0048385B"/>
    <w:rsid w:val="0048399B"/>
    <w:rsid w:val="00483A4F"/>
    <w:rsid w:val="00483C30"/>
    <w:rsid w:val="00483DE5"/>
    <w:rsid w:val="00483EC6"/>
    <w:rsid w:val="00484006"/>
    <w:rsid w:val="00484074"/>
    <w:rsid w:val="0048459B"/>
    <w:rsid w:val="0048460E"/>
    <w:rsid w:val="0048488E"/>
    <w:rsid w:val="00484A40"/>
    <w:rsid w:val="00484C30"/>
    <w:rsid w:val="00484CC7"/>
    <w:rsid w:val="00484EC5"/>
    <w:rsid w:val="00484EE2"/>
    <w:rsid w:val="00484FA3"/>
    <w:rsid w:val="00485262"/>
    <w:rsid w:val="00485292"/>
    <w:rsid w:val="004852A6"/>
    <w:rsid w:val="004855CC"/>
    <w:rsid w:val="00485725"/>
    <w:rsid w:val="004858C7"/>
    <w:rsid w:val="00485902"/>
    <w:rsid w:val="0048593A"/>
    <w:rsid w:val="00485A12"/>
    <w:rsid w:val="00485BDE"/>
    <w:rsid w:val="00485E59"/>
    <w:rsid w:val="00485FD5"/>
    <w:rsid w:val="0048628E"/>
    <w:rsid w:val="004862CA"/>
    <w:rsid w:val="004863FF"/>
    <w:rsid w:val="0048642D"/>
    <w:rsid w:val="0048649A"/>
    <w:rsid w:val="0048650C"/>
    <w:rsid w:val="00486834"/>
    <w:rsid w:val="004868E5"/>
    <w:rsid w:val="0048695F"/>
    <w:rsid w:val="0048698E"/>
    <w:rsid w:val="00486B54"/>
    <w:rsid w:val="00486D4B"/>
    <w:rsid w:val="00486DD4"/>
    <w:rsid w:val="00486E84"/>
    <w:rsid w:val="00486F73"/>
    <w:rsid w:val="004872B2"/>
    <w:rsid w:val="00487321"/>
    <w:rsid w:val="004875CB"/>
    <w:rsid w:val="00487EFC"/>
    <w:rsid w:val="00490065"/>
    <w:rsid w:val="004900FC"/>
    <w:rsid w:val="0049022B"/>
    <w:rsid w:val="004903B8"/>
    <w:rsid w:val="004904C3"/>
    <w:rsid w:val="004907A3"/>
    <w:rsid w:val="00490A70"/>
    <w:rsid w:val="00490ADB"/>
    <w:rsid w:val="00490F1E"/>
    <w:rsid w:val="00490F7A"/>
    <w:rsid w:val="00491274"/>
    <w:rsid w:val="0049128C"/>
    <w:rsid w:val="00491314"/>
    <w:rsid w:val="00491341"/>
    <w:rsid w:val="00491343"/>
    <w:rsid w:val="004916F6"/>
    <w:rsid w:val="00491BD3"/>
    <w:rsid w:val="00491C85"/>
    <w:rsid w:val="00491E9F"/>
    <w:rsid w:val="00491EF6"/>
    <w:rsid w:val="004920AA"/>
    <w:rsid w:val="004922AE"/>
    <w:rsid w:val="00492504"/>
    <w:rsid w:val="004927E1"/>
    <w:rsid w:val="0049287D"/>
    <w:rsid w:val="004928AE"/>
    <w:rsid w:val="004929A4"/>
    <w:rsid w:val="00492A56"/>
    <w:rsid w:val="00492A67"/>
    <w:rsid w:val="00492C9D"/>
    <w:rsid w:val="00492D2E"/>
    <w:rsid w:val="00492E11"/>
    <w:rsid w:val="00492E2F"/>
    <w:rsid w:val="00492E5B"/>
    <w:rsid w:val="004932B2"/>
    <w:rsid w:val="004933E8"/>
    <w:rsid w:val="00493903"/>
    <w:rsid w:val="004939C4"/>
    <w:rsid w:val="00493B19"/>
    <w:rsid w:val="00493D49"/>
    <w:rsid w:val="00493EC8"/>
    <w:rsid w:val="00493FDE"/>
    <w:rsid w:val="004941AB"/>
    <w:rsid w:val="004943CD"/>
    <w:rsid w:val="00494927"/>
    <w:rsid w:val="004949EA"/>
    <w:rsid w:val="00494D94"/>
    <w:rsid w:val="00494F3B"/>
    <w:rsid w:val="00495125"/>
    <w:rsid w:val="004952D8"/>
    <w:rsid w:val="00495604"/>
    <w:rsid w:val="00495653"/>
    <w:rsid w:val="0049566F"/>
    <w:rsid w:val="0049575F"/>
    <w:rsid w:val="00495B09"/>
    <w:rsid w:val="00495B62"/>
    <w:rsid w:val="00495BA1"/>
    <w:rsid w:val="00495FC1"/>
    <w:rsid w:val="00496020"/>
    <w:rsid w:val="004961DD"/>
    <w:rsid w:val="004961F8"/>
    <w:rsid w:val="00496467"/>
    <w:rsid w:val="004964AF"/>
    <w:rsid w:val="004965A3"/>
    <w:rsid w:val="004969B2"/>
    <w:rsid w:val="00496B0F"/>
    <w:rsid w:val="00496BF3"/>
    <w:rsid w:val="00496D25"/>
    <w:rsid w:val="00496F42"/>
    <w:rsid w:val="00497014"/>
    <w:rsid w:val="00497265"/>
    <w:rsid w:val="0049726D"/>
    <w:rsid w:val="00497365"/>
    <w:rsid w:val="00497718"/>
    <w:rsid w:val="004977E8"/>
    <w:rsid w:val="00497870"/>
    <w:rsid w:val="00497BC3"/>
    <w:rsid w:val="00497C8C"/>
    <w:rsid w:val="00497C98"/>
    <w:rsid w:val="00497DA5"/>
    <w:rsid w:val="00497DF0"/>
    <w:rsid w:val="00497E50"/>
    <w:rsid w:val="004A001F"/>
    <w:rsid w:val="004A0117"/>
    <w:rsid w:val="004A0257"/>
    <w:rsid w:val="004A07D1"/>
    <w:rsid w:val="004A085D"/>
    <w:rsid w:val="004A08AD"/>
    <w:rsid w:val="004A0921"/>
    <w:rsid w:val="004A0C06"/>
    <w:rsid w:val="004A0CD8"/>
    <w:rsid w:val="004A0D5B"/>
    <w:rsid w:val="004A0FA0"/>
    <w:rsid w:val="004A0FCF"/>
    <w:rsid w:val="004A1095"/>
    <w:rsid w:val="004A10F5"/>
    <w:rsid w:val="004A114E"/>
    <w:rsid w:val="004A130E"/>
    <w:rsid w:val="004A1381"/>
    <w:rsid w:val="004A1407"/>
    <w:rsid w:val="004A1474"/>
    <w:rsid w:val="004A17A5"/>
    <w:rsid w:val="004A1B96"/>
    <w:rsid w:val="004A1CA1"/>
    <w:rsid w:val="004A1D07"/>
    <w:rsid w:val="004A1D65"/>
    <w:rsid w:val="004A1E03"/>
    <w:rsid w:val="004A2115"/>
    <w:rsid w:val="004A2368"/>
    <w:rsid w:val="004A2416"/>
    <w:rsid w:val="004A255A"/>
    <w:rsid w:val="004A25DE"/>
    <w:rsid w:val="004A2602"/>
    <w:rsid w:val="004A2613"/>
    <w:rsid w:val="004A2678"/>
    <w:rsid w:val="004A2819"/>
    <w:rsid w:val="004A2C40"/>
    <w:rsid w:val="004A2C6E"/>
    <w:rsid w:val="004A2D4A"/>
    <w:rsid w:val="004A2DC6"/>
    <w:rsid w:val="004A2EDC"/>
    <w:rsid w:val="004A35D3"/>
    <w:rsid w:val="004A39B4"/>
    <w:rsid w:val="004A3E7B"/>
    <w:rsid w:val="004A41DC"/>
    <w:rsid w:val="004A4304"/>
    <w:rsid w:val="004A431F"/>
    <w:rsid w:val="004A45C1"/>
    <w:rsid w:val="004A482B"/>
    <w:rsid w:val="004A4A58"/>
    <w:rsid w:val="004A4AB5"/>
    <w:rsid w:val="004A4DAD"/>
    <w:rsid w:val="004A4DD3"/>
    <w:rsid w:val="004A4E00"/>
    <w:rsid w:val="004A4E53"/>
    <w:rsid w:val="004A4EDB"/>
    <w:rsid w:val="004A4F86"/>
    <w:rsid w:val="004A50C8"/>
    <w:rsid w:val="004A5300"/>
    <w:rsid w:val="004A5768"/>
    <w:rsid w:val="004A57B5"/>
    <w:rsid w:val="004A5875"/>
    <w:rsid w:val="004A587B"/>
    <w:rsid w:val="004A5D8D"/>
    <w:rsid w:val="004A6029"/>
    <w:rsid w:val="004A60F4"/>
    <w:rsid w:val="004A61C7"/>
    <w:rsid w:val="004A6305"/>
    <w:rsid w:val="004A636F"/>
    <w:rsid w:val="004A63B7"/>
    <w:rsid w:val="004A64E3"/>
    <w:rsid w:val="004A67A8"/>
    <w:rsid w:val="004A6870"/>
    <w:rsid w:val="004A68A8"/>
    <w:rsid w:val="004A6911"/>
    <w:rsid w:val="004A6AD0"/>
    <w:rsid w:val="004A6C24"/>
    <w:rsid w:val="004A6D57"/>
    <w:rsid w:val="004A6E93"/>
    <w:rsid w:val="004A6F31"/>
    <w:rsid w:val="004A7093"/>
    <w:rsid w:val="004A716B"/>
    <w:rsid w:val="004A7178"/>
    <w:rsid w:val="004A7182"/>
    <w:rsid w:val="004A72C8"/>
    <w:rsid w:val="004A747C"/>
    <w:rsid w:val="004A7BAF"/>
    <w:rsid w:val="004A7BE5"/>
    <w:rsid w:val="004A7C48"/>
    <w:rsid w:val="004A7C4E"/>
    <w:rsid w:val="004A7D62"/>
    <w:rsid w:val="004A7E37"/>
    <w:rsid w:val="004B0226"/>
    <w:rsid w:val="004B03E2"/>
    <w:rsid w:val="004B0421"/>
    <w:rsid w:val="004B04D5"/>
    <w:rsid w:val="004B058D"/>
    <w:rsid w:val="004B05AA"/>
    <w:rsid w:val="004B0636"/>
    <w:rsid w:val="004B0736"/>
    <w:rsid w:val="004B0828"/>
    <w:rsid w:val="004B094D"/>
    <w:rsid w:val="004B0A8B"/>
    <w:rsid w:val="004B0BF6"/>
    <w:rsid w:val="004B0E0E"/>
    <w:rsid w:val="004B0E9F"/>
    <w:rsid w:val="004B11FE"/>
    <w:rsid w:val="004B1234"/>
    <w:rsid w:val="004B1460"/>
    <w:rsid w:val="004B153B"/>
    <w:rsid w:val="004B16B8"/>
    <w:rsid w:val="004B1843"/>
    <w:rsid w:val="004B1D81"/>
    <w:rsid w:val="004B1F1A"/>
    <w:rsid w:val="004B2056"/>
    <w:rsid w:val="004B20E9"/>
    <w:rsid w:val="004B21EE"/>
    <w:rsid w:val="004B221A"/>
    <w:rsid w:val="004B2B45"/>
    <w:rsid w:val="004B2BE2"/>
    <w:rsid w:val="004B2D13"/>
    <w:rsid w:val="004B2D16"/>
    <w:rsid w:val="004B2F96"/>
    <w:rsid w:val="004B301E"/>
    <w:rsid w:val="004B3043"/>
    <w:rsid w:val="004B30C8"/>
    <w:rsid w:val="004B3238"/>
    <w:rsid w:val="004B3588"/>
    <w:rsid w:val="004B360A"/>
    <w:rsid w:val="004B36F8"/>
    <w:rsid w:val="004B39B7"/>
    <w:rsid w:val="004B3B44"/>
    <w:rsid w:val="004B3D39"/>
    <w:rsid w:val="004B3DC6"/>
    <w:rsid w:val="004B408C"/>
    <w:rsid w:val="004B4285"/>
    <w:rsid w:val="004B4323"/>
    <w:rsid w:val="004B466D"/>
    <w:rsid w:val="004B4798"/>
    <w:rsid w:val="004B537C"/>
    <w:rsid w:val="004B53E1"/>
    <w:rsid w:val="004B56CD"/>
    <w:rsid w:val="004B5742"/>
    <w:rsid w:val="004B59AA"/>
    <w:rsid w:val="004B5B01"/>
    <w:rsid w:val="004B5B6D"/>
    <w:rsid w:val="004B5CC7"/>
    <w:rsid w:val="004B5E06"/>
    <w:rsid w:val="004B61D6"/>
    <w:rsid w:val="004B6279"/>
    <w:rsid w:val="004B63A4"/>
    <w:rsid w:val="004B63D1"/>
    <w:rsid w:val="004B63F6"/>
    <w:rsid w:val="004B6AD0"/>
    <w:rsid w:val="004B6B21"/>
    <w:rsid w:val="004B6C05"/>
    <w:rsid w:val="004B6C6A"/>
    <w:rsid w:val="004B6FA4"/>
    <w:rsid w:val="004B7110"/>
    <w:rsid w:val="004B72E7"/>
    <w:rsid w:val="004B73D4"/>
    <w:rsid w:val="004B75B7"/>
    <w:rsid w:val="004B765D"/>
    <w:rsid w:val="004B776E"/>
    <w:rsid w:val="004B78B3"/>
    <w:rsid w:val="004B7BD8"/>
    <w:rsid w:val="004C0013"/>
    <w:rsid w:val="004C00C0"/>
    <w:rsid w:val="004C0403"/>
    <w:rsid w:val="004C067A"/>
    <w:rsid w:val="004C097A"/>
    <w:rsid w:val="004C0CB5"/>
    <w:rsid w:val="004C0DD3"/>
    <w:rsid w:val="004C0E84"/>
    <w:rsid w:val="004C0EA4"/>
    <w:rsid w:val="004C0F2B"/>
    <w:rsid w:val="004C0F67"/>
    <w:rsid w:val="004C14E6"/>
    <w:rsid w:val="004C15E3"/>
    <w:rsid w:val="004C176D"/>
    <w:rsid w:val="004C17EC"/>
    <w:rsid w:val="004C1960"/>
    <w:rsid w:val="004C1A39"/>
    <w:rsid w:val="004C1BBD"/>
    <w:rsid w:val="004C1CCB"/>
    <w:rsid w:val="004C1D49"/>
    <w:rsid w:val="004C202F"/>
    <w:rsid w:val="004C20C5"/>
    <w:rsid w:val="004C212F"/>
    <w:rsid w:val="004C21E1"/>
    <w:rsid w:val="004C2207"/>
    <w:rsid w:val="004C23BE"/>
    <w:rsid w:val="004C243A"/>
    <w:rsid w:val="004C2475"/>
    <w:rsid w:val="004C2478"/>
    <w:rsid w:val="004C25A9"/>
    <w:rsid w:val="004C25CC"/>
    <w:rsid w:val="004C262F"/>
    <w:rsid w:val="004C26E2"/>
    <w:rsid w:val="004C27F7"/>
    <w:rsid w:val="004C27F9"/>
    <w:rsid w:val="004C2877"/>
    <w:rsid w:val="004C29E4"/>
    <w:rsid w:val="004C2A0B"/>
    <w:rsid w:val="004C2D17"/>
    <w:rsid w:val="004C314B"/>
    <w:rsid w:val="004C3150"/>
    <w:rsid w:val="004C316F"/>
    <w:rsid w:val="004C31C0"/>
    <w:rsid w:val="004C380A"/>
    <w:rsid w:val="004C385E"/>
    <w:rsid w:val="004C3B5A"/>
    <w:rsid w:val="004C3D1F"/>
    <w:rsid w:val="004C3D2D"/>
    <w:rsid w:val="004C3F2B"/>
    <w:rsid w:val="004C3F30"/>
    <w:rsid w:val="004C3F98"/>
    <w:rsid w:val="004C40C7"/>
    <w:rsid w:val="004C4277"/>
    <w:rsid w:val="004C42E0"/>
    <w:rsid w:val="004C447D"/>
    <w:rsid w:val="004C44D5"/>
    <w:rsid w:val="004C45DD"/>
    <w:rsid w:val="004C4728"/>
    <w:rsid w:val="004C494E"/>
    <w:rsid w:val="004C4A12"/>
    <w:rsid w:val="004C4BE4"/>
    <w:rsid w:val="004C4C7A"/>
    <w:rsid w:val="004C4DB1"/>
    <w:rsid w:val="004C4E70"/>
    <w:rsid w:val="004C4F09"/>
    <w:rsid w:val="004C51EA"/>
    <w:rsid w:val="004C5227"/>
    <w:rsid w:val="004C52F1"/>
    <w:rsid w:val="004C54B8"/>
    <w:rsid w:val="004C54FD"/>
    <w:rsid w:val="004C5777"/>
    <w:rsid w:val="004C582C"/>
    <w:rsid w:val="004C5917"/>
    <w:rsid w:val="004C5920"/>
    <w:rsid w:val="004C5937"/>
    <w:rsid w:val="004C5AB5"/>
    <w:rsid w:val="004C5ADB"/>
    <w:rsid w:val="004C5C56"/>
    <w:rsid w:val="004C5E0A"/>
    <w:rsid w:val="004C5F58"/>
    <w:rsid w:val="004C5F97"/>
    <w:rsid w:val="004C601E"/>
    <w:rsid w:val="004C61DA"/>
    <w:rsid w:val="004C66A1"/>
    <w:rsid w:val="004C682E"/>
    <w:rsid w:val="004C6A0C"/>
    <w:rsid w:val="004C6AA4"/>
    <w:rsid w:val="004C6FF0"/>
    <w:rsid w:val="004C7292"/>
    <w:rsid w:val="004C7425"/>
    <w:rsid w:val="004C77B1"/>
    <w:rsid w:val="004C77CA"/>
    <w:rsid w:val="004C781A"/>
    <w:rsid w:val="004C7A21"/>
    <w:rsid w:val="004C7ADB"/>
    <w:rsid w:val="004C7B5E"/>
    <w:rsid w:val="004C7C06"/>
    <w:rsid w:val="004C7C51"/>
    <w:rsid w:val="004C7DF0"/>
    <w:rsid w:val="004D0061"/>
    <w:rsid w:val="004D0186"/>
    <w:rsid w:val="004D02B3"/>
    <w:rsid w:val="004D0369"/>
    <w:rsid w:val="004D06B0"/>
    <w:rsid w:val="004D07EB"/>
    <w:rsid w:val="004D0961"/>
    <w:rsid w:val="004D09B0"/>
    <w:rsid w:val="004D0AA4"/>
    <w:rsid w:val="004D0C30"/>
    <w:rsid w:val="004D0C43"/>
    <w:rsid w:val="004D0DFF"/>
    <w:rsid w:val="004D0E08"/>
    <w:rsid w:val="004D0EC2"/>
    <w:rsid w:val="004D0F1E"/>
    <w:rsid w:val="004D1111"/>
    <w:rsid w:val="004D1294"/>
    <w:rsid w:val="004D1330"/>
    <w:rsid w:val="004D14D3"/>
    <w:rsid w:val="004D1567"/>
    <w:rsid w:val="004D166E"/>
    <w:rsid w:val="004D1785"/>
    <w:rsid w:val="004D1AED"/>
    <w:rsid w:val="004D1BF5"/>
    <w:rsid w:val="004D1D05"/>
    <w:rsid w:val="004D1D5E"/>
    <w:rsid w:val="004D1DAC"/>
    <w:rsid w:val="004D1FB6"/>
    <w:rsid w:val="004D259B"/>
    <w:rsid w:val="004D2991"/>
    <w:rsid w:val="004D29C9"/>
    <w:rsid w:val="004D2C38"/>
    <w:rsid w:val="004D2D1A"/>
    <w:rsid w:val="004D325A"/>
    <w:rsid w:val="004D3286"/>
    <w:rsid w:val="004D3383"/>
    <w:rsid w:val="004D3807"/>
    <w:rsid w:val="004D4071"/>
    <w:rsid w:val="004D481D"/>
    <w:rsid w:val="004D48E4"/>
    <w:rsid w:val="004D4EB8"/>
    <w:rsid w:val="004D5043"/>
    <w:rsid w:val="004D513B"/>
    <w:rsid w:val="004D5180"/>
    <w:rsid w:val="004D55FC"/>
    <w:rsid w:val="004D57BF"/>
    <w:rsid w:val="004D57E4"/>
    <w:rsid w:val="004D5DB0"/>
    <w:rsid w:val="004D5F9C"/>
    <w:rsid w:val="004D6509"/>
    <w:rsid w:val="004D65D7"/>
    <w:rsid w:val="004D6802"/>
    <w:rsid w:val="004D68D7"/>
    <w:rsid w:val="004D6E53"/>
    <w:rsid w:val="004D6EB1"/>
    <w:rsid w:val="004D6F96"/>
    <w:rsid w:val="004D7051"/>
    <w:rsid w:val="004D7087"/>
    <w:rsid w:val="004D718D"/>
    <w:rsid w:val="004D71F6"/>
    <w:rsid w:val="004D7284"/>
    <w:rsid w:val="004D72A6"/>
    <w:rsid w:val="004D733B"/>
    <w:rsid w:val="004D766E"/>
    <w:rsid w:val="004D788A"/>
    <w:rsid w:val="004D7A20"/>
    <w:rsid w:val="004E0021"/>
    <w:rsid w:val="004E0027"/>
    <w:rsid w:val="004E00FC"/>
    <w:rsid w:val="004E0181"/>
    <w:rsid w:val="004E02C3"/>
    <w:rsid w:val="004E0332"/>
    <w:rsid w:val="004E064C"/>
    <w:rsid w:val="004E0686"/>
    <w:rsid w:val="004E06EE"/>
    <w:rsid w:val="004E08C3"/>
    <w:rsid w:val="004E09CC"/>
    <w:rsid w:val="004E0AC0"/>
    <w:rsid w:val="004E0AF2"/>
    <w:rsid w:val="004E0BEB"/>
    <w:rsid w:val="004E0C84"/>
    <w:rsid w:val="004E0DC9"/>
    <w:rsid w:val="004E0F15"/>
    <w:rsid w:val="004E0FB2"/>
    <w:rsid w:val="004E1021"/>
    <w:rsid w:val="004E1124"/>
    <w:rsid w:val="004E12F0"/>
    <w:rsid w:val="004E157F"/>
    <w:rsid w:val="004E15A2"/>
    <w:rsid w:val="004E1600"/>
    <w:rsid w:val="004E1621"/>
    <w:rsid w:val="004E18DB"/>
    <w:rsid w:val="004E1A12"/>
    <w:rsid w:val="004E1CEE"/>
    <w:rsid w:val="004E1D09"/>
    <w:rsid w:val="004E1EE0"/>
    <w:rsid w:val="004E1F64"/>
    <w:rsid w:val="004E1FCE"/>
    <w:rsid w:val="004E205F"/>
    <w:rsid w:val="004E217C"/>
    <w:rsid w:val="004E21EB"/>
    <w:rsid w:val="004E21F3"/>
    <w:rsid w:val="004E22DA"/>
    <w:rsid w:val="004E2496"/>
    <w:rsid w:val="004E26F8"/>
    <w:rsid w:val="004E278D"/>
    <w:rsid w:val="004E2816"/>
    <w:rsid w:val="004E2A11"/>
    <w:rsid w:val="004E2AAD"/>
    <w:rsid w:val="004E2BA6"/>
    <w:rsid w:val="004E2F15"/>
    <w:rsid w:val="004E30C8"/>
    <w:rsid w:val="004E32A7"/>
    <w:rsid w:val="004E3334"/>
    <w:rsid w:val="004E35A2"/>
    <w:rsid w:val="004E36CE"/>
    <w:rsid w:val="004E38FC"/>
    <w:rsid w:val="004E3A0E"/>
    <w:rsid w:val="004E3A26"/>
    <w:rsid w:val="004E3B65"/>
    <w:rsid w:val="004E3D17"/>
    <w:rsid w:val="004E3DEA"/>
    <w:rsid w:val="004E3FF8"/>
    <w:rsid w:val="004E4047"/>
    <w:rsid w:val="004E4229"/>
    <w:rsid w:val="004E4262"/>
    <w:rsid w:val="004E42E9"/>
    <w:rsid w:val="004E4417"/>
    <w:rsid w:val="004E4468"/>
    <w:rsid w:val="004E452A"/>
    <w:rsid w:val="004E4611"/>
    <w:rsid w:val="004E4892"/>
    <w:rsid w:val="004E4C49"/>
    <w:rsid w:val="004E4E8B"/>
    <w:rsid w:val="004E516A"/>
    <w:rsid w:val="004E51EF"/>
    <w:rsid w:val="004E543A"/>
    <w:rsid w:val="004E54AA"/>
    <w:rsid w:val="004E54F3"/>
    <w:rsid w:val="004E5515"/>
    <w:rsid w:val="004E56C3"/>
    <w:rsid w:val="004E5958"/>
    <w:rsid w:val="004E6056"/>
    <w:rsid w:val="004E681A"/>
    <w:rsid w:val="004E6888"/>
    <w:rsid w:val="004E68F6"/>
    <w:rsid w:val="004E6913"/>
    <w:rsid w:val="004E6A26"/>
    <w:rsid w:val="004E6A38"/>
    <w:rsid w:val="004E6D2D"/>
    <w:rsid w:val="004E6DD8"/>
    <w:rsid w:val="004E700B"/>
    <w:rsid w:val="004E7351"/>
    <w:rsid w:val="004E742A"/>
    <w:rsid w:val="004E74E4"/>
    <w:rsid w:val="004E785B"/>
    <w:rsid w:val="004E7893"/>
    <w:rsid w:val="004E78CA"/>
    <w:rsid w:val="004E7ACF"/>
    <w:rsid w:val="004E7C59"/>
    <w:rsid w:val="004E7D5B"/>
    <w:rsid w:val="004E7E89"/>
    <w:rsid w:val="004E7F8F"/>
    <w:rsid w:val="004F00C2"/>
    <w:rsid w:val="004F0175"/>
    <w:rsid w:val="004F07AC"/>
    <w:rsid w:val="004F09B2"/>
    <w:rsid w:val="004F1096"/>
    <w:rsid w:val="004F15C7"/>
    <w:rsid w:val="004F1644"/>
    <w:rsid w:val="004F1A35"/>
    <w:rsid w:val="004F1B5A"/>
    <w:rsid w:val="004F1BD2"/>
    <w:rsid w:val="004F230D"/>
    <w:rsid w:val="004F235C"/>
    <w:rsid w:val="004F2525"/>
    <w:rsid w:val="004F25A1"/>
    <w:rsid w:val="004F2666"/>
    <w:rsid w:val="004F2896"/>
    <w:rsid w:val="004F2AB8"/>
    <w:rsid w:val="004F2CE6"/>
    <w:rsid w:val="004F3033"/>
    <w:rsid w:val="004F3B27"/>
    <w:rsid w:val="004F3E6B"/>
    <w:rsid w:val="004F4100"/>
    <w:rsid w:val="004F420D"/>
    <w:rsid w:val="004F4462"/>
    <w:rsid w:val="004F45F8"/>
    <w:rsid w:val="004F46BD"/>
    <w:rsid w:val="004F46F2"/>
    <w:rsid w:val="004F4F59"/>
    <w:rsid w:val="004F509D"/>
    <w:rsid w:val="004F5319"/>
    <w:rsid w:val="004F55B6"/>
    <w:rsid w:val="004F56DA"/>
    <w:rsid w:val="004F5764"/>
    <w:rsid w:val="004F5B6C"/>
    <w:rsid w:val="004F5CCD"/>
    <w:rsid w:val="004F5DDA"/>
    <w:rsid w:val="004F5E31"/>
    <w:rsid w:val="004F5F34"/>
    <w:rsid w:val="004F5FF6"/>
    <w:rsid w:val="004F62AC"/>
    <w:rsid w:val="004F670A"/>
    <w:rsid w:val="004F6C11"/>
    <w:rsid w:val="004F6C6A"/>
    <w:rsid w:val="004F70BA"/>
    <w:rsid w:val="004F738B"/>
    <w:rsid w:val="004F7393"/>
    <w:rsid w:val="004F744C"/>
    <w:rsid w:val="004F7517"/>
    <w:rsid w:val="004F7553"/>
    <w:rsid w:val="004F758E"/>
    <w:rsid w:val="004F77E2"/>
    <w:rsid w:val="004F7842"/>
    <w:rsid w:val="004F7913"/>
    <w:rsid w:val="004F797E"/>
    <w:rsid w:val="004F7C45"/>
    <w:rsid w:val="004F7C9B"/>
    <w:rsid w:val="004F7CDD"/>
    <w:rsid w:val="005003C9"/>
    <w:rsid w:val="00500411"/>
    <w:rsid w:val="005004F8"/>
    <w:rsid w:val="0050062D"/>
    <w:rsid w:val="0050067F"/>
    <w:rsid w:val="00500ACF"/>
    <w:rsid w:val="00500BA6"/>
    <w:rsid w:val="00500C19"/>
    <w:rsid w:val="00500C61"/>
    <w:rsid w:val="00500C8D"/>
    <w:rsid w:val="00500D13"/>
    <w:rsid w:val="00500EB2"/>
    <w:rsid w:val="00500FBC"/>
    <w:rsid w:val="00501132"/>
    <w:rsid w:val="00501258"/>
    <w:rsid w:val="0050151C"/>
    <w:rsid w:val="00501533"/>
    <w:rsid w:val="005018B3"/>
    <w:rsid w:val="0050197F"/>
    <w:rsid w:val="00501A1F"/>
    <w:rsid w:val="00501B0B"/>
    <w:rsid w:val="00501DD4"/>
    <w:rsid w:val="00502156"/>
    <w:rsid w:val="00502522"/>
    <w:rsid w:val="0050259D"/>
    <w:rsid w:val="005027AA"/>
    <w:rsid w:val="0050280C"/>
    <w:rsid w:val="00502A2E"/>
    <w:rsid w:val="00502B59"/>
    <w:rsid w:val="00502BE5"/>
    <w:rsid w:val="00502CA4"/>
    <w:rsid w:val="005032CE"/>
    <w:rsid w:val="0050341D"/>
    <w:rsid w:val="0050352B"/>
    <w:rsid w:val="00503675"/>
    <w:rsid w:val="00503761"/>
    <w:rsid w:val="0050378D"/>
    <w:rsid w:val="00503800"/>
    <w:rsid w:val="00503868"/>
    <w:rsid w:val="00503896"/>
    <w:rsid w:val="005039EA"/>
    <w:rsid w:val="00503A19"/>
    <w:rsid w:val="00503B66"/>
    <w:rsid w:val="00503E44"/>
    <w:rsid w:val="00503E46"/>
    <w:rsid w:val="00504188"/>
    <w:rsid w:val="005042A4"/>
    <w:rsid w:val="00504392"/>
    <w:rsid w:val="0050476A"/>
    <w:rsid w:val="005049E5"/>
    <w:rsid w:val="00504BA5"/>
    <w:rsid w:val="00504CD4"/>
    <w:rsid w:val="00504DC6"/>
    <w:rsid w:val="00504F5D"/>
    <w:rsid w:val="0050503A"/>
    <w:rsid w:val="0050521A"/>
    <w:rsid w:val="005052FD"/>
    <w:rsid w:val="0050538D"/>
    <w:rsid w:val="0050542A"/>
    <w:rsid w:val="00505478"/>
    <w:rsid w:val="00505A00"/>
    <w:rsid w:val="00505C7E"/>
    <w:rsid w:val="00505D79"/>
    <w:rsid w:val="00505DFC"/>
    <w:rsid w:val="00505FBD"/>
    <w:rsid w:val="005062BB"/>
    <w:rsid w:val="005065AD"/>
    <w:rsid w:val="005066D4"/>
    <w:rsid w:val="00506798"/>
    <w:rsid w:val="0050680C"/>
    <w:rsid w:val="0050698A"/>
    <w:rsid w:val="00506C86"/>
    <w:rsid w:val="00506C8B"/>
    <w:rsid w:val="00507041"/>
    <w:rsid w:val="0050705C"/>
    <w:rsid w:val="00507174"/>
    <w:rsid w:val="00507256"/>
    <w:rsid w:val="0050732B"/>
    <w:rsid w:val="0050777F"/>
    <w:rsid w:val="00507881"/>
    <w:rsid w:val="005078A8"/>
    <w:rsid w:val="00507C38"/>
    <w:rsid w:val="00507CB0"/>
    <w:rsid w:val="00507D78"/>
    <w:rsid w:val="00507D7E"/>
    <w:rsid w:val="00507EF0"/>
    <w:rsid w:val="00507F29"/>
    <w:rsid w:val="00510369"/>
    <w:rsid w:val="0051048C"/>
    <w:rsid w:val="0051055B"/>
    <w:rsid w:val="005105C3"/>
    <w:rsid w:val="00510A84"/>
    <w:rsid w:val="00510AE6"/>
    <w:rsid w:val="00510B02"/>
    <w:rsid w:val="00510E34"/>
    <w:rsid w:val="00510E89"/>
    <w:rsid w:val="00510F16"/>
    <w:rsid w:val="00510F3B"/>
    <w:rsid w:val="00511018"/>
    <w:rsid w:val="00511183"/>
    <w:rsid w:val="0051129D"/>
    <w:rsid w:val="005112F8"/>
    <w:rsid w:val="00511790"/>
    <w:rsid w:val="005118F1"/>
    <w:rsid w:val="005118FF"/>
    <w:rsid w:val="00511C1E"/>
    <w:rsid w:val="00512069"/>
    <w:rsid w:val="00512177"/>
    <w:rsid w:val="005121D1"/>
    <w:rsid w:val="00512687"/>
    <w:rsid w:val="00512781"/>
    <w:rsid w:val="00512833"/>
    <w:rsid w:val="0051283B"/>
    <w:rsid w:val="005129BC"/>
    <w:rsid w:val="00512B9A"/>
    <w:rsid w:val="00512D54"/>
    <w:rsid w:val="00512E35"/>
    <w:rsid w:val="00512E46"/>
    <w:rsid w:val="00512E90"/>
    <w:rsid w:val="00512F38"/>
    <w:rsid w:val="00513178"/>
    <w:rsid w:val="00513240"/>
    <w:rsid w:val="005132B9"/>
    <w:rsid w:val="005135E6"/>
    <w:rsid w:val="00513758"/>
    <w:rsid w:val="0051379C"/>
    <w:rsid w:val="005138A5"/>
    <w:rsid w:val="00513B22"/>
    <w:rsid w:val="00513C39"/>
    <w:rsid w:val="00513EC0"/>
    <w:rsid w:val="00513FF8"/>
    <w:rsid w:val="00514377"/>
    <w:rsid w:val="0051473B"/>
    <w:rsid w:val="00514AE1"/>
    <w:rsid w:val="00514B29"/>
    <w:rsid w:val="00514D8C"/>
    <w:rsid w:val="00514D91"/>
    <w:rsid w:val="00515290"/>
    <w:rsid w:val="005152AC"/>
    <w:rsid w:val="005152B6"/>
    <w:rsid w:val="005152BD"/>
    <w:rsid w:val="00515545"/>
    <w:rsid w:val="005155F9"/>
    <w:rsid w:val="005157FE"/>
    <w:rsid w:val="00515C95"/>
    <w:rsid w:val="00515DF1"/>
    <w:rsid w:val="00515F7E"/>
    <w:rsid w:val="0051649E"/>
    <w:rsid w:val="00516504"/>
    <w:rsid w:val="0051654B"/>
    <w:rsid w:val="005165F5"/>
    <w:rsid w:val="00516616"/>
    <w:rsid w:val="0051677B"/>
    <w:rsid w:val="00516816"/>
    <w:rsid w:val="0051691E"/>
    <w:rsid w:val="00516C34"/>
    <w:rsid w:val="00516C62"/>
    <w:rsid w:val="00516DA1"/>
    <w:rsid w:val="00516DD8"/>
    <w:rsid w:val="00516E2E"/>
    <w:rsid w:val="00516EF8"/>
    <w:rsid w:val="00516FEE"/>
    <w:rsid w:val="00516FF2"/>
    <w:rsid w:val="00517086"/>
    <w:rsid w:val="0051727A"/>
    <w:rsid w:val="00517396"/>
    <w:rsid w:val="005174A9"/>
    <w:rsid w:val="0051771F"/>
    <w:rsid w:val="00517AB5"/>
    <w:rsid w:val="00517BCF"/>
    <w:rsid w:val="00517DB5"/>
    <w:rsid w:val="00517DE6"/>
    <w:rsid w:val="00517DF0"/>
    <w:rsid w:val="00517FED"/>
    <w:rsid w:val="005200AC"/>
    <w:rsid w:val="0052014C"/>
    <w:rsid w:val="00520359"/>
    <w:rsid w:val="005205CE"/>
    <w:rsid w:val="00520607"/>
    <w:rsid w:val="005207B5"/>
    <w:rsid w:val="00520890"/>
    <w:rsid w:val="005208D4"/>
    <w:rsid w:val="00520A6D"/>
    <w:rsid w:val="00520AEA"/>
    <w:rsid w:val="00520B2C"/>
    <w:rsid w:val="00520C89"/>
    <w:rsid w:val="00520D93"/>
    <w:rsid w:val="005211B9"/>
    <w:rsid w:val="005213A9"/>
    <w:rsid w:val="0052154F"/>
    <w:rsid w:val="00521832"/>
    <w:rsid w:val="0052194F"/>
    <w:rsid w:val="00521C8A"/>
    <w:rsid w:val="00521E85"/>
    <w:rsid w:val="00522071"/>
    <w:rsid w:val="005223C1"/>
    <w:rsid w:val="00522438"/>
    <w:rsid w:val="0052262B"/>
    <w:rsid w:val="005229BA"/>
    <w:rsid w:val="00522B5E"/>
    <w:rsid w:val="00522C94"/>
    <w:rsid w:val="00522D97"/>
    <w:rsid w:val="00522EDF"/>
    <w:rsid w:val="00522F98"/>
    <w:rsid w:val="005234F1"/>
    <w:rsid w:val="005236C6"/>
    <w:rsid w:val="005236D1"/>
    <w:rsid w:val="005237CC"/>
    <w:rsid w:val="00523837"/>
    <w:rsid w:val="00523C2A"/>
    <w:rsid w:val="00523CF7"/>
    <w:rsid w:val="00523D0D"/>
    <w:rsid w:val="0052407F"/>
    <w:rsid w:val="00524275"/>
    <w:rsid w:val="0052458A"/>
    <w:rsid w:val="005248B9"/>
    <w:rsid w:val="00524921"/>
    <w:rsid w:val="00524A87"/>
    <w:rsid w:val="00524B44"/>
    <w:rsid w:val="00524C91"/>
    <w:rsid w:val="00524D32"/>
    <w:rsid w:val="00524D4C"/>
    <w:rsid w:val="00524DB1"/>
    <w:rsid w:val="00524E22"/>
    <w:rsid w:val="0052507A"/>
    <w:rsid w:val="00525144"/>
    <w:rsid w:val="00525216"/>
    <w:rsid w:val="00525300"/>
    <w:rsid w:val="005259D1"/>
    <w:rsid w:val="00525A6E"/>
    <w:rsid w:val="00525AF8"/>
    <w:rsid w:val="00525C85"/>
    <w:rsid w:val="00525D58"/>
    <w:rsid w:val="00525EDD"/>
    <w:rsid w:val="00525F78"/>
    <w:rsid w:val="00526005"/>
    <w:rsid w:val="005265F9"/>
    <w:rsid w:val="0052660E"/>
    <w:rsid w:val="00526636"/>
    <w:rsid w:val="00526656"/>
    <w:rsid w:val="00526766"/>
    <w:rsid w:val="005268B9"/>
    <w:rsid w:val="005269C4"/>
    <w:rsid w:val="00526A7D"/>
    <w:rsid w:val="0052738D"/>
    <w:rsid w:val="0052742B"/>
    <w:rsid w:val="005274B9"/>
    <w:rsid w:val="00527565"/>
    <w:rsid w:val="005275C0"/>
    <w:rsid w:val="005276ED"/>
    <w:rsid w:val="00527A8B"/>
    <w:rsid w:val="00527AE6"/>
    <w:rsid w:val="00527B36"/>
    <w:rsid w:val="00527BEE"/>
    <w:rsid w:val="00527DF9"/>
    <w:rsid w:val="00530007"/>
    <w:rsid w:val="005300A3"/>
    <w:rsid w:val="00530151"/>
    <w:rsid w:val="00530224"/>
    <w:rsid w:val="005302EA"/>
    <w:rsid w:val="005302FF"/>
    <w:rsid w:val="00530370"/>
    <w:rsid w:val="00530491"/>
    <w:rsid w:val="005305F8"/>
    <w:rsid w:val="005307C5"/>
    <w:rsid w:val="00530AAB"/>
    <w:rsid w:val="00530D41"/>
    <w:rsid w:val="00530E0E"/>
    <w:rsid w:val="00530E2B"/>
    <w:rsid w:val="00530E9F"/>
    <w:rsid w:val="00530F03"/>
    <w:rsid w:val="00531078"/>
    <w:rsid w:val="005310A4"/>
    <w:rsid w:val="005310EF"/>
    <w:rsid w:val="00531311"/>
    <w:rsid w:val="00531330"/>
    <w:rsid w:val="005313D3"/>
    <w:rsid w:val="005316AE"/>
    <w:rsid w:val="00531831"/>
    <w:rsid w:val="00531D43"/>
    <w:rsid w:val="00531D8A"/>
    <w:rsid w:val="00531EE9"/>
    <w:rsid w:val="005321B5"/>
    <w:rsid w:val="005324FF"/>
    <w:rsid w:val="00532741"/>
    <w:rsid w:val="00532745"/>
    <w:rsid w:val="005329D0"/>
    <w:rsid w:val="00532ADC"/>
    <w:rsid w:val="00532EAE"/>
    <w:rsid w:val="00533070"/>
    <w:rsid w:val="00533105"/>
    <w:rsid w:val="005334A6"/>
    <w:rsid w:val="0053388E"/>
    <w:rsid w:val="00533A3F"/>
    <w:rsid w:val="00533AAB"/>
    <w:rsid w:val="00533DCD"/>
    <w:rsid w:val="00533DEE"/>
    <w:rsid w:val="00533E0A"/>
    <w:rsid w:val="00533E14"/>
    <w:rsid w:val="00534212"/>
    <w:rsid w:val="00534362"/>
    <w:rsid w:val="005343ED"/>
    <w:rsid w:val="005344CA"/>
    <w:rsid w:val="005344DE"/>
    <w:rsid w:val="005345A1"/>
    <w:rsid w:val="0053470D"/>
    <w:rsid w:val="0053480D"/>
    <w:rsid w:val="00534842"/>
    <w:rsid w:val="00534A3D"/>
    <w:rsid w:val="00534ABD"/>
    <w:rsid w:val="00534B2C"/>
    <w:rsid w:val="00534D02"/>
    <w:rsid w:val="005354D5"/>
    <w:rsid w:val="00535542"/>
    <w:rsid w:val="00535742"/>
    <w:rsid w:val="005358DB"/>
    <w:rsid w:val="00535991"/>
    <w:rsid w:val="005359CA"/>
    <w:rsid w:val="00535AB5"/>
    <w:rsid w:val="00535B35"/>
    <w:rsid w:val="00535B43"/>
    <w:rsid w:val="00535DA7"/>
    <w:rsid w:val="00535DE7"/>
    <w:rsid w:val="00535FFB"/>
    <w:rsid w:val="0053601E"/>
    <w:rsid w:val="005360E4"/>
    <w:rsid w:val="00536131"/>
    <w:rsid w:val="0053638C"/>
    <w:rsid w:val="00536656"/>
    <w:rsid w:val="0053685C"/>
    <w:rsid w:val="005368E2"/>
    <w:rsid w:val="00536B77"/>
    <w:rsid w:val="00536E7D"/>
    <w:rsid w:val="00536EC3"/>
    <w:rsid w:val="005370D4"/>
    <w:rsid w:val="00537267"/>
    <w:rsid w:val="0053755D"/>
    <w:rsid w:val="0053758D"/>
    <w:rsid w:val="00537D88"/>
    <w:rsid w:val="00537DF3"/>
    <w:rsid w:val="00537EED"/>
    <w:rsid w:val="005402A7"/>
    <w:rsid w:val="005403EA"/>
    <w:rsid w:val="005405B5"/>
    <w:rsid w:val="005405DF"/>
    <w:rsid w:val="005406EE"/>
    <w:rsid w:val="00540839"/>
    <w:rsid w:val="00540980"/>
    <w:rsid w:val="00540C84"/>
    <w:rsid w:val="00540DE6"/>
    <w:rsid w:val="00540E18"/>
    <w:rsid w:val="00540EEA"/>
    <w:rsid w:val="00541048"/>
    <w:rsid w:val="005410FB"/>
    <w:rsid w:val="00541294"/>
    <w:rsid w:val="005412BA"/>
    <w:rsid w:val="005412CA"/>
    <w:rsid w:val="00541344"/>
    <w:rsid w:val="005413D1"/>
    <w:rsid w:val="00541504"/>
    <w:rsid w:val="0054171F"/>
    <w:rsid w:val="0054193F"/>
    <w:rsid w:val="00541977"/>
    <w:rsid w:val="005419A9"/>
    <w:rsid w:val="00541A23"/>
    <w:rsid w:val="00541BC4"/>
    <w:rsid w:val="00541E4D"/>
    <w:rsid w:val="0054209D"/>
    <w:rsid w:val="00542178"/>
    <w:rsid w:val="005421F4"/>
    <w:rsid w:val="0054225E"/>
    <w:rsid w:val="005422A1"/>
    <w:rsid w:val="005426EE"/>
    <w:rsid w:val="0054290B"/>
    <w:rsid w:val="00542964"/>
    <w:rsid w:val="00542A5A"/>
    <w:rsid w:val="00542B23"/>
    <w:rsid w:val="00542C26"/>
    <w:rsid w:val="00542D0E"/>
    <w:rsid w:val="00542E4D"/>
    <w:rsid w:val="00542F01"/>
    <w:rsid w:val="0054303E"/>
    <w:rsid w:val="0054304B"/>
    <w:rsid w:val="00543198"/>
    <w:rsid w:val="0054324F"/>
    <w:rsid w:val="0054353A"/>
    <w:rsid w:val="00543603"/>
    <w:rsid w:val="0054375D"/>
    <w:rsid w:val="00543818"/>
    <w:rsid w:val="00543A7A"/>
    <w:rsid w:val="00543C0F"/>
    <w:rsid w:val="00543DDA"/>
    <w:rsid w:val="00543E15"/>
    <w:rsid w:val="00543F1B"/>
    <w:rsid w:val="00543F8D"/>
    <w:rsid w:val="00544A1F"/>
    <w:rsid w:val="00544BAB"/>
    <w:rsid w:val="00544DBF"/>
    <w:rsid w:val="005452B5"/>
    <w:rsid w:val="0054531C"/>
    <w:rsid w:val="00545420"/>
    <w:rsid w:val="0054556F"/>
    <w:rsid w:val="005455A1"/>
    <w:rsid w:val="0054596E"/>
    <w:rsid w:val="005459FD"/>
    <w:rsid w:val="00545C5A"/>
    <w:rsid w:val="00545EA4"/>
    <w:rsid w:val="00545F58"/>
    <w:rsid w:val="0054618D"/>
    <w:rsid w:val="00546238"/>
    <w:rsid w:val="00546326"/>
    <w:rsid w:val="005466CD"/>
    <w:rsid w:val="005468E1"/>
    <w:rsid w:val="005469B1"/>
    <w:rsid w:val="00546AF5"/>
    <w:rsid w:val="00546DB3"/>
    <w:rsid w:val="0054721B"/>
    <w:rsid w:val="00547220"/>
    <w:rsid w:val="005474BD"/>
    <w:rsid w:val="005475FF"/>
    <w:rsid w:val="00547823"/>
    <w:rsid w:val="00547A19"/>
    <w:rsid w:val="00547A5F"/>
    <w:rsid w:val="00550081"/>
    <w:rsid w:val="005501DC"/>
    <w:rsid w:val="00550807"/>
    <w:rsid w:val="00550CA3"/>
    <w:rsid w:val="00550FAF"/>
    <w:rsid w:val="00550FC1"/>
    <w:rsid w:val="00551020"/>
    <w:rsid w:val="005510CE"/>
    <w:rsid w:val="005512F3"/>
    <w:rsid w:val="00551418"/>
    <w:rsid w:val="005514B0"/>
    <w:rsid w:val="0055150C"/>
    <w:rsid w:val="0055151E"/>
    <w:rsid w:val="00551554"/>
    <w:rsid w:val="00551AC7"/>
    <w:rsid w:val="00551B84"/>
    <w:rsid w:val="00552032"/>
    <w:rsid w:val="005521EC"/>
    <w:rsid w:val="005522BD"/>
    <w:rsid w:val="0055245F"/>
    <w:rsid w:val="0055258D"/>
    <w:rsid w:val="0055266B"/>
    <w:rsid w:val="00552687"/>
    <w:rsid w:val="0055270F"/>
    <w:rsid w:val="00552D25"/>
    <w:rsid w:val="00552F11"/>
    <w:rsid w:val="00552F80"/>
    <w:rsid w:val="0055305F"/>
    <w:rsid w:val="005530F0"/>
    <w:rsid w:val="005535D7"/>
    <w:rsid w:val="0055362E"/>
    <w:rsid w:val="005538D4"/>
    <w:rsid w:val="005538E8"/>
    <w:rsid w:val="005538EF"/>
    <w:rsid w:val="00553A4C"/>
    <w:rsid w:val="00553BC2"/>
    <w:rsid w:val="00553C46"/>
    <w:rsid w:val="00553E0E"/>
    <w:rsid w:val="00553E90"/>
    <w:rsid w:val="00553F7E"/>
    <w:rsid w:val="00553FE3"/>
    <w:rsid w:val="00554191"/>
    <w:rsid w:val="005541EC"/>
    <w:rsid w:val="00554407"/>
    <w:rsid w:val="005544B8"/>
    <w:rsid w:val="00554613"/>
    <w:rsid w:val="005546E9"/>
    <w:rsid w:val="0055486E"/>
    <w:rsid w:val="005548E6"/>
    <w:rsid w:val="00554A43"/>
    <w:rsid w:val="00554D66"/>
    <w:rsid w:val="00554DC5"/>
    <w:rsid w:val="00554E5C"/>
    <w:rsid w:val="00554F3A"/>
    <w:rsid w:val="00554F44"/>
    <w:rsid w:val="00555337"/>
    <w:rsid w:val="005556FF"/>
    <w:rsid w:val="005557CB"/>
    <w:rsid w:val="00555A07"/>
    <w:rsid w:val="00555A5A"/>
    <w:rsid w:val="00555B12"/>
    <w:rsid w:val="00556037"/>
    <w:rsid w:val="00556330"/>
    <w:rsid w:val="00556362"/>
    <w:rsid w:val="0055651B"/>
    <w:rsid w:val="005566A5"/>
    <w:rsid w:val="005566A9"/>
    <w:rsid w:val="005566CC"/>
    <w:rsid w:val="00556722"/>
    <w:rsid w:val="00556C18"/>
    <w:rsid w:val="00556D3E"/>
    <w:rsid w:val="00556E65"/>
    <w:rsid w:val="005571E7"/>
    <w:rsid w:val="00557355"/>
    <w:rsid w:val="0055743B"/>
    <w:rsid w:val="0055765F"/>
    <w:rsid w:val="0055766E"/>
    <w:rsid w:val="005576D7"/>
    <w:rsid w:val="005579BE"/>
    <w:rsid w:val="005579FB"/>
    <w:rsid w:val="00557A4E"/>
    <w:rsid w:val="00557BFF"/>
    <w:rsid w:val="00557C4C"/>
    <w:rsid w:val="00560201"/>
    <w:rsid w:val="00560561"/>
    <w:rsid w:val="0056058F"/>
    <w:rsid w:val="00560871"/>
    <w:rsid w:val="005608B0"/>
    <w:rsid w:val="00560933"/>
    <w:rsid w:val="00560A9F"/>
    <w:rsid w:val="00560B1A"/>
    <w:rsid w:val="00560D20"/>
    <w:rsid w:val="00560D48"/>
    <w:rsid w:val="00560DD2"/>
    <w:rsid w:val="005612D5"/>
    <w:rsid w:val="005613A0"/>
    <w:rsid w:val="00561E55"/>
    <w:rsid w:val="00561EE4"/>
    <w:rsid w:val="00561F3F"/>
    <w:rsid w:val="00562188"/>
    <w:rsid w:val="00562338"/>
    <w:rsid w:val="005624BA"/>
    <w:rsid w:val="00562736"/>
    <w:rsid w:val="0056273A"/>
    <w:rsid w:val="00562819"/>
    <w:rsid w:val="00562821"/>
    <w:rsid w:val="0056294A"/>
    <w:rsid w:val="005629B3"/>
    <w:rsid w:val="00562C02"/>
    <w:rsid w:val="00562CD5"/>
    <w:rsid w:val="00562D92"/>
    <w:rsid w:val="00562DC0"/>
    <w:rsid w:val="00562DD1"/>
    <w:rsid w:val="00563118"/>
    <w:rsid w:val="00563213"/>
    <w:rsid w:val="00563316"/>
    <w:rsid w:val="005639A4"/>
    <w:rsid w:val="005639DC"/>
    <w:rsid w:val="00563B56"/>
    <w:rsid w:val="00563DE4"/>
    <w:rsid w:val="00563E2B"/>
    <w:rsid w:val="00563F7A"/>
    <w:rsid w:val="00563FA4"/>
    <w:rsid w:val="00564020"/>
    <w:rsid w:val="005642F7"/>
    <w:rsid w:val="00564588"/>
    <w:rsid w:val="0056467C"/>
    <w:rsid w:val="00564987"/>
    <w:rsid w:val="00564B70"/>
    <w:rsid w:val="00565174"/>
    <w:rsid w:val="005652E4"/>
    <w:rsid w:val="00565363"/>
    <w:rsid w:val="00565380"/>
    <w:rsid w:val="005653AA"/>
    <w:rsid w:val="00565540"/>
    <w:rsid w:val="005657A6"/>
    <w:rsid w:val="005657EA"/>
    <w:rsid w:val="00565EC3"/>
    <w:rsid w:val="0056608C"/>
    <w:rsid w:val="005660CE"/>
    <w:rsid w:val="00566394"/>
    <w:rsid w:val="005664B8"/>
    <w:rsid w:val="00566912"/>
    <w:rsid w:val="00566AD2"/>
    <w:rsid w:val="00566C40"/>
    <w:rsid w:val="00566CC9"/>
    <w:rsid w:val="00566D67"/>
    <w:rsid w:val="00566E3E"/>
    <w:rsid w:val="00566E85"/>
    <w:rsid w:val="00567067"/>
    <w:rsid w:val="005670E7"/>
    <w:rsid w:val="0056730A"/>
    <w:rsid w:val="0056769F"/>
    <w:rsid w:val="00567971"/>
    <w:rsid w:val="005679B9"/>
    <w:rsid w:val="00567CED"/>
    <w:rsid w:val="00570234"/>
    <w:rsid w:val="00570262"/>
    <w:rsid w:val="0057036B"/>
    <w:rsid w:val="00570476"/>
    <w:rsid w:val="005705E8"/>
    <w:rsid w:val="005706EF"/>
    <w:rsid w:val="0057072C"/>
    <w:rsid w:val="00570975"/>
    <w:rsid w:val="00570ACB"/>
    <w:rsid w:val="00570B5B"/>
    <w:rsid w:val="00570BA9"/>
    <w:rsid w:val="00570DD2"/>
    <w:rsid w:val="00570E49"/>
    <w:rsid w:val="0057106D"/>
    <w:rsid w:val="00571174"/>
    <w:rsid w:val="005712C2"/>
    <w:rsid w:val="005712D1"/>
    <w:rsid w:val="005713C6"/>
    <w:rsid w:val="00571492"/>
    <w:rsid w:val="005714CB"/>
    <w:rsid w:val="00571719"/>
    <w:rsid w:val="005717FE"/>
    <w:rsid w:val="0057183A"/>
    <w:rsid w:val="00571A77"/>
    <w:rsid w:val="00571B78"/>
    <w:rsid w:val="00571CB1"/>
    <w:rsid w:val="005720EF"/>
    <w:rsid w:val="005721D4"/>
    <w:rsid w:val="005721EC"/>
    <w:rsid w:val="0057230F"/>
    <w:rsid w:val="00572323"/>
    <w:rsid w:val="005724E3"/>
    <w:rsid w:val="005725A1"/>
    <w:rsid w:val="0057265F"/>
    <w:rsid w:val="00572FEA"/>
    <w:rsid w:val="00572FEB"/>
    <w:rsid w:val="00573224"/>
    <w:rsid w:val="00573451"/>
    <w:rsid w:val="0057353C"/>
    <w:rsid w:val="005739A6"/>
    <w:rsid w:val="00573C06"/>
    <w:rsid w:val="00573D5F"/>
    <w:rsid w:val="00573D7C"/>
    <w:rsid w:val="00573DBA"/>
    <w:rsid w:val="00573E64"/>
    <w:rsid w:val="00573E93"/>
    <w:rsid w:val="005741FF"/>
    <w:rsid w:val="00574254"/>
    <w:rsid w:val="005742D9"/>
    <w:rsid w:val="005742F4"/>
    <w:rsid w:val="005745F3"/>
    <w:rsid w:val="005747D1"/>
    <w:rsid w:val="00574841"/>
    <w:rsid w:val="00574A3A"/>
    <w:rsid w:val="00574CC8"/>
    <w:rsid w:val="00574D29"/>
    <w:rsid w:val="00574D40"/>
    <w:rsid w:val="00575026"/>
    <w:rsid w:val="0057510A"/>
    <w:rsid w:val="00575344"/>
    <w:rsid w:val="0057546A"/>
    <w:rsid w:val="00575530"/>
    <w:rsid w:val="00575813"/>
    <w:rsid w:val="00575816"/>
    <w:rsid w:val="00575834"/>
    <w:rsid w:val="005759B3"/>
    <w:rsid w:val="005759BF"/>
    <w:rsid w:val="00575B13"/>
    <w:rsid w:val="00575C1F"/>
    <w:rsid w:val="00575C50"/>
    <w:rsid w:val="00575E13"/>
    <w:rsid w:val="00575F8A"/>
    <w:rsid w:val="00575F93"/>
    <w:rsid w:val="0057614F"/>
    <w:rsid w:val="00576209"/>
    <w:rsid w:val="00576317"/>
    <w:rsid w:val="00576351"/>
    <w:rsid w:val="005763A7"/>
    <w:rsid w:val="005764A1"/>
    <w:rsid w:val="0057666B"/>
    <w:rsid w:val="0057667D"/>
    <w:rsid w:val="00576874"/>
    <w:rsid w:val="005768A5"/>
    <w:rsid w:val="00576AB1"/>
    <w:rsid w:val="00576CBC"/>
    <w:rsid w:val="00576FC0"/>
    <w:rsid w:val="00577144"/>
    <w:rsid w:val="0057714D"/>
    <w:rsid w:val="0057716A"/>
    <w:rsid w:val="005771C6"/>
    <w:rsid w:val="005771D5"/>
    <w:rsid w:val="005771E7"/>
    <w:rsid w:val="00577527"/>
    <w:rsid w:val="0057766E"/>
    <w:rsid w:val="0057769E"/>
    <w:rsid w:val="0057770C"/>
    <w:rsid w:val="005778F4"/>
    <w:rsid w:val="0057795E"/>
    <w:rsid w:val="00577BED"/>
    <w:rsid w:val="00577C65"/>
    <w:rsid w:val="00577E14"/>
    <w:rsid w:val="00577EC1"/>
    <w:rsid w:val="00577ED1"/>
    <w:rsid w:val="00580077"/>
    <w:rsid w:val="005800CD"/>
    <w:rsid w:val="0058043E"/>
    <w:rsid w:val="0058054E"/>
    <w:rsid w:val="005806A1"/>
    <w:rsid w:val="005806CF"/>
    <w:rsid w:val="00580772"/>
    <w:rsid w:val="005808BD"/>
    <w:rsid w:val="005808BF"/>
    <w:rsid w:val="0058090B"/>
    <w:rsid w:val="00580941"/>
    <w:rsid w:val="005809A6"/>
    <w:rsid w:val="00580D25"/>
    <w:rsid w:val="00580EA5"/>
    <w:rsid w:val="00580F6F"/>
    <w:rsid w:val="00580F79"/>
    <w:rsid w:val="005811C2"/>
    <w:rsid w:val="00581421"/>
    <w:rsid w:val="0058153D"/>
    <w:rsid w:val="005815E6"/>
    <w:rsid w:val="005816C8"/>
    <w:rsid w:val="00581860"/>
    <w:rsid w:val="0058187B"/>
    <w:rsid w:val="00581B16"/>
    <w:rsid w:val="00581DD4"/>
    <w:rsid w:val="00581DEA"/>
    <w:rsid w:val="00581FE1"/>
    <w:rsid w:val="00582148"/>
    <w:rsid w:val="005821B9"/>
    <w:rsid w:val="00582238"/>
    <w:rsid w:val="005825A6"/>
    <w:rsid w:val="005826C9"/>
    <w:rsid w:val="00582A16"/>
    <w:rsid w:val="00582A71"/>
    <w:rsid w:val="00582A9A"/>
    <w:rsid w:val="00582AFF"/>
    <w:rsid w:val="00582B93"/>
    <w:rsid w:val="00582BCB"/>
    <w:rsid w:val="00582DF9"/>
    <w:rsid w:val="0058302B"/>
    <w:rsid w:val="00583168"/>
    <w:rsid w:val="0058360E"/>
    <w:rsid w:val="00583695"/>
    <w:rsid w:val="00583910"/>
    <w:rsid w:val="00583A2B"/>
    <w:rsid w:val="00583B57"/>
    <w:rsid w:val="00583BF4"/>
    <w:rsid w:val="00583E12"/>
    <w:rsid w:val="00583E98"/>
    <w:rsid w:val="005841AA"/>
    <w:rsid w:val="0058465E"/>
    <w:rsid w:val="005848C7"/>
    <w:rsid w:val="00584971"/>
    <w:rsid w:val="0058499B"/>
    <w:rsid w:val="00584A20"/>
    <w:rsid w:val="00584A2C"/>
    <w:rsid w:val="00584A4A"/>
    <w:rsid w:val="00584AEE"/>
    <w:rsid w:val="00584BC8"/>
    <w:rsid w:val="00584DB1"/>
    <w:rsid w:val="00584DD7"/>
    <w:rsid w:val="00584E37"/>
    <w:rsid w:val="00584EED"/>
    <w:rsid w:val="00584F73"/>
    <w:rsid w:val="00585029"/>
    <w:rsid w:val="005850E8"/>
    <w:rsid w:val="00585295"/>
    <w:rsid w:val="00585523"/>
    <w:rsid w:val="00585805"/>
    <w:rsid w:val="00585AEB"/>
    <w:rsid w:val="00585B30"/>
    <w:rsid w:val="00585B32"/>
    <w:rsid w:val="00585BA8"/>
    <w:rsid w:val="00585DFA"/>
    <w:rsid w:val="00585E5C"/>
    <w:rsid w:val="00585FD0"/>
    <w:rsid w:val="005861D2"/>
    <w:rsid w:val="00586560"/>
    <w:rsid w:val="005867A6"/>
    <w:rsid w:val="00586894"/>
    <w:rsid w:val="00586B00"/>
    <w:rsid w:val="00586B5A"/>
    <w:rsid w:val="00586C03"/>
    <w:rsid w:val="00586CCE"/>
    <w:rsid w:val="00586FCE"/>
    <w:rsid w:val="00587052"/>
    <w:rsid w:val="00587588"/>
    <w:rsid w:val="0058786D"/>
    <w:rsid w:val="00587979"/>
    <w:rsid w:val="00587AAE"/>
    <w:rsid w:val="00587E50"/>
    <w:rsid w:val="00587F17"/>
    <w:rsid w:val="00590088"/>
    <w:rsid w:val="0059014D"/>
    <w:rsid w:val="00590432"/>
    <w:rsid w:val="00590629"/>
    <w:rsid w:val="005907FB"/>
    <w:rsid w:val="00590844"/>
    <w:rsid w:val="00590849"/>
    <w:rsid w:val="0059118F"/>
    <w:rsid w:val="005911ED"/>
    <w:rsid w:val="00591233"/>
    <w:rsid w:val="005913D0"/>
    <w:rsid w:val="005915D8"/>
    <w:rsid w:val="00591712"/>
    <w:rsid w:val="00591983"/>
    <w:rsid w:val="00591A4C"/>
    <w:rsid w:val="00591B50"/>
    <w:rsid w:val="00591D99"/>
    <w:rsid w:val="00591E87"/>
    <w:rsid w:val="00591EBC"/>
    <w:rsid w:val="00591F32"/>
    <w:rsid w:val="00591F4D"/>
    <w:rsid w:val="00592649"/>
    <w:rsid w:val="0059264F"/>
    <w:rsid w:val="005928EA"/>
    <w:rsid w:val="00592AB9"/>
    <w:rsid w:val="00592B4C"/>
    <w:rsid w:val="00592E77"/>
    <w:rsid w:val="00592EEB"/>
    <w:rsid w:val="00593007"/>
    <w:rsid w:val="0059341D"/>
    <w:rsid w:val="005934B0"/>
    <w:rsid w:val="00593BC8"/>
    <w:rsid w:val="00593DEA"/>
    <w:rsid w:val="00593E0A"/>
    <w:rsid w:val="00594213"/>
    <w:rsid w:val="0059426E"/>
    <w:rsid w:val="00594309"/>
    <w:rsid w:val="00594334"/>
    <w:rsid w:val="00594338"/>
    <w:rsid w:val="005943FA"/>
    <w:rsid w:val="00594484"/>
    <w:rsid w:val="005945C9"/>
    <w:rsid w:val="0059471F"/>
    <w:rsid w:val="00594773"/>
    <w:rsid w:val="0059485A"/>
    <w:rsid w:val="005949A1"/>
    <w:rsid w:val="00594D73"/>
    <w:rsid w:val="00594DC8"/>
    <w:rsid w:val="00594DE9"/>
    <w:rsid w:val="00594FF0"/>
    <w:rsid w:val="005950DD"/>
    <w:rsid w:val="00595115"/>
    <w:rsid w:val="005951C9"/>
    <w:rsid w:val="0059525E"/>
    <w:rsid w:val="005953A0"/>
    <w:rsid w:val="0059564B"/>
    <w:rsid w:val="00595694"/>
    <w:rsid w:val="005957C3"/>
    <w:rsid w:val="005959A4"/>
    <w:rsid w:val="00595D36"/>
    <w:rsid w:val="00595FB0"/>
    <w:rsid w:val="005960B5"/>
    <w:rsid w:val="00596380"/>
    <w:rsid w:val="00596459"/>
    <w:rsid w:val="0059649A"/>
    <w:rsid w:val="005965F8"/>
    <w:rsid w:val="005966BD"/>
    <w:rsid w:val="00596AC3"/>
    <w:rsid w:val="00596C0C"/>
    <w:rsid w:val="00596C64"/>
    <w:rsid w:val="00596D00"/>
    <w:rsid w:val="00596D78"/>
    <w:rsid w:val="00596F03"/>
    <w:rsid w:val="00596FAF"/>
    <w:rsid w:val="00597038"/>
    <w:rsid w:val="00597185"/>
    <w:rsid w:val="00597247"/>
    <w:rsid w:val="00597403"/>
    <w:rsid w:val="00597655"/>
    <w:rsid w:val="0059775E"/>
    <w:rsid w:val="005979FB"/>
    <w:rsid w:val="00597A64"/>
    <w:rsid w:val="00597DBE"/>
    <w:rsid w:val="00597E4C"/>
    <w:rsid w:val="00597EBD"/>
    <w:rsid w:val="005A0104"/>
    <w:rsid w:val="005A010E"/>
    <w:rsid w:val="005A05FC"/>
    <w:rsid w:val="005A081E"/>
    <w:rsid w:val="005A083D"/>
    <w:rsid w:val="005A0901"/>
    <w:rsid w:val="005A0932"/>
    <w:rsid w:val="005A1916"/>
    <w:rsid w:val="005A19DD"/>
    <w:rsid w:val="005A1D2A"/>
    <w:rsid w:val="005A1E86"/>
    <w:rsid w:val="005A1F10"/>
    <w:rsid w:val="005A1F90"/>
    <w:rsid w:val="005A202E"/>
    <w:rsid w:val="005A223A"/>
    <w:rsid w:val="005A274A"/>
    <w:rsid w:val="005A28A2"/>
    <w:rsid w:val="005A2B4B"/>
    <w:rsid w:val="005A2B57"/>
    <w:rsid w:val="005A2D60"/>
    <w:rsid w:val="005A2F82"/>
    <w:rsid w:val="005A3028"/>
    <w:rsid w:val="005A3089"/>
    <w:rsid w:val="005A30F4"/>
    <w:rsid w:val="005A314F"/>
    <w:rsid w:val="005A3189"/>
    <w:rsid w:val="005A31D1"/>
    <w:rsid w:val="005A3234"/>
    <w:rsid w:val="005A32EB"/>
    <w:rsid w:val="005A339D"/>
    <w:rsid w:val="005A345D"/>
    <w:rsid w:val="005A34F4"/>
    <w:rsid w:val="005A36D1"/>
    <w:rsid w:val="005A36D9"/>
    <w:rsid w:val="005A3761"/>
    <w:rsid w:val="005A37BF"/>
    <w:rsid w:val="005A3868"/>
    <w:rsid w:val="005A38B9"/>
    <w:rsid w:val="005A3DB9"/>
    <w:rsid w:val="005A3EFE"/>
    <w:rsid w:val="005A3F49"/>
    <w:rsid w:val="005A4018"/>
    <w:rsid w:val="005A40DD"/>
    <w:rsid w:val="005A4288"/>
    <w:rsid w:val="005A43C9"/>
    <w:rsid w:val="005A471D"/>
    <w:rsid w:val="005A4738"/>
    <w:rsid w:val="005A4859"/>
    <w:rsid w:val="005A4B26"/>
    <w:rsid w:val="005A4E1A"/>
    <w:rsid w:val="005A5440"/>
    <w:rsid w:val="005A55AF"/>
    <w:rsid w:val="005A5DE8"/>
    <w:rsid w:val="005A5F15"/>
    <w:rsid w:val="005A60D6"/>
    <w:rsid w:val="005A611D"/>
    <w:rsid w:val="005A6274"/>
    <w:rsid w:val="005A62F1"/>
    <w:rsid w:val="005A6400"/>
    <w:rsid w:val="005A647A"/>
    <w:rsid w:val="005A657A"/>
    <w:rsid w:val="005A66D9"/>
    <w:rsid w:val="005A67D9"/>
    <w:rsid w:val="005A6AC1"/>
    <w:rsid w:val="005A6E2F"/>
    <w:rsid w:val="005A7221"/>
    <w:rsid w:val="005A747A"/>
    <w:rsid w:val="005A77C6"/>
    <w:rsid w:val="005A7869"/>
    <w:rsid w:val="005A78DB"/>
    <w:rsid w:val="005A7BF6"/>
    <w:rsid w:val="005A7E5A"/>
    <w:rsid w:val="005A7F2B"/>
    <w:rsid w:val="005A7F41"/>
    <w:rsid w:val="005A7F62"/>
    <w:rsid w:val="005B0067"/>
    <w:rsid w:val="005B00DB"/>
    <w:rsid w:val="005B0379"/>
    <w:rsid w:val="005B037A"/>
    <w:rsid w:val="005B04D7"/>
    <w:rsid w:val="005B05A5"/>
    <w:rsid w:val="005B082F"/>
    <w:rsid w:val="005B08B7"/>
    <w:rsid w:val="005B0A9E"/>
    <w:rsid w:val="005B0AFF"/>
    <w:rsid w:val="005B0CBF"/>
    <w:rsid w:val="005B0DFE"/>
    <w:rsid w:val="005B0F52"/>
    <w:rsid w:val="005B0FB0"/>
    <w:rsid w:val="005B1409"/>
    <w:rsid w:val="005B14E2"/>
    <w:rsid w:val="005B14FB"/>
    <w:rsid w:val="005B1743"/>
    <w:rsid w:val="005B17B8"/>
    <w:rsid w:val="005B17F8"/>
    <w:rsid w:val="005B1C1C"/>
    <w:rsid w:val="005B1C99"/>
    <w:rsid w:val="005B1FEA"/>
    <w:rsid w:val="005B20D9"/>
    <w:rsid w:val="005B2171"/>
    <w:rsid w:val="005B2478"/>
    <w:rsid w:val="005B25F0"/>
    <w:rsid w:val="005B262E"/>
    <w:rsid w:val="005B2713"/>
    <w:rsid w:val="005B27DC"/>
    <w:rsid w:val="005B2A2F"/>
    <w:rsid w:val="005B2FB9"/>
    <w:rsid w:val="005B301B"/>
    <w:rsid w:val="005B301D"/>
    <w:rsid w:val="005B306C"/>
    <w:rsid w:val="005B30EB"/>
    <w:rsid w:val="005B31ED"/>
    <w:rsid w:val="005B32C1"/>
    <w:rsid w:val="005B3387"/>
    <w:rsid w:val="005B343A"/>
    <w:rsid w:val="005B3781"/>
    <w:rsid w:val="005B37FC"/>
    <w:rsid w:val="005B3804"/>
    <w:rsid w:val="005B385F"/>
    <w:rsid w:val="005B39B5"/>
    <w:rsid w:val="005B3A0E"/>
    <w:rsid w:val="005B3A48"/>
    <w:rsid w:val="005B3CE9"/>
    <w:rsid w:val="005B3E21"/>
    <w:rsid w:val="005B3EC7"/>
    <w:rsid w:val="005B3FB1"/>
    <w:rsid w:val="005B4009"/>
    <w:rsid w:val="005B42A3"/>
    <w:rsid w:val="005B432E"/>
    <w:rsid w:val="005B4381"/>
    <w:rsid w:val="005B438E"/>
    <w:rsid w:val="005B43DC"/>
    <w:rsid w:val="005B4405"/>
    <w:rsid w:val="005B44B5"/>
    <w:rsid w:val="005B458D"/>
    <w:rsid w:val="005B48CA"/>
    <w:rsid w:val="005B48E6"/>
    <w:rsid w:val="005B495D"/>
    <w:rsid w:val="005B4997"/>
    <w:rsid w:val="005B5136"/>
    <w:rsid w:val="005B52FB"/>
    <w:rsid w:val="005B5323"/>
    <w:rsid w:val="005B541E"/>
    <w:rsid w:val="005B556C"/>
    <w:rsid w:val="005B5591"/>
    <w:rsid w:val="005B5735"/>
    <w:rsid w:val="005B579A"/>
    <w:rsid w:val="005B58CE"/>
    <w:rsid w:val="005B5A62"/>
    <w:rsid w:val="005B5B6B"/>
    <w:rsid w:val="005B5C52"/>
    <w:rsid w:val="005B5F5A"/>
    <w:rsid w:val="005B63E9"/>
    <w:rsid w:val="005B6592"/>
    <w:rsid w:val="005B65AF"/>
    <w:rsid w:val="005B6638"/>
    <w:rsid w:val="005B66DB"/>
    <w:rsid w:val="005B67BF"/>
    <w:rsid w:val="005B67CC"/>
    <w:rsid w:val="005B68F7"/>
    <w:rsid w:val="005B6908"/>
    <w:rsid w:val="005B6CD7"/>
    <w:rsid w:val="005B6CF3"/>
    <w:rsid w:val="005B6D41"/>
    <w:rsid w:val="005B6DCF"/>
    <w:rsid w:val="005B6F4B"/>
    <w:rsid w:val="005B6FD3"/>
    <w:rsid w:val="005B70C0"/>
    <w:rsid w:val="005B74B3"/>
    <w:rsid w:val="005B7568"/>
    <w:rsid w:val="005B758F"/>
    <w:rsid w:val="005B777E"/>
    <w:rsid w:val="005B7957"/>
    <w:rsid w:val="005B7A10"/>
    <w:rsid w:val="005B7DC3"/>
    <w:rsid w:val="005B7E57"/>
    <w:rsid w:val="005B7E6C"/>
    <w:rsid w:val="005B7F11"/>
    <w:rsid w:val="005C0199"/>
    <w:rsid w:val="005C0557"/>
    <w:rsid w:val="005C08C3"/>
    <w:rsid w:val="005C1069"/>
    <w:rsid w:val="005C10DB"/>
    <w:rsid w:val="005C1588"/>
    <w:rsid w:val="005C1641"/>
    <w:rsid w:val="005C16B5"/>
    <w:rsid w:val="005C18E6"/>
    <w:rsid w:val="005C1989"/>
    <w:rsid w:val="005C1BEA"/>
    <w:rsid w:val="005C1CFD"/>
    <w:rsid w:val="005C1DF0"/>
    <w:rsid w:val="005C1EA0"/>
    <w:rsid w:val="005C24D1"/>
    <w:rsid w:val="005C24DF"/>
    <w:rsid w:val="005C264E"/>
    <w:rsid w:val="005C27FA"/>
    <w:rsid w:val="005C28DD"/>
    <w:rsid w:val="005C296F"/>
    <w:rsid w:val="005C29E1"/>
    <w:rsid w:val="005C2AA0"/>
    <w:rsid w:val="005C2BE6"/>
    <w:rsid w:val="005C2CFA"/>
    <w:rsid w:val="005C2EF2"/>
    <w:rsid w:val="005C2FAB"/>
    <w:rsid w:val="005C33C3"/>
    <w:rsid w:val="005C37CA"/>
    <w:rsid w:val="005C37EF"/>
    <w:rsid w:val="005C3983"/>
    <w:rsid w:val="005C3CFF"/>
    <w:rsid w:val="005C3D08"/>
    <w:rsid w:val="005C3D75"/>
    <w:rsid w:val="005C3E83"/>
    <w:rsid w:val="005C4075"/>
    <w:rsid w:val="005C43E8"/>
    <w:rsid w:val="005C477B"/>
    <w:rsid w:val="005C486F"/>
    <w:rsid w:val="005C48A6"/>
    <w:rsid w:val="005C48E6"/>
    <w:rsid w:val="005C4A01"/>
    <w:rsid w:val="005C4BCA"/>
    <w:rsid w:val="005C4BCC"/>
    <w:rsid w:val="005C4CC2"/>
    <w:rsid w:val="005C4D75"/>
    <w:rsid w:val="005C4D85"/>
    <w:rsid w:val="005C4EF3"/>
    <w:rsid w:val="005C4FCC"/>
    <w:rsid w:val="005C515B"/>
    <w:rsid w:val="005C5261"/>
    <w:rsid w:val="005C52A2"/>
    <w:rsid w:val="005C55AB"/>
    <w:rsid w:val="005C58D3"/>
    <w:rsid w:val="005C598D"/>
    <w:rsid w:val="005C5A11"/>
    <w:rsid w:val="005C5CD4"/>
    <w:rsid w:val="005C5D03"/>
    <w:rsid w:val="005C5DE1"/>
    <w:rsid w:val="005C5E34"/>
    <w:rsid w:val="005C5EC4"/>
    <w:rsid w:val="005C5EF4"/>
    <w:rsid w:val="005C6196"/>
    <w:rsid w:val="005C647C"/>
    <w:rsid w:val="005C6735"/>
    <w:rsid w:val="005C6952"/>
    <w:rsid w:val="005C698B"/>
    <w:rsid w:val="005C69FF"/>
    <w:rsid w:val="005C6C03"/>
    <w:rsid w:val="005C6C8F"/>
    <w:rsid w:val="005C6D30"/>
    <w:rsid w:val="005C6E17"/>
    <w:rsid w:val="005C706A"/>
    <w:rsid w:val="005C71C1"/>
    <w:rsid w:val="005C7322"/>
    <w:rsid w:val="005C735C"/>
    <w:rsid w:val="005C77A5"/>
    <w:rsid w:val="005C7E05"/>
    <w:rsid w:val="005C7E32"/>
    <w:rsid w:val="005D00C5"/>
    <w:rsid w:val="005D012B"/>
    <w:rsid w:val="005D013F"/>
    <w:rsid w:val="005D0458"/>
    <w:rsid w:val="005D06FC"/>
    <w:rsid w:val="005D092B"/>
    <w:rsid w:val="005D0B45"/>
    <w:rsid w:val="005D0B99"/>
    <w:rsid w:val="005D0C16"/>
    <w:rsid w:val="005D0D27"/>
    <w:rsid w:val="005D0DE0"/>
    <w:rsid w:val="005D0E02"/>
    <w:rsid w:val="005D0E09"/>
    <w:rsid w:val="005D0F35"/>
    <w:rsid w:val="005D0FA6"/>
    <w:rsid w:val="005D1016"/>
    <w:rsid w:val="005D133C"/>
    <w:rsid w:val="005D144D"/>
    <w:rsid w:val="005D158A"/>
    <w:rsid w:val="005D1594"/>
    <w:rsid w:val="005D164F"/>
    <w:rsid w:val="005D173A"/>
    <w:rsid w:val="005D1753"/>
    <w:rsid w:val="005D1862"/>
    <w:rsid w:val="005D1980"/>
    <w:rsid w:val="005D1C48"/>
    <w:rsid w:val="005D1DF6"/>
    <w:rsid w:val="005D1E27"/>
    <w:rsid w:val="005D1ECB"/>
    <w:rsid w:val="005D20F9"/>
    <w:rsid w:val="005D2198"/>
    <w:rsid w:val="005D21F9"/>
    <w:rsid w:val="005D261D"/>
    <w:rsid w:val="005D2746"/>
    <w:rsid w:val="005D2985"/>
    <w:rsid w:val="005D29D8"/>
    <w:rsid w:val="005D2A36"/>
    <w:rsid w:val="005D2B4C"/>
    <w:rsid w:val="005D2ECF"/>
    <w:rsid w:val="005D2F59"/>
    <w:rsid w:val="005D2F6A"/>
    <w:rsid w:val="005D311E"/>
    <w:rsid w:val="005D343C"/>
    <w:rsid w:val="005D369C"/>
    <w:rsid w:val="005D382D"/>
    <w:rsid w:val="005D3D2A"/>
    <w:rsid w:val="005D3E9F"/>
    <w:rsid w:val="005D46E2"/>
    <w:rsid w:val="005D4841"/>
    <w:rsid w:val="005D49A6"/>
    <w:rsid w:val="005D4AB0"/>
    <w:rsid w:val="005D4C7C"/>
    <w:rsid w:val="005D4CB8"/>
    <w:rsid w:val="005D4DC2"/>
    <w:rsid w:val="005D4E19"/>
    <w:rsid w:val="005D4EE6"/>
    <w:rsid w:val="005D4F1A"/>
    <w:rsid w:val="005D5002"/>
    <w:rsid w:val="005D5183"/>
    <w:rsid w:val="005D5187"/>
    <w:rsid w:val="005D5279"/>
    <w:rsid w:val="005D5441"/>
    <w:rsid w:val="005D5586"/>
    <w:rsid w:val="005D566E"/>
    <w:rsid w:val="005D56B9"/>
    <w:rsid w:val="005D583E"/>
    <w:rsid w:val="005D5850"/>
    <w:rsid w:val="005D5AD4"/>
    <w:rsid w:val="005D5BF4"/>
    <w:rsid w:val="005D5CC5"/>
    <w:rsid w:val="005D5DE2"/>
    <w:rsid w:val="005D5EEA"/>
    <w:rsid w:val="005D6032"/>
    <w:rsid w:val="005D6522"/>
    <w:rsid w:val="005D679F"/>
    <w:rsid w:val="005D6AC8"/>
    <w:rsid w:val="005D71CC"/>
    <w:rsid w:val="005D7253"/>
    <w:rsid w:val="005D7256"/>
    <w:rsid w:val="005D728B"/>
    <w:rsid w:val="005D75B0"/>
    <w:rsid w:val="005D761F"/>
    <w:rsid w:val="005D76FE"/>
    <w:rsid w:val="005D77B7"/>
    <w:rsid w:val="005D78D5"/>
    <w:rsid w:val="005D7AD2"/>
    <w:rsid w:val="005D7C2C"/>
    <w:rsid w:val="005D7C67"/>
    <w:rsid w:val="005D7D5E"/>
    <w:rsid w:val="005E00DC"/>
    <w:rsid w:val="005E0403"/>
    <w:rsid w:val="005E04F2"/>
    <w:rsid w:val="005E054C"/>
    <w:rsid w:val="005E05AD"/>
    <w:rsid w:val="005E0831"/>
    <w:rsid w:val="005E0AD9"/>
    <w:rsid w:val="005E0B97"/>
    <w:rsid w:val="005E0D44"/>
    <w:rsid w:val="005E0E8D"/>
    <w:rsid w:val="005E0EE4"/>
    <w:rsid w:val="005E0F05"/>
    <w:rsid w:val="005E133E"/>
    <w:rsid w:val="005E1447"/>
    <w:rsid w:val="005E14EE"/>
    <w:rsid w:val="005E1556"/>
    <w:rsid w:val="005E16E7"/>
    <w:rsid w:val="005E1701"/>
    <w:rsid w:val="005E1A66"/>
    <w:rsid w:val="005E1C72"/>
    <w:rsid w:val="005E21FA"/>
    <w:rsid w:val="005E2249"/>
    <w:rsid w:val="005E22DB"/>
    <w:rsid w:val="005E237D"/>
    <w:rsid w:val="005E23E2"/>
    <w:rsid w:val="005E2540"/>
    <w:rsid w:val="005E265B"/>
    <w:rsid w:val="005E288D"/>
    <w:rsid w:val="005E2959"/>
    <w:rsid w:val="005E29E1"/>
    <w:rsid w:val="005E2A43"/>
    <w:rsid w:val="005E2C0E"/>
    <w:rsid w:val="005E2C3B"/>
    <w:rsid w:val="005E2CBE"/>
    <w:rsid w:val="005E2CE6"/>
    <w:rsid w:val="005E2E8C"/>
    <w:rsid w:val="005E2EE8"/>
    <w:rsid w:val="005E2F65"/>
    <w:rsid w:val="005E3030"/>
    <w:rsid w:val="005E307A"/>
    <w:rsid w:val="005E329A"/>
    <w:rsid w:val="005E3314"/>
    <w:rsid w:val="005E33FA"/>
    <w:rsid w:val="005E353A"/>
    <w:rsid w:val="005E3892"/>
    <w:rsid w:val="005E3986"/>
    <w:rsid w:val="005E3AB5"/>
    <w:rsid w:val="005E3BC3"/>
    <w:rsid w:val="005E3C68"/>
    <w:rsid w:val="005E3CD2"/>
    <w:rsid w:val="005E3D62"/>
    <w:rsid w:val="005E3E55"/>
    <w:rsid w:val="005E3EC7"/>
    <w:rsid w:val="005E3ECB"/>
    <w:rsid w:val="005E4024"/>
    <w:rsid w:val="005E4584"/>
    <w:rsid w:val="005E46F2"/>
    <w:rsid w:val="005E49E2"/>
    <w:rsid w:val="005E4A9D"/>
    <w:rsid w:val="005E4B83"/>
    <w:rsid w:val="005E4CF6"/>
    <w:rsid w:val="005E4F9B"/>
    <w:rsid w:val="005E500C"/>
    <w:rsid w:val="005E5091"/>
    <w:rsid w:val="005E5147"/>
    <w:rsid w:val="005E5261"/>
    <w:rsid w:val="005E5651"/>
    <w:rsid w:val="005E5774"/>
    <w:rsid w:val="005E5794"/>
    <w:rsid w:val="005E5879"/>
    <w:rsid w:val="005E5B59"/>
    <w:rsid w:val="005E5CF5"/>
    <w:rsid w:val="005E5D9A"/>
    <w:rsid w:val="005E5E7E"/>
    <w:rsid w:val="005E5F24"/>
    <w:rsid w:val="005E61B8"/>
    <w:rsid w:val="005E657F"/>
    <w:rsid w:val="005E6A82"/>
    <w:rsid w:val="005E6BE6"/>
    <w:rsid w:val="005E6C29"/>
    <w:rsid w:val="005E6D94"/>
    <w:rsid w:val="005E7423"/>
    <w:rsid w:val="005E752F"/>
    <w:rsid w:val="005E761A"/>
    <w:rsid w:val="005E76EF"/>
    <w:rsid w:val="005E7711"/>
    <w:rsid w:val="005E7834"/>
    <w:rsid w:val="005E78D4"/>
    <w:rsid w:val="005E7C66"/>
    <w:rsid w:val="005E7CE3"/>
    <w:rsid w:val="005E7D79"/>
    <w:rsid w:val="005E7FFA"/>
    <w:rsid w:val="005F0056"/>
    <w:rsid w:val="005F00D0"/>
    <w:rsid w:val="005F0373"/>
    <w:rsid w:val="005F0619"/>
    <w:rsid w:val="005F0D25"/>
    <w:rsid w:val="005F0F7E"/>
    <w:rsid w:val="005F10E9"/>
    <w:rsid w:val="005F133D"/>
    <w:rsid w:val="005F1349"/>
    <w:rsid w:val="005F13B2"/>
    <w:rsid w:val="005F14A2"/>
    <w:rsid w:val="005F1A67"/>
    <w:rsid w:val="005F1B48"/>
    <w:rsid w:val="005F1F13"/>
    <w:rsid w:val="005F24AE"/>
    <w:rsid w:val="005F253B"/>
    <w:rsid w:val="005F2557"/>
    <w:rsid w:val="005F2740"/>
    <w:rsid w:val="005F2A8D"/>
    <w:rsid w:val="005F2C24"/>
    <w:rsid w:val="005F2CD8"/>
    <w:rsid w:val="005F2DD0"/>
    <w:rsid w:val="005F2F47"/>
    <w:rsid w:val="005F2FB7"/>
    <w:rsid w:val="005F32A6"/>
    <w:rsid w:val="005F3357"/>
    <w:rsid w:val="005F33C2"/>
    <w:rsid w:val="005F3406"/>
    <w:rsid w:val="005F34EC"/>
    <w:rsid w:val="005F3732"/>
    <w:rsid w:val="005F3948"/>
    <w:rsid w:val="005F3B29"/>
    <w:rsid w:val="005F3F1A"/>
    <w:rsid w:val="005F3F44"/>
    <w:rsid w:val="005F4142"/>
    <w:rsid w:val="005F4189"/>
    <w:rsid w:val="005F41B3"/>
    <w:rsid w:val="005F41CB"/>
    <w:rsid w:val="005F4649"/>
    <w:rsid w:val="005F47DF"/>
    <w:rsid w:val="005F497F"/>
    <w:rsid w:val="005F4A65"/>
    <w:rsid w:val="005F4C31"/>
    <w:rsid w:val="005F4C43"/>
    <w:rsid w:val="005F4E0B"/>
    <w:rsid w:val="005F4E9E"/>
    <w:rsid w:val="005F4F55"/>
    <w:rsid w:val="005F53DF"/>
    <w:rsid w:val="005F5558"/>
    <w:rsid w:val="005F5751"/>
    <w:rsid w:val="005F5BB4"/>
    <w:rsid w:val="005F5BD6"/>
    <w:rsid w:val="005F5D6F"/>
    <w:rsid w:val="005F5E22"/>
    <w:rsid w:val="005F5E51"/>
    <w:rsid w:val="005F5EDD"/>
    <w:rsid w:val="005F5EEE"/>
    <w:rsid w:val="005F6399"/>
    <w:rsid w:val="005F639C"/>
    <w:rsid w:val="005F656B"/>
    <w:rsid w:val="005F67B2"/>
    <w:rsid w:val="005F6A7A"/>
    <w:rsid w:val="005F6E09"/>
    <w:rsid w:val="005F6E0D"/>
    <w:rsid w:val="005F6EC6"/>
    <w:rsid w:val="005F73E5"/>
    <w:rsid w:val="005F73FE"/>
    <w:rsid w:val="005F759B"/>
    <w:rsid w:val="005F7967"/>
    <w:rsid w:val="00600052"/>
    <w:rsid w:val="00600278"/>
    <w:rsid w:val="006003E9"/>
    <w:rsid w:val="00600522"/>
    <w:rsid w:val="00600CD6"/>
    <w:rsid w:val="00601270"/>
    <w:rsid w:val="00601287"/>
    <w:rsid w:val="00601294"/>
    <w:rsid w:val="00601740"/>
    <w:rsid w:val="006017A0"/>
    <w:rsid w:val="0060181A"/>
    <w:rsid w:val="00601EA4"/>
    <w:rsid w:val="00602071"/>
    <w:rsid w:val="0060219B"/>
    <w:rsid w:val="006021D3"/>
    <w:rsid w:val="0060233B"/>
    <w:rsid w:val="006025A9"/>
    <w:rsid w:val="00602639"/>
    <w:rsid w:val="006026B0"/>
    <w:rsid w:val="006026E9"/>
    <w:rsid w:val="00602727"/>
    <w:rsid w:val="00602952"/>
    <w:rsid w:val="0060299C"/>
    <w:rsid w:val="00602B20"/>
    <w:rsid w:val="00602D0B"/>
    <w:rsid w:val="00602E4B"/>
    <w:rsid w:val="0060361B"/>
    <w:rsid w:val="0060387A"/>
    <w:rsid w:val="00603AA6"/>
    <w:rsid w:val="00603AE1"/>
    <w:rsid w:val="00603B13"/>
    <w:rsid w:val="00603D18"/>
    <w:rsid w:val="00603E4D"/>
    <w:rsid w:val="00603FAE"/>
    <w:rsid w:val="0060442D"/>
    <w:rsid w:val="0060447D"/>
    <w:rsid w:val="006044FC"/>
    <w:rsid w:val="00604529"/>
    <w:rsid w:val="00604678"/>
    <w:rsid w:val="00604731"/>
    <w:rsid w:val="0060489F"/>
    <w:rsid w:val="00604923"/>
    <w:rsid w:val="006049D5"/>
    <w:rsid w:val="00604ABA"/>
    <w:rsid w:val="00604C23"/>
    <w:rsid w:val="00604F9F"/>
    <w:rsid w:val="0060518A"/>
    <w:rsid w:val="006051E3"/>
    <w:rsid w:val="0060534E"/>
    <w:rsid w:val="006053A2"/>
    <w:rsid w:val="00605452"/>
    <w:rsid w:val="0060550C"/>
    <w:rsid w:val="00605688"/>
    <w:rsid w:val="006056C8"/>
    <w:rsid w:val="0060571C"/>
    <w:rsid w:val="00605AFA"/>
    <w:rsid w:val="00605BD1"/>
    <w:rsid w:val="00605C40"/>
    <w:rsid w:val="00605CAC"/>
    <w:rsid w:val="006060A7"/>
    <w:rsid w:val="00606117"/>
    <w:rsid w:val="0060639F"/>
    <w:rsid w:val="006064C5"/>
    <w:rsid w:val="00606500"/>
    <w:rsid w:val="00606634"/>
    <w:rsid w:val="006067B0"/>
    <w:rsid w:val="00606965"/>
    <w:rsid w:val="00606C0D"/>
    <w:rsid w:val="00606DF3"/>
    <w:rsid w:val="00606EEF"/>
    <w:rsid w:val="00606F62"/>
    <w:rsid w:val="00606F78"/>
    <w:rsid w:val="00607206"/>
    <w:rsid w:val="006077B2"/>
    <w:rsid w:val="00607910"/>
    <w:rsid w:val="00607920"/>
    <w:rsid w:val="0060795B"/>
    <w:rsid w:val="00610035"/>
    <w:rsid w:val="00610061"/>
    <w:rsid w:val="006101A1"/>
    <w:rsid w:val="006103D8"/>
    <w:rsid w:val="0061042B"/>
    <w:rsid w:val="00610AD3"/>
    <w:rsid w:val="00610E2D"/>
    <w:rsid w:val="0061145D"/>
    <w:rsid w:val="00611679"/>
    <w:rsid w:val="00611907"/>
    <w:rsid w:val="00611A27"/>
    <w:rsid w:val="00611A49"/>
    <w:rsid w:val="00611A9F"/>
    <w:rsid w:val="00611BB9"/>
    <w:rsid w:val="00611C22"/>
    <w:rsid w:val="00611D60"/>
    <w:rsid w:val="00611E2A"/>
    <w:rsid w:val="0061201E"/>
    <w:rsid w:val="00612039"/>
    <w:rsid w:val="006120F0"/>
    <w:rsid w:val="0061212D"/>
    <w:rsid w:val="0061217D"/>
    <w:rsid w:val="00612409"/>
    <w:rsid w:val="006124B5"/>
    <w:rsid w:val="006124E7"/>
    <w:rsid w:val="00612828"/>
    <w:rsid w:val="00612942"/>
    <w:rsid w:val="006129BF"/>
    <w:rsid w:val="00612C81"/>
    <w:rsid w:val="006131F6"/>
    <w:rsid w:val="0061332E"/>
    <w:rsid w:val="0061335C"/>
    <w:rsid w:val="00613423"/>
    <w:rsid w:val="006134F9"/>
    <w:rsid w:val="00613546"/>
    <w:rsid w:val="00613874"/>
    <w:rsid w:val="00613A60"/>
    <w:rsid w:val="00613B4B"/>
    <w:rsid w:val="00613B51"/>
    <w:rsid w:val="00613BEA"/>
    <w:rsid w:val="006140AB"/>
    <w:rsid w:val="0061434F"/>
    <w:rsid w:val="00614A5B"/>
    <w:rsid w:val="00614AE6"/>
    <w:rsid w:val="00614CE2"/>
    <w:rsid w:val="00614FC6"/>
    <w:rsid w:val="00614FD1"/>
    <w:rsid w:val="006150F7"/>
    <w:rsid w:val="0061521E"/>
    <w:rsid w:val="006152B2"/>
    <w:rsid w:val="0061530C"/>
    <w:rsid w:val="00615396"/>
    <w:rsid w:val="00615596"/>
    <w:rsid w:val="006156B1"/>
    <w:rsid w:val="006157D8"/>
    <w:rsid w:val="006157E2"/>
    <w:rsid w:val="006158C0"/>
    <w:rsid w:val="006159E2"/>
    <w:rsid w:val="00615A8E"/>
    <w:rsid w:val="00615AF4"/>
    <w:rsid w:val="006160A5"/>
    <w:rsid w:val="0061610F"/>
    <w:rsid w:val="00616189"/>
    <w:rsid w:val="006162AE"/>
    <w:rsid w:val="00616368"/>
    <w:rsid w:val="006163AA"/>
    <w:rsid w:val="00616434"/>
    <w:rsid w:val="00616443"/>
    <w:rsid w:val="006164E3"/>
    <w:rsid w:val="00616590"/>
    <w:rsid w:val="006167FE"/>
    <w:rsid w:val="00616D22"/>
    <w:rsid w:val="00616D46"/>
    <w:rsid w:val="00616E21"/>
    <w:rsid w:val="00616F7E"/>
    <w:rsid w:val="0061735F"/>
    <w:rsid w:val="00617441"/>
    <w:rsid w:val="006175C0"/>
    <w:rsid w:val="006177B7"/>
    <w:rsid w:val="006178A2"/>
    <w:rsid w:val="00617991"/>
    <w:rsid w:val="00617B3A"/>
    <w:rsid w:val="00617E6A"/>
    <w:rsid w:val="006202CA"/>
    <w:rsid w:val="00620475"/>
    <w:rsid w:val="006204DD"/>
    <w:rsid w:val="00620600"/>
    <w:rsid w:val="006207DB"/>
    <w:rsid w:val="006207E9"/>
    <w:rsid w:val="0062080C"/>
    <w:rsid w:val="006208F4"/>
    <w:rsid w:val="00620A57"/>
    <w:rsid w:val="00620ABC"/>
    <w:rsid w:val="00620B14"/>
    <w:rsid w:val="00620B82"/>
    <w:rsid w:val="00620C41"/>
    <w:rsid w:val="00620C64"/>
    <w:rsid w:val="00620CC0"/>
    <w:rsid w:val="00620D1D"/>
    <w:rsid w:val="00620E1D"/>
    <w:rsid w:val="00620F40"/>
    <w:rsid w:val="00621002"/>
    <w:rsid w:val="006210E9"/>
    <w:rsid w:val="0062127D"/>
    <w:rsid w:val="006213E8"/>
    <w:rsid w:val="00621421"/>
    <w:rsid w:val="00621521"/>
    <w:rsid w:val="0062160C"/>
    <w:rsid w:val="0062186B"/>
    <w:rsid w:val="00621A65"/>
    <w:rsid w:val="00621A8E"/>
    <w:rsid w:val="00621C7F"/>
    <w:rsid w:val="00621D03"/>
    <w:rsid w:val="00621D90"/>
    <w:rsid w:val="00621EF4"/>
    <w:rsid w:val="00622153"/>
    <w:rsid w:val="006222E1"/>
    <w:rsid w:val="0062232A"/>
    <w:rsid w:val="0062234B"/>
    <w:rsid w:val="00622361"/>
    <w:rsid w:val="00622434"/>
    <w:rsid w:val="006225D5"/>
    <w:rsid w:val="00622832"/>
    <w:rsid w:val="006228E5"/>
    <w:rsid w:val="00622BDC"/>
    <w:rsid w:val="00622FEB"/>
    <w:rsid w:val="0062304F"/>
    <w:rsid w:val="00623062"/>
    <w:rsid w:val="006233B8"/>
    <w:rsid w:val="006234CF"/>
    <w:rsid w:val="00623513"/>
    <w:rsid w:val="0062369C"/>
    <w:rsid w:val="00623753"/>
    <w:rsid w:val="0062379E"/>
    <w:rsid w:val="006238C3"/>
    <w:rsid w:val="006239DA"/>
    <w:rsid w:val="00624017"/>
    <w:rsid w:val="00624096"/>
    <w:rsid w:val="006241F2"/>
    <w:rsid w:val="006243DE"/>
    <w:rsid w:val="006244A4"/>
    <w:rsid w:val="0062450E"/>
    <w:rsid w:val="006245BF"/>
    <w:rsid w:val="0062461A"/>
    <w:rsid w:val="0062465F"/>
    <w:rsid w:val="0062468F"/>
    <w:rsid w:val="00624A64"/>
    <w:rsid w:val="00624DA9"/>
    <w:rsid w:val="00625084"/>
    <w:rsid w:val="0062510B"/>
    <w:rsid w:val="00625218"/>
    <w:rsid w:val="0062542D"/>
    <w:rsid w:val="006254CC"/>
    <w:rsid w:val="0062556B"/>
    <w:rsid w:val="006258B5"/>
    <w:rsid w:val="00625927"/>
    <w:rsid w:val="0062595F"/>
    <w:rsid w:val="00625962"/>
    <w:rsid w:val="006259ED"/>
    <w:rsid w:val="00625A1E"/>
    <w:rsid w:val="00625A2E"/>
    <w:rsid w:val="00625A8F"/>
    <w:rsid w:val="00625CD8"/>
    <w:rsid w:val="00625CE1"/>
    <w:rsid w:val="00625E3F"/>
    <w:rsid w:val="00625F31"/>
    <w:rsid w:val="00626472"/>
    <w:rsid w:val="0062662F"/>
    <w:rsid w:val="0062699C"/>
    <w:rsid w:val="00626AA0"/>
    <w:rsid w:val="0062700B"/>
    <w:rsid w:val="006271E0"/>
    <w:rsid w:val="006277DD"/>
    <w:rsid w:val="006277F7"/>
    <w:rsid w:val="00627867"/>
    <w:rsid w:val="00627920"/>
    <w:rsid w:val="0062797F"/>
    <w:rsid w:val="00627BE6"/>
    <w:rsid w:val="00627C6D"/>
    <w:rsid w:val="0063039B"/>
    <w:rsid w:val="006303D4"/>
    <w:rsid w:val="006304E9"/>
    <w:rsid w:val="006306DD"/>
    <w:rsid w:val="006307B0"/>
    <w:rsid w:val="00630850"/>
    <w:rsid w:val="00630B58"/>
    <w:rsid w:val="00630C4F"/>
    <w:rsid w:val="00630E7F"/>
    <w:rsid w:val="00631084"/>
    <w:rsid w:val="00631126"/>
    <w:rsid w:val="006311C0"/>
    <w:rsid w:val="00631352"/>
    <w:rsid w:val="006313EE"/>
    <w:rsid w:val="00631408"/>
    <w:rsid w:val="00631458"/>
    <w:rsid w:val="006314D5"/>
    <w:rsid w:val="00631777"/>
    <w:rsid w:val="00631D68"/>
    <w:rsid w:val="00631DA2"/>
    <w:rsid w:val="00632264"/>
    <w:rsid w:val="0063235C"/>
    <w:rsid w:val="0063235D"/>
    <w:rsid w:val="0063240B"/>
    <w:rsid w:val="00632415"/>
    <w:rsid w:val="006324B3"/>
    <w:rsid w:val="006325B6"/>
    <w:rsid w:val="006325BF"/>
    <w:rsid w:val="00632763"/>
    <w:rsid w:val="006328A2"/>
    <w:rsid w:val="00632940"/>
    <w:rsid w:val="00632B8D"/>
    <w:rsid w:val="00632BC6"/>
    <w:rsid w:val="00632C93"/>
    <w:rsid w:val="00632F7F"/>
    <w:rsid w:val="00633481"/>
    <w:rsid w:val="006338CF"/>
    <w:rsid w:val="00633B5F"/>
    <w:rsid w:val="00633BFE"/>
    <w:rsid w:val="00633D25"/>
    <w:rsid w:val="00633D3D"/>
    <w:rsid w:val="00633E4F"/>
    <w:rsid w:val="00634028"/>
    <w:rsid w:val="00634186"/>
    <w:rsid w:val="0063427F"/>
    <w:rsid w:val="006343D2"/>
    <w:rsid w:val="0063458E"/>
    <w:rsid w:val="006346A4"/>
    <w:rsid w:val="0063473F"/>
    <w:rsid w:val="00634744"/>
    <w:rsid w:val="00634991"/>
    <w:rsid w:val="00634AE2"/>
    <w:rsid w:val="00634CFF"/>
    <w:rsid w:val="00634D03"/>
    <w:rsid w:val="00634D58"/>
    <w:rsid w:val="00634F72"/>
    <w:rsid w:val="00634F87"/>
    <w:rsid w:val="0063509A"/>
    <w:rsid w:val="006350B4"/>
    <w:rsid w:val="006351EC"/>
    <w:rsid w:val="0063523D"/>
    <w:rsid w:val="006353E2"/>
    <w:rsid w:val="00635660"/>
    <w:rsid w:val="006356A4"/>
    <w:rsid w:val="00635726"/>
    <w:rsid w:val="00635775"/>
    <w:rsid w:val="006357FD"/>
    <w:rsid w:val="006358A0"/>
    <w:rsid w:val="00635A35"/>
    <w:rsid w:val="00635D33"/>
    <w:rsid w:val="00635FF6"/>
    <w:rsid w:val="00636018"/>
    <w:rsid w:val="00636091"/>
    <w:rsid w:val="0063619B"/>
    <w:rsid w:val="0063620D"/>
    <w:rsid w:val="0063633C"/>
    <w:rsid w:val="00636463"/>
    <w:rsid w:val="00636567"/>
    <w:rsid w:val="006368D9"/>
    <w:rsid w:val="00636982"/>
    <w:rsid w:val="00636D11"/>
    <w:rsid w:val="00636E59"/>
    <w:rsid w:val="0063709D"/>
    <w:rsid w:val="00637183"/>
    <w:rsid w:val="006371E1"/>
    <w:rsid w:val="00637328"/>
    <w:rsid w:val="00637690"/>
    <w:rsid w:val="00637792"/>
    <w:rsid w:val="006377E7"/>
    <w:rsid w:val="00637A9F"/>
    <w:rsid w:val="00637DCF"/>
    <w:rsid w:val="00637E0F"/>
    <w:rsid w:val="00637F6B"/>
    <w:rsid w:val="0064004C"/>
    <w:rsid w:val="00640475"/>
    <w:rsid w:val="006404C0"/>
    <w:rsid w:val="00640BEF"/>
    <w:rsid w:val="0064117C"/>
    <w:rsid w:val="00641638"/>
    <w:rsid w:val="006417E2"/>
    <w:rsid w:val="00641944"/>
    <w:rsid w:val="00641BC9"/>
    <w:rsid w:val="00642024"/>
    <w:rsid w:val="006420F3"/>
    <w:rsid w:val="006420F5"/>
    <w:rsid w:val="006422CB"/>
    <w:rsid w:val="0064230E"/>
    <w:rsid w:val="006423BB"/>
    <w:rsid w:val="006424BA"/>
    <w:rsid w:val="00642546"/>
    <w:rsid w:val="00642642"/>
    <w:rsid w:val="0064288A"/>
    <w:rsid w:val="0064292F"/>
    <w:rsid w:val="00642B47"/>
    <w:rsid w:val="00642FE5"/>
    <w:rsid w:val="00643037"/>
    <w:rsid w:val="006431BD"/>
    <w:rsid w:val="006431F8"/>
    <w:rsid w:val="00643265"/>
    <w:rsid w:val="006432F7"/>
    <w:rsid w:val="00643342"/>
    <w:rsid w:val="00643355"/>
    <w:rsid w:val="00643549"/>
    <w:rsid w:val="006435DF"/>
    <w:rsid w:val="006438FA"/>
    <w:rsid w:val="00643C0D"/>
    <w:rsid w:val="00643CB9"/>
    <w:rsid w:val="00643CFD"/>
    <w:rsid w:val="00643D24"/>
    <w:rsid w:val="00643E0B"/>
    <w:rsid w:val="00643FAD"/>
    <w:rsid w:val="0064408E"/>
    <w:rsid w:val="0064453E"/>
    <w:rsid w:val="00644648"/>
    <w:rsid w:val="0064485F"/>
    <w:rsid w:val="00644A2E"/>
    <w:rsid w:val="00644D77"/>
    <w:rsid w:val="00644E29"/>
    <w:rsid w:val="00644E91"/>
    <w:rsid w:val="00645407"/>
    <w:rsid w:val="00645602"/>
    <w:rsid w:val="00645662"/>
    <w:rsid w:val="00645682"/>
    <w:rsid w:val="00645997"/>
    <w:rsid w:val="00645B06"/>
    <w:rsid w:val="00645CF3"/>
    <w:rsid w:val="00646113"/>
    <w:rsid w:val="00646669"/>
    <w:rsid w:val="00646701"/>
    <w:rsid w:val="0064697A"/>
    <w:rsid w:val="00646BFD"/>
    <w:rsid w:val="00647152"/>
    <w:rsid w:val="0064717A"/>
    <w:rsid w:val="0064726F"/>
    <w:rsid w:val="006472DA"/>
    <w:rsid w:val="006474E1"/>
    <w:rsid w:val="00647764"/>
    <w:rsid w:val="00647A3E"/>
    <w:rsid w:val="00647AF4"/>
    <w:rsid w:val="00647DA5"/>
    <w:rsid w:val="00647F6D"/>
    <w:rsid w:val="0065014A"/>
    <w:rsid w:val="006503BC"/>
    <w:rsid w:val="006504D9"/>
    <w:rsid w:val="0065075F"/>
    <w:rsid w:val="006507C2"/>
    <w:rsid w:val="0065094D"/>
    <w:rsid w:val="00650958"/>
    <w:rsid w:val="00650BAC"/>
    <w:rsid w:val="00650BCA"/>
    <w:rsid w:val="00650C7E"/>
    <w:rsid w:val="00650D38"/>
    <w:rsid w:val="00651023"/>
    <w:rsid w:val="006510BB"/>
    <w:rsid w:val="00651209"/>
    <w:rsid w:val="0065138A"/>
    <w:rsid w:val="00651531"/>
    <w:rsid w:val="00651751"/>
    <w:rsid w:val="00651864"/>
    <w:rsid w:val="0065193E"/>
    <w:rsid w:val="006519A3"/>
    <w:rsid w:val="00651C8F"/>
    <w:rsid w:val="00651C9C"/>
    <w:rsid w:val="00651EC3"/>
    <w:rsid w:val="00652322"/>
    <w:rsid w:val="00652772"/>
    <w:rsid w:val="006527F0"/>
    <w:rsid w:val="00652A91"/>
    <w:rsid w:val="00652A9C"/>
    <w:rsid w:val="00652CDE"/>
    <w:rsid w:val="00652E0C"/>
    <w:rsid w:val="00652E1D"/>
    <w:rsid w:val="00652E6F"/>
    <w:rsid w:val="006531CF"/>
    <w:rsid w:val="00653587"/>
    <w:rsid w:val="006535ED"/>
    <w:rsid w:val="006537E6"/>
    <w:rsid w:val="00653801"/>
    <w:rsid w:val="0065383C"/>
    <w:rsid w:val="006538E7"/>
    <w:rsid w:val="006539B6"/>
    <w:rsid w:val="00653B0E"/>
    <w:rsid w:val="00653D53"/>
    <w:rsid w:val="00654193"/>
    <w:rsid w:val="0065444D"/>
    <w:rsid w:val="00654649"/>
    <w:rsid w:val="006548A7"/>
    <w:rsid w:val="00654A3A"/>
    <w:rsid w:val="00654B9D"/>
    <w:rsid w:val="00654BCB"/>
    <w:rsid w:val="00654CBA"/>
    <w:rsid w:val="00655159"/>
    <w:rsid w:val="00655432"/>
    <w:rsid w:val="00655471"/>
    <w:rsid w:val="006555B3"/>
    <w:rsid w:val="00655813"/>
    <w:rsid w:val="00655837"/>
    <w:rsid w:val="00655908"/>
    <w:rsid w:val="00655A91"/>
    <w:rsid w:val="00655CD1"/>
    <w:rsid w:val="00655CFC"/>
    <w:rsid w:val="00656016"/>
    <w:rsid w:val="00656206"/>
    <w:rsid w:val="0065646C"/>
    <w:rsid w:val="006564BE"/>
    <w:rsid w:val="0065652D"/>
    <w:rsid w:val="006566C5"/>
    <w:rsid w:val="006566F4"/>
    <w:rsid w:val="0065678D"/>
    <w:rsid w:val="00656D19"/>
    <w:rsid w:val="00656D60"/>
    <w:rsid w:val="00656ED0"/>
    <w:rsid w:val="00657258"/>
    <w:rsid w:val="006572A1"/>
    <w:rsid w:val="00657312"/>
    <w:rsid w:val="0065759D"/>
    <w:rsid w:val="00657AE4"/>
    <w:rsid w:val="00657AE5"/>
    <w:rsid w:val="00657B96"/>
    <w:rsid w:val="00657C04"/>
    <w:rsid w:val="00657F9F"/>
    <w:rsid w:val="006601A4"/>
    <w:rsid w:val="006601BC"/>
    <w:rsid w:val="00660234"/>
    <w:rsid w:val="006602A5"/>
    <w:rsid w:val="00660304"/>
    <w:rsid w:val="006603B5"/>
    <w:rsid w:val="006605FB"/>
    <w:rsid w:val="00660602"/>
    <w:rsid w:val="00660706"/>
    <w:rsid w:val="00660C83"/>
    <w:rsid w:val="00660DAE"/>
    <w:rsid w:val="00660EEE"/>
    <w:rsid w:val="00660F95"/>
    <w:rsid w:val="00660FD5"/>
    <w:rsid w:val="006610B2"/>
    <w:rsid w:val="0066122D"/>
    <w:rsid w:val="00661621"/>
    <w:rsid w:val="0066170E"/>
    <w:rsid w:val="00661828"/>
    <w:rsid w:val="00661F07"/>
    <w:rsid w:val="00662035"/>
    <w:rsid w:val="006620C3"/>
    <w:rsid w:val="00662117"/>
    <w:rsid w:val="00662124"/>
    <w:rsid w:val="0066221B"/>
    <w:rsid w:val="00662516"/>
    <w:rsid w:val="0066273A"/>
    <w:rsid w:val="00662761"/>
    <w:rsid w:val="00662802"/>
    <w:rsid w:val="00662901"/>
    <w:rsid w:val="00662A5B"/>
    <w:rsid w:val="00662D21"/>
    <w:rsid w:val="00662EEF"/>
    <w:rsid w:val="00662FB1"/>
    <w:rsid w:val="00663532"/>
    <w:rsid w:val="00663655"/>
    <w:rsid w:val="006636A2"/>
    <w:rsid w:val="00663944"/>
    <w:rsid w:val="00663A42"/>
    <w:rsid w:val="00663CCB"/>
    <w:rsid w:val="00664373"/>
    <w:rsid w:val="0066484A"/>
    <w:rsid w:val="0066494D"/>
    <w:rsid w:val="006649AF"/>
    <w:rsid w:val="00664B46"/>
    <w:rsid w:val="00664EB3"/>
    <w:rsid w:val="00664EF3"/>
    <w:rsid w:val="00664FF2"/>
    <w:rsid w:val="00665031"/>
    <w:rsid w:val="00665049"/>
    <w:rsid w:val="006653D8"/>
    <w:rsid w:val="00665420"/>
    <w:rsid w:val="0066590D"/>
    <w:rsid w:val="00665A84"/>
    <w:rsid w:val="00665B74"/>
    <w:rsid w:val="00665E08"/>
    <w:rsid w:val="00665EB0"/>
    <w:rsid w:val="006660C0"/>
    <w:rsid w:val="006663CC"/>
    <w:rsid w:val="00666439"/>
    <w:rsid w:val="00666489"/>
    <w:rsid w:val="006665A6"/>
    <w:rsid w:val="00666690"/>
    <w:rsid w:val="006668D8"/>
    <w:rsid w:val="00666934"/>
    <w:rsid w:val="006669E9"/>
    <w:rsid w:val="00666AD0"/>
    <w:rsid w:val="00666BCE"/>
    <w:rsid w:val="006670B5"/>
    <w:rsid w:val="006672B8"/>
    <w:rsid w:val="0066735F"/>
    <w:rsid w:val="00667377"/>
    <w:rsid w:val="006673B3"/>
    <w:rsid w:val="00667568"/>
    <w:rsid w:val="00667645"/>
    <w:rsid w:val="006676A2"/>
    <w:rsid w:val="00667700"/>
    <w:rsid w:val="006677B2"/>
    <w:rsid w:val="006677B5"/>
    <w:rsid w:val="00667817"/>
    <w:rsid w:val="00667A24"/>
    <w:rsid w:val="00667A4C"/>
    <w:rsid w:val="00667AD1"/>
    <w:rsid w:val="00667BA1"/>
    <w:rsid w:val="00667F0B"/>
    <w:rsid w:val="00667F60"/>
    <w:rsid w:val="00667FA4"/>
    <w:rsid w:val="0067023C"/>
    <w:rsid w:val="006705F7"/>
    <w:rsid w:val="006706C9"/>
    <w:rsid w:val="00670733"/>
    <w:rsid w:val="006708A1"/>
    <w:rsid w:val="00670904"/>
    <w:rsid w:val="00670A8B"/>
    <w:rsid w:val="0067113D"/>
    <w:rsid w:val="00671267"/>
    <w:rsid w:val="00671293"/>
    <w:rsid w:val="006714C9"/>
    <w:rsid w:val="00671862"/>
    <w:rsid w:val="00671D43"/>
    <w:rsid w:val="00671E2E"/>
    <w:rsid w:val="00671E47"/>
    <w:rsid w:val="00672301"/>
    <w:rsid w:val="006724A6"/>
    <w:rsid w:val="00672543"/>
    <w:rsid w:val="00672566"/>
    <w:rsid w:val="00672650"/>
    <w:rsid w:val="00672C87"/>
    <w:rsid w:val="0067324A"/>
    <w:rsid w:val="00673279"/>
    <w:rsid w:val="00673498"/>
    <w:rsid w:val="0067353F"/>
    <w:rsid w:val="00673640"/>
    <w:rsid w:val="006739FC"/>
    <w:rsid w:val="00673B46"/>
    <w:rsid w:val="00673D45"/>
    <w:rsid w:val="00673E1E"/>
    <w:rsid w:val="00673F34"/>
    <w:rsid w:val="00674143"/>
    <w:rsid w:val="006744B2"/>
    <w:rsid w:val="006747E1"/>
    <w:rsid w:val="00674888"/>
    <w:rsid w:val="006748FC"/>
    <w:rsid w:val="0067494F"/>
    <w:rsid w:val="00674AA4"/>
    <w:rsid w:val="00674BC7"/>
    <w:rsid w:val="00674BF6"/>
    <w:rsid w:val="00674FDD"/>
    <w:rsid w:val="006753FB"/>
    <w:rsid w:val="00675545"/>
    <w:rsid w:val="00675575"/>
    <w:rsid w:val="006759E3"/>
    <w:rsid w:val="00675EAC"/>
    <w:rsid w:val="00675F27"/>
    <w:rsid w:val="0067600D"/>
    <w:rsid w:val="00676044"/>
    <w:rsid w:val="0067620C"/>
    <w:rsid w:val="006762A5"/>
    <w:rsid w:val="006762AB"/>
    <w:rsid w:val="006763C2"/>
    <w:rsid w:val="00676455"/>
    <w:rsid w:val="0067649E"/>
    <w:rsid w:val="0067657C"/>
    <w:rsid w:val="00676864"/>
    <w:rsid w:val="00676908"/>
    <w:rsid w:val="006769E9"/>
    <w:rsid w:val="00676A89"/>
    <w:rsid w:val="00676DCC"/>
    <w:rsid w:val="0067702B"/>
    <w:rsid w:val="0067706A"/>
    <w:rsid w:val="0067730C"/>
    <w:rsid w:val="0067769B"/>
    <w:rsid w:val="0067795F"/>
    <w:rsid w:val="00677B97"/>
    <w:rsid w:val="00677D7B"/>
    <w:rsid w:val="00677E9B"/>
    <w:rsid w:val="00680004"/>
    <w:rsid w:val="00680040"/>
    <w:rsid w:val="006801F6"/>
    <w:rsid w:val="00680236"/>
    <w:rsid w:val="0068030D"/>
    <w:rsid w:val="006803AB"/>
    <w:rsid w:val="00680618"/>
    <w:rsid w:val="00680831"/>
    <w:rsid w:val="00680904"/>
    <w:rsid w:val="00680911"/>
    <w:rsid w:val="006809B3"/>
    <w:rsid w:val="006809B8"/>
    <w:rsid w:val="00680B8C"/>
    <w:rsid w:val="00680BCA"/>
    <w:rsid w:val="00680C2B"/>
    <w:rsid w:val="00680D7E"/>
    <w:rsid w:val="00680D8F"/>
    <w:rsid w:val="00681028"/>
    <w:rsid w:val="006812CC"/>
    <w:rsid w:val="00681304"/>
    <w:rsid w:val="00681590"/>
    <w:rsid w:val="006815CE"/>
    <w:rsid w:val="006816A8"/>
    <w:rsid w:val="006816FE"/>
    <w:rsid w:val="00681738"/>
    <w:rsid w:val="00681A98"/>
    <w:rsid w:val="0068201B"/>
    <w:rsid w:val="00682691"/>
    <w:rsid w:val="006826AA"/>
    <w:rsid w:val="0068299B"/>
    <w:rsid w:val="00682BEE"/>
    <w:rsid w:val="00682E85"/>
    <w:rsid w:val="00682F79"/>
    <w:rsid w:val="0068300B"/>
    <w:rsid w:val="00683343"/>
    <w:rsid w:val="0068348A"/>
    <w:rsid w:val="00683557"/>
    <w:rsid w:val="00683849"/>
    <w:rsid w:val="00683882"/>
    <w:rsid w:val="00683B4A"/>
    <w:rsid w:val="00683C17"/>
    <w:rsid w:val="00683FF6"/>
    <w:rsid w:val="00684287"/>
    <w:rsid w:val="00684476"/>
    <w:rsid w:val="006845BB"/>
    <w:rsid w:val="00684745"/>
    <w:rsid w:val="00684A73"/>
    <w:rsid w:val="00684C33"/>
    <w:rsid w:val="00684D85"/>
    <w:rsid w:val="00684D9E"/>
    <w:rsid w:val="00684E32"/>
    <w:rsid w:val="00684F99"/>
    <w:rsid w:val="00684FB8"/>
    <w:rsid w:val="0068559C"/>
    <w:rsid w:val="00685AB9"/>
    <w:rsid w:val="00685B78"/>
    <w:rsid w:val="00685B7B"/>
    <w:rsid w:val="00685C37"/>
    <w:rsid w:val="00685F26"/>
    <w:rsid w:val="006860B6"/>
    <w:rsid w:val="0068643A"/>
    <w:rsid w:val="0068650D"/>
    <w:rsid w:val="006865E2"/>
    <w:rsid w:val="006865EC"/>
    <w:rsid w:val="006866B0"/>
    <w:rsid w:val="006867B9"/>
    <w:rsid w:val="0068682D"/>
    <w:rsid w:val="00686A47"/>
    <w:rsid w:val="00686CF2"/>
    <w:rsid w:val="00686D6D"/>
    <w:rsid w:val="00686E91"/>
    <w:rsid w:val="00686EF2"/>
    <w:rsid w:val="00687075"/>
    <w:rsid w:val="006870F0"/>
    <w:rsid w:val="006870F5"/>
    <w:rsid w:val="006871CA"/>
    <w:rsid w:val="00687380"/>
    <w:rsid w:val="00687503"/>
    <w:rsid w:val="006875BF"/>
    <w:rsid w:val="00687633"/>
    <w:rsid w:val="0068791F"/>
    <w:rsid w:val="006879AC"/>
    <w:rsid w:val="00687A4D"/>
    <w:rsid w:val="00687B70"/>
    <w:rsid w:val="00687DE3"/>
    <w:rsid w:val="00687DE7"/>
    <w:rsid w:val="00687F61"/>
    <w:rsid w:val="00687F82"/>
    <w:rsid w:val="006902A6"/>
    <w:rsid w:val="006904C3"/>
    <w:rsid w:val="00690683"/>
    <w:rsid w:val="0069073E"/>
    <w:rsid w:val="00690962"/>
    <w:rsid w:val="006909BC"/>
    <w:rsid w:val="00690AA2"/>
    <w:rsid w:val="00690FE0"/>
    <w:rsid w:val="006910C8"/>
    <w:rsid w:val="00691166"/>
    <w:rsid w:val="00691235"/>
    <w:rsid w:val="006914E0"/>
    <w:rsid w:val="006915FE"/>
    <w:rsid w:val="00691694"/>
    <w:rsid w:val="006916ED"/>
    <w:rsid w:val="00691711"/>
    <w:rsid w:val="00691ADB"/>
    <w:rsid w:val="00691FDA"/>
    <w:rsid w:val="006922FC"/>
    <w:rsid w:val="0069240C"/>
    <w:rsid w:val="0069288E"/>
    <w:rsid w:val="006929F3"/>
    <w:rsid w:val="00692AED"/>
    <w:rsid w:val="00692B15"/>
    <w:rsid w:val="00692B85"/>
    <w:rsid w:val="00692B8A"/>
    <w:rsid w:val="00692C10"/>
    <w:rsid w:val="00692C68"/>
    <w:rsid w:val="00692EF8"/>
    <w:rsid w:val="00692F07"/>
    <w:rsid w:val="006933F2"/>
    <w:rsid w:val="0069361A"/>
    <w:rsid w:val="006936CA"/>
    <w:rsid w:val="00693706"/>
    <w:rsid w:val="0069375E"/>
    <w:rsid w:val="00693A0B"/>
    <w:rsid w:val="00693E15"/>
    <w:rsid w:val="00693FCB"/>
    <w:rsid w:val="00693FD4"/>
    <w:rsid w:val="00694200"/>
    <w:rsid w:val="006942E1"/>
    <w:rsid w:val="00694308"/>
    <w:rsid w:val="0069433D"/>
    <w:rsid w:val="00694355"/>
    <w:rsid w:val="006944A4"/>
    <w:rsid w:val="00694848"/>
    <w:rsid w:val="0069489B"/>
    <w:rsid w:val="00694A2F"/>
    <w:rsid w:val="00694A71"/>
    <w:rsid w:val="00694CFF"/>
    <w:rsid w:val="00694E09"/>
    <w:rsid w:val="00695217"/>
    <w:rsid w:val="00695313"/>
    <w:rsid w:val="006953B3"/>
    <w:rsid w:val="00695717"/>
    <w:rsid w:val="006958C1"/>
    <w:rsid w:val="00695945"/>
    <w:rsid w:val="00695BD3"/>
    <w:rsid w:val="00695C72"/>
    <w:rsid w:val="00695D66"/>
    <w:rsid w:val="00695DA9"/>
    <w:rsid w:val="00695F23"/>
    <w:rsid w:val="00695FAE"/>
    <w:rsid w:val="00696012"/>
    <w:rsid w:val="00696091"/>
    <w:rsid w:val="006961CD"/>
    <w:rsid w:val="006961D7"/>
    <w:rsid w:val="006961E9"/>
    <w:rsid w:val="00696257"/>
    <w:rsid w:val="00696341"/>
    <w:rsid w:val="0069636A"/>
    <w:rsid w:val="00696415"/>
    <w:rsid w:val="00696504"/>
    <w:rsid w:val="006967E7"/>
    <w:rsid w:val="00696869"/>
    <w:rsid w:val="00696ACE"/>
    <w:rsid w:val="00696C0F"/>
    <w:rsid w:val="00696C73"/>
    <w:rsid w:val="00696D27"/>
    <w:rsid w:val="00696D7A"/>
    <w:rsid w:val="00696D96"/>
    <w:rsid w:val="0069700E"/>
    <w:rsid w:val="006971EF"/>
    <w:rsid w:val="006973D4"/>
    <w:rsid w:val="006975EC"/>
    <w:rsid w:val="0069768B"/>
    <w:rsid w:val="0069778B"/>
    <w:rsid w:val="006979E7"/>
    <w:rsid w:val="00697AF9"/>
    <w:rsid w:val="00697B1C"/>
    <w:rsid w:val="00697FD3"/>
    <w:rsid w:val="006A0253"/>
    <w:rsid w:val="006A0768"/>
    <w:rsid w:val="006A095A"/>
    <w:rsid w:val="006A0C57"/>
    <w:rsid w:val="006A0D65"/>
    <w:rsid w:val="006A11D9"/>
    <w:rsid w:val="006A13D5"/>
    <w:rsid w:val="006A14F1"/>
    <w:rsid w:val="006A1670"/>
    <w:rsid w:val="006A168C"/>
    <w:rsid w:val="006A1762"/>
    <w:rsid w:val="006A183B"/>
    <w:rsid w:val="006A1B54"/>
    <w:rsid w:val="006A1F14"/>
    <w:rsid w:val="006A2267"/>
    <w:rsid w:val="006A22EA"/>
    <w:rsid w:val="006A2452"/>
    <w:rsid w:val="006A24FE"/>
    <w:rsid w:val="006A2660"/>
    <w:rsid w:val="006A2A79"/>
    <w:rsid w:val="006A2B46"/>
    <w:rsid w:val="006A2B96"/>
    <w:rsid w:val="006A2BA6"/>
    <w:rsid w:val="006A2E68"/>
    <w:rsid w:val="006A2EDC"/>
    <w:rsid w:val="006A3027"/>
    <w:rsid w:val="006A303B"/>
    <w:rsid w:val="006A3098"/>
    <w:rsid w:val="006A33C0"/>
    <w:rsid w:val="006A33C3"/>
    <w:rsid w:val="006A3789"/>
    <w:rsid w:val="006A3877"/>
    <w:rsid w:val="006A3B94"/>
    <w:rsid w:val="006A3C5C"/>
    <w:rsid w:val="006A3D1E"/>
    <w:rsid w:val="006A4278"/>
    <w:rsid w:val="006A42F2"/>
    <w:rsid w:val="006A4485"/>
    <w:rsid w:val="006A476F"/>
    <w:rsid w:val="006A4985"/>
    <w:rsid w:val="006A4CB7"/>
    <w:rsid w:val="006A4CE1"/>
    <w:rsid w:val="006A4F9A"/>
    <w:rsid w:val="006A5164"/>
    <w:rsid w:val="006A5354"/>
    <w:rsid w:val="006A5502"/>
    <w:rsid w:val="006A55EE"/>
    <w:rsid w:val="006A56D4"/>
    <w:rsid w:val="006A575B"/>
    <w:rsid w:val="006A5873"/>
    <w:rsid w:val="006A594A"/>
    <w:rsid w:val="006A5D21"/>
    <w:rsid w:val="006A5E93"/>
    <w:rsid w:val="006A5F13"/>
    <w:rsid w:val="006A63B5"/>
    <w:rsid w:val="006A6599"/>
    <w:rsid w:val="006A6682"/>
    <w:rsid w:val="006A66D8"/>
    <w:rsid w:val="006A6786"/>
    <w:rsid w:val="006A67C7"/>
    <w:rsid w:val="006A6951"/>
    <w:rsid w:val="006A699B"/>
    <w:rsid w:val="006A6A07"/>
    <w:rsid w:val="006A6BD1"/>
    <w:rsid w:val="006A6C1D"/>
    <w:rsid w:val="006A6C26"/>
    <w:rsid w:val="006A712A"/>
    <w:rsid w:val="006A7246"/>
    <w:rsid w:val="006A7AE2"/>
    <w:rsid w:val="006A7BE4"/>
    <w:rsid w:val="006A7D1E"/>
    <w:rsid w:val="006A7F02"/>
    <w:rsid w:val="006B00AE"/>
    <w:rsid w:val="006B0258"/>
    <w:rsid w:val="006B0425"/>
    <w:rsid w:val="006B046D"/>
    <w:rsid w:val="006B05D9"/>
    <w:rsid w:val="006B0688"/>
    <w:rsid w:val="006B087D"/>
    <w:rsid w:val="006B0991"/>
    <w:rsid w:val="006B0B4F"/>
    <w:rsid w:val="006B0B77"/>
    <w:rsid w:val="006B0E07"/>
    <w:rsid w:val="006B0ED3"/>
    <w:rsid w:val="006B10D7"/>
    <w:rsid w:val="006B1395"/>
    <w:rsid w:val="006B157E"/>
    <w:rsid w:val="006B16D2"/>
    <w:rsid w:val="006B1A9D"/>
    <w:rsid w:val="006B1BA5"/>
    <w:rsid w:val="006B1BB1"/>
    <w:rsid w:val="006B1C2E"/>
    <w:rsid w:val="006B1C60"/>
    <w:rsid w:val="006B1D9D"/>
    <w:rsid w:val="006B1DD1"/>
    <w:rsid w:val="006B1DDF"/>
    <w:rsid w:val="006B2008"/>
    <w:rsid w:val="006B2309"/>
    <w:rsid w:val="006B2555"/>
    <w:rsid w:val="006B25FE"/>
    <w:rsid w:val="006B2B42"/>
    <w:rsid w:val="006B2CD3"/>
    <w:rsid w:val="006B2F10"/>
    <w:rsid w:val="006B3000"/>
    <w:rsid w:val="006B316B"/>
    <w:rsid w:val="006B324F"/>
    <w:rsid w:val="006B33B1"/>
    <w:rsid w:val="006B349A"/>
    <w:rsid w:val="006B350F"/>
    <w:rsid w:val="006B35E6"/>
    <w:rsid w:val="006B369E"/>
    <w:rsid w:val="006B384E"/>
    <w:rsid w:val="006B3B42"/>
    <w:rsid w:val="006B3C64"/>
    <w:rsid w:val="006B3C80"/>
    <w:rsid w:val="006B40C3"/>
    <w:rsid w:val="006B41E3"/>
    <w:rsid w:val="006B4394"/>
    <w:rsid w:val="006B43CB"/>
    <w:rsid w:val="006B46B2"/>
    <w:rsid w:val="006B4819"/>
    <w:rsid w:val="006B483D"/>
    <w:rsid w:val="006B491B"/>
    <w:rsid w:val="006B4BC8"/>
    <w:rsid w:val="006B4C7A"/>
    <w:rsid w:val="006B4D6D"/>
    <w:rsid w:val="006B4FD5"/>
    <w:rsid w:val="006B503E"/>
    <w:rsid w:val="006B5049"/>
    <w:rsid w:val="006B515D"/>
    <w:rsid w:val="006B51C3"/>
    <w:rsid w:val="006B51CF"/>
    <w:rsid w:val="006B5483"/>
    <w:rsid w:val="006B58AC"/>
    <w:rsid w:val="006B59E8"/>
    <w:rsid w:val="006B5BC6"/>
    <w:rsid w:val="006B5D22"/>
    <w:rsid w:val="006B60CE"/>
    <w:rsid w:val="006B60E1"/>
    <w:rsid w:val="006B62F1"/>
    <w:rsid w:val="006B6B01"/>
    <w:rsid w:val="006B6E74"/>
    <w:rsid w:val="006B6F18"/>
    <w:rsid w:val="006B7521"/>
    <w:rsid w:val="006B7629"/>
    <w:rsid w:val="006B7657"/>
    <w:rsid w:val="006B7A49"/>
    <w:rsid w:val="006B7C36"/>
    <w:rsid w:val="006B7CE5"/>
    <w:rsid w:val="006B7E95"/>
    <w:rsid w:val="006B7F95"/>
    <w:rsid w:val="006C0000"/>
    <w:rsid w:val="006C0628"/>
    <w:rsid w:val="006C06AE"/>
    <w:rsid w:val="006C0702"/>
    <w:rsid w:val="006C07F9"/>
    <w:rsid w:val="006C0C1A"/>
    <w:rsid w:val="006C0D56"/>
    <w:rsid w:val="006C0D96"/>
    <w:rsid w:val="006C0EF7"/>
    <w:rsid w:val="006C0EFE"/>
    <w:rsid w:val="006C0FCB"/>
    <w:rsid w:val="006C1083"/>
    <w:rsid w:val="006C114A"/>
    <w:rsid w:val="006C13A8"/>
    <w:rsid w:val="006C175B"/>
    <w:rsid w:val="006C19E3"/>
    <w:rsid w:val="006C1B47"/>
    <w:rsid w:val="006C1C9E"/>
    <w:rsid w:val="006C1CA8"/>
    <w:rsid w:val="006C1CB4"/>
    <w:rsid w:val="006C1D8A"/>
    <w:rsid w:val="006C1E7C"/>
    <w:rsid w:val="006C1E85"/>
    <w:rsid w:val="006C1E8D"/>
    <w:rsid w:val="006C1ED1"/>
    <w:rsid w:val="006C1EDF"/>
    <w:rsid w:val="006C222A"/>
    <w:rsid w:val="006C227B"/>
    <w:rsid w:val="006C2325"/>
    <w:rsid w:val="006C2428"/>
    <w:rsid w:val="006C253F"/>
    <w:rsid w:val="006C2903"/>
    <w:rsid w:val="006C29C3"/>
    <w:rsid w:val="006C29F8"/>
    <w:rsid w:val="006C2C83"/>
    <w:rsid w:val="006C2E4C"/>
    <w:rsid w:val="006C3116"/>
    <w:rsid w:val="006C3145"/>
    <w:rsid w:val="006C321B"/>
    <w:rsid w:val="006C3355"/>
    <w:rsid w:val="006C33F0"/>
    <w:rsid w:val="006C3720"/>
    <w:rsid w:val="006C38E5"/>
    <w:rsid w:val="006C39FE"/>
    <w:rsid w:val="006C3AAA"/>
    <w:rsid w:val="006C3C8B"/>
    <w:rsid w:val="006C3E14"/>
    <w:rsid w:val="006C3EFA"/>
    <w:rsid w:val="006C3FC8"/>
    <w:rsid w:val="006C3FEB"/>
    <w:rsid w:val="006C42CA"/>
    <w:rsid w:val="006C4338"/>
    <w:rsid w:val="006C45D8"/>
    <w:rsid w:val="006C4615"/>
    <w:rsid w:val="006C48B4"/>
    <w:rsid w:val="006C494F"/>
    <w:rsid w:val="006C4CB1"/>
    <w:rsid w:val="006C4F86"/>
    <w:rsid w:val="006C4F9F"/>
    <w:rsid w:val="006C515D"/>
    <w:rsid w:val="006C5581"/>
    <w:rsid w:val="006C5626"/>
    <w:rsid w:val="006C5951"/>
    <w:rsid w:val="006C5CE9"/>
    <w:rsid w:val="006C5DC5"/>
    <w:rsid w:val="006C60C9"/>
    <w:rsid w:val="006C60E5"/>
    <w:rsid w:val="006C613C"/>
    <w:rsid w:val="006C6171"/>
    <w:rsid w:val="006C63F4"/>
    <w:rsid w:val="006C660D"/>
    <w:rsid w:val="006C670E"/>
    <w:rsid w:val="006C67FB"/>
    <w:rsid w:val="006C68C4"/>
    <w:rsid w:val="006C6A8D"/>
    <w:rsid w:val="006C6B86"/>
    <w:rsid w:val="006C6D7D"/>
    <w:rsid w:val="006C6E21"/>
    <w:rsid w:val="006C6ED2"/>
    <w:rsid w:val="006C7246"/>
    <w:rsid w:val="006C728F"/>
    <w:rsid w:val="006C7C57"/>
    <w:rsid w:val="006C7E81"/>
    <w:rsid w:val="006C7F58"/>
    <w:rsid w:val="006D0101"/>
    <w:rsid w:val="006D01C5"/>
    <w:rsid w:val="006D031F"/>
    <w:rsid w:val="006D03A4"/>
    <w:rsid w:val="006D03C7"/>
    <w:rsid w:val="006D05AB"/>
    <w:rsid w:val="006D0627"/>
    <w:rsid w:val="006D082E"/>
    <w:rsid w:val="006D0873"/>
    <w:rsid w:val="006D09A4"/>
    <w:rsid w:val="006D09ED"/>
    <w:rsid w:val="006D0ABF"/>
    <w:rsid w:val="006D0E3C"/>
    <w:rsid w:val="006D0F05"/>
    <w:rsid w:val="006D143F"/>
    <w:rsid w:val="006D17FB"/>
    <w:rsid w:val="006D18C6"/>
    <w:rsid w:val="006D1C01"/>
    <w:rsid w:val="006D227D"/>
    <w:rsid w:val="006D232B"/>
    <w:rsid w:val="006D23FD"/>
    <w:rsid w:val="006D2AE1"/>
    <w:rsid w:val="006D2B2A"/>
    <w:rsid w:val="006D2B4C"/>
    <w:rsid w:val="006D2C2A"/>
    <w:rsid w:val="006D2C3E"/>
    <w:rsid w:val="006D2EB9"/>
    <w:rsid w:val="006D2FA8"/>
    <w:rsid w:val="006D301E"/>
    <w:rsid w:val="006D305D"/>
    <w:rsid w:val="006D3097"/>
    <w:rsid w:val="006D315D"/>
    <w:rsid w:val="006D34ED"/>
    <w:rsid w:val="006D3622"/>
    <w:rsid w:val="006D36E8"/>
    <w:rsid w:val="006D37D8"/>
    <w:rsid w:val="006D3933"/>
    <w:rsid w:val="006D3CC5"/>
    <w:rsid w:val="006D3E0E"/>
    <w:rsid w:val="006D3E1F"/>
    <w:rsid w:val="006D4111"/>
    <w:rsid w:val="006D41AB"/>
    <w:rsid w:val="006D41D0"/>
    <w:rsid w:val="006D458D"/>
    <w:rsid w:val="006D45BA"/>
    <w:rsid w:val="006D47F6"/>
    <w:rsid w:val="006D4ACE"/>
    <w:rsid w:val="006D4B7B"/>
    <w:rsid w:val="006D4DEA"/>
    <w:rsid w:val="006D5063"/>
    <w:rsid w:val="006D519A"/>
    <w:rsid w:val="006D51A0"/>
    <w:rsid w:val="006D53DF"/>
    <w:rsid w:val="006D550F"/>
    <w:rsid w:val="006D565F"/>
    <w:rsid w:val="006D5681"/>
    <w:rsid w:val="006D579D"/>
    <w:rsid w:val="006D5AC3"/>
    <w:rsid w:val="006D5C22"/>
    <w:rsid w:val="006D5D15"/>
    <w:rsid w:val="006D5E46"/>
    <w:rsid w:val="006D5F34"/>
    <w:rsid w:val="006D5F7A"/>
    <w:rsid w:val="006D63BB"/>
    <w:rsid w:val="006D66F5"/>
    <w:rsid w:val="006D67AA"/>
    <w:rsid w:val="006D6CA0"/>
    <w:rsid w:val="006D6D40"/>
    <w:rsid w:val="006D6E1A"/>
    <w:rsid w:val="006D6F11"/>
    <w:rsid w:val="006D6FCC"/>
    <w:rsid w:val="006D7079"/>
    <w:rsid w:val="006D7750"/>
    <w:rsid w:val="006D7D95"/>
    <w:rsid w:val="006E090C"/>
    <w:rsid w:val="006E1004"/>
    <w:rsid w:val="006E10FE"/>
    <w:rsid w:val="006E11AC"/>
    <w:rsid w:val="006E124A"/>
    <w:rsid w:val="006E1340"/>
    <w:rsid w:val="006E14AA"/>
    <w:rsid w:val="006E1667"/>
    <w:rsid w:val="006E1783"/>
    <w:rsid w:val="006E18AE"/>
    <w:rsid w:val="006E195E"/>
    <w:rsid w:val="006E1A26"/>
    <w:rsid w:val="006E1C1A"/>
    <w:rsid w:val="006E1D05"/>
    <w:rsid w:val="006E2014"/>
    <w:rsid w:val="006E204D"/>
    <w:rsid w:val="006E2060"/>
    <w:rsid w:val="006E227D"/>
    <w:rsid w:val="006E2322"/>
    <w:rsid w:val="006E234D"/>
    <w:rsid w:val="006E24A6"/>
    <w:rsid w:val="006E24AD"/>
    <w:rsid w:val="006E2739"/>
    <w:rsid w:val="006E27D5"/>
    <w:rsid w:val="006E288F"/>
    <w:rsid w:val="006E2B98"/>
    <w:rsid w:val="006E2CC8"/>
    <w:rsid w:val="006E2D2E"/>
    <w:rsid w:val="006E2D72"/>
    <w:rsid w:val="006E2EBE"/>
    <w:rsid w:val="006E3053"/>
    <w:rsid w:val="006E3063"/>
    <w:rsid w:val="006E39D9"/>
    <w:rsid w:val="006E3CB7"/>
    <w:rsid w:val="006E3CFB"/>
    <w:rsid w:val="006E3E7C"/>
    <w:rsid w:val="006E3EAE"/>
    <w:rsid w:val="006E439D"/>
    <w:rsid w:val="006E464B"/>
    <w:rsid w:val="006E4731"/>
    <w:rsid w:val="006E4846"/>
    <w:rsid w:val="006E49C6"/>
    <w:rsid w:val="006E4B5F"/>
    <w:rsid w:val="006E4E95"/>
    <w:rsid w:val="006E4F25"/>
    <w:rsid w:val="006E4F3B"/>
    <w:rsid w:val="006E519A"/>
    <w:rsid w:val="006E51C7"/>
    <w:rsid w:val="006E5488"/>
    <w:rsid w:val="006E58D3"/>
    <w:rsid w:val="006E5BDA"/>
    <w:rsid w:val="006E5D64"/>
    <w:rsid w:val="006E5D6B"/>
    <w:rsid w:val="006E5D82"/>
    <w:rsid w:val="006E5E1E"/>
    <w:rsid w:val="006E610F"/>
    <w:rsid w:val="006E627C"/>
    <w:rsid w:val="006E62C5"/>
    <w:rsid w:val="006E63F8"/>
    <w:rsid w:val="006E642A"/>
    <w:rsid w:val="006E64A9"/>
    <w:rsid w:val="006E64E5"/>
    <w:rsid w:val="006E6B14"/>
    <w:rsid w:val="006E6B59"/>
    <w:rsid w:val="006E6C82"/>
    <w:rsid w:val="006E6D5D"/>
    <w:rsid w:val="006E6DFF"/>
    <w:rsid w:val="006E6E89"/>
    <w:rsid w:val="006E7220"/>
    <w:rsid w:val="006E724E"/>
    <w:rsid w:val="006E72D2"/>
    <w:rsid w:val="006E7340"/>
    <w:rsid w:val="006E752D"/>
    <w:rsid w:val="006E787C"/>
    <w:rsid w:val="006E7981"/>
    <w:rsid w:val="006E79E2"/>
    <w:rsid w:val="006E7BA6"/>
    <w:rsid w:val="006E7BC9"/>
    <w:rsid w:val="006E7C75"/>
    <w:rsid w:val="006E7C99"/>
    <w:rsid w:val="006F036C"/>
    <w:rsid w:val="006F0728"/>
    <w:rsid w:val="006F0893"/>
    <w:rsid w:val="006F0AD3"/>
    <w:rsid w:val="006F0CB9"/>
    <w:rsid w:val="006F0D12"/>
    <w:rsid w:val="006F0DED"/>
    <w:rsid w:val="006F0DF3"/>
    <w:rsid w:val="006F0E2C"/>
    <w:rsid w:val="006F0EE2"/>
    <w:rsid w:val="006F105E"/>
    <w:rsid w:val="006F1437"/>
    <w:rsid w:val="006F1538"/>
    <w:rsid w:val="006F1549"/>
    <w:rsid w:val="006F15F5"/>
    <w:rsid w:val="006F16A4"/>
    <w:rsid w:val="006F1796"/>
    <w:rsid w:val="006F1C90"/>
    <w:rsid w:val="006F1DF9"/>
    <w:rsid w:val="006F1E87"/>
    <w:rsid w:val="006F1F71"/>
    <w:rsid w:val="006F1FFD"/>
    <w:rsid w:val="006F208E"/>
    <w:rsid w:val="006F2118"/>
    <w:rsid w:val="006F2229"/>
    <w:rsid w:val="006F2334"/>
    <w:rsid w:val="006F2357"/>
    <w:rsid w:val="006F25B7"/>
    <w:rsid w:val="006F25BD"/>
    <w:rsid w:val="006F2C85"/>
    <w:rsid w:val="006F2C91"/>
    <w:rsid w:val="006F3078"/>
    <w:rsid w:val="006F3092"/>
    <w:rsid w:val="006F3450"/>
    <w:rsid w:val="006F34E3"/>
    <w:rsid w:val="006F38D3"/>
    <w:rsid w:val="006F38E0"/>
    <w:rsid w:val="006F38E1"/>
    <w:rsid w:val="006F38F8"/>
    <w:rsid w:val="006F3BD4"/>
    <w:rsid w:val="006F3D4B"/>
    <w:rsid w:val="006F44A7"/>
    <w:rsid w:val="006F4568"/>
    <w:rsid w:val="006F4613"/>
    <w:rsid w:val="006F4705"/>
    <w:rsid w:val="006F4918"/>
    <w:rsid w:val="006F4929"/>
    <w:rsid w:val="006F499A"/>
    <w:rsid w:val="006F4CCC"/>
    <w:rsid w:val="006F4DE1"/>
    <w:rsid w:val="006F4FCB"/>
    <w:rsid w:val="006F510C"/>
    <w:rsid w:val="006F5113"/>
    <w:rsid w:val="006F519A"/>
    <w:rsid w:val="006F52A4"/>
    <w:rsid w:val="006F5332"/>
    <w:rsid w:val="006F5352"/>
    <w:rsid w:val="006F5516"/>
    <w:rsid w:val="006F5582"/>
    <w:rsid w:val="006F57E7"/>
    <w:rsid w:val="006F5DEE"/>
    <w:rsid w:val="006F60C7"/>
    <w:rsid w:val="006F61E4"/>
    <w:rsid w:val="006F64B4"/>
    <w:rsid w:val="006F656E"/>
    <w:rsid w:val="006F6826"/>
    <w:rsid w:val="006F6860"/>
    <w:rsid w:val="006F6975"/>
    <w:rsid w:val="006F69A3"/>
    <w:rsid w:val="006F6CF4"/>
    <w:rsid w:val="006F6EBA"/>
    <w:rsid w:val="006F6F1F"/>
    <w:rsid w:val="006F70BD"/>
    <w:rsid w:val="006F72CA"/>
    <w:rsid w:val="006F72CF"/>
    <w:rsid w:val="006F753F"/>
    <w:rsid w:val="006F75FE"/>
    <w:rsid w:val="006F763D"/>
    <w:rsid w:val="006F76F2"/>
    <w:rsid w:val="006F7926"/>
    <w:rsid w:val="006F7987"/>
    <w:rsid w:val="006F79E0"/>
    <w:rsid w:val="006F7A81"/>
    <w:rsid w:val="006F7BA5"/>
    <w:rsid w:val="006F7BBD"/>
    <w:rsid w:val="006F7E12"/>
    <w:rsid w:val="006F7E8A"/>
    <w:rsid w:val="007001E6"/>
    <w:rsid w:val="00700288"/>
    <w:rsid w:val="007002A2"/>
    <w:rsid w:val="007003A1"/>
    <w:rsid w:val="00700483"/>
    <w:rsid w:val="00700665"/>
    <w:rsid w:val="0070073A"/>
    <w:rsid w:val="00700B87"/>
    <w:rsid w:val="00700C68"/>
    <w:rsid w:val="00700D1A"/>
    <w:rsid w:val="00700FBB"/>
    <w:rsid w:val="0070106D"/>
    <w:rsid w:val="00701105"/>
    <w:rsid w:val="00701320"/>
    <w:rsid w:val="007018B2"/>
    <w:rsid w:val="007019E1"/>
    <w:rsid w:val="00701B26"/>
    <w:rsid w:val="00701B8C"/>
    <w:rsid w:val="00701C26"/>
    <w:rsid w:val="00701D15"/>
    <w:rsid w:val="00702072"/>
    <w:rsid w:val="00702204"/>
    <w:rsid w:val="00702812"/>
    <w:rsid w:val="00702920"/>
    <w:rsid w:val="00702987"/>
    <w:rsid w:val="00702AC8"/>
    <w:rsid w:val="00702DAA"/>
    <w:rsid w:val="00702F41"/>
    <w:rsid w:val="0070305B"/>
    <w:rsid w:val="007031BD"/>
    <w:rsid w:val="0070323B"/>
    <w:rsid w:val="007032EA"/>
    <w:rsid w:val="00703978"/>
    <w:rsid w:val="00704306"/>
    <w:rsid w:val="0070446E"/>
    <w:rsid w:val="007044DA"/>
    <w:rsid w:val="00704674"/>
    <w:rsid w:val="007046AE"/>
    <w:rsid w:val="007048C4"/>
    <w:rsid w:val="007049E9"/>
    <w:rsid w:val="00704A28"/>
    <w:rsid w:val="00704EC0"/>
    <w:rsid w:val="00704EC2"/>
    <w:rsid w:val="00704FAC"/>
    <w:rsid w:val="00704FD2"/>
    <w:rsid w:val="0070505E"/>
    <w:rsid w:val="0070521F"/>
    <w:rsid w:val="00705238"/>
    <w:rsid w:val="0070560B"/>
    <w:rsid w:val="007056F2"/>
    <w:rsid w:val="007056F5"/>
    <w:rsid w:val="00705EE5"/>
    <w:rsid w:val="00706052"/>
    <w:rsid w:val="007063E2"/>
    <w:rsid w:val="007066C2"/>
    <w:rsid w:val="00706A9D"/>
    <w:rsid w:val="00706B7F"/>
    <w:rsid w:val="00706BAA"/>
    <w:rsid w:val="00706EFB"/>
    <w:rsid w:val="00707010"/>
    <w:rsid w:val="00707A9C"/>
    <w:rsid w:val="00707D6C"/>
    <w:rsid w:val="007104B7"/>
    <w:rsid w:val="00710799"/>
    <w:rsid w:val="00710932"/>
    <w:rsid w:val="00710AC4"/>
    <w:rsid w:val="00710C22"/>
    <w:rsid w:val="00710FC6"/>
    <w:rsid w:val="00711009"/>
    <w:rsid w:val="007110BF"/>
    <w:rsid w:val="0071124D"/>
    <w:rsid w:val="00711270"/>
    <w:rsid w:val="00711301"/>
    <w:rsid w:val="0071150E"/>
    <w:rsid w:val="00711556"/>
    <w:rsid w:val="007115B8"/>
    <w:rsid w:val="007116E9"/>
    <w:rsid w:val="00711AE6"/>
    <w:rsid w:val="00711CB6"/>
    <w:rsid w:val="00711F4B"/>
    <w:rsid w:val="0071211D"/>
    <w:rsid w:val="007122AB"/>
    <w:rsid w:val="0071234F"/>
    <w:rsid w:val="00712526"/>
    <w:rsid w:val="0071256E"/>
    <w:rsid w:val="00712738"/>
    <w:rsid w:val="007129D2"/>
    <w:rsid w:val="00712A41"/>
    <w:rsid w:val="00712C44"/>
    <w:rsid w:val="00712CD2"/>
    <w:rsid w:val="00712D7A"/>
    <w:rsid w:val="00712E88"/>
    <w:rsid w:val="00713135"/>
    <w:rsid w:val="007132D5"/>
    <w:rsid w:val="007134E3"/>
    <w:rsid w:val="0071356C"/>
    <w:rsid w:val="007135F7"/>
    <w:rsid w:val="00713640"/>
    <w:rsid w:val="00713644"/>
    <w:rsid w:val="00713849"/>
    <w:rsid w:val="00713B5A"/>
    <w:rsid w:val="00713B7B"/>
    <w:rsid w:val="00713F1D"/>
    <w:rsid w:val="0071425D"/>
    <w:rsid w:val="007144F9"/>
    <w:rsid w:val="00714624"/>
    <w:rsid w:val="00714652"/>
    <w:rsid w:val="00714667"/>
    <w:rsid w:val="007147AE"/>
    <w:rsid w:val="0071488D"/>
    <w:rsid w:val="00714B4B"/>
    <w:rsid w:val="00714F6B"/>
    <w:rsid w:val="007150F3"/>
    <w:rsid w:val="00715155"/>
    <w:rsid w:val="007152BE"/>
    <w:rsid w:val="007152FD"/>
    <w:rsid w:val="0071540B"/>
    <w:rsid w:val="00715A98"/>
    <w:rsid w:val="00715C4D"/>
    <w:rsid w:val="00715C9F"/>
    <w:rsid w:val="00715DF3"/>
    <w:rsid w:val="00716097"/>
    <w:rsid w:val="0071647C"/>
    <w:rsid w:val="007164E6"/>
    <w:rsid w:val="007166B3"/>
    <w:rsid w:val="007168E9"/>
    <w:rsid w:val="007168EA"/>
    <w:rsid w:val="00716AB8"/>
    <w:rsid w:val="00716B58"/>
    <w:rsid w:val="00716BD6"/>
    <w:rsid w:val="00716D01"/>
    <w:rsid w:val="00716FA6"/>
    <w:rsid w:val="00717025"/>
    <w:rsid w:val="007172F1"/>
    <w:rsid w:val="007176D4"/>
    <w:rsid w:val="0071772D"/>
    <w:rsid w:val="00717774"/>
    <w:rsid w:val="007178A3"/>
    <w:rsid w:val="00717932"/>
    <w:rsid w:val="00717B91"/>
    <w:rsid w:val="007201B9"/>
    <w:rsid w:val="007201ED"/>
    <w:rsid w:val="007203EE"/>
    <w:rsid w:val="0072041E"/>
    <w:rsid w:val="0072059F"/>
    <w:rsid w:val="00720699"/>
    <w:rsid w:val="007208B4"/>
    <w:rsid w:val="00720911"/>
    <w:rsid w:val="00720A17"/>
    <w:rsid w:val="00720AA8"/>
    <w:rsid w:val="00720B3E"/>
    <w:rsid w:val="00720B6F"/>
    <w:rsid w:val="00720C59"/>
    <w:rsid w:val="00720CDA"/>
    <w:rsid w:val="00720F51"/>
    <w:rsid w:val="00721143"/>
    <w:rsid w:val="00721170"/>
    <w:rsid w:val="0072159D"/>
    <w:rsid w:val="007215B6"/>
    <w:rsid w:val="007215EA"/>
    <w:rsid w:val="0072179D"/>
    <w:rsid w:val="00721B52"/>
    <w:rsid w:val="00721B5A"/>
    <w:rsid w:val="00721C1E"/>
    <w:rsid w:val="00721DA2"/>
    <w:rsid w:val="00721E5A"/>
    <w:rsid w:val="00721F26"/>
    <w:rsid w:val="007221CC"/>
    <w:rsid w:val="0072248B"/>
    <w:rsid w:val="0072249F"/>
    <w:rsid w:val="00722B5C"/>
    <w:rsid w:val="00722BCC"/>
    <w:rsid w:val="00722C10"/>
    <w:rsid w:val="00722F5D"/>
    <w:rsid w:val="00723424"/>
    <w:rsid w:val="0072349B"/>
    <w:rsid w:val="0072363F"/>
    <w:rsid w:val="00723A9C"/>
    <w:rsid w:val="00723AF2"/>
    <w:rsid w:val="00723CBE"/>
    <w:rsid w:val="00723D6D"/>
    <w:rsid w:val="00723DA8"/>
    <w:rsid w:val="00723DCA"/>
    <w:rsid w:val="00723DEF"/>
    <w:rsid w:val="00723E37"/>
    <w:rsid w:val="00723E68"/>
    <w:rsid w:val="00723F81"/>
    <w:rsid w:val="007241DD"/>
    <w:rsid w:val="007242F9"/>
    <w:rsid w:val="00724361"/>
    <w:rsid w:val="007243ED"/>
    <w:rsid w:val="0072476A"/>
    <w:rsid w:val="0072493C"/>
    <w:rsid w:val="0072495F"/>
    <w:rsid w:val="00724BD6"/>
    <w:rsid w:val="00724BE1"/>
    <w:rsid w:val="00724E77"/>
    <w:rsid w:val="00725050"/>
    <w:rsid w:val="0072523D"/>
    <w:rsid w:val="007254DD"/>
    <w:rsid w:val="0072562A"/>
    <w:rsid w:val="007256B3"/>
    <w:rsid w:val="00725807"/>
    <w:rsid w:val="00725A30"/>
    <w:rsid w:val="00725A54"/>
    <w:rsid w:val="00725CF6"/>
    <w:rsid w:val="00725EAB"/>
    <w:rsid w:val="00725F28"/>
    <w:rsid w:val="00725F3F"/>
    <w:rsid w:val="00725F4C"/>
    <w:rsid w:val="00726199"/>
    <w:rsid w:val="00726234"/>
    <w:rsid w:val="00726325"/>
    <w:rsid w:val="007265A9"/>
    <w:rsid w:val="00726604"/>
    <w:rsid w:val="00726645"/>
    <w:rsid w:val="007267E4"/>
    <w:rsid w:val="00726952"/>
    <w:rsid w:val="00726A28"/>
    <w:rsid w:val="00726C40"/>
    <w:rsid w:val="00726D4D"/>
    <w:rsid w:val="00726E57"/>
    <w:rsid w:val="00727813"/>
    <w:rsid w:val="0072785A"/>
    <w:rsid w:val="0072798C"/>
    <w:rsid w:val="00727AA2"/>
    <w:rsid w:val="00727B24"/>
    <w:rsid w:val="00730478"/>
    <w:rsid w:val="00730607"/>
    <w:rsid w:val="00730B6C"/>
    <w:rsid w:val="00730B8B"/>
    <w:rsid w:val="00730EEC"/>
    <w:rsid w:val="0073129D"/>
    <w:rsid w:val="0073157D"/>
    <w:rsid w:val="00731870"/>
    <w:rsid w:val="00731935"/>
    <w:rsid w:val="00731AAC"/>
    <w:rsid w:val="00731D2C"/>
    <w:rsid w:val="00731E31"/>
    <w:rsid w:val="00731E8A"/>
    <w:rsid w:val="00731EAE"/>
    <w:rsid w:val="007320B9"/>
    <w:rsid w:val="0073212F"/>
    <w:rsid w:val="007324D5"/>
    <w:rsid w:val="007324F4"/>
    <w:rsid w:val="00732818"/>
    <w:rsid w:val="0073290E"/>
    <w:rsid w:val="00732A64"/>
    <w:rsid w:val="00732A96"/>
    <w:rsid w:val="007332F6"/>
    <w:rsid w:val="00733BE0"/>
    <w:rsid w:val="00733F6B"/>
    <w:rsid w:val="00734089"/>
    <w:rsid w:val="007344A3"/>
    <w:rsid w:val="00734638"/>
    <w:rsid w:val="00734B02"/>
    <w:rsid w:val="00734B85"/>
    <w:rsid w:val="00734CA7"/>
    <w:rsid w:val="00734DF1"/>
    <w:rsid w:val="00735052"/>
    <w:rsid w:val="007351A3"/>
    <w:rsid w:val="00735349"/>
    <w:rsid w:val="00735408"/>
    <w:rsid w:val="00735470"/>
    <w:rsid w:val="00735723"/>
    <w:rsid w:val="0073592D"/>
    <w:rsid w:val="00735D8A"/>
    <w:rsid w:val="00735FC6"/>
    <w:rsid w:val="007362AF"/>
    <w:rsid w:val="0073634F"/>
    <w:rsid w:val="007363CA"/>
    <w:rsid w:val="007364C5"/>
    <w:rsid w:val="007364CF"/>
    <w:rsid w:val="00736626"/>
    <w:rsid w:val="007366E5"/>
    <w:rsid w:val="007367B5"/>
    <w:rsid w:val="007367F0"/>
    <w:rsid w:val="00736865"/>
    <w:rsid w:val="00736B17"/>
    <w:rsid w:val="00736BD8"/>
    <w:rsid w:val="00736C07"/>
    <w:rsid w:val="00736EBC"/>
    <w:rsid w:val="0073706D"/>
    <w:rsid w:val="007371C1"/>
    <w:rsid w:val="007372A2"/>
    <w:rsid w:val="0073747B"/>
    <w:rsid w:val="00737728"/>
    <w:rsid w:val="0073792E"/>
    <w:rsid w:val="00737A6D"/>
    <w:rsid w:val="00737B57"/>
    <w:rsid w:val="00737BD5"/>
    <w:rsid w:val="00737C69"/>
    <w:rsid w:val="00737C7B"/>
    <w:rsid w:val="00740406"/>
    <w:rsid w:val="0074043B"/>
    <w:rsid w:val="0074045B"/>
    <w:rsid w:val="007404F9"/>
    <w:rsid w:val="00740616"/>
    <w:rsid w:val="00740670"/>
    <w:rsid w:val="00740A76"/>
    <w:rsid w:val="00740B8E"/>
    <w:rsid w:val="00740F17"/>
    <w:rsid w:val="00740F3D"/>
    <w:rsid w:val="00740F79"/>
    <w:rsid w:val="007410FA"/>
    <w:rsid w:val="007413C5"/>
    <w:rsid w:val="00741444"/>
    <w:rsid w:val="007417CD"/>
    <w:rsid w:val="007417D0"/>
    <w:rsid w:val="007418FA"/>
    <w:rsid w:val="00741A63"/>
    <w:rsid w:val="00741F03"/>
    <w:rsid w:val="00741F07"/>
    <w:rsid w:val="00741F2F"/>
    <w:rsid w:val="00741F53"/>
    <w:rsid w:val="0074203C"/>
    <w:rsid w:val="00742142"/>
    <w:rsid w:val="00742249"/>
    <w:rsid w:val="0074233F"/>
    <w:rsid w:val="00742355"/>
    <w:rsid w:val="007426AE"/>
    <w:rsid w:val="0074291B"/>
    <w:rsid w:val="00742B96"/>
    <w:rsid w:val="00743019"/>
    <w:rsid w:val="00743283"/>
    <w:rsid w:val="007435B4"/>
    <w:rsid w:val="0074369C"/>
    <w:rsid w:val="0074373E"/>
    <w:rsid w:val="00743859"/>
    <w:rsid w:val="0074389E"/>
    <w:rsid w:val="007438EC"/>
    <w:rsid w:val="00743999"/>
    <w:rsid w:val="007439A1"/>
    <w:rsid w:val="00743C75"/>
    <w:rsid w:val="00743DD6"/>
    <w:rsid w:val="00743EED"/>
    <w:rsid w:val="00743F07"/>
    <w:rsid w:val="0074413B"/>
    <w:rsid w:val="007441F4"/>
    <w:rsid w:val="00744247"/>
    <w:rsid w:val="007442EF"/>
    <w:rsid w:val="00744447"/>
    <w:rsid w:val="007444DD"/>
    <w:rsid w:val="0074457B"/>
    <w:rsid w:val="00744722"/>
    <w:rsid w:val="00744B08"/>
    <w:rsid w:val="00744CCD"/>
    <w:rsid w:val="00744D22"/>
    <w:rsid w:val="00744D7F"/>
    <w:rsid w:val="00744D86"/>
    <w:rsid w:val="00744EA0"/>
    <w:rsid w:val="00744ECE"/>
    <w:rsid w:val="00744FEA"/>
    <w:rsid w:val="00745105"/>
    <w:rsid w:val="00745156"/>
    <w:rsid w:val="00745200"/>
    <w:rsid w:val="00745290"/>
    <w:rsid w:val="007452EC"/>
    <w:rsid w:val="00745400"/>
    <w:rsid w:val="0074550E"/>
    <w:rsid w:val="007458EE"/>
    <w:rsid w:val="00745987"/>
    <w:rsid w:val="007459DC"/>
    <w:rsid w:val="00745B03"/>
    <w:rsid w:val="00745CF6"/>
    <w:rsid w:val="00745ECA"/>
    <w:rsid w:val="00746204"/>
    <w:rsid w:val="007463BA"/>
    <w:rsid w:val="007463FA"/>
    <w:rsid w:val="00746623"/>
    <w:rsid w:val="00746858"/>
    <w:rsid w:val="00746A66"/>
    <w:rsid w:val="00746B4D"/>
    <w:rsid w:val="00746C28"/>
    <w:rsid w:val="00746C36"/>
    <w:rsid w:val="00746C80"/>
    <w:rsid w:val="00746C9D"/>
    <w:rsid w:val="007473B4"/>
    <w:rsid w:val="007473D2"/>
    <w:rsid w:val="007474BF"/>
    <w:rsid w:val="0074750F"/>
    <w:rsid w:val="00747555"/>
    <w:rsid w:val="00747713"/>
    <w:rsid w:val="007477A0"/>
    <w:rsid w:val="0074783D"/>
    <w:rsid w:val="0074792E"/>
    <w:rsid w:val="00747948"/>
    <w:rsid w:val="0074799C"/>
    <w:rsid w:val="007479EB"/>
    <w:rsid w:val="00747DA8"/>
    <w:rsid w:val="00747E79"/>
    <w:rsid w:val="00747EFD"/>
    <w:rsid w:val="00747F96"/>
    <w:rsid w:val="00747FBA"/>
    <w:rsid w:val="007501E9"/>
    <w:rsid w:val="0075030F"/>
    <w:rsid w:val="007503CA"/>
    <w:rsid w:val="007504A3"/>
    <w:rsid w:val="007504B1"/>
    <w:rsid w:val="00750509"/>
    <w:rsid w:val="007506DE"/>
    <w:rsid w:val="0075074D"/>
    <w:rsid w:val="007509ED"/>
    <w:rsid w:val="00750B06"/>
    <w:rsid w:val="00750B13"/>
    <w:rsid w:val="00750BDB"/>
    <w:rsid w:val="00750C66"/>
    <w:rsid w:val="00750CBB"/>
    <w:rsid w:val="00750D69"/>
    <w:rsid w:val="00750EA3"/>
    <w:rsid w:val="00751902"/>
    <w:rsid w:val="007519EF"/>
    <w:rsid w:val="00751A23"/>
    <w:rsid w:val="00751C53"/>
    <w:rsid w:val="00751DEA"/>
    <w:rsid w:val="007522C8"/>
    <w:rsid w:val="007523E4"/>
    <w:rsid w:val="00752CA9"/>
    <w:rsid w:val="00752CEB"/>
    <w:rsid w:val="00752E01"/>
    <w:rsid w:val="00752E95"/>
    <w:rsid w:val="00752FA5"/>
    <w:rsid w:val="007530A5"/>
    <w:rsid w:val="00753239"/>
    <w:rsid w:val="00753288"/>
    <w:rsid w:val="007533F8"/>
    <w:rsid w:val="00753550"/>
    <w:rsid w:val="00753657"/>
    <w:rsid w:val="00753966"/>
    <w:rsid w:val="00753995"/>
    <w:rsid w:val="007539F6"/>
    <w:rsid w:val="00753A17"/>
    <w:rsid w:val="00753ACA"/>
    <w:rsid w:val="00753C7F"/>
    <w:rsid w:val="00753D7A"/>
    <w:rsid w:val="00753FC2"/>
    <w:rsid w:val="00754081"/>
    <w:rsid w:val="007541DF"/>
    <w:rsid w:val="00754531"/>
    <w:rsid w:val="007545A3"/>
    <w:rsid w:val="00754718"/>
    <w:rsid w:val="00754819"/>
    <w:rsid w:val="00754864"/>
    <w:rsid w:val="007548F9"/>
    <w:rsid w:val="007548FE"/>
    <w:rsid w:val="00754D0A"/>
    <w:rsid w:val="00754DF2"/>
    <w:rsid w:val="00754F0C"/>
    <w:rsid w:val="00754F59"/>
    <w:rsid w:val="0075529E"/>
    <w:rsid w:val="0075546F"/>
    <w:rsid w:val="007558BF"/>
    <w:rsid w:val="00755C57"/>
    <w:rsid w:val="00756034"/>
    <w:rsid w:val="0075604C"/>
    <w:rsid w:val="00756129"/>
    <w:rsid w:val="00756502"/>
    <w:rsid w:val="00756539"/>
    <w:rsid w:val="0075660F"/>
    <w:rsid w:val="0075681E"/>
    <w:rsid w:val="007568FA"/>
    <w:rsid w:val="0075697A"/>
    <w:rsid w:val="007569C9"/>
    <w:rsid w:val="00756C9A"/>
    <w:rsid w:val="007571B5"/>
    <w:rsid w:val="0075738A"/>
    <w:rsid w:val="007576D7"/>
    <w:rsid w:val="0075787A"/>
    <w:rsid w:val="00757CC8"/>
    <w:rsid w:val="0076004F"/>
    <w:rsid w:val="0076018C"/>
    <w:rsid w:val="00760259"/>
    <w:rsid w:val="0076045C"/>
    <w:rsid w:val="007604A3"/>
    <w:rsid w:val="007604BC"/>
    <w:rsid w:val="007606AE"/>
    <w:rsid w:val="007607A6"/>
    <w:rsid w:val="007608F8"/>
    <w:rsid w:val="00760961"/>
    <w:rsid w:val="007609A2"/>
    <w:rsid w:val="007609A9"/>
    <w:rsid w:val="00761015"/>
    <w:rsid w:val="007610CB"/>
    <w:rsid w:val="00761221"/>
    <w:rsid w:val="0076144A"/>
    <w:rsid w:val="00761462"/>
    <w:rsid w:val="00761605"/>
    <w:rsid w:val="007616BA"/>
    <w:rsid w:val="007618CC"/>
    <w:rsid w:val="00761958"/>
    <w:rsid w:val="0076198A"/>
    <w:rsid w:val="007619C4"/>
    <w:rsid w:val="00761BD5"/>
    <w:rsid w:val="00761DBE"/>
    <w:rsid w:val="00761EE8"/>
    <w:rsid w:val="0076209D"/>
    <w:rsid w:val="007621D7"/>
    <w:rsid w:val="00762245"/>
    <w:rsid w:val="007622C8"/>
    <w:rsid w:val="00762446"/>
    <w:rsid w:val="00762549"/>
    <w:rsid w:val="007627C7"/>
    <w:rsid w:val="0076284B"/>
    <w:rsid w:val="00762951"/>
    <w:rsid w:val="00762A81"/>
    <w:rsid w:val="00762B66"/>
    <w:rsid w:val="00762C40"/>
    <w:rsid w:val="00762CFD"/>
    <w:rsid w:val="00762F2C"/>
    <w:rsid w:val="00762FD7"/>
    <w:rsid w:val="00763630"/>
    <w:rsid w:val="007637EE"/>
    <w:rsid w:val="0076394A"/>
    <w:rsid w:val="00763A1A"/>
    <w:rsid w:val="00763A5A"/>
    <w:rsid w:val="00763B6B"/>
    <w:rsid w:val="00763B7F"/>
    <w:rsid w:val="00763B83"/>
    <w:rsid w:val="00763C04"/>
    <w:rsid w:val="00763CE8"/>
    <w:rsid w:val="00763D69"/>
    <w:rsid w:val="00763EC4"/>
    <w:rsid w:val="00764093"/>
    <w:rsid w:val="00764222"/>
    <w:rsid w:val="00764281"/>
    <w:rsid w:val="0076428B"/>
    <w:rsid w:val="00764347"/>
    <w:rsid w:val="00764437"/>
    <w:rsid w:val="007644D1"/>
    <w:rsid w:val="007645D1"/>
    <w:rsid w:val="007649D1"/>
    <w:rsid w:val="00764B45"/>
    <w:rsid w:val="00764BE4"/>
    <w:rsid w:val="00764CC3"/>
    <w:rsid w:val="00764E3D"/>
    <w:rsid w:val="00764E4A"/>
    <w:rsid w:val="00764EB0"/>
    <w:rsid w:val="00764FA3"/>
    <w:rsid w:val="00764FAC"/>
    <w:rsid w:val="0076527E"/>
    <w:rsid w:val="0076542C"/>
    <w:rsid w:val="007654A2"/>
    <w:rsid w:val="00765619"/>
    <w:rsid w:val="0076581F"/>
    <w:rsid w:val="007658A1"/>
    <w:rsid w:val="00765B27"/>
    <w:rsid w:val="00765BC2"/>
    <w:rsid w:val="00765D57"/>
    <w:rsid w:val="00765E73"/>
    <w:rsid w:val="0076601B"/>
    <w:rsid w:val="007662E6"/>
    <w:rsid w:val="00766445"/>
    <w:rsid w:val="007664EB"/>
    <w:rsid w:val="00766967"/>
    <w:rsid w:val="00766A01"/>
    <w:rsid w:val="00766B01"/>
    <w:rsid w:val="00766C7D"/>
    <w:rsid w:val="00766EF1"/>
    <w:rsid w:val="00766F95"/>
    <w:rsid w:val="0076721F"/>
    <w:rsid w:val="00767407"/>
    <w:rsid w:val="0076744D"/>
    <w:rsid w:val="007674E8"/>
    <w:rsid w:val="007675D4"/>
    <w:rsid w:val="0076772B"/>
    <w:rsid w:val="00767A74"/>
    <w:rsid w:val="00767A9C"/>
    <w:rsid w:val="00767D8C"/>
    <w:rsid w:val="00767F54"/>
    <w:rsid w:val="00767FD4"/>
    <w:rsid w:val="007701C9"/>
    <w:rsid w:val="00770231"/>
    <w:rsid w:val="00770240"/>
    <w:rsid w:val="00770490"/>
    <w:rsid w:val="007704A2"/>
    <w:rsid w:val="00770B66"/>
    <w:rsid w:val="00770C10"/>
    <w:rsid w:val="00771052"/>
    <w:rsid w:val="007710B4"/>
    <w:rsid w:val="00771366"/>
    <w:rsid w:val="0077139E"/>
    <w:rsid w:val="0077164A"/>
    <w:rsid w:val="007718CF"/>
    <w:rsid w:val="0077193A"/>
    <w:rsid w:val="00771C4F"/>
    <w:rsid w:val="00771C58"/>
    <w:rsid w:val="00771F2A"/>
    <w:rsid w:val="00771F8D"/>
    <w:rsid w:val="00772041"/>
    <w:rsid w:val="007721D1"/>
    <w:rsid w:val="00772278"/>
    <w:rsid w:val="0077228E"/>
    <w:rsid w:val="007727B8"/>
    <w:rsid w:val="00772937"/>
    <w:rsid w:val="00772952"/>
    <w:rsid w:val="00772B6B"/>
    <w:rsid w:val="00772BE5"/>
    <w:rsid w:val="00772BE8"/>
    <w:rsid w:val="00772CE2"/>
    <w:rsid w:val="00772D1C"/>
    <w:rsid w:val="00772D53"/>
    <w:rsid w:val="00772DB5"/>
    <w:rsid w:val="00772E91"/>
    <w:rsid w:val="00772E97"/>
    <w:rsid w:val="0077324D"/>
    <w:rsid w:val="00773401"/>
    <w:rsid w:val="00773459"/>
    <w:rsid w:val="007737DE"/>
    <w:rsid w:val="007738CE"/>
    <w:rsid w:val="00773995"/>
    <w:rsid w:val="00773BA2"/>
    <w:rsid w:val="00773EF9"/>
    <w:rsid w:val="00773F48"/>
    <w:rsid w:val="00773FB2"/>
    <w:rsid w:val="00774410"/>
    <w:rsid w:val="00774439"/>
    <w:rsid w:val="007744AE"/>
    <w:rsid w:val="007745F2"/>
    <w:rsid w:val="0077462A"/>
    <w:rsid w:val="007746E8"/>
    <w:rsid w:val="00774953"/>
    <w:rsid w:val="00774BB1"/>
    <w:rsid w:val="00774E72"/>
    <w:rsid w:val="007752D3"/>
    <w:rsid w:val="007753C7"/>
    <w:rsid w:val="00775491"/>
    <w:rsid w:val="00775764"/>
    <w:rsid w:val="00775A90"/>
    <w:rsid w:val="00775BE7"/>
    <w:rsid w:val="00775DD7"/>
    <w:rsid w:val="00775E3D"/>
    <w:rsid w:val="00775E93"/>
    <w:rsid w:val="00775FE9"/>
    <w:rsid w:val="00776110"/>
    <w:rsid w:val="007761EE"/>
    <w:rsid w:val="00776290"/>
    <w:rsid w:val="007765DB"/>
    <w:rsid w:val="0077660E"/>
    <w:rsid w:val="00776780"/>
    <w:rsid w:val="00776E83"/>
    <w:rsid w:val="00777159"/>
    <w:rsid w:val="0077723A"/>
    <w:rsid w:val="00777463"/>
    <w:rsid w:val="00777467"/>
    <w:rsid w:val="00777526"/>
    <w:rsid w:val="00777547"/>
    <w:rsid w:val="0077755D"/>
    <w:rsid w:val="00777DF3"/>
    <w:rsid w:val="00777FC9"/>
    <w:rsid w:val="007801E6"/>
    <w:rsid w:val="00780332"/>
    <w:rsid w:val="00780353"/>
    <w:rsid w:val="00780412"/>
    <w:rsid w:val="007804AA"/>
    <w:rsid w:val="00780521"/>
    <w:rsid w:val="00780828"/>
    <w:rsid w:val="00780BE7"/>
    <w:rsid w:val="00780DAC"/>
    <w:rsid w:val="00780E81"/>
    <w:rsid w:val="007813E5"/>
    <w:rsid w:val="00781491"/>
    <w:rsid w:val="0078153A"/>
    <w:rsid w:val="007815AD"/>
    <w:rsid w:val="0078194C"/>
    <w:rsid w:val="00781B8A"/>
    <w:rsid w:val="00781BB7"/>
    <w:rsid w:val="00781CC6"/>
    <w:rsid w:val="00781E44"/>
    <w:rsid w:val="00781EA5"/>
    <w:rsid w:val="00781EAC"/>
    <w:rsid w:val="00781FFE"/>
    <w:rsid w:val="00782006"/>
    <w:rsid w:val="0078219B"/>
    <w:rsid w:val="007822C5"/>
    <w:rsid w:val="007822D4"/>
    <w:rsid w:val="00782600"/>
    <w:rsid w:val="00782754"/>
    <w:rsid w:val="00782871"/>
    <w:rsid w:val="0078288F"/>
    <w:rsid w:val="00782C74"/>
    <w:rsid w:val="0078303F"/>
    <w:rsid w:val="00783128"/>
    <w:rsid w:val="007831E7"/>
    <w:rsid w:val="00783587"/>
    <w:rsid w:val="00783650"/>
    <w:rsid w:val="007836D9"/>
    <w:rsid w:val="00783971"/>
    <w:rsid w:val="00783B3C"/>
    <w:rsid w:val="00783C74"/>
    <w:rsid w:val="00783D3F"/>
    <w:rsid w:val="007842C1"/>
    <w:rsid w:val="00784367"/>
    <w:rsid w:val="0078436E"/>
    <w:rsid w:val="0078443C"/>
    <w:rsid w:val="00784445"/>
    <w:rsid w:val="007844DD"/>
    <w:rsid w:val="007845AE"/>
    <w:rsid w:val="00784703"/>
    <w:rsid w:val="00784754"/>
    <w:rsid w:val="0078476F"/>
    <w:rsid w:val="00784AAC"/>
    <w:rsid w:val="00784E3A"/>
    <w:rsid w:val="007850B7"/>
    <w:rsid w:val="007853E8"/>
    <w:rsid w:val="00785569"/>
    <w:rsid w:val="007855D6"/>
    <w:rsid w:val="007855EF"/>
    <w:rsid w:val="00785761"/>
    <w:rsid w:val="00785979"/>
    <w:rsid w:val="0078598B"/>
    <w:rsid w:val="007859C2"/>
    <w:rsid w:val="00785C15"/>
    <w:rsid w:val="00785D21"/>
    <w:rsid w:val="00785DB9"/>
    <w:rsid w:val="00785F7B"/>
    <w:rsid w:val="0078632C"/>
    <w:rsid w:val="007865C6"/>
    <w:rsid w:val="007866D6"/>
    <w:rsid w:val="007869EA"/>
    <w:rsid w:val="00786C18"/>
    <w:rsid w:val="00786C48"/>
    <w:rsid w:val="00786DB6"/>
    <w:rsid w:val="00786FC8"/>
    <w:rsid w:val="00787361"/>
    <w:rsid w:val="007873C3"/>
    <w:rsid w:val="0078751D"/>
    <w:rsid w:val="00787527"/>
    <w:rsid w:val="0078765D"/>
    <w:rsid w:val="007877C7"/>
    <w:rsid w:val="007878B5"/>
    <w:rsid w:val="00787B6D"/>
    <w:rsid w:val="00787BC8"/>
    <w:rsid w:val="00787BF7"/>
    <w:rsid w:val="00787D21"/>
    <w:rsid w:val="00787F14"/>
    <w:rsid w:val="0079000C"/>
    <w:rsid w:val="007902C6"/>
    <w:rsid w:val="007904DA"/>
    <w:rsid w:val="0079067C"/>
    <w:rsid w:val="00790900"/>
    <w:rsid w:val="00790EFB"/>
    <w:rsid w:val="00791026"/>
    <w:rsid w:val="0079143F"/>
    <w:rsid w:val="00791585"/>
    <w:rsid w:val="007916B7"/>
    <w:rsid w:val="007916E2"/>
    <w:rsid w:val="007916EA"/>
    <w:rsid w:val="007919C2"/>
    <w:rsid w:val="0079215B"/>
    <w:rsid w:val="007922E3"/>
    <w:rsid w:val="0079280B"/>
    <w:rsid w:val="007928E0"/>
    <w:rsid w:val="00792A90"/>
    <w:rsid w:val="00792BF7"/>
    <w:rsid w:val="00792C47"/>
    <w:rsid w:val="00792C5A"/>
    <w:rsid w:val="00792E2C"/>
    <w:rsid w:val="00792F84"/>
    <w:rsid w:val="00793054"/>
    <w:rsid w:val="00793069"/>
    <w:rsid w:val="00793151"/>
    <w:rsid w:val="00793173"/>
    <w:rsid w:val="00793216"/>
    <w:rsid w:val="007935EE"/>
    <w:rsid w:val="007935EF"/>
    <w:rsid w:val="00793648"/>
    <w:rsid w:val="0079388A"/>
    <w:rsid w:val="00793991"/>
    <w:rsid w:val="007939C0"/>
    <w:rsid w:val="00793B45"/>
    <w:rsid w:val="00793CFF"/>
    <w:rsid w:val="00793E01"/>
    <w:rsid w:val="007941AA"/>
    <w:rsid w:val="00794487"/>
    <w:rsid w:val="007944B9"/>
    <w:rsid w:val="00794595"/>
    <w:rsid w:val="00794639"/>
    <w:rsid w:val="00794BE3"/>
    <w:rsid w:val="00794C05"/>
    <w:rsid w:val="00794D2B"/>
    <w:rsid w:val="00794EAA"/>
    <w:rsid w:val="00794ED4"/>
    <w:rsid w:val="00794ED8"/>
    <w:rsid w:val="00794F39"/>
    <w:rsid w:val="007952B2"/>
    <w:rsid w:val="00795565"/>
    <w:rsid w:val="00795874"/>
    <w:rsid w:val="00795B7B"/>
    <w:rsid w:val="00795D03"/>
    <w:rsid w:val="00795D76"/>
    <w:rsid w:val="00795E01"/>
    <w:rsid w:val="00795EEE"/>
    <w:rsid w:val="00795EF8"/>
    <w:rsid w:val="00795F38"/>
    <w:rsid w:val="00796151"/>
    <w:rsid w:val="007964B2"/>
    <w:rsid w:val="007964DD"/>
    <w:rsid w:val="00796525"/>
    <w:rsid w:val="00796671"/>
    <w:rsid w:val="007967B9"/>
    <w:rsid w:val="007968C1"/>
    <w:rsid w:val="00796A8E"/>
    <w:rsid w:val="00796B09"/>
    <w:rsid w:val="00796D0C"/>
    <w:rsid w:val="0079744F"/>
    <w:rsid w:val="007974D2"/>
    <w:rsid w:val="0079773E"/>
    <w:rsid w:val="00797857"/>
    <w:rsid w:val="0079788C"/>
    <w:rsid w:val="007979D7"/>
    <w:rsid w:val="00797CAD"/>
    <w:rsid w:val="00797D05"/>
    <w:rsid w:val="00797D1B"/>
    <w:rsid w:val="00797F93"/>
    <w:rsid w:val="00797FA6"/>
    <w:rsid w:val="007A00C3"/>
    <w:rsid w:val="007A06AD"/>
    <w:rsid w:val="007A071F"/>
    <w:rsid w:val="007A079D"/>
    <w:rsid w:val="007A0935"/>
    <w:rsid w:val="007A0BB8"/>
    <w:rsid w:val="007A0E64"/>
    <w:rsid w:val="007A0F78"/>
    <w:rsid w:val="007A0FB1"/>
    <w:rsid w:val="007A1078"/>
    <w:rsid w:val="007A11F7"/>
    <w:rsid w:val="007A1240"/>
    <w:rsid w:val="007A1393"/>
    <w:rsid w:val="007A13B5"/>
    <w:rsid w:val="007A177E"/>
    <w:rsid w:val="007A17A2"/>
    <w:rsid w:val="007A17B3"/>
    <w:rsid w:val="007A18D9"/>
    <w:rsid w:val="007A1B16"/>
    <w:rsid w:val="007A1C1D"/>
    <w:rsid w:val="007A1CA0"/>
    <w:rsid w:val="007A1DE6"/>
    <w:rsid w:val="007A1F34"/>
    <w:rsid w:val="007A20EA"/>
    <w:rsid w:val="007A21D3"/>
    <w:rsid w:val="007A269B"/>
    <w:rsid w:val="007A2923"/>
    <w:rsid w:val="007A2A9A"/>
    <w:rsid w:val="007A2AC7"/>
    <w:rsid w:val="007A2E1F"/>
    <w:rsid w:val="007A2E63"/>
    <w:rsid w:val="007A2E9A"/>
    <w:rsid w:val="007A2F58"/>
    <w:rsid w:val="007A2F5B"/>
    <w:rsid w:val="007A305C"/>
    <w:rsid w:val="007A32B2"/>
    <w:rsid w:val="007A32DD"/>
    <w:rsid w:val="007A3A94"/>
    <w:rsid w:val="007A3B02"/>
    <w:rsid w:val="007A3FAB"/>
    <w:rsid w:val="007A44A7"/>
    <w:rsid w:val="007A4513"/>
    <w:rsid w:val="007A4839"/>
    <w:rsid w:val="007A4AA2"/>
    <w:rsid w:val="007A4B48"/>
    <w:rsid w:val="007A4BB3"/>
    <w:rsid w:val="007A4E1F"/>
    <w:rsid w:val="007A4FB1"/>
    <w:rsid w:val="007A5016"/>
    <w:rsid w:val="007A556B"/>
    <w:rsid w:val="007A5791"/>
    <w:rsid w:val="007A587D"/>
    <w:rsid w:val="007A59DE"/>
    <w:rsid w:val="007A5D92"/>
    <w:rsid w:val="007A5DDF"/>
    <w:rsid w:val="007A61AC"/>
    <w:rsid w:val="007A638F"/>
    <w:rsid w:val="007A64CA"/>
    <w:rsid w:val="007A6674"/>
    <w:rsid w:val="007A6901"/>
    <w:rsid w:val="007A6AEB"/>
    <w:rsid w:val="007A6CD0"/>
    <w:rsid w:val="007A6EB1"/>
    <w:rsid w:val="007A6FAC"/>
    <w:rsid w:val="007A7247"/>
    <w:rsid w:val="007A724C"/>
    <w:rsid w:val="007A730B"/>
    <w:rsid w:val="007A73D7"/>
    <w:rsid w:val="007A752A"/>
    <w:rsid w:val="007A77F1"/>
    <w:rsid w:val="007A78C5"/>
    <w:rsid w:val="007A7D5B"/>
    <w:rsid w:val="007A7E9E"/>
    <w:rsid w:val="007A7EC0"/>
    <w:rsid w:val="007A7ED2"/>
    <w:rsid w:val="007B000C"/>
    <w:rsid w:val="007B036A"/>
    <w:rsid w:val="007B05D8"/>
    <w:rsid w:val="007B0DC1"/>
    <w:rsid w:val="007B0EBE"/>
    <w:rsid w:val="007B1037"/>
    <w:rsid w:val="007B12A8"/>
    <w:rsid w:val="007B130D"/>
    <w:rsid w:val="007B158E"/>
    <w:rsid w:val="007B15E5"/>
    <w:rsid w:val="007B16D5"/>
    <w:rsid w:val="007B17BB"/>
    <w:rsid w:val="007B1943"/>
    <w:rsid w:val="007B1BB3"/>
    <w:rsid w:val="007B1E09"/>
    <w:rsid w:val="007B1F83"/>
    <w:rsid w:val="007B1FD5"/>
    <w:rsid w:val="007B20A1"/>
    <w:rsid w:val="007B221F"/>
    <w:rsid w:val="007B22D5"/>
    <w:rsid w:val="007B22E7"/>
    <w:rsid w:val="007B2609"/>
    <w:rsid w:val="007B2779"/>
    <w:rsid w:val="007B27F8"/>
    <w:rsid w:val="007B29D5"/>
    <w:rsid w:val="007B2AD1"/>
    <w:rsid w:val="007B2ADA"/>
    <w:rsid w:val="007B2B46"/>
    <w:rsid w:val="007B2B7A"/>
    <w:rsid w:val="007B2C9C"/>
    <w:rsid w:val="007B3295"/>
    <w:rsid w:val="007B333A"/>
    <w:rsid w:val="007B3399"/>
    <w:rsid w:val="007B33A9"/>
    <w:rsid w:val="007B34E7"/>
    <w:rsid w:val="007B3516"/>
    <w:rsid w:val="007B355D"/>
    <w:rsid w:val="007B35CD"/>
    <w:rsid w:val="007B36BC"/>
    <w:rsid w:val="007B37F3"/>
    <w:rsid w:val="007B3867"/>
    <w:rsid w:val="007B38F2"/>
    <w:rsid w:val="007B3A00"/>
    <w:rsid w:val="007B3B7E"/>
    <w:rsid w:val="007B3BC0"/>
    <w:rsid w:val="007B3BC6"/>
    <w:rsid w:val="007B3CF6"/>
    <w:rsid w:val="007B4052"/>
    <w:rsid w:val="007B438E"/>
    <w:rsid w:val="007B43D0"/>
    <w:rsid w:val="007B458C"/>
    <w:rsid w:val="007B4A42"/>
    <w:rsid w:val="007B4A8C"/>
    <w:rsid w:val="007B4CD2"/>
    <w:rsid w:val="007B4D03"/>
    <w:rsid w:val="007B4E44"/>
    <w:rsid w:val="007B4EE4"/>
    <w:rsid w:val="007B510C"/>
    <w:rsid w:val="007B54B1"/>
    <w:rsid w:val="007B57E5"/>
    <w:rsid w:val="007B599C"/>
    <w:rsid w:val="007B5BCE"/>
    <w:rsid w:val="007B5CEA"/>
    <w:rsid w:val="007B5EE8"/>
    <w:rsid w:val="007B6043"/>
    <w:rsid w:val="007B6072"/>
    <w:rsid w:val="007B6074"/>
    <w:rsid w:val="007B60B2"/>
    <w:rsid w:val="007B62B0"/>
    <w:rsid w:val="007B62B6"/>
    <w:rsid w:val="007B6358"/>
    <w:rsid w:val="007B63EE"/>
    <w:rsid w:val="007B644F"/>
    <w:rsid w:val="007B667E"/>
    <w:rsid w:val="007B676C"/>
    <w:rsid w:val="007B6887"/>
    <w:rsid w:val="007B6C61"/>
    <w:rsid w:val="007B6DBF"/>
    <w:rsid w:val="007B6E2E"/>
    <w:rsid w:val="007B741C"/>
    <w:rsid w:val="007B7490"/>
    <w:rsid w:val="007B7673"/>
    <w:rsid w:val="007B77EF"/>
    <w:rsid w:val="007B7978"/>
    <w:rsid w:val="007B7A45"/>
    <w:rsid w:val="007B7A4B"/>
    <w:rsid w:val="007B7B6D"/>
    <w:rsid w:val="007B7C0E"/>
    <w:rsid w:val="007B7D17"/>
    <w:rsid w:val="007B7E9D"/>
    <w:rsid w:val="007B7EE5"/>
    <w:rsid w:val="007B7F32"/>
    <w:rsid w:val="007B7F5E"/>
    <w:rsid w:val="007C005C"/>
    <w:rsid w:val="007C00FA"/>
    <w:rsid w:val="007C0156"/>
    <w:rsid w:val="007C03E2"/>
    <w:rsid w:val="007C049C"/>
    <w:rsid w:val="007C0AD0"/>
    <w:rsid w:val="007C0BAD"/>
    <w:rsid w:val="007C0C87"/>
    <w:rsid w:val="007C132F"/>
    <w:rsid w:val="007C1340"/>
    <w:rsid w:val="007C158A"/>
    <w:rsid w:val="007C1713"/>
    <w:rsid w:val="007C172E"/>
    <w:rsid w:val="007C175C"/>
    <w:rsid w:val="007C1805"/>
    <w:rsid w:val="007C19CA"/>
    <w:rsid w:val="007C1A84"/>
    <w:rsid w:val="007C1B54"/>
    <w:rsid w:val="007C1E19"/>
    <w:rsid w:val="007C1EDC"/>
    <w:rsid w:val="007C1FDD"/>
    <w:rsid w:val="007C2151"/>
    <w:rsid w:val="007C22D2"/>
    <w:rsid w:val="007C2374"/>
    <w:rsid w:val="007C25D6"/>
    <w:rsid w:val="007C26DD"/>
    <w:rsid w:val="007C2783"/>
    <w:rsid w:val="007C2912"/>
    <w:rsid w:val="007C29A6"/>
    <w:rsid w:val="007C2A3A"/>
    <w:rsid w:val="007C2A4D"/>
    <w:rsid w:val="007C2B96"/>
    <w:rsid w:val="007C2E9A"/>
    <w:rsid w:val="007C2FC9"/>
    <w:rsid w:val="007C324A"/>
    <w:rsid w:val="007C3624"/>
    <w:rsid w:val="007C370D"/>
    <w:rsid w:val="007C3A0A"/>
    <w:rsid w:val="007C3E90"/>
    <w:rsid w:val="007C4249"/>
    <w:rsid w:val="007C427E"/>
    <w:rsid w:val="007C42DA"/>
    <w:rsid w:val="007C4ACF"/>
    <w:rsid w:val="007C4B4D"/>
    <w:rsid w:val="007C4B64"/>
    <w:rsid w:val="007C4E6E"/>
    <w:rsid w:val="007C4FA1"/>
    <w:rsid w:val="007C5088"/>
    <w:rsid w:val="007C50B6"/>
    <w:rsid w:val="007C562B"/>
    <w:rsid w:val="007C5853"/>
    <w:rsid w:val="007C596E"/>
    <w:rsid w:val="007C59BF"/>
    <w:rsid w:val="007C5B2E"/>
    <w:rsid w:val="007C5B8A"/>
    <w:rsid w:val="007C5BB6"/>
    <w:rsid w:val="007C5F38"/>
    <w:rsid w:val="007C603C"/>
    <w:rsid w:val="007C603D"/>
    <w:rsid w:val="007C62EB"/>
    <w:rsid w:val="007C635F"/>
    <w:rsid w:val="007C6458"/>
    <w:rsid w:val="007C6566"/>
    <w:rsid w:val="007C6772"/>
    <w:rsid w:val="007C6DDC"/>
    <w:rsid w:val="007C719B"/>
    <w:rsid w:val="007C723D"/>
    <w:rsid w:val="007C755A"/>
    <w:rsid w:val="007C75A9"/>
    <w:rsid w:val="007C770A"/>
    <w:rsid w:val="007C7AF4"/>
    <w:rsid w:val="007C7C76"/>
    <w:rsid w:val="007C7EED"/>
    <w:rsid w:val="007D00D7"/>
    <w:rsid w:val="007D0206"/>
    <w:rsid w:val="007D052A"/>
    <w:rsid w:val="007D0715"/>
    <w:rsid w:val="007D0873"/>
    <w:rsid w:val="007D08C8"/>
    <w:rsid w:val="007D09DB"/>
    <w:rsid w:val="007D0A95"/>
    <w:rsid w:val="007D0B1A"/>
    <w:rsid w:val="007D0B38"/>
    <w:rsid w:val="007D0C8D"/>
    <w:rsid w:val="007D0FFA"/>
    <w:rsid w:val="007D1046"/>
    <w:rsid w:val="007D1115"/>
    <w:rsid w:val="007D1206"/>
    <w:rsid w:val="007D1410"/>
    <w:rsid w:val="007D1658"/>
    <w:rsid w:val="007D16B0"/>
    <w:rsid w:val="007D16C0"/>
    <w:rsid w:val="007D183A"/>
    <w:rsid w:val="007D1A26"/>
    <w:rsid w:val="007D1AD7"/>
    <w:rsid w:val="007D1F29"/>
    <w:rsid w:val="007D2597"/>
    <w:rsid w:val="007D29D1"/>
    <w:rsid w:val="007D2B5A"/>
    <w:rsid w:val="007D2B6E"/>
    <w:rsid w:val="007D2CB7"/>
    <w:rsid w:val="007D2CF7"/>
    <w:rsid w:val="007D2D52"/>
    <w:rsid w:val="007D32B1"/>
    <w:rsid w:val="007D32EF"/>
    <w:rsid w:val="007D3329"/>
    <w:rsid w:val="007D3361"/>
    <w:rsid w:val="007D33D8"/>
    <w:rsid w:val="007D3B52"/>
    <w:rsid w:val="007D3C09"/>
    <w:rsid w:val="007D3C1F"/>
    <w:rsid w:val="007D3C91"/>
    <w:rsid w:val="007D40E0"/>
    <w:rsid w:val="007D40FC"/>
    <w:rsid w:val="007D4100"/>
    <w:rsid w:val="007D4115"/>
    <w:rsid w:val="007D412B"/>
    <w:rsid w:val="007D43D8"/>
    <w:rsid w:val="007D440C"/>
    <w:rsid w:val="007D4420"/>
    <w:rsid w:val="007D4481"/>
    <w:rsid w:val="007D4530"/>
    <w:rsid w:val="007D4837"/>
    <w:rsid w:val="007D48F6"/>
    <w:rsid w:val="007D49B6"/>
    <w:rsid w:val="007D49CC"/>
    <w:rsid w:val="007D49CE"/>
    <w:rsid w:val="007D4E84"/>
    <w:rsid w:val="007D536D"/>
    <w:rsid w:val="007D5393"/>
    <w:rsid w:val="007D5430"/>
    <w:rsid w:val="007D54EA"/>
    <w:rsid w:val="007D5542"/>
    <w:rsid w:val="007D564B"/>
    <w:rsid w:val="007D56BE"/>
    <w:rsid w:val="007D595D"/>
    <w:rsid w:val="007D5B70"/>
    <w:rsid w:val="007D5D2D"/>
    <w:rsid w:val="007D5D81"/>
    <w:rsid w:val="007D5D8B"/>
    <w:rsid w:val="007D5F4F"/>
    <w:rsid w:val="007D6247"/>
    <w:rsid w:val="007D6396"/>
    <w:rsid w:val="007D64D3"/>
    <w:rsid w:val="007D659F"/>
    <w:rsid w:val="007D65E7"/>
    <w:rsid w:val="007D68D5"/>
    <w:rsid w:val="007D6A27"/>
    <w:rsid w:val="007D6A5B"/>
    <w:rsid w:val="007D6A8F"/>
    <w:rsid w:val="007D6AE3"/>
    <w:rsid w:val="007D6E09"/>
    <w:rsid w:val="007D6E69"/>
    <w:rsid w:val="007D6F36"/>
    <w:rsid w:val="007D71BE"/>
    <w:rsid w:val="007D71F1"/>
    <w:rsid w:val="007D7283"/>
    <w:rsid w:val="007D7518"/>
    <w:rsid w:val="007D763F"/>
    <w:rsid w:val="007D7A27"/>
    <w:rsid w:val="007D7AE7"/>
    <w:rsid w:val="007E00EF"/>
    <w:rsid w:val="007E01FB"/>
    <w:rsid w:val="007E04B2"/>
    <w:rsid w:val="007E06E4"/>
    <w:rsid w:val="007E077F"/>
    <w:rsid w:val="007E07BE"/>
    <w:rsid w:val="007E0C48"/>
    <w:rsid w:val="007E1035"/>
    <w:rsid w:val="007E1164"/>
    <w:rsid w:val="007E12BE"/>
    <w:rsid w:val="007E136B"/>
    <w:rsid w:val="007E13C1"/>
    <w:rsid w:val="007E144C"/>
    <w:rsid w:val="007E1489"/>
    <w:rsid w:val="007E14EC"/>
    <w:rsid w:val="007E159F"/>
    <w:rsid w:val="007E1762"/>
    <w:rsid w:val="007E19B4"/>
    <w:rsid w:val="007E1A79"/>
    <w:rsid w:val="007E1B1B"/>
    <w:rsid w:val="007E1E55"/>
    <w:rsid w:val="007E1EB5"/>
    <w:rsid w:val="007E2265"/>
    <w:rsid w:val="007E26AB"/>
    <w:rsid w:val="007E2976"/>
    <w:rsid w:val="007E2D45"/>
    <w:rsid w:val="007E2D60"/>
    <w:rsid w:val="007E2F96"/>
    <w:rsid w:val="007E328C"/>
    <w:rsid w:val="007E333E"/>
    <w:rsid w:val="007E3604"/>
    <w:rsid w:val="007E390E"/>
    <w:rsid w:val="007E3944"/>
    <w:rsid w:val="007E3C6B"/>
    <w:rsid w:val="007E3F06"/>
    <w:rsid w:val="007E453B"/>
    <w:rsid w:val="007E459E"/>
    <w:rsid w:val="007E4910"/>
    <w:rsid w:val="007E49FD"/>
    <w:rsid w:val="007E4C1F"/>
    <w:rsid w:val="007E4D1F"/>
    <w:rsid w:val="007E4EE3"/>
    <w:rsid w:val="007E4EF2"/>
    <w:rsid w:val="007E4F43"/>
    <w:rsid w:val="007E51B4"/>
    <w:rsid w:val="007E5201"/>
    <w:rsid w:val="007E553D"/>
    <w:rsid w:val="007E5671"/>
    <w:rsid w:val="007E5C58"/>
    <w:rsid w:val="007E5DB7"/>
    <w:rsid w:val="007E5E05"/>
    <w:rsid w:val="007E5F1A"/>
    <w:rsid w:val="007E5FAB"/>
    <w:rsid w:val="007E66AF"/>
    <w:rsid w:val="007E66CE"/>
    <w:rsid w:val="007E695C"/>
    <w:rsid w:val="007E6AA4"/>
    <w:rsid w:val="007E6AB3"/>
    <w:rsid w:val="007E6CA7"/>
    <w:rsid w:val="007E6D1F"/>
    <w:rsid w:val="007E7057"/>
    <w:rsid w:val="007E73FF"/>
    <w:rsid w:val="007E758C"/>
    <w:rsid w:val="007E78BB"/>
    <w:rsid w:val="007E78DE"/>
    <w:rsid w:val="007E79A5"/>
    <w:rsid w:val="007E7A7A"/>
    <w:rsid w:val="007E7AD6"/>
    <w:rsid w:val="007E7D47"/>
    <w:rsid w:val="007E7E57"/>
    <w:rsid w:val="007F014A"/>
    <w:rsid w:val="007F023D"/>
    <w:rsid w:val="007F032E"/>
    <w:rsid w:val="007F06D3"/>
    <w:rsid w:val="007F07BA"/>
    <w:rsid w:val="007F0D2C"/>
    <w:rsid w:val="007F111E"/>
    <w:rsid w:val="007F11D1"/>
    <w:rsid w:val="007F167D"/>
    <w:rsid w:val="007F16E9"/>
    <w:rsid w:val="007F185B"/>
    <w:rsid w:val="007F1B20"/>
    <w:rsid w:val="007F1CD4"/>
    <w:rsid w:val="007F1DA5"/>
    <w:rsid w:val="007F1DC4"/>
    <w:rsid w:val="007F2304"/>
    <w:rsid w:val="007F240E"/>
    <w:rsid w:val="007F248F"/>
    <w:rsid w:val="007F24B6"/>
    <w:rsid w:val="007F265F"/>
    <w:rsid w:val="007F2784"/>
    <w:rsid w:val="007F27D7"/>
    <w:rsid w:val="007F28F4"/>
    <w:rsid w:val="007F2ABC"/>
    <w:rsid w:val="007F2D7B"/>
    <w:rsid w:val="007F2E74"/>
    <w:rsid w:val="007F325A"/>
    <w:rsid w:val="007F35CD"/>
    <w:rsid w:val="007F37AA"/>
    <w:rsid w:val="007F380B"/>
    <w:rsid w:val="007F383B"/>
    <w:rsid w:val="007F3946"/>
    <w:rsid w:val="007F3A3D"/>
    <w:rsid w:val="007F3BF8"/>
    <w:rsid w:val="007F3D24"/>
    <w:rsid w:val="007F3DDE"/>
    <w:rsid w:val="007F3DF1"/>
    <w:rsid w:val="007F3F80"/>
    <w:rsid w:val="007F40CA"/>
    <w:rsid w:val="007F41C0"/>
    <w:rsid w:val="007F41DD"/>
    <w:rsid w:val="007F420F"/>
    <w:rsid w:val="007F4489"/>
    <w:rsid w:val="007F4828"/>
    <w:rsid w:val="007F4909"/>
    <w:rsid w:val="007F497D"/>
    <w:rsid w:val="007F4A21"/>
    <w:rsid w:val="007F4A83"/>
    <w:rsid w:val="007F4BD7"/>
    <w:rsid w:val="007F4FC7"/>
    <w:rsid w:val="007F53D4"/>
    <w:rsid w:val="007F5526"/>
    <w:rsid w:val="007F55A2"/>
    <w:rsid w:val="007F5624"/>
    <w:rsid w:val="007F562B"/>
    <w:rsid w:val="007F591F"/>
    <w:rsid w:val="007F5AA6"/>
    <w:rsid w:val="007F5BC8"/>
    <w:rsid w:val="007F5CA5"/>
    <w:rsid w:val="007F5CF4"/>
    <w:rsid w:val="007F5F57"/>
    <w:rsid w:val="007F5FB0"/>
    <w:rsid w:val="007F604B"/>
    <w:rsid w:val="007F6085"/>
    <w:rsid w:val="007F6471"/>
    <w:rsid w:val="007F64A8"/>
    <w:rsid w:val="007F668B"/>
    <w:rsid w:val="007F685C"/>
    <w:rsid w:val="007F6883"/>
    <w:rsid w:val="007F68DA"/>
    <w:rsid w:val="007F69EC"/>
    <w:rsid w:val="007F6D0D"/>
    <w:rsid w:val="007F6D11"/>
    <w:rsid w:val="007F6F4B"/>
    <w:rsid w:val="007F72EC"/>
    <w:rsid w:val="007F7638"/>
    <w:rsid w:val="007F7684"/>
    <w:rsid w:val="007F7831"/>
    <w:rsid w:val="007F7895"/>
    <w:rsid w:val="007F796E"/>
    <w:rsid w:val="007F7DA0"/>
    <w:rsid w:val="007F7EAE"/>
    <w:rsid w:val="00800373"/>
    <w:rsid w:val="00800429"/>
    <w:rsid w:val="0080042B"/>
    <w:rsid w:val="0080043E"/>
    <w:rsid w:val="00800743"/>
    <w:rsid w:val="00800A8B"/>
    <w:rsid w:val="00800B37"/>
    <w:rsid w:val="00800B8A"/>
    <w:rsid w:val="00800CEE"/>
    <w:rsid w:val="00800EDF"/>
    <w:rsid w:val="00800FE5"/>
    <w:rsid w:val="00801287"/>
    <w:rsid w:val="0080158C"/>
    <w:rsid w:val="00801664"/>
    <w:rsid w:val="00801711"/>
    <w:rsid w:val="00801868"/>
    <w:rsid w:val="00801900"/>
    <w:rsid w:val="008019C8"/>
    <w:rsid w:val="00802020"/>
    <w:rsid w:val="008020B7"/>
    <w:rsid w:val="00802458"/>
    <w:rsid w:val="0080252F"/>
    <w:rsid w:val="008025E4"/>
    <w:rsid w:val="00802626"/>
    <w:rsid w:val="00802782"/>
    <w:rsid w:val="0080298D"/>
    <w:rsid w:val="008029D5"/>
    <w:rsid w:val="00802C04"/>
    <w:rsid w:val="00802E20"/>
    <w:rsid w:val="00803656"/>
    <w:rsid w:val="00803C43"/>
    <w:rsid w:val="008041F8"/>
    <w:rsid w:val="0080450C"/>
    <w:rsid w:val="008045A8"/>
    <w:rsid w:val="008047B9"/>
    <w:rsid w:val="008049F2"/>
    <w:rsid w:val="00804ADF"/>
    <w:rsid w:val="00804B5D"/>
    <w:rsid w:val="00804BB7"/>
    <w:rsid w:val="00804BE6"/>
    <w:rsid w:val="00804EDB"/>
    <w:rsid w:val="008050B7"/>
    <w:rsid w:val="008050C1"/>
    <w:rsid w:val="0080515D"/>
    <w:rsid w:val="00805306"/>
    <w:rsid w:val="008053A9"/>
    <w:rsid w:val="0080559D"/>
    <w:rsid w:val="00805896"/>
    <w:rsid w:val="0080599E"/>
    <w:rsid w:val="008059FD"/>
    <w:rsid w:val="00805A4D"/>
    <w:rsid w:val="00805CCE"/>
    <w:rsid w:val="00806000"/>
    <w:rsid w:val="008061AD"/>
    <w:rsid w:val="00806217"/>
    <w:rsid w:val="00806336"/>
    <w:rsid w:val="0080643A"/>
    <w:rsid w:val="008067BD"/>
    <w:rsid w:val="00806A97"/>
    <w:rsid w:val="00806AEA"/>
    <w:rsid w:val="00806AFE"/>
    <w:rsid w:val="00806C3F"/>
    <w:rsid w:val="00806CF6"/>
    <w:rsid w:val="00806DB7"/>
    <w:rsid w:val="00806E5D"/>
    <w:rsid w:val="00806EB9"/>
    <w:rsid w:val="00806ED4"/>
    <w:rsid w:val="00806FC4"/>
    <w:rsid w:val="0080708E"/>
    <w:rsid w:val="008070EA"/>
    <w:rsid w:val="008074A7"/>
    <w:rsid w:val="00807540"/>
    <w:rsid w:val="00807A75"/>
    <w:rsid w:val="00807B08"/>
    <w:rsid w:val="00807C24"/>
    <w:rsid w:val="00807F39"/>
    <w:rsid w:val="00807FCC"/>
    <w:rsid w:val="008101C5"/>
    <w:rsid w:val="008102FA"/>
    <w:rsid w:val="00810311"/>
    <w:rsid w:val="00810439"/>
    <w:rsid w:val="00810538"/>
    <w:rsid w:val="00810671"/>
    <w:rsid w:val="008107CB"/>
    <w:rsid w:val="00810C2E"/>
    <w:rsid w:val="00810D21"/>
    <w:rsid w:val="00810D4F"/>
    <w:rsid w:val="00810EE3"/>
    <w:rsid w:val="008112C3"/>
    <w:rsid w:val="00811428"/>
    <w:rsid w:val="00811685"/>
    <w:rsid w:val="00811B03"/>
    <w:rsid w:val="00811B9E"/>
    <w:rsid w:val="00811CC6"/>
    <w:rsid w:val="00811DD2"/>
    <w:rsid w:val="00811F95"/>
    <w:rsid w:val="00812080"/>
    <w:rsid w:val="008120F4"/>
    <w:rsid w:val="008121C2"/>
    <w:rsid w:val="00812283"/>
    <w:rsid w:val="00812E27"/>
    <w:rsid w:val="00812EFD"/>
    <w:rsid w:val="00813031"/>
    <w:rsid w:val="00813141"/>
    <w:rsid w:val="0081340E"/>
    <w:rsid w:val="00813450"/>
    <w:rsid w:val="008135A0"/>
    <w:rsid w:val="008135E4"/>
    <w:rsid w:val="00813729"/>
    <w:rsid w:val="008137B2"/>
    <w:rsid w:val="00813C36"/>
    <w:rsid w:val="00813EA9"/>
    <w:rsid w:val="00813F8B"/>
    <w:rsid w:val="008142E7"/>
    <w:rsid w:val="008143DF"/>
    <w:rsid w:val="00814539"/>
    <w:rsid w:val="00814555"/>
    <w:rsid w:val="00814669"/>
    <w:rsid w:val="00814917"/>
    <w:rsid w:val="00814D54"/>
    <w:rsid w:val="0081506D"/>
    <w:rsid w:val="00815141"/>
    <w:rsid w:val="0081538E"/>
    <w:rsid w:val="0081558C"/>
    <w:rsid w:val="0081563D"/>
    <w:rsid w:val="008157EF"/>
    <w:rsid w:val="00815978"/>
    <w:rsid w:val="0081599F"/>
    <w:rsid w:val="00815C0F"/>
    <w:rsid w:val="00815CBA"/>
    <w:rsid w:val="008163E1"/>
    <w:rsid w:val="00816476"/>
    <w:rsid w:val="00816489"/>
    <w:rsid w:val="008168B9"/>
    <w:rsid w:val="0081693F"/>
    <w:rsid w:val="00816ABA"/>
    <w:rsid w:val="00816BB5"/>
    <w:rsid w:val="00816C0C"/>
    <w:rsid w:val="00816CB0"/>
    <w:rsid w:val="00816DFA"/>
    <w:rsid w:val="00816E32"/>
    <w:rsid w:val="00816E5B"/>
    <w:rsid w:val="00816F1C"/>
    <w:rsid w:val="008170FF"/>
    <w:rsid w:val="00817251"/>
    <w:rsid w:val="00817414"/>
    <w:rsid w:val="0081761D"/>
    <w:rsid w:val="00817676"/>
    <w:rsid w:val="0081782A"/>
    <w:rsid w:val="00817B2A"/>
    <w:rsid w:val="00817C59"/>
    <w:rsid w:val="00817D5C"/>
    <w:rsid w:val="00817D65"/>
    <w:rsid w:val="00817DCE"/>
    <w:rsid w:val="00817DE1"/>
    <w:rsid w:val="00817FA4"/>
    <w:rsid w:val="0082016E"/>
    <w:rsid w:val="008202B4"/>
    <w:rsid w:val="00820391"/>
    <w:rsid w:val="00820420"/>
    <w:rsid w:val="008204BB"/>
    <w:rsid w:val="008206B3"/>
    <w:rsid w:val="0082082C"/>
    <w:rsid w:val="008209DB"/>
    <w:rsid w:val="008209F4"/>
    <w:rsid w:val="00821059"/>
    <w:rsid w:val="008210A0"/>
    <w:rsid w:val="008210CF"/>
    <w:rsid w:val="00821513"/>
    <w:rsid w:val="0082159D"/>
    <w:rsid w:val="00821664"/>
    <w:rsid w:val="00821795"/>
    <w:rsid w:val="0082184E"/>
    <w:rsid w:val="00821A8F"/>
    <w:rsid w:val="00821BD3"/>
    <w:rsid w:val="00821D6F"/>
    <w:rsid w:val="00821DE3"/>
    <w:rsid w:val="00821E69"/>
    <w:rsid w:val="00821E78"/>
    <w:rsid w:val="00821F38"/>
    <w:rsid w:val="00821F61"/>
    <w:rsid w:val="00821F80"/>
    <w:rsid w:val="008221AA"/>
    <w:rsid w:val="0082236A"/>
    <w:rsid w:val="0082256A"/>
    <w:rsid w:val="00822576"/>
    <w:rsid w:val="00822821"/>
    <w:rsid w:val="0082298D"/>
    <w:rsid w:val="008229B9"/>
    <w:rsid w:val="00822A17"/>
    <w:rsid w:val="00822AD4"/>
    <w:rsid w:val="00822B7C"/>
    <w:rsid w:val="00822DB0"/>
    <w:rsid w:val="00822FD9"/>
    <w:rsid w:val="00823178"/>
    <w:rsid w:val="008233B1"/>
    <w:rsid w:val="00823749"/>
    <w:rsid w:val="00823AB5"/>
    <w:rsid w:val="00823BDE"/>
    <w:rsid w:val="00823EFC"/>
    <w:rsid w:val="00824072"/>
    <w:rsid w:val="008240C0"/>
    <w:rsid w:val="00824439"/>
    <w:rsid w:val="008246B7"/>
    <w:rsid w:val="00824820"/>
    <w:rsid w:val="00824ADD"/>
    <w:rsid w:val="00824C10"/>
    <w:rsid w:val="00824D66"/>
    <w:rsid w:val="00825021"/>
    <w:rsid w:val="008250AC"/>
    <w:rsid w:val="00825201"/>
    <w:rsid w:val="008252B4"/>
    <w:rsid w:val="0082541E"/>
    <w:rsid w:val="008256AC"/>
    <w:rsid w:val="008257CE"/>
    <w:rsid w:val="008257E3"/>
    <w:rsid w:val="00825998"/>
    <w:rsid w:val="00825BAB"/>
    <w:rsid w:val="00825C72"/>
    <w:rsid w:val="00825CCA"/>
    <w:rsid w:val="00825E1B"/>
    <w:rsid w:val="008260D8"/>
    <w:rsid w:val="008260EA"/>
    <w:rsid w:val="0082611C"/>
    <w:rsid w:val="008262BB"/>
    <w:rsid w:val="00826311"/>
    <w:rsid w:val="00826378"/>
    <w:rsid w:val="008268B1"/>
    <w:rsid w:val="00826A32"/>
    <w:rsid w:val="00826B77"/>
    <w:rsid w:val="00826CC3"/>
    <w:rsid w:val="00826D12"/>
    <w:rsid w:val="00826D5F"/>
    <w:rsid w:val="008270B4"/>
    <w:rsid w:val="008273BF"/>
    <w:rsid w:val="0082745E"/>
    <w:rsid w:val="008275C9"/>
    <w:rsid w:val="0082760E"/>
    <w:rsid w:val="00827719"/>
    <w:rsid w:val="0082796A"/>
    <w:rsid w:val="00827A27"/>
    <w:rsid w:val="00827F2F"/>
    <w:rsid w:val="00830073"/>
    <w:rsid w:val="0083039B"/>
    <w:rsid w:val="0083075B"/>
    <w:rsid w:val="008307F0"/>
    <w:rsid w:val="008308F0"/>
    <w:rsid w:val="00830A87"/>
    <w:rsid w:val="00830EBC"/>
    <w:rsid w:val="00830F98"/>
    <w:rsid w:val="0083118F"/>
    <w:rsid w:val="00831285"/>
    <w:rsid w:val="0083143B"/>
    <w:rsid w:val="008316BE"/>
    <w:rsid w:val="00831712"/>
    <w:rsid w:val="008318C7"/>
    <w:rsid w:val="0083190C"/>
    <w:rsid w:val="00831939"/>
    <w:rsid w:val="008319D7"/>
    <w:rsid w:val="00831A30"/>
    <w:rsid w:val="00831DE5"/>
    <w:rsid w:val="00832127"/>
    <w:rsid w:val="00832206"/>
    <w:rsid w:val="00832244"/>
    <w:rsid w:val="00832420"/>
    <w:rsid w:val="0083269E"/>
    <w:rsid w:val="00832803"/>
    <w:rsid w:val="00832944"/>
    <w:rsid w:val="00832A06"/>
    <w:rsid w:val="00832B53"/>
    <w:rsid w:val="00832C5B"/>
    <w:rsid w:val="00832D9E"/>
    <w:rsid w:val="00833101"/>
    <w:rsid w:val="00833455"/>
    <w:rsid w:val="008336DB"/>
    <w:rsid w:val="008337FC"/>
    <w:rsid w:val="00833A5F"/>
    <w:rsid w:val="00833AE8"/>
    <w:rsid w:val="00833BD5"/>
    <w:rsid w:val="00833C87"/>
    <w:rsid w:val="00833D51"/>
    <w:rsid w:val="00833D59"/>
    <w:rsid w:val="00833FFE"/>
    <w:rsid w:val="008346A4"/>
    <w:rsid w:val="0083477A"/>
    <w:rsid w:val="008347DB"/>
    <w:rsid w:val="00834A3B"/>
    <w:rsid w:val="00834DCC"/>
    <w:rsid w:val="00834DE1"/>
    <w:rsid w:val="00835023"/>
    <w:rsid w:val="00835226"/>
    <w:rsid w:val="00835788"/>
    <w:rsid w:val="00835948"/>
    <w:rsid w:val="00835A03"/>
    <w:rsid w:val="00835C3A"/>
    <w:rsid w:val="00835CB6"/>
    <w:rsid w:val="00835D16"/>
    <w:rsid w:val="00835D52"/>
    <w:rsid w:val="00835D88"/>
    <w:rsid w:val="0083613C"/>
    <w:rsid w:val="008364A5"/>
    <w:rsid w:val="008365B2"/>
    <w:rsid w:val="008365FE"/>
    <w:rsid w:val="0083662C"/>
    <w:rsid w:val="00836949"/>
    <w:rsid w:val="00836A60"/>
    <w:rsid w:val="00836B80"/>
    <w:rsid w:val="00836CA1"/>
    <w:rsid w:val="00836E79"/>
    <w:rsid w:val="0083746F"/>
    <w:rsid w:val="008378D0"/>
    <w:rsid w:val="00837A3E"/>
    <w:rsid w:val="00837D0F"/>
    <w:rsid w:val="00837D69"/>
    <w:rsid w:val="00837E68"/>
    <w:rsid w:val="00837ED8"/>
    <w:rsid w:val="00837F36"/>
    <w:rsid w:val="0084003B"/>
    <w:rsid w:val="0084020F"/>
    <w:rsid w:val="008403D8"/>
    <w:rsid w:val="0084072E"/>
    <w:rsid w:val="00840CF5"/>
    <w:rsid w:val="00840E49"/>
    <w:rsid w:val="0084127F"/>
    <w:rsid w:val="00841284"/>
    <w:rsid w:val="0084133E"/>
    <w:rsid w:val="0084157B"/>
    <w:rsid w:val="00841597"/>
    <w:rsid w:val="008415EA"/>
    <w:rsid w:val="0084166B"/>
    <w:rsid w:val="008417A6"/>
    <w:rsid w:val="00841E52"/>
    <w:rsid w:val="00841F0D"/>
    <w:rsid w:val="00841F5D"/>
    <w:rsid w:val="00842017"/>
    <w:rsid w:val="008420D4"/>
    <w:rsid w:val="008420F9"/>
    <w:rsid w:val="008423F4"/>
    <w:rsid w:val="00842485"/>
    <w:rsid w:val="00842507"/>
    <w:rsid w:val="0084259A"/>
    <w:rsid w:val="00842827"/>
    <w:rsid w:val="00842842"/>
    <w:rsid w:val="00842966"/>
    <w:rsid w:val="00842A20"/>
    <w:rsid w:val="00843026"/>
    <w:rsid w:val="0084318F"/>
    <w:rsid w:val="008434AA"/>
    <w:rsid w:val="0084353E"/>
    <w:rsid w:val="00843751"/>
    <w:rsid w:val="00843896"/>
    <w:rsid w:val="008438F9"/>
    <w:rsid w:val="00843BFF"/>
    <w:rsid w:val="00843CB6"/>
    <w:rsid w:val="00843D9B"/>
    <w:rsid w:val="00843E45"/>
    <w:rsid w:val="0084425D"/>
    <w:rsid w:val="0084432B"/>
    <w:rsid w:val="00844369"/>
    <w:rsid w:val="00844592"/>
    <w:rsid w:val="0084485F"/>
    <w:rsid w:val="0084488F"/>
    <w:rsid w:val="008448CE"/>
    <w:rsid w:val="00844A37"/>
    <w:rsid w:val="00844AA2"/>
    <w:rsid w:val="00844ABF"/>
    <w:rsid w:val="00844D4F"/>
    <w:rsid w:val="00844E84"/>
    <w:rsid w:val="00844ECD"/>
    <w:rsid w:val="008450A7"/>
    <w:rsid w:val="008450B8"/>
    <w:rsid w:val="0084526A"/>
    <w:rsid w:val="0084531F"/>
    <w:rsid w:val="008453A2"/>
    <w:rsid w:val="008454C2"/>
    <w:rsid w:val="008455FB"/>
    <w:rsid w:val="00845629"/>
    <w:rsid w:val="00845814"/>
    <w:rsid w:val="00845C95"/>
    <w:rsid w:val="00845D3A"/>
    <w:rsid w:val="00845DB3"/>
    <w:rsid w:val="00845F38"/>
    <w:rsid w:val="00846354"/>
    <w:rsid w:val="00846524"/>
    <w:rsid w:val="008465DC"/>
    <w:rsid w:val="00846757"/>
    <w:rsid w:val="00846D4E"/>
    <w:rsid w:val="00846E41"/>
    <w:rsid w:val="00846EBA"/>
    <w:rsid w:val="0084713D"/>
    <w:rsid w:val="0084739E"/>
    <w:rsid w:val="008477AA"/>
    <w:rsid w:val="008479FA"/>
    <w:rsid w:val="00847A99"/>
    <w:rsid w:val="00847BA5"/>
    <w:rsid w:val="00847CE9"/>
    <w:rsid w:val="00847D52"/>
    <w:rsid w:val="00847E67"/>
    <w:rsid w:val="0085009B"/>
    <w:rsid w:val="008501C0"/>
    <w:rsid w:val="008502ED"/>
    <w:rsid w:val="00850391"/>
    <w:rsid w:val="008506AA"/>
    <w:rsid w:val="008508D2"/>
    <w:rsid w:val="0085092F"/>
    <w:rsid w:val="00850B18"/>
    <w:rsid w:val="00850C19"/>
    <w:rsid w:val="00850D58"/>
    <w:rsid w:val="00851195"/>
    <w:rsid w:val="008514E9"/>
    <w:rsid w:val="0085154A"/>
    <w:rsid w:val="0085158F"/>
    <w:rsid w:val="0085162A"/>
    <w:rsid w:val="0085171F"/>
    <w:rsid w:val="00851736"/>
    <w:rsid w:val="00851798"/>
    <w:rsid w:val="00851B41"/>
    <w:rsid w:val="00851BC9"/>
    <w:rsid w:val="00851D8D"/>
    <w:rsid w:val="00852364"/>
    <w:rsid w:val="008524D2"/>
    <w:rsid w:val="00852620"/>
    <w:rsid w:val="0085270D"/>
    <w:rsid w:val="008528B3"/>
    <w:rsid w:val="008529C5"/>
    <w:rsid w:val="00852D7C"/>
    <w:rsid w:val="00852ED3"/>
    <w:rsid w:val="00853411"/>
    <w:rsid w:val="00853618"/>
    <w:rsid w:val="008536FD"/>
    <w:rsid w:val="00853947"/>
    <w:rsid w:val="00853A93"/>
    <w:rsid w:val="00853AF3"/>
    <w:rsid w:val="00853CDA"/>
    <w:rsid w:val="00853DB0"/>
    <w:rsid w:val="008542FC"/>
    <w:rsid w:val="008544ED"/>
    <w:rsid w:val="00854ABD"/>
    <w:rsid w:val="0085557A"/>
    <w:rsid w:val="008555CC"/>
    <w:rsid w:val="008559A0"/>
    <w:rsid w:val="00855A39"/>
    <w:rsid w:val="00855A47"/>
    <w:rsid w:val="00855AFB"/>
    <w:rsid w:val="00855CB5"/>
    <w:rsid w:val="00855E5A"/>
    <w:rsid w:val="00855E64"/>
    <w:rsid w:val="008560C2"/>
    <w:rsid w:val="008560D2"/>
    <w:rsid w:val="00856102"/>
    <w:rsid w:val="00856116"/>
    <w:rsid w:val="008562D5"/>
    <w:rsid w:val="008564D6"/>
    <w:rsid w:val="008566E1"/>
    <w:rsid w:val="00856893"/>
    <w:rsid w:val="00856983"/>
    <w:rsid w:val="00856B84"/>
    <w:rsid w:val="00856C94"/>
    <w:rsid w:val="00856DCB"/>
    <w:rsid w:val="00856E6C"/>
    <w:rsid w:val="00856E92"/>
    <w:rsid w:val="00856EA9"/>
    <w:rsid w:val="00856F29"/>
    <w:rsid w:val="00856F4F"/>
    <w:rsid w:val="0085735A"/>
    <w:rsid w:val="008573B9"/>
    <w:rsid w:val="00857522"/>
    <w:rsid w:val="00857568"/>
    <w:rsid w:val="00857684"/>
    <w:rsid w:val="00857770"/>
    <w:rsid w:val="0085786D"/>
    <w:rsid w:val="00857B6F"/>
    <w:rsid w:val="00857C85"/>
    <w:rsid w:val="00857DF3"/>
    <w:rsid w:val="008604C3"/>
    <w:rsid w:val="008606EA"/>
    <w:rsid w:val="008609AC"/>
    <w:rsid w:val="008609BB"/>
    <w:rsid w:val="00860AE4"/>
    <w:rsid w:val="00860CED"/>
    <w:rsid w:val="00860DBC"/>
    <w:rsid w:val="00860E53"/>
    <w:rsid w:val="00860F52"/>
    <w:rsid w:val="00860F8F"/>
    <w:rsid w:val="00860FD7"/>
    <w:rsid w:val="0086115D"/>
    <w:rsid w:val="0086119D"/>
    <w:rsid w:val="008611E9"/>
    <w:rsid w:val="0086128B"/>
    <w:rsid w:val="00861365"/>
    <w:rsid w:val="00861407"/>
    <w:rsid w:val="00861847"/>
    <w:rsid w:val="00861930"/>
    <w:rsid w:val="00862098"/>
    <w:rsid w:val="0086231B"/>
    <w:rsid w:val="00862562"/>
    <w:rsid w:val="008626B3"/>
    <w:rsid w:val="008626F7"/>
    <w:rsid w:val="00862709"/>
    <w:rsid w:val="00862761"/>
    <w:rsid w:val="008627E1"/>
    <w:rsid w:val="008629B2"/>
    <w:rsid w:val="00862F32"/>
    <w:rsid w:val="00862FC5"/>
    <w:rsid w:val="00863294"/>
    <w:rsid w:val="008632AC"/>
    <w:rsid w:val="008635B4"/>
    <w:rsid w:val="0086375D"/>
    <w:rsid w:val="008637FA"/>
    <w:rsid w:val="00863899"/>
    <w:rsid w:val="008638AA"/>
    <w:rsid w:val="00863947"/>
    <w:rsid w:val="00863DA3"/>
    <w:rsid w:val="00863DF7"/>
    <w:rsid w:val="00863E46"/>
    <w:rsid w:val="00863EA7"/>
    <w:rsid w:val="00863F60"/>
    <w:rsid w:val="0086401F"/>
    <w:rsid w:val="00864038"/>
    <w:rsid w:val="008640AD"/>
    <w:rsid w:val="008641F4"/>
    <w:rsid w:val="008642BB"/>
    <w:rsid w:val="00864326"/>
    <w:rsid w:val="00864480"/>
    <w:rsid w:val="00864831"/>
    <w:rsid w:val="008648B3"/>
    <w:rsid w:val="00864909"/>
    <w:rsid w:val="00864A43"/>
    <w:rsid w:val="00864A62"/>
    <w:rsid w:val="00864AF6"/>
    <w:rsid w:val="00864BB3"/>
    <w:rsid w:val="00864CBB"/>
    <w:rsid w:val="00864CD2"/>
    <w:rsid w:val="00864CFD"/>
    <w:rsid w:val="00864F73"/>
    <w:rsid w:val="00865016"/>
    <w:rsid w:val="0086502B"/>
    <w:rsid w:val="0086533D"/>
    <w:rsid w:val="008661FF"/>
    <w:rsid w:val="008664BC"/>
    <w:rsid w:val="00866502"/>
    <w:rsid w:val="0086650E"/>
    <w:rsid w:val="0086676D"/>
    <w:rsid w:val="00866810"/>
    <w:rsid w:val="008668D3"/>
    <w:rsid w:val="008669A5"/>
    <w:rsid w:val="00866A33"/>
    <w:rsid w:val="00866A88"/>
    <w:rsid w:val="00866BAF"/>
    <w:rsid w:val="00866CFF"/>
    <w:rsid w:val="00866D42"/>
    <w:rsid w:val="00866E03"/>
    <w:rsid w:val="00866F52"/>
    <w:rsid w:val="0086706C"/>
    <w:rsid w:val="00867191"/>
    <w:rsid w:val="00867237"/>
    <w:rsid w:val="00867405"/>
    <w:rsid w:val="00867461"/>
    <w:rsid w:val="00867576"/>
    <w:rsid w:val="008675F0"/>
    <w:rsid w:val="00867779"/>
    <w:rsid w:val="00867A1B"/>
    <w:rsid w:val="00867A6D"/>
    <w:rsid w:val="00867B49"/>
    <w:rsid w:val="00867BAE"/>
    <w:rsid w:val="00867C36"/>
    <w:rsid w:val="00867DE0"/>
    <w:rsid w:val="00867E24"/>
    <w:rsid w:val="00867E8B"/>
    <w:rsid w:val="00867FA5"/>
    <w:rsid w:val="00870000"/>
    <w:rsid w:val="0087012A"/>
    <w:rsid w:val="00870267"/>
    <w:rsid w:val="0087047C"/>
    <w:rsid w:val="00870628"/>
    <w:rsid w:val="008706A0"/>
    <w:rsid w:val="008706A4"/>
    <w:rsid w:val="008706DD"/>
    <w:rsid w:val="008707AB"/>
    <w:rsid w:val="00870A1C"/>
    <w:rsid w:val="00870B3B"/>
    <w:rsid w:val="00870B73"/>
    <w:rsid w:val="00870B7B"/>
    <w:rsid w:val="00870E57"/>
    <w:rsid w:val="00871074"/>
    <w:rsid w:val="0087121B"/>
    <w:rsid w:val="00871352"/>
    <w:rsid w:val="008714BD"/>
    <w:rsid w:val="0087167A"/>
    <w:rsid w:val="00871989"/>
    <w:rsid w:val="00871A26"/>
    <w:rsid w:val="00871B56"/>
    <w:rsid w:val="00871F5C"/>
    <w:rsid w:val="0087204E"/>
    <w:rsid w:val="00872208"/>
    <w:rsid w:val="008722EC"/>
    <w:rsid w:val="00872502"/>
    <w:rsid w:val="0087256B"/>
    <w:rsid w:val="008726AC"/>
    <w:rsid w:val="008727AA"/>
    <w:rsid w:val="008729CE"/>
    <w:rsid w:val="00872E87"/>
    <w:rsid w:val="00873271"/>
    <w:rsid w:val="00873546"/>
    <w:rsid w:val="00873602"/>
    <w:rsid w:val="00873791"/>
    <w:rsid w:val="00873944"/>
    <w:rsid w:val="00873D93"/>
    <w:rsid w:val="00873DCB"/>
    <w:rsid w:val="008743A3"/>
    <w:rsid w:val="0087441E"/>
    <w:rsid w:val="00874CBA"/>
    <w:rsid w:val="00874E33"/>
    <w:rsid w:val="0087529E"/>
    <w:rsid w:val="00875343"/>
    <w:rsid w:val="008756AA"/>
    <w:rsid w:val="00875952"/>
    <w:rsid w:val="00875BA7"/>
    <w:rsid w:val="00875EE6"/>
    <w:rsid w:val="0087603C"/>
    <w:rsid w:val="008762B4"/>
    <w:rsid w:val="008762DC"/>
    <w:rsid w:val="00876559"/>
    <w:rsid w:val="008766A0"/>
    <w:rsid w:val="008766EA"/>
    <w:rsid w:val="00876862"/>
    <w:rsid w:val="008768B4"/>
    <w:rsid w:val="0087695B"/>
    <w:rsid w:val="00876BED"/>
    <w:rsid w:val="00876D96"/>
    <w:rsid w:val="00876ED4"/>
    <w:rsid w:val="00876F3C"/>
    <w:rsid w:val="00877251"/>
    <w:rsid w:val="008772D7"/>
    <w:rsid w:val="008773B9"/>
    <w:rsid w:val="0087755D"/>
    <w:rsid w:val="00877A81"/>
    <w:rsid w:val="00877B03"/>
    <w:rsid w:val="00877CF7"/>
    <w:rsid w:val="00880004"/>
    <w:rsid w:val="008804AB"/>
    <w:rsid w:val="00880595"/>
    <w:rsid w:val="00880754"/>
    <w:rsid w:val="0088079D"/>
    <w:rsid w:val="00880EB2"/>
    <w:rsid w:val="00880F5B"/>
    <w:rsid w:val="00881072"/>
    <w:rsid w:val="008813C4"/>
    <w:rsid w:val="00881543"/>
    <w:rsid w:val="00881656"/>
    <w:rsid w:val="008816FF"/>
    <w:rsid w:val="00881732"/>
    <w:rsid w:val="00881AFF"/>
    <w:rsid w:val="00881BE0"/>
    <w:rsid w:val="00881ED8"/>
    <w:rsid w:val="00881FA6"/>
    <w:rsid w:val="00881FC4"/>
    <w:rsid w:val="0088255D"/>
    <w:rsid w:val="00882588"/>
    <w:rsid w:val="00882772"/>
    <w:rsid w:val="008827DE"/>
    <w:rsid w:val="008828C8"/>
    <w:rsid w:val="00882B90"/>
    <w:rsid w:val="00882F52"/>
    <w:rsid w:val="00883121"/>
    <w:rsid w:val="00883393"/>
    <w:rsid w:val="00883397"/>
    <w:rsid w:val="00883631"/>
    <w:rsid w:val="0088379E"/>
    <w:rsid w:val="008838EF"/>
    <w:rsid w:val="00883940"/>
    <w:rsid w:val="0088398A"/>
    <w:rsid w:val="00883ADB"/>
    <w:rsid w:val="00883CB9"/>
    <w:rsid w:val="00883D8E"/>
    <w:rsid w:val="00884206"/>
    <w:rsid w:val="00884345"/>
    <w:rsid w:val="0088478B"/>
    <w:rsid w:val="00884809"/>
    <w:rsid w:val="008849BE"/>
    <w:rsid w:val="008849C8"/>
    <w:rsid w:val="008849CA"/>
    <w:rsid w:val="008849FC"/>
    <w:rsid w:val="00884AFE"/>
    <w:rsid w:val="00884B33"/>
    <w:rsid w:val="00884B35"/>
    <w:rsid w:val="00884EB8"/>
    <w:rsid w:val="00884F0D"/>
    <w:rsid w:val="008851A9"/>
    <w:rsid w:val="008851F5"/>
    <w:rsid w:val="008855EA"/>
    <w:rsid w:val="008856B4"/>
    <w:rsid w:val="008857D9"/>
    <w:rsid w:val="008859D9"/>
    <w:rsid w:val="00885B0B"/>
    <w:rsid w:val="00885FB9"/>
    <w:rsid w:val="00886170"/>
    <w:rsid w:val="00886430"/>
    <w:rsid w:val="008865AD"/>
    <w:rsid w:val="008868A6"/>
    <w:rsid w:val="00886AB1"/>
    <w:rsid w:val="00886C70"/>
    <w:rsid w:val="00886CB5"/>
    <w:rsid w:val="00886D1C"/>
    <w:rsid w:val="00886D52"/>
    <w:rsid w:val="00886F12"/>
    <w:rsid w:val="008871DC"/>
    <w:rsid w:val="008871F6"/>
    <w:rsid w:val="008871FC"/>
    <w:rsid w:val="00887204"/>
    <w:rsid w:val="00887217"/>
    <w:rsid w:val="0088744D"/>
    <w:rsid w:val="008876C0"/>
    <w:rsid w:val="008877B0"/>
    <w:rsid w:val="008877D7"/>
    <w:rsid w:val="00887970"/>
    <w:rsid w:val="00887A33"/>
    <w:rsid w:val="00887E0A"/>
    <w:rsid w:val="008901BE"/>
    <w:rsid w:val="00890580"/>
    <w:rsid w:val="008905C6"/>
    <w:rsid w:val="008905F5"/>
    <w:rsid w:val="00890618"/>
    <w:rsid w:val="0089061C"/>
    <w:rsid w:val="00890A8D"/>
    <w:rsid w:val="00890BCE"/>
    <w:rsid w:val="00890C60"/>
    <w:rsid w:val="00890C8F"/>
    <w:rsid w:val="00890E30"/>
    <w:rsid w:val="0089120B"/>
    <w:rsid w:val="008913D3"/>
    <w:rsid w:val="00891439"/>
    <w:rsid w:val="0089147D"/>
    <w:rsid w:val="00891619"/>
    <w:rsid w:val="0089168E"/>
    <w:rsid w:val="00891CB2"/>
    <w:rsid w:val="00891DC6"/>
    <w:rsid w:val="0089205E"/>
    <w:rsid w:val="00892168"/>
    <w:rsid w:val="0089229F"/>
    <w:rsid w:val="008922C0"/>
    <w:rsid w:val="00892777"/>
    <w:rsid w:val="008927B4"/>
    <w:rsid w:val="008927BE"/>
    <w:rsid w:val="00892801"/>
    <w:rsid w:val="008928DE"/>
    <w:rsid w:val="00892975"/>
    <w:rsid w:val="008929EB"/>
    <w:rsid w:val="00892A7E"/>
    <w:rsid w:val="00892C68"/>
    <w:rsid w:val="00892CD9"/>
    <w:rsid w:val="00892D31"/>
    <w:rsid w:val="00892E0B"/>
    <w:rsid w:val="008932D9"/>
    <w:rsid w:val="00893348"/>
    <w:rsid w:val="00893420"/>
    <w:rsid w:val="00893656"/>
    <w:rsid w:val="008937EC"/>
    <w:rsid w:val="008938E6"/>
    <w:rsid w:val="00893AA8"/>
    <w:rsid w:val="00893E21"/>
    <w:rsid w:val="00894160"/>
    <w:rsid w:val="00894232"/>
    <w:rsid w:val="008942AF"/>
    <w:rsid w:val="008942EE"/>
    <w:rsid w:val="0089434C"/>
    <w:rsid w:val="0089439D"/>
    <w:rsid w:val="008943BB"/>
    <w:rsid w:val="008943DD"/>
    <w:rsid w:val="00894444"/>
    <w:rsid w:val="008944B0"/>
    <w:rsid w:val="0089452F"/>
    <w:rsid w:val="008946F1"/>
    <w:rsid w:val="0089488D"/>
    <w:rsid w:val="00894D56"/>
    <w:rsid w:val="00894DA4"/>
    <w:rsid w:val="00894E4E"/>
    <w:rsid w:val="00895186"/>
    <w:rsid w:val="008951B3"/>
    <w:rsid w:val="0089533F"/>
    <w:rsid w:val="00895351"/>
    <w:rsid w:val="00895458"/>
    <w:rsid w:val="0089546C"/>
    <w:rsid w:val="008955EF"/>
    <w:rsid w:val="008956C1"/>
    <w:rsid w:val="008958E7"/>
    <w:rsid w:val="00895D14"/>
    <w:rsid w:val="00895DD0"/>
    <w:rsid w:val="00895E9A"/>
    <w:rsid w:val="00895EBE"/>
    <w:rsid w:val="008960C5"/>
    <w:rsid w:val="008960E4"/>
    <w:rsid w:val="00896252"/>
    <w:rsid w:val="0089697A"/>
    <w:rsid w:val="00896D11"/>
    <w:rsid w:val="00896FF3"/>
    <w:rsid w:val="008970B6"/>
    <w:rsid w:val="0089724F"/>
    <w:rsid w:val="00897285"/>
    <w:rsid w:val="00897299"/>
    <w:rsid w:val="0089741D"/>
    <w:rsid w:val="00897453"/>
    <w:rsid w:val="0089751D"/>
    <w:rsid w:val="00897620"/>
    <w:rsid w:val="00897796"/>
    <w:rsid w:val="008977E4"/>
    <w:rsid w:val="00897954"/>
    <w:rsid w:val="008979F0"/>
    <w:rsid w:val="00897BD1"/>
    <w:rsid w:val="00897C1E"/>
    <w:rsid w:val="00897E37"/>
    <w:rsid w:val="00897EDA"/>
    <w:rsid w:val="008A050F"/>
    <w:rsid w:val="008A0576"/>
    <w:rsid w:val="008A072A"/>
    <w:rsid w:val="008A0DA6"/>
    <w:rsid w:val="008A0F38"/>
    <w:rsid w:val="008A1649"/>
    <w:rsid w:val="008A188B"/>
    <w:rsid w:val="008A194D"/>
    <w:rsid w:val="008A1C4B"/>
    <w:rsid w:val="008A1E5C"/>
    <w:rsid w:val="008A1F20"/>
    <w:rsid w:val="008A1F28"/>
    <w:rsid w:val="008A2149"/>
    <w:rsid w:val="008A227F"/>
    <w:rsid w:val="008A264C"/>
    <w:rsid w:val="008A27C6"/>
    <w:rsid w:val="008A27F2"/>
    <w:rsid w:val="008A2F3C"/>
    <w:rsid w:val="008A3294"/>
    <w:rsid w:val="008A32BB"/>
    <w:rsid w:val="008A32D5"/>
    <w:rsid w:val="008A3449"/>
    <w:rsid w:val="008A3746"/>
    <w:rsid w:val="008A37E7"/>
    <w:rsid w:val="008A39A0"/>
    <w:rsid w:val="008A3B5B"/>
    <w:rsid w:val="008A3BB4"/>
    <w:rsid w:val="008A3C07"/>
    <w:rsid w:val="008A3CE1"/>
    <w:rsid w:val="008A3E47"/>
    <w:rsid w:val="008A4408"/>
    <w:rsid w:val="008A49FB"/>
    <w:rsid w:val="008A4A9B"/>
    <w:rsid w:val="008A4D6A"/>
    <w:rsid w:val="008A4EC4"/>
    <w:rsid w:val="008A4FF7"/>
    <w:rsid w:val="008A50F5"/>
    <w:rsid w:val="008A5164"/>
    <w:rsid w:val="008A5581"/>
    <w:rsid w:val="008A565B"/>
    <w:rsid w:val="008A59CF"/>
    <w:rsid w:val="008A5BF6"/>
    <w:rsid w:val="008A5C00"/>
    <w:rsid w:val="008A5F8C"/>
    <w:rsid w:val="008A6038"/>
    <w:rsid w:val="008A6251"/>
    <w:rsid w:val="008A633D"/>
    <w:rsid w:val="008A64F2"/>
    <w:rsid w:val="008A675B"/>
    <w:rsid w:val="008A6CD5"/>
    <w:rsid w:val="008A6CEF"/>
    <w:rsid w:val="008A6E33"/>
    <w:rsid w:val="008A71E2"/>
    <w:rsid w:val="008A7311"/>
    <w:rsid w:val="008A7319"/>
    <w:rsid w:val="008A76E0"/>
    <w:rsid w:val="008A77A8"/>
    <w:rsid w:val="008A794F"/>
    <w:rsid w:val="008A7AD1"/>
    <w:rsid w:val="008A7B8F"/>
    <w:rsid w:val="008A7C03"/>
    <w:rsid w:val="008A7D88"/>
    <w:rsid w:val="008A7D96"/>
    <w:rsid w:val="008A7DB4"/>
    <w:rsid w:val="008A7EDC"/>
    <w:rsid w:val="008A7F9E"/>
    <w:rsid w:val="008B00C2"/>
    <w:rsid w:val="008B0147"/>
    <w:rsid w:val="008B0172"/>
    <w:rsid w:val="008B01CF"/>
    <w:rsid w:val="008B0258"/>
    <w:rsid w:val="008B06B5"/>
    <w:rsid w:val="008B0D33"/>
    <w:rsid w:val="008B159F"/>
    <w:rsid w:val="008B15B5"/>
    <w:rsid w:val="008B15C7"/>
    <w:rsid w:val="008B15E2"/>
    <w:rsid w:val="008B1BE5"/>
    <w:rsid w:val="008B1C29"/>
    <w:rsid w:val="008B1D1B"/>
    <w:rsid w:val="008B1E5D"/>
    <w:rsid w:val="008B1E73"/>
    <w:rsid w:val="008B223C"/>
    <w:rsid w:val="008B2267"/>
    <w:rsid w:val="008B22AC"/>
    <w:rsid w:val="008B2432"/>
    <w:rsid w:val="008B27EB"/>
    <w:rsid w:val="008B2971"/>
    <w:rsid w:val="008B2B10"/>
    <w:rsid w:val="008B2BF3"/>
    <w:rsid w:val="008B2C0D"/>
    <w:rsid w:val="008B2F1E"/>
    <w:rsid w:val="008B2FC4"/>
    <w:rsid w:val="008B305D"/>
    <w:rsid w:val="008B30DA"/>
    <w:rsid w:val="008B314F"/>
    <w:rsid w:val="008B3625"/>
    <w:rsid w:val="008B3789"/>
    <w:rsid w:val="008B3928"/>
    <w:rsid w:val="008B3985"/>
    <w:rsid w:val="008B3AE9"/>
    <w:rsid w:val="008B3BCE"/>
    <w:rsid w:val="008B3FE0"/>
    <w:rsid w:val="008B407E"/>
    <w:rsid w:val="008B43BC"/>
    <w:rsid w:val="008B43D9"/>
    <w:rsid w:val="008B44F3"/>
    <w:rsid w:val="008B44F6"/>
    <w:rsid w:val="008B455E"/>
    <w:rsid w:val="008B4626"/>
    <w:rsid w:val="008B4887"/>
    <w:rsid w:val="008B4A97"/>
    <w:rsid w:val="008B4D4B"/>
    <w:rsid w:val="008B4F18"/>
    <w:rsid w:val="008B5074"/>
    <w:rsid w:val="008B5114"/>
    <w:rsid w:val="008B51AC"/>
    <w:rsid w:val="008B537B"/>
    <w:rsid w:val="008B55BB"/>
    <w:rsid w:val="008B571E"/>
    <w:rsid w:val="008B5A12"/>
    <w:rsid w:val="008B5A8D"/>
    <w:rsid w:val="008B5D23"/>
    <w:rsid w:val="008B5E49"/>
    <w:rsid w:val="008B5E5D"/>
    <w:rsid w:val="008B5F76"/>
    <w:rsid w:val="008B627E"/>
    <w:rsid w:val="008B628A"/>
    <w:rsid w:val="008B634D"/>
    <w:rsid w:val="008B6463"/>
    <w:rsid w:val="008B676F"/>
    <w:rsid w:val="008B6AD1"/>
    <w:rsid w:val="008B6BA4"/>
    <w:rsid w:val="008B6BD6"/>
    <w:rsid w:val="008B6D65"/>
    <w:rsid w:val="008B6E0C"/>
    <w:rsid w:val="008B6EC5"/>
    <w:rsid w:val="008B707B"/>
    <w:rsid w:val="008B7177"/>
    <w:rsid w:val="008B74AB"/>
    <w:rsid w:val="008B76C1"/>
    <w:rsid w:val="008B7946"/>
    <w:rsid w:val="008B7A01"/>
    <w:rsid w:val="008B7C14"/>
    <w:rsid w:val="008B7C9A"/>
    <w:rsid w:val="008B7DED"/>
    <w:rsid w:val="008B7F24"/>
    <w:rsid w:val="008B7F99"/>
    <w:rsid w:val="008C02DD"/>
    <w:rsid w:val="008C02EA"/>
    <w:rsid w:val="008C0447"/>
    <w:rsid w:val="008C07F7"/>
    <w:rsid w:val="008C097B"/>
    <w:rsid w:val="008C0D11"/>
    <w:rsid w:val="008C0E58"/>
    <w:rsid w:val="008C0F02"/>
    <w:rsid w:val="008C134C"/>
    <w:rsid w:val="008C13E5"/>
    <w:rsid w:val="008C1405"/>
    <w:rsid w:val="008C1412"/>
    <w:rsid w:val="008C163F"/>
    <w:rsid w:val="008C1766"/>
    <w:rsid w:val="008C1820"/>
    <w:rsid w:val="008C193E"/>
    <w:rsid w:val="008C19C7"/>
    <w:rsid w:val="008C1AD0"/>
    <w:rsid w:val="008C1D49"/>
    <w:rsid w:val="008C1DBE"/>
    <w:rsid w:val="008C2017"/>
    <w:rsid w:val="008C214C"/>
    <w:rsid w:val="008C2182"/>
    <w:rsid w:val="008C2396"/>
    <w:rsid w:val="008C23B8"/>
    <w:rsid w:val="008C275E"/>
    <w:rsid w:val="008C27A7"/>
    <w:rsid w:val="008C27E4"/>
    <w:rsid w:val="008C2B6C"/>
    <w:rsid w:val="008C2C70"/>
    <w:rsid w:val="008C2E3E"/>
    <w:rsid w:val="008C2E61"/>
    <w:rsid w:val="008C2E67"/>
    <w:rsid w:val="008C31CF"/>
    <w:rsid w:val="008C34EE"/>
    <w:rsid w:val="008C362D"/>
    <w:rsid w:val="008C374E"/>
    <w:rsid w:val="008C38EA"/>
    <w:rsid w:val="008C3910"/>
    <w:rsid w:val="008C39E1"/>
    <w:rsid w:val="008C3AD5"/>
    <w:rsid w:val="008C3C0E"/>
    <w:rsid w:val="008C3C5C"/>
    <w:rsid w:val="008C3D85"/>
    <w:rsid w:val="008C3E0A"/>
    <w:rsid w:val="008C40E6"/>
    <w:rsid w:val="008C43BD"/>
    <w:rsid w:val="008C446A"/>
    <w:rsid w:val="008C4A5E"/>
    <w:rsid w:val="008C4C0B"/>
    <w:rsid w:val="008C4FD0"/>
    <w:rsid w:val="008C51F5"/>
    <w:rsid w:val="008C578C"/>
    <w:rsid w:val="008C58F9"/>
    <w:rsid w:val="008C5D7C"/>
    <w:rsid w:val="008C5E89"/>
    <w:rsid w:val="008C6199"/>
    <w:rsid w:val="008C61D7"/>
    <w:rsid w:val="008C64D8"/>
    <w:rsid w:val="008C68C6"/>
    <w:rsid w:val="008C6915"/>
    <w:rsid w:val="008C6A10"/>
    <w:rsid w:val="008C6D5D"/>
    <w:rsid w:val="008C6D99"/>
    <w:rsid w:val="008C6DA9"/>
    <w:rsid w:val="008C6DF1"/>
    <w:rsid w:val="008C6F1A"/>
    <w:rsid w:val="008C70BB"/>
    <w:rsid w:val="008C721D"/>
    <w:rsid w:val="008C72B3"/>
    <w:rsid w:val="008C7612"/>
    <w:rsid w:val="008C7671"/>
    <w:rsid w:val="008C77CD"/>
    <w:rsid w:val="008C7A98"/>
    <w:rsid w:val="008C7B05"/>
    <w:rsid w:val="008C7CB8"/>
    <w:rsid w:val="008C7CDA"/>
    <w:rsid w:val="008C7D97"/>
    <w:rsid w:val="008C7E2B"/>
    <w:rsid w:val="008D00C3"/>
    <w:rsid w:val="008D0125"/>
    <w:rsid w:val="008D03B3"/>
    <w:rsid w:val="008D042B"/>
    <w:rsid w:val="008D0813"/>
    <w:rsid w:val="008D08AC"/>
    <w:rsid w:val="008D0B1D"/>
    <w:rsid w:val="008D0B35"/>
    <w:rsid w:val="008D0C2E"/>
    <w:rsid w:val="008D0F1D"/>
    <w:rsid w:val="008D1013"/>
    <w:rsid w:val="008D1045"/>
    <w:rsid w:val="008D13EA"/>
    <w:rsid w:val="008D1855"/>
    <w:rsid w:val="008D1B03"/>
    <w:rsid w:val="008D1BBC"/>
    <w:rsid w:val="008D1C54"/>
    <w:rsid w:val="008D1CA5"/>
    <w:rsid w:val="008D1FF6"/>
    <w:rsid w:val="008D229B"/>
    <w:rsid w:val="008D22F7"/>
    <w:rsid w:val="008D24D9"/>
    <w:rsid w:val="008D280D"/>
    <w:rsid w:val="008D2820"/>
    <w:rsid w:val="008D2848"/>
    <w:rsid w:val="008D297C"/>
    <w:rsid w:val="008D2AAE"/>
    <w:rsid w:val="008D2CFB"/>
    <w:rsid w:val="008D2E10"/>
    <w:rsid w:val="008D3196"/>
    <w:rsid w:val="008D31CF"/>
    <w:rsid w:val="008D3402"/>
    <w:rsid w:val="008D359E"/>
    <w:rsid w:val="008D36C0"/>
    <w:rsid w:val="008D3781"/>
    <w:rsid w:val="008D3996"/>
    <w:rsid w:val="008D3A9A"/>
    <w:rsid w:val="008D40FE"/>
    <w:rsid w:val="008D4132"/>
    <w:rsid w:val="008D43A4"/>
    <w:rsid w:val="008D4541"/>
    <w:rsid w:val="008D4649"/>
    <w:rsid w:val="008D48D8"/>
    <w:rsid w:val="008D49CA"/>
    <w:rsid w:val="008D4A92"/>
    <w:rsid w:val="008D4B7D"/>
    <w:rsid w:val="008D4CD5"/>
    <w:rsid w:val="008D4CDD"/>
    <w:rsid w:val="008D4CDF"/>
    <w:rsid w:val="008D4DE7"/>
    <w:rsid w:val="008D4E88"/>
    <w:rsid w:val="008D4FFC"/>
    <w:rsid w:val="008D5080"/>
    <w:rsid w:val="008D5339"/>
    <w:rsid w:val="008D5695"/>
    <w:rsid w:val="008D575E"/>
    <w:rsid w:val="008D58DA"/>
    <w:rsid w:val="008D5A6B"/>
    <w:rsid w:val="008D5AB7"/>
    <w:rsid w:val="008D5D6B"/>
    <w:rsid w:val="008D5F21"/>
    <w:rsid w:val="008D5F39"/>
    <w:rsid w:val="008D6002"/>
    <w:rsid w:val="008D61EF"/>
    <w:rsid w:val="008D63F8"/>
    <w:rsid w:val="008D6447"/>
    <w:rsid w:val="008D678B"/>
    <w:rsid w:val="008D6AC7"/>
    <w:rsid w:val="008D6BF9"/>
    <w:rsid w:val="008D6FB5"/>
    <w:rsid w:val="008D7220"/>
    <w:rsid w:val="008D796A"/>
    <w:rsid w:val="008D7A1A"/>
    <w:rsid w:val="008D7A81"/>
    <w:rsid w:val="008D7AC1"/>
    <w:rsid w:val="008D7BF8"/>
    <w:rsid w:val="008D7C45"/>
    <w:rsid w:val="008D7D5B"/>
    <w:rsid w:val="008E02F1"/>
    <w:rsid w:val="008E04BF"/>
    <w:rsid w:val="008E051B"/>
    <w:rsid w:val="008E0856"/>
    <w:rsid w:val="008E09E2"/>
    <w:rsid w:val="008E0AA2"/>
    <w:rsid w:val="008E0C54"/>
    <w:rsid w:val="008E11EB"/>
    <w:rsid w:val="008E172D"/>
    <w:rsid w:val="008E19A2"/>
    <w:rsid w:val="008E1B55"/>
    <w:rsid w:val="008E1BEF"/>
    <w:rsid w:val="008E1CD2"/>
    <w:rsid w:val="008E1DB6"/>
    <w:rsid w:val="008E2081"/>
    <w:rsid w:val="008E22EC"/>
    <w:rsid w:val="008E230D"/>
    <w:rsid w:val="008E25C5"/>
    <w:rsid w:val="008E272D"/>
    <w:rsid w:val="008E27C4"/>
    <w:rsid w:val="008E2A3F"/>
    <w:rsid w:val="008E2BE2"/>
    <w:rsid w:val="008E2C1D"/>
    <w:rsid w:val="008E2C96"/>
    <w:rsid w:val="008E2D15"/>
    <w:rsid w:val="008E2DDD"/>
    <w:rsid w:val="008E30D0"/>
    <w:rsid w:val="008E32EC"/>
    <w:rsid w:val="008E33A1"/>
    <w:rsid w:val="008E350E"/>
    <w:rsid w:val="008E352A"/>
    <w:rsid w:val="008E3769"/>
    <w:rsid w:val="008E3885"/>
    <w:rsid w:val="008E3BAE"/>
    <w:rsid w:val="008E3C32"/>
    <w:rsid w:val="008E3D5B"/>
    <w:rsid w:val="008E3D76"/>
    <w:rsid w:val="008E3E72"/>
    <w:rsid w:val="008E3F49"/>
    <w:rsid w:val="008E3F80"/>
    <w:rsid w:val="008E41CD"/>
    <w:rsid w:val="008E41D0"/>
    <w:rsid w:val="008E44B2"/>
    <w:rsid w:val="008E4518"/>
    <w:rsid w:val="008E45C8"/>
    <w:rsid w:val="008E4629"/>
    <w:rsid w:val="008E4BC9"/>
    <w:rsid w:val="008E4C27"/>
    <w:rsid w:val="008E4E5B"/>
    <w:rsid w:val="008E4E8C"/>
    <w:rsid w:val="008E50BE"/>
    <w:rsid w:val="008E5168"/>
    <w:rsid w:val="008E5863"/>
    <w:rsid w:val="008E58DC"/>
    <w:rsid w:val="008E59FD"/>
    <w:rsid w:val="008E5A5C"/>
    <w:rsid w:val="008E5B01"/>
    <w:rsid w:val="008E5B15"/>
    <w:rsid w:val="008E5CEB"/>
    <w:rsid w:val="008E5D41"/>
    <w:rsid w:val="008E5D5F"/>
    <w:rsid w:val="008E5DC0"/>
    <w:rsid w:val="008E5E6B"/>
    <w:rsid w:val="008E5FF6"/>
    <w:rsid w:val="008E63BD"/>
    <w:rsid w:val="008E6709"/>
    <w:rsid w:val="008E6743"/>
    <w:rsid w:val="008E6755"/>
    <w:rsid w:val="008E68E1"/>
    <w:rsid w:val="008E6C61"/>
    <w:rsid w:val="008E6D64"/>
    <w:rsid w:val="008E6D99"/>
    <w:rsid w:val="008E6DC9"/>
    <w:rsid w:val="008E6F00"/>
    <w:rsid w:val="008E6F2F"/>
    <w:rsid w:val="008E7045"/>
    <w:rsid w:val="008E7139"/>
    <w:rsid w:val="008E73F4"/>
    <w:rsid w:val="008E7611"/>
    <w:rsid w:val="008E77AF"/>
    <w:rsid w:val="008E79E1"/>
    <w:rsid w:val="008E7C89"/>
    <w:rsid w:val="008E7DAA"/>
    <w:rsid w:val="008E7F23"/>
    <w:rsid w:val="008F0087"/>
    <w:rsid w:val="008F0196"/>
    <w:rsid w:val="008F0243"/>
    <w:rsid w:val="008F02E9"/>
    <w:rsid w:val="008F0635"/>
    <w:rsid w:val="008F0706"/>
    <w:rsid w:val="008F094D"/>
    <w:rsid w:val="008F0E52"/>
    <w:rsid w:val="008F0E7F"/>
    <w:rsid w:val="008F0ED0"/>
    <w:rsid w:val="008F0ED6"/>
    <w:rsid w:val="008F121C"/>
    <w:rsid w:val="008F12B7"/>
    <w:rsid w:val="008F145C"/>
    <w:rsid w:val="008F165D"/>
    <w:rsid w:val="008F16FD"/>
    <w:rsid w:val="008F1B1F"/>
    <w:rsid w:val="008F1C26"/>
    <w:rsid w:val="008F1D3E"/>
    <w:rsid w:val="008F204F"/>
    <w:rsid w:val="008F22E6"/>
    <w:rsid w:val="008F24E8"/>
    <w:rsid w:val="008F258D"/>
    <w:rsid w:val="008F25AF"/>
    <w:rsid w:val="008F28E9"/>
    <w:rsid w:val="008F2A96"/>
    <w:rsid w:val="008F2C46"/>
    <w:rsid w:val="008F2D63"/>
    <w:rsid w:val="008F2D8D"/>
    <w:rsid w:val="008F2EEC"/>
    <w:rsid w:val="008F30C8"/>
    <w:rsid w:val="008F32B6"/>
    <w:rsid w:val="008F32CB"/>
    <w:rsid w:val="008F33B0"/>
    <w:rsid w:val="008F34CA"/>
    <w:rsid w:val="008F39C9"/>
    <w:rsid w:val="008F3A75"/>
    <w:rsid w:val="008F4003"/>
    <w:rsid w:val="008F4217"/>
    <w:rsid w:val="008F4354"/>
    <w:rsid w:val="008F44F6"/>
    <w:rsid w:val="008F451F"/>
    <w:rsid w:val="008F455F"/>
    <w:rsid w:val="008F4735"/>
    <w:rsid w:val="008F4894"/>
    <w:rsid w:val="008F48A2"/>
    <w:rsid w:val="008F4B58"/>
    <w:rsid w:val="008F504A"/>
    <w:rsid w:val="008F5260"/>
    <w:rsid w:val="008F52B9"/>
    <w:rsid w:val="008F5484"/>
    <w:rsid w:val="008F57E6"/>
    <w:rsid w:val="008F59B2"/>
    <w:rsid w:val="008F5A00"/>
    <w:rsid w:val="008F5BA7"/>
    <w:rsid w:val="008F5C0E"/>
    <w:rsid w:val="008F5F5E"/>
    <w:rsid w:val="008F6073"/>
    <w:rsid w:val="008F6122"/>
    <w:rsid w:val="008F612A"/>
    <w:rsid w:val="008F61FC"/>
    <w:rsid w:val="008F624D"/>
    <w:rsid w:val="008F63E3"/>
    <w:rsid w:val="008F642B"/>
    <w:rsid w:val="008F6432"/>
    <w:rsid w:val="008F64F2"/>
    <w:rsid w:val="008F65F4"/>
    <w:rsid w:val="008F6839"/>
    <w:rsid w:val="008F693E"/>
    <w:rsid w:val="008F6CB1"/>
    <w:rsid w:val="008F6F00"/>
    <w:rsid w:val="008F6FF7"/>
    <w:rsid w:val="008F7071"/>
    <w:rsid w:val="008F708A"/>
    <w:rsid w:val="008F7103"/>
    <w:rsid w:val="008F71B3"/>
    <w:rsid w:val="008F722A"/>
    <w:rsid w:val="008F72F8"/>
    <w:rsid w:val="008F76E6"/>
    <w:rsid w:val="008F7CA4"/>
    <w:rsid w:val="008F7E81"/>
    <w:rsid w:val="00900023"/>
    <w:rsid w:val="00900063"/>
    <w:rsid w:val="009000DC"/>
    <w:rsid w:val="009008E6"/>
    <w:rsid w:val="0090096D"/>
    <w:rsid w:val="00900AE2"/>
    <w:rsid w:val="00901135"/>
    <w:rsid w:val="00901167"/>
    <w:rsid w:val="00901173"/>
    <w:rsid w:val="009018E2"/>
    <w:rsid w:val="00901913"/>
    <w:rsid w:val="00901C6C"/>
    <w:rsid w:val="00901DED"/>
    <w:rsid w:val="00901E52"/>
    <w:rsid w:val="00902165"/>
    <w:rsid w:val="00902916"/>
    <w:rsid w:val="0090296D"/>
    <w:rsid w:val="00902C40"/>
    <w:rsid w:val="00902DC2"/>
    <w:rsid w:val="00902FC6"/>
    <w:rsid w:val="00902FFB"/>
    <w:rsid w:val="00903139"/>
    <w:rsid w:val="009033CD"/>
    <w:rsid w:val="00903400"/>
    <w:rsid w:val="00903749"/>
    <w:rsid w:val="009039BA"/>
    <w:rsid w:val="009039DC"/>
    <w:rsid w:val="00903ADA"/>
    <w:rsid w:val="00903B66"/>
    <w:rsid w:val="00903CA8"/>
    <w:rsid w:val="00903F41"/>
    <w:rsid w:val="00903F46"/>
    <w:rsid w:val="00903F7F"/>
    <w:rsid w:val="00903F8D"/>
    <w:rsid w:val="00903F92"/>
    <w:rsid w:val="009041A1"/>
    <w:rsid w:val="00904387"/>
    <w:rsid w:val="009046B2"/>
    <w:rsid w:val="00904746"/>
    <w:rsid w:val="009048E6"/>
    <w:rsid w:val="00904A14"/>
    <w:rsid w:val="00904A62"/>
    <w:rsid w:val="00904B12"/>
    <w:rsid w:val="00904D4C"/>
    <w:rsid w:val="00904EEB"/>
    <w:rsid w:val="0090504D"/>
    <w:rsid w:val="009052B0"/>
    <w:rsid w:val="0090540A"/>
    <w:rsid w:val="00905766"/>
    <w:rsid w:val="009059AB"/>
    <w:rsid w:val="00905B59"/>
    <w:rsid w:val="00905C27"/>
    <w:rsid w:val="00905CFD"/>
    <w:rsid w:val="00905D24"/>
    <w:rsid w:val="00905D8C"/>
    <w:rsid w:val="0090610A"/>
    <w:rsid w:val="0090619A"/>
    <w:rsid w:val="009062EA"/>
    <w:rsid w:val="0090636C"/>
    <w:rsid w:val="00906399"/>
    <w:rsid w:val="009065B9"/>
    <w:rsid w:val="00906643"/>
    <w:rsid w:val="009066CD"/>
    <w:rsid w:val="009068B9"/>
    <w:rsid w:val="00906C23"/>
    <w:rsid w:val="00906C66"/>
    <w:rsid w:val="00906D57"/>
    <w:rsid w:val="00906EB1"/>
    <w:rsid w:val="00906ED9"/>
    <w:rsid w:val="00906FC6"/>
    <w:rsid w:val="00907219"/>
    <w:rsid w:val="00907340"/>
    <w:rsid w:val="009076BD"/>
    <w:rsid w:val="00907774"/>
    <w:rsid w:val="00907A3E"/>
    <w:rsid w:val="00907C82"/>
    <w:rsid w:val="00907CCD"/>
    <w:rsid w:val="00907E04"/>
    <w:rsid w:val="00907F33"/>
    <w:rsid w:val="0091035C"/>
    <w:rsid w:val="00910709"/>
    <w:rsid w:val="00910725"/>
    <w:rsid w:val="00910740"/>
    <w:rsid w:val="009107CE"/>
    <w:rsid w:val="009107E2"/>
    <w:rsid w:val="00910BA7"/>
    <w:rsid w:val="00910D5C"/>
    <w:rsid w:val="00910E35"/>
    <w:rsid w:val="00910ECF"/>
    <w:rsid w:val="00910EED"/>
    <w:rsid w:val="00910F34"/>
    <w:rsid w:val="0091117A"/>
    <w:rsid w:val="0091132B"/>
    <w:rsid w:val="0091139B"/>
    <w:rsid w:val="0091193A"/>
    <w:rsid w:val="00911C53"/>
    <w:rsid w:val="00912164"/>
    <w:rsid w:val="009122CE"/>
    <w:rsid w:val="0091245B"/>
    <w:rsid w:val="009125D7"/>
    <w:rsid w:val="009128EA"/>
    <w:rsid w:val="00912B38"/>
    <w:rsid w:val="00912B73"/>
    <w:rsid w:val="00912F8B"/>
    <w:rsid w:val="00912F92"/>
    <w:rsid w:val="009131FE"/>
    <w:rsid w:val="00913217"/>
    <w:rsid w:val="009133A1"/>
    <w:rsid w:val="009135D4"/>
    <w:rsid w:val="009137CC"/>
    <w:rsid w:val="00913AF3"/>
    <w:rsid w:val="00913E5D"/>
    <w:rsid w:val="00913E6D"/>
    <w:rsid w:val="00913EB8"/>
    <w:rsid w:val="00914404"/>
    <w:rsid w:val="009145FC"/>
    <w:rsid w:val="00914767"/>
    <w:rsid w:val="009147F6"/>
    <w:rsid w:val="00914D2F"/>
    <w:rsid w:val="00914E4C"/>
    <w:rsid w:val="00914EE6"/>
    <w:rsid w:val="00914F95"/>
    <w:rsid w:val="0091532B"/>
    <w:rsid w:val="00915346"/>
    <w:rsid w:val="009153C2"/>
    <w:rsid w:val="00915490"/>
    <w:rsid w:val="009154F4"/>
    <w:rsid w:val="00915687"/>
    <w:rsid w:val="00915694"/>
    <w:rsid w:val="009158F2"/>
    <w:rsid w:val="00915919"/>
    <w:rsid w:val="00915C99"/>
    <w:rsid w:val="00915CDB"/>
    <w:rsid w:val="00915D5E"/>
    <w:rsid w:val="00915DB7"/>
    <w:rsid w:val="0091613A"/>
    <w:rsid w:val="009162A9"/>
    <w:rsid w:val="009165CF"/>
    <w:rsid w:val="0091671D"/>
    <w:rsid w:val="00916C10"/>
    <w:rsid w:val="0091700A"/>
    <w:rsid w:val="0091700F"/>
    <w:rsid w:val="009171CC"/>
    <w:rsid w:val="009172E1"/>
    <w:rsid w:val="009172FC"/>
    <w:rsid w:val="00917300"/>
    <w:rsid w:val="00917356"/>
    <w:rsid w:val="00917447"/>
    <w:rsid w:val="00917636"/>
    <w:rsid w:val="0091773B"/>
    <w:rsid w:val="00917786"/>
    <w:rsid w:val="009179D6"/>
    <w:rsid w:val="009179DD"/>
    <w:rsid w:val="00917A43"/>
    <w:rsid w:val="00917B47"/>
    <w:rsid w:val="00917D5B"/>
    <w:rsid w:val="00917DE4"/>
    <w:rsid w:val="00917EB8"/>
    <w:rsid w:val="00917ED7"/>
    <w:rsid w:val="009200B2"/>
    <w:rsid w:val="0092069F"/>
    <w:rsid w:val="00920849"/>
    <w:rsid w:val="00920F9B"/>
    <w:rsid w:val="00921084"/>
    <w:rsid w:val="00921117"/>
    <w:rsid w:val="00921376"/>
    <w:rsid w:val="00921385"/>
    <w:rsid w:val="009214A2"/>
    <w:rsid w:val="009214A6"/>
    <w:rsid w:val="00921505"/>
    <w:rsid w:val="00921579"/>
    <w:rsid w:val="009216EC"/>
    <w:rsid w:val="0092182A"/>
    <w:rsid w:val="00921870"/>
    <w:rsid w:val="009218F0"/>
    <w:rsid w:val="00921900"/>
    <w:rsid w:val="00921A70"/>
    <w:rsid w:val="00921B0E"/>
    <w:rsid w:val="00921C7B"/>
    <w:rsid w:val="00921F85"/>
    <w:rsid w:val="00922184"/>
    <w:rsid w:val="00922306"/>
    <w:rsid w:val="009224AE"/>
    <w:rsid w:val="009225BE"/>
    <w:rsid w:val="0092261F"/>
    <w:rsid w:val="009226A2"/>
    <w:rsid w:val="009226EB"/>
    <w:rsid w:val="00922B5A"/>
    <w:rsid w:val="00922B6C"/>
    <w:rsid w:val="00922C58"/>
    <w:rsid w:val="00922D00"/>
    <w:rsid w:val="00922E72"/>
    <w:rsid w:val="00923208"/>
    <w:rsid w:val="00923695"/>
    <w:rsid w:val="0092394C"/>
    <w:rsid w:val="00923B57"/>
    <w:rsid w:val="00923BE0"/>
    <w:rsid w:val="00923BE9"/>
    <w:rsid w:val="00923E43"/>
    <w:rsid w:val="00923EC3"/>
    <w:rsid w:val="00923F83"/>
    <w:rsid w:val="00924331"/>
    <w:rsid w:val="009245DA"/>
    <w:rsid w:val="00924638"/>
    <w:rsid w:val="00924663"/>
    <w:rsid w:val="00924762"/>
    <w:rsid w:val="0092488B"/>
    <w:rsid w:val="00924A78"/>
    <w:rsid w:val="00924E9B"/>
    <w:rsid w:val="00924ECB"/>
    <w:rsid w:val="00925047"/>
    <w:rsid w:val="009252FF"/>
    <w:rsid w:val="009253C7"/>
    <w:rsid w:val="0092542E"/>
    <w:rsid w:val="009254D9"/>
    <w:rsid w:val="00925527"/>
    <w:rsid w:val="00925C71"/>
    <w:rsid w:val="00925CFE"/>
    <w:rsid w:val="00925EF2"/>
    <w:rsid w:val="00926124"/>
    <w:rsid w:val="00926494"/>
    <w:rsid w:val="009266BF"/>
    <w:rsid w:val="009267CC"/>
    <w:rsid w:val="009268A0"/>
    <w:rsid w:val="00926924"/>
    <w:rsid w:val="009269C9"/>
    <w:rsid w:val="00926BAA"/>
    <w:rsid w:val="00926DBB"/>
    <w:rsid w:val="00926E2B"/>
    <w:rsid w:val="00927494"/>
    <w:rsid w:val="00927748"/>
    <w:rsid w:val="00927A40"/>
    <w:rsid w:val="00927ACC"/>
    <w:rsid w:val="00927B78"/>
    <w:rsid w:val="00927C2B"/>
    <w:rsid w:val="00927DC8"/>
    <w:rsid w:val="0093023B"/>
    <w:rsid w:val="00930595"/>
    <w:rsid w:val="0093070F"/>
    <w:rsid w:val="009307A5"/>
    <w:rsid w:val="00930879"/>
    <w:rsid w:val="00930B1F"/>
    <w:rsid w:val="00930B56"/>
    <w:rsid w:val="00930C04"/>
    <w:rsid w:val="00930C79"/>
    <w:rsid w:val="00930F77"/>
    <w:rsid w:val="009311C6"/>
    <w:rsid w:val="009311EF"/>
    <w:rsid w:val="00931368"/>
    <w:rsid w:val="00931385"/>
    <w:rsid w:val="009313FD"/>
    <w:rsid w:val="0093143C"/>
    <w:rsid w:val="0093150D"/>
    <w:rsid w:val="009316AE"/>
    <w:rsid w:val="0093179C"/>
    <w:rsid w:val="00931971"/>
    <w:rsid w:val="00931A9A"/>
    <w:rsid w:val="00931C84"/>
    <w:rsid w:val="00931CE4"/>
    <w:rsid w:val="00932071"/>
    <w:rsid w:val="00932095"/>
    <w:rsid w:val="00932463"/>
    <w:rsid w:val="00932923"/>
    <w:rsid w:val="00932E63"/>
    <w:rsid w:val="00932EF3"/>
    <w:rsid w:val="00932FC2"/>
    <w:rsid w:val="00933092"/>
    <w:rsid w:val="009332DD"/>
    <w:rsid w:val="00933573"/>
    <w:rsid w:val="00933ABC"/>
    <w:rsid w:val="00933CF0"/>
    <w:rsid w:val="00933D95"/>
    <w:rsid w:val="00933E81"/>
    <w:rsid w:val="00933EA8"/>
    <w:rsid w:val="00933F5A"/>
    <w:rsid w:val="00933F8C"/>
    <w:rsid w:val="00934094"/>
    <w:rsid w:val="009343D8"/>
    <w:rsid w:val="009345FD"/>
    <w:rsid w:val="009347DB"/>
    <w:rsid w:val="00934A4D"/>
    <w:rsid w:val="00934A8C"/>
    <w:rsid w:val="00934B9B"/>
    <w:rsid w:val="009355A2"/>
    <w:rsid w:val="009355B0"/>
    <w:rsid w:val="009355BF"/>
    <w:rsid w:val="009355F0"/>
    <w:rsid w:val="00935812"/>
    <w:rsid w:val="00935AA1"/>
    <w:rsid w:val="00935D06"/>
    <w:rsid w:val="00935DBF"/>
    <w:rsid w:val="00935DF9"/>
    <w:rsid w:val="00935F86"/>
    <w:rsid w:val="00936193"/>
    <w:rsid w:val="009365A7"/>
    <w:rsid w:val="009365AC"/>
    <w:rsid w:val="00936620"/>
    <w:rsid w:val="0093681E"/>
    <w:rsid w:val="00936D60"/>
    <w:rsid w:val="00936E8F"/>
    <w:rsid w:val="009370D4"/>
    <w:rsid w:val="00937B2A"/>
    <w:rsid w:val="00937CE9"/>
    <w:rsid w:val="00937DF0"/>
    <w:rsid w:val="00937E8A"/>
    <w:rsid w:val="00940552"/>
    <w:rsid w:val="00940863"/>
    <w:rsid w:val="00940901"/>
    <w:rsid w:val="0094093B"/>
    <w:rsid w:val="00940D77"/>
    <w:rsid w:val="009411D0"/>
    <w:rsid w:val="009413EE"/>
    <w:rsid w:val="009414ED"/>
    <w:rsid w:val="00941EBB"/>
    <w:rsid w:val="00941FBD"/>
    <w:rsid w:val="00941FBE"/>
    <w:rsid w:val="009420AA"/>
    <w:rsid w:val="009420E1"/>
    <w:rsid w:val="00942149"/>
    <w:rsid w:val="009421E7"/>
    <w:rsid w:val="009423CB"/>
    <w:rsid w:val="0094272F"/>
    <w:rsid w:val="00942828"/>
    <w:rsid w:val="00942949"/>
    <w:rsid w:val="00942C4C"/>
    <w:rsid w:val="00943114"/>
    <w:rsid w:val="009431E6"/>
    <w:rsid w:val="009434DF"/>
    <w:rsid w:val="0094361F"/>
    <w:rsid w:val="009436D1"/>
    <w:rsid w:val="009437AC"/>
    <w:rsid w:val="00943800"/>
    <w:rsid w:val="00943966"/>
    <w:rsid w:val="00943BD6"/>
    <w:rsid w:val="00943C0F"/>
    <w:rsid w:val="00943CC6"/>
    <w:rsid w:val="00943E41"/>
    <w:rsid w:val="00944359"/>
    <w:rsid w:val="009443B0"/>
    <w:rsid w:val="009445B8"/>
    <w:rsid w:val="009445D3"/>
    <w:rsid w:val="00944623"/>
    <w:rsid w:val="00944651"/>
    <w:rsid w:val="009446B2"/>
    <w:rsid w:val="009446B8"/>
    <w:rsid w:val="009448AD"/>
    <w:rsid w:val="00944CE4"/>
    <w:rsid w:val="00944D23"/>
    <w:rsid w:val="00944EA6"/>
    <w:rsid w:val="0094501F"/>
    <w:rsid w:val="00945025"/>
    <w:rsid w:val="00945043"/>
    <w:rsid w:val="009455FF"/>
    <w:rsid w:val="009457A7"/>
    <w:rsid w:val="00945A67"/>
    <w:rsid w:val="00945C09"/>
    <w:rsid w:val="00945F55"/>
    <w:rsid w:val="009461DA"/>
    <w:rsid w:val="00946382"/>
    <w:rsid w:val="00946484"/>
    <w:rsid w:val="009466CE"/>
    <w:rsid w:val="0094693A"/>
    <w:rsid w:val="00946A83"/>
    <w:rsid w:val="00946D88"/>
    <w:rsid w:val="00946E06"/>
    <w:rsid w:val="00947144"/>
    <w:rsid w:val="0094715A"/>
    <w:rsid w:val="00947206"/>
    <w:rsid w:val="009473CC"/>
    <w:rsid w:val="00947479"/>
    <w:rsid w:val="00947595"/>
    <w:rsid w:val="0094778A"/>
    <w:rsid w:val="0094799E"/>
    <w:rsid w:val="009479F0"/>
    <w:rsid w:val="00947B29"/>
    <w:rsid w:val="00947B32"/>
    <w:rsid w:val="00950022"/>
    <w:rsid w:val="009500DF"/>
    <w:rsid w:val="0095018B"/>
    <w:rsid w:val="009502D2"/>
    <w:rsid w:val="009503FF"/>
    <w:rsid w:val="00950578"/>
    <w:rsid w:val="0095068D"/>
    <w:rsid w:val="00950780"/>
    <w:rsid w:val="00950810"/>
    <w:rsid w:val="00950D89"/>
    <w:rsid w:val="00950DFE"/>
    <w:rsid w:val="00950EF2"/>
    <w:rsid w:val="00950F08"/>
    <w:rsid w:val="00950F65"/>
    <w:rsid w:val="0095107A"/>
    <w:rsid w:val="00951272"/>
    <w:rsid w:val="00951506"/>
    <w:rsid w:val="0095151B"/>
    <w:rsid w:val="009515E2"/>
    <w:rsid w:val="0095208A"/>
    <w:rsid w:val="009523DD"/>
    <w:rsid w:val="009524A5"/>
    <w:rsid w:val="009524BF"/>
    <w:rsid w:val="009526BD"/>
    <w:rsid w:val="009527B5"/>
    <w:rsid w:val="0095293D"/>
    <w:rsid w:val="009529CE"/>
    <w:rsid w:val="00952B32"/>
    <w:rsid w:val="00952C77"/>
    <w:rsid w:val="009531F7"/>
    <w:rsid w:val="00953310"/>
    <w:rsid w:val="009535FD"/>
    <w:rsid w:val="00953679"/>
    <w:rsid w:val="009536B8"/>
    <w:rsid w:val="009537CC"/>
    <w:rsid w:val="00953807"/>
    <w:rsid w:val="00953916"/>
    <w:rsid w:val="00953B30"/>
    <w:rsid w:val="00953B8B"/>
    <w:rsid w:val="00953C76"/>
    <w:rsid w:val="00953E6B"/>
    <w:rsid w:val="00954075"/>
    <w:rsid w:val="009544A7"/>
    <w:rsid w:val="0095459D"/>
    <w:rsid w:val="009545D8"/>
    <w:rsid w:val="00954D86"/>
    <w:rsid w:val="00954E51"/>
    <w:rsid w:val="00954E7E"/>
    <w:rsid w:val="0095501B"/>
    <w:rsid w:val="00955110"/>
    <w:rsid w:val="009556B6"/>
    <w:rsid w:val="009557C7"/>
    <w:rsid w:val="0095587C"/>
    <w:rsid w:val="00955EAE"/>
    <w:rsid w:val="00956106"/>
    <w:rsid w:val="009562F7"/>
    <w:rsid w:val="00956406"/>
    <w:rsid w:val="00956534"/>
    <w:rsid w:val="00956563"/>
    <w:rsid w:val="009566E5"/>
    <w:rsid w:val="00956A4A"/>
    <w:rsid w:val="00956A5A"/>
    <w:rsid w:val="00956B09"/>
    <w:rsid w:val="00956B0D"/>
    <w:rsid w:val="00956D32"/>
    <w:rsid w:val="00956E75"/>
    <w:rsid w:val="00956FD8"/>
    <w:rsid w:val="009570D4"/>
    <w:rsid w:val="009571BF"/>
    <w:rsid w:val="009571E4"/>
    <w:rsid w:val="00957213"/>
    <w:rsid w:val="009572A8"/>
    <w:rsid w:val="00957306"/>
    <w:rsid w:val="00957362"/>
    <w:rsid w:val="009573A7"/>
    <w:rsid w:val="009573CA"/>
    <w:rsid w:val="009577F7"/>
    <w:rsid w:val="00957923"/>
    <w:rsid w:val="00957AB8"/>
    <w:rsid w:val="00957D83"/>
    <w:rsid w:val="00957D86"/>
    <w:rsid w:val="00957DB2"/>
    <w:rsid w:val="009602DC"/>
    <w:rsid w:val="00960306"/>
    <w:rsid w:val="00960699"/>
    <w:rsid w:val="009609B3"/>
    <w:rsid w:val="00960AB0"/>
    <w:rsid w:val="00960EAE"/>
    <w:rsid w:val="00960F16"/>
    <w:rsid w:val="009610A0"/>
    <w:rsid w:val="009611EF"/>
    <w:rsid w:val="0096138E"/>
    <w:rsid w:val="00961481"/>
    <w:rsid w:val="009615B7"/>
    <w:rsid w:val="009616CC"/>
    <w:rsid w:val="009616FF"/>
    <w:rsid w:val="00961732"/>
    <w:rsid w:val="009619B5"/>
    <w:rsid w:val="009619EE"/>
    <w:rsid w:val="00961C9C"/>
    <w:rsid w:val="00961DBB"/>
    <w:rsid w:val="0096205C"/>
    <w:rsid w:val="009620C6"/>
    <w:rsid w:val="0096237E"/>
    <w:rsid w:val="0096251C"/>
    <w:rsid w:val="00962E5E"/>
    <w:rsid w:val="00963235"/>
    <w:rsid w:val="0096326F"/>
    <w:rsid w:val="009637F8"/>
    <w:rsid w:val="00963C56"/>
    <w:rsid w:val="00963DEF"/>
    <w:rsid w:val="00964523"/>
    <w:rsid w:val="00964560"/>
    <w:rsid w:val="00964562"/>
    <w:rsid w:val="00964688"/>
    <w:rsid w:val="00964CA0"/>
    <w:rsid w:val="00964EB5"/>
    <w:rsid w:val="00964F23"/>
    <w:rsid w:val="00964F80"/>
    <w:rsid w:val="009652DF"/>
    <w:rsid w:val="00965536"/>
    <w:rsid w:val="00965754"/>
    <w:rsid w:val="00965840"/>
    <w:rsid w:val="00965A2F"/>
    <w:rsid w:val="00965A47"/>
    <w:rsid w:val="00965B9B"/>
    <w:rsid w:val="00965D14"/>
    <w:rsid w:val="00965E09"/>
    <w:rsid w:val="00965E5E"/>
    <w:rsid w:val="00965ED0"/>
    <w:rsid w:val="0096603F"/>
    <w:rsid w:val="009660F1"/>
    <w:rsid w:val="00966AA3"/>
    <w:rsid w:val="00966C39"/>
    <w:rsid w:val="00966C89"/>
    <w:rsid w:val="009670BF"/>
    <w:rsid w:val="0096738C"/>
    <w:rsid w:val="00967423"/>
    <w:rsid w:val="00967808"/>
    <w:rsid w:val="00967871"/>
    <w:rsid w:val="009678E3"/>
    <w:rsid w:val="00967984"/>
    <w:rsid w:val="00967B7B"/>
    <w:rsid w:val="00967C4B"/>
    <w:rsid w:val="00967CB5"/>
    <w:rsid w:val="00967E90"/>
    <w:rsid w:val="009700C1"/>
    <w:rsid w:val="00970365"/>
    <w:rsid w:val="0097036C"/>
    <w:rsid w:val="009706DB"/>
    <w:rsid w:val="0097093E"/>
    <w:rsid w:val="00970993"/>
    <w:rsid w:val="00970CE6"/>
    <w:rsid w:val="00970DFB"/>
    <w:rsid w:val="00970E14"/>
    <w:rsid w:val="00970F09"/>
    <w:rsid w:val="00971008"/>
    <w:rsid w:val="0097121B"/>
    <w:rsid w:val="00971286"/>
    <w:rsid w:val="00971413"/>
    <w:rsid w:val="00971450"/>
    <w:rsid w:val="009714CF"/>
    <w:rsid w:val="0097157B"/>
    <w:rsid w:val="0097160F"/>
    <w:rsid w:val="0097183E"/>
    <w:rsid w:val="00971892"/>
    <w:rsid w:val="00971984"/>
    <w:rsid w:val="00971AC4"/>
    <w:rsid w:val="00971B82"/>
    <w:rsid w:val="00971CD6"/>
    <w:rsid w:val="009721D2"/>
    <w:rsid w:val="009722EF"/>
    <w:rsid w:val="0097237A"/>
    <w:rsid w:val="0097250F"/>
    <w:rsid w:val="009726B2"/>
    <w:rsid w:val="009726D8"/>
    <w:rsid w:val="00972718"/>
    <w:rsid w:val="00972811"/>
    <w:rsid w:val="00972A15"/>
    <w:rsid w:val="00972A50"/>
    <w:rsid w:val="00972AA4"/>
    <w:rsid w:val="00972B38"/>
    <w:rsid w:val="00972BDD"/>
    <w:rsid w:val="00972C00"/>
    <w:rsid w:val="00973076"/>
    <w:rsid w:val="00973113"/>
    <w:rsid w:val="0097311F"/>
    <w:rsid w:val="009731A3"/>
    <w:rsid w:val="00973235"/>
    <w:rsid w:val="0097343E"/>
    <w:rsid w:val="009736AE"/>
    <w:rsid w:val="00973719"/>
    <w:rsid w:val="00973738"/>
    <w:rsid w:val="009739AF"/>
    <w:rsid w:val="00973A4B"/>
    <w:rsid w:val="00973C65"/>
    <w:rsid w:val="00973F76"/>
    <w:rsid w:val="009741A2"/>
    <w:rsid w:val="009741FD"/>
    <w:rsid w:val="0097424E"/>
    <w:rsid w:val="00974285"/>
    <w:rsid w:val="00974437"/>
    <w:rsid w:val="009745FD"/>
    <w:rsid w:val="00974751"/>
    <w:rsid w:val="00974A2B"/>
    <w:rsid w:val="00974A4A"/>
    <w:rsid w:val="00974AD6"/>
    <w:rsid w:val="00974B16"/>
    <w:rsid w:val="00974D3A"/>
    <w:rsid w:val="00974FB3"/>
    <w:rsid w:val="00975020"/>
    <w:rsid w:val="009750D2"/>
    <w:rsid w:val="00975277"/>
    <w:rsid w:val="009753E3"/>
    <w:rsid w:val="0097540B"/>
    <w:rsid w:val="00975427"/>
    <w:rsid w:val="00975462"/>
    <w:rsid w:val="009754C7"/>
    <w:rsid w:val="0097579B"/>
    <w:rsid w:val="009758AB"/>
    <w:rsid w:val="009758BC"/>
    <w:rsid w:val="00975A71"/>
    <w:rsid w:val="00975AEB"/>
    <w:rsid w:val="00975D84"/>
    <w:rsid w:val="00975EE2"/>
    <w:rsid w:val="00975EF3"/>
    <w:rsid w:val="00975F21"/>
    <w:rsid w:val="00975FA7"/>
    <w:rsid w:val="00975FDD"/>
    <w:rsid w:val="00976151"/>
    <w:rsid w:val="00976399"/>
    <w:rsid w:val="0097650B"/>
    <w:rsid w:val="00976895"/>
    <w:rsid w:val="009768F5"/>
    <w:rsid w:val="00976D26"/>
    <w:rsid w:val="00976F48"/>
    <w:rsid w:val="00977A1A"/>
    <w:rsid w:val="00977AB8"/>
    <w:rsid w:val="00977CA2"/>
    <w:rsid w:val="00977DB3"/>
    <w:rsid w:val="009800D7"/>
    <w:rsid w:val="0098066B"/>
    <w:rsid w:val="009806B1"/>
    <w:rsid w:val="009806EC"/>
    <w:rsid w:val="00980C53"/>
    <w:rsid w:val="00980D83"/>
    <w:rsid w:val="00980E03"/>
    <w:rsid w:val="00980F64"/>
    <w:rsid w:val="0098112B"/>
    <w:rsid w:val="009811A7"/>
    <w:rsid w:val="009811D1"/>
    <w:rsid w:val="00981277"/>
    <w:rsid w:val="0098143A"/>
    <w:rsid w:val="00981451"/>
    <w:rsid w:val="00981A1F"/>
    <w:rsid w:val="00981CAC"/>
    <w:rsid w:val="00981CF3"/>
    <w:rsid w:val="00982012"/>
    <w:rsid w:val="00982121"/>
    <w:rsid w:val="0098282D"/>
    <w:rsid w:val="009829CC"/>
    <w:rsid w:val="00982ADC"/>
    <w:rsid w:val="00982E23"/>
    <w:rsid w:val="00982F58"/>
    <w:rsid w:val="0098310D"/>
    <w:rsid w:val="00983151"/>
    <w:rsid w:val="00983304"/>
    <w:rsid w:val="0098359E"/>
    <w:rsid w:val="0098361A"/>
    <w:rsid w:val="00983834"/>
    <w:rsid w:val="00983C3E"/>
    <w:rsid w:val="00983CB5"/>
    <w:rsid w:val="009841EA"/>
    <w:rsid w:val="00984315"/>
    <w:rsid w:val="009843E1"/>
    <w:rsid w:val="00984538"/>
    <w:rsid w:val="0098454A"/>
    <w:rsid w:val="009845EA"/>
    <w:rsid w:val="009846D5"/>
    <w:rsid w:val="0098477B"/>
    <w:rsid w:val="00984958"/>
    <w:rsid w:val="00984B7F"/>
    <w:rsid w:val="00984C5D"/>
    <w:rsid w:val="00984E39"/>
    <w:rsid w:val="00984F7B"/>
    <w:rsid w:val="00984FC0"/>
    <w:rsid w:val="0098501D"/>
    <w:rsid w:val="009852CD"/>
    <w:rsid w:val="00985357"/>
    <w:rsid w:val="009854D9"/>
    <w:rsid w:val="009858E4"/>
    <w:rsid w:val="0098598B"/>
    <w:rsid w:val="00985AE9"/>
    <w:rsid w:val="00985BDB"/>
    <w:rsid w:val="00985CBA"/>
    <w:rsid w:val="00985CDA"/>
    <w:rsid w:val="00985CFC"/>
    <w:rsid w:val="00985EC9"/>
    <w:rsid w:val="00985F00"/>
    <w:rsid w:val="00986054"/>
    <w:rsid w:val="00986063"/>
    <w:rsid w:val="00986541"/>
    <w:rsid w:val="00986565"/>
    <w:rsid w:val="00986AC2"/>
    <w:rsid w:val="00986BCB"/>
    <w:rsid w:val="00986C01"/>
    <w:rsid w:val="00986E0B"/>
    <w:rsid w:val="00986E6A"/>
    <w:rsid w:val="00986F5F"/>
    <w:rsid w:val="00986F86"/>
    <w:rsid w:val="0098702C"/>
    <w:rsid w:val="00987190"/>
    <w:rsid w:val="009873A3"/>
    <w:rsid w:val="009874BB"/>
    <w:rsid w:val="009876CF"/>
    <w:rsid w:val="00987A7E"/>
    <w:rsid w:val="00987E59"/>
    <w:rsid w:val="00987F12"/>
    <w:rsid w:val="009902DE"/>
    <w:rsid w:val="00990465"/>
    <w:rsid w:val="00990600"/>
    <w:rsid w:val="00990766"/>
    <w:rsid w:val="00990A45"/>
    <w:rsid w:val="0099145D"/>
    <w:rsid w:val="0099145E"/>
    <w:rsid w:val="009914CE"/>
    <w:rsid w:val="00991A11"/>
    <w:rsid w:val="00991F3F"/>
    <w:rsid w:val="009920CE"/>
    <w:rsid w:val="009924C7"/>
    <w:rsid w:val="009925DD"/>
    <w:rsid w:val="009926F5"/>
    <w:rsid w:val="00992906"/>
    <w:rsid w:val="00992A01"/>
    <w:rsid w:val="00992CD3"/>
    <w:rsid w:val="00992D7A"/>
    <w:rsid w:val="00992E20"/>
    <w:rsid w:val="00992E8A"/>
    <w:rsid w:val="0099344B"/>
    <w:rsid w:val="0099358C"/>
    <w:rsid w:val="00993598"/>
    <w:rsid w:val="00993790"/>
    <w:rsid w:val="00993BFC"/>
    <w:rsid w:val="009941D4"/>
    <w:rsid w:val="00994616"/>
    <w:rsid w:val="009946BC"/>
    <w:rsid w:val="00994710"/>
    <w:rsid w:val="009947E8"/>
    <w:rsid w:val="00994927"/>
    <w:rsid w:val="00994B01"/>
    <w:rsid w:val="00994B4B"/>
    <w:rsid w:val="00994D79"/>
    <w:rsid w:val="00994F52"/>
    <w:rsid w:val="00994FBA"/>
    <w:rsid w:val="00995152"/>
    <w:rsid w:val="009954CE"/>
    <w:rsid w:val="009956C0"/>
    <w:rsid w:val="009956FA"/>
    <w:rsid w:val="009957E4"/>
    <w:rsid w:val="00995831"/>
    <w:rsid w:val="009959F7"/>
    <w:rsid w:val="00995BBC"/>
    <w:rsid w:val="00995EBE"/>
    <w:rsid w:val="009964D9"/>
    <w:rsid w:val="00996669"/>
    <w:rsid w:val="0099670E"/>
    <w:rsid w:val="0099688A"/>
    <w:rsid w:val="00996899"/>
    <w:rsid w:val="00996AE1"/>
    <w:rsid w:val="009970C7"/>
    <w:rsid w:val="009970FB"/>
    <w:rsid w:val="0099722F"/>
    <w:rsid w:val="009972B1"/>
    <w:rsid w:val="00997328"/>
    <w:rsid w:val="0099761F"/>
    <w:rsid w:val="00997710"/>
    <w:rsid w:val="00997A4F"/>
    <w:rsid w:val="00997CB6"/>
    <w:rsid w:val="00997E0F"/>
    <w:rsid w:val="009A000D"/>
    <w:rsid w:val="009A0070"/>
    <w:rsid w:val="009A01C1"/>
    <w:rsid w:val="009A03DB"/>
    <w:rsid w:val="009A046B"/>
    <w:rsid w:val="009A068F"/>
    <w:rsid w:val="009A07AE"/>
    <w:rsid w:val="009A07F9"/>
    <w:rsid w:val="009A096C"/>
    <w:rsid w:val="009A0F33"/>
    <w:rsid w:val="009A13B3"/>
    <w:rsid w:val="009A13F3"/>
    <w:rsid w:val="009A1444"/>
    <w:rsid w:val="009A159B"/>
    <w:rsid w:val="009A1610"/>
    <w:rsid w:val="009A176B"/>
    <w:rsid w:val="009A1794"/>
    <w:rsid w:val="009A18E5"/>
    <w:rsid w:val="009A1AED"/>
    <w:rsid w:val="009A1AFE"/>
    <w:rsid w:val="009A1D8B"/>
    <w:rsid w:val="009A205D"/>
    <w:rsid w:val="009A21A5"/>
    <w:rsid w:val="009A22B9"/>
    <w:rsid w:val="009A23D1"/>
    <w:rsid w:val="009A265A"/>
    <w:rsid w:val="009A2A12"/>
    <w:rsid w:val="009A2BEC"/>
    <w:rsid w:val="009A2C29"/>
    <w:rsid w:val="009A2CC5"/>
    <w:rsid w:val="009A2D0B"/>
    <w:rsid w:val="009A2F2D"/>
    <w:rsid w:val="009A2F54"/>
    <w:rsid w:val="009A3161"/>
    <w:rsid w:val="009A3193"/>
    <w:rsid w:val="009A33B7"/>
    <w:rsid w:val="009A340C"/>
    <w:rsid w:val="009A34EA"/>
    <w:rsid w:val="009A352E"/>
    <w:rsid w:val="009A360B"/>
    <w:rsid w:val="009A361C"/>
    <w:rsid w:val="009A378B"/>
    <w:rsid w:val="009A38BE"/>
    <w:rsid w:val="009A38FA"/>
    <w:rsid w:val="009A3965"/>
    <w:rsid w:val="009A3981"/>
    <w:rsid w:val="009A399E"/>
    <w:rsid w:val="009A3A29"/>
    <w:rsid w:val="009A3B09"/>
    <w:rsid w:val="009A3B1D"/>
    <w:rsid w:val="009A3D1A"/>
    <w:rsid w:val="009A3F13"/>
    <w:rsid w:val="009A4084"/>
    <w:rsid w:val="009A4269"/>
    <w:rsid w:val="009A4366"/>
    <w:rsid w:val="009A44D1"/>
    <w:rsid w:val="009A45A9"/>
    <w:rsid w:val="009A494E"/>
    <w:rsid w:val="009A4BD1"/>
    <w:rsid w:val="009A4D51"/>
    <w:rsid w:val="009A4F0D"/>
    <w:rsid w:val="009A4F4A"/>
    <w:rsid w:val="009A4F96"/>
    <w:rsid w:val="009A519A"/>
    <w:rsid w:val="009A5350"/>
    <w:rsid w:val="009A566D"/>
    <w:rsid w:val="009A5B3E"/>
    <w:rsid w:val="009A5BE1"/>
    <w:rsid w:val="009A6000"/>
    <w:rsid w:val="009A603D"/>
    <w:rsid w:val="009A604F"/>
    <w:rsid w:val="009A61A4"/>
    <w:rsid w:val="009A66D6"/>
    <w:rsid w:val="009A671D"/>
    <w:rsid w:val="009A6742"/>
    <w:rsid w:val="009A68BA"/>
    <w:rsid w:val="009A699A"/>
    <w:rsid w:val="009A69BD"/>
    <w:rsid w:val="009A6A13"/>
    <w:rsid w:val="009A6B3C"/>
    <w:rsid w:val="009A6B73"/>
    <w:rsid w:val="009A6F2F"/>
    <w:rsid w:val="009A707D"/>
    <w:rsid w:val="009A70C1"/>
    <w:rsid w:val="009A712D"/>
    <w:rsid w:val="009A726D"/>
    <w:rsid w:val="009A7288"/>
    <w:rsid w:val="009A72DD"/>
    <w:rsid w:val="009A73D8"/>
    <w:rsid w:val="009A7806"/>
    <w:rsid w:val="009A794D"/>
    <w:rsid w:val="009A7CBA"/>
    <w:rsid w:val="009A7DDA"/>
    <w:rsid w:val="009A7E76"/>
    <w:rsid w:val="009A7EB5"/>
    <w:rsid w:val="009A7FD9"/>
    <w:rsid w:val="009B019F"/>
    <w:rsid w:val="009B0219"/>
    <w:rsid w:val="009B0260"/>
    <w:rsid w:val="009B0297"/>
    <w:rsid w:val="009B0326"/>
    <w:rsid w:val="009B0469"/>
    <w:rsid w:val="009B0673"/>
    <w:rsid w:val="009B07B0"/>
    <w:rsid w:val="009B0B3F"/>
    <w:rsid w:val="009B0B74"/>
    <w:rsid w:val="009B110C"/>
    <w:rsid w:val="009B1114"/>
    <w:rsid w:val="009B1142"/>
    <w:rsid w:val="009B1273"/>
    <w:rsid w:val="009B1405"/>
    <w:rsid w:val="009B1633"/>
    <w:rsid w:val="009B16C3"/>
    <w:rsid w:val="009B1712"/>
    <w:rsid w:val="009B17B2"/>
    <w:rsid w:val="009B1CAC"/>
    <w:rsid w:val="009B1F5D"/>
    <w:rsid w:val="009B2076"/>
    <w:rsid w:val="009B2227"/>
    <w:rsid w:val="009B24D9"/>
    <w:rsid w:val="009B2577"/>
    <w:rsid w:val="009B2B4B"/>
    <w:rsid w:val="009B2B9E"/>
    <w:rsid w:val="009B2DED"/>
    <w:rsid w:val="009B2FFC"/>
    <w:rsid w:val="009B30B1"/>
    <w:rsid w:val="009B30BA"/>
    <w:rsid w:val="009B30E7"/>
    <w:rsid w:val="009B3195"/>
    <w:rsid w:val="009B31FD"/>
    <w:rsid w:val="009B3340"/>
    <w:rsid w:val="009B3ADC"/>
    <w:rsid w:val="009B3B45"/>
    <w:rsid w:val="009B3BC2"/>
    <w:rsid w:val="009B3D76"/>
    <w:rsid w:val="009B3E86"/>
    <w:rsid w:val="009B409F"/>
    <w:rsid w:val="009B41D9"/>
    <w:rsid w:val="009B45AA"/>
    <w:rsid w:val="009B4681"/>
    <w:rsid w:val="009B46FE"/>
    <w:rsid w:val="009B470D"/>
    <w:rsid w:val="009B4899"/>
    <w:rsid w:val="009B4A1E"/>
    <w:rsid w:val="009B4ADE"/>
    <w:rsid w:val="009B4C66"/>
    <w:rsid w:val="009B4C84"/>
    <w:rsid w:val="009B4D5D"/>
    <w:rsid w:val="009B4E68"/>
    <w:rsid w:val="009B4FAF"/>
    <w:rsid w:val="009B513B"/>
    <w:rsid w:val="009B52AD"/>
    <w:rsid w:val="009B554F"/>
    <w:rsid w:val="009B57A5"/>
    <w:rsid w:val="009B57F0"/>
    <w:rsid w:val="009B58E4"/>
    <w:rsid w:val="009B59B5"/>
    <w:rsid w:val="009B5D90"/>
    <w:rsid w:val="009B5DEA"/>
    <w:rsid w:val="009B6228"/>
    <w:rsid w:val="009B64E0"/>
    <w:rsid w:val="009B6645"/>
    <w:rsid w:val="009B6746"/>
    <w:rsid w:val="009B682E"/>
    <w:rsid w:val="009B6B61"/>
    <w:rsid w:val="009B6C84"/>
    <w:rsid w:val="009B6D1C"/>
    <w:rsid w:val="009B7311"/>
    <w:rsid w:val="009B7391"/>
    <w:rsid w:val="009B769B"/>
    <w:rsid w:val="009B7755"/>
    <w:rsid w:val="009B792F"/>
    <w:rsid w:val="009B7A68"/>
    <w:rsid w:val="009B7BB6"/>
    <w:rsid w:val="009B7F29"/>
    <w:rsid w:val="009B7FF7"/>
    <w:rsid w:val="009C0099"/>
    <w:rsid w:val="009C0156"/>
    <w:rsid w:val="009C025B"/>
    <w:rsid w:val="009C036A"/>
    <w:rsid w:val="009C0439"/>
    <w:rsid w:val="009C0441"/>
    <w:rsid w:val="009C09EE"/>
    <w:rsid w:val="009C0AB2"/>
    <w:rsid w:val="009C0CDD"/>
    <w:rsid w:val="009C0DEA"/>
    <w:rsid w:val="009C0FE9"/>
    <w:rsid w:val="009C115B"/>
    <w:rsid w:val="009C12C7"/>
    <w:rsid w:val="009C1414"/>
    <w:rsid w:val="009C178D"/>
    <w:rsid w:val="009C1908"/>
    <w:rsid w:val="009C1974"/>
    <w:rsid w:val="009C1A09"/>
    <w:rsid w:val="009C1B05"/>
    <w:rsid w:val="009C1B89"/>
    <w:rsid w:val="009C1C09"/>
    <w:rsid w:val="009C1D22"/>
    <w:rsid w:val="009C1EFA"/>
    <w:rsid w:val="009C223C"/>
    <w:rsid w:val="009C2412"/>
    <w:rsid w:val="009C28B2"/>
    <w:rsid w:val="009C2978"/>
    <w:rsid w:val="009C2B86"/>
    <w:rsid w:val="009C2E95"/>
    <w:rsid w:val="009C325B"/>
    <w:rsid w:val="009C3394"/>
    <w:rsid w:val="009C358D"/>
    <w:rsid w:val="009C3694"/>
    <w:rsid w:val="009C373D"/>
    <w:rsid w:val="009C3782"/>
    <w:rsid w:val="009C3943"/>
    <w:rsid w:val="009C3A91"/>
    <w:rsid w:val="009C3AD1"/>
    <w:rsid w:val="009C3D37"/>
    <w:rsid w:val="009C3E63"/>
    <w:rsid w:val="009C4234"/>
    <w:rsid w:val="009C4369"/>
    <w:rsid w:val="009C450D"/>
    <w:rsid w:val="009C46A7"/>
    <w:rsid w:val="009C4720"/>
    <w:rsid w:val="009C47AC"/>
    <w:rsid w:val="009C4B74"/>
    <w:rsid w:val="009C4B87"/>
    <w:rsid w:val="009C522A"/>
    <w:rsid w:val="009C5381"/>
    <w:rsid w:val="009C56B1"/>
    <w:rsid w:val="009C5712"/>
    <w:rsid w:val="009C5947"/>
    <w:rsid w:val="009C59E6"/>
    <w:rsid w:val="009C5C8D"/>
    <w:rsid w:val="009C5EFA"/>
    <w:rsid w:val="009C6180"/>
    <w:rsid w:val="009C6350"/>
    <w:rsid w:val="009C655B"/>
    <w:rsid w:val="009C6672"/>
    <w:rsid w:val="009C6A8C"/>
    <w:rsid w:val="009C6C15"/>
    <w:rsid w:val="009C6E2D"/>
    <w:rsid w:val="009C70EE"/>
    <w:rsid w:val="009C71DA"/>
    <w:rsid w:val="009C7401"/>
    <w:rsid w:val="009C762F"/>
    <w:rsid w:val="009C7686"/>
    <w:rsid w:val="009C76BF"/>
    <w:rsid w:val="009C7862"/>
    <w:rsid w:val="009C78D8"/>
    <w:rsid w:val="009C790D"/>
    <w:rsid w:val="009C7B38"/>
    <w:rsid w:val="009C7C1C"/>
    <w:rsid w:val="009D019C"/>
    <w:rsid w:val="009D0333"/>
    <w:rsid w:val="009D0503"/>
    <w:rsid w:val="009D061F"/>
    <w:rsid w:val="009D0690"/>
    <w:rsid w:val="009D072F"/>
    <w:rsid w:val="009D0792"/>
    <w:rsid w:val="009D094D"/>
    <w:rsid w:val="009D09F7"/>
    <w:rsid w:val="009D0A1D"/>
    <w:rsid w:val="009D0B33"/>
    <w:rsid w:val="009D0BA0"/>
    <w:rsid w:val="009D0D2D"/>
    <w:rsid w:val="009D0E97"/>
    <w:rsid w:val="009D0EEC"/>
    <w:rsid w:val="009D1055"/>
    <w:rsid w:val="009D12A8"/>
    <w:rsid w:val="009D1484"/>
    <w:rsid w:val="009D168A"/>
    <w:rsid w:val="009D18BC"/>
    <w:rsid w:val="009D1947"/>
    <w:rsid w:val="009D1B39"/>
    <w:rsid w:val="009D1CF8"/>
    <w:rsid w:val="009D1DC7"/>
    <w:rsid w:val="009D1E92"/>
    <w:rsid w:val="009D231E"/>
    <w:rsid w:val="009D2348"/>
    <w:rsid w:val="009D2547"/>
    <w:rsid w:val="009D271E"/>
    <w:rsid w:val="009D2848"/>
    <w:rsid w:val="009D2853"/>
    <w:rsid w:val="009D2AD5"/>
    <w:rsid w:val="009D2B9C"/>
    <w:rsid w:val="009D2FFB"/>
    <w:rsid w:val="009D31A4"/>
    <w:rsid w:val="009D3488"/>
    <w:rsid w:val="009D35AE"/>
    <w:rsid w:val="009D3749"/>
    <w:rsid w:val="009D378D"/>
    <w:rsid w:val="009D420C"/>
    <w:rsid w:val="009D42DB"/>
    <w:rsid w:val="009D43F9"/>
    <w:rsid w:val="009D45DD"/>
    <w:rsid w:val="009D4640"/>
    <w:rsid w:val="009D475A"/>
    <w:rsid w:val="009D4C52"/>
    <w:rsid w:val="009D4FC4"/>
    <w:rsid w:val="009D5027"/>
    <w:rsid w:val="009D50C9"/>
    <w:rsid w:val="009D5170"/>
    <w:rsid w:val="009D536F"/>
    <w:rsid w:val="009D5378"/>
    <w:rsid w:val="009D555C"/>
    <w:rsid w:val="009D56DE"/>
    <w:rsid w:val="009D56F8"/>
    <w:rsid w:val="009D577E"/>
    <w:rsid w:val="009D590A"/>
    <w:rsid w:val="009D5BAD"/>
    <w:rsid w:val="009D5C9E"/>
    <w:rsid w:val="009D5CD2"/>
    <w:rsid w:val="009D5F71"/>
    <w:rsid w:val="009D6116"/>
    <w:rsid w:val="009D6197"/>
    <w:rsid w:val="009D68F8"/>
    <w:rsid w:val="009D6AED"/>
    <w:rsid w:val="009D6B54"/>
    <w:rsid w:val="009D6E34"/>
    <w:rsid w:val="009D718D"/>
    <w:rsid w:val="009D721C"/>
    <w:rsid w:val="009D72A9"/>
    <w:rsid w:val="009D72F3"/>
    <w:rsid w:val="009D7314"/>
    <w:rsid w:val="009D73D9"/>
    <w:rsid w:val="009D74A6"/>
    <w:rsid w:val="009D760D"/>
    <w:rsid w:val="009D7828"/>
    <w:rsid w:val="009D7A21"/>
    <w:rsid w:val="009D7B8A"/>
    <w:rsid w:val="009D7B95"/>
    <w:rsid w:val="009D7B9B"/>
    <w:rsid w:val="009E0098"/>
    <w:rsid w:val="009E0540"/>
    <w:rsid w:val="009E089C"/>
    <w:rsid w:val="009E0A35"/>
    <w:rsid w:val="009E0A8B"/>
    <w:rsid w:val="009E0BDF"/>
    <w:rsid w:val="009E0BF7"/>
    <w:rsid w:val="009E0E1E"/>
    <w:rsid w:val="009E0E3F"/>
    <w:rsid w:val="009E0FB9"/>
    <w:rsid w:val="009E13CB"/>
    <w:rsid w:val="009E165D"/>
    <w:rsid w:val="009E1F37"/>
    <w:rsid w:val="009E2045"/>
    <w:rsid w:val="009E20A3"/>
    <w:rsid w:val="009E2104"/>
    <w:rsid w:val="009E2231"/>
    <w:rsid w:val="009E2458"/>
    <w:rsid w:val="009E29C5"/>
    <w:rsid w:val="009E2A56"/>
    <w:rsid w:val="009E2C1A"/>
    <w:rsid w:val="009E2C45"/>
    <w:rsid w:val="009E2C66"/>
    <w:rsid w:val="009E2E78"/>
    <w:rsid w:val="009E2F21"/>
    <w:rsid w:val="009E3074"/>
    <w:rsid w:val="009E30B9"/>
    <w:rsid w:val="009E32FD"/>
    <w:rsid w:val="009E33D6"/>
    <w:rsid w:val="009E3450"/>
    <w:rsid w:val="009E35D3"/>
    <w:rsid w:val="009E366D"/>
    <w:rsid w:val="009E3B99"/>
    <w:rsid w:val="009E3CF1"/>
    <w:rsid w:val="009E3F92"/>
    <w:rsid w:val="009E3FCE"/>
    <w:rsid w:val="009E445E"/>
    <w:rsid w:val="009E4486"/>
    <w:rsid w:val="009E44DD"/>
    <w:rsid w:val="009E4565"/>
    <w:rsid w:val="009E45D8"/>
    <w:rsid w:val="009E46BE"/>
    <w:rsid w:val="009E46C1"/>
    <w:rsid w:val="009E4761"/>
    <w:rsid w:val="009E4774"/>
    <w:rsid w:val="009E4898"/>
    <w:rsid w:val="009E4920"/>
    <w:rsid w:val="009E4942"/>
    <w:rsid w:val="009E49E8"/>
    <w:rsid w:val="009E4B60"/>
    <w:rsid w:val="009E4B7D"/>
    <w:rsid w:val="009E4BB7"/>
    <w:rsid w:val="009E4D07"/>
    <w:rsid w:val="009E4EB1"/>
    <w:rsid w:val="009E4F46"/>
    <w:rsid w:val="009E4FEC"/>
    <w:rsid w:val="009E5009"/>
    <w:rsid w:val="009E5254"/>
    <w:rsid w:val="009E532C"/>
    <w:rsid w:val="009E5461"/>
    <w:rsid w:val="009E56ED"/>
    <w:rsid w:val="009E5747"/>
    <w:rsid w:val="009E5832"/>
    <w:rsid w:val="009E5A15"/>
    <w:rsid w:val="009E5B33"/>
    <w:rsid w:val="009E5D32"/>
    <w:rsid w:val="009E5DE1"/>
    <w:rsid w:val="009E5E59"/>
    <w:rsid w:val="009E5FFE"/>
    <w:rsid w:val="009E694D"/>
    <w:rsid w:val="009E6CDE"/>
    <w:rsid w:val="009E6D5E"/>
    <w:rsid w:val="009E6DE5"/>
    <w:rsid w:val="009E6EC2"/>
    <w:rsid w:val="009E6F3C"/>
    <w:rsid w:val="009E6F41"/>
    <w:rsid w:val="009E6F6C"/>
    <w:rsid w:val="009E70B6"/>
    <w:rsid w:val="009E7179"/>
    <w:rsid w:val="009E726C"/>
    <w:rsid w:val="009E728A"/>
    <w:rsid w:val="009E72F1"/>
    <w:rsid w:val="009E788A"/>
    <w:rsid w:val="009E78BD"/>
    <w:rsid w:val="009E798A"/>
    <w:rsid w:val="009E7A9D"/>
    <w:rsid w:val="009E7B64"/>
    <w:rsid w:val="009E7C69"/>
    <w:rsid w:val="009E7CF1"/>
    <w:rsid w:val="009E7D23"/>
    <w:rsid w:val="009E7DD1"/>
    <w:rsid w:val="009E7E10"/>
    <w:rsid w:val="009F02E6"/>
    <w:rsid w:val="009F03D3"/>
    <w:rsid w:val="009F03DA"/>
    <w:rsid w:val="009F0646"/>
    <w:rsid w:val="009F083E"/>
    <w:rsid w:val="009F094B"/>
    <w:rsid w:val="009F09CF"/>
    <w:rsid w:val="009F0A3D"/>
    <w:rsid w:val="009F0A95"/>
    <w:rsid w:val="009F0B6C"/>
    <w:rsid w:val="009F0D42"/>
    <w:rsid w:val="009F0D89"/>
    <w:rsid w:val="009F102E"/>
    <w:rsid w:val="009F12AD"/>
    <w:rsid w:val="009F14E5"/>
    <w:rsid w:val="009F1714"/>
    <w:rsid w:val="009F1759"/>
    <w:rsid w:val="009F1798"/>
    <w:rsid w:val="009F1997"/>
    <w:rsid w:val="009F19B9"/>
    <w:rsid w:val="009F1A71"/>
    <w:rsid w:val="009F1B1C"/>
    <w:rsid w:val="009F1BAB"/>
    <w:rsid w:val="009F1BB2"/>
    <w:rsid w:val="009F1BF2"/>
    <w:rsid w:val="009F1CB8"/>
    <w:rsid w:val="009F23FF"/>
    <w:rsid w:val="009F240F"/>
    <w:rsid w:val="009F2560"/>
    <w:rsid w:val="009F2AD8"/>
    <w:rsid w:val="009F2B39"/>
    <w:rsid w:val="009F2C92"/>
    <w:rsid w:val="009F2CA3"/>
    <w:rsid w:val="009F2F7F"/>
    <w:rsid w:val="009F300D"/>
    <w:rsid w:val="009F30DB"/>
    <w:rsid w:val="009F3153"/>
    <w:rsid w:val="009F3397"/>
    <w:rsid w:val="009F34C0"/>
    <w:rsid w:val="009F350A"/>
    <w:rsid w:val="009F3531"/>
    <w:rsid w:val="009F354A"/>
    <w:rsid w:val="009F37B9"/>
    <w:rsid w:val="009F3C77"/>
    <w:rsid w:val="009F3DB0"/>
    <w:rsid w:val="009F423E"/>
    <w:rsid w:val="009F4299"/>
    <w:rsid w:val="009F42B8"/>
    <w:rsid w:val="009F4462"/>
    <w:rsid w:val="009F467B"/>
    <w:rsid w:val="009F46B0"/>
    <w:rsid w:val="009F4C26"/>
    <w:rsid w:val="009F4D6B"/>
    <w:rsid w:val="009F4D9F"/>
    <w:rsid w:val="009F4EC4"/>
    <w:rsid w:val="009F4F8D"/>
    <w:rsid w:val="009F50AB"/>
    <w:rsid w:val="009F5191"/>
    <w:rsid w:val="009F521E"/>
    <w:rsid w:val="009F5357"/>
    <w:rsid w:val="009F53BE"/>
    <w:rsid w:val="009F5487"/>
    <w:rsid w:val="009F5658"/>
    <w:rsid w:val="009F569D"/>
    <w:rsid w:val="009F5706"/>
    <w:rsid w:val="009F5A04"/>
    <w:rsid w:val="009F5B7C"/>
    <w:rsid w:val="009F5BC3"/>
    <w:rsid w:val="009F5C01"/>
    <w:rsid w:val="009F5C73"/>
    <w:rsid w:val="009F5E06"/>
    <w:rsid w:val="009F5F1D"/>
    <w:rsid w:val="009F605B"/>
    <w:rsid w:val="009F62A1"/>
    <w:rsid w:val="009F632C"/>
    <w:rsid w:val="009F6401"/>
    <w:rsid w:val="009F6B7B"/>
    <w:rsid w:val="009F6BC5"/>
    <w:rsid w:val="009F6BF9"/>
    <w:rsid w:val="009F6C46"/>
    <w:rsid w:val="009F71A2"/>
    <w:rsid w:val="009F730B"/>
    <w:rsid w:val="009F7426"/>
    <w:rsid w:val="009F756C"/>
    <w:rsid w:val="009F7618"/>
    <w:rsid w:val="009F765C"/>
    <w:rsid w:val="009F78DB"/>
    <w:rsid w:val="009F7996"/>
    <w:rsid w:val="009F79C1"/>
    <w:rsid w:val="009F7AF3"/>
    <w:rsid w:val="009F7B84"/>
    <w:rsid w:val="009F7BC8"/>
    <w:rsid w:val="009F7DF0"/>
    <w:rsid w:val="009F7F15"/>
    <w:rsid w:val="009F7F56"/>
    <w:rsid w:val="009F7F6A"/>
    <w:rsid w:val="00A00201"/>
    <w:rsid w:val="00A00237"/>
    <w:rsid w:val="00A002B1"/>
    <w:rsid w:val="00A0041B"/>
    <w:rsid w:val="00A00611"/>
    <w:rsid w:val="00A006B9"/>
    <w:rsid w:val="00A00740"/>
    <w:rsid w:val="00A0081E"/>
    <w:rsid w:val="00A009B6"/>
    <w:rsid w:val="00A00FA3"/>
    <w:rsid w:val="00A00FB9"/>
    <w:rsid w:val="00A013B1"/>
    <w:rsid w:val="00A013F2"/>
    <w:rsid w:val="00A0186F"/>
    <w:rsid w:val="00A01A28"/>
    <w:rsid w:val="00A01B45"/>
    <w:rsid w:val="00A01C8F"/>
    <w:rsid w:val="00A01E49"/>
    <w:rsid w:val="00A01ED5"/>
    <w:rsid w:val="00A01F9A"/>
    <w:rsid w:val="00A026B7"/>
    <w:rsid w:val="00A02790"/>
    <w:rsid w:val="00A02A6E"/>
    <w:rsid w:val="00A02B1A"/>
    <w:rsid w:val="00A02C0A"/>
    <w:rsid w:val="00A032AD"/>
    <w:rsid w:val="00A034D9"/>
    <w:rsid w:val="00A03528"/>
    <w:rsid w:val="00A035D5"/>
    <w:rsid w:val="00A036D7"/>
    <w:rsid w:val="00A03720"/>
    <w:rsid w:val="00A038C8"/>
    <w:rsid w:val="00A039E4"/>
    <w:rsid w:val="00A03AAD"/>
    <w:rsid w:val="00A03D34"/>
    <w:rsid w:val="00A03DED"/>
    <w:rsid w:val="00A0428A"/>
    <w:rsid w:val="00A04525"/>
    <w:rsid w:val="00A04538"/>
    <w:rsid w:val="00A046D2"/>
    <w:rsid w:val="00A0471A"/>
    <w:rsid w:val="00A047E7"/>
    <w:rsid w:val="00A047E8"/>
    <w:rsid w:val="00A04971"/>
    <w:rsid w:val="00A04A9A"/>
    <w:rsid w:val="00A04BF7"/>
    <w:rsid w:val="00A04D42"/>
    <w:rsid w:val="00A0513D"/>
    <w:rsid w:val="00A05228"/>
    <w:rsid w:val="00A05407"/>
    <w:rsid w:val="00A05554"/>
    <w:rsid w:val="00A0561A"/>
    <w:rsid w:val="00A058C4"/>
    <w:rsid w:val="00A05AF5"/>
    <w:rsid w:val="00A05CF3"/>
    <w:rsid w:val="00A05DE6"/>
    <w:rsid w:val="00A05EFC"/>
    <w:rsid w:val="00A05FF7"/>
    <w:rsid w:val="00A060C9"/>
    <w:rsid w:val="00A062EA"/>
    <w:rsid w:val="00A064D8"/>
    <w:rsid w:val="00A06B6F"/>
    <w:rsid w:val="00A06D5A"/>
    <w:rsid w:val="00A06F02"/>
    <w:rsid w:val="00A06F79"/>
    <w:rsid w:val="00A070FE"/>
    <w:rsid w:val="00A07141"/>
    <w:rsid w:val="00A073F6"/>
    <w:rsid w:val="00A07434"/>
    <w:rsid w:val="00A07461"/>
    <w:rsid w:val="00A078F9"/>
    <w:rsid w:val="00A0795E"/>
    <w:rsid w:val="00A079CF"/>
    <w:rsid w:val="00A07A5C"/>
    <w:rsid w:val="00A07B92"/>
    <w:rsid w:val="00A07EDC"/>
    <w:rsid w:val="00A07F3C"/>
    <w:rsid w:val="00A10520"/>
    <w:rsid w:val="00A10817"/>
    <w:rsid w:val="00A10995"/>
    <w:rsid w:val="00A10CA7"/>
    <w:rsid w:val="00A10CCF"/>
    <w:rsid w:val="00A10F0F"/>
    <w:rsid w:val="00A11181"/>
    <w:rsid w:val="00A111D9"/>
    <w:rsid w:val="00A113B9"/>
    <w:rsid w:val="00A11847"/>
    <w:rsid w:val="00A1188C"/>
    <w:rsid w:val="00A1205D"/>
    <w:rsid w:val="00A1244A"/>
    <w:rsid w:val="00A126F5"/>
    <w:rsid w:val="00A12901"/>
    <w:rsid w:val="00A12B43"/>
    <w:rsid w:val="00A130BD"/>
    <w:rsid w:val="00A136CB"/>
    <w:rsid w:val="00A1377E"/>
    <w:rsid w:val="00A13A2B"/>
    <w:rsid w:val="00A13BDC"/>
    <w:rsid w:val="00A13C08"/>
    <w:rsid w:val="00A13D04"/>
    <w:rsid w:val="00A13D5D"/>
    <w:rsid w:val="00A13E55"/>
    <w:rsid w:val="00A13FD7"/>
    <w:rsid w:val="00A1407A"/>
    <w:rsid w:val="00A14D04"/>
    <w:rsid w:val="00A14D07"/>
    <w:rsid w:val="00A14D55"/>
    <w:rsid w:val="00A14D6A"/>
    <w:rsid w:val="00A14E60"/>
    <w:rsid w:val="00A14F9C"/>
    <w:rsid w:val="00A1508B"/>
    <w:rsid w:val="00A1509D"/>
    <w:rsid w:val="00A15197"/>
    <w:rsid w:val="00A15553"/>
    <w:rsid w:val="00A15912"/>
    <w:rsid w:val="00A15C55"/>
    <w:rsid w:val="00A15D40"/>
    <w:rsid w:val="00A15E2E"/>
    <w:rsid w:val="00A15EC1"/>
    <w:rsid w:val="00A1660C"/>
    <w:rsid w:val="00A167C8"/>
    <w:rsid w:val="00A16B9F"/>
    <w:rsid w:val="00A16BB7"/>
    <w:rsid w:val="00A16D17"/>
    <w:rsid w:val="00A16D49"/>
    <w:rsid w:val="00A170B9"/>
    <w:rsid w:val="00A17293"/>
    <w:rsid w:val="00A1791D"/>
    <w:rsid w:val="00A17C89"/>
    <w:rsid w:val="00A20001"/>
    <w:rsid w:val="00A20116"/>
    <w:rsid w:val="00A201C1"/>
    <w:rsid w:val="00A20257"/>
    <w:rsid w:val="00A20358"/>
    <w:rsid w:val="00A2041F"/>
    <w:rsid w:val="00A205B9"/>
    <w:rsid w:val="00A20724"/>
    <w:rsid w:val="00A2073C"/>
    <w:rsid w:val="00A208BB"/>
    <w:rsid w:val="00A2099B"/>
    <w:rsid w:val="00A20C80"/>
    <w:rsid w:val="00A20CAA"/>
    <w:rsid w:val="00A20D5B"/>
    <w:rsid w:val="00A20DE6"/>
    <w:rsid w:val="00A20E2B"/>
    <w:rsid w:val="00A20EAA"/>
    <w:rsid w:val="00A20EF2"/>
    <w:rsid w:val="00A20FCD"/>
    <w:rsid w:val="00A2104E"/>
    <w:rsid w:val="00A21074"/>
    <w:rsid w:val="00A21325"/>
    <w:rsid w:val="00A2133E"/>
    <w:rsid w:val="00A21353"/>
    <w:rsid w:val="00A21676"/>
    <w:rsid w:val="00A218D3"/>
    <w:rsid w:val="00A218F8"/>
    <w:rsid w:val="00A21A23"/>
    <w:rsid w:val="00A21C52"/>
    <w:rsid w:val="00A21CEB"/>
    <w:rsid w:val="00A21E10"/>
    <w:rsid w:val="00A220BD"/>
    <w:rsid w:val="00A22119"/>
    <w:rsid w:val="00A2212D"/>
    <w:rsid w:val="00A2265E"/>
    <w:rsid w:val="00A227B6"/>
    <w:rsid w:val="00A227C2"/>
    <w:rsid w:val="00A2285E"/>
    <w:rsid w:val="00A22934"/>
    <w:rsid w:val="00A229C1"/>
    <w:rsid w:val="00A22BB3"/>
    <w:rsid w:val="00A22D33"/>
    <w:rsid w:val="00A22D99"/>
    <w:rsid w:val="00A22E64"/>
    <w:rsid w:val="00A22F05"/>
    <w:rsid w:val="00A22F4F"/>
    <w:rsid w:val="00A2322B"/>
    <w:rsid w:val="00A23338"/>
    <w:rsid w:val="00A233EF"/>
    <w:rsid w:val="00A23844"/>
    <w:rsid w:val="00A23F82"/>
    <w:rsid w:val="00A24454"/>
    <w:rsid w:val="00A244F2"/>
    <w:rsid w:val="00A245F1"/>
    <w:rsid w:val="00A2479E"/>
    <w:rsid w:val="00A24E99"/>
    <w:rsid w:val="00A24FFC"/>
    <w:rsid w:val="00A25012"/>
    <w:rsid w:val="00A251BC"/>
    <w:rsid w:val="00A252DB"/>
    <w:rsid w:val="00A25486"/>
    <w:rsid w:val="00A254B8"/>
    <w:rsid w:val="00A2560B"/>
    <w:rsid w:val="00A25664"/>
    <w:rsid w:val="00A25843"/>
    <w:rsid w:val="00A25B68"/>
    <w:rsid w:val="00A25BD9"/>
    <w:rsid w:val="00A25BF6"/>
    <w:rsid w:val="00A25C23"/>
    <w:rsid w:val="00A25DC3"/>
    <w:rsid w:val="00A25EC7"/>
    <w:rsid w:val="00A2639A"/>
    <w:rsid w:val="00A2646B"/>
    <w:rsid w:val="00A2665C"/>
    <w:rsid w:val="00A26716"/>
    <w:rsid w:val="00A267B7"/>
    <w:rsid w:val="00A268DD"/>
    <w:rsid w:val="00A26939"/>
    <w:rsid w:val="00A26AF1"/>
    <w:rsid w:val="00A26CEB"/>
    <w:rsid w:val="00A26D77"/>
    <w:rsid w:val="00A26E9C"/>
    <w:rsid w:val="00A27196"/>
    <w:rsid w:val="00A277B4"/>
    <w:rsid w:val="00A278ED"/>
    <w:rsid w:val="00A27E0F"/>
    <w:rsid w:val="00A30119"/>
    <w:rsid w:val="00A3011A"/>
    <w:rsid w:val="00A30151"/>
    <w:rsid w:val="00A3025A"/>
    <w:rsid w:val="00A304BE"/>
    <w:rsid w:val="00A3060C"/>
    <w:rsid w:val="00A30694"/>
    <w:rsid w:val="00A3073B"/>
    <w:rsid w:val="00A307C1"/>
    <w:rsid w:val="00A309CF"/>
    <w:rsid w:val="00A30A4E"/>
    <w:rsid w:val="00A30B94"/>
    <w:rsid w:val="00A30F54"/>
    <w:rsid w:val="00A31300"/>
    <w:rsid w:val="00A31562"/>
    <w:rsid w:val="00A31821"/>
    <w:rsid w:val="00A31843"/>
    <w:rsid w:val="00A31851"/>
    <w:rsid w:val="00A31B40"/>
    <w:rsid w:val="00A31C55"/>
    <w:rsid w:val="00A32061"/>
    <w:rsid w:val="00A32454"/>
    <w:rsid w:val="00A32461"/>
    <w:rsid w:val="00A32493"/>
    <w:rsid w:val="00A325FA"/>
    <w:rsid w:val="00A326CE"/>
    <w:rsid w:val="00A32834"/>
    <w:rsid w:val="00A32A12"/>
    <w:rsid w:val="00A32CA1"/>
    <w:rsid w:val="00A32CC3"/>
    <w:rsid w:val="00A33035"/>
    <w:rsid w:val="00A33054"/>
    <w:rsid w:val="00A33246"/>
    <w:rsid w:val="00A3333F"/>
    <w:rsid w:val="00A3336F"/>
    <w:rsid w:val="00A333DD"/>
    <w:rsid w:val="00A337B4"/>
    <w:rsid w:val="00A339A4"/>
    <w:rsid w:val="00A33C3B"/>
    <w:rsid w:val="00A34088"/>
    <w:rsid w:val="00A34238"/>
    <w:rsid w:val="00A343C2"/>
    <w:rsid w:val="00A3450E"/>
    <w:rsid w:val="00A34530"/>
    <w:rsid w:val="00A34563"/>
    <w:rsid w:val="00A34949"/>
    <w:rsid w:val="00A34D2D"/>
    <w:rsid w:val="00A34D72"/>
    <w:rsid w:val="00A34E6A"/>
    <w:rsid w:val="00A34E91"/>
    <w:rsid w:val="00A34ED3"/>
    <w:rsid w:val="00A35152"/>
    <w:rsid w:val="00A35267"/>
    <w:rsid w:val="00A3526B"/>
    <w:rsid w:val="00A355F0"/>
    <w:rsid w:val="00A35655"/>
    <w:rsid w:val="00A35841"/>
    <w:rsid w:val="00A358F2"/>
    <w:rsid w:val="00A359E8"/>
    <w:rsid w:val="00A35A09"/>
    <w:rsid w:val="00A35A8D"/>
    <w:rsid w:val="00A35EC9"/>
    <w:rsid w:val="00A35F82"/>
    <w:rsid w:val="00A36178"/>
    <w:rsid w:val="00A364AE"/>
    <w:rsid w:val="00A36540"/>
    <w:rsid w:val="00A368A4"/>
    <w:rsid w:val="00A36B73"/>
    <w:rsid w:val="00A36B9F"/>
    <w:rsid w:val="00A36C03"/>
    <w:rsid w:val="00A36C9E"/>
    <w:rsid w:val="00A37063"/>
    <w:rsid w:val="00A371AB"/>
    <w:rsid w:val="00A37346"/>
    <w:rsid w:val="00A374D8"/>
    <w:rsid w:val="00A377F8"/>
    <w:rsid w:val="00A378B0"/>
    <w:rsid w:val="00A379B1"/>
    <w:rsid w:val="00A37ACE"/>
    <w:rsid w:val="00A37C9D"/>
    <w:rsid w:val="00A37FAC"/>
    <w:rsid w:val="00A37FAF"/>
    <w:rsid w:val="00A40093"/>
    <w:rsid w:val="00A4028D"/>
    <w:rsid w:val="00A40636"/>
    <w:rsid w:val="00A40998"/>
    <w:rsid w:val="00A40A09"/>
    <w:rsid w:val="00A40DD5"/>
    <w:rsid w:val="00A40E32"/>
    <w:rsid w:val="00A41070"/>
    <w:rsid w:val="00A411BE"/>
    <w:rsid w:val="00A413D6"/>
    <w:rsid w:val="00A415C3"/>
    <w:rsid w:val="00A416B7"/>
    <w:rsid w:val="00A4172B"/>
    <w:rsid w:val="00A4186B"/>
    <w:rsid w:val="00A418E5"/>
    <w:rsid w:val="00A419A6"/>
    <w:rsid w:val="00A419B4"/>
    <w:rsid w:val="00A41A8F"/>
    <w:rsid w:val="00A41B24"/>
    <w:rsid w:val="00A42108"/>
    <w:rsid w:val="00A421FD"/>
    <w:rsid w:val="00A422CE"/>
    <w:rsid w:val="00A428CC"/>
    <w:rsid w:val="00A42A9A"/>
    <w:rsid w:val="00A42C51"/>
    <w:rsid w:val="00A42C79"/>
    <w:rsid w:val="00A42E5E"/>
    <w:rsid w:val="00A42E70"/>
    <w:rsid w:val="00A42F79"/>
    <w:rsid w:val="00A42FDB"/>
    <w:rsid w:val="00A42FEB"/>
    <w:rsid w:val="00A4368E"/>
    <w:rsid w:val="00A43827"/>
    <w:rsid w:val="00A4385C"/>
    <w:rsid w:val="00A438AB"/>
    <w:rsid w:val="00A43973"/>
    <w:rsid w:val="00A439AB"/>
    <w:rsid w:val="00A439D9"/>
    <w:rsid w:val="00A43D4D"/>
    <w:rsid w:val="00A43D97"/>
    <w:rsid w:val="00A43DAF"/>
    <w:rsid w:val="00A43DBD"/>
    <w:rsid w:val="00A43F31"/>
    <w:rsid w:val="00A43F74"/>
    <w:rsid w:val="00A442CA"/>
    <w:rsid w:val="00A444EA"/>
    <w:rsid w:val="00A44502"/>
    <w:rsid w:val="00A4450B"/>
    <w:rsid w:val="00A44678"/>
    <w:rsid w:val="00A44796"/>
    <w:rsid w:val="00A447C0"/>
    <w:rsid w:val="00A45043"/>
    <w:rsid w:val="00A45215"/>
    <w:rsid w:val="00A4521C"/>
    <w:rsid w:val="00A452A8"/>
    <w:rsid w:val="00A453E5"/>
    <w:rsid w:val="00A4541A"/>
    <w:rsid w:val="00A45475"/>
    <w:rsid w:val="00A457CA"/>
    <w:rsid w:val="00A45990"/>
    <w:rsid w:val="00A459CC"/>
    <w:rsid w:val="00A45E03"/>
    <w:rsid w:val="00A45F18"/>
    <w:rsid w:val="00A46150"/>
    <w:rsid w:val="00A4620E"/>
    <w:rsid w:val="00A4640B"/>
    <w:rsid w:val="00A464CB"/>
    <w:rsid w:val="00A46632"/>
    <w:rsid w:val="00A46761"/>
    <w:rsid w:val="00A46890"/>
    <w:rsid w:val="00A4693E"/>
    <w:rsid w:val="00A46BD0"/>
    <w:rsid w:val="00A46DAD"/>
    <w:rsid w:val="00A46DAF"/>
    <w:rsid w:val="00A46E2E"/>
    <w:rsid w:val="00A46ED3"/>
    <w:rsid w:val="00A46F25"/>
    <w:rsid w:val="00A4704C"/>
    <w:rsid w:val="00A4707A"/>
    <w:rsid w:val="00A47322"/>
    <w:rsid w:val="00A47405"/>
    <w:rsid w:val="00A47573"/>
    <w:rsid w:val="00A475B9"/>
    <w:rsid w:val="00A47692"/>
    <w:rsid w:val="00A47748"/>
    <w:rsid w:val="00A47A62"/>
    <w:rsid w:val="00A47ACF"/>
    <w:rsid w:val="00A47AE8"/>
    <w:rsid w:val="00A47B56"/>
    <w:rsid w:val="00A47B91"/>
    <w:rsid w:val="00A47CC2"/>
    <w:rsid w:val="00A47FB8"/>
    <w:rsid w:val="00A5010C"/>
    <w:rsid w:val="00A5041C"/>
    <w:rsid w:val="00A504E0"/>
    <w:rsid w:val="00A505B2"/>
    <w:rsid w:val="00A507E6"/>
    <w:rsid w:val="00A50AE4"/>
    <w:rsid w:val="00A50C36"/>
    <w:rsid w:val="00A50C6B"/>
    <w:rsid w:val="00A50E30"/>
    <w:rsid w:val="00A50E80"/>
    <w:rsid w:val="00A5115D"/>
    <w:rsid w:val="00A514AF"/>
    <w:rsid w:val="00A514E8"/>
    <w:rsid w:val="00A51722"/>
    <w:rsid w:val="00A51A31"/>
    <w:rsid w:val="00A51A69"/>
    <w:rsid w:val="00A51A76"/>
    <w:rsid w:val="00A51B29"/>
    <w:rsid w:val="00A51D78"/>
    <w:rsid w:val="00A51E96"/>
    <w:rsid w:val="00A51EBC"/>
    <w:rsid w:val="00A52079"/>
    <w:rsid w:val="00A52642"/>
    <w:rsid w:val="00A527EB"/>
    <w:rsid w:val="00A52900"/>
    <w:rsid w:val="00A52986"/>
    <w:rsid w:val="00A52A0D"/>
    <w:rsid w:val="00A52AD7"/>
    <w:rsid w:val="00A52B80"/>
    <w:rsid w:val="00A52C70"/>
    <w:rsid w:val="00A52D65"/>
    <w:rsid w:val="00A52EE2"/>
    <w:rsid w:val="00A52F02"/>
    <w:rsid w:val="00A5318E"/>
    <w:rsid w:val="00A533AA"/>
    <w:rsid w:val="00A534AD"/>
    <w:rsid w:val="00A534D8"/>
    <w:rsid w:val="00A534FE"/>
    <w:rsid w:val="00A53529"/>
    <w:rsid w:val="00A5370D"/>
    <w:rsid w:val="00A53855"/>
    <w:rsid w:val="00A53943"/>
    <w:rsid w:val="00A53A32"/>
    <w:rsid w:val="00A53A9F"/>
    <w:rsid w:val="00A53B57"/>
    <w:rsid w:val="00A53C2D"/>
    <w:rsid w:val="00A53C9F"/>
    <w:rsid w:val="00A53DA5"/>
    <w:rsid w:val="00A53DF3"/>
    <w:rsid w:val="00A53E27"/>
    <w:rsid w:val="00A54079"/>
    <w:rsid w:val="00A540EE"/>
    <w:rsid w:val="00A541F7"/>
    <w:rsid w:val="00A545C8"/>
    <w:rsid w:val="00A54686"/>
    <w:rsid w:val="00A54690"/>
    <w:rsid w:val="00A5476A"/>
    <w:rsid w:val="00A54903"/>
    <w:rsid w:val="00A54A83"/>
    <w:rsid w:val="00A54A97"/>
    <w:rsid w:val="00A54E3B"/>
    <w:rsid w:val="00A551B0"/>
    <w:rsid w:val="00A551D1"/>
    <w:rsid w:val="00A55553"/>
    <w:rsid w:val="00A556AF"/>
    <w:rsid w:val="00A559DA"/>
    <w:rsid w:val="00A55CEB"/>
    <w:rsid w:val="00A55D7F"/>
    <w:rsid w:val="00A55E91"/>
    <w:rsid w:val="00A56067"/>
    <w:rsid w:val="00A56184"/>
    <w:rsid w:val="00A56198"/>
    <w:rsid w:val="00A561A8"/>
    <w:rsid w:val="00A562B1"/>
    <w:rsid w:val="00A5638D"/>
    <w:rsid w:val="00A565C9"/>
    <w:rsid w:val="00A565F1"/>
    <w:rsid w:val="00A567DA"/>
    <w:rsid w:val="00A56AA1"/>
    <w:rsid w:val="00A56AAB"/>
    <w:rsid w:val="00A56C48"/>
    <w:rsid w:val="00A56C76"/>
    <w:rsid w:val="00A56CFA"/>
    <w:rsid w:val="00A56D3A"/>
    <w:rsid w:val="00A56D8E"/>
    <w:rsid w:val="00A56F08"/>
    <w:rsid w:val="00A57036"/>
    <w:rsid w:val="00A57385"/>
    <w:rsid w:val="00A57449"/>
    <w:rsid w:val="00A5786A"/>
    <w:rsid w:val="00A579B6"/>
    <w:rsid w:val="00A57B69"/>
    <w:rsid w:val="00A57BD9"/>
    <w:rsid w:val="00A57DE8"/>
    <w:rsid w:val="00A57E5D"/>
    <w:rsid w:val="00A57FDF"/>
    <w:rsid w:val="00A6041E"/>
    <w:rsid w:val="00A6070E"/>
    <w:rsid w:val="00A609C5"/>
    <w:rsid w:val="00A60BA0"/>
    <w:rsid w:val="00A60DA8"/>
    <w:rsid w:val="00A60E41"/>
    <w:rsid w:val="00A60E8B"/>
    <w:rsid w:val="00A60F68"/>
    <w:rsid w:val="00A61207"/>
    <w:rsid w:val="00A6127C"/>
    <w:rsid w:val="00A61436"/>
    <w:rsid w:val="00A61475"/>
    <w:rsid w:val="00A614C8"/>
    <w:rsid w:val="00A61594"/>
    <w:rsid w:val="00A6164A"/>
    <w:rsid w:val="00A61653"/>
    <w:rsid w:val="00A6166F"/>
    <w:rsid w:val="00A6197C"/>
    <w:rsid w:val="00A61D35"/>
    <w:rsid w:val="00A61E3A"/>
    <w:rsid w:val="00A61E68"/>
    <w:rsid w:val="00A61E97"/>
    <w:rsid w:val="00A62290"/>
    <w:rsid w:val="00A622A0"/>
    <w:rsid w:val="00A62301"/>
    <w:rsid w:val="00A6234D"/>
    <w:rsid w:val="00A623FC"/>
    <w:rsid w:val="00A62595"/>
    <w:rsid w:val="00A626EA"/>
    <w:rsid w:val="00A6288E"/>
    <w:rsid w:val="00A6296A"/>
    <w:rsid w:val="00A62D10"/>
    <w:rsid w:val="00A62EC2"/>
    <w:rsid w:val="00A62F08"/>
    <w:rsid w:val="00A6334D"/>
    <w:rsid w:val="00A6355E"/>
    <w:rsid w:val="00A637E4"/>
    <w:rsid w:val="00A63845"/>
    <w:rsid w:val="00A639B3"/>
    <w:rsid w:val="00A63AB0"/>
    <w:rsid w:val="00A63B6A"/>
    <w:rsid w:val="00A63BE4"/>
    <w:rsid w:val="00A63FD2"/>
    <w:rsid w:val="00A640D3"/>
    <w:rsid w:val="00A641B0"/>
    <w:rsid w:val="00A64352"/>
    <w:rsid w:val="00A6450B"/>
    <w:rsid w:val="00A64682"/>
    <w:rsid w:val="00A64726"/>
    <w:rsid w:val="00A64822"/>
    <w:rsid w:val="00A64ECD"/>
    <w:rsid w:val="00A64F76"/>
    <w:rsid w:val="00A6538D"/>
    <w:rsid w:val="00A654BC"/>
    <w:rsid w:val="00A656AD"/>
    <w:rsid w:val="00A6587B"/>
    <w:rsid w:val="00A658FD"/>
    <w:rsid w:val="00A659EB"/>
    <w:rsid w:val="00A65A44"/>
    <w:rsid w:val="00A65A88"/>
    <w:rsid w:val="00A65AF7"/>
    <w:rsid w:val="00A65F38"/>
    <w:rsid w:val="00A65F85"/>
    <w:rsid w:val="00A66139"/>
    <w:rsid w:val="00A663A4"/>
    <w:rsid w:val="00A66422"/>
    <w:rsid w:val="00A66457"/>
    <w:rsid w:val="00A665D4"/>
    <w:rsid w:val="00A665E5"/>
    <w:rsid w:val="00A666F8"/>
    <w:rsid w:val="00A66720"/>
    <w:rsid w:val="00A667FC"/>
    <w:rsid w:val="00A66871"/>
    <w:rsid w:val="00A66915"/>
    <w:rsid w:val="00A66DFA"/>
    <w:rsid w:val="00A66E74"/>
    <w:rsid w:val="00A6752C"/>
    <w:rsid w:val="00A676B5"/>
    <w:rsid w:val="00A67AF3"/>
    <w:rsid w:val="00A67B39"/>
    <w:rsid w:val="00A70201"/>
    <w:rsid w:val="00A7045D"/>
    <w:rsid w:val="00A7045E"/>
    <w:rsid w:val="00A704F1"/>
    <w:rsid w:val="00A70523"/>
    <w:rsid w:val="00A70659"/>
    <w:rsid w:val="00A70697"/>
    <w:rsid w:val="00A70D4F"/>
    <w:rsid w:val="00A70D94"/>
    <w:rsid w:val="00A70E20"/>
    <w:rsid w:val="00A71173"/>
    <w:rsid w:val="00A711F3"/>
    <w:rsid w:val="00A71525"/>
    <w:rsid w:val="00A718B0"/>
    <w:rsid w:val="00A7190A"/>
    <w:rsid w:val="00A71986"/>
    <w:rsid w:val="00A719C5"/>
    <w:rsid w:val="00A71A6F"/>
    <w:rsid w:val="00A71B33"/>
    <w:rsid w:val="00A7200D"/>
    <w:rsid w:val="00A72133"/>
    <w:rsid w:val="00A7213A"/>
    <w:rsid w:val="00A7232A"/>
    <w:rsid w:val="00A7238C"/>
    <w:rsid w:val="00A72446"/>
    <w:rsid w:val="00A724C6"/>
    <w:rsid w:val="00A7284E"/>
    <w:rsid w:val="00A728ED"/>
    <w:rsid w:val="00A72990"/>
    <w:rsid w:val="00A72A68"/>
    <w:rsid w:val="00A72AF5"/>
    <w:rsid w:val="00A72E91"/>
    <w:rsid w:val="00A72EB1"/>
    <w:rsid w:val="00A72FA7"/>
    <w:rsid w:val="00A73055"/>
    <w:rsid w:val="00A73293"/>
    <w:rsid w:val="00A7357C"/>
    <w:rsid w:val="00A73612"/>
    <w:rsid w:val="00A7373B"/>
    <w:rsid w:val="00A73FBF"/>
    <w:rsid w:val="00A7417D"/>
    <w:rsid w:val="00A74238"/>
    <w:rsid w:val="00A743F9"/>
    <w:rsid w:val="00A747A2"/>
    <w:rsid w:val="00A7498C"/>
    <w:rsid w:val="00A74B99"/>
    <w:rsid w:val="00A74D47"/>
    <w:rsid w:val="00A752E6"/>
    <w:rsid w:val="00A75322"/>
    <w:rsid w:val="00A75329"/>
    <w:rsid w:val="00A75535"/>
    <w:rsid w:val="00A757FC"/>
    <w:rsid w:val="00A758D3"/>
    <w:rsid w:val="00A75A30"/>
    <w:rsid w:val="00A75AD5"/>
    <w:rsid w:val="00A75E20"/>
    <w:rsid w:val="00A75F62"/>
    <w:rsid w:val="00A761A8"/>
    <w:rsid w:val="00A76443"/>
    <w:rsid w:val="00A7644B"/>
    <w:rsid w:val="00A7661D"/>
    <w:rsid w:val="00A7686B"/>
    <w:rsid w:val="00A76B15"/>
    <w:rsid w:val="00A76C92"/>
    <w:rsid w:val="00A76D22"/>
    <w:rsid w:val="00A76D28"/>
    <w:rsid w:val="00A770C1"/>
    <w:rsid w:val="00A77306"/>
    <w:rsid w:val="00A77789"/>
    <w:rsid w:val="00A77889"/>
    <w:rsid w:val="00A7793F"/>
    <w:rsid w:val="00A77B8D"/>
    <w:rsid w:val="00A77BB7"/>
    <w:rsid w:val="00A77C4C"/>
    <w:rsid w:val="00A77D17"/>
    <w:rsid w:val="00A77D6F"/>
    <w:rsid w:val="00A77D8D"/>
    <w:rsid w:val="00A77FCB"/>
    <w:rsid w:val="00A80411"/>
    <w:rsid w:val="00A805F5"/>
    <w:rsid w:val="00A8060D"/>
    <w:rsid w:val="00A806CF"/>
    <w:rsid w:val="00A80764"/>
    <w:rsid w:val="00A80839"/>
    <w:rsid w:val="00A808B1"/>
    <w:rsid w:val="00A809E2"/>
    <w:rsid w:val="00A80B1A"/>
    <w:rsid w:val="00A80B62"/>
    <w:rsid w:val="00A80F41"/>
    <w:rsid w:val="00A80F77"/>
    <w:rsid w:val="00A811AD"/>
    <w:rsid w:val="00A811BA"/>
    <w:rsid w:val="00A81241"/>
    <w:rsid w:val="00A81698"/>
    <w:rsid w:val="00A81800"/>
    <w:rsid w:val="00A81B19"/>
    <w:rsid w:val="00A81BCD"/>
    <w:rsid w:val="00A81BF6"/>
    <w:rsid w:val="00A81D9E"/>
    <w:rsid w:val="00A82258"/>
    <w:rsid w:val="00A82353"/>
    <w:rsid w:val="00A823B4"/>
    <w:rsid w:val="00A8241E"/>
    <w:rsid w:val="00A8255A"/>
    <w:rsid w:val="00A82661"/>
    <w:rsid w:val="00A826A9"/>
    <w:rsid w:val="00A8281F"/>
    <w:rsid w:val="00A82939"/>
    <w:rsid w:val="00A82A99"/>
    <w:rsid w:val="00A82B48"/>
    <w:rsid w:val="00A82C58"/>
    <w:rsid w:val="00A82CE2"/>
    <w:rsid w:val="00A832C6"/>
    <w:rsid w:val="00A83443"/>
    <w:rsid w:val="00A834AB"/>
    <w:rsid w:val="00A83530"/>
    <w:rsid w:val="00A835D8"/>
    <w:rsid w:val="00A835DA"/>
    <w:rsid w:val="00A83652"/>
    <w:rsid w:val="00A838E2"/>
    <w:rsid w:val="00A839CA"/>
    <w:rsid w:val="00A83CB7"/>
    <w:rsid w:val="00A83E15"/>
    <w:rsid w:val="00A83FD4"/>
    <w:rsid w:val="00A840C9"/>
    <w:rsid w:val="00A8419B"/>
    <w:rsid w:val="00A84BE4"/>
    <w:rsid w:val="00A84EB3"/>
    <w:rsid w:val="00A85076"/>
    <w:rsid w:val="00A85154"/>
    <w:rsid w:val="00A8518A"/>
    <w:rsid w:val="00A851C9"/>
    <w:rsid w:val="00A8556D"/>
    <w:rsid w:val="00A856FC"/>
    <w:rsid w:val="00A85959"/>
    <w:rsid w:val="00A85A02"/>
    <w:rsid w:val="00A85A5F"/>
    <w:rsid w:val="00A85E12"/>
    <w:rsid w:val="00A85E4D"/>
    <w:rsid w:val="00A86039"/>
    <w:rsid w:val="00A8679B"/>
    <w:rsid w:val="00A8692A"/>
    <w:rsid w:val="00A8696B"/>
    <w:rsid w:val="00A86B3F"/>
    <w:rsid w:val="00A86BF1"/>
    <w:rsid w:val="00A86C6A"/>
    <w:rsid w:val="00A8701E"/>
    <w:rsid w:val="00A87410"/>
    <w:rsid w:val="00A87425"/>
    <w:rsid w:val="00A87682"/>
    <w:rsid w:val="00A90077"/>
    <w:rsid w:val="00A9010F"/>
    <w:rsid w:val="00A901A7"/>
    <w:rsid w:val="00A9035B"/>
    <w:rsid w:val="00A90503"/>
    <w:rsid w:val="00A90520"/>
    <w:rsid w:val="00A907FA"/>
    <w:rsid w:val="00A90946"/>
    <w:rsid w:val="00A913BD"/>
    <w:rsid w:val="00A9143E"/>
    <w:rsid w:val="00A91503"/>
    <w:rsid w:val="00A9155F"/>
    <w:rsid w:val="00A9169B"/>
    <w:rsid w:val="00A9192C"/>
    <w:rsid w:val="00A91ADE"/>
    <w:rsid w:val="00A91B7F"/>
    <w:rsid w:val="00A91BA3"/>
    <w:rsid w:val="00A91BC8"/>
    <w:rsid w:val="00A91C8F"/>
    <w:rsid w:val="00A91E00"/>
    <w:rsid w:val="00A91E5C"/>
    <w:rsid w:val="00A92020"/>
    <w:rsid w:val="00A92064"/>
    <w:rsid w:val="00A92187"/>
    <w:rsid w:val="00A923F3"/>
    <w:rsid w:val="00A92606"/>
    <w:rsid w:val="00A9272B"/>
    <w:rsid w:val="00A92775"/>
    <w:rsid w:val="00A92793"/>
    <w:rsid w:val="00A929F5"/>
    <w:rsid w:val="00A92C49"/>
    <w:rsid w:val="00A92CC7"/>
    <w:rsid w:val="00A92CC8"/>
    <w:rsid w:val="00A9304A"/>
    <w:rsid w:val="00A93127"/>
    <w:rsid w:val="00A931A6"/>
    <w:rsid w:val="00A931FD"/>
    <w:rsid w:val="00A93315"/>
    <w:rsid w:val="00A93637"/>
    <w:rsid w:val="00A9366D"/>
    <w:rsid w:val="00A939B8"/>
    <w:rsid w:val="00A939DB"/>
    <w:rsid w:val="00A93B1A"/>
    <w:rsid w:val="00A93C04"/>
    <w:rsid w:val="00A93CF4"/>
    <w:rsid w:val="00A93DE2"/>
    <w:rsid w:val="00A941B3"/>
    <w:rsid w:val="00A941DE"/>
    <w:rsid w:val="00A941EB"/>
    <w:rsid w:val="00A94240"/>
    <w:rsid w:val="00A9435D"/>
    <w:rsid w:val="00A943D5"/>
    <w:rsid w:val="00A943F1"/>
    <w:rsid w:val="00A9454D"/>
    <w:rsid w:val="00A946E6"/>
    <w:rsid w:val="00A94710"/>
    <w:rsid w:val="00A94839"/>
    <w:rsid w:val="00A9498E"/>
    <w:rsid w:val="00A94A5C"/>
    <w:rsid w:val="00A94A9C"/>
    <w:rsid w:val="00A94B14"/>
    <w:rsid w:val="00A94CEE"/>
    <w:rsid w:val="00A94D20"/>
    <w:rsid w:val="00A94D95"/>
    <w:rsid w:val="00A94E2B"/>
    <w:rsid w:val="00A94F22"/>
    <w:rsid w:val="00A95051"/>
    <w:rsid w:val="00A95166"/>
    <w:rsid w:val="00A953B2"/>
    <w:rsid w:val="00A953DC"/>
    <w:rsid w:val="00A95443"/>
    <w:rsid w:val="00A9585B"/>
    <w:rsid w:val="00A9590F"/>
    <w:rsid w:val="00A95CF3"/>
    <w:rsid w:val="00A95EFA"/>
    <w:rsid w:val="00A95F02"/>
    <w:rsid w:val="00A95F28"/>
    <w:rsid w:val="00A960E0"/>
    <w:rsid w:val="00A961AF"/>
    <w:rsid w:val="00A962C8"/>
    <w:rsid w:val="00A966B0"/>
    <w:rsid w:val="00A9670C"/>
    <w:rsid w:val="00A967A1"/>
    <w:rsid w:val="00A96F4B"/>
    <w:rsid w:val="00A97100"/>
    <w:rsid w:val="00A97302"/>
    <w:rsid w:val="00A97316"/>
    <w:rsid w:val="00A97370"/>
    <w:rsid w:val="00A973AC"/>
    <w:rsid w:val="00A975C7"/>
    <w:rsid w:val="00A9762D"/>
    <w:rsid w:val="00A977A8"/>
    <w:rsid w:val="00A97C97"/>
    <w:rsid w:val="00A97D2D"/>
    <w:rsid w:val="00A97DB9"/>
    <w:rsid w:val="00AA0005"/>
    <w:rsid w:val="00AA00FE"/>
    <w:rsid w:val="00AA03E7"/>
    <w:rsid w:val="00AA0402"/>
    <w:rsid w:val="00AA04AA"/>
    <w:rsid w:val="00AA0709"/>
    <w:rsid w:val="00AA09E8"/>
    <w:rsid w:val="00AA0A67"/>
    <w:rsid w:val="00AA0A7C"/>
    <w:rsid w:val="00AA0BE7"/>
    <w:rsid w:val="00AA0C97"/>
    <w:rsid w:val="00AA0DE3"/>
    <w:rsid w:val="00AA10B6"/>
    <w:rsid w:val="00AA1114"/>
    <w:rsid w:val="00AA11A6"/>
    <w:rsid w:val="00AA1237"/>
    <w:rsid w:val="00AA12B0"/>
    <w:rsid w:val="00AA1567"/>
    <w:rsid w:val="00AA1580"/>
    <w:rsid w:val="00AA1723"/>
    <w:rsid w:val="00AA19A8"/>
    <w:rsid w:val="00AA19C6"/>
    <w:rsid w:val="00AA1BCB"/>
    <w:rsid w:val="00AA1C23"/>
    <w:rsid w:val="00AA1C8B"/>
    <w:rsid w:val="00AA1F97"/>
    <w:rsid w:val="00AA1FDB"/>
    <w:rsid w:val="00AA200B"/>
    <w:rsid w:val="00AA2123"/>
    <w:rsid w:val="00AA2164"/>
    <w:rsid w:val="00AA21AE"/>
    <w:rsid w:val="00AA21E6"/>
    <w:rsid w:val="00AA22EA"/>
    <w:rsid w:val="00AA23D9"/>
    <w:rsid w:val="00AA2655"/>
    <w:rsid w:val="00AA26C0"/>
    <w:rsid w:val="00AA2779"/>
    <w:rsid w:val="00AA2930"/>
    <w:rsid w:val="00AA2A60"/>
    <w:rsid w:val="00AA2ADD"/>
    <w:rsid w:val="00AA2BB2"/>
    <w:rsid w:val="00AA2C9C"/>
    <w:rsid w:val="00AA31F9"/>
    <w:rsid w:val="00AA327D"/>
    <w:rsid w:val="00AA32A7"/>
    <w:rsid w:val="00AA33EF"/>
    <w:rsid w:val="00AA3774"/>
    <w:rsid w:val="00AA38A1"/>
    <w:rsid w:val="00AA3BB6"/>
    <w:rsid w:val="00AA3DEC"/>
    <w:rsid w:val="00AA3E48"/>
    <w:rsid w:val="00AA3F6E"/>
    <w:rsid w:val="00AA4227"/>
    <w:rsid w:val="00AA42B2"/>
    <w:rsid w:val="00AA42CF"/>
    <w:rsid w:val="00AA43C2"/>
    <w:rsid w:val="00AA440D"/>
    <w:rsid w:val="00AA45ED"/>
    <w:rsid w:val="00AA4D45"/>
    <w:rsid w:val="00AA4F7A"/>
    <w:rsid w:val="00AA5001"/>
    <w:rsid w:val="00AA51E9"/>
    <w:rsid w:val="00AA52AE"/>
    <w:rsid w:val="00AA5342"/>
    <w:rsid w:val="00AA53AB"/>
    <w:rsid w:val="00AA545A"/>
    <w:rsid w:val="00AA5659"/>
    <w:rsid w:val="00AA5661"/>
    <w:rsid w:val="00AA5697"/>
    <w:rsid w:val="00AA56A2"/>
    <w:rsid w:val="00AA577E"/>
    <w:rsid w:val="00AA5A6E"/>
    <w:rsid w:val="00AA5A87"/>
    <w:rsid w:val="00AA5AEE"/>
    <w:rsid w:val="00AA5C2C"/>
    <w:rsid w:val="00AA5CBB"/>
    <w:rsid w:val="00AA5D03"/>
    <w:rsid w:val="00AA5ED3"/>
    <w:rsid w:val="00AA5F9F"/>
    <w:rsid w:val="00AA5FA4"/>
    <w:rsid w:val="00AA5FC0"/>
    <w:rsid w:val="00AA6009"/>
    <w:rsid w:val="00AA61A4"/>
    <w:rsid w:val="00AA6267"/>
    <w:rsid w:val="00AA626F"/>
    <w:rsid w:val="00AA63C7"/>
    <w:rsid w:val="00AA66E3"/>
    <w:rsid w:val="00AA6C3B"/>
    <w:rsid w:val="00AA6D93"/>
    <w:rsid w:val="00AA702E"/>
    <w:rsid w:val="00AA7296"/>
    <w:rsid w:val="00AA72C0"/>
    <w:rsid w:val="00AA72E8"/>
    <w:rsid w:val="00AA7334"/>
    <w:rsid w:val="00AA74FA"/>
    <w:rsid w:val="00AA76D0"/>
    <w:rsid w:val="00AA7869"/>
    <w:rsid w:val="00AA7889"/>
    <w:rsid w:val="00AA79BD"/>
    <w:rsid w:val="00AA7A66"/>
    <w:rsid w:val="00AA7B27"/>
    <w:rsid w:val="00AA7F93"/>
    <w:rsid w:val="00AB001F"/>
    <w:rsid w:val="00AB00D8"/>
    <w:rsid w:val="00AB01C5"/>
    <w:rsid w:val="00AB03E5"/>
    <w:rsid w:val="00AB07EB"/>
    <w:rsid w:val="00AB0CD4"/>
    <w:rsid w:val="00AB0D47"/>
    <w:rsid w:val="00AB0DCC"/>
    <w:rsid w:val="00AB0E88"/>
    <w:rsid w:val="00AB131E"/>
    <w:rsid w:val="00AB15A2"/>
    <w:rsid w:val="00AB1744"/>
    <w:rsid w:val="00AB174A"/>
    <w:rsid w:val="00AB1F91"/>
    <w:rsid w:val="00AB216D"/>
    <w:rsid w:val="00AB222F"/>
    <w:rsid w:val="00AB2614"/>
    <w:rsid w:val="00AB2629"/>
    <w:rsid w:val="00AB2647"/>
    <w:rsid w:val="00AB290C"/>
    <w:rsid w:val="00AB2F18"/>
    <w:rsid w:val="00AB2FDC"/>
    <w:rsid w:val="00AB3057"/>
    <w:rsid w:val="00AB345C"/>
    <w:rsid w:val="00AB34CD"/>
    <w:rsid w:val="00AB3923"/>
    <w:rsid w:val="00AB3E56"/>
    <w:rsid w:val="00AB41C4"/>
    <w:rsid w:val="00AB4783"/>
    <w:rsid w:val="00AB483D"/>
    <w:rsid w:val="00AB498F"/>
    <w:rsid w:val="00AB4B3C"/>
    <w:rsid w:val="00AB4C4C"/>
    <w:rsid w:val="00AB4EF1"/>
    <w:rsid w:val="00AB51AA"/>
    <w:rsid w:val="00AB56DC"/>
    <w:rsid w:val="00AB5837"/>
    <w:rsid w:val="00AB5900"/>
    <w:rsid w:val="00AB59CE"/>
    <w:rsid w:val="00AB59EC"/>
    <w:rsid w:val="00AB5A0E"/>
    <w:rsid w:val="00AB5AB4"/>
    <w:rsid w:val="00AB5C0D"/>
    <w:rsid w:val="00AB5D89"/>
    <w:rsid w:val="00AB5DF4"/>
    <w:rsid w:val="00AB5F8C"/>
    <w:rsid w:val="00AB5F9A"/>
    <w:rsid w:val="00AB62BF"/>
    <w:rsid w:val="00AB632F"/>
    <w:rsid w:val="00AB636B"/>
    <w:rsid w:val="00AB6586"/>
    <w:rsid w:val="00AB69D2"/>
    <w:rsid w:val="00AB6B53"/>
    <w:rsid w:val="00AB6BBF"/>
    <w:rsid w:val="00AB6C3A"/>
    <w:rsid w:val="00AB6DB0"/>
    <w:rsid w:val="00AB6E67"/>
    <w:rsid w:val="00AB6EFC"/>
    <w:rsid w:val="00AB7000"/>
    <w:rsid w:val="00AB7069"/>
    <w:rsid w:val="00AB7137"/>
    <w:rsid w:val="00AB738C"/>
    <w:rsid w:val="00AB73C0"/>
    <w:rsid w:val="00AB73D0"/>
    <w:rsid w:val="00AB7470"/>
    <w:rsid w:val="00AB7807"/>
    <w:rsid w:val="00AB7866"/>
    <w:rsid w:val="00AB79F9"/>
    <w:rsid w:val="00AB7AC2"/>
    <w:rsid w:val="00AB7B03"/>
    <w:rsid w:val="00AB7F1A"/>
    <w:rsid w:val="00AB7F8D"/>
    <w:rsid w:val="00AB7FBF"/>
    <w:rsid w:val="00AC009E"/>
    <w:rsid w:val="00AC0104"/>
    <w:rsid w:val="00AC028C"/>
    <w:rsid w:val="00AC0367"/>
    <w:rsid w:val="00AC037A"/>
    <w:rsid w:val="00AC057F"/>
    <w:rsid w:val="00AC07B1"/>
    <w:rsid w:val="00AC09C3"/>
    <w:rsid w:val="00AC0CF9"/>
    <w:rsid w:val="00AC1370"/>
    <w:rsid w:val="00AC14C0"/>
    <w:rsid w:val="00AC1629"/>
    <w:rsid w:val="00AC188E"/>
    <w:rsid w:val="00AC1AE7"/>
    <w:rsid w:val="00AC1CAD"/>
    <w:rsid w:val="00AC1CDD"/>
    <w:rsid w:val="00AC1D6A"/>
    <w:rsid w:val="00AC1FDE"/>
    <w:rsid w:val="00AC20F7"/>
    <w:rsid w:val="00AC22A7"/>
    <w:rsid w:val="00AC23CF"/>
    <w:rsid w:val="00AC25C6"/>
    <w:rsid w:val="00AC26B1"/>
    <w:rsid w:val="00AC284C"/>
    <w:rsid w:val="00AC28D0"/>
    <w:rsid w:val="00AC2912"/>
    <w:rsid w:val="00AC299D"/>
    <w:rsid w:val="00AC2BD2"/>
    <w:rsid w:val="00AC2C48"/>
    <w:rsid w:val="00AC2F58"/>
    <w:rsid w:val="00AC368C"/>
    <w:rsid w:val="00AC36D1"/>
    <w:rsid w:val="00AC3DA8"/>
    <w:rsid w:val="00AC3F22"/>
    <w:rsid w:val="00AC4324"/>
    <w:rsid w:val="00AC4433"/>
    <w:rsid w:val="00AC4451"/>
    <w:rsid w:val="00AC44B0"/>
    <w:rsid w:val="00AC4774"/>
    <w:rsid w:val="00AC48D6"/>
    <w:rsid w:val="00AC49B3"/>
    <w:rsid w:val="00AC4C0E"/>
    <w:rsid w:val="00AC4C29"/>
    <w:rsid w:val="00AC4D70"/>
    <w:rsid w:val="00AC4D9D"/>
    <w:rsid w:val="00AC4FF0"/>
    <w:rsid w:val="00AC501A"/>
    <w:rsid w:val="00AC520F"/>
    <w:rsid w:val="00AC558E"/>
    <w:rsid w:val="00AC55BB"/>
    <w:rsid w:val="00AC5750"/>
    <w:rsid w:val="00AC575D"/>
    <w:rsid w:val="00AC5B65"/>
    <w:rsid w:val="00AC5B9F"/>
    <w:rsid w:val="00AC5FD3"/>
    <w:rsid w:val="00AC60EB"/>
    <w:rsid w:val="00AC63D4"/>
    <w:rsid w:val="00AC655E"/>
    <w:rsid w:val="00AC676B"/>
    <w:rsid w:val="00AC68C7"/>
    <w:rsid w:val="00AC6AE0"/>
    <w:rsid w:val="00AC6DD1"/>
    <w:rsid w:val="00AC70CF"/>
    <w:rsid w:val="00AC749C"/>
    <w:rsid w:val="00AC76D3"/>
    <w:rsid w:val="00AC79EC"/>
    <w:rsid w:val="00AC7B5F"/>
    <w:rsid w:val="00AC7E55"/>
    <w:rsid w:val="00AC7F73"/>
    <w:rsid w:val="00AD02B0"/>
    <w:rsid w:val="00AD0321"/>
    <w:rsid w:val="00AD035C"/>
    <w:rsid w:val="00AD03B6"/>
    <w:rsid w:val="00AD04EB"/>
    <w:rsid w:val="00AD0552"/>
    <w:rsid w:val="00AD07EE"/>
    <w:rsid w:val="00AD0AD7"/>
    <w:rsid w:val="00AD0B5B"/>
    <w:rsid w:val="00AD0BF9"/>
    <w:rsid w:val="00AD0EEC"/>
    <w:rsid w:val="00AD0F33"/>
    <w:rsid w:val="00AD0F63"/>
    <w:rsid w:val="00AD0FA8"/>
    <w:rsid w:val="00AD0FF3"/>
    <w:rsid w:val="00AD107C"/>
    <w:rsid w:val="00AD12C9"/>
    <w:rsid w:val="00AD1504"/>
    <w:rsid w:val="00AD1509"/>
    <w:rsid w:val="00AD1580"/>
    <w:rsid w:val="00AD161F"/>
    <w:rsid w:val="00AD168A"/>
    <w:rsid w:val="00AD1914"/>
    <w:rsid w:val="00AD1AEE"/>
    <w:rsid w:val="00AD1C5D"/>
    <w:rsid w:val="00AD1EEE"/>
    <w:rsid w:val="00AD1F79"/>
    <w:rsid w:val="00AD201C"/>
    <w:rsid w:val="00AD2078"/>
    <w:rsid w:val="00AD2310"/>
    <w:rsid w:val="00AD2460"/>
    <w:rsid w:val="00AD251E"/>
    <w:rsid w:val="00AD3146"/>
    <w:rsid w:val="00AD3168"/>
    <w:rsid w:val="00AD3531"/>
    <w:rsid w:val="00AD358A"/>
    <w:rsid w:val="00AD36B0"/>
    <w:rsid w:val="00AD37D8"/>
    <w:rsid w:val="00AD421F"/>
    <w:rsid w:val="00AD449F"/>
    <w:rsid w:val="00AD45A8"/>
    <w:rsid w:val="00AD45E4"/>
    <w:rsid w:val="00AD4671"/>
    <w:rsid w:val="00AD46A1"/>
    <w:rsid w:val="00AD48E1"/>
    <w:rsid w:val="00AD4C12"/>
    <w:rsid w:val="00AD4E58"/>
    <w:rsid w:val="00AD511D"/>
    <w:rsid w:val="00AD5303"/>
    <w:rsid w:val="00AD5409"/>
    <w:rsid w:val="00AD545F"/>
    <w:rsid w:val="00AD5775"/>
    <w:rsid w:val="00AD5807"/>
    <w:rsid w:val="00AD593F"/>
    <w:rsid w:val="00AD5A61"/>
    <w:rsid w:val="00AD5AB5"/>
    <w:rsid w:val="00AD5AF0"/>
    <w:rsid w:val="00AD5B14"/>
    <w:rsid w:val="00AD5B88"/>
    <w:rsid w:val="00AD5BE1"/>
    <w:rsid w:val="00AD5C34"/>
    <w:rsid w:val="00AD5C6E"/>
    <w:rsid w:val="00AD5DBB"/>
    <w:rsid w:val="00AD5FE6"/>
    <w:rsid w:val="00AD61BF"/>
    <w:rsid w:val="00AD6235"/>
    <w:rsid w:val="00AD6324"/>
    <w:rsid w:val="00AD640E"/>
    <w:rsid w:val="00AD66DD"/>
    <w:rsid w:val="00AD683A"/>
    <w:rsid w:val="00AD6A4D"/>
    <w:rsid w:val="00AD6BC6"/>
    <w:rsid w:val="00AD6DCC"/>
    <w:rsid w:val="00AD6EB3"/>
    <w:rsid w:val="00AD6F33"/>
    <w:rsid w:val="00AD7173"/>
    <w:rsid w:val="00AD740E"/>
    <w:rsid w:val="00AD7410"/>
    <w:rsid w:val="00AD755E"/>
    <w:rsid w:val="00AD7744"/>
    <w:rsid w:val="00AD775D"/>
    <w:rsid w:val="00AD77A8"/>
    <w:rsid w:val="00AD7870"/>
    <w:rsid w:val="00AD7A47"/>
    <w:rsid w:val="00AD7B21"/>
    <w:rsid w:val="00AD7B81"/>
    <w:rsid w:val="00AD7C39"/>
    <w:rsid w:val="00AD7FB5"/>
    <w:rsid w:val="00AE0423"/>
    <w:rsid w:val="00AE04E8"/>
    <w:rsid w:val="00AE06C1"/>
    <w:rsid w:val="00AE06F4"/>
    <w:rsid w:val="00AE1014"/>
    <w:rsid w:val="00AE136F"/>
    <w:rsid w:val="00AE1467"/>
    <w:rsid w:val="00AE14D3"/>
    <w:rsid w:val="00AE16C4"/>
    <w:rsid w:val="00AE1963"/>
    <w:rsid w:val="00AE1B18"/>
    <w:rsid w:val="00AE1DA3"/>
    <w:rsid w:val="00AE1DBE"/>
    <w:rsid w:val="00AE1F9A"/>
    <w:rsid w:val="00AE208B"/>
    <w:rsid w:val="00AE21C4"/>
    <w:rsid w:val="00AE2B68"/>
    <w:rsid w:val="00AE2BC7"/>
    <w:rsid w:val="00AE2C72"/>
    <w:rsid w:val="00AE2F76"/>
    <w:rsid w:val="00AE3227"/>
    <w:rsid w:val="00AE35EA"/>
    <w:rsid w:val="00AE38DB"/>
    <w:rsid w:val="00AE398B"/>
    <w:rsid w:val="00AE39F1"/>
    <w:rsid w:val="00AE3B71"/>
    <w:rsid w:val="00AE3D79"/>
    <w:rsid w:val="00AE3FB2"/>
    <w:rsid w:val="00AE408A"/>
    <w:rsid w:val="00AE41C4"/>
    <w:rsid w:val="00AE4340"/>
    <w:rsid w:val="00AE4461"/>
    <w:rsid w:val="00AE4529"/>
    <w:rsid w:val="00AE46C2"/>
    <w:rsid w:val="00AE481C"/>
    <w:rsid w:val="00AE48EA"/>
    <w:rsid w:val="00AE4A86"/>
    <w:rsid w:val="00AE4AE0"/>
    <w:rsid w:val="00AE4B87"/>
    <w:rsid w:val="00AE4CC1"/>
    <w:rsid w:val="00AE4DB8"/>
    <w:rsid w:val="00AE4FC7"/>
    <w:rsid w:val="00AE522B"/>
    <w:rsid w:val="00AE559C"/>
    <w:rsid w:val="00AE5674"/>
    <w:rsid w:val="00AE5705"/>
    <w:rsid w:val="00AE57B8"/>
    <w:rsid w:val="00AE5835"/>
    <w:rsid w:val="00AE584D"/>
    <w:rsid w:val="00AE615C"/>
    <w:rsid w:val="00AE616E"/>
    <w:rsid w:val="00AE62EB"/>
    <w:rsid w:val="00AE6408"/>
    <w:rsid w:val="00AE6728"/>
    <w:rsid w:val="00AE68A7"/>
    <w:rsid w:val="00AE68CC"/>
    <w:rsid w:val="00AE68F8"/>
    <w:rsid w:val="00AE6BC0"/>
    <w:rsid w:val="00AE6E1C"/>
    <w:rsid w:val="00AE6F8B"/>
    <w:rsid w:val="00AE71B4"/>
    <w:rsid w:val="00AE7275"/>
    <w:rsid w:val="00AE72CA"/>
    <w:rsid w:val="00AE73E1"/>
    <w:rsid w:val="00AE741B"/>
    <w:rsid w:val="00AE74AF"/>
    <w:rsid w:val="00AE7527"/>
    <w:rsid w:val="00AE7552"/>
    <w:rsid w:val="00AE77F7"/>
    <w:rsid w:val="00AE7B4B"/>
    <w:rsid w:val="00AE7B81"/>
    <w:rsid w:val="00AE7CB0"/>
    <w:rsid w:val="00AE7E76"/>
    <w:rsid w:val="00AE7F40"/>
    <w:rsid w:val="00AF0025"/>
    <w:rsid w:val="00AF02CF"/>
    <w:rsid w:val="00AF04BE"/>
    <w:rsid w:val="00AF0634"/>
    <w:rsid w:val="00AF06FD"/>
    <w:rsid w:val="00AF0744"/>
    <w:rsid w:val="00AF0908"/>
    <w:rsid w:val="00AF0936"/>
    <w:rsid w:val="00AF0B29"/>
    <w:rsid w:val="00AF0CDD"/>
    <w:rsid w:val="00AF0FBE"/>
    <w:rsid w:val="00AF1150"/>
    <w:rsid w:val="00AF13D6"/>
    <w:rsid w:val="00AF1479"/>
    <w:rsid w:val="00AF14FE"/>
    <w:rsid w:val="00AF1743"/>
    <w:rsid w:val="00AF190E"/>
    <w:rsid w:val="00AF1A1A"/>
    <w:rsid w:val="00AF1A34"/>
    <w:rsid w:val="00AF1A44"/>
    <w:rsid w:val="00AF1BD7"/>
    <w:rsid w:val="00AF1F2C"/>
    <w:rsid w:val="00AF1FCF"/>
    <w:rsid w:val="00AF22A2"/>
    <w:rsid w:val="00AF29D6"/>
    <w:rsid w:val="00AF2A4B"/>
    <w:rsid w:val="00AF2B42"/>
    <w:rsid w:val="00AF2D7C"/>
    <w:rsid w:val="00AF2FB5"/>
    <w:rsid w:val="00AF357D"/>
    <w:rsid w:val="00AF35F9"/>
    <w:rsid w:val="00AF3623"/>
    <w:rsid w:val="00AF36F0"/>
    <w:rsid w:val="00AF37C4"/>
    <w:rsid w:val="00AF38DA"/>
    <w:rsid w:val="00AF391B"/>
    <w:rsid w:val="00AF393A"/>
    <w:rsid w:val="00AF39C2"/>
    <w:rsid w:val="00AF3B75"/>
    <w:rsid w:val="00AF3FE9"/>
    <w:rsid w:val="00AF41E5"/>
    <w:rsid w:val="00AF4234"/>
    <w:rsid w:val="00AF4703"/>
    <w:rsid w:val="00AF4817"/>
    <w:rsid w:val="00AF4A6C"/>
    <w:rsid w:val="00AF4E19"/>
    <w:rsid w:val="00AF4FA3"/>
    <w:rsid w:val="00AF5053"/>
    <w:rsid w:val="00AF5093"/>
    <w:rsid w:val="00AF5191"/>
    <w:rsid w:val="00AF53CF"/>
    <w:rsid w:val="00AF549B"/>
    <w:rsid w:val="00AF5676"/>
    <w:rsid w:val="00AF56F4"/>
    <w:rsid w:val="00AF57FE"/>
    <w:rsid w:val="00AF5911"/>
    <w:rsid w:val="00AF5A84"/>
    <w:rsid w:val="00AF5AAA"/>
    <w:rsid w:val="00AF5DAB"/>
    <w:rsid w:val="00AF6428"/>
    <w:rsid w:val="00AF66B4"/>
    <w:rsid w:val="00AF6715"/>
    <w:rsid w:val="00AF684D"/>
    <w:rsid w:val="00AF693F"/>
    <w:rsid w:val="00AF6BCF"/>
    <w:rsid w:val="00AF6DA6"/>
    <w:rsid w:val="00AF6E5A"/>
    <w:rsid w:val="00AF76F6"/>
    <w:rsid w:val="00AF79A3"/>
    <w:rsid w:val="00AF7BD3"/>
    <w:rsid w:val="00AF7D97"/>
    <w:rsid w:val="00AF7DE0"/>
    <w:rsid w:val="00B0012B"/>
    <w:rsid w:val="00B00620"/>
    <w:rsid w:val="00B00729"/>
    <w:rsid w:val="00B00860"/>
    <w:rsid w:val="00B00898"/>
    <w:rsid w:val="00B00999"/>
    <w:rsid w:val="00B00A09"/>
    <w:rsid w:val="00B00AB0"/>
    <w:rsid w:val="00B00CD1"/>
    <w:rsid w:val="00B00CDB"/>
    <w:rsid w:val="00B00F6A"/>
    <w:rsid w:val="00B01143"/>
    <w:rsid w:val="00B01190"/>
    <w:rsid w:val="00B012A1"/>
    <w:rsid w:val="00B014FB"/>
    <w:rsid w:val="00B01AED"/>
    <w:rsid w:val="00B01D9B"/>
    <w:rsid w:val="00B01F5B"/>
    <w:rsid w:val="00B02006"/>
    <w:rsid w:val="00B0250E"/>
    <w:rsid w:val="00B0257D"/>
    <w:rsid w:val="00B025DC"/>
    <w:rsid w:val="00B0277E"/>
    <w:rsid w:val="00B027DC"/>
    <w:rsid w:val="00B02820"/>
    <w:rsid w:val="00B029B6"/>
    <w:rsid w:val="00B02C11"/>
    <w:rsid w:val="00B02F7D"/>
    <w:rsid w:val="00B0309C"/>
    <w:rsid w:val="00B03231"/>
    <w:rsid w:val="00B032B8"/>
    <w:rsid w:val="00B03690"/>
    <w:rsid w:val="00B03955"/>
    <w:rsid w:val="00B03A26"/>
    <w:rsid w:val="00B03B10"/>
    <w:rsid w:val="00B03B94"/>
    <w:rsid w:val="00B0421E"/>
    <w:rsid w:val="00B04223"/>
    <w:rsid w:val="00B04252"/>
    <w:rsid w:val="00B04527"/>
    <w:rsid w:val="00B0466C"/>
    <w:rsid w:val="00B04A39"/>
    <w:rsid w:val="00B04A78"/>
    <w:rsid w:val="00B04AE4"/>
    <w:rsid w:val="00B04AF3"/>
    <w:rsid w:val="00B04AFB"/>
    <w:rsid w:val="00B04E29"/>
    <w:rsid w:val="00B0502D"/>
    <w:rsid w:val="00B05151"/>
    <w:rsid w:val="00B05387"/>
    <w:rsid w:val="00B05505"/>
    <w:rsid w:val="00B05878"/>
    <w:rsid w:val="00B05B17"/>
    <w:rsid w:val="00B05EC0"/>
    <w:rsid w:val="00B0671F"/>
    <w:rsid w:val="00B0680C"/>
    <w:rsid w:val="00B06915"/>
    <w:rsid w:val="00B069A1"/>
    <w:rsid w:val="00B06C71"/>
    <w:rsid w:val="00B06D07"/>
    <w:rsid w:val="00B06DBB"/>
    <w:rsid w:val="00B06DF3"/>
    <w:rsid w:val="00B06DF7"/>
    <w:rsid w:val="00B070ED"/>
    <w:rsid w:val="00B071DD"/>
    <w:rsid w:val="00B07410"/>
    <w:rsid w:val="00B07447"/>
    <w:rsid w:val="00B077E6"/>
    <w:rsid w:val="00B07897"/>
    <w:rsid w:val="00B079DC"/>
    <w:rsid w:val="00B07CF7"/>
    <w:rsid w:val="00B07D46"/>
    <w:rsid w:val="00B10492"/>
    <w:rsid w:val="00B10603"/>
    <w:rsid w:val="00B106D1"/>
    <w:rsid w:val="00B10839"/>
    <w:rsid w:val="00B10C54"/>
    <w:rsid w:val="00B10CF2"/>
    <w:rsid w:val="00B1108A"/>
    <w:rsid w:val="00B1109F"/>
    <w:rsid w:val="00B111E0"/>
    <w:rsid w:val="00B113CD"/>
    <w:rsid w:val="00B1157A"/>
    <w:rsid w:val="00B115AC"/>
    <w:rsid w:val="00B11933"/>
    <w:rsid w:val="00B119A2"/>
    <w:rsid w:val="00B11ACE"/>
    <w:rsid w:val="00B11B59"/>
    <w:rsid w:val="00B11D3E"/>
    <w:rsid w:val="00B11F2E"/>
    <w:rsid w:val="00B11F5D"/>
    <w:rsid w:val="00B12120"/>
    <w:rsid w:val="00B122D0"/>
    <w:rsid w:val="00B123CF"/>
    <w:rsid w:val="00B12560"/>
    <w:rsid w:val="00B127CC"/>
    <w:rsid w:val="00B12895"/>
    <w:rsid w:val="00B12A02"/>
    <w:rsid w:val="00B12EA4"/>
    <w:rsid w:val="00B12F6D"/>
    <w:rsid w:val="00B13091"/>
    <w:rsid w:val="00B132A1"/>
    <w:rsid w:val="00B132F0"/>
    <w:rsid w:val="00B133A3"/>
    <w:rsid w:val="00B135BD"/>
    <w:rsid w:val="00B13B05"/>
    <w:rsid w:val="00B13B15"/>
    <w:rsid w:val="00B13C92"/>
    <w:rsid w:val="00B13FE1"/>
    <w:rsid w:val="00B140B8"/>
    <w:rsid w:val="00B14354"/>
    <w:rsid w:val="00B143E6"/>
    <w:rsid w:val="00B14582"/>
    <w:rsid w:val="00B1483F"/>
    <w:rsid w:val="00B1494D"/>
    <w:rsid w:val="00B14DDB"/>
    <w:rsid w:val="00B14E75"/>
    <w:rsid w:val="00B14E7B"/>
    <w:rsid w:val="00B14F24"/>
    <w:rsid w:val="00B15176"/>
    <w:rsid w:val="00B15519"/>
    <w:rsid w:val="00B15539"/>
    <w:rsid w:val="00B1564A"/>
    <w:rsid w:val="00B15848"/>
    <w:rsid w:val="00B15DAB"/>
    <w:rsid w:val="00B15E5B"/>
    <w:rsid w:val="00B160BC"/>
    <w:rsid w:val="00B16207"/>
    <w:rsid w:val="00B16247"/>
    <w:rsid w:val="00B163CC"/>
    <w:rsid w:val="00B1641B"/>
    <w:rsid w:val="00B165EC"/>
    <w:rsid w:val="00B16646"/>
    <w:rsid w:val="00B1671A"/>
    <w:rsid w:val="00B1675E"/>
    <w:rsid w:val="00B1696E"/>
    <w:rsid w:val="00B16BA3"/>
    <w:rsid w:val="00B16E31"/>
    <w:rsid w:val="00B16F44"/>
    <w:rsid w:val="00B17098"/>
    <w:rsid w:val="00B17352"/>
    <w:rsid w:val="00B1768D"/>
    <w:rsid w:val="00B17BF3"/>
    <w:rsid w:val="00B17FC4"/>
    <w:rsid w:val="00B200D2"/>
    <w:rsid w:val="00B201D5"/>
    <w:rsid w:val="00B2022F"/>
    <w:rsid w:val="00B204A1"/>
    <w:rsid w:val="00B20631"/>
    <w:rsid w:val="00B207D3"/>
    <w:rsid w:val="00B20AD1"/>
    <w:rsid w:val="00B20B81"/>
    <w:rsid w:val="00B20C36"/>
    <w:rsid w:val="00B2108B"/>
    <w:rsid w:val="00B2115D"/>
    <w:rsid w:val="00B215D0"/>
    <w:rsid w:val="00B2177B"/>
    <w:rsid w:val="00B21997"/>
    <w:rsid w:val="00B2199B"/>
    <w:rsid w:val="00B21F5B"/>
    <w:rsid w:val="00B2216E"/>
    <w:rsid w:val="00B2217F"/>
    <w:rsid w:val="00B222B2"/>
    <w:rsid w:val="00B223BA"/>
    <w:rsid w:val="00B22583"/>
    <w:rsid w:val="00B225D7"/>
    <w:rsid w:val="00B226FE"/>
    <w:rsid w:val="00B22879"/>
    <w:rsid w:val="00B22BAD"/>
    <w:rsid w:val="00B22C32"/>
    <w:rsid w:val="00B22D42"/>
    <w:rsid w:val="00B22FD7"/>
    <w:rsid w:val="00B23000"/>
    <w:rsid w:val="00B23116"/>
    <w:rsid w:val="00B23161"/>
    <w:rsid w:val="00B231FD"/>
    <w:rsid w:val="00B2347B"/>
    <w:rsid w:val="00B2372F"/>
    <w:rsid w:val="00B2388A"/>
    <w:rsid w:val="00B238F9"/>
    <w:rsid w:val="00B23A16"/>
    <w:rsid w:val="00B23C10"/>
    <w:rsid w:val="00B23C3F"/>
    <w:rsid w:val="00B23CAA"/>
    <w:rsid w:val="00B23DF9"/>
    <w:rsid w:val="00B23DFB"/>
    <w:rsid w:val="00B240DF"/>
    <w:rsid w:val="00B2429E"/>
    <w:rsid w:val="00B242C5"/>
    <w:rsid w:val="00B244A1"/>
    <w:rsid w:val="00B244F7"/>
    <w:rsid w:val="00B24984"/>
    <w:rsid w:val="00B24ADC"/>
    <w:rsid w:val="00B24C0B"/>
    <w:rsid w:val="00B24C5D"/>
    <w:rsid w:val="00B24CF6"/>
    <w:rsid w:val="00B24EA8"/>
    <w:rsid w:val="00B24FAD"/>
    <w:rsid w:val="00B251EA"/>
    <w:rsid w:val="00B251F7"/>
    <w:rsid w:val="00B25272"/>
    <w:rsid w:val="00B2531A"/>
    <w:rsid w:val="00B25397"/>
    <w:rsid w:val="00B25421"/>
    <w:rsid w:val="00B25479"/>
    <w:rsid w:val="00B25F28"/>
    <w:rsid w:val="00B260F5"/>
    <w:rsid w:val="00B265F3"/>
    <w:rsid w:val="00B2668C"/>
    <w:rsid w:val="00B26AD6"/>
    <w:rsid w:val="00B26C20"/>
    <w:rsid w:val="00B26F16"/>
    <w:rsid w:val="00B270C0"/>
    <w:rsid w:val="00B27139"/>
    <w:rsid w:val="00B2741B"/>
    <w:rsid w:val="00B27655"/>
    <w:rsid w:val="00B2769C"/>
    <w:rsid w:val="00B27757"/>
    <w:rsid w:val="00B27888"/>
    <w:rsid w:val="00B27A07"/>
    <w:rsid w:val="00B27AB0"/>
    <w:rsid w:val="00B27B67"/>
    <w:rsid w:val="00B27DCF"/>
    <w:rsid w:val="00B27DE2"/>
    <w:rsid w:val="00B30259"/>
    <w:rsid w:val="00B304AB"/>
    <w:rsid w:val="00B305CA"/>
    <w:rsid w:val="00B30823"/>
    <w:rsid w:val="00B308AB"/>
    <w:rsid w:val="00B30B7A"/>
    <w:rsid w:val="00B30CA5"/>
    <w:rsid w:val="00B31005"/>
    <w:rsid w:val="00B3101B"/>
    <w:rsid w:val="00B31288"/>
    <w:rsid w:val="00B313C7"/>
    <w:rsid w:val="00B31497"/>
    <w:rsid w:val="00B31501"/>
    <w:rsid w:val="00B31531"/>
    <w:rsid w:val="00B31573"/>
    <w:rsid w:val="00B3159E"/>
    <w:rsid w:val="00B31603"/>
    <w:rsid w:val="00B317C2"/>
    <w:rsid w:val="00B31B2B"/>
    <w:rsid w:val="00B31E4F"/>
    <w:rsid w:val="00B31FC8"/>
    <w:rsid w:val="00B3202A"/>
    <w:rsid w:val="00B32228"/>
    <w:rsid w:val="00B322E2"/>
    <w:rsid w:val="00B32385"/>
    <w:rsid w:val="00B3253F"/>
    <w:rsid w:val="00B327B0"/>
    <w:rsid w:val="00B327F5"/>
    <w:rsid w:val="00B32873"/>
    <w:rsid w:val="00B328FE"/>
    <w:rsid w:val="00B32B0F"/>
    <w:rsid w:val="00B32CF5"/>
    <w:rsid w:val="00B331D2"/>
    <w:rsid w:val="00B33390"/>
    <w:rsid w:val="00B33783"/>
    <w:rsid w:val="00B33D1F"/>
    <w:rsid w:val="00B33F55"/>
    <w:rsid w:val="00B34000"/>
    <w:rsid w:val="00B34098"/>
    <w:rsid w:val="00B340B0"/>
    <w:rsid w:val="00B34130"/>
    <w:rsid w:val="00B3419F"/>
    <w:rsid w:val="00B341F8"/>
    <w:rsid w:val="00B342C3"/>
    <w:rsid w:val="00B34380"/>
    <w:rsid w:val="00B343BD"/>
    <w:rsid w:val="00B3445D"/>
    <w:rsid w:val="00B34472"/>
    <w:rsid w:val="00B3447B"/>
    <w:rsid w:val="00B347CB"/>
    <w:rsid w:val="00B34AC8"/>
    <w:rsid w:val="00B34AFE"/>
    <w:rsid w:val="00B34E7C"/>
    <w:rsid w:val="00B34F18"/>
    <w:rsid w:val="00B34F4A"/>
    <w:rsid w:val="00B350C2"/>
    <w:rsid w:val="00B350CF"/>
    <w:rsid w:val="00B351EF"/>
    <w:rsid w:val="00B35345"/>
    <w:rsid w:val="00B353BF"/>
    <w:rsid w:val="00B35565"/>
    <w:rsid w:val="00B35598"/>
    <w:rsid w:val="00B35635"/>
    <w:rsid w:val="00B35B42"/>
    <w:rsid w:val="00B35C89"/>
    <w:rsid w:val="00B35D28"/>
    <w:rsid w:val="00B35F18"/>
    <w:rsid w:val="00B35F22"/>
    <w:rsid w:val="00B361EE"/>
    <w:rsid w:val="00B36201"/>
    <w:rsid w:val="00B36234"/>
    <w:rsid w:val="00B363D6"/>
    <w:rsid w:val="00B3653D"/>
    <w:rsid w:val="00B36576"/>
    <w:rsid w:val="00B365E8"/>
    <w:rsid w:val="00B36687"/>
    <w:rsid w:val="00B36780"/>
    <w:rsid w:val="00B3693A"/>
    <w:rsid w:val="00B369BA"/>
    <w:rsid w:val="00B36B43"/>
    <w:rsid w:val="00B36EBA"/>
    <w:rsid w:val="00B36EDB"/>
    <w:rsid w:val="00B36FA9"/>
    <w:rsid w:val="00B36FFE"/>
    <w:rsid w:val="00B371BA"/>
    <w:rsid w:val="00B371E4"/>
    <w:rsid w:val="00B37531"/>
    <w:rsid w:val="00B375F1"/>
    <w:rsid w:val="00B37643"/>
    <w:rsid w:val="00B3769D"/>
    <w:rsid w:val="00B37851"/>
    <w:rsid w:val="00B37B84"/>
    <w:rsid w:val="00B37C1C"/>
    <w:rsid w:val="00B37D3E"/>
    <w:rsid w:val="00B4020B"/>
    <w:rsid w:val="00B4037C"/>
    <w:rsid w:val="00B404A8"/>
    <w:rsid w:val="00B4050F"/>
    <w:rsid w:val="00B408DC"/>
    <w:rsid w:val="00B40AB9"/>
    <w:rsid w:val="00B40ACC"/>
    <w:rsid w:val="00B40C20"/>
    <w:rsid w:val="00B40D2D"/>
    <w:rsid w:val="00B41077"/>
    <w:rsid w:val="00B41088"/>
    <w:rsid w:val="00B4134F"/>
    <w:rsid w:val="00B413F8"/>
    <w:rsid w:val="00B41466"/>
    <w:rsid w:val="00B41639"/>
    <w:rsid w:val="00B418A5"/>
    <w:rsid w:val="00B418FF"/>
    <w:rsid w:val="00B41AE8"/>
    <w:rsid w:val="00B41DAD"/>
    <w:rsid w:val="00B41DB7"/>
    <w:rsid w:val="00B41E02"/>
    <w:rsid w:val="00B41F18"/>
    <w:rsid w:val="00B41F1B"/>
    <w:rsid w:val="00B42377"/>
    <w:rsid w:val="00B42382"/>
    <w:rsid w:val="00B423BA"/>
    <w:rsid w:val="00B42663"/>
    <w:rsid w:val="00B428D8"/>
    <w:rsid w:val="00B42983"/>
    <w:rsid w:val="00B42AC5"/>
    <w:rsid w:val="00B42C1E"/>
    <w:rsid w:val="00B42F27"/>
    <w:rsid w:val="00B42F35"/>
    <w:rsid w:val="00B431C0"/>
    <w:rsid w:val="00B435E2"/>
    <w:rsid w:val="00B436C7"/>
    <w:rsid w:val="00B437B6"/>
    <w:rsid w:val="00B437C8"/>
    <w:rsid w:val="00B438B3"/>
    <w:rsid w:val="00B43916"/>
    <w:rsid w:val="00B439B5"/>
    <w:rsid w:val="00B43B10"/>
    <w:rsid w:val="00B43B13"/>
    <w:rsid w:val="00B43BD0"/>
    <w:rsid w:val="00B43EF3"/>
    <w:rsid w:val="00B44000"/>
    <w:rsid w:val="00B4402D"/>
    <w:rsid w:val="00B44302"/>
    <w:rsid w:val="00B4454E"/>
    <w:rsid w:val="00B446A6"/>
    <w:rsid w:val="00B4480A"/>
    <w:rsid w:val="00B44934"/>
    <w:rsid w:val="00B44949"/>
    <w:rsid w:val="00B44AFD"/>
    <w:rsid w:val="00B44C21"/>
    <w:rsid w:val="00B44CB4"/>
    <w:rsid w:val="00B44E9A"/>
    <w:rsid w:val="00B44FC2"/>
    <w:rsid w:val="00B44FEB"/>
    <w:rsid w:val="00B4501E"/>
    <w:rsid w:val="00B452BC"/>
    <w:rsid w:val="00B45352"/>
    <w:rsid w:val="00B4538A"/>
    <w:rsid w:val="00B45516"/>
    <w:rsid w:val="00B455A7"/>
    <w:rsid w:val="00B457AD"/>
    <w:rsid w:val="00B45845"/>
    <w:rsid w:val="00B459A2"/>
    <w:rsid w:val="00B45BF6"/>
    <w:rsid w:val="00B45F36"/>
    <w:rsid w:val="00B46054"/>
    <w:rsid w:val="00B464BD"/>
    <w:rsid w:val="00B46657"/>
    <w:rsid w:val="00B46674"/>
    <w:rsid w:val="00B46A24"/>
    <w:rsid w:val="00B46BF9"/>
    <w:rsid w:val="00B46FF6"/>
    <w:rsid w:val="00B470C0"/>
    <w:rsid w:val="00B472C9"/>
    <w:rsid w:val="00B473C1"/>
    <w:rsid w:val="00B47450"/>
    <w:rsid w:val="00B4756E"/>
    <w:rsid w:val="00B4757C"/>
    <w:rsid w:val="00B47755"/>
    <w:rsid w:val="00B478AA"/>
    <w:rsid w:val="00B478D8"/>
    <w:rsid w:val="00B479E5"/>
    <w:rsid w:val="00B47A5F"/>
    <w:rsid w:val="00B47C94"/>
    <w:rsid w:val="00B47DCC"/>
    <w:rsid w:val="00B47EF2"/>
    <w:rsid w:val="00B50045"/>
    <w:rsid w:val="00B5039B"/>
    <w:rsid w:val="00B50437"/>
    <w:rsid w:val="00B50500"/>
    <w:rsid w:val="00B50548"/>
    <w:rsid w:val="00B50E56"/>
    <w:rsid w:val="00B51057"/>
    <w:rsid w:val="00B514FC"/>
    <w:rsid w:val="00B518C8"/>
    <w:rsid w:val="00B51A1A"/>
    <w:rsid w:val="00B51B6F"/>
    <w:rsid w:val="00B51DE2"/>
    <w:rsid w:val="00B51EF3"/>
    <w:rsid w:val="00B52111"/>
    <w:rsid w:val="00B521C6"/>
    <w:rsid w:val="00B52377"/>
    <w:rsid w:val="00B523D7"/>
    <w:rsid w:val="00B524BE"/>
    <w:rsid w:val="00B52696"/>
    <w:rsid w:val="00B5278E"/>
    <w:rsid w:val="00B52AFB"/>
    <w:rsid w:val="00B52C7E"/>
    <w:rsid w:val="00B52C93"/>
    <w:rsid w:val="00B52CA4"/>
    <w:rsid w:val="00B52CF2"/>
    <w:rsid w:val="00B52CFC"/>
    <w:rsid w:val="00B52D66"/>
    <w:rsid w:val="00B52DAC"/>
    <w:rsid w:val="00B52EAA"/>
    <w:rsid w:val="00B53053"/>
    <w:rsid w:val="00B53454"/>
    <w:rsid w:val="00B5356E"/>
    <w:rsid w:val="00B5358D"/>
    <w:rsid w:val="00B53777"/>
    <w:rsid w:val="00B5377B"/>
    <w:rsid w:val="00B53AF0"/>
    <w:rsid w:val="00B53C64"/>
    <w:rsid w:val="00B540C1"/>
    <w:rsid w:val="00B5413E"/>
    <w:rsid w:val="00B54271"/>
    <w:rsid w:val="00B54413"/>
    <w:rsid w:val="00B547B6"/>
    <w:rsid w:val="00B54A25"/>
    <w:rsid w:val="00B54DA5"/>
    <w:rsid w:val="00B54EDF"/>
    <w:rsid w:val="00B54F59"/>
    <w:rsid w:val="00B54FC8"/>
    <w:rsid w:val="00B55002"/>
    <w:rsid w:val="00B55751"/>
    <w:rsid w:val="00B55771"/>
    <w:rsid w:val="00B558DA"/>
    <w:rsid w:val="00B5599F"/>
    <w:rsid w:val="00B559F2"/>
    <w:rsid w:val="00B55A52"/>
    <w:rsid w:val="00B55AE3"/>
    <w:rsid w:val="00B55B09"/>
    <w:rsid w:val="00B55EE9"/>
    <w:rsid w:val="00B55EFC"/>
    <w:rsid w:val="00B55F5F"/>
    <w:rsid w:val="00B5641B"/>
    <w:rsid w:val="00B56436"/>
    <w:rsid w:val="00B56471"/>
    <w:rsid w:val="00B565A3"/>
    <w:rsid w:val="00B566C9"/>
    <w:rsid w:val="00B56811"/>
    <w:rsid w:val="00B56815"/>
    <w:rsid w:val="00B56854"/>
    <w:rsid w:val="00B569A0"/>
    <w:rsid w:val="00B56AF1"/>
    <w:rsid w:val="00B56BC2"/>
    <w:rsid w:val="00B56DA0"/>
    <w:rsid w:val="00B56F5B"/>
    <w:rsid w:val="00B57047"/>
    <w:rsid w:val="00B571A3"/>
    <w:rsid w:val="00B572E6"/>
    <w:rsid w:val="00B5755C"/>
    <w:rsid w:val="00B57725"/>
    <w:rsid w:val="00B577EA"/>
    <w:rsid w:val="00B578A5"/>
    <w:rsid w:val="00B578E1"/>
    <w:rsid w:val="00B579F2"/>
    <w:rsid w:val="00B57A01"/>
    <w:rsid w:val="00B57A26"/>
    <w:rsid w:val="00B57B74"/>
    <w:rsid w:val="00B57BF3"/>
    <w:rsid w:val="00B57C4E"/>
    <w:rsid w:val="00B57CBE"/>
    <w:rsid w:val="00B57F91"/>
    <w:rsid w:val="00B600BB"/>
    <w:rsid w:val="00B600FF"/>
    <w:rsid w:val="00B6037B"/>
    <w:rsid w:val="00B60461"/>
    <w:rsid w:val="00B605B6"/>
    <w:rsid w:val="00B606FE"/>
    <w:rsid w:val="00B60764"/>
    <w:rsid w:val="00B607C3"/>
    <w:rsid w:val="00B608E7"/>
    <w:rsid w:val="00B60C17"/>
    <w:rsid w:val="00B60DFA"/>
    <w:rsid w:val="00B60FF7"/>
    <w:rsid w:val="00B6119A"/>
    <w:rsid w:val="00B61286"/>
    <w:rsid w:val="00B61292"/>
    <w:rsid w:val="00B612F3"/>
    <w:rsid w:val="00B6133A"/>
    <w:rsid w:val="00B61435"/>
    <w:rsid w:val="00B61501"/>
    <w:rsid w:val="00B61743"/>
    <w:rsid w:val="00B61A4A"/>
    <w:rsid w:val="00B61ACF"/>
    <w:rsid w:val="00B61B35"/>
    <w:rsid w:val="00B61EC1"/>
    <w:rsid w:val="00B62094"/>
    <w:rsid w:val="00B623E2"/>
    <w:rsid w:val="00B6275C"/>
    <w:rsid w:val="00B6299D"/>
    <w:rsid w:val="00B62AEB"/>
    <w:rsid w:val="00B632B0"/>
    <w:rsid w:val="00B632EA"/>
    <w:rsid w:val="00B6331F"/>
    <w:rsid w:val="00B63380"/>
    <w:rsid w:val="00B63510"/>
    <w:rsid w:val="00B63529"/>
    <w:rsid w:val="00B63759"/>
    <w:rsid w:val="00B638A3"/>
    <w:rsid w:val="00B6396B"/>
    <w:rsid w:val="00B63B74"/>
    <w:rsid w:val="00B63C9C"/>
    <w:rsid w:val="00B63D54"/>
    <w:rsid w:val="00B64092"/>
    <w:rsid w:val="00B64130"/>
    <w:rsid w:val="00B64228"/>
    <w:rsid w:val="00B646D2"/>
    <w:rsid w:val="00B647C4"/>
    <w:rsid w:val="00B6487E"/>
    <w:rsid w:val="00B64A29"/>
    <w:rsid w:val="00B64A8E"/>
    <w:rsid w:val="00B64AA0"/>
    <w:rsid w:val="00B64C06"/>
    <w:rsid w:val="00B64CED"/>
    <w:rsid w:val="00B64DCD"/>
    <w:rsid w:val="00B6518E"/>
    <w:rsid w:val="00B6563B"/>
    <w:rsid w:val="00B657DF"/>
    <w:rsid w:val="00B65A79"/>
    <w:rsid w:val="00B65BAA"/>
    <w:rsid w:val="00B65BF9"/>
    <w:rsid w:val="00B65C0E"/>
    <w:rsid w:val="00B65C25"/>
    <w:rsid w:val="00B65DB7"/>
    <w:rsid w:val="00B65DCB"/>
    <w:rsid w:val="00B65E55"/>
    <w:rsid w:val="00B660A2"/>
    <w:rsid w:val="00B66172"/>
    <w:rsid w:val="00B663E1"/>
    <w:rsid w:val="00B66484"/>
    <w:rsid w:val="00B664A4"/>
    <w:rsid w:val="00B66567"/>
    <w:rsid w:val="00B667C8"/>
    <w:rsid w:val="00B66CE6"/>
    <w:rsid w:val="00B66D64"/>
    <w:rsid w:val="00B66EFB"/>
    <w:rsid w:val="00B66FE0"/>
    <w:rsid w:val="00B67156"/>
    <w:rsid w:val="00B6722C"/>
    <w:rsid w:val="00B672E6"/>
    <w:rsid w:val="00B67598"/>
    <w:rsid w:val="00B67606"/>
    <w:rsid w:val="00B67B36"/>
    <w:rsid w:val="00B67BC7"/>
    <w:rsid w:val="00B67EF0"/>
    <w:rsid w:val="00B7001F"/>
    <w:rsid w:val="00B70197"/>
    <w:rsid w:val="00B7022B"/>
    <w:rsid w:val="00B70308"/>
    <w:rsid w:val="00B705C5"/>
    <w:rsid w:val="00B70817"/>
    <w:rsid w:val="00B70833"/>
    <w:rsid w:val="00B7091D"/>
    <w:rsid w:val="00B70F13"/>
    <w:rsid w:val="00B7103C"/>
    <w:rsid w:val="00B7106D"/>
    <w:rsid w:val="00B7111E"/>
    <w:rsid w:val="00B71240"/>
    <w:rsid w:val="00B71260"/>
    <w:rsid w:val="00B71557"/>
    <w:rsid w:val="00B715B3"/>
    <w:rsid w:val="00B71803"/>
    <w:rsid w:val="00B7188C"/>
    <w:rsid w:val="00B71A43"/>
    <w:rsid w:val="00B71BAD"/>
    <w:rsid w:val="00B71C85"/>
    <w:rsid w:val="00B7225C"/>
    <w:rsid w:val="00B72360"/>
    <w:rsid w:val="00B723F5"/>
    <w:rsid w:val="00B7283D"/>
    <w:rsid w:val="00B72A2A"/>
    <w:rsid w:val="00B72B4C"/>
    <w:rsid w:val="00B72C8B"/>
    <w:rsid w:val="00B72D4A"/>
    <w:rsid w:val="00B7304F"/>
    <w:rsid w:val="00B73086"/>
    <w:rsid w:val="00B730E2"/>
    <w:rsid w:val="00B73344"/>
    <w:rsid w:val="00B7337E"/>
    <w:rsid w:val="00B733A8"/>
    <w:rsid w:val="00B7360D"/>
    <w:rsid w:val="00B738E6"/>
    <w:rsid w:val="00B73ADB"/>
    <w:rsid w:val="00B73CA2"/>
    <w:rsid w:val="00B73E96"/>
    <w:rsid w:val="00B73EFC"/>
    <w:rsid w:val="00B74008"/>
    <w:rsid w:val="00B7421A"/>
    <w:rsid w:val="00B743A8"/>
    <w:rsid w:val="00B746BF"/>
    <w:rsid w:val="00B74737"/>
    <w:rsid w:val="00B74795"/>
    <w:rsid w:val="00B74824"/>
    <w:rsid w:val="00B749BE"/>
    <w:rsid w:val="00B74AEE"/>
    <w:rsid w:val="00B74B28"/>
    <w:rsid w:val="00B74BE5"/>
    <w:rsid w:val="00B74E6E"/>
    <w:rsid w:val="00B75038"/>
    <w:rsid w:val="00B751D1"/>
    <w:rsid w:val="00B751F9"/>
    <w:rsid w:val="00B75563"/>
    <w:rsid w:val="00B7564B"/>
    <w:rsid w:val="00B75A9A"/>
    <w:rsid w:val="00B75B2C"/>
    <w:rsid w:val="00B75B8B"/>
    <w:rsid w:val="00B76028"/>
    <w:rsid w:val="00B76126"/>
    <w:rsid w:val="00B762BF"/>
    <w:rsid w:val="00B76811"/>
    <w:rsid w:val="00B768B3"/>
    <w:rsid w:val="00B769A0"/>
    <w:rsid w:val="00B76A24"/>
    <w:rsid w:val="00B76A4F"/>
    <w:rsid w:val="00B76BC0"/>
    <w:rsid w:val="00B76D40"/>
    <w:rsid w:val="00B76F19"/>
    <w:rsid w:val="00B7700C"/>
    <w:rsid w:val="00B7708A"/>
    <w:rsid w:val="00B770E1"/>
    <w:rsid w:val="00B77256"/>
    <w:rsid w:val="00B77284"/>
    <w:rsid w:val="00B77472"/>
    <w:rsid w:val="00B7762F"/>
    <w:rsid w:val="00B77635"/>
    <w:rsid w:val="00B777E3"/>
    <w:rsid w:val="00B7782C"/>
    <w:rsid w:val="00B778FC"/>
    <w:rsid w:val="00B77A8D"/>
    <w:rsid w:val="00B77AFC"/>
    <w:rsid w:val="00B77BC9"/>
    <w:rsid w:val="00B77C19"/>
    <w:rsid w:val="00B77CE4"/>
    <w:rsid w:val="00B77E41"/>
    <w:rsid w:val="00B77F55"/>
    <w:rsid w:val="00B77FB1"/>
    <w:rsid w:val="00B77FFB"/>
    <w:rsid w:val="00B801E3"/>
    <w:rsid w:val="00B8033D"/>
    <w:rsid w:val="00B806F1"/>
    <w:rsid w:val="00B80826"/>
    <w:rsid w:val="00B8090C"/>
    <w:rsid w:val="00B80A08"/>
    <w:rsid w:val="00B80A84"/>
    <w:rsid w:val="00B80D09"/>
    <w:rsid w:val="00B80DA6"/>
    <w:rsid w:val="00B80DF0"/>
    <w:rsid w:val="00B8102A"/>
    <w:rsid w:val="00B81072"/>
    <w:rsid w:val="00B813A8"/>
    <w:rsid w:val="00B8143F"/>
    <w:rsid w:val="00B8152A"/>
    <w:rsid w:val="00B8154D"/>
    <w:rsid w:val="00B81A59"/>
    <w:rsid w:val="00B81AC1"/>
    <w:rsid w:val="00B81ADB"/>
    <w:rsid w:val="00B81AFD"/>
    <w:rsid w:val="00B81BBB"/>
    <w:rsid w:val="00B81BEF"/>
    <w:rsid w:val="00B81D3F"/>
    <w:rsid w:val="00B81DD2"/>
    <w:rsid w:val="00B820DE"/>
    <w:rsid w:val="00B821AD"/>
    <w:rsid w:val="00B821E8"/>
    <w:rsid w:val="00B825CC"/>
    <w:rsid w:val="00B826D4"/>
    <w:rsid w:val="00B826E8"/>
    <w:rsid w:val="00B82869"/>
    <w:rsid w:val="00B82AB2"/>
    <w:rsid w:val="00B82AC3"/>
    <w:rsid w:val="00B82AFF"/>
    <w:rsid w:val="00B82FD7"/>
    <w:rsid w:val="00B83222"/>
    <w:rsid w:val="00B834EF"/>
    <w:rsid w:val="00B83559"/>
    <w:rsid w:val="00B83669"/>
    <w:rsid w:val="00B836BC"/>
    <w:rsid w:val="00B837AA"/>
    <w:rsid w:val="00B837F3"/>
    <w:rsid w:val="00B83A4F"/>
    <w:rsid w:val="00B83AA7"/>
    <w:rsid w:val="00B83AF5"/>
    <w:rsid w:val="00B83BD4"/>
    <w:rsid w:val="00B83C46"/>
    <w:rsid w:val="00B83DB5"/>
    <w:rsid w:val="00B83DE7"/>
    <w:rsid w:val="00B846D5"/>
    <w:rsid w:val="00B846EE"/>
    <w:rsid w:val="00B84844"/>
    <w:rsid w:val="00B85357"/>
    <w:rsid w:val="00B8541D"/>
    <w:rsid w:val="00B85666"/>
    <w:rsid w:val="00B85744"/>
    <w:rsid w:val="00B857CC"/>
    <w:rsid w:val="00B85E4A"/>
    <w:rsid w:val="00B86033"/>
    <w:rsid w:val="00B86097"/>
    <w:rsid w:val="00B86269"/>
    <w:rsid w:val="00B86303"/>
    <w:rsid w:val="00B864DC"/>
    <w:rsid w:val="00B8675E"/>
    <w:rsid w:val="00B86999"/>
    <w:rsid w:val="00B86A21"/>
    <w:rsid w:val="00B86A3E"/>
    <w:rsid w:val="00B86AA8"/>
    <w:rsid w:val="00B86C77"/>
    <w:rsid w:val="00B86D0B"/>
    <w:rsid w:val="00B871E2"/>
    <w:rsid w:val="00B8720C"/>
    <w:rsid w:val="00B8724B"/>
    <w:rsid w:val="00B874C2"/>
    <w:rsid w:val="00B87590"/>
    <w:rsid w:val="00B875DB"/>
    <w:rsid w:val="00B8769E"/>
    <w:rsid w:val="00B877EF"/>
    <w:rsid w:val="00B8787F"/>
    <w:rsid w:val="00B878EA"/>
    <w:rsid w:val="00B87E32"/>
    <w:rsid w:val="00B87EF8"/>
    <w:rsid w:val="00B903B9"/>
    <w:rsid w:val="00B904B5"/>
    <w:rsid w:val="00B90573"/>
    <w:rsid w:val="00B907DC"/>
    <w:rsid w:val="00B908E5"/>
    <w:rsid w:val="00B90C79"/>
    <w:rsid w:val="00B90EB7"/>
    <w:rsid w:val="00B90F39"/>
    <w:rsid w:val="00B90F62"/>
    <w:rsid w:val="00B90F80"/>
    <w:rsid w:val="00B9117A"/>
    <w:rsid w:val="00B911CB"/>
    <w:rsid w:val="00B912E8"/>
    <w:rsid w:val="00B9130E"/>
    <w:rsid w:val="00B91ACB"/>
    <w:rsid w:val="00B91C34"/>
    <w:rsid w:val="00B91EDC"/>
    <w:rsid w:val="00B91FAE"/>
    <w:rsid w:val="00B91FC5"/>
    <w:rsid w:val="00B92001"/>
    <w:rsid w:val="00B92041"/>
    <w:rsid w:val="00B92147"/>
    <w:rsid w:val="00B92288"/>
    <w:rsid w:val="00B923B6"/>
    <w:rsid w:val="00B9256F"/>
    <w:rsid w:val="00B926C0"/>
    <w:rsid w:val="00B926C7"/>
    <w:rsid w:val="00B926DA"/>
    <w:rsid w:val="00B92792"/>
    <w:rsid w:val="00B92950"/>
    <w:rsid w:val="00B929AA"/>
    <w:rsid w:val="00B92A2B"/>
    <w:rsid w:val="00B92A7A"/>
    <w:rsid w:val="00B92B12"/>
    <w:rsid w:val="00B92BC7"/>
    <w:rsid w:val="00B92F92"/>
    <w:rsid w:val="00B93135"/>
    <w:rsid w:val="00B9356A"/>
    <w:rsid w:val="00B93733"/>
    <w:rsid w:val="00B93A3A"/>
    <w:rsid w:val="00B93E5D"/>
    <w:rsid w:val="00B94545"/>
    <w:rsid w:val="00B94725"/>
    <w:rsid w:val="00B94A08"/>
    <w:rsid w:val="00B94A65"/>
    <w:rsid w:val="00B94E0B"/>
    <w:rsid w:val="00B94F3E"/>
    <w:rsid w:val="00B94F5D"/>
    <w:rsid w:val="00B95114"/>
    <w:rsid w:val="00B9515E"/>
    <w:rsid w:val="00B95341"/>
    <w:rsid w:val="00B9535D"/>
    <w:rsid w:val="00B95553"/>
    <w:rsid w:val="00B95642"/>
    <w:rsid w:val="00B95683"/>
    <w:rsid w:val="00B95730"/>
    <w:rsid w:val="00B9589A"/>
    <w:rsid w:val="00B95D0B"/>
    <w:rsid w:val="00B95E1E"/>
    <w:rsid w:val="00B95FFE"/>
    <w:rsid w:val="00B96119"/>
    <w:rsid w:val="00B96188"/>
    <w:rsid w:val="00B962F6"/>
    <w:rsid w:val="00B9638D"/>
    <w:rsid w:val="00B964D2"/>
    <w:rsid w:val="00B96565"/>
    <w:rsid w:val="00B965B2"/>
    <w:rsid w:val="00B96A7B"/>
    <w:rsid w:val="00B96C30"/>
    <w:rsid w:val="00B96FEB"/>
    <w:rsid w:val="00B971A7"/>
    <w:rsid w:val="00B971AF"/>
    <w:rsid w:val="00B97210"/>
    <w:rsid w:val="00B973AE"/>
    <w:rsid w:val="00B97417"/>
    <w:rsid w:val="00B97431"/>
    <w:rsid w:val="00B976CC"/>
    <w:rsid w:val="00B97779"/>
    <w:rsid w:val="00B97B63"/>
    <w:rsid w:val="00BA01EF"/>
    <w:rsid w:val="00BA0310"/>
    <w:rsid w:val="00BA03C3"/>
    <w:rsid w:val="00BA0403"/>
    <w:rsid w:val="00BA045D"/>
    <w:rsid w:val="00BA080D"/>
    <w:rsid w:val="00BA0890"/>
    <w:rsid w:val="00BA0C90"/>
    <w:rsid w:val="00BA0CC0"/>
    <w:rsid w:val="00BA0FE3"/>
    <w:rsid w:val="00BA0FFF"/>
    <w:rsid w:val="00BA10DE"/>
    <w:rsid w:val="00BA1372"/>
    <w:rsid w:val="00BA1373"/>
    <w:rsid w:val="00BA1657"/>
    <w:rsid w:val="00BA1775"/>
    <w:rsid w:val="00BA188F"/>
    <w:rsid w:val="00BA1925"/>
    <w:rsid w:val="00BA1B6E"/>
    <w:rsid w:val="00BA1CB1"/>
    <w:rsid w:val="00BA1EA8"/>
    <w:rsid w:val="00BA1EAD"/>
    <w:rsid w:val="00BA21BD"/>
    <w:rsid w:val="00BA23C9"/>
    <w:rsid w:val="00BA2565"/>
    <w:rsid w:val="00BA2CCA"/>
    <w:rsid w:val="00BA2ED3"/>
    <w:rsid w:val="00BA2EF4"/>
    <w:rsid w:val="00BA2F3B"/>
    <w:rsid w:val="00BA2F6A"/>
    <w:rsid w:val="00BA3169"/>
    <w:rsid w:val="00BA32F9"/>
    <w:rsid w:val="00BA344B"/>
    <w:rsid w:val="00BA3538"/>
    <w:rsid w:val="00BA3C9A"/>
    <w:rsid w:val="00BA3CB9"/>
    <w:rsid w:val="00BA3FD5"/>
    <w:rsid w:val="00BA431E"/>
    <w:rsid w:val="00BA45F3"/>
    <w:rsid w:val="00BA4B56"/>
    <w:rsid w:val="00BA4C42"/>
    <w:rsid w:val="00BA4FFA"/>
    <w:rsid w:val="00BA5383"/>
    <w:rsid w:val="00BA557A"/>
    <w:rsid w:val="00BA587B"/>
    <w:rsid w:val="00BA5C9A"/>
    <w:rsid w:val="00BA5CAE"/>
    <w:rsid w:val="00BA6021"/>
    <w:rsid w:val="00BA62AC"/>
    <w:rsid w:val="00BA64A3"/>
    <w:rsid w:val="00BA6833"/>
    <w:rsid w:val="00BA69D7"/>
    <w:rsid w:val="00BA6BFC"/>
    <w:rsid w:val="00BA6F2B"/>
    <w:rsid w:val="00BA7070"/>
    <w:rsid w:val="00BA71F8"/>
    <w:rsid w:val="00BA7210"/>
    <w:rsid w:val="00BA74C4"/>
    <w:rsid w:val="00BA7646"/>
    <w:rsid w:val="00BA769C"/>
    <w:rsid w:val="00BA775C"/>
    <w:rsid w:val="00BA77D1"/>
    <w:rsid w:val="00BA796E"/>
    <w:rsid w:val="00BA7B8D"/>
    <w:rsid w:val="00BA7E0D"/>
    <w:rsid w:val="00BA7F40"/>
    <w:rsid w:val="00BA7FC4"/>
    <w:rsid w:val="00BB0369"/>
    <w:rsid w:val="00BB055E"/>
    <w:rsid w:val="00BB0721"/>
    <w:rsid w:val="00BB0759"/>
    <w:rsid w:val="00BB09E9"/>
    <w:rsid w:val="00BB0C11"/>
    <w:rsid w:val="00BB0F4A"/>
    <w:rsid w:val="00BB0F6B"/>
    <w:rsid w:val="00BB0F92"/>
    <w:rsid w:val="00BB104B"/>
    <w:rsid w:val="00BB1151"/>
    <w:rsid w:val="00BB1296"/>
    <w:rsid w:val="00BB1495"/>
    <w:rsid w:val="00BB1519"/>
    <w:rsid w:val="00BB15D4"/>
    <w:rsid w:val="00BB160C"/>
    <w:rsid w:val="00BB1646"/>
    <w:rsid w:val="00BB1668"/>
    <w:rsid w:val="00BB16B7"/>
    <w:rsid w:val="00BB16C4"/>
    <w:rsid w:val="00BB16F2"/>
    <w:rsid w:val="00BB1823"/>
    <w:rsid w:val="00BB1BCD"/>
    <w:rsid w:val="00BB1C83"/>
    <w:rsid w:val="00BB2043"/>
    <w:rsid w:val="00BB2245"/>
    <w:rsid w:val="00BB239C"/>
    <w:rsid w:val="00BB25F6"/>
    <w:rsid w:val="00BB2635"/>
    <w:rsid w:val="00BB2764"/>
    <w:rsid w:val="00BB29C7"/>
    <w:rsid w:val="00BB2A90"/>
    <w:rsid w:val="00BB2CA0"/>
    <w:rsid w:val="00BB2E00"/>
    <w:rsid w:val="00BB2F88"/>
    <w:rsid w:val="00BB31D6"/>
    <w:rsid w:val="00BB3248"/>
    <w:rsid w:val="00BB3341"/>
    <w:rsid w:val="00BB3405"/>
    <w:rsid w:val="00BB388D"/>
    <w:rsid w:val="00BB3917"/>
    <w:rsid w:val="00BB39A4"/>
    <w:rsid w:val="00BB3A14"/>
    <w:rsid w:val="00BB3A4B"/>
    <w:rsid w:val="00BB3BA8"/>
    <w:rsid w:val="00BB3DB4"/>
    <w:rsid w:val="00BB3F1D"/>
    <w:rsid w:val="00BB4287"/>
    <w:rsid w:val="00BB430D"/>
    <w:rsid w:val="00BB45F9"/>
    <w:rsid w:val="00BB45FE"/>
    <w:rsid w:val="00BB4E60"/>
    <w:rsid w:val="00BB5181"/>
    <w:rsid w:val="00BB5270"/>
    <w:rsid w:val="00BB53C2"/>
    <w:rsid w:val="00BB5492"/>
    <w:rsid w:val="00BB5713"/>
    <w:rsid w:val="00BB57E4"/>
    <w:rsid w:val="00BB5905"/>
    <w:rsid w:val="00BB5935"/>
    <w:rsid w:val="00BB5BAE"/>
    <w:rsid w:val="00BB5DE2"/>
    <w:rsid w:val="00BB6081"/>
    <w:rsid w:val="00BB60E8"/>
    <w:rsid w:val="00BB615D"/>
    <w:rsid w:val="00BB62D3"/>
    <w:rsid w:val="00BB65E3"/>
    <w:rsid w:val="00BB674A"/>
    <w:rsid w:val="00BB6758"/>
    <w:rsid w:val="00BB6971"/>
    <w:rsid w:val="00BB6992"/>
    <w:rsid w:val="00BB6B07"/>
    <w:rsid w:val="00BB6CA0"/>
    <w:rsid w:val="00BB6D82"/>
    <w:rsid w:val="00BB6DE4"/>
    <w:rsid w:val="00BB720B"/>
    <w:rsid w:val="00BB736E"/>
    <w:rsid w:val="00BB7610"/>
    <w:rsid w:val="00BB767D"/>
    <w:rsid w:val="00BB7AA3"/>
    <w:rsid w:val="00BC0176"/>
    <w:rsid w:val="00BC038D"/>
    <w:rsid w:val="00BC05C5"/>
    <w:rsid w:val="00BC06DB"/>
    <w:rsid w:val="00BC0798"/>
    <w:rsid w:val="00BC093D"/>
    <w:rsid w:val="00BC0B0C"/>
    <w:rsid w:val="00BC0B43"/>
    <w:rsid w:val="00BC0DC3"/>
    <w:rsid w:val="00BC0DF3"/>
    <w:rsid w:val="00BC1266"/>
    <w:rsid w:val="00BC132F"/>
    <w:rsid w:val="00BC139A"/>
    <w:rsid w:val="00BC1606"/>
    <w:rsid w:val="00BC163A"/>
    <w:rsid w:val="00BC16D9"/>
    <w:rsid w:val="00BC188B"/>
    <w:rsid w:val="00BC1B51"/>
    <w:rsid w:val="00BC1B66"/>
    <w:rsid w:val="00BC1BBD"/>
    <w:rsid w:val="00BC1D10"/>
    <w:rsid w:val="00BC1F1E"/>
    <w:rsid w:val="00BC201C"/>
    <w:rsid w:val="00BC2178"/>
    <w:rsid w:val="00BC2187"/>
    <w:rsid w:val="00BC21B8"/>
    <w:rsid w:val="00BC2291"/>
    <w:rsid w:val="00BC2556"/>
    <w:rsid w:val="00BC297F"/>
    <w:rsid w:val="00BC2B8B"/>
    <w:rsid w:val="00BC2D2C"/>
    <w:rsid w:val="00BC2D6A"/>
    <w:rsid w:val="00BC2D9C"/>
    <w:rsid w:val="00BC2EC3"/>
    <w:rsid w:val="00BC3230"/>
    <w:rsid w:val="00BC3310"/>
    <w:rsid w:val="00BC35C8"/>
    <w:rsid w:val="00BC35E4"/>
    <w:rsid w:val="00BC365E"/>
    <w:rsid w:val="00BC3672"/>
    <w:rsid w:val="00BC36C7"/>
    <w:rsid w:val="00BC380E"/>
    <w:rsid w:val="00BC3A92"/>
    <w:rsid w:val="00BC3B88"/>
    <w:rsid w:val="00BC3BB4"/>
    <w:rsid w:val="00BC3DF8"/>
    <w:rsid w:val="00BC3F22"/>
    <w:rsid w:val="00BC414A"/>
    <w:rsid w:val="00BC4295"/>
    <w:rsid w:val="00BC462A"/>
    <w:rsid w:val="00BC469B"/>
    <w:rsid w:val="00BC47F2"/>
    <w:rsid w:val="00BC4804"/>
    <w:rsid w:val="00BC489A"/>
    <w:rsid w:val="00BC4AA6"/>
    <w:rsid w:val="00BC4B1C"/>
    <w:rsid w:val="00BC4D40"/>
    <w:rsid w:val="00BC4DC8"/>
    <w:rsid w:val="00BC5422"/>
    <w:rsid w:val="00BC558E"/>
    <w:rsid w:val="00BC5A6D"/>
    <w:rsid w:val="00BC5BFD"/>
    <w:rsid w:val="00BC5CFC"/>
    <w:rsid w:val="00BC6173"/>
    <w:rsid w:val="00BC62FC"/>
    <w:rsid w:val="00BC6742"/>
    <w:rsid w:val="00BC67B2"/>
    <w:rsid w:val="00BC6A0B"/>
    <w:rsid w:val="00BC6BE1"/>
    <w:rsid w:val="00BC6D1B"/>
    <w:rsid w:val="00BC6D37"/>
    <w:rsid w:val="00BC6DC5"/>
    <w:rsid w:val="00BC739B"/>
    <w:rsid w:val="00BC758E"/>
    <w:rsid w:val="00BC75FD"/>
    <w:rsid w:val="00BC789A"/>
    <w:rsid w:val="00BC7A85"/>
    <w:rsid w:val="00BC7C81"/>
    <w:rsid w:val="00BC7CCA"/>
    <w:rsid w:val="00BC7DA7"/>
    <w:rsid w:val="00BD003B"/>
    <w:rsid w:val="00BD008F"/>
    <w:rsid w:val="00BD02EF"/>
    <w:rsid w:val="00BD04AC"/>
    <w:rsid w:val="00BD0594"/>
    <w:rsid w:val="00BD0643"/>
    <w:rsid w:val="00BD0A00"/>
    <w:rsid w:val="00BD0B9B"/>
    <w:rsid w:val="00BD0D89"/>
    <w:rsid w:val="00BD0E2E"/>
    <w:rsid w:val="00BD0E72"/>
    <w:rsid w:val="00BD0E80"/>
    <w:rsid w:val="00BD1119"/>
    <w:rsid w:val="00BD144D"/>
    <w:rsid w:val="00BD14D2"/>
    <w:rsid w:val="00BD160E"/>
    <w:rsid w:val="00BD165C"/>
    <w:rsid w:val="00BD1EEE"/>
    <w:rsid w:val="00BD1F91"/>
    <w:rsid w:val="00BD20D6"/>
    <w:rsid w:val="00BD23A5"/>
    <w:rsid w:val="00BD24F3"/>
    <w:rsid w:val="00BD28BA"/>
    <w:rsid w:val="00BD2970"/>
    <w:rsid w:val="00BD2A88"/>
    <w:rsid w:val="00BD2AD8"/>
    <w:rsid w:val="00BD2C75"/>
    <w:rsid w:val="00BD2CDC"/>
    <w:rsid w:val="00BD2E21"/>
    <w:rsid w:val="00BD2E88"/>
    <w:rsid w:val="00BD30E0"/>
    <w:rsid w:val="00BD3156"/>
    <w:rsid w:val="00BD3160"/>
    <w:rsid w:val="00BD320E"/>
    <w:rsid w:val="00BD325A"/>
    <w:rsid w:val="00BD34A1"/>
    <w:rsid w:val="00BD3AD5"/>
    <w:rsid w:val="00BD3AFC"/>
    <w:rsid w:val="00BD3D0C"/>
    <w:rsid w:val="00BD3D20"/>
    <w:rsid w:val="00BD3D28"/>
    <w:rsid w:val="00BD421B"/>
    <w:rsid w:val="00BD4271"/>
    <w:rsid w:val="00BD428E"/>
    <w:rsid w:val="00BD4B2F"/>
    <w:rsid w:val="00BD4D77"/>
    <w:rsid w:val="00BD5139"/>
    <w:rsid w:val="00BD5190"/>
    <w:rsid w:val="00BD5634"/>
    <w:rsid w:val="00BD5798"/>
    <w:rsid w:val="00BD586C"/>
    <w:rsid w:val="00BD5921"/>
    <w:rsid w:val="00BD5AF9"/>
    <w:rsid w:val="00BD5DB0"/>
    <w:rsid w:val="00BD5ECF"/>
    <w:rsid w:val="00BD5FB5"/>
    <w:rsid w:val="00BD5FDF"/>
    <w:rsid w:val="00BD6307"/>
    <w:rsid w:val="00BD636A"/>
    <w:rsid w:val="00BD6488"/>
    <w:rsid w:val="00BD6613"/>
    <w:rsid w:val="00BD67ED"/>
    <w:rsid w:val="00BD694C"/>
    <w:rsid w:val="00BD69F7"/>
    <w:rsid w:val="00BD6C70"/>
    <w:rsid w:val="00BD6DD7"/>
    <w:rsid w:val="00BD6E3F"/>
    <w:rsid w:val="00BD6EC1"/>
    <w:rsid w:val="00BD72A2"/>
    <w:rsid w:val="00BD7308"/>
    <w:rsid w:val="00BD75CE"/>
    <w:rsid w:val="00BD7820"/>
    <w:rsid w:val="00BD797F"/>
    <w:rsid w:val="00BD7B7B"/>
    <w:rsid w:val="00BD7C31"/>
    <w:rsid w:val="00BD7C87"/>
    <w:rsid w:val="00BD7F8F"/>
    <w:rsid w:val="00BE0010"/>
    <w:rsid w:val="00BE022C"/>
    <w:rsid w:val="00BE0669"/>
    <w:rsid w:val="00BE0841"/>
    <w:rsid w:val="00BE0849"/>
    <w:rsid w:val="00BE0875"/>
    <w:rsid w:val="00BE0879"/>
    <w:rsid w:val="00BE0A39"/>
    <w:rsid w:val="00BE0B56"/>
    <w:rsid w:val="00BE0DC5"/>
    <w:rsid w:val="00BE0EAB"/>
    <w:rsid w:val="00BE12D8"/>
    <w:rsid w:val="00BE15C8"/>
    <w:rsid w:val="00BE15D8"/>
    <w:rsid w:val="00BE15FB"/>
    <w:rsid w:val="00BE1BEC"/>
    <w:rsid w:val="00BE1BF6"/>
    <w:rsid w:val="00BE1C5B"/>
    <w:rsid w:val="00BE2141"/>
    <w:rsid w:val="00BE23C1"/>
    <w:rsid w:val="00BE2667"/>
    <w:rsid w:val="00BE274E"/>
    <w:rsid w:val="00BE293D"/>
    <w:rsid w:val="00BE2A62"/>
    <w:rsid w:val="00BE2E93"/>
    <w:rsid w:val="00BE2FA5"/>
    <w:rsid w:val="00BE3132"/>
    <w:rsid w:val="00BE3248"/>
    <w:rsid w:val="00BE346A"/>
    <w:rsid w:val="00BE380E"/>
    <w:rsid w:val="00BE3ADD"/>
    <w:rsid w:val="00BE3AFB"/>
    <w:rsid w:val="00BE3D6E"/>
    <w:rsid w:val="00BE3E69"/>
    <w:rsid w:val="00BE3EA3"/>
    <w:rsid w:val="00BE47DC"/>
    <w:rsid w:val="00BE4871"/>
    <w:rsid w:val="00BE48B4"/>
    <w:rsid w:val="00BE4B20"/>
    <w:rsid w:val="00BE4BF9"/>
    <w:rsid w:val="00BE4BFA"/>
    <w:rsid w:val="00BE4C26"/>
    <w:rsid w:val="00BE4C57"/>
    <w:rsid w:val="00BE4E5B"/>
    <w:rsid w:val="00BE4F80"/>
    <w:rsid w:val="00BE4FD7"/>
    <w:rsid w:val="00BE4FEF"/>
    <w:rsid w:val="00BE50F2"/>
    <w:rsid w:val="00BE55C4"/>
    <w:rsid w:val="00BE58E3"/>
    <w:rsid w:val="00BE5A3F"/>
    <w:rsid w:val="00BE5CC6"/>
    <w:rsid w:val="00BE5D7A"/>
    <w:rsid w:val="00BE5DCA"/>
    <w:rsid w:val="00BE5E17"/>
    <w:rsid w:val="00BE5F60"/>
    <w:rsid w:val="00BE601C"/>
    <w:rsid w:val="00BE61E3"/>
    <w:rsid w:val="00BE62F7"/>
    <w:rsid w:val="00BE6395"/>
    <w:rsid w:val="00BE63DC"/>
    <w:rsid w:val="00BE6692"/>
    <w:rsid w:val="00BE66CF"/>
    <w:rsid w:val="00BE6824"/>
    <w:rsid w:val="00BE6AAA"/>
    <w:rsid w:val="00BE6DE3"/>
    <w:rsid w:val="00BE6E5A"/>
    <w:rsid w:val="00BE72F3"/>
    <w:rsid w:val="00BE7412"/>
    <w:rsid w:val="00BE7474"/>
    <w:rsid w:val="00BE7582"/>
    <w:rsid w:val="00BE7588"/>
    <w:rsid w:val="00BE761D"/>
    <w:rsid w:val="00BE7674"/>
    <w:rsid w:val="00BE780A"/>
    <w:rsid w:val="00BE7890"/>
    <w:rsid w:val="00BE7A52"/>
    <w:rsid w:val="00BE7BEB"/>
    <w:rsid w:val="00BE7DE7"/>
    <w:rsid w:val="00BE7E62"/>
    <w:rsid w:val="00BE7E8C"/>
    <w:rsid w:val="00BE7ED5"/>
    <w:rsid w:val="00BE7F79"/>
    <w:rsid w:val="00BF0115"/>
    <w:rsid w:val="00BF0375"/>
    <w:rsid w:val="00BF0380"/>
    <w:rsid w:val="00BF05C7"/>
    <w:rsid w:val="00BF07B3"/>
    <w:rsid w:val="00BF0DC1"/>
    <w:rsid w:val="00BF10F2"/>
    <w:rsid w:val="00BF150A"/>
    <w:rsid w:val="00BF15E2"/>
    <w:rsid w:val="00BF1630"/>
    <w:rsid w:val="00BF1DBE"/>
    <w:rsid w:val="00BF1DE7"/>
    <w:rsid w:val="00BF20C8"/>
    <w:rsid w:val="00BF2128"/>
    <w:rsid w:val="00BF21AF"/>
    <w:rsid w:val="00BF2334"/>
    <w:rsid w:val="00BF25ED"/>
    <w:rsid w:val="00BF2743"/>
    <w:rsid w:val="00BF277D"/>
    <w:rsid w:val="00BF2888"/>
    <w:rsid w:val="00BF2C52"/>
    <w:rsid w:val="00BF2C8E"/>
    <w:rsid w:val="00BF2D67"/>
    <w:rsid w:val="00BF3005"/>
    <w:rsid w:val="00BF3234"/>
    <w:rsid w:val="00BF331F"/>
    <w:rsid w:val="00BF3360"/>
    <w:rsid w:val="00BF35D7"/>
    <w:rsid w:val="00BF3799"/>
    <w:rsid w:val="00BF37B5"/>
    <w:rsid w:val="00BF3A43"/>
    <w:rsid w:val="00BF3A83"/>
    <w:rsid w:val="00BF3B9E"/>
    <w:rsid w:val="00BF3BFC"/>
    <w:rsid w:val="00BF3C3C"/>
    <w:rsid w:val="00BF3D48"/>
    <w:rsid w:val="00BF402E"/>
    <w:rsid w:val="00BF40D0"/>
    <w:rsid w:val="00BF4127"/>
    <w:rsid w:val="00BF4167"/>
    <w:rsid w:val="00BF4218"/>
    <w:rsid w:val="00BF45B0"/>
    <w:rsid w:val="00BF45E0"/>
    <w:rsid w:val="00BF46DE"/>
    <w:rsid w:val="00BF470E"/>
    <w:rsid w:val="00BF481C"/>
    <w:rsid w:val="00BF4CF2"/>
    <w:rsid w:val="00BF4D6E"/>
    <w:rsid w:val="00BF4E30"/>
    <w:rsid w:val="00BF4E80"/>
    <w:rsid w:val="00BF4F5F"/>
    <w:rsid w:val="00BF4FC3"/>
    <w:rsid w:val="00BF5129"/>
    <w:rsid w:val="00BF5149"/>
    <w:rsid w:val="00BF51C8"/>
    <w:rsid w:val="00BF530D"/>
    <w:rsid w:val="00BF59BD"/>
    <w:rsid w:val="00BF5B90"/>
    <w:rsid w:val="00BF5DC9"/>
    <w:rsid w:val="00BF5FC6"/>
    <w:rsid w:val="00BF60AB"/>
    <w:rsid w:val="00BF60C2"/>
    <w:rsid w:val="00BF6100"/>
    <w:rsid w:val="00BF611C"/>
    <w:rsid w:val="00BF62AC"/>
    <w:rsid w:val="00BF6436"/>
    <w:rsid w:val="00BF6716"/>
    <w:rsid w:val="00BF675F"/>
    <w:rsid w:val="00BF6A4E"/>
    <w:rsid w:val="00BF6CA7"/>
    <w:rsid w:val="00BF6ECD"/>
    <w:rsid w:val="00BF7349"/>
    <w:rsid w:val="00BF737A"/>
    <w:rsid w:val="00BF7456"/>
    <w:rsid w:val="00BF752C"/>
    <w:rsid w:val="00BF762F"/>
    <w:rsid w:val="00BF79C8"/>
    <w:rsid w:val="00BF7D3A"/>
    <w:rsid w:val="00BF7E87"/>
    <w:rsid w:val="00BF7EDE"/>
    <w:rsid w:val="00BF7F53"/>
    <w:rsid w:val="00BF7F56"/>
    <w:rsid w:val="00C00581"/>
    <w:rsid w:val="00C00609"/>
    <w:rsid w:val="00C00AAE"/>
    <w:rsid w:val="00C00B05"/>
    <w:rsid w:val="00C00C30"/>
    <w:rsid w:val="00C00E40"/>
    <w:rsid w:val="00C0113E"/>
    <w:rsid w:val="00C01158"/>
    <w:rsid w:val="00C01E84"/>
    <w:rsid w:val="00C01EA3"/>
    <w:rsid w:val="00C02083"/>
    <w:rsid w:val="00C021CB"/>
    <w:rsid w:val="00C02373"/>
    <w:rsid w:val="00C02406"/>
    <w:rsid w:val="00C025FA"/>
    <w:rsid w:val="00C02677"/>
    <w:rsid w:val="00C026CA"/>
    <w:rsid w:val="00C0273C"/>
    <w:rsid w:val="00C02A58"/>
    <w:rsid w:val="00C02AFC"/>
    <w:rsid w:val="00C02B08"/>
    <w:rsid w:val="00C02C0D"/>
    <w:rsid w:val="00C02CBA"/>
    <w:rsid w:val="00C02F0F"/>
    <w:rsid w:val="00C030A8"/>
    <w:rsid w:val="00C0319A"/>
    <w:rsid w:val="00C032B2"/>
    <w:rsid w:val="00C03558"/>
    <w:rsid w:val="00C037E0"/>
    <w:rsid w:val="00C03B77"/>
    <w:rsid w:val="00C03CCF"/>
    <w:rsid w:val="00C03CD6"/>
    <w:rsid w:val="00C03DC8"/>
    <w:rsid w:val="00C03E3F"/>
    <w:rsid w:val="00C040A7"/>
    <w:rsid w:val="00C04111"/>
    <w:rsid w:val="00C041B3"/>
    <w:rsid w:val="00C04453"/>
    <w:rsid w:val="00C045D2"/>
    <w:rsid w:val="00C046D8"/>
    <w:rsid w:val="00C04C98"/>
    <w:rsid w:val="00C04CD9"/>
    <w:rsid w:val="00C04DF3"/>
    <w:rsid w:val="00C04F03"/>
    <w:rsid w:val="00C04F0A"/>
    <w:rsid w:val="00C04F1A"/>
    <w:rsid w:val="00C04FA5"/>
    <w:rsid w:val="00C0508B"/>
    <w:rsid w:val="00C051DF"/>
    <w:rsid w:val="00C05275"/>
    <w:rsid w:val="00C05281"/>
    <w:rsid w:val="00C055FD"/>
    <w:rsid w:val="00C05736"/>
    <w:rsid w:val="00C057FC"/>
    <w:rsid w:val="00C05885"/>
    <w:rsid w:val="00C05907"/>
    <w:rsid w:val="00C059E5"/>
    <w:rsid w:val="00C06586"/>
    <w:rsid w:val="00C06870"/>
    <w:rsid w:val="00C06A29"/>
    <w:rsid w:val="00C06AB8"/>
    <w:rsid w:val="00C06BB3"/>
    <w:rsid w:val="00C06DC9"/>
    <w:rsid w:val="00C06F1A"/>
    <w:rsid w:val="00C0719E"/>
    <w:rsid w:val="00C07219"/>
    <w:rsid w:val="00C0729E"/>
    <w:rsid w:val="00C073E2"/>
    <w:rsid w:val="00C07407"/>
    <w:rsid w:val="00C074A1"/>
    <w:rsid w:val="00C077D2"/>
    <w:rsid w:val="00C0781D"/>
    <w:rsid w:val="00C07890"/>
    <w:rsid w:val="00C0793D"/>
    <w:rsid w:val="00C07A02"/>
    <w:rsid w:val="00C07A8B"/>
    <w:rsid w:val="00C07AE9"/>
    <w:rsid w:val="00C07BCB"/>
    <w:rsid w:val="00C07C54"/>
    <w:rsid w:val="00C07D71"/>
    <w:rsid w:val="00C07D85"/>
    <w:rsid w:val="00C07ED0"/>
    <w:rsid w:val="00C07F03"/>
    <w:rsid w:val="00C100A1"/>
    <w:rsid w:val="00C102C4"/>
    <w:rsid w:val="00C102F2"/>
    <w:rsid w:val="00C10364"/>
    <w:rsid w:val="00C103BD"/>
    <w:rsid w:val="00C10444"/>
    <w:rsid w:val="00C104E3"/>
    <w:rsid w:val="00C1070D"/>
    <w:rsid w:val="00C10A51"/>
    <w:rsid w:val="00C10A5D"/>
    <w:rsid w:val="00C11073"/>
    <w:rsid w:val="00C11126"/>
    <w:rsid w:val="00C11530"/>
    <w:rsid w:val="00C117A4"/>
    <w:rsid w:val="00C117E4"/>
    <w:rsid w:val="00C118CC"/>
    <w:rsid w:val="00C118EF"/>
    <w:rsid w:val="00C11921"/>
    <w:rsid w:val="00C11B19"/>
    <w:rsid w:val="00C11B1A"/>
    <w:rsid w:val="00C11E25"/>
    <w:rsid w:val="00C12255"/>
    <w:rsid w:val="00C12457"/>
    <w:rsid w:val="00C12560"/>
    <w:rsid w:val="00C12567"/>
    <w:rsid w:val="00C125F3"/>
    <w:rsid w:val="00C128CF"/>
    <w:rsid w:val="00C12925"/>
    <w:rsid w:val="00C12A04"/>
    <w:rsid w:val="00C12B6F"/>
    <w:rsid w:val="00C12CFE"/>
    <w:rsid w:val="00C130D4"/>
    <w:rsid w:val="00C1312D"/>
    <w:rsid w:val="00C13261"/>
    <w:rsid w:val="00C1351F"/>
    <w:rsid w:val="00C13719"/>
    <w:rsid w:val="00C13936"/>
    <w:rsid w:val="00C13989"/>
    <w:rsid w:val="00C13A22"/>
    <w:rsid w:val="00C13B74"/>
    <w:rsid w:val="00C13CE2"/>
    <w:rsid w:val="00C13E47"/>
    <w:rsid w:val="00C13EB6"/>
    <w:rsid w:val="00C141FF"/>
    <w:rsid w:val="00C14287"/>
    <w:rsid w:val="00C143D5"/>
    <w:rsid w:val="00C14405"/>
    <w:rsid w:val="00C14628"/>
    <w:rsid w:val="00C14A28"/>
    <w:rsid w:val="00C14BEC"/>
    <w:rsid w:val="00C14DD2"/>
    <w:rsid w:val="00C14EDF"/>
    <w:rsid w:val="00C1506E"/>
    <w:rsid w:val="00C15211"/>
    <w:rsid w:val="00C1528B"/>
    <w:rsid w:val="00C154AD"/>
    <w:rsid w:val="00C15567"/>
    <w:rsid w:val="00C1570B"/>
    <w:rsid w:val="00C15716"/>
    <w:rsid w:val="00C158A4"/>
    <w:rsid w:val="00C15BA1"/>
    <w:rsid w:val="00C16569"/>
    <w:rsid w:val="00C169AA"/>
    <w:rsid w:val="00C16B0E"/>
    <w:rsid w:val="00C16B8A"/>
    <w:rsid w:val="00C16DD4"/>
    <w:rsid w:val="00C16FE7"/>
    <w:rsid w:val="00C1736D"/>
    <w:rsid w:val="00C174BE"/>
    <w:rsid w:val="00C1754D"/>
    <w:rsid w:val="00C1766C"/>
    <w:rsid w:val="00C179CA"/>
    <w:rsid w:val="00C17A36"/>
    <w:rsid w:val="00C17A45"/>
    <w:rsid w:val="00C17ADB"/>
    <w:rsid w:val="00C17B04"/>
    <w:rsid w:val="00C17CB8"/>
    <w:rsid w:val="00C17D08"/>
    <w:rsid w:val="00C17D18"/>
    <w:rsid w:val="00C17F12"/>
    <w:rsid w:val="00C17FAA"/>
    <w:rsid w:val="00C201D4"/>
    <w:rsid w:val="00C2046B"/>
    <w:rsid w:val="00C2082E"/>
    <w:rsid w:val="00C2093B"/>
    <w:rsid w:val="00C20A53"/>
    <w:rsid w:val="00C20C18"/>
    <w:rsid w:val="00C20C43"/>
    <w:rsid w:val="00C20F9A"/>
    <w:rsid w:val="00C21209"/>
    <w:rsid w:val="00C21482"/>
    <w:rsid w:val="00C21530"/>
    <w:rsid w:val="00C2153C"/>
    <w:rsid w:val="00C2168B"/>
    <w:rsid w:val="00C2175D"/>
    <w:rsid w:val="00C2194F"/>
    <w:rsid w:val="00C219F8"/>
    <w:rsid w:val="00C21EE1"/>
    <w:rsid w:val="00C21F42"/>
    <w:rsid w:val="00C2200D"/>
    <w:rsid w:val="00C2216F"/>
    <w:rsid w:val="00C2237B"/>
    <w:rsid w:val="00C2260B"/>
    <w:rsid w:val="00C22922"/>
    <w:rsid w:val="00C22A7F"/>
    <w:rsid w:val="00C22AE4"/>
    <w:rsid w:val="00C22BB5"/>
    <w:rsid w:val="00C22E31"/>
    <w:rsid w:val="00C22F4D"/>
    <w:rsid w:val="00C22FC4"/>
    <w:rsid w:val="00C2317D"/>
    <w:rsid w:val="00C2327C"/>
    <w:rsid w:val="00C23452"/>
    <w:rsid w:val="00C23484"/>
    <w:rsid w:val="00C238D6"/>
    <w:rsid w:val="00C239BB"/>
    <w:rsid w:val="00C23AD4"/>
    <w:rsid w:val="00C23B68"/>
    <w:rsid w:val="00C23FA2"/>
    <w:rsid w:val="00C2402B"/>
    <w:rsid w:val="00C24174"/>
    <w:rsid w:val="00C2424D"/>
    <w:rsid w:val="00C24426"/>
    <w:rsid w:val="00C2456D"/>
    <w:rsid w:val="00C24D4D"/>
    <w:rsid w:val="00C24D9F"/>
    <w:rsid w:val="00C24F6E"/>
    <w:rsid w:val="00C2509E"/>
    <w:rsid w:val="00C252E3"/>
    <w:rsid w:val="00C25501"/>
    <w:rsid w:val="00C25510"/>
    <w:rsid w:val="00C255AC"/>
    <w:rsid w:val="00C25642"/>
    <w:rsid w:val="00C25A86"/>
    <w:rsid w:val="00C25DB7"/>
    <w:rsid w:val="00C261A4"/>
    <w:rsid w:val="00C262A1"/>
    <w:rsid w:val="00C2637C"/>
    <w:rsid w:val="00C263BC"/>
    <w:rsid w:val="00C26496"/>
    <w:rsid w:val="00C2659B"/>
    <w:rsid w:val="00C265EE"/>
    <w:rsid w:val="00C26643"/>
    <w:rsid w:val="00C26BFD"/>
    <w:rsid w:val="00C26CCE"/>
    <w:rsid w:val="00C26E15"/>
    <w:rsid w:val="00C27005"/>
    <w:rsid w:val="00C271DC"/>
    <w:rsid w:val="00C27457"/>
    <w:rsid w:val="00C277E5"/>
    <w:rsid w:val="00C27A76"/>
    <w:rsid w:val="00C27BA2"/>
    <w:rsid w:val="00C27BE9"/>
    <w:rsid w:val="00C27C45"/>
    <w:rsid w:val="00C27D90"/>
    <w:rsid w:val="00C27F42"/>
    <w:rsid w:val="00C27F84"/>
    <w:rsid w:val="00C27FAB"/>
    <w:rsid w:val="00C30104"/>
    <w:rsid w:val="00C30106"/>
    <w:rsid w:val="00C302AB"/>
    <w:rsid w:val="00C30DE3"/>
    <w:rsid w:val="00C30EB7"/>
    <w:rsid w:val="00C310FB"/>
    <w:rsid w:val="00C31170"/>
    <w:rsid w:val="00C3120E"/>
    <w:rsid w:val="00C31313"/>
    <w:rsid w:val="00C31323"/>
    <w:rsid w:val="00C31372"/>
    <w:rsid w:val="00C31392"/>
    <w:rsid w:val="00C3139A"/>
    <w:rsid w:val="00C31484"/>
    <w:rsid w:val="00C315C9"/>
    <w:rsid w:val="00C317E6"/>
    <w:rsid w:val="00C318CD"/>
    <w:rsid w:val="00C31950"/>
    <w:rsid w:val="00C31B50"/>
    <w:rsid w:val="00C31CFE"/>
    <w:rsid w:val="00C31D05"/>
    <w:rsid w:val="00C31D8F"/>
    <w:rsid w:val="00C32057"/>
    <w:rsid w:val="00C32086"/>
    <w:rsid w:val="00C320F6"/>
    <w:rsid w:val="00C3221A"/>
    <w:rsid w:val="00C323EC"/>
    <w:rsid w:val="00C326B6"/>
    <w:rsid w:val="00C32BC2"/>
    <w:rsid w:val="00C32C41"/>
    <w:rsid w:val="00C32E6F"/>
    <w:rsid w:val="00C3301C"/>
    <w:rsid w:val="00C331DD"/>
    <w:rsid w:val="00C33267"/>
    <w:rsid w:val="00C335C5"/>
    <w:rsid w:val="00C338E6"/>
    <w:rsid w:val="00C33A1B"/>
    <w:rsid w:val="00C33C72"/>
    <w:rsid w:val="00C33D09"/>
    <w:rsid w:val="00C33F0F"/>
    <w:rsid w:val="00C33F32"/>
    <w:rsid w:val="00C340B5"/>
    <w:rsid w:val="00C340BA"/>
    <w:rsid w:val="00C341CA"/>
    <w:rsid w:val="00C3430B"/>
    <w:rsid w:val="00C346D4"/>
    <w:rsid w:val="00C34725"/>
    <w:rsid w:val="00C34842"/>
    <w:rsid w:val="00C348FA"/>
    <w:rsid w:val="00C348FF"/>
    <w:rsid w:val="00C3499F"/>
    <w:rsid w:val="00C34C23"/>
    <w:rsid w:val="00C350DB"/>
    <w:rsid w:val="00C351B3"/>
    <w:rsid w:val="00C35297"/>
    <w:rsid w:val="00C356D1"/>
    <w:rsid w:val="00C35795"/>
    <w:rsid w:val="00C357FF"/>
    <w:rsid w:val="00C35986"/>
    <w:rsid w:val="00C35C2B"/>
    <w:rsid w:val="00C35C40"/>
    <w:rsid w:val="00C35C89"/>
    <w:rsid w:val="00C35F34"/>
    <w:rsid w:val="00C360FF"/>
    <w:rsid w:val="00C3632D"/>
    <w:rsid w:val="00C3637C"/>
    <w:rsid w:val="00C364B5"/>
    <w:rsid w:val="00C36714"/>
    <w:rsid w:val="00C36751"/>
    <w:rsid w:val="00C368DF"/>
    <w:rsid w:val="00C368E4"/>
    <w:rsid w:val="00C36997"/>
    <w:rsid w:val="00C36B4E"/>
    <w:rsid w:val="00C36F8E"/>
    <w:rsid w:val="00C37300"/>
    <w:rsid w:val="00C37416"/>
    <w:rsid w:val="00C37555"/>
    <w:rsid w:val="00C375CF"/>
    <w:rsid w:val="00C37777"/>
    <w:rsid w:val="00C37D19"/>
    <w:rsid w:val="00C40262"/>
    <w:rsid w:val="00C404D7"/>
    <w:rsid w:val="00C405EA"/>
    <w:rsid w:val="00C408FD"/>
    <w:rsid w:val="00C40907"/>
    <w:rsid w:val="00C40BE1"/>
    <w:rsid w:val="00C40D29"/>
    <w:rsid w:val="00C40D55"/>
    <w:rsid w:val="00C40EE0"/>
    <w:rsid w:val="00C40FF9"/>
    <w:rsid w:val="00C41008"/>
    <w:rsid w:val="00C41056"/>
    <w:rsid w:val="00C412D4"/>
    <w:rsid w:val="00C41797"/>
    <w:rsid w:val="00C419B7"/>
    <w:rsid w:val="00C41C24"/>
    <w:rsid w:val="00C41E4B"/>
    <w:rsid w:val="00C41EDD"/>
    <w:rsid w:val="00C4217E"/>
    <w:rsid w:val="00C42206"/>
    <w:rsid w:val="00C4228F"/>
    <w:rsid w:val="00C424EB"/>
    <w:rsid w:val="00C42BF8"/>
    <w:rsid w:val="00C42C50"/>
    <w:rsid w:val="00C43119"/>
    <w:rsid w:val="00C434DF"/>
    <w:rsid w:val="00C4354D"/>
    <w:rsid w:val="00C435F0"/>
    <w:rsid w:val="00C43E5C"/>
    <w:rsid w:val="00C44147"/>
    <w:rsid w:val="00C44172"/>
    <w:rsid w:val="00C441D8"/>
    <w:rsid w:val="00C442D8"/>
    <w:rsid w:val="00C44320"/>
    <w:rsid w:val="00C44398"/>
    <w:rsid w:val="00C4440C"/>
    <w:rsid w:val="00C44559"/>
    <w:rsid w:val="00C4455C"/>
    <w:rsid w:val="00C446B5"/>
    <w:rsid w:val="00C4490E"/>
    <w:rsid w:val="00C44AF0"/>
    <w:rsid w:val="00C44DE7"/>
    <w:rsid w:val="00C4521A"/>
    <w:rsid w:val="00C45320"/>
    <w:rsid w:val="00C453EC"/>
    <w:rsid w:val="00C454C6"/>
    <w:rsid w:val="00C456F5"/>
    <w:rsid w:val="00C456FA"/>
    <w:rsid w:val="00C459D5"/>
    <w:rsid w:val="00C45CCE"/>
    <w:rsid w:val="00C46180"/>
    <w:rsid w:val="00C46182"/>
    <w:rsid w:val="00C462B3"/>
    <w:rsid w:val="00C46332"/>
    <w:rsid w:val="00C46426"/>
    <w:rsid w:val="00C46456"/>
    <w:rsid w:val="00C46494"/>
    <w:rsid w:val="00C464AC"/>
    <w:rsid w:val="00C46530"/>
    <w:rsid w:val="00C46545"/>
    <w:rsid w:val="00C46AAF"/>
    <w:rsid w:val="00C46BD5"/>
    <w:rsid w:val="00C46C5F"/>
    <w:rsid w:val="00C46CCA"/>
    <w:rsid w:val="00C4736C"/>
    <w:rsid w:val="00C47586"/>
    <w:rsid w:val="00C475B4"/>
    <w:rsid w:val="00C47786"/>
    <w:rsid w:val="00C477D4"/>
    <w:rsid w:val="00C477E2"/>
    <w:rsid w:val="00C478AF"/>
    <w:rsid w:val="00C47A22"/>
    <w:rsid w:val="00C47C46"/>
    <w:rsid w:val="00C47CC4"/>
    <w:rsid w:val="00C5012A"/>
    <w:rsid w:val="00C501E6"/>
    <w:rsid w:val="00C503AC"/>
    <w:rsid w:val="00C50493"/>
    <w:rsid w:val="00C5057D"/>
    <w:rsid w:val="00C506DB"/>
    <w:rsid w:val="00C5072A"/>
    <w:rsid w:val="00C5074E"/>
    <w:rsid w:val="00C50837"/>
    <w:rsid w:val="00C50EF0"/>
    <w:rsid w:val="00C512C8"/>
    <w:rsid w:val="00C513CB"/>
    <w:rsid w:val="00C518E0"/>
    <w:rsid w:val="00C51B19"/>
    <w:rsid w:val="00C51C9B"/>
    <w:rsid w:val="00C51E95"/>
    <w:rsid w:val="00C52077"/>
    <w:rsid w:val="00C52078"/>
    <w:rsid w:val="00C52697"/>
    <w:rsid w:val="00C526E3"/>
    <w:rsid w:val="00C527B7"/>
    <w:rsid w:val="00C52843"/>
    <w:rsid w:val="00C52A76"/>
    <w:rsid w:val="00C52ABE"/>
    <w:rsid w:val="00C52B0B"/>
    <w:rsid w:val="00C52C45"/>
    <w:rsid w:val="00C52E4F"/>
    <w:rsid w:val="00C5318B"/>
    <w:rsid w:val="00C53260"/>
    <w:rsid w:val="00C532C6"/>
    <w:rsid w:val="00C53323"/>
    <w:rsid w:val="00C533AE"/>
    <w:rsid w:val="00C5387E"/>
    <w:rsid w:val="00C539A9"/>
    <w:rsid w:val="00C53CBA"/>
    <w:rsid w:val="00C53EC9"/>
    <w:rsid w:val="00C53F66"/>
    <w:rsid w:val="00C54241"/>
    <w:rsid w:val="00C5426E"/>
    <w:rsid w:val="00C542D6"/>
    <w:rsid w:val="00C54319"/>
    <w:rsid w:val="00C543D1"/>
    <w:rsid w:val="00C543DE"/>
    <w:rsid w:val="00C544D5"/>
    <w:rsid w:val="00C545E0"/>
    <w:rsid w:val="00C547E4"/>
    <w:rsid w:val="00C5482E"/>
    <w:rsid w:val="00C54E8E"/>
    <w:rsid w:val="00C55049"/>
    <w:rsid w:val="00C5539E"/>
    <w:rsid w:val="00C553A1"/>
    <w:rsid w:val="00C55985"/>
    <w:rsid w:val="00C559A9"/>
    <w:rsid w:val="00C55A12"/>
    <w:rsid w:val="00C55A91"/>
    <w:rsid w:val="00C560DF"/>
    <w:rsid w:val="00C561C9"/>
    <w:rsid w:val="00C56269"/>
    <w:rsid w:val="00C563C2"/>
    <w:rsid w:val="00C56706"/>
    <w:rsid w:val="00C56787"/>
    <w:rsid w:val="00C567CA"/>
    <w:rsid w:val="00C568ED"/>
    <w:rsid w:val="00C569D4"/>
    <w:rsid w:val="00C56C48"/>
    <w:rsid w:val="00C571A0"/>
    <w:rsid w:val="00C57440"/>
    <w:rsid w:val="00C574E1"/>
    <w:rsid w:val="00C5761B"/>
    <w:rsid w:val="00C577CE"/>
    <w:rsid w:val="00C57A99"/>
    <w:rsid w:val="00C57B98"/>
    <w:rsid w:val="00C57C07"/>
    <w:rsid w:val="00C57FC2"/>
    <w:rsid w:val="00C6021F"/>
    <w:rsid w:val="00C6032D"/>
    <w:rsid w:val="00C60380"/>
    <w:rsid w:val="00C60411"/>
    <w:rsid w:val="00C60702"/>
    <w:rsid w:val="00C609DD"/>
    <w:rsid w:val="00C609F6"/>
    <w:rsid w:val="00C60B3A"/>
    <w:rsid w:val="00C60B3F"/>
    <w:rsid w:val="00C60D33"/>
    <w:rsid w:val="00C60DDD"/>
    <w:rsid w:val="00C60E61"/>
    <w:rsid w:val="00C60F78"/>
    <w:rsid w:val="00C61089"/>
    <w:rsid w:val="00C610F7"/>
    <w:rsid w:val="00C612D9"/>
    <w:rsid w:val="00C612E7"/>
    <w:rsid w:val="00C61447"/>
    <w:rsid w:val="00C618BD"/>
    <w:rsid w:val="00C61C77"/>
    <w:rsid w:val="00C61FB5"/>
    <w:rsid w:val="00C62003"/>
    <w:rsid w:val="00C6215C"/>
    <w:rsid w:val="00C62262"/>
    <w:rsid w:val="00C622E8"/>
    <w:rsid w:val="00C62345"/>
    <w:rsid w:val="00C6247E"/>
    <w:rsid w:val="00C625C6"/>
    <w:rsid w:val="00C626C5"/>
    <w:rsid w:val="00C627E2"/>
    <w:rsid w:val="00C62A0A"/>
    <w:rsid w:val="00C62A38"/>
    <w:rsid w:val="00C62DEE"/>
    <w:rsid w:val="00C630C1"/>
    <w:rsid w:val="00C630F5"/>
    <w:rsid w:val="00C6324B"/>
    <w:rsid w:val="00C635C3"/>
    <w:rsid w:val="00C63ACE"/>
    <w:rsid w:val="00C63C62"/>
    <w:rsid w:val="00C63D37"/>
    <w:rsid w:val="00C641CF"/>
    <w:rsid w:val="00C641F7"/>
    <w:rsid w:val="00C64266"/>
    <w:rsid w:val="00C6443B"/>
    <w:rsid w:val="00C6460D"/>
    <w:rsid w:val="00C64828"/>
    <w:rsid w:val="00C64DB9"/>
    <w:rsid w:val="00C64DF5"/>
    <w:rsid w:val="00C651E4"/>
    <w:rsid w:val="00C65217"/>
    <w:rsid w:val="00C65238"/>
    <w:rsid w:val="00C6523B"/>
    <w:rsid w:val="00C6543F"/>
    <w:rsid w:val="00C6544F"/>
    <w:rsid w:val="00C655B3"/>
    <w:rsid w:val="00C659CB"/>
    <w:rsid w:val="00C65A77"/>
    <w:rsid w:val="00C65AC2"/>
    <w:rsid w:val="00C65D18"/>
    <w:rsid w:val="00C65D73"/>
    <w:rsid w:val="00C66268"/>
    <w:rsid w:val="00C663BF"/>
    <w:rsid w:val="00C663D9"/>
    <w:rsid w:val="00C66421"/>
    <w:rsid w:val="00C66486"/>
    <w:rsid w:val="00C665E6"/>
    <w:rsid w:val="00C666EC"/>
    <w:rsid w:val="00C66884"/>
    <w:rsid w:val="00C6698E"/>
    <w:rsid w:val="00C66DA4"/>
    <w:rsid w:val="00C66DF3"/>
    <w:rsid w:val="00C66ECD"/>
    <w:rsid w:val="00C66ECF"/>
    <w:rsid w:val="00C67107"/>
    <w:rsid w:val="00C671EE"/>
    <w:rsid w:val="00C67677"/>
    <w:rsid w:val="00C677D2"/>
    <w:rsid w:val="00C67888"/>
    <w:rsid w:val="00C67ABF"/>
    <w:rsid w:val="00C67BEA"/>
    <w:rsid w:val="00C67C9D"/>
    <w:rsid w:val="00C67CE1"/>
    <w:rsid w:val="00C67E43"/>
    <w:rsid w:val="00C67E80"/>
    <w:rsid w:val="00C67F5B"/>
    <w:rsid w:val="00C701D4"/>
    <w:rsid w:val="00C70799"/>
    <w:rsid w:val="00C70AFF"/>
    <w:rsid w:val="00C70E1C"/>
    <w:rsid w:val="00C70EAF"/>
    <w:rsid w:val="00C7110A"/>
    <w:rsid w:val="00C711F1"/>
    <w:rsid w:val="00C7166A"/>
    <w:rsid w:val="00C717EF"/>
    <w:rsid w:val="00C71815"/>
    <w:rsid w:val="00C718AF"/>
    <w:rsid w:val="00C71B05"/>
    <w:rsid w:val="00C71BDC"/>
    <w:rsid w:val="00C71E57"/>
    <w:rsid w:val="00C71EB3"/>
    <w:rsid w:val="00C71F35"/>
    <w:rsid w:val="00C720B5"/>
    <w:rsid w:val="00C721EE"/>
    <w:rsid w:val="00C72256"/>
    <w:rsid w:val="00C72344"/>
    <w:rsid w:val="00C7238E"/>
    <w:rsid w:val="00C723A2"/>
    <w:rsid w:val="00C72458"/>
    <w:rsid w:val="00C7257C"/>
    <w:rsid w:val="00C72724"/>
    <w:rsid w:val="00C727C8"/>
    <w:rsid w:val="00C729D9"/>
    <w:rsid w:val="00C72A10"/>
    <w:rsid w:val="00C72B4C"/>
    <w:rsid w:val="00C72BDB"/>
    <w:rsid w:val="00C73467"/>
    <w:rsid w:val="00C73472"/>
    <w:rsid w:val="00C736A8"/>
    <w:rsid w:val="00C73947"/>
    <w:rsid w:val="00C73F70"/>
    <w:rsid w:val="00C74243"/>
    <w:rsid w:val="00C74570"/>
    <w:rsid w:val="00C745BC"/>
    <w:rsid w:val="00C7464D"/>
    <w:rsid w:val="00C74659"/>
    <w:rsid w:val="00C74746"/>
    <w:rsid w:val="00C748EA"/>
    <w:rsid w:val="00C74AA9"/>
    <w:rsid w:val="00C74AC3"/>
    <w:rsid w:val="00C74ADD"/>
    <w:rsid w:val="00C74F03"/>
    <w:rsid w:val="00C75148"/>
    <w:rsid w:val="00C751EA"/>
    <w:rsid w:val="00C753B7"/>
    <w:rsid w:val="00C755AB"/>
    <w:rsid w:val="00C757B1"/>
    <w:rsid w:val="00C759DE"/>
    <w:rsid w:val="00C75BAD"/>
    <w:rsid w:val="00C75C3F"/>
    <w:rsid w:val="00C75CEF"/>
    <w:rsid w:val="00C760FB"/>
    <w:rsid w:val="00C76630"/>
    <w:rsid w:val="00C7689B"/>
    <w:rsid w:val="00C76E45"/>
    <w:rsid w:val="00C76E46"/>
    <w:rsid w:val="00C77081"/>
    <w:rsid w:val="00C770F5"/>
    <w:rsid w:val="00C77143"/>
    <w:rsid w:val="00C774DF"/>
    <w:rsid w:val="00C778E8"/>
    <w:rsid w:val="00C77A22"/>
    <w:rsid w:val="00C77A4B"/>
    <w:rsid w:val="00C77B63"/>
    <w:rsid w:val="00C77E58"/>
    <w:rsid w:val="00C77E5A"/>
    <w:rsid w:val="00C77F13"/>
    <w:rsid w:val="00C8002E"/>
    <w:rsid w:val="00C801B2"/>
    <w:rsid w:val="00C8027C"/>
    <w:rsid w:val="00C804EE"/>
    <w:rsid w:val="00C8053E"/>
    <w:rsid w:val="00C80596"/>
    <w:rsid w:val="00C80625"/>
    <w:rsid w:val="00C80629"/>
    <w:rsid w:val="00C806B2"/>
    <w:rsid w:val="00C806E0"/>
    <w:rsid w:val="00C8084D"/>
    <w:rsid w:val="00C80F1F"/>
    <w:rsid w:val="00C80F79"/>
    <w:rsid w:val="00C80F8C"/>
    <w:rsid w:val="00C812BD"/>
    <w:rsid w:val="00C813C6"/>
    <w:rsid w:val="00C81418"/>
    <w:rsid w:val="00C81439"/>
    <w:rsid w:val="00C814C2"/>
    <w:rsid w:val="00C81533"/>
    <w:rsid w:val="00C81540"/>
    <w:rsid w:val="00C81546"/>
    <w:rsid w:val="00C816A8"/>
    <w:rsid w:val="00C81AC1"/>
    <w:rsid w:val="00C81B5E"/>
    <w:rsid w:val="00C81B90"/>
    <w:rsid w:val="00C81C2F"/>
    <w:rsid w:val="00C81C69"/>
    <w:rsid w:val="00C81CE6"/>
    <w:rsid w:val="00C81E4A"/>
    <w:rsid w:val="00C821B8"/>
    <w:rsid w:val="00C823FC"/>
    <w:rsid w:val="00C827D7"/>
    <w:rsid w:val="00C8290C"/>
    <w:rsid w:val="00C82B36"/>
    <w:rsid w:val="00C830A6"/>
    <w:rsid w:val="00C8312F"/>
    <w:rsid w:val="00C83493"/>
    <w:rsid w:val="00C834E2"/>
    <w:rsid w:val="00C834E9"/>
    <w:rsid w:val="00C834F3"/>
    <w:rsid w:val="00C83532"/>
    <w:rsid w:val="00C8363E"/>
    <w:rsid w:val="00C83730"/>
    <w:rsid w:val="00C83B48"/>
    <w:rsid w:val="00C83DF1"/>
    <w:rsid w:val="00C83EDB"/>
    <w:rsid w:val="00C84031"/>
    <w:rsid w:val="00C840BA"/>
    <w:rsid w:val="00C841C0"/>
    <w:rsid w:val="00C848E6"/>
    <w:rsid w:val="00C848F0"/>
    <w:rsid w:val="00C84A2D"/>
    <w:rsid w:val="00C84B35"/>
    <w:rsid w:val="00C84D8A"/>
    <w:rsid w:val="00C84F1B"/>
    <w:rsid w:val="00C84F9A"/>
    <w:rsid w:val="00C85015"/>
    <w:rsid w:val="00C850DD"/>
    <w:rsid w:val="00C85503"/>
    <w:rsid w:val="00C8556E"/>
    <w:rsid w:val="00C85772"/>
    <w:rsid w:val="00C8580B"/>
    <w:rsid w:val="00C858E6"/>
    <w:rsid w:val="00C85C17"/>
    <w:rsid w:val="00C85D5B"/>
    <w:rsid w:val="00C85E4E"/>
    <w:rsid w:val="00C85EB9"/>
    <w:rsid w:val="00C85F1A"/>
    <w:rsid w:val="00C85F51"/>
    <w:rsid w:val="00C8612F"/>
    <w:rsid w:val="00C8637C"/>
    <w:rsid w:val="00C8640B"/>
    <w:rsid w:val="00C864B0"/>
    <w:rsid w:val="00C865A3"/>
    <w:rsid w:val="00C86666"/>
    <w:rsid w:val="00C86739"/>
    <w:rsid w:val="00C86A76"/>
    <w:rsid w:val="00C86E0F"/>
    <w:rsid w:val="00C87118"/>
    <w:rsid w:val="00C871C6"/>
    <w:rsid w:val="00C871D4"/>
    <w:rsid w:val="00C8742F"/>
    <w:rsid w:val="00C87509"/>
    <w:rsid w:val="00C8756E"/>
    <w:rsid w:val="00C8757F"/>
    <w:rsid w:val="00C875B5"/>
    <w:rsid w:val="00C875C7"/>
    <w:rsid w:val="00C876BB"/>
    <w:rsid w:val="00C87734"/>
    <w:rsid w:val="00C8797B"/>
    <w:rsid w:val="00C879B2"/>
    <w:rsid w:val="00C87BFF"/>
    <w:rsid w:val="00C87D91"/>
    <w:rsid w:val="00C87DE7"/>
    <w:rsid w:val="00C87EE6"/>
    <w:rsid w:val="00C87F7A"/>
    <w:rsid w:val="00C90440"/>
    <w:rsid w:val="00C9061B"/>
    <w:rsid w:val="00C906A6"/>
    <w:rsid w:val="00C906B2"/>
    <w:rsid w:val="00C9086A"/>
    <w:rsid w:val="00C90915"/>
    <w:rsid w:val="00C90BC3"/>
    <w:rsid w:val="00C90C90"/>
    <w:rsid w:val="00C90C9D"/>
    <w:rsid w:val="00C90D8F"/>
    <w:rsid w:val="00C90FC3"/>
    <w:rsid w:val="00C91061"/>
    <w:rsid w:val="00C9107D"/>
    <w:rsid w:val="00C9177F"/>
    <w:rsid w:val="00C91D57"/>
    <w:rsid w:val="00C91E27"/>
    <w:rsid w:val="00C91FEA"/>
    <w:rsid w:val="00C9256A"/>
    <w:rsid w:val="00C926F7"/>
    <w:rsid w:val="00C9289A"/>
    <w:rsid w:val="00C928A2"/>
    <w:rsid w:val="00C92A44"/>
    <w:rsid w:val="00C939E4"/>
    <w:rsid w:val="00C94014"/>
    <w:rsid w:val="00C943F3"/>
    <w:rsid w:val="00C944C1"/>
    <w:rsid w:val="00C948CD"/>
    <w:rsid w:val="00C94C04"/>
    <w:rsid w:val="00C94C71"/>
    <w:rsid w:val="00C94E3E"/>
    <w:rsid w:val="00C94FAF"/>
    <w:rsid w:val="00C94FC6"/>
    <w:rsid w:val="00C9511F"/>
    <w:rsid w:val="00C95194"/>
    <w:rsid w:val="00C953DC"/>
    <w:rsid w:val="00C953FF"/>
    <w:rsid w:val="00C95428"/>
    <w:rsid w:val="00C95449"/>
    <w:rsid w:val="00C95575"/>
    <w:rsid w:val="00C9563C"/>
    <w:rsid w:val="00C959D4"/>
    <w:rsid w:val="00C95A3B"/>
    <w:rsid w:val="00C95B2B"/>
    <w:rsid w:val="00C95BA1"/>
    <w:rsid w:val="00C95BCC"/>
    <w:rsid w:val="00C95BD7"/>
    <w:rsid w:val="00C95CDB"/>
    <w:rsid w:val="00C95D2F"/>
    <w:rsid w:val="00C95EBF"/>
    <w:rsid w:val="00C96060"/>
    <w:rsid w:val="00C963C8"/>
    <w:rsid w:val="00C96913"/>
    <w:rsid w:val="00C96CA1"/>
    <w:rsid w:val="00C96EB1"/>
    <w:rsid w:val="00C96ED1"/>
    <w:rsid w:val="00C97064"/>
    <w:rsid w:val="00C97347"/>
    <w:rsid w:val="00C973AA"/>
    <w:rsid w:val="00C974B5"/>
    <w:rsid w:val="00C974E5"/>
    <w:rsid w:val="00C9761F"/>
    <w:rsid w:val="00C9781F"/>
    <w:rsid w:val="00C97A76"/>
    <w:rsid w:val="00C97A8A"/>
    <w:rsid w:val="00C97B89"/>
    <w:rsid w:val="00C97D97"/>
    <w:rsid w:val="00C97E5C"/>
    <w:rsid w:val="00C97EB2"/>
    <w:rsid w:val="00C97ED8"/>
    <w:rsid w:val="00CA0195"/>
    <w:rsid w:val="00CA01AF"/>
    <w:rsid w:val="00CA0442"/>
    <w:rsid w:val="00CA04A7"/>
    <w:rsid w:val="00CA04AF"/>
    <w:rsid w:val="00CA0503"/>
    <w:rsid w:val="00CA0738"/>
    <w:rsid w:val="00CA0788"/>
    <w:rsid w:val="00CA0A3A"/>
    <w:rsid w:val="00CA0A98"/>
    <w:rsid w:val="00CA0B6F"/>
    <w:rsid w:val="00CA0CCE"/>
    <w:rsid w:val="00CA0FAB"/>
    <w:rsid w:val="00CA1176"/>
    <w:rsid w:val="00CA11AB"/>
    <w:rsid w:val="00CA11FB"/>
    <w:rsid w:val="00CA12E3"/>
    <w:rsid w:val="00CA14AE"/>
    <w:rsid w:val="00CA155A"/>
    <w:rsid w:val="00CA1610"/>
    <w:rsid w:val="00CA1660"/>
    <w:rsid w:val="00CA1682"/>
    <w:rsid w:val="00CA16D5"/>
    <w:rsid w:val="00CA1AED"/>
    <w:rsid w:val="00CA1BBA"/>
    <w:rsid w:val="00CA1DC4"/>
    <w:rsid w:val="00CA1E0F"/>
    <w:rsid w:val="00CA1EBD"/>
    <w:rsid w:val="00CA1FE7"/>
    <w:rsid w:val="00CA2162"/>
    <w:rsid w:val="00CA21AC"/>
    <w:rsid w:val="00CA21EB"/>
    <w:rsid w:val="00CA25B9"/>
    <w:rsid w:val="00CA2B70"/>
    <w:rsid w:val="00CA2BAE"/>
    <w:rsid w:val="00CA2D3F"/>
    <w:rsid w:val="00CA2D66"/>
    <w:rsid w:val="00CA2E40"/>
    <w:rsid w:val="00CA3054"/>
    <w:rsid w:val="00CA308F"/>
    <w:rsid w:val="00CA33D3"/>
    <w:rsid w:val="00CA35C9"/>
    <w:rsid w:val="00CA37E4"/>
    <w:rsid w:val="00CA3C5A"/>
    <w:rsid w:val="00CA3D4E"/>
    <w:rsid w:val="00CA44D5"/>
    <w:rsid w:val="00CA46C2"/>
    <w:rsid w:val="00CA4729"/>
    <w:rsid w:val="00CA474C"/>
    <w:rsid w:val="00CA47A2"/>
    <w:rsid w:val="00CA4804"/>
    <w:rsid w:val="00CA4B79"/>
    <w:rsid w:val="00CA4C0A"/>
    <w:rsid w:val="00CA4D4D"/>
    <w:rsid w:val="00CA4F59"/>
    <w:rsid w:val="00CA522A"/>
    <w:rsid w:val="00CA52FE"/>
    <w:rsid w:val="00CA53C6"/>
    <w:rsid w:val="00CA54CB"/>
    <w:rsid w:val="00CA55D8"/>
    <w:rsid w:val="00CA574E"/>
    <w:rsid w:val="00CA57DC"/>
    <w:rsid w:val="00CA587E"/>
    <w:rsid w:val="00CA5891"/>
    <w:rsid w:val="00CA5AA1"/>
    <w:rsid w:val="00CA5AE6"/>
    <w:rsid w:val="00CA5C7D"/>
    <w:rsid w:val="00CA5E1D"/>
    <w:rsid w:val="00CA5F64"/>
    <w:rsid w:val="00CA60CC"/>
    <w:rsid w:val="00CA6203"/>
    <w:rsid w:val="00CA6354"/>
    <w:rsid w:val="00CA66F5"/>
    <w:rsid w:val="00CA696A"/>
    <w:rsid w:val="00CA6BBA"/>
    <w:rsid w:val="00CA6EAE"/>
    <w:rsid w:val="00CA6F7D"/>
    <w:rsid w:val="00CA7138"/>
    <w:rsid w:val="00CA7289"/>
    <w:rsid w:val="00CA758F"/>
    <w:rsid w:val="00CA771B"/>
    <w:rsid w:val="00CA78EA"/>
    <w:rsid w:val="00CA7A8C"/>
    <w:rsid w:val="00CA7BA8"/>
    <w:rsid w:val="00CA7BE0"/>
    <w:rsid w:val="00CA7DF1"/>
    <w:rsid w:val="00CA7EF9"/>
    <w:rsid w:val="00CB013B"/>
    <w:rsid w:val="00CB0273"/>
    <w:rsid w:val="00CB028A"/>
    <w:rsid w:val="00CB0366"/>
    <w:rsid w:val="00CB0629"/>
    <w:rsid w:val="00CB0A06"/>
    <w:rsid w:val="00CB0A8A"/>
    <w:rsid w:val="00CB0B0B"/>
    <w:rsid w:val="00CB0F39"/>
    <w:rsid w:val="00CB0F7C"/>
    <w:rsid w:val="00CB14D9"/>
    <w:rsid w:val="00CB1693"/>
    <w:rsid w:val="00CB178B"/>
    <w:rsid w:val="00CB1846"/>
    <w:rsid w:val="00CB18CE"/>
    <w:rsid w:val="00CB18E6"/>
    <w:rsid w:val="00CB19AD"/>
    <w:rsid w:val="00CB19CA"/>
    <w:rsid w:val="00CB1B80"/>
    <w:rsid w:val="00CB2311"/>
    <w:rsid w:val="00CB2432"/>
    <w:rsid w:val="00CB2633"/>
    <w:rsid w:val="00CB26E1"/>
    <w:rsid w:val="00CB2705"/>
    <w:rsid w:val="00CB2C37"/>
    <w:rsid w:val="00CB3023"/>
    <w:rsid w:val="00CB31CC"/>
    <w:rsid w:val="00CB341D"/>
    <w:rsid w:val="00CB34D9"/>
    <w:rsid w:val="00CB3A78"/>
    <w:rsid w:val="00CB3DAF"/>
    <w:rsid w:val="00CB3E3B"/>
    <w:rsid w:val="00CB428A"/>
    <w:rsid w:val="00CB458D"/>
    <w:rsid w:val="00CB47C4"/>
    <w:rsid w:val="00CB4EA8"/>
    <w:rsid w:val="00CB4FB6"/>
    <w:rsid w:val="00CB5021"/>
    <w:rsid w:val="00CB502D"/>
    <w:rsid w:val="00CB519C"/>
    <w:rsid w:val="00CB54EF"/>
    <w:rsid w:val="00CB5783"/>
    <w:rsid w:val="00CB5F89"/>
    <w:rsid w:val="00CB625C"/>
    <w:rsid w:val="00CB6677"/>
    <w:rsid w:val="00CB667E"/>
    <w:rsid w:val="00CB6732"/>
    <w:rsid w:val="00CB6742"/>
    <w:rsid w:val="00CB69E0"/>
    <w:rsid w:val="00CB6AF7"/>
    <w:rsid w:val="00CB6CFE"/>
    <w:rsid w:val="00CB6D7E"/>
    <w:rsid w:val="00CB6DC1"/>
    <w:rsid w:val="00CB6F5C"/>
    <w:rsid w:val="00CB6FAD"/>
    <w:rsid w:val="00CB718E"/>
    <w:rsid w:val="00CB7488"/>
    <w:rsid w:val="00CB7A47"/>
    <w:rsid w:val="00CB7ABF"/>
    <w:rsid w:val="00CB7E96"/>
    <w:rsid w:val="00CB7F72"/>
    <w:rsid w:val="00CC004B"/>
    <w:rsid w:val="00CC0265"/>
    <w:rsid w:val="00CC039E"/>
    <w:rsid w:val="00CC045A"/>
    <w:rsid w:val="00CC0503"/>
    <w:rsid w:val="00CC08F9"/>
    <w:rsid w:val="00CC0FC0"/>
    <w:rsid w:val="00CC1109"/>
    <w:rsid w:val="00CC113A"/>
    <w:rsid w:val="00CC127B"/>
    <w:rsid w:val="00CC138D"/>
    <w:rsid w:val="00CC13BC"/>
    <w:rsid w:val="00CC13F1"/>
    <w:rsid w:val="00CC1425"/>
    <w:rsid w:val="00CC1923"/>
    <w:rsid w:val="00CC1B48"/>
    <w:rsid w:val="00CC1E6D"/>
    <w:rsid w:val="00CC2157"/>
    <w:rsid w:val="00CC219B"/>
    <w:rsid w:val="00CC23A9"/>
    <w:rsid w:val="00CC23BB"/>
    <w:rsid w:val="00CC28B0"/>
    <w:rsid w:val="00CC2970"/>
    <w:rsid w:val="00CC2979"/>
    <w:rsid w:val="00CC2A09"/>
    <w:rsid w:val="00CC2A46"/>
    <w:rsid w:val="00CC2B20"/>
    <w:rsid w:val="00CC2E5C"/>
    <w:rsid w:val="00CC3299"/>
    <w:rsid w:val="00CC3312"/>
    <w:rsid w:val="00CC33ED"/>
    <w:rsid w:val="00CC3624"/>
    <w:rsid w:val="00CC3642"/>
    <w:rsid w:val="00CC3907"/>
    <w:rsid w:val="00CC3BB0"/>
    <w:rsid w:val="00CC3D5A"/>
    <w:rsid w:val="00CC3E3F"/>
    <w:rsid w:val="00CC42E0"/>
    <w:rsid w:val="00CC44A2"/>
    <w:rsid w:val="00CC460B"/>
    <w:rsid w:val="00CC473B"/>
    <w:rsid w:val="00CC4881"/>
    <w:rsid w:val="00CC4A55"/>
    <w:rsid w:val="00CC4BD0"/>
    <w:rsid w:val="00CC4E4A"/>
    <w:rsid w:val="00CC4F77"/>
    <w:rsid w:val="00CC511B"/>
    <w:rsid w:val="00CC5187"/>
    <w:rsid w:val="00CC5363"/>
    <w:rsid w:val="00CC548F"/>
    <w:rsid w:val="00CC5607"/>
    <w:rsid w:val="00CC5AA9"/>
    <w:rsid w:val="00CC5F89"/>
    <w:rsid w:val="00CC60A7"/>
    <w:rsid w:val="00CC60E4"/>
    <w:rsid w:val="00CC62E2"/>
    <w:rsid w:val="00CC6396"/>
    <w:rsid w:val="00CC6431"/>
    <w:rsid w:val="00CC6504"/>
    <w:rsid w:val="00CC66FB"/>
    <w:rsid w:val="00CC67B1"/>
    <w:rsid w:val="00CC6911"/>
    <w:rsid w:val="00CC6948"/>
    <w:rsid w:val="00CC6C4D"/>
    <w:rsid w:val="00CC6FA5"/>
    <w:rsid w:val="00CC7055"/>
    <w:rsid w:val="00CC70A3"/>
    <w:rsid w:val="00CC711F"/>
    <w:rsid w:val="00CC73C7"/>
    <w:rsid w:val="00CC73DA"/>
    <w:rsid w:val="00CC75AE"/>
    <w:rsid w:val="00CC76B9"/>
    <w:rsid w:val="00CC7B1C"/>
    <w:rsid w:val="00CC7CBF"/>
    <w:rsid w:val="00CC7CF2"/>
    <w:rsid w:val="00CC7E88"/>
    <w:rsid w:val="00CD0564"/>
    <w:rsid w:val="00CD07A6"/>
    <w:rsid w:val="00CD085E"/>
    <w:rsid w:val="00CD0A6A"/>
    <w:rsid w:val="00CD0F38"/>
    <w:rsid w:val="00CD106A"/>
    <w:rsid w:val="00CD110E"/>
    <w:rsid w:val="00CD1425"/>
    <w:rsid w:val="00CD1600"/>
    <w:rsid w:val="00CD184E"/>
    <w:rsid w:val="00CD19F3"/>
    <w:rsid w:val="00CD1B26"/>
    <w:rsid w:val="00CD1D7E"/>
    <w:rsid w:val="00CD1EEA"/>
    <w:rsid w:val="00CD1F85"/>
    <w:rsid w:val="00CD2140"/>
    <w:rsid w:val="00CD22E8"/>
    <w:rsid w:val="00CD24C5"/>
    <w:rsid w:val="00CD24EC"/>
    <w:rsid w:val="00CD2820"/>
    <w:rsid w:val="00CD282A"/>
    <w:rsid w:val="00CD2BE6"/>
    <w:rsid w:val="00CD2D7B"/>
    <w:rsid w:val="00CD2ECA"/>
    <w:rsid w:val="00CD303E"/>
    <w:rsid w:val="00CD3185"/>
    <w:rsid w:val="00CD324D"/>
    <w:rsid w:val="00CD3711"/>
    <w:rsid w:val="00CD37EB"/>
    <w:rsid w:val="00CD3C92"/>
    <w:rsid w:val="00CD3CCA"/>
    <w:rsid w:val="00CD3CD2"/>
    <w:rsid w:val="00CD3D5D"/>
    <w:rsid w:val="00CD3E60"/>
    <w:rsid w:val="00CD3F79"/>
    <w:rsid w:val="00CD4009"/>
    <w:rsid w:val="00CD4177"/>
    <w:rsid w:val="00CD41E6"/>
    <w:rsid w:val="00CD42D3"/>
    <w:rsid w:val="00CD4333"/>
    <w:rsid w:val="00CD43D4"/>
    <w:rsid w:val="00CD444F"/>
    <w:rsid w:val="00CD4558"/>
    <w:rsid w:val="00CD4642"/>
    <w:rsid w:val="00CD4802"/>
    <w:rsid w:val="00CD48D0"/>
    <w:rsid w:val="00CD4917"/>
    <w:rsid w:val="00CD49C3"/>
    <w:rsid w:val="00CD4A40"/>
    <w:rsid w:val="00CD4BFD"/>
    <w:rsid w:val="00CD4D5F"/>
    <w:rsid w:val="00CD4E8F"/>
    <w:rsid w:val="00CD50DD"/>
    <w:rsid w:val="00CD52B2"/>
    <w:rsid w:val="00CD5574"/>
    <w:rsid w:val="00CD56A3"/>
    <w:rsid w:val="00CD5B0E"/>
    <w:rsid w:val="00CD5CA9"/>
    <w:rsid w:val="00CD5D65"/>
    <w:rsid w:val="00CD5D7E"/>
    <w:rsid w:val="00CD5DB0"/>
    <w:rsid w:val="00CD5E70"/>
    <w:rsid w:val="00CD6179"/>
    <w:rsid w:val="00CD634F"/>
    <w:rsid w:val="00CD6589"/>
    <w:rsid w:val="00CD65A1"/>
    <w:rsid w:val="00CD6690"/>
    <w:rsid w:val="00CD680E"/>
    <w:rsid w:val="00CD685A"/>
    <w:rsid w:val="00CD68A9"/>
    <w:rsid w:val="00CD68C0"/>
    <w:rsid w:val="00CD6ABC"/>
    <w:rsid w:val="00CD6C25"/>
    <w:rsid w:val="00CD6C54"/>
    <w:rsid w:val="00CD6C57"/>
    <w:rsid w:val="00CD6CF3"/>
    <w:rsid w:val="00CD6D26"/>
    <w:rsid w:val="00CD6DF9"/>
    <w:rsid w:val="00CD6E31"/>
    <w:rsid w:val="00CD6F9B"/>
    <w:rsid w:val="00CD70DE"/>
    <w:rsid w:val="00CD719D"/>
    <w:rsid w:val="00CD7500"/>
    <w:rsid w:val="00CD75E8"/>
    <w:rsid w:val="00CD7604"/>
    <w:rsid w:val="00CD761A"/>
    <w:rsid w:val="00CD7AEF"/>
    <w:rsid w:val="00CD7C65"/>
    <w:rsid w:val="00CD7E25"/>
    <w:rsid w:val="00CD7E3E"/>
    <w:rsid w:val="00CD7F11"/>
    <w:rsid w:val="00CD7F42"/>
    <w:rsid w:val="00CE0168"/>
    <w:rsid w:val="00CE02D7"/>
    <w:rsid w:val="00CE02EE"/>
    <w:rsid w:val="00CE02F0"/>
    <w:rsid w:val="00CE0A02"/>
    <w:rsid w:val="00CE0BA3"/>
    <w:rsid w:val="00CE0EA8"/>
    <w:rsid w:val="00CE0F66"/>
    <w:rsid w:val="00CE117E"/>
    <w:rsid w:val="00CE1180"/>
    <w:rsid w:val="00CE11D5"/>
    <w:rsid w:val="00CE1335"/>
    <w:rsid w:val="00CE1519"/>
    <w:rsid w:val="00CE1556"/>
    <w:rsid w:val="00CE1B6B"/>
    <w:rsid w:val="00CE1E0E"/>
    <w:rsid w:val="00CE1F10"/>
    <w:rsid w:val="00CE1FC2"/>
    <w:rsid w:val="00CE2045"/>
    <w:rsid w:val="00CE2140"/>
    <w:rsid w:val="00CE2172"/>
    <w:rsid w:val="00CE21E6"/>
    <w:rsid w:val="00CE220C"/>
    <w:rsid w:val="00CE25FF"/>
    <w:rsid w:val="00CE26D9"/>
    <w:rsid w:val="00CE289E"/>
    <w:rsid w:val="00CE29D2"/>
    <w:rsid w:val="00CE2E7C"/>
    <w:rsid w:val="00CE2FE2"/>
    <w:rsid w:val="00CE31CA"/>
    <w:rsid w:val="00CE33B5"/>
    <w:rsid w:val="00CE374F"/>
    <w:rsid w:val="00CE3F6D"/>
    <w:rsid w:val="00CE42F9"/>
    <w:rsid w:val="00CE44B2"/>
    <w:rsid w:val="00CE4593"/>
    <w:rsid w:val="00CE4642"/>
    <w:rsid w:val="00CE4948"/>
    <w:rsid w:val="00CE4AAE"/>
    <w:rsid w:val="00CE4D03"/>
    <w:rsid w:val="00CE4EB5"/>
    <w:rsid w:val="00CE5056"/>
    <w:rsid w:val="00CE5067"/>
    <w:rsid w:val="00CE522C"/>
    <w:rsid w:val="00CE523C"/>
    <w:rsid w:val="00CE5241"/>
    <w:rsid w:val="00CE52CF"/>
    <w:rsid w:val="00CE5345"/>
    <w:rsid w:val="00CE564A"/>
    <w:rsid w:val="00CE57E8"/>
    <w:rsid w:val="00CE5869"/>
    <w:rsid w:val="00CE586C"/>
    <w:rsid w:val="00CE5AF0"/>
    <w:rsid w:val="00CE5CA5"/>
    <w:rsid w:val="00CE5D80"/>
    <w:rsid w:val="00CE5D87"/>
    <w:rsid w:val="00CE5E7A"/>
    <w:rsid w:val="00CE5EAE"/>
    <w:rsid w:val="00CE600F"/>
    <w:rsid w:val="00CE65EB"/>
    <w:rsid w:val="00CE66A4"/>
    <w:rsid w:val="00CE6778"/>
    <w:rsid w:val="00CE678B"/>
    <w:rsid w:val="00CE688C"/>
    <w:rsid w:val="00CE6AA5"/>
    <w:rsid w:val="00CE6BEF"/>
    <w:rsid w:val="00CE6BF1"/>
    <w:rsid w:val="00CE6C2C"/>
    <w:rsid w:val="00CE6C9D"/>
    <w:rsid w:val="00CE6DA1"/>
    <w:rsid w:val="00CE6DA4"/>
    <w:rsid w:val="00CE6E5D"/>
    <w:rsid w:val="00CE715D"/>
    <w:rsid w:val="00CE723C"/>
    <w:rsid w:val="00CE72E2"/>
    <w:rsid w:val="00CE72F6"/>
    <w:rsid w:val="00CE7548"/>
    <w:rsid w:val="00CE75DD"/>
    <w:rsid w:val="00CE7695"/>
    <w:rsid w:val="00CE7699"/>
    <w:rsid w:val="00CE76D1"/>
    <w:rsid w:val="00CE76D2"/>
    <w:rsid w:val="00CE7741"/>
    <w:rsid w:val="00CE78E1"/>
    <w:rsid w:val="00CE79AF"/>
    <w:rsid w:val="00CE7A3A"/>
    <w:rsid w:val="00CE7B3F"/>
    <w:rsid w:val="00CE7F00"/>
    <w:rsid w:val="00CE7F09"/>
    <w:rsid w:val="00CE7F32"/>
    <w:rsid w:val="00CF03AD"/>
    <w:rsid w:val="00CF07E4"/>
    <w:rsid w:val="00CF07EA"/>
    <w:rsid w:val="00CF0B39"/>
    <w:rsid w:val="00CF0C45"/>
    <w:rsid w:val="00CF0C59"/>
    <w:rsid w:val="00CF0D72"/>
    <w:rsid w:val="00CF0E4F"/>
    <w:rsid w:val="00CF1002"/>
    <w:rsid w:val="00CF1050"/>
    <w:rsid w:val="00CF116D"/>
    <w:rsid w:val="00CF1410"/>
    <w:rsid w:val="00CF1424"/>
    <w:rsid w:val="00CF1488"/>
    <w:rsid w:val="00CF1508"/>
    <w:rsid w:val="00CF1514"/>
    <w:rsid w:val="00CF1516"/>
    <w:rsid w:val="00CF1740"/>
    <w:rsid w:val="00CF1780"/>
    <w:rsid w:val="00CF1B9C"/>
    <w:rsid w:val="00CF1CFE"/>
    <w:rsid w:val="00CF1D38"/>
    <w:rsid w:val="00CF1E49"/>
    <w:rsid w:val="00CF210C"/>
    <w:rsid w:val="00CF2403"/>
    <w:rsid w:val="00CF2880"/>
    <w:rsid w:val="00CF2933"/>
    <w:rsid w:val="00CF2BC7"/>
    <w:rsid w:val="00CF3026"/>
    <w:rsid w:val="00CF3137"/>
    <w:rsid w:val="00CF3599"/>
    <w:rsid w:val="00CF3AE9"/>
    <w:rsid w:val="00CF3B43"/>
    <w:rsid w:val="00CF3FE4"/>
    <w:rsid w:val="00CF40AB"/>
    <w:rsid w:val="00CF4483"/>
    <w:rsid w:val="00CF44EE"/>
    <w:rsid w:val="00CF469D"/>
    <w:rsid w:val="00CF471E"/>
    <w:rsid w:val="00CF472A"/>
    <w:rsid w:val="00CF4856"/>
    <w:rsid w:val="00CF4C60"/>
    <w:rsid w:val="00CF4DF0"/>
    <w:rsid w:val="00CF4E34"/>
    <w:rsid w:val="00CF4EE3"/>
    <w:rsid w:val="00CF4F69"/>
    <w:rsid w:val="00CF51FD"/>
    <w:rsid w:val="00CF5230"/>
    <w:rsid w:val="00CF5511"/>
    <w:rsid w:val="00CF559D"/>
    <w:rsid w:val="00CF5A8F"/>
    <w:rsid w:val="00CF5C09"/>
    <w:rsid w:val="00CF6178"/>
    <w:rsid w:val="00CF618D"/>
    <w:rsid w:val="00CF62B0"/>
    <w:rsid w:val="00CF6806"/>
    <w:rsid w:val="00CF6A1D"/>
    <w:rsid w:val="00CF6A7C"/>
    <w:rsid w:val="00CF6B8F"/>
    <w:rsid w:val="00CF6DBF"/>
    <w:rsid w:val="00CF6E10"/>
    <w:rsid w:val="00CF6FCF"/>
    <w:rsid w:val="00CF7058"/>
    <w:rsid w:val="00CF708C"/>
    <w:rsid w:val="00CF720E"/>
    <w:rsid w:val="00CF72EA"/>
    <w:rsid w:val="00CF744F"/>
    <w:rsid w:val="00CF7875"/>
    <w:rsid w:val="00CF78C3"/>
    <w:rsid w:val="00CF7AD7"/>
    <w:rsid w:val="00CF7CE8"/>
    <w:rsid w:val="00CF7D1E"/>
    <w:rsid w:val="00D001E0"/>
    <w:rsid w:val="00D001F1"/>
    <w:rsid w:val="00D0049F"/>
    <w:rsid w:val="00D005C2"/>
    <w:rsid w:val="00D0062F"/>
    <w:rsid w:val="00D0085D"/>
    <w:rsid w:val="00D008A4"/>
    <w:rsid w:val="00D00998"/>
    <w:rsid w:val="00D00B01"/>
    <w:rsid w:val="00D00BAD"/>
    <w:rsid w:val="00D00C89"/>
    <w:rsid w:val="00D00D8D"/>
    <w:rsid w:val="00D013EC"/>
    <w:rsid w:val="00D015E7"/>
    <w:rsid w:val="00D01A06"/>
    <w:rsid w:val="00D01E7B"/>
    <w:rsid w:val="00D01ECD"/>
    <w:rsid w:val="00D01F0C"/>
    <w:rsid w:val="00D01F69"/>
    <w:rsid w:val="00D02027"/>
    <w:rsid w:val="00D02286"/>
    <w:rsid w:val="00D023C2"/>
    <w:rsid w:val="00D02698"/>
    <w:rsid w:val="00D02908"/>
    <w:rsid w:val="00D02A0F"/>
    <w:rsid w:val="00D02BDB"/>
    <w:rsid w:val="00D02D65"/>
    <w:rsid w:val="00D02DF5"/>
    <w:rsid w:val="00D032AB"/>
    <w:rsid w:val="00D0336E"/>
    <w:rsid w:val="00D033B0"/>
    <w:rsid w:val="00D035F5"/>
    <w:rsid w:val="00D037DC"/>
    <w:rsid w:val="00D037E9"/>
    <w:rsid w:val="00D03B6D"/>
    <w:rsid w:val="00D03E2A"/>
    <w:rsid w:val="00D04106"/>
    <w:rsid w:val="00D04123"/>
    <w:rsid w:val="00D04233"/>
    <w:rsid w:val="00D042FE"/>
    <w:rsid w:val="00D046B6"/>
    <w:rsid w:val="00D046F9"/>
    <w:rsid w:val="00D04744"/>
    <w:rsid w:val="00D04765"/>
    <w:rsid w:val="00D047D5"/>
    <w:rsid w:val="00D048DE"/>
    <w:rsid w:val="00D04965"/>
    <w:rsid w:val="00D04DCA"/>
    <w:rsid w:val="00D04DD2"/>
    <w:rsid w:val="00D04E9C"/>
    <w:rsid w:val="00D050DD"/>
    <w:rsid w:val="00D0519A"/>
    <w:rsid w:val="00D05236"/>
    <w:rsid w:val="00D0526B"/>
    <w:rsid w:val="00D0529E"/>
    <w:rsid w:val="00D053F0"/>
    <w:rsid w:val="00D056E3"/>
    <w:rsid w:val="00D05747"/>
    <w:rsid w:val="00D057F8"/>
    <w:rsid w:val="00D0585D"/>
    <w:rsid w:val="00D05A26"/>
    <w:rsid w:val="00D05B9C"/>
    <w:rsid w:val="00D05C55"/>
    <w:rsid w:val="00D05D60"/>
    <w:rsid w:val="00D05E52"/>
    <w:rsid w:val="00D05F4A"/>
    <w:rsid w:val="00D06161"/>
    <w:rsid w:val="00D063B2"/>
    <w:rsid w:val="00D06400"/>
    <w:rsid w:val="00D0646E"/>
    <w:rsid w:val="00D067D8"/>
    <w:rsid w:val="00D06811"/>
    <w:rsid w:val="00D06D4C"/>
    <w:rsid w:val="00D06DAE"/>
    <w:rsid w:val="00D07076"/>
    <w:rsid w:val="00D0718A"/>
    <w:rsid w:val="00D07332"/>
    <w:rsid w:val="00D07616"/>
    <w:rsid w:val="00D0766A"/>
    <w:rsid w:val="00D07704"/>
    <w:rsid w:val="00D07B52"/>
    <w:rsid w:val="00D07E6A"/>
    <w:rsid w:val="00D07F50"/>
    <w:rsid w:val="00D1032C"/>
    <w:rsid w:val="00D10330"/>
    <w:rsid w:val="00D103CF"/>
    <w:rsid w:val="00D104AB"/>
    <w:rsid w:val="00D1054E"/>
    <w:rsid w:val="00D106CC"/>
    <w:rsid w:val="00D106E5"/>
    <w:rsid w:val="00D10794"/>
    <w:rsid w:val="00D108C3"/>
    <w:rsid w:val="00D109E8"/>
    <w:rsid w:val="00D10C69"/>
    <w:rsid w:val="00D10C9B"/>
    <w:rsid w:val="00D10ED6"/>
    <w:rsid w:val="00D10F14"/>
    <w:rsid w:val="00D1107D"/>
    <w:rsid w:val="00D1156B"/>
    <w:rsid w:val="00D11941"/>
    <w:rsid w:val="00D11B49"/>
    <w:rsid w:val="00D11D2D"/>
    <w:rsid w:val="00D11EBB"/>
    <w:rsid w:val="00D11FFB"/>
    <w:rsid w:val="00D11FFE"/>
    <w:rsid w:val="00D120DD"/>
    <w:rsid w:val="00D1262C"/>
    <w:rsid w:val="00D12651"/>
    <w:rsid w:val="00D126D3"/>
    <w:rsid w:val="00D12810"/>
    <w:rsid w:val="00D12845"/>
    <w:rsid w:val="00D129E9"/>
    <w:rsid w:val="00D12B89"/>
    <w:rsid w:val="00D12BF2"/>
    <w:rsid w:val="00D13173"/>
    <w:rsid w:val="00D1376E"/>
    <w:rsid w:val="00D139D0"/>
    <w:rsid w:val="00D13B4E"/>
    <w:rsid w:val="00D13D45"/>
    <w:rsid w:val="00D13DDB"/>
    <w:rsid w:val="00D13FD2"/>
    <w:rsid w:val="00D1408C"/>
    <w:rsid w:val="00D140A0"/>
    <w:rsid w:val="00D142AF"/>
    <w:rsid w:val="00D144C5"/>
    <w:rsid w:val="00D14692"/>
    <w:rsid w:val="00D14D44"/>
    <w:rsid w:val="00D14F47"/>
    <w:rsid w:val="00D1516C"/>
    <w:rsid w:val="00D153C1"/>
    <w:rsid w:val="00D159F3"/>
    <w:rsid w:val="00D15B69"/>
    <w:rsid w:val="00D15C50"/>
    <w:rsid w:val="00D15D6C"/>
    <w:rsid w:val="00D15E01"/>
    <w:rsid w:val="00D160AA"/>
    <w:rsid w:val="00D1617E"/>
    <w:rsid w:val="00D1621C"/>
    <w:rsid w:val="00D1654B"/>
    <w:rsid w:val="00D165AF"/>
    <w:rsid w:val="00D1697C"/>
    <w:rsid w:val="00D1699D"/>
    <w:rsid w:val="00D16BC9"/>
    <w:rsid w:val="00D16C1E"/>
    <w:rsid w:val="00D17034"/>
    <w:rsid w:val="00D17152"/>
    <w:rsid w:val="00D171E5"/>
    <w:rsid w:val="00D17620"/>
    <w:rsid w:val="00D176AE"/>
    <w:rsid w:val="00D17CDF"/>
    <w:rsid w:val="00D17CE1"/>
    <w:rsid w:val="00D17D6B"/>
    <w:rsid w:val="00D17E62"/>
    <w:rsid w:val="00D17EC5"/>
    <w:rsid w:val="00D17FD3"/>
    <w:rsid w:val="00D201BC"/>
    <w:rsid w:val="00D201C2"/>
    <w:rsid w:val="00D20311"/>
    <w:rsid w:val="00D205CF"/>
    <w:rsid w:val="00D208AE"/>
    <w:rsid w:val="00D20B43"/>
    <w:rsid w:val="00D20C5E"/>
    <w:rsid w:val="00D211D2"/>
    <w:rsid w:val="00D21230"/>
    <w:rsid w:val="00D2134E"/>
    <w:rsid w:val="00D215A6"/>
    <w:rsid w:val="00D215E6"/>
    <w:rsid w:val="00D2161A"/>
    <w:rsid w:val="00D21706"/>
    <w:rsid w:val="00D2199C"/>
    <w:rsid w:val="00D21B39"/>
    <w:rsid w:val="00D221B1"/>
    <w:rsid w:val="00D22384"/>
    <w:rsid w:val="00D223EE"/>
    <w:rsid w:val="00D22589"/>
    <w:rsid w:val="00D22871"/>
    <w:rsid w:val="00D229B8"/>
    <w:rsid w:val="00D22A32"/>
    <w:rsid w:val="00D22B27"/>
    <w:rsid w:val="00D22CE1"/>
    <w:rsid w:val="00D22D10"/>
    <w:rsid w:val="00D22D30"/>
    <w:rsid w:val="00D23124"/>
    <w:rsid w:val="00D233A8"/>
    <w:rsid w:val="00D233FD"/>
    <w:rsid w:val="00D2350D"/>
    <w:rsid w:val="00D23582"/>
    <w:rsid w:val="00D23602"/>
    <w:rsid w:val="00D23878"/>
    <w:rsid w:val="00D239DA"/>
    <w:rsid w:val="00D23A64"/>
    <w:rsid w:val="00D23F98"/>
    <w:rsid w:val="00D24043"/>
    <w:rsid w:val="00D241ED"/>
    <w:rsid w:val="00D241FB"/>
    <w:rsid w:val="00D243F3"/>
    <w:rsid w:val="00D244FC"/>
    <w:rsid w:val="00D2452B"/>
    <w:rsid w:val="00D24589"/>
    <w:rsid w:val="00D24639"/>
    <w:rsid w:val="00D24656"/>
    <w:rsid w:val="00D24696"/>
    <w:rsid w:val="00D248A5"/>
    <w:rsid w:val="00D2490A"/>
    <w:rsid w:val="00D24AB6"/>
    <w:rsid w:val="00D24ACC"/>
    <w:rsid w:val="00D24AE5"/>
    <w:rsid w:val="00D24D29"/>
    <w:rsid w:val="00D250B7"/>
    <w:rsid w:val="00D252BC"/>
    <w:rsid w:val="00D254A5"/>
    <w:rsid w:val="00D2550B"/>
    <w:rsid w:val="00D25679"/>
    <w:rsid w:val="00D25776"/>
    <w:rsid w:val="00D258B5"/>
    <w:rsid w:val="00D25A64"/>
    <w:rsid w:val="00D25D01"/>
    <w:rsid w:val="00D26035"/>
    <w:rsid w:val="00D261B9"/>
    <w:rsid w:val="00D26290"/>
    <w:rsid w:val="00D264AD"/>
    <w:rsid w:val="00D266A4"/>
    <w:rsid w:val="00D267B8"/>
    <w:rsid w:val="00D2680F"/>
    <w:rsid w:val="00D26A45"/>
    <w:rsid w:val="00D26A5F"/>
    <w:rsid w:val="00D26D79"/>
    <w:rsid w:val="00D26E60"/>
    <w:rsid w:val="00D26EBF"/>
    <w:rsid w:val="00D2700C"/>
    <w:rsid w:val="00D273FE"/>
    <w:rsid w:val="00D2784E"/>
    <w:rsid w:val="00D278A2"/>
    <w:rsid w:val="00D27962"/>
    <w:rsid w:val="00D27A61"/>
    <w:rsid w:val="00D27BDA"/>
    <w:rsid w:val="00D27D2A"/>
    <w:rsid w:val="00D27E2B"/>
    <w:rsid w:val="00D27F89"/>
    <w:rsid w:val="00D30031"/>
    <w:rsid w:val="00D300A2"/>
    <w:rsid w:val="00D3036D"/>
    <w:rsid w:val="00D30511"/>
    <w:rsid w:val="00D3060D"/>
    <w:rsid w:val="00D3060F"/>
    <w:rsid w:val="00D30763"/>
    <w:rsid w:val="00D30803"/>
    <w:rsid w:val="00D30F91"/>
    <w:rsid w:val="00D31393"/>
    <w:rsid w:val="00D313D3"/>
    <w:rsid w:val="00D316C0"/>
    <w:rsid w:val="00D316D6"/>
    <w:rsid w:val="00D317B0"/>
    <w:rsid w:val="00D3183A"/>
    <w:rsid w:val="00D31E65"/>
    <w:rsid w:val="00D31E95"/>
    <w:rsid w:val="00D31F0A"/>
    <w:rsid w:val="00D3201A"/>
    <w:rsid w:val="00D320C1"/>
    <w:rsid w:val="00D321FC"/>
    <w:rsid w:val="00D322AF"/>
    <w:rsid w:val="00D322BD"/>
    <w:rsid w:val="00D322F3"/>
    <w:rsid w:val="00D326E8"/>
    <w:rsid w:val="00D328EC"/>
    <w:rsid w:val="00D32AB3"/>
    <w:rsid w:val="00D32AE4"/>
    <w:rsid w:val="00D32B2D"/>
    <w:rsid w:val="00D32E2C"/>
    <w:rsid w:val="00D32E30"/>
    <w:rsid w:val="00D32EBE"/>
    <w:rsid w:val="00D3303C"/>
    <w:rsid w:val="00D331CD"/>
    <w:rsid w:val="00D33742"/>
    <w:rsid w:val="00D33A52"/>
    <w:rsid w:val="00D33BB4"/>
    <w:rsid w:val="00D33D24"/>
    <w:rsid w:val="00D33EB1"/>
    <w:rsid w:val="00D3406F"/>
    <w:rsid w:val="00D34097"/>
    <w:rsid w:val="00D34241"/>
    <w:rsid w:val="00D34332"/>
    <w:rsid w:val="00D343DD"/>
    <w:rsid w:val="00D34541"/>
    <w:rsid w:val="00D345AB"/>
    <w:rsid w:val="00D345F0"/>
    <w:rsid w:val="00D34700"/>
    <w:rsid w:val="00D34A29"/>
    <w:rsid w:val="00D34B3E"/>
    <w:rsid w:val="00D34B8B"/>
    <w:rsid w:val="00D34BF0"/>
    <w:rsid w:val="00D34CEC"/>
    <w:rsid w:val="00D34E01"/>
    <w:rsid w:val="00D34FBE"/>
    <w:rsid w:val="00D351E3"/>
    <w:rsid w:val="00D357E2"/>
    <w:rsid w:val="00D35803"/>
    <w:rsid w:val="00D35A62"/>
    <w:rsid w:val="00D35E04"/>
    <w:rsid w:val="00D35EEF"/>
    <w:rsid w:val="00D35F5A"/>
    <w:rsid w:val="00D36068"/>
    <w:rsid w:val="00D36074"/>
    <w:rsid w:val="00D362A1"/>
    <w:rsid w:val="00D3658D"/>
    <w:rsid w:val="00D366E1"/>
    <w:rsid w:val="00D36895"/>
    <w:rsid w:val="00D36BE3"/>
    <w:rsid w:val="00D36BFE"/>
    <w:rsid w:val="00D36D11"/>
    <w:rsid w:val="00D36DA3"/>
    <w:rsid w:val="00D36F54"/>
    <w:rsid w:val="00D370CF"/>
    <w:rsid w:val="00D3712B"/>
    <w:rsid w:val="00D37152"/>
    <w:rsid w:val="00D37325"/>
    <w:rsid w:val="00D37335"/>
    <w:rsid w:val="00D373B1"/>
    <w:rsid w:val="00D37568"/>
    <w:rsid w:val="00D37C30"/>
    <w:rsid w:val="00D37C62"/>
    <w:rsid w:val="00D37CB3"/>
    <w:rsid w:val="00D37D4A"/>
    <w:rsid w:val="00D37E9A"/>
    <w:rsid w:val="00D40019"/>
    <w:rsid w:val="00D40111"/>
    <w:rsid w:val="00D4016E"/>
    <w:rsid w:val="00D40586"/>
    <w:rsid w:val="00D405C4"/>
    <w:rsid w:val="00D40869"/>
    <w:rsid w:val="00D40AB6"/>
    <w:rsid w:val="00D40ABE"/>
    <w:rsid w:val="00D41134"/>
    <w:rsid w:val="00D41135"/>
    <w:rsid w:val="00D411EF"/>
    <w:rsid w:val="00D412F2"/>
    <w:rsid w:val="00D4162D"/>
    <w:rsid w:val="00D41786"/>
    <w:rsid w:val="00D417AF"/>
    <w:rsid w:val="00D417C6"/>
    <w:rsid w:val="00D4185D"/>
    <w:rsid w:val="00D41B1D"/>
    <w:rsid w:val="00D41BBF"/>
    <w:rsid w:val="00D41C67"/>
    <w:rsid w:val="00D41DF1"/>
    <w:rsid w:val="00D42299"/>
    <w:rsid w:val="00D423BA"/>
    <w:rsid w:val="00D42431"/>
    <w:rsid w:val="00D4265E"/>
    <w:rsid w:val="00D42767"/>
    <w:rsid w:val="00D429CC"/>
    <w:rsid w:val="00D429F5"/>
    <w:rsid w:val="00D42A62"/>
    <w:rsid w:val="00D42C8E"/>
    <w:rsid w:val="00D42DED"/>
    <w:rsid w:val="00D4306F"/>
    <w:rsid w:val="00D430ED"/>
    <w:rsid w:val="00D4320B"/>
    <w:rsid w:val="00D433BB"/>
    <w:rsid w:val="00D4344A"/>
    <w:rsid w:val="00D4349C"/>
    <w:rsid w:val="00D434EB"/>
    <w:rsid w:val="00D4352A"/>
    <w:rsid w:val="00D4365D"/>
    <w:rsid w:val="00D4370B"/>
    <w:rsid w:val="00D43AB9"/>
    <w:rsid w:val="00D43B08"/>
    <w:rsid w:val="00D43B63"/>
    <w:rsid w:val="00D43BC0"/>
    <w:rsid w:val="00D43BC3"/>
    <w:rsid w:val="00D44057"/>
    <w:rsid w:val="00D44296"/>
    <w:rsid w:val="00D442A3"/>
    <w:rsid w:val="00D442F8"/>
    <w:rsid w:val="00D44465"/>
    <w:rsid w:val="00D4456B"/>
    <w:rsid w:val="00D4472A"/>
    <w:rsid w:val="00D449CF"/>
    <w:rsid w:val="00D44A9C"/>
    <w:rsid w:val="00D44AED"/>
    <w:rsid w:val="00D44D51"/>
    <w:rsid w:val="00D44F72"/>
    <w:rsid w:val="00D451D4"/>
    <w:rsid w:val="00D45625"/>
    <w:rsid w:val="00D45723"/>
    <w:rsid w:val="00D4580C"/>
    <w:rsid w:val="00D45A79"/>
    <w:rsid w:val="00D45B13"/>
    <w:rsid w:val="00D45BC8"/>
    <w:rsid w:val="00D4602C"/>
    <w:rsid w:val="00D4625F"/>
    <w:rsid w:val="00D4628A"/>
    <w:rsid w:val="00D46327"/>
    <w:rsid w:val="00D463FF"/>
    <w:rsid w:val="00D46512"/>
    <w:rsid w:val="00D4654C"/>
    <w:rsid w:val="00D46593"/>
    <w:rsid w:val="00D46BED"/>
    <w:rsid w:val="00D46E0F"/>
    <w:rsid w:val="00D46F0A"/>
    <w:rsid w:val="00D46F83"/>
    <w:rsid w:val="00D47251"/>
    <w:rsid w:val="00D47987"/>
    <w:rsid w:val="00D47E0F"/>
    <w:rsid w:val="00D47E1F"/>
    <w:rsid w:val="00D50072"/>
    <w:rsid w:val="00D5023E"/>
    <w:rsid w:val="00D50470"/>
    <w:rsid w:val="00D50501"/>
    <w:rsid w:val="00D505D3"/>
    <w:rsid w:val="00D50771"/>
    <w:rsid w:val="00D50792"/>
    <w:rsid w:val="00D5081E"/>
    <w:rsid w:val="00D50ACB"/>
    <w:rsid w:val="00D50DD5"/>
    <w:rsid w:val="00D50E69"/>
    <w:rsid w:val="00D515B2"/>
    <w:rsid w:val="00D5166E"/>
    <w:rsid w:val="00D519A2"/>
    <w:rsid w:val="00D519A7"/>
    <w:rsid w:val="00D51B50"/>
    <w:rsid w:val="00D51DCE"/>
    <w:rsid w:val="00D51EE2"/>
    <w:rsid w:val="00D51FDF"/>
    <w:rsid w:val="00D52008"/>
    <w:rsid w:val="00D524E5"/>
    <w:rsid w:val="00D524F6"/>
    <w:rsid w:val="00D52BC8"/>
    <w:rsid w:val="00D53022"/>
    <w:rsid w:val="00D5307F"/>
    <w:rsid w:val="00D53115"/>
    <w:rsid w:val="00D53349"/>
    <w:rsid w:val="00D534C1"/>
    <w:rsid w:val="00D53554"/>
    <w:rsid w:val="00D5361F"/>
    <w:rsid w:val="00D5363C"/>
    <w:rsid w:val="00D537A4"/>
    <w:rsid w:val="00D537B6"/>
    <w:rsid w:val="00D53C0F"/>
    <w:rsid w:val="00D53D22"/>
    <w:rsid w:val="00D53DB3"/>
    <w:rsid w:val="00D53F00"/>
    <w:rsid w:val="00D53FB4"/>
    <w:rsid w:val="00D541FA"/>
    <w:rsid w:val="00D543AA"/>
    <w:rsid w:val="00D543C7"/>
    <w:rsid w:val="00D544B0"/>
    <w:rsid w:val="00D54612"/>
    <w:rsid w:val="00D54A0F"/>
    <w:rsid w:val="00D54A87"/>
    <w:rsid w:val="00D54AE9"/>
    <w:rsid w:val="00D54BDF"/>
    <w:rsid w:val="00D54C0B"/>
    <w:rsid w:val="00D54F97"/>
    <w:rsid w:val="00D55419"/>
    <w:rsid w:val="00D55805"/>
    <w:rsid w:val="00D55934"/>
    <w:rsid w:val="00D55CD2"/>
    <w:rsid w:val="00D55F3C"/>
    <w:rsid w:val="00D56170"/>
    <w:rsid w:val="00D5629C"/>
    <w:rsid w:val="00D5631D"/>
    <w:rsid w:val="00D567F9"/>
    <w:rsid w:val="00D569B1"/>
    <w:rsid w:val="00D569E2"/>
    <w:rsid w:val="00D56BC6"/>
    <w:rsid w:val="00D56C45"/>
    <w:rsid w:val="00D56E0D"/>
    <w:rsid w:val="00D56E39"/>
    <w:rsid w:val="00D56E9C"/>
    <w:rsid w:val="00D56F6B"/>
    <w:rsid w:val="00D56F71"/>
    <w:rsid w:val="00D572F3"/>
    <w:rsid w:val="00D5730E"/>
    <w:rsid w:val="00D57425"/>
    <w:rsid w:val="00D5749D"/>
    <w:rsid w:val="00D5781B"/>
    <w:rsid w:val="00D5787B"/>
    <w:rsid w:val="00D57937"/>
    <w:rsid w:val="00D579A6"/>
    <w:rsid w:val="00D579BC"/>
    <w:rsid w:val="00D57C24"/>
    <w:rsid w:val="00D57E8D"/>
    <w:rsid w:val="00D57EE2"/>
    <w:rsid w:val="00D60135"/>
    <w:rsid w:val="00D605DC"/>
    <w:rsid w:val="00D60616"/>
    <w:rsid w:val="00D60662"/>
    <w:rsid w:val="00D60845"/>
    <w:rsid w:val="00D60B38"/>
    <w:rsid w:val="00D60FD1"/>
    <w:rsid w:val="00D610D5"/>
    <w:rsid w:val="00D61512"/>
    <w:rsid w:val="00D61991"/>
    <w:rsid w:val="00D62153"/>
    <w:rsid w:val="00D6233D"/>
    <w:rsid w:val="00D625F0"/>
    <w:rsid w:val="00D6269A"/>
    <w:rsid w:val="00D62895"/>
    <w:rsid w:val="00D628A4"/>
    <w:rsid w:val="00D62A76"/>
    <w:rsid w:val="00D62C2D"/>
    <w:rsid w:val="00D62C5B"/>
    <w:rsid w:val="00D62CF2"/>
    <w:rsid w:val="00D62DC4"/>
    <w:rsid w:val="00D631DF"/>
    <w:rsid w:val="00D6337B"/>
    <w:rsid w:val="00D63427"/>
    <w:rsid w:val="00D63456"/>
    <w:rsid w:val="00D63503"/>
    <w:rsid w:val="00D637CA"/>
    <w:rsid w:val="00D639CA"/>
    <w:rsid w:val="00D63CB6"/>
    <w:rsid w:val="00D63D21"/>
    <w:rsid w:val="00D63E4D"/>
    <w:rsid w:val="00D63F53"/>
    <w:rsid w:val="00D64091"/>
    <w:rsid w:val="00D6418A"/>
    <w:rsid w:val="00D64251"/>
    <w:rsid w:val="00D6448B"/>
    <w:rsid w:val="00D644CB"/>
    <w:rsid w:val="00D6460D"/>
    <w:rsid w:val="00D64627"/>
    <w:rsid w:val="00D64738"/>
    <w:rsid w:val="00D654BA"/>
    <w:rsid w:val="00D655E1"/>
    <w:rsid w:val="00D65870"/>
    <w:rsid w:val="00D65980"/>
    <w:rsid w:val="00D659F6"/>
    <w:rsid w:val="00D65C35"/>
    <w:rsid w:val="00D65CE9"/>
    <w:rsid w:val="00D65DDE"/>
    <w:rsid w:val="00D65F36"/>
    <w:rsid w:val="00D66382"/>
    <w:rsid w:val="00D66713"/>
    <w:rsid w:val="00D66907"/>
    <w:rsid w:val="00D669FC"/>
    <w:rsid w:val="00D66E1B"/>
    <w:rsid w:val="00D671EC"/>
    <w:rsid w:val="00D67507"/>
    <w:rsid w:val="00D6759E"/>
    <w:rsid w:val="00D675C4"/>
    <w:rsid w:val="00D6766E"/>
    <w:rsid w:val="00D67CB5"/>
    <w:rsid w:val="00D67DF8"/>
    <w:rsid w:val="00D70042"/>
    <w:rsid w:val="00D70241"/>
    <w:rsid w:val="00D702C9"/>
    <w:rsid w:val="00D70611"/>
    <w:rsid w:val="00D70969"/>
    <w:rsid w:val="00D70B25"/>
    <w:rsid w:val="00D70BEF"/>
    <w:rsid w:val="00D70CF1"/>
    <w:rsid w:val="00D710DB"/>
    <w:rsid w:val="00D71350"/>
    <w:rsid w:val="00D71361"/>
    <w:rsid w:val="00D716B1"/>
    <w:rsid w:val="00D71726"/>
    <w:rsid w:val="00D71CC1"/>
    <w:rsid w:val="00D71DE2"/>
    <w:rsid w:val="00D71EB0"/>
    <w:rsid w:val="00D71F3F"/>
    <w:rsid w:val="00D720F9"/>
    <w:rsid w:val="00D721BA"/>
    <w:rsid w:val="00D72426"/>
    <w:rsid w:val="00D724FB"/>
    <w:rsid w:val="00D72662"/>
    <w:rsid w:val="00D72733"/>
    <w:rsid w:val="00D72C3B"/>
    <w:rsid w:val="00D72D9F"/>
    <w:rsid w:val="00D72E73"/>
    <w:rsid w:val="00D72E99"/>
    <w:rsid w:val="00D735DF"/>
    <w:rsid w:val="00D73ABF"/>
    <w:rsid w:val="00D73D98"/>
    <w:rsid w:val="00D74194"/>
    <w:rsid w:val="00D7426A"/>
    <w:rsid w:val="00D7449D"/>
    <w:rsid w:val="00D7465B"/>
    <w:rsid w:val="00D74825"/>
    <w:rsid w:val="00D74A06"/>
    <w:rsid w:val="00D74A17"/>
    <w:rsid w:val="00D74A9D"/>
    <w:rsid w:val="00D74D66"/>
    <w:rsid w:val="00D74DDE"/>
    <w:rsid w:val="00D7516A"/>
    <w:rsid w:val="00D75205"/>
    <w:rsid w:val="00D7564D"/>
    <w:rsid w:val="00D757F0"/>
    <w:rsid w:val="00D75AB5"/>
    <w:rsid w:val="00D75C20"/>
    <w:rsid w:val="00D75E3F"/>
    <w:rsid w:val="00D75FC0"/>
    <w:rsid w:val="00D7601A"/>
    <w:rsid w:val="00D76282"/>
    <w:rsid w:val="00D76287"/>
    <w:rsid w:val="00D76294"/>
    <w:rsid w:val="00D766FE"/>
    <w:rsid w:val="00D7675C"/>
    <w:rsid w:val="00D76A50"/>
    <w:rsid w:val="00D76C7B"/>
    <w:rsid w:val="00D76CDC"/>
    <w:rsid w:val="00D76CDE"/>
    <w:rsid w:val="00D76CF0"/>
    <w:rsid w:val="00D7713B"/>
    <w:rsid w:val="00D77337"/>
    <w:rsid w:val="00D779B7"/>
    <w:rsid w:val="00D77CA5"/>
    <w:rsid w:val="00D77E5D"/>
    <w:rsid w:val="00D77EE1"/>
    <w:rsid w:val="00D77F0A"/>
    <w:rsid w:val="00D77FF6"/>
    <w:rsid w:val="00D80049"/>
    <w:rsid w:val="00D800A1"/>
    <w:rsid w:val="00D80297"/>
    <w:rsid w:val="00D802BD"/>
    <w:rsid w:val="00D802FE"/>
    <w:rsid w:val="00D804F0"/>
    <w:rsid w:val="00D806FE"/>
    <w:rsid w:val="00D80890"/>
    <w:rsid w:val="00D8098C"/>
    <w:rsid w:val="00D809E7"/>
    <w:rsid w:val="00D80BD5"/>
    <w:rsid w:val="00D80C5C"/>
    <w:rsid w:val="00D81126"/>
    <w:rsid w:val="00D811AF"/>
    <w:rsid w:val="00D81632"/>
    <w:rsid w:val="00D81726"/>
    <w:rsid w:val="00D8173A"/>
    <w:rsid w:val="00D81834"/>
    <w:rsid w:val="00D818FC"/>
    <w:rsid w:val="00D81F3C"/>
    <w:rsid w:val="00D81FE5"/>
    <w:rsid w:val="00D82266"/>
    <w:rsid w:val="00D822FA"/>
    <w:rsid w:val="00D824D0"/>
    <w:rsid w:val="00D82703"/>
    <w:rsid w:val="00D82836"/>
    <w:rsid w:val="00D82AA3"/>
    <w:rsid w:val="00D82AD1"/>
    <w:rsid w:val="00D82B12"/>
    <w:rsid w:val="00D82C9C"/>
    <w:rsid w:val="00D82D16"/>
    <w:rsid w:val="00D82EC3"/>
    <w:rsid w:val="00D8312D"/>
    <w:rsid w:val="00D83635"/>
    <w:rsid w:val="00D83753"/>
    <w:rsid w:val="00D837B9"/>
    <w:rsid w:val="00D838A6"/>
    <w:rsid w:val="00D83996"/>
    <w:rsid w:val="00D839BC"/>
    <w:rsid w:val="00D83B8A"/>
    <w:rsid w:val="00D83C81"/>
    <w:rsid w:val="00D83EB3"/>
    <w:rsid w:val="00D83FDC"/>
    <w:rsid w:val="00D83FFC"/>
    <w:rsid w:val="00D84310"/>
    <w:rsid w:val="00D8441D"/>
    <w:rsid w:val="00D844CF"/>
    <w:rsid w:val="00D84517"/>
    <w:rsid w:val="00D84537"/>
    <w:rsid w:val="00D84E11"/>
    <w:rsid w:val="00D84F3C"/>
    <w:rsid w:val="00D850D5"/>
    <w:rsid w:val="00D85161"/>
    <w:rsid w:val="00D85175"/>
    <w:rsid w:val="00D8535F"/>
    <w:rsid w:val="00D85380"/>
    <w:rsid w:val="00D85498"/>
    <w:rsid w:val="00D855B5"/>
    <w:rsid w:val="00D8565A"/>
    <w:rsid w:val="00D858D8"/>
    <w:rsid w:val="00D85BC8"/>
    <w:rsid w:val="00D85C03"/>
    <w:rsid w:val="00D85EE5"/>
    <w:rsid w:val="00D85F32"/>
    <w:rsid w:val="00D86130"/>
    <w:rsid w:val="00D8618E"/>
    <w:rsid w:val="00D861CB"/>
    <w:rsid w:val="00D861CE"/>
    <w:rsid w:val="00D862BF"/>
    <w:rsid w:val="00D863D6"/>
    <w:rsid w:val="00D864B4"/>
    <w:rsid w:val="00D86628"/>
    <w:rsid w:val="00D86823"/>
    <w:rsid w:val="00D869B5"/>
    <w:rsid w:val="00D86A5C"/>
    <w:rsid w:val="00D86C7D"/>
    <w:rsid w:val="00D86C88"/>
    <w:rsid w:val="00D86DC2"/>
    <w:rsid w:val="00D86E55"/>
    <w:rsid w:val="00D87021"/>
    <w:rsid w:val="00D8722E"/>
    <w:rsid w:val="00D874DA"/>
    <w:rsid w:val="00D87A1F"/>
    <w:rsid w:val="00D87AD2"/>
    <w:rsid w:val="00D87D37"/>
    <w:rsid w:val="00D87D55"/>
    <w:rsid w:val="00D9007B"/>
    <w:rsid w:val="00D9012D"/>
    <w:rsid w:val="00D9027E"/>
    <w:rsid w:val="00D90931"/>
    <w:rsid w:val="00D90ABA"/>
    <w:rsid w:val="00D90B92"/>
    <w:rsid w:val="00D90FE6"/>
    <w:rsid w:val="00D9100C"/>
    <w:rsid w:val="00D9102F"/>
    <w:rsid w:val="00D910F0"/>
    <w:rsid w:val="00D91125"/>
    <w:rsid w:val="00D9152D"/>
    <w:rsid w:val="00D91607"/>
    <w:rsid w:val="00D9185F"/>
    <w:rsid w:val="00D91A03"/>
    <w:rsid w:val="00D91B8D"/>
    <w:rsid w:val="00D91BB0"/>
    <w:rsid w:val="00D91DB7"/>
    <w:rsid w:val="00D92023"/>
    <w:rsid w:val="00D92354"/>
    <w:rsid w:val="00D92423"/>
    <w:rsid w:val="00D924F0"/>
    <w:rsid w:val="00D9261F"/>
    <w:rsid w:val="00D926C2"/>
    <w:rsid w:val="00D926E6"/>
    <w:rsid w:val="00D92959"/>
    <w:rsid w:val="00D92C3A"/>
    <w:rsid w:val="00D92E8E"/>
    <w:rsid w:val="00D92EC4"/>
    <w:rsid w:val="00D92FD4"/>
    <w:rsid w:val="00D92FFB"/>
    <w:rsid w:val="00D9322D"/>
    <w:rsid w:val="00D932F4"/>
    <w:rsid w:val="00D93443"/>
    <w:rsid w:val="00D93543"/>
    <w:rsid w:val="00D93703"/>
    <w:rsid w:val="00D9375B"/>
    <w:rsid w:val="00D9380F"/>
    <w:rsid w:val="00D93825"/>
    <w:rsid w:val="00D938D1"/>
    <w:rsid w:val="00D93CE6"/>
    <w:rsid w:val="00D93E89"/>
    <w:rsid w:val="00D93FAD"/>
    <w:rsid w:val="00D94060"/>
    <w:rsid w:val="00D942A6"/>
    <w:rsid w:val="00D9440F"/>
    <w:rsid w:val="00D94528"/>
    <w:rsid w:val="00D946B6"/>
    <w:rsid w:val="00D948B1"/>
    <w:rsid w:val="00D94B72"/>
    <w:rsid w:val="00D94BBC"/>
    <w:rsid w:val="00D94BF5"/>
    <w:rsid w:val="00D94ED3"/>
    <w:rsid w:val="00D94FB9"/>
    <w:rsid w:val="00D953EB"/>
    <w:rsid w:val="00D95821"/>
    <w:rsid w:val="00D958D3"/>
    <w:rsid w:val="00D95ADC"/>
    <w:rsid w:val="00D95BEB"/>
    <w:rsid w:val="00D95C2A"/>
    <w:rsid w:val="00D95C91"/>
    <w:rsid w:val="00D95D0C"/>
    <w:rsid w:val="00D960F0"/>
    <w:rsid w:val="00D9618C"/>
    <w:rsid w:val="00D96559"/>
    <w:rsid w:val="00D96694"/>
    <w:rsid w:val="00D967D6"/>
    <w:rsid w:val="00D96939"/>
    <w:rsid w:val="00D96A75"/>
    <w:rsid w:val="00D96AED"/>
    <w:rsid w:val="00D96AFB"/>
    <w:rsid w:val="00D96BB5"/>
    <w:rsid w:val="00D96C68"/>
    <w:rsid w:val="00D96E60"/>
    <w:rsid w:val="00D96EB6"/>
    <w:rsid w:val="00D96F1B"/>
    <w:rsid w:val="00D971A6"/>
    <w:rsid w:val="00D97439"/>
    <w:rsid w:val="00D9757A"/>
    <w:rsid w:val="00D975B7"/>
    <w:rsid w:val="00D975F6"/>
    <w:rsid w:val="00D976BB"/>
    <w:rsid w:val="00D97724"/>
    <w:rsid w:val="00D97A37"/>
    <w:rsid w:val="00D97B35"/>
    <w:rsid w:val="00D97B49"/>
    <w:rsid w:val="00D97D5A"/>
    <w:rsid w:val="00D97F75"/>
    <w:rsid w:val="00DA0037"/>
    <w:rsid w:val="00DA00F1"/>
    <w:rsid w:val="00DA01CC"/>
    <w:rsid w:val="00DA0249"/>
    <w:rsid w:val="00DA02F8"/>
    <w:rsid w:val="00DA0580"/>
    <w:rsid w:val="00DA06D1"/>
    <w:rsid w:val="00DA090A"/>
    <w:rsid w:val="00DA0B40"/>
    <w:rsid w:val="00DA0C82"/>
    <w:rsid w:val="00DA0D67"/>
    <w:rsid w:val="00DA102A"/>
    <w:rsid w:val="00DA1529"/>
    <w:rsid w:val="00DA1667"/>
    <w:rsid w:val="00DA1BF8"/>
    <w:rsid w:val="00DA1D88"/>
    <w:rsid w:val="00DA1DF7"/>
    <w:rsid w:val="00DA212C"/>
    <w:rsid w:val="00DA2139"/>
    <w:rsid w:val="00DA22E1"/>
    <w:rsid w:val="00DA25FB"/>
    <w:rsid w:val="00DA2605"/>
    <w:rsid w:val="00DA26B3"/>
    <w:rsid w:val="00DA26DD"/>
    <w:rsid w:val="00DA2832"/>
    <w:rsid w:val="00DA2B4D"/>
    <w:rsid w:val="00DA2B99"/>
    <w:rsid w:val="00DA2BA1"/>
    <w:rsid w:val="00DA2BE3"/>
    <w:rsid w:val="00DA2D19"/>
    <w:rsid w:val="00DA2D2B"/>
    <w:rsid w:val="00DA2FBC"/>
    <w:rsid w:val="00DA3101"/>
    <w:rsid w:val="00DA3183"/>
    <w:rsid w:val="00DA3368"/>
    <w:rsid w:val="00DA3388"/>
    <w:rsid w:val="00DA35E2"/>
    <w:rsid w:val="00DA362C"/>
    <w:rsid w:val="00DA3749"/>
    <w:rsid w:val="00DA3856"/>
    <w:rsid w:val="00DA3890"/>
    <w:rsid w:val="00DA3AF5"/>
    <w:rsid w:val="00DA3CA0"/>
    <w:rsid w:val="00DA3D02"/>
    <w:rsid w:val="00DA3DF0"/>
    <w:rsid w:val="00DA3F01"/>
    <w:rsid w:val="00DA3F4F"/>
    <w:rsid w:val="00DA3FBD"/>
    <w:rsid w:val="00DA3FF4"/>
    <w:rsid w:val="00DA4154"/>
    <w:rsid w:val="00DA41A2"/>
    <w:rsid w:val="00DA424F"/>
    <w:rsid w:val="00DA426B"/>
    <w:rsid w:val="00DA4312"/>
    <w:rsid w:val="00DA43A8"/>
    <w:rsid w:val="00DA44D2"/>
    <w:rsid w:val="00DA45CF"/>
    <w:rsid w:val="00DA4640"/>
    <w:rsid w:val="00DA4796"/>
    <w:rsid w:val="00DA48F4"/>
    <w:rsid w:val="00DA4FCD"/>
    <w:rsid w:val="00DA51E4"/>
    <w:rsid w:val="00DA554F"/>
    <w:rsid w:val="00DA562B"/>
    <w:rsid w:val="00DA5C08"/>
    <w:rsid w:val="00DA5DDE"/>
    <w:rsid w:val="00DA64AB"/>
    <w:rsid w:val="00DA6570"/>
    <w:rsid w:val="00DA65AA"/>
    <w:rsid w:val="00DA663A"/>
    <w:rsid w:val="00DA6756"/>
    <w:rsid w:val="00DA67B6"/>
    <w:rsid w:val="00DA6A3A"/>
    <w:rsid w:val="00DA6CA2"/>
    <w:rsid w:val="00DA6CCA"/>
    <w:rsid w:val="00DA6E12"/>
    <w:rsid w:val="00DA714F"/>
    <w:rsid w:val="00DA73E3"/>
    <w:rsid w:val="00DA772B"/>
    <w:rsid w:val="00DA792A"/>
    <w:rsid w:val="00DA799A"/>
    <w:rsid w:val="00DA7AB1"/>
    <w:rsid w:val="00DA7D61"/>
    <w:rsid w:val="00DA7E54"/>
    <w:rsid w:val="00DB0053"/>
    <w:rsid w:val="00DB010E"/>
    <w:rsid w:val="00DB0292"/>
    <w:rsid w:val="00DB05E1"/>
    <w:rsid w:val="00DB0736"/>
    <w:rsid w:val="00DB0740"/>
    <w:rsid w:val="00DB0AC0"/>
    <w:rsid w:val="00DB0BBB"/>
    <w:rsid w:val="00DB0D26"/>
    <w:rsid w:val="00DB0DEB"/>
    <w:rsid w:val="00DB0E6B"/>
    <w:rsid w:val="00DB1049"/>
    <w:rsid w:val="00DB1152"/>
    <w:rsid w:val="00DB1192"/>
    <w:rsid w:val="00DB12A0"/>
    <w:rsid w:val="00DB1521"/>
    <w:rsid w:val="00DB15EE"/>
    <w:rsid w:val="00DB17C1"/>
    <w:rsid w:val="00DB17E6"/>
    <w:rsid w:val="00DB1BFA"/>
    <w:rsid w:val="00DB1CF1"/>
    <w:rsid w:val="00DB1DC1"/>
    <w:rsid w:val="00DB1DE1"/>
    <w:rsid w:val="00DB2418"/>
    <w:rsid w:val="00DB2616"/>
    <w:rsid w:val="00DB262B"/>
    <w:rsid w:val="00DB2C1F"/>
    <w:rsid w:val="00DB2C7D"/>
    <w:rsid w:val="00DB2DDC"/>
    <w:rsid w:val="00DB3373"/>
    <w:rsid w:val="00DB339C"/>
    <w:rsid w:val="00DB33A6"/>
    <w:rsid w:val="00DB34EE"/>
    <w:rsid w:val="00DB34F7"/>
    <w:rsid w:val="00DB35D8"/>
    <w:rsid w:val="00DB3673"/>
    <w:rsid w:val="00DB398F"/>
    <w:rsid w:val="00DB3A14"/>
    <w:rsid w:val="00DB3A40"/>
    <w:rsid w:val="00DB3AD4"/>
    <w:rsid w:val="00DB3DD6"/>
    <w:rsid w:val="00DB3E50"/>
    <w:rsid w:val="00DB3F8A"/>
    <w:rsid w:val="00DB4241"/>
    <w:rsid w:val="00DB426E"/>
    <w:rsid w:val="00DB4506"/>
    <w:rsid w:val="00DB4B84"/>
    <w:rsid w:val="00DB4DF1"/>
    <w:rsid w:val="00DB4EE1"/>
    <w:rsid w:val="00DB4F97"/>
    <w:rsid w:val="00DB509A"/>
    <w:rsid w:val="00DB52FD"/>
    <w:rsid w:val="00DB5336"/>
    <w:rsid w:val="00DB53BE"/>
    <w:rsid w:val="00DB563A"/>
    <w:rsid w:val="00DB5866"/>
    <w:rsid w:val="00DB587D"/>
    <w:rsid w:val="00DB5AD1"/>
    <w:rsid w:val="00DB5B81"/>
    <w:rsid w:val="00DB5CD9"/>
    <w:rsid w:val="00DB5D70"/>
    <w:rsid w:val="00DB6011"/>
    <w:rsid w:val="00DB60F5"/>
    <w:rsid w:val="00DB618E"/>
    <w:rsid w:val="00DB6367"/>
    <w:rsid w:val="00DB662F"/>
    <w:rsid w:val="00DB6A19"/>
    <w:rsid w:val="00DB6ED2"/>
    <w:rsid w:val="00DB6F7B"/>
    <w:rsid w:val="00DB6F82"/>
    <w:rsid w:val="00DB7013"/>
    <w:rsid w:val="00DB70A8"/>
    <w:rsid w:val="00DB7156"/>
    <w:rsid w:val="00DB754B"/>
    <w:rsid w:val="00DB75B2"/>
    <w:rsid w:val="00DB795F"/>
    <w:rsid w:val="00DB79B9"/>
    <w:rsid w:val="00DB7A48"/>
    <w:rsid w:val="00DB7B88"/>
    <w:rsid w:val="00DB7C0E"/>
    <w:rsid w:val="00DB7D5A"/>
    <w:rsid w:val="00DB7EA7"/>
    <w:rsid w:val="00DC023D"/>
    <w:rsid w:val="00DC0277"/>
    <w:rsid w:val="00DC02FC"/>
    <w:rsid w:val="00DC0384"/>
    <w:rsid w:val="00DC03CE"/>
    <w:rsid w:val="00DC03D8"/>
    <w:rsid w:val="00DC0592"/>
    <w:rsid w:val="00DC059C"/>
    <w:rsid w:val="00DC05F5"/>
    <w:rsid w:val="00DC0B53"/>
    <w:rsid w:val="00DC0BF0"/>
    <w:rsid w:val="00DC0C07"/>
    <w:rsid w:val="00DC0C0D"/>
    <w:rsid w:val="00DC0D08"/>
    <w:rsid w:val="00DC0D55"/>
    <w:rsid w:val="00DC0DA6"/>
    <w:rsid w:val="00DC0F95"/>
    <w:rsid w:val="00DC0FA9"/>
    <w:rsid w:val="00DC1042"/>
    <w:rsid w:val="00DC108B"/>
    <w:rsid w:val="00DC126D"/>
    <w:rsid w:val="00DC1748"/>
    <w:rsid w:val="00DC1809"/>
    <w:rsid w:val="00DC1895"/>
    <w:rsid w:val="00DC1989"/>
    <w:rsid w:val="00DC198F"/>
    <w:rsid w:val="00DC1B9C"/>
    <w:rsid w:val="00DC1BD4"/>
    <w:rsid w:val="00DC1F2D"/>
    <w:rsid w:val="00DC1F4A"/>
    <w:rsid w:val="00DC220C"/>
    <w:rsid w:val="00DC25A7"/>
    <w:rsid w:val="00DC29E6"/>
    <w:rsid w:val="00DC2B9B"/>
    <w:rsid w:val="00DC2FEA"/>
    <w:rsid w:val="00DC30CC"/>
    <w:rsid w:val="00DC328F"/>
    <w:rsid w:val="00DC32BE"/>
    <w:rsid w:val="00DC337D"/>
    <w:rsid w:val="00DC3393"/>
    <w:rsid w:val="00DC36F4"/>
    <w:rsid w:val="00DC37FD"/>
    <w:rsid w:val="00DC3836"/>
    <w:rsid w:val="00DC3AE8"/>
    <w:rsid w:val="00DC3CCF"/>
    <w:rsid w:val="00DC3D7C"/>
    <w:rsid w:val="00DC3E53"/>
    <w:rsid w:val="00DC3F2A"/>
    <w:rsid w:val="00DC3FDA"/>
    <w:rsid w:val="00DC420E"/>
    <w:rsid w:val="00DC4479"/>
    <w:rsid w:val="00DC46AD"/>
    <w:rsid w:val="00DC4B66"/>
    <w:rsid w:val="00DC4C67"/>
    <w:rsid w:val="00DC4D9F"/>
    <w:rsid w:val="00DC507F"/>
    <w:rsid w:val="00DC50BC"/>
    <w:rsid w:val="00DC5112"/>
    <w:rsid w:val="00DC5431"/>
    <w:rsid w:val="00DC5535"/>
    <w:rsid w:val="00DC5618"/>
    <w:rsid w:val="00DC5D26"/>
    <w:rsid w:val="00DC5D4F"/>
    <w:rsid w:val="00DC5E3A"/>
    <w:rsid w:val="00DC5F7E"/>
    <w:rsid w:val="00DC6088"/>
    <w:rsid w:val="00DC61DD"/>
    <w:rsid w:val="00DC646B"/>
    <w:rsid w:val="00DC6502"/>
    <w:rsid w:val="00DC65B3"/>
    <w:rsid w:val="00DC67F8"/>
    <w:rsid w:val="00DC69C0"/>
    <w:rsid w:val="00DC6DD0"/>
    <w:rsid w:val="00DC6E1A"/>
    <w:rsid w:val="00DC6F76"/>
    <w:rsid w:val="00DC6FC6"/>
    <w:rsid w:val="00DC6FE7"/>
    <w:rsid w:val="00DC702A"/>
    <w:rsid w:val="00DC7163"/>
    <w:rsid w:val="00DC7182"/>
    <w:rsid w:val="00DC74C8"/>
    <w:rsid w:val="00DC7611"/>
    <w:rsid w:val="00DC7874"/>
    <w:rsid w:val="00DC7880"/>
    <w:rsid w:val="00DC7928"/>
    <w:rsid w:val="00DC79AC"/>
    <w:rsid w:val="00DC7DD4"/>
    <w:rsid w:val="00DC7F2B"/>
    <w:rsid w:val="00DD0003"/>
    <w:rsid w:val="00DD0836"/>
    <w:rsid w:val="00DD0F61"/>
    <w:rsid w:val="00DD10E8"/>
    <w:rsid w:val="00DD111F"/>
    <w:rsid w:val="00DD1151"/>
    <w:rsid w:val="00DD13F5"/>
    <w:rsid w:val="00DD15C1"/>
    <w:rsid w:val="00DD197D"/>
    <w:rsid w:val="00DD1990"/>
    <w:rsid w:val="00DD1BEB"/>
    <w:rsid w:val="00DD1DA8"/>
    <w:rsid w:val="00DD203F"/>
    <w:rsid w:val="00DD21CD"/>
    <w:rsid w:val="00DD2259"/>
    <w:rsid w:val="00DD2313"/>
    <w:rsid w:val="00DD2638"/>
    <w:rsid w:val="00DD2658"/>
    <w:rsid w:val="00DD27E2"/>
    <w:rsid w:val="00DD27E8"/>
    <w:rsid w:val="00DD282F"/>
    <w:rsid w:val="00DD289C"/>
    <w:rsid w:val="00DD2AA5"/>
    <w:rsid w:val="00DD2C8D"/>
    <w:rsid w:val="00DD2C90"/>
    <w:rsid w:val="00DD2EED"/>
    <w:rsid w:val="00DD2F37"/>
    <w:rsid w:val="00DD30EE"/>
    <w:rsid w:val="00DD3694"/>
    <w:rsid w:val="00DD37C3"/>
    <w:rsid w:val="00DD395B"/>
    <w:rsid w:val="00DD3AA5"/>
    <w:rsid w:val="00DD3B6B"/>
    <w:rsid w:val="00DD3D2E"/>
    <w:rsid w:val="00DD3D6D"/>
    <w:rsid w:val="00DD40EF"/>
    <w:rsid w:val="00DD41D5"/>
    <w:rsid w:val="00DD42EA"/>
    <w:rsid w:val="00DD4339"/>
    <w:rsid w:val="00DD434B"/>
    <w:rsid w:val="00DD4467"/>
    <w:rsid w:val="00DD45AE"/>
    <w:rsid w:val="00DD45B7"/>
    <w:rsid w:val="00DD4BDA"/>
    <w:rsid w:val="00DD4FCA"/>
    <w:rsid w:val="00DD52E4"/>
    <w:rsid w:val="00DD5408"/>
    <w:rsid w:val="00DD54C4"/>
    <w:rsid w:val="00DD561A"/>
    <w:rsid w:val="00DD571B"/>
    <w:rsid w:val="00DD5845"/>
    <w:rsid w:val="00DD5AEE"/>
    <w:rsid w:val="00DD5C58"/>
    <w:rsid w:val="00DD5CD8"/>
    <w:rsid w:val="00DD5DCD"/>
    <w:rsid w:val="00DD5DDD"/>
    <w:rsid w:val="00DD5EA4"/>
    <w:rsid w:val="00DD5F86"/>
    <w:rsid w:val="00DD616F"/>
    <w:rsid w:val="00DD6B8E"/>
    <w:rsid w:val="00DD6C2E"/>
    <w:rsid w:val="00DD6FA7"/>
    <w:rsid w:val="00DD6FDF"/>
    <w:rsid w:val="00DD716B"/>
    <w:rsid w:val="00DD72E3"/>
    <w:rsid w:val="00DD797E"/>
    <w:rsid w:val="00DD7D01"/>
    <w:rsid w:val="00DE03DF"/>
    <w:rsid w:val="00DE07B8"/>
    <w:rsid w:val="00DE095E"/>
    <w:rsid w:val="00DE09A1"/>
    <w:rsid w:val="00DE09B1"/>
    <w:rsid w:val="00DE0AE8"/>
    <w:rsid w:val="00DE0BEC"/>
    <w:rsid w:val="00DE0EE0"/>
    <w:rsid w:val="00DE0F0B"/>
    <w:rsid w:val="00DE113B"/>
    <w:rsid w:val="00DE123B"/>
    <w:rsid w:val="00DE12B1"/>
    <w:rsid w:val="00DE13F3"/>
    <w:rsid w:val="00DE1776"/>
    <w:rsid w:val="00DE1C1F"/>
    <w:rsid w:val="00DE1CA6"/>
    <w:rsid w:val="00DE1DA7"/>
    <w:rsid w:val="00DE1FC2"/>
    <w:rsid w:val="00DE207B"/>
    <w:rsid w:val="00DE20BA"/>
    <w:rsid w:val="00DE2550"/>
    <w:rsid w:val="00DE2956"/>
    <w:rsid w:val="00DE298F"/>
    <w:rsid w:val="00DE29AD"/>
    <w:rsid w:val="00DE29F5"/>
    <w:rsid w:val="00DE2CF0"/>
    <w:rsid w:val="00DE2D7D"/>
    <w:rsid w:val="00DE2F5B"/>
    <w:rsid w:val="00DE2F6E"/>
    <w:rsid w:val="00DE3734"/>
    <w:rsid w:val="00DE39E2"/>
    <w:rsid w:val="00DE3A02"/>
    <w:rsid w:val="00DE3A23"/>
    <w:rsid w:val="00DE3B1D"/>
    <w:rsid w:val="00DE3BFF"/>
    <w:rsid w:val="00DE3E27"/>
    <w:rsid w:val="00DE3F7B"/>
    <w:rsid w:val="00DE413B"/>
    <w:rsid w:val="00DE436B"/>
    <w:rsid w:val="00DE45BA"/>
    <w:rsid w:val="00DE46BA"/>
    <w:rsid w:val="00DE49CE"/>
    <w:rsid w:val="00DE4AD2"/>
    <w:rsid w:val="00DE4B81"/>
    <w:rsid w:val="00DE4B8F"/>
    <w:rsid w:val="00DE4BC5"/>
    <w:rsid w:val="00DE4D60"/>
    <w:rsid w:val="00DE4DE0"/>
    <w:rsid w:val="00DE4DE1"/>
    <w:rsid w:val="00DE4E3D"/>
    <w:rsid w:val="00DE4E94"/>
    <w:rsid w:val="00DE5392"/>
    <w:rsid w:val="00DE53E9"/>
    <w:rsid w:val="00DE5817"/>
    <w:rsid w:val="00DE58CF"/>
    <w:rsid w:val="00DE5919"/>
    <w:rsid w:val="00DE5A61"/>
    <w:rsid w:val="00DE5AB7"/>
    <w:rsid w:val="00DE5B3B"/>
    <w:rsid w:val="00DE5B4C"/>
    <w:rsid w:val="00DE5CE2"/>
    <w:rsid w:val="00DE5E68"/>
    <w:rsid w:val="00DE5EAD"/>
    <w:rsid w:val="00DE646D"/>
    <w:rsid w:val="00DE677B"/>
    <w:rsid w:val="00DE6816"/>
    <w:rsid w:val="00DE6964"/>
    <w:rsid w:val="00DE6AA1"/>
    <w:rsid w:val="00DE6AC8"/>
    <w:rsid w:val="00DE6B8F"/>
    <w:rsid w:val="00DE6D34"/>
    <w:rsid w:val="00DE739F"/>
    <w:rsid w:val="00DE74CB"/>
    <w:rsid w:val="00DE7539"/>
    <w:rsid w:val="00DE758B"/>
    <w:rsid w:val="00DE75F0"/>
    <w:rsid w:val="00DE7C02"/>
    <w:rsid w:val="00DE7CC9"/>
    <w:rsid w:val="00DE7E81"/>
    <w:rsid w:val="00DF029D"/>
    <w:rsid w:val="00DF04C3"/>
    <w:rsid w:val="00DF0640"/>
    <w:rsid w:val="00DF0870"/>
    <w:rsid w:val="00DF0981"/>
    <w:rsid w:val="00DF0A65"/>
    <w:rsid w:val="00DF0C17"/>
    <w:rsid w:val="00DF0E58"/>
    <w:rsid w:val="00DF0E5D"/>
    <w:rsid w:val="00DF0FB9"/>
    <w:rsid w:val="00DF0FBA"/>
    <w:rsid w:val="00DF137B"/>
    <w:rsid w:val="00DF13EA"/>
    <w:rsid w:val="00DF14C9"/>
    <w:rsid w:val="00DF1938"/>
    <w:rsid w:val="00DF1A59"/>
    <w:rsid w:val="00DF1C17"/>
    <w:rsid w:val="00DF1C54"/>
    <w:rsid w:val="00DF1D24"/>
    <w:rsid w:val="00DF205B"/>
    <w:rsid w:val="00DF2327"/>
    <w:rsid w:val="00DF263F"/>
    <w:rsid w:val="00DF26F1"/>
    <w:rsid w:val="00DF2766"/>
    <w:rsid w:val="00DF2D03"/>
    <w:rsid w:val="00DF3495"/>
    <w:rsid w:val="00DF3578"/>
    <w:rsid w:val="00DF36FB"/>
    <w:rsid w:val="00DF3BC4"/>
    <w:rsid w:val="00DF3C87"/>
    <w:rsid w:val="00DF3D11"/>
    <w:rsid w:val="00DF4112"/>
    <w:rsid w:val="00DF43C9"/>
    <w:rsid w:val="00DF4445"/>
    <w:rsid w:val="00DF4489"/>
    <w:rsid w:val="00DF469D"/>
    <w:rsid w:val="00DF4921"/>
    <w:rsid w:val="00DF49C9"/>
    <w:rsid w:val="00DF4B84"/>
    <w:rsid w:val="00DF4C41"/>
    <w:rsid w:val="00DF50BA"/>
    <w:rsid w:val="00DF58F9"/>
    <w:rsid w:val="00DF5BB3"/>
    <w:rsid w:val="00DF5BE0"/>
    <w:rsid w:val="00DF6104"/>
    <w:rsid w:val="00DF625D"/>
    <w:rsid w:val="00DF63A4"/>
    <w:rsid w:val="00DF6677"/>
    <w:rsid w:val="00DF6A1F"/>
    <w:rsid w:val="00DF6ACD"/>
    <w:rsid w:val="00DF77F8"/>
    <w:rsid w:val="00DF787A"/>
    <w:rsid w:val="00DF7C78"/>
    <w:rsid w:val="00DF7D79"/>
    <w:rsid w:val="00DF7EAE"/>
    <w:rsid w:val="00DF7EEF"/>
    <w:rsid w:val="00DF7F97"/>
    <w:rsid w:val="00DF7FCF"/>
    <w:rsid w:val="00E00121"/>
    <w:rsid w:val="00E002ED"/>
    <w:rsid w:val="00E003CB"/>
    <w:rsid w:val="00E0057B"/>
    <w:rsid w:val="00E00773"/>
    <w:rsid w:val="00E00861"/>
    <w:rsid w:val="00E00A00"/>
    <w:rsid w:val="00E00A2C"/>
    <w:rsid w:val="00E00A9C"/>
    <w:rsid w:val="00E00BC1"/>
    <w:rsid w:val="00E00D26"/>
    <w:rsid w:val="00E00ECC"/>
    <w:rsid w:val="00E010F5"/>
    <w:rsid w:val="00E011AE"/>
    <w:rsid w:val="00E01336"/>
    <w:rsid w:val="00E01390"/>
    <w:rsid w:val="00E014F9"/>
    <w:rsid w:val="00E01503"/>
    <w:rsid w:val="00E015E2"/>
    <w:rsid w:val="00E015FC"/>
    <w:rsid w:val="00E0170D"/>
    <w:rsid w:val="00E017D6"/>
    <w:rsid w:val="00E01A9B"/>
    <w:rsid w:val="00E01CC3"/>
    <w:rsid w:val="00E01E7C"/>
    <w:rsid w:val="00E0203A"/>
    <w:rsid w:val="00E021C7"/>
    <w:rsid w:val="00E023E1"/>
    <w:rsid w:val="00E024C0"/>
    <w:rsid w:val="00E025D3"/>
    <w:rsid w:val="00E025FC"/>
    <w:rsid w:val="00E02722"/>
    <w:rsid w:val="00E02723"/>
    <w:rsid w:val="00E02A1A"/>
    <w:rsid w:val="00E02A21"/>
    <w:rsid w:val="00E02A76"/>
    <w:rsid w:val="00E02C7B"/>
    <w:rsid w:val="00E02D17"/>
    <w:rsid w:val="00E02F69"/>
    <w:rsid w:val="00E03203"/>
    <w:rsid w:val="00E03258"/>
    <w:rsid w:val="00E03468"/>
    <w:rsid w:val="00E036B5"/>
    <w:rsid w:val="00E03885"/>
    <w:rsid w:val="00E03A0E"/>
    <w:rsid w:val="00E03BB5"/>
    <w:rsid w:val="00E03BCC"/>
    <w:rsid w:val="00E03C19"/>
    <w:rsid w:val="00E03C90"/>
    <w:rsid w:val="00E0420B"/>
    <w:rsid w:val="00E0432C"/>
    <w:rsid w:val="00E04342"/>
    <w:rsid w:val="00E04661"/>
    <w:rsid w:val="00E0478D"/>
    <w:rsid w:val="00E0483C"/>
    <w:rsid w:val="00E04886"/>
    <w:rsid w:val="00E0490C"/>
    <w:rsid w:val="00E04A92"/>
    <w:rsid w:val="00E04ACB"/>
    <w:rsid w:val="00E04B60"/>
    <w:rsid w:val="00E04C99"/>
    <w:rsid w:val="00E04D67"/>
    <w:rsid w:val="00E05225"/>
    <w:rsid w:val="00E052D4"/>
    <w:rsid w:val="00E0540F"/>
    <w:rsid w:val="00E05423"/>
    <w:rsid w:val="00E054B6"/>
    <w:rsid w:val="00E05562"/>
    <w:rsid w:val="00E05833"/>
    <w:rsid w:val="00E05893"/>
    <w:rsid w:val="00E05998"/>
    <w:rsid w:val="00E05B70"/>
    <w:rsid w:val="00E05C59"/>
    <w:rsid w:val="00E05DC5"/>
    <w:rsid w:val="00E05FB7"/>
    <w:rsid w:val="00E060D9"/>
    <w:rsid w:val="00E062D4"/>
    <w:rsid w:val="00E06518"/>
    <w:rsid w:val="00E06535"/>
    <w:rsid w:val="00E06735"/>
    <w:rsid w:val="00E06756"/>
    <w:rsid w:val="00E06799"/>
    <w:rsid w:val="00E0686C"/>
    <w:rsid w:val="00E0692F"/>
    <w:rsid w:val="00E06A67"/>
    <w:rsid w:val="00E06C3A"/>
    <w:rsid w:val="00E06CA9"/>
    <w:rsid w:val="00E06FDF"/>
    <w:rsid w:val="00E07230"/>
    <w:rsid w:val="00E073FD"/>
    <w:rsid w:val="00E0764A"/>
    <w:rsid w:val="00E078C3"/>
    <w:rsid w:val="00E0794C"/>
    <w:rsid w:val="00E07A49"/>
    <w:rsid w:val="00E07AEB"/>
    <w:rsid w:val="00E07C1C"/>
    <w:rsid w:val="00E07EE8"/>
    <w:rsid w:val="00E1023F"/>
    <w:rsid w:val="00E10404"/>
    <w:rsid w:val="00E10488"/>
    <w:rsid w:val="00E1054F"/>
    <w:rsid w:val="00E105C8"/>
    <w:rsid w:val="00E105ED"/>
    <w:rsid w:val="00E10742"/>
    <w:rsid w:val="00E1076C"/>
    <w:rsid w:val="00E10DAB"/>
    <w:rsid w:val="00E111B1"/>
    <w:rsid w:val="00E1123A"/>
    <w:rsid w:val="00E1134E"/>
    <w:rsid w:val="00E114A3"/>
    <w:rsid w:val="00E114D7"/>
    <w:rsid w:val="00E116CC"/>
    <w:rsid w:val="00E116E2"/>
    <w:rsid w:val="00E11706"/>
    <w:rsid w:val="00E1175E"/>
    <w:rsid w:val="00E11926"/>
    <w:rsid w:val="00E11A1F"/>
    <w:rsid w:val="00E1230A"/>
    <w:rsid w:val="00E1230D"/>
    <w:rsid w:val="00E123BD"/>
    <w:rsid w:val="00E12642"/>
    <w:rsid w:val="00E128B9"/>
    <w:rsid w:val="00E129AE"/>
    <w:rsid w:val="00E129FC"/>
    <w:rsid w:val="00E12AD8"/>
    <w:rsid w:val="00E12C77"/>
    <w:rsid w:val="00E13025"/>
    <w:rsid w:val="00E130F6"/>
    <w:rsid w:val="00E1316C"/>
    <w:rsid w:val="00E131FD"/>
    <w:rsid w:val="00E133D5"/>
    <w:rsid w:val="00E134C1"/>
    <w:rsid w:val="00E135EF"/>
    <w:rsid w:val="00E13962"/>
    <w:rsid w:val="00E13AFA"/>
    <w:rsid w:val="00E13D38"/>
    <w:rsid w:val="00E13ECB"/>
    <w:rsid w:val="00E13F76"/>
    <w:rsid w:val="00E14371"/>
    <w:rsid w:val="00E14379"/>
    <w:rsid w:val="00E143C1"/>
    <w:rsid w:val="00E143E1"/>
    <w:rsid w:val="00E14939"/>
    <w:rsid w:val="00E14D17"/>
    <w:rsid w:val="00E14DA6"/>
    <w:rsid w:val="00E14FDA"/>
    <w:rsid w:val="00E15004"/>
    <w:rsid w:val="00E15248"/>
    <w:rsid w:val="00E152FC"/>
    <w:rsid w:val="00E155AA"/>
    <w:rsid w:val="00E15787"/>
    <w:rsid w:val="00E157A9"/>
    <w:rsid w:val="00E159C0"/>
    <w:rsid w:val="00E15BC5"/>
    <w:rsid w:val="00E15C59"/>
    <w:rsid w:val="00E15D0E"/>
    <w:rsid w:val="00E160D3"/>
    <w:rsid w:val="00E161E2"/>
    <w:rsid w:val="00E16792"/>
    <w:rsid w:val="00E16B3A"/>
    <w:rsid w:val="00E16CBC"/>
    <w:rsid w:val="00E16CC3"/>
    <w:rsid w:val="00E16D02"/>
    <w:rsid w:val="00E171FE"/>
    <w:rsid w:val="00E172D9"/>
    <w:rsid w:val="00E17545"/>
    <w:rsid w:val="00E175A0"/>
    <w:rsid w:val="00E1792F"/>
    <w:rsid w:val="00E17AD3"/>
    <w:rsid w:val="00E17BAD"/>
    <w:rsid w:val="00E17C42"/>
    <w:rsid w:val="00E17D23"/>
    <w:rsid w:val="00E17DB7"/>
    <w:rsid w:val="00E200A4"/>
    <w:rsid w:val="00E200F8"/>
    <w:rsid w:val="00E20113"/>
    <w:rsid w:val="00E202A2"/>
    <w:rsid w:val="00E202DB"/>
    <w:rsid w:val="00E20501"/>
    <w:rsid w:val="00E2052D"/>
    <w:rsid w:val="00E2070B"/>
    <w:rsid w:val="00E20791"/>
    <w:rsid w:val="00E208CC"/>
    <w:rsid w:val="00E20AEE"/>
    <w:rsid w:val="00E20D81"/>
    <w:rsid w:val="00E20F80"/>
    <w:rsid w:val="00E214B4"/>
    <w:rsid w:val="00E21743"/>
    <w:rsid w:val="00E218C3"/>
    <w:rsid w:val="00E2199C"/>
    <w:rsid w:val="00E21B00"/>
    <w:rsid w:val="00E21CDC"/>
    <w:rsid w:val="00E21DC0"/>
    <w:rsid w:val="00E21EB4"/>
    <w:rsid w:val="00E21F5C"/>
    <w:rsid w:val="00E21FED"/>
    <w:rsid w:val="00E22727"/>
    <w:rsid w:val="00E227F7"/>
    <w:rsid w:val="00E229DD"/>
    <w:rsid w:val="00E22A28"/>
    <w:rsid w:val="00E22BFE"/>
    <w:rsid w:val="00E22C62"/>
    <w:rsid w:val="00E22D50"/>
    <w:rsid w:val="00E2306C"/>
    <w:rsid w:val="00E2332E"/>
    <w:rsid w:val="00E23413"/>
    <w:rsid w:val="00E2343A"/>
    <w:rsid w:val="00E23457"/>
    <w:rsid w:val="00E234E5"/>
    <w:rsid w:val="00E236BA"/>
    <w:rsid w:val="00E2390B"/>
    <w:rsid w:val="00E239B2"/>
    <w:rsid w:val="00E23C81"/>
    <w:rsid w:val="00E23C8C"/>
    <w:rsid w:val="00E24153"/>
    <w:rsid w:val="00E24230"/>
    <w:rsid w:val="00E24497"/>
    <w:rsid w:val="00E24579"/>
    <w:rsid w:val="00E246F9"/>
    <w:rsid w:val="00E24734"/>
    <w:rsid w:val="00E24813"/>
    <w:rsid w:val="00E24A78"/>
    <w:rsid w:val="00E24AD2"/>
    <w:rsid w:val="00E24BB9"/>
    <w:rsid w:val="00E24D1C"/>
    <w:rsid w:val="00E24D6C"/>
    <w:rsid w:val="00E24EA6"/>
    <w:rsid w:val="00E25606"/>
    <w:rsid w:val="00E256FC"/>
    <w:rsid w:val="00E25AA6"/>
    <w:rsid w:val="00E25AC6"/>
    <w:rsid w:val="00E25D49"/>
    <w:rsid w:val="00E25E23"/>
    <w:rsid w:val="00E25E60"/>
    <w:rsid w:val="00E25EA6"/>
    <w:rsid w:val="00E26128"/>
    <w:rsid w:val="00E2618D"/>
    <w:rsid w:val="00E2631F"/>
    <w:rsid w:val="00E26499"/>
    <w:rsid w:val="00E265F8"/>
    <w:rsid w:val="00E26613"/>
    <w:rsid w:val="00E26A20"/>
    <w:rsid w:val="00E26EF3"/>
    <w:rsid w:val="00E271A9"/>
    <w:rsid w:val="00E27375"/>
    <w:rsid w:val="00E275CA"/>
    <w:rsid w:val="00E27753"/>
    <w:rsid w:val="00E2785E"/>
    <w:rsid w:val="00E27931"/>
    <w:rsid w:val="00E27BAF"/>
    <w:rsid w:val="00E27C51"/>
    <w:rsid w:val="00E27C95"/>
    <w:rsid w:val="00E27D01"/>
    <w:rsid w:val="00E27DB8"/>
    <w:rsid w:val="00E27E1D"/>
    <w:rsid w:val="00E27E64"/>
    <w:rsid w:val="00E30084"/>
    <w:rsid w:val="00E30101"/>
    <w:rsid w:val="00E301F0"/>
    <w:rsid w:val="00E302C2"/>
    <w:rsid w:val="00E306A1"/>
    <w:rsid w:val="00E3071D"/>
    <w:rsid w:val="00E307B0"/>
    <w:rsid w:val="00E30987"/>
    <w:rsid w:val="00E30A00"/>
    <w:rsid w:val="00E30ABE"/>
    <w:rsid w:val="00E30B67"/>
    <w:rsid w:val="00E30CF3"/>
    <w:rsid w:val="00E30D6D"/>
    <w:rsid w:val="00E30F30"/>
    <w:rsid w:val="00E30F7B"/>
    <w:rsid w:val="00E3112F"/>
    <w:rsid w:val="00E311FE"/>
    <w:rsid w:val="00E31203"/>
    <w:rsid w:val="00E31386"/>
    <w:rsid w:val="00E3139C"/>
    <w:rsid w:val="00E3140E"/>
    <w:rsid w:val="00E31537"/>
    <w:rsid w:val="00E3173C"/>
    <w:rsid w:val="00E3173D"/>
    <w:rsid w:val="00E3174A"/>
    <w:rsid w:val="00E3192C"/>
    <w:rsid w:val="00E31A7A"/>
    <w:rsid w:val="00E31B46"/>
    <w:rsid w:val="00E31BBA"/>
    <w:rsid w:val="00E31F07"/>
    <w:rsid w:val="00E320FE"/>
    <w:rsid w:val="00E324F7"/>
    <w:rsid w:val="00E327EE"/>
    <w:rsid w:val="00E3286A"/>
    <w:rsid w:val="00E32A95"/>
    <w:rsid w:val="00E32B8E"/>
    <w:rsid w:val="00E32DC6"/>
    <w:rsid w:val="00E32DE7"/>
    <w:rsid w:val="00E32E69"/>
    <w:rsid w:val="00E32EBB"/>
    <w:rsid w:val="00E330C3"/>
    <w:rsid w:val="00E33117"/>
    <w:rsid w:val="00E3326F"/>
    <w:rsid w:val="00E333A3"/>
    <w:rsid w:val="00E33619"/>
    <w:rsid w:val="00E33795"/>
    <w:rsid w:val="00E337F2"/>
    <w:rsid w:val="00E33B34"/>
    <w:rsid w:val="00E33DC4"/>
    <w:rsid w:val="00E33EB1"/>
    <w:rsid w:val="00E33FE2"/>
    <w:rsid w:val="00E3421B"/>
    <w:rsid w:val="00E343BA"/>
    <w:rsid w:val="00E343DB"/>
    <w:rsid w:val="00E34689"/>
    <w:rsid w:val="00E349A2"/>
    <w:rsid w:val="00E34A27"/>
    <w:rsid w:val="00E34AE8"/>
    <w:rsid w:val="00E34CEE"/>
    <w:rsid w:val="00E34F64"/>
    <w:rsid w:val="00E34FA1"/>
    <w:rsid w:val="00E35084"/>
    <w:rsid w:val="00E35875"/>
    <w:rsid w:val="00E359DD"/>
    <w:rsid w:val="00E35B86"/>
    <w:rsid w:val="00E35B8F"/>
    <w:rsid w:val="00E35C9F"/>
    <w:rsid w:val="00E35DA2"/>
    <w:rsid w:val="00E35F25"/>
    <w:rsid w:val="00E36018"/>
    <w:rsid w:val="00E361C8"/>
    <w:rsid w:val="00E36685"/>
    <w:rsid w:val="00E36794"/>
    <w:rsid w:val="00E36860"/>
    <w:rsid w:val="00E36906"/>
    <w:rsid w:val="00E36A78"/>
    <w:rsid w:val="00E36D5B"/>
    <w:rsid w:val="00E36D99"/>
    <w:rsid w:val="00E36DAD"/>
    <w:rsid w:val="00E37119"/>
    <w:rsid w:val="00E3719F"/>
    <w:rsid w:val="00E371D1"/>
    <w:rsid w:val="00E373C2"/>
    <w:rsid w:val="00E375F7"/>
    <w:rsid w:val="00E378EF"/>
    <w:rsid w:val="00E3792A"/>
    <w:rsid w:val="00E379BA"/>
    <w:rsid w:val="00E379D6"/>
    <w:rsid w:val="00E4022A"/>
    <w:rsid w:val="00E402E5"/>
    <w:rsid w:val="00E40315"/>
    <w:rsid w:val="00E40439"/>
    <w:rsid w:val="00E4059E"/>
    <w:rsid w:val="00E406BA"/>
    <w:rsid w:val="00E406DA"/>
    <w:rsid w:val="00E40E2F"/>
    <w:rsid w:val="00E40EB9"/>
    <w:rsid w:val="00E410E9"/>
    <w:rsid w:val="00E4113A"/>
    <w:rsid w:val="00E4115D"/>
    <w:rsid w:val="00E411C0"/>
    <w:rsid w:val="00E41238"/>
    <w:rsid w:val="00E4157F"/>
    <w:rsid w:val="00E415EF"/>
    <w:rsid w:val="00E417DD"/>
    <w:rsid w:val="00E4187E"/>
    <w:rsid w:val="00E4213C"/>
    <w:rsid w:val="00E4240F"/>
    <w:rsid w:val="00E42453"/>
    <w:rsid w:val="00E42487"/>
    <w:rsid w:val="00E424FA"/>
    <w:rsid w:val="00E42878"/>
    <w:rsid w:val="00E42AD6"/>
    <w:rsid w:val="00E42C25"/>
    <w:rsid w:val="00E42EE3"/>
    <w:rsid w:val="00E42F0C"/>
    <w:rsid w:val="00E42FBA"/>
    <w:rsid w:val="00E430D2"/>
    <w:rsid w:val="00E43267"/>
    <w:rsid w:val="00E432BC"/>
    <w:rsid w:val="00E432C8"/>
    <w:rsid w:val="00E4348C"/>
    <w:rsid w:val="00E4372E"/>
    <w:rsid w:val="00E43776"/>
    <w:rsid w:val="00E43AFB"/>
    <w:rsid w:val="00E43D31"/>
    <w:rsid w:val="00E43D57"/>
    <w:rsid w:val="00E43E0E"/>
    <w:rsid w:val="00E43EEC"/>
    <w:rsid w:val="00E43FFC"/>
    <w:rsid w:val="00E44071"/>
    <w:rsid w:val="00E4455A"/>
    <w:rsid w:val="00E44566"/>
    <w:rsid w:val="00E4456B"/>
    <w:rsid w:val="00E44651"/>
    <w:rsid w:val="00E44A15"/>
    <w:rsid w:val="00E44D67"/>
    <w:rsid w:val="00E44EFC"/>
    <w:rsid w:val="00E44F9A"/>
    <w:rsid w:val="00E44FEB"/>
    <w:rsid w:val="00E45178"/>
    <w:rsid w:val="00E451E2"/>
    <w:rsid w:val="00E453B1"/>
    <w:rsid w:val="00E453D0"/>
    <w:rsid w:val="00E45492"/>
    <w:rsid w:val="00E45548"/>
    <w:rsid w:val="00E455D1"/>
    <w:rsid w:val="00E4560E"/>
    <w:rsid w:val="00E4572B"/>
    <w:rsid w:val="00E45798"/>
    <w:rsid w:val="00E457E4"/>
    <w:rsid w:val="00E45964"/>
    <w:rsid w:val="00E45A4C"/>
    <w:rsid w:val="00E45C05"/>
    <w:rsid w:val="00E45CA2"/>
    <w:rsid w:val="00E45CC4"/>
    <w:rsid w:val="00E461C3"/>
    <w:rsid w:val="00E4631A"/>
    <w:rsid w:val="00E463E5"/>
    <w:rsid w:val="00E4661E"/>
    <w:rsid w:val="00E46656"/>
    <w:rsid w:val="00E46746"/>
    <w:rsid w:val="00E46823"/>
    <w:rsid w:val="00E4697A"/>
    <w:rsid w:val="00E46AD8"/>
    <w:rsid w:val="00E46D0C"/>
    <w:rsid w:val="00E46F1C"/>
    <w:rsid w:val="00E47048"/>
    <w:rsid w:val="00E47433"/>
    <w:rsid w:val="00E4749F"/>
    <w:rsid w:val="00E474BC"/>
    <w:rsid w:val="00E476AD"/>
    <w:rsid w:val="00E47A45"/>
    <w:rsid w:val="00E47C6E"/>
    <w:rsid w:val="00E47E68"/>
    <w:rsid w:val="00E47ECC"/>
    <w:rsid w:val="00E47F2D"/>
    <w:rsid w:val="00E47FAD"/>
    <w:rsid w:val="00E47FCA"/>
    <w:rsid w:val="00E501FC"/>
    <w:rsid w:val="00E502D3"/>
    <w:rsid w:val="00E50583"/>
    <w:rsid w:val="00E507E6"/>
    <w:rsid w:val="00E50830"/>
    <w:rsid w:val="00E50859"/>
    <w:rsid w:val="00E50972"/>
    <w:rsid w:val="00E509DC"/>
    <w:rsid w:val="00E50A1B"/>
    <w:rsid w:val="00E50A53"/>
    <w:rsid w:val="00E50A6A"/>
    <w:rsid w:val="00E50B3F"/>
    <w:rsid w:val="00E50BF4"/>
    <w:rsid w:val="00E50D27"/>
    <w:rsid w:val="00E50EDC"/>
    <w:rsid w:val="00E51059"/>
    <w:rsid w:val="00E51206"/>
    <w:rsid w:val="00E512D3"/>
    <w:rsid w:val="00E5134F"/>
    <w:rsid w:val="00E51397"/>
    <w:rsid w:val="00E51526"/>
    <w:rsid w:val="00E5183A"/>
    <w:rsid w:val="00E5196F"/>
    <w:rsid w:val="00E51B8D"/>
    <w:rsid w:val="00E51BB6"/>
    <w:rsid w:val="00E51D3C"/>
    <w:rsid w:val="00E51D51"/>
    <w:rsid w:val="00E51F21"/>
    <w:rsid w:val="00E52163"/>
    <w:rsid w:val="00E5222F"/>
    <w:rsid w:val="00E52497"/>
    <w:rsid w:val="00E5260A"/>
    <w:rsid w:val="00E526A8"/>
    <w:rsid w:val="00E52B74"/>
    <w:rsid w:val="00E52E3B"/>
    <w:rsid w:val="00E52F0D"/>
    <w:rsid w:val="00E52F81"/>
    <w:rsid w:val="00E52FD8"/>
    <w:rsid w:val="00E52FE8"/>
    <w:rsid w:val="00E5309B"/>
    <w:rsid w:val="00E530C8"/>
    <w:rsid w:val="00E533AA"/>
    <w:rsid w:val="00E534D5"/>
    <w:rsid w:val="00E5392F"/>
    <w:rsid w:val="00E53BCF"/>
    <w:rsid w:val="00E53C76"/>
    <w:rsid w:val="00E53F3A"/>
    <w:rsid w:val="00E54115"/>
    <w:rsid w:val="00E5418F"/>
    <w:rsid w:val="00E5424C"/>
    <w:rsid w:val="00E54327"/>
    <w:rsid w:val="00E5460C"/>
    <w:rsid w:val="00E5460D"/>
    <w:rsid w:val="00E546BC"/>
    <w:rsid w:val="00E548C2"/>
    <w:rsid w:val="00E54B3C"/>
    <w:rsid w:val="00E54B9A"/>
    <w:rsid w:val="00E55085"/>
    <w:rsid w:val="00E55395"/>
    <w:rsid w:val="00E55422"/>
    <w:rsid w:val="00E555BA"/>
    <w:rsid w:val="00E55656"/>
    <w:rsid w:val="00E5569D"/>
    <w:rsid w:val="00E557DE"/>
    <w:rsid w:val="00E55ACF"/>
    <w:rsid w:val="00E55CE9"/>
    <w:rsid w:val="00E55CEB"/>
    <w:rsid w:val="00E55D91"/>
    <w:rsid w:val="00E55E3C"/>
    <w:rsid w:val="00E55E7A"/>
    <w:rsid w:val="00E55ED4"/>
    <w:rsid w:val="00E55F11"/>
    <w:rsid w:val="00E56193"/>
    <w:rsid w:val="00E561B6"/>
    <w:rsid w:val="00E568DC"/>
    <w:rsid w:val="00E57412"/>
    <w:rsid w:val="00E57489"/>
    <w:rsid w:val="00E5756C"/>
    <w:rsid w:val="00E57621"/>
    <w:rsid w:val="00E5768F"/>
    <w:rsid w:val="00E577B1"/>
    <w:rsid w:val="00E578FD"/>
    <w:rsid w:val="00E578FF"/>
    <w:rsid w:val="00E57CFA"/>
    <w:rsid w:val="00E57E6A"/>
    <w:rsid w:val="00E57E7A"/>
    <w:rsid w:val="00E600C2"/>
    <w:rsid w:val="00E601FE"/>
    <w:rsid w:val="00E60346"/>
    <w:rsid w:val="00E603B8"/>
    <w:rsid w:val="00E609AE"/>
    <w:rsid w:val="00E60AEE"/>
    <w:rsid w:val="00E60D4B"/>
    <w:rsid w:val="00E60DA4"/>
    <w:rsid w:val="00E610BC"/>
    <w:rsid w:val="00E611D7"/>
    <w:rsid w:val="00E61217"/>
    <w:rsid w:val="00E61259"/>
    <w:rsid w:val="00E6152A"/>
    <w:rsid w:val="00E61546"/>
    <w:rsid w:val="00E616E2"/>
    <w:rsid w:val="00E619AD"/>
    <w:rsid w:val="00E61CD1"/>
    <w:rsid w:val="00E61E65"/>
    <w:rsid w:val="00E62182"/>
    <w:rsid w:val="00E6221B"/>
    <w:rsid w:val="00E625A5"/>
    <w:rsid w:val="00E6272A"/>
    <w:rsid w:val="00E627D6"/>
    <w:rsid w:val="00E628C9"/>
    <w:rsid w:val="00E62B00"/>
    <w:rsid w:val="00E62B24"/>
    <w:rsid w:val="00E62B87"/>
    <w:rsid w:val="00E62BC8"/>
    <w:rsid w:val="00E62D93"/>
    <w:rsid w:val="00E62E50"/>
    <w:rsid w:val="00E62E94"/>
    <w:rsid w:val="00E62F9A"/>
    <w:rsid w:val="00E63083"/>
    <w:rsid w:val="00E631DB"/>
    <w:rsid w:val="00E635F3"/>
    <w:rsid w:val="00E636D9"/>
    <w:rsid w:val="00E637E3"/>
    <w:rsid w:val="00E639F2"/>
    <w:rsid w:val="00E63AAA"/>
    <w:rsid w:val="00E63B2B"/>
    <w:rsid w:val="00E63B98"/>
    <w:rsid w:val="00E63BA4"/>
    <w:rsid w:val="00E63C2E"/>
    <w:rsid w:val="00E63C75"/>
    <w:rsid w:val="00E63D57"/>
    <w:rsid w:val="00E63DA8"/>
    <w:rsid w:val="00E63DC4"/>
    <w:rsid w:val="00E63E0D"/>
    <w:rsid w:val="00E64903"/>
    <w:rsid w:val="00E64AA2"/>
    <w:rsid w:val="00E64DCA"/>
    <w:rsid w:val="00E651D0"/>
    <w:rsid w:val="00E65288"/>
    <w:rsid w:val="00E652C2"/>
    <w:rsid w:val="00E6542C"/>
    <w:rsid w:val="00E65610"/>
    <w:rsid w:val="00E656A5"/>
    <w:rsid w:val="00E65A00"/>
    <w:rsid w:val="00E65CE8"/>
    <w:rsid w:val="00E65D96"/>
    <w:rsid w:val="00E65DE5"/>
    <w:rsid w:val="00E65F0D"/>
    <w:rsid w:val="00E66203"/>
    <w:rsid w:val="00E66273"/>
    <w:rsid w:val="00E664C7"/>
    <w:rsid w:val="00E6696C"/>
    <w:rsid w:val="00E669CC"/>
    <w:rsid w:val="00E66A8D"/>
    <w:rsid w:val="00E66ACA"/>
    <w:rsid w:val="00E66D9B"/>
    <w:rsid w:val="00E66DDA"/>
    <w:rsid w:val="00E66E64"/>
    <w:rsid w:val="00E66EC4"/>
    <w:rsid w:val="00E6714B"/>
    <w:rsid w:val="00E672B8"/>
    <w:rsid w:val="00E672BD"/>
    <w:rsid w:val="00E67487"/>
    <w:rsid w:val="00E6761E"/>
    <w:rsid w:val="00E67620"/>
    <w:rsid w:val="00E67679"/>
    <w:rsid w:val="00E6778D"/>
    <w:rsid w:val="00E67884"/>
    <w:rsid w:val="00E6794E"/>
    <w:rsid w:val="00E679B6"/>
    <w:rsid w:val="00E67A24"/>
    <w:rsid w:val="00E67B7D"/>
    <w:rsid w:val="00E67CFD"/>
    <w:rsid w:val="00E67D07"/>
    <w:rsid w:val="00E67DFB"/>
    <w:rsid w:val="00E67E56"/>
    <w:rsid w:val="00E67E61"/>
    <w:rsid w:val="00E70001"/>
    <w:rsid w:val="00E701F1"/>
    <w:rsid w:val="00E702FE"/>
    <w:rsid w:val="00E7043F"/>
    <w:rsid w:val="00E7048B"/>
    <w:rsid w:val="00E7054E"/>
    <w:rsid w:val="00E705B7"/>
    <w:rsid w:val="00E70613"/>
    <w:rsid w:val="00E707E3"/>
    <w:rsid w:val="00E70C53"/>
    <w:rsid w:val="00E70D10"/>
    <w:rsid w:val="00E70DD4"/>
    <w:rsid w:val="00E70F56"/>
    <w:rsid w:val="00E71371"/>
    <w:rsid w:val="00E714D9"/>
    <w:rsid w:val="00E71C1C"/>
    <w:rsid w:val="00E71CA0"/>
    <w:rsid w:val="00E71CC2"/>
    <w:rsid w:val="00E71D09"/>
    <w:rsid w:val="00E71DF6"/>
    <w:rsid w:val="00E71E0F"/>
    <w:rsid w:val="00E72036"/>
    <w:rsid w:val="00E72136"/>
    <w:rsid w:val="00E72232"/>
    <w:rsid w:val="00E722A5"/>
    <w:rsid w:val="00E72316"/>
    <w:rsid w:val="00E7258B"/>
    <w:rsid w:val="00E725F6"/>
    <w:rsid w:val="00E7273B"/>
    <w:rsid w:val="00E72758"/>
    <w:rsid w:val="00E727DB"/>
    <w:rsid w:val="00E72834"/>
    <w:rsid w:val="00E72D8A"/>
    <w:rsid w:val="00E72DCA"/>
    <w:rsid w:val="00E72EA9"/>
    <w:rsid w:val="00E72F7E"/>
    <w:rsid w:val="00E7364B"/>
    <w:rsid w:val="00E737D2"/>
    <w:rsid w:val="00E73926"/>
    <w:rsid w:val="00E73AB5"/>
    <w:rsid w:val="00E73ACB"/>
    <w:rsid w:val="00E73B9C"/>
    <w:rsid w:val="00E73D0D"/>
    <w:rsid w:val="00E73FF3"/>
    <w:rsid w:val="00E74062"/>
    <w:rsid w:val="00E740DC"/>
    <w:rsid w:val="00E74326"/>
    <w:rsid w:val="00E743C0"/>
    <w:rsid w:val="00E744D3"/>
    <w:rsid w:val="00E74590"/>
    <w:rsid w:val="00E7470D"/>
    <w:rsid w:val="00E7472B"/>
    <w:rsid w:val="00E748C9"/>
    <w:rsid w:val="00E74914"/>
    <w:rsid w:val="00E749E3"/>
    <w:rsid w:val="00E749FF"/>
    <w:rsid w:val="00E74B47"/>
    <w:rsid w:val="00E74BE6"/>
    <w:rsid w:val="00E74E7D"/>
    <w:rsid w:val="00E7501F"/>
    <w:rsid w:val="00E75085"/>
    <w:rsid w:val="00E750F4"/>
    <w:rsid w:val="00E7515D"/>
    <w:rsid w:val="00E7515E"/>
    <w:rsid w:val="00E756A0"/>
    <w:rsid w:val="00E759B3"/>
    <w:rsid w:val="00E75B8C"/>
    <w:rsid w:val="00E75E69"/>
    <w:rsid w:val="00E75EE7"/>
    <w:rsid w:val="00E7609B"/>
    <w:rsid w:val="00E76251"/>
    <w:rsid w:val="00E7638B"/>
    <w:rsid w:val="00E764ED"/>
    <w:rsid w:val="00E76612"/>
    <w:rsid w:val="00E76970"/>
    <w:rsid w:val="00E76C88"/>
    <w:rsid w:val="00E76CB9"/>
    <w:rsid w:val="00E770AD"/>
    <w:rsid w:val="00E77500"/>
    <w:rsid w:val="00E775BE"/>
    <w:rsid w:val="00E7762C"/>
    <w:rsid w:val="00E77804"/>
    <w:rsid w:val="00E77931"/>
    <w:rsid w:val="00E779DA"/>
    <w:rsid w:val="00E77D7A"/>
    <w:rsid w:val="00E77E61"/>
    <w:rsid w:val="00E77EBC"/>
    <w:rsid w:val="00E8055D"/>
    <w:rsid w:val="00E80621"/>
    <w:rsid w:val="00E80957"/>
    <w:rsid w:val="00E80A4C"/>
    <w:rsid w:val="00E80D07"/>
    <w:rsid w:val="00E80D81"/>
    <w:rsid w:val="00E80EBF"/>
    <w:rsid w:val="00E80FC7"/>
    <w:rsid w:val="00E81025"/>
    <w:rsid w:val="00E8120B"/>
    <w:rsid w:val="00E81460"/>
    <w:rsid w:val="00E814F1"/>
    <w:rsid w:val="00E815E6"/>
    <w:rsid w:val="00E81797"/>
    <w:rsid w:val="00E8188D"/>
    <w:rsid w:val="00E818FB"/>
    <w:rsid w:val="00E819CA"/>
    <w:rsid w:val="00E81BB5"/>
    <w:rsid w:val="00E81BDA"/>
    <w:rsid w:val="00E81C48"/>
    <w:rsid w:val="00E81DB8"/>
    <w:rsid w:val="00E81E1F"/>
    <w:rsid w:val="00E81EE1"/>
    <w:rsid w:val="00E82061"/>
    <w:rsid w:val="00E82098"/>
    <w:rsid w:val="00E8226A"/>
    <w:rsid w:val="00E82490"/>
    <w:rsid w:val="00E82675"/>
    <w:rsid w:val="00E829D8"/>
    <w:rsid w:val="00E82E74"/>
    <w:rsid w:val="00E833D3"/>
    <w:rsid w:val="00E83436"/>
    <w:rsid w:val="00E8350C"/>
    <w:rsid w:val="00E837D3"/>
    <w:rsid w:val="00E83937"/>
    <w:rsid w:val="00E839B9"/>
    <w:rsid w:val="00E83CDD"/>
    <w:rsid w:val="00E83D88"/>
    <w:rsid w:val="00E83DB4"/>
    <w:rsid w:val="00E83F02"/>
    <w:rsid w:val="00E84539"/>
    <w:rsid w:val="00E84BE5"/>
    <w:rsid w:val="00E84C03"/>
    <w:rsid w:val="00E84F68"/>
    <w:rsid w:val="00E84FA2"/>
    <w:rsid w:val="00E8509D"/>
    <w:rsid w:val="00E85173"/>
    <w:rsid w:val="00E852D0"/>
    <w:rsid w:val="00E85470"/>
    <w:rsid w:val="00E8564F"/>
    <w:rsid w:val="00E85730"/>
    <w:rsid w:val="00E85851"/>
    <w:rsid w:val="00E8587E"/>
    <w:rsid w:val="00E85A8E"/>
    <w:rsid w:val="00E85AC3"/>
    <w:rsid w:val="00E85B20"/>
    <w:rsid w:val="00E85BC1"/>
    <w:rsid w:val="00E85C75"/>
    <w:rsid w:val="00E85E5C"/>
    <w:rsid w:val="00E85FF4"/>
    <w:rsid w:val="00E86025"/>
    <w:rsid w:val="00E86213"/>
    <w:rsid w:val="00E865F9"/>
    <w:rsid w:val="00E86825"/>
    <w:rsid w:val="00E86CCB"/>
    <w:rsid w:val="00E86E4A"/>
    <w:rsid w:val="00E86F79"/>
    <w:rsid w:val="00E87078"/>
    <w:rsid w:val="00E87089"/>
    <w:rsid w:val="00E874C5"/>
    <w:rsid w:val="00E8758A"/>
    <w:rsid w:val="00E87779"/>
    <w:rsid w:val="00E878EB"/>
    <w:rsid w:val="00E8791C"/>
    <w:rsid w:val="00E87AC0"/>
    <w:rsid w:val="00E87C70"/>
    <w:rsid w:val="00E87D47"/>
    <w:rsid w:val="00E87E51"/>
    <w:rsid w:val="00E90118"/>
    <w:rsid w:val="00E90430"/>
    <w:rsid w:val="00E9055D"/>
    <w:rsid w:val="00E90567"/>
    <w:rsid w:val="00E907B9"/>
    <w:rsid w:val="00E90971"/>
    <w:rsid w:val="00E9097B"/>
    <w:rsid w:val="00E90A4B"/>
    <w:rsid w:val="00E90B5A"/>
    <w:rsid w:val="00E90D5B"/>
    <w:rsid w:val="00E90F93"/>
    <w:rsid w:val="00E91075"/>
    <w:rsid w:val="00E91168"/>
    <w:rsid w:val="00E91394"/>
    <w:rsid w:val="00E9146C"/>
    <w:rsid w:val="00E91520"/>
    <w:rsid w:val="00E917FA"/>
    <w:rsid w:val="00E91C39"/>
    <w:rsid w:val="00E91D25"/>
    <w:rsid w:val="00E91E10"/>
    <w:rsid w:val="00E91F98"/>
    <w:rsid w:val="00E92719"/>
    <w:rsid w:val="00E92870"/>
    <w:rsid w:val="00E928BC"/>
    <w:rsid w:val="00E92A12"/>
    <w:rsid w:val="00E92DE7"/>
    <w:rsid w:val="00E92E85"/>
    <w:rsid w:val="00E92F87"/>
    <w:rsid w:val="00E93098"/>
    <w:rsid w:val="00E930E3"/>
    <w:rsid w:val="00E93127"/>
    <w:rsid w:val="00E93566"/>
    <w:rsid w:val="00E9375C"/>
    <w:rsid w:val="00E93A05"/>
    <w:rsid w:val="00E93A56"/>
    <w:rsid w:val="00E93B36"/>
    <w:rsid w:val="00E93E67"/>
    <w:rsid w:val="00E93F2C"/>
    <w:rsid w:val="00E9405D"/>
    <w:rsid w:val="00E9406F"/>
    <w:rsid w:val="00E9408F"/>
    <w:rsid w:val="00E94356"/>
    <w:rsid w:val="00E943D8"/>
    <w:rsid w:val="00E9467B"/>
    <w:rsid w:val="00E948BA"/>
    <w:rsid w:val="00E94A91"/>
    <w:rsid w:val="00E94AC7"/>
    <w:rsid w:val="00E94CC9"/>
    <w:rsid w:val="00E94E71"/>
    <w:rsid w:val="00E94E8D"/>
    <w:rsid w:val="00E95004"/>
    <w:rsid w:val="00E95117"/>
    <w:rsid w:val="00E95192"/>
    <w:rsid w:val="00E95220"/>
    <w:rsid w:val="00E9532E"/>
    <w:rsid w:val="00E95492"/>
    <w:rsid w:val="00E95810"/>
    <w:rsid w:val="00E95A7F"/>
    <w:rsid w:val="00E95AF6"/>
    <w:rsid w:val="00E95D79"/>
    <w:rsid w:val="00E95FE0"/>
    <w:rsid w:val="00E96181"/>
    <w:rsid w:val="00E96272"/>
    <w:rsid w:val="00E962FD"/>
    <w:rsid w:val="00E96493"/>
    <w:rsid w:val="00E964D4"/>
    <w:rsid w:val="00E96DFB"/>
    <w:rsid w:val="00E96E47"/>
    <w:rsid w:val="00E96E95"/>
    <w:rsid w:val="00E96F41"/>
    <w:rsid w:val="00E96FE6"/>
    <w:rsid w:val="00E9715F"/>
    <w:rsid w:val="00E971B4"/>
    <w:rsid w:val="00E9726E"/>
    <w:rsid w:val="00E97273"/>
    <w:rsid w:val="00E978FC"/>
    <w:rsid w:val="00E979EC"/>
    <w:rsid w:val="00E97C79"/>
    <w:rsid w:val="00E97D7E"/>
    <w:rsid w:val="00E97FFA"/>
    <w:rsid w:val="00EA02DF"/>
    <w:rsid w:val="00EA0378"/>
    <w:rsid w:val="00EA040F"/>
    <w:rsid w:val="00EA04A8"/>
    <w:rsid w:val="00EA075E"/>
    <w:rsid w:val="00EA08D3"/>
    <w:rsid w:val="00EA0917"/>
    <w:rsid w:val="00EA0C06"/>
    <w:rsid w:val="00EA0C61"/>
    <w:rsid w:val="00EA0D04"/>
    <w:rsid w:val="00EA13C9"/>
    <w:rsid w:val="00EA159A"/>
    <w:rsid w:val="00EA19BA"/>
    <w:rsid w:val="00EA19DD"/>
    <w:rsid w:val="00EA1A6D"/>
    <w:rsid w:val="00EA1B6A"/>
    <w:rsid w:val="00EA1C6B"/>
    <w:rsid w:val="00EA1F96"/>
    <w:rsid w:val="00EA201B"/>
    <w:rsid w:val="00EA2058"/>
    <w:rsid w:val="00EA219A"/>
    <w:rsid w:val="00EA21B9"/>
    <w:rsid w:val="00EA2259"/>
    <w:rsid w:val="00EA2317"/>
    <w:rsid w:val="00EA2355"/>
    <w:rsid w:val="00EA2356"/>
    <w:rsid w:val="00EA249F"/>
    <w:rsid w:val="00EA256A"/>
    <w:rsid w:val="00EA27E5"/>
    <w:rsid w:val="00EA27F4"/>
    <w:rsid w:val="00EA2B5A"/>
    <w:rsid w:val="00EA2BE3"/>
    <w:rsid w:val="00EA2D47"/>
    <w:rsid w:val="00EA2EEC"/>
    <w:rsid w:val="00EA309E"/>
    <w:rsid w:val="00EA31A5"/>
    <w:rsid w:val="00EA3377"/>
    <w:rsid w:val="00EA347D"/>
    <w:rsid w:val="00EA36CC"/>
    <w:rsid w:val="00EA3963"/>
    <w:rsid w:val="00EA39AF"/>
    <w:rsid w:val="00EA3B50"/>
    <w:rsid w:val="00EA3B55"/>
    <w:rsid w:val="00EA3E3D"/>
    <w:rsid w:val="00EA4042"/>
    <w:rsid w:val="00EA41BE"/>
    <w:rsid w:val="00EA429A"/>
    <w:rsid w:val="00EA439C"/>
    <w:rsid w:val="00EA4930"/>
    <w:rsid w:val="00EA4AD0"/>
    <w:rsid w:val="00EA4C8A"/>
    <w:rsid w:val="00EA4FC1"/>
    <w:rsid w:val="00EA50BF"/>
    <w:rsid w:val="00EA51D6"/>
    <w:rsid w:val="00EA532F"/>
    <w:rsid w:val="00EA54D5"/>
    <w:rsid w:val="00EA55C0"/>
    <w:rsid w:val="00EA5680"/>
    <w:rsid w:val="00EA5729"/>
    <w:rsid w:val="00EA575C"/>
    <w:rsid w:val="00EA5D78"/>
    <w:rsid w:val="00EA61D6"/>
    <w:rsid w:val="00EA6214"/>
    <w:rsid w:val="00EA6313"/>
    <w:rsid w:val="00EA675F"/>
    <w:rsid w:val="00EA67CB"/>
    <w:rsid w:val="00EA68E5"/>
    <w:rsid w:val="00EA6A43"/>
    <w:rsid w:val="00EA6B3E"/>
    <w:rsid w:val="00EA6B52"/>
    <w:rsid w:val="00EA6C71"/>
    <w:rsid w:val="00EA6D3D"/>
    <w:rsid w:val="00EA722D"/>
    <w:rsid w:val="00EA7274"/>
    <w:rsid w:val="00EA74F2"/>
    <w:rsid w:val="00EA754E"/>
    <w:rsid w:val="00EA767F"/>
    <w:rsid w:val="00EA7730"/>
    <w:rsid w:val="00EA7997"/>
    <w:rsid w:val="00EA7AAF"/>
    <w:rsid w:val="00EA7AD3"/>
    <w:rsid w:val="00EA7D8C"/>
    <w:rsid w:val="00EB005E"/>
    <w:rsid w:val="00EB0211"/>
    <w:rsid w:val="00EB022E"/>
    <w:rsid w:val="00EB0379"/>
    <w:rsid w:val="00EB0562"/>
    <w:rsid w:val="00EB0644"/>
    <w:rsid w:val="00EB0691"/>
    <w:rsid w:val="00EB06FB"/>
    <w:rsid w:val="00EB072D"/>
    <w:rsid w:val="00EB0816"/>
    <w:rsid w:val="00EB0835"/>
    <w:rsid w:val="00EB0874"/>
    <w:rsid w:val="00EB0970"/>
    <w:rsid w:val="00EB0B34"/>
    <w:rsid w:val="00EB0B83"/>
    <w:rsid w:val="00EB0FA1"/>
    <w:rsid w:val="00EB0FCA"/>
    <w:rsid w:val="00EB107D"/>
    <w:rsid w:val="00EB144A"/>
    <w:rsid w:val="00EB14E6"/>
    <w:rsid w:val="00EB15A8"/>
    <w:rsid w:val="00EB164F"/>
    <w:rsid w:val="00EB1656"/>
    <w:rsid w:val="00EB17DD"/>
    <w:rsid w:val="00EB19F0"/>
    <w:rsid w:val="00EB1A4A"/>
    <w:rsid w:val="00EB1CEF"/>
    <w:rsid w:val="00EB1E1A"/>
    <w:rsid w:val="00EB1E94"/>
    <w:rsid w:val="00EB1FBB"/>
    <w:rsid w:val="00EB20F7"/>
    <w:rsid w:val="00EB2181"/>
    <w:rsid w:val="00EB240E"/>
    <w:rsid w:val="00EB2424"/>
    <w:rsid w:val="00EB2463"/>
    <w:rsid w:val="00EB24E1"/>
    <w:rsid w:val="00EB2527"/>
    <w:rsid w:val="00EB2A08"/>
    <w:rsid w:val="00EB2A19"/>
    <w:rsid w:val="00EB2B20"/>
    <w:rsid w:val="00EB2B9F"/>
    <w:rsid w:val="00EB2BD6"/>
    <w:rsid w:val="00EB2D18"/>
    <w:rsid w:val="00EB2D8F"/>
    <w:rsid w:val="00EB2E2B"/>
    <w:rsid w:val="00EB2E31"/>
    <w:rsid w:val="00EB3300"/>
    <w:rsid w:val="00EB33B2"/>
    <w:rsid w:val="00EB35D1"/>
    <w:rsid w:val="00EB3633"/>
    <w:rsid w:val="00EB36A7"/>
    <w:rsid w:val="00EB36DC"/>
    <w:rsid w:val="00EB3733"/>
    <w:rsid w:val="00EB383F"/>
    <w:rsid w:val="00EB3B7D"/>
    <w:rsid w:val="00EB3DDE"/>
    <w:rsid w:val="00EB40FE"/>
    <w:rsid w:val="00EB4168"/>
    <w:rsid w:val="00EB452D"/>
    <w:rsid w:val="00EB45CA"/>
    <w:rsid w:val="00EB4A82"/>
    <w:rsid w:val="00EB4AB5"/>
    <w:rsid w:val="00EB4AF0"/>
    <w:rsid w:val="00EB4B3C"/>
    <w:rsid w:val="00EB518C"/>
    <w:rsid w:val="00EB51AC"/>
    <w:rsid w:val="00EB552E"/>
    <w:rsid w:val="00EB56F1"/>
    <w:rsid w:val="00EB585B"/>
    <w:rsid w:val="00EB58BB"/>
    <w:rsid w:val="00EB59F1"/>
    <w:rsid w:val="00EB5B02"/>
    <w:rsid w:val="00EB5B3B"/>
    <w:rsid w:val="00EB5BF9"/>
    <w:rsid w:val="00EB60DE"/>
    <w:rsid w:val="00EB6160"/>
    <w:rsid w:val="00EB61B6"/>
    <w:rsid w:val="00EB67FC"/>
    <w:rsid w:val="00EB6841"/>
    <w:rsid w:val="00EB698E"/>
    <w:rsid w:val="00EB69DF"/>
    <w:rsid w:val="00EB6B02"/>
    <w:rsid w:val="00EB7196"/>
    <w:rsid w:val="00EB726E"/>
    <w:rsid w:val="00EB7273"/>
    <w:rsid w:val="00EB7322"/>
    <w:rsid w:val="00EB74FB"/>
    <w:rsid w:val="00EB756C"/>
    <w:rsid w:val="00EB7783"/>
    <w:rsid w:val="00EB7793"/>
    <w:rsid w:val="00EB782D"/>
    <w:rsid w:val="00EB7BB4"/>
    <w:rsid w:val="00EB7F02"/>
    <w:rsid w:val="00EB7F41"/>
    <w:rsid w:val="00EC012F"/>
    <w:rsid w:val="00EC01D8"/>
    <w:rsid w:val="00EC01E9"/>
    <w:rsid w:val="00EC0554"/>
    <w:rsid w:val="00EC0890"/>
    <w:rsid w:val="00EC0B35"/>
    <w:rsid w:val="00EC119C"/>
    <w:rsid w:val="00EC1260"/>
    <w:rsid w:val="00EC127E"/>
    <w:rsid w:val="00EC12B2"/>
    <w:rsid w:val="00EC1512"/>
    <w:rsid w:val="00EC1609"/>
    <w:rsid w:val="00EC17BF"/>
    <w:rsid w:val="00EC18FE"/>
    <w:rsid w:val="00EC1A6F"/>
    <w:rsid w:val="00EC1AA6"/>
    <w:rsid w:val="00EC1F4F"/>
    <w:rsid w:val="00EC2106"/>
    <w:rsid w:val="00EC219A"/>
    <w:rsid w:val="00EC244B"/>
    <w:rsid w:val="00EC2715"/>
    <w:rsid w:val="00EC277E"/>
    <w:rsid w:val="00EC27CA"/>
    <w:rsid w:val="00EC27DE"/>
    <w:rsid w:val="00EC280E"/>
    <w:rsid w:val="00EC2D29"/>
    <w:rsid w:val="00EC2E25"/>
    <w:rsid w:val="00EC2F4C"/>
    <w:rsid w:val="00EC30DB"/>
    <w:rsid w:val="00EC3111"/>
    <w:rsid w:val="00EC311D"/>
    <w:rsid w:val="00EC3333"/>
    <w:rsid w:val="00EC3451"/>
    <w:rsid w:val="00EC3569"/>
    <w:rsid w:val="00EC37FB"/>
    <w:rsid w:val="00EC381D"/>
    <w:rsid w:val="00EC3864"/>
    <w:rsid w:val="00EC38EA"/>
    <w:rsid w:val="00EC38FC"/>
    <w:rsid w:val="00EC3986"/>
    <w:rsid w:val="00EC3CFA"/>
    <w:rsid w:val="00EC4020"/>
    <w:rsid w:val="00EC40E7"/>
    <w:rsid w:val="00EC42F8"/>
    <w:rsid w:val="00EC45DB"/>
    <w:rsid w:val="00EC4632"/>
    <w:rsid w:val="00EC4663"/>
    <w:rsid w:val="00EC4700"/>
    <w:rsid w:val="00EC49D4"/>
    <w:rsid w:val="00EC49D7"/>
    <w:rsid w:val="00EC4B67"/>
    <w:rsid w:val="00EC4BD0"/>
    <w:rsid w:val="00EC4FCE"/>
    <w:rsid w:val="00EC51FE"/>
    <w:rsid w:val="00EC52E4"/>
    <w:rsid w:val="00EC5425"/>
    <w:rsid w:val="00EC5627"/>
    <w:rsid w:val="00EC5630"/>
    <w:rsid w:val="00EC577F"/>
    <w:rsid w:val="00EC5992"/>
    <w:rsid w:val="00EC5B98"/>
    <w:rsid w:val="00EC5DB5"/>
    <w:rsid w:val="00EC5E73"/>
    <w:rsid w:val="00EC5E78"/>
    <w:rsid w:val="00EC6075"/>
    <w:rsid w:val="00EC615F"/>
    <w:rsid w:val="00EC62A6"/>
    <w:rsid w:val="00EC63BF"/>
    <w:rsid w:val="00EC646C"/>
    <w:rsid w:val="00EC655D"/>
    <w:rsid w:val="00EC6657"/>
    <w:rsid w:val="00EC6AB8"/>
    <w:rsid w:val="00EC6AC5"/>
    <w:rsid w:val="00EC6DB1"/>
    <w:rsid w:val="00EC6F8E"/>
    <w:rsid w:val="00EC700B"/>
    <w:rsid w:val="00EC702A"/>
    <w:rsid w:val="00EC74CF"/>
    <w:rsid w:val="00EC78F5"/>
    <w:rsid w:val="00EC78FA"/>
    <w:rsid w:val="00EC7A27"/>
    <w:rsid w:val="00EC7DBD"/>
    <w:rsid w:val="00EC7ECA"/>
    <w:rsid w:val="00ED017E"/>
    <w:rsid w:val="00ED01CF"/>
    <w:rsid w:val="00ED03EE"/>
    <w:rsid w:val="00ED04E2"/>
    <w:rsid w:val="00ED05A7"/>
    <w:rsid w:val="00ED06BC"/>
    <w:rsid w:val="00ED07C3"/>
    <w:rsid w:val="00ED0871"/>
    <w:rsid w:val="00ED08B9"/>
    <w:rsid w:val="00ED092A"/>
    <w:rsid w:val="00ED0964"/>
    <w:rsid w:val="00ED1320"/>
    <w:rsid w:val="00ED141A"/>
    <w:rsid w:val="00ED14CF"/>
    <w:rsid w:val="00ED156F"/>
    <w:rsid w:val="00ED1638"/>
    <w:rsid w:val="00ED1681"/>
    <w:rsid w:val="00ED17D1"/>
    <w:rsid w:val="00ED1C24"/>
    <w:rsid w:val="00ED1EC8"/>
    <w:rsid w:val="00ED1F82"/>
    <w:rsid w:val="00ED20D3"/>
    <w:rsid w:val="00ED22D6"/>
    <w:rsid w:val="00ED2347"/>
    <w:rsid w:val="00ED23DA"/>
    <w:rsid w:val="00ED2518"/>
    <w:rsid w:val="00ED2612"/>
    <w:rsid w:val="00ED26AC"/>
    <w:rsid w:val="00ED29BA"/>
    <w:rsid w:val="00ED2D6E"/>
    <w:rsid w:val="00ED2D72"/>
    <w:rsid w:val="00ED2DE5"/>
    <w:rsid w:val="00ED2F98"/>
    <w:rsid w:val="00ED2FBD"/>
    <w:rsid w:val="00ED3144"/>
    <w:rsid w:val="00ED3317"/>
    <w:rsid w:val="00ED3695"/>
    <w:rsid w:val="00ED3AD8"/>
    <w:rsid w:val="00ED3B04"/>
    <w:rsid w:val="00ED3C46"/>
    <w:rsid w:val="00ED3C84"/>
    <w:rsid w:val="00ED3EC0"/>
    <w:rsid w:val="00ED415C"/>
    <w:rsid w:val="00ED4391"/>
    <w:rsid w:val="00ED442C"/>
    <w:rsid w:val="00ED450D"/>
    <w:rsid w:val="00ED45AF"/>
    <w:rsid w:val="00ED45EC"/>
    <w:rsid w:val="00ED46D5"/>
    <w:rsid w:val="00ED489F"/>
    <w:rsid w:val="00ED4C17"/>
    <w:rsid w:val="00ED4C4D"/>
    <w:rsid w:val="00ED517C"/>
    <w:rsid w:val="00ED5567"/>
    <w:rsid w:val="00ED562D"/>
    <w:rsid w:val="00ED56C7"/>
    <w:rsid w:val="00ED58CA"/>
    <w:rsid w:val="00ED5CC9"/>
    <w:rsid w:val="00ED5D2E"/>
    <w:rsid w:val="00ED5FEE"/>
    <w:rsid w:val="00ED61A5"/>
    <w:rsid w:val="00ED6396"/>
    <w:rsid w:val="00ED6684"/>
    <w:rsid w:val="00ED6689"/>
    <w:rsid w:val="00ED66AD"/>
    <w:rsid w:val="00ED68B7"/>
    <w:rsid w:val="00ED69C1"/>
    <w:rsid w:val="00ED6C80"/>
    <w:rsid w:val="00ED6E6A"/>
    <w:rsid w:val="00ED71DD"/>
    <w:rsid w:val="00ED7226"/>
    <w:rsid w:val="00ED728D"/>
    <w:rsid w:val="00ED73E8"/>
    <w:rsid w:val="00ED751B"/>
    <w:rsid w:val="00ED7601"/>
    <w:rsid w:val="00ED764C"/>
    <w:rsid w:val="00ED7914"/>
    <w:rsid w:val="00ED79E5"/>
    <w:rsid w:val="00ED7C5F"/>
    <w:rsid w:val="00EE01C0"/>
    <w:rsid w:val="00EE079D"/>
    <w:rsid w:val="00EE0895"/>
    <w:rsid w:val="00EE0965"/>
    <w:rsid w:val="00EE0B82"/>
    <w:rsid w:val="00EE0C1D"/>
    <w:rsid w:val="00EE0D24"/>
    <w:rsid w:val="00EE0DCF"/>
    <w:rsid w:val="00EE0FB4"/>
    <w:rsid w:val="00EE13B3"/>
    <w:rsid w:val="00EE13B8"/>
    <w:rsid w:val="00EE174F"/>
    <w:rsid w:val="00EE186A"/>
    <w:rsid w:val="00EE1B01"/>
    <w:rsid w:val="00EE1F41"/>
    <w:rsid w:val="00EE1F66"/>
    <w:rsid w:val="00EE20A6"/>
    <w:rsid w:val="00EE21FB"/>
    <w:rsid w:val="00EE225B"/>
    <w:rsid w:val="00EE2553"/>
    <w:rsid w:val="00EE2704"/>
    <w:rsid w:val="00EE27CA"/>
    <w:rsid w:val="00EE290F"/>
    <w:rsid w:val="00EE29DD"/>
    <w:rsid w:val="00EE2B19"/>
    <w:rsid w:val="00EE2BD9"/>
    <w:rsid w:val="00EE2C0B"/>
    <w:rsid w:val="00EE2CA6"/>
    <w:rsid w:val="00EE2F2E"/>
    <w:rsid w:val="00EE3139"/>
    <w:rsid w:val="00EE32B0"/>
    <w:rsid w:val="00EE32E3"/>
    <w:rsid w:val="00EE33BD"/>
    <w:rsid w:val="00EE346F"/>
    <w:rsid w:val="00EE34AD"/>
    <w:rsid w:val="00EE365E"/>
    <w:rsid w:val="00EE38E2"/>
    <w:rsid w:val="00EE39B8"/>
    <w:rsid w:val="00EE3A8C"/>
    <w:rsid w:val="00EE3B17"/>
    <w:rsid w:val="00EE3CA8"/>
    <w:rsid w:val="00EE448D"/>
    <w:rsid w:val="00EE4494"/>
    <w:rsid w:val="00EE4569"/>
    <w:rsid w:val="00EE465F"/>
    <w:rsid w:val="00EE4803"/>
    <w:rsid w:val="00EE4B7B"/>
    <w:rsid w:val="00EE4BC1"/>
    <w:rsid w:val="00EE4D99"/>
    <w:rsid w:val="00EE4FFD"/>
    <w:rsid w:val="00EE50B8"/>
    <w:rsid w:val="00EE519C"/>
    <w:rsid w:val="00EE55DF"/>
    <w:rsid w:val="00EE575B"/>
    <w:rsid w:val="00EE576B"/>
    <w:rsid w:val="00EE585E"/>
    <w:rsid w:val="00EE58C9"/>
    <w:rsid w:val="00EE59A5"/>
    <w:rsid w:val="00EE5B16"/>
    <w:rsid w:val="00EE60B9"/>
    <w:rsid w:val="00EE60E7"/>
    <w:rsid w:val="00EE620B"/>
    <w:rsid w:val="00EE636E"/>
    <w:rsid w:val="00EE63A2"/>
    <w:rsid w:val="00EE660A"/>
    <w:rsid w:val="00EE66F9"/>
    <w:rsid w:val="00EE67E4"/>
    <w:rsid w:val="00EE67FA"/>
    <w:rsid w:val="00EE68E5"/>
    <w:rsid w:val="00EE6953"/>
    <w:rsid w:val="00EE69A6"/>
    <w:rsid w:val="00EE69B6"/>
    <w:rsid w:val="00EE6ADB"/>
    <w:rsid w:val="00EE6B66"/>
    <w:rsid w:val="00EE6CED"/>
    <w:rsid w:val="00EE6E58"/>
    <w:rsid w:val="00EE70AF"/>
    <w:rsid w:val="00EE72FB"/>
    <w:rsid w:val="00EE73F7"/>
    <w:rsid w:val="00EE7417"/>
    <w:rsid w:val="00EE74FB"/>
    <w:rsid w:val="00EE7705"/>
    <w:rsid w:val="00EE785B"/>
    <w:rsid w:val="00EE78E6"/>
    <w:rsid w:val="00EE7982"/>
    <w:rsid w:val="00EE79BF"/>
    <w:rsid w:val="00EE7C08"/>
    <w:rsid w:val="00EE7C42"/>
    <w:rsid w:val="00EE7F31"/>
    <w:rsid w:val="00EF0025"/>
    <w:rsid w:val="00EF012F"/>
    <w:rsid w:val="00EF090F"/>
    <w:rsid w:val="00EF0C6D"/>
    <w:rsid w:val="00EF0F7B"/>
    <w:rsid w:val="00EF0FFA"/>
    <w:rsid w:val="00EF1030"/>
    <w:rsid w:val="00EF1034"/>
    <w:rsid w:val="00EF104F"/>
    <w:rsid w:val="00EF131D"/>
    <w:rsid w:val="00EF1351"/>
    <w:rsid w:val="00EF1443"/>
    <w:rsid w:val="00EF162D"/>
    <w:rsid w:val="00EF16C1"/>
    <w:rsid w:val="00EF1774"/>
    <w:rsid w:val="00EF183D"/>
    <w:rsid w:val="00EF18D7"/>
    <w:rsid w:val="00EF1A6A"/>
    <w:rsid w:val="00EF1B95"/>
    <w:rsid w:val="00EF1CBA"/>
    <w:rsid w:val="00EF2205"/>
    <w:rsid w:val="00EF25BA"/>
    <w:rsid w:val="00EF27FF"/>
    <w:rsid w:val="00EF2AB5"/>
    <w:rsid w:val="00EF2C99"/>
    <w:rsid w:val="00EF2CD0"/>
    <w:rsid w:val="00EF2E77"/>
    <w:rsid w:val="00EF3166"/>
    <w:rsid w:val="00EF31FB"/>
    <w:rsid w:val="00EF328B"/>
    <w:rsid w:val="00EF35C7"/>
    <w:rsid w:val="00EF35E9"/>
    <w:rsid w:val="00EF3B37"/>
    <w:rsid w:val="00EF3E44"/>
    <w:rsid w:val="00EF3E69"/>
    <w:rsid w:val="00EF4032"/>
    <w:rsid w:val="00EF40E3"/>
    <w:rsid w:val="00EF4889"/>
    <w:rsid w:val="00EF4942"/>
    <w:rsid w:val="00EF49B8"/>
    <w:rsid w:val="00EF4AB8"/>
    <w:rsid w:val="00EF4B3B"/>
    <w:rsid w:val="00EF4D0A"/>
    <w:rsid w:val="00EF4E53"/>
    <w:rsid w:val="00EF5077"/>
    <w:rsid w:val="00EF512F"/>
    <w:rsid w:val="00EF51BA"/>
    <w:rsid w:val="00EF52E4"/>
    <w:rsid w:val="00EF54B9"/>
    <w:rsid w:val="00EF5630"/>
    <w:rsid w:val="00EF58E2"/>
    <w:rsid w:val="00EF59DB"/>
    <w:rsid w:val="00EF5BCB"/>
    <w:rsid w:val="00EF5BFF"/>
    <w:rsid w:val="00EF5DB7"/>
    <w:rsid w:val="00EF5E02"/>
    <w:rsid w:val="00EF5EC8"/>
    <w:rsid w:val="00EF603A"/>
    <w:rsid w:val="00EF607D"/>
    <w:rsid w:val="00EF6255"/>
    <w:rsid w:val="00EF62B6"/>
    <w:rsid w:val="00EF6630"/>
    <w:rsid w:val="00EF67BE"/>
    <w:rsid w:val="00EF6AF0"/>
    <w:rsid w:val="00EF6B9F"/>
    <w:rsid w:val="00EF6DBB"/>
    <w:rsid w:val="00EF6DC9"/>
    <w:rsid w:val="00EF6EDC"/>
    <w:rsid w:val="00EF742E"/>
    <w:rsid w:val="00EF74FF"/>
    <w:rsid w:val="00EF7635"/>
    <w:rsid w:val="00EF76C2"/>
    <w:rsid w:val="00EF77CD"/>
    <w:rsid w:val="00EF7993"/>
    <w:rsid w:val="00EF7A36"/>
    <w:rsid w:val="00EF7B95"/>
    <w:rsid w:val="00EF7F06"/>
    <w:rsid w:val="00F001B5"/>
    <w:rsid w:val="00F00296"/>
    <w:rsid w:val="00F00561"/>
    <w:rsid w:val="00F006EA"/>
    <w:rsid w:val="00F008EC"/>
    <w:rsid w:val="00F00B2E"/>
    <w:rsid w:val="00F00B9C"/>
    <w:rsid w:val="00F00EA6"/>
    <w:rsid w:val="00F012F5"/>
    <w:rsid w:val="00F0137D"/>
    <w:rsid w:val="00F01434"/>
    <w:rsid w:val="00F01460"/>
    <w:rsid w:val="00F014BE"/>
    <w:rsid w:val="00F014D2"/>
    <w:rsid w:val="00F0158C"/>
    <w:rsid w:val="00F018C3"/>
    <w:rsid w:val="00F019DA"/>
    <w:rsid w:val="00F01DA0"/>
    <w:rsid w:val="00F02067"/>
    <w:rsid w:val="00F021CF"/>
    <w:rsid w:val="00F022BE"/>
    <w:rsid w:val="00F02398"/>
    <w:rsid w:val="00F0242C"/>
    <w:rsid w:val="00F024CD"/>
    <w:rsid w:val="00F02797"/>
    <w:rsid w:val="00F02811"/>
    <w:rsid w:val="00F02813"/>
    <w:rsid w:val="00F02965"/>
    <w:rsid w:val="00F02B6B"/>
    <w:rsid w:val="00F02B94"/>
    <w:rsid w:val="00F02CDD"/>
    <w:rsid w:val="00F031C2"/>
    <w:rsid w:val="00F038E3"/>
    <w:rsid w:val="00F03A76"/>
    <w:rsid w:val="00F03AD7"/>
    <w:rsid w:val="00F03BDB"/>
    <w:rsid w:val="00F03C15"/>
    <w:rsid w:val="00F03C9F"/>
    <w:rsid w:val="00F0426D"/>
    <w:rsid w:val="00F042EC"/>
    <w:rsid w:val="00F044A9"/>
    <w:rsid w:val="00F044E3"/>
    <w:rsid w:val="00F04572"/>
    <w:rsid w:val="00F046AF"/>
    <w:rsid w:val="00F04763"/>
    <w:rsid w:val="00F047D6"/>
    <w:rsid w:val="00F04880"/>
    <w:rsid w:val="00F048A7"/>
    <w:rsid w:val="00F04992"/>
    <w:rsid w:val="00F04A9E"/>
    <w:rsid w:val="00F04B86"/>
    <w:rsid w:val="00F04E72"/>
    <w:rsid w:val="00F04EAC"/>
    <w:rsid w:val="00F04F8E"/>
    <w:rsid w:val="00F050C4"/>
    <w:rsid w:val="00F0513B"/>
    <w:rsid w:val="00F051A1"/>
    <w:rsid w:val="00F051BC"/>
    <w:rsid w:val="00F052B5"/>
    <w:rsid w:val="00F054F4"/>
    <w:rsid w:val="00F05505"/>
    <w:rsid w:val="00F05737"/>
    <w:rsid w:val="00F057E0"/>
    <w:rsid w:val="00F05948"/>
    <w:rsid w:val="00F059FD"/>
    <w:rsid w:val="00F05B8C"/>
    <w:rsid w:val="00F05C0C"/>
    <w:rsid w:val="00F05E91"/>
    <w:rsid w:val="00F0603E"/>
    <w:rsid w:val="00F0617D"/>
    <w:rsid w:val="00F069A0"/>
    <w:rsid w:val="00F06B16"/>
    <w:rsid w:val="00F06BFB"/>
    <w:rsid w:val="00F06D20"/>
    <w:rsid w:val="00F06E4D"/>
    <w:rsid w:val="00F06ED1"/>
    <w:rsid w:val="00F07348"/>
    <w:rsid w:val="00F0739C"/>
    <w:rsid w:val="00F074EF"/>
    <w:rsid w:val="00F07720"/>
    <w:rsid w:val="00F07A46"/>
    <w:rsid w:val="00F07B39"/>
    <w:rsid w:val="00F07C5A"/>
    <w:rsid w:val="00F07E81"/>
    <w:rsid w:val="00F07FC6"/>
    <w:rsid w:val="00F10199"/>
    <w:rsid w:val="00F1032E"/>
    <w:rsid w:val="00F10495"/>
    <w:rsid w:val="00F10777"/>
    <w:rsid w:val="00F10826"/>
    <w:rsid w:val="00F108A5"/>
    <w:rsid w:val="00F109B0"/>
    <w:rsid w:val="00F109C1"/>
    <w:rsid w:val="00F10ABD"/>
    <w:rsid w:val="00F10DA0"/>
    <w:rsid w:val="00F10E2B"/>
    <w:rsid w:val="00F10E86"/>
    <w:rsid w:val="00F10F35"/>
    <w:rsid w:val="00F11460"/>
    <w:rsid w:val="00F11464"/>
    <w:rsid w:val="00F11642"/>
    <w:rsid w:val="00F11695"/>
    <w:rsid w:val="00F116AC"/>
    <w:rsid w:val="00F116F9"/>
    <w:rsid w:val="00F11818"/>
    <w:rsid w:val="00F11E4B"/>
    <w:rsid w:val="00F11FE0"/>
    <w:rsid w:val="00F121B4"/>
    <w:rsid w:val="00F121C0"/>
    <w:rsid w:val="00F121CF"/>
    <w:rsid w:val="00F1225F"/>
    <w:rsid w:val="00F124CE"/>
    <w:rsid w:val="00F12533"/>
    <w:rsid w:val="00F12880"/>
    <w:rsid w:val="00F12922"/>
    <w:rsid w:val="00F12F96"/>
    <w:rsid w:val="00F130AD"/>
    <w:rsid w:val="00F131AF"/>
    <w:rsid w:val="00F131C7"/>
    <w:rsid w:val="00F13282"/>
    <w:rsid w:val="00F13515"/>
    <w:rsid w:val="00F13546"/>
    <w:rsid w:val="00F135D4"/>
    <w:rsid w:val="00F13CB2"/>
    <w:rsid w:val="00F13D34"/>
    <w:rsid w:val="00F13EA1"/>
    <w:rsid w:val="00F14003"/>
    <w:rsid w:val="00F14102"/>
    <w:rsid w:val="00F142B4"/>
    <w:rsid w:val="00F14432"/>
    <w:rsid w:val="00F145F3"/>
    <w:rsid w:val="00F14622"/>
    <w:rsid w:val="00F14636"/>
    <w:rsid w:val="00F14749"/>
    <w:rsid w:val="00F14AF3"/>
    <w:rsid w:val="00F14FD0"/>
    <w:rsid w:val="00F151FB"/>
    <w:rsid w:val="00F1543F"/>
    <w:rsid w:val="00F15683"/>
    <w:rsid w:val="00F157AC"/>
    <w:rsid w:val="00F15A50"/>
    <w:rsid w:val="00F15AD8"/>
    <w:rsid w:val="00F15B26"/>
    <w:rsid w:val="00F15DCD"/>
    <w:rsid w:val="00F16014"/>
    <w:rsid w:val="00F16162"/>
    <w:rsid w:val="00F1649E"/>
    <w:rsid w:val="00F16960"/>
    <w:rsid w:val="00F16AF9"/>
    <w:rsid w:val="00F16BE2"/>
    <w:rsid w:val="00F16BF3"/>
    <w:rsid w:val="00F172A5"/>
    <w:rsid w:val="00F17316"/>
    <w:rsid w:val="00F177F5"/>
    <w:rsid w:val="00F17973"/>
    <w:rsid w:val="00F179CD"/>
    <w:rsid w:val="00F17B56"/>
    <w:rsid w:val="00F17BC8"/>
    <w:rsid w:val="00F17D8B"/>
    <w:rsid w:val="00F17DF8"/>
    <w:rsid w:val="00F17F38"/>
    <w:rsid w:val="00F200FB"/>
    <w:rsid w:val="00F20406"/>
    <w:rsid w:val="00F20845"/>
    <w:rsid w:val="00F20864"/>
    <w:rsid w:val="00F209B1"/>
    <w:rsid w:val="00F209CA"/>
    <w:rsid w:val="00F20A9F"/>
    <w:rsid w:val="00F20E8E"/>
    <w:rsid w:val="00F21252"/>
    <w:rsid w:val="00F213B5"/>
    <w:rsid w:val="00F215F2"/>
    <w:rsid w:val="00F21635"/>
    <w:rsid w:val="00F2163B"/>
    <w:rsid w:val="00F21998"/>
    <w:rsid w:val="00F21BC2"/>
    <w:rsid w:val="00F21C50"/>
    <w:rsid w:val="00F21DB1"/>
    <w:rsid w:val="00F21F7E"/>
    <w:rsid w:val="00F21FC8"/>
    <w:rsid w:val="00F22026"/>
    <w:rsid w:val="00F22679"/>
    <w:rsid w:val="00F22722"/>
    <w:rsid w:val="00F227B3"/>
    <w:rsid w:val="00F22895"/>
    <w:rsid w:val="00F22A35"/>
    <w:rsid w:val="00F22E4E"/>
    <w:rsid w:val="00F22E57"/>
    <w:rsid w:val="00F23170"/>
    <w:rsid w:val="00F23C46"/>
    <w:rsid w:val="00F23C6D"/>
    <w:rsid w:val="00F23CCE"/>
    <w:rsid w:val="00F23E22"/>
    <w:rsid w:val="00F23EED"/>
    <w:rsid w:val="00F24218"/>
    <w:rsid w:val="00F2422A"/>
    <w:rsid w:val="00F24371"/>
    <w:rsid w:val="00F243FD"/>
    <w:rsid w:val="00F2446F"/>
    <w:rsid w:val="00F24863"/>
    <w:rsid w:val="00F249E8"/>
    <w:rsid w:val="00F24B9D"/>
    <w:rsid w:val="00F24F61"/>
    <w:rsid w:val="00F2505B"/>
    <w:rsid w:val="00F250B4"/>
    <w:rsid w:val="00F25145"/>
    <w:rsid w:val="00F251F7"/>
    <w:rsid w:val="00F254A4"/>
    <w:rsid w:val="00F25792"/>
    <w:rsid w:val="00F2597A"/>
    <w:rsid w:val="00F25ACD"/>
    <w:rsid w:val="00F25B02"/>
    <w:rsid w:val="00F25B6E"/>
    <w:rsid w:val="00F25F1B"/>
    <w:rsid w:val="00F25F7E"/>
    <w:rsid w:val="00F26697"/>
    <w:rsid w:val="00F266C5"/>
    <w:rsid w:val="00F266ED"/>
    <w:rsid w:val="00F26BE8"/>
    <w:rsid w:val="00F26E42"/>
    <w:rsid w:val="00F27235"/>
    <w:rsid w:val="00F27246"/>
    <w:rsid w:val="00F272B0"/>
    <w:rsid w:val="00F274EB"/>
    <w:rsid w:val="00F2769C"/>
    <w:rsid w:val="00F27940"/>
    <w:rsid w:val="00F27AAC"/>
    <w:rsid w:val="00F30035"/>
    <w:rsid w:val="00F300DB"/>
    <w:rsid w:val="00F301E7"/>
    <w:rsid w:val="00F30321"/>
    <w:rsid w:val="00F304FB"/>
    <w:rsid w:val="00F30509"/>
    <w:rsid w:val="00F3096F"/>
    <w:rsid w:val="00F30B53"/>
    <w:rsid w:val="00F30BF3"/>
    <w:rsid w:val="00F30C39"/>
    <w:rsid w:val="00F30CAE"/>
    <w:rsid w:val="00F30D11"/>
    <w:rsid w:val="00F30E7D"/>
    <w:rsid w:val="00F31256"/>
    <w:rsid w:val="00F3167B"/>
    <w:rsid w:val="00F316C2"/>
    <w:rsid w:val="00F3193A"/>
    <w:rsid w:val="00F3196A"/>
    <w:rsid w:val="00F31F26"/>
    <w:rsid w:val="00F3216B"/>
    <w:rsid w:val="00F32251"/>
    <w:rsid w:val="00F32441"/>
    <w:rsid w:val="00F324D8"/>
    <w:rsid w:val="00F32818"/>
    <w:rsid w:val="00F32AAA"/>
    <w:rsid w:val="00F32C60"/>
    <w:rsid w:val="00F32CA9"/>
    <w:rsid w:val="00F32D85"/>
    <w:rsid w:val="00F32FE6"/>
    <w:rsid w:val="00F3318B"/>
    <w:rsid w:val="00F331D5"/>
    <w:rsid w:val="00F33207"/>
    <w:rsid w:val="00F335C2"/>
    <w:rsid w:val="00F335C9"/>
    <w:rsid w:val="00F3381F"/>
    <w:rsid w:val="00F33D24"/>
    <w:rsid w:val="00F33E07"/>
    <w:rsid w:val="00F33EA5"/>
    <w:rsid w:val="00F33F3D"/>
    <w:rsid w:val="00F341ED"/>
    <w:rsid w:val="00F34284"/>
    <w:rsid w:val="00F343CA"/>
    <w:rsid w:val="00F34505"/>
    <w:rsid w:val="00F34611"/>
    <w:rsid w:val="00F34793"/>
    <w:rsid w:val="00F34959"/>
    <w:rsid w:val="00F34B23"/>
    <w:rsid w:val="00F34B94"/>
    <w:rsid w:val="00F34D57"/>
    <w:rsid w:val="00F34FA8"/>
    <w:rsid w:val="00F350E1"/>
    <w:rsid w:val="00F3534B"/>
    <w:rsid w:val="00F353C6"/>
    <w:rsid w:val="00F35521"/>
    <w:rsid w:val="00F35718"/>
    <w:rsid w:val="00F359BE"/>
    <w:rsid w:val="00F35B06"/>
    <w:rsid w:val="00F35CDB"/>
    <w:rsid w:val="00F35E68"/>
    <w:rsid w:val="00F35E86"/>
    <w:rsid w:val="00F361CF"/>
    <w:rsid w:val="00F36258"/>
    <w:rsid w:val="00F3639B"/>
    <w:rsid w:val="00F36604"/>
    <w:rsid w:val="00F3685E"/>
    <w:rsid w:val="00F36930"/>
    <w:rsid w:val="00F3696B"/>
    <w:rsid w:val="00F369D5"/>
    <w:rsid w:val="00F36AE7"/>
    <w:rsid w:val="00F36BCA"/>
    <w:rsid w:val="00F36D73"/>
    <w:rsid w:val="00F36DC2"/>
    <w:rsid w:val="00F3709E"/>
    <w:rsid w:val="00F373C6"/>
    <w:rsid w:val="00F37548"/>
    <w:rsid w:val="00F37798"/>
    <w:rsid w:val="00F37AA2"/>
    <w:rsid w:val="00F37D70"/>
    <w:rsid w:val="00F37FB4"/>
    <w:rsid w:val="00F402EA"/>
    <w:rsid w:val="00F40353"/>
    <w:rsid w:val="00F403FD"/>
    <w:rsid w:val="00F40764"/>
    <w:rsid w:val="00F409BF"/>
    <w:rsid w:val="00F409F3"/>
    <w:rsid w:val="00F409FD"/>
    <w:rsid w:val="00F40D7C"/>
    <w:rsid w:val="00F40ECF"/>
    <w:rsid w:val="00F40F23"/>
    <w:rsid w:val="00F40FC2"/>
    <w:rsid w:val="00F411E8"/>
    <w:rsid w:val="00F41340"/>
    <w:rsid w:val="00F414C4"/>
    <w:rsid w:val="00F415C0"/>
    <w:rsid w:val="00F415EA"/>
    <w:rsid w:val="00F417A2"/>
    <w:rsid w:val="00F417CB"/>
    <w:rsid w:val="00F419EA"/>
    <w:rsid w:val="00F41D0E"/>
    <w:rsid w:val="00F41D6D"/>
    <w:rsid w:val="00F41F34"/>
    <w:rsid w:val="00F42067"/>
    <w:rsid w:val="00F420C2"/>
    <w:rsid w:val="00F422B3"/>
    <w:rsid w:val="00F42882"/>
    <w:rsid w:val="00F42924"/>
    <w:rsid w:val="00F42AEE"/>
    <w:rsid w:val="00F42B64"/>
    <w:rsid w:val="00F42DB9"/>
    <w:rsid w:val="00F42E49"/>
    <w:rsid w:val="00F42E4C"/>
    <w:rsid w:val="00F42E9A"/>
    <w:rsid w:val="00F42F30"/>
    <w:rsid w:val="00F43566"/>
    <w:rsid w:val="00F43772"/>
    <w:rsid w:val="00F439DD"/>
    <w:rsid w:val="00F43B22"/>
    <w:rsid w:val="00F43DD9"/>
    <w:rsid w:val="00F44280"/>
    <w:rsid w:val="00F444A6"/>
    <w:rsid w:val="00F445D5"/>
    <w:rsid w:val="00F446E4"/>
    <w:rsid w:val="00F44705"/>
    <w:rsid w:val="00F4481A"/>
    <w:rsid w:val="00F44855"/>
    <w:rsid w:val="00F4486A"/>
    <w:rsid w:val="00F448F0"/>
    <w:rsid w:val="00F4493C"/>
    <w:rsid w:val="00F44975"/>
    <w:rsid w:val="00F44976"/>
    <w:rsid w:val="00F449E7"/>
    <w:rsid w:val="00F44DFC"/>
    <w:rsid w:val="00F44E91"/>
    <w:rsid w:val="00F44F80"/>
    <w:rsid w:val="00F45114"/>
    <w:rsid w:val="00F457F2"/>
    <w:rsid w:val="00F457F5"/>
    <w:rsid w:val="00F45811"/>
    <w:rsid w:val="00F4594A"/>
    <w:rsid w:val="00F45B21"/>
    <w:rsid w:val="00F45C5A"/>
    <w:rsid w:val="00F45DD1"/>
    <w:rsid w:val="00F45FBF"/>
    <w:rsid w:val="00F46612"/>
    <w:rsid w:val="00F4691A"/>
    <w:rsid w:val="00F469EA"/>
    <w:rsid w:val="00F46A2A"/>
    <w:rsid w:val="00F46A6E"/>
    <w:rsid w:val="00F46BBE"/>
    <w:rsid w:val="00F46C7F"/>
    <w:rsid w:val="00F46F1D"/>
    <w:rsid w:val="00F46FA1"/>
    <w:rsid w:val="00F47099"/>
    <w:rsid w:val="00F470E2"/>
    <w:rsid w:val="00F4744C"/>
    <w:rsid w:val="00F47450"/>
    <w:rsid w:val="00F474CB"/>
    <w:rsid w:val="00F47557"/>
    <w:rsid w:val="00F4763E"/>
    <w:rsid w:val="00F47716"/>
    <w:rsid w:val="00F47733"/>
    <w:rsid w:val="00F477CC"/>
    <w:rsid w:val="00F4792A"/>
    <w:rsid w:val="00F47BCA"/>
    <w:rsid w:val="00F47CA5"/>
    <w:rsid w:val="00F47CD9"/>
    <w:rsid w:val="00F47F3A"/>
    <w:rsid w:val="00F50011"/>
    <w:rsid w:val="00F50501"/>
    <w:rsid w:val="00F50665"/>
    <w:rsid w:val="00F5070A"/>
    <w:rsid w:val="00F508FC"/>
    <w:rsid w:val="00F50A35"/>
    <w:rsid w:val="00F50B9F"/>
    <w:rsid w:val="00F50C14"/>
    <w:rsid w:val="00F50D1A"/>
    <w:rsid w:val="00F50D74"/>
    <w:rsid w:val="00F5147E"/>
    <w:rsid w:val="00F5152A"/>
    <w:rsid w:val="00F517B4"/>
    <w:rsid w:val="00F51853"/>
    <w:rsid w:val="00F51AE7"/>
    <w:rsid w:val="00F51D02"/>
    <w:rsid w:val="00F52150"/>
    <w:rsid w:val="00F525A9"/>
    <w:rsid w:val="00F52909"/>
    <w:rsid w:val="00F52AAB"/>
    <w:rsid w:val="00F52ADF"/>
    <w:rsid w:val="00F52E07"/>
    <w:rsid w:val="00F53047"/>
    <w:rsid w:val="00F53138"/>
    <w:rsid w:val="00F53281"/>
    <w:rsid w:val="00F532B3"/>
    <w:rsid w:val="00F532BB"/>
    <w:rsid w:val="00F5369C"/>
    <w:rsid w:val="00F53910"/>
    <w:rsid w:val="00F53950"/>
    <w:rsid w:val="00F539C1"/>
    <w:rsid w:val="00F53E54"/>
    <w:rsid w:val="00F53E62"/>
    <w:rsid w:val="00F53E9B"/>
    <w:rsid w:val="00F5409B"/>
    <w:rsid w:val="00F5411D"/>
    <w:rsid w:val="00F54129"/>
    <w:rsid w:val="00F5412C"/>
    <w:rsid w:val="00F54208"/>
    <w:rsid w:val="00F545F8"/>
    <w:rsid w:val="00F54717"/>
    <w:rsid w:val="00F547FD"/>
    <w:rsid w:val="00F5487C"/>
    <w:rsid w:val="00F548BD"/>
    <w:rsid w:val="00F54DA1"/>
    <w:rsid w:val="00F54DAB"/>
    <w:rsid w:val="00F54DDE"/>
    <w:rsid w:val="00F54E1B"/>
    <w:rsid w:val="00F54E38"/>
    <w:rsid w:val="00F54E6F"/>
    <w:rsid w:val="00F54EA0"/>
    <w:rsid w:val="00F54EB5"/>
    <w:rsid w:val="00F54F9C"/>
    <w:rsid w:val="00F551A7"/>
    <w:rsid w:val="00F551C5"/>
    <w:rsid w:val="00F55365"/>
    <w:rsid w:val="00F55534"/>
    <w:rsid w:val="00F55880"/>
    <w:rsid w:val="00F55CC9"/>
    <w:rsid w:val="00F55CCD"/>
    <w:rsid w:val="00F5667E"/>
    <w:rsid w:val="00F5682F"/>
    <w:rsid w:val="00F56E3F"/>
    <w:rsid w:val="00F56EE2"/>
    <w:rsid w:val="00F57098"/>
    <w:rsid w:val="00F570A0"/>
    <w:rsid w:val="00F573CF"/>
    <w:rsid w:val="00F5747F"/>
    <w:rsid w:val="00F574A8"/>
    <w:rsid w:val="00F57547"/>
    <w:rsid w:val="00F5768B"/>
    <w:rsid w:val="00F576B6"/>
    <w:rsid w:val="00F57710"/>
    <w:rsid w:val="00F57735"/>
    <w:rsid w:val="00F57822"/>
    <w:rsid w:val="00F5795E"/>
    <w:rsid w:val="00F57BD2"/>
    <w:rsid w:val="00F57BD8"/>
    <w:rsid w:val="00F60136"/>
    <w:rsid w:val="00F60354"/>
    <w:rsid w:val="00F60735"/>
    <w:rsid w:val="00F607BA"/>
    <w:rsid w:val="00F60812"/>
    <w:rsid w:val="00F60A00"/>
    <w:rsid w:val="00F60B74"/>
    <w:rsid w:val="00F60BD2"/>
    <w:rsid w:val="00F60E9D"/>
    <w:rsid w:val="00F6122E"/>
    <w:rsid w:val="00F61522"/>
    <w:rsid w:val="00F615AD"/>
    <w:rsid w:val="00F61713"/>
    <w:rsid w:val="00F61987"/>
    <w:rsid w:val="00F61993"/>
    <w:rsid w:val="00F61AE9"/>
    <w:rsid w:val="00F61D7A"/>
    <w:rsid w:val="00F61DDF"/>
    <w:rsid w:val="00F62125"/>
    <w:rsid w:val="00F62150"/>
    <w:rsid w:val="00F62202"/>
    <w:rsid w:val="00F622A3"/>
    <w:rsid w:val="00F6245E"/>
    <w:rsid w:val="00F629D7"/>
    <w:rsid w:val="00F62A5B"/>
    <w:rsid w:val="00F62F97"/>
    <w:rsid w:val="00F630BF"/>
    <w:rsid w:val="00F631AE"/>
    <w:rsid w:val="00F6342D"/>
    <w:rsid w:val="00F63522"/>
    <w:rsid w:val="00F635DF"/>
    <w:rsid w:val="00F637C3"/>
    <w:rsid w:val="00F6395F"/>
    <w:rsid w:val="00F64228"/>
    <w:rsid w:val="00F643B8"/>
    <w:rsid w:val="00F644D4"/>
    <w:rsid w:val="00F648CA"/>
    <w:rsid w:val="00F64926"/>
    <w:rsid w:val="00F64B96"/>
    <w:rsid w:val="00F64BA6"/>
    <w:rsid w:val="00F64C06"/>
    <w:rsid w:val="00F64E15"/>
    <w:rsid w:val="00F64EDA"/>
    <w:rsid w:val="00F650BF"/>
    <w:rsid w:val="00F65367"/>
    <w:rsid w:val="00F6548F"/>
    <w:rsid w:val="00F655BE"/>
    <w:rsid w:val="00F65829"/>
    <w:rsid w:val="00F65847"/>
    <w:rsid w:val="00F6585E"/>
    <w:rsid w:val="00F65B39"/>
    <w:rsid w:val="00F65EA8"/>
    <w:rsid w:val="00F65F69"/>
    <w:rsid w:val="00F66129"/>
    <w:rsid w:val="00F66211"/>
    <w:rsid w:val="00F6655B"/>
    <w:rsid w:val="00F666BE"/>
    <w:rsid w:val="00F667C4"/>
    <w:rsid w:val="00F66876"/>
    <w:rsid w:val="00F668F7"/>
    <w:rsid w:val="00F66929"/>
    <w:rsid w:val="00F669C2"/>
    <w:rsid w:val="00F66AD2"/>
    <w:rsid w:val="00F66EC2"/>
    <w:rsid w:val="00F67012"/>
    <w:rsid w:val="00F67177"/>
    <w:rsid w:val="00F67332"/>
    <w:rsid w:val="00F70128"/>
    <w:rsid w:val="00F7020D"/>
    <w:rsid w:val="00F702E6"/>
    <w:rsid w:val="00F702FA"/>
    <w:rsid w:val="00F7090A"/>
    <w:rsid w:val="00F709C6"/>
    <w:rsid w:val="00F709D0"/>
    <w:rsid w:val="00F70B3A"/>
    <w:rsid w:val="00F70BA3"/>
    <w:rsid w:val="00F70CEF"/>
    <w:rsid w:val="00F71106"/>
    <w:rsid w:val="00F7130B"/>
    <w:rsid w:val="00F71616"/>
    <w:rsid w:val="00F718B9"/>
    <w:rsid w:val="00F719CD"/>
    <w:rsid w:val="00F71A8D"/>
    <w:rsid w:val="00F71B8A"/>
    <w:rsid w:val="00F71DD2"/>
    <w:rsid w:val="00F71FDC"/>
    <w:rsid w:val="00F72157"/>
    <w:rsid w:val="00F72222"/>
    <w:rsid w:val="00F723FE"/>
    <w:rsid w:val="00F72431"/>
    <w:rsid w:val="00F7276D"/>
    <w:rsid w:val="00F7294E"/>
    <w:rsid w:val="00F729FC"/>
    <w:rsid w:val="00F72A11"/>
    <w:rsid w:val="00F72DD8"/>
    <w:rsid w:val="00F73085"/>
    <w:rsid w:val="00F7373C"/>
    <w:rsid w:val="00F73D60"/>
    <w:rsid w:val="00F741E9"/>
    <w:rsid w:val="00F74226"/>
    <w:rsid w:val="00F7436D"/>
    <w:rsid w:val="00F74640"/>
    <w:rsid w:val="00F74719"/>
    <w:rsid w:val="00F7480D"/>
    <w:rsid w:val="00F7493B"/>
    <w:rsid w:val="00F7498C"/>
    <w:rsid w:val="00F74A22"/>
    <w:rsid w:val="00F74D7D"/>
    <w:rsid w:val="00F74E9A"/>
    <w:rsid w:val="00F75236"/>
    <w:rsid w:val="00F752D1"/>
    <w:rsid w:val="00F757E5"/>
    <w:rsid w:val="00F757EC"/>
    <w:rsid w:val="00F75B28"/>
    <w:rsid w:val="00F75D05"/>
    <w:rsid w:val="00F75D47"/>
    <w:rsid w:val="00F75FA7"/>
    <w:rsid w:val="00F76138"/>
    <w:rsid w:val="00F761C0"/>
    <w:rsid w:val="00F762BD"/>
    <w:rsid w:val="00F763F5"/>
    <w:rsid w:val="00F7655D"/>
    <w:rsid w:val="00F76B6C"/>
    <w:rsid w:val="00F76C60"/>
    <w:rsid w:val="00F76CB4"/>
    <w:rsid w:val="00F76CF7"/>
    <w:rsid w:val="00F76EE7"/>
    <w:rsid w:val="00F7703C"/>
    <w:rsid w:val="00F7747A"/>
    <w:rsid w:val="00F77558"/>
    <w:rsid w:val="00F7791F"/>
    <w:rsid w:val="00F779FA"/>
    <w:rsid w:val="00F77B0A"/>
    <w:rsid w:val="00F77C77"/>
    <w:rsid w:val="00F77E23"/>
    <w:rsid w:val="00F77E78"/>
    <w:rsid w:val="00F800D2"/>
    <w:rsid w:val="00F802D7"/>
    <w:rsid w:val="00F803A4"/>
    <w:rsid w:val="00F808F8"/>
    <w:rsid w:val="00F80A56"/>
    <w:rsid w:val="00F80C48"/>
    <w:rsid w:val="00F80DAD"/>
    <w:rsid w:val="00F80DEC"/>
    <w:rsid w:val="00F80EA3"/>
    <w:rsid w:val="00F81353"/>
    <w:rsid w:val="00F815B8"/>
    <w:rsid w:val="00F815BA"/>
    <w:rsid w:val="00F815E8"/>
    <w:rsid w:val="00F819E1"/>
    <w:rsid w:val="00F81A45"/>
    <w:rsid w:val="00F82176"/>
    <w:rsid w:val="00F82813"/>
    <w:rsid w:val="00F82A5F"/>
    <w:rsid w:val="00F82A9B"/>
    <w:rsid w:val="00F82B9A"/>
    <w:rsid w:val="00F82F82"/>
    <w:rsid w:val="00F831A8"/>
    <w:rsid w:val="00F832AE"/>
    <w:rsid w:val="00F834A3"/>
    <w:rsid w:val="00F834E5"/>
    <w:rsid w:val="00F83666"/>
    <w:rsid w:val="00F837D5"/>
    <w:rsid w:val="00F83894"/>
    <w:rsid w:val="00F83BB1"/>
    <w:rsid w:val="00F83CAC"/>
    <w:rsid w:val="00F83CD7"/>
    <w:rsid w:val="00F83D0F"/>
    <w:rsid w:val="00F83DDA"/>
    <w:rsid w:val="00F83F4F"/>
    <w:rsid w:val="00F8447B"/>
    <w:rsid w:val="00F846F4"/>
    <w:rsid w:val="00F84827"/>
    <w:rsid w:val="00F8486A"/>
    <w:rsid w:val="00F84E06"/>
    <w:rsid w:val="00F84FF3"/>
    <w:rsid w:val="00F8511F"/>
    <w:rsid w:val="00F8547F"/>
    <w:rsid w:val="00F85480"/>
    <w:rsid w:val="00F85507"/>
    <w:rsid w:val="00F8552E"/>
    <w:rsid w:val="00F85603"/>
    <w:rsid w:val="00F8571E"/>
    <w:rsid w:val="00F85925"/>
    <w:rsid w:val="00F85962"/>
    <w:rsid w:val="00F85CFA"/>
    <w:rsid w:val="00F85DC7"/>
    <w:rsid w:val="00F85E79"/>
    <w:rsid w:val="00F85ED4"/>
    <w:rsid w:val="00F86068"/>
    <w:rsid w:val="00F862AE"/>
    <w:rsid w:val="00F8649D"/>
    <w:rsid w:val="00F86621"/>
    <w:rsid w:val="00F869F8"/>
    <w:rsid w:val="00F86B85"/>
    <w:rsid w:val="00F86E40"/>
    <w:rsid w:val="00F86F3A"/>
    <w:rsid w:val="00F87592"/>
    <w:rsid w:val="00F87774"/>
    <w:rsid w:val="00F87805"/>
    <w:rsid w:val="00F878B1"/>
    <w:rsid w:val="00F87927"/>
    <w:rsid w:val="00F87971"/>
    <w:rsid w:val="00F87BF4"/>
    <w:rsid w:val="00F87C6D"/>
    <w:rsid w:val="00F87E3B"/>
    <w:rsid w:val="00F87F81"/>
    <w:rsid w:val="00F9017C"/>
    <w:rsid w:val="00F901A5"/>
    <w:rsid w:val="00F901CF"/>
    <w:rsid w:val="00F90351"/>
    <w:rsid w:val="00F90365"/>
    <w:rsid w:val="00F9058E"/>
    <w:rsid w:val="00F905D8"/>
    <w:rsid w:val="00F90670"/>
    <w:rsid w:val="00F9069D"/>
    <w:rsid w:val="00F90AE3"/>
    <w:rsid w:val="00F90B59"/>
    <w:rsid w:val="00F90C41"/>
    <w:rsid w:val="00F91382"/>
    <w:rsid w:val="00F917F7"/>
    <w:rsid w:val="00F917FB"/>
    <w:rsid w:val="00F918AD"/>
    <w:rsid w:val="00F91C2E"/>
    <w:rsid w:val="00F91E56"/>
    <w:rsid w:val="00F91FD4"/>
    <w:rsid w:val="00F921E4"/>
    <w:rsid w:val="00F92215"/>
    <w:rsid w:val="00F922D9"/>
    <w:rsid w:val="00F924E8"/>
    <w:rsid w:val="00F92600"/>
    <w:rsid w:val="00F9267F"/>
    <w:rsid w:val="00F92871"/>
    <w:rsid w:val="00F928E4"/>
    <w:rsid w:val="00F92AAB"/>
    <w:rsid w:val="00F92B79"/>
    <w:rsid w:val="00F92E1B"/>
    <w:rsid w:val="00F93079"/>
    <w:rsid w:val="00F93204"/>
    <w:rsid w:val="00F935CF"/>
    <w:rsid w:val="00F935EE"/>
    <w:rsid w:val="00F9368C"/>
    <w:rsid w:val="00F938D8"/>
    <w:rsid w:val="00F93CE1"/>
    <w:rsid w:val="00F93DDA"/>
    <w:rsid w:val="00F93DEB"/>
    <w:rsid w:val="00F93E32"/>
    <w:rsid w:val="00F93EB2"/>
    <w:rsid w:val="00F9415A"/>
    <w:rsid w:val="00F94297"/>
    <w:rsid w:val="00F943AD"/>
    <w:rsid w:val="00F944ED"/>
    <w:rsid w:val="00F945C5"/>
    <w:rsid w:val="00F94699"/>
    <w:rsid w:val="00F947BB"/>
    <w:rsid w:val="00F94A0C"/>
    <w:rsid w:val="00F95275"/>
    <w:rsid w:val="00F952D6"/>
    <w:rsid w:val="00F95599"/>
    <w:rsid w:val="00F957F9"/>
    <w:rsid w:val="00F95826"/>
    <w:rsid w:val="00F9582D"/>
    <w:rsid w:val="00F958DB"/>
    <w:rsid w:val="00F95909"/>
    <w:rsid w:val="00F95919"/>
    <w:rsid w:val="00F95A8D"/>
    <w:rsid w:val="00F95A9F"/>
    <w:rsid w:val="00F95CCF"/>
    <w:rsid w:val="00F95D72"/>
    <w:rsid w:val="00F95D89"/>
    <w:rsid w:val="00F95F68"/>
    <w:rsid w:val="00F95FB8"/>
    <w:rsid w:val="00F96052"/>
    <w:rsid w:val="00F96086"/>
    <w:rsid w:val="00F960CD"/>
    <w:rsid w:val="00F96116"/>
    <w:rsid w:val="00F96145"/>
    <w:rsid w:val="00F96239"/>
    <w:rsid w:val="00F96262"/>
    <w:rsid w:val="00F9654A"/>
    <w:rsid w:val="00F96693"/>
    <w:rsid w:val="00F96B2D"/>
    <w:rsid w:val="00F970FB"/>
    <w:rsid w:val="00F97123"/>
    <w:rsid w:val="00F9731D"/>
    <w:rsid w:val="00F97760"/>
    <w:rsid w:val="00F97858"/>
    <w:rsid w:val="00F97E04"/>
    <w:rsid w:val="00FA01E8"/>
    <w:rsid w:val="00FA041F"/>
    <w:rsid w:val="00FA04CF"/>
    <w:rsid w:val="00FA08EF"/>
    <w:rsid w:val="00FA093C"/>
    <w:rsid w:val="00FA0A5B"/>
    <w:rsid w:val="00FA0BCC"/>
    <w:rsid w:val="00FA0CCC"/>
    <w:rsid w:val="00FA137D"/>
    <w:rsid w:val="00FA144D"/>
    <w:rsid w:val="00FA1465"/>
    <w:rsid w:val="00FA14D5"/>
    <w:rsid w:val="00FA1898"/>
    <w:rsid w:val="00FA189A"/>
    <w:rsid w:val="00FA19FE"/>
    <w:rsid w:val="00FA1B7B"/>
    <w:rsid w:val="00FA1B90"/>
    <w:rsid w:val="00FA1D0A"/>
    <w:rsid w:val="00FA1F64"/>
    <w:rsid w:val="00FA24D1"/>
    <w:rsid w:val="00FA256E"/>
    <w:rsid w:val="00FA2612"/>
    <w:rsid w:val="00FA285E"/>
    <w:rsid w:val="00FA2A9C"/>
    <w:rsid w:val="00FA2C19"/>
    <w:rsid w:val="00FA2E5B"/>
    <w:rsid w:val="00FA2F65"/>
    <w:rsid w:val="00FA2F7B"/>
    <w:rsid w:val="00FA32DF"/>
    <w:rsid w:val="00FA3369"/>
    <w:rsid w:val="00FA3523"/>
    <w:rsid w:val="00FA35B0"/>
    <w:rsid w:val="00FA3DED"/>
    <w:rsid w:val="00FA3E76"/>
    <w:rsid w:val="00FA3EFE"/>
    <w:rsid w:val="00FA404E"/>
    <w:rsid w:val="00FA4099"/>
    <w:rsid w:val="00FA4134"/>
    <w:rsid w:val="00FA41CC"/>
    <w:rsid w:val="00FA4201"/>
    <w:rsid w:val="00FA43A4"/>
    <w:rsid w:val="00FA4452"/>
    <w:rsid w:val="00FA4547"/>
    <w:rsid w:val="00FA469A"/>
    <w:rsid w:val="00FA498C"/>
    <w:rsid w:val="00FA4CB2"/>
    <w:rsid w:val="00FA51C9"/>
    <w:rsid w:val="00FA5400"/>
    <w:rsid w:val="00FA5426"/>
    <w:rsid w:val="00FA576C"/>
    <w:rsid w:val="00FA57EF"/>
    <w:rsid w:val="00FA5AA2"/>
    <w:rsid w:val="00FA5B18"/>
    <w:rsid w:val="00FA5BA9"/>
    <w:rsid w:val="00FA5F1E"/>
    <w:rsid w:val="00FA5F7C"/>
    <w:rsid w:val="00FA600C"/>
    <w:rsid w:val="00FA618D"/>
    <w:rsid w:val="00FA62EB"/>
    <w:rsid w:val="00FA646C"/>
    <w:rsid w:val="00FA649A"/>
    <w:rsid w:val="00FA68D3"/>
    <w:rsid w:val="00FA6BC8"/>
    <w:rsid w:val="00FA6F13"/>
    <w:rsid w:val="00FA7150"/>
    <w:rsid w:val="00FA746B"/>
    <w:rsid w:val="00FA760E"/>
    <w:rsid w:val="00FA7756"/>
    <w:rsid w:val="00FA779F"/>
    <w:rsid w:val="00FA7C26"/>
    <w:rsid w:val="00FA7DE0"/>
    <w:rsid w:val="00FA7E79"/>
    <w:rsid w:val="00FA7FA3"/>
    <w:rsid w:val="00FA7FED"/>
    <w:rsid w:val="00FB01B1"/>
    <w:rsid w:val="00FB01BC"/>
    <w:rsid w:val="00FB034D"/>
    <w:rsid w:val="00FB0545"/>
    <w:rsid w:val="00FB0643"/>
    <w:rsid w:val="00FB0839"/>
    <w:rsid w:val="00FB087C"/>
    <w:rsid w:val="00FB097E"/>
    <w:rsid w:val="00FB09AD"/>
    <w:rsid w:val="00FB0A82"/>
    <w:rsid w:val="00FB0BC1"/>
    <w:rsid w:val="00FB0CF9"/>
    <w:rsid w:val="00FB0D80"/>
    <w:rsid w:val="00FB0E06"/>
    <w:rsid w:val="00FB0E46"/>
    <w:rsid w:val="00FB0ED7"/>
    <w:rsid w:val="00FB1062"/>
    <w:rsid w:val="00FB1112"/>
    <w:rsid w:val="00FB11B6"/>
    <w:rsid w:val="00FB166C"/>
    <w:rsid w:val="00FB166E"/>
    <w:rsid w:val="00FB17A2"/>
    <w:rsid w:val="00FB18DD"/>
    <w:rsid w:val="00FB1D0C"/>
    <w:rsid w:val="00FB1EB1"/>
    <w:rsid w:val="00FB2111"/>
    <w:rsid w:val="00FB21B2"/>
    <w:rsid w:val="00FB22A7"/>
    <w:rsid w:val="00FB22BA"/>
    <w:rsid w:val="00FB23B8"/>
    <w:rsid w:val="00FB252A"/>
    <w:rsid w:val="00FB2584"/>
    <w:rsid w:val="00FB26A0"/>
    <w:rsid w:val="00FB2805"/>
    <w:rsid w:val="00FB2B6B"/>
    <w:rsid w:val="00FB2D3E"/>
    <w:rsid w:val="00FB30F8"/>
    <w:rsid w:val="00FB31F5"/>
    <w:rsid w:val="00FB32DF"/>
    <w:rsid w:val="00FB335A"/>
    <w:rsid w:val="00FB3789"/>
    <w:rsid w:val="00FB390F"/>
    <w:rsid w:val="00FB391B"/>
    <w:rsid w:val="00FB3E39"/>
    <w:rsid w:val="00FB4019"/>
    <w:rsid w:val="00FB4105"/>
    <w:rsid w:val="00FB425C"/>
    <w:rsid w:val="00FB4682"/>
    <w:rsid w:val="00FB4719"/>
    <w:rsid w:val="00FB4911"/>
    <w:rsid w:val="00FB496A"/>
    <w:rsid w:val="00FB4A7E"/>
    <w:rsid w:val="00FB4B3A"/>
    <w:rsid w:val="00FB4BB0"/>
    <w:rsid w:val="00FB56C5"/>
    <w:rsid w:val="00FB56D4"/>
    <w:rsid w:val="00FB582D"/>
    <w:rsid w:val="00FB58F0"/>
    <w:rsid w:val="00FB5B0E"/>
    <w:rsid w:val="00FB5C12"/>
    <w:rsid w:val="00FB5C4B"/>
    <w:rsid w:val="00FB5E23"/>
    <w:rsid w:val="00FB5F26"/>
    <w:rsid w:val="00FB6187"/>
    <w:rsid w:val="00FB63E7"/>
    <w:rsid w:val="00FB66BA"/>
    <w:rsid w:val="00FB6CBD"/>
    <w:rsid w:val="00FB6D88"/>
    <w:rsid w:val="00FB6E3F"/>
    <w:rsid w:val="00FB7138"/>
    <w:rsid w:val="00FB7310"/>
    <w:rsid w:val="00FB73F3"/>
    <w:rsid w:val="00FB760B"/>
    <w:rsid w:val="00FB78F3"/>
    <w:rsid w:val="00FB7C26"/>
    <w:rsid w:val="00FB7C7B"/>
    <w:rsid w:val="00FB7E00"/>
    <w:rsid w:val="00FC0175"/>
    <w:rsid w:val="00FC027E"/>
    <w:rsid w:val="00FC0366"/>
    <w:rsid w:val="00FC0459"/>
    <w:rsid w:val="00FC04B4"/>
    <w:rsid w:val="00FC054B"/>
    <w:rsid w:val="00FC0A61"/>
    <w:rsid w:val="00FC0D73"/>
    <w:rsid w:val="00FC0E12"/>
    <w:rsid w:val="00FC0E57"/>
    <w:rsid w:val="00FC0FDD"/>
    <w:rsid w:val="00FC10C2"/>
    <w:rsid w:val="00FC1403"/>
    <w:rsid w:val="00FC1485"/>
    <w:rsid w:val="00FC19A2"/>
    <w:rsid w:val="00FC1A7A"/>
    <w:rsid w:val="00FC1C66"/>
    <w:rsid w:val="00FC1CAF"/>
    <w:rsid w:val="00FC1CE1"/>
    <w:rsid w:val="00FC1E50"/>
    <w:rsid w:val="00FC1EF3"/>
    <w:rsid w:val="00FC23A5"/>
    <w:rsid w:val="00FC23D7"/>
    <w:rsid w:val="00FC249F"/>
    <w:rsid w:val="00FC2501"/>
    <w:rsid w:val="00FC2565"/>
    <w:rsid w:val="00FC25B4"/>
    <w:rsid w:val="00FC27FF"/>
    <w:rsid w:val="00FC28E5"/>
    <w:rsid w:val="00FC28FB"/>
    <w:rsid w:val="00FC2C94"/>
    <w:rsid w:val="00FC2EF7"/>
    <w:rsid w:val="00FC3055"/>
    <w:rsid w:val="00FC3075"/>
    <w:rsid w:val="00FC3145"/>
    <w:rsid w:val="00FC32DA"/>
    <w:rsid w:val="00FC3718"/>
    <w:rsid w:val="00FC378F"/>
    <w:rsid w:val="00FC37E5"/>
    <w:rsid w:val="00FC3A09"/>
    <w:rsid w:val="00FC3B98"/>
    <w:rsid w:val="00FC3C14"/>
    <w:rsid w:val="00FC3CBD"/>
    <w:rsid w:val="00FC3DC4"/>
    <w:rsid w:val="00FC3E92"/>
    <w:rsid w:val="00FC3E95"/>
    <w:rsid w:val="00FC4236"/>
    <w:rsid w:val="00FC44DB"/>
    <w:rsid w:val="00FC47AD"/>
    <w:rsid w:val="00FC487E"/>
    <w:rsid w:val="00FC4D63"/>
    <w:rsid w:val="00FC50C3"/>
    <w:rsid w:val="00FC5158"/>
    <w:rsid w:val="00FC51A2"/>
    <w:rsid w:val="00FC53E6"/>
    <w:rsid w:val="00FC5615"/>
    <w:rsid w:val="00FC5987"/>
    <w:rsid w:val="00FC5AE4"/>
    <w:rsid w:val="00FC5C56"/>
    <w:rsid w:val="00FC5C94"/>
    <w:rsid w:val="00FC5EB2"/>
    <w:rsid w:val="00FC5FE5"/>
    <w:rsid w:val="00FC6119"/>
    <w:rsid w:val="00FC6137"/>
    <w:rsid w:val="00FC6519"/>
    <w:rsid w:val="00FC65B9"/>
    <w:rsid w:val="00FC6621"/>
    <w:rsid w:val="00FC66C7"/>
    <w:rsid w:val="00FC6859"/>
    <w:rsid w:val="00FC6A30"/>
    <w:rsid w:val="00FC6A80"/>
    <w:rsid w:val="00FC6BE9"/>
    <w:rsid w:val="00FC6C44"/>
    <w:rsid w:val="00FC74DD"/>
    <w:rsid w:val="00FC75CE"/>
    <w:rsid w:val="00FC7ABA"/>
    <w:rsid w:val="00FC7EAA"/>
    <w:rsid w:val="00FC7EB1"/>
    <w:rsid w:val="00FC7ED1"/>
    <w:rsid w:val="00FD000D"/>
    <w:rsid w:val="00FD0242"/>
    <w:rsid w:val="00FD0704"/>
    <w:rsid w:val="00FD072F"/>
    <w:rsid w:val="00FD07C9"/>
    <w:rsid w:val="00FD0816"/>
    <w:rsid w:val="00FD0821"/>
    <w:rsid w:val="00FD0908"/>
    <w:rsid w:val="00FD09DF"/>
    <w:rsid w:val="00FD0B56"/>
    <w:rsid w:val="00FD0CEA"/>
    <w:rsid w:val="00FD0DEE"/>
    <w:rsid w:val="00FD1074"/>
    <w:rsid w:val="00FD1161"/>
    <w:rsid w:val="00FD11FB"/>
    <w:rsid w:val="00FD1232"/>
    <w:rsid w:val="00FD1248"/>
    <w:rsid w:val="00FD125B"/>
    <w:rsid w:val="00FD128A"/>
    <w:rsid w:val="00FD17C3"/>
    <w:rsid w:val="00FD1983"/>
    <w:rsid w:val="00FD1E2A"/>
    <w:rsid w:val="00FD2128"/>
    <w:rsid w:val="00FD2406"/>
    <w:rsid w:val="00FD2742"/>
    <w:rsid w:val="00FD2758"/>
    <w:rsid w:val="00FD29BE"/>
    <w:rsid w:val="00FD2B8F"/>
    <w:rsid w:val="00FD2D0D"/>
    <w:rsid w:val="00FD2F79"/>
    <w:rsid w:val="00FD2FF0"/>
    <w:rsid w:val="00FD3141"/>
    <w:rsid w:val="00FD3327"/>
    <w:rsid w:val="00FD34BD"/>
    <w:rsid w:val="00FD35EB"/>
    <w:rsid w:val="00FD36DF"/>
    <w:rsid w:val="00FD3716"/>
    <w:rsid w:val="00FD38A0"/>
    <w:rsid w:val="00FD396C"/>
    <w:rsid w:val="00FD3AAE"/>
    <w:rsid w:val="00FD3AEF"/>
    <w:rsid w:val="00FD3F11"/>
    <w:rsid w:val="00FD414D"/>
    <w:rsid w:val="00FD450C"/>
    <w:rsid w:val="00FD454C"/>
    <w:rsid w:val="00FD45CA"/>
    <w:rsid w:val="00FD46FB"/>
    <w:rsid w:val="00FD4873"/>
    <w:rsid w:val="00FD4879"/>
    <w:rsid w:val="00FD4880"/>
    <w:rsid w:val="00FD4AA2"/>
    <w:rsid w:val="00FD4AD9"/>
    <w:rsid w:val="00FD4BF2"/>
    <w:rsid w:val="00FD4DED"/>
    <w:rsid w:val="00FD4EB0"/>
    <w:rsid w:val="00FD4EF8"/>
    <w:rsid w:val="00FD504A"/>
    <w:rsid w:val="00FD52A6"/>
    <w:rsid w:val="00FD54B8"/>
    <w:rsid w:val="00FD553D"/>
    <w:rsid w:val="00FD581F"/>
    <w:rsid w:val="00FD59AA"/>
    <w:rsid w:val="00FD59BC"/>
    <w:rsid w:val="00FD5A9E"/>
    <w:rsid w:val="00FD5CA1"/>
    <w:rsid w:val="00FD5CB8"/>
    <w:rsid w:val="00FD5F41"/>
    <w:rsid w:val="00FD5FD6"/>
    <w:rsid w:val="00FD60EB"/>
    <w:rsid w:val="00FD6193"/>
    <w:rsid w:val="00FD654D"/>
    <w:rsid w:val="00FD679E"/>
    <w:rsid w:val="00FD67EF"/>
    <w:rsid w:val="00FD68D2"/>
    <w:rsid w:val="00FD69E0"/>
    <w:rsid w:val="00FD6C99"/>
    <w:rsid w:val="00FD6F01"/>
    <w:rsid w:val="00FD6F07"/>
    <w:rsid w:val="00FD6F3C"/>
    <w:rsid w:val="00FD6FFF"/>
    <w:rsid w:val="00FD7234"/>
    <w:rsid w:val="00FD73B4"/>
    <w:rsid w:val="00FD747A"/>
    <w:rsid w:val="00FD7512"/>
    <w:rsid w:val="00FD7805"/>
    <w:rsid w:val="00FD7899"/>
    <w:rsid w:val="00FD7C18"/>
    <w:rsid w:val="00FE002F"/>
    <w:rsid w:val="00FE00B4"/>
    <w:rsid w:val="00FE0152"/>
    <w:rsid w:val="00FE01EA"/>
    <w:rsid w:val="00FE0504"/>
    <w:rsid w:val="00FE064F"/>
    <w:rsid w:val="00FE0723"/>
    <w:rsid w:val="00FE08EF"/>
    <w:rsid w:val="00FE0A46"/>
    <w:rsid w:val="00FE0C62"/>
    <w:rsid w:val="00FE0CBD"/>
    <w:rsid w:val="00FE0D5E"/>
    <w:rsid w:val="00FE101D"/>
    <w:rsid w:val="00FE125F"/>
    <w:rsid w:val="00FE127F"/>
    <w:rsid w:val="00FE12A2"/>
    <w:rsid w:val="00FE149C"/>
    <w:rsid w:val="00FE14B2"/>
    <w:rsid w:val="00FE14D2"/>
    <w:rsid w:val="00FE16DA"/>
    <w:rsid w:val="00FE17BA"/>
    <w:rsid w:val="00FE1872"/>
    <w:rsid w:val="00FE1A7C"/>
    <w:rsid w:val="00FE1DCB"/>
    <w:rsid w:val="00FE2095"/>
    <w:rsid w:val="00FE20B6"/>
    <w:rsid w:val="00FE22B9"/>
    <w:rsid w:val="00FE245A"/>
    <w:rsid w:val="00FE25C0"/>
    <w:rsid w:val="00FE2871"/>
    <w:rsid w:val="00FE298B"/>
    <w:rsid w:val="00FE2A40"/>
    <w:rsid w:val="00FE2A98"/>
    <w:rsid w:val="00FE2AD0"/>
    <w:rsid w:val="00FE2ADD"/>
    <w:rsid w:val="00FE2B71"/>
    <w:rsid w:val="00FE2E29"/>
    <w:rsid w:val="00FE2FED"/>
    <w:rsid w:val="00FE3058"/>
    <w:rsid w:val="00FE329E"/>
    <w:rsid w:val="00FE3432"/>
    <w:rsid w:val="00FE376E"/>
    <w:rsid w:val="00FE3A7B"/>
    <w:rsid w:val="00FE3B3F"/>
    <w:rsid w:val="00FE3CD8"/>
    <w:rsid w:val="00FE3F2D"/>
    <w:rsid w:val="00FE4324"/>
    <w:rsid w:val="00FE456E"/>
    <w:rsid w:val="00FE4638"/>
    <w:rsid w:val="00FE4873"/>
    <w:rsid w:val="00FE49AB"/>
    <w:rsid w:val="00FE49D2"/>
    <w:rsid w:val="00FE4AD4"/>
    <w:rsid w:val="00FE4B21"/>
    <w:rsid w:val="00FE4BE3"/>
    <w:rsid w:val="00FE5026"/>
    <w:rsid w:val="00FE507C"/>
    <w:rsid w:val="00FE50ED"/>
    <w:rsid w:val="00FE51C1"/>
    <w:rsid w:val="00FE522C"/>
    <w:rsid w:val="00FE5274"/>
    <w:rsid w:val="00FE530F"/>
    <w:rsid w:val="00FE5347"/>
    <w:rsid w:val="00FE55FA"/>
    <w:rsid w:val="00FE567B"/>
    <w:rsid w:val="00FE585D"/>
    <w:rsid w:val="00FE5931"/>
    <w:rsid w:val="00FE5B02"/>
    <w:rsid w:val="00FE5D3A"/>
    <w:rsid w:val="00FE5DCF"/>
    <w:rsid w:val="00FE5E66"/>
    <w:rsid w:val="00FE6131"/>
    <w:rsid w:val="00FE652C"/>
    <w:rsid w:val="00FE6A64"/>
    <w:rsid w:val="00FE6AA2"/>
    <w:rsid w:val="00FE6CA2"/>
    <w:rsid w:val="00FE6E92"/>
    <w:rsid w:val="00FE71D9"/>
    <w:rsid w:val="00FE73F2"/>
    <w:rsid w:val="00FE7750"/>
    <w:rsid w:val="00FE785D"/>
    <w:rsid w:val="00FE790C"/>
    <w:rsid w:val="00FE7973"/>
    <w:rsid w:val="00FE79D8"/>
    <w:rsid w:val="00FE7AA5"/>
    <w:rsid w:val="00FE7D20"/>
    <w:rsid w:val="00FE7D47"/>
    <w:rsid w:val="00FE7D95"/>
    <w:rsid w:val="00FE7EC5"/>
    <w:rsid w:val="00FE7F09"/>
    <w:rsid w:val="00FE7FE1"/>
    <w:rsid w:val="00FF001B"/>
    <w:rsid w:val="00FF00AC"/>
    <w:rsid w:val="00FF01D2"/>
    <w:rsid w:val="00FF023E"/>
    <w:rsid w:val="00FF0273"/>
    <w:rsid w:val="00FF058D"/>
    <w:rsid w:val="00FF0CDC"/>
    <w:rsid w:val="00FF0E56"/>
    <w:rsid w:val="00FF0ED8"/>
    <w:rsid w:val="00FF131F"/>
    <w:rsid w:val="00FF13BF"/>
    <w:rsid w:val="00FF155B"/>
    <w:rsid w:val="00FF168F"/>
    <w:rsid w:val="00FF1853"/>
    <w:rsid w:val="00FF19A5"/>
    <w:rsid w:val="00FF19F5"/>
    <w:rsid w:val="00FF1F75"/>
    <w:rsid w:val="00FF212E"/>
    <w:rsid w:val="00FF226F"/>
    <w:rsid w:val="00FF2282"/>
    <w:rsid w:val="00FF2854"/>
    <w:rsid w:val="00FF2878"/>
    <w:rsid w:val="00FF287F"/>
    <w:rsid w:val="00FF28B1"/>
    <w:rsid w:val="00FF2B74"/>
    <w:rsid w:val="00FF2D0B"/>
    <w:rsid w:val="00FF2E22"/>
    <w:rsid w:val="00FF2E6E"/>
    <w:rsid w:val="00FF2EB5"/>
    <w:rsid w:val="00FF2F5C"/>
    <w:rsid w:val="00FF30FF"/>
    <w:rsid w:val="00FF3175"/>
    <w:rsid w:val="00FF31D8"/>
    <w:rsid w:val="00FF3368"/>
    <w:rsid w:val="00FF33BE"/>
    <w:rsid w:val="00FF3486"/>
    <w:rsid w:val="00FF3632"/>
    <w:rsid w:val="00FF3646"/>
    <w:rsid w:val="00FF37FD"/>
    <w:rsid w:val="00FF3A07"/>
    <w:rsid w:val="00FF3C0F"/>
    <w:rsid w:val="00FF3D3D"/>
    <w:rsid w:val="00FF405F"/>
    <w:rsid w:val="00FF4335"/>
    <w:rsid w:val="00FF4362"/>
    <w:rsid w:val="00FF44C6"/>
    <w:rsid w:val="00FF465F"/>
    <w:rsid w:val="00FF46C6"/>
    <w:rsid w:val="00FF4752"/>
    <w:rsid w:val="00FF4773"/>
    <w:rsid w:val="00FF4787"/>
    <w:rsid w:val="00FF47A0"/>
    <w:rsid w:val="00FF4C1A"/>
    <w:rsid w:val="00FF4CC6"/>
    <w:rsid w:val="00FF4CC9"/>
    <w:rsid w:val="00FF4CD1"/>
    <w:rsid w:val="00FF51F1"/>
    <w:rsid w:val="00FF549E"/>
    <w:rsid w:val="00FF54E9"/>
    <w:rsid w:val="00FF561C"/>
    <w:rsid w:val="00FF57D7"/>
    <w:rsid w:val="00FF598B"/>
    <w:rsid w:val="00FF59CF"/>
    <w:rsid w:val="00FF5C04"/>
    <w:rsid w:val="00FF6341"/>
    <w:rsid w:val="00FF63B7"/>
    <w:rsid w:val="00FF673F"/>
    <w:rsid w:val="00FF679B"/>
    <w:rsid w:val="00FF6A44"/>
    <w:rsid w:val="00FF6B77"/>
    <w:rsid w:val="00FF6B85"/>
    <w:rsid w:val="00FF6EC0"/>
    <w:rsid w:val="00FF70FB"/>
    <w:rsid w:val="00FF72D7"/>
    <w:rsid w:val="00FF7541"/>
    <w:rsid w:val="00FF769F"/>
    <w:rsid w:val="00FF77A6"/>
    <w:rsid w:val="00FF7808"/>
    <w:rsid w:val="00FF781A"/>
    <w:rsid w:val="00FF79AA"/>
    <w:rsid w:val="00FF79F6"/>
    <w:rsid w:val="00FF7A76"/>
    <w:rsid w:val="1C7209FC"/>
    <w:rsid w:val="680E54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478133"/>
  <w15:chartTrackingRefBased/>
  <w15:docId w15:val="{91E9B24E-C35D-4454-8EEF-A9215AED9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24E3"/>
    <w:pPr>
      <w:overflowPunct w:val="0"/>
      <w:autoSpaceDE w:val="0"/>
      <w:autoSpaceDN w:val="0"/>
      <w:adjustRightInd w:val="0"/>
      <w:spacing w:after="400"/>
      <w:textAlignment w:val="baseline"/>
    </w:pPr>
    <w:rPr>
      <w:rFonts w:ascii="Optima" w:eastAsia="Optima" w:hAnsi="Optima" w:cs="Optima"/>
      <w:color w:val="000000"/>
      <w:sz w:val="40"/>
    </w:rPr>
  </w:style>
  <w:style w:type="paragraph" w:styleId="Heading1">
    <w:name w:val="heading 1"/>
    <w:basedOn w:val="Normal"/>
    <w:next w:val="Normal"/>
    <w:link w:val="Heading1Char"/>
    <w:uiPriority w:val="9"/>
    <w:qFormat/>
    <w:rsid w:val="0072476A"/>
    <w:pPr>
      <w:keepNext/>
      <w:keepLines/>
      <w:numPr>
        <w:numId w:val="5"/>
      </w:numPr>
      <w:outlineLvl w:val="0"/>
    </w:pPr>
    <w:rPr>
      <w:b/>
    </w:rPr>
  </w:style>
  <w:style w:type="paragraph" w:styleId="Heading2">
    <w:name w:val="heading 2"/>
    <w:basedOn w:val="Normal"/>
    <w:next w:val="Normal"/>
    <w:link w:val="Heading2Char"/>
    <w:qFormat/>
    <w:rsid w:val="0072476A"/>
    <w:pPr>
      <w:keepNext/>
      <w:keepLines/>
      <w:numPr>
        <w:ilvl w:val="1"/>
        <w:numId w:val="5"/>
      </w:numPr>
      <w:outlineLvl w:val="1"/>
    </w:pPr>
    <w:rPr>
      <w:b/>
    </w:rPr>
  </w:style>
  <w:style w:type="paragraph" w:styleId="Heading3">
    <w:name w:val="heading 3"/>
    <w:basedOn w:val="Normal"/>
    <w:next w:val="Normal"/>
    <w:link w:val="Heading3Char"/>
    <w:uiPriority w:val="9"/>
    <w:semiHidden/>
    <w:unhideWhenUsed/>
    <w:qFormat/>
    <w:rsid w:val="009D5BAD"/>
    <w:pPr>
      <w:keepNext/>
      <w:keepLines/>
      <w:numPr>
        <w:ilvl w:val="2"/>
        <w:numId w:val="5"/>
      </w:numPr>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926124"/>
    <w:pPr>
      <w:keepNext/>
      <w:keepLines/>
      <w:numPr>
        <w:ilvl w:val="3"/>
        <w:numId w:val="5"/>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67012"/>
    <w:pPr>
      <w:keepNext/>
      <w:keepLines/>
      <w:numPr>
        <w:ilvl w:val="4"/>
        <w:numId w:val="5"/>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67012"/>
    <w:pPr>
      <w:keepNext/>
      <w:keepLines/>
      <w:numPr>
        <w:ilvl w:val="5"/>
        <w:numId w:val="5"/>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67012"/>
    <w:pPr>
      <w:keepNext/>
      <w:keepLines/>
      <w:numPr>
        <w:ilvl w:val="6"/>
        <w:numId w:val="5"/>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67012"/>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67012"/>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2476A"/>
    <w:pPr>
      <w:tabs>
        <w:tab w:val="center" w:pos="4320"/>
        <w:tab w:val="right" w:pos="8640"/>
      </w:tabs>
    </w:pPr>
    <w:rPr>
      <w:lang w:val="x-none" w:eastAsia="x-none"/>
    </w:rPr>
  </w:style>
  <w:style w:type="character" w:styleId="PageNumber">
    <w:name w:val="page number"/>
    <w:basedOn w:val="DefaultParagraphFont"/>
    <w:semiHidden/>
    <w:rsid w:val="0072476A"/>
  </w:style>
  <w:style w:type="paragraph" w:customStyle="1" w:styleId="ROMAN">
    <w:name w:val="ROMAN"/>
    <w:basedOn w:val="Normal"/>
    <w:rsid w:val="0072476A"/>
  </w:style>
  <w:style w:type="paragraph" w:styleId="BodyText2">
    <w:name w:val="Body Text 2"/>
    <w:basedOn w:val="Normal"/>
    <w:link w:val="BodyText2Char"/>
    <w:rsid w:val="0072476A"/>
    <w:pPr>
      <w:ind w:left="1065"/>
    </w:pPr>
    <w:rPr>
      <w:rFonts w:ascii="Times New Roman" w:hAnsi="Times New Roman"/>
    </w:rPr>
  </w:style>
  <w:style w:type="paragraph" w:styleId="BodyTextIndent2">
    <w:name w:val="Body Text Indent 2"/>
    <w:basedOn w:val="Normal"/>
    <w:link w:val="BodyTextIndent2Char"/>
    <w:rsid w:val="0072476A"/>
    <w:pPr>
      <w:ind w:left="1440"/>
    </w:pPr>
  </w:style>
  <w:style w:type="paragraph" w:styleId="BodyTextIndent3">
    <w:name w:val="Body Text Indent 3"/>
    <w:basedOn w:val="Normal"/>
    <w:link w:val="BodyTextIndent3Char"/>
    <w:rsid w:val="0072476A"/>
    <w:pPr>
      <w:ind w:left="1800"/>
    </w:pPr>
  </w:style>
  <w:style w:type="paragraph" w:styleId="BodyText">
    <w:name w:val="Body Text"/>
    <w:basedOn w:val="Normal"/>
    <w:link w:val="BodyTextChar"/>
    <w:semiHidden/>
    <w:rsid w:val="0072476A"/>
  </w:style>
  <w:style w:type="paragraph" w:styleId="NormalWeb">
    <w:name w:val="Normal (Web)"/>
    <w:basedOn w:val="Normal"/>
    <w:uiPriority w:val="99"/>
    <w:rsid w:val="0072476A"/>
    <w:pPr>
      <w:spacing w:before="100" w:after="100"/>
    </w:pPr>
    <w:rPr>
      <w:rFonts w:ascii="Times New Roman" w:hAnsi="Times New Roman"/>
    </w:rPr>
  </w:style>
  <w:style w:type="character" w:customStyle="1" w:styleId="title1">
    <w:name w:val="title1"/>
    <w:rsid w:val="0072476A"/>
    <w:rPr>
      <w:rFonts w:ascii="Arial" w:hAnsi="Arial"/>
      <w:b/>
      <w:color w:val="auto"/>
      <w:sz w:val="36"/>
    </w:rPr>
  </w:style>
  <w:style w:type="paragraph" w:customStyle="1" w:styleId="verse">
    <w:name w:val="verse"/>
    <w:basedOn w:val="Normal"/>
    <w:rsid w:val="0072476A"/>
    <w:pPr>
      <w:tabs>
        <w:tab w:val="left" w:pos="1843"/>
      </w:tabs>
      <w:spacing w:before="180"/>
      <w:jc w:val="center"/>
    </w:pPr>
    <w:rPr>
      <w:sz w:val="22"/>
    </w:rPr>
  </w:style>
  <w:style w:type="paragraph" w:customStyle="1" w:styleId="chorushead">
    <w:name w:val="chorushead"/>
    <w:basedOn w:val="Normal"/>
    <w:rsid w:val="0072476A"/>
    <w:pPr>
      <w:tabs>
        <w:tab w:val="left" w:pos="1843"/>
      </w:tabs>
      <w:spacing w:before="180" w:after="60"/>
      <w:jc w:val="center"/>
    </w:pPr>
    <w:rPr>
      <w:sz w:val="20"/>
      <w:u w:val="single"/>
    </w:rPr>
  </w:style>
  <w:style w:type="character" w:styleId="Hyperlink">
    <w:name w:val="Hyperlink"/>
    <w:uiPriority w:val="99"/>
    <w:rsid w:val="0072476A"/>
    <w:rPr>
      <w:color w:val="auto"/>
      <w:u w:val="single"/>
    </w:rPr>
  </w:style>
  <w:style w:type="character" w:styleId="FollowedHyperlink">
    <w:name w:val="FollowedHyperlink"/>
    <w:uiPriority w:val="99"/>
    <w:rsid w:val="0072476A"/>
    <w:rPr>
      <w:color w:val="auto"/>
      <w:u w:val="single"/>
    </w:rPr>
  </w:style>
  <w:style w:type="paragraph" w:customStyle="1" w:styleId="divmessage">
    <w:name w:val="divmessage"/>
    <w:basedOn w:val="Normal"/>
    <w:rsid w:val="0072476A"/>
    <w:pPr>
      <w:spacing w:line="320" w:lineRule="atLeast"/>
      <w:jc w:val="center"/>
    </w:pPr>
    <w:rPr>
      <w:b/>
      <w:sz w:val="28"/>
    </w:rPr>
  </w:style>
  <w:style w:type="paragraph" w:customStyle="1" w:styleId="divhelp">
    <w:name w:val="divhelp"/>
    <w:basedOn w:val="Normal"/>
    <w:rsid w:val="0072476A"/>
    <w:pPr>
      <w:pBdr>
        <w:top w:val="single" w:sz="6" w:space="0" w:color="000000"/>
        <w:left w:val="single" w:sz="6" w:space="0" w:color="000000"/>
        <w:bottom w:val="single" w:sz="6" w:space="0" w:color="000000"/>
        <w:right w:val="single" w:sz="6" w:space="0" w:color="000000"/>
      </w:pBdr>
      <w:shd w:val="clear" w:color="auto" w:fill="FFFFFF"/>
      <w:spacing w:line="240" w:lineRule="atLeast"/>
    </w:pPr>
    <w:rPr>
      <w:sz w:val="20"/>
    </w:rPr>
  </w:style>
  <w:style w:type="paragraph" w:customStyle="1" w:styleId="tblspacer">
    <w:name w:val="tblspacer"/>
    <w:basedOn w:val="Normal"/>
    <w:rsid w:val="0072476A"/>
    <w:pPr>
      <w:spacing w:line="240" w:lineRule="atLeast"/>
    </w:pPr>
    <w:rPr>
      <w:sz w:val="20"/>
    </w:rPr>
  </w:style>
  <w:style w:type="paragraph" w:customStyle="1" w:styleId="divinput">
    <w:name w:val="divinput"/>
    <w:basedOn w:val="Normal"/>
    <w:rsid w:val="0072476A"/>
    <w:pPr>
      <w:pBdr>
        <w:top w:val="single" w:sz="6" w:space="1" w:color="auto"/>
        <w:left w:val="single" w:sz="6" w:space="1" w:color="auto"/>
        <w:bottom w:val="single" w:sz="6" w:space="1" w:color="auto"/>
        <w:right w:val="single" w:sz="6" w:space="1" w:color="auto"/>
      </w:pBdr>
      <w:spacing w:line="240" w:lineRule="atLeast"/>
    </w:pPr>
    <w:rPr>
      <w:sz w:val="20"/>
    </w:rPr>
  </w:style>
  <w:style w:type="paragraph" w:customStyle="1" w:styleId="divinputinvalid">
    <w:name w:val="divinputinvalid"/>
    <w:basedOn w:val="Normal"/>
    <w:rsid w:val="0072476A"/>
    <w:pPr>
      <w:pBdr>
        <w:top w:val="single" w:sz="6" w:space="1" w:color="FF0000"/>
        <w:left w:val="single" w:sz="6" w:space="1" w:color="FF0000"/>
        <w:bottom w:val="single" w:sz="6" w:space="1" w:color="FF0000"/>
        <w:right w:val="single" w:sz="6" w:space="1" w:color="FF0000"/>
      </w:pBdr>
      <w:spacing w:line="240" w:lineRule="atLeast"/>
    </w:pPr>
    <w:rPr>
      <w:sz w:val="20"/>
    </w:rPr>
  </w:style>
  <w:style w:type="paragraph" w:customStyle="1" w:styleId="txtinput">
    <w:name w:val="txtinput"/>
    <w:basedOn w:val="Normal"/>
    <w:rsid w:val="0072476A"/>
    <w:pPr>
      <w:pBdr>
        <w:top w:val="single" w:sz="6" w:space="0" w:color="auto"/>
        <w:left w:val="single" w:sz="6" w:space="0" w:color="auto"/>
        <w:bottom w:val="single" w:sz="6" w:space="0" w:color="auto"/>
        <w:right w:val="single" w:sz="6" w:space="0" w:color="auto"/>
      </w:pBdr>
      <w:spacing w:line="240" w:lineRule="atLeast"/>
    </w:pPr>
    <w:rPr>
      <w:sz w:val="20"/>
    </w:rPr>
  </w:style>
  <w:style w:type="paragraph" w:customStyle="1" w:styleId="txtinputrequired">
    <w:name w:val="txtinputrequired"/>
    <w:basedOn w:val="Normal"/>
    <w:rsid w:val="0072476A"/>
    <w:pPr>
      <w:pBdr>
        <w:top w:val="single" w:sz="6" w:space="0" w:color="FF0000"/>
        <w:left w:val="single" w:sz="6" w:space="0" w:color="FF0000"/>
        <w:bottom w:val="single" w:sz="6" w:space="0" w:color="FF0000"/>
        <w:right w:val="single" w:sz="6" w:space="0" w:color="FF0000"/>
      </w:pBdr>
      <w:spacing w:line="240" w:lineRule="atLeast"/>
    </w:pPr>
    <w:rPr>
      <w:sz w:val="20"/>
    </w:rPr>
  </w:style>
  <w:style w:type="paragraph" w:customStyle="1" w:styleId="txtinputinvalid">
    <w:name w:val="txtinputinvalid"/>
    <w:basedOn w:val="Normal"/>
    <w:rsid w:val="0072476A"/>
    <w:pPr>
      <w:pBdr>
        <w:top w:val="single" w:sz="6" w:space="0" w:color="FF0000"/>
        <w:left w:val="single" w:sz="6" w:space="0" w:color="FF0000"/>
        <w:bottom w:val="single" w:sz="6" w:space="0" w:color="FF0000"/>
        <w:right w:val="single" w:sz="6" w:space="0" w:color="FF0000"/>
      </w:pBdr>
      <w:spacing w:line="240" w:lineRule="atLeast"/>
    </w:pPr>
    <w:rPr>
      <w:color w:val="FF0000"/>
      <w:sz w:val="20"/>
    </w:rPr>
  </w:style>
  <w:style w:type="paragraph" w:customStyle="1" w:styleId="fmtexample">
    <w:name w:val="fmtexample"/>
    <w:basedOn w:val="Normal"/>
    <w:rsid w:val="0072476A"/>
    <w:pPr>
      <w:spacing w:line="240" w:lineRule="atLeast"/>
    </w:pPr>
    <w:rPr>
      <w:rFonts w:ascii="Courier New" w:hAnsi="Courier New"/>
      <w:sz w:val="20"/>
    </w:rPr>
  </w:style>
  <w:style w:type="paragraph" w:customStyle="1" w:styleId="tblselector">
    <w:name w:val="tblselector"/>
    <w:basedOn w:val="Normal"/>
    <w:rsid w:val="0072476A"/>
    <w:pPr>
      <w:spacing w:line="240" w:lineRule="atLeast"/>
    </w:pPr>
    <w:rPr>
      <w:sz w:val="20"/>
    </w:rPr>
  </w:style>
  <w:style w:type="paragraph" w:customStyle="1" w:styleId="tblcontainer">
    <w:name w:val="tblcontainer"/>
    <w:basedOn w:val="Normal"/>
    <w:rsid w:val="0072476A"/>
    <w:pPr>
      <w:spacing w:line="240" w:lineRule="atLeast"/>
    </w:pPr>
    <w:rPr>
      <w:sz w:val="20"/>
    </w:rPr>
  </w:style>
  <w:style w:type="paragraph" w:customStyle="1" w:styleId="tbltrim">
    <w:name w:val="tbltrim"/>
    <w:basedOn w:val="Normal"/>
    <w:rsid w:val="0072476A"/>
    <w:pPr>
      <w:spacing w:line="240" w:lineRule="atLeast"/>
    </w:pPr>
    <w:rPr>
      <w:sz w:val="20"/>
    </w:rPr>
  </w:style>
  <w:style w:type="paragraph" w:customStyle="1" w:styleId="tblgutter">
    <w:name w:val="tblgutter"/>
    <w:basedOn w:val="Normal"/>
    <w:rsid w:val="0072476A"/>
    <w:pPr>
      <w:spacing w:line="240" w:lineRule="atLeast"/>
    </w:pPr>
    <w:rPr>
      <w:sz w:val="20"/>
    </w:rPr>
  </w:style>
  <w:style w:type="paragraph" w:customStyle="1" w:styleId="utilhiddendata">
    <w:name w:val="utilhiddendata"/>
    <w:basedOn w:val="Normal"/>
    <w:rsid w:val="0072476A"/>
    <w:pPr>
      <w:spacing w:line="240" w:lineRule="atLeast"/>
    </w:pPr>
    <w:rPr>
      <w:vanish/>
      <w:sz w:val="20"/>
    </w:rPr>
  </w:style>
  <w:style w:type="paragraph" w:customStyle="1" w:styleId="debuginfoblock">
    <w:name w:val="debuginfoblock"/>
    <w:basedOn w:val="Normal"/>
    <w:rsid w:val="0072476A"/>
    <w:pPr>
      <w:shd w:val="clear" w:color="auto" w:fill="000000"/>
      <w:spacing w:line="220" w:lineRule="atLeast"/>
    </w:pPr>
    <w:rPr>
      <w:vanish/>
      <w:color w:val="FFFFFF"/>
      <w:sz w:val="18"/>
    </w:rPr>
  </w:style>
  <w:style w:type="paragraph" w:customStyle="1" w:styleId="debugbutton">
    <w:name w:val="debugbutton"/>
    <w:basedOn w:val="Normal"/>
    <w:rsid w:val="0072476A"/>
    <w:pPr>
      <w:spacing w:line="240" w:lineRule="atLeast"/>
    </w:pPr>
    <w:rPr>
      <w:rFonts w:ascii="Webdings" w:hAnsi="Webdings"/>
      <w:color w:val="FFFFFF"/>
      <w:sz w:val="32"/>
    </w:rPr>
  </w:style>
  <w:style w:type="paragraph" w:customStyle="1" w:styleId="preview">
    <w:name w:val="preview"/>
    <w:basedOn w:val="Normal"/>
    <w:rsid w:val="0072476A"/>
    <w:pPr>
      <w:pBdr>
        <w:top w:val="single" w:sz="6" w:space="6" w:color="000000"/>
        <w:left w:val="single" w:sz="6" w:space="6" w:color="000000"/>
        <w:bottom w:val="single" w:sz="6" w:space="6" w:color="000000"/>
        <w:right w:val="single" w:sz="6" w:space="6" w:color="000000"/>
      </w:pBdr>
      <w:shd w:val="clear" w:color="auto" w:fill="FFFFFF"/>
      <w:spacing w:line="240" w:lineRule="atLeast"/>
    </w:pPr>
    <w:rPr>
      <w:sz w:val="20"/>
    </w:rPr>
  </w:style>
  <w:style w:type="paragraph" w:customStyle="1" w:styleId="Caps">
    <w:name w:val="Caps"/>
    <w:basedOn w:val="Normal"/>
    <w:rsid w:val="0072476A"/>
    <w:pPr>
      <w:spacing w:before="200" w:after="80"/>
      <w:ind w:firstLine="446"/>
    </w:pPr>
    <w:rPr>
      <w:rFonts w:ascii="Times New Roman" w:hAnsi="Times New Roman"/>
    </w:rPr>
  </w:style>
  <w:style w:type="paragraph" w:customStyle="1" w:styleId="CapsA">
    <w:name w:val="Caps A"/>
    <w:basedOn w:val="Normal"/>
    <w:rsid w:val="0072476A"/>
    <w:pPr>
      <w:spacing w:before="80"/>
      <w:ind w:firstLine="806"/>
    </w:pPr>
    <w:rPr>
      <w:rFonts w:ascii="Times New Roman" w:hAnsi="Times New Roman"/>
    </w:rPr>
  </w:style>
  <w:style w:type="paragraph" w:customStyle="1" w:styleId="CapsB">
    <w:name w:val="Caps B"/>
    <w:basedOn w:val="Normal"/>
    <w:rsid w:val="0072476A"/>
    <w:pPr>
      <w:spacing w:before="120"/>
      <w:ind w:firstLine="806"/>
    </w:pPr>
    <w:rPr>
      <w:rFonts w:ascii="Times New Roman" w:hAnsi="Times New Roman"/>
    </w:rPr>
  </w:style>
  <w:style w:type="paragraph" w:customStyle="1" w:styleId="Arabic">
    <w:name w:val="Arabic"/>
    <w:basedOn w:val="Normal"/>
    <w:rsid w:val="0072476A"/>
    <w:pPr>
      <w:spacing w:before="240"/>
      <w:ind w:left="1080" w:hanging="270"/>
    </w:pPr>
    <w:rPr>
      <w:rFonts w:ascii="Times New Roman" w:hAnsi="Times New Roman"/>
    </w:rPr>
  </w:style>
  <w:style w:type="paragraph" w:customStyle="1" w:styleId="Capssma">
    <w:name w:val="Caps sm a"/>
    <w:basedOn w:val="Normal"/>
    <w:rsid w:val="0072476A"/>
    <w:pPr>
      <w:spacing w:before="120"/>
      <w:ind w:firstLine="1260"/>
    </w:pPr>
    <w:rPr>
      <w:rFonts w:ascii="Times New Roman" w:hAnsi="Times New Roman"/>
    </w:rPr>
  </w:style>
  <w:style w:type="paragraph" w:customStyle="1" w:styleId="Arabicsm">
    <w:name w:val="Arabic sm"/>
    <w:basedOn w:val="Normal"/>
    <w:rsid w:val="0072476A"/>
    <w:pPr>
      <w:spacing w:before="240"/>
      <w:ind w:firstLine="1350"/>
    </w:pPr>
    <w:rPr>
      <w:rFonts w:ascii="Times New Roman" w:hAnsi="Times New Roman"/>
    </w:rPr>
  </w:style>
  <w:style w:type="paragraph" w:customStyle="1" w:styleId="CapsC">
    <w:name w:val="Caps C"/>
    <w:basedOn w:val="CapsB"/>
    <w:rsid w:val="0072476A"/>
    <w:pPr>
      <w:spacing w:before="240"/>
    </w:pPr>
    <w:rPr>
      <w:b/>
    </w:rPr>
  </w:style>
  <w:style w:type="paragraph" w:styleId="Title">
    <w:name w:val="Title"/>
    <w:basedOn w:val="Normal"/>
    <w:qFormat/>
    <w:rsid w:val="0072476A"/>
    <w:pPr>
      <w:spacing w:before="240" w:after="60"/>
      <w:jc w:val="center"/>
    </w:pPr>
    <w:rPr>
      <w:rFonts w:ascii="Times New Roman" w:hAnsi="Times New Roman"/>
      <w:b/>
      <w:kern w:val="28"/>
      <w:sz w:val="36"/>
    </w:rPr>
  </w:style>
  <w:style w:type="paragraph" w:customStyle="1" w:styleId="Capssma0">
    <w:name w:val="Caps sm) a"/>
    <w:basedOn w:val="Normal"/>
    <w:rsid w:val="0072476A"/>
    <w:pPr>
      <w:ind w:left="2070"/>
    </w:pPr>
    <w:rPr>
      <w:rFonts w:ascii="Times New Roman" w:hAnsi="Times New Roman"/>
    </w:rPr>
  </w:style>
  <w:style w:type="character" w:customStyle="1" w:styleId="HeaderChar">
    <w:name w:val="Header Char"/>
    <w:link w:val="Header"/>
    <w:rsid w:val="00B304AB"/>
    <w:rPr>
      <w:rFonts w:ascii="Arial" w:hAnsi="Arial"/>
      <w:sz w:val="24"/>
    </w:rPr>
  </w:style>
  <w:style w:type="paragraph" w:customStyle="1" w:styleId="Arabic1">
    <w:name w:val="Arabic 1"/>
    <w:basedOn w:val="Normal"/>
    <w:rsid w:val="00202097"/>
    <w:pPr>
      <w:adjustRightInd/>
      <w:spacing w:before="240"/>
      <w:ind w:left="908" w:hanging="274"/>
      <w:textAlignment w:val="auto"/>
    </w:pPr>
    <w:rPr>
      <w:rFonts w:ascii="Times New Roman" w:eastAsia="Calibri" w:hAnsi="Times New Roman"/>
      <w:sz w:val="22"/>
      <w:szCs w:val="22"/>
    </w:rPr>
  </w:style>
  <w:style w:type="paragraph" w:customStyle="1" w:styleId="Quote1">
    <w:name w:val="Quote 1"/>
    <w:basedOn w:val="Normal"/>
    <w:rsid w:val="00202097"/>
    <w:pPr>
      <w:adjustRightInd/>
      <w:spacing w:before="120"/>
      <w:ind w:left="810" w:right="396" w:firstLine="360"/>
      <w:jc w:val="both"/>
      <w:textAlignment w:val="auto"/>
    </w:pPr>
    <w:rPr>
      <w:rFonts w:ascii="Times New Roman" w:eastAsia="Calibri" w:hAnsi="Times New Roman"/>
      <w:i/>
      <w:iCs/>
      <w:sz w:val="20"/>
    </w:rPr>
  </w:style>
  <w:style w:type="character" w:customStyle="1" w:styleId="lyricheader">
    <w:name w:val="lyricheader"/>
    <w:basedOn w:val="DefaultParagraphFont"/>
    <w:rsid w:val="000B3C65"/>
  </w:style>
  <w:style w:type="character" w:customStyle="1" w:styleId="lyricwords">
    <w:name w:val="lyricwords"/>
    <w:basedOn w:val="DefaultParagraphFont"/>
    <w:rsid w:val="000B3C65"/>
  </w:style>
  <w:style w:type="paragraph" w:styleId="PlainText">
    <w:name w:val="Plain Text"/>
    <w:basedOn w:val="Normal"/>
    <w:link w:val="PlainTextChar"/>
    <w:uiPriority w:val="99"/>
    <w:unhideWhenUsed/>
    <w:rsid w:val="0001600C"/>
    <w:pPr>
      <w:overflowPunct/>
      <w:autoSpaceDE/>
      <w:autoSpaceDN/>
      <w:adjustRightInd/>
      <w:textAlignment w:val="auto"/>
    </w:pPr>
    <w:rPr>
      <w:rFonts w:ascii="Consolas" w:eastAsia="Calibri" w:hAnsi="Consolas"/>
      <w:sz w:val="21"/>
      <w:szCs w:val="21"/>
      <w:lang w:val="x-none" w:eastAsia="x-none"/>
    </w:rPr>
  </w:style>
  <w:style w:type="character" w:customStyle="1" w:styleId="PlainTextChar">
    <w:name w:val="Plain Text Char"/>
    <w:link w:val="PlainText"/>
    <w:uiPriority w:val="99"/>
    <w:rsid w:val="0001600C"/>
    <w:rPr>
      <w:rFonts w:ascii="Consolas" w:eastAsia="Calibri" w:hAnsi="Consolas" w:cs="Times New Roman"/>
      <w:sz w:val="21"/>
      <w:szCs w:val="21"/>
    </w:rPr>
  </w:style>
  <w:style w:type="character" w:customStyle="1" w:styleId="huge">
    <w:name w:val="huge"/>
    <w:basedOn w:val="DefaultParagraphFont"/>
    <w:rsid w:val="006343D2"/>
  </w:style>
  <w:style w:type="character" w:customStyle="1" w:styleId="bodybold">
    <w:name w:val="bodybold"/>
    <w:basedOn w:val="DefaultParagraphFont"/>
    <w:rsid w:val="006343D2"/>
  </w:style>
  <w:style w:type="table" w:styleId="TableGrid">
    <w:name w:val="Table Grid"/>
    <w:basedOn w:val="TableNormal"/>
    <w:uiPriority w:val="39"/>
    <w:rsid w:val="00AA72C0"/>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semiHidden/>
    <w:rsid w:val="00503A19"/>
    <w:pPr>
      <w:overflowPunct/>
      <w:autoSpaceDE/>
      <w:autoSpaceDN/>
      <w:adjustRightInd/>
      <w:textAlignment w:val="auto"/>
    </w:pPr>
    <w:rPr>
      <w:rFonts w:ascii="Times New Roman" w:hAnsi="Times New Roman"/>
      <w:sz w:val="20"/>
      <w:lang w:val="x-none" w:eastAsia="x-none" w:bidi="he-IL"/>
    </w:rPr>
  </w:style>
  <w:style w:type="character" w:customStyle="1" w:styleId="EndnoteTextChar">
    <w:name w:val="Endnote Text Char"/>
    <w:link w:val="EndnoteText"/>
    <w:semiHidden/>
    <w:rsid w:val="00503A19"/>
    <w:rPr>
      <w:lang w:bidi="he-IL"/>
    </w:rPr>
  </w:style>
  <w:style w:type="character" w:styleId="EndnoteReference">
    <w:name w:val="endnote reference"/>
    <w:semiHidden/>
    <w:rsid w:val="00503A19"/>
    <w:rPr>
      <w:vertAlign w:val="superscript"/>
    </w:rPr>
  </w:style>
  <w:style w:type="paragraph" w:styleId="BodyText3">
    <w:name w:val="Body Text 3"/>
    <w:basedOn w:val="Normal"/>
    <w:link w:val="BodyText3Char"/>
    <w:uiPriority w:val="99"/>
    <w:semiHidden/>
    <w:unhideWhenUsed/>
    <w:rsid w:val="008B06B5"/>
    <w:pPr>
      <w:spacing w:after="120"/>
    </w:pPr>
    <w:rPr>
      <w:sz w:val="16"/>
      <w:szCs w:val="16"/>
      <w:lang w:val="x-none" w:eastAsia="x-none"/>
    </w:rPr>
  </w:style>
  <w:style w:type="character" w:customStyle="1" w:styleId="BodyText3Char">
    <w:name w:val="Body Text 3 Char"/>
    <w:link w:val="BodyText3"/>
    <w:uiPriority w:val="99"/>
    <w:semiHidden/>
    <w:rsid w:val="008B06B5"/>
    <w:rPr>
      <w:rFonts w:ascii="Arial" w:hAnsi="Arial"/>
      <w:sz w:val="16"/>
      <w:szCs w:val="16"/>
    </w:rPr>
  </w:style>
  <w:style w:type="paragraph" w:styleId="BalloonText">
    <w:name w:val="Balloon Text"/>
    <w:basedOn w:val="Normal"/>
    <w:link w:val="BalloonTextChar"/>
    <w:uiPriority w:val="99"/>
    <w:semiHidden/>
    <w:unhideWhenUsed/>
    <w:rsid w:val="00763C04"/>
    <w:rPr>
      <w:rFonts w:ascii="Tahoma" w:hAnsi="Tahoma"/>
      <w:sz w:val="16"/>
      <w:szCs w:val="16"/>
      <w:lang w:val="x-none" w:eastAsia="x-none"/>
    </w:rPr>
  </w:style>
  <w:style w:type="character" w:customStyle="1" w:styleId="BalloonTextChar">
    <w:name w:val="Balloon Text Char"/>
    <w:link w:val="BalloonText"/>
    <w:uiPriority w:val="99"/>
    <w:semiHidden/>
    <w:rsid w:val="00763C04"/>
    <w:rPr>
      <w:rFonts w:ascii="Tahoma" w:hAnsi="Tahoma" w:cs="Tahoma"/>
      <w:sz w:val="16"/>
      <w:szCs w:val="16"/>
    </w:rPr>
  </w:style>
  <w:style w:type="character" w:customStyle="1" w:styleId="apple-style-span">
    <w:name w:val="apple-style-span"/>
    <w:basedOn w:val="DefaultParagraphFont"/>
    <w:rsid w:val="0010162E"/>
  </w:style>
  <w:style w:type="paragraph" w:customStyle="1" w:styleId="chorus">
    <w:name w:val="chorus"/>
    <w:basedOn w:val="Normal"/>
    <w:rsid w:val="00951272"/>
    <w:pPr>
      <w:overflowPunct/>
      <w:autoSpaceDE/>
      <w:autoSpaceDN/>
      <w:adjustRightInd/>
      <w:spacing w:before="100" w:beforeAutospacing="1" w:after="100" w:afterAutospacing="1"/>
      <w:textAlignment w:val="auto"/>
    </w:pPr>
    <w:rPr>
      <w:rFonts w:ascii="Times New Roman" w:hAnsi="Times New Roman"/>
      <w:szCs w:val="24"/>
    </w:rPr>
  </w:style>
  <w:style w:type="paragraph" w:customStyle="1" w:styleId="basetweettext">
    <w:name w:val="_basetweettext"/>
    <w:basedOn w:val="Normal"/>
    <w:rsid w:val="00BF6436"/>
    <w:pPr>
      <w:overflowPunct/>
      <w:autoSpaceDE/>
      <w:autoSpaceDN/>
      <w:adjustRightInd/>
      <w:spacing w:before="100" w:beforeAutospacing="1" w:after="100" w:afterAutospacing="1"/>
      <w:textAlignment w:val="auto"/>
    </w:pPr>
    <w:rPr>
      <w:rFonts w:ascii="Times New Roman" w:eastAsia="Calibri" w:hAnsi="Times New Roman"/>
      <w:szCs w:val="24"/>
    </w:rPr>
  </w:style>
  <w:style w:type="character" w:customStyle="1" w:styleId="apple-converted-space">
    <w:name w:val="apple-converted-space"/>
    <w:basedOn w:val="DefaultParagraphFont"/>
    <w:rsid w:val="00BF6436"/>
  </w:style>
  <w:style w:type="character" w:styleId="Emphasis">
    <w:name w:val="Emphasis"/>
    <w:uiPriority w:val="20"/>
    <w:qFormat/>
    <w:rsid w:val="00BF6436"/>
    <w:rPr>
      <w:i/>
      <w:iCs/>
    </w:rPr>
  </w:style>
  <w:style w:type="paragraph" w:styleId="ListParagraph">
    <w:name w:val="List Paragraph"/>
    <w:basedOn w:val="Normal"/>
    <w:uiPriority w:val="34"/>
    <w:qFormat/>
    <w:rsid w:val="00530151"/>
    <w:pPr>
      <w:overflowPunct/>
      <w:autoSpaceDE/>
      <w:autoSpaceDN/>
      <w:adjustRightInd/>
      <w:ind w:left="720"/>
      <w:contextualSpacing/>
      <w:textAlignment w:val="auto"/>
    </w:pPr>
    <w:rPr>
      <w:rFonts w:eastAsia="Calibri"/>
    </w:rPr>
  </w:style>
  <w:style w:type="paragraph" w:customStyle="1" w:styleId="Style2">
    <w:name w:val="Style 2"/>
    <w:basedOn w:val="Normal"/>
    <w:link w:val="Style2Char"/>
    <w:qFormat/>
    <w:rsid w:val="00193276"/>
    <w:pPr>
      <w:ind w:left="720"/>
    </w:pPr>
    <w:rPr>
      <w:lang w:val="x-none" w:eastAsia="x-none"/>
    </w:rPr>
  </w:style>
  <w:style w:type="paragraph" w:customStyle="1" w:styleId="Style1">
    <w:name w:val="Style 1"/>
    <w:basedOn w:val="Header"/>
    <w:link w:val="Style1Char"/>
    <w:qFormat/>
    <w:rsid w:val="00193276"/>
    <w:pPr>
      <w:tabs>
        <w:tab w:val="clear" w:pos="4320"/>
        <w:tab w:val="clear" w:pos="8640"/>
      </w:tabs>
    </w:pPr>
  </w:style>
  <w:style w:type="character" w:customStyle="1" w:styleId="Style2Char">
    <w:name w:val="Style 2 Char"/>
    <w:link w:val="Style2"/>
    <w:rsid w:val="00193276"/>
    <w:rPr>
      <w:rFonts w:ascii="Arial" w:hAnsi="Arial"/>
      <w:sz w:val="24"/>
    </w:rPr>
  </w:style>
  <w:style w:type="paragraph" w:customStyle="1" w:styleId="Style3">
    <w:name w:val="Style 3"/>
    <w:basedOn w:val="Normal"/>
    <w:link w:val="Style3Char"/>
    <w:qFormat/>
    <w:rsid w:val="00366716"/>
    <w:pPr>
      <w:ind w:left="1170"/>
    </w:pPr>
    <w:rPr>
      <w:lang w:val="x-none" w:eastAsia="x-none"/>
    </w:rPr>
  </w:style>
  <w:style w:type="character" w:customStyle="1" w:styleId="Style1Char">
    <w:name w:val="Style 1 Char"/>
    <w:basedOn w:val="HeaderChar"/>
    <w:link w:val="Style1"/>
    <w:rsid w:val="00193276"/>
    <w:rPr>
      <w:rFonts w:ascii="Arial" w:hAnsi="Arial"/>
      <w:sz w:val="24"/>
    </w:rPr>
  </w:style>
  <w:style w:type="paragraph" w:customStyle="1" w:styleId="Style4">
    <w:name w:val="Style 4"/>
    <w:basedOn w:val="Normal"/>
    <w:link w:val="Style4Char"/>
    <w:qFormat/>
    <w:rsid w:val="00366716"/>
    <w:pPr>
      <w:ind w:left="1530" w:hanging="270"/>
    </w:pPr>
    <w:rPr>
      <w:lang w:val="x-none" w:eastAsia="x-none"/>
    </w:rPr>
  </w:style>
  <w:style w:type="character" w:customStyle="1" w:styleId="Style3Char">
    <w:name w:val="Style 3 Char"/>
    <w:link w:val="Style3"/>
    <w:rsid w:val="00366716"/>
    <w:rPr>
      <w:rFonts w:ascii="Arial" w:hAnsi="Arial"/>
      <w:sz w:val="24"/>
    </w:rPr>
  </w:style>
  <w:style w:type="paragraph" w:customStyle="1" w:styleId="Style5">
    <w:name w:val="Style 5"/>
    <w:basedOn w:val="Style4"/>
    <w:link w:val="Style5Char"/>
    <w:qFormat/>
    <w:rsid w:val="0057265F"/>
    <w:pPr>
      <w:ind w:left="1890"/>
    </w:pPr>
  </w:style>
  <w:style w:type="character" w:customStyle="1" w:styleId="Style4Char">
    <w:name w:val="Style 4 Char"/>
    <w:link w:val="Style4"/>
    <w:rsid w:val="00366716"/>
    <w:rPr>
      <w:rFonts w:ascii="Arial" w:hAnsi="Arial"/>
      <w:sz w:val="24"/>
    </w:rPr>
  </w:style>
  <w:style w:type="paragraph" w:customStyle="1" w:styleId="Style6">
    <w:name w:val="Style 6"/>
    <w:basedOn w:val="Style5"/>
    <w:link w:val="Style6Char"/>
    <w:qFormat/>
    <w:rsid w:val="0057265F"/>
    <w:pPr>
      <w:ind w:left="2250"/>
    </w:pPr>
  </w:style>
  <w:style w:type="character" w:customStyle="1" w:styleId="Style5Char">
    <w:name w:val="Style 5 Char"/>
    <w:basedOn w:val="Style4Char"/>
    <w:link w:val="Style5"/>
    <w:rsid w:val="0057265F"/>
    <w:rPr>
      <w:rFonts w:ascii="Arial" w:hAnsi="Arial"/>
      <w:sz w:val="24"/>
    </w:rPr>
  </w:style>
  <w:style w:type="paragraph" w:customStyle="1" w:styleId="Style7">
    <w:name w:val="Style 7"/>
    <w:basedOn w:val="Style6"/>
    <w:link w:val="Style7Char"/>
    <w:qFormat/>
    <w:rsid w:val="0057265F"/>
    <w:pPr>
      <w:ind w:left="2520"/>
    </w:pPr>
  </w:style>
  <w:style w:type="character" w:customStyle="1" w:styleId="Style6Char">
    <w:name w:val="Style 6 Char"/>
    <w:basedOn w:val="Style5Char"/>
    <w:link w:val="Style6"/>
    <w:rsid w:val="0057265F"/>
    <w:rPr>
      <w:rFonts w:ascii="Arial" w:hAnsi="Arial"/>
      <w:sz w:val="24"/>
    </w:rPr>
  </w:style>
  <w:style w:type="paragraph" w:styleId="FootnoteText">
    <w:name w:val="footnote text"/>
    <w:basedOn w:val="Normal"/>
    <w:link w:val="FootnoteTextChar"/>
    <w:uiPriority w:val="99"/>
    <w:semiHidden/>
    <w:unhideWhenUsed/>
    <w:rsid w:val="00034145"/>
    <w:rPr>
      <w:sz w:val="20"/>
      <w:lang w:val="x-none" w:eastAsia="x-none"/>
    </w:rPr>
  </w:style>
  <w:style w:type="character" w:customStyle="1" w:styleId="Style7Char">
    <w:name w:val="Style 7 Char"/>
    <w:basedOn w:val="Style6Char"/>
    <w:link w:val="Style7"/>
    <w:rsid w:val="0057265F"/>
    <w:rPr>
      <w:rFonts w:ascii="Arial" w:hAnsi="Arial"/>
      <w:sz w:val="24"/>
    </w:rPr>
  </w:style>
  <w:style w:type="character" w:customStyle="1" w:styleId="FootnoteTextChar">
    <w:name w:val="Footnote Text Char"/>
    <w:link w:val="FootnoteText"/>
    <w:uiPriority w:val="99"/>
    <w:semiHidden/>
    <w:rsid w:val="00034145"/>
    <w:rPr>
      <w:rFonts w:ascii="Arial" w:hAnsi="Arial"/>
    </w:rPr>
  </w:style>
  <w:style w:type="character" w:styleId="UnresolvedMention">
    <w:name w:val="Unresolved Mention"/>
    <w:uiPriority w:val="99"/>
    <w:semiHidden/>
    <w:unhideWhenUsed/>
    <w:rsid w:val="00235ACC"/>
    <w:rPr>
      <w:color w:val="605E5C"/>
      <w:shd w:val="clear" w:color="auto" w:fill="E1DFDD"/>
    </w:rPr>
  </w:style>
  <w:style w:type="paragraph" w:customStyle="1" w:styleId="BasicParagraph">
    <w:name w:val="[Basic Paragraph]"/>
    <w:basedOn w:val="Normal"/>
    <w:uiPriority w:val="99"/>
    <w:rsid w:val="00EA3B55"/>
    <w:pPr>
      <w:overflowPunct/>
      <w:adjustRightInd/>
      <w:spacing w:line="288" w:lineRule="auto"/>
      <w:textAlignment w:val="auto"/>
    </w:pPr>
    <w:rPr>
      <w:rFonts w:ascii="Minion Pro" w:eastAsia="Calibri" w:hAnsi="Minion Pro" w:cs="Calibri"/>
      <w:szCs w:val="24"/>
    </w:rPr>
  </w:style>
  <w:style w:type="character" w:customStyle="1" w:styleId="u-isvisuallyhidden">
    <w:name w:val="u-isvisuallyhidden"/>
    <w:rsid w:val="00EB5B02"/>
  </w:style>
  <w:style w:type="character" w:customStyle="1" w:styleId="c-txt">
    <w:name w:val="c-txt"/>
    <w:rsid w:val="00EB5B02"/>
  </w:style>
  <w:style w:type="paragraph" w:customStyle="1" w:styleId="p1">
    <w:name w:val="p1"/>
    <w:basedOn w:val="Normal"/>
    <w:rsid w:val="00D864B4"/>
    <w:pPr>
      <w:overflowPunct/>
      <w:autoSpaceDE/>
      <w:autoSpaceDN/>
      <w:adjustRightInd/>
      <w:spacing w:before="100" w:beforeAutospacing="1" w:after="100" w:afterAutospacing="1"/>
      <w:textAlignment w:val="auto"/>
    </w:pPr>
    <w:rPr>
      <w:rFonts w:ascii="Times New Roman" w:hAnsi="Times New Roman"/>
      <w:szCs w:val="24"/>
    </w:rPr>
  </w:style>
  <w:style w:type="character" w:customStyle="1" w:styleId="s1">
    <w:name w:val="s1"/>
    <w:rsid w:val="00D864B4"/>
  </w:style>
  <w:style w:type="character" w:customStyle="1" w:styleId="gpro0wi8">
    <w:name w:val="gpro0wi8"/>
    <w:rsid w:val="00163844"/>
  </w:style>
  <w:style w:type="character" w:customStyle="1" w:styleId="pcp91wgn">
    <w:name w:val="pcp91wgn"/>
    <w:rsid w:val="00163844"/>
  </w:style>
  <w:style w:type="paragraph" w:styleId="Footer">
    <w:name w:val="footer"/>
    <w:basedOn w:val="Normal"/>
    <w:link w:val="FooterChar"/>
    <w:uiPriority w:val="99"/>
    <w:unhideWhenUsed/>
    <w:rsid w:val="004E68F6"/>
    <w:pPr>
      <w:tabs>
        <w:tab w:val="center" w:pos="4680"/>
        <w:tab w:val="right" w:pos="9360"/>
      </w:tabs>
    </w:pPr>
  </w:style>
  <w:style w:type="character" w:customStyle="1" w:styleId="FooterChar">
    <w:name w:val="Footer Char"/>
    <w:basedOn w:val="DefaultParagraphFont"/>
    <w:link w:val="Footer"/>
    <w:uiPriority w:val="99"/>
    <w:rsid w:val="004E68F6"/>
    <w:rPr>
      <w:rFonts w:ascii="Arial" w:hAnsi="Arial"/>
      <w:sz w:val="24"/>
    </w:rPr>
  </w:style>
  <w:style w:type="character" w:customStyle="1" w:styleId="Heading1Char">
    <w:name w:val="Heading 1 Char"/>
    <w:basedOn w:val="DefaultParagraphFont"/>
    <w:link w:val="Heading1"/>
    <w:uiPriority w:val="9"/>
    <w:rsid w:val="00C315C9"/>
    <w:rPr>
      <w:rFonts w:ascii="Arial" w:hAnsi="Arial"/>
      <w:b/>
      <w:sz w:val="24"/>
    </w:rPr>
  </w:style>
  <w:style w:type="character" w:customStyle="1" w:styleId="Heading3Char">
    <w:name w:val="Heading 3 Char"/>
    <w:basedOn w:val="DefaultParagraphFont"/>
    <w:link w:val="Heading3"/>
    <w:uiPriority w:val="9"/>
    <w:semiHidden/>
    <w:rsid w:val="009D5BAD"/>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rsid w:val="0037764A"/>
    <w:rPr>
      <w:rFonts w:ascii="Optima" w:hAnsi="Optima"/>
      <w:b/>
      <w:sz w:val="40"/>
    </w:rPr>
  </w:style>
  <w:style w:type="character" w:customStyle="1" w:styleId="BodyText2Char">
    <w:name w:val="Body Text 2 Char"/>
    <w:basedOn w:val="DefaultParagraphFont"/>
    <w:link w:val="BodyText2"/>
    <w:rsid w:val="0037764A"/>
    <w:rPr>
      <w:sz w:val="40"/>
    </w:rPr>
  </w:style>
  <w:style w:type="character" w:customStyle="1" w:styleId="BodyTextIndent2Char">
    <w:name w:val="Body Text Indent 2 Char"/>
    <w:basedOn w:val="DefaultParagraphFont"/>
    <w:link w:val="BodyTextIndent2"/>
    <w:rsid w:val="0037764A"/>
    <w:rPr>
      <w:rFonts w:ascii="Optima" w:hAnsi="Optima"/>
      <w:sz w:val="40"/>
    </w:rPr>
  </w:style>
  <w:style w:type="character" w:customStyle="1" w:styleId="BodyTextIndent3Char">
    <w:name w:val="Body Text Indent 3 Char"/>
    <w:basedOn w:val="DefaultParagraphFont"/>
    <w:link w:val="BodyTextIndent3"/>
    <w:rsid w:val="0037764A"/>
    <w:rPr>
      <w:rFonts w:ascii="Optima" w:hAnsi="Optima"/>
      <w:sz w:val="40"/>
    </w:rPr>
  </w:style>
  <w:style w:type="character" w:customStyle="1" w:styleId="BodyTextChar">
    <w:name w:val="Body Text Char"/>
    <w:basedOn w:val="DefaultParagraphFont"/>
    <w:link w:val="BodyText"/>
    <w:semiHidden/>
    <w:rsid w:val="0037764A"/>
    <w:rPr>
      <w:rFonts w:ascii="Optima" w:hAnsi="Optima"/>
      <w:sz w:val="40"/>
    </w:rPr>
  </w:style>
  <w:style w:type="character" w:customStyle="1" w:styleId="s-options">
    <w:name w:val="s-options"/>
    <w:rsid w:val="0037764A"/>
  </w:style>
  <w:style w:type="character" w:customStyle="1" w:styleId="authorortitle">
    <w:name w:val="authorortitle"/>
    <w:basedOn w:val="DefaultParagraphFont"/>
    <w:rsid w:val="005B3FB1"/>
  </w:style>
  <w:style w:type="character" w:customStyle="1" w:styleId="Heading4Char">
    <w:name w:val="Heading 4 Char"/>
    <w:basedOn w:val="DefaultParagraphFont"/>
    <w:link w:val="Heading4"/>
    <w:uiPriority w:val="9"/>
    <w:semiHidden/>
    <w:rsid w:val="00926124"/>
    <w:rPr>
      <w:rFonts w:asciiTheme="majorHAnsi" w:eastAsiaTheme="majorEastAsia" w:hAnsiTheme="majorHAnsi" w:cstheme="majorBidi"/>
      <w:i/>
      <w:iCs/>
      <w:color w:val="2F5496" w:themeColor="accent1" w:themeShade="BF"/>
      <w:sz w:val="40"/>
    </w:rPr>
  </w:style>
  <w:style w:type="character" w:styleId="FootnoteReference">
    <w:name w:val="footnote reference"/>
    <w:basedOn w:val="DefaultParagraphFont"/>
    <w:uiPriority w:val="99"/>
    <w:semiHidden/>
    <w:unhideWhenUsed/>
    <w:rsid w:val="00E93B36"/>
    <w:rPr>
      <w:vertAlign w:val="superscript"/>
    </w:rPr>
  </w:style>
  <w:style w:type="paragraph" w:customStyle="1" w:styleId="SermonSlide">
    <w:name w:val="Sermon Slide"/>
    <w:basedOn w:val="Normal"/>
    <w:pPr>
      <w:keepLines/>
    </w:pPr>
    <w:rPr>
      <w:b/>
    </w:rPr>
  </w:style>
  <w:style w:type="paragraph" w:customStyle="1" w:styleId="SermonScripture">
    <w:name w:val="Sermon Scripture"/>
    <w:basedOn w:val="Normal"/>
    <w:pPr>
      <w:keepLines/>
    </w:pPr>
    <w:rPr>
      <w:b/>
    </w:rPr>
  </w:style>
  <w:style w:type="paragraph" w:customStyle="1" w:styleId="SermonReading">
    <w:name w:val="Sermon Reading"/>
    <w:basedOn w:val="Normal"/>
  </w:style>
  <w:style w:type="character" w:customStyle="1" w:styleId="Heading5Char">
    <w:name w:val="Heading 5 Char"/>
    <w:basedOn w:val="DefaultParagraphFont"/>
    <w:link w:val="Heading5"/>
    <w:uiPriority w:val="9"/>
    <w:semiHidden/>
    <w:rsid w:val="00F67012"/>
    <w:rPr>
      <w:rFonts w:asciiTheme="majorHAnsi" w:eastAsiaTheme="majorEastAsia" w:hAnsiTheme="majorHAnsi" w:cstheme="majorBidi"/>
      <w:color w:val="2F5496" w:themeColor="accent1" w:themeShade="BF"/>
      <w:sz w:val="40"/>
    </w:rPr>
  </w:style>
  <w:style w:type="character" w:customStyle="1" w:styleId="Heading6Char">
    <w:name w:val="Heading 6 Char"/>
    <w:basedOn w:val="DefaultParagraphFont"/>
    <w:link w:val="Heading6"/>
    <w:uiPriority w:val="9"/>
    <w:semiHidden/>
    <w:rsid w:val="00F67012"/>
    <w:rPr>
      <w:rFonts w:asciiTheme="majorHAnsi" w:eastAsiaTheme="majorEastAsia" w:hAnsiTheme="majorHAnsi" w:cstheme="majorBidi"/>
      <w:color w:val="1F3763" w:themeColor="accent1" w:themeShade="7F"/>
      <w:sz w:val="40"/>
    </w:rPr>
  </w:style>
  <w:style w:type="character" w:customStyle="1" w:styleId="Heading7Char">
    <w:name w:val="Heading 7 Char"/>
    <w:basedOn w:val="DefaultParagraphFont"/>
    <w:link w:val="Heading7"/>
    <w:uiPriority w:val="9"/>
    <w:semiHidden/>
    <w:rsid w:val="00F67012"/>
    <w:rPr>
      <w:rFonts w:asciiTheme="majorHAnsi" w:eastAsiaTheme="majorEastAsia" w:hAnsiTheme="majorHAnsi" w:cstheme="majorBidi"/>
      <w:i/>
      <w:iCs/>
      <w:color w:val="1F3763" w:themeColor="accent1" w:themeShade="7F"/>
      <w:sz w:val="40"/>
    </w:rPr>
  </w:style>
  <w:style w:type="character" w:customStyle="1" w:styleId="Heading8Char">
    <w:name w:val="Heading 8 Char"/>
    <w:basedOn w:val="DefaultParagraphFont"/>
    <w:link w:val="Heading8"/>
    <w:uiPriority w:val="9"/>
    <w:semiHidden/>
    <w:rsid w:val="00F6701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67012"/>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2438">
      <w:bodyDiv w:val="1"/>
      <w:marLeft w:val="0"/>
      <w:marRight w:val="0"/>
      <w:marTop w:val="0"/>
      <w:marBottom w:val="0"/>
      <w:divBdr>
        <w:top w:val="none" w:sz="0" w:space="0" w:color="auto"/>
        <w:left w:val="none" w:sz="0" w:space="0" w:color="auto"/>
        <w:bottom w:val="none" w:sz="0" w:space="0" w:color="auto"/>
        <w:right w:val="none" w:sz="0" w:space="0" w:color="auto"/>
      </w:divBdr>
    </w:div>
    <w:div w:id="4678342">
      <w:bodyDiv w:val="1"/>
      <w:marLeft w:val="0"/>
      <w:marRight w:val="0"/>
      <w:marTop w:val="0"/>
      <w:marBottom w:val="0"/>
      <w:divBdr>
        <w:top w:val="none" w:sz="0" w:space="0" w:color="auto"/>
        <w:left w:val="none" w:sz="0" w:space="0" w:color="auto"/>
        <w:bottom w:val="none" w:sz="0" w:space="0" w:color="auto"/>
        <w:right w:val="none" w:sz="0" w:space="0" w:color="auto"/>
      </w:divBdr>
    </w:div>
    <w:div w:id="5906958">
      <w:bodyDiv w:val="1"/>
      <w:marLeft w:val="0"/>
      <w:marRight w:val="0"/>
      <w:marTop w:val="0"/>
      <w:marBottom w:val="0"/>
      <w:divBdr>
        <w:top w:val="none" w:sz="0" w:space="0" w:color="auto"/>
        <w:left w:val="none" w:sz="0" w:space="0" w:color="auto"/>
        <w:bottom w:val="none" w:sz="0" w:space="0" w:color="auto"/>
        <w:right w:val="none" w:sz="0" w:space="0" w:color="auto"/>
      </w:divBdr>
    </w:div>
    <w:div w:id="6374862">
      <w:bodyDiv w:val="1"/>
      <w:marLeft w:val="0"/>
      <w:marRight w:val="0"/>
      <w:marTop w:val="0"/>
      <w:marBottom w:val="0"/>
      <w:divBdr>
        <w:top w:val="none" w:sz="0" w:space="0" w:color="auto"/>
        <w:left w:val="none" w:sz="0" w:space="0" w:color="auto"/>
        <w:bottom w:val="none" w:sz="0" w:space="0" w:color="auto"/>
        <w:right w:val="none" w:sz="0" w:space="0" w:color="auto"/>
      </w:divBdr>
    </w:div>
    <w:div w:id="10423153">
      <w:bodyDiv w:val="1"/>
      <w:marLeft w:val="0"/>
      <w:marRight w:val="0"/>
      <w:marTop w:val="0"/>
      <w:marBottom w:val="0"/>
      <w:divBdr>
        <w:top w:val="none" w:sz="0" w:space="0" w:color="auto"/>
        <w:left w:val="none" w:sz="0" w:space="0" w:color="auto"/>
        <w:bottom w:val="none" w:sz="0" w:space="0" w:color="auto"/>
        <w:right w:val="none" w:sz="0" w:space="0" w:color="auto"/>
      </w:divBdr>
    </w:div>
    <w:div w:id="12416795">
      <w:bodyDiv w:val="1"/>
      <w:marLeft w:val="0"/>
      <w:marRight w:val="0"/>
      <w:marTop w:val="0"/>
      <w:marBottom w:val="0"/>
      <w:divBdr>
        <w:top w:val="none" w:sz="0" w:space="0" w:color="auto"/>
        <w:left w:val="none" w:sz="0" w:space="0" w:color="auto"/>
        <w:bottom w:val="none" w:sz="0" w:space="0" w:color="auto"/>
        <w:right w:val="none" w:sz="0" w:space="0" w:color="auto"/>
      </w:divBdr>
    </w:div>
    <w:div w:id="13895130">
      <w:bodyDiv w:val="1"/>
      <w:marLeft w:val="0"/>
      <w:marRight w:val="0"/>
      <w:marTop w:val="0"/>
      <w:marBottom w:val="0"/>
      <w:divBdr>
        <w:top w:val="none" w:sz="0" w:space="0" w:color="auto"/>
        <w:left w:val="none" w:sz="0" w:space="0" w:color="auto"/>
        <w:bottom w:val="none" w:sz="0" w:space="0" w:color="auto"/>
        <w:right w:val="none" w:sz="0" w:space="0" w:color="auto"/>
      </w:divBdr>
    </w:div>
    <w:div w:id="14306107">
      <w:bodyDiv w:val="1"/>
      <w:marLeft w:val="0"/>
      <w:marRight w:val="0"/>
      <w:marTop w:val="0"/>
      <w:marBottom w:val="0"/>
      <w:divBdr>
        <w:top w:val="none" w:sz="0" w:space="0" w:color="auto"/>
        <w:left w:val="none" w:sz="0" w:space="0" w:color="auto"/>
        <w:bottom w:val="none" w:sz="0" w:space="0" w:color="auto"/>
        <w:right w:val="none" w:sz="0" w:space="0" w:color="auto"/>
      </w:divBdr>
    </w:div>
    <w:div w:id="14500233">
      <w:bodyDiv w:val="1"/>
      <w:marLeft w:val="0"/>
      <w:marRight w:val="0"/>
      <w:marTop w:val="0"/>
      <w:marBottom w:val="0"/>
      <w:divBdr>
        <w:top w:val="none" w:sz="0" w:space="0" w:color="auto"/>
        <w:left w:val="none" w:sz="0" w:space="0" w:color="auto"/>
        <w:bottom w:val="none" w:sz="0" w:space="0" w:color="auto"/>
        <w:right w:val="none" w:sz="0" w:space="0" w:color="auto"/>
      </w:divBdr>
    </w:div>
    <w:div w:id="15664949">
      <w:bodyDiv w:val="1"/>
      <w:marLeft w:val="0"/>
      <w:marRight w:val="0"/>
      <w:marTop w:val="0"/>
      <w:marBottom w:val="0"/>
      <w:divBdr>
        <w:top w:val="none" w:sz="0" w:space="0" w:color="auto"/>
        <w:left w:val="none" w:sz="0" w:space="0" w:color="auto"/>
        <w:bottom w:val="none" w:sz="0" w:space="0" w:color="auto"/>
        <w:right w:val="none" w:sz="0" w:space="0" w:color="auto"/>
      </w:divBdr>
    </w:div>
    <w:div w:id="16154093">
      <w:bodyDiv w:val="1"/>
      <w:marLeft w:val="0"/>
      <w:marRight w:val="0"/>
      <w:marTop w:val="0"/>
      <w:marBottom w:val="0"/>
      <w:divBdr>
        <w:top w:val="none" w:sz="0" w:space="0" w:color="auto"/>
        <w:left w:val="none" w:sz="0" w:space="0" w:color="auto"/>
        <w:bottom w:val="none" w:sz="0" w:space="0" w:color="auto"/>
        <w:right w:val="none" w:sz="0" w:space="0" w:color="auto"/>
      </w:divBdr>
    </w:div>
    <w:div w:id="16779662">
      <w:bodyDiv w:val="1"/>
      <w:marLeft w:val="0"/>
      <w:marRight w:val="0"/>
      <w:marTop w:val="0"/>
      <w:marBottom w:val="0"/>
      <w:divBdr>
        <w:top w:val="none" w:sz="0" w:space="0" w:color="auto"/>
        <w:left w:val="none" w:sz="0" w:space="0" w:color="auto"/>
        <w:bottom w:val="none" w:sz="0" w:space="0" w:color="auto"/>
        <w:right w:val="none" w:sz="0" w:space="0" w:color="auto"/>
      </w:divBdr>
    </w:div>
    <w:div w:id="17199194">
      <w:bodyDiv w:val="1"/>
      <w:marLeft w:val="0"/>
      <w:marRight w:val="0"/>
      <w:marTop w:val="0"/>
      <w:marBottom w:val="0"/>
      <w:divBdr>
        <w:top w:val="none" w:sz="0" w:space="0" w:color="auto"/>
        <w:left w:val="none" w:sz="0" w:space="0" w:color="auto"/>
        <w:bottom w:val="none" w:sz="0" w:space="0" w:color="auto"/>
        <w:right w:val="none" w:sz="0" w:space="0" w:color="auto"/>
      </w:divBdr>
    </w:div>
    <w:div w:id="17243355">
      <w:bodyDiv w:val="1"/>
      <w:marLeft w:val="0"/>
      <w:marRight w:val="0"/>
      <w:marTop w:val="0"/>
      <w:marBottom w:val="0"/>
      <w:divBdr>
        <w:top w:val="none" w:sz="0" w:space="0" w:color="auto"/>
        <w:left w:val="none" w:sz="0" w:space="0" w:color="auto"/>
        <w:bottom w:val="none" w:sz="0" w:space="0" w:color="auto"/>
        <w:right w:val="none" w:sz="0" w:space="0" w:color="auto"/>
      </w:divBdr>
    </w:div>
    <w:div w:id="17629871">
      <w:bodyDiv w:val="1"/>
      <w:marLeft w:val="0"/>
      <w:marRight w:val="0"/>
      <w:marTop w:val="0"/>
      <w:marBottom w:val="0"/>
      <w:divBdr>
        <w:top w:val="none" w:sz="0" w:space="0" w:color="auto"/>
        <w:left w:val="none" w:sz="0" w:space="0" w:color="auto"/>
        <w:bottom w:val="none" w:sz="0" w:space="0" w:color="auto"/>
        <w:right w:val="none" w:sz="0" w:space="0" w:color="auto"/>
      </w:divBdr>
    </w:div>
    <w:div w:id="18435384">
      <w:bodyDiv w:val="1"/>
      <w:marLeft w:val="0"/>
      <w:marRight w:val="0"/>
      <w:marTop w:val="0"/>
      <w:marBottom w:val="0"/>
      <w:divBdr>
        <w:top w:val="none" w:sz="0" w:space="0" w:color="auto"/>
        <w:left w:val="none" w:sz="0" w:space="0" w:color="auto"/>
        <w:bottom w:val="none" w:sz="0" w:space="0" w:color="auto"/>
        <w:right w:val="none" w:sz="0" w:space="0" w:color="auto"/>
      </w:divBdr>
    </w:div>
    <w:div w:id="19623768">
      <w:bodyDiv w:val="1"/>
      <w:marLeft w:val="0"/>
      <w:marRight w:val="0"/>
      <w:marTop w:val="0"/>
      <w:marBottom w:val="0"/>
      <w:divBdr>
        <w:top w:val="none" w:sz="0" w:space="0" w:color="auto"/>
        <w:left w:val="none" w:sz="0" w:space="0" w:color="auto"/>
        <w:bottom w:val="none" w:sz="0" w:space="0" w:color="auto"/>
        <w:right w:val="none" w:sz="0" w:space="0" w:color="auto"/>
      </w:divBdr>
    </w:div>
    <w:div w:id="19742772">
      <w:bodyDiv w:val="1"/>
      <w:marLeft w:val="0"/>
      <w:marRight w:val="0"/>
      <w:marTop w:val="0"/>
      <w:marBottom w:val="0"/>
      <w:divBdr>
        <w:top w:val="none" w:sz="0" w:space="0" w:color="auto"/>
        <w:left w:val="none" w:sz="0" w:space="0" w:color="auto"/>
        <w:bottom w:val="none" w:sz="0" w:space="0" w:color="auto"/>
        <w:right w:val="none" w:sz="0" w:space="0" w:color="auto"/>
      </w:divBdr>
    </w:div>
    <w:div w:id="22436879">
      <w:bodyDiv w:val="1"/>
      <w:marLeft w:val="0"/>
      <w:marRight w:val="0"/>
      <w:marTop w:val="0"/>
      <w:marBottom w:val="0"/>
      <w:divBdr>
        <w:top w:val="none" w:sz="0" w:space="0" w:color="auto"/>
        <w:left w:val="none" w:sz="0" w:space="0" w:color="auto"/>
        <w:bottom w:val="none" w:sz="0" w:space="0" w:color="auto"/>
        <w:right w:val="none" w:sz="0" w:space="0" w:color="auto"/>
      </w:divBdr>
    </w:div>
    <w:div w:id="22828917">
      <w:bodyDiv w:val="1"/>
      <w:marLeft w:val="0"/>
      <w:marRight w:val="0"/>
      <w:marTop w:val="0"/>
      <w:marBottom w:val="0"/>
      <w:divBdr>
        <w:top w:val="none" w:sz="0" w:space="0" w:color="auto"/>
        <w:left w:val="none" w:sz="0" w:space="0" w:color="auto"/>
        <w:bottom w:val="none" w:sz="0" w:space="0" w:color="auto"/>
        <w:right w:val="none" w:sz="0" w:space="0" w:color="auto"/>
      </w:divBdr>
    </w:div>
    <w:div w:id="23100932">
      <w:bodyDiv w:val="1"/>
      <w:marLeft w:val="0"/>
      <w:marRight w:val="0"/>
      <w:marTop w:val="0"/>
      <w:marBottom w:val="0"/>
      <w:divBdr>
        <w:top w:val="none" w:sz="0" w:space="0" w:color="auto"/>
        <w:left w:val="none" w:sz="0" w:space="0" w:color="auto"/>
        <w:bottom w:val="none" w:sz="0" w:space="0" w:color="auto"/>
        <w:right w:val="none" w:sz="0" w:space="0" w:color="auto"/>
      </w:divBdr>
    </w:div>
    <w:div w:id="23285894">
      <w:bodyDiv w:val="1"/>
      <w:marLeft w:val="0"/>
      <w:marRight w:val="0"/>
      <w:marTop w:val="0"/>
      <w:marBottom w:val="0"/>
      <w:divBdr>
        <w:top w:val="none" w:sz="0" w:space="0" w:color="auto"/>
        <w:left w:val="none" w:sz="0" w:space="0" w:color="auto"/>
        <w:bottom w:val="none" w:sz="0" w:space="0" w:color="auto"/>
        <w:right w:val="none" w:sz="0" w:space="0" w:color="auto"/>
      </w:divBdr>
    </w:div>
    <w:div w:id="27266567">
      <w:bodyDiv w:val="1"/>
      <w:marLeft w:val="0"/>
      <w:marRight w:val="0"/>
      <w:marTop w:val="0"/>
      <w:marBottom w:val="0"/>
      <w:divBdr>
        <w:top w:val="none" w:sz="0" w:space="0" w:color="auto"/>
        <w:left w:val="none" w:sz="0" w:space="0" w:color="auto"/>
        <w:bottom w:val="none" w:sz="0" w:space="0" w:color="auto"/>
        <w:right w:val="none" w:sz="0" w:space="0" w:color="auto"/>
      </w:divBdr>
    </w:div>
    <w:div w:id="28067245">
      <w:bodyDiv w:val="1"/>
      <w:marLeft w:val="0"/>
      <w:marRight w:val="0"/>
      <w:marTop w:val="0"/>
      <w:marBottom w:val="0"/>
      <w:divBdr>
        <w:top w:val="none" w:sz="0" w:space="0" w:color="auto"/>
        <w:left w:val="none" w:sz="0" w:space="0" w:color="auto"/>
        <w:bottom w:val="none" w:sz="0" w:space="0" w:color="auto"/>
        <w:right w:val="none" w:sz="0" w:space="0" w:color="auto"/>
      </w:divBdr>
    </w:div>
    <w:div w:id="28264379">
      <w:bodyDiv w:val="1"/>
      <w:marLeft w:val="0"/>
      <w:marRight w:val="0"/>
      <w:marTop w:val="0"/>
      <w:marBottom w:val="0"/>
      <w:divBdr>
        <w:top w:val="none" w:sz="0" w:space="0" w:color="auto"/>
        <w:left w:val="none" w:sz="0" w:space="0" w:color="auto"/>
        <w:bottom w:val="none" w:sz="0" w:space="0" w:color="auto"/>
        <w:right w:val="none" w:sz="0" w:space="0" w:color="auto"/>
      </w:divBdr>
    </w:div>
    <w:div w:id="28797065">
      <w:bodyDiv w:val="1"/>
      <w:marLeft w:val="0"/>
      <w:marRight w:val="0"/>
      <w:marTop w:val="0"/>
      <w:marBottom w:val="0"/>
      <w:divBdr>
        <w:top w:val="none" w:sz="0" w:space="0" w:color="auto"/>
        <w:left w:val="none" w:sz="0" w:space="0" w:color="auto"/>
        <w:bottom w:val="none" w:sz="0" w:space="0" w:color="auto"/>
        <w:right w:val="none" w:sz="0" w:space="0" w:color="auto"/>
      </w:divBdr>
    </w:div>
    <w:div w:id="29769076">
      <w:bodyDiv w:val="1"/>
      <w:marLeft w:val="0"/>
      <w:marRight w:val="0"/>
      <w:marTop w:val="0"/>
      <w:marBottom w:val="0"/>
      <w:divBdr>
        <w:top w:val="none" w:sz="0" w:space="0" w:color="auto"/>
        <w:left w:val="none" w:sz="0" w:space="0" w:color="auto"/>
        <w:bottom w:val="none" w:sz="0" w:space="0" w:color="auto"/>
        <w:right w:val="none" w:sz="0" w:space="0" w:color="auto"/>
      </w:divBdr>
    </w:div>
    <w:div w:id="32317556">
      <w:bodyDiv w:val="1"/>
      <w:marLeft w:val="0"/>
      <w:marRight w:val="0"/>
      <w:marTop w:val="0"/>
      <w:marBottom w:val="0"/>
      <w:divBdr>
        <w:top w:val="none" w:sz="0" w:space="0" w:color="auto"/>
        <w:left w:val="none" w:sz="0" w:space="0" w:color="auto"/>
        <w:bottom w:val="none" w:sz="0" w:space="0" w:color="auto"/>
        <w:right w:val="none" w:sz="0" w:space="0" w:color="auto"/>
      </w:divBdr>
    </w:div>
    <w:div w:id="32462167">
      <w:bodyDiv w:val="1"/>
      <w:marLeft w:val="0"/>
      <w:marRight w:val="0"/>
      <w:marTop w:val="0"/>
      <w:marBottom w:val="0"/>
      <w:divBdr>
        <w:top w:val="none" w:sz="0" w:space="0" w:color="auto"/>
        <w:left w:val="none" w:sz="0" w:space="0" w:color="auto"/>
        <w:bottom w:val="none" w:sz="0" w:space="0" w:color="auto"/>
        <w:right w:val="none" w:sz="0" w:space="0" w:color="auto"/>
      </w:divBdr>
    </w:div>
    <w:div w:id="33701207">
      <w:bodyDiv w:val="1"/>
      <w:marLeft w:val="0"/>
      <w:marRight w:val="0"/>
      <w:marTop w:val="0"/>
      <w:marBottom w:val="0"/>
      <w:divBdr>
        <w:top w:val="none" w:sz="0" w:space="0" w:color="auto"/>
        <w:left w:val="none" w:sz="0" w:space="0" w:color="auto"/>
        <w:bottom w:val="none" w:sz="0" w:space="0" w:color="auto"/>
        <w:right w:val="none" w:sz="0" w:space="0" w:color="auto"/>
      </w:divBdr>
    </w:div>
    <w:div w:id="34084771">
      <w:bodyDiv w:val="1"/>
      <w:marLeft w:val="0"/>
      <w:marRight w:val="0"/>
      <w:marTop w:val="0"/>
      <w:marBottom w:val="0"/>
      <w:divBdr>
        <w:top w:val="none" w:sz="0" w:space="0" w:color="auto"/>
        <w:left w:val="none" w:sz="0" w:space="0" w:color="auto"/>
        <w:bottom w:val="none" w:sz="0" w:space="0" w:color="auto"/>
        <w:right w:val="none" w:sz="0" w:space="0" w:color="auto"/>
      </w:divBdr>
    </w:div>
    <w:div w:id="35279420">
      <w:bodyDiv w:val="1"/>
      <w:marLeft w:val="0"/>
      <w:marRight w:val="0"/>
      <w:marTop w:val="0"/>
      <w:marBottom w:val="0"/>
      <w:divBdr>
        <w:top w:val="none" w:sz="0" w:space="0" w:color="auto"/>
        <w:left w:val="none" w:sz="0" w:space="0" w:color="auto"/>
        <w:bottom w:val="none" w:sz="0" w:space="0" w:color="auto"/>
        <w:right w:val="none" w:sz="0" w:space="0" w:color="auto"/>
      </w:divBdr>
    </w:div>
    <w:div w:id="37440366">
      <w:bodyDiv w:val="1"/>
      <w:marLeft w:val="0"/>
      <w:marRight w:val="0"/>
      <w:marTop w:val="0"/>
      <w:marBottom w:val="0"/>
      <w:divBdr>
        <w:top w:val="none" w:sz="0" w:space="0" w:color="auto"/>
        <w:left w:val="none" w:sz="0" w:space="0" w:color="auto"/>
        <w:bottom w:val="none" w:sz="0" w:space="0" w:color="auto"/>
        <w:right w:val="none" w:sz="0" w:space="0" w:color="auto"/>
      </w:divBdr>
    </w:div>
    <w:div w:id="39785160">
      <w:bodyDiv w:val="1"/>
      <w:marLeft w:val="0"/>
      <w:marRight w:val="0"/>
      <w:marTop w:val="0"/>
      <w:marBottom w:val="0"/>
      <w:divBdr>
        <w:top w:val="none" w:sz="0" w:space="0" w:color="auto"/>
        <w:left w:val="none" w:sz="0" w:space="0" w:color="auto"/>
        <w:bottom w:val="none" w:sz="0" w:space="0" w:color="auto"/>
        <w:right w:val="none" w:sz="0" w:space="0" w:color="auto"/>
      </w:divBdr>
    </w:div>
    <w:div w:id="40636414">
      <w:bodyDiv w:val="1"/>
      <w:marLeft w:val="0"/>
      <w:marRight w:val="0"/>
      <w:marTop w:val="0"/>
      <w:marBottom w:val="0"/>
      <w:divBdr>
        <w:top w:val="none" w:sz="0" w:space="0" w:color="auto"/>
        <w:left w:val="none" w:sz="0" w:space="0" w:color="auto"/>
        <w:bottom w:val="none" w:sz="0" w:space="0" w:color="auto"/>
        <w:right w:val="none" w:sz="0" w:space="0" w:color="auto"/>
      </w:divBdr>
    </w:div>
    <w:div w:id="41953063">
      <w:bodyDiv w:val="1"/>
      <w:marLeft w:val="0"/>
      <w:marRight w:val="0"/>
      <w:marTop w:val="0"/>
      <w:marBottom w:val="0"/>
      <w:divBdr>
        <w:top w:val="none" w:sz="0" w:space="0" w:color="auto"/>
        <w:left w:val="none" w:sz="0" w:space="0" w:color="auto"/>
        <w:bottom w:val="none" w:sz="0" w:space="0" w:color="auto"/>
        <w:right w:val="none" w:sz="0" w:space="0" w:color="auto"/>
      </w:divBdr>
    </w:div>
    <w:div w:id="42023288">
      <w:bodyDiv w:val="1"/>
      <w:marLeft w:val="0"/>
      <w:marRight w:val="0"/>
      <w:marTop w:val="0"/>
      <w:marBottom w:val="0"/>
      <w:divBdr>
        <w:top w:val="none" w:sz="0" w:space="0" w:color="auto"/>
        <w:left w:val="none" w:sz="0" w:space="0" w:color="auto"/>
        <w:bottom w:val="none" w:sz="0" w:space="0" w:color="auto"/>
        <w:right w:val="none" w:sz="0" w:space="0" w:color="auto"/>
      </w:divBdr>
    </w:div>
    <w:div w:id="42682574">
      <w:bodyDiv w:val="1"/>
      <w:marLeft w:val="0"/>
      <w:marRight w:val="0"/>
      <w:marTop w:val="0"/>
      <w:marBottom w:val="0"/>
      <w:divBdr>
        <w:top w:val="none" w:sz="0" w:space="0" w:color="auto"/>
        <w:left w:val="none" w:sz="0" w:space="0" w:color="auto"/>
        <w:bottom w:val="none" w:sz="0" w:space="0" w:color="auto"/>
        <w:right w:val="none" w:sz="0" w:space="0" w:color="auto"/>
      </w:divBdr>
    </w:div>
    <w:div w:id="43868616">
      <w:bodyDiv w:val="1"/>
      <w:marLeft w:val="0"/>
      <w:marRight w:val="0"/>
      <w:marTop w:val="0"/>
      <w:marBottom w:val="0"/>
      <w:divBdr>
        <w:top w:val="none" w:sz="0" w:space="0" w:color="auto"/>
        <w:left w:val="none" w:sz="0" w:space="0" w:color="auto"/>
        <w:bottom w:val="none" w:sz="0" w:space="0" w:color="auto"/>
        <w:right w:val="none" w:sz="0" w:space="0" w:color="auto"/>
      </w:divBdr>
    </w:div>
    <w:div w:id="44843464">
      <w:bodyDiv w:val="1"/>
      <w:marLeft w:val="0"/>
      <w:marRight w:val="0"/>
      <w:marTop w:val="0"/>
      <w:marBottom w:val="0"/>
      <w:divBdr>
        <w:top w:val="none" w:sz="0" w:space="0" w:color="auto"/>
        <w:left w:val="none" w:sz="0" w:space="0" w:color="auto"/>
        <w:bottom w:val="none" w:sz="0" w:space="0" w:color="auto"/>
        <w:right w:val="none" w:sz="0" w:space="0" w:color="auto"/>
      </w:divBdr>
    </w:div>
    <w:div w:id="46075577">
      <w:bodyDiv w:val="1"/>
      <w:marLeft w:val="0"/>
      <w:marRight w:val="0"/>
      <w:marTop w:val="0"/>
      <w:marBottom w:val="0"/>
      <w:divBdr>
        <w:top w:val="none" w:sz="0" w:space="0" w:color="auto"/>
        <w:left w:val="none" w:sz="0" w:space="0" w:color="auto"/>
        <w:bottom w:val="none" w:sz="0" w:space="0" w:color="auto"/>
        <w:right w:val="none" w:sz="0" w:space="0" w:color="auto"/>
      </w:divBdr>
    </w:div>
    <w:div w:id="48697101">
      <w:bodyDiv w:val="1"/>
      <w:marLeft w:val="0"/>
      <w:marRight w:val="0"/>
      <w:marTop w:val="0"/>
      <w:marBottom w:val="0"/>
      <w:divBdr>
        <w:top w:val="none" w:sz="0" w:space="0" w:color="auto"/>
        <w:left w:val="none" w:sz="0" w:space="0" w:color="auto"/>
        <w:bottom w:val="none" w:sz="0" w:space="0" w:color="auto"/>
        <w:right w:val="none" w:sz="0" w:space="0" w:color="auto"/>
      </w:divBdr>
    </w:div>
    <w:div w:id="49428082">
      <w:bodyDiv w:val="1"/>
      <w:marLeft w:val="0"/>
      <w:marRight w:val="0"/>
      <w:marTop w:val="0"/>
      <w:marBottom w:val="0"/>
      <w:divBdr>
        <w:top w:val="none" w:sz="0" w:space="0" w:color="auto"/>
        <w:left w:val="none" w:sz="0" w:space="0" w:color="auto"/>
        <w:bottom w:val="none" w:sz="0" w:space="0" w:color="auto"/>
        <w:right w:val="none" w:sz="0" w:space="0" w:color="auto"/>
      </w:divBdr>
    </w:div>
    <w:div w:id="53164434">
      <w:bodyDiv w:val="1"/>
      <w:marLeft w:val="0"/>
      <w:marRight w:val="0"/>
      <w:marTop w:val="0"/>
      <w:marBottom w:val="0"/>
      <w:divBdr>
        <w:top w:val="none" w:sz="0" w:space="0" w:color="auto"/>
        <w:left w:val="none" w:sz="0" w:space="0" w:color="auto"/>
        <w:bottom w:val="none" w:sz="0" w:space="0" w:color="auto"/>
        <w:right w:val="none" w:sz="0" w:space="0" w:color="auto"/>
      </w:divBdr>
    </w:div>
    <w:div w:id="58410183">
      <w:bodyDiv w:val="1"/>
      <w:marLeft w:val="0"/>
      <w:marRight w:val="0"/>
      <w:marTop w:val="0"/>
      <w:marBottom w:val="0"/>
      <w:divBdr>
        <w:top w:val="none" w:sz="0" w:space="0" w:color="auto"/>
        <w:left w:val="none" w:sz="0" w:space="0" w:color="auto"/>
        <w:bottom w:val="none" w:sz="0" w:space="0" w:color="auto"/>
        <w:right w:val="none" w:sz="0" w:space="0" w:color="auto"/>
      </w:divBdr>
    </w:div>
    <w:div w:id="58481861">
      <w:bodyDiv w:val="1"/>
      <w:marLeft w:val="0"/>
      <w:marRight w:val="0"/>
      <w:marTop w:val="0"/>
      <w:marBottom w:val="0"/>
      <w:divBdr>
        <w:top w:val="none" w:sz="0" w:space="0" w:color="auto"/>
        <w:left w:val="none" w:sz="0" w:space="0" w:color="auto"/>
        <w:bottom w:val="none" w:sz="0" w:space="0" w:color="auto"/>
        <w:right w:val="none" w:sz="0" w:space="0" w:color="auto"/>
      </w:divBdr>
    </w:div>
    <w:div w:id="63796778">
      <w:bodyDiv w:val="1"/>
      <w:marLeft w:val="0"/>
      <w:marRight w:val="0"/>
      <w:marTop w:val="0"/>
      <w:marBottom w:val="0"/>
      <w:divBdr>
        <w:top w:val="none" w:sz="0" w:space="0" w:color="auto"/>
        <w:left w:val="none" w:sz="0" w:space="0" w:color="auto"/>
        <w:bottom w:val="none" w:sz="0" w:space="0" w:color="auto"/>
        <w:right w:val="none" w:sz="0" w:space="0" w:color="auto"/>
      </w:divBdr>
    </w:div>
    <w:div w:id="66264464">
      <w:bodyDiv w:val="1"/>
      <w:marLeft w:val="0"/>
      <w:marRight w:val="0"/>
      <w:marTop w:val="0"/>
      <w:marBottom w:val="0"/>
      <w:divBdr>
        <w:top w:val="none" w:sz="0" w:space="0" w:color="auto"/>
        <w:left w:val="none" w:sz="0" w:space="0" w:color="auto"/>
        <w:bottom w:val="none" w:sz="0" w:space="0" w:color="auto"/>
        <w:right w:val="none" w:sz="0" w:space="0" w:color="auto"/>
      </w:divBdr>
    </w:div>
    <w:div w:id="67075271">
      <w:bodyDiv w:val="1"/>
      <w:marLeft w:val="0"/>
      <w:marRight w:val="0"/>
      <w:marTop w:val="0"/>
      <w:marBottom w:val="0"/>
      <w:divBdr>
        <w:top w:val="none" w:sz="0" w:space="0" w:color="auto"/>
        <w:left w:val="none" w:sz="0" w:space="0" w:color="auto"/>
        <w:bottom w:val="none" w:sz="0" w:space="0" w:color="auto"/>
        <w:right w:val="none" w:sz="0" w:space="0" w:color="auto"/>
      </w:divBdr>
    </w:div>
    <w:div w:id="71051318">
      <w:bodyDiv w:val="1"/>
      <w:marLeft w:val="0"/>
      <w:marRight w:val="0"/>
      <w:marTop w:val="0"/>
      <w:marBottom w:val="0"/>
      <w:divBdr>
        <w:top w:val="none" w:sz="0" w:space="0" w:color="auto"/>
        <w:left w:val="none" w:sz="0" w:space="0" w:color="auto"/>
        <w:bottom w:val="none" w:sz="0" w:space="0" w:color="auto"/>
        <w:right w:val="none" w:sz="0" w:space="0" w:color="auto"/>
      </w:divBdr>
    </w:div>
    <w:div w:id="72048556">
      <w:bodyDiv w:val="1"/>
      <w:marLeft w:val="0"/>
      <w:marRight w:val="0"/>
      <w:marTop w:val="0"/>
      <w:marBottom w:val="0"/>
      <w:divBdr>
        <w:top w:val="none" w:sz="0" w:space="0" w:color="auto"/>
        <w:left w:val="none" w:sz="0" w:space="0" w:color="auto"/>
        <w:bottom w:val="none" w:sz="0" w:space="0" w:color="auto"/>
        <w:right w:val="none" w:sz="0" w:space="0" w:color="auto"/>
      </w:divBdr>
    </w:div>
    <w:div w:id="72238823">
      <w:bodyDiv w:val="1"/>
      <w:marLeft w:val="0"/>
      <w:marRight w:val="0"/>
      <w:marTop w:val="0"/>
      <w:marBottom w:val="0"/>
      <w:divBdr>
        <w:top w:val="none" w:sz="0" w:space="0" w:color="auto"/>
        <w:left w:val="none" w:sz="0" w:space="0" w:color="auto"/>
        <w:bottom w:val="none" w:sz="0" w:space="0" w:color="auto"/>
        <w:right w:val="none" w:sz="0" w:space="0" w:color="auto"/>
      </w:divBdr>
    </w:div>
    <w:div w:id="73597157">
      <w:bodyDiv w:val="1"/>
      <w:marLeft w:val="0"/>
      <w:marRight w:val="0"/>
      <w:marTop w:val="0"/>
      <w:marBottom w:val="0"/>
      <w:divBdr>
        <w:top w:val="none" w:sz="0" w:space="0" w:color="auto"/>
        <w:left w:val="none" w:sz="0" w:space="0" w:color="auto"/>
        <w:bottom w:val="none" w:sz="0" w:space="0" w:color="auto"/>
        <w:right w:val="none" w:sz="0" w:space="0" w:color="auto"/>
      </w:divBdr>
    </w:div>
    <w:div w:id="76439387">
      <w:bodyDiv w:val="1"/>
      <w:marLeft w:val="0"/>
      <w:marRight w:val="0"/>
      <w:marTop w:val="0"/>
      <w:marBottom w:val="0"/>
      <w:divBdr>
        <w:top w:val="none" w:sz="0" w:space="0" w:color="auto"/>
        <w:left w:val="none" w:sz="0" w:space="0" w:color="auto"/>
        <w:bottom w:val="none" w:sz="0" w:space="0" w:color="auto"/>
        <w:right w:val="none" w:sz="0" w:space="0" w:color="auto"/>
      </w:divBdr>
    </w:div>
    <w:div w:id="76633192">
      <w:bodyDiv w:val="1"/>
      <w:marLeft w:val="0"/>
      <w:marRight w:val="0"/>
      <w:marTop w:val="0"/>
      <w:marBottom w:val="0"/>
      <w:divBdr>
        <w:top w:val="none" w:sz="0" w:space="0" w:color="auto"/>
        <w:left w:val="none" w:sz="0" w:space="0" w:color="auto"/>
        <w:bottom w:val="none" w:sz="0" w:space="0" w:color="auto"/>
        <w:right w:val="none" w:sz="0" w:space="0" w:color="auto"/>
      </w:divBdr>
    </w:div>
    <w:div w:id="80301091">
      <w:bodyDiv w:val="1"/>
      <w:marLeft w:val="0"/>
      <w:marRight w:val="0"/>
      <w:marTop w:val="0"/>
      <w:marBottom w:val="0"/>
      <w:divBdr>
        <w:top w:val="none" w:sz="0" w:space="0" w:color="auto"/>
        <w:left w:val="none" w:sz="0" w:space="0" w:color="auto"/>
        <w:bottom w:val="none" w:sz="0" w:space="0" w:color="auto"/>
        <w:right w:val="none" w:sz="0" w:space="0" w:color="auto"/>
      </w:divBdr>
    </w:div>
    <w:div w:id="83574334">
      <w:bodyDiv w:val="1"/>
      <w:marLeft w:val="0"/>
      <w:marRight w:val="0"/>
      <w:marTop w:val="0"/>
      <w:marBottom w:val="0"/>
      <w:divBdr>
        <w:top w:val="none" w:sz="0" w:space="0" w:color="auto"/>
        <w:left w:val="none" w:sz="0" w:space="0" w:color="auto"/>
        <w:bottom w:val="none" w:sz="0" w:space="0" w:color="auto"/>
        <w:right w:val="none" w:sz="0" w:space="0" w:color="auto"/>
      </w:divBdr>
    </w:div>
    <w:div w:id="84762765">
      <w:bodyDiv w:val="1"/>
      <w:marLeft w:val="0"/>
      <w:marRight w:val="0"/>
      <w:marTop w:val="0"/>
      <w:marBottom w:val="0"/>
      <w:divBdr>
        <w:top w:val="none" w:sz="0" w:space="0" w:color="auto"/>
        <w:left w:val="none" w:sz="0" w:space="0" w:color="auto"/>
        <w:bottom w:val="none" w:sz="0" w:space="0" w:color="auto"/>
        <w:right w:val="none" w:sz="0" w:space="0" w:color="auto"/>
      </w:divBdr>
    </w:div>
    <w:div w:id="86508143">
      <w:bodyDiv w:val="1"/>
      <w:marLeft w:val="0"/>
      <w:marRight w:val="0"/>
      <w:marTop w:val="0"/>
      <w:marBottom w:val="0"/>
      <w:divBdr>
        <w:top w:val="none" w:sz="0" w:space="0" w:color="auto"/>
        <w:left w:val="none" w:sz="0" w:space="0" w:color="auto"/>
        <w:bottom w:val="none" w:sz="0" w:space="0" w:color="auto"/>
        <w:right w:val="none" w:sz="0" w:space="0" w:color="auto"/>
      </w:divBdr>
    </w:div>
    <w:div w:id="88503107">
      <w:bodyDiv w:val="1"/>
      <w:marLeft w:val="0"/>
      <w:marRight w:val="0"/>
      <w:marTop w:val="0"/>
      <w:marBottom w:val="0"/>
      <w:divBdr>
        <w:top w:val="none" w:sz="0" w:space="0" w:color="auto"/>
        <w:left w:val="none" w:sz="0" w:space="0" w:color="auto"/>
        <w:bottom w:val="none" w:sz="0" w:space="0" w:color="auto"/>
        <w:right w:val="none" w:sz="0" w:space="0" w:color="auto"/>
      </w:divBdr>
    </w:div>
    <w:div w:id="89208121">
      <w:bodyDiv w:val="1"/>
      <w:marLeft w:val="0"/>
      <w:marRight w:val="0"/>
      <w:marTop w:val="0"/>
      <w:marBottom w:val="0"/>
      <w:divBdr>
        <w:top w:val="none" w:sz="0" w:space="0" w:color="auto"/>
        <w:left w:val="none" w:sz="0" w:space="0" w:color="auto"/>
        <w:bottom w:val="none" w:sz="0" w:space="0" w:color="auto"/>
        <w:right w:val="none" w:sz="0" w:space="0" w:color="auto"/>
      </w:divBdr>
    </w:div>
    <w:div w:id="92285957">
      <w:bodyDiv w:val="1"/>
      <w:marLeft w:val="0"/>
      <w:marRight w:val="0"/>
      <w:marTop w:val="0"/>
      <w:marBottom w:val="0"/>
      <w:divBdr>
        <w:top w:val="none" w:sz="0" w:space="0" w:color="auto"/>
        <w:left w:val="none" w:sz="0" w:space="0" w:color="auto"/>
        <w:bottom w:val="none" w:sz="0" w:space="0" w:color="auto"/>
        <w:right w:val="none" w:sz="0" w:space="0" w:color="auto"/>
      </w:divBdr>
    </w:div>
    <w:div w:id="93673520">
      <w:bodyDiv w:val="1"/>
      <w:marLeft w:val="0"/>
      <w:marRight w:val="0"/>
      <w:marTop w:val="0"/>
      <w:marBottom w:val="0"/>
      <w:divBdr>
        <w:top w:val="none" w:sz="0" w:space="0" w:color="auto"/>
        <w:left w:val="none" w:sz="0" w:space="0" w:color="auto"/>
        <w:bottom w:val="none" w:sz="0" w:space="0" w:color="auto"/>
        <w:right w:val="none" w:sz="0" w:space="0" w:color="auto"/>
      </w:divBdr>
    </w:div>
    <w:div w:id="94904798">
      <w:bodyDiv w:val="1"/>
      <w:marLeft w:val="0"/>
      <w:marRight w:val="0"/>
      <w:marTop w:val="0"/>
      <w:marBottom w:val="0"/>
      <w:divBdr>
        <w:top w:val="none" w:sz="0" w:space="0" w:color="auto"/>
        <w:left w:val="none" w:sz="0" w:space="0" w:color="auto"/>
        <w:bottom w:val="none" w:sz="0" w:space="0" w:color="auto"/>
        <w:right w:val="none" w:sz="0" w:space="0" w:color="auto"/>
      </w:divBdr>
    </w:div>
    <w:div w:id="96945824">
      <w:bodyDiv w:val="1"/>
      <w:marLeft w:val="0"/>
      <w:marRight w:val="0"/>
      <w:marTop w:val="0"/>
      <w:marBottom w:val="0"/>
      <w:divBdr>
        <w:top w:val="none" w:sz="0" w:space="0" w:color="auto"/>
        <w:left w:val="none" w:sz="0" w:space="0" w:color="auto"/>
        <w:bottom w:val="none" w:sz="0" w:space="0" w:color="auto"/>
        <w:right w:val="none" w:sz="0" w:space="0" w:color="auto"/>
      </w:divBdr>
    </w:div>
    <w:div w:id="99185499">
      <w:bodyDiv w:val="1"/>
      <w:marLeft w:val="0"/>
      <w:marRight w:val="0"/>
      <w:marTop w:val="0"/>
      <w:marBottom w:val="0"/>
      <w:divBdr>
        <w:top w:val="none" w:sz="0" w:space="0" w:color="auto"/>
        <w:left w:val="none" w:sz="0" w:space="0" w:color="auto"/>
        <w:bottom w:val="none" w:sz="0" w:space="0" w:color="auto"/>
        <w:right w:val="none" w:sz="0" w:space="0" w:color="auto"/>
      </w:divBdr>
    </w:div>
    <w:div w:id="99688215">
      <w:bodyDiv w:val="1"/>
      <w:marLeft w:val="0"/>
      <w:marRight w:val="0"/>
      <w:marTop w:val="0"/>
      <w:marBottom w:val="0"/>
      <w:divBdr>
        <w:top w:val="none" w:sz="0" w:space="0" w:color="auto"/>
        <w:left w:val="none" w:sz="0" w:space="0" w:color="auto"/>
        <w:bottom w:val="none" w:sz="0" w:space="0" w:color="auto"/>
        <w:right w:val="none" w:sz="0" w:space="0" w:color="auto"/>
      </w:divBdr>
    </w:div>
    <w:div w:id="101340393">
      <w:bodyDiv w:val="1"/>
      <w:marLeft w:val="0"/>
      <w:marRight w:val="0"/>
      <w:marTop w:val="0"/>
      <w:marBottom w:val="0"/>
      <w:divBdr>
        <w:top w:val="none" w:sz="0" w:space="0" w:color="auto"/>
        <w:left w:val="none" w:sz="0" w:space="0" w:color="auto"/>
        <w:bottom w:val="none" w:sz="0" w:space="0" w:color="auto"/>
        <w:right w:val="none" w:sz="0" w:space="0" w:color="auto"/>
      </w:divBdr>
    </w:div>
    <w:div w:id="102312327">
      <w:bodyDiv w:val="1"/>
      <w:marLeft w:val="0"/>
      <w:marRight w:val="0"/>
      <w:marTop w:val="0"/>
      <w:marBottom w:val="0"/>
      <w:divBdr>
        <w:top w:val="none" w:sz="0" w:space="0" w:color="auto"/>
        <w:left w:val="none" w:sz="0" w:space="0" w:color="auto"/>
        <w:bottom w:val="none" w:sz="0" w:space="0" w:color="auto"/>
        <w:right w:val="none" w:sz="0" w:space="0" w:color="auto"/>
      </w:divBdr>
    </w:div>
    <w:div w:id="102456147">
      <w:bodyDiv w:val="1"/>
      <w:marLeft w:val="0"/>
      <w:marRight w:val="0"/>
      <w:marTop w:val="0"/>
      <w:marBottom w:val="0"/>
      <w:divBdr>
        <w:top w:val="none" w:sz="0" w:space="0" w:color="auto"/>
        <w:left w:val="none" w:sz="0" w:space="0" w:color="auto"/>
        <w:bottom w:val="none" w:sz="0" w:space="0" w:color="auto"/>
        <w:right w:val="none" w:sz="0" w:space="0" w:color="auto"/>
      </w:divBdr>
    </w:div>
    <w:div w:id="102700328">
      <w:bodyDiv w:val="1"/>
      <w:marLeft w:val="0"/>
      <w:marRight w:val="0"/>
      <w:marTop w:val="0"/>
      <w:marBottom w:val="0"/>
      <w:divBdr>
        <w:top w:val="none" w:sz="0" w:space="0" w:color="auto"/>
        <w:left w:val="none" w:sz="0" w:space="0" w:color="auto"/>
        <w:bottom w:val="none" w:sz="0" w:space="0" w:color="auto"/>
        <w:right w:val="none" w:sz="0" w:space="0" w:color="auto"/>
      </w:divBdr>
    </w:div>
    <w:div w:id="102962309">
      <w:bodyDiv w:val="1"/>
      <w:marLeft w:val="0"/>
      <w:marRight w:val="0"/>
      <w:marTop w:val="0"/>
      <w:marBottom w:val="0"/>
      <w:divBdr>
        <w:top w:val="none" w:sz="0" w:space="0" w:color="auto"/>
        <w:left w:val="none" w:sz="0" w:space="0" w:color="auto"/>
        <w:bottom w:val="none" w:sz="0" w:space="0" w:color="auto"/>
        <w:right w:val="none" w:sz="0" w:space="0" w:color="auto"/>
      </w:divBdr>
    </w:div>
    <w:div w:id="106318522">
      <w:bodyDiv w:val="1"/>
      <w:marLeft w:val="0"/>
      <w:marRight w:val="0"/>
      <w:marTop w:val="0"/>
      <w:marBottom w:val="0"/>
      <w:divBdr>
        <w:top w:val="none" w:sz="0" w:space="0" w:color="auto"/>
        <w:left w:val="none" w:sz="0" w:space="0" w:color="auto"/>
        <w:bottom w:val="none" w:sz="0" w:space="0" w:color="auto"/>
        <w:right w:val="none" w:sz="0" w:space="0" w:color="auto"/>
      </w:divBdr>
    </w:div>
    <w:div w:id="106589451">
      <w:bodyDiv w:val="1"/>
      <w:marLeft w:val="0"/>
      <w:marRight w:val="0"/>
      <w:marTop w:val="0"/>
      <w:marBottom w:val="0"/>
      <w:divBdr>
        <w:top w:val="none" w:sz="0" w:space="0" w:color="auto"/>
        <w:left w:val="none" w:sz="0" w:space="0" w:color="auto"/>
        <w:bottom w:val="none" w:sz="0" w:space="0" w:color="auto"/>
        <w:right w:val="none" w:sz="0" w:space="0" w:color="auto"/>
      </w:divBdr>
    </w:div>
    <w:div w:id="108595308">
      <w:bodyDiv w:val="1"/>
      <w:marLeft w:val="0"/>
      <w:marRight w:val="0"/>
      <w:marTop w:val="0"/>
      <w:marBottom w:val="0"/>
      <w:divBdr>
        <w:top w:val="none" w:sz="0" w:space="0" w:color="auto"/>
        <w:left w:val="none" w:sz="0" w:space="0" w:color="auto"/>
        <w:bottom w:val="none" w:sz="0" w:space="0" w:color="auto"/>
        <w:right w:val="none" w:sz="0" w:space="0" w:color="auto"/>
      </w:divBdr>
    </w:div>
    <w:div w:id="113330421">
      <w:bodyDiv w:val="1"/>
      <w:marLeft w:val="0"/>
      <w:marRight w:val="0"/>
      <w:marTop w:val="0"/>
      <w:marBottom w:val="0"/>
      <w:divBdr>
        <w:top w:val="none" w:sz="0" w:space="0" w:color="auto"/>
        <w:left w:val="none" w:sz="0" w:space="0" w:color="auto"/>
        <w:bottom w:val="none" w:sz="0" w:space="0" w:color="auto"/>
        <w:right w:val="none" w:sz="0" w:space="0" w:color="auto"/>
      </w:divBdr>
    </w:div>
    <w:div w:id="115176295">
      <w:bodyDiv w:val="1"/>
      <w:marLeft w:val="0"/>
      <w:marRight w:val="0"/>
      <w:marTop w:val="0"/>
      <w:marBottom w:val="0"/>
      <w:divBdr>
        <w:top w:val="none" w:sz="0" w:space="0" w:color="auto"/>
        <w:left w:val="none" w:sz="0" w:space="0" w:color="auto"/>
        <w:bottom w:val="none" w:sz="0" w:space="0" w:color="auto"/>
        <w:right w:val="none" w:sz="0" w:space="0" w:color="auto"/>
      </w:divBdr>
    </w:div>
    <w:div w:id="117800190">
      <w:bodyDiv w:val="1"/>
      <w:marLeft w:val="0"/>
      <w:marRight w:val="0"/>
      <w:marTop w:val="0"/>
      <w:marBottom w:val="0"/>
      <w:divBdr>
        <w:top w:val="none" w:sz="0" w:space="0" w:color="auto"/>
        <w:left w:val="none" w:sz="0" w:space="0" w:color="auto"/>
        <w:bottom w:val="none" w:sz="0" w:space="0" w:color="auto"/>
        <w:right w:val="none" w:sz="0" w:space="0" w:color="auto"/>
      </w:divBdr>
    </w:div>
    <w:div w:id="122890773">
      <w:bodyDiv w:val="1"/>
      <w:marLeft w:val="0"/>
      <w:marRight w:val="0"/>
      <w:marTop w:val="0"/>
      <w:marBottom w:val="0"/>
      <w:divBdr>
        <w:top w:val="none" w:sz="0" w:space="0" w:color="auto"/>
        <w:left w:val="none" w:sz="0" w:space="0" w:color="auto"/>
        <w:bottom w:val="none" w:sz="0" w:space="0" w:color="auto"/>
        <w:right w:val="none" w:sz="0" w:space="0" w:color="auto"/>
      </w:divBdr>
    </w:div>
    <w:div w:id="123933958">
      <w:bodyDiv w:val="1"/>
      <w:marLeft w:val="0"/>
      <w:marRight w:val="0"/>
      <w:marTop w:val="0"/>
      <w:marBottom w:val="0"/>
      <w:divBdr>
        <w:top w:val="none" w:sz="0" w:space="0" w:color="auto"/>
        <w:left w:val="none" w:sz="0" w:space="0" w:color="auto"/>
        <w:bottom w:val="none" w:sz="0" w:space="0" w:color="auto"/>
        <w:right w:val="none" w:sz="0" w:space="0" w:color="auto"/>
      </w:divBdr>
    </w:div>
    <w:div w:id="124852740">
      <w:bodyDiv w:val="1"/>
      <w:marLeft w:val="0"/>
      <w:marRight w:val="0"/>
      <w:marTop w:val="0"/>
      <w:marBottom w:val="0"/>
      <w:divBdr>
        <w:top w:val="none" w:sz="0" w:space="0" w:color="auto"/>
        <w:left w:val="none" w:sz="0" w:space="0" w:color="auto"/>
        <w:bottom w:val="none" w:sz="0" w:space="0" w:color="auto"/>
        <w:right w:val="none" w:sz="0" w:space="0" w:color="auto"/>
      </w:divBdr>
    </w:div>
    <w:div w:id="128521238">
      <w:bodyDiv w:val="1"/>
      <w:marLeft w:val="0"/>
      <w:marRight w:val="0"/>
      <w:marTop w:val="0"/>
      <w:marBottom w:val="0"/>
      <w:divBdr>
        <w:top w:val="none" w:sz="0" w:space="0" w:color="auto"/>
        <w:left w:val="none" w:sz="0" w:space="0" w:color="auto"/>
        <w:bottom w:val="none" w:sz="0" w:space="0" w:color="auto"/>
        <w:right w:val="none" w:sz="0" w:space="0" w:color="auto"/>
      </w:divBdr>
    </w:div>
    <w:div w:id="129786789">
      <w:bodyDiv w:val="1"/>
      <w:marLeft w:val="0"/>
      <w:marRight w:val="0"/>
      <w:marTop w:val="0"/>
      <w:marBottom w:val="0"/>
      <w:divBdr>
        <w:top w:val="none" w:sz="0" w:space="0" w:color="auto"/>
        <w:left w:val="none" w:sz="0" w:space="0" w:color="auto"/>
        <w:bottom w:val="none" w:sz="0" w:space="0" w:color="auto"/>
        <w:right w:val="none" w:sz="0" w:space="0" w:color="auto"/>
      </w:divBdr>
    </w:div>
    <w:div w:id="130558253">
      <w:bodyDiv w:val="1"/>
      <w:marLeft w:val="0"/>
      <w:marRight w:val="0"/>
      <w:marTop w:val="0"/>
      <w:marBottom w:val="0"/>
      <w:divBdr>
        <w:top w:val="none" w:sz="0" w:space="0" w:color="auto"/>
        <w:left w:val="none" w:sz="0" w:space="0" w:color="auto"/>
        <w:bottom w:val="none" w:sz="0" w:space="0" w:color="auto"/>
        <w:right w:val="none" w:sz="0" w:space="0" w:color="auto"/>
      </w:divBdr>
    </w:div>
    <w:div w:id="131145407">
      <w:bodyDiv w:val="1"/>
      <w:marLeft w:val="0"/>
      <w:marRight w:val="0"/>
      <w:marTop w:val="0"/>
      <w:marBottom w:val="0"/>
      <w:divBdr>
        <w:top w:val="none" w:sz="0" w:space="0" w:color="auto"/>
        <w:left w:val="none" w:sz="0" w:space="0" w:color="auto"/>
        <w:bottom w:val="none" w:sz="0" w:space="0" w:color="auto"/>
        <w:right w:val="none" w:sz="0" w:space="0" w:color="auto"/>
      </w:divBdr>
    </w:div>
    <w:div w:id="131486698">
      <w:bodyDiv w:val="1"/>
      <w:marLeft w:val="0"/>
      <w:marRight w:val="0"/>
      <w:marTop w:val="0"/>
      <w:marBottom w:val="0"/>
      <w:divBdr>
        <w:top w:val="none" w:sz="0" w:space="0" w:color="auto"/>
        <w:left w:val="none" w:sz="0" w:space="0" w:color="auto"/>
        <w:bottom w:val="none" w:sz="0" w:space="0" w:color="auto"/>
        <w:right w:val="none" w:sz="0" w:space="0" w:color="auto"/>
      </w:divBdr>
    </w:div>
    <w:div w:id="135924963">
      <w:bodyDiv w:val="1"/>
      <w:marLeft w:val="0"/>
      <w:marRight w:val="0"/>
      <w:marTop w:val="0"/>
      <w:marBottom w:val="0"/>
      <w:divBdr>
        <w:top w:val="none" w:sz="0" w:space="0" w:color="auto"/>
        <w:left w:val="none" w:sz="0" w:space="0" w:color="auto"/>
        <w:bottom w:val="none" w:sz="0" w:space="0" w:color="auto"/>
        <w:right w:val="none" w:sz="0" w:space="0" w:color="auto"/>
      </w:divBdr>
    </w:div>
    <w:div w:id="142695442">
      <w:bodyDiv w:val="1"/>
      <w:marLeft w:val="0"/>
      <w:marRight w:val="0"/>
      <w:marTop w:val="0"/>
      <w:marBottom w:val="0"/>
      <w:divBdr>
        <w:top w:val="none" w:sz="0" w:space="0" w:color="auto"/>
        <w:left w:val="none" w:sz="0" w:space="0" w:color="auto"/>
        <w:bottom w:val="none" w:sz="0" w:space="0" w:color="auto"/>
        <w:right w:val="none" w:sz="0" w:space="0" w:color="auto"/>
      </w:divBdr>
    </w:div>
    <w:div w:id="143200355">
      <w:bodyDiv w:val="1"/>
      <w:marLeft w:val="0"/>
      <w:marRight w:val="0"/>
      <w:marTop w:val="0"/>
      <w:marBottom w:val="0"/>
      <w:divBdr>
        <w:top w:val="none" w:sz="0" w:space="0" w:color="auto"/>
        <w:left w:val="none" w:sz="0" w:space="0" w:color="auto"/>
        <w:bottom w:val="none" w:sz="0" w:space="0" w:color="auto"/>
        <w:right w:val="none" w:sz="0" w:space="0" w:color="auto"/>
      </w:divBdr>
    </w:div>
    <w:div w:id="144130556">
      <w:bodyDiv w:val="1"/>
      <w:marLeft w:val="0"/>
      <w:marRight w:val="0"/>
      <w:marTop w:val="0"/>
      <w:marBottom w:val="0"/>
      <w:divBdr>
        <w:top w:val="none" w:sz="0" w:space="0" w:color="auto"/>
        <w:left w:val="none" w:sz="0" w:space="0" w:color="auto"/>
        <w:bottom w:val="none" w:sz="0" w:space="0" w:color="auto"/>
        <w:right w:val="none" w:sz="0" w:space="0" w:color="auto"/>
      </w:divBdr>
    </w:div>
    <w:div w:id="146367170">
      <w:bodyDiv w:val="1"/>
      <w:marLeft w:val="0"/>
      <w:marRight w:val="0"/>
      <w:marTop w:val="0"/>
      <w:marBottom w:val="0"/>
      <w:divBdr>
        <w:top w:val="none" w:sz="0" w:space="0" w:color="auto"/>
        <w:left w:val="none" w:sz="0" w:space="0" w:color="auto"/>
        <w:bottom w:val="none" w:sz="0" w:space="0" w:color="auto"/>
        <w:right w:val="none" w:sz="0" w:space="0" w:color="auto"/>
      </w:divBdr>
    </w:div>
    <w:div w:id="150567533">
      <w:bodyDiv w:val="1"/>
      <w:marLeft w:val="0"/>
      <w:marRight w:val="0"/>
      <w:marTop w:val="0"/>
      <w:marBottom w:val="0"/>
      <w:divBdr>
        <w:top w:val="none" w:sz="0" w:space="0" w:color="auto"/>
        <w:left w:val="none" w:sz="0" w:space="0" w:color="auto"/>
        <w:bottom w:val="none" w:sz="0" w:space="0" w:color="auto"/>
        <w:right w:val="none" w:sz="0" w:space="0" w:color="auto"/>
      </w:divBdr>
    </w:div>
    <w:div w:id="154147321">
      <w:bodyDiv w:val="1"/>
      <w:marLeft w:val="0"/>
      <w:marRight w:val="0"/>
      <w:marTop w:val="0"/>
      <w:marBottom w:val="0"/>
      <w:divBdr>
        <w:top w:val="none" w:sz="0" w:space="0" w:color="auto"/>
        <w:left w:val="none" w:sz="0" w:space="0" w:color="auto"/>
        <w:bottom w:val="none" w:sz="0" w:space="0" w:color="auto"/>
        <w:right w:val="none" w:sz="0" w:space="0" w:color="auto"/>
      </w:divBdr>
    </w:div>
    <w:div w:id="155272095">
      <w:bodyDiv w:val="1"/>
      <w:marLeft w:val="0"/>
      <w:marRight w:val="0"/>
      <w:marTop w:val="0"/>
      <w:marBottom w:val="0"/>
      <w:divBdr>
        <w:top w:val="none" w:sz="0" w:space="0" w:color="auto"/>
        <w:left w:val="none" w:sz="0" w:space="0" w:color="auto"/>
        <w:bottom w:val="none" w:sz="0" w:space="0" w:color="auto"/>
        <w:right w:val="none" w:sz="0" w:space="0" w:color="auto"/>
      </w:divBdr>
    </w:div>
    <w:div w:id="155389172">
      <w:bodyDiv w:val="1"/>
      <w:marLeft w:val="0"/>
      <w:marRight w:val="0"/>
      <w:marTop w:val="0"/>
      <w:marBottom w:val="0"/>
      <w:divBdr>
        <w:top w:val="none" w:sz="0" w:space="0" w:color="auto"/>
        <w:left w:val="none" w:sz="0" w:space="0" w:color="auto"/>
        <w:bottom w:val="none" w:sz="0" w:space="0" w:color="auto"/>
        <w:right w:val="none" w:sz="0" w:space="0" w:color="auto"/>
      </w:divBdr>
    </w:div>
    <w:div w:id="155611761">
      <w:bodyDiv w:val="1"/>
      <w:marLeft w:val="0"/>
      <w:marRight w:val="0"/>
      <w:marTop w:val="0"/>
      <w:marBottom w:val="0"/>
      <w:divBdr>
        <w:top w:val="none" w:sz="0" w:space="0" w:color="auto"/>
        <w:left w:val="none" w:sz="0" w:space="0" w:color="auto"/>
        <w:bottom w:val="none" w:sz="0" w:space="0" w:color="auto"/>
        <w:right w:val="none" w:sz="0" w:space="0" w:color="auto"/>
      </w:divBdr>
    </w:div>
    <w:div w:id="161238418">
      <w:bodyDiv w:val="1"/>
      <w:marLeft w:val="0"/>
      <w:marRight w:val="0"/>
      <w:marTop w:val="0"/>
      <w:marBottom w:val="0"/>
      <w:divBdr>
        <w:top w:val="none" w:sz="0" w:space="0" w:color="auto"/>
        <w:left w:val="none" w:sz="0" w:space="0" w:color="auto"/>
        <w:bottom w:val="none" w:sz="0" w:space="0" w:color="auto"/>
        <w:right w:val="none" w:sz="0" w:space="0" w:color="auto"/>
      </w:divBdr>
    </w:div>
    <w:div w:id="161505505">
      <w:bodyDiv w:val="1"/>
      <w:marLeft w:val="0"/>
      <w:marRight w:val="0"/>
      <w:marTop w:val="0"/>
      <w:marBottom w:val="0"/>
      <w:divBdr>
        <w:top w:val="none" w:sz="0" w:space="0" w:color="auto"/>
        <w:left w:val="none" w:sz="0" w:space="0" w:color="auto"/>
        <w:bottom w:val="none" w:sz="0" w:space="0" w:color="auto"/>
        <w:right w:val="none" w:sz="0" w:space="0" w:color="auto"/>
      </w:divBdr>
    </w:div>
    <w:div w:id="162163217">
      <w:bodyDiv w:val="1"/>
      <w:marLeft w:val="0"/>
      <w:marRight w:val="0"/>
      <w:marTop w:val="0"/>
      <w:marBottom w:val="0"/>
      <w:divBdr>
        <w:top w:val="none" w:sz="0" w:space="0" w:color="auto"/>
        <w:left w:val="none" w:sz="0" w:space="0" w:color="auto"/>
        <w:bottom w:val="none" w:sz="0" w:space="0" w:color="auto"/>
        <w:right w:val="none" w:sz="0" w:space="0" w:color="auto"/>
      </w:divBdr>
    </w:div>
    <w:div w:id="166292480">
      <w:bodyDiv w:val="1"/>
      <w:marLeft w:val="0"/>
      <w:marRight w:val="0"/>
      <w:marTop w:val="0"/>
      <w:marBottom w:val="0"/>
      <w:divBdr>
        <w:top w:val="none" w:sz="0" w:space="0" w:color="auto"/>
        <w:left w:val="none" w:sz="0" w:space="0" w:color="auto"/>
        <w:bottom w:val="none" w:sz="0" w:space="0" w:color="auto"/>
        <w:right w:val="none" w:sz="0" w:space="0" w:color="auto"/>
      </w:divBdr>
    </w:div>
    <w:div w:id="167521028">
      <w:bodyDiv w:val="1"/>
      <w:marLeft w:val="0"/>
      <w:marRight w:val="0"/>
      <w:marTop w:val="0"/>
      <w:marBottom w:val="0"/>
      <w:divBdr>
        <w:top w:val="none" w:sz="0" w:space="0" w:color="auto"/>
        <w:left w:val="none" w:sz="0" w:space="0" w:color="auto"/>
        <w:bottom w:val="none" w:sz="0" w:space="0" w:color="auto"/>
        <w:right w:val="none" w:sz="0" w:space="0" w:color="auto"/>
      </w:divBdr>
    </w:div>
    <w:div w:id="168178654">
      <w:bodyDiv w:val="1"/>
      <w:marLeft w:val="0"/>
      <w:marRight w:val="0"/>
      <w:marTop w:val="0"/>
      <w:marBottom w:val="0"/>
      <w:divBdr>
        <w:top w:val="none" w:sz="0" w:space="0" w:color="auto"/>
        <w:left w:val="none" w:sz="0" w:space="0" w:color="auto"/>
        <w:bottom w:val="none" w:sz="0" w:space="0" w:color="auto"/>
        <w:right w:val="none" w:sz="0" w:space="0" w:color="auto"/>
      </w:divBdr>
    </w:div>
    <w:div w:id="168570533">
      <w:bodyDiv w:val="1"/>
      <w:marLeft w:val="0"/>
      <w:marRight w:val="0"/>
      <w:marTop w:val="0"/>
      <w:marBottom w:val="0"/>
      <w:divBdr>
        <w:top w:val="none" w:sz="0" w:space="0" w:color="auto"/>
        <w:left w:val="none" w:sz="0" w:space="0" w:color="auto"/>
        <w:bottom w:val="none" w:sz="0" w:space="0" w:color="auto"/>
        <w:right w:val="none" w:sz="0" w:space="0" w:color="auto"/>
      </w:divBdr>
    </w:div>
    <w:div w:id="168764410">
      <w:bodyDiv w:val="1"/>
      <w:marLeft w:val="0"/>
      <w:marRight w:val="0"/>
      <w:marTop w:val="0"/>
      <w:marBottom w:val="0"/>
      <w:divBdr>
        <w:top w:val="none" w:sz="0" w:space="0" w:color="auto"/>
        <w:left w:val="none" w:sz="0" w:space="0" w:color="auto"/>
        <w:bottom w:val="none" w:sz="0" w:space="0" w:color="auto"/>
        <w:right w:val="none" w:sz="0" w:space="0" w:color="auto"/>
      </w:divBdr>
    </w:div>
    <w:div w:id="169295707">
      <w:bodyDiv w:val="1"/>
      <w:marLeft w:val="0"/>
      <w:marRight w:val="0"/>
      <w:marTop w:val="0"/>
      <w:marBottom w:val="0"/>
      <w:divBdr>
        <w:top w:val="none" w:sz="0" w:space="0" w:color="auto"/>
        <w:left w:val="none" w:sz="0" w:space="0" w:color="auto"/>
        <w:bottom w:val="none" w:sz="0" w:space="0" w:color="auto"/>
        <w:right w:val="none" w:sz="0" w:space="0" w:color="auto"/>
      </w:divBdr>
    </w:div>
    <w:div w:id="169830813">
      <w:bodyDiv w:val="1"/>
      <w:marLeft w:val="0"/>
      <w:marRight w:val="0"/>
      <w:marTop w:val="0"/>
      <w:marBottom w:val="0"/>
      <w:divBdr>
        <w:top w:val="none" w:sz="0" w:space="0" w:color="auto"/>
        <w:left w:val="none" w:sz="0" w:space="0" w:color="auto"/>
        <w:bottom w:val="none" w:sz="0" w:space="0" w:color="auto"/>
        <w:right w:val="none" w:sz="0" w:space="0" w:color="auto"/>
      </w:divBdr>
    </w:div>
    <w:div w:id="171265768">
      <w:bodyDiv w:val="1"/>
      <w:marLeft w:val="0"/>
      <w:marRight w:val="0"/>
      <w:marTop w:val="0"/>
      <w:marBottom w:val="0"/>
      <w:divBdr>
        <w:top w:val="none" w:sz="0" w:space="0" w:color="auto"/>
        <w:left w:val="none" w:sz="0" w:space="0" w:color="auto"/>
        <w:bottom w:val="none" w:sz="0" w:space="0" w:color="auto"/>
        <w:right w:val="none" w:sz="0" w:space="0" w:color="auto"/>
      </w:divBdr>
    </w:div>
    <w:div w:id="171528298">
      <w:bodyDiv w:val="1"/>
      <w:marLeft w:val="0"/>
      <w:marRight w:val="0"/>
      <w:marTop w:val="0"/>
      <w:marBottom w:val="0"/>
      <w:divBdr>
        <w:top w:val="none" w:sz="0" w:space="0" w:color="auto"/>
        <w:left w:val="none" w:sz="0" w:space="0" w:color="auto"/>
        <w:bottom w:val="none" w:sz="0" w:space="0" w:color="auto"/>
        <w:right w:val="none" w:sz="0" w:space="0" w:color="auto"/>
      </w:divBdr>
    </w:div>
    <w:div w:id="172577324">
      <w:bodyDiv w:val="1"/>
      <w:marLeft w:val="0"/>
      <w:marRight w:val="0"/>
      <w:marTop w:val="0"/>
      <w:marBottom w:val="0"/>
      <w:divBdr>
        <w:top w:val="none" w:sz="0" w:space="0" w:color="auto"/>
        <w:left w:val="none" w:sz="0" w:space="0" w:color="auto"/>
        <w:bottom w:val="none" w:sz="0" w:space="0" w:color="auto"/>
        <w:right w:val="none" w:sz="0" w:space="0" w:color="auto"/>
      </w:divBdr>
    </w:div>
    <w:div w:id="172645682">
      <w:bodyDiv w:val="1"/>
      <w:marLeft w:val="0"/>
      <w:marRight w:val="0"/>
      <w:marTop w:val="0"/>
      <w:marBottom w:val="0"/>
      <w:divBdr>
        <w:top w:val="none" w:sz="0" w:space="0" w:color="auto"/>
        <w:left w:val="none" w:sz="0" w:space="0" w:color="auto"/>
        <w:bottom w:val="none" w:sz="0" w:space="0" w:color="auto"/>
        <w:right w:val="none" w:sz="0" w:space="0" w:color="auto"/>
      </w:divBdr>
    </w:div>
    <w:div w:id="174542134">
      <w:bodyDiv w:val="1"/>
      <w:marLeft w:val="0"/>
      <w:marRight w:val="0"/>
      <w:marTop w:val="0"/>
      <w:marBottom w:val="0"/>
      <w:divBdr>
        <w:top w:val="none" w:sz="0" w:space="0" w:color="auto"/>
        <w:left w:val="none" w:sz="0" w:space="0" w:color="auto"/>
        <w:bottom w:val="none" w:sz="0" w:space="0" w:color="auto"/>
        <w:right w:val="none" w:sz="0" w:space="0" w:color="auto"/>
      </w:divBdr>
    </w:div>
    <w:div w:id="176887431">
      <w:bodyDiv w:val="1"/>
      <w:marLeft w:val="0"/>
      <w:marRight w:val="0"/>
      <w:marTop w:val="0"/>
      <w:marBottom w:val="0"/>
      <w:divBdr>
        <w:top w:val="none" w:sz="0" w:space="0" w:color="auto"/>
        <w:left w:val="none" w:sz="0" w:space="0" w:color="auto"/>
        <w:bottom w:val="none" w:sz="0" w:space="0" w:color="auto"/>
        <w:right w:val="none" w:sz="0" w:space="0" w:color="auto"/>
      </w:divBdr>
    </w:div>
    <w:div w:id="177622683">
      <w:bodyDiv w:val="1"/>
      <w:marLeft w:val="0"/>
      <w:marRight w:val="0"/>
      <w:marTop w:val="0"/>
      <w:marBottom w:val="0"/>
      <w:divBdr>
        <w:top w:val="none" w:sz="0" w:space="0" w:color="auto"/>
        <w:left w:val="none" w:sz="0" w:space="0" w:color="auto"/>
        <w:bottom w:val="none" w:sz="0" w:space="0" w:color="auto"/>
        <w:right w:val="none" w:sz="0" w:space="0" w:color="auto"/>
      </w:divBdr>
    </w:div>
    <w:div w:id="178466204">
      <w:bodyDiv w:val="1"/>
      <w:marLeft w:val="0"/>
      <w:marRight w:val="0"/>
      <w:marTop w:val="0"/>
      <w:marBottom w:val="0"/>
      <w:divBdr>
        <w:top w:val="none" w:sz="0" w:space="0" w:color="auto"/>
        <w:left w:val="none" w:sz="0" w:space="0" w:color="auto"/>
        <w:bottom w:val="none" w:sz="0" w:space="0" w:color="auto"/>
        <w:right w:val="none" w:sz="0" w:space="0" w:color="auto"/>
      </w:divBdr>
    </w:div>
    <w:div w:id="181556948">
      <w:bodyDiv w:val="1"/>
      <w:marLeft w:val="0"/>
      <w:marRight w:val="0"/>
      <w:marTop w:val="0"/>
      <w:marBottom w:val="0"/>
      <w:divBdr>
        <w:top w:val="none" w:sz="0" w:space="0" w:color="auto"/>
        <w:left w:val="none" w:sz="0" w:space="0" w:color="auto"/>
        <w:bottom w:val="none" w:sz="0" w:space="0" w:color="auto"/>
        <w:right w:val="none" w:sz="0" w:space="0" w:color="auto"/>
      </w:divBdr>
    </w:div>
    <w:div w:id="182593336">
      <w:bodyDiv w:val="1"/>
      <w:marLeft w:val="0"/>
      <w:marRight w:val="0"/>
      <w:marTop w:val="0"/>
      <w:marBottom w:val="0"/>
      <w:divBdr>
        <w:top w:val="none" w:sz="0" w:space="0" w:color="auto"/>
        <w:left w:val="none" w:sz="0" w:space="0" w:color="auto"/>
        <w:bottom w:val="none" w:sz="0" w:space="0" w:color="auto"/>
        <w:right w:val="none" w:sz="0" w:space="0" w:color="auto"/>
      </w:divBdr>
    </w:div>
    <w:div w:id="183447121">
      <w:bodyDiv w:val="1"/>
      <w:marLeft w:val="0"/>
      <w:marRight w:val="0"/>
      <w:marTop w:val="0"/>
      <w:marBottom w:val="0"/>
      <w:divBdr>
        <w:top w:val="none" w:sz="0" w:space="0" w:color="auto"/>
        <w:left w:val="none" w:sz="0" w:space="0" w:color="auto"/>
        <w:bottom w:val="none" w:sz="0" w:space="0" w:color="auto"/>
        <w:right w:val="none" w:sz="0" w:space="0" w:color="auto"/>
      </w:divBdr>
    </w:div>
    <w:div w:id="189806187">
      <w:bodyDiv w:val="1"/>
      <w:marLeft w:val="0"/>
      <w:marRight w:val="0"/>
      <w:marTop w:val="0"/>
      <w:marBottom w:val="0"/>
      <w:divBdr>
        <w:top w:val="none" w:sz="0" w:space="0" w:color="auto"/>
        <w:left w:val="none" w:sz="0" w:space="0" w:color="auto"/>
        <w:bottom w:val="none" w:sz="0" w:space="0" w:color="auto"/>
        <w:right w:val="none" w:sz="0" w:space="0" w:color="auto"/>
      </w:divBdr>
    </w:div>
    <w:div w:id="192813175">
      <w:bodyDiv w:val="1"/>
      <w:marLeft w:val="0"/>
      <w:marRight w:val="0"/>
      <w:marTop w:val="0"/>
      <w:marBottom w:val="0"/>
      <w:divBdr>
        <w:top w:val="none" w:sz="0" w:space="0" w:color="auto"/>
        <w:left w:val="none" w:sz="0" w:space="0" w:color="auto"/>
        <w:bottom w:val="none" w:sz="0" w:space="0" w:color="auto"/>
        <w:right w:val="none" w:sz="0" w:space="0" w:color="auto"/>
      </w:divBdr>
    </w:div>
    <w:div w:id="195121269">
      <w:bodyDiv w:val="1"/>
      <w:marLeft w:val="0"/>
      <w:marRight w:val="0"/>
      <w:marTop w:val="0"/>
      <w:marBottom w:val="0"/>
      <w:divBdr>
        <w:top w:val="none" w:sz="0" w:space="0" w:color="auto"/>
        <w:left w:val="none" w:sz="0" w:space="0" w:color="auto"/>
        <w:bottom w:val="none" w:sz="0" w:space="0" w:color="auto"/>
        <w:right w:val="none" w:sz="0" w:space="0" w:color="auto"/>
      </w:divBdr>
    </w:div>
    <w:div w:id="199977439">
      <w:bodyDiv w:val="1"/>
      <w:marLeft w:val="0"/>
      <w:marRight w:val="0"/>
      <w:marTop w:val="0"/>
      <w:marBottom w:val="0"/>
      <w:divBdr>
        <w:top w:val="none" w:sz="0" w:space="0" w:color="auto"/>
        <w:left w:val="none" w:sz="0" w:space="0" w:color="auto"/>
        <w:bottom w:val="none" w:sz="0" w:space="0" w:color="auto"/>
        <w:right w:val="none" w:sz="0" w:space="0" w:color="auto"/>
      </w:divBdr>
    </w:div>
    <w:div w:id="200244995">
      <w:bodyDiv w:val="1"/>
      <w:marLeft w:val="0"/>
      <w:marRight w:val="0"/>
      <w:marTop w:val="0"/>
      <w:marBottom w:val="0"/>
      <w:divBdr>
        <w:top w:val="none" w:sz="0" w:space="0" w:color="auto"/>
        <w:left w:val="none" w:sz="0" w:space="0" w:color="auto"/>
        <w:bottom w:val="none" w:sz="0" w:space="0" w:color="auto"/>
        <w:right w:val="none" w:sz="0" w:space="0" w:color="auto"/>
      </w:divBdr>
    </w:div>
    <w:div w:id="204295866">
      <w:bodyDiv w:val="1"/>
      <w:marLeft w:val="0"/>
      <w:marRight w:val="0"/>
      <w:marTop w:val="0"/>
      <w:marBottom w:val="0"/>
      <w:divBdr>
        <w:top w:val="none" w:sz="0" w:space="0" w:color="auto"/>
        <w:left w:val="none" w:sz="0" w:space="0" w:color="auto"/>
        <w:bottom w:val="none" w:sz="0" w:space="0" w:color="auto"/>
        <w:right w:val="none" w:sz="0" w:space="0" w:color="auto"/>
      </w:divBdr>
    </w:div>
    <w:div w:id="205143729">
      <w:bodyDiv w:val="1"/>
      <w:marLeft w:val="0"/>
      <w:marRight w:val="0"/>
      <w:marTop w:val="0"/>
      <w:marBottom w:val="0"/>
      <w:divBdr>
        <w:top w:val="none" w:sz="0" w:space="0" w:color="auto"/>
        <w:left w:val="none" w:sz="0" w:space="0" w:color="auto"/>
        <w:bottom w:val="none" w:sz="0" w:space="0" w:color="auto"/>
        <w:right w:val="none" w:sz="0" w:space="0" w:color="auto"/>
      </w:divBdr>
    </w:div>
    <w:div w:id="206647938">
      <w:bodyDiv w:val="1"/>
      <w:marLeft w:val="0"/>
      <w:marRight w:val="0"/>
      <w:marTop w:val="0"/>
      <w:marBottom w:val="0"/>
      <w:divBdr>
        <w:top w:val="none" w:sz="0" w:space="0" w:color="auto"/>
        <w:left w:val="none" w:sz="0" w:space="0" w:color="auto"/>
        <w:bottom w:val="none" w:sz="0" w:space="0" w:color="auto"/>
        <w:right w:val="none" w:sz="0" w:space="0" w:color="auto"/>
      </w:divBdr>
    </w:div>
    <w:div w:id="206844279">
      <w:bodyDiv w:val="1"/>
      <w:marLeft w:val="0"/>
      <w:marRight w:val="0"/>
      <w:marTop w:val="0"/>
      <w:marBottom w:val="0"/>
      <w:divBdr>
        <w:top w:val="none" w:sz="0" w:space="0" w:color="auto"/>
        <w:left w:val="none" w:sz="0" w:space="0" w:color="auto"/>
        <w:bottom w:val="none" w:sz="0" w:space="0" w:color="auto"/>
        <w:right w:val="none" w:sz="0" w:space="0" w:color="auto"/>
      </w:divBdr>
    </w:div>
    <w:div w:id="208230009">
      <w:bodyDiv w:val="1"/>
      <w:marLeft w:val="0"/>
      <w:marRight w:val="0"/>
      <w:marTop w:val="0"/>
      <w:marBottom w:val="0"/>
      <w:divBdr>
        <w:top w:val="none" w:sz="0" w:space="0" w:color="auto"/>
        <w:left w:val="none" w:sz="0" w:space="0" w:color="auto"/>
        <w:bottom w:val="none" w:sz="0" w:space="0" w:color="auto"/>
        <w:right w:val="none" w:sz="0" w:space="0" w:color="auto"/>
      </w:divBdr>
    </w:div>
    <w:div w:id="208690332">
      <w:bodyDiv w:val="1"/>
      <w:marLeft w:val="0"/>
      <w:marRight w:val="0"/>
      <w:marTop w:val="0"/>
      <w:marBottom w:val="0"/>
      <w:divBdr>
        <w:top w:val="none" w:sz="0" w:space="0" w:color="auto"/>
        <w:left w:val="none" w:sz="0" w:space="0" w:color="auto"/>
        <w:bottom w:val="none" w:sz="0" w:space="0" w:color="auto"/>
        <w:right w:val="none" w:sz="0" w:space="0" w:color="auto"/>
      </w:divBdr>
    </w:div>
    <w:div w:id="211506032">
      <w:bodyDiv w:val="1"/>
      <w:marLeft w:val="0"/>
      <w:marRight w:val="0"/>
      <w:marTop w:val="0"/>
      <w:marBottom w:val="0"/>
      <w:divBdr>
        <w:top w:val="none" w:sz="0" w:space="0" w:color="auto"/>
        <w:left w:val="none" w:sz="0" w:space="0" w:color="auto"/>
        <w:bottom w:val="none" w:sz="0" w:space="0" w:color="auto"/>
        <w:right w:val="none" w:sz="0" w:space="0" w:color="auto"/>
      </w:divBdr>
    </w:div>
    <w:div w:id="212548289">
      <w:bodyDiv w:val="1"/>
      <w:marLeft w:val="0"/>
      <w:marRight w:val="0"/>
      <w:marTop w:val="0"/>
      <w:marBottom w:val="0"/>
      <w:divBdr>
        <w:top w:val="none" w:sz="0" w:space="0" w:color="auto"/>
        <w:left w:val="none" w:sz="0" w:space="0" w:color="auto"/>
        <w:bottom w:val="none" w:sz="0" w:space="0" w:color="auto"/>
        <w:right w:val="none" w:sz="0" w:space="0" w:color="auto"/>
      </w:divBdr>
    </w:div>
    <w:div w:id="213468411">
      <w:bodyDiv w:val="1"/>
      <w:marLeft w:val="0"/>
      <w:marRight w:val="0"/>
      <w:marTop w:val="0"/>
      <w:marBottom w:val="0"/>
      <w:divBdr>
        <w:top w:val="none" w:sz="0" w:space="0" w:color="auto"/>
        <w:left w:val="none" w:sz="0" w:space="0" w:color="auto"/>
        <w:bottom w:val="none" w:sz="0" w:space="0" w:color="auto"/>
        <w:right w:val="none" w:sz="0" w:space="0" w:color="auto"/>
      </w:divBdr>
      <w:divsChild>
        <w:div w:id="543177943">
          <w:marLeft w:val="0"/>
          <w:marRight w:val="0"/>
          <w:marTop w:val="0"/>
          <w:marBottom w:val="0"/>
          <w:divBdr>
            <w:top w:val="none" w:sz="0" w:space="0" w:color="auto"/>
            <w:left w:val="none" w:sz="0" w:space="0" w:color="auto"/>
            <w:bottom w:val="none" w:sz="0" w:space="0" w:color="auto"/>
            <w:right w:val="none" w:sz="0" w:space="0" w:color="auto"/>
          </w:divBdr>
          <w:divsChild>
            <w:div w:id="1251424160">
              <w:marLeft w:val="0"/>
              <w:marRight w:val="0"/>
              <w:marTop w:val="0"/>
              <w:marBottom w:val="0"/>
              <w:divBdr>
                <w:top w:val="none" w:sz="0" w:space="0" w:color="auto"/>
                <w:left w:val="none" w:sz="0" w:space="0" w:color="auto"/>
                <w:bottom w:val="none" w:sz="0" w:space="0" w:color="auto"/>
                <w:right w:val="none" w:sz="0" w:space="0" w:color="auto"/>
              </w:divBdr>
              <w:divsChild>
                <w:div w:id="29838617">
                  <w:marLeft w:val="0"/>
                  <w:marRight w:val="0"/>
                  <w:marTop w:val="0"/>
                  <w:marBottom w:val="0"/>
                  <w:divBdr>
                    <w:top w:val="none" w:sz="0" w:space="0" w:color="auto"/>
                    <w:left w:val="none" w:sz="0" w:space="0" w:color="auto"/>
                    <w:bottom w:val="none" w:sz="0" w:space="0" w:color="auto"/>
                    <w:right w:val="none" w:sz="0" w:space="0" w:color="auto"/>
                  </w:divBdr>
                  <w:divsChild>
                    <w:div w:id="226964467">
                      <w:marLeft w:val="0"/>
                      <w:marRight w:val="0"/>
                      <w:marTop w:val="0"/>
                      <w:marBottom w:val="0"/>
                      <w:divBdr>
                        <w:top w:val="none" w:sz="0" w:space="0" w:color="auto"/>
                        <w:left w:val="none" w:sz="0" w:space="0" w:color="auto"/>
                        <w:bottom w:val="none" w:sz="0" w:space="0" w:color="auto"/>
                        <w:right w:val="none" w:sz="0" w:space="0" w:color="auto"/>
                      </w:divBdr>
                      <w:divsChild>
                        <w:div w:id="164058495">
                          <w:marLeft w:val="0"/>
                          <w:marRight w:val="0"/>
                          <w:marTop w:val="0"/>
                          <w:marBottom w:val="0"/>
                          <w:divBdr>
                            <w:top w:val="none" w:sz="0" w:space="0" w:color="auto"/>
                            <w:left w:val="none" w:sz="0" w:space="0" w:color="auto"/>
                            <w:bottom w:val="none" w:sz="0" w:space="0" w:color="auto"/>
                            <w:right w:val="none" w:sz="0" w:space="0" w:color="auto"/>
                          </w:divBdr>
                          <w:divsChild>
                            <w:div w:id="784080842">
                              <w:marLeft w:val="0"/>
                              <w:marRight w:val="0"/>
                              <w:marTop w:val="0"/>
                              <w:marBottom w:val="0"/>
                              <w:divBdr>
                                <w:top w:val="none" w:sz="0" w:space="0" w:color="auto"/>
                                <w:left w:val="none" w:sz="0" w:space="0" w:color="auto"/>
                                <w:bottom w:val="none" w:sz="0" w:space="0" w:color="auto"/>
                                <w:right w:val="none" w:sz="0" w:space="0" w:color="auto"/>
                              </w:divBdr>
                              <w:divsChild>
                                <w:div w:id="49620158">
                                  <w:marLeft w:val="0"/>
                                  <w:marRight w:val="0"/>
                                  <w:marTop w:val="0"/>
                                  <w:marBottom w:val="0"/>
                                  <w:divBdr>
                                    <w:top w:val="none" w:sz="0" w:space="0" w:color="auto"/>
                                    <w:left w:val="none" w:sz="0" w:space="0" w:color="auto"/>
                                    <w:bottom w:val="none" w:sz="0" w:space="0" w:color="auto"/>
                                    <w:right w:val="none" w:sz="0" w:space="0" w:color="auto"/>
                                  </w:divBdr>
                                  <w:divsChild>
                                    <w:div w:id="2006005514">
                                      <w:marLeft w:val="0"/>
                                      <w:marRight w:val="0"/>
                                      <w:marTop w:val="0"/>
                                      <w:marBottom w:val="0"/>
                                      <w:divBdr>
                                        <w:top w:val="none" w:sz="0" w:space="0" w:color="auto"/>
                                        <w:left w:val="none" w:sz="0" w:space="0" w:color="auto"/>
                                        <w:bottom w:val="none" w:sz="0" w:space="0" w:color="auto"/>
                                        <w:right w:val="none" w:sz="0" w:space="0" w:color="auto"/>
                                      </w:divBdr>
                                      <w:divsChild>
                                        <w:div w:id="595676866">
                                          <w:marLeft w:val="0"/>
                                          <w:marRight w:val="0"/>
                                          <w:marTop w:val="0"/>
                                          <w:marBottom w:val="0"/>
                                          <w:divBdr>
                                            <w:top w:val="single" w:sz="6" w:space="1" w:color="C9C4B1"/>
                                            <w:left w:val="single" w:sz="2" w:space="7" w:color="C9C4B1"/>
                                            <w:bottom w:val="single" w:sz="2" w:space="1" w:color="C9C4B1"/>
                                            <w:right w:val="single" w:sz="2" w:space="7" w:color="C9C4B1"/>
                                          </w:divBdr>
                                          <w:divsChild>
                                            <w:div w:id="478305891">
                                              <w:marLeft w:val="0"/>
                                              <w:marRight w:val="0"/>
                                              <w:marTop w:val="0"/>
                                              <w:marBottom w:val="0"/>
                                              <w:divBdr>
                                                <w:top w:val="none" w:sz="0" w:space="0" w:color="auto"/>
                                                <w:left w:val="none" w:sz="0" w:space="0" w:color="auto"/>
                                                <w:bottom w:val="none" w:sz="0" w:space="0" w:color="auto"/>
                                                <w:right w:val="none" w:sz="0" w:space="0" w:color="auto"/>
                                              </w:divBdr>
                                              <w:divsChild>
                                                <w:div w:id="153291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4708034">
      <w:bodyDiv w:val="1"/>
      <w:marLeft w:val="0"/>
      <w:marRight w:val="0"/>
      <w:marTop w:val="0"/>
      <w:marBottom w:val="0"/>
      <w:divBdr>
        <w:top w:val="none" w:sz="0" w:space="0" w:color="auto"/>
        <w:left w:val="none" w:sz="0" w:space="0" w:color="auto"/>
        <w:bottom w:val="none" w:sz="0" w:space="0" w:color="auto"/>
        <w:right w:val="none" w:sz="0" w:space="0" w:color="auto"/>
      </w:divBdr>
    </w:div>
    <w:div w:id="216357107">
      <w:bodyDiv w:val="1"/>
      <w:marLeft w:val="0"/>
      <w:marRight w:val="0"/>
      <w:marTop w:val="0"/>
      <w:marBottom w:val="0"/>
      <w:divBdr>
        <w:top w:val="none" w:sz="0" w:space="0" w:color="auto"/>
        <w:left w:val="none" w:sz="0" w:space="0" w:color="auto"/>
        <w:bottom w:val="none" w:sz="0" w:space="0" w:color="auto"/>
        <w:right w:val="none" w:sz="0" w:space="0" w:color="auto"/>
      </w:divBdr>
    </w:div>
    <w:div w:id="216359361">
      <w:bodyDiv w:val="1"/>
      <w:marLeft w:val="0"/>
      <w:marRight w:val="0"/>
      <w:marTop w:val="0"/>
      <w:marBottom w:val="0"/>
      <w:divBdr>
        <w:top w:val="none" w:sz="0" w:space="0" w:color="auto"/>
        <w:left w:val="none" w:sz="0" w:space="0" w:color="auto"/>
        <w:bottom w:val="none" w:sz="0" w:space="0" w:color="auto"/>
        <w:right w:val="none" w:sz="0" w:space="0" w:color="auto"/>
      </w:divBdr>
    </w:div>
    <w:div w:id="217085483">
      <w:bodyDiv w:val="1"/>
      <w:marLeft w:val="0"/>
      <w:marRight w:val="0"/>
      <w:marTop w:val="0"/>
      <w:marBottom w:val="0"/>
      <w:divBdr>
        <w:top w:val="none" w:sz="0" w:space="0" w:color="auto"/>
        <w:left w:val="none" w:sz="0" w:space="0" w:color="auto"/>
        <w:bottom w:val="none" w:sz="0" w:space="0" w:color="auto"/>
        <w:right w:val="none" w:sz="0" w:space="0" w:color="auto"/>
      </w:divBdr>
      <w:divsChild>
        <w:div w:id="1207639449">
          <w:marLeft w:val="0"/>
          <w:marRight w:val="0"/>
          <w:marTop w:val="0"/>
          <w:marBottom w:val="0"/>
          <w:divBdr>
            <w:top w:val="none" w:sz="0" w:space="0" w:color="auto"/>
            <w:left w:val="none" w:sz="0" w:space="0" w:color="auto"/>
            <w:bottom w:val="none" w:sz="0" w:space="0" w:color="auto"/>
            <w:right w:val="none" w:sz="0" w:space="0" w:color="auto"/>
          </w:divBdr>
          <w:divsChild>
            <w:div w:id="1258562824">
              <w:marLeft w:val="0"/>
              <w:marRight w:val="0"/>
              <w:marTop w:val="0"/>
              <w:marBottom w:val="0"/>
              <w:divBdr>
                <w:top w:val="none" w:sz="0" w:space="0" w:color="auto"/>
                <w:left w:val="none" w:sz="0" w:space="0" w:color="auto"/>
                <w:bottom w:val="none" w:sz="0" w:space="0" w:color="auto"/>
                <w:right w:val="none" w:sz="0" w:space="0" w:color="auto"/>
              </w:divBdr>
              <w:divsChild>
                <w:div w:id="1516915836">
                  <w:marLeft w:val="0"/>
                  <w:marRight w:val="0"/>
                  <w:marTop w:val="0"/>
                  <w:marBottom w:val="0"/>
                  <w:divBdr>
                    <w:top w:val="none" w:sz="0" w:space="0" w:color="auto"/>
                    <w:left w:val="none" w:sz="0" w:space="0" w:color="auto"/>
                    <w:bottom w:val="none" w:sz="0" w:space="0" w:color="auto"/>
                    <w:right w:val="none" w:sz="0" w:space="0" w:color="auto"/>
                  </w:divBdr>
                  <w:divsChild>
                    <w:div w:id="1917784421">
                      <w:marLeft w:val="0"/>
                      <w:marRight w:val="0"/>
                      <w:marTop w:val="0"/>
                      <w:marBottom w:val="0"/>
                      <w:divBdr>
                        <w:top w:val="none" w:sz="0" w:space="0" w:color="auto"/>
                        <w:left w:val="none" w:sz="0" w:space="0" w:color="auto"/>
                        <w:bottom w:val="none" w:sz="0" w:space="0" w:color="auto"/>
                        <w:right w:val="none" w:sz="0" w:space="0" w:color="auto"/>
                      </w:divBdr>
                      <w:divsChild>
                        <w:div w:id="1933078338">
                          <w:marLeft w:val="0"/>
                          <w:marRight w:val="0"/>
                          <w:marTop w:val="0"/>
                          <w:marBottom w:val="0"/>
                          <w:divBdr>
                            <w:top w:val="none" w:sz="0" w:space="0" w:color="auto"/>
                            <w:left w:val="none" w:sz="0" w:space="0" w:color="auto"/>
                            <w:bottom w:val="none" w:sz="0" w:space="0" w:color="auto"/>
                            <w:right w:val="none" w:sz="0" w:space="0" w:color="auto"/>
                          </w:divBdr>
                          <w:divsChild>
                            <w:div w:id="1759716087">
                              <w:marLeft w:val="0"/>
                              <w:marRight w:val="0"/>
                              <w:marTop w:val="0"/>
                              <w:marBottom w:val="0"/>
                              <w:divBdr>
                                <w:top w:val="none" w:sz="0" w:space="0" w:color="auto"/>
                                <w:left w:val="none" w:sz="0" w:space="0" w:color="auto"/>
                                <w:bottom w:val="none" w:sz="0" w:space="0" w:color="auto"/>
                                <w:right w:val="none" w:sz="0" w:space="0" w:color="auto"/>
                              </w:divBdr>
                              <w:divsChild>
                                <w:div w:id="1491869044">
                                  <w:marLeft w:val="0"/>
                                  <w:marRight w:val="0"/>
                                  <w:marTop w:val="0"/>
                                  <w:marBottom w:val="0"/>
                                  <w:divBdr>
                                    <w:top w:val="none" w:sz="0" w:space="0" w:color="auto"/>
                                    <w:left w:val="none" w:sz="0" w:space="0" w:color="auto"/>
                                    <w:bottom w:val="none" w:sz="0" w:space="0" w:color="auto"/>
                                    <w:right w:val="none" w:sz="0" w:space="0" w:color="auto"/>
                                  </w:divBdr>
                                  <w:divsChild>
                                    <w:div w:id="1136724651">
                                      <w:marLeft w:val="0"/>
                                      <w:marRight w:val="0"/>
                                      <w:marTop w:val="0"/>
                                      <w:marBottom w:val="0"/>
                                      <w:divBdr>
                                        <w:top w:val="none" w:sz="0" w:space="0" w:color="auto"/>
                                        <w:left w:val="none" w:sz="0" w:space="0" w:color="auto"/>
                                        <w:bottom w:val="none" w:sz="0" w:space="0" w:color="auto"/>
                                        <w:right w:val="none" w:sz="0" w:space="0" w:color="auto"/>
                                      </w:divBdr>
                                      <w:divsChild>
                                        <w:div w:id="1464470410">
                                          <w:marLeft w:val="0"/>
                                          <w:marRight w:val="0"/>
                                          <w:marTop w:val="0"/>
                                          <w:marBottom w:val="0"/>
                                          <w:divBdr>
                                            <w:top w:val="single" w:sz="6" w:space="1" w:color="C9C4B1"/>
                                            <w:left w:val="single" w:sz="2" w:space="7" w:color="C9C4B1"/>
                                            <w:bottom w:val="single" w:sz="2" w:space="1" w:color="C9C4B1"/>
                                            <w:right w:val="single" w:sz="2" w:space="7" w:color="C9C4B1"/>
                                          </w:divBdr>
                                          <w:divsChild>
                                            <w:div w:id="378820092">
                                              <w:marLeft w:val="0"/>
                                              <w:marRight w:val="0"/>
                                              <w:marTop w:val="0"/>
                                              <w:marBottom w:val="0"/>
                                              <w:divBdr>
                                                <w:top w:val="none" w:sz="0" w:space="0" w:color="auto"/>
                                                <w:left w:val="none" w:sz="0" w:space="0" w:color="auto"/>
                                                <w:bottom w:val="none" w:sz="0" w:space="0" w:color="auto"/>
                                                <w:right w:val="none" w:sz="0" w:space="0" w:color="auto"/>
                                              </w:divBdr>
                                              <w:divsChild>
                                                <w:div w:id="1815176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7791181">
      <w:bodyDiv w:val="1"/>
      <w:marLeft w:val="0"/>
      <w:marRight w:val="0"/>
      <w:marTop w:val="0"/>
      <w:marBottom w:val="0"/>
      <w:divBdr>
        <w:top w:val="none" w:sz="0" w:space="0" w:color="auto"/>
        <w:left w:val="none" w:sz="0" w:space="0" w:color="auto"/>
        <w:bottom w:val="none" w:sz="0" w:space="0" w:color="auto"/>
        <w:right w:val="none" w:sz="0" w:space="0" w:color="auto"/>
      </w:divBdr>
      <w:divsChild>
        <w:div w:id="1092898181">
          <w:marLeft w:val="240"/>
          <w:marRight w:val="0"/>
          <w:marTop w:val="240"/>
          <w:marBottom w:val="240"/>
          <w:divBdr>
            <w:top w:val="none" w:sz="0" w:space="0" w:color="auto"/>
            <w:left w:val="none" w:sz="0" w:space="0" w:color="auto"/>
            <w:bottom w:val="none" w:sz="0" w:space="0" w:color="auto"/>
            <w:right w:val="none" w:sz="0" w:space="0" w:color="auto"/>
          </w:divBdr>
        </w:div>
      </w:divsChild>
    </w:div>
    <w:div w:id="217978567">
      <w:bodyDiv w:val="1"/>
      <w:marLeft w:val="0"/>
      <w:marRight w:val="0"/>
      <w:marTop w:val="0"/>
      <w:marBottom w:val="0"/>
      <w:divBdr>
        <w:top w:val="none" w:sz="0" w:space="0" w:color="auto"/>
        <w:left w:val="none" w:sz="0" w:space="0" w:color="auto"/>
        <w:bottom w:val="none" w:sz="0" w:space="0" w:color="auto"/>
        <w:right w:val="none" w:sz="0" w:space="0" w:color="auto"/>
      </w:divBdr>
    </w:div>
    <w:div w:id="219101643">
      <w:bodyDiv w:val="1"/>
      <w:marLeft w:val="0"/>
      <w:marRight w:val="0"/>
      <w:marTop w:val="0"/>
      <w:marBottom w:val="0"/>
      <w:divBdr>
        <w:top w:val="none" w:sz="0" w:space="0" w:color="auto"/>
        <w:left w:val="none" w:sz="0" w:space="0" w:color="auto"/>
        <w:bottom w:val="none" w:sz="0" w:space="0" w:color="auto"/>
        <w:right w:val="none" w:sz="0" w:space="0" w:color="auto"/>
      </w:divBdr>
    </w:div>
    <w:div w:id="219171123">
      <w:bodyDiv w:val="1"/>
      <w:marLeft w:val="0"/>
      <w:marRight w:val="0"/>
      <w:marTop w:val="0"/>
      <w:marBottom w:val="0"/>
      <w:divBdr>
        <w:top w:val="none" w:sz="0" w:space="0" w:color="auto"/>
        <w:left w:val="none" w:sz="0" w:space="0" w:color="auto"/>
        <w:bottom w:val="none" w:sz="0" w:space="0" w:color="auto"/>
        <w:right w:val="none" w:sz="0" w:space="0" w:color="auto"/>
      </w:divBdr>
    </w:div>
    <w:div w:id="219633244">
      <w:bodyDiv w:val="1"/>
      <w:marLeft w:val="0"/>
      <w:marRight w:val="0"/>
      <w:marTop w:val="0"/>
      <w:marBottom w:val="0"/>
      <w:divBdr>
        <w:top w:val="none" w:sz="0" w:space="0" w:color="auto"/>
        <w:left w:val="none" w:sz="0" w:space="0" w:color="auto"/>
        <w:bottom w:val="none" w:sz="0" w:space="0" w:color="auto"/>
        <w:right w:val="none" w:sz="0" w:space="0" w:color="auto"/>
      </w:divBdr>
    </w:div>
    <w:div w:id="220601497">
      <w:bodyDiv w:val="1"/>
      <w:marLeft w:val="0"/>
      <w:marRight w:val="0"/>
      <w:marTop w:val="0"/>
      <w:marBottom w:val="0"/>
      <w:divBdr>
        <w:top w:val="none" w:sz="0" w:space="0" w:color="auto"/>
        <w:left w:val="none" w:sz="0" w:space="0" w:color="auto"/>
        <w:bottom w:val="none" w:sz="0" w:space="0" w:color="auto"/>
        <w:right w:val="none" w:sz="0" w:space="0" w:color="auto"/>
      </w:divBdr>
    </w:div>
    <w:div w:id="221184448">
      <w:bodyDiv w:val="1"/>
      <w:marLeft w:val="0"/>
      <w:marRight w:val="0"/>
      <w:marTop w:val="0"/>
      <w:marBottom w:val="0"/>
      <w:divBdr>
        <w:top w:val="none" w:sz="0" w:space="0" w:color="auto"/>
        <w:left w:val="none" w:sz="0" w:space="0" w:color="auto"/>
        <w:bottom w:val="none" w:sz="0" w:space="0" w:color="auto"/>
        <w:right w:val="none" w:sz="0" w:space="0" w:color="auto"/>
      </w:divBdr>
    </w:div>
    <w:div w:id="223099978">
      <w:bodyDiv w:val="1"/>
      <w:marLeft w:val="0"/>
      <w:marRight w:val="0"/>
      <w:marTop w:val="0"/>
      <w:marBottom w:val="0"/>
      <w:divBdr>
        <w:top w:val="none" w:sz="0" w:space="0" w:color="auto"/>
        <w:left w:val="none" w:sz="0" w:space="0" w:color="auto"/>
        <w:bottom w:val="none" w:sz="0" w:space="0" w:color="auto"/>
        <w:right w:val="none" w:sz="0" w:space="0" w:color="auto"/>
      </w:divBdr>
    </w:div>
    <w:div w:id="223760978">
      <w:bodyDiv w:val="1"/>
      <w:marLeft w:val="0"/>
      <w:marRight w:val="0"/>
      <w:marTop w:val="0"/>
      <w:marBottom w:val="0"/>
      <w:divBdr>
        <w:top w:val="none" w:sz="0" w:space="0" w:color="auto"/>
        <w:left w:val="none" w:sz="0" w:space="0" w:color="auto"/>
        <w:bottom w:val="none" w:sz="0" w:space="0" w:color="auto"/>
        <w:right w:val="none" w:sz="0" w:space="0" w:color="auto"/>
      </w:divBdr>
    </w:div>
    <w:div w:id="227963324">
      <w:bodyDiv w:val="1"/>
      <w:marLeft w:val="0"/>
      <w:marRight w:val="0"/>
      <w:marTop w:val="0"/>
      <w:marBottom w:val="0"/>
      <w:divBdr>
        <w:top w:val="none" w:sz="0" w:space="0" w:color="auto"/>
        <w:left w:val="none" w:sz="0" w:space="0" w:color="auto"/>
        <w:bottom w:val="none" w:sz="0" w:space="0" w:color="auto"/>
        <w:right w:val="none" w:sz="0" w:space="0" w:color="auto"/>
      </w:divBdr>
    </w:div>
    <w:div w:id="229972971">
      <w:bodyDiv w:val="1"/>
      <w:marLeft w:val="0"/>
      <w:marRight w:val="0"/>
      <w:marTop w:val="0"/>
      <w:marBottom w:val="0"/>
      <w:divBdr>
        <w:top w:val="none" w:sz="0" w:space="0" w:color="auto"/>
        <w:left w:val="none" w:sz="0" w:space="0" w:color="auto"/>
        <w:bottom w:val="none" w:sz="0" w:space="0" w:color="auto"/>
        <w:right w:val="none" w:sz="0" w:space="0" w:color="auto"/>
      </w:divBdr>
    </w:div>
    <w:div w:id="230627956">
      <w:bodyDiv w:val="1"/>
      <w:marLeft w:val="0"/>
      <w:marRight w:val="0"/>
      <w:marTop w:val="0"/>
      <w:marBottom w:val="0"/>
      <w:divBdr>
        <w:top w:val="none" w:sz="0" w:space="0" w:color="auto"/>
        <w:left w:val="none" w:sz="0" w:space="0" w:color="auto"/>
        <w:bottom w:val="none" w:sz="0" w:space="0" w:color="auto"/>
        <w:right w:val="none" w:sz="0" w:space="0" w:color="auto"/>
      </w:divBdr>
    </w:div>
    <w:div w:id="233197827">
      <w:bodyDiv w:val="1"/>
      <w:marLeft w:val="0"/>
      <w:marRight w:val="0"/>
      <w:marTop w:val="0"/>
      <w:marBottom w:val="0"/>
      <w:divBdr>
        <w:top w:val="none" w:sz="0" w:space="0" w:color="auto"/>
        <w:left w:val="none" w:sz="0" w:space="0" w:color="auto"/>
        <w:bottom w:val="none" w:sz="0" w:space="0" w:color="auto"/>
        <w:right w:val="none" w:sz="0" w:space="0" w:color="auto"/>
      </w:divBdr>
    </w:div>
    <w:div w:id="234628012">
      <w:bodyDiv w:val="1"/>
      <w:marLeft w:val="0"/>
      <w:marRight w:val="0"/>
      <w:marTop w:val="0"/>
      <w:marBottom w:val="0"/>
      <w:divBdr>
        <w:top w:val="none" w:sz="0" w:space="0" w:color="auto"/>
        <w:left w:val="none" w:sz="0" w:space="0" w:color="auto"/>
        <w:bottom w:val="none" w:sz="0" w:space="0" w:color="auto"/>
        <w:right w:val="none" w:sz="0" w:space="0" w:color="auto"/>
      </w:divBdr>
    </w:div>
    <w:div w:id="235408978">
      <w:bodyDiv w:val="1"/>
      <w:marLeft w:val="0"/>
      <w:marRight w:val="0"/>
      <w:marTop w:val="0"/>
      <w:marBottom w:val="0"/>
      <w:divBdr>
        <w:top w:val="none" w:sz="0" w:space="0" w:color="auto"/>
        <w:left w:val="none" w:sz="0" w:space="0" w:color="auto"/>
        <w:bottom w:val="none" w:sz="0" w:space="0" w:color="auto"/>
        <w:right w:val="none" w:sz="0" w:space="0" w:color="auto"/>
      </w:divBdr>
    </w:div>
    <w:div w:id="235433200">
      <w:bodyDiv w:val="1"/>
      <w:marLeft w:val="0"/>
      <w:marRight w:val="0"/>
      <w:marTop w:val="0"/>
      <w:marBottom w:val="0"/>
      <w:divBdr>
        <w:top w:val="none" w:sz="0" w:space="0" w:color="auto"/>
        <w:left w:val="none" w:sz="0" w:space="0" w:color="auto"/>
        <w:bottom w:val="none" w:sz="0" w:space="0" w:color="auto"/>
        <w:right w:val="none" w:sz="0" w:space="0" w:color="auto"/>
      </w:divBdr>
    </w:div>
    <w:div w:id="236792249">
      <w:bodyDiv w:val="1"/>
      <w:marLeft w:val="0"/>
      <w:marRight w:val="0"/>
      <w:marTop w:val="0"/>
      <w:marBottom w:val="0"/>
      <w:divBdr>
        <w:top w:val="none" w:sz="0" w:space="0" w:color="auto"/>
        <w:left w:val="none" w:sz="0" w:space="0" w:color="auto"/>
        <w:bottom w:val="none" w:sz="0" w:space="0" w:color="auto"/>
        <w:right w:val="none" w:sz="0" w:space="0" w:color="auto"/>
      </w:divBdr>
    </w:div>
    <w:div w:id="237859920">
      <w:bodyDiv w:val="1"/>
      <w:marLeft w:val="0"/>
      <w:marRight w:val="0"/>
      <w:marTop w:val="0"/>
      <w:marBottom w:val="0"/>
      <w:divBdr>
        <w:top w:val="none" w:sz="0" w:space="0" w:color="auto"/>
        <w:left w:val="none" w:sz="0" w:space="0" w:color="auto"/>
        <w:bottom w:val="none" w:sz="0" w:space="0" w:color="auto"/>
        <w:right w:val="none" w:sz="0" w:space="0" w:color="auto"/>
      </w:divBdr>
    </w:div>
    <w:div w:id="238558659">
      <w:bodyDiv w:val="1"/>
      <w:marLeft w:val="0"/>
      <w:marRight w:val="0"/>
      <w:marTop w:val="0"/>
      <w:marBottom w:val="0"/>
      <w:divBdr>
        <w:top w:val="none" w:sz="0" w:space="0" w:color="auto"/>
        <w:left w:val="none" w:sz="0" w:space="0" w:color="auto"/>
        <w:bottom w:val="none" w:sz="0" w:space="0" w:color="auto"/>
        <w:right w:val="none" w:sz="0" w:space="0" w:color="auto"/>
      </w:divBdr>
    </w:div>
    <w:div w:id="238758075">
      <w:bodyDiv w:val="1"/>
      <w:marLeft w:val="0"/>
      <w:marRight w:val="0"/>
      <w:marTop w:val="0"/>
      <w:marBottom w:val="0"/>
      <w:divBdr>
        <w:top w:val="none" w:sz="0" w:space="0" w:color="auto"/>
        <w:left w:val="none" w:sz="0" w:space="0" w:color="auto"/>
        <w:bottom w:val="none" w:sz="0" w:space="0" w:color="auto"/>
        <w:right w:val="none" w:sz="0" w:space="0" w:color="auto"/>
      </w:divBdr>
    </w:div>
    <w:div w:id="240995022">
      <w:bodyDiv w:val="1"/>
      <w:marLeft w:val="0"/>
      <w:marRight w:val="0"/>
      <w:marTop w:val="0"/>
      <w:marBottom w:val="0"/>
      <w:divBdr>
        <w:top w:val="none" w:sz="0" w:space="0" w:color="auto"/>
        <w:left w:val="none" w:sz="0" w:space="0" w:color="auto"/>
        <w:bottom w:val="none" w:sz="0" w:space="0" w:color="auto"/>
        <w:right w:val="none" w:sz="0" w:space="0" w:color="auto"/>
      </w:divBdr>
    </w:div>
    <w:div w:id="241109109">
      <w:bodyDiv w:val="1"/>
      <w:marLeft w:val="0"/>
      <w:marRight w:val="0"/>
      <w:marTop w:val="0"/>
      <w:marBottom w:val="0"/>
      <w:divBdr>
        <w:top w:val="none" w:sz="0" w:space="0" w:color="auto"/>
        <w:left w:val="none" w:sz="0" w:space="0" w:color="auto"/>
        <w:bottom w:val="none" w:sz="0" w:space="0" w:color="auto"/>
        <w:right w:val="none" w:sz="0" w:space="0" w:color="auto"/>
      </w:divBdr>
    </w:div>
    <w:div w:id="243146240">
      <w:bodyDiv w:val="1"/>
      <w:marLeft w:val="0"/>
      <w:marRight w:val="0"/>
      <w:marTop w:val="0"/>
      <w:marBottom w:val="0"/>
      <w:divBdr>
        <w:top w:val="none" w:sz="0" w:space="0" w:color="auto"/>
        <w:left w:val="none" w:sz="0" w:space="0" w:color="auto"/>
        <w:bottom w:val="none" w:sz="0" w:space="0" w:color="auto"/>
        <w:right w:val="none" w:sz="0" w:space="0" w:color="auto"/>
      </w:divBdr>
    </w:div>
    <w:div w:id="243153505">
      <w:bodyDiv w:val="1"/>
      <w:marLeft w:val="0"/>
      <w:marRight w:val="0"/>
      <w:marTop w:val="0"/>
      <w:marBottom w:val="0"/>
      <w:divBdr>
        <w:top w:val="none" w:sz="0" w:space="0" w:color="auto"/>
        <w:left w:val="none" w:sz="0" w:space="0" w:color="auto"/>
        <w:bottom w:val="none" w:sz="0" w:space="0" w:color="auto"/>
        <w:right w:val="none" w:sz="0" w:space="0" w:color="auto"/>
      </w:divBdr>
    </w:div>
    <w:div w:id="243489866">
      <w:bodyDiv w:val="1"/>
      <w:marLeft w:val="0"/>
      <w:marRight w:val="0"/>
      <w:marTop w:val="0"/>
      <w:marBottom w:val="0"/>
      <w:divBdr>
        <w:top w:val="none" w:sz="0" w:space="0" w:color="auto"/>
        <w:left w:val="none" w:sz="0" w:space="0" w:color="auto"/>
        <w:bottom w:val="none" w:sz="0" w:space="0" w:color="auto"/>
        <w:right w:val="none" w:sz="0" w:space="0" w:color="auto"/>
      </w:divBdr>
    </w:div>
    <w:div w:id="243799848">
      <w:bodyDiv w:val="1"/>
      <w:marLeft w:val="0"/>
      <w:marRight w:val="0"/>
      <w:marTop w:val="0"/>
      <w:marBottom w:val="0"/>
      <w:divBdr>
        <w:top w:val="none" w:sz="0" w:space="0" w:color="auto"/>
        <w:left w:val="none" w:sz="0" w:space="0" w:color="auto"/>
        <w:bottom w:val="none" w:sz="0" w:space="0" w:color="auto"/>
        <w:right w:val="none" w:sz="0" w:space="0" w:color="auto"/>
      </w:divBdr>
    </w:div>
    <w:div w:id="244801115">
      <w:bodyDiv w:val="1"/>
      <w:marLeft w:val="0"/>
      <w:marRight w:val="0"/>
      <w:marTop w:val="0"/>
      <w:marBottom w:val="0"/>
      <w:divBdr>
        <w:top w:val="none" w:sz="0" w:space="0" w:color="auto"/>
        <w:left w:val="none" w:sz="0" w:space="0" w:color="auto"/>
        <w:bottom w:val="none" w:sz="0" w:space="0" w:color="auto"/>
        <w:right w:val="none" w:sz="0" w:space="0" w:color="auto"/>
      </w:divBdr>
    </w:div>
    <w:div w:id="246960570">
      <w:bodyDiv w:val="1"/>
      <w:marLeft w:val="0"/>
      <w:marRight w:val="0"/>
      <w:marTop w:val="0"/>
      <w:marBottom w:val="0"/>
      <w:divBdr>
        <w:top w:val="none" w:sz="0" w:space="0" w:color="auto"/>
        <w:left w:val="none" w:sz="0" w:space="0" w:color="auto"/>
        <w:bottom w:val="none" w:sz="0" w:space="0" w:color="auto"/>
        <w:right w:val="none" w:sz="0" w:space="0" w:color="auto"/>
      </w:divBdr>
    </w:div>
    <w:div w:id="247542114">
      <w:bodyDiv w:val="1"/>
      <w:marLeft w:val="0"/>
      <w:marRight w:val="0"/>
      <w:marTop w:val="0"/>
      <w:marBottom w:val="0"/>
      <w:divBdr>
        <w:top w:val="none" w:sz="0" w:space="0" w:color="auto"/>
        <w:left w:val="none" w:sz="0" w:space="0" w:color="auto"/>
        <w:bottom w:val="none" w:sz="0" w:space="0" w:color="auto"/>
        <w:right w:val="none" w:sz="0" w:space="0" w:color="auto"/>
      </w:divBdr>
    </w:div>
    <w:div w:id="247809112">
      <w:bodyDiv w:val="1"/>
      <w:marLeft w:val="0"/>
      <w:marRight w:val="0"/>
      <w:marTop w:val="0"/>
      <w:marBottom w:val="0"/>
      <w:divBdr>
        <w:top w:val="none" w:sz="0" w:space="0" w:color="auto"/>
        <w:left w:val="none" w:sz="0" w:space="0" w:color="auto"/>
        <w:bottom w:val="none" w:sz="0" w:space="0" w:color="auto"/>
        <w:right w:val="none" w:sz="0" w:space="0" w:color="auto"/>
      </w:divBdr>
    </w:div>
    <w:div w:id="251089010">
      <w:bodyDiv w:val="1"/>
      <w:marLeft w:val="0"/>
      <w:marRight w:val="0"/>
      <w:marTop w:val="0"/>
      <w:marBottom w:val="0"/>
      <w:divBdr>
        <w:top w:val="none" w:sz="0" w:space="0" w:color="auto"/>
        <w:left w:val="none" w:sz="0" w:space="0" w:color="auto"/>
        <w:bottom w:val="none" w:sz="0" w:space="0" w:color="auto"/>
        <w:right w:val="none" w:sz="0" w:space="0" w:color="auto"/>
      </w:divBdr>
    </w:div>
    <w:div w:id="252789775">
      <w:bodyDiv w:val="1"/>
      <w:marLeft w:val="0"/>
      <w:marRight w:val="0"/>
      <w:marTop w:val="0"/>
      <w:marBottom w:val="0"/>
      <w:divBdr>
        <w:top w:val="none" w:sz="0" w:space="0" w:color="auto"/>
        <w:left w:val="none" w:sz="0" w:space="0" w:color="auto"/>
        <w:bottom w:val="none" w:sz="0" w:space="0" w:color="auto"/>
        <w:right w:val="none" w:sz="0" w:space="0" w:color="auto"/>
      </w:divBdr>
    </w:div>
    <w:div w:id="253439596">
      <w:bodyDiv w:val="1"/>
      <w:marLeft w:val="0"/>
      <w:marRight w:val="0"/>
      <w:marTop w:val="0"/>
      <w:marBottom w:val="0"/>
      <w:divBdr>
        <w:top w:val="none" w:sz="0" w:space="0" w:color="auto"/>
        <w:left w:val="none" w:sz="0" w:space="0" w:color="auto"/>
        <w:bottom w:val="none" w:sz="0" w:space="0" w:color="auto"/>
        <w:right w:val="none" w:sz="0" w:space="0" w:color="auto"/>
      </w:divBdr>
    </w:div>
    <w:div w:id="254478054">
      <w:bodyDiv w:val="1"/>
      <w:marLeft w:val="0"/>
      <w:marRight w:val="0"/>
      <w:marTop w:val="0"/>
      <w:marBottom w:val="0"/>
      <w:divBdr>
        <w:top w:val="none" w:sz="0" w:space="0" w:color="auto"/>
        <w:left w:val="none" w:sz="0" w:space="0" w:color="auto"/>
        <w:bottom w:val="none" w:sz="0" w:space="0" w:color="auto"/>
        <w:right w:val="none" w:sz="0" w:space="0" w:color="auto"/>
      </w:divBdr>
      <w:divsChild>
        <w:div w:id="1652708885">
          <w:marLeft w:val="240"/>
          <w:marRight w:val="0"/>
          <w:marTop w:val="240"/>
          <w:marBottom w:val="240"/>
          <w:divBdr>
            <w:top w:val="none" w:sz="0" w:space="0" w:color="auto"/>
            <w:left w:val="none" w:sz="0" w:space="0" w:color="auto"/>
            <w:bottom w:val="none" w:sz="0" w:space="0" w:color="auto"/>
            <w:right w:val="none" w:sz="0" w:space="0" w:color="auto"/>
          </w:divBdr>
        </w:div>
      </w:divsChild>
    </w:div>
    <w:div w:id="262614271">
      <w:bodyDiv w:val="1"/>
      <w:marLeft w:val="0"/>
      <w:marRight w:val="0"/>
      <w:marTop w:val="0"/>
      <w:marBottom w:val="0"/>
      <w:divBdr>
        <w:top w:val="none" w:sz="0" w:space="0" w:color="auto"/>
        <w:left w:val="none" w:sz="0" w:space="0" w:color="auto"/>
        <w:bottom w:val="none" w:sz="0" w:space="0" w:color="auto"/>
        <w:right w:val="none" w:sz="0" w:space="0" w:color="auto"/>
      </w:divBdr>
    </w:div>
    <w:div w:id="266737710">
      <w:bodyDiv w:val="1"/>
      <w:marLeft w:val="0"/>
      <w:marRight w:val="0"/>
      <w:marTop w:val="0"/>
      <w:marBottom w:val="0"/>
      <w:divBdr>
        <w:top w:val="none" w:sz="0" w:space="0" w:color="auto"/>
        <w:left w:val="none" w:sz="0" w:space="0" w:color="auto"/>
        <w:bottom w:val="none" w:sz="0" w:space="0" w:color="auto"/>
        <w:right w:val="none" w:sz="0" w:space="0" w:color="auto"/>
      </w:divBdr>
    </w:div>
    <w:div w:id="268589494">
      <w:bodyDiv w:val="1"/>
      <w:marLeft w:val="0"/>
      <w:marRight w:val="0"/>
      <w:marTop w:val="0"/>
      <w:marBottom w:val="0"/>
      <w:divBdr>
        <w:top w:val="none" w:sz="0" w:space="0" w:color="auto"/>
        <w:left w:val="none" w:sz="0" w:space="0" w:color="auto"/>
        <w:bottom w:val="none" w:sz="0" w:space="0" w:color="auto"/>
        <w:right w:val="none" w:sz="0" w:space="0" w:color="auto"/>
      </w:divBdr>
    </w:div>
    <w:div w:id="268899379">
      <w:bodyDiv w:val="1"/>
      <w:marLeft w:val="0"/>
      <w:marRight w:val="0"/>
      <w:marTop w:val="0"/>
      <w:marBottom w:val="0"/>
      <w:divBdr>
        <w:top w:val="none" w:sz="0" w:space="0" w:color="auto"/>
        <w:left w:val="none" w:sz="0" w:space="0" w:color="auto"/>
        <w:bottom w:val="none" w:sz="0" w:space="0" w:color="auto"/>
        <w:right w:val="none" w:sz="0" w:space="0" w:color="auto"/>
      </w:divBdr>
    </w:div>
    <w:div w:id="271866161">
      <w:bodyDiv w:val="1"/>
      <w:marLeft w:val="0"/>
      <w:marRight w:val="0"/>
      <w:marTop w:val="0"/>
      <w:marBottom w:val="0"/>
      <w:divBdr>
        <w:top w:val="none" w:sz="0" w:space="0" w:color="auto"/>
        <w:left w:val="none" w:sz="0" w:space="0" w:color="auto"/>
        <w:bottom w:val="none" w:sz="0" w:space="0" w:color="auto"/>
        <w:right w:val="none" w:sz="0" w:space="0" w:color="auto"/>
      </w:divBdr>
    </w:div>
    <w:div w:id="274095769">
      <w:bodyDiv w:val="1"/>
      <w:marLeft w:val="0"/>
      <w:marRight w:val="0"/>
      <w:marTop w:val="0"/>
      <w:marBottom w:val="0"/>
      <w:divBdr>
        <w:top w:val="none" w:sz="0" w:space="0" w:color="auto"/>
        <w:left w:val="none" w:sz="0" w:space="0" w:color="auto"/>
        <w:bottom w:val="none" w:sz="0" w:space="0" w:color="auto"/>
        <w:right w:val="none" w:sz="0" w:space="0" w:color="auto"/>
      </w:divBdr>
    </w:div>
    <w:div w:id="276059003">
      <w:bodyDiv w:val="1"/>
      <w:marLeft w:val="0"/>
      <w:marRight w:val="0"/>
      <w:marTop w:val="0"/>
      <w:marBottom w:val="0"/>
      <w:divBdr>
        <w:top w:val="none" w:sz="0" w:space="0" w:color="auto"/>
        <w:left w:val="none" w:sz="0" w:space="0" w:color="auto"/>
        <w:bottom w:val="none" w:sz="0" w:space="0" w:color="auto"/>
        <w:right w:val="none" w:sz="0" w:space="0" w:color="auto"/>
      </w:divBdr>
    </w:div>
    <w:div w:id="277303143">
      <w:bodyDiv w:val="1"/>
      <w:marLeft w:val="0"/>
      <w:marRight w:val="0"/>
      <w:marTop w:val="0"/>
      <w:marBottom w:val="0"/>
      <w:divBdr>
        <w:top w:val="none" w:sz="0" w:space="0" w:color="auto"/>
        <w:left w:val="none" w:sz="0" w:space="0" w:color="auto"/>
        <w:bottom w:val="none" w:sz="0" w:space="0" w:color="auto"/>
        <w:right w:val="none" w:sz="0" w:space="0" w:color="auto"/>
      </w:divBdr>
    </w:div>
    <w:div w:id="278949628">
      <w:bodyDiv w:val="1"/>
      <w:marLeft w:val="0"/>
      <w:marRight w:val="0"/>
      <w:marTop w:val="0"/>
      <w:marBottom w:val="0"/>
      <w:divBdr>
        <w:top w:val="none" w:sz="0" w:space="0" w:color="auto"/>
        <w:left w:val="none" w:sz="0" w:space="0" w:color="auto"/>
        <w:bottom w:val="none" w:sz="0" w:space="0" w:color="auto"/>
        <w:right w:val="none" w:sz="0" w:space="0" w:color="auto"/>
      </w:divBdr>
    </w:div>
    <w:div w:id="280764179">
      <w:bodyDiv w:val="1"/>
      <w:marLeft w:val="0"/>
      <w:marRight w:val="0"/>
      <w:marTop w:val="0"/>
      <w:marBottom w:val="0"/>
      <w:divBdr>
        <w:top w:val="none" w:sz="0" w:space="0" w:color="auto"/>
        <w:left w:val="none" w:sz="0" w:space="0" w:color="auto"/>
        <w:bottom w:val="none" w:sz="0" w:space="0" w:color="auto"/>
        <w:right w:val="none" w:sz="0" w:space="0" w:color="auto"/>
      </w:divBdr>
    </w:div>
    <w:div w:id="281688802">
      <w:bodyDiv w:val="1"/>
      <w:marLeft w:val="0"/>
      <w:marRight w:val="0"/>
      <w:marTop w:val="0"/>
      <w:marBottom w:val="0"/>
      <w:divBdr>
        <w:top w:val="none" w:sz="0" w:space="0" w:color="auto"/>
        <w:left w:val="none" w:sz="0" w:space="0" w:color="auto"/>
        <w:bottom w:val="none" w:sz="0" w:space="0" w:color="auto"/>
        <w:right w:val="none" w:sz="0" w:space="0" w:color="auto"/>
      </w:divBdr>
    </w:div>
    <w:div w:id="283075988">
      <w:bodyDiv w:val="1"/>
      <w:marLeft w:val="0"/>
      <w:marRight w:val="0"/>
      <w:marTop w:val="0"/>
      <w:marBottom w:val="0"/>
      <w:divBdr>
        <w:top w:val="none" w:sz="0" w:space="0" w:color="auto"/>
        <w:left w:val="none" w:sz="0" w:space="0" w:color="auto"/>
        <w:bottom w:val="none" w:sz="0" w:space="0" w:color="auto"/>
        <w:right w:val="none" w:sz="0" w:space="0" w:color="auto"/>
      </w:divBdr>
    </w:div>
    <w:div w:id="283318387">
      <w:bodyDiv w:val="1"/>
      <w:marLeft w:val="0"/>
      <w:marRight w:val="0"/>
      <w:marTop w:val="0"/>
      <w:marBottom w:val="0"/>
      <w:divBdr>
        <w:top w:val="none" w:sz="0" w:space="0" w:color="auto"/>
        <w:left w:val="none" w:sz="0" w:space="0" w:color="auto"/>
        <w:bottom w:val="none" w:sz="0" w:space="0" w:color="auto"/>
        <w:right w:val="none" w:sz="0" w:space="0" w:color="auto"/>
      </w:divBdr>
    </w:div>
    <w:div w:id="284120198">
      <w:bodyDiv w:val="1"/>
      <w:marLeft w:val="0"/>
      <w:marRight w:val="0"/>
      <w:marTop w:val="0"/>
      <w:marBottom w:val="0"/>
      <w:divBdr>
        <w:top w:val="none" w:sz="0" w:space="0" w:color="auto"/>
        <w:left w:val="none" w:sz="0" w:space="0" w:color="auto"/>
        <w:bottom w:val="none" w:sz="0" w:space="0" w:color="auto"/>
        <w:right w:val="none" w:sz="0" w:space="0" w:color="auto"/>
      </w:divBdr>
    </w:div>
    <w:div w:id="287980804">
      <w:bodyDiv w:val="1"/>
      <w:marLeft w:val="0"/>
      <w:marRight w:val="0"/>
      <w:marTop w:val="0"/>
      <w:marBottom w:val="0"/>
      <w:divBdr>
        <w:top w:val="none" w:sz="0" w:space="0" w:color="auto"/>
        <w:left w:val="none" w:sz="0" w:space="0" w:color="auto"/>
        <w:bottom w:val="none" w:sz="0" w:space="0" w:color="auto"/>
        <w:right w:val="none" w:sz="0" w:space="0" w:color="auto"/>
      </w:divBdr>
    </w:div>
    <w:div w:id="289092848">
      <w:bodyDiv w:val="1"/>
      <w:marLeft w:val="0"/>
      <w:marRight w:val="0"/>
      <w:marTop w:val="0"/>
      <w:marBottom w:val="0"/>
      <w:divBdr>
        <w:top w:val="none" w:sz="0" w:space="0" w:color="auto"/>
        <w:left w:val="none" w:sz="0" w:space="0" w:color="auto"/>
        <w:bottom w:val="none" w:sz="0" w:space="0" w:color="auto"/>
        <w:right w:val="none" w:sz="0" w:space="0" w:color="auto"/>
      </w:divBdr>
    </w:div>
    <w:div w:id="290137952">
      <w:bodyDiv w:val="1"/>
      <w:marLeft w:val="0"/>
      <w:marRight w:val="0"/>
      <w:marTop w:val="0"/>
      <w:marBottom w:val="0"/>
      <w:divBdr>
        <w:top w:val="none" w:sz="0" w:space="0" w:color="auto"/>
        <w:left w:val="none" w:sz="0" w:space="0" w:color="auto"/>
        <w:bottom w:val="none" w:sz="0" w:space="0" w:color="auto"/>
        <w:right w:val="none" w:sz="0" w:space="0" w:color="auto"/>
      </w:divBdr>
    </w:div>
    <w:div w:id="295257815">
      <w:bodyDiv w:val="1"/>
      <w:marLeft w:val="0"/>
      <w:marRight w:val="0"/>
      <w:marTop w:val="0"/>
      <w:marBottom w:val="0"/>
      <w:divBdr>
        <w:top w:val="none" w:sz="0" w:space="0" w:color="auto"/>
        <w:left w:val="none" w:sz="0" w:space="0" w:color="auto"/>
        <w:bottom w:val="none" w:sz="0" w:space="0" w:color="auto"/>
        <w:right w:val="none" w:sz="0" w:space="0" w:color="auto"/>
      </w:divBdr>
    </w:div>
    <w:div w:id="298459151">
      <w:bodyDiv w:val="1"/>
      <w:marLeft w:val="0"/>
      <w:marRight w:val="0"/>
      <w:marTop w:val="0"/>
      <w:marBottom w:val="0"/>
      <w:divBdr>
        <w:top w:val="none" w:sz="0" w:space="0" w:color="auto"/>
        <w:left w:val="none" w:sz="0" w:space="0" w:color="auto"/>
        <w:bottom w:val="none" w:sz="0" w:space="0" w:color="auto"/>
        <w:right w:val="none" w:sz="0" w:space="0" w:color="auto"/>
      </w:divBdr>
    </w:div>
    <w:div w:id="298850900">
      <w:bodyDiv w:val="1"/>
      <w:marLeft w:val="0"/>
      <w:marRight w:val="0"/>
      <w:marTop w:val="0"/>
      <w:marBottom w:val="0"/>
      <w:divBdr>
        <w:top w:val="none" w:sz="0" w:space="0" w:color="auto"/>
        <w:left w:val="none" w:sz="0" w:space="0" w:color="auto"/>
        <w:bottom w:val="none" w:sz="0" w:space="0" w:color="auto"/>
        <w:right w:val="none" w:sz="0" w:space="0" w:color="auto"/>
      </w:divBdr>
    </w:div>
    <w:div w:id="303237549">
      <w:bodyDiv w:val="1"/>
      <w:marLeft w:val="0"/>
      <w:marRight w:val="0"/>
      <w:marTop w:val="0"/>
      <w:marBottom w:val="0"/>
      <w:divBdr>
        <w:top w:val="none" w:sz="0" w:space="0" w:color="auto"/>
        <w:left w:val="none" w:sz="0" w:space="0" w:color="auto"/>
        <w:bottom w:val="none" w:sz="0" w:space="0" w:color="auto"/>
        <w:right w:val="none" w:sz="0" w:space="0" w:color="auto"/>
      </w:divBdr>
    </w:div>
    <w:div w:id="305135984">
      <w:bodyDiv w:val="1"/>
      <w:marLeft w:val="0"/>
      <w:marRight w:val="0"/>
      <w:marTop w:val="0"/>
      <w:marBottom w:val="0"/>
      <w:divBdr>
        <w:top w:val="none" w:sz="0" w:space="0" w:color="auto"/>
        <w:left w:val="none" w:sz="0" w:space="0" w:color="auto"/>
        <w:bottom w:val="none" w:sz="0" w:space="0" w:color="auto"/>
        <w:right w:val="none" w:sz="0" w:space="0" w:color="auto"/>
      </w:divBdr>
    </w:div>
    <w:div w:id="306860228">
      <w:bodyDiv w:val="1"/>
      <w:marLeft w:val="0"/>
      <w:marRight w:val="0"/>
      <w:marTop w:val="0"/>
      <w:marBottom w:val="0"/>
      <w:divBdr>
        <w:top w:val="none" w:sz="0" w:space="0" w:color="auto"/>
        <w:left w:val="none" w:sz="0" w:space="0" w:color="auto"/>
        <w:bottom w:val="none" w:sz="0" w:space="0" w:color="auto"/>
        <w:right w:val="none" w:sz="0" w:space="0" w:color="auto"/>
      </w:divBdr>
    </w:div>
    <w:div w:id="306936710">
      <w:bodyDiv w:val="1"/>
      <w:marLeft w:val="0"/>
      <w:marRight w:val="0"/>
      <w:marTop w:val="0"/>
      <w:marBottom w:val="0"/>
      <w:divBdr>
        <w:top w:val="none" w:sz="0" w:space="0" w:color="auto"/>
        <w:left w:val="none" w:sz="0" w:space="0" w:color="auto"/>
        <w:bottom w:val="none" w:sz="0" w:space="0" w:color="auto"/>
        <w:right w:val="none" w:sz="0" w:space="0" w:color="auto"/>
      </w:divBdr>
    </w:div>
    <w:div w:id="307054768">
      <w:bodyDiv w:val="1"/>
      <w:marLeft w:val="0"/>
      <w:marRight w:val="0"/>
      <w:marTop w:val="0"/>
      <w:marBottom w:val="0"/>
      <w:divBdr>
        <w:top w:val="none" w:sz="0" w:space="0" w:color="auto"/>
        <w:left w:val="none" w:sz="0" w:space="0" w:color="auto"/>
        <w:bottom w:val="none" w:sz="0" w:space="0" w:color="auto"/>
        <w:right w:val="none" w:sz="0" w:space="0" w:color="auto"/>
      </w:divBdr>
    </w:div>
    <w:div w:id="307369865">
      <w:bodyDiv w:val="1"/>
      <w:marLeft w:val="0"/>
      <w:marRight w:val="0"/>
      <w:marTop w:val="0"/>
      <w:marBottom w:val="0"/>
      <w:divBdr>
        <w:top w:val="none" w:sz="0" w:space="0" w:color="auto"/>
        <w:left w:val="none" w:sz="0" w:space="0" w:color="auto"/>
        <w:bottom w:val="none" w:sz="0" w:space="0" w:color="auto"/>
        <w:right w:val="none" w:sz="0" w:space="0" w:color="auto"/>
      </w:divBdr>
    </w:div>
    <w:div w:id="308748492">
      <w:bodyDiv w:val="1"/>
      <w:marLeft w:val="0"/>
      <w:marRight w:val="0"/>
      <w:marTop w:val="0"/>
      <w:marBottom w:val="0"/>
      <w:divBdr>
        <w:top w:val="none" w:sz="0" w:space="0" w:color="auto"/>
        <w:left w:val="none" w:sz="0" w:space="0" w:color="auto"/>
        <w:bottom w:val="none" w:sz="0" w:space="0" w:color="auto"/>
        <w:right w:val="none" w:sz="0" w:space="0" w:color="auto"/>
      </w:divBdr>
    </w:div>
    <w:div w:id="309944159">
      <w:bodyDiv w:val="1"/>
      <w:marLeft w:val="0"/>
      <w:marRight w:val="0"/>
      <w:marTop w:val="0"/>
      <w:marBottom w:val="0"/>
      <w:divBdr>
        <w:top w:val="none" w:sz="0" w:space="0" w:color="auto"/>
        <w:left w:val="none" w:sz="0" w:space="0" w:color="auto"/>
        <w:bottom w:val="none" w:sz="0" w:space="0" w:color="auto"/>
        <w:right w:val="none" w:sz="0" w:space="0" w:color="auto"/>
      </w:divBdr>
    </w:div>
    <w:div w:id="310256544">
      <w:bodyDiv w:val="1"/>
      <w:marLeft w:val="0"/>
      <w:marRight w:val="0"/>
      <w:marTop w:val="0"/>
      <w:marBottom w:val="0"/>
      <w:divBdr>
        <w:top w:val="none" w:sz="0" w:space="0" w:color="auto"/>
        <w:left w:val="none" w:sz="0" w:space="0" w:color="auto"/>
        <w:bottom w:val="none" w:sz="0" w:space="0" w:color="auto"/>
        <w:right w:val="none" w:sz="0" w:space="0" w:color="auto"/>
      </w:divBdr>
    </w:div>
    <w:div w:id="314796237">
      <w:bodyDiv w:val="1"/>
      <w:marLeft w:val="0"/>
      <w:marRight w:val="0"/>
      <w:marTop w:val="0"/>
      <w:marBottom w:val="0"/>
      <w:divBdr>
        <w:top w:val="none" w:sz="0" w:space="0" w:color="auto"/>
        <w:left w:val="none" w:sz="0" w:space="0" w:color="auto"/>
        <w:bottom w:val="none" w:sz="0" w:space="0" w:color="auto"/>
        <w:right w:val="none" w:sz="0" w:space="0" w:color="auto"/>
      </w:divBdr>
    </w:div>
    <w:div w:id="315190829">
      <w:bodyDiv w:val="1"/>
      <w:marLeft w:val="0"/>
      <w:marRight w:val="0"/>
      <w:marTop w:val="0"/>
      <w:marBottom w:val="0"/>
      <w:divBdr>
        <w:top w:val="none" w:sz="0" w:space="0" w:color="auto"/>
        <w:left w:val="none" w:sz="0" w:space="0" w:color="auto"/>
        <w:bottom w:val="none" w:sz="0" w:space="0" w:color="auto"/>
        <w:right w:val="none" w:sz="0" w:space="0" w:color="auto"/>
      </w:divBdr>
    </w:div>
    <w:div w:id="315452715">
      <w:bodyDiv w:val="1"/>
      <w:marLeft w:val="0"/>
      <w:marRight w:val="0"/>
      <w:marTop w:val="0"/>
      <w:marBottom w:val="0"/>
      <w:divBdr>
        <w:top w:val="none" w:sz="0" w:space="0" w:color="auto"/>
        <w:left w:val="none" w:sz="0" w:space="0" w:color="auto"/>
        <w:bottom w:val="none" w:sz="0" w:space="0" w:color="auto"/>
        <w:right w:val="none" w:sz="0" w:space="0" w:color="auto"/>
      </w:divBdr>
    </w:div>
    <w:div w:id="316954359">
      <w:bodyDiv w:val="1"/>
      <w:marLeft w:val="0"/>
      <w:marRight w:val="0"/>
      <w:marTop w:val="0"/>
      <w:marBottom w:val="0"/>
      <w:divBdr>
        <w:top w:val="none" w:sz="0" w:space="0" w:color="auto"/>
        <w:left w:val="none" w:sz="0" w:space="0" w:color="auto"/>
        <w:bottom w:val="none" w:sz="0" w:space="0" w:color="auto"/>
        <w:right w:val="none" w:sz="0" w:space="0" w:color="auto"/>
      </w:divBdr>
    </w:div>
    <w:div w:id="317420309">
      <w:bodyDiv w:val="1"/>
      <w:marLeft w:val="0"/>
      <w:marRight w:val="0"/>
      <w:marTop w:val="0"/>
      <w:marBottom w:val="0"/>
      <w:divBdr>
        <w:top w:val="none" w:sz="0" w:space="0" w:color="auto"/>
        <w:left w:val="none" w:sz="0" w:space="0" w:color="auto"/>
        <w:bottom w:val="none" w:sz="0" w:space="0" w:color="auto"/>
        <w:right w:val="none" w:sz="0" w:space="0" w:color="auto"/>
      </w:divBdr>
    </w:div>
    <w:div w:id="320815501">
      <w:bodyDiv w:val="1"/>
      <w:marLeft w:val="0"/>
      <w:marRight w:val="0"/>
      <w:marTop w:val="0"/>
      <w:marBottom w:val="0"/>
      <w:divBdr>
        <w:top w:val="none" w:sz="0" w:space="0" w:color="auto"/>
        <w:left w:val="none" w:sz="0" w:space="0" w:color="auto"/>
        <w:bottom w:val="none" w:sz="0" w:space="0" w:color="auto"/>
        <w:right w:val="none" w:sz="0" w:space="0" w:color="auto"/>
      </w:divBdr>
    </w:div>
    <w:div w:id="323554652">
      <w:bodyDiv w:val="1"/>
      <w:marLeft w:val="0"/>
      <w:marRight w:val="0"/>
      <w:marTop w:val="0"/>
      <w:marBottom w:val="0"/>
      <w:divBdr>
        <w:top w:val="none" w:sz="0" w:space="0" w:color="auto"/>
        <w:left w:val="none" w:sz="0" w:space="0" w:color="auto"/>
        <w:bottom w:val="none" w:sz="0" w:space="0" w:color="auto"/>
        <w:right w:val="none" w:sz="0" w:space="0" w:color="auto"/>
      </w:divBdr>
    </w:div>
    <w:div w:id="324826651">
      <w:bodyDiv w:val="1"/>
      <w:marLeft w:val="0"/>
      <w:marRight w:val="0"/>
      <w:marTop w:val="0"/>
      <w:marBottom w:val="0"/>
      <w:divBdr>
        <w:top w:val="none" w:sz="0" w:space="0" w:color="auto"/>
        <w:left w:val="none" w:sz="0" w:space="0" w:color="auto"/>
        <w:bottom w:val="none" w:sz="0" w:space="0" w:color="auto"/>
        <w:right w:val="none" w:sz="0" w:space="0" w:color="auto"/>
      </w:divBdr>
    </w:div>
    <w:div w:id="325481339">
      <w:bodyDiv w:val="1"/>
      <w:marLeft w:val="0"/>
      <w:marRight w:val="0"/>
      <w:marTop w:val="0"/>
      <w:marBottom w:val="0"/>
      <w:divBdr>
        <w:top w:val="none" w:sz="0" w:space="0" w:color="auto"/>
        <w:left w:val="none" w:sz="0" w:space="0" w:color="auto"/>
        <w:bottom w:val="none" w:sz="0" w:space="0" w:color="auto"/>
        <w:right w:val="none" w:sz="0" w:space="0" w:color="auto"/>
      </w:divBdr>
    </w:div>
    <w:div w:id="325714763">
      <w:bodyDiv w:val="1"/>
      <w:marLeft w:val="0"/>
      <w:marRight w:val="0"/>
      <w:marTop w:val="0"/>
      <w:marBottom w:val="0"/>
      <w:divBdr>
        <w:top w:val="none" w:sz="0" w:space="0" w:color="auto"/>
        <w:left w:val="none" w:sz="0" w:space="0" w:color="auto"/>
        <w:bottom w:val="none" w:sz="0" w:space="0" w:color="auto"/>
        <w:right w:val="none" w:sz="0" w:space="0" w:color="auto"/>
      </w:divBdr>
    </w:div>
    <w:div w:id="325865073">
      <w:bodyDiv w:val="1"/>
      <w:marLeft w:val="0"/>
      <w:marRight w:val="0"/>
      <w:marTop w:val="0"/>
      <w:marBottom w:val="0"/>
      <w:divBdr>
        <w:top w:val="none" w:sz="0" w:space="0" w:color="auto"/>
        <w:left w:val="none" w:sz="0" w:space="0" w:color="auto"/>
        <w:bottom w:val="none" w:sz="0" w:space="0" w:color="auto"/>
        <w:right w:val="none" w:sz="0" w:space="0" w:color="auto"/>
      </w:divBdr>
    </w:div>
    <w:div w:id="326443374">
      <w:bodyDiv w:val="1"/>
      <w:marLeft w:val="0"/>
      <w:marRight w:val="0"/>
      <w:marTop w:val="0"/>
      <w:marBottom w:val="0"/>
      <w:divBdr>
        <w:top w:val="none" w:sz="0" w:space="0" w:color="auto"/>
        <w:left w:val="none" w:sz="0" w:space="0" w:color="auto"/>
        <w:bottom w:val="none" w:sz="0" w:space="0" w:color="auto"/>
        <w:right w:val="none" w:sz="0" w:space="0" w:color="auto"/>
      </w:divBdr>
    </w:div>
    <w:div w:id="326641717">
      <w:bodyDiv w:val="1"/>
      <w:marLeft w:val="0"/>
      <w:marRight w:val="0"/>
      <w:marTop w:val="0"/>
      <w:marBottom w:val="0"/>
      <w:divBdr>
        <w:top w:val="none" w:sz="0" w:space="0" w:color="auto"/>
        <w:left w:val="none" w:sz="0" w:space="0" w:color="auto"/>
        <w:bottom w:val="none" w:sz="0" w:space="0" w:color="auto"/>
        <w:right w:val="none" w:sz="0" w:space="0" w:color="auto"/>
      </w:divBdr>
    </w:div>
    <w:div w:id="326859387">
      <w:bodyDiv w:val="1"/>
      <w:marLeft w:val="0"/>
      <w:marRight w:val="0"/>
      <w:marTop w:val="0"/>
      <w:marBottom w:val="0"/>
      <w:divBdr>
        <w:top w:val="none" w:sz="0" w:space="0" w:color="auto"/>
        <w:left w:val="none" w:sz="0" w:space="0" w:color="auto"/>
        <w:bottom w:val="none" w:sz="0" w:space="0" w:color="auto"/>
        <w:right w:val="none" w:sz="0" w:space="0" w:color="auto"/>
      </w:divBdr>
    </w:div>
    <w:div w:id="329260148">
      <w:bodyDiv w:val="1"/>
      <w:marLeft w:val="0"/>
      <w:marRight w:val="0"/>
      <w:marTop w:val="0"/>
      <w:marBottom w:val="0"/>
      <w:divBdr>
        <w:top w:val="none" w:sz="0" w:space="0" w:color="auto"/>
        <w:left w:val="none" w:sz="0" w:space="0" w:color="auto"/>
        <w:bottom w:val="none" w:sz="0" w:space="0" w:color="auto"/>
        <w:right w:val="none" w:sz="0" w:space="0" w:color="auto"/>
      </w:divBdr>
    </w:div>
    <w:div w:id="333190526">
      <w:bodyDiv w:val="1"/>
      <w:marLeft w:val="0"/>
      <w:marRight w:val="0"/>
      <w:marTop w:val="0"/>
      <w:marBottom w:val="0"/>
      <w:divBdr>
        <w:top w:val="none" w:sz="0" w:space="0" w:color="auto"/>
        <w:left w:val="none" w:sz="0" w:space="0" w:color="auto"/>
        <w:bottom w:val="none" w:sz="0" w:space="0" w:color="auto"/>
        <w:right w:val="none" w:sz="0" w:space="0" w:color="auto"/>
      </w:divBdr>
    </w:div>
    <w:div w:id="337272265">
      <w:bodyDiv w:val="1"/>
      <w:marLeft w:val="0"/>
      <w:marRight w:val="0"/>
      <w:marTop w:val="0"/>
      <w:marBottom w:val="0"/>
      <w:divBdr>
        <w:top w:val="none" w:sz="0" w:space="0" w:color="auto"/>
        <w:left w:val="none" w:sz="0" w:space="0" w:color="auto"/>
        <w:bottom w:val="none" w:sz="0" w:space="0" w:color="auto"/>
        <w:right w:val="none" w:sz="0" w:space="0" w:color="auto"/>
      </w:divBdr>
    </w:div>
    <w:div w:id="342053756">
      <w:bodyDiv w:val="1"/>
      <w:marLeft w:val="0"/>
      <w:marRight w:val="0"/>
      <w:marTop w:val="0"/>
      <w:marBottom w:val="0"/>
      <w:divBdr>
        <w:top w:val="none" w:sz="0" w:space="0" w:color="auto"/>
        <w:left w:val="none" w:sz="0" w:space="0" w:color="auto"/>
        <w:bottom w:val="none" w:sz="0" w:space="0" w:color="auto"/>
        <w:right w:val="none" w:sz="0" w:space="0" w:color="auto"/>
      </w:divBdr>
    </w:div>
    <w:div w:id="342055881">
      <w:bodyDiv w:val="1"/>
      <w:marLeft w:val="0"/>
      <w:marRight w:val="0"/>
      <w:marTop w:val="0"/>
      <w:marBottom w:val="0"/>
      <w:divBdr>
        <w:top w:val="none" w:sz="0" w:space="0" w:color="auto"/>
        <w:left w:val="none" w:sz="0" w:space="0" w:color="auto"/>
        <w:bottom w:val="none" w:sz="0" w:space="0" w:color="auto"/>
        <w:right w:val="none" w:sz="0" w:space="0" w:color="auto"/>
      </w:divBdr>
    </w:div>
    <w:div w:id="342175243">
      <w:bodyDiv w:val="1"/>
      <w:marLeft w:val="0"/>
      <w:marRight w:val="0"/>
      <w:marTop w:val="0"/>
      <w:marBottom w:val="0"/>
      <w:divBdr>
        <w:top w:val="none" w:sz="0" w:space="0" w:color="auto"/>
        <w:left w:val="none" w:sz="0" w:space="0" w:color="auto"/>
        <w:bottom w:val="none" w:sz="0" w:space="0" w:color="auto"/>
        <w:right w:val="none" w:sz="0" w:space="0" w:color="auto"/>
      </w:divBdr>
    </w:div>
    <w:div w:id="343942199">
      <w:bodyDiv w:val="1"/>
      <w:marLeft w:val="0"/>
      <w:marRight w:val="0"/>
      <w:marTop w:val="0"/>
      <w:marBottom w:val="0"/>
      <w:divBdr>
        <w:top w:val="none" w:sz="0" w:space="0" w:color="auto"/>
        <w:left w:val="none" w:sz="0" w:space="0" w:color="auto"/>
        <w:bottom w:val="none" w:sz="0" w:space="0" w:color="auto"/>
        <w:right w:val="none" w:sz="0" w:space="0" w:color="auto"/>
      </w:divBdr>
    </w:div>
    <w:div w:id="346324600">
      <w:bodyDiv w:val="1"/>
      <w:marLeft w:val="0"/>
      <w:marRight w:val="0"/>
      <w:marTop w:val="0"/>
      <w:marBottom w:val="0"/>
      <w:divBdr>
        <w:top w:val="none" w:sz="0" w:space="0" w:color="auto"/>
        <w:left w:val="none" w:sz="0" w:space="0" w:color="auto"/>
        <w:bottom w:val="none" w:sz="0" w:space="0" w:color="auto"/>
        <w:right w:val="none" w:sz="0" w:space="0" w:color="auto"/>
      </w:divBdr>
    </w:div>
    <w:div w:id="347828709">
      <w:bodyDiv w:val="1"/>
      <w:marLeft w:val="0"/>
      <w:marRight w:val="0"/>
      <w:marTop w:val="0"/>
      <w:marBottom w:val="0"/>
      <w:divBdr>
        <w:top w:val="none" w:sz="0" w:space="0" w:color="auto"/>
        <w:left w:val="none" w:sz="0" w:space="0" w:color="auto"/>
        <w:bottom w:val="none" w:sz="0" w:space="0" w:color="auto"/>
        <w:right w:val="none" w:sz="0" w:space="0" w:color="auto"/>
      </w:divBdr>
    </w:div>
    <w:div w:id="348917145">
      <w:bodyDiv w:val="1"/>
      <w:marLeft w:val="0"/>
      <w:marRight w:val="0"/>
      <w:marTop w:val="0"/>
      <w:marBottom w:val="0"/>
      <w:divBdr>
        <w:top w:val="none" w:sz="0" w:space="0" w:color="auto"/>
        <w:left w:val="none" w:sz="0" w:space="0" w:color="auto"/>
        <w:bottom w:val="none" w:sz="0" w:space="0" w:color="auto"/>
        <w:right w:val="none" w:sz="0" w:space="0" w:color="auto"/>
      </w:divBdr>
    </w:div>
    <w:div w:id="351498260">
      <w:bodyDiv w:val="1"/>
      <w:marLeft w:val="0"/>
      <w:marRight w:val="0"/>
      <w:marTop w:val="0"/>
      <w:marBottom w:val="0"/>
      <w:divBdr>
        <w:top w:val="none" w:sz="0" w:space="0" w:color="auto"/>
        <w:left w:val="none" w:sz="0" w:space="0" w:color="auto"/>
        <w:bottom w:val="none" w:sz="0" w:space="0" w:color="auto"/>
        <w:right w:val="none" w:sz="0" w:space="0" w:color="auto"/>
      </w:divBdr>
    </w:div>
    <w:div w:id="352851669">
      <w:bodyDiv w:val="1"/>
      <w:marLeft w:val="0"/>
      <w:marRight w:val="0"/>
      <w:marTop w:val="0"/>
      <w:marBottom w:val="0"/>
      <w:divBdr>
        <w:top w:val="none" w:sz="0" w:space="0" w:color="auto"/>
        <w:left w:val="none" w:sz="0" w:space="0" w:color="auto"/>
        <w:bottom w:val="none" w:sz="0" w:space="0" w:color="auto"/>
        <w:right w:val="none" w:sz="0" w:space="0" w:color="auto"/>
      </w:divBdr>
    </w:div>
    <w:div w:id="353961445">
      <w:bodyDiv w:val="1"/>
      <w:marLeft w:val="0"/>
      <w:marRight w:val="0"/>
      <w:marTop w:val="0"/>
      <w:marBottom w:val="0"/>
      <w:divBdr>
        <w:top w:val="none" w:sz="0" w:space="0" w:color="auto"/>
        <w:left w:val="none" w:sz="0" w:space="0" w:color="auto"/>
        <w:bottom w:val="none" w:sz="0" w:space="0" w:color="auto"/>
        <w:right w:val="none" w:sz="0" w:space="0" w:color="auto"/>
      </w:divBdr>
    </w:div>
    <w:div w:id="354236739">
      <w:bodyDiv w:val="1"/>
      <w:marLeft w:val="0"/>
      <w:marRight w:val="0"/>
      <w:marTop w:val="0"/>
      <w:marBottom w:val="0"/>
      <w:divBdr>
        <w:top w:val="none" w:sz="0" w:space="0" w:color="auto"/>
        <w:left w:val="none" w:sz="0" w:space="0" w:color="auto"/>
        <w:bottom w:val="none" w:sz="0" w:space="0" w:color="auto"/>
        <w:right w:val="none" w:sz="0" w:space="0" w:color="auto"/>
      </w:divBdr>
    </w:div>
    <w:div w:id="358513834">
      <w:bodyDiv w:val="1"/>
      <w:marLeft w:val="0"/>
      <w:marRight w:val="0"/>
      <w:marTop w:val="0"/>
      <w:marBottom w:val="0"/>
      <w:divBdr>
        <w:top w:val="none" w:sz="0" w:space="0" w:color="auto"/>
        <w:left w:val="none" w:sz="0" w:space="0" w:color="auto"/>
        <w:bottom w:val="none" w:sz="0" w:space="0" w:color="auto"/>
        <w:right w:val="none" w:sz="0" w:space="0" w:color="auto"/>
      </w:divBdr>
    </w:div>
    <w:div w:id="358942753">
      <w:bodyDiv w:val="1"/>
      <w:marLeft w:val="0"/>
      <w:marRight w:val="0"/>
      <w:marTop w:val="0"/>
      <w:marBottom w:val="0"/>
      <w:divBdr>
        <w:top w:val="none" w:sz="0" w:space="0" w:color="auto"/>
        <w:left w:val="none" w:sz="0" w:space="0" w:color="auto"/>
        <w:bottom w:val="none" w:sz="0" w:space="0" w:color="auto"/>
        <w:right w:val="none" w:sz="0" w:space="0" w:color="auto"/>
      </w:divBdr>
    </w:div>
    <w:div w:id="359018142">
      <w:bodyDiv w:val="1"/>
      <w:marLeft w:val="0"/>
      <w:marRight w:val="0"/>
      <w:marTop w:val="0"/>
      <w:marBottom w:val="0"/>
      <w:divBdr>
        <w:top w:val="none" w:sz="0" w:space="0" w:color="auto"/>
        <w:left w:val="none" w:sz="0" w:space="0" w:color="auto"/>
        <w:bottom w:val="none" w:sz="0" w:space="0" w:color="auto"/>
        <w:right w:val="none" w:sz="0" w:space="0" w:color="auto"/>
      </w:divBdr>
    </w:div>
    <w:div w:id="359866724">
      <w:bodyDiv w:val="1"/>
      <w:marLeft w:val="0"/>
      <w:marRight w:val="0"/>
      <w:marTop w:val="0"/>
      <w:marBottom w:val="0"/>
      <w:divBdr>
        <w:top w:val="none" w:sz="0" w:space="0" w:color="auto"/>
        <w:left w:val="none" w:sz="0" w:space="0" w:color="auto"/>
        <w:bottom w:val="none" w:sz="0" w:space="0" w:color="auto"/>
        <w:right w:val="none" w:sz="0" w:space="0" w:color="auto"/>
      </w:divBdr>
    </w:div>
    <w:div w:id="369037032">
      <w:bodyDiv w:val="1"/>
      <w:marLeft w:val="0"/>
      <w:marRight w:val="0"/>
      <w:marTop w:val="0"/>
      <w:marBottom w:val="0"/>
      <w:divBdr>
        <w:top w:val="none" w:sz="0" w:space="0" w:color="auto"/>
        <w:left w:val="none" w:sz="0" w:space="0" w:color="auto"/>
        <w:bottom w:val="none" w:sz="0" w:space="0" w:color="auto"/>
        <w:right w:val="none" w:sz="0" w:space="0" w:color="auto"/>
      </w:divBdr>
    </w:div>
    <w:div w:id="370231508">
      <w:bodyDiv w:val="1"/>
      <w:marLeft w:val="0"/>
      <w:marRight w:val="0"/>
      <w:marTop w:val="0"/>
      <w:marBottom w:val="0"/>
      <w:divBdr>
        <w:top w:val="none" w:sz="0" w:space="0" w:color="auto"/>
        <w:left w:val="none" w:sz="0" w:space="0" w:color="auto"/>
        <w:bottom w:val="none" w:sz="0" w:space="0" w:color="auto"/>
        <w:right w:val="none" w:sz="0" w:space="0" w:color="auto"/>
      </w:divBdr>
    </w:div>
    <w:div w:id="372462428">
      <w:bodyDiv w:val="1"/>
      <w:marLeft w:val="0"/>
      <w:marRight w:val="0"/>
      <w:marTop w:val="0"/>
      <w:marBottom w:val="0"/>
      <w:divBdr>
        <w:top w:val="none" w:sz="0" w:space="0" w:color="auto"/>
        <w:left w:val="none" w:sz="0" w:space="0" w:color="auto"/>
        <w:bottom w:val="none" w:sz="0" w:space="0" w:color="auto"/>
        <w:right w:val="none" w:sz="0" w:space="0" w:color="auto"/>
      </w:divBdr>
    </w:div>
    <w:div w:id="372735150">
      <w:bodyDiv w:val="1"/>
      <w:marLeft w:val="0"/>
      <w:marRight w:val="0"/>
      <w:marTop w:val="0"/>
      <w:marBottom w:val="0"/>
      <w:divBdr>
        <w:top w:val="none" w:sz="0" w:space="0" w:color="auto"/>
        <w:left w:val="none" w:sz="0" w:space="0" w:color="auto"/>
        <w:bottom w:val="none" w:sz="0" w:space="0" w:color="auto"/>
        <w:right w:val="none" w:sz="0" w:space="0" w:color="auto"/>
      </w:divBdr>
    </w:div>
    <w:div w:id="373043835">
      <w:bodyDiv w:val="1"/>
      <w:marLeft w:val="0"/>
      <w:marRight w:val="0"/>
      <w:marTop w:val="0"/>
      <w:marBottom w:val="0"/>
      <w:divBdr>
        <w:top w:val="none" w:sz="0" w:space="0" w:color="auto"/>
        <w:left w:val="none" w:sz="0" w:space="0" w:color="auto"/>
        <w:bottom w:val="none" w:sz="0" w:space="0" w:color="auto"/>
        <w:right w:val="none" w:sz="0" w:space="0" w:color="auto"/>
      </w:divBdr>
    </w:div>
    <w:div w:id="373583331">
      <w:bodyDiv w:val="1"/>
      <w:marLeft w:val="0"/>
      <w:marRight w:val="0"/>
      <w:marTop w:val="0"/>
      <w:marBottom w:val="0"/>
      <w:divBdr>
        <w:top w:val="none" w:sz="0" w:space="0" w:color="auto"/>
        <w:left w:val="none" w:sz="0" w:space="0" w:color="auto"/>
        <w:bottom w:val="none" w:sz="0" w:space="0" w:color="auto"/>
        <w:right w:val="none" w:sz="0" w:space="0" w:color="auto"/>
      </w:divBdr>
    </w:div>
    <w:div w:id="374505417">
      <w:bodyDiv w:val="1"/>
      <w:marLeft w:val="0"/>
      <w:marRight w:val="0"/>
      <w:marTop w:val="0"/>
      <w:marBottom w:val="0"/>
      <w:divBdr>
        <w:top w:val="none" w:sz="0" w:space="0" w:color="auto"/>
        <w:left w:val="none" w:sz="0" w:space="0" w:color="auto"/>
        <w:bottom w:val="none" w:sz="0" w:space="0" w:color="auto"/>
        <w:right w:val="none" w:sz="0" w:space="0" w:color="auto"/>
      </w:divBdr>
    </w:div>
    <w:div w:id="374889057">
      <w:bodyDiv w:val="1"/>
      <w:marLeft w:val="0"/>
      <w:marRight w:val="0"/>
      <w:marTop w:val="0"/>
      <w:marBottom w:val="0"/>
      <w:divBdr>
        <w:top w:val="none" w:sz="0" w:space="0" w:color="auto"/>
        <w:left w:val="none" w:sz="0" w:space="0" w:color="auto"/>
        <w:bottom w:val="none" w:sz="0" w:space="0" w:color="auto"/>
        <w:right w:val="none" w:sz="0" w:space="0" w:color="auto"/>
      </w:divBdr>
    </w:div>
    <w:div w:id="380440298">
      <w:bodyDiv w:val="1"/>
      <w:marLeft w:val="0"/>
      <w:marRight w:val="0"/>
      <w:marTop w:val="0"/>
      <w:marBottom w:val="0"/>
      <w:divBdr>
        <w:top w:val="none" w:sz="0" w:space="0" w:color="auto"/>
        <w:left w:val="none" w:sz="0" w:space="0" w:color="auto"/>
        <w:bottom w:val="none" w:sz="0" w:space="0" w:color="auto"/>
        <w:right w:val="none" w:sz="0" w:space="0" w:color="auto"/>
      </w:divBdr>
    </w:div>
    <w:div w:id="380517142">
      <w:bodyDiv w:val="1"/>
      <w:marLeft w:val="0"/>
      <w:marRight w:val="0"/>
      <w:marTop w:val="0"/>
      <w:marBottom w:val="0"/>
      <w:divBdr>
        <w:top w:val="none" w:sz="0" w:space="0" w:color="auto"/>
        <w:left w:val="none" w:sz="0" w:space="0" w:color="auto"/>
        <w:bottom w:val="none" w:sz="0" w:space="0" w:color="auto"/>
        <w:right w:val="none" w:sz="0" w:space="0" w:color="auto"/>
      </w:divBdr>
    </w:div>
    <w:div w:id="381054658">
      <w:bodyDiv w:val="1"/>
      <w:marLeft w:val="0"/>
      <w:marRight w:val="0"/>
      <w:marTop w:val="0"/>
      <w:marBottom w:val="0"/>
      <w:divBdr>
        <w:top w:val="none" w:sz="0" w:space="0" w:color="auto"/>
        <w:left w:val="none" w:sz="0" w:space="0" w:color="auto"/>
        <w:bottom w:val="none" w:sz="0" w:space="0" w:color="auto"/>
        <w:right w:val="none" w:sz="0" w:space="0" w:color="auto"/>
      </w:divBdr>
    </w:div>
    <w:div w:id="382411083">
      <w:bodyDiv w:val="1"/>
      <w:marLeft w:val="0"/>
      <w:marRight w:val="0"/>
      <w:marTop w:val="0"/>
      <w:marBottom w:val="0"/>
      <w:divBdr>
        <w:top w:val="none" w:sz="0" w:space="0" w:color="auto"/>
        <w:left w:val="none" w:sz="0" w:space="0" w:color="auto"/>
        <w:bottom w:val="none" w:sz="0" w:space="0" w:color="auto"/>
        <w:right w:val="none" w:sz="0" w:space="0" w:color="auto"/>
      </w:divBdr>
    </w:div>
    <w:div w:id="383259303">
      <w:bodyDiv w:val="1"/>
      <w:marLeft w:val="0"/>
      <w:marRight w:val="0"/>
      <w:marTop w:val="0"/>
      <w:marBottom w:val="0"/>
      <w:divBdr>
        <w:top w:val="none" w:sz="0" w:space="0" w:color="auto"/>
        <w:left w:val="none" w:sz="0" w:space="0" w:color="auto"/>
        <w:bottom w:val="none" w:sz="0" w:space="0" w:color="auto"/>
        <w:right w:val="none" w:sz="0" w:space="0" w:color="auto"/>
      </w:divBdr>
    </w:div>
    <w:div w:id="384262868">
      <w:bodyDiv w:val="1"/>
      <w:marLeft w:val="0"/>
      <w:marRight w:val="0"/>
      <w:marTop w:val="0"/>
      <w:marBottom w:val="0"/>
      <w:divBdr>
        <w:top w:val="none" w:sz="0" w:space="0" w:color="auto"/>
        <w:left w:val="none" w:sz="0" w:space="0" w:color="auto"/>
        <w:bottom w:val="none" w:sz="0" w:space="0" w:color="auto"/>
        <w:right w:val="none" w:sz="0" w:space="0" w:color="auto"/>
      </w:divBdr>
    </w:div>
    <w:div w:id="385447228">
      <w:bodyDiv w:val="1"/>
      <w:marLeft w:val="0"/>
      <w:marRight w:val="0"/>
      <w:marTop w:val="0"/>
      <w:marBottom w:val="0"/>
      <w:divBdr>
        <w:top w:val="none" w:sz="0" w:space="0" w:color="auto"/>
        <w:left w:val="none" w:sz="0" w:space="0" w:color="auto"/>
        <w:bottom w:val="none" w:sz="0" w:space="0" w:color="auto"/>
        <w:right w:val="none" w:sz="0" w:space="0" w:color="auto"/>
      </w:divBdr>
    </w:div>
    <w:div w:id="386687806">
      <w:bodyDiv w:val="1"/>
      <w:marLeft w:val="0"/>
      <w:marRight w:val="0"/>
      <w:marTop w:val="0"/>
      <w:marBottom w:val="0"/>
      <w:divBdr>
        <w:top w:val="none" w:sz="0" w:space="0" w:color="auto"/>
        <w:left w:val="none" w:sz="0" w:space="0" w:color="auto"/>
        <w:bottom w:val="none" w:sz="0" w:space="0" w:color="auto"/>
        <w:right w:val="none" w:sz="0" w:space="0" w:color="auto"/>
      </w:divBdr>
    </w:div>
    <w:div w:id="387849292">
      <w:bodyDiv w:val="1"/>
      <w:marLeft w:val="0"/>
      <w:marRight w:val="0"/>
      <w:marTop w:val="0"/>
      <w:marBottom w:val="0"/>
      <w:divBdr>
        <w:top w:val="none" w:sz="0" w:space="0" w:color="auto"/>
        <w:left w:val="none" w:sz="0" w:space="0" w:color="auto"/>
        <w:bottom w:val="none" w:sz="0" w:space="0" w:color="auto"/>
        <w:right w:val="none" w:sz="0" w:space="0" w:color="auto"/>
      </w:divBdr>
    </w:div>
    <w:div w:id="389615597">
      <w:bodyDiv w:val="1"/>
      <w:marLeft w:val="0"/>
      <w:marRight w:val="0"/>
      <w:marTop w:val="0"/>
      <w:marBottom w:val="0"/>
      <w:divBdr>
        <w:top w:val="none" w:sz="0" w:space="0" w:color="auto"/>
        <w:left w:val="none" w:sz="0" w:space="0" w:color="auto"/>
        <w:bottom w:val="none" w:sz="0" w:space="0" w:color="auto"/>
        <w:right w:val="none" w:sz="0" w:space="0" w:color="auto"/>
      </w:divBdr>
    </w:div>
    <w:div w:id="389891404">
      <w:bodyDiv w:val="1"/>
      <w:marLeft w:val="0"/>
      <w:marRight w:val="0"/>
      <w:marTop w:val="0"/>
      <w:marBottom w:val="0"/>
      <w:divBdr>
        <w:top w:val="none" w:sz="0" w:space="0" w:color="auto"/>
        <w:left w:val="none" w:sz="0" w:space="0" w:color="auto"/>
        <w:bottom w:val="none" w:sz="0" w:space="0" w:color="auto"/>
        <w:right w:val="none" w:sz="0" w:space="0" w:color="auto"/>
      </w:divBdr>
    </w:div>
    <w:div w:id="392967654">
      <w:bodyDiv w:val="1"/>
      <w:marLeft w:val="0"/>
      <w:marRight w:val="0"/>
      <w:marTop w:val="0"/>
      <w:marBottom w:val="0"/>
      <w:divBdr>
        <w:top w:val="none" w:sz="0" w:space="0" w:color="auto"/>
        <w:left w:val="none" w:sz="0" w:space="0" w:color="auto"/>
        <w:bottom w:val="none" w:sz="0" w:space="0" w:color="auto"/>
        <w:right w:val="none" w:sz="0" w:space="0" w:color="auto"/>
      </w:divBdr>
    </w:div>
    <w:div w:id="393746292">
      <w:bodyDiv w:val="1"/>
      <w:marLeft w:val="0"/>
      <w:marRight w:val="0"/>
      <w:marTop w:val="0"/>
      <w:marBottom w:val="0"/>
      <w:divBdr>
        <w:top w:val="none" w:sz="0" w:space="0" w:color="auto"/>
        <w:left w:val="none" w:sz="0" w:space="0" w:color="auto"/>
        <w:bottom w:val="none" w:sz="0" w:space="0" w:color="auto"/>
        <w:right w:val="none" w:sz="0" w:space="0" w:color="auto"/>
      </w:divBdr>
    </w:div>
    <w:div w:id="395708229">
      <w:bodyDiv w:val="1"/>
      <w:marLeft w:val="0"/>
      <w:marRight w:val="0"/>
      <w:marTop w:val="0"/>
      <w:marBottom w:val="0"/>
      <w:divBdr>
        <w:top w:val="none" w:sz="0" w:space="0" w:color="auto"/>
        <w:left w:val="none" w:sz="0" w:space="0" w:color="auto"/>
        <w:bottom w:val="none" w:sz="0" w:space="0" w:color="auto"/>
        <w:right w:val="none" w:sz="0" w:space="0" w:color="auto"/>
      </w:divBdr>
    </w:div>
    <w:div w:id="397749120">
      <w:bodyDiv w:val="1"/>
      <w:marLeft w:val="0"/>
      <w:marRight w:val="0"/>
      <w:marTop w:val="0"/>
      <w:marBottom w:val="0"/>
      <w:divBdr>
        <w:top w:val="none" w:sz="0" w:space="0" w:color="auto"/>
        <w:left w:val="none" w:sz="0" w:space="0" w:color="auto"/>
        <w:bottom w:val="none" w:sz="0" w:space="0" w:color="auto"/>
        <w:right w:val="none" w:sz="0" w:space="0" w:color="auto"/>
      </w:divBdr>
    </w:div>
    <w:div w:id="398526204">
      <w:bodyDiv w:val="1"/>
      <w:marLeft w:val="0"/>
      <w:marRight w:val="0"/>
      <w:marTop w:val="0"/>
      <w:marBottom w:val="0"/>
      <w:divBdr>
        <w:top w:val="none" w:sz="0" w:space="0" w:color="auto"/>
        <w:left w:val="none" w:sz="0" w:space="0" w:color="auto"/>
        <w:bottom w:val="none" w:sz="0" w:space="0" w:color="auto"/>
        <w:right w:val="none" w:sz="0" w:space="0" w:color="auto"/>
      </w:divBdr>
    </w:div>
    <w:div w:id="400254968">
      <w:bodyDiv w:val="1"/>
      <w:marLeft w:val="0"/>
      <w:marRight w:val="0"/>
      <w:marTop w:val="0"/>
      <w:marBottom w:val="0"/>
      <w:divBdr>
        <w:top w:val="none" w:sz="0" w:space="0" w:color="auto"/>
        <w:left w:val="none" w:sz="0" w:space="0" w:color="auto"/>
        <w:bottom w:val="none" w:sz="0" w:space="0" w:color="auto"/>
        <w:right w:val="none" w:sz="0" w:space="0" w:color="auto"/>
      </w:divBdr>
    </w:div>
    <w:div w:id="401029677">
      <w:bodyDiv w:val="1"/>
      <w:marLeft w:val="0"/>
      <w:marRight w:val="0"/>
      <w:marTop w:val="0"/>
      <w:marBottom w:val="0"/>
      <w:divBdr>
        <w:top w:val="none" w:sz="0" w:space="0" w:color="auto"/>
        <w:left w:val="none" w:sz="0" w:space="0" w:color="auto"/>
        <w:bottom w:val="none" w:sz="0" w:space="0" w:color="auto"/>
        <w:right w:val="none" w:sz="0" w:space="0" w:color="auto"/>
      </w:divBdr>
    </w:div>
    <w:div w:id="401488959">
      <w:bodyDiv w:val="1"/>
      <w:marLeft w:val="0"/>
      <w:marRight w:val="0"/>
      <w:marTop w:val="0"/>
      <w:marBottom w:val="0"/>
      <w:divBdr>
        <w:top w:val="none" w:sz="0" w:space="0" w:color="auto"/>
        <w:left w:val="none" w:sz="0" w:space="0" w:color="auto"/>
        <w:bottom w:val="none" w:sz="0" w:space="0" w:color="auto"/>
        <w:right w:val="none" w:sz="0" w:space="0" w:color="auto"/>
      </w:divBdr>
    </w:div>
    <w:div w:id="401559935">
      <w:bodyDiv w:val="1"/>
      <w:marLeft w:val="0"/>
      <w:marRight w:val="0"/>
      <w:marTop w:val="0"/>
      <w:marBottom w:val="0"/>
      <w:divBdr>
        <w:top w:val="none" w:sz="0" w:space="0" w:color="auto"/>
        <w:left w:val="none" w:sz="0" w:space="0" w:color="auto"/>
        <w:bottom w:val="none" w:sz="0" w:space="0" w:color="auto"/>
        <w:right w:val="none" w:sz="0" w:space="0" w:color="auto"/>
      </w:divBdr>
    </w:div>
    <w:div w:id="404642457">
      <w:bodyDiv w:val="1"/>
      <w:marLeft w:val="0"/>
      <w:marRight w:val="0"/>
      <w:marTop w:val="0"/>
      <w:marBottom w:val="0"/>
      <w:divBdr>
        <w:top w:val="none" w:sz="0" w:space="0" w:color="auto"/>
        <w:left w:val="none" w:sz="0" w:space="0" w:color="auto"/>
        <w:bottom w:val="none" w:sz="0" w:space="0" w:color="auto"/>
        <w:right w:val="none" w:sz="0" w:space="0" w:color="auto"/>
      </w:divBdr>
    </w:div>
    <w:div w:id="409622726">
      <w:bodyDiv w:val="1"/>
      <w:marLeft w:val="0"/>
      <w:marRight w:val="0"/>
      <w:marTop w:val="0"/>
      <w:marBottom w:val="0"/>
      <w:divBdr>
        <w:top w:val="none" w:sz="0" w:space="0" w:color="auto"/>
        <w:left w:val="none" w:sz="0" w:space="0" w:color="auto"/>
        <w:bottom w:val="none" w:sz="0" w:space="0" w:color="auto"/>
        <w:right w:val="none" w:sz="0" w:space="0" w:color="auto"/>
      </w:divBdr>
    </w:div>
    <w:div w:id="409814777">
      <w:bodyDiv w:val="1"/>
      <w:marLeft w:val="0"/>
      <w:marRight w:val="0"/>
      <w:marTop w:val="0"/>
      <w:marBottom w:val="0"/>
      <w:divBdr>
        <w:top w:val="none" w:sz="0" w:space="0" w:color="auto"/>
        <w:left w:val="none" w:sz="0" w:space="0" w:color="auto"/>
        <w:bottom w:val="none" w:sz="0" w:space="0" w:color="auto"/>
        <w:right w:val="none" w:sz="0" w:space="0" w:color="auto"/>
      </w:divBdr>
    </w:div>
    <w:div w:id="410396726">
      <w:bodyDiv w:val="1"/>
      <w:marLeft w:val="0"/>
      <w:marRight w:val="0"/>
      <w:marTop w:val="0"/>
      <w:marBottom w:val="0"/>
      <w:divBdr>
        <w:top w:val="none" w:sz="0" w:space="0" w:color="auto"/>
        <w:left w:val="none" w:sz="0" w:space="0" w:color="auto"/>
        <w:bottom w:val="none" w:sz="0" w:space="0" w:color="auto"/>
        <w:right w:val="none" w:sz="0" w:space="0" w:color="auto"/>
      </w:divBdr>
    </w:div>
    <w:div w:id="415395537">
      <w:bodyDiv w:val="1"/>
      <w:marLeft w:val="0"/>
      <w:marRight w:val="0"/>
      <w:marTop w:val="0"/>
      <w:marBottom w:val="0"/>
      <w:divBdr>
        <w:top w:val="none" w:sz="0" w:space="0" w:color="auto"/>
        <w:left w:val="none" w:sz="0" w:space="0" w:color="auto"/>
        <w:bottom w:val="none" w:sz="0" w:space="0" w:color="auto"/>
        <w:right w:val="none" w:sz="0" w:space="0" w:color="auto"/>
      </w:divBdr>
    </w:div>
    <w:div w:id="416946409">
      <w:bodyDiv w:val="1"/>
      <w:marLeft w:val="0"/>
      <w:marRight w:val="0"/>
      <w:marTop w:val="0"/>
      <w:marBottom w:val="0"/>
      <w:divBdr>
        <w:top w:val="none" w:sz="0" w:space="0" w:color="auto"/>
        <w:left w:val="none" w:sz="0" w:space="0" w:color="auto"/>
        <w:bottom w:val="none" w:sz="0" w:space="0" w:color="auto"/>
        <w:right w:val="none" w:sz="0" w:space="0" w:color="auto"/>
      </w:divBdr>
    </w:div>
    <w:div w:id="417141551">
      <w:bodyDiv w:val="1"/>
      <w:marLeft w:val="0"/>
      <w:marRight w:val="0"/>
      <w:marTop w:val="0"/>
      <w:marBottom w:val="0"/>
      <w:divBdr>
        <w:top w:val="none" w:sz="0" w:space="0" w:color="auto"/>
        <w:left w:val="none" w:sz="0" w:space="0" w:color="auto"/>
        <w:bottom w:val="none" w:sz="0" w:space="0" w:color="auto"/>
        <w:right w:val="none" w:sz="0" w:space="0" w:color="auto"/>
      </w:divBdr>
    </w:div>
    <w:div w:id="421684395">
      <w:bodyDiv w:val="1"/>
      <w:marLeft w:val="0"/>
      <w:marRight w:val="0"/>
      <w:marTop w:val="0"/>
      <w:marBottom w:val="0"/>
      <w:divBdr>
        <w:top w:val="none" w:sz="0" w:space="0" w:color="auto"/>
        <w:left w:val="none" w:sz="0" w:space="0" w:color="auto"/>
        <w:bottom w:val="none" w:sz="0" w:space="0" w:color="auto"/>
        <w:right w:val="none" w:sz="0" w:space="0" w:color="auto"/>
      </w:divBdr>
    </w:div>
    <w:div w:id="421994983">
      <w:bodyDiv w:val="1"/>
      <w:marLeft w:val="0"/>
      <w:marRight w:val="0"/>
      <w:marTop w:val="0"/>
      <w:marBottom w:val="0"/>
      <w:divBdr>
        <w:top w:val="none" w:sz="0" w:space="0" w:color="auto"/>
        <w:left w:val="none" w:sz="0" w:space="0" w:color="auto"/>
        <w:bottom w:val="none" w:sz="0" w:space="0" w:color="auto"/>
        <w:right w:val="none" w:sz="0" w:space="0" w:color="auto"/>
      </w:divBdr>
    </w:div>
    <w:div w:id="423381984">
      <w:bodyDiv w:val="1"/>
      <w:marLeft w:val="0"/>
      <w:marRight w:val="0"/>
      <w:marTop w:val="0"/>
      <w:marBottom w:val="0"/>
      <w:divBdr>
        <w:top w:val="none" w:sz="0" w:space="0" w:color="auto"/>
        <w:left w:val="none" w:sz="0" w:space="0" w:color="auto"/>
        <w:bottom w:val="none" w:sz="0" w:space="0" w:color="auto"/>
        <w:right w:val="none" w:sz="0" w:space="0" w:color="auto"/>
      </w:divBdr>
    </w:div>
    <w:div w:id="425351317">
      <w:bodyDiv w:val="1"/>
      <w:marLeft w:val="0"/>
      <w:marRight w:val="0"/>
      <w:marTop w:val="0"/>
      <w:marBottom w:val="0"/>
      <w:divBdr>
        <w:top w:val="none" w:sz="0" w:space="0" w:color="auto"/>
        <w:left w:val="none" w:sz="0" w:space="0" w:color="auto"/>
        <w:bottom w:val="none" w:sz="0" w:space="0" w:color="auto"/>
        <w:right w:val="none" w:sz="0" w:space="0" w:color="auto"/>
      </w:divBdr>
    </w:div>
    <w:div w:id="425885618">
      <w:bodyDiv w:val="1"/>
      <w:marLeft w:val="0"/>
      <w:marRight w:val="0"/>
      <w:marTop w:val="0"/>
      <w:marBottom w:val="0"/>
      <w:divBdr>
        <w:top w:val="none" w:sz="0" w:space="0" w:color="auto"/>
        <w:left w:val="none" w:sz="0" w:space="0" w:color="auto"/>
        <w:bottom w:val="none" w:sz="0" w:space="0" w:color="auto"/>
        <w:right w:val="none" w:sz="0" w:space="0" w:color="auto"/>
      </w:divBdr>
    </w:div>
    <w:div w:id="427889929">
      <w:bodyDiv w:val="1"/>
      <w:marLeft w:val="0"/>
      <w:marRight w:val="0"/>
      <w:marTop w:val="0"/>
      <w:marBottom w:val="0"/>
      <w:divBdr>
        <w:top w:val="none" w:sz="0" w:space="0" w:color="auto"/>
        <w:left w:val="none" w:sz="0" w:space="0" w:color="auto"/>
        <w:bottom w:val="none" w:sz="0" w:space="0" w:color="auto"/>
        <w:right w:val="none" w:sz="0" w:space="0" w:color="auto"/>
      </w:divBdr>
    </w:div>
    <w:div w:id="427971063">
      <w:bodyDiv w:val="1"/>
      <w:marLeft w:val="0"/>
      <w:marRight w:val="0"/>
      <w:marTop w:val="0"/>
      <w:marBottom w:val="0"/>
      <w:divBdr>
        <w:top w:val="none" w:sz="0" w:space="0" w:color="auto"/>
        <w:left w:val="none" w:sz="0" w:space="0" w:color="auto"/>
        <w:bottom w:val="none" w:sz="0" w:space="0" w:color="auto"/>
        <w:right w:val="none" w:sz="0" w:space="0" w:color="auto"/>
      </w:divBdr>
    </w:div>
    <w:div w:id="428501315">
      <w:bodyDiv w:val="1"/>
      <w:marLeft w:val="0"/>
      <w:marRight w:val="0"/>
      <w:marTop w:val="0"/>
      <w:marBottom w:val="0"/>
      <w:divBdr>
        <w:top w:val="none" w:sz="0" w:space="0" w:color="auto"/>
        <w:left w:val="none" w:sz="0" w:space="0" w:color="auto"/>
        <w:bottom w:val="none" w:sz="0" w:space="0" w:color="auto"/>
        <w:right w:val="none" w:sz="0" w:space="0" w:color="auto"/>
      </w:divBdr>
    </w:div>
    <w:div w:id="431586281">
      <w:bodyDiv w:val="1"/>
      <w:marLeft w:val="0"/>
      <w:marRight w:val="0"/>
      <w:marTop w:val="0"/>
      <w:marBottom w:val="0"/>
      <w:divBdr>
        <w:top w:val="none" w:sz="0" w:space="0" w:color="auto"/>
        <w:left w:val="none" w:sz="0" w:space="0" w:color="auto"/>
        <w:bottom w:val="none" w:sz="0" w:space="0" w:color="auto"/>
        <w:right w:val="none" w:sz="0" w:space="0" w:color="auto"/>
      </w:divBdr>
    </w:div>
    <w:div w:id="432434799">
      <w:bodyDiv w:val="1"/>
      <w:marLeft w:val="0"/>
      <w:marRight w:val="0"/>
      <w:marTop w:val="0"/>
      <w:marBottom w:val="0"/>
      <w:divBdr>
        <w:top w:val="none" w:sz="0" w:space="0" w:color="auto"/>
        <w:left w:val="none" w:sz="0" w:space="0" w:color="auto"/>
        <w:bottom w:val="none" w:sz="0" w:space="0" w:color="auto"/>
        <w:right w:val="none" w:sz="0" w:space="0" w:color="auto"/>
      </w:divBdr>
    </w:div>
    <w:div w:id="434446370">
      <w:bodyDiv w:val="1"/>
      <w:marLeft w:val="0"/>
      <w:marRight w:val="0"/>
      <w:marTop w:val="0"/>
      <w:marBottom w:val="0"/>
      <w:divBdr>
        <w:top w:val="none" w:sz="0" w:space="0" w:color="auto"/>
        <w:left w:val="none" w:sz="0" w:space="0" w:color="auto"/>
        <w:bottom w:val="none" w:sz="0" w:space="0" w:color="auto"/>
        <w:right w:val="none" w:sz="0" w:space="0" w:color="auto"/>
      </w:divBdr>
    </w:div>
    <w:div w:id="434641080">
      <w:bodyDiv w:val="1"/>
      <w:marLeft w:val="0"/>
      <w:marRight w:val="0"/>
      <w:marTop w:val="0"/>
      <w:marBottom w:val="0"/>
      <w:divBdr>
        <w:top w:val="none" w:sz="0" w:space="0" w:color="auto"/>
        <w:left w:val="none" w:sz="0" w:space="0" w:color="auto"/>
        <w:bottom w:val="none" w:sz="0" w:space="0" w:color="auto"/>
        <w:right w:val="none" w:sz="0" w:space="0" w:color="auto"/>
      </w:divBdr>
    </w:div>
    <w:div w:id="434642869">
      <w:bodyDiv w:val="1"/>
      <w:marLeft w:val="0"/>
      <w:marRight w:val="0"/>
      <w:marTop w:val="0"/>
      <w:marBottom w:val="0"/>
      <w:divBdr>
        <w:top w:val="none" w:sz="0" w:space="0" w:color="auto"/>
        <w:left w:val="none" w:sz="0" w:space="0" w:color="auto"/>
        <w:bottom w:val="none" w:sz="0" w:space="0" w:color="auto"/>
        <w:right w:val="none" w:sz="0" w:space="0" w:color="auto"/>
      </w:divBdr>
    </w:div>
    <w:div w:id="434788396">
      <w:bodyDiv w:val="1"/>
      <w:marLeft w:val="0"/>
      <w:marRight w:val="0"/>
      <w:marTop w:val="0"/>
      <w:marBottom w:val="0"/>
      <w:divBdr>
        <w:top w:val="none" w:sz="0" w:space="0" w:color="auto"/>
        <w:left w:val="none" w:sz="0" w:space="0" w:color="auto"/>
        <w:bottom w:val="none" w:sz="0" w:space="0" w:color="auto"/>
        <w:right w:val="none" w:sz="0" w:space="0" w:color="auto"/>
      </w:divBdr>
    </w:div>
    <w:div w:id="435560706">
      <w:bodyDiv w:val="1"/>
      <w:marLeft w:val="0"/>
      <w:marRight w:val="0"/>
      <w:marTop w:val="0"/>
      <w:marBottom w:val="0"/>
      <w:divBdr>
        <w:top w:val="none" w:sz="0" w:space="0" w:color="auto"/>
        <w:left w:val="none" w:sz="0" w:space="0" w:color="auto"/>
        <w:bottom w:val="none" w:sz="0" w:space="0" w:color="auto"/>
        <w:right w:val="none" w:sz="0" w:space="0" w:color="auto"/>
      </w:divBdr>
    </w:div>
    <w:div w:id="440685081">
      <w:bodyDiv w:val="1"/>
      <w:marLeft w:val="0"/>
      <w:marRight w:val="0"/>
      <w:marTop w:val="0"/>
      <w:marBottom w:val="0"/>
      <w:divBdr>
        <w:top w:val="none" w:sz="0" w:space="0" w:color="auto"/>
        <w:left w:val="none" w:sz="0" w:space="0" w:color="auto"/>
        <w:bottom w:val="none" w:sz="0" w:space="0" w:color="auto"/>
        <w:right w:val="none" w:sz="0" w:space="0" w:color="auto"/>
      </w:divBdr>
    </w:div>
    <w:div w:id="441415730">
      <w:bodyDiv w:val="1"/>
      <w:marLeft w:val="0"/>
      <w:marRight w:val="0"/>
      <w:marTop w:val="0"/>
      <w:marBottom w:val="0"/>
      <w:divBdr>
        <w:top w:val="none" w:sz="0" w:space="0" w:color="auto"/>
        <w:left w:val="none" w:sz="0" w:space="0" w:color="auto"/>
        <w:bottom w:val="none" w:sz="0" w:space="0" w:color="auto"/>
        <w:right w:val="none" w:sz="0" w:space="0" w:color="auto"/>
      </w:divBdr>
    </w:div>
    <w:div w:id="441612937">
      <w:bodyDiv w:val="1"/>
      <w:marLeft w:val="0"/>
      <w:marRight w:val="0"/>
      <w:marTop w:val="0"/>
      <w:marBottom w:val="0"/>
      <w:divBdr>
        <w:top w:val="none" w:sz="0" w:space="0" w:color="auto"/>
        <w:left w:val="none" w:sz="0" w:space="0" w:color="auto"/>
        <w:bottom w:val="none" w:sz="0" w:space="0" w:color="auto"/>
        <w:right w:val="none" w:sz="0" w:space="0" w:color="auto"/>
      </w:divBdr>
    </w:div>
    <w:div w:id="441923373">
      <w:bodyDiv w:val="1"/>
      <w:marLeft w:val="0"/>
      <w:marRight w:val="0"/>
      <w:marTop w:val="0"/>
      <w:marBottom w:val="0"/>
      <w:divBdr>
        <w:top w:val="none" w:sz="0" w:space="0" w:color="auto"/>
        <w:left w:val="none" w:sz="0" w:space="0" w:color="auto"/>
        <w:bottom w:val="none" w:sz="0" w:space="0" w:color="auto"/>
        <w:right w:val="none" w:sz="0" w:space="0" w:color="auto"/>
      </w:divBdr>
    </w:div>
    <w:div w:id="441996247">
      <w:bodyDiv w:val="1"/>
      <w:marLeft w:val="0"/>
      <w:marRight w:val="0"/>
      <w:marTop w:val="0"/>
      <w:marBottom w:val="0"/>
      <w:divBdr>
        <w:top w:val="none" w:sz="0" w:space="0" w:color="auto"/>
        <w:left w:val="none" w:sz="0" w:space="0" w:color="auto"/>
        <w:bottom w:val="none" w:sz="0" w:space="0" w:color="auto"/>
        <w:right w:val="none" w:sz="0" w:space="0" w:color="auto"/>
      </w:divBdr>
    </w:div>
    <w:div w:id="442459823">
      <w:bodyDiv w:val="1"/>
      <w:marLeft w:val="0"/>
      <w:marRight w:val="0"/>
      <w:marTop w:val="0"/>
      <w:marBottom w:val="0"/>
      <w:divBdr>
        <w:top w:val="none" w:sz="0" w:space="0" w:color="auto"/>
        <w:left w:val="none" w:sz="0" w:space="0" w:color="auto"/>
        <w:bottom w:val="none" w:sz="0" w:space="0" w:color="auto"/>
        <w:right w:val="none" w:sz="0" w:space="0" w:color="auto"/>
      </w:divBdr>
    </w:div>
    <w:div w:id="443427378">
      <w:bodyDiv w:val="1"/>
      <w:marLeft w:val="0"/>
      <w:marRight w:val="0"/>
      <w:marTop w:val="0"/>
      <w:marBottom w:val="0"/>
      <w:divBdr>
        <w:top w:val="none" w:sz="0" w:space="0" w:color="auto"/>
        <w:left w:val="none" w:sz="0" w:space="0" w:color="auto"/>
        <w:bottom w:val="none" w:sz="0" w:space="0" w:color="auto"/>
        <w:right w:val="none" w:sz="0" w:space="0" w:color="auto"/>
      </w:divBdr>
    </w:div>
    <w:div w:id="445200305">
      <w:bodyDiv w:val="1"/>
      <w:marLeft w:val="0"/>
      <w:marRight w:val="0"/>
      <w:marTop w:val="0"/>
      <w:marBottom w:val="0"/>
      <w:divBdr>
        <w:top w:val="none" w:sz="0" w:space="0" w:color="auto"/>
        <w:left w:val="none" w:sz="0" w:space="0" w:color="auto"/>
        <w:bottom w:val="none" w:sz="0" w:space="0" w:color="auto"/>
        <w:right w:val="none" w:sz="0" w:space="0" w:color="auto"/>
      </w:divBdr>
    </w:div>
    <w:div w:id="446704099">
      <w:bodyDiv w:val="1"/>
      <w:marLeft w:val="0"/>
      <w:marRight w:val="0"/>
      <w:marTop w:val="0"/>
      <w:marBottom w:val="0"/>
      <w:divBdr>
        <w:top w:val="none" w:sz="0" w:space="0" w:color="auto"/>
        <w:left w:val="none" w:sz="0" w:space="0" w:color="auto"/>
        <w:bottom w:val="none" w:sz="0" w:space="0" w:color="auto"/>
        <w:right w:val="none" w:sz="0" w:space="0" w:color="auto"/>
      </w:divBdr>
    </w:div>
    <w:div w:id="446706967">
      <w:bodyDiv w:val="1"/>
      <w:marLeft w:val="0"/>
      <w:marRight w:val="0"/>
      <w:marTop w:val="0"/>
      <w:marBottom w:val="0"/>
      <w:divBdr>
        <w:top w:val="none" w:sz="0" w:space="0" w:color="auto"/>
        <w:left w:val="none" w:sz="0" w:space="0" w:color="auto"/>
        <w:bottom w:val="none" w:sz="0" w:space="0" w:color="auto"/>
        <w:right w:val="none" w:sz="0" w:space="0" w:color="auto"/>
      </w:divBdr>
    </w:div>
    <w:div w:id="448864766">
      <w:bodyDiv w:val="1"/>
      <w:marLeft w:val="0"/>
      <w:marRight w:val="0"/>
      <w:marTop w:val="0"/>
      <w:marBottom w:val="0"/>
      <w:divBdr>
        <w:top w:val="none" w:sz="0" w:space="0" w:color="auto"/>
        <w:left w:val="none" w:sz="0" w:space="0" w:color="auto"/>
        <w:bottom w:val="none" w:sz="0" w:space="0" w:color="auto"/>
        <w:right w:val="none" w:sz="0" w:space="0" w:color="auto"/>
      </w:divBdr>
    </w:div>
    <w:div w:id="449862715">
      <w:bodyDiv w:val="1"/>
      <w:marLeft w:val="0"/>
      <w:marRight w:val="0"/>
      <w:marTop w:val="0"/>
      <w:marBottom w:val="0"/>
      <w:divBdr>
        <w:top w:val="none" w:sz="0" w:space="0" w:color="auto"/>
        <w:left w:val="none" w:sz="0" w:space="0" w:color="auto"/>
        <w:bottom w:val="none" w:sz="0" w:space="0" w:color="auto"/>
        <w:right w:val="none" w:sz="0" w:space="0" w:color="auto"/>
      </w:divBdr>
    </w:div>
    <w:div w:id="450369604">
      <w:bodyDiv w:val="1"/>
      <w:marLeft w:val="0"/>
      <w:marRight w:val="0"/>
      <w:marTop w:val="0"/>
      <w:marBottom w:val="0"/>
      <w:divBdr>
        <w:top w:val="none" w:sz="0" w:space="0" w:color="auto"/>
        <w:left w:val="none" w:sz="0" w:space="0" w:color="auto"/>
        <w:bottom w:val="none" w:sz="0" w:space="0" w:color="auto"/>
        <w:right w:val="none" w:sz="0" w:space="0" w:color="auto"/>
      </w:divBdr>
    </w:div>
    <w:div w:id="453646074">
      <w:bodyDiv w:val="1"/>
      <w:marLeft w:val="0"/>
      <w:marRight w:val="0"/>
      <w:marTop w:val="0"/>
      <w:marBottom w:val="0"/>
      <w:divBdr>
        <w:top w:val="none" w:sz="0" w:space="0" w:color="auto"/>
        <w:left w:val="none" w:sz="0" w:space="0" w:color="auto"/>
        <w:bottom w:val="none" w:sz="0" w:space="0" w:color="auto"/>
        <w:right w:val="none" w:sz="0" w:space="0" w:color="auto"/>
      </w:divBdr>
    </w:div>
    <w:div w:id="455148221">
      <w:bodyDiv w:val="1"/>
      <w:marLeft w:val="0"/>
      <w:marRight w:val="0"/>
      <w:marTop w:val="0"/>
      <w:marBottom w:val="0"/>
      <w:divBdr>
        <w:top w:val="none" w:sz="0" w:space="0" w:color="auto"/>
        <w:left w:val="none" w:sz="0" w:space="0" w:color="auto"/>
        <w:bottom w:val="none" w:sz="0" w:space="0" w:color="auto"/>
        <w:right w:val="none" w:sz="0" w:space="0" w:color="auto"/>
      </w:divBdr>
    </w:div>
    <w:div w:id="457259139">
      <w:bodyDiv w:val="1"/>
      <w:marLeft w:val="0"/>
      <w:marRight w:val="0"/>
      <w:marTop w:val="0"/>
      <w:marBottom w:val="0"/>
      <w:divBdr>
        <w:top w:val="none" w:sz="0" w:space="0" w:color="auto"/>
        <w:left w:val="none" w:sz="0" w:space="0" w:color="auto"/>
        <w:bottom w:val="none" w:sz="0" w:space="0" w:color="auto"/>
        <w:right w:val="none" w:sz="0" w:space="0" w:color="auto"/>
      </w:divBdr>
    </w:div>
    <w:div w:id="457532943">
      <w:bodyDiv w:val="1"/>
      <w:marLeft w:val="0"/>
      <w:marRight w:val="0"/>
      <w:marTop w:val="0"/>
      <w:marBottom w:val="0"/>
      <w:divBdr>
        <w:top w:val="none" w:sz="0" w:space="0" w:color="auto"/>
        <w:left w:val="none" w:sz="0" w:space="0" w:color="auto"/>
        <w:bottom w:val="none" w:sz="0" w:space="0" w:color="auto"/>
        <w:right w:val="none" w:sz="0" w:space="0" w:color="auto"/>
      </w:divBdr>
    </w:div>
    <w:div w:id="458570033">
      <w:bodyDiv w:val="1"/>
      <w:marLeft w:val="0"/>
      <w:marRight w:val="0"/>
      <w:marTop w:val="0"/>
      <w:marBottom w:val="0"/>
      <w:divBdr>
        <w:top w:val="none" w:sz="0" w:space="0" w:color="auto"/>
        <w:left w:val="none" w:sz="0" w:space="0" w:color="auto"/>
        <w:bottom w:val="none" w:sz="0" w:space="0" w:color="auto"/>
        <w:right w:val="none" w:sz="0" w:space="0" w:color="auto"/>
      </w:divBdr>
    </w:div>
    <w:div w:id="462618888">
      <w:bodyDiv w:val="1"/>
      <w:marLeft w:val="0"/>
      <w:marRight w:val="0"/>
      <w:marTop w:val="0"/>
      <w:marBottom w:val="0"/>
      <w:divBdr>
        <w:top w:val="none" w:sz="0" w:space="0" w:color="auto"/>
        <w:left w:val="none" w:sz="0" w:space="0" w:color="auto"/>
        <w:bottom w:val="none" w:sz="0" w:space="0" w:color="auto"/>
        <w:right w:val="none" w:sz="0" w:space="0" w:color="auto"/>
      </w:divBdr>
    </w:div>
    <w:div w:id="463012839">
      <w:bodyDiv w:val="1"/>
      <w:marLeft w:val="0"/>
      <w:marRight w:val="0"/>
      <w:marTop w:val="0"/>
      <w:marBottom w:val="0"/>
      <w:divBdr>
        <w:top w:val="none" w:sz="0" w:space="0" w:color="auto"/>
        <w:left w:val="none" w:sz="0" w:space="0" w:color="auto"/>
        <w:bottom w:val="none" w:sz="0" w:space="0" w:color="auto"/>
        <w:right w:val="none" w:sz="0" w:space="0" w:color="auto"/>
      </w:divBdr>
    </w:div>
    <w:div w:id="464081127">
      <w:bodyDiv w:val="1"/>
      <w:marLeft w:val="0"/>
      <w:marRight w:val="0"/>
      <w:marTop w:val="0"/>
      <w:marBottom w:val="0"/>
      <w:divBdr>
        <w:top w:val="none" w:sz="0" w:space="0" w:color="auto"/>
        <w:left w:val="none" w:sz="0" w:space="0" w:color="auto"/>
        <w:bottom w:val="none" w:sz="0" w:space="0" w:color="auto"/>
        <w:right w:val="none" w:sz="0" w:space="0" w:color="auto"/>
      </w:divBdr>
    </w:div>
    <w:div w:id="464083512">
      <w:bodyDiv w:val="1"/>
      <w:marLeft w:val="0"/>
      <w:marRight w:val="0"/>
      <w:marTop w:val="0"/>
      <w:marBottom w:val="0"/>
      <w:divBdr>
        <w:top w:val="none" w:sz="0" w:space="0" w:color="auto"/>
        <w:left w:val="none" w:sz="0" w:space="0" w:color="auto"/>
        <w:bottom w:val="none" w:sz="0" w:space="0" w:color="auto"/>
        <w:right w:val="none" w:sz="0" w:space="0" w:color="auto"/>
      </w:divBdr>
    </w:div>
    <w:div w:id="464743108">
      <w:bodyDiv w:val="1"/>
      <w:marLeft w:val="0"/>
      <w:marRight w:val="0"/>
      <w:marTop w:val="0"/>
      <w:marBottom w:val="0"/>
      <w:divBdr>
        <w:top w:val="none" w:sz="0" w:space="0" w:color="auto"/>
        <w:left w:val="none" w:sz="0" w:space="0" w:color="auto"/>
        <w:bottom w:val="none" w:sz="0" w:space="0" w:color="auto"/>
        <w:right w:val="none" w:sz="0" w:space="0" w:color="auto"/>
      </w:divBdr>
    </w:div>
    <w:div w:id="464783368">
      <w:bodyDiv w:val="1"/>
      <w:marLeft w:val="0"/>
      <w:marRight w:val="0"/>
      <w:marTop w:val="0"/>
      <w:marBottom w:val="0"/>
      <w:divBdr>
        <w:top w:val="none" w:sz="0" w:space="0" w:color="auto"/>
        <w:left w:val="none" w:sz="0" w:space="0" w:color="auto"/>
        <w:bottom w:val="none" w:sz="0" w:space="0" w:color="auto"/>
        <w:right w:val="none" w:sz="0" w:space="0" w:color="auto"/>
      </w:divBdr>
    </w:div>
    <w:div w:id="467286091">
      <w:bodyDiv w:val="1"/>
      <w:marLeft w:val="0"/>
      <w:marRight w:val="0"/>
      <w:marTop w:val="0"/>
      <w:marBottom w:val="0"/>
      <w:divBdr>
        <w:top w:val="none" w:sz="0" w:space="0" w:color="auto"/>
        <w:left w:val="none" w:sz="0" w:space="0" w:color="auto"/>
        <w:bottom w:val="none" w:sz="0" w:space="0" w:color="auto"/>
        <w:right w:val="none" w:sz="0" w:space="0" w:color="auto"/>
      </w:divBdr>
    </w:div>
    <w:div w:id="467936670">
      <w:bodyDiv w:val="1"/>
      <w:marLeft w:val="0"/>
      <w:marRight w:val="0"/>
      <w:marTop w:val="0"/>
      <w:marBottom w:val="0"/>
      <w:divBdr>
        <w:top w:val="none" w:sz="0" w:space="0" w:color="auto"/>
        <w:left w:val="none" w:sz="0" w:space="0" w:color="auto"/>
        <w:bottom w:val="none" w:sz="0" w:space="0" w:color="auto"/>
        <w:right w:val="none" w:sz="0" w:space="0" w:color="auto"/>
      </w:divBdr>
    </w:div>
    <w:div w:id="471212618">
      <w:bodyDiv w:val="1"/>
      <w:marLeft w:val="0"/>
      <w:marRight w:val="0"/>
      <w:marTop w:val="0"/>
      <w:marBottom w:val="0"/>
      <w:divBdr>
        <w:top w:val="none" w:sz="0" w:space="0" w:color="auto"/>
        <w:left w:val="none" w:sz="0" w:space="0" w:color="auto"/>
        <w:bottom w:val="none" w:sz="0" w:space="0" w:color="auto"/>
        <w:right w:val="none" w:sz="0" w:space="0" w:color="auto"/>
      </w:divBdr>
    </w:div>
    <w:div w:id="471600718">
      <w:bodyDiv w:val="1"/>
      <w:marLeft w:val="0"/>
      <w:marRight w:val="0"/>
      <w:marTop w:val="0"/>
      <w:marBottom w:val="0"/>
      <w:divBdr>
        <w:top w:val="none" w:sz="0" w:space="0" w:color="auto"/>
        <w:left w:val="none" w:sz="0" w:space="0" w:color="auto"/>
        <w:bottom w:val="none" w:sz="0" w:space="0" w:color="auto"/>
        <w:right w:val="none" w:sz="0" w:space="0" w:color="auto"/>
      </w:divBdr>
    </w:div>
    <w:div w:id="472260899">
      <w:bodyDiv w:val="1"/>
      <w:marLeft w:val="0"/>
      <w:marRight w:val="0"/>
      <w:marTop w:val="0"/>
      <w:marBottom w:val="0"/>
      <w:divBdr>
        <w:top w:val="none" w:sz="0" w:space="0" w:color="auto"/>
        <w:left w:val="none" w:sz="0" w:space="0" w:color="auto"/>
        <w:bottom w:val="none" w:sz="0" w:space="0" w:color="auto"/>
        <w:right w:val="none" w:sz="0" w:space="0" w:color="auto"/>
      </w:divBdr>
    </w:div>
    <w:div w:id="473834135">
      <w:bodyDiv w:val="1"/>
      <w:marLeft w:val="0"/>
      <w:marRight w:val="0"/>
      <w:marTop w:val="0"/>
      <w:marBottom w:val="0"/>
      <w:divBdr>
        <w:top w:val="none" w:sz="0" w:space="0" w:color="auto"/>
        <w:left w:val="none" w:sz="0" w:space="0" w:color="auto"/>
        <w:bottom w:val="none" w:sz="0" w:space="0" w:color="auto"/>
        <w:right w:val="none" w:sz="0" w:space="0" w:color="auto"/>
      </w:divBdr>
    </w:div>
    <w:div w:id="478039899">
      <w:bodyDiv w:val="1"/>
      <w:marLeft w:val="0"/>
      <w:marRight w:val="0"/>
      <w:marTop w:val="0"/>
      <w:marBottom w:val="0"/>
      <w:divBdr>
        <w:top w:val="none" w:sz="0" w:space="0" w:color="auto"/>
        <w:left w:val="none" w:sz="0" w:space="0" w:color="auto"/>
        <w:bottom w:val="none" w:sz="0" w:space="0" w:color="auto"/>
        <w:right w:val="none" w:sz="0" w:space="0" w:color="auto"/>
      </w:divBdr>
    </w:div>
    <w:div w:id="478040379">
      <w:bodyDiv w:val="1"/>
      <w:marLeft w:val="0"/>
      <w:marRight w:val="0"/>
      <w:marTop w:val="0"/>
      <w:marBottom w:val="0"/>
      <w:divBdr>
        <w:top w:val="none" w:sz="0" w:space="0" w:color="auto"/>
        <w:left w:val="none" w:sz="0" w:space="0" w:color="auto"/>
        <w:bottom w:val="none" w:sz="0" w:space="0" w:color="auto"/>
        <w:right w:val="none" w:sz="0" w:space="0" w:color="auto"/>
      </w:divBdr>
    </w:div>
    <w:div w:id="478693210">
      <w:bodyDiv w:val="1"/>
      <w:marLeft w:val="0"/>
      <w:marRight w:val="0"/>
      <w:marTop w:val="0"/>
      <w:marBottom w:val="0"/>
      <w:divBdr>
        <w:top w:val="none" w:sz="0" w:space="0" w:color="auto"/>
        <w:left w:val="none" w:sz="0" w:space="0" w:color="auto"/>
        <w:bottom w:val="none" w:sz="0" w:space="0" w:color="auto"/>
        <w:right w:val="none" w:sz="0" w:space="0" w:color="auto"/>
      </w:divBdr>
    </w:div>
    <w:div w:id="479230389">
      <w:bodyDiv w:val="1"/>
      <w:marLeft w:val="0"/>
      <w:marRight w:val="0"/>
      <w:marTop w:val="0"/>
      <w:marBottom w:val="0"/>
      <w:divBdr>
        <w:top w:val="none" w:sz="0" w:space="0" w:color="auto"/>
        <w:left w:val="none" w:sz="0" w:space="0" w:color="auto"/>
        <w:bottom w:val="none" w:sz="0" w:space="0" w:color="auto"/>
        <w:right w:val="none" w:sz="0" w:space="0" w:color="auto"/>
      </w:divBdr>
    </w:div>
    <w:div w:id="482695662">
      <w:bodyDiv w:val="1"/>
      <w:marLeft w:val="0"/>
      <w:marRight w:val="0"/>
      <w:marTop w:val="0"/>
      <w:marBottom w:val="0"/>
      <w:divBdr>
        <w:top w:val="none" w:sz="0" w:space="0" w:color="auto"/>
        <w:left w:val="none" w:sz="0" w:space="0" w:color="auto"/>
        <w:bottom w:val="none" w:sz="0" w:space="0" w:color="auto"/>
        <w:right w:val="none" w:sz="0" w:space="0" w:color="auto"/>
      </w:divBdr>
    </w:div>
    <w:div w:id="483274504">
      <w:bodyDiv w:val="1"/>
      <w:marLeft w:val="0"/>
      <w:marRight w:val="0"/>
      <w:marTop w:val="0"/>
      <w:marBottom w:val="0"/>
      <w:divBdr>
        <w:top w:val="none" w:sz="0" w:space="0" w:color="auto"/>
        <w:left w:val="none" w:sz="0" w:space="0" w:color="auto"/>
        <w:bottom w:val="none" w:sz="0" w:space="0" w:color="auto"/>
        <w:right w:val="none" w:sz="0" w:space="0" w:color="auto"/>
      </w:divBdr>
    </w:div>
    <w:div w:id="483277764">
      <w:bodyDiv w:val="1"/>
      <w:marLeft w:val="0"/>
      <w:marRight w:val="0"/>
      <w:marTop w:val="0"/>
      <w:marBottom w:val="0"/>
      <w:divBdr>
        <w:top w:val="none" w:sz="0" w:space="0" w:color="auto"/>
        <w:left w:val="none" w:sz="0" w:space="0" w:color="auto"/>
        <w:bottom w:val="none" w:sz="0" w:space="0" w:color="auto"/>
        <w:right w:val="none" w:sz="0" w:space="0" w:color="auto"/>
      </w:divBdr>
    </w:div>
    <w:div w:id="484973705">
      <w:bodyDiv w:val="1"/>
      <w:marLeft w:val="0"/>
      <w:marRight w:val="0"/>
      <w:marTop w:val="0"/>
      <w:marBottom w:val="0"/>
      <w:divBdr>
        <w:top w:val="none" w:sz="0" w:space="0" w:color="auto"/>
        <w:left w:val="none" w:sz="0" w:space="0" w:color="auto"/>
        <w:bottom w:val="none" w:sz="0" w:space="0" w:color="auto"/>
        <w:right w:val="none" w:sz="0" w:space="0" w:color="auto"/>
      </w:divBdr>
    </w:div>
    <w:div w:id="486630914">
      <w:bodyDiv w:val="1"/>
      <w:marLeft w:val="0"/>
      <w:marRight w:val="0"/>
      <w:marTop w:val="0"/>
      <w:marBottom w:val="0"/>
      <w:divBdr>
        <w:top w:val="none" w:sz="0" w:space="0" w:color="auto"/>
        <w:left w:val="none" w:sz="0" w:space="0" w:color="auto"/>
        <w:bottom w:val="none" w:sz="0" w:space="0" w:color="auto"/>
        <w:right w:val="none" w:sz="0" w:space="0" w:color="auto"/>
      </w:divBdr>
    </w:div>
    <w:div w:id="487596063">
      <w:bodyDiv w:val="1"/>
      <w:marLeft w:val="0"/>
      <w:marRight w:val="0"/>
      <w:marTop w:val="0"/>
      <w:marBottom w:val="0"/>
      <w:divBdr>
        <w:top w:val="none" w:sz="0" w:space="0" w:color="auto"/>
        <w:left w:val="none" w:sz="0" w:space="0" w:color="auto"/>
        <w:bottom w:val="none" w:sz="0" w:space="0" w:color="auto"/>
        <w:right w:val="none" w:sz="0" w:space="0" w:color="auto"/>
      </w:divBdr>
    </w:div>
    <w:div w:id="488206791">
      <w:bodyDiv w:val="1"/>
      <w:marLeft w:val="0"/>
      <w:marRight w:val="0"/>
      <w:marTop w:val="0"/>
      <w:marBottom w:val="0"/>
      <w:divBdr>
        <w:top w:val="none" w:sz="0" w:space="0" w:color="auto"/>
        <w:left w:val="none" w:sz="0" w:space="0" w:color="auto"/>
        <w:bottom w:val="none" w:sz="0" w:space="0" w:color="auto"/>
        <w:right w:val="none" w:sz="0" w:space="0" w:color="auto"/>
      </w:divBdr>
    </w:div>
    <w:div w:id="489366606">
      <w:bodyDiv w:val="1"/>
      <w:marLeft w:val="0"/>
      <w:marRight w:val="0"/>
      <w:marTop w:val="0"/>
      <w:marBottom w:val="0"/>
      <w:divBdr>
        <w:top w:val="none" w:sz="0" w:space="0" w:color="auto"/>
        <w:left w:val="none" w:sz="0" w:space="0" w:color="auto"/>
        <w:bottom w:val="none" w:sz="0" w:space="0" w:color="auto"/>
        <w:right w:val="none" w:sz="0" w:space="0" w:color="auto"/>
      </w:divBdr>
    </w:div>
    <w:div w:id="496918368">
      <w:bodyDiv w:val="1"/>
      <w:marLeft w:val="0"/>
      <w:marRight w:val="0"/>
      <w:marTop w:val="0"/>
      <w:marBottom w:val="0"/>
      <w:divBdr>
        <w:top w:val="none" w:sz="0" w:space="0" w:color="auto"/>
        <w:left w:val="none" w:sz="0" w:space="0" w:color="auto"/>
        <w:bottom w:val="none" w:sz="0" w:space="0" w:color="auto"/>
        <w:right w:val="none" w:sz="0" w:space="0" w:color="auto"/>
      </w:divBdr>
    </w:div>
    <w:div w:id="497816322">
      <w:bodyDiv w:val="1"/>
      <w:marLeft w:val="0"/>
      <w:marRight w:val="0"/>
      <w:marTop w:val="0"/>
      <w:marBottom w:val="0"/>
      <w:divBdr>
        <w:top w:val="none" w:sz="0" w:space="0" w:color="auto"/>
        <w:left w:val="none" w:sz="0" w:space="0" w:color="auto"/>
        <w:bottom w:val="none" w:sz="0" w:space="0" w:color="auto"/>
        <w:right w:val="none" w:sz="0" w:space="0" w:color="auto"/>
      </w:divBdr>
    </w:div>
    <w:div w:id="499079482">
      <w:bodyDiv w:val="1"/>
      <w:marLeft w:val="0"/>
      <w:marRight w:val="0"/>
      <w:marTop w:val="0"/>
      <w:marBottom w:val="0"/>
      <w:divBdr>
        <w:top w:val="none" w:sz="0" w:space="0" w:color="auto"/>
        <w:left w:val="none" w:sz="0" w:space="0" w:color="auto"/>
        <w:bottom w:val="none" w:sz="0" w:space="0" w:color="auto"/>
        <w:right w:val="none" w:sz="0" w:space="0" w:color="auto"/>
      </w:divBdr>
    </w:div>
    <w:div w:id="500006841">
      <w:bodyDiv w:val="1"/>
      <w:marLeft w:val="0"/>
      <w:marRight w:val="0"/>
      <w:marTop w:val="0"/>
      <w:marBottom w:val="0"/>
      <w:divBdr>
        <w:top w:val="none" w:sz="0" w:space="0" w:color="auto"/>
        <w:left w:val="none" w:sz="0" w:space="0" w:color="auto"/>
        <w:bottom w:val="none" w:sz="0" w:space="0" w:color="auto"/>
        <w:right w:val="none" w:sz="0" w:space="0" w:color="auto"/>
      </w:divBdr>
    </w:div>
    <w:div w:id="500243632">
      <w:bodyDiv w:val="1"/>
      <w:marLeft w:val="0"/>
      <w:marRight w:val="0"/>
      <w:marTop w:val="0"/>
      <w:marBottom w:val="0"/>
      <w:divBdr>
        <w:top w:val="none" w:sz="0" w:space="0" w:color="auto"/>
        <w:left w:val="none" w:sz="0" w:space="0" w:color="auto"/>
        <w:bottom w:val="none" w:sz="0" w:space="0" w:color="auto"/>
        <w:right w:val="none" w:sz="0" w:space="0" w:color="auto"/>
      </w:divBdr>
    </w:div>
    <w:div w:id="502554113">
      <w:bodyDiv w:val="1"/>
      <w:marLeft w:val="0"/>
      <w:marRight w:val="0"/>
      <w:marTop w:val="0"/>
      <w:marBottom w:val="0"/>
      <w:divBdr>
        <w:top w:val="none" w:sz="0" w:space="0" w:color="auto"/>
        <w:left w:val="none" w:sz="0" w:space="0" w:color="auto"/>
        <w:bottom w:val="none" w:sz="0" w:space="0" w:color="auto"/>
        <w:right w:val="none" w:sz="0" w:space="0" w:color="auto"/>
      </w:divBdr>
    </w:div>
    <w:div w:id="503320062">
      <w:bodyDiv w:val="1"/>
      <w:marLeft w:val="0"/>
      <w:marRight w:val="0"/>
      <w:marTop w:val="0"/>
      <w:marBottom w:val="0"/>
      <w:divBdr>
        <w:top w:val="none" w:sz="0" w:space="0" w:color="auto"/>
        <w:left w:val="none" w:sz="0" w:space="0" w:color="auto"/>
        <w:bottom w:val="none" w:sz="0" w:space="0" w:color="auto"/>
        <w:right w:val="none" w:sz="0" w:space="0" w:color="auto"/>
      </w:divBdr>
    </w:div>
    <w:div w:id="504175078">
      <w:bodyDiv w:val="1"/>
      <w:marLeft w:val="0"/>
      <w:marRight w:val="0"/>
      <w:marTop w:val="0"/>
      <w:marBottom w:val="0"/>
      <w:divBdr>
        <w:top w:val="none" w:sz="0" w:space="0" w:color="auto"/>
        <w:left w:val="none" w:sz="0" w:space="0" w:color="auto"/>
        <w:bottom w:val="none" w:sz="0" w:space="0" w:color="auto"/>
        <w:right w:val="none" w:sz="0" w:space="0" w:color="auto"/>
      </w:divBdr>
    </w:div>
    <w:div w:id="504900442">
      <w:bodyDiv w:val="1"/>
      <w:marLeft w:val="0"/>
      <w:marRight w:val="0"/>
      <w:marTop w:val="0"/>
      <w:marBottom w:val="0"/>
      <w:divBdr>
        <w:top w:val="none" w:sz="0" w:space="0" w:color="auto"/>
        <w:left w:val="none" w:sz="0" w:space="0" w:color="auto"/>
        <w:bottom w:val="none" w:sz="0" w:space="0" w:color="auto"/>
        <w:right w:val="none" w:sz="0" w:space="0" w:color="auto"/>
      </w:divBdr>
    </w:div>
    <w:div w:id="505167629">
      <w:bodyDiv w:val="1"/>
      <w:marLeft w:val="0"/>
      <w:marRight w:val="0"/>
      <w:marTop w:val="0"/>
      <w:marBottom w:val="0"/>
      <w:divBdr>
        <w:top w:val="none" w:sz="0" w:space="0" w:color="auto"/>
        <w:left w:val="none" w:sz="0" w:space="0" w:color="auto"/>
        <w:bottom w:val="none" w:sz="0" w:space="0" w:color="auto"/>
        <w:right w:val="none" w:sz="0" w:space="0" w:color="auto"/>
      </w:divBdr>
    </w:div>
    <w:div w:id="506018645">
      <w:bodyDiv w:val="1"/>
      <w:marLeft w:val="0"/>
      <w:marRight w:val="0"/>
      <w:marTop w:val="0"/>
      <w:marBottom w:val="0"/>
      <w:divBdr>
        <w:top w:val="none" w:sz="0" w:space="0" w:color="auto"/>
        <w:left w:val="none" w:sz="0" w:space="0" w:color="auto"/>
        <w:bottom w:val="none" w:sz="0" w:space="0" w:color="auto"/>
        <w:right w:val="none" w:sz="0" w:space="0" w:color="auto"/>
      </w:divBdr>
    </w:div>
    <w:div w:id="506794567">
      <w:bodyDiv w:val="1"/>
      <w:marLeft w:val="0"/>
      <w:marRight w:val="0"/>
      <w:marTop w:val="0"/>
      <w:marBottom w:val="0"/>
      <w:divBdr>
        <w:top w:val="none" w:sz="0" w:space="0" w:color="auto"/>
        <w:left w:val="none" w:sz="0" w:space="0" w:color="auto"/>
        <w:bottom w:val="none" w:sz="0" w:space="0" w:color="auto"/>
        <w:right w:val="none" w:sz="0" w:space="0" w:color="auto"/>
      </w:divBdr>
    </w:div>
    <w:div w:id="507405588">
      <w:bodyDiv w:val="1"/>
      <w:marLeft w:val="0"/>
      <w:marRight w:val="0"/>
      <w:marTop w:val="0"/>
      <w:marBottom w:val="0"/>
      <w:divBdr>
        <w:top w:val="none" w:sz="0" w:space="0" w:color="auto"/>
        <w:left w:val="none" w:sz="0" w:space="0" w:color="auto"/>
        <w:bottom w:val="none" w:sz="0" w:space="0" w:color="auto"/>
        <w:right w:val="none" w:sz="0" w:space="0" w:color="auto"/>
      </w:divBdr>
    </w:div>
    <w:div w:id="508757310">
      <w:bodyDiv w:val="1"/>
      <w:marLeft w:val="0"/>
      <w:marRight w:val="0"/>
      <w:marTop w:val="0"/>
      <w:marBottom w:val="0"/>
      <w:divBdr>
        <w:top w:val="none" w:sz="0" w:space="0" w:color="auto"/>
        <w:left w:val="none" w:sz="0" w:space="0" w:color="auto"/>
        <w:bottom w:val="none" w:sz="0" w:space="0" w:color="auto"/>
        <w:right w:val="none" w:sz="0" w:space="0" w:color="auto"/>
      </w:divBdr>
    </w:div>
    <w:div w:id="509488582">
      <w:bodyDiv w:val="1"/>
      <w:marLeft w:val="0"/>
      <w:marRight w:val="0"/>
      <w:marTop w:val="0"/>
      <w:marBottom w:val="0"/>
      <w:divBdr>
        <w:top w:val="none" w:sz="0" w:space="0" w:color="auto"/>
        <w:left w:val="none" w:sz="0" w:space="0" w:color="auto"/>
        <w:bottom w:val="none" w:sz="0" w:space="0" w:color="auto"/>
        <w:right w:val="none" w:sz="0" w:space="0" w:color="auto"/>
      </w:divBdr>
    </w:div>
    <w:div w:id="510491401">
      <w:bodyDiv w:val="1"/>
      <w:marLeft w:val="0"/>
      <w:marRight w:val="0"/>
      <w:marTop w:val="0"/>
      <w:marBottom w:val="0"/>
      <w:divBdr>
        <w:top w:val="none" w:sz="0" w:space="0" w:color="auto"/>
        <w:left w:val="none" w:sz="0" w:space="0" w:color="auto"/>
        <w:bottom w:val="none" w:sz="0" w:space="0" w:color="auto"/>
        <w:right w:val="none" w:sz="0" w:space="0" w:color="auto"/>
      </w:divBdr>
    </w:div>
    <w:div w:id="510799324">
      <w:bodyDiv w:val="1"/>
      <w:marLeft w:val="0"/>
      <w:marRight w:val="0"/>
      <w:marTop w:val="0"/>
      <w:marBottom w:val="0"/>
      <w:divBdr>
        <w:top w:val="none" w:sz="0" w:space="0" w:color="auto"/>
        <w:left w:val="none" w:sz="0" w:space="0" w:color="auto"/>
        <w:bottom w:val="none" w:sz="0" w:space="0" w:color="auto"/>
        <w:right w:val="none" w:sz="0" w:space="0" w:color="auto"/>
      </w:divBdr>
    </w:div>
    <w:div w:id="511141396">
      <w:bodyDiv w:val="1"/>
      <w:marLeft w:val="0"/>
      <w:marRight w:val="0"/>
      <w:marTop w:val="0"/>
      <w:marBottom w:val="0"/>
      <w:divBdr>
        <w:top w:val="none" w:sz="0" w:space="0" w:color="auto"/>
        <w:left w:val="none" w:sz="0" w:space="0" w:color="auto"/>
        <w:bottom w:val="none" w:sz="0" w:space="0" w:color="auto"/>
        <w:right w:val="none" w:sz="0" w:space="0" w:color="auto"/>
      </w:divBdr>
    </w:div>
    <w:div w:id="511772011">
      <w:bodyDiv w:val="1"/>
      <w:marLeft w:val="0"/>
      <w:marRight w:val="0"/>
      <w:marTop w:val="0"/>
      <w:marBottom w:val="0"/>
      <w:divBdr>
        <w:top w:val="none" w:sz="0" w:space="0" w:color="auto"/>
        <w:left w:val="none" w:sz="0" w:space="0" w:color="auto"/>
        <w:bottom w:val="none" w:sz="0" w:space="0" w:color="auto"/>
        <w:right w:val="none" w:sz="0" w:space="0" w:color="auto"/>
      </w:divBdr>
    </w:div>
    <w:div w:id="511914708">
      <w:bodyDiv w:val="1"/>
      <w:marLeft w:val="0"/>
      <w:marRight w:val="0"/>
      <w:marTop w:val="0"/>
      <w:marBottom w:val="0"/>
      <w:divBdr>
        <w:top w:val="none" w:sz="0" w:space="0" w:color="auto"/>
        <w:left w:val="none" w:sz="0" w:space="0" w:color="auto"/>
        <w:bottom w:val="none" w:sz="0" w:space="0" w:color="auto"/>
        <w:right w:val="none" w:sz="0" w:space="0" w:color="auto"/>
      </w:divBdr>
    </w:div>
    <w:div w:id="512914962">
      <w:bodyDiv w:val="1"/>
      <w:marLeft w:val="0"/>
      <w:marRight w:val="0"/>
      <w:marTop w:val="0"/>
      <w:marBottom w:val="0"/>
      <w:divBdr>
        <w:top w:val="none" w:sz="0" w:space="0" w:color="auto"/>
        <w:left w:val="none" w:sz="0" w:space="0" w:color="auto"/>
        <w:bottom w:val="none" w:sz="0" w:space="0" w:color="auto"/>
        <w:right w:val="none" w:sz="0" w:space="0" w:color="auto"/>
      </w:divBdr>
    </w:div>
    <w:div w:id="513231060">
      <w:bodyDiv w:val="1"/>
      <w:marLeft w:val="0"/>
      <w:marRight w:val="0"/>
      <w:marTop w:val="0"/>
      <w:marBottom w:val="0"/>
      <w:divBdr>
        <w:top w:val="none" w:sz="0" w:space="0" w:color="auto"/>
        <w:left w:val="none" w:sz="0" w:space="0" w:color="auto"/>
        <w:bottom w:val="none" w:sz="0" w:space="0" w:color="auto"/>
        <w:right w:val="none" w:sz="0" w:space="0" w:color="auto"/>
      </w:divBdr>
    </w:div>
    <w:div w:id="514421325">
      <w:bodyDiv w:val="1"/>
      <w:marLeft w:val="0"/>
      <w:marRight w:val="0"/>
      <w:marTop w:val="0"/>
      <w:marBottom w:val="0"/>
      <w:divBdr>
        <w:top w:val="none" w:sz="0" w:space="0" w:color="auto"/>
        <w:left w:val="none" w:sz="0" w:space="0" w:color="auto"/>
        <w:bottom w:val="none" w:sz="0" w:space="0" w:color="auto"/>
        <w:right w:val="none" w:sz="0" w:space="0" w:color="auto"/>
      </w:divBdr>
    </w:div>
    <w:div w:id="516624439">
      <w:bodyDiv w:val="1"/>
      <w:marLeft w:val="0"/>
      <w:marRight w:val="0"/>
      <w:marTop w:val="0"/>
      <w:marBottom w:val="0"/>
      <w:divBdr>
        <w:top w:val="none" w:sz="0" w:space="0" w:color="auto"/>
        <w:left w:val="none" w:sz="0" w:space="0" w:color="auto"/>
        <w:bottom w:val="none" w:sz="0" w:space="0" w:color="auto"/>
        <w:right w:val="none" w:sz="0" w:space="0" w:color="auto"/>
      </w:divBdr>
    </w:div>
    <w:div w:id="518740878">
      <w:bodyDiv w:val="1"/>
      <w:marLeft w:val="0"/>
      <w:marRight w:val="0"/>
      <w:marTop w:val="0"/>
      <w:marBottom w:val="0"/>
      <w:divBdr>
        <w:top w:val="none" w:sz="0" w:space="0" w:color="auto"/>
        <w:left w:val="none" w:sz="0" w:space="0" w:color="auto"/>
        <w:bottom w:val="none" w:sz="0" w:space="0" w:color="auto"/>
        <w:right w:val="none" w:sz="0" w:space="0" w:color="auto"/>
      </w:divBdr>
    </w:div>
    <w:div w:id="518786432">
      <w:bodyDiv w:val="1"/>
      <w:marLeft w:val="0"/>
      <w:marRight w:val="0"/>
      <w:marTop w:val="0"/>
      <w:marBottom w:val="0"/>
      <w:divBdr>
        <w:top w:val="none" w:sz="0" w:space="0" w:color="auto"/>
        <w:left w:val="none" w:sz="0" w:space="0" w:color="auto"/>
        <w:bottom w:val="none" w:sz="0" w:space="0" w:color="auto"/>
        <w:right w:val="none" w:sz="0" w:space="0" w:color="auto"/>
      </w:divBdr>
    </w:div>
    <w:div w:id="519247800">
      <w:bodyDiv w:val="1"/>
      <w:marLeft w:val="0"/>
      <w:marRight w:val="0"/>
      <w:marTop w:val="0"/>
      <w:marBottom w:val="0"/>
      <w:divBdr>
        <w:top w:val="none" w:sz="0" w:space="0" w:color="auto"/>
        <w:left w:val="none" w:sz="0" w:space="0" w:color="auto"/>
        <w:bottom w:val="none" w:sz="0" w:space="0" w:color="auto"/>
        <w:right w:val="none" w:sz="0" w:space="0" w:color="auto"/>
      </w:divBdr>
    </w:div>
    <w:div w:id="531578236">
      <w:bodyDiv w:val="1"/>
      <w:marLeft w:val="0"/>
      <w:marRight w:val="0"/>
      <w:marTop w:val="0"/>
      <w:marBottom w:val="0"/>
      <w:divBdr>
        <w:top w:val="none" w:sz="0" w:space="0" w:color="auto"/>
        <w:left w:val="none" w:sz="0" w:space="0" w:color="auto"/>
        <w:bottom w:val="none" w:sz="0" w:space="0" w:color="auto"/>
        <w:right w:val="none" w:sz="0" w:space="0" w:color="auto"/>
      </w:divBdr>
    </w:div>
    <w:div w:id="532696061">
      <w:bodyDiv w:val="1"/>
      <w:marLeft w:val="0"/>
      <w:marRight w:val="0"/>
      <w:marTop w:val="0"/>
      <w:marBottom w:val="0"/>
      <w:divBdr>
        <w:top w:val="none" w:sz="0" w:space="0" w:color="auto"/>
        <w:left w:val="none" w:sz="0" w:space="0" w:color="auto"/>
        <w:bottom w:val="none" w:sz="0" w:space="0" w:color="auto"/>
        <w:right w:val="none" w:sz="0" w:space="0" w:color="auto"/>
      </w:divBdr>
    </w:div>
    <w:div w:id="532768947">
      <w:bodyDiv w:val="1"/>
      <w:marLeft w:val="0"/>
      <w:marRight w:val="0"/>
      <w:marTop w:val="0"/>
      <w:marBottom w:val="0"/>
      <w:divBdr>
        <w:top w:val="none" w:sz="0" w:space="0" w:color="auto"/>
        <w:left w:val="none" w:sz="0" w:space="0" w:color="auto"/>
        <w:bottom w:val="none" w:sz="0" w:space="0" w:color="auto"/>
        <w:right w:val="none" w:sz="0" w:space="0" w:color="auto"/>
      </w:divBdr>
    </w:div>
    <w:div w:id="534730979">
      <w:bodyDiv w:val="1"/>
      <w:marLeft w:val="0"/>
      <w:marRight w:val="0"/>
      <w:marTop w:val="0"/>
      <w:marBottom w:val="0"/>
      <w:divBdr>
        <w:top w:val="none" w:sz="0" w:space="0" w:color="auto"/>
        <w:left w:val="none" w:sz="0" w:space="0" w:color="auto"/>
        <w:bottom w:val="none" w:sz="0" w:space="0" w:color="auto"/>
        <w:right w:val="none" w:sz="0" w:space="0" w:color="auto"/>
      </w:divBdr>
    </w:div>
    <w:div w:id="535969752">
      <w:bodyDiv w:val="1"/>
      <w:marLeft w:val="0"/>
      <w:marRight w:val="0"/>
      <w:marTop w:val="0"/>
      <w:marBottom w:val="0"/>
      <w:divBdr>
        <w:top w:val="none" w:sz="0" w:space="0" w:color="auto"/>
        <w:left w:val="none" w:sz="0" w:space="0" w:color="auto"/>
        <w:bottom w:val="none" w:sz="0" w:space="0" w:color="auto"/>
        <w:right w:val="none" w:sz="0" w:space="0" w:color="auto"/>
      </w:divBdr>
    </w:div>
    <w:div w:id="536771632">
      <w:bodyDiv w:val="1"/>
      <w:marLeft w:val="0"/>
      <w:marRight w:val="0"/>
      <w:marTop w:val="0"/>
      <w:marBottom w:val="0"/>
      <w:divBdr>
        <w:top w:val="none" w:sz="0" w:space="0" w:color="auto"/>
        <w:left w:val="none" w:sz="0" w:space="0" w:color="auto"/>
        <w:bottom w:val="none" w:sz="0" w:space="0" w:color="auto"/>
        <w:right w:val="none" w:sz="0" w:space="0" w:color="auto"/>
      </w:divBdr>
    </w:div>
    <w:div w:id="538055956">
      <w:bodyDiv w:val="1"/>
      <w:marLeft w:val="0"/>
      <w:marRight w:val="0"/>
      <w:marTop w:val="0"/>
      <w:marBottom w:val="0"/>
      <w:divBdr>
        <w:top w:val="none" w:sz="0" w:space="0" w:color="auto"/>
        <w:left w:val="none" w:sz="0" w:space="0" w:color="auto"/>
        <w:bottom w:val="none" w:sz="0" w:space="0" w:color="auto"/>
        <w:right w:val="none" w:sz="0" w:space="0" w:color="auto"/>
      </w:divBdr>
    </w:div>
    <w:div w:id="538321633">
      <w:bodyDiv w:val="1"/>
      <w:marLeft w:val="0"/>
      <w:marRight w:val="0"/>
      <w:marTop w:val="0"/>
      <w:marBottom w:val="0"/>
      <w:divBdr>
        <w:top w:val="none" w:sz="0" w:space="0" w:color="auto"/>
        <w:left w:val="none" w:sz="0" w:space="0" w:color="auto"/>
        <w:bottom w:val="none" w:sz="0" w:space="0" w:color="auto"/>
        <w:right w:val="none" w:sz="0" w:space="0" w:color="auto"/>
      </w:divBdr>
    </w:div>
    <w:div w:id="538397261">
      <w:bodyDiv w:val="1"/>
      <w:marLeft w:val="0"/>
      <w:marRight w:val="0"/>
      <w:marTop w:val="0"/>
      <w:marBottom w:val="0"/>
      <w:divBdr>
        <w:top w:val="none" w:sz="0" w:space="0" w:color="auto"/>
        <w:left w:val="none" w:sz="0" w:space="0" w:color="auto"/>
        <w:bottom w:val="none" w:sz="0" w:space="0" w:color="auto"/>
        <w:right w:val="none" w:sz="0" w:space="0" w:color="auto"/>
      </w:divBdr>
    </w:div>
    <w:div w:id="541358097">
      <w:bodyDiv w:val="1"/>
      <w:marLeft w:val="0"/>
      <w:marRight w:val="0"/>
      <w:marTop w:val="0"/>
      <w:marBottom w:val="0"/>
      <w:divBdr>
        <w:top w:val="none" w:sz="0" w:space="0" w:color="auto"/>
        <w:left w:val="none" w:sz="0" w:space="0" w:color="auto"/>
        <w:bottom w:val="none" w:sz="0" w:space="0" w:color="auto"/>
        <w:right w:val="none" w:sz="0" w:space="0" w:color="auto"/>
      </w:divBdr>
    </w:div>
    <w:div w:id="543635781">
      <w:bodyDiv w:val="1"/>
      <w:marLeft w:val="0"/>
      <w:marRight w:val="0"/>
      <w:marTop w:val="0"/>
      <w:marBottom w:val="0"/>
      <w:divBdr>
        <w:top w:val="none" w:sz="0" w:space="0" w:color="auto"/>
        <w:left w:val="none" w:sz="0" w:space="0" w:color="auto"/>
        <w:bottom w:val="none" w:sz="0" w:space="0" w:color="auto"/>
        <w:right w:val="none" w:sz="0" w:space="0" w:color="auto"/>
      </w:divBdr>
    </w:div>
    <w:div w:id="545341408">
      <w:bodyDiv w:val="1"/>
      <w:marLeft w:val="0"/>
      <w:marRight w:val="0"/>
      <w:marTop w:val="0"/>
      <w:marBottom w:val="0"/>
      <w:divBdr>
        <w:top w:val="none" w:sz="0" w:space="0" w:color="auto"/>
        <w:left w:val="none" w:sz="0" w:space="0" w:color="auto"/>
        <w:bottom w:val="none" w:sz="0" w:space="0" w:color="auto"/>
        <w:right w:val="none" w:sz="0" w:space="0" w:color="auto"/>
      </w:divBdr>
    </w:div>
    <w:div w:id="547835670">
      <w:bodyDiv w:val="1"/>
      <w:marLeft w:val="0"/>
      <w:marRight w:val="0"/>
      <w:marTop w:val="0"/>
      <w:marBottom w:val="0"/>
      <w:divBdr>
        <w:top w:val="none" w:sz="0" w:space="0" w:color="auto"/>
        <w:left w:val="none" w:sz="0" w:space="0" w:color="auto"/>
        <w:bottom w:val="none" w:sz="0" w:space="0" w:color="auto"/>
        <w:right w:val="none" w:sz="0" w:space="0" w:color="auto"/>
      </w:divBdr>
    </w:div>
    <w:div w:id="549847183">
      <w:bodyDiv w:val="1"/>
      <w:marLeft w:val="0"/>
      <w:marRight w:val="0"/>
      <w:marTop w:val="0"/>
      <w:marBottom w:val="0"/>
      <w:divBdr>
        <w:top w:val="none" w:sz="0" w:space="0" w:color="auto"/>
        <w:left w:val="none" w:sz="0" w:space="0" w:color="auto"/>
        <w:bottom w:val="none" w:sz="0" w:space="0" w:color="auto"/>
        <w:right w:val="none" w:sz="0" w:space="0" w:color="auto"/>
      </w:divBdr>
    </w:div>
    <w:div w:id="553586413">
      <w:bodyDiv w:val="1"/>
      <w:marLeft w:val="0"/>
      <w:marRight w:val="0"/>
      <w:marTop w:val="0"/>
      <w:marBottom w:val="0"/>
      <w:divBdr>
        <w:top w:val="none" w:sz="0" w:space="0" w:color="auto"/>
        <w:left w:val="none" w:sz="0" w:space="0" w:color="auto"/>
        <w:bottom w:val="none" w:sz="0" w:space="0" w:color="auto"/>
        <w:right w:val="none" w:sz="0" w:space="0" w:color="auto"/>
      </w:divBdr>
    </w:div>
    <w:div w:id="557328334">
      <w:bodyDiv w:val="1"/>
      <w:marLeft w:val="0"/>
      <w:marRight w:val="0"/>
      <w:marTop w:val="0"/>
      <w:marBottom w:val="0"/>
      <w:divBdr>
        <w:top w:val="none" w:sz="0" w:space="0" w:color="auto"/>
        <w:left w:val="none" w:sz="0" w:space="0" w:color="auto"/>
        <w:bottom w:val="none" w:sz="0" w:space="0" w:color="auto"/>
        <w:right w:val="none" w:sz="0" w:space="0" w:color="auto"/>
      </w:divBdr>
    </w:div>
    <w:div w:id="557933335">
      <w:bodyDiv w:val="1"/>
      <w:marLeft w:val="0"/>
      <w:marRight w:val="0"/>
      <w:marTop w:val="0"/>
      <w:marBottom w:val="0"/>
      <w:divBdr>
        <w:top w:val="none" w:sz="0" w:space="0" w:color="auto"/>
        <w:left w:val="none" w:sz="0" w:space="0" w:color="auto"/>
        <w:bottom w:val="none" w:sz="0" w:space="0" w:color="auto"/>
        <w:right w:val="none" w:sz="0" w:space="0" w:color="auto"/>
      </w:divBdr>
    </w:div>
    <w:div w:id="557981071">
      <w:bodyDiv w:val="1"/>
      <w:marLeft w:val="0"/>
      <w:marRight w:val="0"/>
      <w:marTop w:val="0"/>
      <w:marBottom w:val="0"/>
      <w:divBdr>
        <w:top w:val="none" w:sz="0" w:space="0" w:color="auto"/>
        <w:left w:val="none" w:sz="0" w:space="0" w:color="auto"/>
        <w:bottom w:val="none" w:sz="0" w:space="0" w:color="auto"/>
        <w:right w:val="none" w:sz="0" w:space="0" w:color="auto"/>
      </w:divBdr>
    </w:div>
    <w:div w:id="558369703">
      <w:bodyDiv w:val="1"/>
      <w:marLeft w:val="0"/>
      <w:marRight w:val="0"/>
      <w:marTop w:val="0"/>
      <w:marBottom w:val="0"/>
      <w:divBdr>
        <w:top w:val="none" w:sz="0" w:space="0" w:color="auto"/>
        <w:left w:val="none" w:sz="0" w:space="0" w:color="auto"/>
        <w:bottom w:val="none" w:sz="0" w:space="0" w:color="auto"/>
        <w:right w:val="none" w:sz="0" w:space="0" w:color="auto"/>
      </w:divBdr>
    </w:div>
    <w:div w:id="560288073">
      <w:bodyDiv w:val="1"/>
      <w:marLeft w:val="0"/>
      <w:marRight w:val="0"/>
      <w:marTop w:val="0"/>
      <w:marBottom w:val="0"/>
      <w:divBdr>
        <w:top w:val="none" w:sz="0" w:space="0" w:color="auto"/>
        <w:left w:val="none" w:sz="0" w:space="0" w:color="auto"/>
        <w:bottom w:val="none" w:sz="0" w:space="0" w:color="auto"/>
        <w:right w:val="none" w:sz="0" w:space="0" w:color="auto"/>
      </w:divBdr>
    </w:div>
    <w:div w:id="560334456">
      <w:bodyDiv w:val="1"/>
      <w:marLeft w:val="0"/>
      <w:marRight w:val="0"/>
      <w:marTop w:val="0"/>
      <w:marBottom w:val="0"/>
      <w:divBdr>
        <w:top w:val="none" w:sz="0" w:space="0" w:color="auto"/>
        <w:left w:val="none" w:sz="0" w:space="0" w:color="auto"/>
        <w:bottom w:val="none" w:sz="0" w:space="0" w:color="auto"/>
        <w:right w:val="none" w:sz="0" w:space="0" w:color="auto"/>
      </w:divBdr>
    </w:div>
    <w:div w:id="560823108">
      <w:bodyDiv w:val="1"/>
      <w:marLeft w:val="0"/>
      <w:marRight w:val="0"/>
      <w:marTop w:val="0"/>
      <w:marBottom w:val="0"/>
      <w:divBdr>
        <w:top w:val="none" w:sz="0" w:space="0" w:color="auto"/>
        <w:left w:val="none" w:sz="0" w:space="0" w:color="auto"/>
        <w:bottom w:val="none" w:sz="0" w:space="0" w:color="auto"/>
        <w:right w:val="none" w:sz="0" w:space="0" w:color="auto"/>
      </w:divBdr>
    </w:div>
    <w:div w:id="564294528">
      <w:bodyDiv w:val="1"/>
      <w:marLeft w:val="0"/>
      <w:marRight w:val="0"/>
      <w:marTop w:val="0"/>
      <w:marBottom w:val="0"/>
      <w:divBdr>
        <w:top w:val="none" w:sz="0" w:space="0" w:color="auto"/>
        <w:left w:val="none" w:sz="0" w:space="0" w:color="auto"/>
        <w:bottom w:val="none" w:sz="0" w:space="0" w:color="auto"/>
        <w:right w:val="none" w:sz="0" w:space="0" w:color="auto"/>
      </w:divBdr>
    </w:div>
    <w:div w:id="564686180">
      <w:bodyDiv w:val="1"/>
      <w:marLeft w:val="0"/>
      <w:marRight w:val="0"/>
      <w:marTop w:val="0"/>
      <w:marBottom w:val="0"/>
      <w:divBdr>
        <w:top w:val="none" w:sz="0" w:space="0" w:color="auto"/>
        <w:left w:val="none" w:sz="0" w:space="0" w:color="auto"/>
        <w:bottom w:val="none" w:sz="0" w:space="0" w:color="auto"/>
        <w:right w:val="none" w:sz="0" w:space="0" w:color="auto"/>
      </w:divBdr>
    </w:div>
    <w:div w:id="567158398">
      <w:bodyDiv w:val="1"/>
      <w:marLeft w:val="0"/>
      <w:marRight w:val="0"/>
      <w:marTop w:val="0"/>
      <w:marBottom w:val="0"/>
      <w:divBdr>
        <w:top w:val="none" w:sz="0" w:space="0" w:color="auto"/>
        <w:left w:val="none" w:sz="0" w:space="0" w:color="auto"/>
        <w:bottom w:val="none" w:sz="0" w:space="0" w:color="auto"/>
        <w:right w:val="none" w:sz="0" w:space="0" w:color="auto"/>
      </w:divBdr>
    </w:div>
    <w:div w:id="567348510">
      <w:bodyDiv w:val="1"/>
      <w:marLeft w:val="0"/>
      <w:marRight w:val="0"/>
      <w:marTop w:val="0"/>
      <w:marBottom w:val="0"/>
      <w:divBdr>
        <w:top w:val="none" w:sz="0" w:space="0" w:color="auto"/>
        <w:left w:val="none" w:sz="0" w:space="0" w:color="auto"/>
        <w:bottom w:val="none" w:sz="0" w:space="0" w:color="auto"/>
        <w:right w:val="none" w:sz="0" w:space="0" w:color="auto"/>
      </w:divBdr>
    </w:div>
    <w:div w:id="568269881">
      <w:bodyDiv w:val="1"/>
      <w:marLeft w:val="0"/>
      <w:marRight w:val="0"/>
      <w:marTop w:val="0"/>
      <w:marBottom w:val="0"/>
      <w:divBdr>
        <w:top w:val="none" w:sz="0" w:space="0" w:color="auto"/>
        <w:left w:val="none" w:sz="0" w:space="0" w:color="auto"/>
        <w:bottom w:val="none" w:sz="0" w:space="0" w:color="auto"/>
        <w:right w:val="none" w:sz="0" w:space="0" w:color="auto"/>
      </w:divBdr>
    </w:div>
    <w:div w:id="570849044">
      <w:bodyDiv w:val="1"/>
      <w:marLeft w:val="0"/>
      <w:marRight w:val="0"/>
      <w:marTop w:val="0"/>
      <w:marBottom w:val="0"/>
      <w:divBdr>
        <w:top w:val="none" w:sz="0" w:space="0" w:color="auto"/>
        <w:left w:val="none" w:sz="0" w:space="0" w:color="auto"/>
        <w:bottom w:val="none" w:sz="0" w:space="0" w:color="auto"/>
        <w:right w:val="none" w:sz="0" w:space="0" w:color="auto"/>
      </w:divBdr>
    </w:div>
    <w:div w:id="571428851">
      <w:bodyDiv w:val="1"/>
      <w:marLeft w:val="0"/>
      <w:marRight w:val="0"/>
      <w:marTop w:val="0"/>
      <w:marBottom w:val="0"/>
      <w:divBdr>
        <w:top w:val="none" w:sz="0" w:space="0" w:color="auto"/>
        <w:left w:val="none" w:sz="0" w:space="0" w:color="auto"/>
        <w:bottom w:val="none" w:sz="0" w:space="0" w:color="auto"/>
        <w:right w:val="none" w:sz="0" w:space="0" w:color="auto"/>
      </w:divBdr>
    </w:div>
    <w:div w:id="572931302">
      <w:bodyDiv w:val="1"/>
      <w:marLeft w:val="0"/>
      <w:marRight w:val="0"/>
      <w:marTop w:val="0"/>
      <w:marBottom w:val="0"/>
      <w:divBdr>
        <w:top w:val="none" w:sz="0" w:space="0" w:color="auto"/>
        <w:left w:val="none" w:sz="0" w:space="0" w:color="auto"/>
        <w:bottom w:val="none" w:sz="0" w:space="0" w:color="auto"/>
        <w:right w:val="none" w:sz="0" w:space="0" w:color="auto"/>
      </w:divBdr>
    </w:div>
    <w:div w:id="573126695">
      <w:bodyDiv w:val="1"/>
      <w:marLeft w:val="0"/>
      <w:marRight w:val="0"/>
      <w:marTop w:val="0"/>
      <w:marBottom w:val="0"/>
      <w:divBdr>
        <w:top w:val="none" w:sz="0" w:space="0" w:color="auto"/>
        <w:left w:val="none" w:sz="0" w:space="0" w:color="auto"/>
        <w:bottom w:val="none" w:sz="0" w:space="0" w:color="auto"/>
        <w:right w:val="none" w:sz="0" w:space="0" w:color="auto"/>
      </w:divBdr>
    </w:div>
    <w:div w:id="577515195">
      <w:bodyDiv w:val="1"/>
      <w:marLeft w:val="0"/>
      <w:marRight w:val="0"/>
      <w:marTop w:val="0"/>
      <w:marBottom w:val="0"/>
      <w:divBdr>
        <w:top w:val="none" w:sz="0" w:space="0" w:color="auto"/>
        <w:left w:val="none" w:sz="0" w:space="0" w:color="auto"/>
        <w:bottom w:val="none" w:sz="0" w:space="0" w:color="auto"/>
        <w:right w:val="none" w:sz="0" w:space="0" w:color="auto"/>
      </w:divBdr>
    </w:div>
    <w:div w:id="580987024">
      <w:bodyDiv w:val="1"/>
      <w:marLeft w:val="0"/>
      <w:marRight w:val="0"/>
      <w:marTop w:val="0"/>
      <w:marBottom w:val="0"/>
      <w:divBdr>
        <w:top w:val="none" w:sz="0" w:space="0" w:color="auto"/>
        <w:left w:val="none" w:sz="0" w:space="0" w:color="auto"/>
        <w:bottom w:val="none" w:sz="0" w:space="0" w:color="auto"/>
        <w:right w:val="none" w:sz="0" w:space="0" w:color="auto"/>
      </w:divBdr>
    </w:div>
    <w:div w:id="582104055">
      <w:bodyDiv w:val="1"/>
      <w:marLeft w:val="0"/>
      <w:marRight w:val="0"/>
      <w:marTop w:val="0"/>
      <w:marBottom w:val="0"/>
      <w:divBdr>
        <w:top w:val="none" w:sz="0" w:space="0" w:color="auto"/>
        <w:left w:val="none" w:sz="0" w:space="0" w:color="auto"/>
        <w:bottom w:val="none" w:sz="0" w:space="0" w:color="auto"/>
        <w:right w:val="none" w:sz="0" w:space="0" w:color="auto"/>
      </w:divBdr>
    </w:div>
    <w:div w:id="582764484">
      <w:bodyDiv w:val="1"/>
      <w:marLeft w:val="0"/>
      <w:marRight w:val="0"/>
      <w:marTop w:val="0"/>
      <w:marBottom w:val="0"/>
      <w:divBdr>
        <w:top w:val="none" w:sz="0" w:space="0" w:color="auto"/>
        <w:left w:val="none" w:sz="0" w:space="0" w:color="auto"/>
        <w:bottom w:val="none" w:sz="0" w:space="0" w:color="auto"/>
        <w:right w:val="none" w:sz="0" w:space="0" w:color="auto"/>
      </w:divBdr>
    </w:div>
    <w:div w:id="584263448">
      <w:bodyDiv w:val="1"/>
      <w:marLeft w:val="0"/>
      <w:marRight w:val="0"/>
      <w:marTop w:val="0"/>
      <w:marBottom w:val="0"/>
      <w:divBdr>
        <w:top w:val="none" w:sz="0" w:space="0" w:color="auto"/>
        <w:left w:val="none" w:sz="0" w:space="0" w:color="auto"/>
        <w:bottom w:val="none" w:sz="0" w:space="0" w:color="auto"/>
        <w:right w:val="none" w:sz="0" w:space="0" w:color="auto"/>
      </w:divBdr>
    </w:div>
    <w:div w:id="585723216">
      <w:bodyDiv w:val="1"/>
      <w:marLeft w:val="0"/>
      <w:marRight w:val="0"/>
      <w:marTop w:val="0"/>
      <w:marBottom w:val="0"/>
      <w:divBdr>
        <w:top w:val="none" w:sz="0" w:space="0" w:color="auto"/>
        <w:left w:val="none" w:sz="0" w:space="0" w:color="auto"/>
        <w:bottom w:val="none" w:sz="0" w:space="0" w:color="auto"/>
        <w:right w:val="none" w:sz="0" w:space="0" w:color="auto"/>
      </w:divBdr>
    </w:div>
    <w:div w:id="587151513">
      <w:bodyDiv w:val="1"/>
      <w:marLeft w:val="0"/>
      <w:marRight w:val="0"/>
      <w:marTop w:val="0"/>
      <w:marBottom w:val="0"/>
      <w:divBdr>
        <w:top w:val="none" w:sz="0" w:space="0" w:color="auto"/>
        <w:left w:val="none" w:sz="0" w:space="0" w:color="auto"/>
        <w:bottom w:val="none" w:sz="0" w:space="0" w:color="auto"/>
        <w:right w:val="none" w:sz="0" w:space="0" w:color="auto"/>
      </w:divBdr>
    </w:div>
    <w:div w:id="594477343">
      <w:bodyDiv w:val="1"/>
      <w:marLeft w:val="0"/>
      <w:marRight w:val="0"/>
      <w:marTop w:val="0"/>
      <w:marBottom w:val="0"/>
      <w:divBdr>
        <w:top w:val="none" w:sz="0" w:space="0" w:color="auto"/>
        <w:left w:val="none" w:sz="0" w:space="0" w:color="auto"/>
        <w:bottom w:val="none" w:sz="0" w:space="0" w:color="auto"/>
        <w:right w:val="none" w:sz="0" w:space="0" w:color="auto"/>
      </w:divBdr>
    </w:div>
    <w:div w:id="598680098">
      <w:bodyDiv w:val="1"/>
      <w:marLeft w:val="0"/>
      <w:marRight w:val="0"/>
      <w:marTop w:val="0"/>
      <w:marBottom w:val="0"/>
      <w:divBdr>
        <w:top w:val="none" w:sz="0" w:space="0" w:color="auto"/>
        <w:left w:val="none" w:sz="0" w:space="0" w:color="auto"/>
        <w:bottom w:val="none" w:sz="0" w:space="0" w:color="auto"/>
        <w:right w:val="none" w:sz="0" w:space="0" w:color="auto"/>
      </w:divBdr>
    </w:div>
    <w:div w:id="599222581">
      <w:bodyDiv w:val="1"/>
      <w:marLeft w:val="0"/>
      <w:marRight w:val="0"/>
      <w:marTop w:val="0"/>
      <w:marBottom w:val="0"/>
      <w:divBdr>
        <w:top w:val="none" w:sz="0" w:space="0" w:color="auto"/>
        <w:left w:val="none" w:sz="0" w:space="0" w:color="auto"/>
        <w:bottom w:val="none" w:sz="0" w:space="0" w:color="auto"/>
        <w:right w:val="none" w:sz="0" w:space="0" w:color="auto"/>
      </w:divBdr>
    </w:div>
    <w:div w:id="606036786">
      <w:bodyDiv w:val="1"/>
      <w:marLeft w:val="0"/>
      <w:marRight w:val="0"/>
      <w:marTop w:val="0"/>
      <w:marBottom w:val="0"/>
      <w:divBdr>
        <w:top w:val="none" w:sz="0" w:space="0" w:color="auto"/>
        <w:left w:val="none" w:sz="0" w:space="0" w:color="auto"/>
        <w:bottom w:val="none" w:sz="0" w:space="0" w:color="auto"/>
        <w:right w:val="none" w:sz="0" w:space="0" w:color="auto"/>
      </w:divBdr>
    </w:div>
    <w:div w:id="606232302">
      <w:bodyDiv w:val="1"/>
      <w:marLeft w:val="0"/>
      <w:marRight w:val="0"/>
      <w:marTop w:val="0"/>
      <w:marBottom w:val="0"/>
      <w:divBdr>
        <w:top w:val="none" w:sz="0" w:space="0" w:color="auto"/>
        <w:left w:val="none" w:sz="0" w:space="0" w:color="auto"/>
        <w:bottom w:val="none" w:sz="0" w:space="0" w:color="auto"/>
        <w:right w:val="none" w:sz="0" w:space="0" w:color="auto"/>
      </w:divBdr>
    </w:div>
    <w:div w:id="606304417">
      <w:bodyDiv w:val="1"/>
      <w:marLeft w:val="0"/>
      <w:marRight w:val="0"/>
      <w:marTop w:val="0"/>
      <w:marBottom w:val="0"/>
      <w:divBdr>
        <w:top w:val="none" w:sz="0" w:space="0" w:color="auto"/>
        <w:left w:val="none" w:sz="0" w:space="0" w:color="auto"/>
        <w:bottom w:val="none" w:sz="0" w:space="0" w:color="auto"/>
        <w:right w:val="none" w:sz="0" w:space="0" w:color="auto"/>
      </w:divBdr>
    </w:div>
    <w:div w:id="606422977">
      <w:bodyDiv w:val="1"/>
      <w:marLeft w:val="0"/>
      <w:marRight w:val="0"/>
      <w:marTop w:val="0"/>
      <w:marBottom w:val="0"/>
      <w:divBdr>
        <w:top w:val="none" w:sz="0" w:space="0" w:color="auto"/>
        <w:left w:val="none" w:sz="0" w:space="0" w:color="auto"/>
        <w:bottom w:val="none" w:sz="0" w:space="0" w:color="auto"/>
        <w:right w:val="none" w:sz="0" w:space="0" w:color="auto"/>
      </w:divBdr>
    </w:div>
    <w:div w:id="606430847">
      <w:bodyDiv w:val="1"/>
      <w:marLeft w:val="0"/>
      <w:marRight w:val="0"/>
      <w:marTop w:val="0"/>
      <w:marBottom w:val="0"/>
      <w:divBdr>
        <w:top w:val="none" w:sz="0" w:space="0" w:color="auto"/>
        <w:left w:val="none" w:sz="0" w:space="0" w:color="auto"/>
        <w:bottom w:val="none" w:sz="0" w:space="0" w:color="auto"/>
        <w:right w:val="none" w:sz="0" w:space="0" w:color="auto"/>
      </w:divBdr>
    </w:div>
    <w:div w:id="607086746">
      <w:bodyDiv w:val="1"/>
      <w:marLeft w:val="0"/>
      <w:marRight w:val="0"/>
      <w:marTop w:val="0"/>
      <w:marBottom w:val="0"/>
      <w:divBdr>
        <w:top w:val="none" w:sz="0" w:space="0" w:color="auto"/>
        <w:left w:val="none" w:sz="0" w:space="0" w:color="auto"/>
        <w:bottom w:val="none" w:sz="0" w:space="0" w:color="auto"/>
        <w:right w:val="none" w:sz="0" w:space="0" w:color="auto"/>
      </w:divBdr>
    </w:div>
    <w:div w:id="608582793">
      <w:bodyDiv w:val="1"/>
      <w:marLeft w:val="0"/>
      <w:marRight w:val="0"/>
      <w:marTop w:val="0"/>
      <w:marBottom w:val="0"/>
      <w:divBdr>
        <w:top w:val="none" w:sz="0" w:space="0" w:color="auto"/>
        <w:left w:val="none" w:sz="0" w:space="0" w:color="auto"/>
        <w:bottom w:val="none" w:sz="0" w:space="0" w:color="auto"/>
        <w:right w:val="none" w:sz="0" w:space="0" w:color="auto"/>
      </w:divBdr>
    </w:div>
    <w:div w:id="608972485">
      <w:bodyDiv w:val="1"/>
      <w:marLeft w:val="0"/>
      <w:marRight w:val="0"/>
      <w:marTop w:val="0"/>
      <w:marBottom w:val="0"/>
      <w:divBdr>
        <w:top w:val="none" w:sz="0" w:space="0" w:color="auto"/>
        <w:left w:val="none" w:sz="0" w:space="0" w:color="auto"/>
        <w:bottom w:val="none" w:sz="0" w:space="0" w:color="auto"/>
        <w:right w:val="none" w:sz="0" w:space="0" w:color="auto"/>
      </w:divBdr>
    </w:div>
    <w:div w:id="609431684">
      <w:bodyDiv w:val="1"/>
      <w:marLeft w:val="0"/>
      <w:marRight w:val="0"/>
      <w:marTop w:val="0"/>
      <w:marBottom w:val="0"/>
      <w:divBdr>
        <w:top w:val="none" w:sz="0" w:space="0" w:color="auto"/>
        <w:left w:val="none" w:sz="0" w:space="0" w:color="auto"/>
        <w:bottom w:val="none" w:sz="0" w:space="0" w:color="auto"/>
        <w:right w:val="none" w:sz="0" w:space="0" w:color="auto"/>
      </w:divBdr>
    </w:div>
    <w:div w:id="611010572">
      <w:bodyDiv w:val="1"/>
      <w:marLeft w:val="0"/>
      <w:marRight w:val="0"/>
      <w:marTop w:val="0"/>
      <w:marBottom w:val="0"/>
      <w:divBdr>
        <w:top w:val="none" w:sz="0" w:space="0" w:color="auto"/>
        <w:left w:val="none" w:sz="0" w:space="0" w:color="auto"/>
        <w:bottom w:val="none" w:sz="0" w:space="0" w:color="auto"/>
        <w:right w:val="none" w:sz="0" w:space="0" w:color="auto"/>
      </w:divBdr>
    </w:div>
    <w:div w:id="611784762">
      <w:bodyDiv w:val="1"/>
      <w:marLeft w:val="0"/>
      <w:marRight w:val="0"/>
      <w:marTop w:val="0"/>
      <w:marBottom w:val="0"/>
      <w:divBdr>
        <w:top w:val="none" w:sz="0" w:space="0" w:color="auto"/>
        <w:left w:val="none" w:sz="0" w:space="0" w:color="auto"/>
        <w:bottom w:val="none" w:sz="0" w:space="0" w:color="auto"/>
        <w:right w:val="none" w:sz="0" w:space="0" w:color="auto"/>
      </w:divBdr>
    </w:div>
    <w:div w:id="614144569">
      <w:bodyDiv w:val="1"/>
      <w:marLeft w:val="0"/>
      <w:marRight w:val="0"/>
      <w:marTop w:val="0"/>
      <w:marBottom w:val="0"/>
      <w:divBdr>
        <w:top w:val="none" w:sz="0" w:space="0" w:color="auto"/>
        <w:left w:val="none" w:sz="0" w:space="0" w:color="auto"/>
        <w:bottom w:val="none" w:sz="0" w:space="0" w:color="auto"/>
        <w:right w:val="none" w:sz="0" w:space="0" w:color="auto"/>
      </w:divBdr>
    </w:div>
    <w:div w:id="617877353">
      <w:bodyDiv w:val="1"/>
      <w:marLeft w:val="0"/>
      <w:marRight w:val="0"/>
      <w:marTop w:val="0"/>
      <w:marBottom w:val="0"/>
      <w:divBdr>
        <w:top w:val="none" w:sz="0" w:space="0" w:color="auto"/>
        <w:left w:val="none" w:sz="0" w:space="0" w:color="auto"/>
        <w:bottom w:val="none" w:sz="0" w:space="0" w:color="auto"/>
        <w:right w:val="none" w:sz="0" w:space="0" w:color="auto"/>
      </w:divBdr>
    </w:div>
    <w:div w:id="619074532">
      <w:bodyDiv w:val="1"/>
      <w:marLeft w:val="0"/>
      <w:marRight w:val="0"/>
      <w:marTop w:val="0"/>
      <w:marBottom w:val="0"/>
      <w:divBdr>
        <w:top w:val="none" w:sz="0" w:space="0" w:color="auto"/>
        <w:left w:val="none" w:sz="0" w:space="0" w:color="auto"/>
        <w:bottom w:val="none" w:sz="0" w:space="0" w:color="auto"/>
        <w:right w:val="none" w:sz="0" w:space="0" w:color="auto"/>
      </w:divBdr>
    </w:div>
    <w:div w:id="619802501">
      <w:bodyDiv w:val="1"/>
      <w:marLeft w:val="0"/>
      <w:marRight w:val="0"/>
      <w:marTop w:val="0"/>
      <w:marBottom w:val="0"/>
      <w:divBdr>
        <w:top w:val="none" w:sz="0" w:space="0" w:color="auto"/>
        <w:left w:val="none" w:sz="0" w:space="0" w:color="auto"/>
        <w:bottom w:val="none" w:sz="0" w:space="0" w:color="auto"/>
        <w:right w:val="none" w:sz="0" w:space="0" w:color="auto"/>
      </w:divBdr>
    </w:div>
    <w:div w:id="622542177">
      <w:bodyDiv w:val="1"/>
      <w:marLeft w:val="0"/>
      <w:marRight w:val="0"/>
      <w:marTop w:val="0"/>
      <w:marBottom w:val="0"/>
      <w:divBdr>
        <w:top w:val="none" w:sz="0" w:space="0" w:color="auto"/>
        <w:left w:val="none" w:sz="0" w:space="0" w:color="auto"/>
        <w:bottom w:val="none" w:sz="0" w:space="0" w:color="auto"/>
        <w:right w:val="none" w:sz="0" w:space="0" w:color="auto"/>
      </w:divBdr>
    </w:div>
    <w:div w:id="622660293">
      <w:bodyDiv w:val="1"/>
      <w:marLeft w:val="0"/>
      <w:marRight w:val="0"/>
      <w:marTop w:val="0"/>
      <w:marBottom w:val="0"/>
      <w:divBdr>
        <w:top w:val="none" w:sz="0" w:space="0" w:color="auto"/>
        <w:left w:val="none" w:sz="0" w:space="0" w:color="auto"/>
        <w:bottom w:val="none" w:sz="0" w:space="0" w:color="auto"/>
        <w:right w:val="none" w:sz="0" w:space="0" w:color="auto"/>
      </w:divBdr>
    </w:div>
    <w:div w:id="623081124">
      <w:bodyDiv w:val="1"/>
      <w:marLeft w:val="0"/>
      <w:marRight w:val="0"/>
      <w:marTop w:val="0"/>
      <w:marBottom w:val="0"/>
      <w:divBdr>
        <w:top w:val="none" w:sz="0" w:space="0" w:color="auto"/>
        <w:left w:val="none" w:sz="0" w:space="0" w:color="auto"/>
        <w:bottom w:val="none" w:sz="0" w:space="0" w:color="auto"/>
        <w:right w:val="none" w:sz="0" w:space="0" w:color="auto"/>
      </w:divBdr>
    </w:div>
    <w:div w:id="623731861">
      <w:bodyDiv w:val="1"/>
      <w:marLeft w:val="0"/>
      <w:marRight w:val="0"/>
      <w:marTop w:val="0"/>
      <w:marBottom w:val="0"/>
      <w:divBdr>
        <w:top w:val="none" w:sz="0" w:space="0" w:color="auto"/>
        <w:left w:val="none" w:sz="0" w:space="0" w:color="auto"/>
        <w:bottom w:val="none" w:sz="0" w:space="0" w:color="auto"/>
        <w:right w:val="none" w:sz="0" w:space="0" w:color="auto"/>
      </w:divBdr>
    </w:div>
    <w:div w:id="625770305">
      <w:bodyDiv w:val="1"/>
      <w:marLeft w:val="0"/>
      <w:marRight w:val="0"/>
      <w:marTop w:val="0"/>
      <w:marBottom w:val="0"/>
      <w:divBdr>
        <w:top w:val="none" w:sz="0" w:space="0" w:color="auto"/>
        <w:left w:val="none" w:sz="0" w:space="0" w:color="auto"/>
        <w:bottom w:val="none" w:sz="0" w:space="0" w:color="auto"/>
        <w:right w:val="none" w:sz="0" w:space="0" w:color="auto"/>
      </w:divBdr>
    </w:div>
    <w:div w:id="628361717">
      <w:bodyDiv w:val="1"/>
      <w:marLeft w:val="0"/>
      <w:marRight w:val="0"/>
      <w:marTop w:val="0"/>
      <w:marBottom w:val="0"/>
      <w:divBdr>
        <w:top w:val="none" w:sz="0" w:space="0" w:color="auto"/>
        <w:left w:val="none" w:sz="0" w:space="0" w:color="auto"/>
        <w:bottom w:val="none" w:sz="0" w:space="0" w:color="auto"/>
        <w:right w:val="none" w:sz="0" w:space="0" w:color="auto"/>
      </w:divBdr>
    </w:div>
    <w:div w:id="631139063">
      <w:bodyDiv w:val="1"/>
      <w:marLeft w:val="0"/>
      <w:marRight w:val="0"/>
      <w:marTop w:val="0"/>
      <w:marBottom w:val="0"/>
      <w:divBdr>
        <w:top w:val="none" w:sz="0" w:space="0" w:color="auto"/>
        <w:left w:val="none" w:sz="0" w:space="0" w:color="auto"/>
        <w:bottom w:val="none" w:sz="0" w:space="0" w:color="auto"/>
        <w:right w:val="none" w:sz="0" w:space="0" w:color="auto"/>
      </w:divBdr>
    </w:div>
    <w:div w:id="639925395">
      <w:bodyDiv w:val="1"/>
      <w:marLeft w:val="0"/>
      <w:marRight w:val="0"/>
      <w:marTop w:val="0"/>
      <w:marBottom w:val="0"/>
      <w:divBdr>
        <w:top w:val="none" w:sz="0" w:space="0" w:color="auto"/>
        <w:left w:val="none" w:sz="0" w:space="0" w:color="auto"/>
        <w:bottom w:val="none" w:sz="0" w:space="0" w:color="auto"/>
        <w:right w:val="none" w:sz="0" w:space="0" w:color="auto"/>
      </w:divBdr>
    </w:div>
    <w:div w:id="640423472">
      <w:bodyDiv w:val="1"/>
      <w:marLeft w:val="0"/>
      <w:marRight w:val="0"/>
      <w:marTop w:val="0"/>
      <w:marBottom w:val="0"/>
      <w:divBdr>
        <w:top w:val="none" w:sz="0" w:space="0" w:color="auto"/>
        <w:left w:val="none" w:sz="0" w:space="0" w:color="auto"/>
        <w:bottom w:val="none" w:sz="0" w:space="0" w:color="auto"/>
        <w:right w:val="none" w:sz="0" w:space="0" w:color="auto"/>
      </w:divBdr>
    </w:div>
    <w:div w:id="641035807">
      <w:bodyDiv w:val="1"/>
      <w:marLeft w:val="0"/>
      <w:marRight w:val="0"/>
      <w:marTop w:val="0"/>
      <w:marBottom w:val="0"/>
      <w:divBdr>
        <w:top w:val="none" w:sz="0" w:space="0" w:color="auto"/>
        <w:left w:val="none" w:sz="0" w:space="0" w:color="auto"/>
        <w:bottom w:val="none" w:sz="0" w:space="0" w:color="auto"/>
        <w:right w:val="none" w:sz="0" w:space="0" w:color="auto"/>
      </w:divBdr>
    </w:div>
    <w:div w:id="645280312">
      <w:bodyDiv w:val="1"/>
      <w:marLeft w:val="0"/>
      <w:marRight w:val="0"/>
      <w:marTop w:val="0"/>
      <w:marBottom w:val="0"/>
      <w:divBdr>
        <w:top w:val="none" w:sz="0" w:space="0" w:color="auto"/>
        <w:left w:val="none" w:sz="0" w:space="0" w:color="auto"/>
        <w:bottom w:val="none" w:sz="0" w:space="0" w:color="auto"/>
        <w:right w:val="none" w:sz="0" w:space="0" w:color="auto"/>
      </w:divBdr>
    </w:div>
    <w:div w:id="648678431">
      <w:bodyDiv w:val="1"/>
      <w:marLeft w:val="0"/>
      <w:marRight w:val="0"/>
      <w:marTop w:val="0"/>
      <w:marBottom w:val="0"/>
      <w:divBdr>
        <w:top w:val="none" w:sz="0" w:space="0" w:color="auto"/>
        <w:left w:val="none" w:sz="0" w:space="0" w:color="auto"/>
        <w:bottom w:val="none" w:sz="0" w:space="0" w:color="auto"/>
        <w:right w:val="none" w:sz="0" w:space="0" w:color="auto"/>
      </w:divBdr>
    </w:div>
    <w:div w:id="652684489">
      <w:bodyDiv w:val="1"/>
      <w:marLeft w:val="0"/>
      <w:marRight w:val="0"/>
      <w:marTop w:val="0"/>
      <w:marBottom w:val="0"/>
      <w:divBdr>
        <w:top w:val="none" w:sz="0" w:space="0" w:color="auto"/>
        <w:left w:val="none" w:sz="0" w:space="0" w:color="auto"/>
        <w:bottom w:val="none" w:sz="0" w:space="0" w:color="auto"/>
        <w:right w:val="none" w:sz="0" w:space="0" w:color="auto"/>
      </w:divBdr>
    </w:div>
    <w:div w:id="653030848">
      <w:bodyDiv w:val="1"/>
      <w:marLeft w:val="0"/>
      <w:marRight w:val="0"/>
      <w:marTop w:val="0"/>
      <w:marBottom w:val="0"/>
      <w:divBdr>
        <w:top w:val="none" w:sz="0" w:space="0" w:color="auto"/>
        <w:left w:val="none" w:sz="0" w:space="0" w:color="auto"/>
        <w:bottom w:val="none" w:sz="0" w:space="0" w:color="auto"/>
        <w:right w:val="none" w:sz="0" w:space="0" w:color="auto"/>
      </w:divBdr>
    </w:div>
    <w:div w:id="653149456">
      <w:bodyDiv w:val="1"/>
      <w:marLeft w:val="0"/>
      <w:marRight w:val="0"/>
      <w:marTop w:val="0"/>
      <w:marBottom w:val="0"/>
      <w:divBdr>
        <w:top w:val="none" w:sz="0" w:space="0" w:color="auto"/>
        <w:left w:val="none" w:sz="0" w:space="0" w:color="auto"/>
        <w:bottom w:val="none" w:sz="0" w:space="0" w:color="auto"/>
        <w:right w:val="none" w:sz="0" w:space="0" w:color="auto"/>
      </w:divBdr>
    </w:div>
    <w:div w:id="654146349">
      <w:bodyDiv w:val="1"/>
      <w:marLeft w:val="0"/>
      <w:marRight w:val="0"/>
      <w:marTop w:val="0"/>
      <w:marBottom w:val="0"/>
      <w:divBdr>
        <w:top w:val="none" w:sz="0" w:space="0" w:color="auto"/>
        <w:left w:val="none" w:sz="0" w:space="0" w:color="auto"/>
        <w:bottom w:val="none" w:sz="0" w:space="0" w:color="auto"/>
        <w:right w:val="none" w:sz="0" w:space="0" w:color="auto"/>
      </w:divBdr>
    </w:div>
    <w:div w:id="655688367">
      <w:bodyDiv w:val="1"/>
      <w:marLeft w:val="0"/>
      <w:marRight w:val="0"/>
      <w:marTop w:val="0"/>
      <w:marBottom w:val="0"/>
      <w:divBdr>
        <w:top w:val="none" w:sz="0" w:space="0" w:color="auto"/>
        <w:left w:val="none" w:sz="0" w:space="0" w:color="auto"/>
        <w:bottom w:val="none" w:sz="0" w:space="0" w:color="auto"/>
        <w:right w:val="none" w:sz="0" w:space="0" w:color="auto"/>
      </w:divBdr>
    </w:div>
    <w:div w:id="656105220">
      <w:bodyDiv w:val="1"/>
      <w:marLeft w:val="0"/>
      <w:marRight w:val="0"/>
      <w:marTop w:val="0"/>
      <w:marBottom w:val="0"/>
      <w:divBdr>
        <w:top w:val="none" w:sz="0" w:space="0" w:color="auto"/>
        <w:left w:val="none" w:sz="0" w:space="0" w:color="auto"/>
        <w:bottom w:val="none" w:sz="0" w:space="0" w:color="auto"/>
        <w:right w:val="none" w:sz="0" w:space="0" w:color="auto"/>
      </w:divBdr>
    </w:div>
    <w:div w:id="656421435">
      <w:bodyDiv w:val="1"/>
      <w:marLeft w:val="0"/>
      <w:marRight w:val="0"/>
      <w:marTop w:val="0"/>
      <w:marBottom w:val="0"/>
      <w:divBdr>
        <w:top w:val="none" w:sz="0" w:space="0" w:color="auto"/>
        <w:left w:val="none" w:sz="0" w:space="0" w:color="auto"/>
        <w:bottom w:val="none" w:sz="0" w:space="0" w:color="auto"/>
        <w:right w:val="none" w:sz="0" w:space="0" w:color="auto"/>
      </w:divBdr>
    </w:div>
    <w:div w:id="660044281">
      <w:bodyDiv w:val="1"/>
      <w:marLeft w:val="0"/>
      <w:marRight w:val="0"/>
      <w:marTop w:val="0"/>
      <w:marBottom w:val="0"/>
      <w:divBdr>
        <w:top w:val="none" w:sz="0" w:space="0" w:color="auto"/>
        <w:left w:val="none" w:sz="0" w:space="0" w:color="auto"/>
        <w:bottom w:val="none" w:sz="0" w:space="0" w:color="auto"/>
        <w:right w:val="none" w:sz="0" w:space="0" w:color="auto"/>
      </w:divBdr>
    </w:div>
    <w:div w:id="660084850">
      <w:bodyDiv w:val="1"/>
      <w:marLeft w:val="0"/>
      <w:marRight w:val="0"/>
      <w:marTop w:val="0"/>
      <w:marBottom w:val="0"/>
      <w:divBdr>
        <w:top w:val="none" w:sz="0" w:space="0" w:color="auto"/>
        <w:left w:val="none" w:sz="0" w:space="0" w:color="auto"/>
        <w:bottom w:val="none" w:sz="0" w:space="0" w:color="auto"/>
        <w:right w:val="none" w:sz="0" w:space="0" w:color="auto"/>
      </w:divBdr>
    </w:div>
    <w:div w:id="661349799">
      <w:bodyDiv w:val="1"/>
      <w:marLeft w:val="0"/>
      <w:marRight w:val="0"/>
      <w:marTop w:val="0"/>
      <w:marBottom w:val="0"/>
      <w:divBdr>
        <w:top w:val="none" w:sz="0" w:space="0" w:color="auto"/>
        <w:left w:val="none" w:sz="0" w:space="0" w:color="auto"/>
        <w:bottom w:val="none" w:sz="0" w:space="0" w:color="auto"/>
        <w:right w:val="none" w:sz="0" w:space="0" w:color="auto"/>
      </w:divBdr>
    </w:div>
    <w:div w:id="661470906">
      <w:bodyDiv w:val="1"/>
      <w:marLeft w:val="0"/>
      <w:marRight w:val="0"/>
      <w:marTop w:val="0"/>
      <w:marBottom w:val="0"/>
      <w:divBdr>
        <w:top w:val="none" w:sz="0" w:space="0" w:color="auto"/>
        <w:left w:val="none" w:sz="0" w:space="0" w:color="auto"/>
        <w:bottom w:val="none" w:sz="0" w:space="0" w:color="auto"/>
        <w:right w:val="none" w:sz="0" w:space="0" w:color="auto"/>
      </w:divBdr>
    </w:div>
    <w:div w:id="661544740">
      <w:bodyDiv w:val="1"/>
      <w:marLeft w:val="0"/>
      <w:marRight w:val="0"/>
      <w:marTop w:val="0"/>
      <w:marBottom w:val="0"/>
      <w:divBdr>
        <w:top w:val="none" w:sz="0" w:space="0" w:color="auto"/>
        <w:left w:val="none" w:sz="0" w:space="0" w:color="auto"/>
        <w:bottom w:val="none" w:sz="0" w:space="0" w:color="auto"/>
        <w:right w:val="none" w:sz="0" w:space="0" w:color="auto"/>
      </w:divBdr>
    </w:div>
    <w:div w:id="664093713">
      <w:bodyDiv w:val="1"/>
      <w:marLeft w:val="0"/>
      <w:marRight w:val="0"/>
      <w:marTop w:val="0"/>
      <w:marBottom w:val="0"/>
      <w:divBdr>
        <w:top w:val="none" w:sz="0" w:space="0" w:color="auto"/>
        <w:left w:val="none" w:sz="0" w:space="0" w:color="auto"/>
        <w:bottom w:val="none" w:sz="0" w:space="0" w:color="auto"/>
        <w:right w:val="none" w:sz="0" w:space="0" w:color="auto"/>
      </w:divBdr>
    </w:div>
    <w:div w:id="666712325">
      <w:bodyDiv w:val="1"/>
      <w:marLeft w:val="0"/>
      <w:marRight w:val="0"/>
      <w:marTop w:val="0"/>
      <w:marBottom w:val="0"/>
      <w:divBdr>
        <w:top w:val="none" w:sz="0" w:space="0" w:color="auto"/>
        <w:left w:val="none" w:sz="0" w:space="0" w:color="auto"/>
        <w:bottom w:val="none" w:sz="0" w:space="0" w:color="auto"/>
        <w:right w:val="none" w:sz="0" w:space="0" w:color="auto"/>
      </w:divBdr>
    </w:div>
    <w:div w:id="666858314">
      <w:bodyDiv w:val="1"/>
      <w:marLeft w:val="0"/>
      <w:marRight w:val="0"/>
      <w:marTop w:val="0"/>
      <w:marBottom w:val="0"/>
      <w:divBdr>
        <w:top w:val="none" w:sz="0" w:space="0" w:color="auto"/>
        <w:left w:val="none" w:sz="0" w:space="0" w:color="auto"/>
        <w:bottom w:val="none" w:sz="0" w:space="0" w:color="auto"/>
        <w:right w:val="none" w:sz="0" w:space="0" w:color="auto"/>
      </w:divBdr>
    </w:div>
    <w:div w:id="672073105">
      <w:bodyDiv w:val="1"/>
      <w:marLeft w:val="0"/>
      <w:marRight w:val="0"/>
      <w:marTop w:val="0"/>
      <w:marBottom w:val="0"/>
      <w:divBdr>
        <w:top w:val="none" w:sz="0" w:space="0" w:color="auto"/>
        <w:left w:val="none" w:sz="0" w:space="0" w:color="auto"/>
        <w:bottom w:val="none" w:sz="0" w:space="0" w:color="auto"/>
        <w:right w:val="none" w:sz="0" w:space="0" w:color="auto"/>
      </w:divBdr>
    </w:div>
    <w:div w:id="672489124">
      <w:bodyDiv w:val="1"/>
      <w:marLeft w:val="0"/>
      <w:marRight w:val="0"/>
      <w:marTop w:val="0"/>
      <w:marBottom w:val="0"/>
      <w:divBdr>
        <w:top w:val="none" w:sz="0" w:space="0" w:color="auto"/>
        <w:left w:val="none" w:sz="0" w:space="0" w:color="auto"/>
        <w:bottom w:val="none" w:sz="0" w:space="0" w:color="auto"/>
        <w:right w:val="none" w:sz="0" w:space="0" w:color="auto"/>
      </w:divBdr>
    </w:div>
    <w:div w:id="675234466">
      <w:bodyDiv w:val="1"/>
      <w:marLeft w:val="0"/>
      <w:marRight w:val="0"/>
      <w:marTop w:val="0"/>
      <w:marBottom w:val="0"/>
      <w:divBdr>
        <w:top w:val="none" w:sz="0" w:space="0" w:color="auto"/>
        <w:left w:val="none" w:sz="0" w:space="0" w:color="auto"/>
        <w:bottom w:val="none" w:sz="0" w:space="0" w:color="auto"/>
        <w:right w:val="none" w:sz="0" w:space="0" w:color="auto"/>
      </w:divBdr>
    </w:div>
    <w:div w:id="678389717">
      <w:bodyDiv w:val="1"/>
      <w:marLeft w:val="0"/>
      <w:marRight w:val="0"/>
      <w:marTop w:val="0"/>
      <w:marBottom w:val="0"/>
      <w:divBdr>
        <w:top w:val="none" w:sz="0" w:space="0" w:color="auto"/>
        <w:left w:val="none" w:sz="0" w:space="0" w:color="auto"/>
        <w:bottom w:val="none" w:sz="0" w:space="0" w:color="auto"/>
        <w:right w:val="none" w:sz="0" w:space="0" w:color="auto"/>
      </w:divBdr>
    </w:div>
    <w:div w:id="680664262">
      <w:bodyDiv w:val="1"/>
      <w:marLeft w:val="0"/>
      <w:marRight w:val="0"/>
      <w:marTop w:val="0"/>
      <w:marBottom w:val="0"/>
      <w:divBdr>
        <w:top w:val="none" w:sz="0" w:space="0" w:color="auto"/>
        <w:left w:val="none" w:sz="0" w:space="0" w:color="auto"/>
        <w:bottom w:val="none" w:sz="0" w:space="0" w:color="auto"/>
        <w:right w:val="none" w:sz="0" w:space="0" w:color="auto"/>
      </w:divBdr>
    </w:div>
    <w:div w:id="681976059">
      <w:bodyDiv w:val="1"/>
      <w:marLeft w:val="0"/>
      <w:marRight w:val="0"/>
      <w:marTop w:val="0"/>
      <w:marBottom w:val="0"/>
      <w:divBdr>
        <w:top w:val="none" w:sz="0" w:space="0" w:color="auto"/>
        <w:left w:val="none" w:sz="0" w:space="0" w:color="auto"/>
        <w:bottom w:val="none" w:sz="0" w:space="0" w:color="auto"/>
        <w:right w:val="none" w:sz="0" w:space="0" w:color="auto"/>
      </w:divBdr>
    </w:div>
    <w:div w:id="682051429">
      <w:bodyDiv w:val="1"/>
      <w:marLeft w:val="0"/>
      <w:marRight w:val="0"/>
      <w:marTop w:val="0"/>
      <w:marBottom w:val="0"/>
      <w:divBdr>
        <w:top w:val="none" w:sz="0" w:space="0" w:color="auto"/>
        <w:left w:val="none" w:sz="0" w:space="0" w:color="auto"/>
        <w:bottom w:val="none" w:sz="0" w:space="0" w:color="auto"/>
        <w:right w:val="none" w:sz="0" w:space="0" w:color="auto"/>
      </w:divBdr>
    </w:div>
    <w:div w:id="682589847">
      <w:bodyDiv w:val="1"/>
      <w:marLeft w:val="0"/>
      <w:marRight w:val="0"/>
      <w:marTop w:val="0"/>
      <w:marBottom w:val="0"/>
      <w:divBdr>
        <w:top w:val="none" w:sz="0" w:space="0" w:color="auto"/>
        <w:left w:val="none" w:sz="0" w:space="0" w:color="auto"/>
        <w:bottom w:val="none" w:sz="0" w:space="0" w:color="auto"/>
        <w:right w:val="none" w:sz="0" w:space="0" w:color="auto"/>
      </w:divBdr>
    </w:div>
    <w:div w:id="684327268">
      <w:bodyDiv w:val="1"/>
      <w:marLeft w:val="0"/>
      <w:marRight w:val="0"/>
      <w:marTop w:val="0"/>
      <w:marBottom w:val="0"/>
      <w:divBdr>
        <w:top w:val="none" w:sz="0" w:space="0" w:color="auto"/>
        <w:left w:val="none" w:sz="0" w:space="0" w:color="auto"/>
        <w:bottom w:val="none" w:sz="0" w:space="0" w:color="auto"/>
        <w:right w:val="none" w:sz="0" w:space="0" w:color="auto"/>
      </w:divBdr>
    </w:div>
    <w:div w:id="684600539">
      <w:bodyDiv w:val="1"/>
      <w:marLeft w:val="0"/>
      <w:marRight w:val="0"/>
      <w:marTop w:val="0"/>
      <w:marBottom w:val="0"/>
      <w:divBdr>
        <w:top w:val="none" w:sz="0" w:space="0" w:color="auto"/>
        <w:left w:val="none" w:sz="0" w:space="0" w:color="auto"/>
        <w:bottom w:val="none" w:sz="0" w:space="0" w:color="auto"/>
        <w:right w:val="none" w:sz="0" w:space="0" w:color="auto"/>
      </w:divBdr>
    </w:div>
    <w:div w:id="686444170">
      <w:bodyDiv w:val="1"/>
      <w:marLeft w:val="0"/>
      <w:marRight w:val="0"/>
      <w:marTop w:val="0"/>
      <w:marBottom w:val="0"/>
      <w:divBdr>
        <w:top w:val="none" w:sz="0" w:space="0" w:color="auto"/>
        <w:left w:val="none" w:sz="0" w:space="0" w:color="auto"/>
        <w:bottom w:val="none" w:sz="0" w:space="0" w:color="auto"/>
        <w:right w:val="none" w:sz="0" w:space="0" w:color="auto"/>
      </w:divBdr>
    </w:div>
    <w:div w:id="686563205">
      <w:bodyDiv w:val="1"/>
      <w:marLeft w:val="0"/>
      <w:marRight w:val="0"/>
      <w:marTop w:val="0"/>
      <w:marBottom w:val="0"/>
      <w:divBdr>
        <w:top w:val="none" w:sz="0" w:space="0" w:color="auto"/>
        <w:left w:val="none" w:sz="0" w:space="0" w:color="auto"/>
        <w:bottom w:val="none" w:sz="0" w:space="0" w:color="auto"/>
        <w:right w:val="none" w:sz="0" w:space="0" w:color="auto"/>
      </w:divBdr>
    </w:div>
    <w:div w:id="687759947">
      <w:bodyDiv w:val="1"/>
      <w:marLeft w:val="0"/>
      <w:marRight w:val="0"/>
      <w:marTop w:val="0"/>
      <w:marBottom w:val="0"/>
      <w:divBdr>
        <w:top w:val="none" w:sz="0" w:space="0" w:color="auto"/>
        <w:left w:val="none" w:sz="0" w:space="0" w:color="auto"/>
        <w:bottom w:val="none" w:sz="0" w:space="0" w:color="auto"/>
        <w:right w:val="none" w:sz="0" w:space="0" w:color="auto"/>
      </w:divBdr>
    </w:div>
    <w:div w:id="688147302">
      <w:bodyDiv w:val="1"/>
      <w:marLeft w:val="0"/>
      <w:marRight w:val="0"/>
      <w:marTop w:val="0"/>
      <w:marBottom w:val="0"/>
      <w:divBdr>
        <w:top w:val="none" w:sz="0" w:space="0" w:color="auto"/>
        <w:left w:val="none" w:sz="0" w:space="0" w:color="auto"/>
        <w:bottom w:val="none" w:sz="0" w:space="0" w:color="auto"/>
        <w:right w:val="none" w:sz="0" w:space="0" w:color="auto"/>
      </w:divBdr>
    </w:div>
    <w:div w:id="688414883">
      <w:bodyDiv w:val="1"/>
      <w:marLeft w:val="0"/>
      <w:marRight w:val="0"/>
      <w:marTop w:val="0"/>
      <w:marBottom w:val="0"/>
      <w:divBdr>
        <w:top w:val="none" w:sz="0" w:space="0" w:color="auto"/>
        <w:left w:val="none" w:sz="0" w:space="0" w:color="auto"/>
        <w:bottom w:val="none" w:sz="0" w:space="0" w:color="auto"/>
        <w:right w:val="none" w:sz="0" w:space="0" w:color="auto"/>
      </w:divBdr>
    </w:div>
    <w:div w:id="688486306">
      <w:bodyDiv w:val="1"/>
      <w:marLeft w:val="0"/>
      <w:marRight w:val="0"/>
      <w:marTop w:val="0"/>
      <w:marBottom w:val="0"/>
      <w:divBdr>
        <w:top w:val="none" w:sz="0" w:space="0" w:color="auto"/>
        <w:left w:val="none" w:sz="0" w:space="0" w:color="auto"/>
        <w:bottom w:val="none" w:sz="0" w:space="0" w:color="auto"/>
        <w:right w:val="none" w:sz="0" w:space="0" w:color="auto"/>
      </w:divBdr>
    </w:div>
    <w:div w:id="688718551">
      <w:bodyDiv w:val="1"/>
      <w:marLeft w:val="0"/>
      <w:marRight w:val="0"/>
      <w:marTop w:val="0"/>
      <w:marBottom w:val="0"/>
      <w:divBdr>
        <w:top w:val="none" w:sz="0" w:space="0" w:color="auto"/>
        <w:left w:val="none" w:sz="0" w:space="0" w:color="auto"/>
        <w:bottom w:val="none" w:sz="0" w:space="0" w:color="auto"/>
        <w:right w:val="none" w:sz="0" w:space="0" w:color="auto"/>
      </w:divBdr>
    </w:div>
    <w:div w:id="694813809">
      <w:bodyDiv w:val="1"/>
      <w:marLeft w:val="0"/>
      <w:marRight w:val="0"/>
      <w:marTop w:val="0"/>
      <w:marBottom w:val="0"/>
      <w:divBdr>
        <w:top w:val="none" w:sz="0" w:space="0" w:color="auto"/>
        <w:left w:val="none" w:sz="0" w:space="0" w:color="auto"/>
        <w:bottom w:val="none" w:sz="0" w:space="0" w:color="auto"/>
        <w:right w:val="none" w:sz="0" w:space="0" w:color="auto"/>
      </w:divBdr>
    </w:div>
    <w:div w:id="698117781">
      <w:bodyDiv w:val="1"/>
      <w:marLeft w:val="0"/>
      <w:marRight w:val="0"/>
      <w:marTop w:val="0"/>
      <w:marBottom w:val="0"/>
      <w:divBdr>
        <w:top w:val="none" w:sz="0" w:space="0" w:color="auto"/>
        <w:left w:val="none" w:sz="0" w:space="0" w:color="auto"/>
        <w:bottom w:val="none" w:sz="0" w:space="0" w:color="auto"/>
        <w:right w:val="none" w:sz="0" w:space="0" w:color="auto"/>
      </w:divBdr>
    </w:div>
    <w:div w:id="698315562">
      <w:bodyDiv w:val="1"/>
      <w:marLeft w:val="0"/>
      <w:marRight w:val="0"/>
      <w:marTop w:val="0"/>
      <w:marBottom w:val="0"/>
      <w:divBdr>
        <w:top w:val="none" w:sz="0" w:space="0" w:color="auto"/>
        <w:left w:val="none" w:sz="0" w:space="0" w:color="auto"/>
        <w:bottom w:val="none" w:sz="0" w:space="0" w:color="auto"/>
        <w:right w:val="none" w:sz="0" w:space="0" w:color="auto"/>
      </w:divBdr>
    </w:div>
    <w:div w:id="698745311">
      <w:bodyDiv w:val="1"/>
      <w:marLeft w:val="0"/>
      <w:marRight w:val="0"/>
      <w:marTop w:val="0"/>
      <w:marBottom w:val="0"/>
      <w:divBdr>
        <w:top w:val="none" w:sz="0" w:space="0" w:color="auto"/>
        <w:left w:val="none" w:sz="0" w:space="0" w:color="auto"/>
        <w:bottom w:val="none" w:sz="0" w:space="0" w:color="auto"/>
        <w:right w:val="none" w:sz="0" w:space="0" w:color="auto"/>
      </w:divBdr>
    </w:div>
    <w:div w:id="699008972">
      <w:bodyDiv w:val="1"/>
      <w:marLeft w:val="0"/>
      <w:marRight w:val="0"/>
      <w:marTop w:val="0"/>
      <w:marBottom w:val="0"/>
      <w:divBdr>
        <w:top w:val="none" w:sz="0" w:space="0" w:color="auto"/>
        <w:left w:val="none" w:sz="0" w:space="0" w:color="auto"/>
        <w:bottom w:val="none" w:sz="0" w:space="0" w:color="auto"/>
        <w:right w:val="none" w:sz="0" w:space="0" w:color="auto"/>
      </w:divBdr>
    </w:div>
    <w:div w:id="699475284">
      <w:bodyDiv w:val="1"/>
      <w:marLeft w:val="0"/>
      <w:marRight w:val="0"/>
      <w:marTop w:val="0"/>
      <w:marBottom w:val="0"/>
      <w:divBdr>
        <w:top w:val="none" w:sz="0" w:space="0" w:color="auto"/>
        <w:left w:val="none" w:sz="0" w:space="0" w:color="auto"/>
        <w:bottom w:val="none" w:sz="0" w:space="0" w:color="auto"/>
        <w:right w:val="none" w:sz="0" w:space="0" w:color="auto"/>
      </w:divBdr>
    </w:div>
    <w:div w:id="700278278">
      <w:bodyDiv w:val="1"/>
      <w:marLeft w:val="0"/>
      <w:marRight w:val="0"/>
      <w:marTop w:val="0"/>
      <w:marBottom w:val="0"/>
      <w:divBdr>
        <w:top w:val="none" w:sz="0" w:space="0" w:color="auto"/>
        <w:left w:val="none" w:sz="0" w:space="0" w:color="auto"/>
        <w:bottom w:val="none" w:sz="0" w:space="0" w:color="auto"/>
        <w:right w:val="none" w:sz="0" w:space="0" w:color="auto"/>
      </w:divBdr>
    </w:div>
    <w:div w:id="703015770">
      <w:bodyDiv w:val="1"/>
      <w:marLeft w:val="0"/>
      <w:marRight w:val="0"/>
      <w:marTop w:val="0"/>
      <w:marBottom w:val="0"/>
      <w:divBdr>
        <w:top w:val="none" w:sz="0" w:space="0" w:color="auto"/>
        <w:left w:val="none" w:sz="0" w:space="0" w:color="auto"/>
        <w:bottom w:val="none" w:sz="0" w:space="0" w:color="auto"/>
        <w:right w:val="none" w:sz="0" w:space="0" w:color="auto"/>
      </w:divBdr>
    </w:div>
    <w:div w:id="704064015">
      <w:bodyDiv w:val="1"/>
      <w:marLeft w:val="0"/>
      <w:marRight w:val="0"/>
      <w:marTop w:val="0"/>
      <w:marBottom w:val="0"/>
      <w:divBdr>
        <w:top w:val="none" w:sz="0" w:space="0" w:color="auto"/>
        <w:left w:val="none" w:sz="0" w:space="0" w:color="auto"/>
        <w:bottom w:val="none" w:sz="0" w:space="0" w:color="auto"/>
        <w:right w:val="none" w:sz="0" w:space="0" w:color="auto"/>
      </w:divBdr>
    </w:div>
    <w:div w:id="704211825">
      <w:bodyDiv w:val="1"/>
      <w:marLeft w:val="0"/>
      <w:marRight w:val="0"/>
      <w:marTop w:val="0"/>
      <w:marBottom w:val="0"/>
      <w:divBdr>
        <w:top w:val="none" w:sz="0" w:space="0" w:color="auto"/>
        <w:left w:val="none" w:sz="0" w:space="0" w:color="auto"/>
        <w:bottom w:val="none" w:sz="0" w:space="0" w:color="auto"/>
        <w:right w:val="none" w:sz="0" w:space="0" w:color="auto"/>
      </w:divBdr>
    </w:div>
    <w:div w:id="705106531">
      <w:bodyDiv w:val="1"/>
      <w:marLeft w:val="0"/>
      <w:marRight w:val="0"/>
      <w:marTop w:val="0"/>
      <w:marBottom w:val="0"/>
      <w:divBdr>
        <w:top w:val="none" w:sz="0" w:space="0" w:color="auto"/>
        <w:left w:val="none" w:sz="0" w:space="0" w:color="auto"/>
        <w:bottom w:val="none" w:sz="0" w:space="0" w:color="auto"/>
        <w:right w:val="none" w:sz="0" w:space="0" w:color="auto"/>
      </w:divBdr>
    </w:div>
    <w:div w:id="705451202">
      <w:bodyDiv w:val="1"/>
      <w:marLeft w:val="0"/>
      <w:marRight w:val="0"/>
      <w:marTop w:val="0"/>
      <w:marBottom w:val="0"/>
      <w:divBdr>
        <w:top w:val="none" w:sz="0" w:space="0" w:color="auto"/>
        <w:left w:val="none" w:sz="0" w:space="0" w:color="auto"/>
        <w:bottom w:val="none" w:sz="0" w:space="0" w:color="auto"/>
        <w:right w:val="none" w:sz="0" w:space="0" w:color="auto"/>
      </w:divBdr>
    </w:div>
    <w:div w:id="707029073">
      <w:bodyDiv w:val="1"/>
      <w:marLeft w:val="0"/>
      <w:marRight w:val="0"/>
      <w:marTop w:val="0"/>
      <w:marBottom w:val="0"/>
      <w:divBdr>
        <w:top w:val="none" w:sz="0" w:space="0" w:color="auto"/>
        <w:left w:val="none" w:sz="0" w:space="0" w:color="auto"/>
        <w:bottom w:val="none" w:sz="0" w:space="0" w:color="auto"/>
        <w:right w:val="none" w:sz="0" w:space="0" w:color="auto"/>
      </w:divBdr>
    </w:div>
    <w:div w:id="708409647">
      <w:bodyDiv w:val="1"/>
      <w:marLeft w:val="0"/>
      <w:marRight w:val="0"/>
      <w:marTop w:val="0"/>
      <w:marBottom w:val="0"/>
      <w:divBdr>
        <w:top w:val="none" w:sz="0" w:space="0" w:color="auto"/>
        <w:left w:val="none" w:sz="0" w:space="0" w:color="auto"/>
        <w:bottom w:val="none" w:sz="0" w:space="0" w:color="auto"/>
        <w:right w:val="none" w:sz="0" w:space="0" w:color="auto"/>
      </w:divBdr>
      <w:divsChild>
        <w:div w:id="241331826">
          <w:marLeft w:val="240"/>
          <w:marRight w:val="0"/>
          <w:marTop w:val="240"/>
          <w:marBottom w:val="240"/>
          <w:divBdr>
            <w:top w:val="none" w:sz="0" w:space="0" w:color="auto"/>
            <w:left w:val="none" w:sz="0" w:space="0" w:color="auto"/>
            <w:bottom w:val="none" w:sz="0" w:space="0" w:color="auto"/>
            <w:right w:val="none" w:sz="0" w:space="0" w:color="auto"/>
          </w:divBdr>
        </w:div>
      </w:divsChild>
    </w:div>
    <w:div w:id="708722482">
      <w:bodyDiv w:val="1"/>
      <w:marLeft w:val="0"/>
      <w:marRight w:val="0"/>
      <w:marTop w:val="0"/>
      <w:marBottom w:val="0"/>
      <w:divBdr>
        <w:top w:val="none" w:sz="0" w:space="0" w:color="auto"/>
        <w:left w:val="none" w:sz="0" w:space="0" w:color="auto"/>
        <w:bottom w:val="none" w:sz="0" w:space="0" w:color="auto"/>
        <w:right w:val="none" w:sz="0" w:space="0" w:color="auto"/>
      </w:divBdr>
    </w:div>
    <w:div w:id="708914743">
      <w:bodyDiv w:val="1"/>
      <w:marLeft w:val="0"/>
      <w:marRight w:val="0"/>
      <w:marTop w:val="0"/>
      <w:marBottom w:val="0"/>
      <w:divBdr>
        <w:top w:val="none" w:sz="0" w:space="0" w:color="auto"/>
        <w:left w:val="none" w:sz="0" w:space="0" w:color="auto"/>
        <w:bottom w:val="none" w:sz="0" w:space="0" w:color="auto"/>
        <w:right w:val="none" w:sz="0" w:space="0" w:color="auto"/>
      </w:divBdr>
    </w:div>
    <w:div w:id="710956718">
      <w:bodyDiv w:val="1"/>
      <w:marLeft w:val="0"/>
      <w:marRight w:val="0"/>
      <w:marTop w:val="0"/>
      <w:marBottom w:val="0"/>
      <w:divBdr>
        <w:top w:val="none" w:sz="0" w:space="0" w:color="auto"/>
        <w:left w:val="none" w:sz="0" w:space="0" w:color="auto"/>
        <w:bottom w:val="none" w:sz="0" w:space="0" w:color="auto"/>
        <w:right w:val="none" w:sz="0" w:space="0" w:color="auto"/>
      </w:divBdr>
    </w:div>
    <w:div w:id="713693311">
      <w:bodyDiv w:val="1"/>
      <w:marLeft w:val="0"/>
      <w:marRight w:val="0"/>
      <w:marTop w:val="0"/>
      <w:marBottom w:val="0"/>
      <w:divBdr>
        <w:top w:val="none" w:sz="0" w:space="0" w:color="auto"/>
        <w:left w:val="none" w:sz="0" w:space="0" w:color="auto"/>
        <w:bottom w:val="none" w:sz="0" w:space="0" w:color="auto"/>
        <w:right w:val="none" w:sz="0" w:space="0" w:color="auto"/>
      </w:divBdr>
    </w:div>
    <w:div w:id="716008915">
      <w:bodyDiv w:val="1"/>
      <w:marLeft w:val="0"/>
      <w:marRight w:val="0"/>
      <w:marTop w:val="0"/>
      <w:marBottom w:val="0"/>
      <w:divBdr>
        <w:top w:val="none" w:sz="0" w:space="0" w:color="auto"/>
        <w:left w:val="none" w:sz="0" w:space="0" w:color="auto"/>
        <w:bottom w:val="none" w:sz="0" w:space="0" w:color="auto"/>
        <w:right w:val="none" w:sz="0" w:space="0" w:color="auto"/>
      </w:divBdr>
    </w:div>
    <w:div w:id="716515379">
      <w:bodyDiv w:val="1"/>
      <w:marLeft w:val="0"/>
      <w:marRight w:val="0"/>
      <w:marTop w:val="0"/>
      <w:marBottom w:val="0"/>
      <w:divBdr>
        <w:top w:val="none" w:sz="0" w:space="0" w:color="auto"/>
        <w:left w:val="none" w:sz="0" w:space="0" w:color="auto"/>
        <w:bottom w:val="none" w:sz="0" w:space="0" w:color="auto"/>
        <w:right w:val="none" w:sz="0" w:space="0" w:color="auto"/>
      </w:divBdr>
    </w:div>
    <w:div w:id="716780619">
      <w:bodyDiv w:val="1"/>
      <w:marLeft w:val="0"/>
      <w:marRight w:val="0"/>
      <w:marTop w:val="0"/>
      <w:marBottom w:val="0"/>
      <w:divBdr>
        <w:top w:val="none" w:sz="0" w:space="0" w:color="auto"/>
        <w:left w:val="none" w:sz="0" w:space="0" w:color="auto"/>
        <w:bottom w:val="none" w:sz="0" w:space="0" w:color="auto"/>
        <w:right w:val="none" w:sz="0" w:space="0" w:color="auto"/>
      </w:divBdr>
    </w:div>
    <w:div w:id="721059276">
      <w:bodyDiv w:val="1"/>
      <w:marLeft w:val="0"/>
      <w:marRight w:val="0"/>
      <w:marTop w:val="0"/>
      <w:marBottom w:val="0"/>
      <w:divBdr>
        <w:top w:val="none" w:sz="0" w:space="0" w:color="auto"/>
        <w:left w:val="none" w:sz="0" w:space="0" w:color="auto"/>
        <w:bottom w:val="none" w:sz="0" w:space="0" w:color="auto"/>
        <w:right w:val="none" w:sz="0" w:space="0" w:color="auto"/>
      </w:divBdr>
    </w:div>
    <w:div w:id="722288774">
      <w:bodyDiv w:val="1"/>
      <w:marLeft w:val="0"/>
      <w:marRight w:val="0"/>
      <w:marTop w:val="0"/>
      <w:marBottom w:val="0"/>
      <w:divBdr>
        <w:top w:val="none" w:sz="0" w:space="0" w:color="auto"/>
        <w:left w:val="none" w:sz="0" w:space="0" w:color="auto"/>
        <w:bottom w:val="none" w:sz="0" w:space="0" w:color="auto"/>
        <w:right w:val="none" w:sz="0" w:space="0" w:color="auto"/>
      </w:divBdr>
    </w:div>
    <w:div w:id="722826451">
      <w:bodyDiv w:val="1"/>
      <w:marLeft w:val="0"/>
      <w:marRight w:val="0"/>
      <w:marTop w:val="0"/>
      <w:marBottom w:val="0"/>
      <w:divBdr>
        <w:top w:val="none" w:sz="0" w:space="0" w:color="auto"/>
        <w:left w:val="none" w:sz="0" w:space="0" w:color="auto"/>
        <w:bottom w:val="none" w:sz="0" w:space="0" w:color="auto"/>
        <w:right w:val="none" w:sz="0" w:space="0" w:color="auto"/>
      </w:divBdr>
    </w:div>
    <w:div w:id="723336430">
      <w:bodyDiv w:val="1"/>
      <w:marLeft w:val="0"/>
      <w:marRight w:val="0"/>
      <w:marTop w:val="0"/>
      <w:marBottom w:val="0"/>
      <w:divBdr>
        <w:top w:val="none" w:sz="0" w:space="0" w:color="auto"/>
        <w:left w:val="none" w:sz="0" w:space="0" w:color="auto"/>
        <w:bottom w:val="none" w:sz="0" w:space="0" w:color="auto"/>
        <w:right w:val="none" w:sz="0" w:space="0" w:color="auto"/>
      </w:divBdr>
    </w:div>
    <w:div w:id="724792979">
      <w:bodyDiv w:val="1"/>
      <w:marLeft w:val="0"/>
      <w:marRight w:val="0"/>
      <w:marTop w:val="0"/>
      <w:marBottom w:val="0"/>
      <w:divBdr>
        <w:top w:val="none" w:sz="0" w:space="0" w:color="auto"/>
        <w:left w:val="none" w:sz="0" w:space="0" w:color="auto"/>
        <w:bottom w:val="none" w:sz="0" w:space="0" w:color="auto"/>
        <w:right w:val="none" w:sz="0" w:space="0" w:color="auto"/>
      </w:divBdr>
    </w:div>
    <w:div w:id="726415808">
      <w:bodyDiv w:val="1"/>
      <w:marLeft w:val="0"/>
      <w:marRight w:val="0"/>
      <w:marTop w:val="0"/>
      <w:marBottom w:val="0"/>
      <w:divBdr>
        <w:top w:val="none" w:sz="0" w:space="0" w:color="auto"/>
        <w:left w:val="none" w:sz="0" w:space="0" w:color="auto"/>
        <w:bottom w:val="none" w:sz="0" w:space="0" w:color="auto"/>
        <w:right w:val="none" w:sz="0" w:space="0" w:color="auto"/>
      </w:divBdr>
      <w:divsChild>
        <w:div w:id="545990810">
          <w:marLeft w:val="0"/>
          <w:marRight w:val="0"/>
          <w:marTop w:val="0"/>
          <w:marBottom w:val="495"/>
          <w:divBdr>
            <w:top w:val="none" w:sz="0" w:space="0" w:color="auto"/>
            <w:left w:val="none" w:sz="0" w:space="0" w:color="auto"/>
            <w:bottom w:val="none" w:sz="0" w:space="0" w:color="auto"/>
            <w:right w:val="none" w:sz="0" w:space="0" w:color="auto"/>
          </w:divBdr>
          <w:divsChild>
            <w:div w:id="1103258348">
              <w:marLeft w:val="0"/>
              <w:marRight w:val="0"/>
              <w:marTop w:val="0"/>
              <w:marBottom w:val="0"/>
              <w:divBdr>
                <w:top w:val="none" w:sz="0" w:space="0" w:color="auto"/>
                <w:left w:val="none" w:sz="0" w:space="0" w:color="auto"/>
                <w:bottom w:val="none" w:sz="0" w:space="0" w:color="auto"/>
                <w:right w:val="none" w:sz="0" w:space="0" w:color="auto"/>
              </w:divBdr>
            </w:div>
          </w:divsChild>
        </w:div>
        <w:div w:id="723941970">
          <w:marLeft w:val="0"/>
          <w:marRight w:val="0"/>
          <w:marTop w:val="0"/>
          <w:marBottom w:val="60"/>
          <w:divBdr>
            <w:top w:val="none" w:sz="0" w:space="0" w:color="auto"/>
            <w:left w:val="none" w:sz="0" w:space="0" w:color="auto"/>
            <w:bottom w:val="none" w:sz="0" w:space="0" w:color="auto"/>
            <w:right w:val="none" w:sz="0" w:space="0" w:color="auto"/>
          </w:divBdr>
        </w:div>
        <w:div w:id="1408720927">
          <w:marLeft w:val="0"/>
          <w:marRight w:val="0"/>
          <w:marTop w:val="0"/>
          <w:marBottom w:val="600"/>
          <w:divBdr>
            <w:top w:val="none" w:sz="0" w:space="0" w:color="auto"/>
            <w:left w:val="none" w:sz="0" w:space="0" w:color="auto"/>
            <w:bottom w:val="none" w:sz="0" w:space="0" w:color="auto"/>
            <w:right w:val="none" w:sz="0" w:space="0" w:color="auto"/>
          </w:divBdr>
          <w:divsChild>
            <w:div w:id="1483158147">
              <w:marLeft w:val="0"/>
              <w:marRight w:val="0"/>
              <w:marTop w:val="0"/>
              <w:marBottom w:val="0"/>
              <w:divBdr>
                <w:top w:val="none" w:sz="0" w:space="0" w:color="auto"/>
                <w:left w:val="none" w:sz="0" w:space="0" w:color="auto"/>
                <w:bottom w:val="none" w:sz="0" w:space="0" w:color="auto"/>
                <w:right w:val="none" w:sz="0" w:space="0" w:color="auto"/>
              </w:divBdr>
              <w:divsChild>
                <w:div w:id="87195188">
                  <w:marLeft w:val="0"/>
                  <w:marRight w:val="0"/>
                  <w:marTop w:val="0"/>
                  <w:marBottom w:val="0"/>
                  <w:divBdr>
                    <w:top w:val="none" w:sz="0" w:space="0" w:color="auto"/>
                    <w:left w:val="none" w:sz="0" w:space="0" w:color="auto"/>
                    <w:bottom w:val="none" w:sz="0" w:space="0" w:color="auto"/>
                    <w:right w:val="none" w:sz="0" w:space="0" w:color="auto"/>
                  </w:divBdr>
                </w:div>
                <w:div w:id="700711604">
                  <w:marLeft w:val="0"/>
                  <w:marRight w:val="0"/>
                  <w:marTop w:val="0"/>
                  <w:marBottom w:val="0"/>
                  <w:divBdr>
                    <w:top w:val="none" w:sz="0" w:space="0" w:color="auto"/>
                    <w:left w:val="none" w:sz="0" w:space="0" w:color="auto"/>
                    <w:bottom w:val="none" w:sz="0" w:space="0" w:color="auto"/>
                    <w:right w:val="none" w:sz="0" w:space="0" w:color="auto"/>
                  </w:divBdr>
                </w:div>
                <w:div w:id="764420548">
                  <w:marLeft w:val="0"/>
                  <w:marRight w:val="0"/>
                  <w:marTop w:val="0"/>
                  <w:marBottom w:val="0"/>
                  <w:divBdr>
                    <w:top w:val="none" w:sz="0" w:space="0" w:color="auto"/>
                    <w:left w:val="none" w:sz="0" w:space="0" w:color="auto"/>
                    <w:bottom w:val="none" w:sz="0" w:space="0" w:color="auto"/>
                    <w:right w:val="none" w:sz="0" w:space="0" w:color="auto"/>
                  </w:divBdr>
                </w:div>
                <w:div w:id="773401644">
                  <w:marLeft w:val="0"/>
                  <w:marRight w:val="0"/>
                  <w:marTop w:val="0"/>
                  <w:marBottom w:val="0"/>
                  <w:divBdr>
                    <w:top w:val="none" w:sz="0" w:space="0" w:color="auto"/>
                    <w:left w:val="none" w:sz="0" w:space="0" w:color="auto"/>
                    <w:bottom w:val="none" w:sz="0" w:space="0" w:color="auto"/>
                    <w:right w:val="none" w:sz="0" w:space="0" w:color="auto"/>
                  </w:divBdr>
                </w:div>
                <w:div w:id="944271924">
                  <w:marLeft w:val="0"/>
                  <w:marRight w:val="0"/>
                  <w:marTop w:val="0"/>
                  <w:marBottom w:val="0"/>
                  <w:divBdr>
                    <w:top w:val="none" w:sz="0" w:space="0" w:color="auto"/>
                    <w:left w:val="none" w:sz="0" w:space="0" w:color="auto"/>
                    <w:bottom w:val="none" w:sz="0" w:space="0" w:color="auto"/>
                    <w:right w:val="none" w:sz="0" w:space="0" w:color="auto"/>
                  </w:divBdr>
                </w:div>
                <w:div w:id="964503876">
                  <w:marLeft w:val="0"/>
                  <w:marRight w:val="0"/>
                  <w:marTop w:val="0"/>
                  <w:marBottom w:val="0"/>
                  <w:divBdr>
                    <w:top w:val="none" w:sz="0" w:space="0" w:color="auto"/>
                    <w:left w:val="none" w:sz="0" w:space="0" w:color="auto"/>
                    <w:bottom w:val="none" w:sz="0" w:space="0" w:color="auto"/>
                    <w:right w:val="none" w:sz="0" w:space="0" w:color="auto"/>
                  </w:divBdr>
                </w:div>
                <w:div w:id="967976544">
                  <w:marLeft w:val="0"/>
                  <w:marRight w:val="0"/>
                  <w:marTop w:val="0"/>
                  <w:marBottom w:val="0"/>
                  <w:divBdr>
                    <w:top w:val="none" w:sz="0" w:space="0" w:color="auto"/>
                    <w:left w:val="none" w:sz="0" w:space="0" w:color="auto"/>
                    <w:bottom w:val="none" w:sz="0" w:space="0" w:color="auto"/>
                    <w:right w:val="none" w:sz="0" w:space="0" w:color="auto"/>
                  </w:divBdr>
                </w:div>
                <w:div w:id="998650165">
                  <w:marLeft w:val="0"/>
                  <w:marRight w:val="0"/>
                  <w:marTop w:val="0"/>
                  <w:marBottom w:val="0"/>
                  <w:divBdr>
                    <w:top w:val="none" w:sz="0" w:space="0" w:color="auto"/>
                    <w:left w:val="none" w:sz="0" w:space="0" w:color="auto"/>
                    <w:bottom w:val="none" w:sz="0" w:space="0" w:color="auto"/>
                    <w:right w:val="none" w:sz="0" w:space="0" w:color="auto"/>
                  </w:divBdr>
                </w:div>
                <w:div w:id="1192301275">
                  <w:marLeft w:val="0"/>
                  <w:marRight w:val="0"/>
                  <w:marTop w:val="0"/>
                  <w:marBottom w:val="0"/>
                  <w:divBdr>
                    <w:top w:val="none" w:sz="0" w:space="0" w:color="auto"/>
                    <w:left w:val="none" w:sz="0" w:space="0" w:color="auto"/>
                    <w:bottom w:val="none" w:sz="0" w:space="0" w:color="auto"/>
                    <w:right w:val="none" w:sz="0" w:space="0" w:color="auto"/>
                  </w:divBdr>
                </w:div>
                <w:div w:id="1206720418">
                  <w:marLeft w:val="0"/>
                  <w:marRight w:val="0"/>
                  <w:marTop w:val="0"/>
                  <w:marBottom w:val="0"/>
                  <w:divBdr>
                    <w:top w:val="none" w:sz="0" w:space="0" w:color="auto"/>
                    <w:left w:val="none" w:sz="0" w:space="0" w:color="auto"/>
                    <w:bottom w:val="none" w:sz="0" w:space="0" w:color="auto"/>
                    <w:right w:val="none" w:sz="0" w:space="0" w:color="auto"/>
                  </w:divBdr>
                </w:div>
                <w:div w:id="1212427430">
                  <w:marLeft w:val="0"/>
                  <w:marRight w:val="0"/>
                  <w:marTop w:val="0"/>
                  <w:marBottom w:val="0"/>
                  <w:divBdr>
                    <w:top w:val="none" w:sz="0" w:space="0" w:color="auto"/>
                    <w:left w:val="none" w:sz="0" w:space="0" w:color="auto"/>
                    <w:bottom w:val="none" w:sz="0" w:space="0" w:color="auto"/>
                    <w:right w:val="none" w:sz="0" w:space="0" w:color="auto"/>
                  </w:divBdr>
                </w:div>
                <w:div w:id="1346906799">
                  <w:marLeft w:val="0"/>
                  <w:marRight w:val="0"/>
                  <w:marTop w:val="0"/>
                  <w:marBottom w:val="0"/>
                  <w:divBdr>
                    <w:top w:val="none" w:sz="0" w:space="0" w:color="auto"/>
                    <w:left w:val="none" w:sz="0" w:space="0" w:color="auto"/>
                    <w:bottom w:val="none" w:sz="0" w:space="0" w:color="auto"/>
                    <w:right w:val="none" w:sz="0" w:space="0" w:color="auto"/>
                  </w:divBdr>
                </w:div>
                <w:div w:id="1482311904">
                  <w:marLeft w:val="0"/>
                  <w:marRight w:val="0"/>
                  <w:marTop w:val="0"/>
                  <w:marBottom w:val="0"/>
                  <w:divBdr>
                    <w:top w:val="none" w:sz="0" w:space="0" w:color="auto"/>
                    <w:left w:val="none" w:sz="0" w:space="0" w:color="auto"/>
                    <w:bottom w:val="none" w:sz="0" w:space="0" w:color="auto"/>
                    <w:right w:val="none" w:sz="0" w:space="0" w:color="auto"/>
                  </w:divBdr>
                </w:div>
                <w:div w:id="1550343473">
                  <w:marLeft w:val="0"/>
                  <w:marRight w:val="0"/>
                  <w:marTop w:val="0"/>
                  <w:marBottom w:val="0"/>
                  <w:divBdr>
                    <w:top w:val="none" w:sz="0" w:space="0" w:color="auto"/>
                    <w:left w:val="none" w:sz="0" w:space="0" w:color="auto"/>
                    <w:bottom w:val="none" w:sz="0" w:space="0" w:color="auto"/>
                    <w:right w:val="none" w:sz="0" w:space="0" w:color="auto"/>
                  </w:divBdr>
                </w:div>
                <w:div w:id="1665665932">
                  <w:marLeft w:val="0"/>
                  <w:marRight w:val="0"/>
                  <w:marTop w:val="0"/>
                  <w:marBottom w:val="0"/>
                  <w:divBdr>
                    <w:top w:val="none" w:sz="0" w:space="0" w:color="auto"/>
                    <w:left w:val="none" w:sz="0" w:space="0" w:color="auto"/>
                    <w:bottom w:val="none" w:sz="0" w:space="0" w:color="auto"/>
                    <w:right w:val="none" w:sz="0" w:space="0" w:color="auto"/>
                  </w:divBdr>
                </w:div>
                <w:div w:id="1668094903">
                  <w:marLeft w:val="0"/>
                  <w:marRight w:val="0"/>
                  <w:marTop w:val="0"/>
                  <w:marBottom w:val="0"/>
                  <w:divBdr>
                    <w:top w:val="none" w:sz="0" w:space="0" w:color="auto"/>
                    <w:left w:val="none" w:sz="0" w:space="0" w:color="auto"/>
                    <w:bottom w:val="none" w:sz="0" w:space="0" w:color="auto"/>
                    <w:right w:val="none" w:sz="0" w:space="0" w:color="auto"/>
                  </w:divBdr>
                </w:div>
                <w:div w:id="1694762134">
                  <w:marLeft w:val="0"/>
                  <w:marRight w:val="0"/>
                  <w:marTop w:val="0"/>
                  <w:marBottom w:val="0"/>
                  <w:divBdr>
                    <w:top w:val="none" w:sz="0" w:space="0" w:color="auto"/>
                    <w:left w:val="none" w:sz="0" w:space="0" w:color="auto"/>
                    <w:bottom w:val="none" w:sz="0" w:space="0" w:color="auto"/>
                    <w:right w:val="none" w:sz="0" w:space="0" w:color="auto"/>
                  </w:divBdr>
                </w:div>
                <w:div w:id="1814831478">
                  <w:marLeft w:val="0"/>
                  <w:marRight w:val="0"/>
                  <w:marTop w:val="0"/>
                  <w:marBottom w:val="0"/>
                  <w:divBdr>
                    <w:top w:val="none" w:sz="0" w:space="0" w:color="auto"/>
                    <w:left w:val="none" w:sz="0" w:space="0" w:color="auto"/>
                    <w:bottom w:val="none" w:sz="0" w:space="0" w:color="auto"/>
                    <w:right w:val="none" w:sz="0" w:space="0" w:color="auto"/>
                  </w:divBdr>
                </w:div>
                <w:div w:id="209473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419874">
      <w:bodyDiv w:val="1"/>
      <w:marLeft w:val="0"/>
      <w:marRight w:val="0"/>
      <w:marTop w:val="0"/>
      <w:marBottom w:val="0"/>
      <w:divBdr>
        <w:top w:val="none" w:sz="0" w:space="0" w:color="auto"/>
        <w:left w:val="none" w:sz="0" w:space="0" w:color="auto"/>
        <w:bottom w:val="none" w:sz="0" w:space="0" w:color="auto"/>
        <w:right w:val="none" w:sz="0" w:space="0" w:color="auto"/>
      </w:divBdr>
    </w:div>
    <w:div w:id="730889620">
      <w:bodyDiv w:val="1"/>
      <w:marLeft w:val="0"/>
      <w:marRight w:val="0"/>
      <w:marTop w:val="0"/>
      <w:marBottom w:val="0"/>
      <w:divBdr>
        <w:top w:val="none" w:sz="0" w:space="0" w:color="auto"/>
        <w:left w:val="none" w:sz="0" w:space="0" w:color="auto"/>
        <w:bottom w:val="none" w:sz="0" w:space="0" w:color="auto"/>
        <w:right w:val="none" w:sz="0" w:space="0" w:color="auto"/>
      </w:divBdr>
    </w:div>
    <w:div w:id="731077975">
      <w:bodyDiv w:val="1"/>
      <w:marLeft w:val="0"/>
      <w:marRight w:val="0"/>
      <w:marTop w:val="0"/>
      <w:marBottom w:val="0"/>
      <w:divBdr>
        <w:top w:val="none" w:sz="0" w:space="0" w:color="auto"/>
        <w:left w:val="none" w:sz="0" w:space="0" w:color="auto"/>
        <w:bottom w:val="none" w:sz="0" w:space="0" w:color="auto"/>
        <w:right w:val="none" w:sz="0" w:space="0" w:color="auto"/>
      </w:divBdr>
    </w:div>
    <w:div w:id="731273086">
      <w:bodyDiv w:val="1"/>
      <w:marLeft w:val="0"/>
      <w:marRight w:val="0"/>
      <w:marTop w:val="0"/>
      <w:marBottom w:val="0"/>
      <w:divBdr>
        <w:top w:val="none" w:sz="0" w:space="0" w:color="auto"/>
        <w:left w:val="none" w:sz="0" w:space="0" w:color="auto"/>
        <w:bottom w:val="none" w:sz="0" w:space="0" w:color="auto"/>
        <w:right w:val="none" w:sz="0" w:space="0" w:color="auto"/>
      </w:divBdr>
    </w:div>
    <w:div w:id="732656927">
      <w:bodyDiv w:val="1"/>
      <w:marLeft w:val="0"/>
      <w:marRight w:val="0"/>
      <w:marTop w:val="0"/>
      <w:marBottom w:val="0"/>
      <w:divBdr>
        <w:top w:val="none" w:sz="0" w:space="0" w:color="auto"/>
        <w:left w:val="none" w:sz="0" w:space="0" w:color="auto"/>
        <w:bottom w:val="none" w:sz="0" w:space="0" w:color="auto"/>
        <w:right w:val="none" w:sz="0" w:space="0" w:color="auto"/>
      </w:divBdr>
    </w:div>
    <w:div w:id="736975202">
      <w:bodyDiv w:val="1"/>
      <w:marLeft w:val="0"/>
      <w:marRight w:val="0"/>
      <w:marTop w:val="0"/>
      <w:marBottom w:val="0"/>
      <w:divBdr>
        <w:top w:val="none" w:sz="0" w:space="0" w:color="auto"/>
        <w:left w:val="none" w:sz="0" w:space="0" w:color="auto"/>
        <w:bottom w:val="none" w:sz="0" w:space="0" w:color="auto"/>
        <w:right w:val="none" w:sz="0" w:space="0" w:color="auto"/>
      </w:divBdr>
    </w:div>
    <w:div w:id="738328673">
      <w:bodyDiv w:val="1"/>
      <w:marLeft w:val="0"/>
      <w:marRight w:val="0"/>
      <w:marTop w:val="0"/>
      <w:marBottom w:val="0"/>
      <w:divBdr>
        <w:top w:val="none" w:sz="0" w:space="0" w:color="auto"/>
        <w:left w:val="none" w:sz="0" w:space="0" w:color="auto"/>
        <w:bottom w:val="none" w:sz="0" w:space="0" w:color="auto"/>
        <w:right w:val="none" w:sz="0" w:space="0" w:color="auto"/>
      </w:divBdr>
    </w:div>
    <w:div w:id="740063647">
      <w:bodyDiv w:val="1"/>
      <w:marLeft w:val="0"/>
      <w:marRight w:val="0"/>
      <w:marTop w:val="0"/>
      <w:marBottom w:val="0"/>
      <w:divBdr>
        <w:top w:val="none" w:sz="0" w:space="0" w:color="auto"/>
        <w:left w:val="none" w:sz="0" w:space="0" w:color="auto"/>
        <w:bottom w:val="none" w:sz="0" w:space="0" w:color="auto"/>
        <w:right w:val="none" w:sz="0" w:space="0" w:color="auto"/>
      </w:divBdr>
    </w:div>
    <w:div w:id="741099154">
      <w:bodyDiv w:val="1"/>
      <w:marLeft w:val="0"/>
      <w:marRight w:val="0"/>
      <w:marTop w:val="0"/>
      <w:marBottom w:val="0"/>
      <w:divBdr>
        <w:top w:val="none" w:sz="0" w:space="0" w:color="auto"/>
        <w:left w:val="none" w:sz="0" w:space="0" w:color="auto"/>
        <w:bottom w:val="none" w:sz="0" w:space="0" w:color="auto"/>
        <w:right w:val="none" w:sz="0" w:space="0" w:color="auto"/>
      </w:divBdr>
    </w:div>
    <w:div w:id="742262193">
      <w:bodyDiv w:val="1"/>
      <w:marLeft w:val="0"/>
      <w:marRight w:val="0"/>
      <w:marTop w:val="0"/>
      <w:marBottom w:val="0"/>
      <w:divBdr>
        <w:top w:val="none" w:sz="0" w:space="0" w:color="auto"/>
        <w:left w:val="none" w:sz="0" w:space="0" w:color="auto"/>
        <w:bottom w:val="none" w:sz="0" w:space="0" w:color="auto"/>
        <w:right w:val="none" w:sz="0" w:space="0" w:color="auto"/>
      </w:divBdr>
    </w:div>
    <w:div w:id="744229068">
      <w:bodyDiv w:val="1"/>
      <w:marLeft w:val="0"/>
      <w:marRight w:val="0"/>
      <w:marTop w:val="0"/>
      <w:marBottom w:val="0"/>
      <w:divBdr>
        <w:top w:val="none" w:sz="0" w:space="0" w:color="auto"/>
        <w:left w:val="none" w:sz="0" w:space="0" w:color="auto"/>
        <w:bottom w:val="none" w:sz="0" w:space="0" w:color="auto"/>
        <w:right w:val="none" w:sz="0" w:space="0" w:color="auto"/>
      </w:divBdr>
    </w:div>
    <w:div w:id="744572445">
      <w:bodyDiv w:val="1"/>
      <w:marLeft w:val="0"/>
      <w:marRight w:val="0"/>
      <w:marTop w:val="0"/>
      <w:marBottom w:val="0"/>
      <w:divBdr>
        <w:top w:val="none" w:sz="0" w:space="0" w:color="auto"/>
        <w:left w:val="none" w:sz="0" w:space="0" w:color="auto"/>
        <w:bottom w:val="none" w:sz="0" w:space="0" w:color="auto"/>
        <w:right w:val="none" w:sz="0" w:space="0" w:color="auto"/>
      </w:divBdr>
    </w:div>
    <w:div w:id="748235056">
      <w:bodyDiv w:val="1"/>
      <w:marLeft w:val="0"/>
      <w:marRight w:val="0"/>
      <w:marTop w:val="0"/>
      <w:marBottom w:val="0"/>
      <w:divBdr>
        <w:top w:val="none" w:sz="0" w:space="0" w:color="auto"/>
        <w:left w:val="none" w:sz="0" w:space="0" w:color="auto"/>
        <w:bottom w:val="none" w:sz="0" w:space="0" w:color="auto"/>
        <w:right w:val="none" w:sz="0" w:space="0" w:color="auto"/>
      </w:divBdr>
    </w:div>
    <w:div w:id="748503762">
      <w:bodyDiv w:val="1"/>
      <w:marLeft w:val="0"/>
      <w:marRight w:val="0"/>
      <w:marTop w:val="0"/>
      <w:marBottom w:val="0"/>
      <w:divBdr>
        <w:top w:val="none" w:sz="0" w:space="0" w:color="auto"/>
        <w:left w:val="none" w:sz="0" w:space="0" w:color="auto"/>
        <w:bottom w:val="none" w:sz="0" w:space="0" w:color="auto"/>
        <w:right w:val="none" w:sz="0" w:space="0" w:color="auto"/>
      </w:divBdr>
    </w:div>
    <w:div w:id="749543745">
      <w:bodyDiv w:val="1"/>
      <w:marLeft w:val="0"/>
      <w:marRight w:val="0"/>
      <w:marTop w:val="0"/>
      <w:marBottom w:val="0"/>
      <w:divBdr>
        <w:top w:val="none" w:sz="0" w:space="0" w:color="auto"/>
        <w:left w:val="none" w:sz="0" w:space="0" w:color="auto"/>
        <w:bottom w:val="none" w:sz="0" w:space="0" w:color="auto"/>
        <w:right w:val="none" w:sz="0" w:space="0" w:color="auto"/>
      </w:divBdr>
    </w:div>
    <w:div w:id="750008217">
      <w:bodyDiv w:val="1"/>
      <w:marLeft w:val="0"/>
      <w:marRight w:val="0"/>
      <w:marTop w:val="0"/>
      <w:marBottom w:val="0"/>
      <w:divBdr>
        <w:top w:val="none" w:sz="0" w:space="0" w:color="auto"/>
        <w:left w:val="none" w:sz="0" w:space="0" w:color="auto"/>
        <w:bottom w:val="none" w:sz="0" w:space="0" w:color="auto"/>
        <w:right w:val="none" w:sz="0" w:space="0" w:color="auto"/>
      </w:divBdr>
    </w:div>
    <w:div w:id="751699893">
      <w:bodyDiv w:val="1"/>
      <w:marLeft w:val="0"/>
      <w:marRight w:val="0"/>
      <w:marTop w:val="0"/>
      <w:marBottom w:val="0"/>
      <w:divBdr>
        <w:top w:val="none" w:sz="0" w:space="0" w:color="auto"/>
        <w:left w:val="none" w:sz="0" w:space="0" w:color="auto"/>
        <w:bottom w:val="none" w:sz="0" w:space="0" w:color="auto"/>
        <w:right w:val="none" w:sz="0" w:space="0" w:color="auto"/>
      </w:divBdr>
    </w:div>
    <w:div w:id="753361631">
      <w:bodyDiv w:val="1"/>
      <w:marLeft w:val="0"/>
      <w:marRight w:val="0"/>
      <w:marTop w:val="0"/>
      <w:marBottom w:val="0"/>
      <w:divBdr>
        <w:top w:val="none" w:sz="0" w:space="0" w:color="auto"/>
        <w:left w:val="none" w:sz="0" w:space="0" w:color="auto"/>
        <w:bottom w:val="none" w:sz="0" w:space="0" w:color="auto"/>
        <w:right w:val="none" w:sz="0" w:space="0" w:color="auto"/>
      </w:divBdr>
    </w:div>
    <w:div w:id="754015007">
      <w:bodyDiv w:val="1"/>
      <w:marLeft w:val="0"/>
      <w:marRight w:val="0"/>
      <w:marTop w:val="0"/>
      <w:marBottom w:val="0"/>
      <w:divBdr>
        <w:top w:val="none" w:sz="0" w:space="0" w:color="auto"/>
        <w:left w:val="none" w:sz="0" w:space="0" w:color="auto"/>
        <w:bottom w:val="none" w:sz="0" w:space="0" w:color="auto"/>
        <w:right w:val="none" w:sz="0" w:space="0" w:color="auto"/>
      </w:divBdr>
    </w:div>
    <w:div w:id="756636118">
      <w:bodyDiv w:val="1"/>
      <w:marLeft w:val="0"/>
      <w:marRight w:val="0"/>
      <w:marTop w:val="0"/>
      <w:marBottom w:val="0"/>
      <w:divBdr>
        <w:top w:val="none" w:sz="0" w:space="0" w:color="auto"/>
        <w:left w:val="none" w:sz="0" w:space="0" w:color="auto"/>
        <w:bottom w:val="none" w:sz="0" w:space="0" w:color="auto"/>
        <w:right w:val="none" w:sz="0" w:space="0" w:color="auto"/>
      </w:divBdr>
    </w:div>
    <w:div w:id="758063812">
      <w:bodyDiv w:val="1"/>
      <w:marLeft w:val="0"/>
      <w:marRight w:val="0"/>
      <w:marTop w:val="0"/>
      <w:marBottom w:val="0"/>
      <w:divBdr>
        <w:top w:val="none" w:sz="0" w:space="0" w:color="auto"/>
        <w:left w:val="none" w:sz="0" w:space="0" w:color="auto"/>
        <w:bottom w:val="none" w:sz="0" w:space="0" w:color="auto"/>
        <w:right w:val="none" w:sz="0" w:space="0" w:color="auto"/>
      </w:divBdr>
    </w:div>
    <w:div w:id="759374600">
      <w:bodyDiv w:val="1"/>
      <w:marLeft w:val="0"/>
      <w:marRight w:val="0"/>
      <w:marTop w:val="0"/>
      <w:marBottom w:val="0"/>
      <w:divBdr>
        <w:top w:val="none" w:sz="0" w:space="0" w:color="auto"/>
        <w:left w:val="none" w:sz="0" w:space="0" w:color="auto"/>
        <w:bottom w:val="none" w:sz="0" w:space="0" w:color="auto"/>
        <w:right w:val="none" w:sz="0" w:space="0" w:color="auto"/>
      </w:divBdr>
    </w:div>
    <w:div w:id="760223980">
      <w:bodyDiv w:val="1"/>
      <w:marLeft w:val="0"/>
      <w:marRight w:val="0"/>
      <w:marTop w:val="0"/>
      <w:marBottom w:val="0"/>
      <w:divBdr>
        <w:top w:val="none" w:sz="0" w:space="0" w:color="auto"/>
        <w:left w:val="none" w:sz="0" w:space="0" w:color="auto"/>
        <w:bottom w:val="none" w:sz="0" w:space="0" w:color="auto"/>
        <w:right w:val="none" w:sz="0" w:space="0" w:color="auto"/>
      </w:divBdr>
    </w:div>
    <w:div w:id="761952766">
      <w:bodyDiv w:val="1"/>
      <w:marLeft w:val="0"/>
      <w:marRight w:val="0"/>
      <w:marTop w:val="0"/>
      <w:marBottom w:val="0"/>
      <w:divBdr>
        <w:top w:val="none" w:sz="0" w:space="0" w:color="auto"/>
        <w:left w:val="none" w:sz="0" w:space="0" w:color="auto"/>
        <w:bottom w:val="none" w:sz="0" w:space="0" w:color="auto"/>
        <w:right w:val="none" w:sz="0" w:space="0" w:color="auto"/>
      </w:divBdr>
    </w:div>
    <w:div w:id="765154338">
      <w:bodyDiv w:val="1"/>
      <w:marLeft w:val="0"/>
      <w:marRight w:val="0"/>
      <w:marTop w:val="0"/>
      <w:marBottom w:val="0"/>
      <w:divBdr>
        <w:top w:val="none" w:sz="0" w:space="0" w:color="auto"/>
        <w:left w:val="none" w:sz="0" w:space="0" w:color="auto"/>
        <w:bottom w:val="none" w:sz="0" w:space="0" w:color="auto"/>
        <w:right w:val="none" w:sz="0" w:space="0" w:color="auto"/>
      </w:divBdr>
    </w:div>
    <w:div w:id="766198768">
      <w:bodyDiv w:val="1"/>
      <w:marLeft w:val="0"/>
      <w:marRight w:val="0"/>
      <w:marTop w:val="0"/>
      <w:marBottom w:val="0"/>
      <w:divBdr>
        <w:top w:val="none" w:sz="0" w:space="0" w:color="auto"/>
        <w:left w:val="none" w:sz="0" w:space="0" w:color="auto"/>
        <w:bottom w:val="none" w:sz="0" w:space="0" w:color="auto"/>
        <w:right w:val="none" w:sz="0" w:space="0" w:color="auto"/>
      </w:divBdr>
    </w:div>
    <w:div w:id="766728581">
      <w:bodyDiv w:val="1"/>
      <w:marLeft w:val="0"/>
      <w:marRight w:val="0"/>
      <w:marTop w:val="0"/>
      <w:marBottom w:val="0"/>
      <w:divBdr>
        <w:top w:val="none" w:sz="0" w:space="0" w:color="auto"/>
        <w:left w:val="none" w:sz="0" w:space="0" w:color="auto"/>
        <w:bottom w:val="none" w:sz="0" w:space="0" w:color="auto"/>
        <w:right w:val="none" w:sz="0" w:space="0" w:color="auto"/>
      </w:divBdr>
    </w:div>
    <w:div w:id="766927444">
      <w:bodyDiv w:val="1"/>
      <w:marLeft w:val="0"/>
      <w:marRight w:val="0"/>
      <w:marTop w:val="0"/>
      <w:marBottom w:val="0"/>
      <w:divBdr>
        <w:top w:val="none" w:sz="0" w:space="0" w:color="auto"/>
        <w:left w:val="none" w:sz="0" w:space="0" w:color="auto"/>
        <w:bottom w:val="none" w:sz="0" w:space="0" w:color="auto"/>
        <w:right w:val="none" w:sz="0" w:space="0" w:color="auto"/>
      </w:divBdr>
    </w:div>
    <w:div w:id="769787302">
      <w:bodyDiv w:val="1"/>
      <w:marLeft w:val="0"/>
      <w:marRight w:val="0"/>
      <w:marTop w:val="0"/>
      <w:marBottom w:val="0"/>
      <w:divBdr>
        <w:top w:val="none" w:sz="0" w:space="0" w:color="auto"/>
        <w:left w:val="none" w:sz="0" w:space="0" w:color="auto"/>
        <w:bottom w:val="none" w:sz="0" w:space="0" w:color="auto"/>
        <w:right w:val="none" w:sz="0" w:space="0" w:color="auto"/>
      </w:divBdr>
    </w:div>
    <w:div w:id="770391215">
      <w:bodyDiv w:val="1"/>
      <w:marLeft w:val="0"/>
      <w:marRight w:val="0"/>
      <w:marTop w:val="0"/>
      <w:marBottom w:val="0"/>
      <w:divBdr>
        <w:top w:val="none" w:sz="0" w:space="0" w:color="auto"/>
        <w:left w:val="none" w:sz="0" w:space="0" w:color="auto"/>
        <w:bottom w:val="none" w:sz="0" w:space="0" w:color="auto"/>
        <w:right w:val="none" w:sz="0" w:space="0" w:color="auto"/>
      </w:divBdr>
    </w:div>
    <w:div w:id="770928669">
      <w:bodyDiv w:val="1"/>
      <w:marLeft w:val="0"/>
      <w:marRight w:val="0"/>
      <w:marTop w:val="0"/>
      <w:marBottom w:val="0"/>
      <w:divBdr>
        <w:top w:val="none" w:sz="0" w:space="0" w:color="auto"/>
        <w:left w:val="none" w:sz="0" w:space="0" w:color="auto"/>
        <w:bottom w:val="none" w:sz="0" w:space="0" w:color="auto"/>
        <w:right w:val="none" w:sz="0" w:space="0" w:color="auto"/>
      </w:divBdr>
    </w:div>
    <w:div w:id="771241553">
      <w:bodyDiv w:val="1"/>
      <w:marLeft w:val="0"/>
      <w:marRight w:val="0"/>
      <w:marTop w:val="0"/>
      <w:marBottom w:val="0"/>
      <w:divBdr>
        <w:top w:val="none" w:sz="0" w:space="0" w:color="auto"/>
        <w:left w:val="none" w:sz="0" w:space="0" w:color="auto"/>
        <w:bottom w:val="none" w:sz="0" w:space="0" w:color="auto"/>
        <w:right w:val="none" w:sz="0" w:space="0" w:color="auto"/>
      </w:divBdr>
    </w:div>
    <w:div w:id="773016445">
      <w:bodyDiv w:val="1"/>
      <w:marLeft w:val="0"/>
      <w:marRight w:val="0"/>
      <w:marTop w:val="0"/>
      <w:marBottom w:val="0"/>
      <w:divBdr>
        <w:top w:val="none" w:sz="0" w:space="0" w:color="auto"/>
        <w:left w:val="none" w:sz="0" w:space="0" w:color="auto"/>
        <w:bottom w:val="none" w:sz="0" w:space="0" w:color="auto"/>
        <w:right w:val="none" w:sz="0" w:space="0" w:color="auto"/>
      </w:divBdr>
    </w:div>
    <w:div w:id="773863913">
      <w:bodyDiv w:val="1"/>
      <w:marLeft w:val="0"/>
      <w:marRight w:val="0"/>
      <w:marTop w:val="0"/>
      <w:marBottom w:val="0"/>
      <w:divBdr>
        <w:top w:val="none" w:sz="0" w:space="0" w:color="auto"/>
        <w:left w:val="none" w:sz="0" w:space="0" w:color="auto"/>
        <w:bottom w:val="none" w:sz="0" w:space="0" w:color="auto"/>
        <w:right w:val="none" w:sz="0" w:space="0" w:color="auto"/>
      </w:divBdr>
    </w:div>
    <w:div w:id="774788831">
      <w:bodyDiv w:val="1"/>
      <w:marLeft w:val="0"/>
      <w:marRight w:val="0"/>
      <w:marTop w:val="0"/>
      <w:marBottom w:val="0"/>
      <w:divBdr>
        <w:top w:val="none" w:sz="0" w:space="0" w:color="auto"/>
        <w:left w:val="none" w:sz="0" w:space="0" w:color="auto"/>
        <w:bottom w:val="none" w:sz="0" w:space="0" w:color="auto"/>
        <w:right w:val="none" w:sz="0" w:space="0" w:color="auto"/>
      </w:divBdr>
    </w:div>
    <w:div w:id="775096296">
      <w:bodyDiv w:val="1"/>
      <w:marLeft w:val="0"/>
      <w:marRight w:val="0"/>
      <w:marTop w:val="0"/>
      <w:marBottom w:val="0"/>
      <w:divBdr>
        <w:top w:val="none" w:sz="0" w:space="0" w:color="auto"/>
        <w:left w:val="none" w:sz="0" w:space="0" w:color="auto"/>
        <w:bottom w:val="none" w:sz="0" w:space="0" w:color="auto"/>
        <w:right w:val="none" w:sz="0" w:space="0" w:color="auto"/>
      </w:divBdr>
    </w:div>
    <w:div w:id="775712878">
      <w:bodyDiv w:val="1"/>
      <w:marLeft w:val="0"/>
      <w:marRight w:val="0"/>
      <w:marTop w:val="0"/>
      <w:marBottom w:val="0"/>
      <w:divBdr>
        <w:top w:val="none" w:sz="0" w:space="0" w:color="auto"/>
        <w:left w:val="none" w:sz="0" w:space="0" w:color="auto"/>
        <w:bottom w:val="none" w:sz="0" w:space="0" w:color="auto"/>
        <w:right w:val="none" w:sz="0" w:space="0" w:color="auto"/>
      </w:divBdr>
    </w:div>
    <w:div w:id="777480782">
      <w:bodyDiv w:val="1"/>
      <w:marLeft w:val="0"/>
      <w:marRight w:val="0"/>
      <w:marTop w:val="0"/>
      <w:marBottom w:val="0"/>
      <w:divBdr>
        <w:top w:val="none" w:sz="0" w:space="0" w:color="auto"/>
        <w:left w:val="none" w:sz="0" w:space="0" w:color="auto"/>
        <w:bottom w:val="none" w:sz="0" w:space="0" w:color="auto"/>
        <w:right w:val="none" w:sz="0" w:space="0" w:color="auto"/>
      </w:divBdr>
    </w:div>
    <w:div w:id="781921160">
      <w:bodyDiv w:val="1"/>
      <w:marLeft w:val="0"/>
      <w:marRight w:val="0"/>
      <w:marTop w:val="0"/>
      <w:marBottom w:val="0"/>
      <w:divBdr>
        <w:top w:val="none" w:sz="0" w:space="0" w:color="auto"/>
        <w:left w:val="none" w:sz="0" w:space="0" w:color="auto"/>
        <w:bottom w:val="none" w:sz="0" w:space="0" w:color="auto"/>
        <w:right w:val="none" w:sz="0" w:space="0" w:color="auto"/>
      </w:divBdr>
    </w:div>
    <w:div w:id="782191632">
      <w:bodyDiv w:val="1"/>
      <w:marLeft w:val="0"/>
      <w:marRight w:val="0"/>
      <w:marTop w:val="0"/>
      <w:marBottom w:val="0"/>
      <w:divBdr>
        <w:top w:val="none" w:sz="0" w:space="0" w:color="auto"/>
        <w:left w:val="none" w:sz="0" w:space="0" w:color="auto"/>
        <w:bottom w:val="none" w:sz="0" w:space="0" w:color="auto"/>
        <w:right w:val="none" w:sz="0" w:space="0" w:color="auto"/>
      </w:divBdr>
    </w:div>
    <w:div w:id="782388077">
      <w:bodyDiv w:val="1"/>
      <w:marLeft w:val="0"/>
      <w:marRight w:val="0"/>
      <w:marTop w:val="0"/>
      <w:marBottom w:val="0"/>
      <w:divBdr>
        <w:top w:val="none" w:sz="0" w:space="0" w:color="auto"/>
        <w:left w:val="none" w:sz="0" w:space="0" w:color="auto"/>
        <w:bottom w:val="none" w:sz="0" w:space="0" w:color="auto"/>
        <w:right w:val="none" w:sz="0" w:space="0" w:color="auto"/>
      </w:divBdr>
    </w:div>
    <w:div w:id="782574420">
      <w:bodyDiv w:val="1"/>
      <w:marLeft w:val="0"/>
      <w:marRight w:val="0"/>
      <w:marTop w:val="0"/>
      <w:marBottom w:val="0"/>
      <w:divBdr>
        <w:top w:val="none" w:sz="0" w:space="0" w:color="auto"/>
        <w:left w:val="none" w:sz="0" w:space="0" w:color="auto"/>
        <w:bottom w:val="none" w:sz="0" w:space="0" w:color="auto"/>
        <w:right w:val="none" w:sz="0" w:space="0" w:color="auto"/>
      </w:divBdr>
    </w:div>
    <w:div w:id="784618192">
      <w:bodyDiv w:val="1"/>
      <w:marLeft w:val="0"/>
      <w:marRight w:val="0"/>
      <w:marTop w:val="0"/>
      <w:marBottom w:val="0"/>
      <w:divBdr>
        <w:top w:val="none" w:sz="0" w:space="0" w:color="auto"/>
        <w:left w:val="none" w:sz="0" w:space="0" w:color="auto"/>
        <w:bottom w:val="none" w:sz="0" w:space="0" w:color="auto"/>
        <w:right w:val="none" w:sz="0" w:space="0" w:color="auto"/>
      </w:divBdr>
    </w:div>
    <w:div w:id="785583058">
      <w:bodyDiv w:val="1"/>
      <w:marLeft w:val="0"/>
      <w:marRight w:val="0"/>
      <w:marTop w:val="0"/>
      <w:marBottom w:val="0"/>
      <w:divBdr>
        <w:top w:val="none" w:sz="0" w:space="0" w:color="auto"/>
        <w:left w:val="none" w:sz="0" w:space="0" w:color="auto"/>
        <w:bottom w:val="none" w:sz="0" w:space="0" w:color="auto"/>
        <w:right w:val="none" w:sz="0" w:space="0" w:color="auto"/>
      </w:divBdr>
    </w:div>
    <w:div w:id="787116265">
      <w:bodyDiv w:val="1"/>
      <w:marLeft w:val="0"/>
      <w:marRight w:val="0"/>
      <w:marTop w:val="0"/>
      <w:marBottom w:val="0"/>
      <w:divBdr>
        <w:top w:val="none" w:sz="0" w:space="0" w:color="auto"/>
        <w:left w:val="none" w:sz="0" w:space="0" w:color="auto"/>
        <w:bottom w:val="none" w:sz="0" w:space="0" w:color="auto"/>
        <w:right w:val="none" w:sz="0" w:space="0" w:color="auto"/>
      </w:divBdr>
    </w:div>
    <w:div w:id="788206164">
      <w:bodyDiv w:val="1"/>
      <w:marLeft w:val="0"/>
      <w:marRight w:val="0"/>
      <w:marTop w:val="0"/>
      <w:marBottom w:val="0"/>
      <w:divBdr>
        <w:top w:val="none" w:sz="0" w:space="0" w:color="auto"/>
        <w:left w:val="none" w:sz="0" w:space="0" w:color="auto"/>
        <w:bottom w:val="none" w:sz="0" w:space="0" w:color="auto"/>
        <w:right w:val="none" w:sz="0" w:space="0" w:color="auto"/>
      </w:divBdr>
    </w:div>
    <w:div w:id="790592538">
      <w:bodyDiv w:val="1"/>
      <w:marLeft w:val="0"/>
      <w:marRight w:val="0"/>
      <w:marTop w:val="0"/>
      <w:marBottom w:val="0"/>
      <w:divBdr>
        <w:top w:val="none" w:sz="0" w:space="0" w:color="auto"/>
        <w:left w:val="none" w:sz="0" w:space="0" w:color="auto"/>
        <w:bottom w:val="none" w:sz="0" w:space="0" w:color="auto"/>
        <w:right w:val="none" w:sz="0" w:space="0" w:color="auto"/>
      </w:divBdr>
    </w:div>
    <w:div w:id="793136903">
      <w:bodyDiv w:val="1"/>
      <w:marLeft w:val="0"/>
      <w:marRight w:val="0"/>
      <w:marTop w:val="0"/>
      <w:marBottom w:val="0"/>
      <w:divBdr>
        <w:top w:val="none" w:sz="0" w:space="0" w:color="auto"/>
        <w:left w:val="none" w:sz="0" w:space="0" w:color="auto"/>
        <w:bottom w:val="none" w:sz="0" w:space="0" w:color="auto"/>
        <w:right w:val="none" w:sz="0" w:space="0" w:color="auto"/>
      </w:divBdr>
    </w:div>
    <w:div w:id="793209272">
      <w:bodyDiv w:val="1"/>
      <w:marLeft w:val="0"/>
      <w:marRight w:val="0"/>
      <w:marTop w:val="0"/>
      <w:marBottom w:val="0"/>
      <w:divBdr>
        <w:top w:val="none" w:sz="0" w:space="0" w:color="auto"/>
        <w:left w:val="none" w:sz="0" w:space="0" w:color="auto"/>
        <w:bottom w:val="none" w:sz="0" w:space="0" w:color="auto"/>
        <w:right w:val="none" w:sz="0" w:space="0" w:color="auto"/>
      </w:divBdr>
    </w:div>
    <w:div w:id="793527667">
      <w:bodyDiv w:val="1"/>
      <w:marLeft w:val="0"/>
      <w:marRight w:val="0"/>
      <w:marTop w:val="0"/>
      <w:marBottom w:val="0"/>
      <w:divBdr>
        <w:top w:val="none" w:sz="0" w:space="0" w:color="auto"/>
        <w:left w:val="none" w:sz="0" w:space="0" w:color="auto"/>
        <w:bottom w:val="none" w:sz="0" w:space="0" w:color="auto"/>
        <w:right w:val="none" w:sz="0" w:space="0" w:color="auto"/>
      </w:divBdr>
    </w:div>
    <w:div w:id="794062292">
      <w:bodyDiv w:val="1"/>
      <w:marLeft w:val="0"/>
      <w:marRight w:val="0"/>
      <w:marTop w:val="0"/>
      <w:marBottom w:val="0"/>
      <w:divBdr>
        <w:top w:val="none" w:sz="0" w:space="0" w:color="auto"/>
        <w:left w:val="none" w:sz="0" w:space="0" w:color="auto"/>
        <w:bottom w:val="none" w:sz="0" w:space="0" w:color="auto"/>
        <w:right w:val="none" w:sz="0" w:space="0" w:color="auto"/>
      </w:divBdr>
    </w:div>
    <w:div w:id="795029309">
      <w:bodyDiv w:val="1"/>
      <w:marLeft w:val="0"/>
      <w:marRight w:val="0"/>
      <w:marTop w:val="0"/>
      <w:marBottom w:val="0"/>
      <w:divBdr>
        <w:top w:val="none" w:sz="0" w:space="0" w:color="auto"/>
        <w:left w:val="none" w:sz="0" w:space="0" w:color="auto"/>
        <w:bottom w:val="none" w:sz="0" w:space="0" w:color="auto"/>
        <w:right w:val="none" w:sz="0" w:space="0" w:color="auto"/>
      </w:divBdr>
    </w:div>
    <w:div w:id="795683565">
      <w:bodyDiv w:val="1"/>
      <w:marLeft w:val="0"/>
      <w:marRight w:val="0"/>
      <w:marTop w:val="0"/>
      <w:marBottom w:val="0"/>
      <w:divBdr>
        <w:top w:val="none" w:sz="0" w:space="0" w:color="auto"/>
        <w:left w:val="none" w:sz="0" w:space="0" w:color="auto"/>
        <w:bottom w:val="none" w:sz="0" w:space="0" w:color="auto"/>
        <w:right w:val="none" w:sz="0" w:space="0" w:color="auto"/>
      </w:divBdr>
    </w:div>
    <w:div w:id="798425601">
      <w:bodyDiv w:val="1"/>
      <w:marLeft w:val="0"/>
      <w:marRight w:val="0"/>
      <w:marTop w:val="0"/>
      <w:marBottom w:val="0"/>
      <w:divBdr>
        <w:top w:val="none" w:sz="0" w:space="0" w:color="auto"/>
        <w:left w:val="none" w:sz="0" w:space="0" w:color="auto"/>
        <w:bottom w:val="none" w:sz="0" w:space="0" w:color="auto"/>
        <w:right w:val="none" w:sz="0" w:space="0" w:color="auto"/>
      </w:divBdr>
    </w:div>
    <w:div w:id="798646463">
      <w:bodyDiv w:val="1"/>
      <w:marLeft w:val="0"/>
      <w:marRight w:val="0"/>
      <w:marTop w:val="0"/>
      <w:marBottom w:val="0"/>
      <w:divBdr>
        <w:top w:val="none" w:sz="0" w:space="0" w:color="auto"/>
        <w:left w:val="none" w:sz="0" w:space="0" w:color="auto"/>
        <w:bottom w:val="none" w:sz="0" w:space="0" w:color="auto"/>
        <w:right w:val="none" w:sz="0" w:space="0" w:color="auto"/>
      </w:divBdr>
    </w:div>
    <w:div w:id="799760532">
      <w:bodyDiv w:val="1"/>
      <w:marLeft w:val="0"/>
      <w:marRight w:val="0"/>
      <w:marTop w:val="0"/>
      <w:marBottom w:val="0"/>
      <w:divBdr>
        <w:top w:val="none" w:sz="0" w:space="0" w:color="auto"/>
        <w:left w:val="none" w:sz="0" w:space="0" w:color="auto"/>
        <w:bottom w:val="none" w:sz="0" w:space="0" w:color="auto"/>
        <w:right w:val="none" w:sz="0" w:space="0" w:color="auto"/>
      </w:divBdr>
    </w:div>
    <w:div w:id="800079456">
      <w:bodyDiv w:val="1"/>
      <w:marLeft w:val="0"/>
      <w:marRight w:val="0"/>
      <w:marTop w:val="0"/>
      <w:marBottom w:val="0"/>
      <w:divBdr>
        <w:top w:val="none" w:sz="0" w:space="0" w:color="auto"/>
        <w:left w:val="none" w:sz="0" w:space="0" w:color="auto"/>
        <w:bottom w:val="none" w:sz="0" w:space="0" w:color="auto"/>
        <w:right w:val="none" w:sz="0" w:space="0" w:color="auto"/>
      </w:divBdr>
    </w:div>
    <w:div w:id="800730855">
      <w:bodyDiv w:val="1"/>
      <w:marLeft w:val="0"/>
      <w:marRight w:val="0"/>
      <w:marTop w:val="0"/>
      <w:marBottom w:val="0"/>
      <w:divBdr>
        <w:top w:val="none" w:sz="0" w:space="0" w:color="auto"/>
        <w:left w:val="none" w:sz="0" w:space="0" w:color="auto"/>
        <w:bottom w:val="none" w:sz="0" w:space="0" w:color="auto"/>
        <w:right w:val="none" w:sz="0" w:space="0" w:color="auto"/>
      </w:divBdr>
    </w:div>
    <w:div w:id="801459884">
      <w:bodyDiv w:val="1"/>
      <w:marLeft w:val="0"/>
      <w:marRight w:val="0"/>
      <w:marTop w:val="0"/>
      <w:marBottom w:val="0"/>
      <w:divBdr>
        <w:top w:val="none" w:sz="0" w:space="0" w:color="auto"/>
        <w:left w:val="none" w:sz="0" w:space="0" w:color="auto"/>
        <w:bottom w:val="none" w:sz="0" w:space="0" w:color="auto"/>
        <w:right w:val="none" w:sz="0" w:space="0" w:color="auto"/>
      </w:divBdr>
    </w:div>
    <w:div w:id="803734369">
      <w:bodyDiv w:val="1"/>
      <w:marLeft w:val="0"/>
      <w:marRight w:val="0"/>
      <w:marTop w:val="0"/>
      <w:marBottom w:val="0"/>
      <w:divBdr>
        <w:top w:val="none" w:sz="0" w:space="0" w:color="auto"/>
        <w:left w:val="none" w:sz="0" w:space="0" w:color="auto"/>
        <w:bottom w:val="none" w:sz="0" w:space="0" w:color="auto"/>
        <w:right w:val="none" w:sz="0" w:space="0" w:color="auto"/>
      </w:divBdr>
    </w:div>
    <w:div w:id="803936118">
      <w:bodyDiv w:val="1"/>
      <w:marLeft w:val="0"/>
      <w:marRight w:val="0"/>
      <w:marTop w:val="0"/>
      <w:marBottom w:val="0"/>
      <w:divBdr>
        <w:top w:val="none" w:sz="0" w:space="0" w:color="auto"/>
        <w:left w:val="none" w:sz="0" w:space="0" w:color="auto"/>
        <w:bottom w:val="none" w:sz="0" w:space="0" w:color="auto"/>
        <w:right w:val="none" w:sz="0" w:space="0" w:color="auto"/>
      </w:divBdr>
    </w:div>
    <w:div w:id="808672887">
      <w:bodyDiv w:val="1"/>
      <w:marLeft w:val="0"/>
      <w:marRight w:val="0"/>
      <w:marTop w:val="0"/>
      <w:marBottom w:val="0"/>
      <w:divBdr>
        <w:top w:val="none" w:sz="0" w:space="0" w:color="auto"/>
        <w:left w:val="none" w:sz="0" w:space="0" w:color="auto"/>
        <w:bottom w:val="none" w:sz="0" w:space="0" w:color="auto"/>
        <w:right w:val="none" w:sz="0" w:space="0" w:color="auto"/>
      </w:divBdr>
    </w:div>
    <w:div w:id="810288768">
      <w:bodyDiv w:val="1"/>
      <w:marLeft w:val="0"/>
      <w:marRight w:val="0"/>
      <w:marTop w:val="0"/>
      <w:marBottom w:val="0"/>
      <w:divBdr>
        <w:top w:val="none" w:sz="0" w:space="0" w:color="auto"/>
        <w:left w:val="none" w:sz="0" w:space="0" w:color="auto"/>
        <w:bottom w:val="none" w:sz="0" w:space="0" w:color="auto"/>
        <w:right w:val="none" w:sz="0" w:space="0" w:color="auto"/>
      </w:divBdr>
    </w:div>
    <w:div w:id="811170869">
      <w:bodyDiv w:val="1"/>
      <w:marLeft w:val="0"/>
      <w:marRight w:val="0"/>
      <w:marTop w:val="0"/>
      <w:marBottom w:val="0"/>
      <w:divBdr>
        <w:top w:val="none" w:sz="0" w:space="0" w:color="auto"/>
        <w:left w:val="none" w:sz="0" w:space="0" w:color="auto"/>
        <w:bottom w:val="none" w:sz="0" w:space="0" w:color="auto"/>
        <w:right w:val="none" w:sz="0" w:space="0" w:color="auto"/>
      </w:divBdr>
    </w:div>
    <w:div w:id="812671943">
      <w:bodyDiv w:val="1"/>
      <w:marLeft w:val="0"/>
      <w:marRight w:val="0"/>
      <w:marTop w:val="0"/>
      <w:marBottom w:val="0"/>
      <w:divBdr>
        <w:top w:val="none" w:sz="0" w:space="0" w:color="auto"/>
        <w:left w:val="none" w:sz="0" w:space="0" w:color="auto"/>
        <w:bottom w:val="none" w:sz="0" w:space="0" w:color="auto"/>
        <w:right w:val="none" w:sz="0" w:space="0" w:color="auto"/>
      </w:divBdr>
    </w:div>
    <w:div w:id="815028789">
      <w:bodyDiv w:val="1"/>
      <w:marLeft w:val="0"/>
      <w:marRight w:val="0"/>
      <w:marTop w:val="0"/>
      <w:marBottom w:val="0"/>
      <w:divBdr>
        <w:top w:val="none" w:sz="0" w:space="0" w:color="auto"/>
        <w:left w:val="none" w:sz="0" w:space="0" w:color="auto"/>
        <w:bottom w:val="none" w:sz="0" w:space="0" w:color="auto"/>
        <w:right w:val="none" w:sz="0" w:space="0" w:color="auto"/>
      </w:divBdr>
    </w:div>
    <w:div w:id="815419895">
      <w:bodyDiv w:val="1"/>
      <w:marLeft w:val="0"/>
      <w:marRight w:val="0"/>
      <w:marTop w:val="0"/>
      <w:marBottom w:val="0"/>
      <w:divBdr>
        <w:top w:val="none" w:sz="0" w:space="0" w:color="auto"/>
        <w:left w:val="none" w:sz="0" w:space="0" w:color="auto"/>
        <w:bottom w:val="none" w:sz="0" w:space="0" w:color="auto"/>
        <w:right w:val="none" w:sz="0" w:space="0" w:color="auto"/>
      </w:divBdr>
    </w:div>
    <w:div w:id="815995269">
      <w:bodyDiv w:val="1"/>
      <w:marLeft w:val="0"/>
      <w:marRight w:val="0"/>
      <w:marTop w:val="0"/>
      <w:marBottom w:val="0"/>
      <w:divBdr>
        <w:top w:val="none" w:sz="0" w:space="0" w:color="auto"/>
        <w:left w:val="none" w:sz="0" w:space="0" w:color="auto"/>
        <w:bottom w:val="none" w:sz="0" w:space="0" w:color="auto"/>
        <w:right w:val="none" w:sz="0" w:space="0" w:color="auto"/>
      </w:divBdr>
    </w:div>
    <w:div w:id="817695191">
      <w:bodyDiv w:val="1"/>
      <w:marLeft w:val="0"/>
      <w:marRight w:val="0"/>
      <w:marTop w:val="0"/>
      <w:marBottom w:val="0"/>
      <w:divBdr>
        <w:top w:val="none" w:sz="0" w:space="0" w:color="auto"/>
        <w:left w:val="none" w:sz="0" w:space="0" w:color="auto"/>
        <w:bottom w:val="none" w:sz="0" w:space="0" w:color="auto"/>
        <w:right w:val="none" w:sz="0" w:space="0" w:color="auto"/>
      </w:divBdr>
    </w:div>
    <w:div w:id="817722240">
      <w:bodyDiv w:val="1"/>
      <w:marLeft w:val="0"/>
      <w:marRight w:val="0"/>
      <w:marTop w:val="0"/>
      <w:marBottom w:val="0"/>
      <w:divBdr>
        <w:top w:val="none" w:sz="0" w:space="0" w:color="auto"/>
        <w:left w:val="none" w:sz="0" w:space="0" w:color="auto"/>
        <w:bottom w:val="none" w:sz="0" w:space="0" w:color="auto"/>
        <w:right w:val="none" w:sz="0" w:space="0" w:color="auto"/>
      </w:divBdr>
    </w:div>
    <w:div w:id="823158555">
      <w:bodyDiv w:val="1"/>
      <w:marLeft w:val="0"/>
      <w:marRight w:val="0"/>
      <w:marTop w:val="0"/>
      <w:marBottom w:val="0"/>
      <w:divBdr>
        <w:top w:val="none" w:sz="0" w:space="0" w:color="auto"/>
        <w:left w:val="none" w:sz="0" w:space="0" w:color="auto"/>
        <w:bottom w:val="none" w:sz="0" w:space="0" w:color="auto"/>
        <w:right w:val="none" w:sz="0" w:space="0" w:color="auto"/>
      </w:divBdr>
    </w:div>
    <w:div w:id="823281183">
      <w:bodyDiv w:val="1"/>
      <w:marLeft w:val="0"/>
      <w:marRight w:val="0"/>
      <w:marTop w:val="0"/>
      <w:marBottom w:val="0"/>
      <w:divBdr>
        <w:top w:val="none" w:sz="0" w:space="0" w:color="auto"/>
        <w:left w:val="none" w:sz="0" w:space="0" w:color="auto"/>
        <w:bottom w:val="none" w:sz="0" w:space="0" w:color="auto"/>
        <w:right w:val="none" w:sz="0" w:space="0" w:color="auto"/>
      </w:divBdr>
    </w:div>
    <w:div w:id="825435196">
      <w:bodyDiv w:val="1"/>
      <w:marLeft w:val="0"/>
      <w:marRight w:val="0"/>
      <w:marTop w:val="0"/>
      <w:marBottom w:val="0"/>
      <w:divBdr>
        <w:top w:val="none" w:sz="0" w:space="0" w:color="auto"/>
        <w:left w:val="none" w:sz="0" w:space="0" w:color="auto"/>
        <w:bottom w:val="none" w:sz="0" w:space="0" w:color="auto"/>
        <w:right w:val="none" w:sz="0" w:space="0" w:color="auto"/>
      </w:divBdr>
    </w:div>
    <w:div w:id="831802074">
      <w:bodyDiv w:val="1"/>
      <w:marLeft w:val="0"/>
      <w:marRight w:val="0"/>
      <w:marTop w:val="0"/>
      <w:marBottom w:val="0"/>
      <w:divBdr>
        <w:top w:val="none" w:sz="0" w:space="0" w:color="auto"/>
        <w:left w:val="none" w:sz="0" w:space="0" w:color="auto"/>
        <w:bottom w:val="none" w:sz="0" w:space="0" w:color="auto"/>
        <w:right w:val="none" w:sz="0" w:space="0" w:color="auto"/>
      </w:divBdr>
    </w:div>
    <w:div w:id="832067093">
      <w:bodyDiv w:val="1"/>
      <w:marLeft w:val="0"/>
      <w:marRight w:val="0"/>
      <w:marTop w:val="0"/>
      <w:marBottom w:val="0"/>
      <w:divBdr>
        <w:top w:val="none" w:sz="0" w:space="0" w:color="auto"/>
        <w:left w:val="none" w:sz="0" w:space="0" w:color="auto"/>
        <w:bottom w:val="none" w:sz="0" w:space="0" w:color="auto"/>
        <w:right w:val="none" w:sz="0" w:space="0" w:color="auto"/>
      </w:divBdr>
    </w:div>
    <w:div w:id="834609773">
      <w:bodyDiv w:val="1"/>
      <w:marLeft w:val="0"/>
      <w:marRight w:val="0"/>
      <w:marTop w:val="0"/>
      <w:marBottom w:val="0"/>
      <w:divBdr>
        <w:top w:val="none" w:sz="0" w:space="0" w:color="auto"/>
        <w:left w:val="none" w:sz="0" w:space="0" w:color="auto"/>
        <w:bottom w:val="none" w:sz="0" w:space="0" w:color="auto"/>
        <w:right w:val="none" w:sz="0" w:space="0" w:color="auto"/>
      </w:divBdr>
      <w:divsChild>
        <w:div w:id="1874002131">
          <w:marLeft w:val="0"/>
          <w:marRight w:val="0"/>
          <w:marTop w:val="0"/>
          <w:marBottom w:val="0"/>
          <w:divBdr>
            <w:top w:val="none" w:sz="0" w:space="0" w:color="auto"/>
            <w:left w:val="none" w:sz="0" w:space="0" w:color="auto"/>
            <w:bottom w:val="none" w:sz="0" w:space="0" w:color="auto"/>
            <w:right w:val="none" w:sz="0" w:space="0" w:color="auto"/>
          </w:divBdr>
          <w:divsChild>
            <w:div w:id="1683700259">
              <w:marLeft w:val="0"/>
              <w:marRight w:val="0"/>
              <w:marTop w:val="0"/>
              <w:marBottom w:val="0"/>
              <w:divBdr>
                <w:top w:val="none" w:sz="0" w:space="0" w:color="auto"/>
                <w:left w:val="none" w:sz="0" w:space="0" w:color="auto"/>
                <w:bottom w:val="none" w:sz="0" w:space="0" w:color="auto"/>
                <w:right w:val="none" w:sz="0" w:space="0" w:color="auto"/>
              </w:divBdr>
              <w:divsChild>
                <w:div w:id="1062562539">
                  <w:marLeft w:val="0"/>
                  <w:marRight w:val="0"/>
                  <w:marTop w:val="0"/>
                  <w:marBottom w:val="0"/>
                  <w:divBdr>
                    <w:top w:val="none" w:sz="0" w:space="0" w:color="auto"/>
                    <w:left w:val="none" w:sz="0" w:space="0" w:color="auto"/>
                    <w:bottom w:val="none" w:sz="0" w:space="0" w:color="auto"/>
                    <w:right w:val="none" w:sz="0" w:space="0" w:color="auto"/>
                  </w:divBdr>
                  <w:divsChild>
                    <w:div w:id="479687459">
                      <w:marLeft w:val="0"/>
                      <w:marRight w:val="0"/>
                      <w:marTop w:val="0"/>
                      <w:marBottom w:val="0"/>
                      <w:divBdr>
                        <w:top w:val="none" w:sz="0" w:space="0" w:color="auto"/>
                        <w:left w:val="none" w:sz="0" w:space="0" w:color="auto"/>
                        <w:bottom w:val="none" w:sz="0" w:space="0" w:color="auto"/>
                        <w:right w:val="none" w:sz="0" w:space="0" w:color="auto"/>
                      </w:divBdr>
                      <w:divsChild>
                        <w:div w:id="621767978">
                          <w:marLeft w:val="0"/>
                          <w:marRight w:val="0"/>
                          <w:marTop w:val="0"/>
                          <w:marBottom w:val="0"/>
                          <w:divBdr>
                            <w:top w:val="none" w:sz="0" w:space="0" w:color="auto"/>
                            <w:left w:val="none" w:sz="0" w:space="0" w:color="auto"/>
                            <w:bottom w:val="none" w:sz="0" w:space="0" w:color="auto"/>
                            <w:right w:val="none" w:sz="0" w:space="0" w:color="auto"/>
                          </w:divBdr>
                          <w:divsChild>
                            <w:div w:id="186650282">
                              <w:marLeft w:val="2070"/>
                              <w:marRight w:val="3960"/>
                              <w:marTop w:val="0"/>
                              <w:marBottom w:val="0"/>
                              <w:divBdr>
                                <w:top w:val="none" w:sz="0" w:space="0" w:color="auto"/>
                                <w:left w:val="none" w:sz="0" w:space="0" w:color="auto"/>
                                <w:bottom w:val="none" w:sz="0" w:space="0" w:color="auto"/>
                                <w:right w:val="none" w:sz="0" w:space="0" w:color="auto"/>
                              </w:divBdr>
                              <w:divsChild>
                                <w:div w:id="1153638676">
                                  <w:marLeft w:val="0"/>
                                  <w:marRight w:val="0"/>
                                  <w:marTop w:val="0"/>
                                  <w:marBottom w:val="0"/>
                                  <w:divBdr>
                                    <w:top w:val="none" w:sz="0" w:space="0" w:color="auto"/>
                                    <w:left w:val="none" w:sz="0" w:space="0" w:color="auto"/>
                                    <w:bottom w:val="none" w:sz="0" w:space="0" w:color="auto"/>
                                    <w:right w:val="none" w:sz="0" w:space="0" w:color="auto"/>
                                  </w:divBdr>
                                  <w:divsChild>
                                    <w:div w:id="1805274676">
                                      <w:marLeft w:val="0"/>
                                      <w:marRight w:val="0"/>
                                      <w:marTop w:val="0"/>
                                      <w:marBottom w:val="0"/>
                                      <w:divBdr>
                                        <w:top w:val="none" w:sz="0" w:space="0" w:color="auto"/>
                                        <w:left w:val="none" w:sz="0" w:space="0" w:color="auto"/>
                                        <w:bottom w:val="none" w:sz="0" w:space="0" w:color="auto"/>
                                        <w:right w:val="none" w:sz="0" w:space="0" w:color="auto"/>
                                      </w:divBdr>
                                      <w:divsChild>
                                        <w:div w:id="1357272977">
                                          <w:marLeft w:val="0"/>
                                          <w:marRight w:val="0"/>
                                          <w:marTop w:val="0"/>
                                          <w:marBottom w:val="0"/>
                                          <w:divBdr>
                                            <w:top w:val="none" w:sz="0" w:space="0" w:color="auto"/>
                                            <w:left w:val="none" w:sz="0" w:space="0" w:color="auto"/>
                                            <w:bottom w:val="none" w:sz="0" w:space="0" w:color="auto"/>
                                            <w:right w:val="none" w:sz="0" w:space="0" w:color="auto"/>
                                          </w:divBdr>
                                          <w:divsChild>
                                            <w:div w:id="828903964">
                                              <w:marLeft w:val="0"/>
                                              <w:marRight w:val="0"/>
                                              <w:marTop w:val="90"/>
                                              <w:marBottom w:val="0"/>
                                              <w:divBdr>
                                                <w:top w:val="none" w:sz="0" w:space="0" w:color="auto"/>
                                                <w:left w:val="none" w:sz="0" w:space="0" w:color="auto"/>
                                                <w:bottom w:val="none" w:sz="0" w:space="0" w:color="auto"/>
                                                <w:right w:val="none" w:sz="0" w:space="0" w:color="auto"/>
                                              </w:divBdr>
                                              <w:divsChild>
                                                <w:div w:id="2108692563">
                                                  <w:marLeft w:val="0"/>
                                                  <w:marRight w:val="0"/>
                                                  <w:marTop w:val="0"/>
                                                  <w:marBottom w:val="0"/>
                                                  <w:divBdr>
                                                    <w:top w:val="none" w:sz="0" w:space="0" w:color="auto"/>
                                                    <w:left w:val="none" w:sz="0" w:space="0" w:color="auto"/>
                                                    <w:bottom w:val="none" w:sz="0" w:space="0" w:color="auto"/>
                                                    <w:right w:val="none" w:sz="0" w:space="0" w:color="auto"/>
                                                  </w:divBdr>
                                                  <w:divsChild>
                                                    <w:div w:id="532497763">
                                                      <w:marLeft w:val="0"/>
                                                      <w:marRight w:val="0"/>
                                                      <w:marTop w:val="0"/>
                                                      <w:marBottom w:val="405"/>
                                                      <w:divBdr>
                                                        <w:top w:val="none" w:sz="0" w:space="0" w:color="auto"/>
                                                        <w:left w:val="none" w:sz="0" w:space="0" w:color="auto"/>
                                                        <w:bottom w:val="none" w:sz="0" w:space="0" w:color="auto"/>
                                                        <w:right w:val="none" w:sz="0" w:space="0" w:color="auto"/>
                                                      </w:divBdr>
                                                      <w:divsChild>
                                                        <w:div w:id="417361455">
                                                          <w:marLeft w:val="0"/>
                                                          <w:marRight w:val="0"/>
                                                          <w:marTop w:val="0"/>
                                                          <w:marBottom w:val="0"/>
                                                          <w:divBdr>
                                                            <w:top w:val="none" w:sz="0" w:space="0" w:color="auto"/>
                                                            <w:left w:val="none" w:sz="0" w:space="0" w:color="auto"/>
                                                            <w:bottom w:val="none" w:sz="0" w:space="0" w:color="auto"/>
                                                            <w:right w:val="none" w:sz="0" w:space="0" w:color="auto"/>
                                                          </w:divBdr>
                                                          <w:divsChild>
                                                            <w:div w:id="2042706672">
                                                              <w:marLeft w:val="0"/>
                                                              <w:marRight w:val="0"/>
                                                              <w:marTop w:val="0"/>
                                                              <w:marBottom w:val="0"/>
                                                              <w:divBdr>
                                                                <w:top w:val="none" w:sz="0" w:space="0" w:color="auto"/>
                                                                <w:left w:val="none" w:sz="0" w:space="0" w:color="auto"/>
                                                                <w:bottom w:val="none" w:sz="0" w:space="0" w:color="auto"/>
                                                                <w:right w:val="none" w:sz="0" w:space="0" w:color="auto"/>
                                                              </w:divBdr>
                                                              <w:divsChild>
                                                                <w:div w:id="1826165998">
                                                                  <w:marLeft w:val="0"/>
                                                                  <w:marRight w:val="0"/>
                                                                  <w:marTop w:val="0"/>
                                                                  <w:marBottom w:val="0"/>
                                                                  <w:divBdr>
                                                                    <w:top w:val="none" w:sz="0" w:space="0" w:color="auto"/>
                                                                    <w:left w:val="none" w:sz="0" w:space="0" w:color="auto"/>
                                                                    <w:bottom w:val="none" w:sz="0" w:space="0" w:color="auto"/>
                                                                    <w:right w:val="none" w:sz="0" w:space="0" w:color="auto"/>
                                                                  </w:divBdr>
                                                                  <w:divsChild>
                                                                    <w:div w:id="1319381908">
                                                                      <w:marLeft w:val="0"/>
                                                                      <w:marRight w:val="0"/>
                                                                      <w:marTop w:val="0"/>
                                                                      <w:marBottom w:val="0"/>
                                                                      <w:divBdr>
                                                                        <w:top w:val="none" w:sz="0" w:space="0" w:color="auto"/>
                                                                        <w:left w:val="none" w:sz="0" w:space="0" w:color="auto"/>
                                                                        <w:bottom w:val="none" w:sz="0" w:space="0" w:color="auto"/>
                                                                        <w:right w:val="none" w:sz="0" w:space="0" w:color="auto"/>
                                                                      </w:divBdr>
                                                                      <w:divsChild>
                                                                        <w:div w:id="1316034297">
                                                                          <w:marLeft w:val="0"/>
                                                                          <w:marRight w:val="0"/>
                                                                          <w:marTop w:val="0"/>
                                                                          <w:marBottom w:val="0"/>
                                                                          <w:divBdr>
                                                                            <w:top w:val="none" w:sz="0" w:space="0" w:color="auto"/>
                                                                            <w:left w:val="none" w:sz="0" w:space="0" w:color="auto"/>
                                                                            <w:bottom w:val="none" w:sz="0" w:space="0" w:color="auto"/>
                                                                            <w:right w:val="none" w:sz="0" w:space="0" w:color="auto"/>
                                                                          </w:divBdr>
                                                                          <w:divsChild>
                                                                            <w:div w:id="1528911583">
                                                                              <w:marLeft w:val="0"/>
                                                                              <w:marRight w:val="0"/>
                                                                              <w:marTop w:val="0"/>
                                                                              <w:marBottom w:val="0"/>
                                                                              <w:divBdr>
                                                                                <w:top w:val="none" w:sz="0" w:space="0" w:color="auto"/>
                                                                                <w:left w:val="none" w:sz="0" w:space="0" w:color="auto"/>
                                                                                <w:bottom w:val="none" w:sz="0" w:space="0" w:color="auto"/>
                                                                                <w:right w:val="none" w:sz="0" w:space="0" w:color="auto"/>
                                                                              </w:divBdr>
                                                                              <w:divsChild>
                                                                                <w:div w:id="1535582162">
                                                                                  <w:marLeft w:val="0"/>
                                                                                  <w:marRight w:val="0"/>
                                                                                  <w:marTop w:val="0"/>
                                                                                  <w:marBottom w:val="0"/>
                                                                                  <w:divBdr>
                                                                                    <w:top w:val="none" w:sz="0" w:space="0" w:color="auto"/>
                                                                                    <w:left w:val="none" w:sz="0" w:space="0" w:color="auto"/>
                                                                                    <w:bottom w:val="none" w:sz="0" w:space="0" w:color="auto"/>
                                                                                    <w:right w:val="none" w:sz="0" w:space="0" w:color="auto"/>
                                                                                  </w:divBdr>
                                                                                  <w:divsChild>
                                                                                    <w:div w:id="680162164">
                                                                                      <w:marLeft w:val="0"/>
                                                                                      <w:marRight w:val="0"/>
                                                                                      <w:marTop w:val="0"/>
                                                                                      <w:marBottom w:val="0"/>
                                                                                      <w:divBdr>
                                                                                        <w:top w:val="none" w:sz="0" w:space="0" w:color="auto"/>
                                                                                        <w:left w:val="none" w:sz="0" w:space="0" w:color="auto"/>
                                                                                        <w:bottom w:val="none" w:sz="0" w:space="0" w:color="auto"/>
                                                                                        <w:right w:val="none" w:sz="0" w:space="0" w:color="auto"/>
                                                                                      </w:divBdr>
                                                                                      <w:divsChild>
                                                                                        <w:div w:id="1984651529">
                                                                                          <w:marLeft w:val="0"/>
                                                                                          <w:marRight w:val="0"/>
                                                                                          <w:marTop w:val="0"/>
                                                                                          <w:marBottom w:val="0"/>
                                                                                          <w:divBdr>
                                                                                            <w:top w:val="none" w:sz="0" w:space="0" w:color="auto"/>
                                                                                            <w:left w:val="none" w:sz="0" w:space="0" w:color="auto"/>
                                                                                            <w:bottom w:val="none" w:sz="0" w:space="0" w:color="auto"/>
                                                                                            <w:right w:val="none" w:sz="0" w:space="0" w:color="auto"/>
                                                                                          </w:divBdr>
                                                                                          <w:divsChild>
                                                                                            <w:div w:id="346713619">
                                                                                              <w:marLeft w:val="0"/>
                                                                                              <w:marRight w:val="0"/>
                                                                                              <w:marTop w:val="0"/>
                                                                                              <w:marBottom w:val="0"/>
                                                                                              <w:divBdr>
                                                                                                <w:top w:val="none" w:sz="0" w:space="0" w:color="auto"/>
                                                                                                <w:left w:val="none" w:sz="0" w:space="0" w:color="auto"/>
                                                                                                <w:bottom w:val="none" w:sz="0" w:space="0" w:color="auto"/>
                                                                                                <w:right w:val="none" w:sz="0" w:space="0" w:color="auto"/>
                                                                                              </w:divBdr>
                                                                                              <w:divsChild>
                                                                                                <w:div w:id="3824697">
                                                                                                  <w:marLeft w:val="0"/>
                                                                                                  <w:marRight w:val="0"/>
                                                                                                  <w:marTop w:val="0"/>
                                                                                                  <w:marBottom w:val="0"/>
                                                                                                  <w:divBdr>
                                                                                                    <w:top w:val="none" w:sz="0" w:space="0" w:color="auto"/>
                                                                                                    <w:left w:val="none" w:sz="0" w:space="0" w:color="auto"/>
                                                                                                    <w:bottom w:val="none" w:sz="0" w:space="0" w:color="auto"/>
                                                                                                    <w:right w:val="none" w:sz="0" w:space="0" w:color="auto"/>
                                                                                                  </w:divBdr>
                                                                                                  <w:divsChild>
                                                                                                    <w:div w:id="1063069342">
                                                                                                      <w:marLeft w:val="0"/>
                                                                                                      <w:marRight w:val="0"/>
                                                                                                      <w:marTop w:val="0"/>
                                                                                                      <w:marBottom w:val="0"/>
                                                                                                      <w:divBdr>
                                                                                                        <w:top w:val="none" w:sz="0" w:space="0" w:color="auto"/>
                                                                                                        <w:left w:val="none" w:sz="0" w:space="0" w:color="auto"/>
                                                                                                        <w:bottom w:val="none" w:sz="0" w:space="0" w:color="auto"/>
                                                                                                        <w:right w:val="none" w:sz="0" w:space="0" w:color="auto"/>
                                                                                                      </w:divBdr>
                                                                                                      <w:divsChild>
                                                                                                        <w:div w:id="1536233338">
                                                                                                          <w:marLeft w:val="0"/>
                                                                                                          <w:marRight w:val="0"/>
                                                                                                          <w:marTop w:val="0"/>
                                                                                                          <w:marBottom w:val="0"/>
                                                                                                          <w:divBdr>
                                                                                                            <w:top w:val="none" w:sz="0" w:space="0" w:color="auto"/>
                                                                                                            <w:left w:val="none" w:sz="0" w:space="0" w:color="auto"/>
                                                                                                            <w:bottom w:val="none" w:sz="0" w:space="0" w:color="auto"/>
                                                                                                            <w:right w:val="none" w:sz="0" w:space="0" w:color="auto"/>
                                                                                                          </w:divBdr>
                                                                                                          <w:divsChild>
                                                                                                            <w:div w:id="1617711088">
                                                                                                              <w:marLeft w:val="0"/>
                                                                                                              <w:marRight w:val="0"/>
                                                                                                              <w:marTop w:val="0"/>
                                                                                                              <w:marBottom w:val="0"/>
                                                                                                              <w:divBdr>
                                                                                                                <w:top w:val="none" w:sz="0" w:space="0" w:color="auto"/>
                                                                                                                <w:left w:val="none" w:sz="0" w:space="0" w:color="auto"/>
                                                                                                                <w:bottom w:val="none" w:sz="0" w:space="0" w:color="auto"/>
                                                                                                                <w:right w:val="none" w:sz="0" w:space="0" w:color="auto"/>
                                                                                                              </w:divBdr>
                                                                                                              <w:divsChild>
                                                                                                                <w:div w:id="1843743118">
                                                                                                                  <w:marLeft w:val="0"/>
                                                                                                                  <w:marRight w:val="0"/>
                                                                                                                  <w:marTop w:val="0"/>
                                                                                                                  <w:marBottom w:val="0"/>
                                                                                                                  <w:divBdr>
                                                                                                                    <w:top w:val="none" w:sz="0" w:space="0" w:color="auto"/>
                                                                                                                    <w:left w:val="none" w:sz="0" w:space="0" w:color="auto"/>
                                                                                                                    <w:bottom w:val="none" w:sz="0" w:space="0" w:color="auto"/>
                                                                                                                    <w:right w:val="none" w:sz="0" w:space="0" w:color="auto"/>
                                                                                                                  </w:divBdr>
                                                                                                                  <w:divsChild>
                                                                                                                    <w:div w:id="366954804">
                                                                                                                      <w:marLeft w:val="300"/>
                                                                                                                      <w:marRight w:val="0"/>
                                                                                                                      <w:marTop w:val="0"/>
                                                                                                                      <w:marBottom w:val="0"/>
                                                                                                                      <w:divBdr>
                                                                                                                        <w:top w:val="none" w:sz="0" w:space="0" w:color="auto"/>
                                                                                                                        <w:left w:val="none" w:sz="0" w:space="0" w:color="auto"/>
                                                                                                                        <w:bottom w:val="none" w:sz="0" w:space="0" w:color="auto"/>
                                                                                                                        <w:right w:val="none" w:sz="0" w:space="0" w:color="auto"/>
                                                                                                                      </w:divBdr>
                                                                                                                      <w:divsChild>
                                                                                                                        <w:div w:id="1403988538">
                                                                                                                          <w:marLeft w:val="-300"/>
                                                                                                                          <w:marRight w:val="0"/>
                                                                                                                          <w:marTop w:val="0"/>
                                                                                                                          <w:marBottom w:val="0"/>
                                                                                                                          <w:divBdr>
                                                                                                                            <w:top w:val="none" w:sz="0" w:space="0" w:color="auto"/>
                                                                                                                            <w:left w:val="none" w:sz="0" w:space="0" w:color="auto"/>
                                                                                                                            <w:bottom w:val="none" w:sz="0" w:space="0" w:color="auto"/>
                                                                                                                            <w:right w:val="none" w:sz="0" w:space="0" w:color="auto"/>
                                                                                                                          </w:divBdr>
                                                                                                                          <w:divsChild>
                                                                                                                            <w:div w:id="40830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5271021">
      <w:bodyDiv w:val="1"/>
      <w:marLeft w:val="0"/>
      <w:marRight w:val="0"/>
      <w:marTop w:val="0"/>
      <w:marBottom w:val="0"/>
      <w:divBdr>
        <w:top w:val="none" w:sz="0" w:space="0" w:color="auto"/>
        <w:left w:val="none" w:sz="0" w:space="0" w:color="auto"/>
        <w:bottom w:val="none" w:sz="0" w:space="0" w:color="auto"/>
        <w:right w:val="none" w:sz="0" w:space="0" w:color="auto"/>
      </w:divBdr>
    </w:div>
    <w:div w:id="837037130">
      <w:bodyDiv w:val="1"/>
      <w:marLeft w:val="0"/>
      <w:marRight w:val="0"/>
      <w:marTop w:val="0"/>
      <w:marBottom w:val="0"/>
      <w:divBdr>
        <w:top w:val="none" w:sz="0" w:space="0" w:color="auto"/>
        <w:left w:val="none" w:sz="0" w:space="0" w:color="auto"/>
        <w:bottom w:val="none" w:sz="0" w:space="0" w:color="auto"/>
        <w:right w:val="none" w:sz="0" w:space="0" w:color="auto"/>
      </w:divBdr>
    </w:div>
    <w:div w:id="838425715">
      <w:bodyDiv w:val="1"/>
      <w:marLeft w:val="0"/>
      <w:marRight w:val="0"/>
      <w:marTop w:val="0"/>
      <w:marBottom w:val="0"/>
      <w:divBdr>
        <w:top w:val="none" w:sz="0" w:space="0" w:color="auto"/>
        <w:left w:val="none" w:sz="0" w:space="0" w:color="auto"/>
        <w:bottom w:val="none" w:sz="0" w:space="0" w:color="auto"/>
        <w:right w:val="none" w:sz="0" w:space="0" w:color="auto"/>
      </w:divBdr>
    </w:div>
    <w:div w:id="839154621">
      <w:bodyDiv w:val="1"/>
      <w:marLeft w:val="0"/>
      <w:marRight w:val="0"/>
      <w:marTop w:val="0"/>
      <w:marBottom w:val="0"/>
      <w:divBdr>
        <w:top w:val="none" w:sz="0" w:space="0" w:color="auto"/>
        <w:left w:val="none" w:sz="0" w:space="0" w:color="auto"/>
        <w:bottom w:val="none" w:sz="0" w:space="0" w:color="auto"/>
        <w:right w:val="none" w:sz="0" w:space="0" w:color="auto"/>
      </w:divBdr>
    </w:div>
    <w:div w:id="840780200">
      <w:bodyDiv w:val="1"/>
      <w:marLeft w:val="0"/>
      <w:marRight w:val="0"/>
      <w:marTop w:val="0"/>
      <w:marBottom w:val="0"/>
      <w:divBdr>
        <w:top w:val="none" w:sz="0" w:space="0" w:color="auto"/>
        <w:left w:val="none" w:sz="0" w:space="0" w:color="auto"/>
        <w:bottom w:val="none" w:sz="0" w:space="0" w:color="auto"/>
        <w:right w:val="none" w:sz="0" w:space="0" w:color="auto"/>
      </w:divBdr>
    </w:div>
    <w:div w:id="842206097">
      <w:bodyDiv w:val="1"/>
      <w:marLeft w:val="0"/>
      <w:marRight w:val="0"/>
      <w:marTop w:val="0"/>
      <w:marBottom w:val="0"/>
      <w:divBdr>
        <w:top w:val="none" w:sz="0" w:space="0" w:color="auto"/>
        <w:left w:val="none" w:sz="0" w:space="0" w:color="auto"/>
        <w:bottom w:val="none" w:sz="0" w:space="0" w:color="auto"/>
        <w:right w:val="none" w:sz="0" w:space="0" w:color="auto"/>
      </w:divBdr>
    </w:div>
    <w:div w:id="842669276">
      <w:bodyDiv w:val="1"/>
      <w:marLeft w:val="0"/>
      <w:marRight w:val="0"/>
      <w:marTop w:val="0"/>
      <w:marBottom w:val="0"/>
      <w:divBdr>
        <w:top w:val="none" w:sz="0" w:space="0" w:color="auto"/>
        <w:left w:val="none" w:sz="0" w:space="0" w:color="auto"/>
        <w:bottom w:val="none" w:sz="0" w:space="0" w:color="auto"/>
        <w:right w:val="none" w:sz="0" w:space="0" w:color="auto"/>
      </w:divBdr>
    </w:div>
    <w:div w:id="844393185">
      <w:bodyDiv w:val="1"/>
      <w:marLeft w:val="0"/>
      <w:marRight w:val="0"/>
      <w:marTop w:val="0"/>
      <w:marBottom w:val="0"/>
      <w:divBdr>
        <w:top w:val="none" w:sz="0" w:space="0" w:color="auto"/>
        <w:left w:val="none" w:sz="0" w:space="0" w:color="auto"/>
        <w:bottom w:val="none" w:sz="0" w:space="0" w:color="auto"/>
        <w:right w:val="none" w:sz="0" w:space="0" w:color="auto"/>
      </w:divBdr>
    </w:div>
    <w:div w:id="845436680">
      <w:bodyDiv w:val="1"/>
      <w:marLeft w:val="0"/>
      <w:marRight w:val="0"/>
      <w:marTop w:val="0"/>
      <w:marBottom w:val="0"/>
      <w:divBdr>
        <w:top w:val="none" w:sz="0" w:space="0" w:color="auto"/>
        <w:left w:val="none" w:sz="0" w:space="0" w:color="auto"/>
        <w:bottom w:val="none" w:sz="0" w:space="0" w:color="auto"/>
        <w:right w:val="none" w:sz="0" w:space="0" w:color="auto"/>
      </w:divBdr>
    </w:div>
    <w:div w:id="846600541">
      <w:bodyDiv w:val="1"/>
      <w:marLeft w:val="0"/>
      <w:marRight w:val="0"/>
      <w:marTop w:val="0"/>
      <w:marBottom w:val="0"/>
      <w:divBdr>
        <w:top w:val="none" w:sz="0" w:space="0" w:color="auto"/>
        <w:left w:val="none" w:sz="0" w:space="0" w:color="auto"/>
        <w:bottom w:val="none" w:sz="0" w:space="0" w:color="auto"/>
        <w:right w:val="none" w:sz="0" w:space="0" w:color="auto"/>
      </w:divBdr>
    </w:div>
    <w:div w:id="850220789">
      <w:bodyDiv w:val="1"/>
      <w:marLeft w:val="0"/>
      <w:marRight w:val="0"/>
      <w:marTop w:val="0"/>
      <w:marBottom w:val="0"/>
      <w:divBdr>
        <w:top w:val="none" w:sz="0" w:space="0" w:color="auto"/>
        <w:left w:val="none" w:sz="0" w:space="0" w:color="auto"/>
        <w:bottom w:val="none" w:sz="0" w:space="0" w:color="auto"/>
        <w:right w:val="none" w:sz="0" w:space="0" w:color="auto"/>
      </w:divBdr>
    </w:div>
    <w:div w:id="850606667">
      <w:bodyDiv w:val="1"/>
      <w:marLeft w:val="0"/>
      <w:marRight w:val="0"/>
      <w:marTop w:val="0"/>
      <w:marBottom w:val="0"/>
      <w:divBdr>
        <w:top w:val="none" w:sz="0" w:space="0" w:color="auto"/>
        <w:left w:val="none" w:sz="0" w:space="0" w:color="auto"/>
        <w:bottom w:val="none" w:sz="0" w:space="0" w:color="auto"/>
        <w:right w:val="none" w:sz="0" w:space="0" w:color="auto"/>
      </w:divBdr>
    </w:div>
    <w:div w:id="850951232">
      <w:bodyDiv w:val="1"/>
      <w:marLeft w:val="0"/>
      <w:marRight w:val="0"/>
      <w:marTop w:val="0"/>
      <w:marBottom w:val="0"/>
      <w:divBdr>
        <w:top w:val="none" w:sz="0" w:space="0" w:color="auto"/>
        <w:left w:val="none" w:sz="0" w:space="0" w:color="auto"/>
        <w:bottom w:val="none" w:sz="0" w:space="0" w:color="auto"/>
        <w:right w:val="none" w:sz="0" w:space="0" w:color="auto"/>
      </w:divBdr>
    </w:div>
    <w:div w:id="851919013">
      <w:bodyDiv w:val="1"/>
      <w:marLeft w:val="0"/>
      <w:marRight w:val="0"/>
      <w:marTop w:val="0"/>
      <w:marBottom w:val="0"/>
      <w:divBdr>
        <w:top w:val="none" w:sz="0" w:space="0" w:color="auto"/>
        <w:left w:val="none" w:sz="0" w:space="0" w:color="auto"/>
        <w:bottom w:val="none" w:sz="0" w:space="0" w:color="auto"/>
        <w:right w:val="none" w:sz="0" w:space="0" w:color="auto"/>
      </w:divBdr>
    </w:div>
    <w:div w:id="854197585">
      <w:bodyDiv w:val="1"/>
      <w:marLeft w:val="0"/>
      <w:marRight w:val="0"/>
      <w:marTop w:val="0"/>
      <w:marBottom w:val="0"/>
      <w:divBdr>
        <w:top w:val="none" w:sz="0" w:space="0" w:color="auto"/>
        <w:left w:val="none" w:sz="0" w:space="0" w:color="auto"/>
        <w:bottom w:val="none" w:sz="0" w:space="0" w:color="auto"/>
        <w:right w:val="none" w:sz="0" w:space="0" w:color="auto"/>
      </w:divBdr>
    </w:div>
    <w:div w:id="854807215">
      <w:bodyDiv w:val="1"/>
      <w:marLeft w:val="0"/>
      <w:marRight w:val="0"/>
      <w:marTop w:val="0"/>
      <w:marBottom w:val="0"/>
      <w:divBdr>
        <w:top w:val="none" w:sz="0" w:space="0" w:color="auto"/>
        <w:left w:val="none" w:sz="0" w:space="0" w:color="auto"/>
        <w:bottom w:val="none" w:sz="0" w:space="0" w:color="auto"/>
        <w:right w:val="none" w:sz="0" w:space="0" w:color="auto"/>
      </w:divBdr>
    </w:div>
    <w:div w:id="856507819">
      <w:bodyDiv w:val="1"/>
      <w:marLeft w:val="0"/>
      <w:marRight w:val="0"/>
      <w:marTop w:val="0"/>
      <w:marBottom w:val="0"/>
      <w:divBdr>
        <w:top w:val="none" w:sz="0" w:space="0" w:color="auto"/>
        <w:left w:val="none" w:sz="0" w:space="0" w:color="auto"/>
        <w:bottom w:val="none" w:sz="0" w:space="0" w:color="auto"/>
        <w:right w:val="none" w:sz="0" w:space="0" w:color="auto"/>
      </w:divBdr>
    </w:div>
    <w:div w:id="860585151">
      <w:bodyDiv w:val="1"/>
      <w:marLeft w:val="0"/>
      <w:marRight w:val="0"/>
      <w:marTop w:val="0"/>
      <w:marBottom w:val="0"/>
      <w:divBdr>
        <w:top w:val="none" w:sz="0" w:space="0" w:color="auto"/>
        <w:left w:val="none" w:sz="0" w:space="0" w:color="auto"/>
        <w:bottom w:val="none" w:sz="0" w:space="0" w:color="auto"/>
        <w:right w:val="none" w:sz="0" w:space="0" w:color="auto"/>
      </w:divBdr>
    </w:div>
    <w:div w:id="861675238">
      <w:bodyDiv w:val="1"/>
      <w:marLeft w:val="0"/>
      <w:marRight w:val="0"/>
      <w:marTop w:val="0"/>
      <w:marBottom w:val="0"/>
      <w:divBdr>
        <w:top w:val="none" w:sz="0" w:space="0" w:color="auto"/>
        <w:left w:val="none" w:sz="0" w:space="0" w:color="auto"/>
        <w:bottom w:val="none" w:sz="0" w:space="0" w:color="auto"/>
        <w:right w:val="none" w:sz="0" w:space="0" w:color="auto"/>
      </w:divBdr>
    </w:div>
    <w:div w:id="861746113">
      <w:bodyDiv w:val="1"/>
      <w:marLeft w:val="0"/>
      <w:marRight w:val="0"/>
      <w:marTop w:val="0"/>
      <w:marBottom w:val="0"/>
      <w:divBdr>
        <w:top w:val="none" w:sz="0" w:space="0" w:color="auto"/>
        <w:left w:val="none" w:sz="0" w:space="0" w:color="auto"/>
        <w:bottom w:val="none" w:sz="0" w:space="0" w:color="auto"/>
        <w:right w:val="none" w:sz="0" w:space="0" w:color="auto"/>
      </w:divBdr>
    </w:div>
    <w:div w:id="863057360">
      <w:bodyDiv w:val="1"/>
      <w:marLeft w:val="0"/>
      <w:marRight w:val="0"/>
      <w:marTop w:val="0"/>
      <w:marBottom w:val="0"/>
      <w:divBdr>
        <w:top w:val="none" w:sz="0" w:space="0" w:color="auto"/>
        <w:left w:val="none" w:sz="0" w:space="0" w:color="auto"/>
        <w:bottom w:val="none" w:sz="0" w:space="0" w:color="auto"/>
        <w:right w:val="none" w:sz="0" w:space="0" w:color="auto"/>
      </w:divBdr>
    </w:div>
    <w:div w:id="867448897">
      <w:bodyDiv w:val="1"/>
      <w:marLeft w:val="0"/>
      <w:marRight w:val="0"/>
      <w:marTop w:val="0"/>
      <w:marBottom w:val="0"/>
      <w:divBdr>
        <w:top w:val="none" w:sz="0" w:space="0" w:color="auto"/>
        <w:left w:val="none" w:sz="0" w:space="0" w:color="auto"/>
        <w:bottom w:val="none" w:sz="0" w:space="0" w:color="auto"/>
        <w:right w:val="none" w:sz="0" w:space="0" w:color="auto"/>
      </w:divBdr>
    </w:div>
    <w:div w:id="867597578">
      <w:bodyDiv w:val="1"/>
      <w:marLeft w:val="0"/>
      <w:marRight w:val="0"/>
      <w:marTop w:val="0"/>
      <w:marBottom w:val="0"/>
      <w:divBdr>
        <w:top w:val="none" w:sz="0" w:space="0" w:color="auto"/>
        <w:left w:val="none" w:sz="0" w:space="0" w:color="auto"/>
        <w:bottom w:val="none" w:sz="0" w:space="0" w:color="auto"/>
        <w:right w:val="none" w:sz="0" w:space="0" w:color="auto"/>
      </w:divBdr>
    </w:div>
    <w:div w:id="871301920">
      <w:bodyDiv w:val="1"/>
      <w:marLeft w:val="0"/>
      <w:marRight w:val="0"/>
      <w:marTop w:val="0"/>
      <w:marBottom w:val="0"/>
      <w:divBdr>
        <w:top w:val="none" w:sz="0" w:space="0" w:color="auto"/>
        <w:left w:val="none" w:sz="0" w:space="0" w:color="auto"/>
        <w:bottom w:val="none" w:sz="0" w:space="0" w:color="auto"/>
        <w:right w:val="none" w:sz="0" w:space="0" w:color="auto"/>
      </w:divBdr>
    </w:div>
    <w:div w:id="873225970">
      <w:bodyDiv w:val="1"/>
      <w:marLeft w:val="0"/>
      <w:marRight w:val="0"/>
      <w:marTop w:val="0"/>
      <w:marBottom w:val="0"/>
      <w:divBdr>
        <w:top w:val="none" w:sz="0" w:space="0" w:color="auto"/>
        <w:left w:val="none" w:sz="0" w:space="0" w:color="auto"/>
        <w:bottom w:val="none" w:sz="0" w:space="0" w:color="auto"/>
        <w:right w:val="none" w:sz="0" w:space="0" w:color="auto"/>
      </w:divBdr>
    </w:div>
    <w:div w:id="873469874">
      <w:bodyDiv w:val="1"/>
      <w:marLeft w:val="0"/>
      <w:marRight w:val="0"/>
      <w:marTop w:val="0"/>
      <w:marBottom w:val="0"/>
      <w:divBdr>
        <w:top w:val="none" w:sz="0" w:space="0" w:color="auto"/>
        <w:left w:val="none" w:sz="0" w:space="0" w:color="auto"/>
        <w:bottom w:val="none" w:sz="0" w:space="0" w:color="auto"/>
        <w:right w:val="none" w:sz="0" w:space="0" w:color="auto"/>
      </w:divBdr>
    </w:div>
    <w:div w:id="874929240">
      <w:bodyDiv w:val="1"/>
      <w:marLeft w:val="0"/>
      <w:marRight w:val="0"/>
      <w:marTop w:val="0"/>
      <w:marBottom w:val="0"/>
      <w:divBdr>
        <w:top w:val="none" w:sz="0" w:space="0" w:color="auto"/>
        <w:left w:val="none" w:sz="0" w:space="0" w:color="auto"/>
        <w:bottom w:val="none" w:sz="0" w:space="0" w:color="auto"/>
        <w:right w:val="none" w:sz="0" w:space="0" w:color="auto"/>
      </w:divBdr>
    </w:div>
    <w:div w:id="875312232">
      <w:bodyDiv w:val="1"/>
      <w:marLeft w:val="0"/>
      <w:marRight w:val="0"/>
      <w:marTop w:val="0"/>
      <w:marBottom w:val="0"/>
      <w:divBdr>
        <w:top w:val="none" w:sz="0" w:space="0" w:color="auto"/>
        <w:left w:val="none" w:sz="0" w:space="0" w:color="auto"/>
        <w:bottom w:val="none" w:sz="0" w:space="0" w:color="auto"/>
        <w:right w:val="none" w:sz="0" w:space="0" w:color="auto"/>
      </w:divBdr>
    </w:div>
    <w:div w:id="875389238">
      <w:bodyDiv w:val="1"/>
      <w:marLeft w:val="0"/>
      <w:marRight w:val="0"/>
      <w:marTop w:val="0"/>
      <w:marBottom w:val="0"/>
      <w:divBdr>
        <w:top w:val="none" w:sz="0" w:space="0" w:color="auto"/>
        <w:left w:val="none" w:sz="0" w:space="0" w:color="auto"/>
        <w:bottom w:val="none" w:sz="0" w:space="0" w:color="auto"/>
        <w:right w:val="none" w:sz="0" w:space="0" w:color="auto"/>
      </w:divBdr>
    </w:div>
    <w:div w:id="875892133">
      <w:bodyDiv w:val="1"/>
      <w:marLeft w:val="0"/>
      <w:marRight w:val="0"/>
      <w:marTop w:val="0"/>
      <w:marBottom w:val="0"/>
      <w:divBdr>
        <w:top w:val="none" w:sz="0" w:space="0" w:color="auto"/>
        <w:left w:val="none" w:sz="0" w:space="0" w:color="auto"/>
        <w:bottom w:val="none" w:sz="0" w:space="0" w:color="auto"/>
        <w:right w:val="none" w:sz="0" w:space="0" w:color="auto"/>
      </w:divBdr>
    </w:div>
    <w:div w:id="877203871">
      <w:bodyDiv w:val="1"/>
      <w:marLeft w:val="0"/>
      <w:marRight w:val="0"/>
      <w:marTop w:val="0"/>
      <w:marBottom w:val="0"/>
      <w:divBdr>
        <w:top w:val="none" w:sz="0" w:space="0" w:color="auto"/>
        <w:left w:val="none" w:sz="0" w:space="0" w:color="auto"/>
        <w:bottom w:val="none" w:sz="0" w:space="0" w:color="auto"/>
        <w:right w:val="none" w:sz="0" w:space="0" w:color="auto"/>
      </w:divBdr>
    </w:div>
    <w:div w:id="877275182">
      <w:bodyDiv w:val="1"/>
      <w:marLeft w:val="0"/>
      <w:marRight w:val="0"/>
      <w:marTop w:val="0"/>
      <w:marBottom w:val="0"/>
      <w:divBdr>
        <w:top w:val="none" w:sz="0" w:space="0" w:color="auto"/>
        <w:left w:val="none" w:sz="0" w:space="0" w:color="auto"/>
        <w:bottom w:val="none" w:sz="0" w:space="0" w:color="auto"/>
        <w:right w:val="none" w:sz="0" w:space="0" w:color="auto"/>
      </w:divBdr>
    </w:div>
    <w:div w:id="877745429">
      <w:bodyDiv w:val="1"/>
      <w:marLeft w:val="0"/>
      <w:marRight w:val="0"/>
      <w:marTop w:val="0"/>
      <w:marBottom w:val="0"/>
      <w:divBdr>
        <w:top w:val="none" w:sz="0" w:space="0" w:color="auto"/>
        <w:left w:val="none" w:sz="0" w:space="0" w:color="auto"/>
        <w:bottom w:val="none" w:sz="0" w:space="0" w:color="auto"/>
        <w:right w:val="none" w:sz="0" w:space="0" w:color="auto"/>
      </w:divBdr>
    </w:div>
    <w:div w:id="879901764">
      <w:bodyDiv w:val="1"/>
      <w:marLeft w:val="0"/>
      <w:marRight w:val="0"/>
      <w:marTop w:val="0"/>
      <w:marBottom w:val="0"/>
      <w:divBdr>
        <w:top w:val="none" w:sz="0" w:space="0" w:color="auto"/>
        <w:left w:val="none" w:sz="0" w:space="0" w:color="auto"/>
        <w:bottom w:val="none" w:sz="0" w:space="0" w:color="auto"/>
        <w:right w:val="none" w:sz="0" w:space="0" w:color="auto"/>
      </w:divBdr>
    </w:div>
    <w:div w:id="881482582">
      <w:bodyDiv w:val="1"/>
      <w:marLeft w:val="0"/>
      <w:marRight w:val="0"/>
      <w:marTop w:val="0"/>
      <w:marBottom w:val="0"/>
      <w:divBdr>
        <w:top w:val="none" w:sz="0" w:space="0" w:color="auto"/>
        <w:left w:val="none" w:sz="0" w:space="0" w:color="auto"/>
        <w:bottom w:val="none" w:sz="0" w:space="0" w:color="auto"/>
        <w:right w:val="none" w:sz="0" w:space="0" w:color="auto"/>
      </w:divBdr>
    </w:div>
    <w:div w:id="882866480">
      <w:bodyDiv w:val="1"/>
      <w:marLeft w:val="0"/>
      <w:marRight w:val="0"/>
      <w:marTop w:val="0"/>
      <w:marBottom w:val="0"/>
      <w:divBdr>
        <w:top w:val="none" w:sz="0" w:space="0" w:color="auto"/>
        <w:left w:val="none" w:sz="0" w:space="0" w:color="auto"/>
        <w:bottom w:val="none" w:sz="0" w:space="0" w:color="auto"/>
        <w:right w:val="none" w:sz="0" w:space="0" w:color="auto"/>
      </w:divBdr>
    </w:div>
    <w:div w:id="882984423">
      <w:bodyDiv w:val="1"/>
      <w:marLeft w:val="0"/>
      <w:marRight w:val="0"/>
      <w:marTop w:val="0"/>
      <w:marBottom w:val="0"/>
      <w:divBdr>
        <w:top w:val="none" w:sz="0" w:space="0" w:color="auto"/>
        <w:left w:val="none" w:sz="0" w:space="0" w:color="auto"/>
        <w:bottom w:val="none" w:sz="0" w:space="0" w:color="auto"/>
        <w:right w:val="none" w:sz="0" w:space="0" w:color="auto"/>
      </w:divBdr>
    </w:div>
    <w:div w:id="883760566">
      <w:bodyDiv w:val="1"/>
      <w:marLeft w:val="0"/>
      <w:marRight w:val="0"/>
      <w:marTop w:val="0"/>
      <w:marBottom w:val="0"/>
      <w:divBdr>
        <w:top w:val="none" w:sz="0" w:space="0" w:color="auto"/>
        <w:left w:val="none" w:sz="0" w:space="0" w:color="auto"/>
        <w:bottom w:val="none" w:sz="0" w:space="0" w:color="auto"/>
        <w:right w:val="none" w:sz="0" w:space="0" w:color="auto"/>
      </w:divBdr>
    </w:div>
    <w:div w:id="885675746">
      <w:bodyDiv w:val="1"/>
      <w:marLeft w:val="0"/>
      <w:marRight w:val="0"/>
      <w:marTop w:val="0"/>
      <w:marBottom w:val="0"/>
      <w:divBdr>
        <w:top w:val="none" w:sz="0" w:space="0" w:color="auto"/>
        <w:left w:val="none" w:sz="0" w:space="0" w:color="auto"/>
        <w:bottom w:val="none" w:sz="0" w:space="0" w:color="auto"/>
        <w:right w:val="none" w:sz="0" w:space="0" w:color="auto"/>
      </w:divBdr>
    </w:div>
    <w:div w:id="886991857">
      <w:bodyDiv w:val="1"/>
      <w:marLeft w:val="0"/>
      <w:marRight w:val="0"/>
      <w:marTop w:val="0"/>
      <w:marBottom w:val="0"/>
      <w:divBdr>
        <w:top w:val="none" w:sz="0" w:space="0" w:color="auto"/>
        <w:left w:val="none" w:sz="0" w:space="0" w:color="auto"/>
        <w:bottom w:val="none" w:sz="0" w:space="0" w:color="auto"/>
        <w:right w:val="none" w:sz="0" w:space="0" w:color="auto"/>
      </w:divBdr>
    </w:div>
    <w:div w:id="886992844">
      <w:bodyDiv w:val="1"/>
      <w:marLeft w:val="0"/>
      <w:marRight w:val="0"/>
      <w:marTop w:val="0"/>
      <w:marBottom w:val="0"/>
      <w:divBdr>
        <w:top w:val="none" w:sz="0" w:space="0" w:color="auto"/>
        <w:left w:val="none" w:sz="0" w:space="0" w:color="auto"/>
        <w:bottom w:val="none" w:sz="0" w:space="0" w:color="auto"/>
        <w:right w:val="none" w:sz="0" w:space="0" w:color="auto"/>
      </w:divBdr>
    </w:div>
    <w:div w:id="891158842">
      <w:bodyDiv w:val="1"/>
      <w:marLeft w:val="0"/>
      <w:marRight w:val="0"/>
      <w:marTop w:val="0"/>
      <w:marBottom w:val="0"/>
      <w:divBdr>
        <w:top w:val="none" w:sz="0" w:space="0" w:color="auto"/>
        <w:left w:val="none" w:sz="0" w:space="0" w:color="auto"/>
        <w:bottom w:val="none" w:sz="0" w:space="0" w:color="auto"/>
        <w:right w:val="none" w:sz="0" w:space="0" w:color="auto"/>
      </w:divBdr>
    </w:div>
    <w:div w:id="891385224">
      <w:bodyDiv w:val="1"/>
      <w:marLeft w:val="0"/>
      <w:marRight w:val="0"/>
      <w:marTop w:val="0"/>
      <w:marBottom w:val="0"/>
      <w:divBdr>
        <w:top w:val="none" w:sz="0" w:space="0" w:color="auto"/>
        <w:left w:val="none" w:sz="0" w:space="0" w:color="auto"/>
        <w:bottom w:val="none" w:sz="0" w:space="0" w:color="auto"/>
        <w:right w:val="none" w:sz="0" w:space="0" w:color="auto"/>
      </w:divBdr>
    </w:div>
    <w:div w:id="891883813">
      <w:bodyDiv w:val="1"/>
      <w:marLeft w:val="0"/>
      <w:marRight w:val="0"/>
      <w:marTop w:val="0"/>
      <w:marBottom w:val="0"/>
      <w:divBdr>
        <w:top w:val="none" w:sz="0" w:space="0" w:color="auto"/>
        <w:left w:val="none" w:sz="0" w:space="0" w:color="auto"/>
        <w:bottom w:val="none" w:sz="0" w:space="0" w:color="auto"/>
        <w:right w:val="none" w:sz="0" w:space="0" w:color="auto"/>
      </w:divBdr>
    </w:div>
    <w:div w:id="896279551">
      <w:bodyDiv w:val="1"/>
      <w:marLeft w:val="0"/>
      <w:marRight w:val="0"/>
      <w:marTop w:val="0"/>
      <w:marBottom w:val="0"/>
      <w:divBdr>
        <w:top w:val="none" w:sz="0" w:space="0" w:color="auto"/>
        <w:left w:val="none" w:sz="0" w:space="0" w:color="auto"/>
        <w:bottom w:val="none" w:sz="0" w:space="0" w:color="auto"/>
        <w:right w:val="none" w:sz="0" w:space="0" w:color="auto"/>
      </w:divBdr>
    </w:div>
    <w:div w:id="896478189">
      <w:bodyDiv w:val="1"/>
      <w:marLeft w:val="0"/>
      <w:marRight w:val="0"/>
      <w:marTop w:val="0"/>
      <w:marBottom w:val="0"/>
      <w:divBdr>
        <w:top w:val="none" w:sz="0" w:space="0" w:color="auto"/>
        <w:left w:val="none" w:sz="0" w:space="0" w:color="auto"/>
        <w:bottom w:val="none" w:sz="0" w:space="0" w:color="auto"/>
        <w:right w:val="none" w:sz="0" w:space="0" w:color="auto"/>
      </w:divBdr>
    </w:div>
    <w:div w:id="898321296">
      <w:bodyDiv w:val="1"/>
      <w:marLeft w:val="0"/>
      <w:marRight w:val="0"/>
      <w:marTop w:val="0"/>
      <w:marBottom w:val="0"/>
      <w:divBdr>
        <w:top w:val="none" w:sz="0" w:space="0" w:color="auto"/>
        <w:left w:val="none" w:sz="0" w:space="0" w:color="auto"/>
        <w:bottom w:val="none" w:sz="0" w:space="0" w:color="auto"/>
        <w:right w:val="none" w:sz="0" w:space="0" w:color="auto"/>
      </w:divBdr>
    </w:div>
    <w:div w:id="898513147">
      <w:bodyDiv w:val="1"/>
      <w:marLeft w:val="0"/>
      <w:marRight w:val="0"/>
      <w:marTop w:val="0"/>
      <w:marBottom w:val="0"/>
      <w:divBdr>
        <w:top w:val="none" w:sz="0" w:space="0" w:color="auto"/>
        <w:left w:val="none" w:sz="0" w:space="0" w:color="auto"/>
        <w:bottom w:val="none" w:sz="0" w:space="0" w:color="auto"/>
        <w:right w:val="none" w:sz="0" w:space="0" w:color="auto"/>
      </w:divBdr>
    </w:div>
    <w:div w:id="901016750">
      <w:bodyDiv w:val="1"/>
      <w:marLeft w:val="0"/>
      <w:marRight w:val="0"/>
      <w:marTop w:val="0"/>
      <w:marBottom w:val="0"/>
      <w:divBdr>
        <w:top w:val="none" w:sz="0" w:space="0" w:color="auto"/>
        <w:left w:val="none" w:sz="0" w:space="0" w:color="auto"/>
        <w:bottom w:val="none" w:sz="0" w:space="0" w:color="auto"/>
        <w:right w:val="none" w:sz="0" w:space="0" w:color="auto"/>
      </w:divBdr>
    </w:div>
    <w:div w:id="901872021">
      <w:bodyDiv w:val="1"/>
      <w:marLeft w:val="0"/>
      <w:marRight w:val="0"/>
      <w:marTop w:val="0"/>
      <w:marBottom w:val="0"/>
      <w:divBdr>
        <w:top w:val="none" w:sz="0" w:space="0" w:color="auto"/>
        <w:left w:val="none" w:sz="0" w:space="0" w:color="auto"/>
        <w:bottom w:val="none" w:sz="0" w:space="0" w:color="auto"/>
        <w:right w:val="none" w:sz="0" w:space="0" w:color="auto"/>
      </w:divBdr>
    </w:div>
    <w:div w:id="904602800">
      <w:bodyDiv w:val="1"/>
      <w:marLeft w:val="0"/>
      <w:marRight w:val="0"/>
      <w:marTop w:val="0"/>
      <w:marBottom w:val="0"/>
      <w:divBdr>
        <w:top w:val="none" w:sz="0" w:space="0" w:color="auto"/>
        <w:left w:val="none" w:sz="0" w:space="0" w:color="auto"/>
        <w:bottom w:val="none" w:sz="0" w:space="0" w:color="auto"/>
        <w:right w:val="none" w:sz="0" w:space="0" w:color="auto"/>
      </w:divBdr>
    </w:div>
    <w:div w:id="904994562">
      <w:bodyDiv w:val="1"/>
      <w:marLeft w:val="0"/>
      <w:marRight w:val="0"/>
      <w:marTop w:val="0"/>
      <w:marBottom w:val="0"/>
      <w:divBdr>
        <w:top w:val="none" w:sz="0" w:space="0" w:color="auto"/>
        <w:left w:val="none" w:sz="0" w:space="0" w:color="auto"/>
        <w:bottom w:val="none" w:sz="0" w:space="0" w:color="auto"/>
        <w:right w:val="none" w:sz="0" w:space="0" w:color="auto"/>
      </w:divBdr>
    </w:div>
    <w:div w:id="907695341">
      <w:bodyDiv w:val="1"/>
      <w:marLeft w:val="0"/>
      <w:marRight w:val="0"/>
      <w:marTop w:val="0"/>
      <w:marBottom w:val="0"/>
      <w:divBdr>
        <w:top w:val="none" w:sz="0" w:space="0" w:color="auto"/>
        <w:left w:val="none" w:sz="0" w:space="0" w:color="auto"/>
        <w:bottom w:val="none" w:sz="0" w:space="0" w:color="auto"/>
        <w:right w:val="none" w:sz="0" w:space="0" w:color="auto"/>
      </w:divBdr>
    </w:div>
    <w:div w:id="912157731">
      <w:bodyDiv w:val="1"/>
      <w:marLeft w:val="0"/>
      <w:marRight w:val="0"/>
      <w:marTop w:val="0"/>
      <w:marBottom w:val="0"/>
      <w:divBdr>
        <w:top w:val="none" w:sz="0" w:space="0" w:color="auto"/>
        <w:left w:val="none" w:sz="0" w:space="0" w:color="auto"/>
        <w:bottom w:val="none" w:sz="0" w:space="0" w:color="auto"/>
        <w:right w:val="none" w:sz="0" w:space="0" w:color="auto"/>
      </w:divBdr>
    </w:div>
    <w:div w:id="912935805">
      <w:bodyDiv w:val="1"/>
      <w:marLeft w:val="0"/>
      <w:marRight w:val="0"/>
      <w:marTop w:val="0"/>
      <w:marBottom w:val="0"/>
      <w:divBdr>
        <w:top w:val="none" w:sz="0" w:space="0" w:color="auto"/>
        <w:left w:val="none" w:sz="0" w:space="0" w:color="auto"/>
        <w:bottom w:val="none" w:sz="0" w:space="0" w:color="auto"/>
        <w:right w:val="none" w:sz="0" w:space="0" w:color="auto"/>
      </w:divBdr>
    </w:div>
    <w:div w:id="915897634">
      <w:bodyDiv w:val="1"/>
      <w:marLeft w:val="0"/>
      <w:marRight w:val="0"/>
      <w:marTop w:val="0"/>
      <w:marBottom w:val="0"/>
      <w:divBdr>
        <w:top w:val="none" w:sz="0" w:space="0" w:color="auto"/>
        <w:left w:val="none" w:sz="0" w:space="0" w:color="auto"/>
        <w:bottom w:val="none" w:sz="0" w:space="0" w:color="auto"/>
        <w:right w:val="none" w:sz="0" w:space="0" w:color="auto"/>
      </w:divBdr>
    </w:div>
    <w:div w:id="915941028">
      <w:bodyDiv w:val="1"/>
      <w:marLeft w:val="0"/>
      <w:marRight w:val="0"/>
      <w:marTop w:val="0"/>
      <w:marBottom w:val="0"/>
      <w:divBdr>
        <w:top w:val="none" w:sz="0" w:space="0" w:color="auto"/>
        <w:left w:val="none" w:sz="0" w:space="0" w:color="auto"/>
        <w:bottom w:val="none" w:sz="0" w:space="0" w:color="auto"/>
        <w:right w:val="none" w:sz="0" w:space="0" w:color="auto"/>
      </w:divBdr>
    </w:div>
    <w:div w:id="917714131">
      <w:bodyDiv w:val="1"/>
      <w:marLeft w:val="0"/>
      <w:marRight w:val="0"/>
      <w:marTop w:val="0"/>
      <w:marBottom w:val="0"/>
      <w:divBdr>
        <w:top w:val="none" w:sz="0" w:space="0" w:color="auto"/>
        <w:left w:val="none" w:sz="0" w:space="0" w:color="auto"/>
        <w:bottom w:val="none" w:sz="0" w:space="0" w:color="auto"/>
        <w:right w:val="none" w:sz="0" w:space="0" w:color="auto"/>
      </w:divBdr>
    </w:div>
    <w:div w:id="919487219">
      <w:bodyDiv w:val="1"/>
      <w:marLeft w:val="0"/>
      <w:marRight w:val="0"/>
      <w:marTop w:val="0"/>
      <w:marBottom w:val="0"/>
      <w:divBdr>
        <w:top w:val="none" w:sz="0" w:space="0" w:color="auto"/>
        <w:left w:val="none" w:sz="0" w:space="0" w:color="auto"/>
        <w:bottom w:val="none" w:sz="0" w:space="0" w:color="auto"/>
        <w:right w:val="none" w:sz="0" w:space="0" w:color="auto"/>
      </w:divBdr>
    </w:div>
    <w:div w:id="919558835">
      <w:bodyDiv w:val="1"/>
      <w:marLeft w:val="0"/>
      <w:marRight w:val="0"/>
      <w:marTop w:val="0"/>
      <w:marBottom w:val="0"/>
      <w:divBdr>
        <w:top w:val="none" w:sz="0" w:space="0" w:color="auto"/>
        <w:left w:val="none" w:sz="0" w:space="0" w:color="auto"/>
        <w:bottom w:val="none" w:sz="0" w:space="0" w:color="auto"/>
        <w:right w:val="none" w:sz="0" w:space="0" w:color="auto"/>
      </w:divBdr>
    </w:div>
    <w:div w:id="924805185">
      <w:bodyDiv w:val="1"/>
      <w:marLeft w:val="0"/>
      <w:marRight w:val="0"/>
      <w:marTop w:val="0"/>
      <w:marBottom w:val="0"/>
      <w:divBdr>
        <w:top w:val="none" w:sz="0" w:space="0" w:color="auto"/>
        <w:left w:val="none" w:sz="0" w:space="0" w:color="auto"/>
        <w:bottom w:val="none" w:sz="0" w:space="0" w:color="auto"/>
        <w:right w:val="none" w:sz="0" w:space="0" w:color="auto"/>
      </w:divBdr>
    </w:div>
    <w:div w:id="928924242">
      <w:bodyDiv w:val="1"/>
      <w:marLeft w:val="0"/>
      <w:marRight w:val="0"/>
      <w:marTop w:val="0"/>
      <w:marBottom w:val="0"/>
      <w:divBdr>
        <w:top w:val="none" w:sz="0" w:space="0" w:color="auto"/>
        <w:left w:val="none" w:sz="0" w:space="0" w:color="auto"/>
        <w:bottom w:val="none" w:sz="0" w:space="0" w:color="auto"/>
        <w:right w:val="none" w:sz="0" w:space="0" w:color="auto"/>
      </w:divBdr>
    </w:div>
    <w:div w:id="930702481">
      <w:bodyDiv w:val="1"/>
      <w:marLeft w:val="0"/>
      <w:marRight w:val="0"/>
      <w:marTop w:val="0"/>
      <w:marBottom w:val="0"/>
      <w:divBdr>
        <w:top w:val="none" w:sz="0" w:space="0" w:color="auto"/>
        <w:left w:val="none" w:sz="0" w:space="0" w:color="auto"/>
        <w:bottom w:val="none" w:sz="0" w:space="0" w:color="auto"/>
        <w:right w:val="none" w:sz="0" w:space="0" w:color="auto"/>
      </w:divBdr>
    </w:div>
    <w:div w:id="932933045">
      <w:bodyDiv w:val="1"/>
      <w:marLeft w:val="0"/>
      <w:marRight w:val="0"/>
      <w:marTop w:val="0"/>
      <w:marBottom w:val="0"/>
      <w:divBdr>
        <w:top w:val="none" w:sz="0" w:space="0" w:color="auto"/>
        <w:left w:val="none" w:sz="0" w:space="0" w:color="auto"/>
        <w:bottom w:val="none" w:sz="0" w:space="0" w:color="auto"/>
        <w:right w:val="none" w:sz="0" w:space="0" w:color="auto"/>
      </w:divBdr>
    </w:div>
    <w:div w:id="933127400">
      <w:bodyDiv w:val="1"/>
      <w:marLeft w:val="0"/>
      <w:marRight w:val="0"/>
      <w:marTop w:val="0"/>
      <w:marBottom w:val="0"/>
      <w:divBdr>
        <w:top w:val="none" w:sz="0" w:space="0" w:color="auto"/>
        <w:left w:val="none" w:sz="0" w:space="0" w:color="auto"/>
        <w:bottom w:val="none" w:sz="0" w:space="0" w:color="auto"/>
        <w:right w:val="none" w:sz="0" w:space="0" w:color="auto"/>
      </w:divBdr>
    </w:div>
    <w:div w:id="936979421">
      <w:bodyDiv w:val="1"/>
      <w:marLeft w:val="0"/>
      <w:marRight w:val="0"/>
      <w:marTop w:val="0"/>
      <w:marBottom w:val="0"/>
      <w:divBdr>
        <w:top w:val="none" w:sz="0" w:space="0" w:color="auto"/>
        <w:left w:val="none" w:sz="0" w:space="0" w:color="auto"/>
        <w:bottom w:val="none" w:sz="0" w:space="0" w:color="auto"/>
        <w:right w:val="none" w:sz="0" w:space="0" w:color="auto"/>
      </w:divBdr>
    </w:div>
    <w:div w:id="937516913">
      <w:bodyDiv w:val="1"/>
      <w:marLeft w:val="0"/>
      <w:marRight w:val="0"/>
      <w:marTop w:val="0"/>
      <w:marBottom w:val="0"/>
      <w:divBdr>
        <w:top w:val="none" w:sz="0" w:space="0" w:color="auto"/>
        <w:left w:val="none" w:sz="0" w:space="0" w:color="auto"/>
        <w:bottom w:val="none" w:sz="0" w:space="0" w:color="auto"/>
        <w:right w:val="none" w:sz="0" w:space="0" w:color="auto"/>
      </w:divBdr>
    </w:div>
    <w:div w:id="937642592">
      <w:bodyDiv w:val="1"/>
      <w:marLeft w:val="0"/>
      <w:marRight w:val="0"/>
      <w:marTop w:val="0"/>
      <w:marBottom w:val="0"/>
      <w:divBdr>
        <w:top w:val="none" w:sz="0" w:space="0" w:color="auto"/>
        <w:left w:val="none" w:sz="0" w:space="0" w:color="auto"/>
        <w:bottom w:val="none" w:sz="0" w:space="0" w:color="auto"/>
        <w:right w:val="none" w:sz="0" w:space="0" w:color="auto"/>
      </w:divBdr>
    </w:div>
    <w:div w:id="938486367">
      <w:bodyDiv w:val="1"/>
      <w:marLeft w:val="0"/>
      <w:marRight w:val="0"/>
      <w:marTop w:val="0"/>
      <w:marBottom w:val="0"/>
      <w:divBdr>
        <w:top w:val="none" w:sz="0" w:space="0" w:color="auto"/>
        <w:left w:val="none" w:sz="0" w:space="0" w:color="auto"/>
        <w:bottom w:val="none" w:sz="0" w:space="0" w:color="auto"/>
        <w:right w:val="none" w:sz="0" w:space="0" w:color="auto"/>
      </w:divBdr>
    </w:div>
    <w:div w:id="941765856">
      <w:bodyDiv w:val="1"/>
      <w:marLeft w:val="0"/>
      <w:marRight w:val="0"/>
      <w:marTop w:val="0"/>
      <w:marBottom w:val="0"/>
      <w:divBdr>
        <w:top w:val="none" w:sz="0" w:space="0" w:color="auto"/>
        <w:left w:val="none" w:sz="0" w:space="0" w:color="auto"/>
        <w:bottom w:val="none" w:sz="0" w:space="0" w:color="auto"/>
        <w:right w:val="none" w:sz="0" w:space="0" w:color="auto"/>
      </w:divBdr>
    </w:div>
    <w:div w:id="942687524">
      <w:bodyDiv w:val="1"/>
      <w:marLeft w:val="0"/>
      <w:marRight w:val="0"/>
      <w:marTop w:val="0"/>
      <w:marBottom w:val="0"/>
      <w:divBdr>
        <w:top w:val="none" w:sz="0" w:space="0" w:color="auto"/>
        <w:left w:val="none" w:sz="0" w:space="0" w:color="auto"/>
        <w:bottom w:val="none" w:sz="0" w:space="0" w:color="auto"/>
        <w:right w:val="none" w:sz="0" w:space="0" w:color="auto"/>
      </w:divBdr>
    </w:div>
    <w:div w:id="943078963">
      <w:bodyDiv w:val="1"/>
      <w:marLeft w:val="0"/>
      <w:marRight w:val="0"/>
      <w:marTop w:val="0"/>
      <w:marBottom w:val="0"/>
      <w:divBdr>
        <w:top w:val="none" w:sz="0" w:space="0" w:color="auto"/>
        <w:left w:val="none" w:sz="0" w:space="0" w:color="auto"/>
        <w:bottom w:val="none" w:sz="0" w:space="0" w:color="auto"/>
        <w:right w:val="none" w:sz="0" w:space="0" w:color="auto"/>
      </w:divBdr>
    </w:div>
    <w:div w:id="945892574">
      <w:bodyDiv w:val="1"/>
      <w:marLeft w:val="0"/>
      <w:marRight w:val="0"/>
      <w:marTop w:val="0"/>
      <w:marBottom w:val="0"/>
      <w:divBdr>
        <w:top w:val="none" w:sz="0" w:space="0" w:color="auto"/>
        <w:left w:val="none" w:sz="0" w:space="0" w:color="auto"/>
        <w:bottom w:val="none" w:sz="0" w:space="0" w:color="auto"/>
        <w:right w:val="none" w:sz="0" w:space="0" w:color="auto"/>
      </w:divBdr>
    </w:div>
    <w:div w:id="946809120">
      <w:bodyDiv w:val="1"/>
      <w:marLeft w:val="0"/>
      <w:marRight w:val="0"/>
      <w:marTop w:val="0"/>
      <w:marBottom w:val="0"/>
      <w:divBdr>
        <w:top w:val="none" w:sz="0" w:space="0" w:color="auto"/>
        <w:left w:val="none" w:sz="0" w:space="0" w:color="auto"/>
        <w:bottom w:val="none" w:sz="0" w:space="0" w:color="auto"/>
        <w:right w:val="none" w:sz="0" w:space="0" w:color="auto"/>
      </w:divBdr>
    </w:div>
    <w:div w:id="946931500">
      <w:bodyDiv w:val="1"/>
      <w:marLeft w:val="0"/>
      <w:marRight w:val="0"/>
      <w:marTop w:val="0"/>
      <w:marBottom w:val="0"/>
      <w:divBdr>
        <w:top w:val="none" w:sz="0" w:space="0" w:color="auto"/>
        <w:left w:val="none" w:sz="0" w:space="0" w:color="auto"/>
        <w:bottom w:val="none" w:sz="0" w:space="0" w:color="auto"/>
        <w:right w:val="none" w:sz="0" w:space="0" w:color="auto"/>
      </w:divBdr>
      <w:divsChild>
        <w:div w:id="1070621421">
          <w:marLeft w:val="240"/>
          <w:marRight w:val="0"/>
          <w:marTop w:val="240"/>
          <w:marBottom w:val="240"/>
          <w:divBdr>
            <w:top w:val="none" w:sz="0" w:space="0" w:color="auto"/>
            <w:left w:val="none" w:sz="0" w:space="0" w:color="auto"/>
            <w:bottom w:val="none" w:sz="0" w:space="0" w:color="auto"/>
            <w:right w:val="none" w:sz="0" w:space="0" w:color="auto"/>
          </w:divBdr>
        </w:div>
      </w:divsChild>
    </w:div>
    <w:div w:id="947086498">
      <w:bodyDiv w:val="1"/>
      <w:marLeft w:val="0"/>
      <w:marRight w:val="0"/>
      <w:marTop w:val="0"/>
      <w:marBottom w:val="0"/>
      <w:divBdr>
        <w:top w:val="none" w:sz="0" w:space="0" w:color="auto"/>
        <w:left w:val="none" w:sz="0" w:space="0" w:color="auto"/>
        <w:bottom w:val="none" w:sz="0" w:space="0" w:color="auto"/>
        <w:right w:val="none" w:sz="0" w:space="0" w:color="auto"/>
      </w:divBdr>
    </w:div>
    <w:div w:id="948702841">
      <w:bodyDiv w:val="1"/>
      <w:marLeft w:val="0"/>
      <w:marRight w:val="0"/>
      <w:marTop w:val="0"/>
      <w:marBottom w:val="0"/>
      <w:divBdr>
        <w:top w:val="none" w:sz="0" w:space="0" w:color="auto"/>
        <w:left w:val="none" w:sz="0" w:space="0" w:color="auto"/>
        <w:bottom w:val="none" w:sz="0" w:space="0" w:color="auto"/>
        <w:right w:val="none" w:sz="0" w:space="0" w:color="auto"/>
      </w:divBdr>
    </w:div>
    <w:div w:id="948783822">
      <w:bodyDiv w:val="1"/>
      <w:marLeft w:val="0"/>
      <w:marRight w:val="0"/>
      <w:marTop w:val="0"/>
      <w:marBottom w:val="0"/>
      <w:divBdr>
        <w:top w:val="none" w:sz="0" w:space="0" w:color="auto"/>
        <w:left w:val="none" w:sz="0" w:space="0" w:color="auto"/>
        <w:bottom w:val="none" w:sz="0" w:space="0" w:color="auto"/>
        <w:right w:val="none" w:sz="0" w:space="0" w:color="auto"/>
      </w:divBdr>
    </w:div>
    <w:div w:id="951667635">
      <w:bodyDiv w:val="1"/>
      <w:marLeft w:val="0"/>
      <w:marRight w:val="0"/>
      <w:marTop w:val="0"/>
      <w:marBottom w:val="0"/>
      <w:divBdr>
        <w:top w:val="none" w:sz="0" w:space="0" w:color="auto"/>
        <w:left w:val="none" w:sz="0" w:space="0" w:color="auto"/>
        <w:bottom w:val="none" w:sz="0" w:space="0" w:color="auto"/>
        <w:right w:val="none" w:sz="0" w:space="0" w:color="auto"/>
      </w:divBdr>
    </w:div>
    <w:div w:id="957300507">
      <w:bodyDiv w:val="1"/>
      <w:marLeft w:val="0"/>
      <w:marRight w:val="0"/>
      <w:marTop w:val="0"/>
      <w:marBottom w:val="0"/>
      <w:divBdr>
        <w:top w:val="none" w:sz="0" w:space="0" w:color="auto"/>
        <w:left w:val="none" w:sz="0" w:space="0" w:color="auto"/>
        <w:bottom w:val="none" w:sz="0" w:space="0" w:color="auto"/>
        <w:right w:val="none" w:sz="0" w:space="0" w:color="auto"/>
      </w:divBdr>
    </w:div>
    <w:div w:id="957566656">
      <w:bodyDiv w:val="1"/>
      <w:marLeft w:val="0"/>
      <w:marRight w:val="0"/>
      <w:marTop w:val="0"/>
      <w:marBottom w:val="0"/>
      <w:divBdr>
        <w:top w:val="none" w:sz="0" w:space="0" w:color="auto"/>
        <w:left w:val="none" w:sz="0" w:space="0" w:color="auto"/>
        <w:bottom w:val="none" w:sz="0" w:space="0" w:color="auto"/>
        <w:right w:val="none" w:sz="0" w:space="0" w:color="auto"/>
      </w:divBdr>
    </w:div>
    <w:div w:id="957764440">
      <w:bodyDiv w:val="1"/>
      <w:marLeft w:val="0"/>
      <w:marRight w:val="0"/>
      <w:marTop w:val="0"/>
      <w:marBottom w:val="0"/>
      <w:divBdr>
        <w:top w:val="none" w:sz="0" w:space="0" w:color="auto"/>
        <w:left w:val="none" w:sz="0" w:space="0" w:color="auto"/>
        <w:bottom w:val="none" w:sz="0" w:space="0" w:color="auto"/>
        <w:right w:val="none" w:sz="0" w:space="0" w:color="auto"/>
      </w:divBdr>
    </w:div>
    <w:div w:id="959606403">
      <w:bodyDiv w:val="1"/>
      <w:marLeft w:val="0"/>
      <w:marRight w:val="0"/>
      <w:marTop w:val="0"/>
      <w:marBottom w:val="0"/>
      <w:divBdr>
        <w:top w:val="none" w:sz="0" w:space="0" w:color="auto"/>
        <w:left w:val="none" w:sz="0" w:space="0" w:color="auto"/>
        <w:bottom w:val="none" w:sz="0" w:space="0" w:color="auto"/>
        <w:right w:val="none" w:sz="0" w:space="0" w:color="auto"/>
      </w:divBdr>
    </w:div>
    <w:div w:id="959649129">
      <w:bodyDiv w:val="1"/>
      <w:marLeft w:val="0"/>
      <w:marRight w:val="0"/>
      <w:marTop w:val="0"/>
      <w:marBottom w:val="0"/>
      <w:divBdr>
        <w:top w:val="none" w:sz="0" w:space="0" w:color="auto"/>
        <w:left w:val="none" w:sz="0" w:space="0" w:color="auto"/>
        <w:bottom w:val="none" w:sz="0" w:space="0" w:color="auto"/>
        <w:right w:val="none" w:sz="0" w:space="0" w:color="auto"/>
      </w:divBdr>
    </w:div>
    <w:div w:id="961349354">
      <w:bodyDiv w:val="1"/>
      <w:marLeft w:val="0"/>
      <w:marRight w:val="0"/>
      <w:marTop w:val="0"/>
      <w:marBottom w:val="0"/>
      <w:divBdr>
        <w:top w:val="none" w:sz="0" w:space="0" w:color="auto"/>
        <w:left w:val="none" w:sz="0" w:space="0" w:color="auto"/>
        <w:bottom w:val="none" w:sz="0" w:space="0" w:color="auto"/>
        <w:right w:val="none" w:sz="0" w:space="0" w:color="auto"/>
      </w:divBdr>
    </w:div>
    <w:div w:id="962689794">
      <w:bodyDiv w:val="1"/>
      <w:marLeft w:val="0"/>
      <w:marRight w:val="0"/>
      <w:marTop w:val="0"/>
      <w:marBottom w:val="0"/>
      <w:divBdr>
        <w:top w:val="none" w:sz="0" w:space="0" w:color="auto"/>
        <w:left w:val="none" w:sz="0" w:space="0" w:color="auto"/>
        <w:bottom w:val="none" w:sz="0" w:space="0" w:color="auto"/>
        <w:right w:val="none" w:sz="0" w:space="0" w:color="auto"/>
      </w:divBdr>
    </w:div>
    <w:div w:id="963120284">
      <w:bodyDiv w:val="1"/>
      <w:marLeft w:val="0"/>
      <w:marRight w:val="0"/>
      <w:marTop w:val="0"/>
      <w:marBottom w:val="0"/>
      <w:divBdr>
        <w:top w:val="none" w:sz="0" w:space="0" w:color="auto"/>
        <w:left w:val="none" w:sz="0" w:space="0" w:color="auto"/>
        <w:bottom w:val="none" w:sz="0" w:space="0" w:color="auto"/>
        <w:right w:val="none" w:sz="0" w:space="0" w:color="auto"/>
      </w:divBdr>
    </w:div>
    <w:div w:id="965161664">
      <w:bodyDiv w:val="1"/>
      <w:marLeft w:val="0"/>
      <w:marRight w:val="0"/>
      <w:marTop w:val="0"/>
      <w:marBottom w:val="0"/>
      <w:divBdr>
        <w:top w:val="none" w:sz="0" w:space="0" w:color="auto"/>
        <w:left w:val="none" w:sz="0" w:space="0" w:color="auto"/>
        <w:bottom w:val="none" w:sz="0" w:space="0" w:color="auto"/>
        <w:right w:val="none" w:sz="0" w:space="0" w:color="auto"/>
      </w:divBdr>
    </w:div>
    <w:div w:id="967974004">
      <w:bodyDiv w:val="1"/>
      <w:marLeft w:val="0"/>
      <w:marRight w:val="0"/>
      <w:marTop w:val="0"/>
      <w:marBottom w:val="0"/>
      <w:divBdr>
        <w:top w:val="none" w:sz="0" w:space="0" w:color="auto"/>
        <w:left w:val="none" w:sz="0" w:space="0" w:color="auto"/>
        <w:bottom w:val="none" w:sz="0" w:space="0" w:color="auto"/>
        <w:right w:val="none" w:sz="0" w:space="0" w:color="auto"/>
      </w:divBdr>
    </w:div>
    <w:div w:id="969096577">
      <w:bodyDiv w:val="1"/>
      <w:marLeft w:val="0"/>
      <w:marRight w:val="0"/>
      <w:marTop w:val="0"/>
      <w:marBottom w:val="0"/>
      <w:divBdr>
        <w:top w:val="none" w:sz="0" w:space="0" w:color="auto"/>
        <w:left w:val="none" w:sz="0" w:space="0" w:color="auto"/>
        <w:bottom w:val="none" w:sz="0" w:space="0" w:color="auto"/>
        <w:right w:val="none" w:sz="0" w:space="0" w:color="auto"/>
      </w:divBdr>
    </w:div>
    <w:div w:id="970399440">
      <w:bodyDiv w:val="1"/>
      <w:marLeft w:val="0"/>
      <w:marRight w:val="0"/>
      <w:marTop w:val="0"/>
      <w:marBottom w:val="0"/>
      <w:divBdr>
        <w:top w:val="none" w:sz="0" w:space="0" w:color="auto"/>
        <w:left w:val="none" w:sz="0" w:space="0" w:color="auto"/>
        <w:bottom w:val="none" w:sz="0" w:space="0" w:color="auto"/>
        <w:right w:val="none" w:sz="0" w:space="0" w:color="auto"/>
      </w:divBdr>
    </w:div>
    <w:div w:id="970672333">
      <w:bodyDiv w:val="1"/>
      <w:marLeft w:val="0"/>
      <w:marRight w:val="0"/>
      <w:marTop w:val="0"/>
      <w:marBottom w:val="0"/>
      <w:divBdr>
        <w:top w:val="none" w:sz="0" w:space="0" w:color="auto"/>
        <w:left w:val="none" w:sz="0" w:space="0" w:color="auto"/>
        <w:bottom w:val="none" w:sz="0" w:space="0" w:color="auto"/>
        <w:right w:val="none" w:sz="0" w:space="0" w:color="auto"/>
      </w:divBdr>
    </w:div>
    <w:div w:id="974874244">
      <w:bodyDiv w:val="1"/>
      <w:marLeft w:val="0"/>
      <w:marRight w:val="0"/>
      <w:marTop w:val="0"/>
      <w:marBottom w:val="0"/>
      <w:divBdr>
        <w:top w:val="none" w:sz="0" w:space="0" w:color="auto"/>
        <w:left w:val="none" w:sz="0" w:space="0" w:color="auto"/>
        <w:bottom w:val="none" w:sz="0" w:space="0" w:color="auto"/>
        <w:right w:val="none" w:sz="0" w:space="0" w:color="auto"/>
      </w:divBdr>
    </w:div>
    <w:div w:id="975912463">
      <w:bodyDiv w:val="1"/>
      <w:marLeft w:val="0"/>
      <w:marRight w:val="0"/>
      <w:marTop w:val="0"/>
      <w:marBottom w:val="0"/>
      <w:divBdr>
        <w:top w:val="none" w:sz="0" w:space="0" w:color="auto"/>
        <w:left w:val="none" w:sz="0" w:space="0" w:color="auto"/>
        <w:bottom w:val="none" w:sz="0" w:space="0" w:color="auto"/>
        <w:right w:val="none" w:sz="0" w:space="0" w:color="auto"/>
      </w:divBdr>
    </w:div>
    <w:div w:id="977220724">
      <w:bodyDiv w:val="1"/>
      <w:marLeft w:val="0"/>
      <w:marRight w:val="0"/>
      <w:marTop w:val="0"/>
      <w:marBottom w:val="0"/>
      <w:divBdr>
        <w:top w:val="none" w:sz="0" w:space="0" w:color="auto"/>
        <w:left w:val="none" w:sz="0" w:space="0" w:color="auto"/>
        <w:bottom w:val="none" w:sz="0" w:space="0" w:color="auto"/>
        <w:right w:val="none" w:sz="0" w:space="0" w:color="auto"/>
      </w:divBdr>
    </w:div>
    <w:div w:id="978681670">
      <w:bodyDiv w:val="1"/>
      <w:marLeft w:val="0"/>
      <w:marRight w:val="0"/>
      <w:marTop w:val="0"/>
      <w:marBottom w:val="0"/>
      <w:divBdr>
        <w:top w:val="none" w:sz="0" w:space="0" w:color="auto"/>
        <w:left w:val="none" w:sz="0" w:space="0" w:color="auto"/>
        <w:bottom w:val="none" w:sz="0" w:space="0" w:color="auto"/>
        <w:right w:val="none" w:sz="0" w:space="0" w:color="auto"/>
      </w:divBdr>
    </w:div>
    <w:div w:id="980230803">
      <w:bodyDiv w:val="1"/>
      <w:marLeft w:val="0"/>
      <w:marRight w:val="0"/>
      <w:marTop w:val="0"/>
      <w:marBottom w:val="0"/>
      <w:divBdr>
        <w:top w:val="none" w:sz="0" w:space="0" w:color="auto"/>
        <w:left w:val="none" w:sz="0" w:space="0" w:color="auto"/>
        <w:bottom w:val="none" w:sz="0" w:space="0" w:color="auto"/>
        <w:right w:val="none" w:sz="0" w:space="0" w:color="auto"/>
      </w:divBdr>
    </w:div>
    <w:div w:id="980427971">
      <w:bodyDiv w:val="1"/>
      <w:marLeft w:val="0"/>
      <w:marRight w:val="0"/>
      <w:marTop w:val="0"/>
      <w:marBottom w:val="0"/>
      <w:divBdr>
        <w:top w:val="none" w:sz="0" w:space="0" w:color="auto"/>
        <w:left w:val="none" w:sz="0" w:space="0" w:color="auto"/>
        <w:bottom w:val="none" w:sz="0" w:space="0" w:color="auto"/>
        <w:right w:val="none" w:sz="0" w:space="0" w:color="auto"/>
      </w:divBdr>
    </w:div>
    <w:div w:id="981035195">
      <w:bodyDiv w:val="1"/>
      <w:marLeft w:val="0"/>
      <w:marRight w:val="0"/>
      <w:marTop w:val="0"/>
      <w:marBottom w:val="0"/>
      <w:divBdr>
        <w:top w:val="none" w:sz="0" w:space="0" w:color="auto"/>
        <w:left w:val="none" w:sz="0" w:space="0" w:color="auto"/>
        <w:bottom w:val="none" w:sz="0" w:space="0" w:color="auto"/>
        <w:right w:val="none" w:sz="0" w:space="0" w:color="auto"/>
      </w:divBdr>
    </w:div>
    <w:div w:id="982198736">
      <w:bodyDiv w:val="1"/>
      <w:marLeft w:val="0"/>
      <w:marRight w:val="0"/>
      <w:marTop w:val="0"/>
      <w:marBottom w:val="0"/>
      <w:divBdr>
        <w:top w:val="none" w:sz="0" w:space="0" w:color="auto"/>
        <w:left w:val="none" w:sz="0" w:space="0" w:color="auto"/>
        <w:bottom w:val="none" w:sz="0" w:space="0" w:color="auto"/>
        <w:right w:val="none" w:sz="0" w:space="0" w:color="auto"/>
      </w:divBdr>
    </w:div>
    <w:div w:id="982540990">
      <w:bodyDiv w:val="1"/>
      <w:marLeft w:val="0"/>
      <w:marRight w:val="0"/>
      <w:marTop w:val="0"/>
      <w:marBottom w:val="0"/>
      <w:divBdr>
        <w:top w:val="none" w:sz="0" w:space="0" w:color="auto"/>
        <w:left w:val="none" w:sz="0" w:space="0" w:color="auto"/>
        <w:bottom w:val="none" w:sz="0" w:space="0" w:color="auto"/>
        <w:right w:val="none" w:sz="0" w:space="0" w:color="auto"/>
      </w:divBdr>
    </w:div>
    <w:div w:id="982541495">
      <w:bodyDiv w:val="1"/>
      <w:marLeft w:val="0"/>
      <w:marRight w:val="0"/>
      <w:marTop w:val="0"/>
      <w:marBottom w:val="0"/>
      <w:divBdr>
        <w:top w:val="none" w:sz="0" w:space="0" w:color="auto"/>
        <w:left w:val="none" w:sz="0" w:space="0" w:color="auto"/>
        <w:bottom w:val="none" w:sz="0" w:space="0" w:color="auto"/>
        <w:right w:val="none" w:sz="0" w:space="0" w:color="auto"/>
      </w:divBdr>
    </w:div>
    <w:div w:id="982737899">
      <w:bodyDiv w:val="1"/>
      <w:marLeft w:val="0"/>
      <w:marRight w:val="0"/>
      <w:marTop w:val="0"/>
      <w:marBottom w:val="0"/>
      <w:divBdr>
        <w:top w:val="none" w:sz="0" w:space="0" w:color="auto"/>
        <w:left w:val="none" w:sz="0" w:space="0" w:color="auto"/>
        <w:bottom w:val="none" w:sz="0" w:space="0" w:color="auto"/>
        <w:right w:val="none" w:sz="0" w:space="0" w:color="auto"/>
      </w:divBdr>
    </w:div>
    <w:div w:id="982848405">
      <w:bodyDiv w:val="1"/>
      <w:marLeft w:val="0"/>
      <w:marRight w:val="0"/>
      <w:marTop w:val="0"/>
      <w:marBottom w:val="0"/>
      <w:divBdr>
        <w:top w:val="none" w:sz="0" w:space="0" w:color="auto"/>
        <w:left w:val="none" w:sz="0" w:space="0" w:color="auto"/>
        <w:bottom w:val="none" w:sz="0" w:space="0" w:color="auto"/>
        <w:right w:val="none" w:sz="0" w:space="0" w:color="auto"/>
      </w:divBdr>
    </w:div>
    <w:div w:id="983465773">
      <w:bodyDiv w:val="1"/>
      <w:marLeft w:val="0"/>
      <w:marRight w:val="0"/>
      <w:marTop w:val="0"/>
      <w:marBottom w:val="0"/>
      <w:divBdr>
        <w:top w:val="none" w:sz="0" w:space="0" w:color="auto"/>
        <w:left w:val="none" w:sz="0" w:space="0" w:color="auto"/>
        <w:bottom w:val="none" w:sz="0" w:space="0" w:color="auto"/>
        <w:right w:val="none" w:sz="0" w:space="0" w:color="auto"/>
      </w:divBdr>
    </w:div>
    <w:div w:id="984310186">
      <w:bodyDiv w:val="1"/>
      <w:marLeft w:val="0"/>
      <w:marRight w:val="0"/>
      <w:marTop w:val="0"/>
      <w:marBottom w:val="0"/>
      <w:divBdr>
        <w:top w:val="none" w:sz="0" w:space="0" w:color="auto"/>
        <w:left w:val="none" w:sz="0" w:space="0" w:color="auto"/>
        <w:bottom w:val="none" w:sz="0" w:space="0" w:color="auto"/>
        <w:right w:val="none" w:sz="0" w:space="0" w:color="auto"/>
      </w:divBdr>
    </w:div>
    <w:div w:id="984941411">
      <w:bodyDiv w:val="1"/>
      <w:marLeft w:val="0"/>
      <w:marRight w:val="0"/>
      <w:marTop w:val="0"/>
      <w:marBottom w:val="0"/>
      <w:divBdr>
        <w:top w:val="none" w:sz="0" w:space="0" w:color="auto"/>
        <w:left w:val="none" w:sz="0" w:space="0" w:color="auto"/>
        <w:bottom w:val="none" w:sz="0" w:space="0" w:color="auto"/>
        <w:right w:val="none" w:sz="0" w:space="0" w:color="auto"/>
      </w:divBdr>
    </w:div>
    <w:div w:id="985277812">
      <w:bodyDiv w:val="1"/>
      <w:marLeft w:val="0"/>
      <w:marRight w:val="0"/>
      <w:marTop w:val="0"/>
      <w:marBottom w:val="0"/>
      <w:divBdr>
        <w:top w:val="none" w:sz="0" w:space="0" w:color="auto"/>
        <w:left w:val="none" w:sz="0" w:space="0" w:color="auto"/>
        <w:bottom w:val="none" w:sz="0" w:space="0" w:color="auto"/>
        <w:right w:val="none" w:sz="0" w:space="0" w:color="auto"/>
      </w:divBdr>
    </w:div>
    <w:div w:id="985626573">
      <w:bodyDiv w:val="1"/>
      <w:marLeft w:val="0"/>
      <w:marRight w:val="0"/>
      <w:marTop w:val="0"/>
      <w:marBottom w:val="0"/>
      <w:divBdr>
        <w:top w:val="none" w:sz="0" w:space="0" w:color="auto"/>
        <w:left w:val="none" w:sz="0" w:space="0" w:color="auto"/>
        <w:bottom w:val="none" w:sz="0" w:space="0" w:color="auto"/>
        <w:right w:val="none" w:sz="0" w:space="0" w:color="auto"/>
      </w:divBdr>
    </w:div>
    <w:div w:id="987711305">
      <w:bodyDiv w:val="1"/>
      <w:marLeft w:val="0"/>
      <w:marRight w:val="0"/>
      <w:marTop w:val="0"/>
      <w:marBottom w:val="0"/>
      <w:divBdr>
        <w:top w:val="none" w:sz="0" w:space="0" w:color="auto"/>
        <w:left w:val="none" w:sz="0" w:space="0" w:color="auto"/>
        <w:bottom w:val="none" w:sz="0" w:space="0" w:color="auto"/>
        <w:right w:val="none" w:sz="0" w:space="0" w:color="auto"/>
      </w:divBdr>
    </w:div>
    <w:div w:id="988364601">
      <w:bodyDiv w:val="1"/>
      <w:marLeft w:val="0"/>
      <w:marRight w:val="0"/>
      <w:marTop w:val="0"/>
      <w:marBottom w:val="0"/>
      <w:divBdr>
        <w:top w:val="none" w:sz="0" w:space="0" w:color="auto"/>
        <w:left w:val="none" w:sz="0" w:space="0" w:color="auto"/>
        <w:bottom w:val="none" w:sz="0" w:space="0" w:color="auto"/>
        <w:right w:val="none" w:sz="0" w:space="0" w:color="auto"/>
      </w:divBdr>
    </w:div>
    <w:div w:id="988754169">
      <w:bodyDiv w:val="1"/>
      <w:marLeft w:val="0"/>
      <w:marRight w:val="0"/>
      <w:marTop w:val="0"/>
      <w:marBottom w:val="0"/>
      <w:divBdr>
        <w:top w:val="none" w:sz="0" w:space="0" w:color="auto"/>
        <w:left w:val="none" w:sz="0" w:space="0" w:color="auto"/>
        <w:bottom w:val="none" w:sz="0" w:space="0" w:color="auto"/>
        <w:right w:val="none" w:sz="0" w:space="0" w:color="auto"/>
      </w:divBdr>
    </w:div>
    <w:div w:id="989940586">
      <w:bodyDiv w:val="1"/>
      <w:marLeft w:val="0"/>
      <w:marRight w:val="0"/>
      <w:marTop w:val="0"/>
      <w:marBottom w:val="0"/>
      <w:divBdr>
        <w:top w:val="none" w:sz="0" w:space="0" w:color="auto"/>
        <w:left w:val="none" w:sz="0" w:space="0" w:color="auto"/>
        <w:bottom w:val="none" w:sz="0" w:space="0" w:color="auto"/>
        <w:right w:val="none" w:sz="0" w:space="0" w:color="auto"/>
      </w:divBdr>
    </w:div>
    <w:div w:id="994533175">
      <w:bodyDiv w:val="1"/>
      <w:marLeft w:val="0"/>
      <w:marRight w:val="0"/>
      <w:marTop w:val="0"/>
      <w:marBottom w:val="0"/>
      <w:divBdr>
        <w:top w:val="none" w:sz="0" w:space="0" w:color="auto"/>
        <w:left w:val="none" w:sz="0" w:space="0" w:color="auto"/>
        <w:bottom w:val="none" w:sz="0" w:space="0" w:color="auto"/>
        <w:right w:val="none" w:sz="0" w:space="0" w:color="auto"/>
      </w:divBdr>
    </w:div>
    <w:div w:id="994602412">
      <w:bodyDiv w:val="1"/>
      <w:marLeft w:val="0"/>
      <w:marRight w:val="0"/>
      <w:marTop w:val="0"/>
      <w:marBottom w:val="0"/>
      <w:divBdr>
        <w:top w:val="none" w:sz="0" w:space="0" w:color="auto"/>
        <w:left w:val="none" w:sz="0" w:space="0" w:color="auto"/>
        <w:bottom w:val="none" w:sz="0" w:space="0" w:color="auto"/>
        <w:right w:val="none" w:sz="0" w:space="0" w:color="auto"/>
      </w:divBdr>
    </w:div>
    <w:div w:id="996616305">
      <w:bodyDiv w:val="1"/>
      <w:marLeft w:val="0"/>
      <w:marRight w:val="0"/>
      <w:marTop w:val="0"/>
      <w:marBottom w:val="0"/>
      <w:divBdr>
        <w:top w:val="none" w:sz="0" w:space="0" w:color="auto"/>
        <w:left w:val="none" w:sz="0" w:space="0" w:color="auto"/>
        <w:bottom w:val="none" w:sz="0" w:space="0" w:color="auto"/>
        <w:right w:val="none" w:sz="0" w:space="0" w:color="auto"/>
      </w:divBdr>
    </w:div>
    <w:div w:id="996806653">
      <w:bodyDiv w:val="1"/>
      <w:marLeft w:val="0"/>
      <w:marRight w:val="0"/>
      <w:marTop w:val="0"/>
      <w:marBottom w:val="0"/>
      <w:divBdr>
        <w:top w:val="none" w:sz="0" w:space="0" w:color="auto"/>
        <w:left w:val="none" w:sz="0" w:space="0" w:color="auto"/>
        <w:bottom w:val="none" w:sz="0" w:space="0" w:color="auto"/>
        <w:right w:val="none" w:sz="0" w:space="0" w:color="auto"/>
      </w:divBdr>
    </w:div>
    <w:div w:id="996811104">
      <w:bodyDiv w:val="1"/>
      <w:marLeft w:val="0"/>
      <w:marRight w:val="0"/>
      <w:marTop w:val="0"/>
      <w:marBottom w:val="0"/>
      <w:divBdr>
        <w:top w:val="none" w:sz="0" w:space="0" w:color="auto"/>
        <w:left w:val="none" w:sz="0" w:space="0" w:color="auto"/>
        <w:bottom w:val="none" w:sz="0" w:space="0" w:color="auto"/>
        <w:right w:val="none" w:sz="0" w:space="0" w:color="auto"/>
      </w:divBdr>
    </w:div>
    <w:div w:id="997728580">
      <w:bodyDiv w:val="1"/>
      <w:marLeft w:val="0"/>
      <w:marRight w:val="0"/>
      <w:marTop w:val="0"/>
      <w:marBottom w:val="0"/>
      <w:divBdr>
        <w:top w:val="none" w:sz="0" w:space="0" w:color="auto"/>
        <w:left w:val="none" w:sz="0" w:space="0" w:color="auto"/>
        <w:bottom w:val="none" w:sz="0" w:space="0" w:color="auto"/>
        <w:right w:val="none" w:sz="0" w:space="0" w:color="auto"/>
      </w:divBdr>
    </w:div>
    <w:div w:id="1001196123">
      <w:bodyDiv w:val="1"/>
      <w:marLeft w:val="0"/>
      <w:marRight w:val="0"/>
      <w:marTop w:val="0"/>
      <w:marBottom w:val="0"/>
      <w:divBdr>
        <w:top w:val="none" w:sz="0" w:space="0" w:color="auto"/>
        <w:left w:val="none" w:sz="0" w:space="0" w:color="auto"/>
        <w:bottom w:val="none" w:sz="0" w:space="0" w:color="auto"/>
        <w:right w:val="none" w:sz="0" w:space="0" w:color="auto"/>
      </w:divBdr>
    </w:div>
    <w:div w:id="1002389860">
      <w:bodyDiv w:val="1"/>
      <w:marLeft w:val="0"/>
      <w:marRight w:val="0"/>
      <w:marTop w:val="0"/>
      <w:marBottom w:val="0"/>
      <w:divBdr>
        <w:top w:val="none" w:sz="0" w:space="0" w:color="auto"/>
        <w:left w:val="none" w:sz="0" w:space="0" w:color="auto"/>
        <w:bottom w:val="none" w:sz="0" w:space="0" w:color="auto"/>
        <w:right w:val="none" w:sz="0" w:space="0" w:color="auto"/>
      </w:divBdr>
    </w:div>
    <w:div w:id="1002585205">
      <w:bodyDiv w:val="1"/>
      <w:marLeft w:val="0"/>
      <w:marRight w:val="0"/>
      <w:marTop w:val="0"/>
      <w:marBottom w:val="0"/>
      <w:divBdr>
        <w:top w:val="none" w:sz="0" w:space="0" w:color="auto"/>
        <w:left w:val="none" w:sz="0" w:space="0" w:color="auto"/>
        <w:bottom w:val="none" w:sz="0" w:space="0" w:color="auto"/>
        <w:right w:val="none" w:sz="0" w:space="0" w:color="auto"/>
      </w:divBdr>
    </w:div>
    <w:div w:id="1003166893">
      <w:bodyDiv w:val="1"/>
      <w:marLeft w:val="0"/>
      <w:marRight w:val="0"/>
      <w:marTop w:val="0"/>
      <w:marBottom w:val="0"/>
      <w:divBdr>
        <w:top w:val="none" w:sz="0" w:space="0" w:color="auto"/>
        <w:left w:val="none" w:sz="0" w:space="0" w:color="auto"/>
        <w:bottom w:val="none" w:sz="0" w:space="0" w:color="auto"/>
        <w:right w:val="none" w:sz="0" w:space="0" w:color="auto"/>
      </w:divBdr>
    </w:div>
    <w:div w:id="1004894110">
      <w:bodyDiv w:val="1"/>
      <w:marLeft w:val="0"/>
      <w:marRight w:val="0"/>
      <w:marTop w:val="0"/>
      <w:marBottom w:val="0"/>
      <w:divBdr>
        <w:top w:val="none" w:sz="0" w:space="0" w:color="auto"/>
        <w:left w:val="none" w:sz="0" w:space="0" w:color="auto"/>
        <w:bottom w:val="none" w:sz="0" w:space="0" w:color="auto"/>
        <w:right w:val="none" w:sz="0" w:space="0" w:color="auto"/>
      </w:divBdr>
    </w:div>
    <w:div w:id="1005743895">
      <w:bodyDiv w:val="1"/>
      <w:marLeft w:val="0"/>
      <w:marRight w:val="0"/>
      <w:marTop w:val="0"/>
      <w:marBottom w:val="0"/>
      <w:divBdr>
        <w:top w:val="none" w:sz="0" w:space="0" w:color="auto"/>
        <w:left w:val="none" w:sz="0" w:space="0" w:color="auto"/>
        <w:bottom w:val="none" w:sz="0" w:space="0" w:color="auto"/>
        <w:right w:val="none" w:sz="0" w:space="0" w:color="auto"/>
      </w:divBdr>
    </w:div>
    <w:div w:id="1007296148">
      <w:bodyDiv w:val="1"/>
      <w:marLeft w:val="0"/>
      <w:marRight w:val="0"/>
      <w:marTop w:val="0"/>
      <w:marBottom w:val="0"/>
      <w:divBdr>
        <w:top w:val="none" w:sz="0" w:space="0" w:color="auto"/>
        <w:left w:val="none" w:sz="0" w:space="0" w:color="auto"/>
        <w:bottom w:val="none" w:sz="0" w:space="0" w:color="auto"/>
        <w:right w:val="none" w:sz="0" w:space="0" w:color="auto"/>
      </w:divBdr>
    </w:div>
    <w:div w:id="1008606111">
      <w:bodyDiv w:val="1"/>
      <w:marLeft w:val="0"/>
      <w:marRight w:val="0"/>
      <w:marTop w:val="0"/>
      <w:marBottom w:val="0"/>
      <w:divBdr>
        <w:top w:val="none" w:sz="0" w:space="0" w:color="auto"/>
        <w:left w:val="none" w:sz="0" w:space="0" w:color="auto"/>
        <w:bottom w:val="none" w:sz="0" w:space="0" w:color="auto"/>
        <w:right w:val="none" w:sz="0" w:space="0" w:color="auto"/>
      </w:divBdr>
    </w:div>
    <w:div w:id="1010596228">
      <w:bodyDiv w:val="1"/>
      <w:marLeft w:val="0"/>
      <w:marRight w:val="0"/>
      <w:marTop w:val="0"/>
      <w:marBottom w:val="0"/>
      <w:divBdr>
        <w:top w:val="none" w:sz="0" w:space="0" w:color="auto"/>
        <w:left w:val="none" w:sz="0" w:space="0" w:color="auto"/>
        <w:bottom w:val="none" w:sz="0" w:space="0" w:color="auto"/>
        <w:right w:val="none" w:sz="0" w:space="0" w:color="auto"/>
      </w:divBdr>
    </w:div>
    <w:div w:id="1013414095">
      <w:bodyDiv w:val="1"/>
      <w:marLeft w:val="0"/>
      <w:marRight w:val="0"/>
      <w:marTop w:val="0"/>
      <w:marBottom w:val="0"/>
      <w:divBdr>
        <w:top w:val="none" w:sz="0" w:space="0" w:color="auto"/>
        <w:left w:val="none" w:sz="0" w:space="0" w:color="auto"/>
        <w:bottom w:val="none" w:sz="0" w:space="0" w:color="auto"/>
        <w:right w:val="none" w:sz="0" w:space="0" w:color="auto"/>
      </w:divBdr>
    </w:div>
    <w:div w:id="1013609818">
      <w:bodyDiv w:val="1"/>
      <w:marLeft w:val="0"/>
      <w:marRight w:val="0"/>
      <w:marTop w:val="0"/>
      <w:marBottom w:val="0"/>
      <w:divBdr>
        <w:top w:val="none" w:sz="0" w:space="0" w:color="auto"/>
        <w:left w:val="none" w:sz="0" w:space="0" w:color="auto"/>
        <w:bottom w:val="none" w:sz="0" w:space="0" w:color="auto"/>
        <w:right w:val="none" w:sz="0" w:space="0" w:color="auto"/>
      </w:divBdr>
    </w:div>
    <w:div w:id="1013611040">
      <w:bodyDiv w:val="1"/>
      <w:marLeft w:val="0"/>
      <w:marRight w:val="0"/>
      <w:marTop w:val="0"/>
      <w:marBottom w:val="0"/>
      <w:divBdr>
        <w:top w:val="none" w:sz="0" w:space="0" w:color="auto"/>
        <w:left w:val="none" w:sz="0" w:space="0" w:color="auto"/>
        <w:bottom w:val="none" w:sz="0" w:space="0" w:color="auto"/>
        <w:right w:val="none" w:sz="0" w:space="0" w:color="auto"/>
      </w:divBdr>
    </w:div>
    <w:div w:id="1017655612">
      <w:bodyDiv w:val="1"/>
      <w:marLeft w:val="0"/>
      <w:marRight w:val="0"/>
      <w:marTop w:val="0"/>
      <w:marBottom w:val="0"/>
      <w:divBdr>
        <w:top w:val="none" w:sz="0" w:space="0" w:color="auto"/>
        <w:left w:val="none" w:sz="0" w:space="0" w:color="auto"/>
        <w:bottom w:val="none" w:sz="0" w:space="0" w:color="auto"/>
        <w:right w:val="none" w:sz="0" w:space="0" w:color="auto"/>
      </w:divBdr>
    </w:div>
    <w:div w:id="1018199169">
      <w:bodyDiv w:val="1"/>
      <w:marLeft w:val="0"/>
      <w:marRight w:val="0"/>
      <w:marTop w:val="0"/>
      <w:marBottom w:val="0"/>
      <w:divBdr>
        <w:top w:val="none" w:sz="0" w:space="0" w:color="auto"/>
        <w:left w:val="none" w:sz="0" w:space="0" w:color="auto"/>
        <w:bottom w:val="none" w:sz="0" w:space="0" w:color="auto"/>
        <w:right w:val="none" w:sz="0" w:space="0" w:color="auto"/>
      </w:divBdr>
    </w:div>
    <w:div w:id="1019350576">
      <w:bodyDiv w:val="1"/>
      <w:marLeft w:val="0"/>
      <w:marRight w:val="0"/>
      <w:marTop w:val="0"/>
      <w:marBottom w:val="0"/>
      <w:divBdr>
        <w:top w:val="none" w:sz="0" w:space="0" w:color="auto"/>
        <w:left w:val="none" w:sz="0" w:space="0" w:color="auto"/>
        <w:bottom w:val="none" w:sz="0" w:space="0" w:color="auto"/>
        <w:right w:val="none" w:sz="0" w:space="0" w:color="auto"/>
      </w:divBdr>
    </w:div>
    <w:div w:id="1020274921">
      <w:bodyDiv w:val="1"/>
      <w:marLeft w:val="0"/>
      <w:marRight w:val="0"/>
      <w:marTop w:val="0"/>
      <w:marBottom w:val="0"/>
      <w:divBdr>
        <w:top w:val="none" w:sz="0" w:space="0" w:color="auto"/>
        <w:left w:val="none" w:sz="0" w:space="0" w:color="auto"/>
        <w:bottom w:val="none" w:sz="0" w:space="0" w:color="auto"/>
        <w:right w:val="none" w:sz="0" w:space="0" w:color="auto"/>
      </w:divBdr>
    </w:div>
    <w:div w:id="1021975628">
      <w:bodyDiv w:val="1"/>
      <w:marLeft w:val="0"/>
      <w:marRight w:val="0"/>
      <w:marTop w:val="0"/>
      <w:marBottom w:val="0"/>
      <w:divBdr>
        <w:top w:val="none" w:sz="0" w:space="0" w:color="auto"/>
        <w:left w:val="none" w:sz="0" w:space="0" w:color="auto"/>
        <w:bottom w:val="none" w:sz="0" w:space="0" w:color="auto"/>
        <w:right w:val="none" w:sz="0" w:space="0" w:color="auto"/>
      </w:divBdr>
    </w:div>
    <w:div w:id="1023939399">
      <w:bodyDiv w:val="1"/>
      <w:marLeft w:val="0"/>
      <w:marRight w:val="0"/>
      <w:marTop w:val="0"/>
      <w:marBottom w:val="0"/>
      <w:divBdr>
        <w:top w:val="none" w:sz="0" w:space="0" w:color="auto"/>
        <w:left w:val="none" w:sz="0" w:space="0" w:color="auto"/>
        <w:bottom w:val="none" w:sz="0" w:space="0" w:color="auto"/>
        <w:right w:val="none" w:sz="0" w:space="0" w:color="auto"/>
      </w:divBdr>
    </w:div>
    <w:div w:id="1026251311">
      <w:bodyDiv w:val="1"/>
      <w:marLeft w:val="0"/>
      <w:marRight w:val="0"/>
      <w:marTop w:val="0"/>
      <w:marBottom w:val="0"/>
      <w:divBdr>
        <w:top w:val="none" w:sz="0" w:space="0" w:color="auto"/>
        <w:left w:val="none" w:sz="0" w:space="0" w:color="auto"/>
        <w:bottom w:val="none" w:sz="0" w:space="0" w:color="auto"/>
        <w:right w:val="none" w:sz="0" w:space="0" w:color="auto"/>
      </w:divBdr>
    </w:div>
    <w:div w:id="1026565914">
      <w:bodyDiv w:val="1"/>
      <w:marLeft w:val="0"/>
      <w:marRight w:val="0"/>
      <w:marTop w:val="0"/>
      <w:marBottom w:val="0"/>
      <w:divBdr>
        <w:top w:val="none" w:sz="0" w:space="0" w:color="auto"/>
        <w:left w:val="none" w:sz="0" w:space="0" w:color="auto"/>
        <w:bottom w:val="none" w:sz="0" w:space="0" w:color="auto"/>
        <w:right w:val="none" w:sz="0" w:space="0" w:color="auto"/>
      </w:divBdr>
    </w:div>
    <w:div w:id="1028533001">
      <w:bodyDiv w:val="1"/>
      <w:marLeft w:val="0"/>
      <w:marRight w:val="0"/>
      <w:marTop w:val="0"/>
      <w:marBottom w:val="0"/>
      <w:divBdr>
        <w:top w:val="none" w:sz="0" w:space="0" w:color="auto"/>
        <w:left w:val="none" w:sz="0" w:space="0" w:color="auto"/>
        <w:bottom w:val="none" w:sz="0" w:space="0" w:color="auto"/>
        <w:right w:val="none" w:sz="0" w:space="0" w:color="auto"/>
      </w:divBdr>
    </w:div>
    <w:div w:id="1029263289">
      <w:bodyDiv w:val="1"/>
      <w:marLeft w:val="0"/>
      <w:marRight w:val="0"/>
      <w:marTop w:val="0"/>
      <w:marBottom w:val="0"/>
      <w:divBdr>
        <w:top w:val="none" w:sz="0" w:space="0" w:color="auto"/>
        <w:left w:val="none" w:sz="0" w:space="0" w:color="auto"/>
        <w:bottom w:val="none" w:sz="0" w:space="0" w:color="auto"/>
        <w:right w:val="none" w:sz="0" w:space="0" w:color="auto"/>
      </w:divBdr>
    </w:div>
    <w:div w:id="1032389135">
      <w:bodyDiv w:val="1"/>
      <w:marLeft w:val="0"/>
      <w:marRight w:val="0"/>
      <w:marTop w:val="0"/>
      <w:marBottom w:val="0"/>
      <w:divBdr>
        <w:top w:val="none" w:sz="0" w:space="0" w:color="auto"/>
        <w:left w:val="none" w:sz="0" w:space="0" w:color="auto"/>
        <w:bottom w:val="none" w:sz="0" w:space="0" w:color="auto"/>
        <w:right w:val="none" w:sz="0" w:space="0" w:color="auto"/>
      </w:divBdr>
    </w:div>
    <w:div w:id="1033728681">
      <w:bodyDiv w:val="1"/>
      <w:marLeft w:val="0"/>
      <w:marRight w:val="0"/>
      <w:marTop w:val="0"/>
      <w:marBottom w:val="0"/>
      <w:divBdr>
        <w:top w:val="none" w:sz="0" w:space="0" w:color="auto"/>
        <w:left w:val="none" w:sz="0" w:space="0" w:color="auto"/>
        <w:bottom w:val="none" w:sz="0" w:space="0" w:color="auto"/>
        <w:right w:val="none" w:sz="0" w:space="0" w:color="auto"/>
      </w:divBdr>
    </w:div>
    <w:div w:id="1037467038">
      <w:bodyDiv w:val="1"/>
      <w:marLeft w:val="0"/>
      <w:marRight w:val="0"/>
      <w:marTop w:val="0"/>
      <w:marBottom w:val="0"/>
      <w:divBdr>
        <w:top w:val="none" w:sz="0" w:space="0" w:color="auto"/>
        <w:left w:val="none" w:sz="0" w:space="0" w:color="auto"/>
        <w:bottom w:val="none" w:sz="0" w:space="0" w:color="auto"/>
        <w:right w:val="none" w:sz="0" w:space="0" w:color="auto"/>
      </w:divBdr>
    </w:div>
    <w:div w:id="1038239994">
      <w:bodyDiv w:val="1"/>
      <w:marLeft w:val="0"/>
      <w:marRight w:val="0"/>
      <w:marTop w:val="0"/>
      <w:marBottom w:val="0"/>
      <w:divBdr>
        <w:top w:val="none" w:sz="0" w:space="0" w:color="auto"/>
        <w:left w:val="none" w:sz="0" w:space="0" w:color="auto"/>
        <w:bottom w:val="none" w:sz="0" w:space="0" w:color="auto"/>
        <w:right w:val="none" w:sz="0" w:space="0" w:color="auto"/>
      </w:divBdr>
    </w:div>
    <w:div w:id="1038504815">
      <w:bodyDiv w:val="1"/>
      <w:marLeft w:val="0"/>
      <w:marRight w:val="0"/>
      <w:marTop w:val="0"/>
      <w:marBottom w:val="0"/>
      <w:divBdr>
        <w:top w:val="none" w:sz="0" w:space="0" w:color="auto"/>
        <w:left w:val="none" w:sz="0" w:space="0" w:color="auto"/>
        <w:bottom w:val="none" w:sz="0" w:space="0" w:color="auto"/>
        <w:right w:val="none" w:sz="0" w:space="0" w:color="auto"/>
      </w:divBdr>
    </w:div>
    <w:div w:id="1042562156">
      <w:bodyDiv w:val="1"/>
      <w:marLeft w:val="0"/>
      <w:marRight w:val="0"/>
      <w:marTop w:val="0"/>
      <w:marBottom w:val="0"/>
      <w:divBdr>
        <w:top w:val="none" w:sz="0" w:space="0" w:color="auto"/>
        <w:left w:val="none" w:sz="0" w:space="0" w:color="auto"/>
        <w:bottom w:val="none" w:sz="0" w:space="0" w:color="auto"/>
        <w:right w:val="none" w:sz="0" w:space="0" w:color="auto"/>
      </w:divBdr>
    </w:div>
    <w:div w:id="1047099273">
      <w:bodyDiv w:val="1"/>
      <w:marLeft w:val="0"/>
      <w:marRight w:val="0"/>
      <w:marTop w:val="0"/>
      <w:marBottom w:val="0"/>
      <w:divBdr>
        <w:top w:val="none" w:sz="0" w:space="0" w:color="auto"/>
        <w:left w:val="none" w:sz="0" w:space="0" w:color="auto"/>
        <w:bottom w:val="none" w:sz="0" w:space="0" w:color="auto"/>
        <w:right w:val="none" w:sz="0" w:space="0" w:color="auto"/>
      </w:divBdr>
    </w:div>
    <w:div w:id="1047493173">
      <w:bodyDiv w:val="1"/>
      <w:marLeft w:val="0"/>
      <w:marRight w:val="0"/>
      <w:marTop w:val="0"/>
      <w:marBottom w:val="0"/>
      <w:divBdr>
        <w:top w:val="none" w:sz="0" w:space="0" w:color="auto"/>
        <w:left w:val="none" w:sz="0" w:space="0" w:color="auto"/>
        <w:bottom w:val="none" w:sz="0" w:space="0" w:color="auto"/>
        <w:right w:val="none" w:sz="0" w:space="0" w:color="auto"/>
      </w:divBdr>
    </w:div>
    <w:div w:id="1048841778">
      <w:bodyDiv w:val="1"/>
      <w:marLeft w:val="0"/>
      <w:marRight w:val="0"/>
      <w:marTop w:val="0"/>
      <w:marBottom w:val="0"/>
      <w:divBdr>
        <w:top w:val="none" w:sz="0" w:space="0" w:color="auto"/>
        <w:left w:val="none" w:sz="0" w:space="0" w:color="auto"/>
        <w:bottom w:val="none" w:sz="0" w:space="0" w:color="auto"/>
        <w:right w:val="none" w:sz="0" w:space="0" w:color="auto"/>
      </w:divBdr>
    </w:div>
    <w:div w:id="1055661949">
      <w:bodyDiv w:val="1"/>
      <w:marLeft w:val="0"/>
      <w:marRight w:val="0"/>
      <w:marTop w:val="0"/>
      <w:marBottom w:val="0"/>
      <w:divBdr>
        <w:top w:val="none" w:sz="0" w:space="0" w:color="auto"/>
        <w:left w:val="none" w:sz="0" w:space="0" w:color="auto"/>
        <w:bottom w:val="none" w:sz="0" w:space="0" w:color="auto"/>
        <w:right w:val="none" w:sz="0" w:space="0" w:color="auto"/>
      </w:divBdr>
    </w:div>
    <w:div w:id="1056318763">
      <w:bodyDiv w:val="1"/>
      <w:marLeft w:val="0"/>
      <w:marRight w:val="0"/>
      <w:marTop w:val="0"/>
      <w:marBottom w:val="0"/>
      <w:divBdr>
        <w:top w:val="none" w:sz="0" w:space="0" w:color="auto"/>
        <w:left w:val="none" w:sz="0" w:space="0" w:color="auto"/>
        <w:bottom w:val="none" w:sz="0" w:space="0" w:color="auto"/>
        <w:right w:val="none" w:sz="0" w:space="0" w:color="auto"/>
      </w:divBdr>
    </w:div>
    <w:div w:id="1056323323">
      <w:bodyDiv w:val="1"/>
      <w:marLeft w:val="0"/>
      <w:marRight w:val="0"/>
      <w:marTop w:val="0"/>
      <w:marBottom w:val="0"/>
      <w:divBdr>
        <w:top w:val="none" w:sz="0" w:space="0" w:color="auto"/>
        <w:left w:val="none" w:sz="0" w:space="0" w:color="auto"/>
        <w:bottom w:val="none" w:sz="0" w:space="0" w:color="auto"/>
        <w:right w:val="none" w:sz="0" w:space="0" w:color="auto"/>
      </w:divBdr>
    </w:div>
    <w:div w:id="1057511559">
      <w:bodyDiv w:val="1"/>
      <w:marLeft w:val="0"/>
      <w:marRight w:val="0"/>
      <w:marTop w:val="0"/>
      <w:marBottom w:val="0"/>
      <w:divBdr>
        <w:top w:val="none" w:sz="0" w:space="0" w:color="auto"/>
        <w:left w:val="none" w:sz="0" w:space="0" w:color="auto"/>
        <w:bottom w:val="none" w:sz="0" w:space="0" w:color="auto"/>
        <w:right w:val="none" w:sz="0" w:space="0" w:color="auto"/>
      </w:divBdr>
    </w:div>
    <w:div w:id="1059086966">
      <w:bodyDiv w:val="1"/>
      <w:marLeft w:val="0"/>
      <w:marRight w:val="0"/>
      <w:marTop w:val="0"/>
      <w:marBottom w:val="0"/>
      <w:divBdr>
        <w:top w:val="none" w:sz="0" w:space="0" w:color="auto"/>
        <w:left w:val="none" w:sz="0" w:space="0" w:color="auto"/>
        <w:bottom w:val="none" w:sz="0" w:space="0" w:color="auto"/>
        <w:right w:val="none" w:sz="0" w:space="0" w:color="auto"/>
      </w:divBdr>
    </w:div>
    <w:div w:id="1060523210">
      <w:bodyDiv w:val="1"/>
      <w:marLeft w:val="0"/>
      <w:marRight w:val="0"/>
      <w:marTop w:val="0"/>
      <w:marBottom w:val="0"/>
      <w:divBdr>
        <w:top w:val="none" w:sz="0" w:space="0" w:color="auto"/>
        <w:left w:val="none" w:sz="0" w:space="0" w:color="auto"/>
        <w:bottom w:val="none" w:sz="0" w:space="0" w:color="auto"/>
        <w:right w:val="none" w:sz="0" w:space="0" w:color="auto"/>
      </w:divBdr>
    </w:div>
    <w:div w:id="1062370386">
      <w:bodyDiv w:val="1"/>
      <w:marLeft w:val="0"/>
      <w:marRight w:val="0"/>
      <w:marTop w:val="0"/>
      <w:marBottom w:val="0"/>
      <w:divBdr>
        <w:top w:val="none" w:sz="0" w:space="0" w:color="auto"/>
        <w:left w:val="none" w:sz="0" w:space="0" w:color="auto"/>
        <w:bottom w:val="none" w:sz="0" w:space="0" w:color="auto"/>
        <w:right w:val="none" w:sz="0" w:space="0" w:color="auto"/>
      </w:divBdr>
    </w:div>
    <w:div w:id="1062675012">
      <w:bodyDiv w:val="1"/>
      <w:marLeft w:val="0"/>
      <w:marRight w:val="0"/>
      <w:marTop w:val="0"/>
      <w:marBottom w:val="0"/>
      <w:divBdr>
        <w:top w:val="none" w:sz="0" w:space="0" w:color="auto"/>
        <w:left w:val="none" w:sz="0" w:space="0" w:color="auto"/>
        <w:bottom w:val="none" w:sz="0" w:space="0" w:color="auto"/>
        <w:right w:val="none" w:sz="0" w:space="0" w:color="auto"/>
      </w:divBdr>
    </w:div>
    <w:div w:id="1063718025">
      <w:bodyDiv w:val="1"/>
      <w:marLeft w:val="0"/>
      <w:marRight w:val="0"/>
      <w:marTop w:val="0"/>
      <w:marBottom w:val="0"/>
      <w:divBdr>
        <w:top w:val="none" w:sz="0" w:space="0" w:color="auto"/>
        <w:left w:val="none" w:sz="0" w:space="0" w:color="auto"/>
        <w:bottom w:val="none" w:sz="0" w:space="0" w:color="auto"/>
        <w:right w:val="none" w:sz="0" w:space="0" w:color="auto"/>
      </w:divBdr>
    </w:div>
    <w:div w:id="1064138119">
      <w:bodyDiv w:val="1"/>
      <w:marLeft w:val="0"/>
      <w:marRight w:val="0"/>
      <w:marTop w:val="0"/>
      <w:marBottom w:val="0"/>
      <w:divBdr>
        <w:top w:val="none" w:sz="0" w:space="0" w:color="auto"/>
        <w:left w:val="none" w:sz="0" w:space="0" w:color="auto"/>
        <w:bottom w:val="none" w:sz="0" w:space="0" w:color="auto"/>
        <w:right w:val="none" w:sz="0" w:space="0" w:color="auto"/>
      </w:divBdr>
    </w:div>
    <w:div w:id="1067995494">
      <w:bodyDiv w:val="1"/>
      <w:marLeft w:val="0"/>
      <w:marRight w:val="0"/>
      <w:marTop w:val="0"/>
      <w:marBottom w:val="0"/>
      <w:divBdr>
        <w:top w:val="none" w:sz="0" w:space="0" w:color="auto"/>
        <w:left w:val="none" w:sz="0" w:space="0" w:color="auto"/>
        <w:bottom w:val="none" w:sz="0" w:space="0" w:color="auto"/>
        <w:right w:val="none" w:sz="0" w:space="0" w:color="auto"/>
      </w:divBdr>
    </w:div>
    <w:div w:id="1073628256">
      <w:bodyDiv w:val="1"/>
      <w:marLeft w:val="0"/>
      <w:marRight w:val="0"/>
      <w:marTop w:val="0"/>
      <w:marBottom w:val="0"/>
      <w:divBdr>
        <w:top w:val="none" w:sz="0" w:space="0" w:color="auto"/>
        <w:left w:val="none" w:sz="0" w:space="0" w:color="auto"/>
        <w:bottom w:val="none" w:sz="0" w:space="0" w:color="auto"/>
        <w:right w:val="none" w:sz="0" w:space="0" w:color="auto"/>
      </w:divBdr>
      <w:divsChild>
        <w:div w:id="1438253945">
          <w:marLeft w:val="0"/>
          <w:marRight w:val="0"/>
          <w:marTop w:val="0"/>
          <w:marBottom w:val="0"/>
          <w:divBdr>
            <w:top w:val="none" w:sz="0" w:space="0" w:color="auto"/>
            <w:left w:val="none" w:sz="0" w:space="0" w:color="auto"/>
            <w:bottom w:val="none" w:sz="0" w:space="0" w:color="auto"/>
            <w:right w:val="none" w:sz="0" w:space="0" w:color="auto"/>
          </w:divBdr>
          <w:divsChild>
            <w:div w:id="1594586012">
              <w:marLeft w:val="0"/>
              <w:marRight w:val="0"/>
              <w:marTop w:val="0"/>
              <w:marBottom w:val="0"/>
              <w:divBdr>
                <w:top w:val="none" w:sz="0" w:space="0" w:color="auto"/>
                <w:left w:val="none" w:sz="0" w:space="0" w:color="auto"/>
                <w:bottom w:val="none" w:sz="0" w:space="0" w:color="auto"/>
                <w:right w:val="none" w:sz="0" w:space="0" w:color="auto"/>
              </w:divBdr>
              <w:divsChild>
                <w:div w:id="1449085519">
                  <w:marLeft w:val="0"/>
                  <w:marRight w:val="0"/>
                  <w:marTop w:val="0"/>
                  <w:marBottom w:val="0"/>
                  <w:divBdr>
                    <w:top w:val="none" w:sz="0" w:space="0" w:color="auto"/>
                    <w:left w:val="none" w:sz="0" w:space="0" w:color="auto"/>
                    <w:bottom w:val="none" w:sz="0" w:space="0" w:color="auto"/>
                    <w:right w:val="none" w:sz="0" w:space="0" w:color="auto"/>
                  </w:divBdr>
                  <w:divsChild>
                    <w:div w:id="1359550504">
                      <w:marLeft w:val="0"/>
                      <w:marRight w:val="0"/>
                      <w:marTop w:val="0"/>
                      <w:marBottom w:val="0"/>
                      <w:divBdr>
                        <w:top w:val="none" w:sz="0" w:space="0" w:color="auto"/>
                        <w:left w:val="none" w:sz="0" w:space="0" w:color="auto"/>
                        <w:bottom w:val="none" w:sz="0" w:space="0" w:color="auto"/>
                        <w:right w:val="none" w:sz="0" w:space="0" w:color="auto"/>
                      </w:divBdr>
                      <w:divsChild>
                        <w:div w:id="2028632405">
                          <w:marLeft w:val="0"/>
                          <w:marRight w:val="0"/>
                          <w:marTop w:val="0"/>
                          <w:marBottom w:val="0"/>
                          <w:divBdr>
                            <w:top w:val="none" w:sz="0" w:space="0" w:color="auto"/>
                            <w:left w:val="none" w:sz="0" w:space="0" w:color="auto"/>
                            <w:bottom w:val="none" w:sz="0" w:space="0" w:color="auto"/>
                            <w:right w:val="none" w:sz="0" w:space="0" w:color="auto"/>
                          </w:divBdr>
                          <w:divsChild>
                            <w:div w:id="1308702373">
                              <w:marLeft w:val="0"/>
                              <w:marRight w:val="0"/>
                              <w:marTop w:val="0"/>
                              <w:marBottom w:val="0"/>
                              <w:divBdr>
                                <w:top w:val="none" w:sz="0" w:space="0" w:color="auto"/>
                                <w:left w:val="none" w:sz="0" w:space="0" w:color="auto"/>
                                <w:bottom w:val="none" w:sz="0" w:space="0" w:color="auto"/>
                                <w:right w:val="none" w:sz="0" w:space="0" w:color="auto"/>
                              </w:divBdr>
                              <w:divsChild>
                                <w:div w:id="654451947">
                                  <w:marLeft w:val="0"/>
                                  <w:marRight w:val="0"/>
                                  <w:marTop w:val="0"/>
                                  <w:marBottom w:val="0"/>
                                  <w:divBdr>
                                    <w:top w:val="none" w:sz="0" w:space="0" w:color="auto"/>
                                    <w:left w:val="none" w:sz="0" w:space="0" w:color="auto"/>
                                    <w:bottom w:val="none" w:sz="0" w:space="0" w:color="auto"/>
                                    <w:right w:val="none" w:sz="0" w:space="0" w:color="auto"/>
                                  </w:divBdr>
                                  <w:divsChild>
                                    <w:div w:id="785003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74282915">
      <w:bodyDiv w:val="1"/>
      <w:marLeft w:val="0"/>
      <w:marRight w:val="0"/>
      <w:marTop w:val="0"/>
      <w:marBottom w:val="0"/>
      <w:divBdr>
        <w:top w:val="none" w:sz="0" w:space="0" w:color="auto"/>
        <w:left w:val="none" w:sz="0" w:space="0" w:color="auto"/>
        <w:bottom w:val="none" w:sz="0" w:space="0" w:color="auto"/>
        <w:right w:val="none" w:sz="0" w:space="0" w:color="auto"/>
      </w:divBdr>
    </w:div>
    <w:div w:id="1076172283">
      <w:bodyDiv w:val="1"/>
      <w:marLeft w:val="0"/>
      <w:marRight w:val="0"/>
      <w:marTop w:val="0"/>
      <w:marBottom w:val="0"/>
      <w:divBdr>
        <w:top w:val="none" w:sz="0" w:space="0" w:color="auto"/>
        <w:left w:val="none" w:sz="0" w:space="0" w:color="auto"/>
        <w:bottom w:val="none" w:sz="0" w:space="0" w:color="auto"/>
        <w:right w:val="none" w:sz="0" w:space="0" w:color="auto"/>
      </w:divBdr>
    </w:div>
    <w:div w:id="1077363178">
      <w:bodyDiv w:val="1"/>
      <w:marLeft w:val="0"/>
      <w:marRight w:val="0"/>
      <w:marTop w:val="0"/>
      <w:marBottom w:val="0"/>
      <w:divBdr>
        <w:top w:val="none" w:sz="0" w:space="0" w:color="auto"/>
        <w:left w:val="none" w:sz="0" w:space="0" w:color="auto"/>
        <w:bottom w:val="none" w:sz="0" w:space="0" w:color="auto"/>
        <w:right w:val="none" w:sz="0" w:space="0" w:color="auto"/>
      </w:divBdr>
    </w:div>
    <w:div w:id="1079980693">
      <w:bodyDiv w:val="1"/>
      <w:marLeft w:val="0"/>
      <w:marRight w:val="0"/>
      <w:marTop w:val="0"/>
      <w:marBottom w:val="0"/>
      <w:divBdr>
        <w:top w:val="none" w:sz="0" w:space="0" w:color="auto"/>
        <w:left w:val="none" w:sz="0" w:space="0" w:color="auto"/>
        <w:bottom w:val="none" w:sz="0" w:space="0" w:color="auto"/>
        <w:right w:val="none" w:sz="0" w:space="0" w:color="auto"/>
      </w:divBdr>
    </w:div>
    <w:div w:id="1086224611">
      <w:bodyDiv w:val="1"/>
      <w:marLeft w:val="0"/>
      <w:marRight w:val="0"/>
      <w:marTop w:val="0"/>
      <w:marBottom w:val="0"/>
      <w:divBdr>
        <w:top w:val="none" w:sz="0" w:space="0" w:color="auto"/>
        <w:left w:val="none" w:sz="0" w:space="0" w:color="auto"/>
        <w:bottom w:val="none" w:sz="0" w:space="0" w:color="auto"/>
        <w:right w:val="none" w:sz="0" w:space="0" w:color="auto"/>
      </w:divBdr>
    </w:div>
    <w:div w:id="1088161154">
      <w:bodyDiv w:val="1"/>
      <w:marLeft w:val="0"/>
      <w:marRight w:val="0"/>
      <w:marTop w:val="0"/>
      <w:marBottom w:val="0"/>
      <w:divBdr>
        <w:top w:val="none" w:sz="0" w:space="0" w:color="auto"/>
        <w:left w:val="none" w:sz="0" w:space="0" w:color="auto"/>
        <w:bottom w:val="none" w:sz="0" w:space="0" w:color="auto"/>
        <w:right w:val="none" w:sz="0" w:space="0" w:color="auto"/>
      </w:divBdr>
    </w:div>
    <w:div w:id="1089959351">
      <w:bodyDiv w:val="1"/>
      <w:marLeft w:val="0"/>
      <w:marRight w:val="0"/>
      <w:marTop w:val="0"/>
      <w:marBottom w:val="0"/>
      <w:divBdr>
        <w:top w:val="none" w:sz="0" w:space="0" w:color="auto"/>
        <w:left w:val="none" w:sz="0" w:space="0" w:color="auto"/>
        <w:bottom w:val="none" w:sz="0" w:space="0" w:color="auto"/>
        <w:right w:val="none" w:sz="0" w:space="0" w:color="auto"/>
      </w:divBdr>
    </w:div>
    <w:div w:id="1097674567">
      <w:bodyDiv w:val="1"/>
      <w:marLeft w:val="0"/>
      <w:marRight w:val="0"/>
      <w:marTop w:val="0"/>
      <w:marBottom w:val="0"/>
      <w:divBdr>
        <w:top w:val="none" w:sz="0" w:space="0" w:color="auto"/>
        <w:left w:val="none" w:sz="0" w:space="0" w:color="auto"/>
        <w:bottom w:val="none" w:sz="0" w:space="0" w:color="auto"/>
        <w:right w:val="none" w:sz="0" w:space="0" w:color="auto"/>
      </w:divBdr>
    </w:div>
    <w:div w:id="1100225022">
      <w:bodyDiv w:val="1"/>
      <w:marLeft w:val="0"/>
      <w:marRight w:val="0"/>
      <w:marTop w:val="0"/>
      <w:marBottom w:val="0"/>
      <w:divBdr>
        <w:top w:val="none" w:sz="0" w:space="0" w:color="auto"/>
        <w:left w:val="none" w:sz="0" w:space="0" w:color="auto"/>
        <w:bottom w:val="none" w:sz="0" w:space="0" w:color="auto"/>
        <w:right w:val="none" w:sz="0" w:space="0" w:color="auto"/>
      </w:divBdr>
    </w:div>
    <w:div w:id="1103108657">
      <w:bodyDiv w:val="1"/>
      <w:marLeft w:val="0"/>
      <w:marRight w:val="0"/>
      <w:marTop w:val="0"/>
      <w:marBottom w:val="0"/>
      <w:divBdr>
        <w:top w:val="none" w:sz="0" w:space="0" w:color="auto"/>
        <w:left w:val="none" w:sz="0" w:space="0" w:color="auto"/>
        <w:bottom w:val="none" w:sz="0" w:space="0" w:color="auto"/>
        <w:right w:val="none" w:sz="0" w:space="0" w:color="auto"/>
      </w:divBdr>
    </w:div>
    <w:div w:id="1103381207">
      <w:bodyDiv w:val="1"/>
      <w:marLeft w:val="0"/>
      <w:marRight w:val="0"/>
      <w:marTop w:val="0"/>
      <w:marBottom w:val="0"/>
      <w:divBdr>
        <w:top w:val="none" w:sz="0" w:space="0" w:color="auto"/>
        <w:left w:val="none" w:sz="0" w:space="0" w:color="auto"/>
        <w:bottom w:val="none" w:sz="0" w:space="0" w:color="auto"/>
        <w:right w:val="none" w:sz="0" w:space="0" w:color="auto"/>
      </w:divBdr>
    </w:div>
    <w:div w:id="1104544423">
      <w:bodyDiv w:val="1"/>
      <w:marLeft w:val="0"/>
      <w:marRight w:val="0"/>
      <w:marTop w:val="0"/>
      <w:marBottom w:val="0"/>
      <w:divBdr>
        <w:top w:val="none" w:sz="0" w:space="0" w:color="auto"/>
        <w:left w:val="none" w:sz="0" w:space="0" w:color="auto"/>
        <w:bottom w:val="none" w:sz="0" w:space="0" w:color="auto"/>
        <w:right w:val="none" w:sz="0" w:space="0" w:color="auto"/>
      </w:divBdr>
    </w:div>
    <w:div w:id="1107894549">
      <w:bodyDiv w:val="1"/>
      <w:marLeft w:val="0"/>
      <w:marRight w:val="0"/>
      <w:marTop w:val="0"/>
      <w:marBottom w:val="0"/>
      <w:divBdr>
        <w:top w:val="none" w:sz="0" w:space="0" w:color="auto"/>
        <w:left w:val="none" w:sz="0" w:space="0" w:color="auto"/>
        <w:bottom w:val="none" w:sz="0" w:space="0" w:color="auto"/>
        <w:right w:val="none" w:sz="0" w:space="0" w:color="auto"/>
      </w:divBdr>
    </w:div>
    <w:div w:id="1107971759">
      <w:bodyDiv w:val="1"/>
      <w:marLeft w:val="0"/>
      <w:marRight w:val="0"/>
      <w:marTop w:val="0"/>
      <w:marBottom w:val="0"/>
      <w:divBdr>
        <w:top w:val="none" w:sz="0" w:space="0" w:color="auto"/>
        <w:left w:val="none" w:sz="0" w:space="0" w:color="auto"/>
        <w:bottom w:val="none" w:sz="0" w:space="0" w:color="auto"/>
        <w:right w:val="none" w:sz="0" w:space="0" w:color="auto"/>
      </w:divBdr>
    </w:div>
    <w:div w:id="1108356157">
      <w:bodyDiv w:val="1"/>
      <w:marLeft w:val="0"/>
      <w:marRight w:val="0"/>
      <w:marTop w:val="0"/>
      <w:marBottom w:val="0"/>
      <w:divBdr>
        <w:top w:val="none" w:sz="0" w:space="0" w:color="auto"/>
        <w:left w:val="none" w:sz="0" w:space="0" w:color="auto"/>
        <w:bottom w:val="none" w:sz="0" w:space="0" w:color="auto"/>
        <w:right w:val="none" w:sz="0" w:space="0" w:color="auto"/>
      </w:divBdr>
    </w:div>
    <w:div w:id="1110668201">
      <w:bodyDiv w:val="1"/>
      <w:marLeft w:val="0"/>
      <w:marRight w:val="0"/>
      <w:marTop w:val="0"/>
      <w:marBottom w:val="0"/>
      <w:divBdr>
        <w:top w:val="none" w:sz="0" w:space="0" w:color="auto"/>
        <w:left w:val="none" w:sz="0" w:space="0" w:color="auto"/>
        <w:bottom w:val="none" w:sz="0" w:space="0" w:color="auto"/>
        <w:right w:val="none" w:sz="0" w:space="0" w:color="auto"/>
      </w:divBdr>
    </w:div>
    <w:div w:id="1111389492">
      <w:bodyDiv w:val="1"/>
      <w:marLeft w:val="0"/>
      <w:marRight w:val="0"/>
      <w:marTop w:val="0"/>
      <w:marBottom w:val="0"/>
      <w:divBdr>
        <w:top w:val="none" w:sz="0" w:space="0" w:color="auto"/>
        <w:left w:val="none" w:sz="0" w:space="0" w:color="auto"/>
        <w:bottom w:val="none" w:sz="0" w:space="0" w:color="auto"/>
        <w:right w:val="none" w:sz="0" w:space="0" w:color="auto"/>
      </w:divBdr>
    </w:div>
    <w:div w:id="1114595409">
      <w:bodyDiv w:val="1"/>
      <w:marLeft w:val="0"/>
      <w:marRight w:val="0"/>
      <w:marTop w:val="0"/>
      <w:marBottom w:val="0"/>
      <w:divBdr>
        <w:top w:val="none" w:sz="0" w:space="0" w:color="auto"/>
        <w:left w:val="none" w:sz="0" w:space="0" w:color="auto"/>
        <w:bottom w:val="none" w:sz="0" w:space="0" w:color="auto"/>
        <w:right w:val="none" w:sz="0" w:space="0" w:color="auto"/>
      </w:divBdr>
    </w:div>
    <w:div w:id="1116757851">
      <w:bodyDiv w:val="1"/>
      <w:marLeft w:val="0"/>
      <w:marRight w:val="0"/>
      <w:marTop w:val="0"/>
      <w:marBottom w:val="0"/>
      <w:divBdr>
        <w:top w:val="none" w:sz="0" w:space="0" w:color="auto"/>
        <w:left w:val="none" w:sz="0" w:space="0" w:color="auto"/>
        <w:bottom w:val="none" w:sz="0" w:space="0" w:color="auto"/>
        <w:right w:val="none" w:sz="0" w:space="0" w:color="auto"/>
      </w:divBdr>
    </w:div>
    <w:div w:id="1117063584">
      <w:bodyDiv w:val="1"/>
      <w:marLeft w:val="0"/>
      <w:marRight w:val="0"/>
      <w:marTop w:val="0"/>
      <w:marBottom w:val="0"/>
      <w:divBdr>
        <w:top w:val="none" w:sz="0" w:space="0" w:color="auto"/>
        <w:left w:val="none" w:sz="0" w:space="0" w:color="auto"/>
        <w:bottom w:val="none" w:sz="0" w:space="0" w:color="auto"/>
        <w:right w:val="none" w:sz="0" w:space="0" w:color="auto"/>
      </w:divBdr>
    </w:div>
    <w:div w:id="1119448626">
      <w:bodyDiv w:val="1"/>
      <w:marLeft w:val="0"/>
      <w:marRight w:val="0"/>
      <w:marTop w:val="0"/>
      <w:marBottom w:val="0"/>
      <w:divBdr>
        <w:top w:val="none" w:sz="0" w:space="0" w:color="auto"/>
        <w:left w:val="none" w:sz="0" w:space="0" w:color="auto"/>
        <w:bottom w:val="none" w:sz="0" w:space="0" w:color="auto"/>
        <w:right w:val="none" w:sz="0" w:space="0" w:color="auto"/>
      </w:divBdr>
    </w:div>
    <w:div w:id="1120146846">
      <w:bodyDiv w:val="1"/>
      <w:marLeft w:val="0"/>
      <w:marRight w:val="0"/>
      <w:marTop w:val="0"/>
      <w:marBottom w:val="0"/>
      <w:divBdr>
        <w:top w:val="none" w:sz="0" w:space="0" w:color="auto"/>
        <w:left w:val="none" w:sz="0" w:space="0" w:color="auto"/>
        <w:bottom w:val="none" w:sz="0" w:space="0" w:color="auto"/>
        <w:right w:val="none" w:sz="0" w:space="0" w:color="auto"/>
      </w:divBdr>
    </w:div>
    <w:div w:id="1121069910">
      <w:bodyDiv w:val="1"/>
      <w:marLeft w:val="0"/>
      <w:marRight w:val="0"/>
      <w:marTop w:val="0"/>
      <w:marBottom w:val="0"/>
      <w:divBdr>
        <w:top w:val="none" w:sz="0" w:space="0" w:color="auto"/>
        <w:left w:val="none" w:sz="0" w:space="0" w:color="auto"/>
        <w:bottom w:val="none" w:sz="0" w:space="0" w:color="auto"/>
        <w:right w:val="none" w:sz="0" w:space="0" w:color="auto"/>
      </w:divBdr>
    </w:div>
    <w:div w:id="1121922760">
      <w:bodyDiv w:val="1"/>
      <w:marLeft w:val="0"/>
      <w:marRight w:val="0"/>
      <w:marTop w:val="0"/>
      <w:marBottom w:val="0"/>
      <w:divBdr>
        <w:top w:val="none" w:sz="0" w:space="0" w:color="auto"/>
        <w:left w:val="none" w:sz="0" w:space="0" w:color="auto"/>
        <w:bottom w:val="none" w:sz="0" w:space="0" w:color="auto"/>
        <w:right w:val="none" w:sz="0" w:space="0" w:color="auto"/>
      </w:divBdr>
    </w:div>
    <w:div w:id="1129980418">
      <w:bodyDiv w:val="1"/>
      <w:marLeft w:val="0"/>
      <w:marRight w:val="0"/>
      <w:marTop w:val="0"/>
      <w:marBottom w:val="0"/>
      <w:divBdr>
        <w:top w:val="none" w:sz="0" w:space="0" w:color="auto"/>
        <w:left w:val="none" w:sz="0" w:space="0" w:color="auto"/>
        <w:bottom w:val="none" w:sz="0" w:space="0" w:color="auto"/>
        <w:right w:val="none" w:sz="0" w:space="0" w:color="auto"/>
      </w:divBdr>
    </w:div>
    <w:div w:id="1130633367">
      <w:bodyDiv w:val="1"/>
      <w:marLeft w:val="0"/>
      <w:marRight w:val="0"/>
      <w:marTop w:val="0"/>
      <w:marBottom w:val="0"/>
      <w:divBdr>
        <w:top w:val="none" w:sz="0" w:space="0" w:color="auto"/>
        <w:left w:val="none" w:sz="0" w:space="0" w:color="auto"/>
        <w:bottom w:val="none" w:sz="0" w:space="0" w:color="auto"/>
        <w:right w:val="none" w:sz="0" w:space="0" w:color="auto"/>
      </w:divBdr>
    </w:div>
    <w:div w:id="1132554923">
      <w:bodyDiv w:val="1"/>
      <w:marLeft w:val="0"/>
      <w:marRight w:val="0"/>
      <w:marTop w:val="0"/>
      <w:marBottom w:val="0"/>
      <w:divBdr>
        <w:top w:val="none" w:sz="0" w:space="0" w:color="auto"/>
        <w:left w:val="none" w:sz="0" w:space="0" w:color="auto"/>
        <w:bottom w:val="none" w:sz="0" w:space="0" w:color="auto"/>
        <w:right w:val="none" w:sz="0" w:space="0" w:color="auto"/>
      </w:divBdr>
    </w:div>
    <w:div w:id="1132555824">
      <w:bodyDiv w:val="1"/>
      <w:marLeft w:val="0"/>
      <w:marRight w:val="0"/>
      <w:marTop w:val="0"/>
      <w:marBottom w:val="0"/>
      <w:divBdr>
        <w:top w:val="none" w:sz="0" w:space="0" w:color="auto"/>
        <w:left w:val="none" w:sz="0" w:space="0" w:color="auto"/>
        <w:bottom w:val="none" w:sz="0" w:space="0" w:color="auto"/>
        <w:right w:val="none" w:sz="0" w:space="0" w:color="auto"/>
      </w:divBdr>
    </w:div>
    <w:div w:id="1134063930">
      <w:bodyDiv w:val="1"/>
      <w:marLeft w:val="0"/>
      <w:marRight w:val="0"/>
      <w:marTop w:val="0"/>
      <w:marBottom w:val="0"/>
      <w:divBdr>
        <w:top w:val="none" w:sz="0" w:space="0" w:color="auto"/>
        <w:left w:val="none" w:sz="0" w:space="0" w:color="auto"/>
        <w:bottom w:val="none" w:sz="0" w:space="0" w:color="auto"/>
        <w:right w:val="none" w:sz="0" w:space="0" w:color="auto"/>
      </w:divBdr>
    </w:div>
    <w:div w:id="1134910848">
      <w:bodyDiv w:val="1"/>
      <w:marLeft w:val="0"/>
      <w:marRight w:val="0"/>
      <w:marTop w:val="0"/>
      <w:marBottom w:val="0"/>
      <w:divBdr>
        <w:top w:val="none" w:sz="0" w:space="0" w:color="auto"/>
        <w:left w:val="none" w:sz="0" w:space="0" w:color="auto"/>
        <w:bottom w:val="none" w:sz="0" w:space="0" w:color="auto"/>
        <w:right w:val="none" w:sz="0" w:space="0" w:color="auto"/>
      </w:divBdr>
    </w:div>
    <w:div w:id="1135097512">
      <w:bodyDiv w:val="1"/>
      <w:marLeft w:val="0"/>
      <w:marRight w:val="0"/>
      <w:marTop w:val="0"/>
      <w:marBottom w:val="0"/>
      <w:divBdr>
        <w:top w:val="none" w:sz="0" w:space="0" w:color="auto"/>
        <w:left w:val="none" w:sz="0" w:space="0" w:color="auto"/>
        <w:bottom w:val="none" w:sz="0" w:space="0" w:color="auto"/>
        <w:right w:val="none" w:sz="0" w:space="0" w:color="auto"/>
      </w:divBdr>
    </w:div>
    <w:div w:id="1135878815">
      <w:bodyDiv w:val="1"/>
      <w:marLeft w:val="0"/>
      <w:marRight w:val="0"/>
      <w:marTop w:val="0"/>
      <w:marBottom w:val="0"/>
      <w:divBdr>
        <w:top w:val="none" w:sz="0" w:space="0" w:color="auto"/>
        <w:left w:val="none" w:sz="0" w:space="0" w:color="auto"/>
        <w:bottom w:val="none" w:sz="0" w:space="0" w:color="auto"/>
        <w:right w:val="none" w:sz="0" w:space="0" w:color="auto"/>
      </w:divBdr>
    </w:div>
    <w:div w:id="1137648385">
      <w:bodyDiv w:val="1"/>
      <w:marLeft w:val="0"/>
      <w:marRight w:val="0"/>
      <w:marTop w:val="0"/>
      <w:marBottom w:val="0"/>
      <w:divBdr>
        <w:top w:val="none" w:sz="0" w:space="0" w:color="auto"/>
        <w:left w:val="none" w:sz="0" w:space="0" w:color="auto"/>
        <w:bottom w:val="none" w:sz="0" w:space="0" w:color="auto"/>
        <w:right w:val="none" w:sz="0" w:space="0" w:color="auto"/>
      </w:divBdr>
    </w:div>
    <w:div w:id="1137652117">
      <w:bodyDiv w:val="1"/>
      <w:marLeft w:val="0"/>
      <w:marRight w:val="0"/>
      <w:marTop w:val="0"/>
      <w:marBottom w:val="0"/>
      <w:divBdr>
        <w:top w:val="none" w:sz="0" w:space="0" w:color="auto"/>
        <w:left w:val="none" w:sz="0" w:space="0" w:color="auto"/>
        <w:bottom w:val="none" w:sz="0" w:space="0" w:color="auto"/>
        <w:right w:val="none" w:sz="0" w:space="0" w:color="auto"/>
      </w:divBdr>
    </w:div>
    <w:div w:id="1142162916">
      <w:bodyDiv w:val="1"/>
      <w:marLeft w:val="0"/>
      <w:marRight w:val="0"/>
      <w:marTop w:val="0"/>
      <w:marBottom w:val="0"/>
      <w:divBdr>
        <w:top w:val="none" w:sz="0" w:space="0" w:color="auto"/>
        <w:left w:val="none" w:sz="0" w:space="0" w:color="auto"/>
        <w:bottom w:val="none" w:sz="0" w:space="0" w:color="auto"/>
        <w:right w:val="none" w:sz="0" w:space="0" w:color="auto"/>
      </w:divBdr>
    </w:div>
    <w:div w:id="1142310624">
      <w:bodyDiv w:val="1"/>
      <w:marLeft w:val="0"/>
      <w:marRight w:val="0"/>
      <w:marTop w:val="0"/>
      <w:marBottom w:val="0"/>
      <w:divBdr>
        <w:top w:val="none" w:sz="0" w:space="0" w:color="auto"/>
        <w:left w:val="none" w:sz="0" w:space="0" w:color="auto"/>
        <w:bottom w:val="none" w:sz="0" w:space="0" w:color="auto"/>
        <w:right w:val="none" w:sz="0" w:space="0" w:color="auto"/>
      </w:divBdr>
    </w:div>
    <w:div w:id="1143155684">
      <w:bodyDiv w:val="1"/>
      <w:marLeft w:val="0"/>
      <w:marRight w:val="0"/>
      <w:marTop w:val="0"/>
      <w:marBottom w:val="0"/>
      <w:divBdr>
        <w:top w:val="none" w:sz="0" w:space="0" w:color="auto"/>
        <w:left w:val="none" w:sz="0" w:space="0" w:color="auto"/>
        <w:bottom w:val="none" w:sz="0" w:space="0" w:color="auto"/>
        <w:right w:val="none" w:sz="0" w:space="0" w:color="auto"/>
      </w:divBdr>
    </w:div>
    <w:div w:id="1143347568">
      <w:bodyDiv w:val="1"/>
      <w:marLeft w:val="0"/>
      <w:marRight w:val="0"/>
      <w:marTop w:val="0"/>
      <w:marBottom w:val="0"/>
      <w:divBdr>
        <w:top w:val="none" w:sz="0" w:space="0" w:color="auto"/>
        <w:left w:val="none" w:sz="0" w:space="0" w:color="auto"/>
        <w:bottom w:val="none" w:sz="0" w:space="0" w:color="auto"/>
        <w:right w:val="none" w:sz="0" w:space="0" w:color="auto"/>
      </w:divBdr>
    </w:div>
    <w:div w:id="1143352944">
      <w:bodyDiv w:val="1"/>
      <w:marLeft w:val="0"/>
      <w:marRight w:val="0"/>
      <w:marTop w:val="0"/>
      <w:marBottom w:val="0"/>
      <w:divBdr>
        <w:top w:val="none" w:sz="0" w:space="0" w:color="auto"/>
        <w:left w:val="none" w:sz="0" w:space="0" w:color="auto"/>
        <w:bottom w:val="none" w:sz="0" w:space="0" w:color="auto"/>
        <w:right w:val="none" w:sz="0" w:space="0" w:color="auto"/>
      </w:divBdr>
    </w:div>
    <w:div w:id="1144658885">
      <w:bodyDiv w:val="1"/>
      <w:marLeft w:val="0"/>
      <w:marRight w:val="0"/>
      <w:marTop w:val="0"/>
      <w:marBottom w:val="0"/>
      <w:divBdr>
        <w:top w:val="none" w:sz="0" w:space="0" w:color="auto"/>
        <w:left w:val="none" w:sz="0" w:space="0" w:color="auto"/>
        <w:bottom w:val="none" w:sz="0" w:space="0" w:color="auto"/>
        <w:right w:val="none" w:sz="0" w:space="0" w:color="auto"/>
      </w:divBdr>
    </w:div>
    <w:div w:id="1144811895">
      <w:bodyDiv w:val="1"/>
      <w:marLeft w:val="0"/>
      <w:marRight w:val="0"/>
      <w:marTop w:val="0"/>
      <w:marBottom w:val="0"/>
      <w:divBdr>
        <w:top w:val="none" w:sz="0" w:space="0" w:color="auto"/>
        <w:left w:val="none" w:sz="0" w:space="0" w:color="auto"/>
        <w:bottom w:val="none" w:sz="0" w:space="0" w:color="auto"/>
        <w:right w:val="none" w:sz="0" w:space="0" w:color="auto"/>
      </w:divBdr>
    </w:div>
    <w:div w:id="1147430935">
      <w:bodyDiv w:val="1"/>
      <w:marLeft w:val="0"/>
      <w:marRight w:val="0"/>
      <w:marTop w:val="0"/>
      <w:marBottom w:val="0"/>
      <w:divBdr>
        <w:top w:val="none" w:sz="0" w:space="0" w:color="auto"/>
        <w:left w:val="none" w:sz="0" w:space="0" w:color="auto"/>
        <w:bottom w:val="none" w:sz="0" w:space="0" w:color="auto"/>
        <w:right w:val="none" w:sz="0" w:space="0" w:color="auto"/>
      </w:divBdr>
    </w:div>
    <w:div w:id="1147893131">
      <w:bodyDiv w:val="1"/>
      <w:marLeft w:val="0"/>
      <w:marRight w:val="0"/>
      <w:marTop w:val="0"/>
      <w:marBottom w:val="0"/>
      <w:divBdr>
        <w:top w:val="none" w:sz="0" w:space="0" w:color="auto"/>
        <w:left w:val="none" w:sz="0" w:space="0" w:color="auto"/>
        <w:bottom w:val="none" w:sz="0" w:space="0" w:color="auto"/>
        <w:right w:val="none" w:sz="0" w:space="0" w:color="auto"/>
      </w:divBdr>
    </w:div>
    <w:div w:id="1149132486">
      <w:bodyDiv w:val="1"/>
      <w:marLeft w:val="0"/>
      <w:marRight w:val="0"/>
      <w:marTop w:val="0"/>
      <w:marBottom w:val="0"/>
      <w:divBdr>
        <w:top w:val="none" w:sz="0" w:space="0" w:color="auto"/>
        <w:left w:val="none" w:sz="0" w:space="0" w:color="auto"/>
        <w:bottom w:val="none" w:sz="0" w:space="0" w:color="auto"/>
        <w:right w:val="none" w:sz="0" w:space="0" w:color="auto"/>
      </w:divBdr>
    </w:div>
    <w:div w:id="1149902080">
      <w:bodyDiv w:val="1"/>
      <w:marLeft w:val="0"/>
      <w:marRight w:val="0"/>
      <w:marTop w:val="0"/>
      <w:marBottom w:val="0"/>
      <w:divBdr>
        <w:top w:val="none" w:sz="0" w:space="0" w:color="auto"/>
        <w:left w:val="none" w:sz="0" w:space="0" w:color="auto"/>
        <w:bottom w:val="none" w:sz="0" w:space="0" w:color="auto"/>
        <w:right w:val="none" w:sz="0" w:space="0" w:color="auto"/>
      </w:divBdr>
    </w:div>
    <w:div w:id="1156264551">
      <w:bodyDiv w:val="1"/>
      <w:marLeft w:val="0"/>
      <w:marRight w:val="0"/>
      <w:marTop w:val="0"/>
      <w:marBottom w:val="0"/>
      <w:divBdr>
        <w:top w:val="none" w:sz="0" w:space="0" w:color="auto"/>
        <w:left w:val="none" w:sz="0" w:space="0" w:color="auto"/>
        <w:bottom w:val="none" w:sz="0" w:space="0" w:color="auto"/>
        <w:right w:val="none" w:sz="0" w:space="0" w:color="auto"/>
      </w:divBdr>
    </w:div>
    <w:div w:id="1158498042">
      <w:bodyDiv w:val="1"/>
      <w:marLeft w:val="0"/>
      <w:marRight w:val="0"/>
      <w:marTop w:val="0"/>
      <w:marBottom w:val="0"/>
      <w:divBdr>
        <w:top w:val="none" w:sz="0" w:space="0" w:color="auto"/>
        <w:left w:val="none" w:sz="0" w:space="0" w:color="auto"/>
        <w:bottom w:val="none" w:sz="0" w:space="0" w:color="auto"/>
        <w:right w:val="none" w:sz="0" w:space="0" w:color="auto"/>
      </w:divBdr>
    </w:div>
    <w:div w:id="1161196500">
      <w:bodyDiv w:val="1"/>
      <w:marLeft w:val="0"/>
      <w:marRight w:val="0"/>
      <w:marTop w:val="0"/>
      <w:marBottom w:val="0"/>
      <w:divBdr>
        <w:top w:val="none" w:sz="0" w:space="0" w:color="auto"/>
        <w:left w:val="none" w:sz="0" w:space="0" w:color="auto"/>
        <w:bottom w:val="none" w:sz="0" w:space="0" w:color="auto"/>
        <w:right w:val="none" w:sz="0" w:space="0" w:color="auto"/>
      </w:divBdr>
    </w:div>
    <w:div w:id="1165819989">
      <w:bodyDiv w:val="1"/>
      <w:marLeft w:val="0"/>
      <w:marRight w:val="0"/>
      <w:marTop w:val="0"/>
      <w:marBottom w:val="0"/>
      <w:divBdr>
        <w:top w:val="none" w:sz="0" w:space="0" w:color="auto"/>
        <w:left w:val="none" w:sz="0" w:space="0" w:color="auto"/>
        <w:bottom w:val="none" w:sz="0" w:space="0" w:color="auto"/>
        <w:right w:val="none" w:sz="0" w:space="0" w:color="auto"/>
      </w:divBdr>
    </w:div>
    <w:div w:id="1167552573">
      <w:bodyDiv w:val="1"/>
      <w:marLeft w:val="0"/>
      <w:marRight w:val="0"/>
      <w:marTop w:val="0"/>
      <w:marBottom w:val="0"/>
      <w:divBdr>
        <w:top w:val="none" w:sz="0" w:space="0" w:color="auto"/>
        <w:left w:val="none" w:sz="0" w:space="0" w:color="auto"/>
        <w:bottom w:val="none" w:sz="0" w:space="0" w:color="auto"/>
        <w:right w:val="none" w:sz="0" w:space="0" w:color="auto"/>
      </w:divBdr>
      <w:divsChild>
        <w:div w:id="264963051">
          <w:marLeft w:val="240"/>
          <w:marRight w:val="0"/>
          <w:marTop w:val="240"/>
          <w:marBottom w:val="240"/>
          <w:divBdr>
            <w:top w:val="none" w:sz="0" w:space="0" w:color="auto"/>
            <w:left w:val="none" w:sz="0" w:space="0" w:color="auto"/>
            <w:bottom w:val="none" w:sz="0" w:space="0" w:color="auto"/>
            <w:right w:val="none" w:sz="0" w:space="0" w:color="auto"/>
          </w:divBdr>
        </w:div>
      </w:divsChild>
    </w:div>
    <w:div w:id="1169444888">
      <w:bodyDiv w:val="1"/>
      <w:marLeft w:val="0"/>
      <w:marRight w:val="0"/>
      <w:marTop w:val="0"/>
      <w:marBottom w:val="0"/>
      <w:divBdr>
        <w:top w:val="none" w:sz="0" w:space="0" w:color="auto"/>
        <w:left w:val="none" w:sz="0" w:space="0" w:color="auto"/>
        <w:bottom w:val="none" w:sz="0" w:space="0" w:color="auto"/>
        <w:right w:val="none" w:sz="0" w:space="0" w:color="auto"/>
      </w:divBdr>
    </w:div>
    <w:div w:id="1169559625">
      <w:bodyDiv w:val="1"/>
      <w:marLeft w:val="0"/>
      <w:marRight w:val="0"/>
      <w:marTop w:val="0"/>
      <w:marBottom w:val="0"/>
      <w:divBdr>
        <w:top w:val="none" w:sz="0" w:space="0" w:color="auto"/>
        <w:left w:val="none" w:sz="0" w:space="0" w:color="auto"/>
        <w:bottom w:val="none" w:sz="0" w:space="0" w:color="auto"/>
        <w:right w:val="none" w:sz="0" w:space="0" w:color="auto"/>
      </w:divBdr>
    </w:div>
    <w:div w:id="1171486596">
      <w:bodyDiv w:val="1"/>
      <w:marLeft w:val="0"/>
      <w:marRight w:val="0"/>
      <w:marTop w:val="0"/>
      <w:marBottom w:val="0"/>
      <w:divBdr>
        <w:top w:val="none" w:sz="0" w:space="0" w:color="auto"/>
        <w:left w:val="none" w:sz="0" w:space="0" w:color="auto"/>
        <w:bottom w:val="none" w:sz="0" w:space="0" w:color="auto"/>
        <w:right w:val="none" w:sz="0" w:space="0" w:color="auto"/>
      </w:divBdr>
    </w:div>
    <w:div w:id="1171876362">
      <w:bodyDiv w:val="1"/>
      <w:marLeft w:val="0"/>
      <w:marRight w:val="0"/>
      <w:marTop w:val="0"/>
      <w:marBottom w:val="0"/>
      <w:divBdr>
        <w:top w:val="none" w:sz="0" w:space="0" w:color="auto"/>
        <w:left w:val="none" w:sz="0" w:space="0" w:color="auto"/>
        <w:bottom w:val="none" w:sz="0" w:space="0" w:color="auto"/>
        <w:right w:val="none" w:sz="0" w:space="0" w:color="auto"/>
      </w:divBdr>
    </w:div>
    <w:div w:id="1173446390">
      <w:bodyDiv w:val="1"/>
      <w:marLeft w:val="0"/>
      <w:marRight w:val="0"/>
      <w:marTop w:val="0"/>
      <w:marBottom w:val="0"/>
      <w:divBdr>
        <w:top w:val="none" w:sz="0" w:space="0" w:color="auto"/>
        <w:left w:val="none" w:sz="0" w:space="0" w:color="auto"/>
        <w:bottom w:val="none" w:sz="0" w:space="0" w:color="auto"/>
        <w:right w:val="none" w:sz="0" w:space="0" w:color="auto"/>
      </w:divBdr>
    </w:div>
    <w:div w:id="1174339719">
      <w:bodyDiv w:val="1"/>
      <w:marLeft w:val="0"/>
      <w:marRight w:val="0"/>
      <w:marTop w:val="0"/>
      <w:marBottom w:val="0"/>
      <w:divBdr>
        <w:top w:val="none" w:sz="0" w:space="0" w:color="auto"/>
        <w:left w:val="none" w:sz="0" w:space="0" w:color="auto"/>
        <w:bottom w:val="none" w:sz="0" w:space="0" w:color="auto"/>
        <w:right w:val="none" w:sz="0" w:space="0" w:color="auto"/>
      </w:divBdr>
    </w:div>
    <w:div w:id="1175727468">
      <w:bodyDiv w:val="1"/>
      <w:marLeft w:val="0"/>
      <w:marRight w:val="0"/>
      <w:marTop w:val="0"/>
      <w:marBottom w:val="0"/>
      <w:divBdr>
        <w:top w:val="none" w:sz="0" w:space="0" w:color="auto"/>
        <w:left w:val="none" w:sz="0" w:space="0" w:color="auto"/>
        <w:bottom w:val="none" w:sz="0" w:space="0" w:color="auto"/>
        <w:right w:val="none" w:sz="0" w:space="0" w:color="auto"/>
      </w:divBdr>
    </w:div>
    <w:div w:id="1175732321">
      <w:bodyDiv w:val="1"/>
      <w:marLeft w:val="0"/>
      <w:marRight w:val="0"/>
      <w:marTop w:val="0"/>
      <w:marBottom w:val="0"/>
      <w:divBdr>
        <w:top w:val="none" w:sz="0" w:space="0" w:color="auto"/>
        <w:left w:val="none" w:sz="0" w:space="0" w:color="auto"/>
        <w:bottom w:val="none" w:sz="0" w:space="0" w:color="auto"/>
        <w:right w:val="none" w:sz="0" w:space="0" w:color="auto"/>
      </w:divBdr>
    </w:div>
    <w:div w:id="1175848456">
      <w:bodyDiv w:val="1"/>
      <w:marLeft w:val="0"/>
      <w:marRight w:val="0"/>
      <w:marTop w:val="0"/>
      <w:marBottom w:val="0"/>
      <w:divBdr>
        <w:top w:val="none" w:sz="0" w:space="0" w:color="auto"/>
        <w:left w:val="none" w:sz="0" w:space="0" w:color="auto"/>
        <w:bottom w:val="none" w:sz="0" w:space="0" w:color="auto"/>
        <w:right w:val="none" w:sz="0" w:space="0" w:color="auto"/>
      </w:divBdr>
    </w:div>
    <w:div w:id="1176070608">
      <w:bodyDiv w:val="1"/>
      <w:marLeft w:val="0"/>
      <w:marRight w:val="0"/>
      <w:marTop w:val="0"/>
      <w:marBottom w:val="0"/>
      <w:divBdr>
        <w:top w:val="none" w:sz="0" w:space="0" w:color="auto"/>
        <w:left w:val="none" w:sz="0" w:space="0" w:color="auto"/>
        <w:bottom w:val="none" w:sz="0" w:space="0" w:color="auto"/>
        <w:right w:val="none" w:sz="0" w:space="0" w:color="auto"/>
      </w:divBdr>
    </w:div>
    <w:div w:id="1176112060">
      <w:bodyDiv w:val="1"/>
      <w:marLeft w:val="0"/>
      <w:marRight w:val="0"/>
      <w:marTop w:val="0"/>
      <w:marBottom w:val="0"/>
      <w:divBdr>
        <w:top w:val="none" w:sz="0" w:space="0" w:color="auto"/>
        <w:left w:val="none" w:sz="0" w:space="0" w:color="auto"/>
        <w:bottom w:val="none" w:sz="0" w:space="0" w:color="auto"/>
        <w:right w:val="none" w:sz="0" w:space="0" w:color="auto"/>
      </w:divBdr>
    </w:div>
    <w:div w:id="1178080728">
      <w:bodyDiv w:val="1"/>
      <w:marLeft w:val="0"/>
      <w:marRight w:val="0"/>
      <w:marTop w:val="0"/>
      <w:marBottom w:val="0"/>
      <w:divBdr>
        <w:top w:val="none" w:sz="0" w:space="0" w:color="auto"/>
        <w:left w:val="none" w:sz="0" w:space="0" w:color="auto"/>
        <w:bottom w:val="none" w:sz="0" w:space="0" w:color="auto"/>
        <w:right w:val="none" w:sz="0" w:space="0" w:color="auto"/>
      </w:divBdr>
    </w:div>
    <w:div w:id="1183058334">
      <w:bodyDiv w:val="1"/>
      <w:marLeft w:val="0"/>
      <w:marRight w:val="0"/>
      <w:marTop w:val="0"/>
      <w:marBottom w:val="0"/>
      <w:divBdr>
        <w:top w:val="none" w:sz="0" w:space="0" w:color="auto"/>
        <w:left w:val="none" w:sz="0" w:space="0" w:color="auto"/>
        <w:bottom w:val="none" w:sz="0" w:space="0" w:color="auto"/>
        <w:right w:val="none" w:sz="0" w:space="0" w:color="auto"/>
      </w:divBdr>
    </w:div>
    <w:div w:id="1183669827">
      <w:bodyDiv w:val="1"/>
      <w:marLeft w:val="0"/>
      <w:marRight w:val="0"/>
      <w:marTop w:val="0"/>
      <w:marBottom w:val="0"/>
      <w:divBdr>
        <w:top w:val="none" w:sz="0" w:space="0" w:color="auto"/>
        <w:left w:val="none" w:sz="0" w:space="0" w:color="auto"/>
        <w:bottom w:val="none" w:sz="0" w:space="0" w:color="auto"/>
        <w:right w:val="none" w:sz="0" w:space="0" w:color="auto"/>
      </w:divBdr>
    </w:div>
    <w:div w:id="1183783921">
      <w:bodyDiv w:val="1"/>
      <w:marLeft w:val="0"/>
      <w:marRight w:val="0"/>
      <w:marTop w:val="0"/>
      <w:marBottom w:val="0"/>
      <w:divBdr>
        <w:top w:val="none" w:sz="0" w:space="0" w:color="auto"/>
        <w:left w:val="none" w:sz="0" w:space="0" w:color="auto"/>
        <w:bottom w:val="none" w:sz="0" w:space="0" w:color="auto"/>
        <w:right w:val="none" w:sz="0" w:space="0" w:color="auto"/>
      </w:divBdr>
    </w:div>
    <w:div w:id="1183931887">
      <w:bodyDiv w:val="1"/>
      <w:marLeft w:val="0"/>
      <w:marRight w:val="0"/>
      <w:marTop w:val="0"/>
      <w:marBottom w:val="0"/>
      <w:divBdr>
        <w:top w:val="none" w:sz="0" w:space="0" w:color="auto"/>
        <w:left w:val="none" w:sz="0" w:space="0" w:color="auto"/>
        <w:bottom w:val="none" w:sz="0" w:space="0" w:color="auto"/>
        <w:right w:val="none" w:sz="0" w:space="0" w:color="auto"/>
      </w:divBdr>
    </w:div>
    <w:div w:id="1187250269">
      <w:bodyDiv w:val="1"/>
      <w:marLeft w:val="0"/>
      <w:marRight w:val="0"/>
      <w:marTop w:val="0"/>
      <w:marBottom w:val="0"/>
      <w:divBdr>
        <w:top w:val="none" w:sz="0" w:space="0" w:color="auto"/>
        <w:left w:val="none" w:sz="0" w:space="0" w:color="auto"/>
        <w:bottom w:val="none" w:sz="0" w:space="0" w:color="auto"/>
        <w:right w:val="none" w:sz="0" w:space="0" w:color="auto"/>
      </w:divBdr>
    </w:div>
    <w:div w:id="1188905354">
      <w:bodyDiv w:val="1"/>
      <w:marLeft w:val="0"/>
      <w:marRight w:val="0"/>
      <w:marTop w:val="0"/>
      <w:marBottom w:val="0"/>
      <w:divBdr>
        <w:top w:val="none" w:sz="0" w:space="0" w:color="auto"/>
        <w:left w:val="none" w:sz="0" w:space="0" w:color="auto"/>
        <w:bottom w:val="none" w:sz="0" w:space="0" w:color="auto"/>
        <w:right w:val="none" w:sz="0" w:space="0" w:color="auto"/>
      </w:divBdr>
    </w:div>
    <w:div w:id="1190677249">
      <w:bodyDiv w:val="1"/>
      <w:marLeft w:val="0"/>
      <w:marRight w:val="0"/>
      <w:marTop w:val="0"/>
      <w:marBottom w:val="0"/>
      <w:divBdr>
        <w:top w:val="none" w:sz="0" w:space="0" w:color="auto"/>
        <w:left w:val="none" w:sz="0" w:space="0" w:color="auto"/>
        <w:bottom w:val="none" w:sz="0" w:space="0" w:color="auto"/>
        <w:right w:val="none" w:sz="0" w:space="0" w:color="auto"/>
      </w:divBdr>
    </w:div>
    <w:div w:id="1192955558">
      <w:bodyDiv w:val="1"/>
      <w:marLeft w:val="0"/>
      <w:marRight w:val="0"/>
      <w:marTop w:val="0"/>
      <w:marBottom w:val="0"/>
      <w:divBdr>
        <w:top w:val="none" w:sz="0" w:space="0" w:color="auto"/>
        <w:left w:val="none" w:sz="0" w:space="0" w:color="auto"/>
        <w:bottom w:val="none" w:sz="0" w:space="0" w:color="auto"/>
        <w:right w:val="none" w:sz="0" w:space="0" w:color="auto"/>
      </w:divBdr>
    </w:div>
    <w:div w:id="1193496334">
      <w:bodyDiv w:val="1"/>
      <w:marLeft w:val="0"/>
      <w:marRight w:val="0"/>
      <w:marTop w:val="0"/>
      <w:marBottom w:val="0"/>
      <w:divBdr>
        <w:top w:val="none" w:sz="0" w:space="0" w:color="auto"/>
        <w:left w:val="none" w:sz="0" w:space="0" w:color="auto"/>
        <w:bottom w:val="none" w:sz="0" w:space="0" w:color="auto"/>
        <w:right w:val="none" w:sz="0" w:space="0" w:color="auto"/>
      </w:divBdr>
    </w:div>
    <w:div w:id="1195266663">
      <w:bodyDiv w:val="1"/>
      <w:marLeft w:val="0"/>
      <w:marRight w:val="0"/>
      <w:marTop w:val="0"/>
      <w:marBottom w:val="0"/>
      <w:divBdr>
        <w:top w:val="none" w:sz="0" w:space="0" w:color="auto"/>
        <w:left w:val="none" w:sz="0" w:space="0" w:color="auto"/>
        <w:bottom w:val="none" w:sz="0" w:space="0" w:color="auto"/>
        <w:right w:val="none" w:sz="0" w:space="0" w:color="auto"/>
      </w:divBdr>
    </w:div>
    <w:div w:id="1195339519">
      <w:bodyDiv w:val="1"/>
      <w:marLeft w:val="0"/>
      <w:marRight w:val="0"/>
      <w:marTop w:val="0"/>
      <w:marBottom w:val="0"/>
      <w:divBdr>
        <w:top w:val="none" w:sz="0" w:space="0" w:color="auto"/>
        <w:left w:val="none" w:sz="0" w:space="0" w:color="auto"/>
        <w:bottom w:val="none" w:sz="0" w:space="0" w:color="auto"/>
        <w:right w:val="none" w:sz="0" w:space="0" w:color="auto"/>
      </w:divBdr>
    </w:div>
    <w:div w:id="1195654997">
      <w:bodyDiv w:val="1"/>
      <w:marLeft w:val="0"/>
      <w:marRight w:val="0"/>
      <w:marTop w:val="0"/>
      <w:marBottom w:val="0"/>
      <w:divBdr>
        <w:top w:val="none" w:sz="0" w:space="0" w:color="auto"/>
        <w:left w:val="none" w:sz="0" w:space="0" w:color="auto"/>
        <w:bottom w:val="none" w:sz="0" w:space="0" w:color="auto"/>
        <w:right w:val="none" w:sz="0" w:space="0" w:color="auto"/>
      </w:divBdr>
    </w:div>
    <w:div w:id="1197352649">
      <w:bodyDiv w:val="1"/>
      <w:marLeft w:val="0"/>
      <w:marRight w:val="0"/>
      <w:marTop w:val="0"/>
      <w:marBottom w:val="0"/>
      <w:divBdr>
        <w:top w:val="none" w:sz="0" w:space="0" w:color="auto"/>
        <w:left w:val="none" w:sz="0" w:space="0" w:color="auto"/>
        <w:bottom w:val="none" w:sz="0" w:space="0" w:color="auto"/>
        <w:right w:val="none" w:sz="0" w:space="0" w:color="auto"/>
      </w:divBdr>
    </w:div>
    <w:div w:id="1198004062">
      <w:bodyDiv w:val="1"/>
      <w:marLeft w:val="0"/>
      <w:marRight w:val="0"/>
      <w:marTop w:val="0"/>
      <w:marBottom w:val="0"/>
      <w:divBdr>
        <w:top w:val="none" w:sz="0" w:space="0" w:color="auto"/>
        <w:left w:val="none" w:sz="0" w:space="0" w:color="auto"/>
        <w:bottom w:val="none" w:sz="0" w:space="0" w:color="auto"/>
        <w:right w:val="none" w:sz="0" w:space="0" w:color="auto"/>
      </w:divBdr>
    </w:div>
    <w:div w:id="1201672825">
      <w:bodyDiv w:val="1"/>
      <w:marLeft w:val="0"/>
      <w:marRight w:val="0"/>
      <w:marTop w:val="0"/>
      <w:marBottom w:val="0"/>
      <w:divBdr>
        <w:top w:val="none" w:sz="0" w:space="0" w:color="auto"/>
        <w:left w:val="none" w:sz="0" w:space="0" w:color="auto"/>
        <w:bottom w:val="none" w:sz="0" w:space="0" w:color="auto"/>
        <w:right w:val="none" w:sz="0" w:space="0" w:color="auto"/>
      </w:divBdr>
    </w:div>
    <w:div w:id="1202596950">
      <w:bodyDiv w:val="1"/>
      <w:marLeft w:val="0"/>
      <w:marRight w:val="0"/>
      <w:marTop w:val="0"/>
      <w:marBottom w:val="0"/>
      <w:divBdr>
        <w:top w:val="none" w:sz="0" w:space="0" w:color="auto"/>
        <w:left w:val="none" w:sz="0" w:space="0" w:color="auto"/>
        <w:bottom w:val="none" w:sz="0" w:space="0" w:color="auto"/>
        <w:right w:val="none" w:sz="0" w:space="0" w:color="auto"/>
      </w:divBdr>
    </w:div>
    <w:div w:id="1203328459">
      <w:bodyDiv w:val="1"/>
      <w:marLeft w:val="0"/>
      <w:marRight w:val="0"/>
      <w:marTop w:val="0"/>
      <w:marBottom w:val="0"/>
      <w:divBdr>
        <w:top w:val="none" w:sz="0" w:space="0" w:color="auto"/>
        <w:left w:val="none" w:sz="0" w:space="0" w:color="auto"/>
        <w:bottom w:val="none" w:sz="0" w:space="0" w:color="auto"/>
        <w:right w:val="none" w:sz="0" w:space="0" w:color="auto"/>
      </w:divBdr>
    </w:div>
    <w:div w:id="1203707713">
      <w:bodyDiv w:val="1"/>
      <w:marLeft w:val="0"/>
      <w:marRight w:val="0"/>
      <w:marTop w:val="0"/>
      <w:marBottom w:val="0"/>
      <w:divBdr>
        <w:top w:val="none" w:sz="0" w:space="0" w:color="auto"/>
        <w:left w:val="none" w:sz="0" w:space="0" w:color="auto"/>
        <w:bottom w:val="none" w:sz="0" w:space="0" w:color="auto"/>
        <w:right w:val="none" w:sz="0" w:space="0" w:color="auto"/>
      </w:divBdr>
    </w:div>
    <w:div w:id="1206529851">
      <w:bodyDiv w:val="1"/>
      <w:marLeft w:val="0"/>
      <w:marRight w:val="0"/>
      <w:marTop w:val="0"/>
      <w:marBottom w:val="0"/>
      <w:divBdr>
        <w:top w:val="none" w:sz="0" w:space="0" w:color="auto"/>
        <w:left w:val="none" w:sz="0" w:space="0" w:color="auto"/>
        <w:bottom w:val="none" w:sz="0" w:space="0" w:color="auto"/>
        <w:right w:val="none" w:sz="0" w:space="0" w:color="auto"/>
      </w:divBdr>
    </w:div>
    <w:div w:id="1208639534">
      <w:bodyDiv w:val="1"/>
      <w:marLeft w:val="0"/>
      <w:marRight w:val="0"/>
      <w:marTop w:val="0"/>
      <w:marBottom w:val="0"/>
      <w:divBdr>
        <w:top w:val="none" w:sz="0" w:space="0" w:color="auto"/>
        <w:left w:val="none" w:sz="0" w:space="0" w:color="auto"/>
        <w:bottom w:val="none" w:sz="0" w:space="0" w:color="auto"/>
        <w:right w:val="none" w:sz="0" w:space="0" w:color="auto"/>
      </w:divBdr>
    </w:div>
    <w:div w:id="1210650706">
      <w:bodyDiv w:val="1"/>
      <w:marLeft w:val="0"/>
      <w:marRight w:val="0"/>
      <w:marTop w:val="0"/>
      <w:marBottom w:val="0"/>
      <w:divBdr>
        <w:top w:val="none" w:sz="0" w:space="0" w:color="auto"/>
        <w:left w:val="none" w:sz="0" w:space="0" w:color="auto"/>
        <w:bottom w:val="none" w:sz="0" w:space="0" w:color="auto"/>
        <w:right w:val="none" w:sz="0" w:space="0" w:color="auto"/>
      </w:divBdr>
    </w:div>
    <w:div w:id="1211960556">
      <w:bodyDiv w:val="1"/>
      <w:marLeft w:val="0"/>
      <w:marRight w:val="0"/>
      <w:marTop w:val="0"/>
      <w:marBottom w:val="0"/>
      <w:divBdr>
        <w:top w:val="none" w:sz="0" w:space="0" w:color="auto"/>
        <w:left w:val="none" w:sz="0" w:space="0" w:color="auto"/>
        <w:bottom w:val="none" w:sz="0" w:space="0" w:color="auto"/>
        <w:right w:val="none" w:sz="0" w:space="0" w:color="auto"/>
      </w:divBdr>
    </w:div>
    <w:div w:id="1212812346">
      <w:bodyDiv w:val="1"/>
      <w:marLeft w:val="0"/>
      <w:marRight w:val="0"/>
      <w:marTop w:val="0"/>
      <w:marBottom w:val="0"/>
      <w:divBdr>
        <w:top w:val="none" w:sz="0" w:space="0" w:color="auto"/>
        <w:left w:val="none" w:sz="0" w:space="0" w:color="auto"/>
        <w:bottom w:val="none" w:sz="0" w:space="0" w:color="auto"/>
        <w:right w:val="none" w:sz="0" w:space="0" w:color="auto"/>
      </w:divBdr>
    </w:div>
    <w:div w:id="1214199017">
      <w:bodyDiv w:val="1"/>
      <w:marLeft w:val="0"/>
      <w:marRight w:val="0"/>
      <w:marTop w:val="0"/>
      <w:marBottom w:val="0"/>
      <w:divBdr>
        <w:top w:val="none" w:sz="0" w:space="0" w:color="auto"/>
        <w:left w:val="none" w:sz="0" w:space="0" w:color="auto"/>
        <w:bottom w:val="none" w:sz="0" w:space="0" w:color="auto"/>
        <w:right w:val="none" w:sz="0" w:space="0" w:color="auto"/>
      </w:divBdr>
    </w:div>
    <w:div w:id="1214584199">
      <w:bodyDiv w:val="1"/>
      <w:marLeft w:val="0"/>
      <w:marRight w:val="0"/>
      <w:marTop w:val="0"/>
      <w:marBottom w:val="0"/>
      <w:divBdr>
        <w:top w:val="none" w:sz="0" w:space="0" w:color="auto"/>
        <w:left w:val="none" w:sz="0" w:space="0" w:color="auto"/>
        <w:bottom w:val="none" w:sz="0" w:space="0" w:color="auto"/>
        <w:right w:val="none" w:sz="0" w:space="0" w:color="auto"/>
      </w:divBdr>
    </w:div>
    <w:div w:id="1215503226">
      <w:bodyDiv w:val="1"/>
      <w:marLeft w:val="0"/>
      <w:marRight w:val="0"/>
      <w:marTop w:val="0"/>
      <w:marBottom w:val="0"/>
      <w:divBdr>
        <w:top w:val="none" w:sz="0" w:space="0" w:color="auto"/>
        <w:left w:val="none" w:sz="0" w:space="0" w:color="auto"/>
        <w:bottom w:val="none" w:sz="0" w:space="0" w:color="auto"/>
        <w:right w:val="none" w:sz="0" w:space="0" w:color="auto"/>
      </w:divBdr>
    </w:div>
    <w:div w:id="1217010277">
      <w:bodyDiv w:val="1"/>
      <w:marLeft w:val="0"/>
      <w:marRight w:val="0"/>
      <w:marTop w:val="0"/>
      <w:marBottom w:val="0"/>
      <w:divBdr>
        <w:top w:val="none" w:sz="0" w:space="0" w:color="auto"/>
        <w:left w:val="none" w:sz="0" w:space="0" w:color="auto"/>
        <w:bottom w:val="none" w:sz="0" w:space="0" w:color="auto"/>
        <w:right w:val="none" w:sz="0" w:space="0" w:color="auto"/>
      </w:divBdr>
    </w:div>
    <w:div w:id="1217545354">
      <w:bodyDiv w:val="1"/>
      <w:marLeft w:val="0"/>
      <w:marRight w:val="0"/>
      <w:marTop w:val="0"/>
      <w:marBottom w:val="0"/>
      <w:divBdr>
        <w:top w:val="none" w:sz="0" w:space="0" w:color="auto"/>
        <w:left w:val="none" w:sz="0" w:space="0" w:color="auto"/>
        <w:bottom w:val="none" w:sz="0" w:space="0" w:color="auto"/>
        <w:right w:val="none" w:sz="0" w:space="0" w:color="auto"/>
      </w:divBdr>
    </w:div>
    <w:div w:id="1218083591">
      <w:bodyDiv w:val="1"/>
      <w:marLeft w:val="0"/>
      <w:marRight w:val="0"/>
      <w:marTop w:val="0"/>
      <w:marBottom w:val="0"/>
      <w:divBdr>
        <w:top w:val="none" w:sz="0" w:space="0" w:color="auto"/>
        <w:left w:val="none" w:sz="0" w:space="0" w:color="auto"/>
        <w:bottom w:val="none" w:sz="0" w:space="0" w:color="auto"/>
        <w:right w:val="none" w:sz="0" w:space="0" w:color="auto"/>
      </w:divBdr>
    </w:div>
    <w:div w:id="1218466755">
      <w:bodyDiv w:val="1"/>
      <w:marLeft w:val="0"/>
      <w:marRight w:val="0"/>
      <w:marTop w:val="0"/>
      <w:marBottom w:val="0"/>
      <w:divBdr>
        <w:top w:val="none" w:sz="0" w:space="0" w:color="auto"/>
        <w:left w:val="none" w:sz="0" w:space="0" w:color="auto"/>
        <w:bottom w:val="none" w:sz="0" w:space="0" w:color="auto"/>
        <w:right w:val="none" w:sz="0" w:space="0" w:color="auto"/>
      </w:divBdr>
    </w:div>
    <w:div w:id="1220744436">
      <w:bodyDiv w:val="1"/>
      <w:marLeft w:val="0"/>
      <w:marRight w:val="0"/>
      <w:marTop w:val="0"/>
      <w:marBottom w:val="0"/>
      <w:divBdr>
        <w:top w:val="none" w:sz="0" w:space="0" w:color="auto"/>
        <w:left w:val="none" w:sz="0" w:space="0" w:color="auto"/>
        <w:bottom w:val="none" w:sz="0" w:space="0" w:color="auto"/>
        <w:right w:val="none" w:sz="0" w:space="0" w:color="auto"/>
      </w:divBdr>
    </w:div>
    <w:div w:id="1221012324">
      <w:bodyDiv w:val="1"/>
      <w:marLeft w:val="0"/>
      <w:marRight w:val="0"/>
      <w:marTop w:val="0"/>
      <w:marBottom w:val="0"/>
      <w:divBdr>
        <w:top w:val="none" w:sz="0" w:space="0" w:color="auto"/>
        <w:left w:val="none" w:sz="0" w:space="0" w:color="auto"/>
        <w:bottom w:val="none" w:sz="0" w:space="0" w:color="auto"/>
        <w:right w:val="none" w:sz="0" w:space="0" w:color="auto"/>
      </w:divBdr>
    </w:div>
    <w:div w:id="1223642828">
      <w:bodyDiv w:val="1"/>
      <w:marLeft w:val="0"/>
      <w:marRight w:val="0"/>
      <w:marTop w:val="0"/>
      <w:marBottom w:val="0"/>
      <w:divBdr>
        <w:top w:val="none" w:sz="0" w:space="0" w:color="auto"/>
        <w:left w:val="none" w:sz="0" w:space="0" w:color="auto"/>
        <w:bottom w:val="none" w:sz="0" w:space="0" w:color="auto"/>
        <w:right w:val="none" w:sz="0" w:space="0" w:color="auto"/>
      </w:divBdr>
    </w:div>
    <w:div w:id="1227453182">
      <w:bodyDiv w:val="1"/>
      <w:marLeft w:val="0"/>
      <w:marRight w:val="0"/>
      <w:marTop w:val="0"/>
      <w:marBottom w:val="0"/>
      <w:divBdr>
        <w:top w:val="none" w:sz="0" w:space="0" w:color="auto"/>
        <w:left w:val="none" w:sz="0" w:space="0" w:color="auto"/>
        <w:bottom w:val="none" w:sz="0" w:space="0" w:color="auto"/>
        <w:right w:val="none" w:sz="0" w:space="0" w:color="auto"/>
      </w:divBdr>
    </w:div>
    <w:div w:id="1227497243">
      <w:bodyDiv w:val="1"/>
      <w:marLeft w:val="0"/>
      <w:marRight w:val="0"/>
      <w:marTop w:val="0"/>
      <w:marBottom w:val="0"/>
      <w:divBdr>
        <w:top w:val="none" w:sz="0" w:space="0" w:color="auto"/>
        <w:left w:val="none" w:sz="0" w:space="0" w:color="auto"/>
        <w:bottom w:val="none" w:sz="0" w:space="0" w:color="auto"/>
        <w:right w:val="none" w:sz="0" w:space="0" w:color="auto"/>
      </w:divBdr>
    </w:div>
    <w:div w:id="1228757628">
      <w:bodyDiv w:val="1"/>
      <w:marLeft w:val="0"/>
      <w:marRight w:val="0"/>
      <w:marTop w:val="0"/>
      <w:marBottom w:val="0"/>
      <w:divBdr>
        <w:top w:val="none" w:sz="0" w:space="0" w:color="auto"/>
        <w:left w:val="none" w:sz="0" w:space="0" w:color="auto"/>
        <w:bottom w:val="none" w:sz="0" w:space="0" w:color="auto"/>
        <w:right w:val="none" w:sz="0" w:space="0" w:color="auto"/>
      </w:divBdr>
    </w:div>
    <w:div w:id="1230769191">
      <w:bodyDiv w:val="1"/>
      <w:marLeft w:val="0"/>
      <w:marRight w:val="0"/>
      <w:marTop w:val="0"/>
      <w:marBottom w:val="0"/>
      <w:divBdr>
        <w:top w:val="none" w:sz="0" w:space="0" w:color="auto"/>
        <w:left w:val="none" w:sz="0" w:space="0" w:color="auto"/>
        <w:bottom w:val="none" w:sz="0" w:space="0" w:color="auto"/>
        <w:right w:val="none" w:sz="0" w:space="0" w:color="auto"/>
      </w:divBdr>
    </w:div>
    <w:div w:id="1230771312">
      <w:bodyDiv w:val="1"/>
      <w:marLeft w:val="0"/>
      <w:marRight w:val="0"/>
      <w:marTop w:val="0"/>
      <w:marBottom w:val="0"/>
      <w:divBdr>
        <w:top w:val="none" w:sz="0" w:space="0" w:color="auto"/>
        <w:left w:val="none" w:sz="0" w:space="0" w:color="auto"/>
        <w:bottom w:val="none" w:sz="0" w:space="0" w:color="auto"/>
        <w:right w:val="none" w:sz="0" w:space="0" w:color="auto"/>
      </w:divBdr>
    </w:div>
    <w:div w:id="1232499506">
      <w:bodyDiv w:val="1"/>
      <w:marLeft w:val="0"/>
      <w:marRight w:val="0"/>
      <w:marTop w:val="0"/>
      <w:marBottom w:val="0"/>
      <w:divBdr>
        <w:top w:val="none" w:sz="0" w:space="0" w:color="auto"/>
        <w:left w:val="none" w:sz="0" w:space="0" w:color="auto"/>
        <w:bottom w:val="none" w:sz="0" w:space="0" w:color="auto"/>
        <w:right w:val="none" w:sz="0" w:space="0" w:color="auto"/>
      </w:divBdr>
    </w:div>
    <w:div w:id="1234390994">
      <w:bodyDiv w:val="1"/>
      <w:marLeft w:val="0"/>
      <w:marRight w:val="0"/>
      <w:marTop w:val="0"/>
      <w:marBottom w:val="0"/>
      <w:divBdr>
        <w:top w:val="none" w:sz="0" w:space="0" w:color="auto"/>
        <w:left w:val="none" w:sz="0" w:space="0" w:color="auto"/>
        <w:bottom w:val="none" w:sz="0" w:space="0" w:color="auto"/>
        <w:right w:val="none" w:sz="0" w:space="0" w:color="auto"/>
      </w:divBdr>
    </w:div>
    <w:div w:id="1236626747">
      <w:bodyDiv w:val="1"/>
      <w:marLeft w:val="0"/>
      <w:marRight w:val="0"/>
      <w:marTop w:val="0"/>
      <w:marBottom w:val="0"/>
      <w:divBdr>
        <w:top w:val="none" w:sz="0" w:space="0" w:color="auto"/>
        <w:left w:val="none" w:sz="0" w:space="0" w:color="auto"/>
        <w:bottom w:val="none" w:sz="0" w:space="0" w:color="auto"/>
        <w:right w:val="none" w:sz="0" w:space="0" w:color="auto"/>
      </w:divBdr>
    </w:div>
    <w:div w:id="1238592624">
      <w:bodyDiv w:val="1"/>
      <w:marLeft w:val="0"/>
      <w:marRight w:val="0"/>
      <w:marTop w:val="0"/>
      <w:marBottom w:val="0"/>
      <w:divBdr>
        <w:top w:val="none" w:sz="0" w:space="0" w:color="auto"/>
        <w:left w:val="none" w:sz="0" w:space="0" w:color="auto"/>
        <w:bottom w:val="none" w:sz="0" w:space="0" w:color="auto"/>
        <w:right w:val="none" w:sz="0" w:space="0" w:color="auto"/>
      </w:divBdr>
    </w:div>
    <w:div w:id="1239514376">
      <w:bodyDiv w:val="1"/>
      <w:marLeft w:val="0"/>
      <w:marRight w:val="0"/>
      <w:marTop w:val="0"/>
      <w:marBottom w:val="0"/>
      <w:divBdr>
        <w:top w:val="none" w:sz="0" w:space="0" w:color="auto"/>
        <w:left w:val="none" w:sz="0" w:space="0" w:color="auto"/>
        <w:bottom w:val="none" w:sz="0" w:space="0" w:color="auto"/>
        <w:right w:val="none" w:sz="0" w:space="0" w:color="auto"/>
      </w:divBdr>
      <w:divsChild>
        <w:div w:id="288171067">
          <w:marLeft w:val="0"/>
          <w:marRight w:val="0"/>
          <w:marTop w:val="0"/>
          <w:marBottom w:val="0"/>
          <w:divBdr>
            <w:top w:val="none" w:sz="0" w:space="0" w:color="auto"/>
            <w:left w:val="none" w:sz="0" w:space="0" w:color="auto"/>
            <w:bottom w:val="none" w:sz="0" w:space="0" w:color="auto"/>
            <w:right w:val="none" w:sz="0" w:space="0" w:color="auto"/>
          </w:divBdr>
          <w:divsChild>
            <w:div w:id="135223689">
              <w:marLeft w:val="0"/>
              <w:marRight w:val="0"/>
              <w:marTop w:val="0"/>
              <w:marBottom w:val="0"/>
              <w:divBdr>
                <w:top w:val="none" w:sz="0" w:space="0" w:color="auto"/>
                <w:left w:val="none" w:sz="0" w:space="0" w:color="auto"/>
                <w:bottom w:val="none" w:sz="0" w:space="0" w:color="auto"/>
                <w:right w:val="none" w:sz="0" w:space="0" w:color="auto"/>
              </w:divBdr>
              <w:divsChild>
                <w:div w:id="763258424">
                  <w:marLeft w:val="0"/>
                  <w:marRight w:val="0"/>
                  <w:marTop w:val="0"/>
                  <w:marBottom w:val="0"/>
                  <w:divBdr>
                    <w:top w:val="none" w:sz="0" w:space="0" w:color="auto"/>
                    <w:left w:val="none" w:sz="0" w:space="0" w:color="auto"/>
                    <w:bottom w:val="none" w:sz="0" w:space="0" w:color="auto"/>
                    <w:right w:val="none" w:sz="0" w:space="0" w:color="auto"/>
                  </w:divBdr>
                  <w:divsChild>
                    <w:div w:id="518936250">
                      <w:marLeft w:val="0"/>
                      <w:marRight w:val="0"/>
                      <w:marTop w:val="0"/>
                      <w:marBottom w:val="0"/>
                      <w:divBdr>
                        <w:top w:val="none" w:sz="0" w:space="0" w:color="auto"/>
                        <w:left w:val="none" w:sz="0" w:space="0" w:color="auto"/>
                        <w:bottom w:val="none" w:sz="0" w:space="0" w:color="auto"/>
                        <w:right w:val="none" w:sz="0" w:space="0" w:color="auto"/>
                      </w:divBdr>
                      <w:divsChild>
                        <w:div w:id="1117258629">
                          <w:marLeft w:val="0"/>
                          <w:marRight w:val="0"/>
                          <w:marTop w:val="75"/>
                          <w:marBottom w:val="75"/>
                          <w:divBdr>
                            <w:top w:val="none" w:sz="0" w:space="0" w:color="auto"/>
                            <w:left w:val="none" w:sz="0" w:space="0" w:color="auto"/>
                            <w:bottom w:val="none" w:sz="0" w:space="0" w:color="auto"/>
                            <w:right w:val="none" w:sz="0" w:space="0" w:color="auto"/>
                          </w:divBdr>
                          <w:divsChild>
                            <w:div w:id="1574314975">
                              <w:marLeft w:val="0"/>
                              <w:marRight w:val="0"/>
                              <w:marTop w:val="0"/>
                              <w:marBottom w:val="0"/>
                              <w:divBdr>
                                <w:top w:val="none" w:sz="0" w:space="0" w:color="auto"/>
                                <w:left w:val="none" w:sz="0" w:space="0" w:color="auto"/>
                                <w:bottom w:val="none" w:sz="0" w:space="0" w:color="auto"/>
                                <w:right w:val="none" w:sz="0" w:space="0" w:color="auto"/>
                              </w:divBdr>
                              <w:divsChild>
                                <w:div w:id="1791589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4706271">
          <w:marLeft w:val="0"/>
          <w:marRight w:val="0"/>
          <w:marTop w:val="0"/>
          <w:marBottom w:val="0"/>
          <w:divBdr>
            <w:top w:val="none" w:sz="0" w:space="0" w:color="auto"/>
            <w:left w:val="none" w:sz="0" w:space="0" w:color="auto"/>
            <w:bottom w:val="none" w:sz="0" w:space="0" w:color="auto"/>
            <w:right w:val="none" w:sz="0" w:space="0" w:color="auto"/>
          </w:divBdr>
          <w:divsChild>
            <w:div w:id="740982194">
              <w:marLeft w:val="0"/>
              <w:marRight w:val="0"/>
              <w:marTop w:val="0"/>
              <w:marBottom w:val="0"/>
              <w:divBdr>
                <w:top w:val="none" w:sz="0" w:space="0" w:color="auto"/>
                <w:left w:val="none" w:sz="0" w:space="0" w:color="auto"/>
                <w:bottom w:val="none" w:sz="0" w:space="0" w:color="auto"/>
                <w:right w:val="none" w:sz="0" w:space="0" w:color="auto"/>
              </w:divBdr>
              <w:divsChild>
                <w:div w:id="2015261655">
                  <w:marLeft w:val="0"/>
                  <w:marRight w:val="0"/>
                  <w:marTop w:val="0"/>
                  <w:marBottom w:val="0"/>
                  <w:divBdr>
                    <w:top w:val="none" w:sz="0" w:space="0" w:color="auto"/>
                    <w:left w:val="none" w:sz="0" w:space="0" w:color="auto"/>
                    <w:bottom w:val="none" w:sz="0" w:space="0" w:color="auto"/>
                    <w:right w:val="none" w:sz="0" w:space="0" w:color="auto"/>
                  </w:divBdr>
                  <w:divsChild>
                    <w:div w:id="1150707565">
                      <w:marLeft w:val="0"/>
                      <w:marRight w:val="0"/>
                      <w:marTop w:val="0"/>
                      <w:marBottom w:val="0"/>
                      <w:divBdr>
                        <w:top w:val="none" w:sz="0" w:space="0" w:color="auto"/>
                        <w:left w:val="none" w:sz="0" w:space="0" w:color="auto"/>
                        <w:bottom w:val="none" w:sz="0" w:space="0" w:color="auto"/>
                        <w:right w:val="none" w:sz="0" w:space="0" w:color="auto"/>
                      </w:divBdr>
                      <w:divsChild>
                        <w:div w:id="673457300">
                          <w:marLeft w:val="0"/>
                          <w:marRight w:val="0"/>
                          <w:marTop w:val="0"/>
                          <w:marBottom w:val="0"/>
                          <w:divBdr>
                            <w:top w:val="none" w:sz="0" w:space="0" w:color="auto"/>
                            <w:left w:val="none" w:sz="0" w:space="0" w:color="auto"/>
                            <w:bottom w:val="none" w:sz="0" w:space="0" w:color="auto"/>
                            <w:right w:val="none" w:sz="0" w:space="0" w:color="auto"/>
                          </w:divBdr>
                          <w:divsChild>
                            <w:div w:id="569997241">
                              <w:marLeft w:val="240"/>
                              <w:marRight w:val="240"/>
                              <w:marTop w:val="0"/>
                              <w:marBottom w:val="0"/>
                              <w:divBdr>
                                <w:top w:val="none" w:sz="0" w:space="0" w:color="auto"/>
                                <w:left w:val="none" w:sz="0" w:space="0" w:color="auto"/>
                                <w:bottom w:val="none" w:sz="0" w:space="0" w:color="auto"/>
                                <w:right w:val="none" w:sz="0" w:space="0" w:color="auto"/>
                              </w:divBdr>
                              <w:divsChild>
                                <w:div w:id="2122414730">
                                  <w:marLeft w:val="0"/>
                                  <w:marRight w:val="0"/>
                                  <w:marTop w:val="0"/>
                                  <w:marBottom w:val="0"/>
                                  <w:divBdr>
                                    <w:top w:val="none" w:sz="0" w:space="0" w:color="auto"/>
                                    <w:left w:val="none" w:sz="0" w:space="0" w:color="auto"/>
                                    <w:bottom w:val="none" w:sz="0" w:space="0" w:color="auto"/>
                                    <w:right w:val="none" w:sz="0" w:space="0" w:color="auto"/>
                                  </w:divBdr>
                                  <w:divsChild>
                                    <w:div w:id="83112725">
                                      <w:marLeft w:val="0"/>
                                      <w:marRight w:val="0"/>
                                      <w:marTop w:val="0"/>
                                      <w:marBottom w:val="0"/>
                                      <w:divBdr>
                                        <w:top w:val="none" w:sz="0" w:space="0" w:color="auto"/>
                                        <w:left w:val="none" w:sz="0" w:space="0" w:color="auto"/>
                                        <w:bottom w:val="none" w:sz="0" w:space="0" w:color="auto"/>
                                        <w:right w:val="none" w:sz="0" w:space="0" w:color="auto"/>
                                      </w:divBdr>
                                    </w:div>
                                    <w:div w:id="1066803159">
                                      <w:marLeft w:val="0"/>
                                      <w:marRight w:val="0"/>
                                      <w:marTop w:val="0"/>
                                      <w:marBottom w:val="0"/>
                                      <w:divBdr>
                                        <w:top w:val="none" w:sz="0" w:space="0" w:color="auto"/>
                                        <w:left w:val="none" w:sz="0" w:space="0" w:color="auto"/>
                                        <w:bottom w:val="none" w:sz="0" w:space="0" w:color="auto"/>
                                        <w:right w:val="none" w:sz="0" w:space="0" w:color="auto"/>
                                      </w:divBdr>
                                      <w:divsChild>
                                        <w:div w:id="1964730590">
                                          <w:marLeft w:val="0"/>
                                          <w:marRight w:val="0"/>
                                          <w:marTop w:val="0"/>
                                          <w:marBottom w:val="0"/>
                                          <w:divBdr>
                                            <w:top w:val="none" w:sz="0" w:space="0" w:color="auto"/>
                                            <w:left w:val="none" w:sz="0" w:space="0" w:color="auto"/>
                                            <w:bottom w:val="none" w:sz="0" w:space="0" w:color="auto"/>
                                            <w:right w:val="none" w:sz="0" w:space="0" w:color="auto"/>
                                          </w:divBdr>
                                        </w:div>
                                      </w:divsChild>
                                    </w:div>
                                    <w:div w:id="133484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554096">
      <w:bodyDiv w:val="1"/>
      <w:marLeft w:val="0"/>
      <w:marRight w:val="0"/>
      <w:marTop w:val="0"/>
      <w:marBottom w:val="0"/>
      <w:divBdr>
        <w:top w:val="none" w:sz="0" w:space="0" w:color="auto"/>
        <w:left w:val="none" w:sz="0" w:space="0" w:color="auto"/>
        <w:bottom w:val="none" w:sz="0" w:space="0" w:color="auto"/>
        <w:right w:val="none" w:sz="0" w:space="0" w:color="auto"/>
      </w:divBdr>
    </w:div>
    <w:div w:id="1240603094">
      <w:bodyDiv w:val="1"/>
      <w:marLeft w:val="0"/>
      <w:marRight w:val="0"/>
      <w:marTop w:val="0"/>
      <w:marBottom w:val="0"/>
      <w:divBdr>
        <w:top w:val="none" w:sz="0" w:space="0" w:color="auto"/>
        <w:left w:val="none" w:sz="0" w:space="0" w:color="auto"/>
        <w:bottom w:val="none" w:sz="0" w:space="0" w:color="auto"/>
        <w:right w:val="none" w:sz="0" w:space="0" w:color="auto"/>
      </w:divBdr>
    </w:div>
    <w:div w:id="1241252379">
      <w:bodyDiv w:val="1"/>
      <w:marLeft w:val="0"/>
      <w:marRight w:val="0"/>
      <w:marTop w:val="0"/>
      <w:marBottom w:val="0"/>
      <w:divBdr>
        <w:top w:val="none" w:sz="0" w:space="0" w:color="auto"/>
        <w:left w:val="none" w:sz="0" w:space="0" w:color="auto"/>
        <w:bottom w:val="none" w:sz="0" w:space="0" w:color="auto"/>
        <w:right w:val="none" w:sz="0" w:space="0" w:color="auto"/>
      </w:divBdr>
    </w:div>
    <w:div w:id="1244412592">
      <w:bodyDiv w:val="1"/>
      <w:marLeft w:val="0"/>
      <w:marRight w:val="0"/>
      <w:marTop w:val="0"/>
      <w:marBottom w:val="0"/>
      <w:divBdr>
        <w:top w:val="none" w:sz="0" w:space="0" w:color="auto"/>
        <w:left w:val="none" w:sz="0" w:space="0" w:color="auto"/>
        <w:bottom w:val="none" w:sz="0" w:space="0" w:color="auto"/>
        <w:right w:val="none" w:sz="0" w:space="0" w:color="auto"/>
      </w:divBdr>
    </w:div>
    <w:div w:id="1246109666">
      <w:bodyDiv w:val="1"/>
      <w:marLeft w:val="0"/>
      <w:marRight w:val="0"/>
      <w:marTop w:val="0"/>
      <w:marBottom w:val="0"/>
      <w:divBdr>
        <w:top w:val="none" w:sz="0" w:space="0" w:color="auto"/>
        <w:left w:val="none" w:sz="0" w:space="0" w:color="auto"/>
        <w:bottom w:val="none" w:sz="0" w:space="0" w:color="auto"/>
        <w:right w:val="none" w:sz="0" w:space="0" w:color="auto"/>
      </w:divBdr>
    </w:div>
    <w:div w:id="1246916606">
      <w:bodyDiv w:val="1"/>
      <w:marLeft w:val="0"/>
      <w:marRight w:val="0"/>
      <w:marTop w:val="0"/>
      <w:marBottom w:val="0"/>
      <w:divBdr>
        <w:top w:val="none" w:sz="0" w:space="0" w:color="auto"/>
        <w:left w:val="none" w:sz="0" w:space="0" w:color="auto"/>
        <w:bottom w:val="none" w:sz="0" w:space="0" w:color="auto"/>
        <w:right w:val="none" w:sz="0" w:space="0" w:color="auto"/>
      </w:divBdr>
    </w:div>
    <w:div w:id="1248537762">
      <w:bodyDiv w:val="1"/>
      <w:marLeft w:val="0"/>
      <w:marRight w:val="0"/>
      <w:marTop w:val="0"/>
      <w:marBottom w:val="0"/>
      <w:divBdr>
        <w:top w:val="none" w:sz="0" w:space="0" w:color="auto"/>
        <w:left w:val="none" w:sz="0" w:space="0" w:color="auto"/>
        <w:bottom w:val="none" w:sz="0" w:space="0" w:color="auto"/>
        <w:right w:val="none" w:sz="0" w:space="0" w:color="auto"/>
      </w:divBdr>
    </w:div>
    <w:div w:id="1248998218">
      <w:bodyDiv w:val="1"/>
      <w:marLeft w:val="0"/>
      <w:marRight w:val="0"/>
      <w:marTop w:val="0"/>
      <w:marBottom w:val="0"/>
      <w:divBdr>
        <w:top w:val="none" w:sz="0" w:space="0" w:color="auto"/>
        <w:left w:val="none" w:sz="0" w:space="0" w:color="auto"/>
        <w:bottom w:val="none" w:sz="0" w:space="0" w:color="auto"/>
        <w:right w:val="none" w:sz="0" w:space="0" w:color="auto"/>
      </w:divBdr>
    </w:div>
    <w:div w:id="1249852793">
      <w:bodyDiv w:val="1"/>
      <w:marLeft w:val="0"/>
      <w:marRight w:val="0"/>
      <w:marTop w:val="0"/>
      <w:marBottom w:val="0"/>
      <w:divBdr>
        <w:top w:val="none" w:sz="0" w:space="0" w:color="auto"/>
        <w:left w:val="none" w:sz="0" w:space="0" w:color="auto"/>
        <w:bottom w:val="none" w:sz="0" w:space="0" w:color="auto"/>
        <w:right w:val="none" w:sz="0" w:space="0" w:color="auto"/>
      </w:divBdr>
    </w:div>
    <w:div w:id="1250239211">
      <w:bodyDiv w:val="1"/>
      <w:marLeft w:val="0"/>
      <w:marRight w:val="0"/>
      <w:marTop w:val="0"/>
      <w:marBottom w:val="0"/>
      <w:divBdr>
        <w:top w:val="none" w:sz="0" w:space="0" w:color="auto"/>
        <w:left w:val="none" w:sz="0" w:space="0" w:color="auto"/>
        <w:bottom w:val="none" w:sz="0" w:space="0" w:color="auto"/>
        <w:right w:val="none" w:sz="0" w:space="0" w:color="auto"/>
      </w:divBdr>
    </w:div>
    <w:div w:id="1250849006">
      <w:bodyDiv w:val="1"/>
      <w:marLeft w:val="0"/>
      <w:marRight w:val="0"/>
      <w:marTop w:val="0"/>
      <w:marBottom w:val="0"/>
      <w:divBdr>
        <w:top w:val="none" w:sz="0" w:space="0" w:color="auto"/>
        <w:left w:val="none" w:sz="0" w:space="0" w:color="auto"/>
        <w:bottom w:val="none" w:sz="0" w:space="0" w:color="auto"/>
        <w:right w:val="none" w:sz="0" w:space="0" w:color="auto"/>
      </w:divBdr>
    </w:div>
    <w:div w:id="1251350733">
      <w:bodyDiv w:val="1"/>
      <w:marLeft w:val="0"/>
      <w:marRight w:val="0"/>
      <w:marTop w:val="0"/>
      <w:marBottom w:val="0"/>
      <w:divBdr>
        <w:top w:val="none" w:sz="0" w:space="0" w:color="auto"/>
        <w:left w:val="none" w:sz="0" w:space="0" w:color="auto"/>
        <w:bottom w:val="none" w:sz="0" w:space="0" w:color="auto"/>
        <w:right w:val="none" w:sz="0" w:space="0" w:color="auto"/>
      </w:divBdr>
    </w:div>
    <w:div w:id="1251618734">
      <w:bodyDiv w:val="1"/>
      <w:marLeft w:val="0"/>
      <w:marRight w:val="0"/>
      <w:marTop w:val="0"/>
      <w:marBottom w:val="0"/>
      <w:divBdr>
        <w:top w:val="none" w:sz="0" w:space="0" w:color="auto"/>
        <w:left w:val="none" w:sz="0" w:space="0" w:color="auto"/>
        <w:bottom w:val="none" w:sz="0" w:space="0" w:color="auto"/>
        <w:right w:val="none" w:sz="0" w:space="0" w:color="auto"/>
      </w:divBdr>
    </w:div>
    <w:div w:id="1254776908">
      <w:bodyDiv w:val="1"/>
      <w:marLeft w:val="0"/>
      <w:marRight w:val="0"/>
      <w:marTop w:val="0"/>
      <w:marBottom w:val="0"/>
      <w:divBdr>
        <w:top w:val="none" w:sz="0" w:space="0" w:color="auto"/>
        <w:left w:val="none" w:sz="0" w:space="0" w:color="auto"/>
        <w:bottom w:val="none" w:sz="0" w:space="0" w:color="auto"/>
        <w:right w:val="none" w:sz="0" w:space="0" w:color="auto"/>
      </w:divBdr>
    </w:div>
    <w:div w:id="1254976335">
      <w:bodyDiv w:val="1"/>
      <w:marLeft w:val="0"/>
      <w:marRight w:val="0"/>
      <w:marTop w:val="0"/>
      <w:marBottom w:val="0"/>
      <w:divBdr>
        <w:top w:val="none" w:sz="0" w:space="0" w:color="auto"/>
        <w:left w:val="none" w:sz="0" w:space="0" w:color="auto"/>
        <w:bottom w:val="none" w:sz="0" w:space="0" w:color="auto"/>
        <w:right w:val="none" w:sz="0" w:space="0" w:color="auto"/>
      </w:divBdr>
    </w:div>
    <w:div w:id="1256480438">
      <w:bodyDiv w:val="1"/>
      <w:marLeft w:val="0"/>
      <w:marRight w:val="0"/>
      <w:marTop w:val="0"/>
      <w:marBottom w:val="0"/>
      <w:divBdr>
        <w:top w:val="none" w:sz="0" w:space="0" w:color="auto"/>
        <w:left w:val="none" w:sz="0" w:space="0" w:color="auto"/>
        <w:bottom w:val="none" w:sz="0" w:space="0" w:color="auto"/>
        <w:right w:val="none" w:sz="0" w:space="0" w:color="auto"/>
      </w:divBdr>
    </w:div>
    <w:div w:id="1256480960">
      <w:bodyDiv w:val="1"/>
      <w:marLeft w:val="0"/>
      <w:marRight w:val="0"/>
      <w:marTop w:val="0"/>
      <w:marBottom w:val="0"/>
      <w:divBdr>
        <w:top w:val="none" w:sz="0" w:space="0" w:color="auto"/>
        <w:left w:val="none" w:sz="0" w:space="0" w:color="auto"/>
        <w:bottom w:val="none" w:sz="0" w:space="0" w:color="auto"/>
        <w:right w:val="none" w:sz="0" w:space="0" w:color="auto"/>
      </w:divBdr>
    </w:div>
    <w:div w:id="1256523207">
      <w:bodyDiv w:val="1"/>
      <w:marLeft w:val="0"/>
      <w:marRight w:val="0"/>
      <w:marTop w:val="0"/>
      <w:marBottom w:val="0"/>
      <w:divBdr>
        <w:top w:val="none" w:sz="0" w:space="0" w:color="auto"/>
        <w:left w:val="none" w:sz="0" w:space="0" w:color="auto"/>
        <w:bottom w:val="none" w:sz="0" w:space="0" w:color="auto"/>
        <w:right w:val="none" w:sz="0" w:space="0" w:color="auto"/>
      </w:divBdr>
    </w:div>
    <w:div w:id="1257791996">
      <w:bodyDiv w:val="1"/>
      <w:marLeft w:val="0"/>
      <w:marRight w:val="0"/>
      <w:marTop w:val="0"/>
      <w:marBottom w:val="0"/>
      <w:divBdr>
        <w:top w:val="none" w:sz="0" w:space="0" w:color="auto"/>
        <w:left w:val="none" w:sz="0" w:space="0" w:color="auto"/>
        <w:bottom w:val="none" w:sz="0" w:space="0" w:color="auto"/>
        <w:right w:val="none" w:sz="0" w:space="0" w:color="auto"/>
      </w:divBdr>
    </w:div>
    <w:div w:id="1259413604">
      <w:bodyDiv w:val="1"/>
      <w:marLeft w:val="0"/>
      <w:marRight w:val="0"/>
      <w:marTop w:val="0"/>
      <w:marBottom w:val="0"/>
      <w:divBdr>
        <w:top w:val="none" w:sz="0" w:space="0" w:color="auto"/>
        <w:left w:val="none" w:sz="0" w:space="0" w:color="auto"/>
        <w:bottom w:val="none" w:sz="0" w:space="0" w:color="auto"/>
        <w:right w:val="none" w:sz="0" w:space="0" w:color="auto"/>
      </w:divBdr>
    </w:div>
    <w:div w:id="1260598441">
      <w:bodyDiv w:val="1"/>
      <w:marLeft w:val="0"/>
      <w:marRight w:val="0"/>
      <w:marTop w:val="0"/>
      <w:marBottom w:val="0"/>
      <w:divBdr>
        <w:top w:val="none" w:sz="0" w:space="0" w:color="auto"/>
        <w:left w:val="none" w:sz="0" w:space="0" w:color="auto"/>
        <w:bottom w:val="none" w:sz="0" w:space="0" w:color="auto"/>
        <w:right w:val="none" w:sz="0" w:space="0" w:color="auto"/>
      </w:divBdr>
    </w:div>
    <w:div w:id="1261060750">
      <w:bodyDiv w:val="1"/>
      <w:marLeft w:val="0"/>
      <w:marRight w:val="0"/>
      <w:marTop w:val="0"/>
      <w:marBottom w:val="0"/>
      <w:divBdr>
        <w:top w:val="none" w:sz="0" w:space="0" w:color="auto"/>
        <w:left w:val="none" w:sz="0" w:space="0" w:color="auto"/>
        <w:bottom w:val="none" w:sz="0" w:space="0" w:color="auto"/>
        <w:right w:val="none" w:sz="0" w:space="0" w:color="auto"/>
      </w:divBdr>
    </w:div>
    <w:div w:id="1261061336">
      <w:bodyDiv w:val="1"/>
      <w:marLeft w:val="0"/>
      <w:marRight w:val="0"/>
      <w:marTop w:val="0"/>
      <w:marBottom w:val="0"/>
      <w:divBdr>
        <w:top w:val="none" w:sz="0" w:space="0" w:color="auto"/>
        <w:left w:val="none" w:sz="0" w:space="0" w:color="auto"/>
        <w:bottom w:val="none" w:sz="0" w:space="0" w:color="auto"/>
        <w:right w:val="none" w:sz="0" w:space="0" w:color="auto"/>
      </w:divBdr>
    </w:div>
    <w:div w:id="1263487059">
      <w:bodyDiv w:val="1"/>
      <w:marLeft w:val="0"/>
      <w:marRight w:val="0"/>
      <w:marTop w:val="0"/>
      <w:marBottom w:val="0"/>
      <w:divBdr>
        <w:top w:val="none" w:sz="0" w:space="0" w:color="auto"/>
        <w:left w:val="none" w:sz="0" w:space="0" w:color="auto"/>
        <w:bottom w:val="none" w:sz="0" w:space="0" w:color="auto"/>
        <w:right w:val="none" w:sz="0" w:space="0" w:color="auto"/>
      </w:divBdr>
    </w:div>
    <w:div w:id="1266500895">
      <w:bodyDiv w:val="1"/>
      <w:marLeft w:val="0"/>
      <w:marRight w:val="0"/>
      <w:marTop w:val="0"/>
      <w:marBottom w:val="0"/>
      <w:divBdr>
        <w:top w:val="none" w:sz="0" w:space="0" w:color="auto"/>
        <w:left w:val="none" w:sz="0" w:space="0" w:color="auto"/>
        <w:bottom w:val="none" w:sz="0" w:space="0" w:color="auto"/>
        <w:right w:val="none" w:sz="0" w:space="0" w:color="auto"/>
      </w:divBdr>
    </w:div>
    <w:div w:id="1269389356">
      <w:bodyDiv w:val="1"/>
      <w:marLeft w:val="0"/>
      <w:marRight w:val="0"/>
      <w:marTop w:val="0"/>
      <w:marBottom w:val="0"/>
      <w:divBdr>
        <w:top w:val="none" w:sz="0" w:space="0" w:color="auto"/>
        <w:left w:val="none" w:sz="0" w:space="0" w:color="auto"/>
        <w:bottom w:val="none" w:sz="0" w:space="0" w:color="auto"/>
        <w:right w:val="none" w:sz="0" w:space="0" w:color="auto"/>
      </w:divBdr>
    </w:div>
    <w:div w:id="1272399139">
      <w:bodyDiv w:val="1"/>
      <w:marLeft w:val="0"/>
      <w:marRight w:val="0"/>
      <w:marTop w:val="0"/>
      <w:marBottom w:val="0"/>
      <w:divBdr>
        <w:top w:val="none" w:sz="0" w:space="0" w:color="auto"/>
        <w:left w:val="none" w:sz="0" w:space="0" w:color="auto"/>
        <w:bottom w:val="none" w:sz="0" w:space="0" w:color="auto"/>
        <w:right w:val="none" w:sz="0" w:space="0" w:color="auto"/>
      </w:divBdr>
    </w:div>
    <w:div w:id="1273709161">
      <w:bodyDiv w:val="1"/>
      <w:marLeft w:val="0"/>
      <w:marRight w:val="0"/>
      <w:marTop w:val="0"/>
      <w:marBottom w:val="0"/>
      <w:divBdr>
        <w:top w:val="none" w:sz="0" w:space="0" w:color="auto"/>
        <w:left w:val="none" w:sz="0" w:space="0" w:color="auto"/>
        <w:bottom w:val="none" w:sz="0" w:space="0" w:color="auto"/>
        <w:right w:val="none" w:sz="0" w:space="0" w:color="auto"/>
      </w:divBdr>
    </w:div>
    <w:div w:id="1275554882">
      <w:bodyDiv w:val="1"/>
      <w:marLeft w:val="0"/>
      <w:marRight w:val="0"/>
      <w:marTop w:val="0"/>
      <w:marBottom w:val="0"/>
      <w:divBdr>
        <w:top w:val="none" w:sz="0" w:space="0" w:color="auto"/>
        <w:left w:val="none" w:sz="0" w:space="0" w:color="auto"/>
        <w:bottom w:val="none" w:sz="0" w:space="0" w:color="auto"/>
        <w:right w:val="none" w:sz="0" w:space="0" w:color="auto"/>
      </w:divBdr>
    </w:div>
    <w:div w:id="1276256957">
      <w:bodyDiv w:val="1"/>
      <w:marLeft w:val="0"/>
      <w:marRight w:val="0"/>
      <w:marTop w:val="0"/>
      <w:marBottom w:val="0"/>
      <w:divBdr>
        <w:top w:val="none" w:sz="0" w:space="0" w:color="auto"/>
        <w:left w:val="none" w:sz="0" w:space="0" w:color="auto"/>
        <w:bottom w:val="none" w:sz="0" w:space="0" w:color="auto"/>
        <w:right w:val="none" w:sz="0" w:space="0" w:color="auto"/>
      </w:divBdr>
    </w:div>
    <w:div w:id="1276792306">
      <w:bodyDiv w:val="1"/>
      <w:marLeft w:val="0"/>
      <w:marRight w:val="0"/>
      <w:marTop w:val="0"/>
      <w:marBottom w:val="0"/>
      <w:divBdr>
        <w:top w:val="none" w:sz="0" w:space="0" w:color="auto"/>
        <w:left w:val="none" w:sz="0" w:space="0" w:color="auto"/>
        <w:bottom w:val="none" w:sz="0" w:space="0" w:color="auto"/>
        <w:right w:val="none" w:sz="0" w:space="0" w:color="auto"/>
      </w:divBdr>
    </w:div>
    <w:div w:id="1277105804">
      <w:bodyDiv w:val="1"/>
      <w:marLeft w:val="0"/>
      <w:marRight w:val="0"/>
      <w:marTop w:val="0"/>
      <w:marBottom w:val="0"/>
      <w:divBdr>
        <w:top w:val="none" w:sz="0" w:space="0" w:color="auto"/>
        <w:left w:val="none" w:sz="0" w:space="0" w:color="auto"/>
        <w:bottom w:val="none" w:sz="0" w:space="0" w:color="auto"/>
        <w:right w:val="none" w:sz="0" w:space="0" w:color="auto"/>
      </w:divBdr>
    </w:div>
    <w:div w:id="1280987589">
      <w:bodyDiv w:val="1"/>
      <w:marLeft w:val="0"/>
      <w:marRight w:val="0"/>
      <w:marTop w:val="0"/>
      <w:marBottom w:val="0"/>
      <w:divBdr>
        <w:top w:val="none" w:sz="0" w:space="0" w:color="auto"/>
        <w:left w:val="none" w:sz="0" w:space="0" w:color="auto"/>
        <w:bottom w:val="none" w:sz="0" w:space="0" w:color="auto"/>
        <w:right w:val="none" w:sz="0" w:space="0" w:color="auto"/>
      </w:divBdr>
    </w:div>
    <w:div w:id="1281960986">
      <w:bodyDiv w:val="1"/>
      <w:marLeft w:val="0"/>
      <w:marRight w:val="0"/>
      <w:marTop w:val="0"/>
      <w:marBottom w:val="0"/>
      <w:divBdr>
        <w:top w:val="none" w:sz="0" w:space="0" w:color="auto"/>
        <w:left w:val="none" w:sz="0" w:space="0" w:color="auto"/>
        <w:bottom w:val="none" w:sz="0" w:space="0" w:color="auto"/>
        <w:right w:val="none" w:sz="0" w:space="0" w:color="auto"/>
      </w:divBdr>
    </w:div>
    <w:div w:id="1282809066">
      <w:bodyDiv w:val="1"/>
      <w:marLeft w:val="0"/>
      <w:marRight w:val="0"/>
      <w:marTop w:val="0"/>
      <w:marBottom w:val="0"/>
      <w:divBdr>
        <w:top w:val="none" w:sz="0" w:space="0" w:color="auto"/>
        <w:left w:val="none" w:sz="0" w:space="0" w:color="auto"/>
        <w:bottom w:val="none" w:sz="0" w:space="0" w:color="auto"/>
        <w:right w:val="none" w:sz="0" w:space="0" w:color="auto"/>
      </w:divBdr>
    </w:div>
    <w:div w:id="1283998309">
      <w:bodyDiv w:val="1"/>
      <w:marLeft w:val="0"/>
      <w:marRight w:val="0"/>
      <w:marTop w:val="0"/>
      <w:marBottom w:val="0"/>
      <w:divBdr>
        <w:top w:val="none" w:sz="0" w:space="0" w:color="auto"/>
        <w:left w:val="none" w:sz="0" w:space="0" w:color="auto"/>
        <w:bottom w:val="none" w:sz="0" w:space="0" w:color="auto"/>
        <w:right w:val="none" w:sz="0" w:space="0" w:color="auto"/>
      </w:divBdr>
    </w:div>
    <w:div w:id="1286276398">
      <w:bodyDiv w:val="1"/>
      <w:marLeft w:val="0"/>
      <w:marRight w:val="0"/>
      <w:marTop w:val="0"/>
      <w:marBottom w:val="0"/>
      <w:divBdr>
        <w:top w:val="none" w:sz="0" w:space="0" w:color="auto"/>
        <w:left w:val="none" w:sz="0" w:space="0" w:color="auto"/>
        <w:bottom w:val="none" w:sz="0" w:space="0" w:color="auto"/>
        <w:right w:val="none" w:sz="0" w:space="0" w:color="auto"/>
      </w:divBdr>
    </w:div>
    <w:div w:id="1290863908">
      <w:bodyDiv w:val="1"/>
      <w:marLeft w:val="0"/>
      <w:marRight w:val="0"/>
      <w:marTop w:val="0"/>
      <w:marBottom w:val="0"/>
      <w:divBdr>
        <w:top w:val="none" w:sz="0" w:space="0" w:color="auto"/>
        <w:left w:val="none" w:sz="0" w:space="0" w:color="auto"/>
        <w:bottom w:val="none" w:sz="0" w:space="0" w:color="auto"/>
        <w:right w:val="none" w:sz="0" w:space="0" w:color="auto"/>
      </w:divBdr>
    </w:div>
    <w:div w:id="1295409226">
      <w:bodyDiv w:val="1"/>
      <w:marLeft w:val="0"/>
      <w:marRight w:val="0"/>
      <w:marTop w:val="0"/>
      <w:marBottom w:val="0"/>
      <w:divBdr>
        <w:top w:val="none" w:sz="0" w:space="0" w:color="auto"/>
        <w:left w:val="none" w:sz="0" w:space="0" w:color="auto"/>
        <w:bottom w:val="none" w:sz="0" w:space="0" w:color="auto"/>
        <w:right w:val="none" w:sz="0" w:space="0" w:color="auto"/>
      </w:divBdr>
    </w:div>
    <w:div w:id="1296060312">
      <w:bodyDiv w:val="1"/>
      <w:marLeft w:val="0"/>
      <w:marRight w:val="0"/>
      <w:marTop w:val="0"/>
      <w:marBottom w:val="0"/>
      <w:divBdr>
        <w:top w:val="none" w:sz="0" w:space="0" w:color="auto"/>
        <w:left w:val="none" w:sz="0" w:space="0" w:color="auto"/>
        <w:bottom w:val="none" w:sz="0" w:space="0" w:color="auto"/>
        <w:right w:val="none" w:sz="0" w:space="0" w:color="auto"/>
      </w:divBdr>
    </w:div>
    <w:div w:id="1296302137">
      <w:bodyDiv w:val="1"/>
      <w:marLeft w:val="0"/>
      <w:marRight w:val="0"/>
      <w:marTop w:val="0"/>
      <w:marBottom w:val="0"/>
      <w:divBdr>
        <w:top w:val="none" w:sz="0" w:space="0" w:color="auto"/>
        <w:left w:val="none" w:sz="0" w:space="0" w:color="auto"/>
        <w:bottom w:val="none" w:sz="0" w:space="0" w:color="auto"/>
        <w:right w:val="none" w:sz="0" w:space="0" w:color="auto"/>
      </w:divBdr>
    </w:div>
    <w:div w:id="1296716452">
      <w:bodyDiv w:val="1"/>
      <w:marLeft w:val="0"/>
      <w:marRight w:val="0"/>
      <w:marTop w:val="0"/>
      <w:marBottom w:val="0"/>
      <w:divBdr>
        <w:top w:val="none" w:sz="0" w:space="0" w:color="auto"/>
        <w:left w:val="none" w:sz="0" w:space="0" w:color="auto"/>
        <w:bottom w:val="none" w:sz="0" w:space="0" w:color="auto"/>
        <w:right w:val="none" w:sz="0" w:space="0" w:color="auto"/>
      </w:divBdr>
    </w:div>
    <w:div w:id="1298876608">
      <w:bodyDiv w:val="1"/>
      <w:marLeft w:val="0"/>
      <w:marRight w:val="0"/>
      <w:marTop w:val="0"/>
      <w:marBottom w:val="0"/>
      <w:divBdr>
        <w:top w:val="none" w:sz="0" w:space="0" w:color="auto"/>
        <w:left w:val="none" w:sz="0" w:space="0" w:color="auto"/>
        <w:bottom w:val="none" w:sz="0" w:space="0" w:color="auto"/>
        <w:right w:val="none" w:sz="0" w:space="0" w:color="auto"/>
      </w:divBdr>
    </w:div>
    <w:div w:id="1299414222">
      <w:bodyDiv w:val="1"/>
      <w:marLeft w:val="0"/>
      <w:marRight w:val="0"/>
      <w:marTop w:val="0"/>
      <w:marBottom w:val="0"/>
      <w:divBdr>
        <w:top w:val="none" w:sz="0" w:space="0" w:color="auto"/>
        <w:left w:val="none" w:sz="0" w:space="0" w:color="auto"/>
        <w:bottom w:val="none" w:sz="0" w:space="0" w:color="auto"/>
        <w:right w:val="none" w:sz="0" w:space="0" w:color="auto"/>
      </w:divBdr>
    </w:div>
    <w:div w:id="1301228828">
      <w:bodyDiv w:val="1"/>
      <w:marLeft w:val="0"/>
      <w:marRight w:val="0"/>
      <w:marTop w:val="0"/>
      <w:marBottom w:val="0"/>
      <w:divBdr>
        <w:top w:val="none" w:sz="0" w:space="0" w:color="auto"/>
        <w:left w:val="none" w:sz="0" w:space="0" w:color="auto"/>
        <w:bottom w:val="none" w:sz="0" w:space="0" w:color="auto"/>
        <w:right w:val="none" w:sz="0" w:space="0" w:color="auto"/>
      </w:divBdr>
    </w:div>
    <w:div w:id="1302929358">
      <w:bodyDiv w:val="1"/>
      <w:marLeft w:val="0"/>
      <w:marRight w:val="0"/>
      <w:marTop w:val="0"/>
      <w:marBottom w:val="0"/>
      <w:divBdr>
        <w:top w:val="none" w:sz="0" w:space="0" w:color="auto"/>
        <w:left w:val="none" w:sz="0" w:space="0" w:color="auto"/>
        <w:bottom w:val="none" w:sz="0" w:space="0" w:color="auto"/>
        <w:right w:val="none" w:sz="0" w:space="0" w:color="auto"/>
      </w:divBdr>
    </w:div>
    <w:div w:id="1303119850">
      <w:bodyDiv w:val="1"/>
      <w:marLeft w:val="0"/>
      <w:marRight w:val="0"/>
      <w:marTop w:val="0"/>
      <w:marBottom w:val="0"/>
      <w:divBdr>
        <w:top w:val="none" w:sz="0" w:space="0" w:color="auto"/>
        <w:left w:val="none" w:sz="0" w:space="0" w:color="auto"/>
        <w:bottom w:val="none" w:sz="0" w:space="0" w:color="auto"/>
        <w:right w:val="none" w:sz="0" w:space="0" w:color="auto"/>
      </w:divBdr>
    </w:div>
    <w:div w:id="1305622616">
      <w:bodyDiv w:val="1"/>
      <w:marLeft w:val="0"/>
      <w:marRight w:val="0"/>
      <w:marTop w:val="0"/>
      <w:marBottom w:val="0"/>
      <w:divBdr>
        <w:top w:val="none" w:sz="0" w:space="0" w:color="auto"/>
        <w:left w:val="none" w:sz="0" w:space="0" w:color="auto"/>
        <w:bottom w:val="none" w:sz="0" w:space="0" w:color="auto"/>
        <w:right w:val="none" w:sz="0" w:space="0" w:color="auto"/>
      </w:divBdr>
    </w:div>
    <w:div w:id="1305893700">
      <w:bodyDiv w:val="1"/>
      <w:marLeft w:val="0"/>
      <w:marRight w:val="0"/>
      <w:marTop w:val="0"/>
      <w:marBottom w:val="0"/>
      <w:divBdr>
        <w:top w:val="none" w:sz="0" w:space="0" w:color="auto"/>
        <w:left w:val="none" w:sz="0" w:space="0" w:color="auto"/>
        <w:bottom w:val="none" w:sz="0" w:space="0" w:color="auto"/>
        <w:right w:val="none" w:sz="0" w:space="0" w:color="auto"/>
      </w:divBdr>
    </w:div>
    <w:div w:id="1308169290">
      <w:bodyDiv w:val="1"/>
      <w:marLeft w:val="0"/>
      <w:marRight w:val="0"/>
      <w:marTop w:val="0"/>
      <w:marBottom w:val="0"/>
      <w:divBdr>
        <w:top w:val="none" w:sz="0" w:space="0" w:color="auto"/>
        <w:left w:val="none" w:sz="0" w:space="0" w:color="auto"/>
        <w:bottom w:val="none" w:sz="0" w:space="0" w:color="auto"/>
        <w:right w:val="none" w:sz="0" w:space="0" w:color="auto"/>
      </w:divBdr>
    </w:div>
    <w:div w:id="1308315383">
      <w:bodyDiv w:val="1"/>
      <w:marLeft w:val="0"/>
      <w:marRight w:val="0"/>
      <w:marTop w:val="0"/>
      <w:marBottom w:val="0"/>
      <w:divBdr>
        <w:top w:val="none" w:sz="0" w:space="0" w:color="auto"/>
        <w:left w:val="none" w:sz="0" w:space="0" w:color="auto"/>
        <w:bottom w:val="none" w:sz="0" w:space="0" w:color="auto"/>
        <w:right w:val="none" w:sz="0" w:space="0" w:color="auto"/>
      </w:divBdr>
    </w:div>
    <w:div w:id="1308709544">
      <w:bodyDiv w:val="1"/>
      <w:marLeft w:val="0"/>
      <w:marRight w:val="0"/>
      <w:marTop w:val="0"/>
      <w:marBottom w:val="0"/>
      <w:divBdr>
        <w:top w:val="none" w:sz="0" w:space="0" w:color="auto"/>
        <w:left w:val="none" w:sz="0" w:space="0" w:color="auto"/>
        <w:bottom w:val="none" w:sz="0" w:space="0" w:color="auto"/>
        <w:right w:val="none" w:sz="0" w:space="0" w:color="auto"/>
      </w:divBdr>
    </w:div>
    <w:div w:id="1312639097">
      <w:bodyDiv w:val="1"/>
      <w:marLeft w:val="0"/>
      <w:marRight w:val="0"/>
      <w:marTop w:val="0"/>
      <w:marBottom w:val="0"/>
      <w:divBdr>
        <w:top w:val="none" w:sz="0" w:space="0" w:color="auto"/>
        <w:left w:val="none" w:sz="0" w:space="0" w:color="auto"/>
        <w:bottom w:val="none" w:sz="0" w:space="0" w:color="auto"/>
        <w:right w:val="none" w:sz="0" w:space="0" w:color="auto"/>
      </w:divBdr>
    </w:div>
    <w:div w:id="1321619290">
      <w:bodyDiv w:val="1"/>
      <w:marLeft w:val="0"/>
      <w:marRight w:val="0"/>
      <w:marTop w:val="0"/>
      <w:marBottom w:val="0"/>
      <w:divBdr>
        <w:top w:val="none" w:sz="0" w:space="0" w:color="auto"/>
        <w:left w:val="none" w:sz="0" w:space="0" w:color="auto"/>
        <w:bottom w:val="none" w:sz="0" w:space="0" w:color="auto"/>
        <w:right w:val="none" w:sz="0" w:space="0" w:color="auto"/>
      </w:divBdr>
      <w:divsChild>
        <w:div w:id="1053237422">
          <w:marLeft w:val="240"/>
          <w:marRight w:val="0"/>
          <w:marTop w:val="240"/>
          <w:marBottom w:val="240"/>
          <w:divBdr>
            <w:top w:val="none" w:sz="0" w:space="0" w:color="auto"/>
            <w:left w:val="none" w:sz="0" w:space="0" w:color="auto"/>
            <w:bottom w:val="none" w:sz="0" w:space="0" w:color="auto"/>
            <w:right w:val="none" w:sz="0" w:space="0" w:color="auto"/>
          </w:divBdr>
        </w:div>
      </w:divsChild>
    </w:div>
    <w:div w:id="1322344164">
      <w:bodyDiv w:val="1"/>
      <w:marLeft w:val="0"/>
      <w:marRight w:val="0"/>
      <w:marTop w:val="0"/>
      <w:marBottom w:val="0"/>
      <w:divBdr>
        <w:top w:val="none" w:sz="0" w:space="0" w:color="auto"/>
        <w:left w:val="none" w:sz="0" w:space="0" w:color="auto"/>
        <w:bottom w:val="none" w:sz="0" w:space="0" w:color="auto"/>
        <w:right w:val="none" w:sz="0" w:space="0" w:color="auto"/>
      </w:divBdr>
    </w:div>
    <w:div w:id="1322850800">
      <w:bodyDiv w:val="1"/>
      <w:marLeft w:val="0"/>
      <w:marRight w:val="0"/>
      <w:marTop w:val="0"/>
      <w:marBottom w:val="0"/>
      <w:divBdr>
        <w:top w:val="none" w:sz="0" w:space="0" w:color="auto"/>
        <w:left w:val="none" w:sz="0" w:space="0" w:color="auto"/>
        <w:bottom w:val="none" w:sz="0" w:space="0" w:color="auto"/>
        <w:right w:val="none" w:sz="0" w:space="0" w:color="auto"/>
      </w:divBdr>
    </w:div>
    <w:div w:id="1324044058">
      <w:bodyDiv w:val="1"/>
      <w:marLeft w:val="0"/>
      <w:marRight w:val="0"/>
      <w:marTop w:val="0"/>
      <w:marBottom w:val="0"/>
      <w:divBdr>
        <w:top w:val="none" w:sz="0" w:space="0" w:color="auto"/>
        <w:left w:val="none" w:sz="0" w:space="0" w:color="auto"/>
        <w:bottom w:val="none" w:sz="0" w:space="0" w:color="auto"/>
        <w:right w:val="none" w:sz="0" w:space="0" w:color="auto"/>
      </w:divBdr>
    </w:div>
    <w:div w:id="1324623757">
      <w:bodyDiv w:val="1"/>
      <w:marLeft w:val="0"/>
      <w:marRight w:val="0"/>
      <w:marTop w:val="0"/>
      <w:marBottom w:val="0"/>
      <w:divBdr>
        <w:top w:val="none" w:sz="0" w:space="0" w:color="auto"/>
        <w:left w:val="none" w:sz="0" w:space="0" w:color="auto"/>
        <w:bottom w:val="none" w:sz="0" w:space="0" w:color="auto"/>
        <w:right w:val="none" w:sz="0" w:space="0" w:color="auto"/>
      </w:divBdr>
    </w:div>
    <w:div w:id="1326975782">
      <w:bodyDiv w:val="1"/>
      <w:marLeft w:val="0"/>
      <w:marRight w:val="0"/>
      <w:marTop w:val="0"/>
      <w:marBottom w:val="0"/>
      <w:divBdr>
        <w:top w:val="none" w:sz="0" w:space="0" w:color="auto"/>
        <w:left w:val="none" w:sz="0" w:space="0" w:color="auto"/>
        <w:bottom w:val="none" w:sz="0" w:space="0" w:color="auto"/>
        <w:right w:val="none" w:sz="0" w:space="0" w:color="auto"/>
      </w:divBdr>
    </w:div>
    <w:div w:id="1327322076">
      <w:bodyDiv w:val="1"/>
      <w:marLeft w:val="0"/>
      <w:marRight w:val="0"/>
      <w:marTop w:val="0"/>
      <w:marBottom w:val="0"/>
      <w:divBdr>
        <w:top w:val="none" w:sz="0" w:space="0" w:color="auto"/>
        <w:left w:val="none" w:sz="0" w:space="0" w:color="auto"/>
        <w:bottom w:val="none" w:sz="0" w:space="0" w:color="auto"/>
        <w:right w:val="none" w:sz="0" w:space="0" w:color="auto"/>
      </w:divBdr>
    </w:div>
    <w:div w:id="1327704439">
      <w:bodyDiv w:val="1"/>
      <w:marLeft w:val="0"/>
      <w:marRight w:val="0"/>
      <w:marTop w:val="0"/>
      <w:marBottom w:val="0"/>
      <w:divBdr>
        <w:top w:val="none" w:sz="0" w:space="0" w:color="auto"/>
        <w:left w:val="none" w:sz="0" w:space="0" w:color="auto"/>
        <w:bottom w:val="none" w:sz="0" w:space="0" w:color="auto"/>
        <w:right w:val="none" w:sz="0" w:space="0" w:color="auto"/>
      </w:divBdr>
    </w:div>
    <w:div w:id="1328702634">
      <w:bodyDiv w:val="1"/>
      <w:marLeft w:val="0"/>
      <w:marRight w:val="0"/>
      <w:marTop w:val="0"/>
      <w:marBottom w:val="0"/>
      <w:divBdr>
        <w:top w:val="none" w:sz="0" w:space="0" w:color="auto"/>
        <w:left w:val="none" w:sz="0" w:space="0" w:color="auto"/>
        <w:bottom w:val="none" w:sz="0" w:space="0" w:color="auto"/>
        <w:right w:val="none" w:sz="0" w:space="0" w:color="auto"/>
      </w:divBdr>
    </w:div>
    <w:div w:id="1328708750">
      <w:bodyDiv w:val="1"/>
      <w:marLeft w:val="0"/>
      <w:marRight w:val="0"/>
      <w:marTop w:val="0"/>
      <w:marBottom w:val="0"/>
      <w:divBdr>
        <w:top w:val="none" w:sz="0" w:space="0" w:color="auto"/>
        <w:left w:val="none" w:sz="0" w:space="0" w:color="auto"/>
        <w:bottom w:val="none" w:sz="0" w:space="0" w:color="auto"/>
        <w:right w:val="none" w:sz="0" w:space="0" w:color="auto"/>
      </w:divBdr>
    </w:div>
    <w:div w:id="1330019296">
      <w:bodyDiv w:val="1"/>
      <w:marLeft w:val="0"/>
      <w:marRight w:val="0"/>
      <w:marTop w:val="0"/>
      <w:marBottom w:val="0"/>
      <w:divBdr>
        <w:top w:val="none" w:sz="0" w:space="0" w:color="auto"/>
        <w:left w:val="none" w:sz="0" w:space="0" w:color="auto"/>
        <w:bottom w:val="none" w:sz="0" w:space="0" w:color="auto"/>
        <w:right w:val="none" w:sz="0" w:space="0" w:color="auto"/>
      </w:divBdr>
    </w:div>
    <w:div w:id="1332413562">
      <w:bodyDiv w:val="1"/>
      <w:marLeft w:val="0"/>
      <w:marRight w:val="0"/>
      <w:marTop w:val="0"/>
      <w:marBottom w:val="0"/>
      <w:divBdr>
        <w:top w:val="none" w:sz="0" w:space="0" w:color="auto"/>
        <w:left w:val="none" w:sz="0" w:space="0" w:color="auto"/>
        <w:bottom w:val="none" w:sz="0" w:space="0" w:color="auto"/>
        <w:right w:val="none" w:sz="0" w:space="0" w:color="auto"/>
      </w:divBdr>
    </w:div>
    <w:div w:id="1332444395">
      <w:bodyDiv w:val="1"/>
      <w:marLeft w:val="0"/>
      <w:marRight w:val="0"/>
      <w:marTop w:val="0"/>
      <w:marBottom w:val="0"/>
      <w:divBdr>
        <w:top w:val="none" w:sz="0" w:space="0" w:color="auto"/>
        <w:left w:val="none" w:sz="0" w:space="0" w:color="auto"/>
        <w:bottom w:val="none" w:sz="0" w:space="0" w:color="auto"/>
        <w:right w:val="none" w:sz="0" w:space="0" w:color="auto"/>
      </w:divBdr>
    </w:div>
    <w:div w:id="1333334101">
      <w:bodyDiv w:val="1"/>
      <w:marLeft w:val="0"/>
      <w:marRight w:val="0"/>
      <w:marTop w:val="0"/>
      <w:marBottom w:val="0"/>
      <w:divBdr>
        <w:top w:val="none" w:sz="0" w:space="0" w:color="auto"/>
        <w:left w:val="none" w:sz="0" w:space="0" w:color="auto"/>
        <w:bottom w:val="none" w:sz="0" w:space="0" w:color="auto"/>
        <w:right w:val="none" w:sz="0" w:space="0" w:color="auto"/>
      </w:divBdr>
    </w:div>
    <w:div w:id="1335913790">
      <w:bodyDiv w:val="1"/>
      <w:marLeft w:val="0"/>
      <w:marRight w:val="0"/>
      <w:marTop w:val="0"/>
      <w:marBottom w:val="0"/>
      <w:divBdr>
        <w:top w:val="none" w:sz="0" w:space="0" w:color="auto"/>
        <w:left w:val="none" w:sz="0" w:space="0" w:color="auto"/>
        <w:bottom w:val="none" w:sz="0" w:space="0" w:color="auto"/>
        <w:right w:val="none" w:sz="0" w:space="0" w:color="auto"/>
      </w:divBdr>
    </w:div>
    <w:div w:id="1336228873">
      <w:bodyDiv w:val="1"/>
      <w:marLeft w:val="0"/>
      <w:marRight w:val="0"/>
      <w:marTop w:val="0"/>
      <w:marBottom w:val="0"/>
      <w:divBdr>
        <w:top w:val="none" w:sz="0" w:space="0" w:color="auto"/>
        <w:left w:val="none" w:sz="0" w:space="0" w:color="auto"/>
        <w:bottom w:val="none" w:sz="0" w:space="0" w:color="auto"/>
        <w:right w:val="none" w:sz="0" w:space="0" w:color="auto"/>
      </w:divBdr>
    </w:div>
    <w:div w:id="1340354737">
      <w:bodyDiv w:val="1"/>
      <w:marLeft w:val="0"/>
      <w:marRight w:val="0"/>
      <w:marTop w:val="0"/>
      <w:marBottom w:val="0"/>
      <w:divBdr>
        <w:top w:val="none" w:sz="0" w:space="0" w:color="auto"/>
        <w:left w:val="none" w:sz="0" w:space="0" w:color="auto"/>
        <w:bottom w:val="none" w:sz="0" w:space="0" w:color="auto"/>
        <w:right w:val="none" w:sz="0" w:space="0" w:color="auto"/>
      </w:divBdr>
    </w:div>
    <w:div w:id="1340619741">
      <w:bodyDiv w:val="1"/>
      <w:marLeft w:val="0"/>
      <w:marRight w:val="0"/>
      <w:marTop w:val="0"/>
      <w:marBottom w:val="0"/>
      <w:divBdr>
        <w:top w:val="none" w:sz="0" w:space="0" w:color="auto"/>
        <w:left w:val="none" w:sz="0" w:space="0" w:color="auto"/>
        <w:bottom w:val="none" w:sz="0" w:space="0" w:color="auto"/>
        <w:right w:val="none" w:sz="0" w:space="0" w:color="auto"/>
      </w:divBdr>
    </w:div>
    <w:div w:id="1341472888">
      <w:bodyDiv w:val="1"/>
      <w:marLeft w:val="0"/>
      <w:marRight w:val="0"/>
      <w:marTop w:val="0"/>
      <w:marBottom w:val="0"/>
      <w:divBdr>
        <w:top w:val="none" w:sz="0" w:space="0" w:color="auto"/>
        <w:left w:val="none" w:sz="0" w:space="0" w:color="auto"/>
        <w:bottom w:val="none" w:sz="0" w:space="0" w:color="auto"/>
        <w:right w:val="none" w:sz="0" w:space="0" w:color="auto"/>
      </w:divBdr>
    </w:div>
    <w:div w:id="1341851729">
      <w:bodyDiv w:val="1"/>
      <w:marLeft w:val="0"/>
      <w:marRight w:val="0"/>
      <w:marTop w:val="0"/>
      <w:marBottom w:val="0"/>
      <w:divBdr>
        <w:top w:val="none" w:sz="0" w:space="0" w:color="auto"/>
        <w:left w:val="none" w:sz="0" w:space="0" w:color="auto"/>
        <w:bottom w:val="none" w:sz="0" w:space="0" w:color="auto"/>
        <w:right w:val="none" w:sz="0" w:space="0" w:color="auto"/>
      </w:divBdr>
    </w:div>
    <w:div w:id="1342392090">
      <w:bodyDiv w:val="1"/>
      <w:marLeft w:val="0"/>
      <w:marRight w:val="0"/>
      <w:marTop w:val="0"/>
      <w:marBottom w:val="0"/>
      <w:divBdr>
        <w:top w:val="none" w:sz="0" w:space="0" w:color="auto"/>
        <w:left w:val="none" w:sz="0" w:space="0" w:color="auto"/>
        <w:bottom w:val="none" w:sz="0" w:space="0" w:color="auto"/>
        <w:right w:val="none" w:sz="0" w:space="0" w:color="auto"/>
      </w:divBdr>
    </w:div>
    <w:div w:id="1342704759">
      <w:bodyDiv w:val="1"/>
      <w:marLeft w:val="0"/>
      <w:marRight w:val="0"/>
      <w:marTop w:val="0"/>
      <w:marBottom w:val="0"/>
      <w:divBdr>
        <w:top w:val="none" w:sz="0" w:space="0" w:color="auto"/>
        <w:left w:val="none" w:sz="0" w:space="0" w:color="auto"/>
        <w:bottom w:val="none" w:sz="0" w:space="0" w:color="auto"/>
        <w:right w:val="none" w:sz="0" w:space="0" w:color="auto"/>
      </w:divBdr>
    </w:div>
    <w:div w:id="1345011519">
      <w:bodyDiv w:val="1"/>
      <w:marLeft w:val="0"/>
      <w:marRight w:val="0"/>
      <w:marTop w:val="0"/>
      <w:marBottom w:val="0"/>
      <w:divBdr>
        <w:top w:val="none" w:sz="0" w:space="0" w:color="auto"/>
        <w:left w:val="none" w:sz="0" w:space="0" w:color="auto"/>
        <w:bottom w:val="none" w:sz="0" w:space="0" w:color="auto"/>
        <w:right w:val="none" w:sz="0" w:space="0" w:color="auto"/>
      </w:divBdr>
    </w:div>
    <w:div w:id="1345521986">
      <w:bodyDiv w:val="1"/>
      <w:marLeft w:val="0"/>
      <w:marRight w:val="0"/>
      <w:marTop w:val="0"/>
      <w:marBottom w:val="0"/>
      <w:divBdr>
        <w:top w:val="none" w:sz="0" w:space="0" w:color="auto"/>
        <w:left w:val="none" w:sz="0" w:space="0" w:color="auto"/>
        <w:bottom w:val="none" w:sz="0" w:space="0" w:color="auto"/>
        <w:right w:val="none" w:sz="0" w:space="0" w:color="auto"/>
      </w:divBdr>
    </w:div>
    <w:div w:id="1352222158">
      <w:bodyDiv w:val="1"/>
      <w:marLeft w:val="0"/>
      <w:marRight w:val="0"/>
      <w:marTop w:val="0"/>
      <w:marBottom w:val="0"/>
      <w:divBdr>
        <w:top w:val="none" w:sz="0" w:space="0" w:color="auto"/>
        <w:left w:val="none" w:sz="0" w:space="0" w:color="auto"/>
        <w:bottom w:val="none" w:sz="0" w:space="0" w:color="auto"/>
        <w:right w:val="none" w:sz="0" w:space="0" w:color="auto"/>
      </w:divBdr>
    </w:div>
    <w:div w:id="1352495229">
      <w:bodyDiv w:val="1"/>
      <w:marLeft w:val="0"/>
      <w:marRight w:val="0"/>
      <w:marTop w:val="0"/>
      <w:marBottom w:val="0"/>
      <w:divBdr>
        <w:top w:val="none" w:sz="0" w:space="0" w:color="auto"/>
        <w:left w:val="none" w:sz="0" w:space="0" w:color="auto"/>
        <w:bottom w:val="none" w:sz="0" w:space="0" w:color="auto"/>
        <w:right w:val="none" w:sz="0" w:space="0" w:color="auto"/>
      </w:divBdr>
    </w:div>
    <w:div w:id="1352994045">
      <w:bodyDiv w:val="1"/>
      <w:marLeft w:val="0"/>
      <w:marRight w:val="0"/>
      <w:marTop w:val="0"/>
      <w:marBottom w:val="0"/>
      <w:divBdr>
        <w:top w:val="none" w:sz="0" w:space="0" w:color="auto"/>
        <w:left w:val="none" w:sz="0" w:space="0" w:color="auto"/>
        <w:bottom w:val="none" w:sz="0" w:space="0" w:color="auto"/>
        <w:right w:val="none" w:sz="0" w:space="0" w:color="auto"/>
      </w:divBdr>
    </w:div>
    <w:div w:id="1353148156">
      <w:bodyDiv w:val="1"/>
      <w:marLeft w:val="0"/>
      <w:marRight w:val="0"/>
      <w:marTop w:val="0"/>
      <w:marBottom w:val="0"/>
      <w:divBdr>
        <w:top w:val="none" w:sz="0" w:space="0" w:color="auto"/>
        <w:left w:val="none" w:sz="0" w:space="0" w:color="auto"/>
        <w:bottom w:val="none" w:sz="0" w:space="0" w:color="auto"/>
        <w:right w:val="none" w:sz="0" w:space="0" w:color="auto"/>
      </w:divBdr>
    </w:div>
    <w:div w:id="1355694427">
      <w:bodyDiv w:val="1"/>
      <w:marLeft w:val="0"/>
      <w:marRight w:val="0"/>
      <w:marTop w:val="0"/>
      <w:marBottom w:val="0"/>
      <w:divBdr>
        <w:top w:val="none" w:sz="0" w:space="0" w:color="auto"/>
        <w:left w:val="none" w:sz="0" w:space="0" w:color="auto"/>
        <w:bottom w:val="none" w:sz="0" w:space="0" w:color="auto"/>
        <w:right w:val="none" w:sz="0" w:space="0" w:color="auto"/>
      </w:divBdr>
    </w:div>
    <w:div w:id="1358191773">
      <w:bodyDiv w:val="1"/>
      <w:marLeft w:val="0"/>
      <w:marRight w:val="0"/>
      <w:marTop w:val="0"/>
      <w:marBottom w:val="0"/>
      <w:divBdr>
        <w:top w:val="none" w:sz="0" w:space="0" w:color="auto"/>
        <w:left w:val="none" w:sz="0" w:space="0" w:color="auto"/>
        <w:bottom w:val="none" w:sz="0" w:space="0" w:color="auto"/>
        <w:right w:val="none" w:sz="0" w:space="0" w:color="auto"/>
      </w:divBdr>
    </w:div>
    <w:div w:id="1359312095">
      <w:bodyDiv w:val="1"/>
      <w:marLeft w:val="0"/>
      <w:marRight w:val="0"/>
      <w:marTop w:val="0"/>
      <w:marBottom w:val="0"/>
      <w:divBdr>
        <w:top w:val="none" w:sz="0" w:space="0" w:color="auto"/>
        <w:left w:val="none" w:sz="0" w:space="0" w:color="auto"/>
        <w:bottom w:val="none" w:sz="0" w:space="0" w:color="auto"/>
        <w:right w:val="none" w:sz="0" w:space="0" w:color="auto"/>
      </w:divBdr>
    </w:div>
    <w:div w:id="1360156253">
      <w:bodyDiv w:val="1"/>
      <w:marLeft w:val="0"/>
      <w:marRight w:val="0"/>
      <w:marTop w:val="0"/>
      <w:marBottom w:val="0"/>
      <w:divBdr>
        <w:top w:val="none" w:sz="0" w:space="0" w:color="auto"/>
        <w:left w:val="none" w:sz="0" w:space="0" w:color="auto"/>
        <w:bottom w:val="none" w:sz="0" w:space="0" w:color="auto"/>
        <w:right w:val="none" w:sz="0" w:space="0" w:color="auto"/>
      </w:divBdr>
    </w:div>
    <w:div w:id="1362168761">
      <w:bodyDiv w:val="1"/>
      <w:marLeft w:val="0"/>
      <w:marRight w:val="0"/>
      <w:marTop w:val="0"/>
      <w:marBottom w:val="0"/>
      <w:divBdr>
        <w:top w:val="none" w:sz="0" w:space="0" w:color="auto"/>
        <w:left w:val="none" w:sz="0" w:space="0" w:color="auto"/>
        <w:bottom w:val="none" w:sz="0" w:space="0" w:color="auto"/>
        <w:right w:val="none" w:sz="0" w:space="0" w:color="auto"/>
      </w:divBdr>
    </w:div>
    <w:div w:id="1363050222">
      <w:bodyDiv w:val="1"/>
      <w:marLeft w:val="0"/>
      <w:marRight w:val="0"/>
      <w:marTop w:val="0"/>
      <w:marBottom w:val="0"/>
      <w:divBdr>
        <w:top w:val="none" w:sz="0" w:space="0" w:color="auto"/>
        <w:left w:val="none" w:sz="0" w:space="0" w:color="auto"/>
        <w:bottom w:val="none" w:sz="0" w:space="0" w:color="auto"/>
        <w:right w:val="none" w:sz="0" w:space="0" w:color="auto"/>
      </w:divBdr>
    </w:div>
    <w:div w:id="1363901891">
      <w:bodyDiv w:val="1"/>
      <w:marLeft w:val="0"/>
      <w:marRight w:val="0"/>
      <w:marTop w:val="0"/>
      <w:marBottom w:val="0"/>
      <w:divBdr>
        <w:top w:val="none" w:sz="0" w:space="0" w:color="auto"/>
        <w:left w:val="none" w:sz="0" w:space="0" w:color="auto"/>
        <w:bottom w:val="none" w:sz="0" w:space="0" w:color="auto"/>
        <w:right w:val="none" w:sz="0" w:space="0" w:color="auto"/>
      </w:divBdr>
    </w:div>
    <w:div w:id="1365717558">
      <w:bodyDiv w:val="1"/>
      <w:marLeft w:val="0"/>
      <w:marRight w:val="0"/>
      <w:marTop w:val="0"/>
      <w:marBottom w:val="0"/>
      <w:divBdr>
        <w:top w:val="none" w:sz="0" w:space="0" w:color="auto"/>
        <w:left w:val="none" w:sz="0" w:space="0" w:color="auto"/>
        <w:bottom w:val="none" w:sz="0" w:space="0" w:color="auto"/>
        <w:right w:val="none" w:sz="0" w:space="0" w:color="auto"/>
      </w:divBdr>
    </w:div>
    <w:div w:id="1367558503">
      <w:bodyDiv w:val="1"/>
      <w:marLeft w:val="0"/>
      <w:marRight w:val="0"/>
      <w:marTop w:val="0"/>
      <w:marBottom w:val="0"/>
      <w:divBdr>
        <w:top w:val="none" w:sz="0" w:space="0" w:color="auto"/>
        <w:left w:val="none" w:sz="0" w:space="0" w:color="auto"/>
        <w:bottom w:val="none" w:sz="0" w:space="0" w:color="auto"/>
        <w:right w:val="none" w:sz="0" w:space="0" w:color="auto"/>
      </w:divBdr>
    </w:div>
    <w:div w:id="1368138723">
      <w:bodyDiv w:val="1"/>
      <w:marLeft w:val="0"/>
      <w:marRight w:val="0"/>
      <w:marTop w:val="0"/>
      <w:marBottom w:val="0"/>
      <w:divBdr>
        <w:top w:val="none" w:sz="0" w:space="0" w:color="auto"/>
        <w:left w:val="none" w:sz="0" w:space="0" w:color="auto"/>
        <w:bottom w:val="none" w:sz="0" w:space="0" w:color="auto"/>
        <w:right w:val="none" w:sz="0" w:space="0" w:color="auto"/>
      </w:divBdr>
    </w:div>
    <w:div w:id="1368219909">
      <w:bodyDiv w:val="1"/>
      <w:marLeft w:val="0"/>
      <w:marRight w:val="0"/>
      <w:marTop w:val="0"/>
      <w:marBottom w:val="0"/>
      <w:divBdr>
        <w:top w:val="none" w:sz="0" w:space="0" w:color="auto"/>
        <w:left w:val="none" w:sz="0" w:space="0" w:color="auto"/>
        <w:bottom w:val="none" w:sz="0" w:space="0" w:color="auto"/>
        <w:right w:val="none" w:sz="0" w:space="0" w:color="auto"/>
      </w:divBdr>
    </w:div>
    <w:div w:id="1369646514">
      <w:bodyDiv w:val="1"/>
      <w:marLeft w:val="0"/>
      <w:marRight w:val="0"/>
      <w:marTop w:val="0"/>
      <w:marBottom w:val="0"/>
      <w:divBdr>
        <w:top w:val="none" w:sz="0" w:space="0" w:color="auto"/>
        <w:left w:val="none" w:sz="0" w:space="0" w:color="auto"/>
        <w:bottom w:val="none" w:sz="0" w:space="0" w:color="auto"/>
        <w:right w:val="none" w:sz="0" w:space="0" w:color="auto"/>
      </w:divBdr>
    </w:div>
    <w:div w:id="1370032229">
      <w:bodyDiv w:val="1"/>
      <w:marLeft w:val="0"/>
      <w:marRight w:val="0"/>
      <w:marTop w:val="0"/>
      <w:marBottom w:val="0"/>
      <w:divBdr>
        <w:top w:val="none" w:sz="0" w:space="0" w:color="auto"/>
        <w:left w:val="none" w:sz="0" w:space="0" w:color="auto"/>
        <w:bottom w:val="none" w:sz="0" w:space="0" w:color="auto"/>
        <w:right w:val="none" w:sz="0" w:space="0" w:color="auto"/>
      </w:divBdr>
    </w:div>
    <w:div w:id="1370034267">
      <w:bodyDiv w:val="1"/>
      <w:marLeft w:val="0"/>
      <w:marRight w:val="0"/>
      <w:marTop w:val="0"/>
      <w:marBottom w:val="0"/>
      <w:divBdr>
        <w:top w:val="none" w:sz="0" w:space="0" w:color="auto"/>
        <w:left w:val="none" w:sz="0" w:space="0" w:color="auto"/>
        <w:bottom w:val="none" w:sz="0" w:space="0" w:color="auto"/>
        <w:right w:val="none" w:sz="0" w:space="0" w:color="auto"/>
      </w:divBdr>
    </w:div>
    <w:div w:id="1371613974">
      <w:bodyDiv w:val="1"/>
      <w:marLeft w:val="0"/>
      <w:marRight w:val="0"/>
      <w:marTop w:val="0"/>
      <w:marBottom w:val="0"/>
      <w:divBdr>
        <w:top w:val="none" w:sz="0" w:space="0" w:color="auto"/>
        <w:left w:val="none" w:sz="0" w:space="0" w:color="auto"/>
        <w:bottom w:val="none" w:sz="0" w:space="0" w:color="auto"/>
        <w:right w:val="none" w:sz="0" w:space="0" w:color="auto"/>
      </w:divBdr>
    </w:div>
    <w:div w:id="1373117139">
      <w:bodyDiv w:val="1"/>
      <w:marLeft w:val="0"/>
      <w:marRight w:val="0"/>
      <w:marTop w:val="0"/>
      <w:marBottom w:val="0"/>
      <w:divBdr>
        <w:top w:val="none" w:sz="0" w:space="0" w:color="auto"/>
        <w:left w:val="none" w:sz="0" w:space="0" w:color="auto"/>
        <w:bottom w:val="none" w:sz="0" w:space="0" w:color="auto"/>
        <w:right w:val="none" w:sz="0" w:space="0" w:color="auto"/>
      </w:divBdr>
    </w:div>
    <w:div w:id="1375890959">
      <w:bodyDiv w:val="1"/>
      <w:marLeft w:val="0"/>
      <w:marRight w:val="0"/>
      <w:marTop w:val="0"/>
      <w:marBottom w:val="0"/>
      <w:divBdr>
        <w:top w:val="none" w:sz="0" w:space="0" w:color="auto"/>
        <w:left w:val="none" w:sz="0" w:space="0" w:color="auto"/>
        <w:bottom w:val="none" w:sz="0" w:space="0" w:color="auto"/>
        <w:right w:val="none" w:sz="0" w:space="0" w:color="auto"/>
      </w:divBdr>
    </w:div>
    <w:div w:id="1375958534">
      <w:bodyDiv w:val="1"/>
      <w:marLeft w:val="0"/>
      <w:marRight w:val="0"/>
      <w:marTop w:val="0"/>
      <w:marBottom w:val="0"/>
      <w:divBdr>
        <w:top w:val="none" w:sz="0" w:space="0" w:color="auto"/>
        <w:left w:val="none" w:sz="0" w:space="0" w:color="auto"/>
        <w:bottom w:val="none" w:sz="0" w:space="0" w:color="auto"/>
        <w:right w:val="none" w:sz="0" w:space="0" w:color="auto"/>
      </w:divBdr>
    </w:div>
    <w:div w:id="1378167154">
      <w:bodyDiv w:val="1"/>
      <w:marLeft w:val="0"/>
      <w:marRight w:val="0"/>
      <w:marTop w:val="0"/>
      <w:marBottom w:val="0"/>
      <w:divBdr>
        <w:top w:val="none" w:sz="0" w:space="0" w:color="auto"/>
        <w:left w:val="none" w:sz="0" w:space="0" w:color="auto"/>
        <w:bottom w:val="none" w:sz="0" w:space="0" w:color="auto"/>
        <w:right w:val="none" w:sz="0" w:space="0" w:color="auto"/>
      </w:divBdr>
    </w:div>
    <w:div w:id="1379285753">
      <w:bodyDiv w:val="1"/>
      <w:marLeft w:val="0"/>
      <w:marRight w:val="0"/>
      <w:marTop w:val="0"/>
      <w:marBottom w:val="0"/>
      <w:divBdr>
        <w:top w:val="none" w:sz="0" w:space="0" w:color="auto"/>
        <w:left w:val="none" w:sz="0" w:space="0" w:color="auto"/>
        <w:bottom w:val="none" w:sz="0" w:space="0" w:color="auto"/>
        <w:right w:val="none" w:sz="0" w:space="0" w:color="auto"/>
      </w:divBdr>
    </w:div>
    <w:div w:id="1379432088">
      <w:bodyDiv w:val="1"/>
      <w:marLeft w:val="0"/>
      <w:marRight w:val="0"/>
      <w:marTop w:val="0"/>
      <w:marBottom w:val="0"/>
      <w:divBdr>
        <w:top w:val="none" w:sz="0" w:space="0" w:color="auto"/>
        <w:left w:val="none" w:sz="0" w:space="0" w:color="auto"/>
        <w:bottom w:val="none" w:sz="0" w:space="0" w:color="auto"/>
        <w:right w:val="none" w:sz="0" w:space="0" w:color="auto"/>
      </w:divBdr>
    </w:div>
    <w:div w:id="1379471289">
      <w:bodyDiv w:val="1"/>
      <w:marLeft w:val="0"/>
      <w:marRight w:val="0"/>
      <w:marTop w:val="0"/>
      <w:marBottom w:val="0"/>
      <w:divBdr>
        <w:top w:val="none" w:sz="0" w:space="0" w:color="auto"/>
        <w:left w:val="none" w:sz="0" w:space="0" w:color="auto"/>
        <w:bottom w:val="none" w:sz="0" w:space="0" w:color="auto"/>
        <w:right w:val="none" w:sz="0" w:space="0" w:color="auto"/>
      </w:divBdr>
    </w:div>
    <w:div w:id="1379629634">
      <w:bodyDiv w:val="1"/>
      <w:marLeft w:val="0"/>
      <w:marRight w:val="0"/>
      <w:marTop w:val="0"/>
      <w:marBottom w:val="0"/>
      <w:divBdr>
        <w:top w:val="none" w:sz="0" w:space="0" w:color="auto"/>
        <w:left w:val="none" w:sz="0" w:space="0" w:color="auto"/>
        <w:bottom w:val="none" w:sz="0" w:space="0" w:color="auto"/>
        <w:right w:val="none" w:sz="0" w:space="0" w:color="auto"/>
      </w:divBdr>
    </w:div>
    <w:div w:id="1381906873">
      <w:bodyDiv w:val="1"/>
      <w:marLeft w:val="0"/>
      <w:marRight w:val="0"/>
      <w:marTop w:val="0"/>
      <w:marBottom w:val="0"/>
      <w:divBdr>
        <w:top w:val="none" w:sz="0" w:space="0" w:color="auto"/>
        <w:left w:val="none" w:sz="0" w:space="0" w:color="auto"/>
        <w:bottom w:val="none" w:sz="0" w:space="0" w:color="auto"/>
        <w:right w:val="none" w:sz="0" w:space="0" w:color="auto"/>
      </w:divBdr>
    </w:div>
    <w:div w:id="1384868511">
      <w:bodyDiv w:val="1"/>
      <w:marLeft w:val="0"/>
      <w:marRight w:val="0"/>
      <w:marTop w:val="0"/>
      <w:marBottom w:val="0"/>
      <w:divBdr>
        <w:top w:val="none" w:sz="0" w:space="0" w:color="auto"/>
        <w:left w:val="none" w:sz="0" w:space="0" w:color="auto"/>
        <w:bottom w:val="none" w:sz="0" w:space="0" w:color="auto"/>
        <w:right w:val="none" w:sz="0" w:space="0" w:color="auto"/>
      </w:divBdr>
    </w:div>
    <w:div w:id="1384983087">
      <w:bodyDiv w:val="1"/>
      <w:marLeft w:val="0"/>
      <w:marRight w:val="0"/>
      <w:marTop w:val="0"/>
      <w:marBottom w:val="0"/>
      <w:divBdr>
        <w:top w:val="none" w:sz="0" w:space="0" w:color="auto"/>
        <w:left w:val="none" w:sz="0" w:space="0" w:color="auto"/>
        <w:bottom w:val="none" w:sz="0" w:space="0" w:color="auto"/>
        <w:right w:val="none" w:sz="0" w:space="0" w:color="auto"/>
      </w:divBdr>
    </w:div>
    <w:div w:id="1386027728">
      <w:bodyDiv w:val="1"/>
      <w:marLeft w:val="0"/>
      <w:marRight w:val="0"/>
      <w:marTop w:val="0"/>
      <w:marBottom w:val="0"/>
      <w:divBdr>
        <w:top w:val="none" w:sz="0" w:space="0" w:color="auto"/>
        <w:left w:val="none" w:sz="0" w:space="0" w:color="auto"/>
        <w:bottom w:val="none" w:sz="0" w:space="0" w:color="auto"/>
        <w:right w:val="none" w:sz="0" w:space="0" w:color="auto"/>
      </w:divBdr>
    </w:div>
    <w:div w:id="1386444707">
      <w:bodyDiv w:val="1"/>
      <w:marLeft w:val="0"/>
      <w:marRight w:val="0"/>
      <w:marTop w:val="0"/>
      <w:marBottom w:val="0"/>
      <w:divBdr>
        <w:top w:val="none" w:sz="0" w:space="0" w:color="auto"/>
        <w:left w:val="none" w:sz="0" w:space="0" w:color="auto"/>
        <w:bottom w:val="none" w:sz="0" w:space="0" w:color="auto"/>
        <w:right w:val="none" w:sz="0" w:space="0" w:color="auto"/>
      </w:divBdr>
    </w:div>
    <w:div w:id="1388259380">
      <w:bodyDiv w:val="1"/>
      <w:marLeft w:val="0"/>
      <w:marRight w:val="0"/>
      <w:marTop w:val="0"/>
      <w:marBottom w:val="0"/>
      <w:divBdr>
        <w:top w:val="none" w:sz="0" w:space="0" w:color="auto"/>
        <w:left w:val="none" w:sz="0" w:space="0" w:color="auto"/>
        <w:bottom w:val="none" w:sz="0" w:space="0" w:color="auto"/>
        <w:right w:val="none" w:sz="0" w:space="0" w:color="auto"/>
      </w:divBdr>
    </w:div>
    <w:div w:id="1389067720">
      <w:bodyDiv w:val="1"/>
      <w:marLeft w:val="0"/>
      <w:marRight w:val="0"/>
      <w:marTop w:val="0"/>
      <w:marBottom w:val="0"/>
      <w:divBdr>
        <w:top w:val="none" w:sz="0" w:space="0" w:color="auto"/>
        <w:left w:val="none" w:sz="0" w:space="0" w:color="auto"/>
        <w:bottom w:val="none" w:sz="0" w:space="0" w:color="auto"/>
        <w:right w:val="none" w:sz="0" w:space="0" w:color="auto"/>
      </w:divBdr>
    </w:div>
    <w:div w:id="1391221930">
      <w:bodyDiv w:val="1"/>
      <w:marLeft w:val="0"/>
      <w:marRight w:val="0"/>
      <w:marTop w:val="0"/>
      <w:marBottom w:val="0"/>
      <w:divBdr>
        <w:top w:val="none" w:sz="0" w:space="0" w:color="auto"/>
        <w:left w:val="none" w:sz="0" w:space="0" w:color="auto"/>
        <w:bottom w:val="none" w:sz="0" w:space="0" w:color="auto"/>
        <w:right w:val="none" w:sz="0" w:space="0" w:color="auto"/>
      </w:divBdr>
    </w:div>
    <w:div w:id="1392541495">
      <w:bodyDiv w:val="1"/>
      <w:marLeft w:val="0"/>
      <w:marRight w:val="0"/>
      <w:marTop w:val="0"/>
      <w:marBottom w:val="0"/>
      <w:divBdr>
        <w:top w:val="none" w:sz="0" w:space="0" w:color="auto"/>
        <w:left w:val="none" w:sz="0" w:space="0" w:color="auto"/>
        <w:bottom w:val="none" w:sz="0" w:space="0" w:color="auto"/>
        <w:right w:val="none" w:sz="0" w:space="0" w:color="auto"/>
      </w:divBdr>
    </w:div>
    <w:div w:id="1392656653">
      <w:bodyDiv w:val="1"/>
      <w:marLeft w:val="0"/>
      <w:marRight w:val="0"/>
      <w:marTop w:val="0"/>
      <w:marBottom w:val="0"/>
      <w:divBdr>
        <w:top w:val="none" w:sz="0" w:space="0" w:color="auto"/>
        <w:left w:val="none" w:sz="0" w:space="0" w:color="auto"/>
        <w:bottom w:val="none" w:sz="0" w:space="0" w:color="auto"/>
        <w:right w:val="none" w:sz="0" w:space="0" w:color="auto"/>
      </w:divBdr>
    </w:div>
    <w:div w:id="1393577443">
      <w:bodyDiv w:val="1"/>
      <w:marLeft w:val="0"/>
      <w:marRight w:val="0"/>
      <w:marTop w:val="0"/>
      <w:marBottom w:val="0"/>
      <w:divBdr>
        <w:top w:val="none" w:sz="0" w:space="0" w:color="auto"/>
        <w:left w:val="none" w:sz="0" w:space="0" w:color="auto"/>
        <w:bottom w:val="none" w:sz="0" w:space="0" w:color="auto"/>
        <w:right w:val="none" w:sz="0" w:space="0" w:color="auto"/>
      </w:divBdr>
    </w:div>
    <w:div w:id="1394890351">
      <w:bodyDiv w:val="1"/>
      <w:marLeft w:val="0"/>
      <w:marRight w:val="0"/>
      <w:marTop w:val="0"/>
      <w:marBottom w:val="0"/>
      <w:divBdr>
        <w:top w:val="none" w:sz="0" w:space="0" w:color="auto"/>
        <w:left w:val="none" w:sz="0" w:space="0" w:color="auto"/>
        <w:bottom w:val="none" w:sz="0" w:space="0" w:color="auto"/>
        <w:right w:val="none" w:sz="0" w:space="0" w:color="auto"/>
      </w:divBdr>
    </w:div>
    <w:div w:id="1397240039">
      <w:bodyDiv w:val="1"/>
      <w:marLeft w:val="0"/>
      <w:marRight w:val="0"/>
      <w:marTop w:val="0"/>
      <w:marBottom w:val="0"/>
      <w:divBdr>
        <w:top w:val="none" w:sz="0" w:space="0" w:color="auto"/>
        <w:left w:val="none" w:sz="0" w:space="0" w:color="auto"/>
        <w:bottom w:val="none" w:sz="0" w:space="0" w:color="auto"/>
        <w:right w:val="none" w:sz="0" w:space="0" w:color="auto"/>
      </w:divBdr>
    </w:div>
    <w:div w:id="1398356718">
      <w:bodyDiv w:val="1"/>
      <w:marLeft w:val="0"/>
      <w:marRight w:val="0"/>
      <w:marTop w:val="0"/>
      <w:marBottom w:val="0"/>
      <w:divBdr>
        <w:top w:val="none" w:sz="0" w:space="0" w:color="auto"/>
        <w:left w:val="none" w:sz="0" w:space="0" w:color="auto"/>
        <w:bottom w:val="none" w:sz="0" w:space="0" w:color="auto"/>
        <w:right w:val="none" w:sz="0" w:space="0" w:color="auto"/>
      </w:divBdr>
    </w:div>
    <w:div w:id="1400637776">
      <w:bodyDiv w:val="1"/>
      <w:marLeft w:val="0"/>
      <w:marRight w:val="0"/>
      <w:marTop w:val="0"/>
      <w:marBottom w:val="0"/>
      <w:divBdr>
        <w:top w:val="none" w:sz="0" w:space="0" w:color="auto"/>
        <w:left w:val="none" w:sz="0" w:space="0" w:color="auto"/>
        <w:bottom w:val="none" w:sz="0" w:space="0" w:color="auto"/>
        <w:right w:val="none" w:sz="0" w:space="0" w:color="auto"/>
      </w:divBdr>
    </w:div>
    <w:div w:id="1400976282">
      <w:bodyDiv w:val="1"/>
      <w:marLeft w:val="0"/>
      <w:marRight w:val="0"/>
      <w:marTop w:val="0"/>
      <w:marBottom w:val="0"/>
      <w:divBdr>
        <w:top w:val="none" w:sz="0" w:space="0" w:color="auto"/>
        <w:left w:val="none" w:sz="0" w:space="0" w:color="auto"/>
        <w:bottom w:val="none" w:sz="0" w:space="0" w:color="auto"/>
        <w:right w:val="none" w:sz="0" w:space="0" w:color="auto"/>
      </w:divBdr>
    </w:div>
    <w:div w:id="1401714251">
      <w:bodyDiv w:val="1"/>
      <w:marLeft w:val="0"/>
      <w:marRight w:val="0"/>
      <w:marTop w:val="0"/>
      <w:marBottom w:val="0"/>
      <w:divBdr>
        <w:top w:val="none" w:sz="0" w:space="0" w:color="auto"/>
        <w:left w:val="none" w:sz="0" w:space="0" w:color="auto"/>
        <w:bottom w:val="none" w:sz="0" w:space="0" w:color="auto"/>
        <w:right w:val="none" w:sz="0" w:space="0" w:color="auto"/>
      </w:divBdr>
    </w:div>
    <w:div w:id="1402363041">
      <w:bodyDiv w:val="1"/>
      <w:marLeft w:val="0"/>
      <w:marRight w:val="0"/>
      <w:marTop w:val="0"/>
      <w:marBottom w:val="0"/>
      <w:divBdr>
        <w:top w:val="none" w:sz="0" w:space="0" w:color="auto"/>
        <w:left w:val="none" w:sz="0" w:space="0" w:color="auto"/>
        <w:bottom w:val="none" w:sz="0" w:space="0" w:color="auto"/>
        <w:right w:val="none" w:sz="0" w:space="0" w:color="auto"/>
      </w:divBdr>
    </w:div>
    <w:div w:id="1403287279">
      <w:bodyDiv w:val="1"/>
      <w:marLeft w:val="0"/>
      <w:marRight w:val="0"/>
      <w:marTop w:val="0"/>
      <w:marBottom w:val="0"/>
      <w:divBdr>
        <w:top w:val="none" w:sz="0" w:space="0" w:color="auto"/>
        <w:left w:val="none" w:sz="0" w:space="0" w:color="auto"/>
        <w:bottom w:val="none" w:sz="0" w:space="0" w:color="auto"/>
        <w:right w:val="none" w:sz="0" w:space="0" w:color="auto"/>
      </w:divBdr>
    </w:div>
    <w:div w:id="1404916780">
      <w:bodyDiv w:val="1"/>
      <w:marLeft w:val="0"/>
      <w:marRight w:val="0"/>
      <w:marTop w:val="0"/>
      <w:marBottom w:val="0"/>
      <w:divBdr>
        <w:top w:val="none" w:sz="0" w:space="0" w:color="auto"/>
        <w:left w:val="none" w:sz="0" w:space="0" w:color="auto"/>
        <w:bottom w:val="none" w:sz="0" w:space="0" w:color="auto"/>
        <w:right w:val="none" w:sz="0" w:space="0" w:color="auto"/>
      </w:divBdr>
    </w:div>
    <w:div w:id="1405568911">
      <w:bodyDiv w:val="1"/>
      <w:marLeft w:val="0"/>
      <w:marRight w:val="0"/>
      <w:marTop w:val="0"/>
      <w:marBottom w:val="0"/>
      <w:divBdr>
        <w:top w:val="none" w:sz="0" w:space="0" w:color="auto"/>
        <w:left w:val="none" w:sz="0" w:space="0" w:color="auto"/>
        <w:bottom w:val="none" w:sz="0" w:space="0" w:color="auto"/>
        <w:right w:val="none" w:sz="0" w:space="0" w:color="auto"/>
      </w:divBdr>
    </w:div>
    <w:div w:id="1405638779">
      <w:bodyDiv w:val="1"/>
      <w:marLeft w:val="0"/>
      <w:marRight w:val="0"/>
      <w:marTop w:val="0"/>
      <w:marBottom w:val="0"/>
      <w:divBdr>
        <w:top w:val="none" w:sz="0" w:space="0" w:color="auto"/>
        <w:left w:val="none" w:sz="0" w:space="0" w:color="auto"/>
        <w:bottom w:val="none" w:sz="0" w:space="0" w:color="auto"/>
        <w:right w:val="none" w:sz="0" w:space="0" w:color="auto"/>
      </w:divBdr>
    </w:div>
    <w:div w:id="1406221938">
      <w:bodyDiv w:val="1"/>
      <w:marLeft w:val="0"/>
      <w:marRight w:val="0"/>
      <w:marTop w:val="0"/>
      <w:marBottom w:val="0"/>
      <w:divBdr>
        <w:top w:val="none" w:sz="0" w:space="0" w:color="auto"/>
        <w:left w:val="none" w:sz="0" w:space="0" w:color="auto"/>
        <w:bottom w:val="none" w:sz="0" w:space="0" w:color="auto"/>
        <w:right w:val="none" w:sz="0" w:space="0" w:color="auto"/>
      </w:divBdr>
    </w:div>
    <w:div w:id="1408578585">
      <w:bodyDiv w:val="1"/>
      <w:marLeft w:val="0"/>
      <w:marRight w:val="0"/>
      <w:marTop w:val="0"/>
      <w:marBottom w:val="0"/>
      <w:divBdr>
        <w:top w:val="none" w:sz="0" w:space="0" w:color="auto"/>
        <w:left w:val="none" w:sz="0" w:space="0" w:color="auto"/>
        <w:bottom w:val="none" w:sz="0" w:space="0" w:color="auto"/>
        <w:right w:val="none" w:sz="0" w:space="0" w:color="auto"/>
      </w:divBdr>
    </w:div>
    <w:div w:id="1409812047">
      <w:bodyDiv w:val="1"/>
      <w:marLeft w:val="0"/>
      <w:marRight w:val="0"/>
      <w:marTop w:val="0"/>
      <w:marBottom w:val="0"/>
      <w:divBdr>
        <w:top w:val="none" w:sz="0" w:space="0" w:color="auto"/>
        <w:left w:val="none" w:sz="0" w:space="0" w:color="auto"/>
        <w:bottom w:val="none" w:sz="0" w:space="0" w:color="auto"/>
        <w:right w:val="none" w:sz="0" w:space="0" w:color="auto"/>
      </w:divBdr>
    </w:div>
    <w:div w:id="1410225207">
      <w:bodyDiv w:val="1"/>
      <w:marLeft w:val="0"/>
      <w:marRight w:val="0"/>
      <w:marTop w:val="0"/>
      <w:marBottom w:val="0"/>
      <w:divBdr>
        <w:top w:val="none" w:sz="0" w:space="0" w:color="auto"/>
        <w:left w:val="none" w:sz="0" w:space="0" w:color="auto"/>
        <w:bottom w:val="none" w:sz="0" w:space="0" w:color="auto"/>
        <w:right w:val="none" w:sz="0" w:space="0" w:color="auto"/>
      </w:divBdr>
    </w:div>
    <w:div w:id="1412701667">
      <w:bodyDiv w:val="1"/>
      <w:marLeft w:val="0"/>
      <w:marRight w:val="0"/>
      <w:marTop w:val="0"/>
      <w:marBottom w:val="0"/>
      <w:divBdr>
        <w:top w:val="none" w:sz="0" w:space="0" w:color="auto"/>
        <w:left w:val="none" w:sz="0" w:space="0" w:color="auto"/>
        <w:bottom w:val="none" w:sz="0" w:space="0" w:color="auto"/>
        <w:right w:val="none" w:sz="0" w:space="0" w:color="auto"/>
      </w:divBdr>
    </w:div>
    <w:div w:id="1413546900">
      <w:bodyDiv w:val="1"/>
      <w:marLeft w:val="0"/>
      <w:marRight w:val="0"/>
      <w:marTop w:val="0"/>
      <w:marBottom w:val="0"/>
      <w:divBdr>
        <w:top w:val="none" w:sz="0" w:space="0" w:color="auto"/>
        <w:left w:val="none" w:sz="0" w:space="0" w:color="auto"/>
        <w:bottom w:val="none" w:sz="0" w:space="0" w:color="auto"/>
        <w:right w:val="none" w:sz="0" w:space="0" w:color="auto"/>
      </w:divBdr>
    </w:div>
    <w:div w:id="1416125162">
      <w:bodyDiv w:val="1"/>
      <w:marLeft w:val="0"/>
      <w:marRight w:val="0"/>
      <w:marTop w:val="0"/>
      <w:marBottom w:val="0"/>
      <w:divBdr>
        <w:top w:val="none" w:sz="0" w:space="0" w:color="auto"/>
        <w:left w:val="none" w:sz="0" w:space="0" w:color="auto"/>
        <w:bottom w:val="none" w:sz="0" w:space="0" w:color="auto"/>
        <w:right w:val="none" w:sz="0" w:space="0" w:color="auto"/>
      </w:divBdr>
    </w:div>
    <w:div w:id="1416433601">
      <w:bodyDiv w:val="1"/>
      <w:marLeft w:val="0"/>
      <w:marRight w:val="0"/>
      <w:marTop w:val="0"/>
      <w:marBottom w:val="0"/>
      <w:divBdr>
        <w:top w:val="none" w:sz="0" w:space="0" w:color="auto"/>
        <w:left w:val="none" w:sz="0" w:space="0" w:color="auto"/>
        <w:bottom w:val="none" w:sz="0" w:space="0" w:color="auto"/>
        <w:right w:val="none" w:sz="0" w:space="0" w:color="auto"/>
      </w:divBdr>
    </w:div>
    <w:div w:id="1417284768">
      <w:bodyDiv w:val="1"/>
      <w:marLeft w:val="0"/>
      <w:marRight w:val="0"/>
      <w:marTop w:val="0"/>
      <w:marBottom w:val="0"/>
      <w:divBdr>
        <w:top w:val="none" w:sz="0" w:space="0" w:color="auto"/>
        <w:left w:val="none" w:sz="0" w:space="0" w:color="auto"/>
        <w:bottom w:val="none" w:sz="0" w:space="0" w:color="auto"/>
        <w:right w:val="none" w:sz="0" w:space="0" w:color="auto"/>
      </w:divBdr>
    </w:div>
    <w:div w:id="1417479271">
      <w:bodyDiv w:val="1"/>
      <w:marLeft w:val="0"/>
      <w:marRight w:val="0"/>
      <w:marTop w:val="0"/>
      <w:marBottom w:val="0"/>
      <w:divBdr>
        <w:top w:val="none" w:sz="0" w:space="0" w:color="auto"/>
        <w:left w:val="none" w:sz="0" w:space="0" w:color="auto"/>
        <w:bottom w:val="none" w:sz="0" w:space="0" w:color="auto"/>
        <w:right w:val="none" w:sz="0" w:space="0" w:color="auto"/>
      </w:divBdr>
    </w:div>
    <w:div w:id="1419405638">
      <w:bodyDiv w:val="1"/>
      <w:marLeft w:val="0"/>
      <w:marRight w:val="0"/>
      <w:marTop w:val="0"/>
      <w:marBottom w:val="0"/>
      <w:divBdr>
        <w:top w:val="none" w:sz="0" w:space="0" w:color="auto"/>
        <w:left w:val="none" w:sz="0" w:space="0" w:color="auto"/>
        <w:bottom w:val="none" w:sz="0" w:space="0" w:color="auto"/>
        <w:right w:val="none" w:sz="0" w:space="0" w:color="auto"/>
      </w:divBdr>
    </w:div>
    <w:div w:id="1420298162">
      <w:bodyDiv w:val="1"/>
      <w:marLeft w:val="0"/>
      <w:marRight w:val="0"/>
      <w:marTop w:val="0"/>
      <w:marBottom w:val="0"/>
      <w:divBdr>
        <w:top w:val="none" w:sz="0" w:space="0" w:color="auto"/>
        <w:left w:val="none" w:sz="0" w:space="0" w:color="auto"/>
        <w:bottom w:val="none" w:sz="0" w:space="0" w:color="auto"/>
        <w:right w:val="none" w:sz="0" w:space="0" w:color="auto"/>
      </w:divBdr>
    </w:div>
    <w:div w:id="1420642811">
      <w:bodyDiv w:val="1"/>
      <w:marLeft w:val="0"/>
      <w:marRight w:val="0"/>
      <w:marTop w:val="0"/>
      <w:marBottom w:val="0"/>
      <w:divBdr>
        <w:top w:val="none" w:sz="0" w:space="0" w:color="auto"/>
        <w:left w:val="none" w:sz="0" w:space="0" w:color="auto"/>
        <w:bottom w:val="none" w:sz="0" w:space="0" w:color="auto"/>
        <w:right w:val="none" w:sz="0" w:space="0" w:color="auto"/>
      </w:divBdr>
    </w:div>
    <w:div w:id="1422214174">
      <w:bodyDiv w:val="1"/>
      <w:marLeft w:val="0"/>
      <w:marRight w:val="0"/>
      <w:marTop w:val="0"/>
      <w:marBottom w:val="0"/>
      <w:divBdr>
        <w:top w:val="none" w:sz="0" w:space="0" w:color="auto"/>
        <w:left w:val="none" w:sz="0" w:space="0" w:color="auto"/>
        <w:bottom w:val="none" w:sz="0" w:space="0" w:color="auto"/>
        <w:right w:val="none" w:sz="0" w:space="0" w:color="auto"/>
      </w:divBdr>
    </w:div>
    <w:div w:id="1422487140">
      <w:bodyDiv w:val="1"/>
      <w:marLeft w:val="0"/>
      <w:marRight w:val="0"/>
      <w:marTop w:val="0"/>
      <w:marBottom w:val="0"/>
      <w:divBdr>
        <w:top w:val="none" w:sz="0" w:space="0" w:color="auto"/>
        <w:left w:val="none" w:sz="0" w:space="0" w:color="auto"/>
        <w:bottom w:val="none" w:sz="0" w:space="0" w:color="auto"/>
        <w:right w:val="none" w:sz="0" w:space="0" w:color="auto"/>
      </w:divBdr>
    </w:div>
    <w:div w:id="1424909858">
      <w:bodyDiv w:val="1"/>
      <w:marLeft w:val="0"/>
      <w:marRight w:val="0"/>
      <w:marTop w:val="0"/>
      <w:marBottom w:val="0"/>
      <w:divBdr>
        <w:top w:val="none" w:sz="0" w:space="0" w:color="auto"/>
        <w:left w:val="none" w:sz="0" w:space="0" w:color="auto"/>
        <w:bottom w:val="none" w:sz="0" w:space="0" w:color="auto"/>
        <w:right w:val="none" w:sz="0" w:space="0" w:color="auto"/>
      </w:divBdr>
    </w:div>
    <w:div w:id="1425373264">
      <w:bodyDiv w:val="1"/>
      <w:marLeft w:val="0"/>
      <w:marRight w:val="0"/>
      <w:marTop w:val="0"/>
      <w:marBottom w:val="0"/>
      <w:divBdr>
        <w:top w:val="none" w:sz="0" w:space="0" w:color="auto"/>
        <w:left w:val="none" w:sz="0" w:space="0" w:color="auto"/>
        <w:bottom w:val="none" w:sz="0" w:space="0" w:color="auto"/>
        <w:right w:val="none" w:sz="0" w:space="0" w:color="auto"/>
      </w:divBdr>
    </w:div>
    <w:div w:id="1425956374">
      <w:bodyDiv w:val="1"/>
      <w:marLeft w:val="0"/>
      <w:marRight w:val="0"/>
      <w:marTop w:val="0"/>
      <w:marBottom w:val="0"/>
      <w:divBdr>
        <w:top w:val="none" w:sz="0" w:space="0" w:color="auto"/>
        <w:left w:val="none" w:sz="0" w:space="0" w:color="auto"/>
        <w:bottom w:val="none" w:sz="0" w:space="0" w:color="auto"/>
        <w:right w:val="none" w:sz="0" w:space="0" w:color="auto"/>
      </w:divBdr>
    </w:div>
    <w:div w:id="1426460348">
      <w:bodyDiv w:val="1"/>
      <w:marLeft w:val="0"/>
      <w:marRight w:val="0"/>
      <w:marTop w:val="0"/>
      <w:marBottom w:val="0"/>
      <w:divBdr>
        <w:top w:val="none" w:sz="0" w:space="0" w:color="auto"/>
        <w:left w:val="none" w:sz="0" w:space="0" w:color="auto"/>
        <w:bottom w:val="none" w:sz="0" w:space="0" w:color="auto"/>
        <w:right w:val="none" w:sz="0" w:space="0" w:color="auto"/>
      </w:divBdr>
    </w:div>
    <w:div w:id="1428192958">
      <w:bodyDiv w:val="1"/>
      <w:marLeft w:val="0"/>
      <w:marRight w:val="0"/>
      <w:marTop w:val="0"/>
      <w:marBottom w:val="0"/>
      <w:divBdr>
        <w:top w:val="none" w:sz="0" w:space="0" w:color="auto"/>
        <w:left w:val="none" w:sz="0" w:space="0" w:color="auto"/>
        <w:bottom w:val="none" w:sz="0" w:space="0" w:color="auto"/>
        <w:right w:val="none" w:sz="0" w:space="0" w:color="auto"/>
      </w:divBdr>
    </w:div>
    <w:div w:id="1429034856">
      <w:bodyDiv w:val="1"/>
      <w:marLeft w:val="0"/>
      <w:marRight w:val="0"/>
      <w:marTop w:val="0"/>
      <w:marBottom w:val="0"/>
      <w:divBdr>
        <w:top w:val="none" w:sz="0" w:space="0" w:color="auto"/>
        <w:left w:val="none" w:sz="0" w:space="0" w:color="auto"/>
        <w:bottom w:val="none" w:sz="0" w:space="0" w:color="auto"/>
        <w:right w:val="none" w:sz="0" w:space="0" w:color="auto"/>
      </w:divBdr>
    </w:div>
    <w:div w:id="1429085063">
      <w:bodyDiv w:val="1"/>
      <w:marLeft w:val="0"/>
      <w:marRight w:val="0"/>
      <w:marTop w:val="0"/>
      <w:marBottom w:val="0"/>
      <w:divBdr>
        <w:top w:val="none" w:sz="0" w:space="0" w:color="auto"/>
        <w:left w:val="none" w:sz="0" w:space="0" w:color="auto"/>
        <w:bottom w:val="none" w:sz="0" w:space="0" w:color="auto"/>
        <w:right w:val="none" w:sz="0" w:space="0" w:color="auto"/>
      </w:divBdr>
    </w:div>
    <w:div w:id="1430732064">
      <w:bodyDiv w:val="1"/>
      <w:marLeft w:val="0"/>
      <w:marRight w:val="0"/>
      <w:marTop w:val="0"/>
      <w:marBottom w:val="0"/>
      <w:divBdr>
        <w:top w:val="none" w:sz="0" w:space="0" w:color="auto"/>
        <w:left w:val="none" w:sz="0" w:space="0" w:color="auto"/>
        <w:bottom w:val="none" w:sz="0" w:space="0" w:color="auto"/>
        <w:right w:val="none" w:sz="0" w:space="0" w:color="auto"/>
      </w:divBdr>
    </w:div>
    <w:div w:id="1431047547">
      <w:bodyDiv w:val="1"/>
      <w:marLeft w:val="0"/>
      <w:marRight w:val="0"/>
      <w:marTop w:val="0"/>
      <w:marBottom w:val="0"/>
      <w:divBdr>
        <w:top w:val="none" w:sz="0" w:space="0" w:color="auto"/>
        <w:left w:val="none" w:sz="0" w:space="0" w:color="auto"/>
        <w:bottom w:val="none" w:sz="0" w:space="0" w:color="auto"/>
        <w:right w:val="none" w:sz="0" w:space="0" w:color="auto"/>
      </w:divBdr>
    </w:div>
    <w:div w:id="1431051463">
      <w:bodyDiv w:val="1"/>
      <w:marLeft w:val="0"/>
      <w:marRight w:val="0"/>
      <w:marTop w:val="0"/>
      <w:marBottom w:val="0"/>
      <w:divBdr>
        <w:top w:val="none" w:sz="0" w:space="0" w:color="auto"/>
        <w:left w:val="none" w:sz="0" w:space="0" w:color="auto"/>
        <w:bottom w:val="none" w:sz="0" w:space="0" w:color="auto"/>
        <w:right w:val="none" w:sz="0" w:space="0" w:color="auto"/>
      </w:divBdr>
    </w:div>
    <w:div w:id="1431510034">
      <w:bodyDiv w:val="1"/>
      <w:marLeft w:val="0"/>
      <w:marRight w:val="0"/>
      <w:marTop w:val="0"/>
      <w:marBottom w:val="0"/>
      <w:divBdr>
        <w:top w:val="none" w:sz="0" w:space="0" w:color="auto"/>
        <w:left w:val="none" w:sz="0" w:space="0" w:color="auto"/>
        <w:bottom w:val="none" w:sz="0" w:space="0" w:color="auto"/>
        <w:right w:val="none" w:sz="0" w:space="0" w:color="auto"/>
      </w:divBdr>
    </w:div>
    <w:div w:id="1431582416">
      <w:bodyDiv w:val="1"/>
      <w:marLeft w:val="0"/>
      <w:marRight w:val="0"/>
      <w:marTop w:val="0"/>
      <w:marBottom w:val="0"/>
      <w:divBdr>
        <w:top w:val="none" w:sz="0" w:space="0" w:color="auto"/>
        <w:left w:val="none" w:sz="0" w:space="0" w:color="auto"/>
        <w:bottom w:val="none" w:sz="0" w:space="0" w:color="auto"/>
        <w:right w:val="none" w:sz="0" w:space="0" w:color="auto"/>
      </w:divBdr>
    </w:div>
    <w:div w:id="1434977571">
      <w:bodyDiv w:val="1"/>
      <w:marLeft w:val="0"/>
      <w:marRight w:val="0"/>
      <w:marTop w:val="0"/>
      <w:marBottom w:val="0"/>
      <w:divBdr>
        <w:top w:val="none" w:sz="0" w:space="0" w:color="auto"/>
        <w:left w:val="none" w:sz="0" w:space="0" w:color="auto"/>
        <w:bottom w:val="none" w:sz="0" w:space="0" w:color="auto"/>
        <w:right w:val="none" w:sz="0" w:space="0" w:color="auto"/>
      </w:divBdr>
    </w:div>
    <w:div w:id="1435633489">
      <w:bodyDiv w:val="1"/>
      <w:marLeft w:val="0"/>
      <w:marRight w:val="0"/>
      <w:marTop w:val="0"/>
      <w:marBottom w:val="0"/>
      <w:divBdr>
        <w:top w:val="none" w:sz="0" w:space="0" w:color="auto"/>
        <w:left w:val="none" w:sz="0" w:space="0" w:color="auto"/>
        <w:bottom w:val="none" w:sz="0" w:space="0" w:color="auto"/>
        <w:right w:val="none" w:sz="0" w:space="0" w:color="auto"/>
      </w:divBdr>
    </w:div>
    <w:div w:id="1435860723">
      <w:bodyDiv w:val="1"/>
      <w:marLeft w:val="0"/>
      <w:marRight w:val="0"/>
      <w:marTop w:val="0"/>
      <w:marBottom w:val="0"/>
      <w:divBdr>
        <w:top w:val="none" w:sz="0" w:space="0" w:color="auto"/>
        <w:left w:val="none" w:sz="0" w:space="0" w:color="auto"/>
        <w:bottom w:val="none" w:sz="0" w:space="0" w:color="auto"/>
        <w:right w:val="none" w:sz="0" w:space="0" w:color="auto"/>
      </w:divBdr>
    </w:div>
    <w:div w:id="1436365977">
      <w:bodyDiv w:val="1"/>
      <w:marLeft w:val="0"/>
      <w:marRight w:val="0"/>
      <w:marTop w:val="0"/>
      <w:marBottom w:val="0"/>
      <w:divBdr>
        <w:top w:val="none" w:sz="0" w:space="0" w:color="auto"/>
        <w:left w:val="none" w:sz="0" w:space="0" w:color="auto"/>
        <w:bottom w:val="none" w:sz="0" w:space="0" w:color="auto"/>
        <w:right w:val="none" w:sz="0" w:space="0" w:color="auto"/>
      </w:divBdr>
    </w:div>
    <w:div w:id="1438864806">
      <w:bodyDiv w:val="1"/>
      <w:marLeft w:val="0"/>
      <w:marRight w:val="0"/>
      <w:marTop w:val="0"/>
      <w:marBottom w:val="0"/>
      <w:divBdr>
        <w:top w:val="none" w:sz="0" w:space="0" w:color="auto"/>
        <w:left w:val="none" w:sz="0" w:space="0" w:color="auto"/>
        <w:bottom w:val="none" w:sz="0" w:space="0" w:color="auto"/>
        <w:right w:val="none" w:sz="0" w:space="0" w:color="auto"/>
      </w:divBdr>
    </w:div>
    <w:div w:id="1438981159">
      <w:bodyDiv w:val="1"/>
      <w:marLeft w:val="0"/>
      <w:marRight w:val="0"/>
      <w:marTop w:val="0"/>
      <w:marBottom w:val="0"/>
      <w:divBdr>
        <w:top w:val="none" w:sz="0" w:space="0" w:color="auto"/>
        <w:left w:val="none" w:sz="0" w:space="0" w:color="auto"/>
        <w:bottom w:val="none" w:sz="0" w:space="0" w:color="auto"/>
        <w:right w:val="none" w:sz="0" w:space="0" w:color="auto"/>
      </w:divBdr>
    </w:div>
    <w:div w:id="1440102190">
      <w:bodyDiv w:val="1"/>
      <w:marLeft w:val="0"/>
      <w:marRight w:val="0"/>
      <w:marTop w:val="0"/>
      <w:marBottom w:val="0"/>
      <w:divBdr>
        <w:top w:val="none" w:sz="0" w:space="0" w:color="auto"/>
        <w:left w:val="none" w:sz="0" w:space="0" w:color="auto"/>
        <w:bottom w:val="none" w:sz="0" w:space="0" w:color="auto"/>
        <w:right w:val="none" w:sz="0" w:space="0" w:color="auto"/>
      </w:divBdr>
    </w:div>
    <w:div w:id="1440490722">
      <w:bodyDiv w:val="1"/>
      <w:marLeft w:val="0"/>
      <w:marRight w:val="0"/>
      <w:marTop w:val="0"/>
      <w:marBottom w:val="0"/>
      <w:divBdr>
        <w:top w:val="none" w:sz="0" w:space="0" w:color="auto"/>
        <w:left w:val="none" w:sz="0" w:space="0" w:color="auto"/>
        <w:bottom w:val="none" w:sz="0" w:space="0" w:color="auto"/>
        <w:right w:val="none" w:sz="0" w:space="0" w:color="auto"/>
      </w:divBdr>
    </w:div>
    <w:div w:id="1445035296">
      <w:bodyDiv w:val="1"/>
      <w:marLeft w:val="0"/>
      <w:marRight w:val="0"/>
      <w:marTop w:val="0"/>
      <w:marBottom w:val="0"/>
      <w:divBdr>
        <w:top w:val="none" w:sz="0" w:space="0" w:color="auto"/>
        <w:left w:val="none" w:sz="0" w:space="0" w:color="auto"/>
        <w:bottom w:val="none" w:sz="0" w:space="0" w:color="auto"/>
        <w:right w:val="none" w:sz="0" w:space="0" w:color="auto"/>
      </w:divBdr>
    </w:div>
    <w:div w:id="1445730770">
      <w:bodyDiv w:val="1"/>
      <w:marLeft w:val="0"/>
      <w:marRight w:val="0"/>
      <w:marTop w:val="0"/>
      <w:marBottom w:val="0"/>
      <w:divBdr>
        <w:top w:val="none" w:sz="0" w:space="0" w:color="auto"/>
        <w:left w:val="none" w:sz="0" w:space="0" w:color="auto"/>
        <w:bottom w:val="none" w:sz="0" w:space="0" w:color="auto"/>
        <w:right w:val="none" w:sz="0" w:space="0" w:color="auto"/>
      </w:divBdr>
    </w:div>
    <w:div w:id="1448282195">
      <w:bodyDiv w:val="1"/>
      <w:marLeft w:val="0"/>
      <w:marRight w:val="0"/>
      <w:marTop w:val="0"/>
      <w:marBottom w:val="0"/>
      <w:divBdr>
        <w:top w:val="none" w:sz="0" w:space="0" w:color="auto"/>
        <w:left w:val="none" w:sz="0" w:space="0" w:color="auto"/>
        <w:bottom w:val="none" w:sz="0" w:space="0" w:color="auto"/>
        <w:right w:val="none" w:sz="0" w:space="0" w:color="auto"/>
      </w:divBdr>
    </w:div>
    <w:div w:id="1448501551">
      <w:bodyDiv w:val="1"/>
      <w:marLeft w:val="0"/>
      <w:marRight w:val="0"/>
      <w:marTop w:val="0"/>
      <w:marBottom w:val="0"/>
      <w:divBdr>
        <w:top w:val="none" w:sz="0" w:space="0" w:color="auto"/>
        <w:left w:val="none" w:sz="0" w:space="0" w:color="auto"/>
        <w:bottom w:val="none" w:sz="0" w:space="0" w:color="auto"/>
        <w:right w:val="none" w:sz="0" w:space="0" w:color="auto"/>
      </w:divBdr>
    </w:div>
    <w:div w:id="1450010863">
      <w:bodyDiv w:val="1"/>
      <w:marLeft w:val="0"/>
      <w:marRight w:val="0"/>
      <w:marTop w:val="0"/>
      <w:marBottom w:val="0"/>
      <w:divBdr>
        <w:top w:val="none" w:sz="0" w:space="0" w:color="auto"/>
        <w:left w:val="none" w:sz="0" w:space="0" w:color="auto"/>
        <w:bottom w:val="none" w:sz="0" w:space="0" w:color="auto"/>
        <w:right w:val="none" w:sz="0" w:space="0" w:color="auto"/>
      </w:divBdr>
    </w:div>
    <w:div w:id="1451315667">
      <w:bodyDiv w:val="1"/>
      <w:marLeft w:val="0"/>
      <w:marRight w:val="0"/>
      <w:marTop w:val="0"/>
      <w:marBottom w:val="0"/>
      <w:divBdr>
        <w:top w:val="none" w:sz="0" w:space="0" w:color="auto"/>
        <w:left w:val="none" w:sz="0" w:space="0" w:color="auto"/>
        <w:bottom w:val="none" w:sz="0" w:space="0" w:color="auto"/>
        <w:right w:val="none" w:sz="0" w:space="0" w:color="auto"/>
      </w:divBdr>
    </w:div>
    <w:div w:id="1453554271">
      <w:bodyDiv w:val="1"/>
      <w:marLeft w:val="0"/>
      <w:marRight w:val="0"/>
      <w:marTop w:val="0"/>
      <w:marBottom w:val="0"/>
      <w:divBdr>
        <w:top w:val="none" w:sz="0" w:space="0" w:color="auto"/>
        <w:left w:val="none" w:sz="0" w:space="0" w:color="auto"/>
        <w:bottom w:val="none" w:sz="0" w:space="0" w:color="auto"/>
        <w:right w:val="none" w:sz="0" w:space="0" w:color="auto"/>
      </w:divBdr>
    </w:div>
    <w:div w:id="1454135375">
      <w:bodyDiv w:val="1"/>
      <w:marLeft w:val="0"/>
      <w:marRight w:val="0"/>
      <w:marTop w:val="0"/>
      <w:marBottom w:val="0"/>
      <w:divBdr>
        <w:top w:val="none" w:sz="0" w:space="0" w:color="auto"/>
        <w:left w:val="none" w:sz="0" w:space="0" w:color="auto"/>
        <w:bottom w:val="none" w:sz="0" w:space="0" w:color="auto"/>
        <w:right w:val="none" w:sz="0" w:space="0" w:color="auto"/>
      </w:divBdr>
    </w:div>
    <w:div w:id="1455904192">
      <w:bodyDiv w:val="1"/>
      <w:marLeft w:val="0"/>
      <w:marRight w:val="0"/>
      <w:marTop w:val="0"/>
      <w:marBottom w:val="0"/>
      <w:divBdr>
        <w:top w:val="none" w:sz="0" w:space="0" w:color="auto"/>
        <w:left w:val="none" w:sz="0" w:space="0" w:color="auto"/>
        <w:bottom w:val="none" w:sz="0" w:space="0" w:color="auto"/>
        <w:right w:val="none" w:sz="0" w:space="0" w:color="auto"/>
      </w:divBdr>
    </w:div>
    <w:div w:id="1456482565">
      <w:bodyDiv w:val="1"/>
      <w:marLeft w:val="0"/>
      <w:marRight w:val="0"/>
      <w:marTop w:val="0"/>
      <w:marBottom w:val="0"/>
      <w:divBdr>
        <w:top w:val="none" w:sz="0" w:space="0" w:color="auto"/>
        <w:left w:val="none" w:sz="0" w:space="0" w:color="auto"/>
        <w:bottom w:val="none" w:sz="0" w:space="0" w:color="auto"/>
        <w:right w:val="none" w:sz="0" w:space="0" w:color="auto"/>
      </w:divBdr>
    </w:div>
    <w:div w:id="1456556080">
      <w:bodyDiv w:val="1"/>
      <w:marLeft w:val="0"/>
      <w:marRight w:val="0"/>
      <w:marTop w:val="0"/>
      <w:marBottom w:val="0"/>
      <w:divBdr>
        <w:top w:val="none" w:sz="0" w:space="0" w:color="auto"/>
        <w:left w:val="none" w:sz="0" w:space="0" w:color="auto"/>
        <w:bottom w:val="none" w:sz="0" w:space="0" w:color="auto"/>
        <w:right w:val="none" w:sz="0" w:space="0" w:color="auto"/>
      </w:divBdr>
    </w:div>
    <w:div w:id="1457986910">
      <w:bodyDiv w:val="1"/>
      <w:marLeft w:val="0"/>
      <w:marRight w:val="0"/>
      <w:marTop w:val="0"/>
      <w:marBottom w:val="0"/>
      <w:divBdr>
        <w:top w:val="none" w:sz="0" w:space="0" w:color="auto"/>
        <w:left w:val="none" w:sz="0" w:space="0" w:color="auto"/>
        <w:bottom w:val="none" w:sz="0" w:space="0" w:color="auto"/>
        <w:right w:val="none" w:sz="0" w:space="0" w:color="auto"/>
      </w:divBdr>
    </w:div>
    <w:div w:id="1462066876">
      <w:bodyDiv w:val="1"/>
      <w:marLeft w:val="0"/>
      <w:marRight w:val="0"/>
      <w:marTop w:val="0"/>
      <w:marBottom w:val="0"/>
      <w:divBdr>
        <w:top w:val="none" w:sz="0" w:space="0" w:color="auto"/>
        <w:left w:val="none" w:sz="0" w:space="0" w:color="auto"/>
        <w:bottom w:val="none" w:sz="0" w:space="0" w:color="auto"/>
        <w:right w:val="none" w:sz="0" w:space="0" w:color="auto"/>
      </w:divBdr>
    </w:div>
    <w:div w:id="1465729519">
      <w:bodyDiv w:val="1"/>
      <w:marLeft w:val="0"/>
      <w:marRight w:val="0"/>
      <w:marTop w:val="0"/>
      <w:marBottom w:val="0"/>
      <w:divBdr>
        <w:top w:val="none" w:sz="0" w:space="0" w:color="auto"/>
        <w:left w:val="none" w:sz="0" w:space="0" w:color="auto"/>
        <w:bottom w:val="none" w:sz="0" w:space="0" w:color="auto"/>
        <w:right w:val="none" w:sz="0" w:space="0" w:color="auto"/>
      </w:divBdr>
    </w:div>
    <w:div w:id="1468357771">
      <w:bodyDiv w:val="1"/>
      <w:marLeft w:val="0"/>
      <w:marRight w:val="0"/>
      <w:marTop w:val="0"/>
      <w:marBottom w:val="0"/>
      <w:divBdr>
        <w:top w:val="none" w:sz="0" w:space="0" w:color="auto"/>
        <w:left w:val="none" w:sz="0" w:space="0" w:color="auto"/>
        <w:bottom w:val="none" w:sz="0" w:space="0" w:color="auto"/>
        <w:right w:val="none" w:sz="0" w:space="0" w:color="auto"/>
      </w:divBdr>
    </w:div>
    <w:div w:id="1469129977">
      <w:bodyDiv w:val="1"/>
      <w:marLeft w:val="0"/>
      <w:marRight w:val="0"/>
      <w:marTop w:val="0"/>
      <w:marBottom w:val="0"/>
      <w:divBdr>
        <w:top w:val="none" w:sz="0" w:space="0" w:color="auto"/>
        <w:left w:val="none" w:sz="0" w:space="0" w:color="auto"/>
        <w:bottom w:val="none" w:sz="0" w:space="0" w:color="auto"/>
        <w:right w:val="none" w:sz="0" w:space="0" w:color="auto"/>
      </w:divBdr>
    </w:div>
    <w:div w:id="1469542738">
      <w:bodyDiv w:val="1"/>
      <w:marLeft w:val="0"/>
      <w:marRight w:val="0"/>
      <w:marTop w:val="0"/>
      <w:marBottom w:val="0"/>
      <w:divBdr>
        <w:top w:val="none" w:sz="0" w:space="0" w:color="auto"/>
        <w:left w:val="none" w:sz="0" w:space="0" w:color="auto"/>
        <w:bottom w:val="none" w:sz="0" w:space="0" w:color="auto"/>
        <w:right w:val="none" w:sz="0" w:space="0" w:color="auto"/>
      </w:divBdr>
    </w:div>
    <w:div w:id="1469931479">
      <w:bodyDiv w:val="1"/>
      <w:marLeft w:val="0"/>
      <w:marRight w:val="0"/>
      <w:marTop w:val="0"/>
      <w:marBottom w:val="0"/>
      <w:divBdr>
        <w:top w:val="none" w:sz="0" w:space="0" w:color="auto"/>
        <w:left w:val="none" w:sz="0" w:space="0" w:color="auto"/>
        <w:bottom w:val="none" w:sz="0" w:space="0" w:color="auto"/>
        <w:right w:val="none" w:sz="0" w:space="0" w:color="auto"/>
      </w:divBdr>
    </w:div>
    <w:div w:id="1475298589">
      <w:bodyDiv w:val="1"/>
      <w:marLeft w:val="0"/>
      <w:marRight w:val="0"/>
      <w:marTop w:val="0"/>
      <w:marBottom w:val="0"/>
      <w:divBdr>
        <w:top w:val="none" w:sz="0" w:space="0" w:color="auto"/>
        <w:left w:val="none" w:sz="0" w:space="0" w:color="auto"/>
        <w:bottom w:val="none" w:sz="0" w:space="0" w:color="auto"/>
        <w:right w:val="none" w:sz="0" w:space="0" w:color="auto"/>
      </w:divBdr>
    </w:div>
    <w:div w:id="1475441208">
      <w:bodyDiv w:val="1"/>
      <w:marLeft w:val="0"/>
      <w:marRight w:val="0"/>
      <w:marTop w:val="0"/>
      <w:marBottom w:val="0"/>
      <w:divBdr>
        <w:top w:val="none" w:sz="0" w:space="0" w:color="auto"/>
        <w:left w:val="none" w:sz="0" w:space="0" w:color="auto"/>
        <w:bottom w:val="none" w:sz="0" w:space="0" w:color="auto"/>
        <w:right w:val="none" w:sz="0" w:space="0" w:color="auto"/>
      </w:divBdr>
    </w:div>
    <w:div w:id="1478718523">
      <w:bodyDiv w:val="1"/>
      <w:marLeft w:val="0"/>
      <w:marRight w:val="0"/>
      <w:marTop w:val="0"/>
      <w:marBottom w:val="0"/>
      <w:divBdr>
        <w:top w:val="none" w:sz="0" w:space="0" w:color="auto"/>
        <w:left w:val="none" w:sz="0" w:space="0" w:color="auto"/>
        <w:bottom w:val="none" w:sz="0" w:space="0" w:color="auto"/>
        <w:right w:val="none" w:sz="0" w:space="0" w:color="auto"/>
      </w:divBdr>
    </w:div>
    <w:div w:id="1479883293">
      <w:bodyDiv w:val="1"/>
      <w:marLeft w:val="0"/>
      <w:marRight w:val="0"/>
      <w:marTop w:val="0"/>
      <w:marBottom w:val="0"/>
      <w:divBdr>
        <w:top w:val="none" w:sz="0" w:space="0" w:color="auto"/>
        <w:left w:val="none" w:sz="0" w:space="0" w:color="auto"/>
        <w:bottom w:val="none" w:sz="0" w:space="0" w:color="auto"/>
        <w:right w:val="none" w:sz="0" w:space="0" w:color="auto"/>
      </w:divBdr>
    </w:div>
    <w:div w:id="1480490879">
      <w:bodyDiv w:val="1"/>
      <w:marLeft w:val="0"/>
      <w:marRight w:val="0"/>
      <w:marTop w:val="0"/>
      <w:marBottom w:val="0"/>
      <w:divBdr>
        <w:top w:val="none" w:sz="0" w:space="0" w:color="auto"/>
        <w:left w:val="none" w:sz="0" w:space="0" w:color="auto"/>
        <w:bottom w:val="none" w:sz="0" w:space="0" w:color="auto"/>
        <w:right w:val="none" w:sz="0" w:space="0" w:color="auto"/>
      </w:divBdr>
    </w:div>
    <w:div w:id="1481507371">
      <w:bodyDiv w:val="1"/>
      <w:marLeft w:val="0"/>
      <w:marRight w:val="0"/>
      <w:marTop w:val="0"/>
      <w:marBottom w:val="0"/>
      <w:divBdr>
        <w:top w:val="none" w:sz="0" w:space="0" w:color="auto"/>
        <w:left w:val="none" w:sz="0" w:space="0" w:color="auto"/>
        <w:bottom w:val="none" w:sz="0" w:space="0" w:color="auto"/>
        <w:right w:val="none" w:sz="0" w:space="0" w:color="auto"/>
      </w:divBdr>
    </w:div>
    <w:div w:id="1481538677">
      <w:bodyDiv w:val="1"/>
      <w:marLeft w:val="0"/>
      <w:marRight w:val="0"/>
      <w:marTop w:val="0"/>
      <w:marBottom w:val="0"/>
      <w:divBdr>
        <w:top w:val="none" w:sz="0" w:space="0" w:color="auto"/>
        <w:left w:val="none" w:sz="0" w:space="0" w:color="auto"/>
        <w:bottom w:val="none" w:sz="0" w:space="0" w:color="auto"/>
        <w:right w:val="none" w:sz="0" w:space="0" w:color="auto"/>
      </w:divBdr>
    </w:div>
    <w:div w:id="1484272037">
      <w:bodyDiv w:val="1"/>
      <w:marLeft w:val="0"/>
      <w:marRight w:val="0"/>
      <w:marTop w:val="0"/>
      <w:marBottom w:val="0"/>
      <w:divBdr>
        <w:top w:val="none" w:sz="0" w:space="0" w:color="auto"/>
        <w:left w:val="none" w:sz="0" w:space="0" w:color="auto"/>
        <w:bottom w:val="none" w:sz="0" w:space="0" w:color="auto"/>
        <w:right w:val="none" w:sz="0" w:space="0" w:color="auto"/>
      </w:divBdr>
    </w:div>
    <w:div w:id="1486320784">
      <w:bodyDiv w:val="1"/>
      <w:marLeft w:val="0"/>
      <w:marRight w:val="0"/>
      <w:marTop w:val="0"/>
      <w:marBottom w:val="0"/>
      <w:divBdr>
        <w:top w:val="none" w:sz="0" w:space="0" w:color="auto"/>
        <w:left w:val="none" w:sz="0" w:space="0" w:color="auto"/>
        <w:bottom w:val="none" w:sz="0" w:space="0" w:color="auto"/>
        <w:right w:val="none" w:sz="0" w:space="0" w:color="auto"/>
      </w:divBdr>
    </w:div>
    <w:div w:id="1487167786">
      <w:bodyDiv w:val="1"/>
      <w:marLeft w:val="0"/>
      <w:marRight w:val="0"/>
      <w:marTop w:val="0"/>
      <w:marBottom w:val="0"/>
      <w:divBdr>
        <w:top w:val="none" w:sz="0" w:space="0" w:color="auto"/>
        <w:left w:val="none" w:sz="0" w:space="0" w:color="auto"/>
        <w:bottom w:val="none" w:sz="0" w:space="0" w:color="auto"/>
        <w:right w:val="none" w:sz="0" w:space="0" w:color="auto"/>
      </w:divBdr>
    </w:div>
    <w:div w:id="1487473957">
      <w:bodyDiv w:val="1"/>
      <w:marLeft w:val="0"/>
      <w:marRight w:val="0"/>
      <w:marTop w:val="0"/>
      <w:marBottom w:val="0"/>
      <w:divBdr>
        <w:top w:val="none" w:sz="0" w:space="0" w:color="auto"/>
        <w:left w:val="none" w:sz="0" w:space="0" w:color="auto"/>
        <w:bottom w:val="none" w:sz="0" w:space="0" w:color="auto"/>
        <w:right w:val="none" w:sz="0" w:space="0" w:color="auto"/>
      </w:divBdr>
    </w:div>
    <w:div w:id="1488786810">
      <w:bodyDiv w:val="1"/>
      <w:marLeft w:val="0"/>
      <w:marRight w:val="0"/>
      <w:marTop w:val="0"/>
      <w:marBottom w:val="0"/>
      <w:divBdr>
        <w:top w:val="none" w:sz="0" w:space="0" w:color="auto"/>
        <w:left w:val="none" w:sz="0" w:space="0" w:color="auto"/>
        <w:bottom w:val="none" w:sz="0" w:space="0" w:color="auto"/>
        <w:right w:val="none" w:sz="0" w:space="0" w:color="auto"/>
      </w:divBdr>
    </w:div>
    <w:div w:id="1494879217">
      <w:bodyDiv w:val="1"/>
      <w:marLeft w:val="0"/>
      <w:marRight w:val="0"/>
      <w:marTop w:val="0"/>
      <w:marBottom w:val="0"/>
      <w:divBdr>
        <w:top w:val="none" w:sz="0" w:space="0" w:color="auto"/>
        <w:left w:val="none" w:sz="0" w:space="0" w:color="auto"/>
        <w:bottom w:val="none" w:sz="0" w:space="0" w:color="auto"/>
        <w:right w:val="none" w:sz="0" w:space="0" w:color="auto"/>
      </w:divBdr>
    </w:div>
    <w:div w:id="1495141363">
      <w:bodyDiv w:val="1"/>
      <w:marLeft w:val="0"/>
      <w:marRight w:val="0"/>
      <w:marTop w:val="0"/>
      <w:marBottom w:val="0"/>
      <w:divBdr>
        <w:top w:val="none" w:sz="0" w:space="0" w:color="auto"/>
        <w:left w:val="none" w:sz="0" w:space="0" w:color="auto"/>
        <w:bottom w:val="none" w:sz="0" w:space="0" w:color="auto"/>
        <w:right w:val="none" w:sz="0" w:space="0" w:color="auto"/>
      </w:divBdr>
    </w:div>
    <w:div w:id="1495491160">
      <w:bodyDiv w:val="1"/>
      <w:marLeft w:val="0"/>
      <w:marRight w:val="0"/>
      <w:marTop w:val="0"/>
      <w:marBottom w:val="0"/>
      <w:divBdr>
        <w:top w:val="none" w:sz="0" w:space="0" w:color="auto"/>
        <w:left w:val="none" w:sz="0" w:space="0" w:color="auto"/>
        <w:bottom w:val="none" w:sz="0" w:space="0" w:color="auto"/>
        <w:right w:val="none" w:sz="0" w:space="0" w:color="auto"/>
      </w:divBdr>
    </w:div>
    <w:div w:id="1495606099">
      <w:bodyDiv w:val="1"/>
      <w:marLeft w:val="0"/>
      <w:marRight w:val="0"/>
      <w:marTop w:val="0"/>
      <w:marBottom w:val="0"/>
      <w:divBdr>
        <w:top w:val="none" w:sz="0" w:space="0" w:color="auto"/>
        <w:left w:val="none" w:sz="0" w:space="0" w:color="auto"/>
        <w:bottom w:val="none" w:sz="0" w:space="0" w:color="auto"/>
        <w:right w:val="none" w:sz="0" w:space="0" w:color="auto"/>
      </w:divBdr>
    </w:div>
    <w:div w:id="1497184283">
      <w:bodyDiv w:val="1"/>
      <w:marLeft w:val="0"/>
      <w:marRight w:val="0"/>
      <w:marTop w:val="0"/>
      <w:marBottom w:val="0"/>
      <w:divBdr>
        <w:top w:val="none" w:sz="0" w:space="0" w:color="auto"/>
        <w:left w:val="none" w:sz="0" w:space="0" w:color="auto"/>
        <w:bottom w:val="none" w:sz="0" w:space="0" w:color="auto"/>
        <w:right w:val="none" w:sz="0" w:space="0" w:color="auto"/>
      </w:divBdr>
    </w:div>
    <w:div w:id="1497453634">
      <w:bodyDiv w:val="1"/>
      <w:marLeft w:val="0"/>
      <w:marRight w:val="0"/>
      <w:marTop w:val="0"/>
      <w:marBottom w:val="0"/>
      <w:divBdr>
        <w:top w:val="none" w:sz="0" w:space="0" w:color="auto"/>
        <w:left w:val="none" w:sz="0" w:space="0" w:color="auto"/>
        <w:bottom w:val="none" w:sz="0" w:space="0" w:color="auto"/>
        <w:right w:val="none" w:sz="0" w:space="0" w:color="auto"/>
      </w:divBdr>
    </w:div>
    <w:div w:id="1499661919">
      <w:bodyDiv w:val="1"/>
      <w:marLeft w:val="0"/>
      <w:marRight w:val="0"/>
      <w:marTop w:val="0"/>
      <w:marBottom w:val="0"/>
      <w:divBdr>
        <w:top w:val="none" w:sz="0" w:space="0" w:color="auto"/>
        <w:left w:val="none" w:sz="0" w:space="0" w:color="auto"/>
        <w:bottom w:val="none" w:sz="0" w:space="0" w:color="auto"/>
        <w:right w:val="none" w:sz="0" w:space="0" w:color="auto"/>
      </w:divBdr>
    </w:div>
    <w:div w:id="1502240138">
      <w:bodyDiv w:val="1"/>
      <w:marLeft w:val="0"/>
      <w:marRight w:val="0"/>
      <w:marTop w:val="0"/>
      <w:marBottom w:val="0"/>
      <w:divBdr>
        <w:top w:val="none" w:sz="0" w:space="0" w:color="auto"/>
        <w:left w:val="none" w:sz="0" w:space="0" w:color="auto"/>
        <w:bottom w:val="none" w:sz="0" w:space="0" w:color="auto"/>
        <w:right w:val="none" w:sz="0" w:space="0" w:color="auto"/>
      </w:divBdr>
    </w:div>
    <w:div w:id="1503550672">
      <w:bodyDiv w:val="1"/>
      <w:marLeft w:val="0"/>
      <w:marRight w:val="0"/>
      <w:marTop w:val="0"/>
      <w:marBottom w:val="0"/>
      <w:divBdr>
        <w:top w:val="none" w:sz="0" w:space="0" w:color="auto"/>
        <w:left w:val="none" w:sz="0" w:space="0" w:color="auto"/>
        <w:bottom w:val="none" w:sz="0" w:space="0" w:color="auto"/>
        <w:right w:val="none" w:sz="0" w:space="0" w:color="auto"/>
      </w:divBdr>
    </w:div>
    <w:div w:id="1505903072">
      <w:bodyDiv w:val="1"/>
      <w:marLeft w:val="0"/>
      <w:marRight w:val="0"/>
      <w:marTop w:val="0"/>
      <w:marBottom w:val="0"/>
      <w:divBdr>
        <w:top w:val="none" w:sz="0" w:space="0" w:color="auto"/>
        <w:left w:val="none" w:sz="0" w:space="0" w:color="auto"/>
        <w:bottom w:val="none" w:sz="0" w:space="0" w:color="auto"/>
        <w:right w:val="none" w:sz="0" w:space="0" w:color="auto"/>
      </w:divBdr>
    </w:div>
    <w:div w:id="1507331710">
      <w:bodyDiv w:val="1"/>
      <w:marLeft w:val="0"/>
      <w:marRight w:val="0"/>
      <w:marTop w:val="0"/>
      <w:marBottom w:val="0"/>
      <w:divBdr>
        <w:top w:val="none" w:sz="0" w:space="0" w:color="auto"/>
        <w:left w:val="none" w:sz="0" w:space="0" w:color="auto"/>
        <w:bottom w:val="none" w:sz="0" w:space="0" w:color="auto"/>
        <w:right w:val="none" w:sz="0" w:space="0" w:color="auto"/>
      </w:divBdr>
    </w:div>
    <w:div w:id="1508865076">
      <w:bodyDiv w:val="1"/>
      <w:marLeft w:val="0"/>
      <w:marRight w:val="0"/>
      <w:marTop w:val="0"/>
      <w:marBottom w:val="0"/>
      <w:divBdr>
        <w:top w:val="none" w:sz="0" w:space="0" w:color="auto"/>
        <w:left w:val="none" w:sz="0" w:space="0" w:color="auto"/>
        <w:bottom w:val="none" w:sz="0" w:space="0" w:color="auto"/>
        <w:right w:val="none" w:sz="0" w:space="0" w:color="auto"/>
      </w:divBdr>
    </w:div>
    <w:div w:id="1515873502">
      <w:bodyDiv w:val="1"/>
      <w:marLeft w:val="0"/>
      <w:marRight w:val="0"/>
      <w:marTop w:val="0"/>
      <w:marBottom w:val="0"/>
      <w:divBdr>
        <w:top w:val="none" w:sz="0" w:space="0" w:color="auto"/>
        <w:left w:val="none" w:sz="0" w:space="0" w:color="auto"/>
        <w:bottom w:val="none" w:sz="0" w:space="0" w:color="auto"/>
        <w:right w:val="none" w:sz="0" w:space="0" w:color="auto"/>
      </w:divBdr>
    </w:div>
    <w:div w:id="1515918197">
      <w:bodyDiv w:val="1"/>
      <w:marLeft w:val="0"/>
      <w:marRight w:val="0"/>
      <w:marTop w:val="0"/>
      <w:marBottom w:val="0"/>
      <w:divBdr>
        <w:top w:val="none" w:sz="0" w:space="0" w:color="auto"/>
        <w:left w:val="none" w:sz="0" w:space="0" w:color="auto"/>
        <w:bottom w:val="none" w:sz="0" w:space="0" w:color="auto"/>
        <w:right w:val="none" w:sz="0" w:space="0" w:color="auto"/>
      </w:divBdr>
    </w:div>
    <w:div w:id="1516845763">
      <w:bodyDiv w:val="1"/>
      <w:marLeft w:val="0"/>
      <w:marRight w:val="0"/>
      <w:marTop w:val="0"/>
      <w:marBottom w:val="0"/>
      <w:divBdr>
        <w:top w:val="none" w:sz="0" w:space="0" w:color="auto"/>
        <w:left w:val="none" w:sz="0" w:space="0" w:color="auto"/>
        <w:bottom w:val="none" w:sz="0" w:space="0" w:color="auto"/>
        <w:right w:val="none" w:sz="0" w:space="0" w:color="auto"/>
      </w:divBdr>
    </w:div>
    <w:div w:id="1517036157">
      <w:bodyDiv w:val="1"/>
      <w:marLeft w:val="0"/>
      <w:marRight w:val="0"/>
      <w:marTop w:val="0"/>
      <w:marBottom w:val="0"/>
      <w:divBdr>
        <w:top w:val="none" w:sz="0" w:space="0" w:color="auto"/>
        <w:left w:val="none" w:sz="0" w:space="0" w:color="auto"/>
        <w:bottom w:val="none" w:sz="0" w:space="0" w:color="auto"/>
        <w:right w:val="none" w:sz="0" w:space="0" w:color="auto"/>
      </w:divBdr>
    </w:div>
    <w:div w:id="1518078761">
      <w:bodyDiv w:val="1"/>
      <w:marLeft w:val="0"/>
      <w:marRight w:val="0"/>
      <w:marTop w:val="0"/>
      <w:marBottom w:val="0"/>
      <w:divBdr>
        <w:top w:val="none" w:sz="0" w:space="0" w:color="auto"/>
        <w:left w:val="none" w:sz="0" w:space="0" w:color="auto"/>
        <w:bottom w:val="none" w:sz="0" w:space="0" w:color="auto"/>
        <w:right w:val="none" w:sz="0" w:space="0" w:color="auto"/>
      </w:divBdr>
    </w:div>
    <w:div w:id="1518303115">
      <w:bodyDiv w:val="1"/>
      <w:marLeft w:val="0"/>
      <w:marRight w:val="0"/>
      <w:marTop w:val="0"/>
      <w:marBottom w:val="0"/>
      <w:divBdr>
        <w:top w:val="none" w:sz="0" w:space="0" w:color="auto"/>
        <w:left w:val="none" w:sz="0" w:space="0" w:color="auto"/>
        <w:bottom w:val="none" w:sz="0" w:space="0" w:color="auto"/>
        <w:right w:val="none" w:sz="0" w:space="0" w:color="auto"/>
      </w:divBdr>
    </w:div>
    <w:div w:id="1518304582">
      <w:bodyDiv w:val="1"/>
      <w:marLeft w:val="0"/>
      <w:marRight w:val="0"/>
      <w:marTop w:val="0"/>
      <w:marBottom w:val="0"/>
      <w:divBdr>
        <w:top w:val="none" w:sz="0" w:space="0" w:color="auto"/>
        <w:left w:val="none" w:sz="0" w:space="0" w:color="auto"/>
        <w:bottom w:val="none" w:sz="0" w:space="0" w:color="auto"/>
        <w:right w:val="none" w:sz="0" w:space="0" w:color="auto"/>
      </w:divBdr>
    </w:div>
    <w:div w:id="1518540622">
      <w:bodyDiv w:val="1"/>
      <w:marLeft w:val="0"/>
      <w:marRight w:val="0"/>
      <w:marTop w:val="0"/>
      <w:marBottom w:val="0"/>
      <w:divBdr>
        <w:top w:val="none" w:sz="0" w:space="0" w:color="auto"/>
        <w:left w:val="none" w:sz="0" w:space="0" w:color="auto"/>
        <w:bottom w:val="none" w:sz="0" w:space="0" w:color="auto"/>
        <w:right w:val="none" w:sz="0" w:space="0" w:color="auto"/>
      </w:divBdr>
    </w:div>
    <w:div w:id="1519080108">
      <w:bodyDiv w:val="1"/>
      <w:marLeft w:val="0"/>
      <w:marRight w:val="0"/>
      <w:marTop w:val="0"/>
      <w:marBottom w:val="0"/>
      <w:divBdr>
        <w:top w:val="none" w:sz="0" w:space="0" w:color="auto"/>
        <w:left w:val="none" w:sz="0" w:space="0" w:color="auto"/>
        <w:bottom w:val="none" w:sz="0" w:space="0" w:color="auto"/>
        <w:right w:val="none" w:sz="0" w:space="0" w:color="auto"/>
      </w:divBdr>
    </w:div>
    <w:div w:id="1519275983">
      <w:bodyDiv w:val="1"/>
      <w:marLeft w:val="0"/>
      <w:marRight w:val="0"/>
      <w:marTop w:val="0"/>
      <w:marBottom w:val="0"/>
      <w:divBdr>
        <w:top w:val="none" w:sz="0" w:space="0" w:color="auto"/>
        <w:left w:val="none" w:sz="0" w:space="0" w:color="auto"/>
        <w:bottom w:val="none" w:sz="0" w:space="0" w:color="auto"/>
        <w:right w:val="none" w:sz="0" w:space="0" w:color="auto"/>
      </w:divBdr>
    </w:div>
    <w:div w:id="1521041597">
      <w:bodyDiv w:val="1"/>
      <w:marLeft w:val="0"/>
      <w:marRight w:val="0"/>
      <w:marTop w:val="0"/>
      <w:marBottom w:val="0"/>
      <w:divBdr>
        <w:top w:val="none" w:sz="0" w:space="0" w:color="auto"/>
        <w:left w:val="none" w:sz="0" w:space="0" w:color="auto"/>
        <w:bottom w:val="none" w:sz="0" w:space="0" w:color="auto"/>
        <w:right w:val="none" w:sz="0" w:space="0" w:color="auto"/>
      </w:divBdr>
    </w:div>
    <w:div w:id="1521091990">
      <w:bodyDiv w:val="1"/>
      <w:marLeft w:val="0"/>
      <w:marRight w:val="0"/>
      <w:marTop w:val="0"/>
      <w:marBottom w:val="0"/>
      <w:divBdr>
        <w:top w:val="none" w:sz="0" w:space="0" w:color="auto"/>
        <w:left w:val="none" w:sz="0" w:space="0" w:color="auto"/>
        <w:bottom w:val="none" w:sz="0" w:space="0" w:color="auto"/>
        <w:right w:val="none" w:sz="0" w:space="0" w:color="auto"/>
      </w:divBdr>
    </w:div>
    <w:div w:id="1522162368">
      <w:bodyDiv w:val="1"/>
      <w:marLeft w:val="0"/>
      <w:marRight w:val="0"/>
      <w:marTop w:val="0"/>
      <w:marBottom w:val="0"/>
      <w:divBdr>
        <w:top w:val="none" w:sz="0" w:space="0" w:color="auto"/>
        <w:left w:val="none" w:sz="0" w:space="0" w:color="auto"/>
        <w:bottom w:val="none" w:sz="0" w:space="0" w:color="auto"/>
        <w:right w:val="none" w:sz="0" w:space="0" w:color="auto"/>
      </w:divBdr>
    </w:div>
    <w:div w:id="1523547757">
      <w:bodyDiv w:val="1"/>
      <w:marLeft w:val="0"/>
      <w:marRight w:val="0"/>
      <w:marTop w:val="0"/>
      <w:marBottom w:val="0"/>
      <w:divBdr>
        <w:top w:val="none" w:sz="0" w:space="0" w:color="auto"/>
        <w:left w:val="none" w:sz="0" w:space="0" w:color="auto"/>
        <w:bottom w:val="none" w:sz="0" w:space="0" w:color="auto"/>
        <w:right w:val="none" w:sz="0" w:space="0" w:color="auto"/>
      </w:divBdr>
    </w:div>
    <w:div w:id="1525098599">
      <w:bodyDiv w:val="1"/>
      <w:marLeft w:val="0"/>
      <w:marRight w:val="0"/>
      <w:marTop w:val="0"/>
      <w:marBottom w:val="0"/>
      <w:divBdr>
        <w:top w:val="none" w:sz="0" w:space="0" w:color="auto"/>
        <w:left w:val="none" w:sz="0" w:space="0" w:color="auto"/>
        <w:bottom w:val="none" w:sz="0" w:space="0" w:color="auto"/>
        <w:right w:val="none" w:sz="0" w:space="0" w:color="auto"/>
      </w:divBdr>
    </w:div>
    <w:div w:id="1527325756">
      <w:bodyDiv w:val="1"/>
      <w:marLeft w:val="0"/>
      <w:marRight w:val="0"/>
      <w:marTop w:val="0"/>
      <w:marBottom w:val="0"/>
      <w:divBdr>
        <w:top w:val="none" w:sz="0" w:space="0" w:color="auto"/>
        <w:left w:val="none" w:sz="0" w:space="0" w:color="auto"/>
        <w:bottom w:val="none" w:sz="0" w:space="0" w:color="auto"/>
        <w:right w:val="none" w:sz="0" w:space="0" w:color="auto"/>
      </w:divBdr>
    </w:div>
    <w:div w:id="1531990878">
      <w:bodyDiv w:val="1"/>
      <w:marLeft w:val="0"/>
      <w:marRight w:val="0"/>
      <w:marTop w:val="0"/>
      <w:marBottom w:val="0"/>
      <w:divBdr>
        <w:top w:val="none" w:sz="0" w:space="0" w:color="auto"/>
        <w:left w:val="none" w:sz="0" w:space="0" w:color="auto"/>
        <w:bottom w:val="none" w:sz="0" w:space="0" w:color="auto"/>
        <w:right w:val="none" w:sz="0" w:space="0" w:color="auto"/>
      </w:divBdr>
    </w:div>
    <w:div w:id="1532066825">
      <w:bodyDiv w:val="1"/>
      <w:marLeft w:val="0"/>
      <w:marRight w:val="0"/>
      <w:marTop w:val="0"/>
      <w:marBottom w:val="0"/>
      <w:divBdr>
        <w:top w:val="none" w:sz="0" w:space="0" w:color="auto"/>
        <w:left w:val="none" w:sz="0" w:space="0" w:color="auto"/>
        <w:bottom w:val="none" w:sz="0" w:space="0" w:color="auto"/>
        <w:right w:val="none" w:sz="0" w:space="0" w:color="auto"/>
      </w:divBdr>
    </w:div>
    <w:div w:id="1534075110">
      <w:bodyDiv w:val="1"/>
      <w:marLeft w:val="0"/>
      <w:marRight w:val="0"/>
      <w:marTop w:val="0"/>
      <w:marBottom w:val="0"/>
      <w:divBdr>
        <w:top w:val="none" w:sz="0" w:space="0" w:color="auto"/>
        <w:left w:val="none" w:sz="0" w:space="0" w:color="auto"/>
        <w:bottom w:val="none" w:sz="0" w:space="0" w:color="auto"/>
        <w:right w:val="none" w:sz="0" w:space="0" w:color="auto"/>
      </w:divBdr>
    </w:div>
    <w:div w:id="1535846093">
      <w:bodyDiv w:val="1"/>
      <w:marLeft w:val="0"/>
      <w:marRight w:val="0"/>
      <w:marTop w:val="0"/>
      <w:marBottom w:val="0"/>
      <w:divBdr>
        <w:top w:val="none" w:sz="0" w:space="0" w:color="auto"/>
        <w:left w:val="none" w:sz="0" w:space="0" w:color="auto"/>
        <w:bottom w:val="none" w:sz="0" w:space="0" w:color="auto"/>
        <w:right w:val="none" w:sz="0" w:space="0" w:color="auto"/>
      </w:divBdr>
    </w:div>
    <w:div w:id="1536503907">
      <w:bodyDiv w:val="1"/>
      <w:marLeft w:val="0"/>
      <w:marRight w:val="0"/>
      <w:marTop w:val="0"/>
      <w:marBottom w:val="0"/>
      <w:divBdr>
        <w:top w:val="none" w:sz="0" w:space="0" w:color="auto"/>
        <w:left w:val="none" w:sz="0" w:space="0" w:color="auto"/>
        <w:bottom w:val="none" w:sz="0" w:space="0" w:color="auto"/>
        <w:right w:val="none" w:sz="0" w:space="0" w:color="auto"/>
      </w:divBdr>
    </w:div>
    <w:div w:id="1538621072">
      <w:bodyDiv w:val="1"/>
      <w:marLeft w:val="0"/>
      <w:marRight w:val="0"/>
      <w:marTop w:val="0"/>
      <w:marBottom w:val="0"/>
      <w:divBdr>
        <w:top w:val="none" w:sz="0" w:space="0" w:color="auto"/>
        <w:left w:val="none" w:sz="0" w:space="0" w:color="auto"/>
        <w:bottom w:val="none" w:sz="0" w:space="0" w:color="auto"/>
        <w:right w:val="none" w:sz="0" w:space="0" w:color="auto"/>
      </w:divBdr>
    </w:div>
    <w:div w:id="1539121418">
      <w:bodyDiv w:val="1"/>
      <w:marLeft w:val="0"/>
      <w:marRight w:val="0"/>
      <w:marTop w:val="0"/>
      <w:marBottom w:val="0"/>
      <w:divBdr>
        <w:top w:val="none" w:sz="0" w:space="0" w:color="auto"/>
        <w:left w:val="none" w:sz="0" w:space="0" w:color="auto"/>
        <w:bottom w:val="none" w:sz="0" w:space="0" w:color="auto"/>
        <w:right w:val="none" w:sz="0" w:space="0" w:color="auto"/>
      </w:divBdr>
    </w:div>
    <w:div w:id="1541437471">
      <w:bodyDiv w:val="1"/>
      <w:marLeft w:val="0"/>
      <w:marRight w:val="0"/>
      <w:marTop w:val="0"/>
      <w:marBottom w:val="0"/>
      <w:divBdr>
        <w:top w:val="none" w:sz="0" w:space="0" w:color="auto"/>
        <w:left w:val="none" w:sz="0" w:space="0" w:color="auto"/>
        <w:bottom w:val="none" w:sz="0" w:space="0" w:color="auto"/>
        <w:right w:val="none" w:sz="0" w:space="0" w:color="auto"/>
      </w:divBdr>
    </w:div>
    <w:div w:id="1542396405">
      <w:bodyDiv w:val="1"/>
      <w:marLeft w:val="0"/>
      <w:marRight w:val="0"/>
      <w:marTop w:val="0"/>
      <w:marBottom w:val="0"/>
      <w:divBdr>
        <w:top w:val="none" w:sz="0" w:space="0" w:color="auto"/>
        <w:left w:val="none" w:sz="0" w:space="0" w:color="auto"/>
        <w:bottom w:val="none" w:sz="0" w:space="0" w:color="auto"/>
        <w:right w:val="none" w:sz="0" w:space="0" w:color="auto"/>
      </w:divBdr>
    </w:div>
    <w:div w:id="1543322151">
      <w:bodyDiv w:val="1"/>
      <w:marLeft w:val="0"/>
      <w:marRight w:val="0"/>
      <w:marTop w:val="0"/>
      <w:marBottom w:val="0"/>
      <w:divBdr>
        <w:top w:val="none" w:sz="0" w:space="0" w:color="auto"/>
        <w:left w:val="none" w:sz="0" w:space="0" w:color="auto"/>
        <w:bottom w:val="none" w:sz="0" w:space="0" w:color="auto"/>
        <w:right w:val="none" w:sz="0" w:space="0" w:color="auto"/>
      </w:divBdr>
    </w:div>
    <w:div w:id="1548563014">
      <w:bodyDiv w:val="1"/>
      <w:marLeft w:val="0"/>
      <w:marRight w:val="0"/>
      <w:marTop w:val="0"/>
      <w:marBottom w:val="0"/>
      <w:divBdr>
        <w:top w:val="none" w:sz="0" w:space="0" w:color="auto"/>
        <w:left w:val="none" w:sz="0" w:space="0" w:color="auto"/>
        <w:bottom w:val="none" w:sz="0" w:space="0" w:color="auto"/>
        <w:right w:val="none" w:sz="0" w:space="0" w:color="auto"/>
      </w:divBdr>
    </w:div>
    <w:div w:id="1551072342">
      <w:bodyDiv w:val="1"/>
      <w:marLeft w:val="0"/>
      <w:marRight w:val="0"/>
      <w:marTop w:val="0"/>
      <w:marBottom w:val="0"/>
      <w:divBdr>
        <w:top w:val="none" w:sz="0" w:space="0" w:color="auto"/>
        <w:left w:val="none" w:sz="0" w:space="0" w:color="auto"/>
        <w:bottom w:val="none" w:sz="0" w:space="0" w:color="auto"/>
        <w:right w:val="none" w:sz="0" w:space="0" w:color="auto"/>
      </w:divBdr>
    </w:div>
    <w:div w:id="1551072937">
      <w:bodyDiv w:val="1"/>
      <w:marLeft w:val="0"/>
      <w:marRight w:val="0"/>
      <w:marTop w:val="0"/>
      <w:marBottom w:val="0"/>
      <w:divBdr>
        <w:top w:val="none" w:sz="0" w:space="0" w:color="auto"/>
        <w:left w:val="none" w:sz="0" w:space="0" w:color="auto"/>
        <w:bottom w:val="none" w:sz="0" w:space="0" w:color="auto"/>
        <w:right w:val="none" w:sz="0" w:space="0" w:color="auto"/>
      </w:divBdr>
    </w:div>
    <w:div w:id="1552572350">
      <w:bodyDiv w:val="1"/>
      <w:marLeft w:val="0"/>
      <w:marRight w:val="0"/>
      <w:marTop w:val="0"/>
      <w:marBottom w:val="0"/>
      <w:divBdr>
        <w:top w:val="none" w:sz="0" w:space="0" w:color="auto"/>
        <w:left w:val="none" w:sz="0" w:space="0" w:color="auto"/>
        <w:bottom w:val="none" w:sz="0" w:space="0" w:color="auto"/>
        <w:right w:val="none" w:sz="0" w:space="0" w:color="auto"/>
      </w:divBdr>
    </w:div>
    <w:div w:id="1554925305">
      <w:bodyDiv w:val="1"/>
      <w:marLeft w:val="0"/>
      <w:marRight w:val="0"/>
      <w:marTop w:val="0"/>
      <w:marBottom w:val="0"/>
      <w:divBdr>
        <w:top w:val="none" w:sz="0" w:space="0" w:color="auto"/>
        <w:left w:val="none" w:sz="0" w:space="0" w:color="auto"/>
        <w:bottom w:val="none" w:sz="0" w:space="0" w:color="auto"/>
        <w:right w:val="none" w:sz="0" w:space="0" w:color="auto"/>
      </w:divBdr>
    </w:div>
    <w:div w:id="1556283521">
      <w:bodyDiv w:val="1"/>
      <w:marLeft w:val="0"/>
      <w:marRight w:val="0"/>
      <w:marTop w:val="0"/>
      <w:marBottom w:val="0"/>
      <w:divBdr>
        <w:top w:val="none" w:sz="0" w:space="0" w:color="auto"/>
        <w:left w:val="none" w:sz="0" w:space="0" w:color="auto"/>
        <w:bottom w:val="none" w:sz="0" w:space="0" w:color="auto"/>
        <w:right w:val="none" w:sz="0" w:space="0" w:color="auto"/>
      </w:divBdr>
    </w:div>
    <w:div w:id="1559126787">
      <w:bodyDiv w:val="1"/>
      <w:marLeft w:val="0"/>
      <w:marRight w:val="0"/>
      <w:marTop w:val="0"/>
      <w:marBottom w:val="0"/>
      <w:divBdr>
        <w:top w:val="none" w:sz="0" w:space="0" w:color="auto"/>
        <w:left w:val="none" w:sz="0" w:space="0" w:color="auto"/>
        <w:bottom w:val="none" w:sz="0" w:space="0" w:color="auto"/>
        <w:right w:val="none" w:sz="0" w:space="0" w:color="auto"/>
      </w:divBdr>
    </w:div>
    <w:div w:id="1562981662">
      <w:bodyDiv w:val="1"/>
      <w:marLeft w:val="0"/>
      <w:marRight w:val="0"/>
      <w:marTop w:val="0"/>
      <w:marBottom w:val="0"/>
      <w:divBdr>
        <w:top w:val="none" w:sz="0" w:space="0" w:color="auto"/>
        <w:left w:val="none" w:sz="0" w:space="0" w:color="auto"/>
        <w:bottom w:val="none" w:sz="0" w:space="0" w:color="auto"/>
        <w:right w:val="none" w:sz="0" w:space="0" w:color="auto"/>
      </w:divBdr>
    </w:div>
    <w:div w:id="1565028277">
      <w:bodyDiv w:val="1"/>
      <w:marLeft w:val="0"/>
      <w:marRight w:val="0"/>
      <w:marTop w:val="0"/>
      <w:marBottom w:val="0"/>
      <w:divBdr>
        <w:top w:val="none" w:sz="0" w:space="0" w:color="auto"/>
        <w:left w:val="none" w:sz="0" w:space="0" w:color="auto"/>
        <w:bottom w:val="none" w:sz="0" w:space="0" w:color="auto"/>
        <w:right w:val="none" w:sz="0" w:space="0" w:color="auto"/>
      </w:divBdr>
    </w:div>
    <w:div w:id="1565875460">
      <w:bodyDiv w:val="1"/>
      <w:marLeft w:val="0"/>
      <w:marRight w:val="0"/>
      <w:marTop w:val="0"/>
      <w:marBottom w:val="0"/>
      <w:divBdr>
        <w:top w:val="none" w:sz="0" w:space="0" w:color="auto"/>
        <w:left w:val="none" w:sz="0" w:space="0" w:color="auto"/>
        <w:bottom w:val="none" w:sz="0" w:space="0" w:color="auto"/>
        <w:right w:val="none" w:sz="0" w:space="0" w:color="auto"/>
      </w:divBdr>
    </w:div>
    <w:div w:id="1567374984">
      <w:bodyDiv w:val="1"/>
      <w:marLeft w:val="0"/>
      <w:marRight w:val="0"/>
      <w:marTop w:val="0"/>
      <w:marBottom w:val="0"/>
      <w:divBdr>
        <w:top w:val="none" w:sz="0" w:space="0" w:color="auto"/>
        <w:left w:val="none" w:sz="0" w:space="0" w:color="auto"/>
        <w:bottom w:val="none" w:sz="0" w:space="0" w:color="auto"/>
        <w:right w:val="none" w:sz="0" w:space="0" w:color="auto"/>
      </w:divBdr>
    </w:div>
    <w:div w:id="1567375509">
      <w:bodyDiv w:val="1"/>
      <w:marLeft w:val="0"/>
      <w:marRight w:val="0"/>
      <w:marTop w:val="0"/>
      <w:marBottom w:val="0"/>
      <w:divBdr>
        <w:top w:val="none" w:sz="0" w:space="0" w:color="auto"/>
        <w:left w:val="none" w:sz="0" w:space="0" w:color="auto"/>
        <w:bottom w:val="none" w:sz="0" w:space="0" w:color="auto"/>
        <w:right w:val="none" w:sz="0" w:space="0" w:color="auto"/>
      </w:divBdr>
    </w:div>
    <w:div w:id="1568222192">
      <w:bodyDiv w:val="1"/>
      <w:marLeft w:val="0"/>
      <w:marRight w:val="0"/>
      <w:marTop w:val="0"/>
      <w:marBottom w:val="0"/>
      <w:divBdr>
        <w:top w:val="none" w:sz="0" w:space="0" w:color="auto"/>
        <w:left w:val="none" w:sz="0" w:space="0" w:color="auto"/>
        <w:bottom w:val="none" w:sz="0" w:space="0" w:color="auto"/>
        <w:right w:val="none" w:sz="0" w:space="0" w:color="auto"/>
      </w:divBdr>
    </w:div>
    <w:div w:id="1568419904">
      <w:bodyDiv w:val="1"/>
      <w:marLeft w:val="0"/>
      <w:marRight w:val="0"/>
      <w:marTop w:val="0"/>
      <w:marBottom w:val="0"/>
      <w:divBdr>
        <w:top w:val="none" w:sz="0" w:space="0" w:color="auto"/>
        <w:left w:val="none" w:sz="0" w:space="0" w:color="auto"/>
        <w:bottom w:val="none" w:sz="0" w:space="0" w:color="auto"/>
        <w:right w:val="none" w:sz="0" w:space="0" w:color="auto"/>
      </w:divBdr>
    </w:div>
    <w:div w:id="1568879293">
      <w:bodyDiv w:val="1"/>
      <w:marLeft w:val="0"/>
      <w:marRight w:val="0"/>
      <w:marTop w:val="0"/>
      <w:marBottom w:val="0"/>
      <w:divBdr>
        <w:top w:val="none" w:sz="0" w:space="0" w:color="auto"/>
        <w:left w:val="none" w:sz="0" w:space="0" w:color="auto"/>
        <w:bottom w:val="none" w:sz="0" w:space="0" w:color="auto"/>
        <w:right w:val="none" w:sz="0" w:space="0" w:color="auto"/>
      </w:divBdr>
    </w:div>
    <w:div w:id="1569152101">
      <w:bodyDiv w:val="1"/>
      <w:marLeft w:val="0"/>
      <w:marRight w:val="0"/>
      <w:marTop w:val="0"/>
      <w:marBottom w:val="0"/>
      <w:divBdr>
        <w:top w:val="none" w:sz="0" w:space="0" w:color="auto"/>
        <w:left w:val="none" w:sz="0" w:space="0" w:color="auto"/>
        <w:bottom w:val="none" w:sz="0" w:space="0" w:color="auto"/>
        <w:right w:val="none" w:sz="0" w:space="0" w:color="auto"/>
      </w:divBdr>
    </w:div>
    <w:div w:id="1569195373">
      <w:bodyDiv w:val="1"/>
      <w:marLeft w:val="0"/>
      <w:marRight w:val="0"/>
      <w:marTop w:val="0"/>
      <w:marBottom w:val="0"/>
      <w:divBdr>
        <w:top w:val="none" w:sz="0" w:space="0" w:color="auto"/>
        <w:left w:val="none" w:sz="0" w:space="0" w:color="auto"/>
        <w:bottom w:val="none" w:sz="0" w:space="0" w:color="auto"/>
        <w:right w:val="none" w:sz="0" w:space="0" w:color="auto"/>
      </w:divBdr>
    </w:div>
    <w:div w:id="1570923974">
      <w:bodyDiv w:val="1"/>
      <w:marLeft w:val="0"/>
      <w:marRight w:val="0"/>
      <w:marTop w:val="0"/>
      <w:marBottom w:val="0"/>
      <w:divBdr>
        <w:top w:val="none" w:sz="0" w:space="0" w:color="auto"/>
        <w:left w:val="none" w:sz="0" w:space="0" w:color="auto"/>
        <w:bottom w:val="none" w:sz="0" w:space="0" w:color="auto"/>
        <w:right w:val="none" w:sz="0" w:space="0" w:color="auto"/>
      </w:divBdr>
    </w:div>
    <w:div w:id="1572302007">
      <w:bodyDiv w:val="1"/>
      <w:marLeft w:val="0"/>
      <w:marRight w:val="0"/>
      <w:marTop w:val="0"/>
      <w:marBottom w:val="0"/>
      <w:divBdr>
        <w:top w:val="none" w:sz="0" w:space="0" w:color="auto"/>
        <w:left w:val="none" w:sz="0" w:space="0" w:color="auto"/>
        <w:bottom w:val="none" w:sz="0" w:space="0" w:color="auto"/>
        <w:right w:val="none" w:sz="0" w:space="0" w:color="auto"/>
      </w:divBdr>
    </w:div>
    <w:div w:id="1574385785">
      <w:bodyDiv w:val="1"/>
      <w:marLeft w:val="0"/>
      <w:marRight w:val="0"/>
      <w:marTop w:val="0"/>
      <w:marBottom w:val="0"/>
      <w:divBdr>
        <w:top w:val="none" w:sz="0" w:space="0" w:color="auto"/>
        <w:left w:val="none" w:sz="0" w:space="0" w:color="auto"/>
        <w:bottom w:val="none" w:sz="0" w:space="0" w:color="auto"/>
        <w:right w:val="none" w:sz="0" w:space="0" w:color="auto"/>
      </w:divBdr>
    </w:div>
    <w:div w:id="1576892102">
      <w:bodyDiv w:val="1"/>
      <w:marLeft w:val="0"/>
      <w:marRight w:val="0"/>
      <w:marTop w:val="0"/>
      <w:marBottom w:val="0"/>
      <w:divBdr>
        <w:top w:val="none" w:sz="0" w:space="0" w:color="auto"/>
        <w:left w:val="none" w:sz="0" w:space="0" w:color="auto"/>
        <w:bottom w:val="none" w:sz="0" w:space="0" w:color="auto"/>
        <w:right w:val="none" w:sz="0" w:space="0" w:color="auto"/>
      </w:divBdr>
    </w:div>
    <w:div w:id="1578906099">
      <w:bodyDiv w:val="1"/>
      <w:marLeft w:val="0"/>
      <w:marRight w:val="0"/>
      <w:marTop w:val="0"/>
      <w:marBottom w:val="0"/>
      <w:divBdr>
        <w:top w:val="none" w:sz="0" w:space="0" w:color="auto"/>
        <w:left w:val="none" w:sz="0" w:space="0" w:color="auto"/>
        <w:bottom w:val="none" w:sz="0" w:space="0" w:color="auto"/>
        <w:right w:val="none" w:sz="0" w:space="0" w:color="auto"/>
      </w:divBdr>
    </w:div>
    <w:div w:id="1580014897">
      <w:bodyDiv w:val="1"/>
      <w:marLeft w:val="0"/>
      <w:marRight w:val="0"/>
      <w:marTop w:val="0"/>
      <w:marBottom w:val="0"/>
      <w:divBdr>
        <w:top w:val="none" w:sz="0" w:space="0" w:color="auto"/>
        <w:left w:val="none" w:sz="0" w:space="0" w:color="auto"/>
        <w:bottom w:val="none" w:sz="0" w:space="0" w:color="auto"/>
        <w:right w:val="none" w:sz="0" w:space="0" w:color="auto"/>
      </w:divBdr>
    </w:div>
    <w:div w:id="1580364233">
      <w:bodyDiv w:val="1"/>
      <w:marLeft w:val="0"/>
      <w:marRight w:val="0"/>
      <w:marTop w:val="0"/>
      <w:marBottom w:val="0"/>
      <w:divBdr>
        <w:top w:val="none" w:sz="0" w:space="0" w:color="auto"/>
        <w:left w:val="none" w:sz="0" w:space="0" w:color="auto"/>
        <w:bottom w:val="none" w:sz="0" w:space="0" w:color="auto"/>
        <w:right w:val="none" w:sz="0" w:space="0" w:color="auto"/>
      </w:divBdr>
    </w:div>
    <w:div w:id="1580678599">
      <w:bodyDiv w:val="1"/>
      <w:marLeft w:val="0"/>
      <w:marRight w:val="0"/>
      <w:marTop w:val="0"/>
      <w:marBottom w:val="0"/>
      <w:divBdr>
        <w:top w:val="none" w:sz="0" w:space="0" w:color="auto"/>
        <w:left w:val="none" w:sz="0" w:space="0" w:color="auto"/>
        <w:bottom w:val="none" w:sz="0" w:space="0" w:color="auto"/>
        <w:right w:val="none" w:sz="0" w:space="0" w:color="auto"/>
      </w:divBdr>
    </w:div>
    <w:div w:id="1581912873">
      <w:bodyDiv w:val="1"/>
      <w:marLeft w:val="0"/>
      <w:marRight w:val="0"/>
      <w:marTop w:val="0"/>
      <w:marBottom w:val="0"/>
      <w:divBdr>
        <w:top w:val="none" w:sz="0" w:space="0" w:color="auto"/>
        <w:left w:val="none" w:sz="0" w:space="0" w:color="auto"/>
        <w:bottom w:val="none" w:sz="0" w:space="0" w:color="auto"/>
        <w:right w:val="none" w:sz="0" w:space="0" w:color="auto"/>
      </w:divBdr>
    </w:div>
    <w:div w:id="1582908852">
      <w:bodyDiv w:val="1"/>
      <w:marLeft w:val="0"/>
      <w:marRight w:val="0"/>
      <w:marTop w:val="0"/>
      <w:marBottom w:val="0"/>
      <w:divBdr>
        <w:top w:val="none" w:sz="0" w:space="0" w:color="auto"/>
        <w:left w:val="none" w:sz="0" w:space="0" w:color="auto"/>
        <w:bottom w:val="none" w:sz="0" w:space="0" w:color="auto"/>
        <w:right w:val="none" w:sz="0" w:space="0" w:color="auto"/>
      </w:divBdr>
    </w:div>
    <w:div w:id="1588003320">
      <w:bodyDiv w:val="1"/>
      <w:marLeft w:val="0"/>
      <w:marRight w:val="0"/>
      <w:marTop w:val="0"/>
      <w:marBottom w:val="0"/>
      <w:divBdr>
        <w:top w:val="none" w:sz="0" w:space="0" w:color="auto"/>
        <w:left w:val="none" w:sz="0" w:space="0" w:color="auto"/>
        <w:bottom w:val="none" w:sz="0" w:space="0" w:color="auto"/>
        <w:right w:val="none" w:sz="0" w:space="0" w:color="auto"/>
      </w:divBdr>
    </w:div>
    <w:div w:id="1588034391">
      <w:bodyDiv w:val="1"/>
      <w:marLeft w:val="0"/>
      <w:marRight w:val="0"/>
      <w:marTop w:val="0"/>
      <w:marBottom w:val="0"/>
      <w:divBdr>
        <w:top w:val="none" w:sz="0" w:space="0" w:color="auto"/>
        <w:left w:val="none" w:sz="0" w:space="0" w:color="auto"/>
        <w:bottom w:val="none" w:sz="0" w:space="0" w:color="auto"/>
        <w:right w:val="none" w:sz="0" w:space="0" w:color="auto"/>
      </w:divBdr>
    </w:div>
    <w:div w:id="1592856820">
      <w:bodyDiv w:val="1"/>
      <w:marLeft w:val="0"/>
      <w:marRight w:val="0"/>
      <w:marTop w:val="0"/>
      <w:marBottom w:val="0"/>
      <w:divBdr>
        <w:top w:val="none" w:sz="0" w:space="0" w:color="auto"/>
        <w:left w:val="none" w:sz="0" w:space="0" w:color="auto"/>
        <w:bottom w:val="none" w:sz="0" w:space="0" w:color="auto"/>
        <w:right w:val="none" w:sz="0" w:space="0" w:color="auto"/>
      </w:divBdr>
    </w:div>
    <w:div w:id="1592926837">
      <w:bodyDiv w:val="1"/>
      <w:marLeft w:val="0"/>
      <w:marRight w:val="0"/>
      <w:marTop w:val="0"/>
      <w:marBottom w:val="0"/>
      <w:divBdr>
        <w:top w:val="none" w:sz="0" w:space="0" w:color="auto"/>
        <w:left w:val="none" w:sz="0" w:space="0" w:color="auto"/>
        <w:bottom w:val="none" w:sz="0" w:space="0" w:color="auto"/>
        <w:right w:val="none" w:sz="0" w:space="0" w:color="auto"/>
      </w:divBdr>
    </w:div>
    <w:div w:id="1593314849">
      <w:bodyDiv w:val="1"/>
      <w:marLeft w:val="0"/>
      <w:marRight w:val="0"/>
      <w:marTop w:val="0"/>
      <w:marBottom w:val="0"/>
      <w:divBdr>
        <w:top w:val="none" w:sz="0" w:space="0" w:color="auto"/>
        <w:left w:val="none" w:sz="0" w:space="0" w:color="auto"/>
        <w:bottom w:val="none" w:sz="0" w:space="0" w:color="auto"/>
        <w:right w:val="none" w:sz="0" w:space="0" w:color="auto"/>
      </w:divBdr>
    </w:div>
    <w:div w:id="1593510770">
      <w:bodyDiv w:val="1"/>
      <w:marLeft w:val="0"/>
      <w:marRight w:val="0"/>
      <w:marTop w:val="0"/>
      <w:marBottom w:val="0"/>
      <w:divBdr>
        <w:top w:val="none" w:sz="0" w:space="0" w:color="auto"/>
        <w:left w:val="none" w:sz="0" w:space="0" w:color="auto"/>
        <w:bottom w:val="none" w:sz="0" w:space="0" w:color="auto"/>
        <w:right w:val="none" w:sz="0" w:space="0" w:color="auto"/>
      </w:divBdr>
    </w:div>
    <w:div w:id="1595244361">
      <w:bodyDiv w:val="1"/>
      <w:marLeft w:val="0"/>
      <w:marRight w:val="0"/>
      <w:marTop w:val="0"/>
      <w:marBottom w:val="0"/>
      <w:divBdr>
        <w:top w:val="none" w:sz="0" w:space="0" w:color="auto"/>
        <w:left w:val="none" w:sz="0" w:space="0" w:color="auto"/>
        <w:bottom w:val="none" w:sz="0" w:space="0" w:color="auto"/>
        <w:right w:val="none" w:sz="0" w:space="0" w:color="auto"/>
      </w:divBdr>
    </w:div>
    <w:div w:id="1598827075">
      <w:bodyDiv w:val="1"/>
      <w:marLeft w:val="0"/>
      <w:marRight w:val="0"/>
      <w:marTop w:val="0"/>
      <w:marBottom w:val="0"/>
      <w:divBdr>
        <w:top w:val="none" w:sz="0" w:space="0" w:color="auto"/>
        <w:left w:val="none" w:sz="0" w:space="0" w:color="auto"/>
        <w:bottom w:val="none" w:sz="0" w:space="0" w:color="auto"/>
        <w:right w:val="none" w:sz="0" w:space="0" w:color="auto"/>
      </w:divBdr>
    </w:div>
    <w:div w:id="1599603282">
      <w:bodyDiv w:val="1"/>
      <w:marLeft w:val="0"/>
      <w:marRight w:val="0"/>
      <w:marTop w:val="0"/>
      <w:marBottom w:val="0"/>
      <w:divBdr>
        <w:top w:val="none" w:sz="0" w:space="0" w:color="auto"/>
        <w:left w:val="none" w:sz="0" w:space="0" w:color="auto"/>
        <w:bottom w:val="none" w:sz="0" w:space="0" w:color="auto"/>
        <w:right w:val="none" w:sz="0" w:space="0" w:color="auto"/>
      </w:divBdr>
    </w:div>
    <w:div w:id="1602420784">
      <w:bodyDiv w:val="1"/>
      <w:marLeft w:val="0"/>
      <w:marRight w:val="0"/>
      <w:marTop w:val="0"/>
      <w:marBottom w:val="0"/>
      <w:divBdr>
        <w:top w:val="none" w:sz="0" w:space="0" w:color="auto"/>
        <w:left w:val="none" w:sz="0" w:space="0" w:color="auto"/>
        <w:bottom w:val="none" w:sz="0" w:space="0" w:color="auto"/>
        <w:right w:val="none" w:sz="0" w:space="0" w:color="auto"/>
      </w:divBdr>
    </w:div>
    <w:div w:id="1609658785">
      <w:bodyDiv w:val="1"/>
      <w:marLeft w:val="0"/>
      <w:marRight w:val="0"/>
      <w:marTop w:val="0"/>
      <w:marBottom w:val="0"/>
      <w:divBdr>
        <w:top w:val="none" w:sz="0" w:space="0" w:color="auto"/>
        <w:left w:val="none" w:sz="0" w:space="0" w:color="auto"/>
        <w:bottom w:val="none" w:sz="0" w:space="0" w:color="auto"/>
        <w:right w:val="none" w:sz="0" w:space="0" w:color="auto"/>
      </w:divBdr>
    </w:div>
    <w:div w:id="1610039037">
      <w:bodyDiv w:val="1"/>
      <w:marLeft w:val="0"/>
      <w:marRight w:val="0"/>
      <w:marTop w:val="0"/>
      <w:marBottom w:val="0"/>
      <w:divBdr>
        <w:top w:val="none" w:sz="0" w:space="0" w:color="auto"/>
        <w:left w:val="none" w:sz="0" w:space="0" w:color="auto"/>
        <w:bottom w:val="none" w:sz="0" w:space="0" w:color="auto"/>
        <w:right w:val="none" w:sz="0" w:space="0" w:color="auto"/>
      </w:divBdr>
    </w:div>
    <w:div w:id="1610317357">
      <w:bodyDiv w:val="1"/>
      <w:marLeft w:val="0"/>
      <w:marRight w:val="0"/>
      <w:marTop w:val="0"/>
      <w:marBottom w:val="0"/>
      <w:divBdr>
        <w:top w:val="none" w:sz="0" w:space="0" w:color="auto"/>
        <w:left w:val="none" w:sz="0" w:space="0" w:color="auto"/>
        <w:bottom w:val="none" w:sz="0" w:space="0" w:color="auto"/>
        <w:right w:val="none" w:sz="0" w:space="0" w:color="auto"/>
      </w:divBdr>
    </w:div>
    <w:div w:id="1616057986">
      <w:bodyDiv w:val="1"/>
      <w:marLeft w:val="0"/>
      <w:marRight w:val="0"/>
      <w:marTop w:val="0"/>
      <w:marBottom w:val="0"/>
      <w:divBdr>
        <w:top w:val="none" w:sz="0" w:space="0" w:color="auto"/>
        <w:left w:val="none" w:sz="0" w:space="0" w:color="auto"/>
        <w:bottom w:val="none" w:sz="0" w:space="0" w:color="auto"/>
        <w:right w:val="none" w:sz="0" w:space="0" w:color="auto"/>
      </w:divBdr>
    </w:div>
    <w:div w:id="1616710890">
      <w:bodyDiv w:val="1"/>
      <w:marLeft w:val="0"/>
      <w:marRight w:val="0"/>
      <w:marTop w:val="0"/>
      <w:marBottom w:val="0"/>
      <w:divBdr>
        <w:top w:val="none" w:sz="0" w:space="0" w:color="auto"/>
        <w:left w:val="none" w:sz="0" w:space="0" w:color="auto"/>
        <w:bottom w:val="none" w:sz="0" w:space="0" w:color="auto"/>
        <w:right w:val="none" w:sz="0" w:space="0" w:color="auto"/>
      </w:divBdr>
    </w:div>
    <w:div w:id="1616792287">
      <w:bodyDiv w:val="1"/>
      <w:marLeft w:val="0"/>
      <w:marRight w:val="0"/>
      <w:marTop w:val="0"/>
      <w:marBottom w:val="0"/>
      <w:divBdr>
        <w:top w:val="none" w:sz="0" w:space="0" w:color="auto"/>
        <w:left w:val="none" w:sz="0" w:space="0" w:color="auto"/>
        <w:bottom w:val="none" w:sz="0" w:space="0" w:color="auto"/>
        <w:right w:val="none" w:sz="0" w:space="0" w:color="auto"/>
      </w:divBdr>
    </w:div>
    <w:div w:id="1617322415">
      <w:bodyDiv w:val="1"/>
      <w:marLeft w:val="0"/>
      <w:marRight w:val="0"/>
      <w:marTop w:val="0"/>
      <w:marBottom w:val="0"/>
      <w:divBdr>
        <w:top w:val="none" w:sz="0" w:space="0" w:color="auto"/>
        <w:left w:val="none" w:sz="0" w:space="0" w:color="auto"/>
        <w:bottom w:val="none" w:sz="0" w:space="0" w:color="auto"/>
        <w:right w:val="none" w:sz="0" w:space="0" w:color="auto"/>
      </w:divBdr>
    </w:div>
    <w:div w:id="1620187465">
      <w:bodyDiv w:val="1"/>
      <w:marLeft w:val="0"/>
      <w:marRight w:val="0"/>
      <w:marTop w:val="0"/>
      <w:marBottom w:val="0"/>
      <w:divBdr>
        <w:top w:val="none" w:sz="0" w:space="0" w:color="auto"/>
        <w:left w:val="none" w:sz="0" w:space="0" w:color="auto"/>
        <w:bottom w:val="none" w:sz="0" w:space="0" w:color="auto"/>
        <w:right w:val="none" w:sz="0" w:space="0" w:color="auto"/>
      </w:divBdr>
    </w:div>
    <w:div w:id="1621063008">
      <w:bodyDiv w:val="1"/>
      <w:marLeft w:val="0"/>
      <w:marRight w:val="0"/>
      <w:marTop w:val="0"/>
      <w:marBottom w:val="0"/>
      <w:divBdr>
        <w:top w:val="none" w:sz="0" w:space="0" w:color="auto"/>
        <w:left w:val="none" w:sz="0" w:space="0" w:color="auto"/>
        <w:bottom w:val="none" w:sz="0" w:space="0" w:color="auto"/>
        <w:right w:val="none" w:sz="0" w:space="0" w:color="auto"/>
      </w:divBdr>
    </w:div>
    <w:div w:id="1624073701">
      <w:bodyDiv w:val="1"/>
      <w:marLeft w:val="0"/>
      <w:marRight w:val="0"/>
      <w:marTop w:val="0"/>
      <w:marBottom w:val="0"/>
      <w:divBdr>
        <w:top w:val="none" w:sz="0" w:space="0" w:color="auto"/>
        <w:left w:val="none" w:sz="0" w:space="0" w:color="auto"/>
        <w:bottom w:val="none" w:sz="0" w:space="0" w:color="auto"/>
        <w:right w:val="none" w:sz="0" w:space="0" w:color="auto"/>
      </w:divBdr>
    </w:div>
    <w:div w:id="1625118706">
      <w:bodyDiv w:val="1"/>
      <w:marLeft w:val="0"/>
      <w:marRight w:val="0"/>
      <w:marTop w:val="0"/>
      <w:marBottom w:val="0"/>
      <w:divBdr>
        <w:top w:val="none" w:sz="0" w:space="0" w:color="auto"/>
        <w:left w:val="none" w:sz="0" w:space="0" w:color="auto"/>
        <w:bottom w:val="none" w:sz="0" w:space="0" w:color="auto"/>
        <w:right w:val="none" w:sz="0" w:space="0" w:color="auto"/>
      </w:divBdr>
    </w:div>
    <w:div w:id="1626963398">
      <w:bodyDiv w:val="1"/>
      <w:marLeft w:val="0"/>
      <w:marRight w:val="0"/>
      <w:marTop w:val="0"/>
      <w:marBottom w:val="0"/>
      <w:divBdr>
        <w:top w:val="none" w:sz="0" w:space="0" w:color="auto"/>
        <w:left w:val="none" w:sz="0" w:space="0" w:color="auto"/>
        <w:bottom w:val="none" w:sz="0" w:space="0" w:color="auto"/>
        <w:right w:val="none" w:sz="0" w:space="0" w:color="auto"/>
      </w:divBdr>
    </w:div>
    <w:div w:id="1630085905">
      <w:bodyDiv w:val="1"/>
      <w:marLeft w:val="0"/>
      <w:marRight w:val="0"/>
      <w:marTop w:val="0"/>
      <w:marBottom w:val="0"/>
      <w:divBdr>
        <w:top w:val="none" w:sz="0" w:space="0" w:color="auto"/>
        <w:left w:val="none" w:sz="0" w:space="0" w:color="auto"/>
        <w:bottom w:val="none" w:sz="0" w:space="0" w:color="auto"/>
        <w:right w:val="none" w:sz="0" w:space="0" w:color="auto"/>
      </w:divBdr>
    </w:div>
    <w:div w:id="1631860474">
      <w:bodyDiv w:val="1"/>
      <w:marLeft w:val="0"/>
      <w:marRight w:val="0"/>
      <w:marTop w:val="0"/>
      <w:marBottom w:val="0"/>
      <w:divBdr>
        <w:top w:val="none" w:sz="0" w:space="0" w:color="auto"/>
        <w:left w:val="none" w:sz="0" w:space="0" w:color="auto"/>
        <w:bottom w:val="none" w:sz="0" w:space="0" w:color="auto"/>
        <w:right w:val="none" w:sz="0" w:space="0" w:color="auto"/>
      </w:divBdr>
    </w:div>
    <w:div w:id="1632442814">
      <w:bodyDiv w:val="1"/>
      <w:marLeft w:val="0"/>
      <w:marRight w:val="0"/>
      <w:marTop w:val="0"/>
      <w:marBottom w:val="0"/>
      <w:divBdr>
        <w:top w:val="none" w:sz="0" w:space="0" w:color="auto"/>
        <w:left w:val="none" w:sz="0" w:space="0" w:color="auto"/>
        <w:bottom w:val="none" w:sz="0" w:space="0" w:color="auto"/>
        <w:right w:val="none" w:sz="0" w:space="0" w:color="auto"/>
      </w:divBdr>
    </w:div>
    <w:div w:id="1632903407">
      <w:bodyDiv w:val="1"/>
      <w:marLeft w:val="0"/>
      <w:marRight w:val="0"/>
      <w:marTop w:val="0"/>
      <w:marBottom w:val="0"/>
      <w:divBdr>
        <w:top w:val="none" w:sz="0" w:space="0" w:color="auto"/>
        <w:left w:val="none" w:sz="0" w:space="0" w:color="auto"/>
        <w:bottom w:val="none" w:sz="0" w:space="0" w:color="auto"/>
        <w:right w:val="none" w:sz="0" w:space="0" w:color="auto"/>
      </w:divBdr>
    </w:div>
    <w:div w:id="1634555977">
      <w:bodyDiv w:val="1"/>
      <w:marLeft w:val="0"/>
      <w:marRight w:val="0"/>
      <w:marTop w:val="0"/>
      <w:marBottom w:val="0"/>
      <w:divBdr>
        <w:top w:val="none" w:sz="0" w:space="0" w:color="auto"/>
        <w:left w:val="none" w:sz="0" w:space="0" w:color="auto"/>
        <w:bottom w:val="none" w:sz="0" w:space="0" w:color="auto"/>
        <w:right w:val="none" w:sz="0" w:space="0" w:color="auto"/>
      </w:divBdr>
    </w:div>
    <w:div w:id="1634823789">
      <w:bodyDiv w:val="1"/>
      <w:marLeft w:val="0"/>
      <w:marRight w:val="0"/>
      <w:marTop w:val="0"/>
      <w:marBottom w:val="0"/>
      <w:divBdr>
        <w:top w:val="none" w:sz="0" w:space="0" w:color="auto"/>
        <w:left w:val="none" w:sz="0" w:space="0" w:color="auto"/>
        <w:bottom w:val="none" w:sz="0" w:space="0" w:color="auto"/>
        <w:right w:val="none" w:sz="0" w:space="0" w:color="auto"/>
      </w:divBdr>
    </w:div>
    <w:div w:id="1636107961">
      <w:bodyDiv w:val="1"/>
      <w:marLeft w:val="0"/>
      <w:marRight w:val="0"/>
      <w:marTop w:val="0"/>
      <w:marBottom w:val="0"/>
      <w:divBdr>
        <w:top w:val="none" w:sz="0" w:space="0" w:color="auto"/>
        <w:left w:val="none" w:sz="0" w:space="0" w:color="auto"/>
        <w:bottom w:val="none" w:sz="0" w:space="0" w:color="auto"/>
        <w:right w:val="none" w:sz="0" w:space="0" w:color="auto"/>
      </w:divBdr>
    </w:div>
    <w:div w:id="1638604685">
      <w:bodyDiv w:val="1"/>
      <w:marLeft w:val="0"/>
      <w:marRight w:val="0"/>
      <w:marTop w:val="0"/>
      <w:marBottom w:val="0"/>
      <w:divBdr>
        <w:top w:val="none" w:sz="0" w:space="0" w:color="auto"/>
        <w:left w:val="none" w:sz="0" w:space="0" w:color="auto"/>
        <w:bottom w:val="none" w:sz="0" w:space="0" w:color="auto"/>
        <w:right w:val="none" w:sz="0" w:space="0" w:color="auto"/>
      </w:divBdr>
    </w:div>
    <w:div w:id="1639996409">
      <w:bodyDiv w:val="1"/>
      <w:marLeft w:val="0"/>
      <w:marRight w:val="0"/>
      <w:marTop w:val="0"/>
      <w:marBottom w:val="0"/>
      <w:divBdr>
        <w:top w:val="none" w:sz="0" w:space="0" w:color="auto"/>
        <w:left w:val="none" w:sz="0" w:space="0" w:color="auto"/>
        <w:bottom w:val="none" w:sz="0" w:space="0" w:color="auto"/>
        <w:right w:val="none" w:sz="0" w:space="0" w:color="auto"/>
      </w:divBdr>
    </w:div>
    <w:div w:id="1640302573">
      <w:bodyDiv w:val="1"/>
      <w:marLeft w:val="0"/>
      <w:marRight w:val="0"/>
      <w:marTop w:val="0"/>
      <w:marBottom w:val="0"/>
      <w:divBdr>
        <w:top w:val="none" w:sz="0" w:space="0" w:color="auto"/>
        <w:left w:val="none" w:sz="0" w:space="0" w:color="auto"/>
        <w:bottom w:val="none" w:sz="0" w:space="0" w:color="auto"/>
        <w:right w:val="none" w:sz="0" w:space="0" w:color="auto"/>
      </w:divBdr>
    </w:div>
    <w:div w:id="1642231201">
      <w:bodyDiv w:val="1"/>
      <w:marLeft w:val="0"/>
      <w:marRight w:val="0"/>
      <w:marTop w:val="0"/>
      <w:marBottom w:val="0"/>
      <w:divBdr>
        <w:top w:val="none" w:sz="0" w:space="0" w:color="auto"/>
        <w:left w:val="none" w:sz="0" w:space="0" w:color="auto"/>
        <w:bottom w:val="none" w:sz="0" w:space="0" w:color="auto"/>
        <w:right w:val="none" w:sz="0" w:space="0" w:color="auto"/>
      </w:divBdr>
    </w:div>
    <w:div w:id="1644656446">
      <w:bodyDiv w:val="1"/>
      <w:marLeft w:val="0"/>
      <w:marRight w:val="0"/>
      <w:marTop w:val="0"/>
      <w:marBottom w:val="0"/>
      <w:divBdr>
        <w:top w:val="none" w:sz="0" w:space="0" w:color="auto"/>
        <w:left w:val="none" w:sz="0" w:space="0" w:color="auto"/>
        <w:bottom w:val="none" w:sz="0" w:space="0" w:color="auto"/>
        <w:right w:val="none" w:sz="0" w:space="0" w:color="auto"/>
      </w:divBdr>
    </w:div>
    <w:div w:id="1649625042">
      <w:bodyDiv w:val="1"/>
      <w:marLeft w:val="0"/>
      <w:marRight w:val="0"/>
      <w:marTop w:val="0"/>
      <w:marBottom w:val="0"/>
      <w:divBdr>
        <w:top w:val="none" w:sz="0" w:space="0" w:color="auto"/>
        <w:left w:val="none" w:sz="0" w:space="0" w:color="auto"/>
        <w:bottom w:val="none" w:sz="0" w:space="0" w:color="auto"/>
        <w:right w:val="none" w:sz="0" w:space="0" w:color="auto"/>
      </w:divBdr>
    </w:div>
    <w:div w:id="1650206068">
      <w:bodyDiv w:val="1"/>
      <w:marLeft w:val="0"/>
      <w:marRight w:val="0"/>
      <w:marTop w:val="0"/>
      <w:marBottom w:val="0"/>
      <w:divBdr>
        <w:top w:val="none" w:sz="0" w:space="0" w:color="auto"/>
        <w:left w:val="none" w:sz="0" w:space="0" w:color="auto"/>
        <w:bottom w:val="none" w:sz="0" w:space="0" w:color="auto"/>
        <w:right w:val="none" w:sz="0" w:space="0" w:color="auto"/>
      </w:divBdr>
    </w:div>
    <w:div w:id="1650934442">
      <w:bodyDiv w:val="1"/>
      <w:marLeft w:val="0"/>
      <w:marRight w:val="0"/>
      <w:marTop w:val="0"/>
      <w:marBottom w:val="0"/>
      <w:divBdr>
        <w:top w:val="none" w:sz="0" w:space="0" w:color="auto"/>
        <w:left w:val="none" w:sz="0" w:space="0" w:color="auto"/>
        <w:bottom w:val="none" w:sz="0" w:space="0" w:color="auto"/>
        <w:right w:val="none" w:sz="0" w:space="0" w:color="auto"/>
      </w:divBdr>
    </w:div>
    <w:div w:id="1651247057">
      <w:bodyDiv w:val="1"/>
      <w:marLeft w:val="0"/>
      <w:marRight w:val="0"/>
      <w:marTop w:val="0"/>
      <w:marBottom w:val="0"/>
      <w:divBdr>
        <w:top w:val="none" w:sz="0" w:space="0" w:color="auto"/>
        <w:left w:val="none" w:sz="0" w:space="0" w:color="auto"/>
        <w:bottom w:val="none" w:sz="0" w:space="0" w:color="auto"/>
        <w:right w:val="none" w:sz="0" w:space="0" w:color="auto"/>
      </w:divBdr>
    </w:div>
    <w:div w:id="1653176651">
      <w:bodyDiv w:val="1"/>
      <w:marLeft w:val="0"/>
      <w:marRight w:val="0"/>
      <w:marTop w:val="0"/>
      <w:marBottom w:val="0"/>
      <w:divBdr>
        <w:top w:val="none" w:sz="0" w:space="0" w:color="auto"/>
        <w:left w:val="none" w:sz="0" w:space="0" w:color="auto"/>
        <w:bottom w:val="none" w:sz="0" w:space="0" w:color="auto"/>
        <w:right w:val="none" w:sz="0" w:space="0" w:color="auto"/>
      </w:divBdr>
    </w:div>
    <w:div w:id="1653555803">
      <w:bodyDiv w:val="1"/>
      <w:marLeft w:val="0"/>
      <w:marRight w:val="0"/>
      <w:marTop w:val="0"/>
      <w:marBottom w:val="0"/>
      <w:divBdr>
        <w:top w:val="none" w:sz="0" w:space="0" w:color="auto"/>
        <w:left w:val="none" w:sz="0" w:space="0" w:color="auto"/>
        <w:bottom w:val="none" w:sz="0" w:space="0" w:color="auto"/>
        <w:right w:val="none" w:sz="0" w:space="0" w:color="auto"/>
      </w:divBdr>
    </w:div>
    <w:div w:id="1657804165">
      <w:bodyDiv w:val="1"/>
      <w:marLeft w:val="0"/>
      <w:marRight w:val="0"/>
      <w:marTop w:val="0"/>
      <w:marBottom w:val="0"/>
      <w:divBdr>
        <w:top w:val="none" w:sz="0" w:space="0" w:color="auto"/>
        <w:left w:val="none" w:sz="0" w:space="0" w:color="auto"/>
        <w:bottom w:val="none" w:sz="0" w:space="0" w:color="auto"/>
        <w:right w:val="none" w:sz="0" w:space="0" w:color="auto"/>
      </w:divBdr>
    </w:div>
    <w:div w:id="1659337142">
      <w:bodyDiv w:val="1"/>
      <w:marLeft w:val="0"/>
      <w:marRight w:val="0"/>
      <w:marTop w:val="0"/>
      <w:marBottom w:val="0"/>
      <w:divBdr>
        <w:top w:val="none" w:sz="0" w:space="0" w:color="auto"/>
        <w:left w:val="none" w:sz="0" w:space="0" w:color="auto"/>
        <w:bottom w:val="none" w:sz="0" w:space="0" w:color="auto"/>
        <w:right w:val="none" w:sz="0" w:space="0" w:color="auto"/>
      </w:divBdr>
    </w:div>
    <w:div w:id="1661152152">
      <w:bodyDiv w:val="1"/>
      <w:marLeft w:val="0"/>
      <w:marRight w:val="0"/>
      <w:marTop w:val="0"/>
      <w:marBottom w:val="0"/>
      <w:divBdr>
        <w:top w:val="none" w:sz="0" w:space="0" w:color="auto"/>
        <w:left w:val="none" w:sz="0" w:space="0" w:color="auto"/>
        <w:bottom w:val="none" w:sz="0" w:space="0" w:color="auto"/>
        <w:right w:val="none" w:sz="0" w:space="0" w:color="auto"/>
      </w:divBdr>
    </w:div>
    <w:div w:id="1662152012">
      <w:bodyDiv w:val="1"/>
      <w:marLeft w:val="0"/>
      <w:marRight w:val="0"/>
      <w:marTop w:val="0"/>
      <w:marBottom w:val="0"/>
      <w:divBdr>
        <w:top w:val="none" w:sz="0" w:space="0" w:color="auto"/>
        <w:left w:val="none" w:sz="0" w:space="0" w:color="auto"/>
        <w:bottom w:val="none" w:sz="0" w:space="0" w:color="auto"/>
        <w:right w:val="none" w:sz="0" w:space="0" w:color="auto"/>
      </w:divBdr>
    </w:div>
    <w:div w:id="1662655631">
      <w:bodyDiv w:val="1"/>
      <w:marLeft w:val="0"/>
      <w:marRight w:val="0"/>
      <w:marTop w:val="0"/>
      <w:marBottom w:val="0"/>
      <w:divBdr>
        <w:top w:val="none" w:sz="0" w:space="0" w:color="auto"/>
        <w:left w:val="none" w:sz="0" w:space="0" w:color="auto"/>
        <w:bottom w:val="none" w:sz="0" w:space="0" w:color="auto"/>
        <w:right w:val="none" w:sz="0" w:space="0" w:color="auto"/>
      </w:divBdr>
      <w:divsChild>
        <w:div w:id="580677649">
          <w:marLeft w:val="0"/>
          <w:marRight w:val="0"/>
          <w:marTop w:val="0"/>
          <w:marBottom w:val="0"/>
          <w:divBdr>
            <w:top w:val="none" w:sz="0" w:space="0" w:color="auto"/>
            <w:left w:val="none" w:sz="0" w:space="0" w:color="auto"/>
            <w:bottom w:val="none" w:sz="0" w:space="0" w:color="auto"/>
            <w:right w:val="none" w:sz="0" w:space="0" w:color="auto"/>
          </w:divBdr>
          <w:divsChild>
            <w:div w:id="1952086275">
              <w:marLeft w:val="0"/>
              <w:marRight w:val="0"/>
              <w:marTop w:val="0"/>
              <w:marBottom w:val="0"/>
              <w:divBdr>
                <w:top w:val="none" w:sz="0" w:space="0" w:color="auto"/>
                <w:left w:val="none" w:sz="0" w:space="0" w:color="auto"/>
                <w:bottom w:val="none" w:sz="0" w:space="0" w:color="auto"/>
                <w:right w:val="none" w:sz="0" w:space="0" w:color="auto"/>
              </w:divBdr>
              <w:divsChild>
                <w:div w:id="983856716">
                  <w:marLeft w:val="0"/>
                  <w:marRight w:val="0"/>
                  <w:marTop w:val="0"/>
                  <w:marBottom w:val="0"/>
                  <w:divBdr>
                    <w:top w:val="none" w:sz="0" w:space="0" w:color="auto"/>
                    <w:left w:val="none" w:sz="0" w:space="0" w:color="auto"/>
                    <w:bottom w:val="none" w:sz="0" w:space="0" w:color="auto"/>
                    <w:right w:val="none" w:sz="0" w:space="0" w:color="auto"/>
                  </w:divBdr>
                  <w:divsChild>
                    <w:div w:id="632951614">
                      <w:marLeft w:val="0"/>
                      <w:marRight w:val="0"/>
                      <w:marTop w:val="0"/>
                      <w:marBottom w:val="0"/>
                      <w:divBdr>
                        <w:top w:val="none" w:sz="0" w:space="0" w:color="auto"/>
                        <w:left w:val="none" w:sz="0" w:space="0" w:color="auto"/>
                        <w:bottom w:val="none" w:sz="0" w:space="0" w:color="auto"/>
                        <w:right w:val="none" w:sz="0" w:space="0" w:color="auto"/>
                      </w:divBdr>
                      <w:divsChild>
                        <w:div w:id="48457149">
                          <w:marLeft w:val="0"/>
                          <w:marRight w:val="0"/>
                          <w:marTop w:val="0"/>
                          <w:marBottom w:val="0"/>
                          <w:divBdr>
                            <w:top w:val="none" w:sz="0" w:space="0" w:color="auto"/>
                            <w:left w:val="none" w:sz="0" w:space="0" w:color="auto"/>
                            <w:bottom w:val="none" w:sz="0" w:space="0" w:color="auto"/>
                            <w:right w:val="none" w:sz="0" w:space="0" w:color="auto"/>
                          </w:divBdr>
                          <w:divsChild>
                            <w:div w:id="1641226512">
                              <w:marLeft w:val="0"/>
                              <w:marRight w:val="0"/>
                              <w:marTop w:val="0"/>
                              <w:marBottom w:val="0"/>
                              <w:divBdr>
                                <w:top w:val="none" w:sz="0" w:space="0" w:color="auto"/>
                                <w:left w:val="none" w:sz="0" w:space="0" w:color="auto"/>
                                <w:bottom w:val="none" w:sz="0" w:space="0" w:color="auto"/>
                                <w:right w:val="none" w:sz="0" w:space="0" w:color="auto"/>
                              </w:divBdr>
                              <w:divsChild>
                                <w:div w:id="1483810044">
                                  <w:marLeft w:val="0"/>
                                  <w:marRight w:val="0"/>
                                  <w:marTop w:val="0"/>
                                  <w:marBottom w:val="0"/>
                                  <w:divBdr>
                                    <w:top w:val="none" w:sz="0" w:space="0" w:color="auto"/>
                                    <w:left w:val="none" w:sz="0" w:space="0" w:color="auto"/>
                                    <w:bottom w:val="none" w:sz="0" w:space="0" w:color="auto"/>
                                    <w:right w:val="none" w:sz="0" w:space="0" w:color="auto"/>
                                  </w:divBdr>
                                  <w:divsChild>
                                    <w:div w:id="1219365297">
                                      <w:marLeft w:val="0"/>
                                      <w:marRight w:val="0"/>
                                      <w:marTop w:val="0"/>
                                      <w:marBottom w:val="0"/>
                                      <w:divBdr>
                                        <w:top w:val="none" w:sz="0" w:space="0" w:color="auto"/>
                                        <w:left w:val="none" w:sz="0" w:space="0" w:color="auto"/>
                                        <w:bottom w:val="none" w:sz="0" w:space="0" w:color="auto"/>
                                        <w:right w:val="none" w:sz="0" w:space="0" w:color="auto"/>
                                      </w:divBdr>
                                      <w:divsChild>
                                        <w:div w:id="1899319317">
                                          <w:marLeft w:val="0"/>
                                          <w:marRight w:val="0"/>
                                          <w:marTop w:val="0"/>
                                          <w:marBottom w:val="0"/>
                                          <w:divBdr>
                                            <w:top w:val="single" w:sz="6" w:space="1" w:color="C9C4B1"/>
                                            <w:left w:val="single" w:sz="2" w:space="7" w:color="C9C4B1"/>
                                            <w:bottom w:val="single" w:sz="2" w:space="1" w:color="C9C4B1"/>
                                            <w:right w:val="single" w:sz="2" w:space="7" w:color="C9C4B1"/>
                                          </w:divBdr>
                                          <w:divsChild>
                                            <w:div w:id="964849598">
                                              <w:marLeft w:val="0"/>
                                              <w:marRight w:val="0"/>
                                              <w:marTop w:val="0"/>
                                              <w:marBottom w:val="0"/>
                                              <w:divBdr>
                                                <w:top w:val="none" w:sz="0" w:space="0" w:color="auto"/>
                                                <w:left w:val="none" w:sz="0" w:space="0" w:color="auto"/>
                                                <w:bottom w:val="none" w:sz="0" w:space="0" w:color="auto"/>
                                                <w:right w:val="none" w:sz="0" w:space="0" w:color="auto"/>
                                              </w:divBdr>
                                              <w:divsChild>
                                                <w:div w:id="6955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621982">
      <w:bodyDiv w:val="1"/>
      <w:marLeft w:val="0"/>
      <w:marRight w:val="0"/>
      <w:marTop w:val="0"/>
      <w:marBottom w:val="0"/>
      <w:divBdr>
        <w:top w:val="none" w:sz="0" w:space="0" w:color="auto"/>
        <w:left w:val="none" w:sz="0" w:space="0" w:color="auto"/>
        <w:bottom w:val="none" w:sz="0" w:space="0" w:color="auto"/>
        <w:right w:val="none" w:sz="0" w:space="0" w:color="auto"/>
      </w:divBdr>
    </w:div>
    <w:div w:id="1666666925">
      <w:bodyDiv w:val="1"/>
      <w:marLeft w:val="0"/>
      <w:marRight w:val="0"/>
      <w:marTop w:val="0"/>
      <w:marBottom w:val="0"/>
      <w:divBdr>
        <w:top w:val="none" w:sz="0" w:space="0" w:color="auto"/>
        <w:left w:val="none" w:sz="0" w:space="0" w:color="auto"/>
        <w:bottom w:val="none" w:sz="0" w:space="0" w:color="auto"/>
        <w:right w:val="none" w:sz="0" w:space="0" w:color="auto"/>
      </w:divBdr>
    </w:div>
    <w:div w:id="1667853384">
      <w:bodyDiv w:val="1"/>
      <w:marLeft w:val="0"/>
      <w:marRight w:val="0"/>
      <w:marTop w:val="0"/>
      <w:marBottom w:val="0"/>
      <w:divBdr>
        <w:top w:val="none" w:sz="0" w:space="0" w:color="auto"/>
        <w:left w:val="none" w:sz="0" w:space="0" w:color="auto"/>
        <w:bottom w:val="none" w:sz="0" w:space="0" w:color="auto"/>
        <w:right w:val="none" w:sz="0" w:space="0" w:color="auto"/>
      </w:divBdr>
    </w:div>
    <w:div w:id="1671131118">
      <w:bodyDiv w:val="1"/>
      <w:marLeft w:val="0"/>
      <w:marRight w:val="0"/>
      <w:marTop w:val="0"/>
      <w:marBottom w:val="0"/>
      <w:divBdr>
        <w:top w:val="none" w:sz="0" w:space="0" w:color="auto"/>
        <w:left w:val="none" w:sz="0" w:space="0" w:color="auto"/>
        <w:bottom w:val="none" w:sz="0" w:space="0" w:color="auto"/>
        <w:right w:val="none" w:sz="0" w:space="0" w:color="auto"/>
      </w:divBdr>
    </w:div>
    <w:div w:id="1672373855">
      <w:bodyDiv w:val="1"/>
      <w:marLeft w:val="0"/>
      <w:marRight w:val="0"/>
      <w:marTop w:val="0"/>
      <w:marBottom w:val="0"/>
      <w:divBdr>
        <w:top w:val="none" w:sz="0" w:space="0" w:color="auto"/>
        <w:left w:val="none" w:sz="0" w:space="0" w:color="auto"/>
        <w:bottom w:val="none" w:sz="0" w:space="0" w:color="auto"/>
        <w:right w:val="none" w:sz="0" w:space="0" w:color="auto"/>
      </w:divBdr>
    </w:div>
    <w:div w:id="1672565640">
      <w:bodyDiv w:val="1"/>
      <w:marLeft w:val="0"/>
      <w:marRight w:val="0"/>
      <w:marTop w:val="0"/>
      <w:marBottom w:val="0"/>
      <w:divBdr>
        <w:top w:val="none" w:sz="0" w:space="0" w:color="auto"/>
        <w:left w:val="none" w:sz="0" w:space="0" w:color="auto"/>
        <w:bottom w:val="none" w:sz="0" w:space="0" w:color="auto"/>
        <w:right w:val="none" w:sz="0" w:space="0" w:color="auto"/>
      </w:divBdr>
    </w:div>
    <w:div w:id="1673797269">
      <w:bodyDiv w:val="1"/>
      <w:marLeft w:val="0"/>
      <w:marRight w:val="0"/>
      <w:marTop w:val="0"/>
      <w:marBottom w:val="0"/>
      <w:divBdr>
        <w:top w:val="none" w:sz="0" w:space="0" w:color="auto"/>
        <w:left w:val="none" w:sz="0" w:space="0" w:color="auto"/>
        <w:bottom w:val="none" w:sz="0" w:space="0" w:color="auto"/>
        <w:right w:val="none" w:sz="0" w:space="0" w:color="auto"/>
      </w:divBdr>
    </w:div>
    <w:div w:id="1674382071">
      <w:bodyDiv w:val="1"/>
      <w:marLeft w:val="0"/>
      <w:marRight w:val="0"/>
      <w:marTop w:val="0"/>
      <w:marBottom w:val="0"/>
      <w:divBdr>
        <w:top w:val="none" w:sz="0" w:space="0" w:color="auto"/>
        <w:left w:val="none" w:sz="0" w:space="0" w:color="auto"/>
        <w:bottom w:val="none" w:sz="0" w:space="0" w:color="auto"/>
        <w:right w:val="none" w:sz="0" w:space="0" w:color="auto"/>
      </w:divBdr>
    </w:div>
    <w:div w:id="1674986146">
      <w:bodyDiv w:val="1"/>
      <w:marLeft w:val="0"/>
      <w:marRight w:val="0"/>
      <w:marTop w:val="0"/>
      <w:marBottom w:val="0"/>
      <w:divBdr>
        <w:top w:val="none" w:sz="0" w:space="0" w:color="auto"/>
        <w:left w:val="none" w:sz="0" w:space="0" w:color="auto"/>
        <w:bottom w:val="none" w:sz="0" w:space="0" w:color="auto"/>
        <w:right w:val="none" w:sz="0" w:space="0" w:color="auto"/>
      </w:divBdr>
    </w:div>
    <w:div w:id="1676569767">
      <w:bodyDiv w:val="1"/>
      <w:marLeft w:val="0"/>
      <w:marRight w:val="0"/>
      <w:marTop w:val="0"/>
      <w:marBottom w:val="0"/>
      <w:divBdr>
        <w:top w:val="none" w:sz="0" w:space="0" w:color="auto"/>
        <w:left w:val="none" w:sz="0" w:space="0" w:color="auto"/>
        <w:bottom w:val="none" w:sz="0" w:space="0" w:color="auto"/>
        <w:right w:val="none" w:sz="0" w:space="0" w:color="auto"/>
      </w:divBdr>
    </w:div>
    <w:div w:id="1678536207">
      <w:bodyDiv w:val="1"/>
      <w:marLeft w:val="0"/>
      <w:marRight w:val="0"/>
      <w:marTop w:val="0"/>
      <w:marBottom w:val="0"/>
      <w:divBdr>
        <w:top w:val="none" w:sz="0" w:space="0" w:color="auto"/>
        <w:left w:val="none" w:sz="0" w:space="0" w:color="auto"/>
        <w:bottom w:val="none" w:sz="0" w:space="0" w:color="auto"/>
        <w:right w:val="none" w:sz="0" w:space="0" w:color="auto"/>
      </w:divBdr>
    </w:div>
    <w:div w:id="1680695985">
      <w:bodyDiv w:val="1"/>
      <w:marLeft w:val="0"/>
      <w:marRight w:val="0"/>
      <w:marTop w:val="0"/>
      <w:marBottom w:val="0"/>
      <w:divBdr>
        <w:top w:val="none" w:sz="0" w:space="0" w:color="auto"/>
        <w:left w:val="none" w:sz="0" w:space="0" w:color="auto"/>
        <w:bottom w:val="none" w:sz="0" w:space="0" w:color="auto"/>
        <w:right w:val="none" w:sz="0" w:space="0" w:color="auto"/>
      </w:divBdr>
    </w:div>
    <w:div w:id="1681544981">
      <w:bodyDiv w:val="1"/>
      <w:marLeft w:val="0"/>
      <w:marRight w:val="0"/>
      <w:marTop w:val="0"/>
      <w:marBottom w:val="0"/>
      <w:divBdr>
        <w:top w:val="none" w:sz="0" w:space="0" w:color="auto"/>
        <w:left w:val="none" w:sz="0" w:space="0" w:color="auto"/>
        <w:bottom w:val="none" w:sz="0" w:space="0" w:color="auto"/>
        <w:right w:val="none" w:sz="0" w:space="0" w:color="auto"/>
      </w:divBdr>
    </w:div>
    <w:div w:id="1683044239">
      <w:bodyDiv w:val="1"/>
      <w:marLeft w:val="0"/>
      <w:marRight w:val="0"/>
      <w:marTop w:val="0"/>
      <w:marBottom w:val="0"/>
      <w:divBdr>
        <w:top w:val="none" w:sz="0" w:space="0" w:color="auto"/>
        <w:left w:val="none" w:sz="0" w:space="0" w:color="auto"/>
        <w:bottom w:val="none" w:sz="0" w:space="0" w:color="auto"/>
        <w:right w:val="none" w:sz="0" w:space="0" w:color="auto"/>
      </w:divBdr>
    </w:div>
    <w:div w:id="1688018097">
      <w:bodyDiv w:val="1"/>
      <w:marLeft w:val="0"/>
      <w:marRight w:val="0"/>
      <w:marTop w:val="0"/>
      <w:marBottom w:val="0"/>
      <w:divBdr>
        <w:top w:val="none" w:sz="0" w:space="0" w:color="auto"/>
        <w:left w:val="none" w:sz="0" w:space="0" w:color="auto"/>
        <w:bottom w:val="none" w:sz="0" w:space="0" w:color="auto"/>
        <w:right w:val="none" w:sz="0" w:space="0" w:color="auto"/>
      </w:divBdr>
    </w:div>
    <w:div w:id="1688436174">
      <w:bodyDiv w:val="1"/>
      <w:marLeft w:val="0"/>
      <w:marRight w:val="0"/>
      <w:marTop w:val="0"/>
      <w:marBottom w:val="0"/>
      <w:divBdr>
        <w:top w:val="none" w:sz="0" w:space="0" w:color="auto"/>
        <w:left w:val="none" w:sz="0" w:space="0" w:color="auto"/>
        <w:bottom w:val="none" w:sz="0" w:space="0" w:color="auto"/>
        <w:right w:val="none" w:sz="0" w:space="0" w:color="auto"/>
      </w:divBdr>
    </w:div>
    <w:div w:id="1688948423">
      <w:bodyDiv w:val="1"/>
      <w:marLeft w:val="0"/>
      <w:marRight w:val="0"/>
      <w:marTop w:val="0"/>
      <w:marBottom w:val="0"/>
      <w:divBdr>
        <w:top w:val="none" w:sz="0" w:space="0" w:color="auto"/>
        <w:left w:val="none" w:sz="0" w:space="0" w:color="auto"/>
        <w:bottom w:val="none" w:sz="0" w:space="0" w:color="auto"/>
        <w:right w:val="none" w:sz="0" w:space="0" w:color="auto"/>
      </w:divBdr>
    </w:div>
    <w:div w:id="1689064457">
      <w:bodyDiv w:val="1"/>
      <w:marLeft w:val="0"/>
      <w:marRight w:val="0"/>
      <w:marTop w:val="0"/>
      <w:marBottom w:val="0"/>
      <w:divBdr>
        <w:top w:val="none" w:sz="0" w:space="0" w:color="auto"/>
        <w:left w:val="none" w:sz="0" w:space="0" w:color="auto"/>
        <w:bottom w:val="none" w:sz="0" w:space="0" w:color="auto"/>
        <w:right w:val="none" w:sz="0" w:space="0" w:color="auto"/>
      </w:divBdr>
    </w:div>
    <w:div w:id="1689133673">
      <w:bodyDiv w:val="1"/>
      <w:marLeft w:val="0"/>
      <w:marRight w:val="0"/>
      <w:marTop w:val="0"/>
      <w:marBottom w:val="0"/>
      <w:divBdr>
        <w:top w:val="none" w:sz="0" w:space="0" w:color="auto"/>
        <w:left w:val="none" w:sz="0" w:space="0" w:color="auto"/>
        <w:bottom w:val="none" w:sz="0" w:space="0" w:color="auto"/>
        <w:right w:val="none" w:sz="0" w:space="0" w:color="auto"/>
      </w:divBdr>
    </w:div>
    <w:div w:id="1689407350">
      <w:bodyDiv w:val="1"/>
      <w:marLeft w:val="0"/>
      <w:marRight w:val="0"/>
      <w:marTop w:val="0"/>
      <w:marBottom w:val="0"/>
      <w:divBdr>
        <w:top w:val="none" w:sz="0" w:space="0" w:color="auto"/>
        <w:left w:val="none" w:sz="0" w:space="0" w:color="auto"/>
        <w:bottom w:val="none" w:sz="0" w:space="0" w:color="auto"/>
        <w:right w:val="none" w:sz="0" w:space="0" w:color="auto"/>
      </w:divBdr>
    </w:div>
    <w:div w:id="1689942321">
      <w:bodyDiv w:val="1"/>
      <w:marLeft w:val="0"/>
      <w:marRight w:val="0"/>
      <w:marTop w:val="0"/>
      <w:marBottom w:val="0"/>
      <w:divBdr>
        <w:top w:val="none" w:sz="0" w:space="0" w:color="auto"/>
        <w:left w:val="none" w:sz="0" w:space="0" w:color="auto"/>
        <w:bottom w:val="none" w:sz="0" w:space="0" w:color="auto"/>
        <w:right w:val="none" w:sz="0" w:space="0" w:color="auto"/>
      </w:divBdr>
    </w:div>
    <w:div w:id="1690638168">
      <w:bodyDiv w:val="1"/>
      <w:marLeft w:val="0"/>
      <w:marRight w:val="0"/>
      <w:marTop w:val="0"/>
      <w:marBottom w:val="0"/>
      <w:divBdr>
        <w:top w:val="none" w:sz="0" w:space="0" w:color="auto"/>
        <w:left w:val="none" w:sz="0" w:space="0" w:color="auto"/>
        <w:bottom w:val="none" w:sz="0" w:space="0" w:color="auto"/>
        <w:right w:val="none" w:sz="0" w:space="0" w:color="auto"/>
      </w:divBdr>
    </w:div>
    <w:div w:id="1691687959">
      <w:bodyDiv w:val="1"/>
      <w:marLeft w:val="0"/>
      <w:marRight w:val="0"/>
      <w:marTop w:val="0"/>
      <w:marBottom w:val="0"/>
      <w:divBdr>
        <w:top w:val="none" w:sz="0" w:space="0" w:color="auto"/>
        <w:left w:val="none" w:sz="0" w:space="0" w:color="auto"/>
        <w:bottom w:val="none" w:sz="0" w:space="0" w:color="auto"/>
        <w:right w:val="none" w:sz="0" w:space="0" w:color="auto"/>
      </w:divBdr>
    </w:div>
    <w:div w:id="1692024024">
      <w:bodyDiv w:val="1"/>
      <w:marLeft w:val="0"/>
      <w:marRight w:val="0"/>
      <w:marTop w:val="0"/>
      <w:marBottom w:val="0"/>
      <w:divBdr>
        <w:top w:val="none" w:sz="0" w:space="0" w:color="auto"/>
        <w:left w:val="none" w:sz="0" w:space="0" w:color="auto"/>
        <w:bottom w:val="none" w:sz="0" w:space="0" w:color="auto"/>
        <w:right w:val="none" w:sz="0" w:space="0" w:color="auto"/>
      </w:divBdr>
    </w:div>
    <w:div w:id="1692756689">
      <w:bodyDiv w:val="1"/>
      <w:marLeft w:val="0"/>
      <w:marRight w:val="0"/>
      <w:marTop w:val="0"/>
      <w:marBottom w:val="0"/>
      <w:divBdr>
        <w:top w:val="none" w:sz="0" w:space="0" w:color="auto"/>
        <w:left w:val="none" w:sz="0" w:space="0" w:color="auto"/>
        <w:bottom w:val="none" w:sz="0" w:space="0" w:color="auto"/>
        <w:right w:val="none" w:sz="0" w:space="0" w:color="auto"/>
      </w:divBdr>
    </w:div>
    <w:div w:id="1694376776">
      <w:bodyDiv w:val="1"/>
      <w:marLeft w:val="0"/>
      <w:marRight w:val="0"/>
      <w:marTop w:val="0"/>
      <w:marBottom w:val="0"/>
      <w:divBdr>
        <w:top w:val="none" w:sz="0" w:space="0" w:color="auto"/>
        <w:left w:val="none" w:sz="0" w:space="0" w:color="auto"/>
        <w:bottom w:val="none" w:sz="0" w:space="0" w:color="auto"/>
        <w:right w:val="none" w:sz="0" w:space="0" w:color="auto"/>
      </w:divBdr>
    </w:div>
    <w:div w:id="1695686788">
      <w:bodyDiv w:val="1"/>
      <w:marLeft w:val="0"/>
      <w:marRight w:val="0"/>
      <w:marTop w:val="0"/>
      <w:marBottom w:val="0"/>
      <w:divBdr>
        <w:top w:val="none" w:sz="0" w:space="0" w:color="auto"/>
        <w:left w:val="none" w:sz="0" w:space="0" w:color="auto"/>
        <w:bottom w:val="none" w:sz="0" w:space="0" w:color="auto"/>
        <w:right w:val="none" w:sz="0" w:space="0" w:color="auto"/>
      </w:divBdr>
    </w:div>
    <w:div w:id="1699309015">
      <w:bodyDiv w:val="1"/>
      <w:marLeft w:val="0"/>
      <w:marRight w:val="0"/>
      <w:marTop w:val="0"/>
      <w:marBottom w:val="0"/>
      <w:divBdr>
        <w:top w:val="none" w:sz="0" w:space="0" w:color="auto"/>
        <w:left w:val="none" w:sz="0" w:space="0" w:color="auto"/>
        <w:bottom w:val="none" w:sz="0" w:space="0" w:color="auto"/>
        <w:right w:val="none" w:sz="0" w:space="0" w:color="auto"/>
      </w:divBdr>
    </w:div>
    <w:div w:id="1700086490">
      <w:bodyDiv w:val="1"/>
      <w:marLeft w:val="0"/>
      <w:marRight w:val="0"/>
      <w:marTop w:val="0"/>
      <w:marBottom w:val="0"/>
      <w:divBdr>
        <w:top w:val="none" w:sz="0" w:space="0" w:color="auto"/>
        <w:left w:val="none" w:sz="0" w:space="0" w:color="auto"/>
        <w:bottom w:val="none" w:sz="0" w:space="0" w:color="auto"/>
        <w:right w:val="none" w:sz="0" w:space="0" w:color="auto"/>
      </w:divBdr>
    </w:div>
    <w:div w:id="1701121385">
      <w:bodyDiv w:val="1"/>
      <w:marLeft w:val="0"/>
      <w:marRight w:val="0"/>
      <w:marTop w:val="0"/>
      <w:marBottom w:val="0"/>
      <w:divBdr>
        <w:top w:val="none" w:sz="0" w:space="0" w:color="auto"/>
        <w:left w:val="none" w:sz="0" w:space="0" w:color="auto"/>
        <w:bottom w:val="none" w:sz="0" w:space="0" w:color="auto"/>
        <w:right w:val="none" w:sz="0" w:space="0" w:color="auto"/>
      </w:divBdr>
    </w:div>
    <w:div w:id="1705056349">
      <w:bodyDiv w:val="1"/>
      <w:marLeft w:val="0"/>
      <w:marRight w:val="0"/>
      <w:marTop w:val="0"/>
      <w:marBottom w:val="0"/>
      <w:divBdr>
        <w:top w:val="none" w:sz="0" w:space="0" w:color="auto"/>
        <w:left w:val="none" w:sz="0" w:space="0" w:color="auto"/>
        <w:bottom w:val="none" w:sz="0" w:space="0" w:color="auto"/>
        <w:right w:val="none" w:sz="0" w:space="0" w:color="auto"/>
      </w:divBdr>
    </w:div>
    <w:div w:id="1705790579">
      <w:bodyDiv w:val="1"/>
      <w:marLeft w:val="0"/>
      <w:marRight w:val="0"/>
      <w:marTop w:val="0"/>
      <w:marBottom w:val="0"/>
      <w:divBdr>
        <w:top w:val="none" w:sz="0" w:space="0" w:color="auto"/>
        <w:left w:val="none" w:sz="0" w:space="0" w:color="auto"/>
        <w:bottom w:val="none" w:sz="0" w:space="0" w:color="auto"/>
        <w:right w:val="none" w:sz="0" w:space="0" w:color="auto"/>
      </w:divBdr>
    </w:div>
    <w:div w:id="1705911132">
      <w:bodyDiv w:val="1"/>
      <w:marLeft w:val="0"/>
      <w:marRight w:val="0"/>
      <w:marTop w:val="0"/>
      <w:marBottom w:val="0"/>
      <w:divBdr>
        <w:top w:val="none" w:sz="0" w:space="0" w:color="auto"/>
        <w:left w:val="none" w:sz="0" w:space="0" w:color="auto"/>
        <w:bottom w:val="none" w:sz="0" w:space="0" w:color="auto"/>
        <w:right w:val="none" w:sz="0" w:space="0" w:color="auto"/>
      </w:divBdr>
    </w:div>
    <w:div w:id="1707296117">
      <w:bodyDiv w:val="1"/>
      <w:marLeft w:val="0"/>
      <w:marRight w:val="0"/>
      <w:marTop w:val="0"/>
      <w:marBottom w:val="0"/>
      <w:divBdr>
        <w:top w:val="none" w:sz="0" w:space="0" w:color="auto"/>
        <w:left w:val="none" w:sz="0" w:space="0" w:color="auto"/>
        <w:bottom w:val="none" w:sz="0" w:space="0" w:color="auto"/>
        <w:right w:val="none" w:sz="0" w:space="0" w:color="auto"/>
      </w:divBdr>
    </w:div>
    <w:div w:id="1709724247">
      <w:bodyDiv w:val="1"/>
      <w:marLeft w:val="0"/>
      <w:marRight w:val="0"/>
      <w:marTop w:val="0"/>
      <w:marBottom w:val="0"/>
      <w:divBdr>
        <w:top w:val="none" w:sz="0" w:space="0" w:color="auto"/>
        <w:left w:val="none" w:sz="0" w:space="0" w:color="auto"/>
        <w:bottom w:val="none" w:sz="0" w:space="0" w:color="auto"/>
        <w:right w:val="none" w:sz="0" w:space="0" w:color="auto"/>
      </w:divBdr>
    </w:div>
    <w:div w:id="1710757447">
      <w:bodyDiv w:val="1"/>
      <w:marLeft w:val="0"/>
      <w:marRight w:val="0"/>
      <w:marTop w:val="0"/>
      <w:marBottom w:val="0"/>
      <w:divBdr>
        <w:top w:val="none" w:sz="0" w:space="0" w:color="auto"/>
        <w:left w:val="none" w:sz="0" w:space="0" w:color="auto"/>
        <w:bottom w:val="none" w:sz="0" w:space="0" w:color="auto"/>
        <w:right w:val="none" w:sz="0" w:space="0" w:color="auto"/>
      </w:divBdr>
    </w:div>
    <w:div w:id="1711145759">
      <w:bodyDiv w:val="1"/>
      <w:marLeft w:val="0"/>
      <w:marRight w:val="0"/>
      <w:marTop w:val="0"/>
      <w:marBottom w:val="0"/>
      <w:divBdr>
        <w:top w:val="none" w:sz="0" w:space="0" w:color="auto"/>
        <w:left w:val="none" w:sz="0" w:space="0" w:color="auto"/>
        <w:bottom w:val="none" w:sz="0" w:space="0" w:color="auto"/>
        <w:right w:val="none" w:sz="0" w:space="0" w:color="auto"/>
      </w:divBdr>
    </w:div>
    <w:div w:id="1711372548">
      <w:bodyDiv w:val="1"/>
      <w:marLeft w:val="0"/>
      <w:marRight w:val="0"/>
      <w:marTop w:val="0"/>
      <w:marBottom w:val="0"/>
      <w:divBdr>
        <w:top w:val="none" w:sz="0" w:space="0" w:color="auto"/>
        <w:left w:val="none" w:sz="0" w:space="0" w:color="auto"/>
        <w:bottom w:val="none" w:sz="0" w:space="0" w:color="auto"/>
        <w:right w:val="none" w:sz="0" w:space="0" w:color="auto"/>
      </w:divBdr>
    </w:div>
    <w:div w:id="1719016572">
      <w:bodyDiv w:val="1"/>
      <w:marLeft w:val="0"/>
      <w:marRight w:val="0"/>
      <w:marTop w:val="0"/>
      <w:marBottom w:val="0"/>
      <w:divBdr>
        <w:top w:val="none" w:sz="0" w:space="0" w:color="auto"/>
        <w:left w:val="none" w:sz="0" w:space="0" w:color="auto"/>
        <w:bottom w:val="none" w:sz="0" w:space="0" w:color="auto"/>
        <w:right w:val="none" w:sz="0" w:space="0" w:color="auto"/>
      </w:divBdr>
    </w:div>
    <w:div w:id="1720595361">
      <w:bodyDiv w:val="1"/>
      <w:marLeft w:val="0"/>
      <w:marRight w:val="0"/>
      <w:marTop w:val="0"/>
      <w:marBottom w:val="0"/>
      <w:divBdr>
        <w:top w:val="none" w:sz="0" w:space="0" w:color="auto"/>
        <w:left w:val="none" w:sz="0" w:space="0" w:color="auto"/>
        <w:bottom w:val="none" w:sz="0" w:space="0" w:color="auto"/>
        <w:right w:val="none" w:sz="0" w:space="0" w:color="auto"/>
      </w:divBdr>
    </w:div>
    <w:div w:id="1723746939">
      <w:bodyDiv w:val="1"/>
      <w:marLeft w:val="0"/>
      <w:marRight w:val="0"/>
      <w:marTop w:val="0"/>
      <w:marBottom w:val="0"/>
      <w:divBdr>
        <w:top w:val="none" w:sz="0" w:space="0" w:color="auto"/>
        <w:left w:val="none" w:sz="0" w:space="0" w:color="auto"/>
        <w:bottom w:val="none" w:sz="0" w:space="0" w:color="auto"/>
        <w:right w:val="none" w:sz="0" w:space="0" w:color="auto"/>
      </w:divBdr>
    </w:div>
    <w:div w:id="1724408563">
      <w:bodyDiv w:val="1"/>
      <w:marLeft w:val="0"/>
      <w:marRight w:val="0"/>
      <w:marTop w:val="0"/>
      <w:marBottom w:val="0"/>
      <w:divBdr>
        <w:top w:val="none" w:sz="0" w:space="0" w:color="auto"/>
        <w:left w:val="none" w:sz="0" w:space="0" w:color="auto"/>
        <w:bottom w:val="none" w:sz="0" w:space="0" w:color="auto"/>
        <w:right w:val="none" w:sz="0" w:space="0" w:color="auto"/>
      </w:divBdr>
    </w:div>
    <w:div w:id="1725178591">
      <w:bodyDiv w:val="1"/>
      <w:marLeft w:val="0"/>
      <w:marRight w:val="0"/>
      <w:marTop w:val="0"/>
      <w:marBottom w:val="0"/>
      <w:divBdr>
        <w:top w:val="none" w:sz="0" w:space="0" w:color="auto"/>
        <w:left w:val="none" w:sz="0" w:space="0" w:color="auto"/>
        <w:bottom w:val="none" w:sz="0" w:space="0" w:color="auto"/>
        <w:right w:val="none" w:sz="0" w:space="0" w:color="auto"/>
      </w:divBdr>
    </w:div>
    <w:div w:id="1725450746">
      <w:bodyDiv w:val="1"/>
      <w:marLeft w:val="0"/>
      <w:marRight w:val="0"/>
      <w:marTop w:val="0"/>
      <w:marBottom w:val="0"/>
      <w:divBdr>
        <w:top w:val="none" w:sz="0" w:space="0" w:color="auto"/>
        <w:left w:val="none" w:sz="0" w:space="0" w:color="auto"/>
        <w:bottom w:val="none" w:sz="0" w:space="0" w:color="auto"/>
        <w:right w:val="none" w:sz="0" w:space="0" w:color="auto"/>
      </w:divBdr>
    </w:div>
    <w:div w:id="1725520014">
      <w:bodyDiv w:val="1"/>
      <w:marLeft w:val="0"/>
      <w:marRight w:val="0"/>
      <w:marTop w:val="0"/>
      <w:marBottom w:val="0"/>
      <w:divBdr>
        <w:top w:val="none" w:sz="0" w:space="0" w:color="auto"/>
        <w:left w:val="none" w:sz="0" w:space="0" w:color="auto"/>
        <w:bottom w:val="none" w:sz="0" w:space="0" w:color="auto"/>
        <w:right w:val="none" w:sz="0" w:space="0" w:color="auto"/>
      </w:divBdr>
    </w:div>
    <w:div w:id="1726955199">
      <w:bodyDiv w:val="1"/>
      <w:marLeft w:val="0"/>
      <w:marRight w:val="0"/>
      <w:marTop w:val="0"/>
      <w:marBottom w:val="0"/>
      <w:divBdr>
        <w:top w:val="none" w:sz="0" w:space="0" w:color="auto"/>
        <w:left w:val="none" w:sz="0" w:space="0" w:color="auto"/>
        <w:bottom w:val="none" w:sz="0" w:space="0" w:color="auto"/>
        <w:right w:val="none" w:sz="0" w:space="0" w:color="auto"/>
      </w:divBdr>
    </w:div>
    <w:div w:id="1728408534">
      <w:bodyDiv w:val="1"/>
      <w:marLeft w:val="0"/>
      <w:marRight w:val="0"/>
      <w:marTop w:val="0"/>
      <w:marBottom w:val="0"/>
      <w:divBdr>
        <w:top w:val="none" w:sz="0" w:space="0" w:color="auto"/>
        <w:left w:val="none" w:sz="0" w:space="0" w:color="auto"/>
        <w:bottom w:val="none" w:sz="0" w:space="0" w:color="auto"/>
        <w:right w:val="none" w:sz="0" w:space="0" w:color="auto"/>
      </w:divBdr>
    </w:div>
    <w:div w:id="1729379676">
      <w:bodyDiv w:val="1"/>
      <w:marLeft w:val="0"/>
      <w:marRight w:val="0"/>
      <w:marTop w:val="0"/>
      <w:marBottom w:val="0"/>
      <w:divBdr>
        <w:top w:val="none" w:sz="0" w:space="0" w:color="auto"/>
        <w:left w:val="none" w:sz="0" w:space="0" w:color="auto"/>
        <w:bottom w:val="none" w:sz="0" w:space="0" w:color="auto"/>
        <w:right w:val="none" w:sz="0" w:space="0" w:color="auto"/>
      </w:divBdr>
    </w:div>
    <w:div w:id="1730568273">
      <w:bodyDiv w:val="1"/>
      <w:marLeft w:val="0"/>
      <w:marRight w:val="0"/>
      <w:marTop w:val="0"/>
      <w:marBottom w:val="0"/>
      <w:divBdr>
        <w:top w:val="none" w:sz="0" w:space="0" w:color="auto"/>
        <w:left w:val="none" w:sz="0" w:space="0" w:color="auto"/>
        <w:bottom w:val="none" w:sz="0" w:space="0" w:color="auto"/>
        <w:right w:val="none" w:sz="0" w:space="0" w:color="auto"/>
      </w:divBdr>
    </w:div>
    <w:div w:id="1732803292">
      <w:bodyDiv w:val="1"/>
      <w:marLeft w:val="0"/>
      <w:marRight w:val="0"/>
      <w:marTop w:val="0"/>
      <w:marBottom w:val="0"/>
      <w:divBdr>
        <w:top w:val="none" w:sz="0" w:space="0" w:color="auto"/>
        <w:left w:val="none" w:sz="0" w:space="0" w:color="auto"/>
        <w:bottom w:val="none" w:sz="0" w:space="0" w:color="auto"/>
        <w:right w:val="none" w:sz="0" w:space="0" w:color="auto"/>
      </w:divBdr>
    </w:div>
    <w:div w:id="1736660458">
      <w:bodyDiv w:val="1"/>
      <w:marLeft w:val="0"/>
      <w:marRight w:val="0"/>
      <w:marTop w:val="0"/>
      <w:marBottom w:val="0"/>
      <w:divBdr>
        <w:top w:val="none" w:sz="0" w:space="0" w:color="auto"/>
        <w:left w:val="none" w:sz="0" w:space="0" w:color="auto"/>
        <w:bottom w:val="none" w:sz="0" w:space="0" w:color="auto"/>
        <w:right w:val="none" w:sz="0" w:space="0" w:color="auto"/>
      </w:divBdr>
    </w:div>
    <w:div w:id="1736851637">
      <w:bodyDiv w:val="1"/>
      <w:marLeft w:val="0"/>
      <w:marRight w:val="0"/>
      <w:marTop w:val="0"/>
      <w:marBottom w:val="0"/>
      <w:divBdr>
        <w:top w:val="none" w:sz="0" w:space="0" w:color="auto"/>
        <w:left w:val="none" w:sz="0" w:space="0" w:color="auto"/>
        <w:bottom w:val="none" w:sz="0" w:space="0" w:color="auto"/>
        <w:right w:val="none" w:sz="0" w:space="0" w:color="auto"/>
      </w:divBdr>
    </w:div>
    <w:div w:id="1741707720">
      <w:bodyDiv w:val="1"/>
      <w:marLeft w:val="0"/>
      <w:marRight w:val="0"/>
      <w:marTop w:val="0"/>
      <w:marBottom w:val="0"/>
      <w:divBdr>
        <w:top w:val="none" w:sz="0" w:space="0" w:color="auto"/>
        <w:left w:val="none" w:sz="0" w:space="0" w:color="auto"/>
        <w:bottom w:val="none" w:sz="0" w:space="0" w:color="auto"/>
        <w:right w:val="none" w:sz="0" w:space="0" w:color="auto"/>
      </w:divBdr>
    </w:div>
    <w:div w:id="1742823421">
      <w:bodyDiv w:val="1"/>
      <w:marLeft w:val="0"/>
      <w:marRight w:val="0"/>
      <w:marTop w:val="0"/>
      <w:marBottom w:val="0"/>
      <w:divBdr>
        <w:top w:val="none" w:sz="0" w:space="0" w:color="auto"/>
        <w:left w:val="none" w:sz="0" w:space="0" w:color="auto"/>
        <w:bottom w:val="none" w:sz="0" w:space="0" w:color="auto"/>
        <w:right w:val="none" w:sz="0" w:space="0" w:color="auto"/>
      </w:divBdr>
    </w:div>
    <w:div w:id="1748116352">
      <w:bodyDiv w:val="1"/>
      <w:marLeft w:val="0"/>
      <w:marRight w:val="0"/>
      <w:marTop w:val="0"/>
      <w:marBottom w:val="0"/>
      <w:divBdr>
        <w:top w:val="none" w:sz="0" w:space="0" w:color="auto"/>
        <w:left w:val="none" w:sz="0" w:space="0" w:color="auto"/>
        <w:bottom w:val="none" w:sz="0" w:space="0" w:color="auto"/>
        <w:right w:val="none" w:sz="0" w:space="0" w:color="auto"/>
      </w:divBdr>
    </w:div>
    <w:div w:id="1748378998">
      <w:bodyDiv w:val="1"/>
      <w:marLeft w:val="0"/>
      <w:marRight w:val="0"/>
      <w:marTop w:val="0"/>
      <w:marBottom w:val="0"/>
      <w:divBdr>
        <w:top w:val="none" w:sz="0" w:space="0" w:color="auto"/>
        <w:left w:val="none" w:sz="0" w:space="0" w:color="auto"/>
        <w:bottom w:val="none" w:sz="0" w:space="0" w:color="auto"/>
        <w:right w:val="none" w:sz="0" w:space="0" w:color="auto"/>
      </w:divBdr>
    </w:div>
    <w:div w:id="1750492988">
      <w:bodyDiv w:val="1"/>
      <w:marLeft w:val="0"/>
      <w:marRight w:val="0"/>
      <w:marTop w:val="0"/>
      <w:marBottom w:val="0"/>
      <w:divBdr>
        <w:top w:val="none" w:sz="0" w:space="0" w:color="auto"/>
        <w:left w:val="none" w:sz="0" w:space="0" w:color="auto"/>
        <w:bottom w:val="none" w:sz="0" w:space="0" w:color="auto"/>
        <w:right w:val="none" w:sz="0" w:space="0" w:color="auto"/>
      </w:divBdr>
    </w:div>
    <w:div w:id="1751148868">
      <w:bodyDiv w:val="1"/>
      <w:marLeft w:val="0"/>
      <w:marRight w:val="0"/>
      <w:marTop w:val="0"/>
      <w:marBottom w:val="0"/>
      <w:divBdr>
        <w:top w:val="none" w:sz="0" w:space="0" w:color="auto"/>
        <w:left w:val="none" w:sz="0" w:space="0" w:color="auto"/>
        <w:bottom w:val="none" w:sz="0" w:space="0" w:color="auto"/>
        <w:right w:val="none" w:sz="0" w:space="0" w:color="auto"/>
      </w:divBdr>
    </w:div>
    <w:div w:id="1751610838">
      <w:bodyDiv w:val="1"/>
      <w:marLeft w:val="0"/>
      <w:marRight w:val="0"/>
      <w:marTop w:val="0"/>
      <w:marBottom w:val="0"/>
      <w:divBdr>
        <w:top w:val="none" w:sz="0" w:space="0" w:color="auto"/>
        <w:left w:val="none" w:sz="0" w:space="0" w:color="auto"/>
        <w:bottom w:val="none" w:sz="0" w:space="0" w:color="auto"/>
        <w:right w:val="none" w:sz="0" w:space="0" w:color="auto"/>
      </w:divBdr>
    </w:div>
    <w:div w:id="1752122946">
      <w:bodyDiv w:val="1"/>
      <w:marLeft w:val="0"/>
      <w:marRight w:val="0"/>
      <w:marTop w:val="0"/>
      <w:marBottom w:val="0"/>
      <w:divBdr>
        <w:top w:val="none" w:sz="0" w:space="0" w:color="auto"/>
        <w:left w:val="none" w:sz="0" w:space="0" w:color="auto"/>
        <w:bottom w:val="none" w:sz="0" w:space="0" w:color="auto"/>
        <w:right w:val="none" w:sz="0" w:space="0" w:color="auto"/>
      </w:divBdr>
    </w:div>
    <w:div w:id="1753238909">
      <w:bodyDiv w:val="1"/>
      <w:marLeft w:val="0"/>
      <w:marRight w:val="0"/>
      <w:marTop w:val="0"/>
      <w:marBottom w:val="0"/>
      <w:divBdr>
        <w:top w:val="none" w:sz="0" w:space="0" w:color="auto"/>
        <w:left w:val="none" w:sz="0" w:space="0" w:color="auto"/>
        <w:bottom w:val="none" w:sz="0" w:space="0" w:color="auto"/>
        <w:right w:val="none" w:sz="0" w:space="0" w:color="auto"/>
      </w:divBdr>
    </w:div>
    <w:div w:id="1756780958">
      <w:bodyDiv w:val="1"/>
      <w:marLeft w:val="0"/>
      <w:marRight w:val="0"/>
      <w:marTop w:val="0"/>
      <w:marBottom w:val="0"/>
      <w:divBdr>
        <w:top w:val="none" w:sz="0" w:space="0" w:color="auto"/>
        <w:left w:val="none" w:sz="0" w:space="0" w:color="auto"/>
        <w:bottom w:val="none" w:sz="0" w:space="0" w:color="auto"/>
        <w:right w:val="none" w:sz="0" w:space="0" w:color="auto"/>
      </w:divBdr>
    </w:div>
    <w:div w:id="1756824030">
      <w:bodyDiv w:val="1"/>
      <w:marLeft w:val="0"/>
      <w:marRight w:val="0"/>
      <w:marTop w:val="0"/>
      <w:marBottom w:val="0"/>
      <w:divBdr>
        <w:top w:val="none" w:sz="0" w:space="0" w:color="auto"/>
        <w:left w:val="none" w:sz="0" w:space="0" w:color="auto"/>
        <w:bottom w:val="none" w:sz="0" w:space="0" w:color="auto"/>
        <w:right w:val="none" w:sz="0" w:space="0" w:color="auto"/>
      </w:divBdr>
    </w:div>
    <w:div w:id="1757239087">
      <w:bodyDiv w:val="1"/>
      <w:marLeft w:val="0"/>
      <w:marRight w:val="0"/>
      <w:marTop w:val="0"/>
      <w:marBottom w:val="0"/>
      <w:divBdr>
        <w:top w:val="none" w:sz="0" w:space="0" w:color="auto"/>
        <w:left w:val="none" w:sz="0" w:space="0" w:color="auto"/>
        <w:bottom w:val="none" w:sz="0" w:space="0" w:color="auto"/>
        <w:right w:val="none" w:sz="0" w:space="0" w:color="auto"/>
      </w:divBdr>
    </w:div>
    <w:div w:id="1757363730">
      <w:bodyDiv w:val="1"/>
      <w:marLeft w:val="0"/>
      <w:marRight w:val="0"/>
      <w:marTop w:val="0"/>
      <w:marBottom w:val="0"/>
      <w:divBdr>
        <w:top w:val="none" w:sz="0" w:space="0" w:color="auto"/>
        <w:left w:val="none" w:sz="0" w:space="0" w:color="auto"/>
        <w:bottom w:val="none" w:sz="0" w:space="0" w:color="auto"/>
        <w:right w:val="none" w:sz="0" w:space="0" w:color="auto"/>
      </w:divBdr>
    </w:div>
    <w:div w:id="1757507246">
      <w:bodyDiv w:val="1"/>
      <w:marLeft w:val="0"/>
      <w:marRight w:val="0"/>
      <w:marTop w:val="0"/>
      <w:marBottom w:val="0"/>
      <w:divBdr>
        <w:top w:val="none" w:sz="0" w:space="0" w:color="auto"/>
        <w:left w:val="none" w:sz="0" w:space="0" w:color="auto"/>
        <w:bottom w:val="none" w:sz="0" w:space="0" w:color="auto"/>
        <w:right w:val="none" w:sz="0" w:space="0" w:color="auto"/>
      </w:divBdr>
    </w:div>
    <w:div w:id="1759986569">
      <w:bodyDiv w:val="1"/>
      <w:marLeft w:val="0"/>
      <w:marRight w:val="0"/>
      <w:marTop w:val="0"/>
      <w:marBottom w:val="0"/>
      <w:divBdr>
        <w:top w:val="none" w:sz="0" w:space="0" w:color="auto"/>
        <w:left w:val="none" w:sz="0" w:space="0" w:color="auto"/>
        <w:bottom w:val="none" w:sz="0" w:space="0" w:color="auto"/>
        <w:right w:val="none" w:sz="0" w:space="0" w:color="auto"/>
      </w:divBdr>
    </w:div>
    <w:div w:id="1760565447">
      <w:bodyDiv w:val="1"/>
      <w:marLeft w:val="0"/>
      <w:marRight w:val="0"/>
      <w:marTop w:val="0"/>
      <w:marBottom w:val="0"/>
      <w:divBdr>
        <w:top w:val="none" w:sz="0" w:space="0" w:color="auto"/>
        <w:left w:val="none" w:sz="0" w:space="0" w:color="auto"/>
        <w:bottom w:val="none" w:sz="0" w:space="0" w:color="auto"/>
        <w:right w:val="none" w:sz="0" w:space="0" w:color="auto"/>
      </w:divBdr>
    </w:div>
    <w:div w:id="1763337929">
      <w:bodyDiv w:val="1"/>
      <w:marLeft w:val="0"/>
      <w:marRight w:val="0"/>
      <w:marTop w:val="0"/>
      <w:marBottom w:val="0"/>
      <w:divBdr>
        <w:top w:val="none" w:sz="0" w:space="0" w:color="auto"/>
        <w:left w:val="none" w:sz="0" w:space="0" w:color="auto"/>
        <w:bottom w:val="none" w:sz="0" w:space="0" w:color="auto"/>
        <w:right w:val="none" w:sz="0" w:space="0" w:color="auto"/>
      </w:divBdr>
    </w:div>
    <w:div w:id="1763718695">
      <w:bodyDiv w:val="1"/>
      <w:marLeft w:val="0"/>
      <w:marRight w:val="0"/>
      <w:marTop w:val="0"/>
      <w:marBottom w:val="0"/>
      <w:divBdr>
        <w:top w:val="none" w:sz="0" w:space="0" w:color="auto"/>
        <w:left w:val="none" w:sz="0" w:space="0" w:color="auto"/>
        <w:bottom w:val="none" w:sz="0" w:space="0" w:color="auto"/>
        <w:right w:val="none" w:sz="0" w:space="0" w:color="auto"/>
      </w:divBdr>
    </w:div>
    <w:div w:id="1763836980">
      <w:bodyDiv w:val="1"/>
      <w:marLeft w:val="0"/>
      <w:marRight w:val="0"/>
      <w:marTop w:val="0"/>
      <w:marBottom w:val="0"/>
      <w:divBdr>
        <w:top w:val="none" w:sz="0" w:space="0" w:color="auto"/>
        <w:left w:val="none" w:sz="0" w:space="0" w:color="auto"/>
        <w:bottom w:val="none" w:sz="0" w:space="0" w:color="auto"/>
        <w:right w:val="none" w:sz="0" w:space="0" w:color="auto"/>
      </w:divBdr>
    </w:div>
    <w:div w:id="1764496412">
      <w:bodyDiv w:val="1"/>
      <w:marLeft w:val="0"/>
      <w:marRight w:val="0"/>
      <w:marTop w:val="0"/>
      <w:marBottom w:val="0"/>
      <w:divBdr>
        <w:top w:val="none" w:sz="0" w:space="0" w:color="auto"/>
        <w:left w:val="none" w:sz="0" w:space="0" w:color="auto"/>
        <w:bottom w:val="none" w:sz="0" w:space="0" w:color="auto"/>
        <w:right w:val="none" w:sz="0" w:space="0" w:color="auto"/>
      </w:divBdr>
    </w:div>
    <w:div w:id="1765419894">
      <w:bodyDiv w:val="1"/>
      <w:marLeft w:val="0"/>
      <w:marRight w:val="0"/>
      <w:marTop w:val="0"/>
      <w:marBottom w:val="0"/>
      <w:divBdr>
        <w:top w:val="none" w:sz="0" w:space="0" w:color="auto"/>
        <w:left w:val="none" w:sz="0" w:space="0" w:color="auto"/>
        <w:bottom w:val="none" w:sz="0" w:space="0" w:color="auto"/>
        <w:right w:val="none" w:sz="0" w:space="0" w:color="auto"/>
      </w:divBdr>
    </w:div>
    <w:div w:id="1768843467">
      <w:bodyDiv w:val="1"/>
      <w:marLeft w:val="0"/>
      <w:marRight w:val="0"/>
      <w:marTop w:val="0"/>
      <w:marBottom w:val="0"/>
      <w:divBdr>
        <w:top w:val="none" w:sz="0" w:space="0" w:color="auto"/>
        <w:left w:val="none" w:sz="0" w:space="0" w:color="auto"/>
        <w:bottom w:val="none" w:sz="0" w:space="0" w:color="auto"/>
        <w:right w:val="none" w:sz="0" w:space="0" w:color="auto"/>
      </w:divBdr>
    </w:div>
    <w:div w:id="1770809091">
      <w:bodyDiv w:val="1"/>
      <w:marLeft w:val="0"/>
      <w:marRight w:val="0"/>
      <w:marTop w:val="0"/>
      <w:marBottom w:val="0"/>
      <w:divBdr>
        <w:top w:val="none" w:sz="0" w:space="0" w:color="auto"/>
        <w:left w:val="none" w:sz="0" w:space="0" w:color="auto"/>
        <w:bottom w:val="none" w:sz="0" w:space="0" w:color="auto"/>
        <w:right w:val="none" w:sz="0" w:space="0" w:color="auto"/>
      </w:divBdr>
    </w:div>
    <w:div w:id="1772429614">
      <w:bodyDiv w:val="1"/>
      <w:marLeft w:val="0"/>
      <w:marRight w:val="0"/>
      <w:marTop w:val="0"/>
      <w:marBottom w:val="0"/>
      <w:divBdr>
        <w:top w:val="none" w:sz="0" w:space="0" w:color="auto"/>
        <w:left w:val="none" w:sz="0" w:space="0" w:color="auto"/>
        <w:bottom w:val="none" w:sz="0" w:space="0" w:color="auto"/>
        <w:right w:val="none" w:sz="0" w:space="0" w:color="auto"/>
      </w:divBdr>
    </w:div>
    <w:div w:id="1773013648">
      <w:bodyDiv w:val="1"/>
      <w:marLeft w:val="0"/>
      <w:marRight w:val="0"/>
      <w:marTop w:val="0"/>
      <w:marBottom w:val="0"/>
      <w:divBdr>
        <w:top w:val="none" w:sz="0" w:space="0" w:color="auto"/>
        <w:left w:val="none" w:sz="0" w:space="0" w:color="auto"/>
        <w:bottom w:val="none" w:sz="0" w:space="0" w:color="auto"/>
        <w:right w:val="none" w:sz="0" w:space="0" w:color="auto"/>
      </w:divBdr>
    </w:div>
    <w:div w:id="1773277884">
      <w:bodyDiv w:val="1"/>
      <w:marLeft w:val="0"/>
      <w:marRight w:val="0"/>
      <w:marTop w:val="0"/>
      <w:marBottom w:val="0"/>
      <w:divBdr>
        <w:top w:val="none" w:sz="0" w:space="0" w:color="auto"/>
        <w:left w:val="none" w:sz="0" w:space="0" w:color="auto"/>
        <w:bottom w:val="none" w:sz="0" w:space="0" w:color="auto"/>
        <w:right w:val="none" w:sz="0" w:space="0" w:color="auto"/>
      </w:divBdr>
    </w:div>
    <w:div w:id="1775713396">
      <w:bodyDiv w:val="1"/>
      <w:marLeft w:val="0"/>
      <w:marRight w:val="0"/>
      <w:marTop w:val="0"/>
      <w:marBottom w:val="0"/>
      <w:divBdr>
        <w:top w:val="none" w:sz="0" w:space="0" w:color="auto"/>
        <w:left w:val="none" w:sz="0" w:space="0" w:color="auto"/>
        <w:bottom w:val="none" w:sz="0" w:space="0" w:color="auto"/>
        <w:right w:val="none" w:sz="0" w:space="0" w:color="auto"/>
      </w:divBdr>
    </w:div>
    <w:div w:id="1777287954">
      <w:bodyDiv w:val="1"/>
      <w:marLeft w:val="0"/>
      <w:marRight w:val="0"/>
      <w:marTop w:val="0"/>
      <w:marBottom w:val="0"/>
      <w:divBdr>
        <w:top w:val="none" w:sz="0" w:space="0" w:color="auto"/>
        <w:left w:val="none" w:sz="0" w:space="0" w:color="auto"/>
        <w:bottom w:val="none" w:sz="0" w:space="0" w:color="auto"/>
        <w:right w:val="none" w:sz="0" w:space="0" w:color="auto"/>
      </w:divBdr>
    </w:div>
    <w:div w:id="1783649401">
      <w:bodyDiv w:val="1"/>
      <w:marLeft w:val="0"/>
      <w:marRight w:val="0"/>
      <w:marTop w:val="0"/>
      <w:marBottom w:val="0"/>
      <w:divBdr>
        <w:top w:val="none" w:sz="0" w:space="0" w:color="auto"/>
        <w:left w:val="none" w:sz="0" w:space="0" w:color="auto"/>
        <w:bottom w:val="none" w:sz="0" w:space="0" w:color="auto"/>
        <w:right w:val="none" w:sz="0" w:space="0" w:color="auto"/>
      </w:divBdr>
    </w:div>
    <w:div w:id="1784496771">
      <w:bodyDiv w:val="1"/>
      <w:marLeft w:val="0"/>
      <w:marRight w:val="0"/>
      <w:marTop w:val="0"/>
      <w:marBottom w:val="0"/>
      <w:divBdr>
        <w:top w:val="none" w:sz="0" w:space="0" w:color="auto"/>
        <w:left w:val="none" w:sz="0" w:space="0" w:color="auto"/>
        <w:bottom w:val="none" w:sz="0" w:space="0" w:color="auto"/>
        <w:right w:val="none" w:sz="0" w:space="0" w:color="auto"/>
      </w:divBdr>
    </w:div>
    <w:div w:id="1786927288">
      <w:bodyDiv w:val="1"/>
      <w:marLeft w:val="0"/>
      <w:marRight w:val="0"/>
      <w:marTop w:val="0"/>
      <w:marBottom w:val="0"/>
      <w:divBdr>
        <w:top w:val="none" w:sz="0" w:space="0" w:color="auto"/>
        <w:left w:val="none" w:sz="0" w:space="0" w:color="auto"/>
        <w:bottom w:val="none" w:sz="0" w:space="0" w:color="auto"/>
        <w:right w:val="none" w:sz="0" w:space="0" w:color="auto"/>
      </w:divBdr>
    </w:div>
    <w:div w:id="1788425840">
      <w:bodyDiv w:val="1"/>
      <w:marLeft w:val="0"/>
      <w:marRight w:val="0"/>
      <w:marTop w:val="0"/>
      <w:marBottom w:val="0"/>
      <w:divBdr>
        <w:top w:val="none" w:sz="0" w:space="0" w:color="auto"/>
        <w:left w:val="none" w:sz="0" w:space="0" w:color="auto"/>
        <w:bottom w:val="none" w:sz="0" w:space="0" w:color="auto"/>
        <w:right w:val="none" w:sz="0" w:space="0" w:color="auto"/>
      </w:divBdr>
    </w:div>
    <w:div w:id="1788817210">
      <w:bodyDiv w:val="1"/>
      <w:marLeft w:val="0"/>
      <w:marRight w:val="0"/>
      <w:marTop w:val="0"/>
      <w:marBottom w:val="0"/>
      <w:divBdr>
        <w:top w:val="none" w:sz="0" w:space="0" w:color="auto"/>
        <w:left w:val="none" w:sz="0" w:space="0" w:color="auto"/>
        <w:bottom w:val="none" w:sz="0" w:space="0" w:color="auto"/>
        <w:right w:val="none" w:sz="0" w:space="0" w:color="auto"/>
      </w:divBdr>
    </w:div>
    <w:div w:id="1789080167">
      <w:bodyDiv w:val="1"/>
      <w:marLeft w:val="0"/>
      <w:marRight w:val="0"/>
      <w:marTop w:val="0"/>
      <w:marBottom w:val="0"/>
      <w:divBdr>
        <w:top w:val="none" w:sz="0" w:space="0" w:color="auto"/>
        <w:left w:val="none" w:sz="0" w:space="0" w:color="auto"/>
        <w:bottom w:val="none" w:sz="0" w:space="0" w:color="auto"/>
        <w:right w:val="none" w:sz="0" w:space="0" w:color="auto"/>
      </w:divBdr>
    </w:div>
    <w:div w:id="1789592332">
      <w:bodyDiv w:val="1"/>
      <w:marLeft w:val="0"/>
      <w:marRight w:val="0"/>
      <w:marTop w:val="0"/>
      <w:marBottom w:val="0"/>
      <w:divBdr>
        <w:top w:val="none" w:sz="0" w:space="0" w:color="auto"/>
        <w:left w:val="none" w:sz="0" w:space="0" w:color="auto"/>
        <w:bottom w:val="none" w:sz="0" w:space="0" w:color="auto"/>
        <w:right w:val="none" w:sz="0" w:space="0" w:color="auto"/>
      </w:divBdr>
    </w:div>
    <w:div w:id="1790512960">
      <w:bodyDiv w:val="1"/>
      <w:marLeft w:val="0"/>
      <w:marRight w:val="0"/>
      <w:marTop w:val="0"/>
      <w:marBottom w:val="0"/>
      <w:divBdr>
        <w:top w:val="none" w:sz="0" w:space="0" w:color="auto"/>
        <w:left w:val="none" w:sz="0" w:space="0" w:color="auto"/>
        <w:bottom w:val="none" w:sz="0" w:space="0" w:color="auto"/>
        <w:right w:val="none" w:sz="0" w:space="0" w:color="auto"/>
      </w:divBdr>
    </w:div>
    <w:div w:id="1791897244">
      <w:bodyDiv w:val="1"/>
      <w:marLeft w:val="0"/>
      <w:marRight w:val="0"/>
      <w:marTop w:val="0"/>
      <w:marBottom w:val="0"/>
      <w:divBdr>
        <w:top w:val="none" w:sz="0" w:space="0" w:color="auto"/>
        <w:left w:val="none" w:sz="0" w:space="0" w:color="auto"/>
        <w:bottom w:val="none" w:sz="0" w:space="0" w:color="auto"/>
        <w:right w:val="none" w:sz="0" w:space="0" w:color="auto"/>
      </w:divBdr>
    </w:div>
    <w:div w:id="1792549838">
      <w:bodyDiv w:val="1"/>
      <w:marLeft w:val="0"/>
      <w:marRight w:val="0"/>
      <w:marTop w:val="0"/>
      <w:marBottom w:val="0"/>
      <w:divBdr>
        <w:top w:val="none" w:sz="0" w:space="0" w:color="auto"/>
        <w:left w:val="none" w:sz="0" w:space="0" w:color="auto"/>
        <w:bottom w:val="none" w:sz="0" w:space="0" w:color="auto"/>
        <w:right w:val="none" w:sz="0" w:space="0" w:color="auto"/>
      </w:divBdr>
    </w:div>
    <w:div w:id="1793089952">
      <w:bodyDiv w:val="1"/>
      <w:marLeft w:val="0"/>
      <w:marRight w:val="0"/>
      <w:marTop w:val="0"/>
      <w:marBottom w:val="0"/>
      <w:divBdr>
        <w:top w:val="none" w:sz="0" w:space="0" w:color="auto"/>
        <w:left w:val="none" w:sz="0" w:space="0" w:color="auto"/>
        <w:bottom w:val="none" w:sz="0" w:space="0" w:color="auto"/>
        <w:right w:val="none" w:sz="0" w:space="0" w:color="auto"/>
      </w:divBdr>
    </w:div>
    <w:div w:id="1794320624">
      <w:bodyDiv w:val="1"/>
      <w:marLeft w:val="0"/>
      <w:marRight w:val="0"/>
      <w:marTop w:val="0"/>
      <w:marBottom w:val="0"/>
      <w:divBdr>
        <w:top w:val="none" w:sz="0" w:space="0" w:color="auto"/>
        <w:left w:val="none" w:sz="0" w:space="0" w:color="auto"/>
        <w:bottom w:val="none" w:sz="0" w:space="0" w:color="auto"/>
        <w:right w:val="none" w:sz="0" w:space="0" w:color="auto"/>
      </w:divBdr>
    </w:div>
    <w:div w:id="1794712306">
      <w:bodyDiv w:val="1"/>
      <w:marLeft w:val="0"/>
      <w:marRight w:val="0"/>
      <w:marTop w:val="0"/>
      <w:marBottom w:val="0"/>
      <w:divBdr>
        <w:top w:val="none" w:sz="0" w:space="0" w:color="auto"/>
        <w:left w:val="none" w:sz="0" w:space="0" w:color="auto"/>
        <w:bottom w:val="none" w:sz="0" w:space="0" w:color="auto"/>
        <w:right w:val="none" w:sz="0" w:space="0" w:color="auto"/>
      </w:divBdr>
    </w:div>
    <w:div w:id="1796632836">
      <w:bodyDiv w:val="1"/>
      <w:marLeft w:val="0"/>
      <w:marRight w:val="0"/>
      <w:marTop w:val="0"/>
      <w:marBottom w:val="0"/>
      <w:divBdr>
        <w:top w:val="none" w:sz="0" w:space="0" w:color="auto"/>
        <w:left w:val="none" w:sz="0" w:space="0" w:color="auto"/>
        <w:bottom w:val="none" w:sz="0" w:space="0" w:color="auto"/>
        <w:right w:val="none" w:sz="0" w:space="0" w:color="auto"/>
      </w:divBdr>
    </w:div>
    <w:div w:id="1797216010">
      <w:bodyDiv w:val="1"/>
      <w:marLeft w:val="0"/>
      <w:marRight w:val="0"/>
      <w:marTop w:val="0"/>
      <w:marBottom w:val="0"/>
      <w:divBdr>
        <w:top w:val="none" w:sz="0" w:space="0" w:color="auto"/>
        <w:left w:val="none" w:sz="0" w:space="0" w:color="auto"/>
        <w:bottom w:val="none" w:sz="0" w:space="0" w:color="auto"/>
        <w:right w:val="none" w:sz="0" w:space="0" w:color="auto"/>
      </w:divBdr>
    </w:div>
    <w:div w:id="1797604017">
      <w:bodyDiv w:val="1"/>
      <w:marLeft w:val="0"/>
      <w:marRight w:val="0"/>
      <w:marTop w:val="0"/>
      <w:marBottom w:val="0"/>
      <w:divBdr>
        <w:top w:val="none" w:sz="0" w:space="0" w:color="auto"/>
        <w:left w:val="none" w:sz="0" w:space="0" w:color="auto"/>
        <w:bottom w:val="none" w:sz="0" w:space="0" w:color="auto"/>
        <w:right w:val="none" w:sz="0" w:space="0" w:color="auto"/>
      </w:divBdr>
    </w:div>
    <w:div w:id="1799375436">
      <w:bodyDiv w:val="1"/>
      <w:marLeft w:val="0"/>
      <w:marRight w:val="0"/>
      <w:marTop w:val="0"/>
      <w:marBottom w:val="0"/>
      <w:divBdr>
        <w:top w:val="none" w:sz="0" w:space="0" w:color="auto"/>
        <w:left w:val="none" w:sz="0" w:space="0" w:color="auto"/>
        <w:bottom w:val="none" w:sz="0" w:space="0" w:color="auto"/>
        <w:right w:val="none" w:sz="0" w:space="0" w:color="auto"/>
      </w:divBdr>
    </w:div>
    <w:div w:id="1801455200">
      <w:bodyDiv w:val="1"/>
      <w:marLeft w:val="0"/>
      <w:marRight w:val="0"/>
      <w:marTop w:val="0"/>
      <w:marBottom w:val="0"/>
      <w:divBdr>
        <w:top w:val="none" w:sz="0" w:space="0" w:color="auto"/>
        <w:left w:val="none" w:sz="0" w:space="0" w:color="auto"/>
        <w:bottom w:val="none" w:sz="0" w:space="0" w:color="auto"/>
        <w:right w:val="none" w:sz="0" w:space="0" w:color="auto"/>
      </w:divBdr>
    </w:div>
    <w:div w:id="1802070458">
      <w:bodyDiv w:val="1"/>
      <w:marLeft w:val="0"/>
      <w:marRight w:val="0"/>
      <w:marTop w:val="0"/>
      <w:marBottom w:val="0"/>
      <w:divBdr>
        <w:top w:val="none" w:sz="0" w:space="0" w:color="auto"/>
        <w:left w:val="none" w:sz="0" w:space="0" w:color="auto"/>
        <w:bottom w:val="none" w:sz="0" w:space="0" w:color="auto"/>
        <w:right w:val="none" w:sz="0" w:space="0" w:color="auto"/>
      </w:divBdr>
    </w:div>
    <w:div w:id="1802919302">
      <w:bodyDiv w:val="1"/>
      <w:marLeft w:val="0"/>
      <w:marRight w:val="0"/>
      <w:marTop w:val="0"/>
      <w:marBottom w:val="0"/>
      <w:divBdr>
        <w:top w:val="none" w:sz="0" w:space="0" w:color="auto"/>
        <w:left w:val="none" w:sz="0" w:space="0" w:color="auto"/>
        <w:bottom w:val="none" w:sz="0" w:space="0" w:color="auto"/>
        <w:right w:val="none" w:sz="0" w:space="0" w:color="auto"/>
      </w:divBdr>
    </w:div>
    <w:div w:id="1807552640">
      <w:bodyDiv w:val="1"/>
      <w:marLeft w:val="0"/>
      <w:marRight w:val="0"/>
      <w:marTop w:val="0"/>
      <w:marBottom w:val="0"/>
      <w:divBdr>
        <w:top w:val="none" w:sz="0" w:space="0" w:color="auto"/>
        <w:left w:val="none" w:sz="0" w:space="0" w:color="auto"/>
        <w:bottom w:val="none" w:sz="0" w:space="0" w:color="auto"/>
        <w:right w:val="none" w:sz="0" w:space="0" w:color="auto"/>
      </w:divBdr>
    </w:div>
    <w:div w:id="1807897096">
      <w:bodyDiv w:val="1"/>
      <w:marLeft w:val="0"/>
      <w:marRight w:val="0"/>
      <w:marTop w:val="0"/>
      <w:marBottom w:val="0"/>
      <w:divBdr>
        <w:top w:val="none" w:sz="0" w:space="0" w:color="auto"/>
        <w:left w:val="none" w:sz="0" w:space="0" w:color="auto"/>
        <w:bottom w:val="none" w:sz="0" w:space="0" w:color="auto"/>
        <w:right w:val="none" w:sz="0" w:space="0" w:color="auto"/>
      </w:divBdr>
    </w:div>
    <w:div w:id="1810005510">
      <w:bodyDiv w:val="1"/>
      <w:marLeft w:val="0"/>
      <w:marRight w:val="0"/>
      <w:marTop w:val="0"/>
      <w:marBottom w:val="0"/>
      <w:divBdr>
        <w:top w:val="none" w:sz="0" w:space="0" w:color="auto"/>
        <w:left w:val="none" w:sz="0" w:space="0" w:color="auto"/>
        <w:bottom w:val="none" w:sz="0" w:space="0" w:color="auto"/>
        <w:right w:val="none" w:sz="0" w:space="0" w:color="auto"/>
      </w:divBdr>
    </w:div>
    <w:div w:id="1813133652">
      <w:bodyDiv w:val="1"/>
      <w:marLeft w:val="0"/>
      <w:marRight w:val="0"/>
      <w:marTop w:val="0"/>
      <w:marBottom w:val="0"/>
      <w:divBdr>
        <w:top w:val="none" w:sz="0" w:space="0" w:color="auto"/>
        <w:left w:val="none" w:sz="0" w:space="0" w:color="auto"/>
        <w:bottom w:val="none" w:sz="0" w:space="0" w:color="auto"/>
        <w:right w:val="none" w:sz="0" w:space="0" w:color="auto"/>
      </w:divBdr>
    </w:div>
    <w:div w:id="1813138362">
      <w:bodyDiv w:val="1"/>
      <w:marLeft w:val="0"/>
      <w:marRight w:val="0"/>
      <w:marTop w:val="0"/>
      <w:marBottom w:val="0"/>
      <w:divBdr>
        <w:top w:val="none" w:sz="0" w:space="0" w:color="auto"/>
        <w:left w:val="none" w:sz="0" w:space="0" w:color="auto"/>
        <w:bottom w:val="none" w:sz="0" w:space="0" w:color="auto"/>
        <w:right w:val="none" w:sz="0" w:space="0" w:color="auto"/>
      </w:divBdr>
    </w:div>
    <w:div w:id="1814836403">
      <w:bodyDiv w:val="1"/>
      <w:marLeft w:val="0"/>
      <w:marRight w:val="0"/>
      <w:marTop w:val="0"/>
      <w:marBottom w:val="0"/>
      <w:divBdr>
        <w:top w:val="none" w:sz="0" w:space="0" w:color="auto"/>
        <w:left w:val="none" w:sz="0" w:space="0" w:color="auto"/>
        <w:bottom w:val="none" w:sz="0" w:space="0" w:color="auto"/>
        <w:right w:val="none" w:sz="0" w:space="0" w:color="auto"/>
      </w:divBdr>
    </w:div>
    <w:div w:id="1815100064">
      <w:bodyDiv w:val="1"/>
      <w:marLeft w:val="0"/>
      <w:marRight w:val="0"/>
      <w:marTop w:val="0"/>
      <w:marBottom w:val="0"/>
      <w:divBdr>
        <w:top w:val="none" w:sz="0" w:space="0" w:color="auto"/>
        <w:left w:val="none" w:sz="0" w:space="0" w:color="auto"/>
        <w:bottom w:val="none" w:sz="0" w:space="0" w:color="auto"/>
        <w:right w:val="none" w:sz="0" w:space="0" w:color="auto"/>
      </w:divBdr>
    </w:div>
    <w:div w:id="1816331960">
      <w:bodyDiv w:val="1"/>
      <w:marLeft w:val="0"/>
      <w:marRight w:val="0"/>
      <w:marTop w:val="0"/>
      <w:marBottom w:val="0"/>
      <w:divBdr>
        <w:top w:val="none" w:sz="0" w:space="0" w:color="auto"/>
        <w:left w:val="none" w:sz="0" w:space="0" w:color="auto"/>
        <w:bottom w:val="none" w:sz="0" w:space="0" w:color="auto"/>
        <w:right w:val="none" w:sz="0" w:space="0" w:color="auto"/>
      </w:divBdr>
    </w:div>
    <w:div w:id="1816681710">
      <w:bodyDiv w:val="1"/>
      <w:marLeft w:val="0"/>
      <w:marRight w:val="0"/>
      <w:marTop w:val="0"/>
      <w:marBottom w:val="0"/>
      <w:divBdr>
        <w:top w:val="none" w:sz="0" w:space="0" w:color="auto"/>
        <w:left w:val="none" w:sz="0" w:space="0" w:color="auto"/>
        <w:bottom w:val="none" w:sz="0" w:space="0" w:color="auto"/>
        <w:right w:val="none" w:sz="0" w:space="0" w:color="auto"/>
      </w:divBdr>
    </w:div>
    <w:div w:id="1818182572">
      <w:bodyDiv w:val="1"/>
      <w:marLeft w:val="0"/>
      <w:marRight w:val="0"/>
      <w:marTop w:val="0"/>
      <w:marBottom w:val="0"/>
      <w:divBdr>
        <w:top w:val="none" w:sz="0" w:space="0" w:color="auto"/>
        <w:left w:val="none" w:sz="0" w:space="0" w:color="auto"/>
        <w:bottom w:val="none" w:sz="0" w:space="0" w:color="auto"/>
        <w:right w:val="none" w:sz="0" w:space="0" w:color="auto"/>
      </w:divBdr>
    </w:div>
    <w:div w:id="1823498345">
      <w:bodyDiv w:val="1"/>
      <w:marLeft w:val="0"/>
      <w:marRight w:val="0"/>
      <w:marTop w:val="0"/>
      <w:marBottom w:val="0"/>
      <w:divBdr>
        <w:top w:val="none" w:sz="0" w:space="0" w:color="auto"/>
        <w:left w:val="none" w:sz="0" w:space="0" w:color="auto"/>
        <w:bottom w:val="none" w:sz="0" w:space="0" w:color="auto"/>
        <w:right w:val="none" w:sz="0" w:space="0" w:color="auto"/>
      </w:divBdr>
    </w:div>
    <w:div w:id="1824151411">
      <w:bodyDiv w:val="1"/>
      <w:marLeft w:val="0"/>
      <w:marRight w:val="0"/>
      <w:marTop w:val="0"/>
      <w:marBottom w:val="0"/>
      <w:divBdr>
        <w:top w:val="none" w:sz="0" w:space="0" w:color="auto"/>
        <w:left w:val="none" w:sz="0" w:space="0" w:color="auto"/>
        <w:bottom w:val="none" w:sz="0" w:space="0" w:color="auto"/>
        <w:right w:val="none" w:sz="0" w:space="0" w:color="auto"/>
      </w:divBdr>
    </w:div>
    <w:div w:id="1826118210">
      <w:bodyDiv w:val="1"/>
      <w:marLeft w:val="0"/>
      <w:marRight w:val="0"/>
      <w:marTop w:val="0"/>
      <w:marBottom w:val="0"/>
      <w:divBdr>
        <w:top w:val="none" w:sz="0" w:space="0" w:color="auto"/>
        <w:left w:val="none" w:sz="0" w:space="0" w:color="auto"/>
        <w:bottom w:val="none" w:sz="0" w:space="0" w:color="auto"/>
        <w:right w:val="none" w:sz="0" w:space="0" w:color="auto"/>
      </w:divBdr>
    </w:div>
    <w:div w:id="1826243167">
      <w:bodyDiv w:val="1"/>
      <w:marLeft w:val="0"/>
      <w:marRight w:val="0"/>
      <w:marTop w:val="0"/>
      <w:marBottom w:val="0"/>
      <w:divBdr>
        <w:top w:val="none" w:sz="0" w:space="0" w:color="auto"/>
        <w:left w:val="none" w:sz="0" w:space="0" w:color="auto"/>
        <w:bottom w:val="none" w:sz="0" w:space="0" w:color="auto"/>
        <w:right w:val="none" w:sz="0" w:space="0" w:color="auto"/>
      </w:divBdr>
    </w:div>
    <w:div w:id="1827210037">
      <w:bodyDiv w:val="1"/>
      <w:marLeft w:val="0"/>
      <w:marRight w:val="0"/>
      <w:marTop w:val="0"/>
      <w:marBottom w:val="0"/>
      <w:divBdr>
        <w:top w:val="none" w:sz="0" w:space="0" w:color="auto"/>
        <w:left w:val="none" w:sz="0" w:space="0" w:color="auto"/>
        <w:bottom w:val="none" w:sz="0" w:space="0" w:color="auto"/>
        <w:right w:val="none" w:sz="0" w:space="0" w:color="auto"/>
      </w:divBdr>
    </w:div>
    <w:div w:id="1828283356">
      <w:bodyDiv w:val="1"/>
      <w:marLeft w:val="0"/>
      <w:marRight w:val="0"/>
      <w:marTop w:val="0"/>
      <w:marBottom w:val="0"/>
      <w:divBdr>
        <w:top w:val="none" w:sz="0" w:space="0" w:color="auto"/>
        <w:left w:val="none" w:sz="0" w:space="0" w:color="auto"/>
        <w:bottom w:val="none" w:sz="0" w:space="0" w:color="auto"/>
        <w:right w:val="none" w:sz="0" w:space="0" w:color="auto"/>
      </w:divBdr>
    </w:div>
    <w:div w:id="1828394840">
      <w:bodyDiv w:val="1"/>
      <w:marLeft w:val="0"/>
      <w:marRight w:val="0"/>
      <w:marTop w:val="0"/>
      <w:marBottom w:val="0"/>
      <w:divBdr>
        <w:top w:val="none" w:sz="0" w:space="0" w:color="auto"/>
        <w:left w:val="none" w:sz="0" w:space="0" w:color="auto"/>
        <w:bottom w:val="none" w:sz="0" w:space="0" w:color="auto"/>
        <w:right w:val="none" w:sz="0" w:space="0" w:color="auto"/>
      </w:divBdr>
    </w:div>
    <w:div w:id="1829857208">
      <w:bodyDiv w:val="1"/>
      <w:marLeft w:val="0"/>
      <w:marRight w:val="0"/>
      <w:marTop w:val="0"/>
      <w:marBottom w:val="0"/>
      <w:divBdr>
        <w:top w:val="none" w:sz="0" w:space="0" w:color="auto"/>
        <w:left w:val="none" w:sz="0" w:space="0" w:color="auto"/>
        <w:bottom w:val="none" w:sz="0" w:space="0" w:color="auto"/>
        <w:right w:val="none" w:sz="0" w:space="0" w:color="auto"/>
      </w:divBdr>
    </w:div>
    <w:div w:id="1829905689">
      <w:bodyDiv w:val="1"/>
      <w:marLeft w:val="0"/>
      <w:marRight w:val="0"/>
      <w:marTop w:val="0"/>
      <w:marBottom w:val="0"/>
      <w:divBdr>
        <w:top w:val="none" w:sz="0" w:space="0" w:color="auto"/>
        <w:left w:val="none" w:sz="0" w:space="0" w:color="auto"/>
        <w:bottom w:val="none" w:sz="0" w:space="0" w:color="auto"/>
        <w:right w:val="none" w:sz="0" w:space="0" w:color="auto"/>
      </w:divBdr>
    </w:div>
    <w:div w:id="1830321780">
      <w:bodyDiv w:val="1"/>
      <w:marLeft w:val="0"/>
      <w:marRight w:val="0"/>
      <w:marTop w:val="0"/>
      <w:marBottom w:val="0"/>
      <w:divBdr>
        <w:top w:val="none" w:sz="0" w:space="0" w:color="auto"/>
        <w:left w:val="none" w:sz="0" w:space="0" w:color="auto"/>
        <w:bottom w:val="none" w:sz="0" w:space="0" w:color="auto"/>
        <w:right w:val="none" w:sz="0" w:space="0" w:color="auto"/>
      </w:divBdr>
      <w:divsChild>
        <w:div w:id="641076755">
          <w:marLeft w:val="240"/>
          <w:marRight w:val="0"/>
          <w:marTop w:val="240"/>
          <w:marBottom w:val="240"/>
          <w:divBdr>
            <w:top w:val="none" w:sz="0" w:space="0" w:color="auto"/>
            <w:left w:val="none" w:sz="0" w:space="0" w:color="auto"/>
            <w:bottom w:val="none" w:sz="0" w:space="0" w:color="auto"/>
            <w:right w:val="none" w:sz="0" w:space="0" w:color="auto"/>
          </w:divBdr>
        </w:div>
      </w:divsChild>
    </w:div>
    <w:div w:id="1831292235">
      <w:bodyDiv w:val="1"/>
      <w:marLeft w:val="0"/>
      <w:marRight w:val="0"/>
      <w:marTop w:val="0"/>
      <w:marBottom w:val="0"/>
      <w:divBdr>
        <w:top w:val="none" w:sz="0" w:space="0" w:color="auto"/>
        <w:left w:val="none" w:sz="0" w:space="0" w:color="auto"/>
        <w:bottom w:val="none" w:sz="0" w:space="0" w:color="auto"/>
        <w:right w:val="none" w:sz="0" w:space="0" w:color="auto"/>
      </w:divBdr>
    </w:div>
    <w:div w:id="1831632453">
      <w:bodyDiv w:val="1"/>
      <w:marLeft w:val="0"/>
      <w:marRight w:val="0"/>
      <w:marTop w:val="0"/>
      <w:marBottom w:val="0"/>
      <w:divBdr>
        <w:top w:val="none" w:sz="0" w:space="0" w:color="auto"/>
        <w:left w:val="none" w:sz="0" w:space="0" w:color="auto"/>
        <w:bottom w:val="none" w:sz="0" w:space="0" w:color="auto"/>
        <w:right w:val="none" w:sz="0" w:space="0" w:color="auto"/>
      </w:divBdr>
    </w:div>
    <w:div w:id="1832600303">
      <w:bodyDiv w:val="1"/>
      <w:marLeft w:val="0"/>
      <w:marRight w:val="0"/>
      <w:marTop w:val="0"/>
      <w:marBottom w:val="0"/>
      <w:divBdr>
        <w:top w:val="none" w:sz="0" w:space="0" w:color="auto"/>
        <w:left w:val="none" w:sz="0" w:space="0" w:color="auto"/>
        <w:bottom w:val="none" w:sz="0" w:space="0" w:color="auto"/>
        <w:right w:val="none" w:sz="0" w:space="0" w:color="auto"/>
      </w:divBdr>
    </w:div>
    <w:div w:id="1832865990">
      <w:bodyDiv w:val="1"/>
      <w:marLeft w:val="0"/>
      <w:marRight w:val="0"/>
      <w:marTop w:val="0"/>
      <w:marBottom w:val="0"/>
      <w:divBdr>
        <w:top w:val="none" w:sz="0" w:space="0" w:color="auto"/>
        <w:left w:val="none" w:sz="0" w:space="0" w:color="auto"/>
        <w:bottom w:val="none" w:sz="0" w:space="0" w:color="auto"/>
        <w:right w:val="none" w:sz="0" w:space="0" w:color="auto"/>
      </w:divBdr>
    </w:div>
    <w:div w:id="1835410480">
      <w:bodyDiv w:val="1"/>
      <w:marLeft w:val="0"/>
      <w:marRight w:val="0"/>
      <w:marTop w:val="0"/>
      <w:marBottom w:val="0"/>
      <w:divBdr>
        <w:top w:val="none" w:sz="0" w:space="0" w:color="auto"/>
        <w:left w:val="none" w:sz="0" w:space="0" w:color="auto"/>
        <w:bottom w:val="none" w:sz="0" w:space="0" w:color="auto"/>
        <w:right w:val="none" w:sz="0" w:space="0" w:color="auto"/>
      </w:divBdr>
    </w:div>
    <w:div w:id="1839224990">
      <w:bodyDiv w:val="1"/>
      <w:marLeft w:val="0"/>
      <w:marRight w:val="0"/>
      <w:marTop w:val="0"/>
      <w:marBottom w:val="0"/>
      <w:divBdr>
        <w:top w:val="none" w:sz="0" w:space="0" w:color="auto"/>
        <w:left w:val="none" w:sz="0" w:space="0" w:color="auto"/>
        <w:bottom w:val="none" w:sz="0" w:space="0" w:color="auto"/>
        <w:right w:val="none" w:sz="0" w:space="0" w:color="auto"/>
      </w:divBdr>
    </w:div>
    <w:div w:id="1839611838">
      <w:bodyDiv w:val="1"/>
      <w:marLeft w:val="0"/>
      <w:marRight w:val="0"/>
      <w:marTop w:val="0"/>
      <w:marBottom w:val="0"/>
      <w:divBdr>
        <w:top w:val="none" w:sz="0" w:space="0" w:color="auto"/>
        <w:left w:val="none" w:sz="0" w:space="0" w:color="auto"/>
        <w:bottom w:val="none" w:sz="0" w:space="0" w:color="auto"/>
        <w:right w:val="none" w:sz="0" w:space="0" w:color="auto"/>
      </w:divBdr>
    </w:div>
    <w:div w:id="1840266903">
      <w:bodyDiv w:val="1"/>
      <w:marLeft w:val="0"/>
      <w:marRight w:val="0"/>
      <w:marTop w:val="0"/>
      <w:marBottom w:val="0"/>
      <w:divBdr>
        <w:top w:val="none" w:sz="0" w:space="0" w:color="auto"/>
        <w:left w:val="none" w:sz="0" w:space="0" w:color="auto"/>
        <w:bottom w:val="none" w:sz="0" w:space="0" w:color="auto"/>
        <w:right w:val="none" w:sz="0" w:space="0" w:color="auto"/>
      </w:divBdr>
    </w:div>
    <w:div w:id="1840579663">
      <w:bodyDiv w:val="1"/>
      <w:marLeft w:val="0"/>
      <w:marRight w:val="0"/>
      <w:marTop w:val="0"/>
      <w:marBottom w:val="0"/>
      <w:divBdr>
        <w:top w:val="none" w:sz="0" w:space="0" w:color="auto"/>
        <w:left w:val="none" w:sz="0" w:space="0" w:color="auto"/>
        <w:bottom w:val="none" w:sz="0" w:space="0" w:color="auto"/>
        <w:right w:val="none" w:sz="0" w:space="0" w:color="auto"/>
      </w:divBdr>
    </w:div>
    <w:div w:id="1841654682">
      <w:bodyDiv w:val="1"/>
      <w:marLeft w:val="0"/>
      <w:marRight w:val="0"/>
      <w:marTop w:val="0"/>
      <w:marBottom w:val="0"/>
      <w:divBdr>
        <w:top w:val="none" w:sz="0" w:space="0" w:color="auto"/>
        <w:left w:val="none" w:sz="0" w:space="0" w:color="auto"/>
        <w:bottom w:val="none" w:sz="0" w:space="0" w:color="auto"/>
        <w:right w:val="none" w:sz="0" w:space="0" w:color="auto"/>
      </w:divBdr>
    </w:div>
    <w:div w:id="1841657552">
      <w:bodyDiv w:val="1"/>
      <w:marLeft w:val="0"/>
      <w:marRight w:val="0"/>
      <w:marTop w:val="0"/>
      <w:marBottom w:val="0"/>
      <w:divBdr>
        <w:top w:val="none" w:sz="0" w:space="0" w:color="auto"/>
        <w:left w:val="none" w:sz="0" w:space="0" w:color="auto"/>
        <w:bottom w:val="none" w:sz="0" w:space="0" w:color="auto"/>
        <w:right w:val="none" w:sz="0" w:space="0" w:color="auto"/>
      </w:divBdr>
    </w:div>
    <w:div w:id="1842089003">
      <w:bodyDiv w:val="1"/>
      <w:marLeft w:val="0"/>
      <w:marRight w:val="0"/>
      <w:marTop w:val="0"/>
      <w:marBottom w:val="0"/>
      <w:divBdr>
        <w:top w:val="none" w:sz="0" w:space="0" w:color="auto"/>
        <w:left w:val="none" w:sz="0" w:space="0" w:color="auto"/>
        <w:bottom w:val="none" w:sz="0" w:space="0" w:color="auto"/>
        <w:right w:val="none" w:sz="0" w:space="0" w:color="auto"/>
      </w:divBdr>
    </w:div>
    <w:div w:id="1842771104">
      <w:bodyDiv w:val="1"/>
      <w:marLeft w:val="0"/>
      <w:marRight w:val="0"/>
      <w:marTop w:val="0"/>
      <w:marBottom w:val="0"/>
      <w:divBdr>
        <w:top w:val="none" w:sz="0" w:space="0" w:color="auto"/>
        <w:left w:val="none" w:sz="0" w:space="0" w:color="auto"/>
        <w:bottom w:val="none" w:sz="0" w:space="0" w:color="auto"/>
        <w:right w:val="none" w:sz="0" w:space="0" w:color="auto"/>
      </w:divBdr>
    </w:div>
    <w:div w:id="1845433436">
      <w:bodyDiv w:val="1"/>
      <w:marLeft w:val="0"/>
      <w:marRight w:val="0"/>
      <w:marTop w:val="0"/>
      <w:marBottom w:val="0"/>
      <w:divBdr>
        <w:top w:val="none" w:sz="0" w:space="0" w:color="auto"/>
        <w:left w:val="none" w:sz="0" w:space="0" w:color="auto"/>
        <w:bottom w:val="none" w:sz="0" w:space="0" w:color="auto"/>
        <w:right w:val="none" w:sz="0" w:space="0" w:color="auto"/>
      </w:divBdr>
    </w:div>
    <w:div w:id="1847747054">
      <w:bodyDiv w:val="1"/>
      <w:marLeft w:val="0"/>
      <w:marRight w:val="0"/>
      <w:marTop w:val="0"/>
      <w:marBottom w:val="0"/>
      <w:divBdr>
        <w:top w:val="none" w:sz="0" w:space="0" w:color="auto"/>
        <w:left w:val="none" w:sz="0" w:space="0" w:color="auto"/>
        <w:bottom w:val="none" w:sz="0" w:space="0" w:color="auto"/>
        <w:right w:val="none" w:sz="0" w:space="0" w:color="auto"/>
      </w:divBdr>
    </w:div>
    <w:div w:id="1849055738">
      <w:bodyDiv w:val="1"/>
      <w:marLeft w:val="0"/>
      <w:marRight w:val="0"/>
      <w:marTop w:val="0"/>
      <w:marBottom w:val="0"/>
      <w:divBdr>
        <w:top w:val="none" w:sz="0" w:space="0" w:color="auto"/>
        <w:left w:val="none" w:sz="0" w:space="0" w:color="auto"/>
        <w:bottom w:val="none" w:sz="0" w:space="0" w:color="auto"/>
        <w:right w:val="none" w:sz="0" w:space="0" w:color="auto"/>
      </w:divBdr>
    </w:div>
    <w:div w:id="1850831224">
      <w:bodyDiv w:val="1"/>
      <w:marLeft w:val="0"/>
      <w:marRight w:val="0"/>
      <w:marTop w:val="0"/>
      <w:marBottom w:val="0"/>
      <w:divBdr>
        <w:top w:val="none" w:sz="0" w:space="0" w:color="auto"/>
        <w:left w:val="none" w:sz="0" w:space="0" w:color="auto"/>
        <w:bottom w:val="none" w:sz="0" w:space="0" w:color="auto"/>
        <w:right w:val="none" w:sz="0" w:space="0" w:color="auto"/>
      </w:divBdr>
    </w:div>
    <w:div w:id="1851486001">
      <w:bodyDiv w:val="1"/>
      <w:marLeft w:val="0"/>
      <w:marRight w:val="0"/>
      <w:marTop w:val="0"/>
      <w:marBottom w:val="0"/>
      <w:divBdr>
        <w:top w:val="none" w:sz="0" w:space="0" w:color="auto"/>
        <w:left w:val="none" w:sz="0" w:space="0" w:color="auto"/>
        <w:bottom w:val="none" w:sz="0" w:space="0" w:color="auto"/>
        <w:right w:val="none" w:sz="0" w:space="0" w:color="auto"/>
      </w:divBdr>
    </w:div>
    <w:div w:id="1851943136">
      <w:bodyDiv w:val="1"/>
      <w:marLeft w:val="0"/>
      <w:marRight w:val="0"/>
      <w:marTop w:val="0"/>
      <w:marBottom w:val="0"/>
      <w:divBdr>
        <w:top w:val="none" w:sz="0" w:space="0" w:color="auto"/>
        <w:left w:val="none" w:sz="0" w:space="0" w:color="auto"/>
        <w:bottom w:val="none" w:sz="0" w:space="0" w:color="auto"/>
        <w:right w:val="none" w:sz="0" w:space="0" w:color="auto"/>
      </w:divBdr>
    </w:div>
    <w:div w:id="1853688487">
      <w:bodyDiv w:val="1"/>
      <w:marLeft w:val="0"/>
      <w:marRight w:val="0"/>
      <w:marTop w:val="0"/>
      <w:marBottom w:val="0"/>
      <w:divBdr>
        <w:top w:val="none" w:sz="0" w:space="0" w:color="auto"/>
        <w:left w:val="none" w:sz="0" w:space="0" w:color="auto"/>
        <w:bottom w:val="none" w:sz="0" w:space="0" w:color="auto"/>
        <w:right w:val="none" w:sz="0" w:space="0" w:color="auto"/>
      </w:divBdr>
    </w:div>
    <w:div w:id="1854146973">
      <w:bodyDiv w:val="1"/>
      <w:marLeft w:val="0"/>
      <w:marRight w:val="0"/>
      <w:marTop w:val="0"/>
      <w:marBottom w:val="0"/>
      <w:divBdr>
        <w:top w:val="none" w:sz="0" w:space="0" w:color="auto"/>
        <w:left w:val="none" w:sz="0" w:space="0" w:color="auto"/>
        <w:bottom w:val="none" w:sz="0" w:space="0" w:color="auto"/>
        <w:right w:val="none" w:sz="0" w:space="0" w:color="auto"/>
      </w:divBdr>
    </w:div>
    <w:div w:id="1854807251">
      <w:bodyDiv w:val="1"/>
      <w:marLeft w:val="0"/>
      <w:marRight w:val="0"/>
      <w:marTop w:val="0"/>
      <w:marBottom w:val="0"/>
      <w:divBdr>
        <w:top w:val="none" w:sz="0" w:space="0" w:color="auto"/>
        <w:left w:val="none" w:sz="0" w:space="0" w:color="auto"/>
        <w:bottom w:val="none" w:sz="0" w:space="0" w:color="auto"/>
        <w:right w:val="none" w:sz="0" w:space="0" w:color="auto"/>
      </w:divBdr>
    </w:div>
    <w:div w:id="1859344806">
      <w:bodyDiv w:val="1"/>
      <w:marLeft w:val="0"/>
      <w:marRight w:val="0"/>
      <w:marTop w:val="0"/>
      <w:marBottom w:val="0"/>
      <w:divBdr>
        <w:top w:val="none" w:sz="0" w:space="0" w:color="auto"/>
        <w:left w:val="none" w:sz="0" w:space="0" w:color="auto"/>
        <w:bottom w:val="none" w:sz="0" w:space="0" w:color="auto"/>
        <w:right w:val="none" w:sz="0" w:space="0" w:color="auto"/>
      </w:divBdr>
    </w:div>
    <w:div w:id="1863739651">
      <w:bodyDiv w:val="1"/>
      <w:marLeft w:val="0"/>
      <w:marRight w:val="0"/>
      <w:marTop w:val="0"/>
      <w:marBottom w:val="0"/>
      <w:divBdr>
        <w:top w:val="none" w:sz="0" w:space="0" w:color="auto"/>
        <w:left w:val="none" w:sz="0" w:space="0" w:color="auto"/>
        <w:bottom w:val="none" w:sz="0" w:space="0" w:color="auto"/>
        <w:right w:val="none" w:sz="0" w:space="0" w:color="auto"/>
      </w:divBdr>
    </w:div>
    <w:div w:id="1863976554">
      <w:bodyDiv w:val="1"/>
      <w:marLeft w:val="0"/>
      <w:marRight w:val="0"/>
      <w:marTop w:val="0"/>
      <w:marBottom w:val="0"/>
      <w:divBdr>
        <w:top w:val="none" w:sz="0" w:space="0" w:color="auto"/>
        <w:left w:val="none" w:sz="0" w:space="0" w:color="auto"/>
        <w:bottom w:val="none" w:sz="0" w:space="0" w:color="auto"/>
        <w:right w:val="none" w:sz="0" w:space="0" w:color="auto"/>
      </w:divBdr>
    </w:div>
    <w:div w:id="1865315356">
      <w:bodyDiv w:val="1"/>
      <w:marLeft w:val="0"/>
      <w:marRight w:val="0"/>
      <w:marTop w:val="0"/>
      <w:marBottom w:val="0"/>
      <w:divBdr>
        <w:top w:val="none" w:sz="0" w:space="0" w:color="auto"/>
        <w:left w:val="none" w:sz="0" w:space="0" w:color="auto"/>
        <w:bottom w:val="none" w:sz="0" w:space="0" w:color="auto"/>
        <w:right w:val="none" w:sz="0" w:space="0" w:color="auto"/>
      </w:divBdr>
    </w:div>
    <w:div w:id="1871643891">
      <w:bodyDiv w:val="1"/>
      <w:marLeft w:val="0"/>
      <w:marRight w:val="0"/>
      <w:marTop w:val="0"/>
      <w:marBottom w:val="0"/>
      <w:divBdr>
        <w:top w:val="none" w:sz="0" w:space="0" w:color="auto"/>
        <w:left w:val="none" w:sz="0" w:space="0" w:color="auto"/>
        <w:bottom w:val="none" w:sz="0" w:space="0" w:color="auto"/>
        <w:right w:val="none" w:sz="0" w:space="0" w:color="auto"/>
      </w:divBdr>
    </w:div>
    <w:div w:id="1873878442">
      <w:bodyDiv w:val="1"/>
      <w:marLeft w:val="0"/>
      <w:marRight w:val="0"/>
      <w:marTop w:val="0"/>
      <w:marBottom w:val="0"/>
      <w:divBdr>
        <w:top w:val="none" w:sz="0" w:space="0" w:color="auto"/>
        <w:left w:val="none" w:sz="0" w:space="0" w:color="auto"/>
        <w:bottom w:val="none" w:sz="0" w:space="0" w:color="auto"/>
        <w:right w:val="none" w:sz="0" w:space="0" w:color="auto"/>
      </w:divBdr>
    </w:div>
    <w:div w:id="1874531779">
      <w:bodyDiv w:val="1"/>
      <w:marLeft w:val="0"/>
      <w:marRight w:val="0"/>
      <w:marTop w:val="0"/>
      <w:marBottom w:val="0"/>
      <w:divBdr>
        <w:top w:val="none" w:sz="0" w:space="0" w:color="auto"/>
        <w:left w:val="none" w:sz="0" w:space="0" w:color="auto"/>
        <w:bottom w:val="none" w:sz="0" w:space="0" w:color="auto"/>
        <w:right w:val="none" w:sz="0" w:space="0" w:color="auto"/>
      </w:divBdr>
    </w:div>
    <w:div w:id="1877959551">
      <w:bodyDiv w:val="1"/>
      <w:marLeft w:val="0"/>
      <w:marRight w:val="0"/>
      <w:marTop w:val="0"/>
      <w:marBottom w:val="0"/>
      <w:divBdr>
        <w:top w:val="none" w:sz="0" w:space="0" w:color="auto"/>
        <w:left w:val="none" w:sz="0" w:space="0" w:color="auto"/>
        <w:bottom w:val="none" w:sz="0" w:space="0" w:color="auto"/>
        <w:right w:val="none" w:sz="0" w:space="0" w:color="auto"/>
      </w:divBdr>
    </w:div>
    <w:div w:id="1880127224">
      <w:bodyDiv w:val="1"/>
      <w:marLeft w:val="0"/>
      <w:marRight w:val="0"/>
      <w:marTop w:val="0"/>
      <w:marBottom w:val="0"/>
      <w:divBdr>
        <w:top w:val="none" w:sz="0" w:space="0" w:color="auto"/>
        <w:left w:val="none" w:sz="0" w:space="0" w:color="auto"/>
        <w:bottom w:val="none" w:sz="0" w:space="0" w:color="auto"/>
        <w:right w:val="none" w:sz="0" w:space="0" w:color="auto"/>
      </w:divBdr>
    </w:div>
    <w:div w:id="1881822209">
      <w:bodyDiv w:val="1"/>
      <w:marLeft w:val="0"/>
      <w:marRight w:val="0"/>
      <w:marTop w:val="0"/>
      <w:marBottom w:val="0"/>
      <w:divBdr>
        <w:top w:val="none" w:sz="0" w:space="0" w:color="auto"/>
        <w:left w:val="none" w:sz="0" w:space="0" w:color="auto"/>
        <w:bottom w:val="none" w:sz="0" w:space="0" w:color="auto"/>
        <w:right w:val="none" w:sz="0" w:space="0" w:color="auto"/>
      </w:divBdr>
    </w:div>
    <w:div w:id="1885172634">
      <w:bodyDiv w:val="1"/>
      <w:marLeft w:val="0"/>
      <w:marRight w:val="0"/>
      <w:marTop w:val="0"/>
      <w:marBottom w:val="0"/>
      <w:divBdr>
        <w:top w:val="none" w:sz="0" w:space="0" w:color="auto"/>
        <w:left w:val="none" w:sz="0" w:space="0" w:color="auto"/>
        <w:bottom w:val="none" w:sz="0" w:space="0" w:color="auto"/>
        <w:right w:val="none" w:sz="0" w:space="0" w:color="auto"/>
      </w:divBdr>
    </w:div>
    <w:div w:id="1885411294">
      <w:bodyDiv w:val="1"/>
      <w:marLeft w:val="0"/>
      <w:marRight w:val="0"/>
      <w:marTop w:val="0"/>
      <w:marBottom w:val="0"/>
      <w:divBdr>
        <w:top w:val="none" w:sz="0" w:space="0" w:color="auto"/>
        <w:left w:val="none" w:sz="0" w:space="0" w:color="auto"/>
        <w:bottom w:val="none" w:sz="0" w:space="0" w:color="auto"/>
        <w:right w:val="none" w:sz="0" w:space="0" w:color="auto"/>
      </w:divBdr>
    </w:div>
    <w:div w:id="1891382926">
      <w:bodyDiv w:val="1"/>
      <w:marLeft w:val="0"/>
      <w:marRight w:val="0"/>
      <w:marTop w:val="0"/>
      <w:marBottom w:val="0"/>
      <w:divBdr>
        <w:top w:val="none" w:sz="0" w:space="0" w:color="auto"/>
        <w:left w:val="none" w:sz="0" w:space="0" w:color="auto"/>
        <w:bottom w:val="none" w:sz="0" w:space="0" w:color="auto"/>
        <w:right w:val="none" w:sz="0" w:space="0" w:color="auto"/>
      </w:divBdr>
    </w:div>
    <w:div w:id="1894190793">
      <w:bodyDiv w:val="1"/>
      <w:marLeft w:val="0"/>
      <w:marRight w:val="0"/>
      <w:marTop w:val="0"/>
      <w:marBottom w:val="0"/>
      <w:divBdr>
        <w:top w:val="none" w:sz="0" w:space="0" w:color="auto"/>
        <w:left w:val="none" w:sz="0" w:space="0" w:color="auto"/>
        <w:bottom w:val="none" w:sz="0" w:space="0" w:color="auto"/>
        <w:right w:val="none" w:sz="0" w:space="0" w:color="auto"/>
      </w:divBdr>
    </w:div>
    <w:div w:id="1895583863">
      <w:bodyDiv w:val="1"/>
      <w:marLeft w:val="0"/>
      <w:marRight w:val="0"/>
      <w:marTop w:val="0"/>
      <w:marBottom w:val="0"/>
      <w:divBdr>
        <w:top w:val="none" w:sz="0" w:space="0" w:color="auto"/>
        <w:left w:val="none" w:sz="0" w:space="0" w:color="auto"/>
        <w:bottom w:val="none" w:sz="0" w:space="0" w:color="auto"/>
        <w:right w:val="none" w:sz="0" w:space="0" w:color="auto"/>
      </w:divBdr>
    </w:div>
    <w:div w:id="1896890113">
      <w:bodyDiv w:val="1"/>
      <w:marLeft w:val="0"/>
      <w:marRight w:val="0"/>
      <w:marTop w:val="0"/>
      <w:marBottom w:val="0"/>
      <w:divBdr>
        <w:top w:val="none" w:sz="0" w:space="0" w:color="auto"/>
        <w:left w:val="none" w:sz="0" w:space="0" w:color="auto"/>
        <w:bottom w:val="none" w:sz="0" w:space="0" w:color="auto"/>
        <w:right w:val="none" w:sz="0" w:space="0" w:color="auto"/>
      </w:divBdr>
    </w:div>
    <w:div w:id="1897087359">
      <w:bodyDiv w:val="1"/>
      <w:marLeft w:val="0"/>
      <w:marRight w:val="0"/>
      <w:marTop w:val="0"/>
      <w:marBottom w:val="0"/>
      <w:divBdr>
        <w:top w:val="none" w:sz="0" w:space="0" w:color="auto"/>
        <w:left w:val="none" w:sz="0" w:space="0" w:color="auto"/>
        <w:bottom w:val="none" w:sz="0" w:space="0" w:color="auto"/>
        <w:right w:val="none" w:sz="0" w:space="0" w:color="auto"/>
      </w:divBdr>
    </w:div>
    <w:div w:id="1897619098">
      <w:bodyDiv w:val="1"/>
      <w:marLeft w:val="0"/>
      <w:marRight w:val="0"/>
      <w:marTop w:val="0"/>
      <w:marBottom w:val="0"/>
      <w:divBdr>
        <w:top w:val="none" w:sz="0" w:space="0" w:color="auto"/>
        <w:left w:val="none" w:sz="0" w:space="0" w:color="auto"/>
        <w:bottom w:val="none" w:sz="0" w:space="0" w:color="auto"/>
        <w:right w:val="none" w:sz="0" w:space="0" w:color="auto"/>
      </w:divBdr>
    </w:div>
    <w:div w:id="1899584826">
      <w:bodyDiv w:val="1"/>
      <w:marLeft w:val="0"/>
      <w:marRight w:val="0"/>
      <w:marTop w:val="0"/>
      <w:marBottom w:val="0"/>
      <w:divBdr>
        <w:top w:val="none" w:sz="0" w:space="0" w:color="auto"/>
        <w:left w:val="none" w:sz="0" w:space="0" w:color="auto"/>
        <w:bottom w:val="none" w:sz="0" w:space="0" w:color="auto"/>
        <w:right w:val="none" w:sz="0" w:space="0" w:color="auto"/>
      </w:divBdr>
    </w:div>
    <w:div w:id="1900168377">
      <w:bodyDiv w:val="1"/>
      <w:marLeft w:val="0"/>
      <w:marRight w:val="0"/>
      <w:marTop w:val="0"/>
      <w:marBottom w:val="0"/>
      <w:divBdr>
        <w:top w:val="none" w:sz="0" w:space="0" w:color="auto"/>
        <w:left w:val="none" w:sz="0" w:space="0" w:color="auto"/>
        <w:bottom w:val="none" w:sz="0" w:space="0" w:color="auto"/>
        <w:right w:val="none" w:sz="0" w:space="0" w:color="auto"/>
      </w:divBdr>
    </w:div>
    <w:div w:id="1900743091">
      <w:bodyDiv w:val="1"/>
      <w:marLeft w:val="0"/>
      <w:marRight w:val="0"/>
      <w:marTop w:val="0"/>
      <w:marBottom w:val="0"/>
      <w:divBdr>
        <w:top w:val="none" w:sz="0" w:space="0" w:color="auto"/>
        <w:left w:val="none" w:sz="0" w:space="0" w:color="auto"/>
        <w:bottom w:val="none" w:sz="0" w:space="0" w:color="auto"/>
        <w:right w:val="none" w:sz="0" w:space="0" w:color="auto"/>
      </w:divBdr>
    </w:div>
    <w:div w:id="1904946880">
      <w:bodyDiv w:val="1"/>
      <w:marLeft w:val="0"/>
      <w:marRight w:val="0"/>
      <w:marTop w:val="0"/>
      <w:marBottom w:val="0"/>
      <w:divBdr>
        <w:top w:val="none" w:sz="0" w:space="0" w:color="auto"/>
        <w:left w:val="none" w:sz="0" w:space="0" w:color="auto"/>
        <w:bottom w:val="none" w:sz="0" w:space="0" w:color="auto"/>
        <w:right w:val="none" w:sz="0" w:space="0" w:color="auto"/>
      </w:divBdr>
    </w:div>
    <w:div w:id="1905289881">
      <w:bodyDiv w:val="1"/>
      <w:marLeft w:val="0"/>
      <w:marRight w:val="0"/>
      <w:marTop w:val="0"/>
      <w:marBottom w:val="0"/>
      <w:divBdr>
        <w:top w:val="none" w:sz="0" w:space="0" w:color="auto"/>
        <w:left w:val="none" w:sz="0" w:space="0" w:color="auto"/>
        <w:bottom w:val="none" w:sz="0" w:space="0" w:color="auto"/>
        <w:right w:val="none" w:sz="0" w:space="0" w:color="auto"/>
      </w:divBdr>
    </w:div>
    <w:div w:id="1905408563">
      <w:bodyDiv w:val="1"/>
      <w:marLeft w:val="0"/>
      <w:marRight w:val="0"/>
      <w:marTop w:val="0"/>
      <w:marBottom w:val="0"/>
      <w:divBdr>
        <w:top w:val="none" w:sz="0" w:space="0" w:color="auto"/>
        <w:left w:val="none" w:sz="0" w:space="0" w:color="auto"/>
        <w:bottom w:val="none" w:sz="0" w:space="0" w:color="auto"/>
        <w:right w:val="none" w:sz="0" w:space="0" w:color="auto"/>
      </w:divBdr>
    </w:div>
    <w:div w:id="1909074898">
      <w:bodyDiv w:val="1"/>
      <w:marLeft w:val="0"/>
      <w:marRight w:val="0"/>
      <w:marTop w:val="0"/>
      <w:marBottom w:val="0"/>
      <w:divBdr>
        <w:top w:val="none" w:sz="0" w:space="0" w:color="auto"/>
        <w:left w:val="none" w:sz="0" w:space="0" w:color="auto"/>
        <w:bottom w:val="none" w:sz="0" w:space="0" w:color="auto"/>
        <w:right w:val="none" w:sz="0" w:space="0" w:color="auto"/>
      </w:divBdr>
    </w:div>
    <w:div w:id="1909075648">
      <w:bodyDiv w:val="1"/>
      <w:marLeft w:val="0"/>
      <w:marRight w:val="0"/>
      <w:marTop w:val="0"/>
      <w:marBottom w:val="0"/>
      <w:divBdr>
        <w:top w:val="none" w:sz="0" w:space="0" w:color="auto"/>
        <w:left w:val="none" w:sz="0" w:space="0" w:color="auto"/>
        <w:bottom w:val="none" w:sz="0" w:space="0" w:color="auto"/>
        <w:right w:val="none" w:sz="0" w:space="0" w:color="auto"/>
      </w:divBdr>
    </w:div>
    <w:div w:id="1910842931">
      <w:bodyDiv w:val="1"/>
      <w:marLeft w:val="0"/>
      <w:marRight w:val="0"/>
      <w:marTop w:val="0"/>
      <w:marBottom w:val="0"/>
      <w:divBdr>
        <w:top w:val="none" w:sz="0" w:space="0" w:color="auto"/>
        <w:left w:val="none" w:sz="0" w:space="0" w:color="auto"/>
        <w:bottom w:val="none" w:sz="0" w:space="0" w:color="auto"/>
        <w:right w:val="none" w:sz="0" w:space="0" w:color="auto"/>
      </w:divBdr>
    </w:div>
    <w:div w:id="1911190353">
      <w:bodyDiv w:val="1"/>
      <w:marLeft w:val="0"/>
      <w:marRight w:val="0"/>
      <w:marTop w:val="0"/>
      <w:marBottom w:val="0"/>
      <w:divBdr>
        <w:top w:val="none" w:sz="0" w:space="0" w:color="auto"/>
        <w:left w:val="none" w:sz="0" w:space="0" w:color="auto"/>
        <w:bottom w:val="none" w:sz="0" w:space="0" w:color="auto"/>
        <w:right w:val="none" w:sz="0" w:space="0" w:color="auto"/>
      </w:divBdr>
    </w:div>
    <w:div w:id="1911229195">
      <w:bodyDiv w:val="1"/>
      <w:marLeft w:val="0"/>
      <w:marRight w:val="0"/>
      <w:marTop w:val="0"/>
      <w:marBottom w:val="0"/>
      <w:divBdr>
        <w:top w:val="none" w:sz="0" w:space="0" w:color="auto"/>
        <w:left w:val="none" w:sz="0" w:space="0" w:color="auto"/>
        <w:bottom w:val="none" w:sz="0" w:space="0" w:color="auto"/>
        <w:right w:val="none" w:sz="0" w:space="0" w:color="auto"/>
      </w:divBdr>
    </w:div>
    <w:div w:id="1911306101">
      <w:bodyDiv w:val="1"/>
      <w:marLeft w:val="0"/>
      <w:marRight w:val="0"/>
      <w:marTop w:val="0"/>
      <w:marBottom w:val="0"/>
      <w:divBdr>
        <w:top w:val="none" w:sz="0" w:space="0" w:color="auto"/>
        <w:left w:val="none" w:sz="0" w:space="0" w:color="auto"/>
        <w:bottom w:val="none" w:sz="0" w:space="0" w:color="auto"/>
        <w:right w:val="none" w:sz="0" w:space="0" w:color="auto"/>
      </w:divBdr>
    </w:div>
    <w:div w:id="1914196166">
      <w:bodyDiv w:val="1"/>
      <w:marLeft w:val="0"/>
      <w:marRight w:val="0"/>
      <w:marTop w:val="0"/>
      <w:marBottom w:val="0"/>
      <w:divBdr>
        <w:top w:val="none" w:sz="0" w:space="0" w:color="auto"/>
        <w:left w:val="none" w:sz="0" w:space="0" w:color="auto"/>
        <w:bottom w:val="none" w:sz="0" w:space="0" w:color="auto"/>
        <w:right w:val="none" w:sz="0" w:space="0" w:color="auto"/>
      </w:divBdr>
    </w:div>
    <w:div w:id="1916742923">
      <w:bodyDiv w:val="1"/>
      <w:marLeft w:val="0"/>
      <w:marRight w:val="0"/>
      <w:marTop w:val="0"/>
      <w:marBottom w:val="0"/>
      <w:divBdr>
        <w:top w:val="none" w:sz="0" w:space="0" w:color="auto"/>
        <w:left w:val="none" w:sz="0" w:space="0" w:color="auto"/>
        <w:bottom w:val="none" w:sz="0" w:space="0" w:color="auto"/>
        <w:right w:val="none" w:sz="0" w:space="0" w:color="auto"/>
      </w:divBdr>
    </w:div>
    <w:div w:id="1920168247">
      <w:bodyDiv w:val="1"/>
      <w:marLeft w:val="0"/>
      <w:marRight w:val="0"/>
      <w:marTop w:val="0"/>
      <w:marBottom w:val="0"/>
      <w:divBdr>
        <w:top w:val="none" w:sz="0" w:space="0" w:color="auto"/>
        <w:left w:val="none" w:sz="0" w:space="0" w:color="auto"/>
        <w:bottom w:val="none" w:sz="0" w:space="0" w:color="auto"/>
        <w:right w:val="none" w:sz="0" w:space="0" w:color="auto"/>
      </w:divBdr>
    </w:div>
    <w:div w:id="1920745503">
      <w:bodyDiv w:val="1"/>
      <w:marLeft w:val="0"/>
      <w:marRight w:val="0"/>
      <w:marTop w:val="0"/>
      <w:marBottom w:val="0"/>
      <w:divBdr>
        <w:top w:val="none" w:sz="0" w:space="0" w:color="auto"/>
        <w:left w:val="none" w:sz="0" w:space="0" w:color="auto"/>
        <w:bottom w:val="none" w:sz="0" w:space="0" w:color="auto"/>
        <w:right w:val="none" w:sz="0" w:space="0" w:color="auto"/>
      </w:divBdr>
    </w:div>
    <w:div w:id="1921139256">
      <w:bodyDiv w:val="1"/>
      <w:marLeft w:val="0"/>
      <w:marRight w:val="0"/>
      <w:marTop w:val="0"/>
      <w:marBottom w:val="0"/>
      <w:divBdr>
        <w:top w:val="none" w:sz="0" w:space="0" w:color="auto"/>
        <w:left w:val="none" w:sz="0" w:space="0" w:color="auto"/>
        <w:bottom w:val="none" w:sz="0" w:space="0" w:color="auto"/>
        <w:right w:val="none" w:sz="0" w:space="0" w:color="auto"/>
      </w:divBdr>
    </w:div>
    <w:div w:id="1922714793">
      <w:bodyDiv w:val="1"/>
      <w:marLeft w:val="0"/>
      <w:marRight w:val="0"/>
      <w:marTop w:val="0"/>
      <w:marBottom w:val="0"/>
      <w:divBdr>
        <w:top w:val="none" w:sz="0" w:space="0" w:color="auto"/>
        <w:left w:val="none" w:sz="0" w:space="0" w:color="auto"/>
        <w:bottom w:val="none" w:sz="0" w:space="0" w:color="auto"/>
        <w:right w:val="none" w:sz="0" w:space="0" w:color="auto"/>
      </w:divBdr>
    </w:div>
    <w:div w:id="1924022654">
      <w:bodyDiv w:val="1"/>
      <w:marLeft w:val="0"/>
      <w:marRight w:val="0"/>
      <w:marTop w:val="0"/>
      <w:marBottom w:val="0"/>
      <w:divBdr>
        <w:top w:val="none" w:sz="0" w:space="0" w:color="auto"/>
        <w:left w:val="none" w:sz="0" w:space="0" w:color="auto"/>
        <w:bottom w:val="none" w:sz="0" w:space="0" w:color="auto"/>
        <w:right w:val="none" w:sz="0" w:space="0" w:color="auto"/>
      </w:divBdr>
    </w:div>
    <w:div w:id="1924217939">
      <w:bodyDiv w:val="1"/>
      <w:marLeft w:val="0"/>
      <w:marRight w:val="0"/>
      <w:marTop w:val="0"/>
      <w:marBottom w:val="0"/>
      <w:divBdr>
        <w:top w:val="none" w:sz="0" w:space="0" w:color="auto"/>
        <w:left w:val="none" w:sz="0" w:space="0" w:color="auto"/>
        <w:bottom w:val="none" w:sz="0" w:space="0" w:color="auto"/>
        <w:right w:val="none" w:sz="0" w:space="0" w:color="auto"/>
      </w:divBdr>
    </w:div>
    <w:div w:id="1925919029">
      <w:bodyDiv w:val="1"/>
      <w:marLeft w:val="0"/>
      <w:marRight w:val="0"/>
      <w:marTop w:val="0"/>
      <w:marBottom w:val="0"/>
      <w:divBdr>
        <w:top w:val="none" w:sz="0" w:space="0" w:color="auto"/>
        <w:left w:val="none" w:sz="0" w:space="0" w:color="auto"/>
        <w:bottom w:val="none" w:sz="0" w:space="0" w:color="auto"/>
        <w:right w:val="none" w:sz="0" w:space="0" w:color="auto"/>
      </w:divBdr>
    </w:div>
    <w:div w:id="1926916055">
      <w:bodyDiv w:val="1"/>
      <w:marLeft w:val="0"/>
      <w:marRight w:val="0"/>
      <w:marTop w:val="0"/>
      <w:marBottom w:val="0"/>
      <w:divBdr>
        <w:top w:val="none" w:sz="0" w:space="0" w:color="auto"/>
        <w:left w:val="none" w:sz="0" w:space="0" w:color="auto"/>
        <w:bottom w:val="none" w:sz="0" w:space="0" w:color="auto"/>
        <w:right w:val="none" w:sz="0" w:space="0" w:color="auto"/>
      </w:divBdr>
    </w:div>
    <w:div w:id="1929728851">
      <w:bodyDiv w:val="1"/>
      <w:marLeft w:val="0"/>
      <w:marRight w:val="0"/>
      <w:marTop w:val="0"/>
      <w:marBottom w:val="0"/>
      <w:divBdr>
        <w:top w:val="none" w:sz="0" w:space="0" w:color="auto"/>
        <w:left w:val="none" w:sz="0" w:space="0" w:color="auto"/>
        <w:bottom w:val="none" w:sz="0" w:space="0" w:color="auto"/>
        <w:right w:val="none" w:sz="0" w:space="0" w:color="auto"/>
      </w:divBdr>
    </w:div>
    <w:div w:id="1932199427">
      <w:bodyDiv w:val="1"/>
      <w:marLeft w:val="0"/>
      <w:marRight w:val="0"/>
      <w:marTop w:val="0"/>
      <w:marBottom w:val="0"/>
      <w:divBdr>
        <w:top w:val="none" w:sz="0" w:space="0" w:color="auto"/>
        <w:left w:val="none" w:sz="0" w:space="0" w:color="auto"/>
        <w:bottom w:val="none" w:sz="0" w:space="0" w:color="auto"/>
        <w:right w:val="none" w:sz="0" w:space="0" w:color="auto"/>
      </w:divBdr>
    </w:div>
    <w:div w:id="1933009991">
      <w:bodyDiv w:val="1"/>
      <w:marLeft w:val="0"/>
      <w:marRight w:val="0"/>
      <w:marTop w:val="0"/>
      <w:marBottom w:val="0"/>
      <w:divBdr>
        <w:top w:val="none" w:sz="0" w:space="0" w:color="auto"/>
        <w:left w:val="none" w:sz="0" w:space="0" w:color="auto"/>
        <w:bottom w:val="none" w:sz="0" w:space="0" w:color="auto"/>
        <w:right w:val="none" w:sz="0" w:space="0" w:color="auto"/>
      </w:divBdr>
    </w:div>
    <w:div w:id="1934049975">
      <w:bodyDiv w:val="1"/>
      <w:marLeft w:val="0"/>
      <w:marRight w:val="0"/>
      <w:marTop w:val="0"/>
      <w:marBottom w:val="0"/>
      <w:divBdr>
        <w:top w:val="none" w:sz="0" w:space="0" w:color="auto"/>
        <w:left w:val="none" w:sz="0" w:space="0" w:color="auto"/>
        <w:bottom w:val="none" w:sz="0" w:space="0" w:color="auto"/>
        <w:right w:val="none" w:sz="0" w:space="0" w:color="auto"/>
      </w:divBdr>
    </w:div>
    <w:div w:id="1934588916">
      <w:bodyDiv w:val="1"/>
      <w:marLeft w:val="0"/>
      <w:marRight w:val="0"/>
      <w:marTop w:val="0"/>
      <w:marBottom w:val="0"/>
      <w:divBdr>
        <w:top w:val="none" w:sz="0" w:space="0" w:color="auto"/>
        <w:left w:val="none" w:sz="0" w:space="0" w:color="auto"/>
        <w:bottom w:val="none" w:sz="0" w:space="0" w:color="auto"/>
        <w:right w:val="none" w:sz="0" w:space="0" w:color="auto"/>
      </w:divBdr>
    </w:div>
    <w:div w:id="1939898170">
      <w:bodyDiv w:val="1"/>
      <w:marLeft w:val="0"/>
      <w:marRight w:val="0"/>
      <w:marTop w:val="0"/>
      <w:marBottom w:val="0"/>
      <w:divBdr>
        <w:top w:val="none" w:sz="0" w:space="0" w:color="auto"/>
        <w:left w:val="none" w:sz="0" w:space="0" w:color="auto"/>
        <w:bottom w:val="none" w:sz="0" w:space="0" w:color="auto"/>
        <w:right w:val="none" w:sz="0" w:space="0" w:color="auto"/>
      </w:divBdr>
    </w:div>
    <w:div w:id="1940749008">
      <w:bodyDiv w:val="1"/>
      <w:marLeft w:val="0"/>
      <w:marRight w:val="0"/>
      <w:marTop w:val="0"/>
      <w:marBottom w:val="0"/>
      <w:divBdr>
        <w:top w:val="none" w:sz="0" w:space="0" w:color="auto"/>
        <w:left w:val="none" w:sz="0" w:space="0" w:color="auto"/>
        <w:bottom w:val="none" w:sz="0" w:space="0" w:color="auto"/>
        <w:right w:val="none" w:sz="0" w:space="0" w:color="auto"/>
      </w:divBdr>
    </w:div>
    <w:div w:id="1941260330">
      <w:bodyDiv w:val="1"/>
      <w:marLeft w:val="0"/>
      <w:marRight w:val="0"/>
      <w:marTop w:val="0"/>
      <w:marBottom w:val="0"/>
      <w:divBdr>
        <w:top w:val="none" w:sz="0" w:space="0" w:color="auto"/>
        <w:left w:val="none" w:sz="0" w:space="0" w:color="auto"/>
        <w:bottom w:val="none" w:sz="0" w:space="0" w:color="auto"/>
        <w:right w:val="none" w:sz="0" w:space="0" w:color="auto"/>
      </w:divBdr>
    </w:div>
    <w:div w:id="1944066599">
      <w:bodyDiv w:val="1"/>
      <w:marLeft w:val="0"/>
      <w:marRight w:val="0"/>
      <w:marTop w:val="0"/>
      <w:marBottom w:val="0"/>
      <w:divBdr>
        <w:top w:val="none" w:sz="0" w:space="0" w:color="auto"/>
        <w:left w:val="none" w:sz="0" w:space="0" w:color="auto"/>
        <w:bottom w:val="none" w:sz="0" w:space="0" w:color="auto"/>
        <w:right w:val="none" w:sz="0" w:space="0" w:color="auto"/>
      </w:divBdr>
    </w:div>
    <w:div w:id="1947344169">
      <w:bodyDiv w:val="1"/>
      <w:marLeft w:val="0"/>
      <w:marRight w:val="0"/>
      <w:marTop w:val="0"/>
      <w:marBottom w:val="0"/>
      <w:divBdr>
        <w:top w:val="none" w:sz="0" w:space="0" w:color="auto"/>
        <w:left w:val="none" w:sz="0" w:space="0" w:color="auto"/>
        <w:bottom w:val="none" w:sz="0" w:space="0" w:color="auto"/>
        <w:right w:val="none" w:sz="0" w:space="0" w:color="auto"/>
      </w:divBdr>
    </w:div>
    <w:div w:id="1950576273">
      <w:bodyDiv w:val="1"/>
      <w:marLeft w:val="0"/>
      <w:marRight w:val="0"/>
      <w:marTop w:val="0"/>
      <w:marBottom w:val="0"/>
      <w:divBdr>
        <w:top w:val="none" w:sz="0" w:space="0" w:color="auto"/>
        <w:left w:val="none" w:sz="0" w:space="0" w:color="auto"/>
        <w:bottom w:val="none" w:sz="0" w:space="0" w:color="auto"/>
        <w:right w:val="none" w:sz="0" w:space="0" w:color="auto"/>
      </w:divBdr>
    </w:div>
    <w:div w:id="1951355884">
      <w:bodyDiv w:val="1"/>
      <w:marLeft w:val="0"/>
      <w:marRight w:val="0"/>
      <w:marTop w:val="0"/>
      <w:marBottom w:val="0"/>
      <w:divBdr>
        <w:top w:val="none" w:sz="0" w:space="0" w:color="auto"/>
        <w:left w:val="none" w:sz="0" w:space="0" w:color="auto"/>
        <w:bottom w:val="none" w:sz="0" w:space="0" w:color="auto"/>
        <w:right w:val="none" w:sz="0" w:space="0" w:color="auto"/>
      </w:divBdr>
    </w:div>
    <w:div w:id="1951938492">
      <w:bodyDiv w:val="1"/>
      <w:marLeft w:val="0"/>
      <w:marRight w:val="0"/>
      <w:marTop w:val="0"/>
      <w:marBottom w:val="0"/>
      <w:divBdr>
        <w:top w:val="none" w:sz="0" w:space="0" w:color="auto"/>
        <w:left w:val="none" w:sz="0" w:space="0" w:color="auto"/>
        <w:bottom w:val="none" w:sz="0" w:space="0" w:color="auto"/>
        <w:right w:val="none" w:sz="0" w:space="0" w:color="auto"/>
      </w:divBdr>
    </w:div>
    <w:div w:id="1952666010">
      <w:bodyDiv w:val="1"/>
      <w:marLeft w:val="0"/>
      <w:marRight w:val="0"/>
      <w:marTop w:val="0"/>
      <w:marBottom w:val="0"/>
      <w:divBdr>
        <w:top w:val="none" w:sz="0" w:space="0" w:color="auto"/>
        <w:left w:val="none" w:sz="0" w:space="0" w:color="auto"/>
        <w:bottom w:val="none" w:sz="0" w:space="0" w:color="auto"/>
        <w:right w:val="none" w:sz="0" w:space="0" w:color="auto"/>
      </w:divBdr>
    </w:div>
    <w:div w:id="1953122155">
      <w:bodyDiv w:val="1"/>
      <w:marLeft w:val="0"/>
      <w:marRight w:val="0"/>
      <w:marTop w:val="0"/>
      <w:marBottom w:val="0"/>
      <w:divBdr>
        <w:top w:val="none" w:sz="0" w:space="0" w:color="auto"/>
        <w:left w:val="none" w:sz="0" w:space="0" w:color="auto"/>
        <w:bottom w:val="none" w:sz="0" w:space="0" w:color="auto"/>
        <w:right w:val="none" w:sz="0" w:space="0" w:color="auto"/>
      </w:divBdr>
    </w:div>
    <w:div w:id="1953901967">
      <w:bodyDiv w:val="1"/>
      <w:marLeft w:val="0"/>
      <w:marRight w:val="0"/>
      <w:marTop w:val="0"/>
      <w:marBottom w:val="0"/>
      <w:divBdr>
        <w:top w:val="none" w:sz="0" w:space="0" w:color="auto"/>
        <w:left w:val="none" w:sz="0" w:space="0" w:color="auto"/>
        <w:bottom w:val="none" w:sz="0" w:space="0" w:color="auto"/>
        <w:right w:val="none" w:sz="0" w:space="0" w:color="auto"/>
      </w:divBdr>
    </w:div>
    <w:div w:id="1954049473">
      <w:bodyDiv w:val="1"/>
      <w:marLeft w:val="0"/>
      <w:marRight w:val="0"/>
      <w:marTop w:val="0"/>
      <w:marBottom w:val="0"/>
      <w:divBdr>
        <w:top w:val="none" w:sz="0" w:space="0" w:color="auto"/>
        <w:left w:val="none" w:sz="0" w:space="0" w:color="auto"/>
        <w:bottom w:val="none" w:sz="0" w:space="0" w:color="auto"/>
        <w:right w:val="none" w:sz="0" w:space="0" w:color="auto"/>
      </w:divBdr>
    </w:div>
    <w:div w:id="1954943642">
      <w:bodyDiv w:val="1"/>
      <w:marLeft w:val="0"/>
      <w:marRight w:val="0"/>
      <w:marTop w:val="0"/>
      <w:marBottom w:val="0"/>
      <w:divBdr>
        <w:top w:val="none" w:sz="0" w:space="0" w:color="auto"/>
        <w:left w:val="none" w:sz="0" w:space="0" w:color="auto"/>
        <w:bottom w:val="none" w:sz="0" w:space="0" w:color="auto"/>
        <w:right w:val="none" w:sz="0" w:space="0" w:color="auto"/>
      </w:divBdr>
    </w:div>
    <w:div w:id="1957442760">
      <w:bodyDiv w:val="1"/>
      <w:marLeft w:val="0"/>
      <w:marRight w:val="0"/>
      <w:marTop w:val="0"/>
      <w:marBottom w:val="0"/>
      <w:divBdr>
        <w:top w:val="none" w:sz="0" w:space="0" w:color="auto"/>
        <w:left w:val="none" w:sz="0" w:space="0" w:color="auto"/>
        <w:bottom w:val="none" w:sz="0" w:space="0" w:color="auto"/>
        <w:right w:val="none" w:sz="0" w:space="0" w:color="auto"/>
      </w:divBdr>
    </w:div>
    <w:div w:id="1958175946">
      <w:bodyDiv w:val="1"/>
      <w:marLeft w:val="0"/>
      <w:marRight w:val="0"/>
      <w:marTop w:val="0"/>
      <w:marBottom w:val="0"/>
      <w:divBdr>
        <w:top w:val="none" w:sz="0" w:space="0" w:color="auto"/>
        <w:left w:val="none" w:sz="0" w:space="0" w:color="auto"/>
        <w:bottom w:val="none" w:sz="0" w:space="0" w:color="auto"/>
        <w:right w:val="none" w:sz="0" w:space="0" w:color="auto"/>
      </w:divBdr>
    </w:div>
    <w:div w:id="1961449072">
      <w:bodyDiv w:val="1"/>
      <w:marLeft w:val="0"/>
      <w:marRight w:val="0"/>
      <w:marTop w:val="0"/>
      <w:marBottom w:val="0"/>
      <w:divBdr>
        <w:top w:val="none" w:sz="0" w:space="0" w:color="auto"/>
        <w:left w:val="none" w:sz="0" w:space="0" w:color="auto"/>
        <w:bottom w:val="none" w:sz="0" w:space="0" w:color="auto"/>
        <w:right w:val="none" w:sz="0" w:space="0" w:color="auto"/>
      </w:divBdr>
    </w:div>
    <w:div w:id="1961916348">
      <w:bodyDiv w:val="1"/>
      <w:marLeft w:val="0"/>
      <w:marRight w:val="0"/>
      <w:marTop w:val="0"/>
      <w:marBottom w:val="0"/>
      <w:divBdr>
        <w:top w:val="none" w:sz="0" w:space="0" w:color="auto"/>
        <w:left w:val="none" w:sz="0" w:space="0" w:color="auto"/>
        <w:bottom w:val="none" w:sz="0" w:space="0" w:color="auto"/>
        <w:right w:val="none" w:sz="0" w:space="0" w:color="auto"/>
      </w:divBdr>
    </w:div>
    <w:div w:id="1964921312">
      <w:bodyDiv w:val="1"/>
      <w:marLeft w:val="0"/>
      <w:marRight w:val="0"/>
      <w:marTop w:val="0"/>
      <w:marBottom w:val="0"/>
      <w:divBdr>
        <w:top w:val="none" w:sz="0" w:space="0" w:color="auto"/>
        <w:left w:val="none" w:sz="0" w:space="0" w:color="auto"/>
        <w:bottom w:val="none" w:sz="0" w:space="0" w:color="auto"/>
        <w:right w:val="none" w:sz="0" w:space="0" w:color="auto"/>
      </w:divBdr>
    </w:div>
    <w:div w:id="1965190316">
      <w:bodyDiv w:val="1"/>
      <w:marLeft w:val="0"/>
      <w:marRight w:val="0"/>
      <w:marTop w:val="0"/>
      <w:marBottom w:val="0"/>
      <w:divBdr>
        <w:top w:val="none" w:sz="0" w:space="0" w:color="auto"/>
        <w:left w:val="none" w:sz="0" w:space="0" w:color="auto"/>
        <w:bottom w:val="none" w:sz="0" w:space="0" w:color="auto"/>
        <w:right w:val="none" w:sz="0" w:space="0" w:color="auto"/>
      </w:divBdr>
    </w:div>
    <w:div w:id="1965887445">
      <w:bodyDiv w:val="1"/>
      <w:marLeft w:val="0"/>
      <w:marRight w:val="0"/>
      <w:marTop w:val="0"/>
      <w:marBottom w:val="0"/>
      <w:divBdr>
        <w:top w:val="none" w:sz="0" w:space="0" w:color="auto"/>
        <w:left w:val="none" w:sz="0" w:space="0" w:color="auto"/>
        <w:bottom w:val="none" w:sz="0" w:space="0" w:color="auto"/>
        <w:right w:val="none" w:sz="0" w:space="0" w:color="auto"/>
      </w:divBdr>
    </w:div>
    <w:div w:id="1969627737">
      <w:bodyDiv w:val="1"/>
      <w:marLeft w:val="0"/>
      <w:marRight w:val="0"/>
      <w:marTop w:val="0"/>
      <w:marBottom w:val="0"/>
      <w:divBdr>
        <w:top w:val="none" w:sz="0" w:space="0" w:color="auto"/>
        <w:left w:val="none" w:sz="0" w:space="0" w:color="auto"/>
        <w:bottom w:val="none" w:sz="0" w:space="0" w:color="auto"/>
        <w:right w:val="none" w:sz="0" w:space="0" w:color="auto"/>
      </w:divBdr>
    </w:div>
    <w:div w:id="1972200359">
      <w:bodyDiv w:val="1"/>
      <w:marLeft w:val="0"/>
      <w:marRight w:val="0"/>
      <w:marTop w:val="0"/>
      <w:marBottom w:val="0"/>
      <w:divBdr>
        <w:top w:val="none" w:sz="0" w:space="0" w:color="auto"/>
        <w:left w:val="none" w:sz="0" w:space="0" w:color="auto"/>
        <w:bottom w:val="none" w:sz="0" w:space="0" w:color="auto"/>
        <w:right w:val="none" w:sz="0" w:space="0" w:color="auto"/>
      </w:divBdr>
    </w:div>
    <w:div w:id="1973511658">
      <w:bodyDiv w:val="1"/>
      <w:marLeft w:val="0"/>
      <w:marRight w:val="0"/>
      <w:marTop w:val="0"/>
      <w:marBottom w:val="0"/>
      <w:divBdr>
        <w:top w:val="none" w:sz="0" w:space="0" w:color="auto"/>
        <w:left w:val="none" w:sz="0" w:space="0" w:color="auto"/>
        <w:bottom w:val="none" w:sz="0" w:space="0" w:color="auto"/>
        <w:right w:val="none" w:sz="0" w:space="0" w:color="auto"/>
      </w:divBdr>
    </w:div>
    <w:div w:id="1974868562">
      <w:bodyDiv w:val="1"/>
      <w:marLeft w:val="0"/>
      <w:marRight w:val="0"/>
      <w:marTop w:val="0"/>
      <w:marBottom w:val="0"/>
      <w:divBdr>
        <w:top w:val="none" w:sz="0" w:space="0" w:color="auto"/>
        <w:left w:val="none" w:sz="0" w:space="0" w:color="auto"/>
        <w:bottom w:val="none" w:sz="0" w:space="0" w:color="auto"/>
        <w:right w:val="none" w:sz="0" w:space="0" w:color="auto"/>
      </w:divBdr>
    </w:div>
    <w:div w:id="1975523579">
      <w:bodyDiv w:val="1"/>
      <w:marLeft w:val="0"/>
      <w:marRight w:val="0"/>
      <w:marTop w:val="0"/>
      <w:marBottom w:val="0"/>
      <w:divBdr>
        <w:top w:val="none" w:sz="0" w:space="0" w:color="auto"/>
        <w:left w:val="none" w:sz="0" w:space="0" w:color="auto"/>
        <w:bottom w:val="none" w:sz="0" w:space="0" w:color="auto"/>
        <w:right w:val="none" w:sz="0" w:space="0" w:color="auto"/>
      </w:divBdr>
    </w:div>
    <w:div w:id="1976837022">
      <w:bodyDiv w:val="1"/>
      <w:marLeft w:val="0"/>
      <w:marRight w:val="0"/>
      <w:marTop w:val="0"/>
      <w:marBottom w:val="0"/>
      <w:divBdr>
        <w:top w:val="none" w:sz="0" w:space="0" w:color="auto"/>
        <w:left w:val="none" w:sz="0" w:space="0" w:color="auto"/>
        <w:bottom w:val="none" w:sz="0" w:space="0" w:color="auto"/>
        <w:right w:val="none" w:sz="0" w:space="0" w:color="auto"/>
      </w:divBdr>
    </w:div>
    <w:div w:id="1979265258">
      <w:bodyDiv w:val="1"/>
      <w:marLeft w:val="0"/>
      <w:marRight w:val="0"/>
      <w:marTop w:val="0"/>
      <w:marBottom w:val="0"/>
      <w:divBdr>
        <w:top w:val="none" w:sz="0" w:space="0" w:color="auto"/>
        <w:left w:val="none" w:sz="0" w:space="0" w:color="auto"/>
        <w:bottom w:val="none" w:sz="0" w:space="0" w:color="auto"/>
        <w:right w:val="none" w:sz="0" w:space="0" w:color="auto"/>
      </w:divBdr>
    </w:div>
    <w:div w:id="1980452908">
      <w:bodyDiv w:val="1"/>
      <w:marLeft w:val="0"/>
      <w:marRight w:val="0"/>
      <w:marTop w:val="0"/>
      <w:marBottom w:val="0"/>
      <w:divBdr>
        <w:top w:val="none" w:sz="0" w:space="0" w:color="auto"/>
        <w:left w:val="none" w:sz="0" w:space="0" w:color="auto"/>
        <w:bottom w:val="none" w:sz="0" w:space="0" w:color="auto"/>
        <w:right w:val="none" w:sz="0" w:space="0" w:color="auto"/>
      </w:divBdr>
    </w:div>
    <w:div w:id="1981880064">
      <w:bodyDiv w:val="1"/>
      <w:marLeft w:val="0"/>
      <w:marRight w:val="0"/>
      <w:marTop w:val="0"/>
      <w:marBottom w:val="0"/>
      <w:divBdr>
        <w:top w:val="none" w:sz="0" w:space="0" w:color="auto"/>
        <w:left w:val="none" w:sz="0" w:space="0" w:color="auto"/>
        <w:bottom w:val="none" w:sz="0" w:space="0" w:color="auto"/>
        <w:right w:val="none" w:sz="0" w:space="0" w:color="auto"/>
      </w:divBdr>
    </w:div>
    <w:div w:id="1981884381">
      <w:bodyDiv w:val="1"/>
      <w:marLeft w:val="0"/>
      <w:marRight w:val="0"/>
      <w:marTop w:val="0"/>
      <w:marBottom w:val="0"/>
      <w:divBdr>
        <w:top w:val="none" w:sz="0" w:space="0" w:color="auto"/>
        <w:left w:val="none" w:sz="0" w:space="0" w:color="auto"/>
        <w:bottom w:val="none" w:sz="0" w:space="0" w:color="auto"/>
        <w:right w:val="none" w:sz="0" w:space="0" w:color="auto"/>
      </w:divBdr>
    </w:div>
    <w:div w:id="1982534833">
      <w:bodyDiv w:val="1"/>
      <w:marLeft w:val="0"/>
      <w:marRight w:val="0"/>
      <w:marTop w:val="0"/>
      <w:marBottom w:val="0"/>
      <w:divBdr>
        <w:top w:val="none" w:sz="0" w:space="0" w:color="auto"/>
        <w:left w:val="none" w:sz="0" w:space="0" w:color="auto"/>
        <w:bottom w:val="none" w:sz="0" w:space="0" w:color="auto"/>
        <w:right w:val="none" w:sz="0" w:space="0" w:color="auto"/>
      </w:divBdr>
    </w:div>
    <w:div w:id="1982612064">
      <w:bodyDiv w:val="1"/>
      <w:marLeft w:val="0"/>
      <w:marRight w:val="0"/>
      <w:marTop w:val="0"/>
      <w:marBottom w:val="0"/>
      <w:divBdr>
        <w:top w:val="none" w:sz="0" w:space="0" w:color="auto"/>
        <w:left w:val="none" w:sz="0" w:space="0" w:color="auto"/>
        <w:bottom w:val="none" w:sz="0" w:space="0" w:color="auto"/>
        <w:right w:val="none" w:sz="0" w:space="0" w:color="auto"/>
      </w:divBdr>
    </w:div>
    <w:div w:id="1984384889">
      <w:bodyDiv w:val="1"/>
      <w:marLeft w:val="0"/>
      <w:marRight w:val="0"/>
      <w:marTop w:val="0"/>
      <w:marBottom w:val="0"/>
      <w:divBdr>
        <w:top w:val="none" w:sz="0" w:space="0" w:color="auto"/>
        <w:left w:val="none" w:sz="0" w:space="0" w:color="auto"/>
        <w:bottom w:val="none" w:sz="0" w:space="0" w:color="auto"/>
        <w:right w:val="none" w:sz="0" w:space="0" w:color="auto"/>
      </w:divBdr>
    </w:div>
    <w:div w:id="1984963567">
      <w:bodyDiv w:val="1"/>
      <w:marLeft w:val="0"/>
      <w:marRight w:val="0"/>
      <w:marTop w:val="0"/>
      <w:marBottom w:val="0"/>
      <w:divBdr>
        <w:top w:val="none" w:sz="0" w:space="0" w:color="auto"/>
        <w:left w:val="none" w:sz="0" w:space="0" w:color="auto"/>
        <w:bottom w:val="none" w:sz="0" w:space="0" w:color="auto"/>
        <w:right w:val="none" w:sz="0" w:space="0" w:color="auto"/>
      </w:divBdr>
    </w:div>
    <w:div w:id="1988312959">
      <w:bodyDiv w:val="1"/>
      <w:marLeft w:val="0"/>
      <w:marRight w:val="0"/>
      <w:marTop w:val="0"/>
      <w:marBottom w:val="0"/>
      <w:divBdr>
        <w:top w:val="none" w:sz="0" w:space="0" w:color="auto"/>
        <w:left w:val="none" w:sz="0" w:space="0" w:color="auto"/>
        <w:bottom w:val="none" w:sz="0" w:space="0" w:color="auto"/>
        <w:right w:val="none" w:sz="0" w:space="0" w:color="auto"/>
      </w:divBdr>
    </w:div>
    <w:div w:id="1989629759">
      <w:bodyDiv w:val="1"/>
      <w:marLeft w:val="0"/>
      <w:marRight w:val="0"/>
      <w:marTop w:val="0"/>
      <w:marBottom w:val="0"/>
      <w:divBdr>
        <w:top w:val="none" w:sz="0" w:space="0" w:color="auto"/>
        <w:left w:val="none" w:sz="0" w:space="0" w:color="auto"/>
        <w:bottom w:val="none" w:sz="0" w:space="0" w:color="auto"/>
        <w:right w:val="none" w:sz="0" w:space="0" w:color="auto"/>
      </w:divBdr>
    </w:div>
    <w:div w:id="1990282726">
      <w:bodyDiv w:val="1"/>
      <w:marLeft w:val="0"/>
      <w:marRight w:val="0"/>
      <w:marTop w:val="0"/>
      <w:marBottom w:val="0"/>
      <w:divBdr>
        <w:top w:val="none" w:sz="0" w:space="0" w:color="auto"/>
        <w:left w:val="none" w:sz="0" w:space="0" w:color="auto"/>
        <w:bottom w:val="none" w:sz="0" w:space="0" w:color="auto"/>
        <w:right w:val="none" w:sz="0" w:space="0" w:color="auto"/>
      </w:divBdr>
    </w:div>
    <w:div w:id="1992563887">
      <w:bodyDiv w:val="1"/>
      <w:marLeft w:val="0"/>
      <w:marRight w:val="0"/>
      <w:marTop w:val="0"/>
      <w:marBottom w:val="0"/>
      <w:divBdr>
        <w:top w:val="none" w:sz="0" w:space="0" w:color="auto"/>
        <w:left w:val="none" w:sz="0" w:space="0" w:color="auto"/>
        <w:bottom w:val="none" w:sz="0" w:space="0" w:color="auto"/>
        <w:right w:val="none" w:sz="0" w:space="0" w:color="auto"/>
      </w:divBdr>
    </w:div>
    <w:div w:id="1992635260">
      <w:bodyDiv w:val="1"/>
      <w:marLeft w:val="0"/>
      <w:marRight w:val="0"/>
      <w:marTop w:val="0"/>
      <w:marBottom w:val="0"/>
      <w:divBdr>
        <w:top w:val="none" w:sz="0" w:space="0" w:color="auto"/>
        <w:left w:val="none" w:sz="0" w:space="0" w:color="auto"/>
        <w:bottom w:val="none" w:sz="0" w:space="0" w:color="auto"/>
        <w:right w:val="none" w:sz="0" w:space="0" w:color="auto"/>
      </w:divBdr>
    </w:div>
    <w:div w:id="1992976647">
      <w:bodyDiv w:val="1"/>
      <w:marLeft w:val="0"/>
      <w:marRight w:val="0"/>
      <w:marTop w:val="0"/>
      <w:marBottom w:val="0"/>
      <w:divBdr>
        <w:top w:val="none" w:sz="0" w:space="0" w:color="auto"/>
        <w:left w:val="none" w:sz="0" w:space="0" w:color="auto"/>
        <w:bottom w:val="none" w:sz="0" w:space="0" w:color="auto"/>
        <w:right w:val="none" w:sz="0" w:space="0" w:color="auto"/>
      </w:divBdr>
    </w:div>
    <w:div w:id="1993411942">
      <w:bodyDiv w:val="1"/>
      <w:marLeft w:val="0"/>
      <w:marRight w:val="0"/>
      <w:marTop w:val="0"/>
      <w:marBottom w:val="0"/>
      <w:divBdr>
        <w:top w:val="none" w:sz="0" w:space="0" w:color="auto"/>
        <w:left w:val="none" w:sz="0" w:space="0" w:color="auto"/>
        <w:bottom w:val="none" w:sz="0" w:space="0" w:color="auto"/>
        <w:right w:val="none" w:sz="0" w:space="0" w:color="auto"/>
      </w:divBdr>
    </w:div>
    <w:div w:id="1995598729">
      <w:bodyDiv w:val="1"/>
      <w:marLeft w:val="0"/>
      <w:marRight w:val="0"/>
      <w:marTop w:val="0"/>
      <w:marBottom w:val="0"/>
      <w:divBdr>
        <w:top w:val="none" w:sz="0" w:space="0" w:color="auto"/>
        <w:left w:val="none" w:sz="0" w:space="0" w:color="auto"/>
        <w:bottom w:val="none" w:sz="0" w:space="0" w:color="auto"/>
        <w:right w:val="none" w:sz="0" w:space="0" w:color="auto"/>
      </w:divBdr>
    </w:div>
    <w:div w:id="1995915388">
      <w:bodyDiv w:val="1"/>
      <w:marLeft w:val="0"/>
      <w:marRight w:val="0"/>
      <w:marTop w:val="0"/>
      <w:marBottom w:val="0"/>
      <w:divBdr>
        <w:top w:val="none" w:sz="0" w:space="0" w:color="auto"/>
        <w:left w:val="none" w:sz="0" w:space="0" w:color="auto"/>
        <w:bottom w:val="none" w:sz="0" w:space="0" w:color="auto"/>
        <w:right w:val="none" w:sz="0" w:space="0" w:color="auto"/>
      </w:divBdr>
    </w:div>
    <w:div w:id="1997300333">
      <w:bodyDiv w:val="1"/>
      <w:marLeft w:val="0"/>
      <w:marRight w:val="0"/>
      <w:marTop w:val="0"/>
      <w:marBottom w:val="0"/>
      <w:divBdr>
        <w:top w:val="none" w:sz="0" w:space="0" w:color="auto"/>
        <w:left w:val="none" w:sz="0" w:space="0" w:color="auto"/>
        <w:bottom w:val="none" w:sz="0" w:space="0" w:color="auto"/>
        <w:right w:val="none" w:sz="0" w:space="0" w:color="auto"/>
      </w:divBdr>
    </w:div>
    <w:div w:id="1997418018">
      <w:bodyDiv w:val="1"/>
      <w:marLeft w:val="0"/>
      <w:marRight w:val="0"/>
      <w:marTop w:val="0"/>
      <w:marBottom w:val="0"/>
      <w:divBdr>
        <w:top w:val="none" w:sz="0" w:space="0" w:color="auto"/>
        <w:left w:val="none" w:sz="0" w:space="0" w:color="auto"/>
        <w:bottom w:val="none" w:sz="0" w:space="0" w:color="auto"/>
        <w:right w:val="none" w:sz="0" w:space="0" w:color="auto"/>
      </w:divBdr>
    </w:div>
    <w:div w:id="1999336864">
      <w:bodyDiv w:val="1"/>
      <w:marLeft w:val="0"/>
      <w:marRight w:val="0"/>
      <w:marTop w:val="0"/>
      <w:marBottom w:val="0"/>
      <w:divBdr>
        <w:top w:val="none" w:sz="0" w:space="0" w:color="auto"/>
        <w:left w:val="none" w:sz="0" w:space="0" w:color="auto"/>
        <w:bottom w:val="none" w:sz="0" w:space="0" w:color="auto"/>
        <w:right w:val="none" w:sz="0" w:space="0" w:color="auto"/>
      </w:divBdr>
    </w:div>
    <w:div w:id="2001496298">
      <w:bodyDiv w:val="1"/>
      <w:marLeft w:val="0"/>
      <w:marRight w:val="0"/>
      <w:marTop w:val="0"/>
      <w:marBottom w:val="0"/>
      <w:divBdr>
        <w:top w:val="none" w:sz="0" w:space="0" w:color="auto"/>
        <w:left w:val="none" w:sz="0" w:space="0" w:color="auto"/>
        <w:bottom w:val="none" w:sz="0" w:space="0" w:color="auto"/>
        <w:right w:val="none" w:sz="0" w:space="0" w:color="auto"/>
      </w:divBdr>
    </w:div>
    <w:div w:id="2002586870">
      <w:bodyDiv w:val="1"/>
      <w:marLeft w:val="0"/>
      <w:marRight w:val="0"/>
      <w:marTop w:val="0"/>
      <w:marBottom w:val="0"/>
      <w:divBdr>
        <w:top w:val="none" w:sz="0" w:space="0" w:color="auto"/>
        <w:left w:val="none" w:sz="0" w:space="0" w:color="auto"/>
        <w:bottom w:val="none" w:sz="0" w:space="0" w:color="auto"/>
        <w:right w:val="none" w:sz="0" w:space="0" w:color="auto"/>
      </w:divBdr>
    </w:div>
    <w:div w:id="2004316986">
      <w:bodyDiv w:val="1"/>
      <w:marLeft w:val="0"/>
      <w:marRight w:val="0"/>
      <w:marTop w:val="0"/>
      <w:marBottom w:val="0"/>
      <w:divBdr>
        <w:top w:val="none" w:sz="0" w:space="0" w:color="auto"/>
        <w:left w:val="none" w:sz="0" w:space="0" w:color="auto"/>
        <w:bottom w:val="none" w:sz="0" w:space="0" w:color="auto"/>
        <w:right w:val="none" w:sz="0" w:space="0" w:color="auto"/>
      </w:divBdr>
    </w:div>
    <w:div w:id="2004888262">
      <w:bodyDiv w:val="1"/>
      <w:marLeft w:val="0"/>
      <w:marRight w:val="0"/>
      <w:marTop w:val="0"/>
      <w:marBottom w:val="0"/>
      <w:divBdr>
        <w:top w:val="none" w:sz="0" w:space="0" w:color="auto"/>
        <w:left w:val="none" w:sz="0" w:space="0" w:color="auto"/>
        <w:bottom w:val="none" w:sz="0" w:space="0" w:color="auto"/>
        <w:right w:val="none" w:sz="0" w:space="0" w:color="auto"/>
      </w:divBdr>
    </w:div>
    <w:div w:id="2005205371">
      <w:bodyDiv w:val="1"/>
      <w:marLeft w:val="0"/>
      <w:marRight w:val="0"/>
      <w:marTop w:val="0"/>
      <w:marBottom w:val="0"/>
      <w:divBdr>
        <w:top w:val="none" w:sz="0" w:space="0" w:color="auto"/>
        <w:left w:val="none" w:sz="0" w:space="0" w:color="auto"/>
        <w:bottom w:val="none" w:sz="0" w:space="0" w:color="auto"/>
        <w:right w:val="none" w:sz="0" w:space="0" w:color="auto"/>
      </w:divBdr>
    </w:div>
    <w:div w:id="2007004289">
      <w:bodyDiv w:val="1"/>
      <w:marLeft w:val="0"/>
      <w:marRight w:val="0"/>
      <w:marTop w:val="0"/>
      <w:marBottom w:val="0"/>
      <w:divBdr>
        <w:top w:val="none" w:sz="0" w:space="0" w:color="auto"/>
        <w:left w:val="none" w:sz="0" w:space="0" w:color="auto"/>
        <w:bottom w:val="none" w:sz="0" w:space="0" w:color="auto"/>
        <w:right w:val="none" w:sz="0" w:space="0" w:color="auto"/>
      </w:divBdr>
    </w:div>
    <w:div w:id="2012024741">
      <w:bodyDiv w:val="1"/>
      <w:marLeft w:val="0"/>
      <w:marRight w:val="0"/>
      <w:marTop w:val="0"/>
      <w:marBottom w:val="0"/>
      <w:divBdr>
        <w:top w:val="none" w:sz="0" w:space="0" w:color="auto"/>
        <w:left w:val="none" w:sz="0" w:space="0" w:color="auto"/>
        <w:bottom w:val="none" w:sz="0" w:space="0" w:color="auto"/>
        <w:right w:val="none" w:sz="0" w:space="0" w:color="auto"/>
      </w:divBdr>
    </w:div>
    <w:div w:id="2012173585">
      <w:bodyDiv w:val="1"/>
      <w:marLeft w:val="0"/>
      <w:marRight w:val="0"/>
      <w:marTop w:val="0"/>
      <w:marBottom w:val="0"/>
      <w:divBdr>
        <w:top w:val="none" w:sz="0" w:space="0" w:color="auto"/>
        <w:left w:val="none" w:sz="0" w:space="0" w:color="auto"/>
        <w:bottom w:val="none" w:sz="0" w:space="0" w:color="auto"/>
        <w:right w:val="none" w:sz="0" w:space="0" w:color="auto"/>
      </w:divBdr>
    </w:div>
    <w:div w:id="2012414057">
      <w:bodyDiv w:val="1"/>
      <w:marLeft w:val="0"/>
      <w:marRight w:val="0"/>
      <w:marTop w:val="0"/>
      <w:marBottom w:val="0"/>
      <w:divBdr>
        <w:top w:val="none" w:sz="0" w:space="0" w:color="auto"/>
        <w:left w:val="none" w:sz="0" w:space="0" w:color="auto"/>
        <w:bottom w:val="none" w:sz="0" w:space="0" w:color="auto"/>
        <w:right w:val="none" w:sz="0" w:space="0" w:color="auto"/>
      </w:divBdr>
    </w:div>
    <w:div w:id="2012946002">
      <w:bodyDiv w:val="1"/>
      <w:marLeft w:val="0"/>
      <w:marRight w:val="0"/>
      <w:marTop w:val="0"/>
      <w:marBottom w:val="0"/>
      <w:divBdr>
        <w:top w:val="none" w:sz="0" w:space="0" w:color="auto"/>
        <w:left w:val="none" w:sz="0" w:space="0" w:color="auto"/>
        <w:bottom w:val="none" w:sz="0" w:space="0" w:color="auto"/>
        <w:right w:val="none" w:sz="0" w:space="0" w:color="auto"/>
      </w:divBdr>
    </w:div>
    <w:div w:id="2016835277">
      <w:bodyDiv w:val="1"/>
      <w:marLeft w:val="0"/>
      <w:marRight w:val="0"/>
      <w:marTop w:val="0"/>
      <w:marBottom w:val="0"/>
      <w:divBdr>
        <w:top w:val="none" w:sz="0" w:space="0" w:color="auto"/>
        <w:left w:val="none" w:sz="0" w:space="0" w:color="auto"/>
        <w:bottom w:val="none" w:sz="0" w:space="0" w:color="auto"/>
        <w:right w:val="none" w:sz="0" w:space="0" w:color="auto"/>
      </w:divBdr>
    </w:div>
    <w:div w:id="2017416069">
      <w:bodyDiv w:val="1"/>
      <w:marLeft w:val="0"/>
      <w:marRight w:val="0"/>
      <w:marTop w:val="0"/>
      <w:marBottom w:val="0"/>
      <w:divBdr>
        <w:top w:val="none" w:sz="0" w:space="0" w:color="auto"/>
        <w:left w:val="none" w:sz="0" w:space="0" w:color="auto"/>
        <w:bottom w:val="none" w:sz="0" w:space="0" w:color="auto"/>
        <w:right w:val="none" w:sz="0" w:space="0" w:color="auto"/>
      </w:divBdr>
    </w:div>
    <w:div w:id="2019580344">
      <w:bodyDiv w:val="1"/>
      <w:marLeft w:val="0"/>
      <w:marRight w:val="0"/>
      <w:marTop w:val="0"/>
      <w:marBottom w:val="0"/>
      <w:divBdr>
        <w:top w:val="none" w:sz="0" w:space="0" w:color="auto"/>
        <w:left w:val="none" w:sz="0" w:space="0" w:color="auto"/>
        <w:bottom w:val="none" w:sz="0" w:space="0" w:color="auto"/>
        <w:right w:val="none" w:sz="0" w:space="0" w:color="auto"/>
      </w:divBdr>
    </w:div>
    <w:div w:id="2021008653">
      <w:bodyDiv w:val="1"/>
      <w:marLeft w:val="0"/>
      <w:marRight w:val="0"/>
      <w:marTop w:val="0"/>
      <w:marBottom w:val="0"/>
      <w:divBdr>
        <w:top w:val="none" w:sz="0" w:space="0" w:color="auto"/>
        <w:left w:val="none" w:sz="0" w:space="0" w:color="auto"/>
        <w:bottom w:val="none" w:sz="0" w:space="0" w:color="auto"/>
        <w:right w:val="none" w:sz="0" w:space="0" w:color="auto"/>
      </w:divBdr>
    </w:div>
    <w:div w:id="2022506637">
      <w:bodyDiv w:val="1"/>
      <w:marLeft w:val="0"/>
      <w:marRight w:val="0"/>
      <w:marTop w:val="0"/>
      <w:marBottom w:val="0"/>
      <w:divBdr>
        <w:top w:val="none" w:sz="0" w:space="0" w:color="auto"/>
        <w:left w:val="none" w:sz="0" w:space="0" w:color="auto"/>
        <w:bottom w:val="none" w:sz="0" w:space="0" w:color="auto"/>
        <w:right w:val="none" w:sz="0" w:space="0" w:color="auto"/>
      </w:divBdr>
    </w:div>
    <w:div w:id="2023890766">
      <w:bodyDiv w:val="1"/>
      <w:marLeft w:val="0"/>
      <w:marRight w:val="0"/>
      <w:marTop w:val="0"/>
      <w:marBottom w:val="0"/>
      <w:divBdr>
        <w:top w:val="none" w:sz="0" w:space="0" w:color="auto"/>
        <w:left w:val="none" w:sz="0" w:space="0" w:color="auto"/>
        <w:bottom w:val="none" w:sz="0" w:space="0" w:color="auto"/>
        <w:right w:val="none" w:sz="0" w:space="0" w:color="auto"/>
      </w:divBdr>
    </w:div>
    <w:div w:id="2025089486">
      <w:bodyDiv w:val="1"/>
      <w:marLeft w:val="0"/>
      <w:marRight w:val="0"/>
      <w:marTop w:val="0"/>
      <w:marBottom w:val="0"/>
      <w:divBdr>
        <w:top w:val="none" w:sz="0" w:space="0" w:color="auto"/>
        <w:left w:val="none" w:sz="0" w:space="0" w:color="auto"/>
        <w:bottom w:val="none" w:sz="0" w:space="0" w:color="auto"/>
        <w:right w:val="none" w:sz="0" w:space="0" w:color="auto"/>
      </w:divBdr>
    </w:div>
    <w:div w:id="2025328279">
      <w:bodyDiv w:val="1"/>
      <w:marLeft w:val="0"/>
      <w:marRight w:val="0"/>
      <w:marTop w:val="0"/>
      <w:marBottom w:val="0"/>
      <w:divBdr>
        <w:top w:val="none" w:sz="0" w:space="0" w:color="auto"/>
        <w:left w:val="none" w:sz="0" w:space="0" w:color="auto"/>
        <w:bottom w:val="none" w:sz="0" w:space="0" w:color="auto"/>
        <w:right w:val="none" w:sz="0" w:space="0" w:color="auto"/>
      </w:divBdr>
    </w:div>
    <w:div w:id="2026050847">
      <w:bodyDiv w:val="1"/>
      <w:marLeft w:val="0"/>
      <w:marRight w:val="0"/>
      <w:marTop w:val="0"/>
      <w:marBottom w:val="0"/>
      <w:divBdr>
        <w:top w:val="none" w:sz="0" w:space="0" w:color="auto"/>
        <w:left w:val="none" w:sz="0" w:space="0" w:color="auto"/>
        <w:bottom w:val="none" w:sz="0" w:space="0" w:color="auto"/>
        <w:right w:val="none" w:sz="0" w:space="0" w:color="auto"/>
      </w:divBdr>
    </w:div>
    <w:div w:id="2026511628">
      <w:bodyDiv w:val="1"/>
      <w:marLeft w:val="0"/>
      <w:marRight w:val="0"/>
      <w:marTop w:val="0"/>
      <w:marBottom w:val="0"/>
      <w:divBdr>
        <w:top w:val="none" w:sz="0" w:space="0" w:color="auto"/>
        <w:left w:val="none" w:sz="0" w:space="0" w:color="auto"/>
        <w:bottom w:val="none" w:sz="0" w:space="0" w:color="auto"/>
        <w:right w:val="none" w:sz="0" w:space="0" w:color="auto"/>
      </w:divBdr>
    </w:div>
    <w:div w:id="2027322900">
      <w:bodyDiv w:val="1"/>
      <w:marLeft w:val="0"/>
      <w:marRight w:val="0"/>
      <w:marTop w:val="0"/>
      <w:marBottom w:val="0"/>
      <w:divBdr>
        <w:top w:val="none" w:sz="0" w:space="0" w:color="auto"/>
        <w:left w:val="none" w:sz="0" w:space="0" w:color="auto"/>
        <w:bottom w:val="none" w:sz="0" w:space="0" w:color="auto"/>
        <w:right w:val="none" w:sz="0" w:space="0" w:color="auto"/>
      </w:divBdr>
    </w:div>
    <w:div w:id="2027822965">
      <w:bodyDiv w:val="1"/>
      <w:marLeft w:val="0"/>
      <w:marRight w:val="0"/>
      <w:marTop w:val="0"/>
      <w:marBottom w:val="0"/>
      <w:divBdr>
        <w:top w:val="none" w:sz="0" w:space="0" w:color="auto"/>
        <w:left w:val="none" w:sz="0" w:space="0" w:color="auto"/>
        <w:bottom w:val="none" w:sz="0" w:space="0" w:color="auto"/>
        <w:right w:val="none" w:sz="0" w:space="0" w:color="auto"/>
      </w:divBdr>
    </w:div>
    <w:div w:id="2031182888">
      <w:bodyDiv w:val="1"/>
      <w:marLeft w:val="0"/>
      <w:marRight w:val="0"/>
      <w:marTop w:val="0"/>
      <w:marBottom w:val="0"/>
      <w:divBdr>
        <w:top w:val="none" w:sz="0" w:space="0" w:color="auto"/>
        <w:left w:val="none" w:sz="0" w:space="0" w:color="auto"/>
        <w:bottom w:val="none" w:sz="0" w:space="0" w:color="auto"/>
        <w:right w:val="none" w:sz="0" w:space="0" w:color="auto"/>
      </w:divBdr>
    </w:div>
    <w:div w:id="2035424866">
      <w:bodyDiv w:val="1"/>
      <w:marLeft w:val="0"/>
      <w:marRight w:val="0"/>
      <w:marTop w:val="0"/>
      <w:marBottom w:val="0"/>
      <w:divBdr>
        <w:top w:val="none" w:sz="0" w:space="0" w:color="auto"/>
        <w:left w:val="none" w:sz="0" w:space="0" w:color="auto"/>
        <w:bottom w:val="none" w:sz="0" w:space="0" w:color="auto"/>
        <w:right w:val="none" w:sz="0" w:space="0" w:color="auto"/>
      </w:divBdr>
    </w:div>
    <w:div w:id="2035570527">
      <w:bodyDiv w:val="1"/>
      <w:marLeft w:val="0"/>
      <w:marRight w:val="0"/>
      <w:marTop w:val="0"/>
      <w:marBottom w:val="0"/>
      <w:divBdr>
        <w:top w:val="none" w:sz="0" w:space="0" w:color="auto"/>
        <w:left w:val="none" w:sz="0" w:space="0" w:color="auto"/>
        <w:bottom w:val="none" w:sz="0" w:space="0" w:color="auto"/>
        <w:right w:val="none" w:sz="0" w:space="0" w:color="auto"/>
      </w:divBdr>
    </w:div>
    <w:div w:id="2036150691">
      <w:bodyDiv w:val="1"/>
      <w:marLeft w:val="0"/>
      <w:marRight w:val="0"/>
      <w:marTop w:val="0"/>
      <w:marBottom w:val="0"/>
      <w:divBdr>
        <w:top w:val="none" w:sz="0" w:space="0" w:color="auto"/>
        <w:left w:val="none" w:sz="0" w:space="0" w:color="auto"/>
        <w:bottom w:val="none" w:sz="0" w:space="0" w:color="auto"/>
        <w:right w:val="none" w:sz="0" w:space="0" w:color="auto"/>
      </w:divBdr>
    </w:div>
    <w:div w:id="2036494909">
      <w:bodyDiv w:val="1"/>
      <w:marLeft w:val="0"/>
      <w:marRight w:val="0"/>
      <w:marTop w:val="0"/>
      <w:marBottom w:val="0"/>
      <w:divBdr>
        <w:top w:val="none" w:sz="0" w:space="0" w:color="auto"/>
        <w:left w:val="none" w:sz="0" w:space="0" w:color="auto"/>
        <w:bottom w:val="none" w:sz="0" w:space="0" w:color="auto"/>
        <w:right w:val="none" w:sz="0" w:space="0" w:color="auto"/>
      </w:divBdr>
    </w:div>
    <w:div w:id="2038583538">
      <w:bodyDiv w:val="1"/>
      <w:marLeft w:val="0"/>
      <w:marRight w:val="0"/>
      <w:marTop w:val="0"/>
      <w:marBottom w:val="0"/>
      <w:divBdr>
        <w:top w:val="none" w:sz="0" w:space="0" w:color="auto"/>
        <w:left w:val="none" w:sz="0" w:space="0" w:color="auto"/>
        <w:bottom w:val="none" w:sz="0" w:space="0" w:color="auto"/>
        <w:right w:val="none" w:sz="0" w:space="0" w:color="auto"/>
      </w:divBdr>
    </w:div>
    <w:div w:id="2039550433">
      <w:bodyDiv w:val="1"/>
      <w:marLeft w:val="0"/>
      <w:marRight w:val="0"/>
      <w:marTop w:val="0"/>
      <w:marBottom w:val="0"/>
      <w:divBdr>
        <w:top w:val="none" w:sz="0" w:space="0" w:color="auto"/>
        <w:left w:val="none" w:sz="0" w:space="0" w:color="auto"/>
        <w:bottom w:val="none" w:sz="0" w:space="0" w:color="auto"/>
        <w:right w:val="none" w:sz="0" w:space="0" w:color="auto"/>
      </w:divBdr>
    </w:div>
    <w:div w:id="2040202903">
      <w:bodyDiv w:val="1"/>
      <w:marLeft w:val="0"/>
      <w:marRight w:val="0"/>
      <w:marTop w:val="0"/>
      <w:marBottom w:val="0"/>
      <w:divBdr>
        <w:top w:val="none" w:sz="0" w:space="0" w:color="auto"/>
        <w:left w:val="none" w:sz="0" w:space="0" w:color="auto"/>
        <w:bottom w:val="none" w:sz="0" w:space="0" w:color="auto"/>
        <w:right w:val="none" w:sz="0" w:space="0" w:color="auto"/>
      </w:divBdr>
    </w:div>
    <w:div w:id="2041661501">
      <w:bodyDiv w:val="1"/>
      <w:marLeft w:val="0"/>
      <w:marRight w:val="0"/>
      <w:marTop w:val="0"/>
      <w:marBottom w:val="0"/>
      <w:divBdr>
        <w:top w:val="none" w:sz="0" w:space="0" w:color="auto"/>
        <w:left w:val="none" w:sz="0" w:space="0" w:color="auto"/>
        <w:bottom w:val="none" w:sz="0" w:space="0" w:color="auto"/>
        <w:right w:val="none" w:sz="0" w:space="0" w:color="auto"/>
      </w:divBdr>
    </w:div>
    <w:div w:id="2044862434">
      <w:bodyDiv w:val="1"/>
      <w:marLeft w:val="0"/>
      <w:marRight w:val="0"/>
      <w:marTop w:val="0"/>
      <w:marBottom w:val="0"/>
      <w:divBdr>
        <w:top w:val="none" w:sz="0" w:space="0" w:color="auto"/>
        <w:left w:val="none" w:sz="0" w:space="0" w:color="auto"/>
        <w:bottom w:val="none" w:sz="0" w:space="0" w:color="auto"/>
        <w:right w:val="none" w:sz="0" w:space="0" w:color="auto"/>
      </w:divBdr>
    </w:div>
    <w:div w:id="2047486344">
      <w:bodyDiv w:val="1"/>
      <w:marLeft w:val="0"/>
      <w:marRight w:val="0"/>
      <w:marTop w:val="0"/>
      <w:marBottom w:val="0"/>
      <w:divBdr>
        <w:top w:val="none" w:sz="0" w:space="0" w:color="auto"/>
        <w:left w:val="none" w:sz="0" w:space="0" w:color="auto"/>
        <w:bottom w:val="none" w:sz="0" w:space="0" w:color="auto"/>
        <w:right w:val="none" w:sz="0" w:space="0" w:color="auto"/>
      </w:divBdr>
    </w:div>
    <w:div w:id="2051419663">
      <w:bodyDiv w:val="1"/>
      <w:marLeft w:val="0"/>
      <w:marRight w:val="0"/>
      <w:marTop w:val="0"/>
      <w:marBottom w:val="0"/>
      <w:divBdr>
        <w:top w:val="none" w:sz="0" w:space="0" w:color="auto"/>
        <w:left w:val="none" w:sz="0" w:space="0" w:color="auto"/>
        <w:bottom w:val="none" w:sz="0" w:space="0" w:color="auto"/>
        <w:right w:val="none" w:sz="0" w:space="0" w:color="auto"/>
      </w:divBdr>
    </w:div>
    <w:div w:id="2052417496">
      <w:bodyDiv w:val="1"/>
      <w:marLeft w:val="0"/>
      <w:marRight w:val="0"/>
      <w:marTop w:val="0"/>
      <w:marBottom w:val="0"/>
      <w:divBdr>
        <w:top w:val="none" w:sz="0" w:space="0" w:color="auto"/>
        <w:left w:val="none" w:sz="0" w:space="0" w:color="auto"/>
        <w:bottom w:val="none" w:sz="0" w:space="0" w:color="auto"/>
        <w:right w:val="none" w:sz="0" w:space="0" w:color="auto"/>
      </w:divBdr>
    </w:div>
    <w:div w:id="2053378075">
      <w:bodyDiv w:val="1"/>
      <w:marLeft w:val="0"/>
      <w:marRight w:val="0"/>
      <w:marTop w:val="0"/>
      <w:marBottom w:val="0"/>
      <w:divBdr>
        <w:top w:val="none" w:sz="0" w:space="0" w:color="auto"/>
        <w:left w:val="none" w:sz="0" w:space="0" w:color="auto"/>
        <w:bottom w:val="none" w:sz="0" w:space="0" w:color="auto"/>
        <w:right w:val="none" w:sz="0" w:space="0" w:color="auto"/>
      </w:divBdr>
    </w:div>
    <w:div w:id="2055159437">
      <w:bodyDiv w:val="1"/>
      <w:marLeft w:val="0"/>
      <w:marRight w:val="0"/>
      <w:marTop w:val="0"/>
      <w:marBottom w:val="0"/>
      <w:divBdr>
        <w:top w:val="none" w:sz="0" w:space="0" w:color="auto"/>
        <w:left w:val="none" w:sz="0" w:space="0" w:color="auto"/>
        <w:bottom w:val="none" w:sz="0" w:space="0" w:color="auto"/>
        <w:right w:val="none" w:sz="0" w:space="0" w:color="auto"/>
      </w:divBdr>
    </w:div>
    <w:div w:id="2055689959">
      <w:bodyDiv w:val="1"/>
      <w:marLeft w:val="0"/>
      <w:marRight w:val="0"/>
      <w:marTop w:val="0"/>
      <w:marBottom w:val="0"/>
      <w:divBdr>
        <w:top w:val="none" w:sz="0" w:space="0" w:color="auto"/>
        <w:left w:val="none" w:sz="0" w:space="0" w:color="auto"/>
        <w:bottom w:val="none" w:sz="0" w:space="0" w:color="auto"/>
        <w:right w:val="none" w:sz="0" w:space="0" w:color="auto"/>
      </w:divBdr>
    </w:div>
    <w:div w:id="2055959189">
      <w:bodyDiv w:val="1"/>
      <w:marLeft w:val="0"/>
      <w:marRight w:val="0"/>
      <w:marTop w:val="0"/>
      <w:marBottom w:val="0"/>
      <w:divBdr>
        <w:top w:val="none" w:sz="0" w:space="0" w:color="auto"/>
        <w:left w:val="none" w:sz="0" w:space="0" w:color="auto"/>
        <w:bottom w:val="none" w:sz="0" w:space="0" w:color="auto"/>
        <w:right w:val="none" w:sz="0" w:space="0" w:color="auto"/>
      </w:divBdr>
    </w:div>
    <w:div w:id="2056467108">
      <w:bodyDiv w:val="1"/>
      <w:marLeft w:val="0"/>
      <w:marRight w:val="0"/>
      <w:marTop w:val="0"/>
      <w:marBottom w:val="0"/>
      <w:divBdr>
        <w:top w:val="none" w:sz="0" w:space="0" w:color="auto"/>
        <w:left w:val="none" w:sz="0" w:space="0" w:color="auto"/>
        <w:bottom w:val="none" w:sz="0" w:space="0" w:color="auto"/>
        <w:right w:val="none" w:sz="0" w:space="0" w:color="auto"/>
      </w:divBdr>
      <w:divsChild>
        <w:div w:id="1664162901">
          <w:marLeft w:val="0"/>
          <w:marRight w:val="0"/>
          <w:marTop w:val="0"/>
          <w:marBottom w:val="0"/>
          <w:divBdr>
            <w:top w:val="none" w:sz="0" w:space="0" w:color="auto"/>
            <w:left w:val="none" w:sz="0" w:space="0" w:color="auto"/>
            <w:bottom w:val="none" w:sz="0" w:space="0" w:color="auto"/>
            <w:right w:val="none" w:sz="0" w:space="0" w:color="auto"/>
          </w:divBdr>
          <w:divsChild>
            <w:div w:id="697580327">
              <w:marLeft w:val="-225"/>
              <w:marRight w:val="-225"/>
              <w:marTop w:val="0"/>
              <w:marBottom w:val="0"/>
              <w:divBdr>
                <w:top w:val="none" w:sz="0" w:space="0" w:color="auto"/>
                <w:left w:val="none" w:sz="0" w:space="0" w:color="auto"/>
                <w:bottom w:val="none" w:sz="0" w:space="0" w:color="auto"/>
                <w:right w:val="none" w:sz="0" w:space="0" w:color="auto"/>
              </w:divBdr>
              <w:divsChild>
                <w:div w:id="69468468">
                  <w:marLeft w:val="0"/>
                  <w:marRight w:val="0"/>
                  <w:marTop w:val="0"/>
                  <w:marBottom w:val="0"/>
                  <w:divBdr>
                    <w:top w:val="none" w:sz="0" w:space="0" w:color="auto"/>
                    <w:left w:val="none" w:sz="0" w:space="0" w:color="auto"/>
                    <w:bottom w:val="none" w:sz="0" w:space="0" w:color="auto"/>
                    <w:right w:val="none" w:sz="0" w:space="0" w:color="auto"/>
                  </w:divBdr>
                  <w:divsChild>
                    <w:div w:id="1463234410">
                      <w:marLeft w:val="-225"/>
                      <w:marRight w:val="-225"/>
                      <w:marTop w:val="0"/>
                      <w:marBottom w:val="0"/>
                      <w:divBdr>
                        <w:top w:val="none" w:sz="0" w:space="0" w:color="auto"/>
                        <w:left w:val="none" w:sz="0" w:space="0" w:color="auto"/>
                        <w:bottom w:val="none" w:sz="0" w:space="0" w:color="auto"/>
                        <w:right w:val="none" w:sz="0" w:space="0" w:color="auto"/>
                      </w:divBdr>
                      <w:divsChild>
                        <w:div w:id="1312831748">
                          <w:marLeft w:val="0"/>
                          <w:marRight w:val="0"/>
                          <w:marTop w:val="0"/>
                          <w:marBottom w:val="0"/>
                          <w:divBdr>
                            <w:top w:val="none" w:sz="0" w:space="0" w:color="auto"/>
                            <w:left w:val="none" w:sz="0" w:space="0" w:color="auto"/>
                            <w:bottom w:val="none" w:sz="0" w:space="0" w:color="auto"/>
                            <w:right w:val="none" w:sz="0" w:space="0" w:color="auto"/>
                          </w:divBdr>
                          <w:divsChild>
                            <w:div w:id="1885871499">
                              <w:marLeft w:val="0"/>
                              <w:marRight w:val="0"/>
                              <w:marTop w:val="0"/>
                              <w:marBottom w:val="0"/>
                              <w:divBdr>
                                <w:top w:val="none" w:sz="0" w:space="0" w:color="auto"/>
                                <w:left w:val="none" w:sz="0" w:space="0" w:color="auto"/>
                                <w:bottom w:val="none" w:sz="0" w:space="0" w:color="auto"/>
                                <w:right w:val="none" w:sz="0" w:space="0" w:color="auto"/>
                              </w:divBdr>
                            </w:div>
                            <w:div w:id="1929846499">
                              <w:marLeft w:val="0"/>
                              <w:marRight w:val="0"/>
                              <w:marTop w:val="0"/>
                              <w:marBottom w:val="0"/>
                              <w:divBdr>
                                <w:top w:val="none" w:sz="0" w:space="0" w:color="auto"/>
                                <w:left w:val="none" w:sz="0" w:space="0" w:color="auto"/>
                                <w:bottom w:val="none" w:sz="0" w:space="0" w:color="auto"/>
                                <w:right w:val="none" w:sz="0" w:space="0" w:color="auto"/>
                              </w:divBdr>
                            </w:div>
                            <w:div w:id="212541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8039921">
      <w:bodyDiv w:val="1"/>
      <w:marLeft w:val="0"/>
      <w:marRight w:val="0"/>
      <w:marTop w:val="0"/>
      <w:marBottom w:val="0"/>
      <w:divBdr>
        <w:top w:val="none" w:sz="0" w:space="0" w:color="auto"/>
        <w:left w:val="none" w:sz="0" w:space="0" w:color="auto"/>
        <w:bottom w:val="none" w:sz="0" w:space="0" w:color="auto"/>
        <w:right w:val="none" w:sz="0" w:space="0" w:color="auto"/>
      </w:divBdr>
    </w:div>
    <w:div w:id="2059469156">
      <w:bodyDiv w:val="1"/>
      <w:marLeft w:val="0"/>
      <w:marRight w:val="0"/>
      <w:marTop w:val="0"/>
      <w:marBottom w:val="0"/>
      <w:divBdr>
        <w:top w:val="none" w:sz="0" w:space="0" w:color="auto"/>
        <w:left w:val="none" w:sz="0" w:space="0" w:color="auto"/>
        <w:bottom w:val="none" w:sz="0" w:space="0" w:color="auto"/>
        <w:right w:val="none" w:sz="0" w:space="0" w:color="auto"/>
      </w:divBdr>
    </w:div>
    <w:div w:id="2060283722">
      <w:bodyDiv w:val="1"/>
      <w:marLeft w:val="0"/>
      <w:marRight w:val="0"/>
      <w:marTop w:val="0"/>
      <w:marBottom w:val="0"/>
      <w:divBdr>
        <w:top w:val="none" w:sz="0" w:space="0" w:color="auto"/>
        <w:left w:val="none" w:sz="0" w:space="0" w:color="auto"/>
        <w:bottom w:val="none" w:sz="0" w:space="0" w:color="auto"/>
        <w:right w:val="none" w:sz="0" w:space="0" w:color="auto"/>
      </w:divBdr>
    </w:div>
    <w:div w:id="2062632681">
      <w:bodyDiv w:val="1"/>
      <w:marLeft w:val="0"/>
      <w:marRight w:val="0"/>
      <w:marTop w:val="0"/>
      <w:marBottom w:val="0"/>
      <w:divBdr>
        <w:top w:val="none" w:sz="0" w:space="0" w:color="auto"/>
        <w:left w:val="none" w:sz="0" w:space="0" w:color="auto"/>
        <w:bottom w:val="none" w:sz="0" w:space="0" w:color="auto"/>
        <w:right w:val="none" w:sz="0" w:space="0" w:color="auto"/>
      </w:divBdr>
    </w:div>
    <w:div w:id="2068261007">
      <w:bodyDiv w:val="1"/>
      <w:marLeft w:val="0"/>
      <w:marRight w:val="0"/>
      <w:marTop w:val="0"/>
      <w:marBottom w:val="0"/>
      <w:divBdr>
        <w:top w:val="none" w:sz="0" w:space="0" w:color="auto"/>
        <w:left w:val="none" w:sz="0" w:space="0" w:color="auto"/>
        <w:bottom w:val="none" w:sz="0" w:space="0" w:color="auto"/>
        <w:right w:val="none" w:sz="0" w:space="0" w:color="auto"/>
      </w:divBdr>
    </w:div>
    <w:div w:id="2068719355">
      <w:bodyDiv w:val="1"/>
      <w:marLeft w:val="0"/>
      <w:marRight w:val="0"/>
      <w:marTop w:val="0"/>
      <w:marBottom w:val="0"/>
      <w:divBdr>
        <w:top w:val="none" w:sz="0" w:space="0" w:color="auto"/>
        <w:left w:val="none" w:sz="0" w:space="0" w:color="auto"/>
        <w:bottom w:val="none" w:sz="0" w:space="0" w:color="auto"/>
        <w:right w:val="none" w:sz="0" w:space="0" w:color="auto"/>
      </w:divBdr>
    </w:div>
    <w:div w:id="2068802144">
      <w:bodyDiv w:val="1"/>
      <w:marLeft w:val="0"/>
      <w:marRight w:val="0"/>
      <w:marTop w:val="0"/>
      <w:marBottom w:val="0"/>
      <w:divBdr>
        <w:top w:val="none" w:sz="0" w:space="0" w:color="auto"/>
        <w:left w:val="none" w:sz="0" w:space="0" w:color="auto"/>
        <w:bottom w:val="none" w:sz="0" w:space="0" w:color="auto"/>
        <w:right w:val="none" w:sz="0" w:space="0" w:color="auto"/>
      </w:divBdr>
    </w:div>
    <w:div w:id="2070104234">
      <w:bodyDiv w:val="1"/>
      <w:marLeft w:val="0"/>
      <w:marRight w:val="0"/>
      <w:marTop w:val="0"/>
      <w:marBottom w:val="0"/>
      <w:divBdr>
        <w:top w:val="none" w:sz="0" w:space="0" w:color="auto"/>
        <w:left w:val="none" w:sz="0" w:space="0" w:color="auto"/>
        <w:bottom w:val="none" w:sz="0" w:space="0" w:color="auto"/>
        <w:right w:val="none" w:sz="0" w:space="0" w:color="auto"/>
      </w:divBdr>
    </w:div>
    <w:div w:id="2070302828">
      <w:bodyDiv w:val="1"/>
      <w:marLeft w:val="0"/>
      <w:marRight w:val="0"/>
      <w:marTop w:val="0"/>
      <w:marBottom w:val="0"/>
      <w:divBdr>
        <w:top w:val="none" w:sz="0" w:space="0" w:color="auto"/>
        <w:left w:val="none" w:sz="0" w:space="0" w:color="auto"/>
        <w:bottom w:val="none" w:sz="0" w:space="0" w:color="auto"/>
        <w:right w:val="none" w:sz="0" w:space="0" w:color="auto"/>
      </w:divBdr>
    </w:div>
    <w:div w:id="2070567519">
      <w:bodyDiv w:val="1"/>
      <w:marLeft w:val="0"/>
      <w:marRight w:val="0"/>
      <w:marTop w:val="0"/>
      <w:marBottom w:val="0"/>
      <w:divBdr>
        <w:top w:val="none" w:sz="0" w:space="0" w:color="auto"/>
        <w:left w:val="none" w:sz="0" w:space="0" w:color="auto"/>
        <w:bottom w:val="none" w:sz="0" w:space="0" w:color="auto"/>
        <w:right w:val="none" w:sz="0" w:space="0" w:color="auto"/>
      </w:divBdr>
    </w:div>
    <w:div w:id="2071423256">
      <w:bodyDiv w:val="1"/>
      <w:marLeft w:val="0"/>
      <w:marRight w:val="0"/>
      <w:marTop w:val="0"/>
      <w:marBottom w:val="0"/>
      <w:divBdr>
        <w:top w:val="none" w:sz="0" w:space="0" w:color="auto"/>
        <w:left w:val="none" w:sz="0" w:space="0" w:color="auto"/>
        <w:bottom w:val="none" w:sz="0" w:space="0" w:color="auto"/>
        <w:right w:val="none" w:sz="0" w:space="0" w:color="auto"/>
      </w:divBdr>
    </w:div>
    <w:div w:id="2071616228">
      <w:bodyDiv w:val="1"/>
      <w:marLeft w:val="0"/>
      <w:marRight w:val="0"/>
      <w:marTop w:val="0"/>
      <w:marBottom w:val="0"/>
      <w:divBdr>
        <w:top w:val="none" w:sz="0" w:space="0" w:color="auto"/>
        <w:left w:val="none" w:sz="0" w:space="0" w:color="auto"/>
        <w:bottom w:val="none" w:sz="0" w:space="0" w:color="auto"/>
        <w:right w:val="none" w:sz="0" w:space="0" w:color="auto"/>
      </w:divBdr>
    </w:div>
    <w:div w:id="2072187491">
      <w:bodyDiv w:val="1"/>
      <w:marLeft w:val="0"/>
      <w:marRight w:val="0"/>
      <w:marTop w:val="0"/>
      <w:marBottom w:val="0"/>
      <w:divBdr>
        <w:top w:val="none" w:sz="0" w:space="0" w:color="auto"/>
        <w:left w:val="none" w:sz="0" w:space="0" w:color="auto"/>
        <w:bottom w:val="none" w:sz="0" w:space="0" w:color="auto"/>
        <w:right w:val="none" w:sz="0" w:space="0" w:color="auto"/>
      </w:divBdr>
    </w:div>
    <w:div w:id="2072608484">
      <w:bodyDiv w:val="1"/>
      <w:marLeft w:val="0"/>
      <w:marRight w:val="0"/>
      <w:marTop w:val="0"/>
      <w:marBottom w:val="0"/>
      <w:divBdr>
        <w:top w:val="none" w:sz="0" w:space="0" w:color="auto"/>
        <w:left w:val="none" w:sz="0" w:space="0" w:color="auto"/>
        <w:bottom w:val="none" w:sz="0" w:space="0" w:color="auto"/>
        <w:right w:val="none" w:sz="0" w:space="0" w:color="auto"/>
      </w:divBdr>
    </w:div>
    <w:div w:id="2072774228">
      <w:bodyDiv w:val="1"/>
      <w:marLeft w:val="0"/>
      <w:marRight w:val="0"/>
      <w:marTop w:val="0"/>
      <w:marBottom w:val="0"/>
      <w:divBdr>
        <w:top w:val="none" w:sz="0" w:space="0" w:color="auto"/>
        <w:left w:val="none" w:sz="0" w:space="0" w:color="auto"/>
        <w:bottom w:val="none" w:sz="0" w:space="0" w:color="auto"/>
        <w:right w:val="none" w:sz="0" w:space="0" w:color="auto"/>
      </w:divBdr>
    </w:div>
    <w:div w:id="2072920364">
      <w:bodyDiv w:val="1"/>
      <w:marLeft w:val="0"/>
      <w:marRight w:val="0"/>
      <w:marTop w:val="0"/>
      <w:marBottom w:val="0"/>
      <w:divBdr>
        <w:top w:val="none" w:sz="0" w:space="0" w:color="auto"/>
        <w:left w:val="none" w:sz="0" w:space="0" w:color="auto"/>
        <w:bottom w:val="none" w:sz="0" w:space="0" w:color="auto"/>
        <w:right w:val="none" w:sz="0" w:space="0" w:color="auto"/>
      </w:divBdr>
    </w:div>
    <w:div w:id="2073043470">
      <w:bodyDiv w:val="1"/>
      <w:marLeft w:val="0"/>
      <w:marRight w:val="0"/>
      <w:marTop w:val="0"/>
      <w:marBottom w:val="0"/>
      <w:divBdr>
        <w:top w:val="none" w:sz="0" w:space="0" w:color="auto"/>
        <w:left w:val="none" w:sz="0" w:space="0" w:color="auto"/>
        <w:bottom w:val="none" w:sz="0" w:space="0" w:color="auto"/>
        <w:right w:val="none" w:sz="0" w:space="0" w:color="auto"/>
      </w:divBdr>
    </w:div>
    <w:div w:id="2073499838">
      <w:bodyDiv w:val="1"/>
      <w:marLeft w:val="0"/>
      <w:marRight w:val="0"/>
      <w:marTop w:val="0"/>
      <w:marBottom w:val="0"/>
      <w:divBdr>
        <w:top w:val="none" w:sz="0" w:space="0" w:color="auto"/>
        <w:left w:val="none" w:sz="0" w:space="0" w:color="auto"/>
        <w:bottom w:val="none" w:sz="0" w:space="0" w:color="auto"/>
        <w:right w:val="none" w:sz="0" w:space="0" w:color="auto"/>
      </w:divBdr>
    </w:div>
    <w:div w:id="2073696901">
      <w:bodyDiv w:val="1"/>
      <w:marLeft w:val="0"/>
      <w:marRight w:val="0"/>
      <w:marTop w:val="0"/>
      <w:marBottom w:val="0"/>
      <w:divBdr>
        <w:top w:val="none" w:sz="0" w:space="0" w:color="auto"/>
        <w:left w:val="none" w:sz="0" w:space="0" w:color="auto"/>
        <w:bottom w:val="none" w:sz="0" w:space="0" w:color="auto"/>
        <w:right w:val="none" w:sz="0" w:space="0" w:color="auto"/>
      </w:divBdr>
    </w:div>
    <w:div w:id="2077630573">
      <w:bodyDiv w:val="1"/>
      <w:marLeft w:val="0"/>
      <w:marRight w:val="0"/>
      <w:marTop w:val="0"/>
      <w:marBottom w:val="0"/>
      <w:divBdr>
        <w:top w:val="none" w:sz="0" w:space="0" w:color="auto"/>
        <w:left w:val="none" w:sz="0" w:space="0" w:color="auto"/>
        <w:bottom w:val="none" w:sz="0" w:space="0" w:color="auto"/>
        <w:right w:val="none" w:sz="0" w:space="0" w:color="auto"/>
      </w:divBdr>
    </w:div>
    <w:div w:id="2079815940">
      <w:bodyDiv w:val="1"/>
      <w:marLeft w:val="0"/>
      <w:marRight w:val="0"/>
      <w:marTop w:val="0"/>
      <w:marBottom w:val="0"/>
      <w:divBdr>
        <w:top w:val="none" w:sz="0" w:space="0" w:color="auto"/>
        <w:left w:val="none" w:sz="0" w:space="0" w:color="auto"/>
        <w:bottom w:val="none" w:sz="0" w:space="0" w:color="auto"/>
        <w:right w:val="none" w:sz="0" w:space="0" w:color="auto"/>
      </w:divBdr>
    </w:div>
    <w:div w:id="2082829505">
      <w:bodyDiv w:val="1"/>
      <w:marLeft w:val="0"/>
      <w:marRight w:val="0"/>
      <w:marTop w:val="0"/>
      <w:marBottom w:val="0"/>
      <w:divBdr>
        <w:top w:val="none" w:sz="0" w:space="0" w:color="auto"/>
        <w:left w:val="none" w:sz="0" w:space="0" w:color="auto"/>
        <w:bottom w:val="none" w:sz="0" w:space="0" w:color="auto"/>
        <w:right w:val="none" w:sz="0" w:space="0" w:color="auto"/>
      </w:divBdr>
    </w:div>
    <w:div w:id="2083479144">
      <w:bodyDiv w:val="1"/>
      <w:marLeft w:val="0"/>
      <w:marRight w:val="0"/>
      <w:marTop w:val="0"/>
      <w:marBottom w:val="0"/>
      <w:divBdr>
        <w:top w:val="none" w:sz="0" w:space="0" w:color="auto"/>
        <w:left w:val="none" w:sz="0" w:space="0" w:color="auto"/>
        <w:bottom w:val="none" w:sz="0" w:space="0" w:color="auto"/>
        <w:right w:val="none" w:sz="0" w:space="0" w:color="auto"/>
      </w:divBdr>
    </w:div>
    <w:div w:id="2084600390">
      <w:bodyDiv w:val="1"/>
      <w:marLeft w:val="0"/>
      <w:marRight w:val="0"/>
      <w:marTop w:val="0"/>
      <w:marBottom w:val="0"/>
      <w:divBdr>
        <w:top w:val="none" w:sz="0" w:space="0" w:color="auto"/>
        <w:left w:val="none" w:sz="0" w:space="0" w:color="auto"/>
        <w:bottom w:val="none" w:sz="0" w:space="0" w:color="auto"/>
        <w:right w:val="none" w:sz="0" w:space="0" w:color="auto"/>
      </w:divBdr>
    </w:div>
    <w:div w:id="2086142831">
      <w:bodyDiv w:val="1"/>
      <w:marLeft w:val="0"/>
      <w:marRight w:val="0"/>
      <w:marTop w:val="0"/>
      <w:marBottom w:val="0"/>
      <w:divBdr>
        <w:top w:val="none" w:sz="0" w:space="0" w:color="auto"/>
        <w:left w:val="none" w:sz="0" w:space="0" w:color="auto"/>
        <w:bottom w:val="none" w:sz="0" w:space="0" w:color="auto"/>
        <w:right w:val="none" w:sz="0" w:space="0" w:color="auto"/>
      </w:divBdr>
    </w:div>
    <w:div w:id="2086417569">
      <w:bodyDiv w:val="1"/>
      <w:marLeft w:val="0"/>
      <w:marRight w:val="0"/>
      <w:marTop w:val="0"/>
      <w:marBottom w:val="0"/>
      <w:divBdr>
        <w:top w:val="none" w:sz="0" w:space="0" w:color="auto"/>
        <w:left w:val="none" w:sz="0" w:space="0" w:color="auto"/>
        <w:bottom w:val="none" w:sz="0" w:space="0" w:color="auto"/>
        <w:right w:val="none" w:sz="0" w:space="0" w:color="auto"/>
      </w:divBdr>
    </w:div>
    <w:div w:id="2086680756">
      <w:bodyDiv w:val="1"/>
      <w:marLeft w:val="0"/>
      <w:marRight w:val="0"/>
      <w:marTop w:val="0"/>
      <w:marBottom w:val="0"/>
      <w:divBdr>
        <w:top w:val="none" w:sz="0" w:space="0" w:color="auto"/>
        <w:left w:val="none" w:sz="0" w:space="0" w:color="auto"/>
        <w:bottom w:val="none" w:sz="0" w:space="0" w:color="auto"/>
        <w:right w:val="none" w:sz="0" w:space="0" w:color="auto"/>
      </w:divBdr>
    </w:div>
    <w:div w:id="2086759658">
      <w:bodyDiv w:val="1"/>
      <w:marLeft w:val="0"/>
      <w:marRight w:val="0"/>
      <w:marTop w:val="0"/>
      <w:marBottom w:val="0"/>
      <w:divBdr>
        <w:top w:val="none" w:sz="0" w:space="0" w:color="auto"/>
        <w:left w:val="none" w:sz="0" w:space="0" w:color="auto"/>
        <w:bottom w:val="none" w:sz="0" w:space="0" w:color="auto"/>
        <w:right w:val="none" w:sz="0" w:space="0" w:color="auto"/>
      </w:divBdr>
    </w:div>
    <w:div w:id="2087914140">
      <w:bodyDiv w:val="1"/>
      <w:marLeft w:val="0"/>
      <w:marRight w:val="0"/>
      <w:marTop w:val="0"/>
      <w:marBottom w:val="0"/>
      <w:divBdr>
        <w:top w:val="none" w:sz="0" w:space="0" w:color="auto"/>
        <w:left w:val="none" w:sz="0" w:space="0" w:color="auto"/>
        <w:bottom w:val="none" w:sz="0" w:space="0" w:color="auto"/>
        <w:right w:val="none" w:sz="0" w:space="0" w:color="auto"/>
      </w:divBdr>
    </w:div>
    <w:div w:id="2089305231">
      <w:bodyDiv w:val="1"/>
      <w:marLeft w:val="0"/>
      <w:marRight w:val="0"/>
      <w:marTop w:val="0"/>
      <w:marBottom w:val="0"/>
      <w:divBdr>
        <w:top w:val="none" w:sz="0" w:space="0" w:color="auto"/>
        <w:left w:val="none" w:sz="0" w:space="0" w:color="auto"/>
        <w:bottom w:val="none" w:sz="0" w:space="0" w:color="auto"/>
        <w:right w:val="none" w:sz="0" w:space="0" w:color="auto"/>
      </w:divBdr>
    </w:div>
    <w:div w:id="2090344835">
      <w:bodyDiv w:val="1"/>
      <w:marLeft w:val="0"/>
      <w:marRight w:val="0"/>
      <w:marTop w:val="0"/>
      <w:marBottom w:val="0"/>
      <w:divBdr>
        <w:top w:val="none" w:sz="0" w:space="0" w:color="auto"/>
        <w:left w:val="none" w:sz="0" w:space="0" w:color="auto"/>
        <w:bottom w:val="none" w:sz="0" w:space="0" w:color="auto"/>
        <w:right w:val="none" w:sz="0" w:space="0" w:color="auto"/>
      </w:divBdr>
    </w:div>
    <w:div w:id="2090539579">
      <w:bodyDiv w:val="1"/>
      <w:marLeft w:val="0"/>
      <w:marRight w:val="0"/>
      <w:marTop w:val="0"/>
      <w:marBottom w:val="0"/>
      <w:divBdr>
        <w:top w:val="none" w:sz="0" w:space="0" w:color="auto"/>
        <w:left w:val="none" w:sz="0" w:space="0" w:color="auto"/>
        <w:bottom w:val="none" w:sz="0" w:space="0" w:color="auto"/>
        <w:right w:val="none" w:sz="0" w:space="0" w:color="auto"/>
      </w:divBdr>
    </w:div>
    <w:div w:id="2096899006">
      <w:bodyDiv w:val="1"/>
      <w:marLeft w:val="0"/>
      <w:marRight w:val="0"/>
      <w:marTop w:val="0"/>
      <w:marBottom w:val="0"/>
      <w:divBdr>
        <w:top w:val="none" w:sz="0" w:space="0" w:color="auto"/>
        <w:left w:val="none" w:sz="0" w:space="0" w:color="auto"/>
        <w:bottom w:val="none" w:sz="0" w:space="0" w:color="auto"/>
        <w:right w:val="none" w:sz="0" w:space="0" w:color="auto"/>
      </w:divBdr>
    </w:div>
    <w:div w:id="2097824767">
      <w:bodyDiv w:val="1"/>
      <w:marLeft w:val="0"/>
      <w:marRight w:val="0"/>
      <w:marTop w:val="0"/>
      <w:marBottom w:val="0"/>
      <w:divBdr>
        <w:top w:val="none" w:sz="0" w:space="0" w:color="auto"/>
        <w:left w:val="none" w:sz="0" w:space="0" w:color="auto"/>
        <w:bottom w:val="none" w:sz="0" w:space="0" w:color="auto"/>
        <w:right w:val="none" w:sz="0" w:space="0" w:color="auto"/>
      </w:divBdr>
    </w:div>
    <w:div w:id="2098013384">
      <w:bodyDiv w:val="1"/>
      <w:marLeft w:val="0"/>
      <w:marRight w:val="0"/>
      <w:marTop w:val="0"/>
      <w:marBottom w:val="0"/>
      <w:divBdr>
        <w:top w:val="none" w:sz="0" w:space="0" w:color="auto"/>
        <w:left w:val="none" w:sz="0" w:space="0" w:color="auto"/>
        <w:bottom w:val="none" w:sz="0" w:space="0" w:color="auto"/>
        <w:right w:val="none" w:sz="0" w:space="0" w:color="auto"/>
      </w:divBdr>
    </w:div>
    <w:div w:id="2098166148">
      <w:bodyDiv w:val="1"/>
      <w:marLeft w:val="0"/>
      <w:marRight w:val="0"/>
      <w:marTop w:val="0"/>
      <w:marBottom w:val="0"/>
      <w:divBdr>
        <w:top w:val="none" w:sz="0" w:space="0" w:color="auto"/>
        <w:left w:val="none" w:sz="0" w:space="0" w:color="auto"/>
        <w:bottom w:val="none" w:sz="0" w:space="0" w:color="auto"/>
        <w:right w:val="none" w:sz="0" w:space="0" w:color="auto"/>
      </w:divBdr>
    </w:div>
    <w:div w:id="2100514599">
      <w:bodyDiv w:val="1"/>
      <w:marLeft w:val="0"/>
      <w:marRight w:val="0"/>
      <w:marTop w:val="0"/>
      <w:marBottom w:val="0"/>
      <w:divBdr>
        <w:top w:val="none" w:sz="0" w:space="0" w:color="auto"/>
        <w:left w:val="none" w:sz="0" w:space="0" w:color="auto"/>
        <w:bottom w:val="none" w:sz="0" w:space="0" w:color="auto"/>
        <w:right w:val="none" w:sz="0" w:space="0" w:color="auto"/>
      </w:divBdr>
    </w:div>
    <w:div w:id="2101679197">
      <w:bodyDiv w:val="1"/>
      <w:marLeft w:val="0"/>
      <w:marRight w:val="0"/>
      <w:marTop w:val="0"/>
      <w:marBottom w:val="0"/>
      <w:divBdr>
        <w:top w:val="none" w:sz="0" w:space="0" w:color="auto"/>
        <w:left w:val="none" w:sz="0" w:space="0" w:color="auto"/>
        <w:bottom w:val="none" w:sz="0" w:space="0" w:color="auto"/>
        <w:right w:val="none" w:sz="0" w:space="0" w:color="auto"/>
      </w:divBdr>
    </w:div>
    <w:div w:id="2102605179">
      <w:bodyDiv w:val="1"/>
      <w:marLeft w:val="0"/>
      <w:marRight w:val="0"/>
      <w:marTop w:val="0"/>
      <w:marBottom w:val="0"/>
      <w:divBdr>
        <w:top w:val="none" w:sz="0" w:space="0" w:color="auto"/>
        <w:left w:val="none" w:sz="0" w:space="0" w:color="auto"/>
        <w:bottom w:val="none" w:sz="0" w:space="0" w:color="auto"/>
        <w:right w:val="none" w:sz="0" w:space="0" w:color="auto"/>
      </w:divBdr>
    </w:div>
    <w:div w:id="2103839229">
      <w:bodyDiv w:val="1"/>
      <w:marLeft w:val="0"/>
      <w:marRight w:val="0"/>
      <w:marTop w:val="0"/>
      <w:marBottom w:val="0"/>
      <w:divBdr>
        <w:top w:val="none" w:sz="0" w:space="0" w:color="auto"/>
        <w:left w:val="none" w:sz="0" w:space="0" w:color="auto"/>
        <w:bottom w:val="none" w:sz="0" w:space="0" w:color="auto"/>
        <w:right w:val="none" w:sz="0" w:space="0" w:color="auto"/>
      </w:divBdr>
    </w:div>
    <w:div w:id="2106656308">
      <w:bodyDiv w:val="1"/>
      <w:marLeft w:val="0"/>
      <w:marRight w:val="0"/>
      <w:marTop w:val="0"/>
      <w:marBottom w:val="0"/>
      <w:divBdr>
        <w:top w:val="none" w:sz="0" w:space="0" w:color="auto"/>
        <w:left w:val="none" w:sz="0" w:space="0" w:color="auto"/>
        <w:bottom w:val="none" w:sz="0" w:space="0" w:color="auto"/>
        <w:right w:val="none" w:sz="0" w:space="0" w:color="auto"/>
      </w:divBdr>
    </w:div>
    <w:div w:id="2107840482">
      <w:bodyDiv w:val="1"/>
      <w:marLeft w:val="0"/>
      <w:marRight w:val="0"/>
      <w:marTop w:val="0"/>
      <w:marBottom w:val="0"/>
      <w:divBdr>
        <w:top w:val="none" w:sz="0" w:space="0" w:color="auto"/>
        <w:left w:val="none" w:sz="0" w:space="0" w:color="auto"/>
        <w:bottom w:val="none" w:sz="0" w:space="0" w:color="auto"/>
        <w:right w:val="none" w:sz="0" w:space="0" w:color="auto"/>
      </w:divBdr>
    </w:div>
    <w:div w:id="2110543126">
      <w:bodyDiv w:val="1"/>
      <w:marLeft w:val="0"/>
      <w:marRight w:val="0"/>
      <w:marTop w:val="0"/>
      <w:marBottom w:val="0"/>
      <w:divBdr>
        <w:top w:val="none" w:sz="0" w:space="0" w:color="auto"/>
        <w:left w:val="none" w:sz="0" w:space="0" w:color="auto"/>
        <w:bottom w:val="none" w:sz="0" w:space="0" w:color="auto"/>
        <w:right w:val="none" w:sz="0" w:space="0" w:color="auto"/>
      </w:divBdr>
    </w:div>
    <w:div w:id="2113671685">
      <w:bodyDiv w:val="1"/>
      <w:marLeft w:val="0"/>
      <w:marRight w:val="0"/>
      <w:marTop w:val="0"/>
      <w:marBottom w:val="0"/>
      <w:divBdr>
        <w:top w:val="none" w:sz="0" w:space="0" w:color="auto"/>
        <w:left w:val="none" w:sz="0" w:space="0" w:color="auto"/>
        <w:bottom w:val="none" w:sz="0" w:space="0" w:color="auto"/>
        <w:right w:val="none" w:sz="0" w:space="0" w:color="auto"/>
      </w:divBdr>
    </w:div>
    <w:div w:id="2113895059">
      <w:bodyDiv w:val="1"/>
      <w:marLeft w:val="0"/>
      <w:marRight w:val="0"/>
      <w:marTop w:val="0"/>
      <w:marBottom w:val="0"/>
      <w:divBdr>
        <w:top w:val="none" w:sz="0" w:space="0" w:color="auto"/>
        <w:left w:val="none" w:sz="0" w:space="0" w:color="auto"/>
        <w:bottom w:val="none" w:sz="0" w:space="0" w:color="auto"/>
        <w:right w:val="none" w:sz="0" w:space="0" w:color="auto"/>
      </w:divBdr>
    </w:div>
    <w:div w:id="2117600591">
      <w:bodyDiv w:val="1"/>
      <w:marLeft w:val="0"/>
      <w:marRight w:val="0"/>
      <w:marTop w:val="0"/>
      <w:marBottom w:val="0"/>
      <w:divBdr>
        <w:top w:val="none" w:sz="0" w:space="0" w:color="auto"/>
        <w:left w:val="none" w:sz="0" w:space="0" w:color="auto"/>
        <w:bottom w:val="none" w:sz="0" w:space="0" w:color="auto"/>
        <w:right w:val="none" w:sz="0" w:space="0" w:color="auto"/>
      </w:divBdr>
    </w:div>
    <w:div w:id="2118134980">
      <w:bodyDiv w:val="1"/>
      <w:marLeft w:val="0"/>
      <w:marRight w:val="0"/>
      <w:marTop w:val="0"/>
      <w:marBottom w:val="0"/>
      <w:divBdr>
        <w:top w:val="none" w:sz="0" w:space="0" w:color="auto"/>
        <w:left w:val="none" w:sz="0" w:space="0" w:color="auto"/>
        <w:bottom w:val="none" w:sz="0" w:space="0" w:color="auto"/>
        <w:right w:val="none" w:sz="0" w:space="0" w:color="auto"/>
      </w:divBdr>
    </w:div>
    <w:div w:id="2119057070">
      <w:bodyDiv w:val="1"/>
      <w:marLeft w:val="0"/>
      <w:marRight w:val="0"/>
      <w:marTop w:val="0"/>
      <w:marBottom w:val="0"/>
      <w:divBdr>
        <w:top w:val="none" w:sz="0" w:space="0" w:color="auto"/>
        <w:left w:val="none" w:sz="0" w:space="0" w:color="auto"/>
        <w:bottom w:val="none" w:sz="0" w:space="0" w:color="auto"/>
        <w:right w:val="none" w:sz="0" w:space="0" w:color="auto"/>
      </w:divBdr>
    </w:div>
    <w:div w:id="2119837095">
      <w:bodyDiv w:val="1"/>
      <w:marLeft w:val="0"/>
      <w:marRight w:val="0"/>
      <w:marTop w:val="0"/>
      <w:marBottom w:val="0"/>
      <w:divBdr>
        <w:top w:val="none" w:sz="0" w:space="0" w:color="auto"/>
        <w:left w:val="none" w:sz="0" w:space="0" w:color="auto"/>
        <w:bottom w:val="none" w:sz="0" w:space="0" w:color="auto"/>
        <w:right w:val="none" w:sz="0" w:space="0" w:color="auto"/>
      </w:divBdr>
      <w:divsChild>
        <w:div w:id="184515025">
          <w:marLeft w:val="240"/>
          <w:marRight w:val="0"/>
          <w:marTop w:val="240"/>
          <w:marBottom w:val="240"/>
          <w:divBdr>
            <w:top w:val="none" w:sz="0" w:space="0" w:color="auto"/>
            <w:left w:val="none" w:sz="0" w:space="0" w:color="auto"/>
            <w:bottom w:val="none" w:sz="0" w:space="0" w:color="auto"/>
            <w:right w:val="none" w:sz="0" w:space="0" w:color="auto"/>
          </w:divBdr>
        </w:div>
      </w:divsChild>
    </w:div>
    <w:div w:id="2120639017">
      <w:bodyDiv w:val="1"/>
      <w:marLeft w:val="0"/>
      <w:marRight w:val="0"/>
      <w:marTop w:val="0"/>
      <w:marBottom w:val="0"/>
      <w:divBdr>
        <w:top w:val="none" w:sz="0" w:space="0" w:color="auto"/>
        <w:left w:val="none" w:sz="0" w:space="0" w:color="auto"/>
        <w:bottom w:val="none" w:sz="0" w:space="0" w:color="auto"/>
        <w:right w:val="none" w:sz="0" w:space="0" w:color="auto"/>
      </w:divBdr>
    </w:div>
    <w:div w:id="2120908089">
      <w:bodyDiv w:val="1"/>
      <w:marLeft w:val="0"/>
      <w:marRight w:val="0"/>
      <w:marTop w:val="0"/>
      <w:marBottom w:val="0"/>
      <w:divBdr>
        <w:top w:val="none" w:sz="0" w:space="0" w:color="auto"/>
        <w:left w:val="none" w:sz="0" w:space="0" w:color="auto"/>
        <w:bottom w:val="none" w:sz="0" w:space="0" w:color="auto"/>
        <w:right w:val="none" w:sz="0" w:space="0" w:color="auto"/>
      </w:divBdr>
    </w:div>
    <w:div w:id="2122994051">
      <w:bodyDiv w:val="1"/>
      <w:marLeft w:val="0"/>
      <w:marRight w:val="0"/>
      <w:marTop w:val="0"/>
      <w:marBottom w:val="0"/>
      <w:divBdr>
        <w:top w:val="none" w:sz="0" w:space="0" w:color="auto"/>
        <w:left w:val="none" w:sz="0" w:space="0" w:color="auto"/>
        <w:bottom w:val="none" w:sz="0" w:space="0" w:color="auto"/>
        <w:right w:val="none" w:sz="0" w:space="0" w:color="auto"/>
      </w:divBdr>
    </w:div>
    <w:div w:id="2124111248">
      <w:bodyDiv w:val="1"/>
      <w:marLeft w:val="0"/>
      <w:marRight w:val="0"/>
      <w:marTop w:val="0"/>
      <w:marBottom w:val="0"/>
      <w:divBdr>
        <w:top w:val="none" w:sz="0" w:space="0" w:color="auto"/>
        <w:left w:val="none" w:sz="0" w:space="0" w:color="auto"/>
        <w:bottom w:val="none" w:sz="0" w:space="0" w:color="auto"/>
        <w:right w:val="none" w:sz="0" w:space="0" w:color="auto"/>
      </w:divBdr>
    </w:div>
    <w:div w:id="2125033829">
      <w:bodyDiv w:val="1"/>
      <w:marLeft w:val="0"/>
      <w:marRight w:val="0"/>
      <w:marTop w:val="0"/>
      <w:marBottom w:val="0"/>
      <w:divBdr>
        <w:top w:val="none" w:sz="0" w:space="0" w:color="auto"/>
        <w:left w:val="none" w:sz="0" w:space="0" w:color="auto"/>
        <w:bottom w:val="none" w:sz="0" w:space="0" w:color="auto"/>
        <w:right w:val="none" w:sz="0" w:space="0" w:color="auto"/>
      </w:divBdr>
    </w:div>
    <w:div w:id="2125801904">
      <w:bodyDiv w:val="1"/>
      <w:marLeft w:val="0"/>
      <w:marRight w:val="0"/>
      <w:marTop w:val="0"/>
      <w:marBottom w:val="0"/>
      <w:divBdr>
        <w:top w:val="none" w:sz="0" w:space="0" w:color="auto"/>
        <w:left w:val="none" w:sz="0" w:space="0" w:color="auto"/>
        <w:bottom w:val="none" w:sz="0" w:space="0" w:color="auto"/>
        <w:right w:val="none" w:sz="0" w:space="0" w:color="auto"/>
      </w:divBdr>
    </w:div>
    <w:div w:id="2125996088">
      <w:bodyDiv w:val="1"/>
      <w:marLeft w:val="0"/>
      <w:marRight w:val="0"/>
      <w:marTop w:val="0"/>
      <w:marBottom w:val="0"/>
      <w:divBdr>
        <w:top w:val="none" w:sz="0" w:space="0" w:color="auto"/>
        <w:left w:val="none" w:sz="0" w:space="0" w:color="auto"/>
        <w:bottom w:val="none" w:sz="0" w:space="0" w:color="auto"/>
        <w:right w:val="none" w:sz="0" w:space="0" w:color="auto"/>
      </w:divBdr>
    </w:div>
    <w:div w:id="2126538299">
      <w:bodyDiv w:val="1"/>
      <w:marLeft w:val="0"/>
      <w:marRight w:val="0"/>
      <w:marTop w:val="0"/>
      <w:marBottom w:val="0"/>
      <w:divBdr>
        <w:top w:val="none" w:sz="0" w:space="0" w:color="auto"/>
        <w:left w:val="none" w:sz="0" w:space="0" w:color="auto"/>
        <w:bottom w:val="none" w:sz="0" w:space="0" w:color="auto"/>
        <w:right w:val="none" w:sz="0" w:space="0" w:color="auto"/>
      </w:divBdr>
    </w:div>
    <w:div w:id="2126578495">
      <w:bodyDiv w:val="1"/>
      <w:marLeft w:val="0"/>
      <w:marRight w:val="0"/>
      <w:marTop w:val="0"/>
      <w:marBottom w:val="0"/>
      <w:divBdr>
        <w:top w:val="none" w:sz="0" w:space="0" w:color="auto"/>
        <w:left w:val="none" w:sz="0" w:space="0" w:color="auto"/>
        <w:bottom w:val="none" w:sz="0" w:space="0" w:color="auto"/>
        <w:right w:val="none" w:sz="0" w:space="0" w:color="auto"/>
      </w:divBdr>
    </w:div>
    <w:div w:id="2131774238">
      <w:bodyDiv w:val="1"/>
      <w:marLeft w:val="0"/>
      <w:marRight w:val="0"/>
      <w:marTop w:val="0"/>
      <w:marBottom w:val="0"/>
      <w:divBdr>
        <w:top w:val="none" w:sz="0" w:space="0" w:color="auto"/>
        <w:left w:val="none" w:sz="0" w:space="0" w:color="auto"/>
        <w:bottom w:val="none" w:sz="0" w:space="0" w:color="auto"/>
        <w:right w:val="none" w:sz="0" w:space="0" w:color="auto"/>
      </w:divBdr>
    </w:div>
    <w:div w:id="2132019265">
      <w:bodyDiv w:val="1"/>
      <w:marLeft w:val="0"/>
      <w:marRight w:val="0"/>
      <w:marTop w:val="0"/>
      <w:marBottom w:val="0"/>
      <w:divBdr>
        <w:top w:val="none" w:sz="0" w:space="0" w:color="auto"/>
        <w:left w:val="none" w:sz="0" w:space="0" w:color="auto"/>
        <w:bottom w:val="none" w:sz="0" w:space="0" w:color="auto"/>
        <w:right w:val="none" w:sz="0" w:space="0" w:color="auto"/>
      </w:divBdr>
    </w:div>
    <w:div w:id="2134202568">
      <w:bodyDiv w:val="1"/>
      <w:marLeft w:val="0"/>
      <w:marRight w:val="0"/>
      <w:marTop w:val="0"/>
      <w:marBottom w:val="0"/>
      <w:divBdr>
        <w:top w:val="none" w:sz="0" w:space="0" w:color="auto"/>
        <w:left w:val="none" w:sz="0" w:space="0" w:color="auto"/>
        <w:bottom w:val="none" w:sz="0" w:space="0" w:color="auto"/>
        <w:right w:val="none" w:sz="0" w:space="0" w:color="auto"/>
      </w:divBdr>
    </w:div>
    <w:div w:id="2135173672">
      <w:bodyDiv w:val="1"/>
      <w:marLeft w:val="0"/>
      <w:marRight w:val="0"/>
      <w:marTop w:val="0"/>
      <w:marBottom w:val="0"/>
      <w:divBdr>
        <w:top w:val="none" w:sz="0" w:space="0" w:color="auto"/>
        <w:left w:val="none" w:sz="0" w:space="0" w:color="auto"/>
        <w:bottom w:val="none" w:sz="0" w:space="0" w:color="auto"/>
        <w:right w:val="none" w:sz="0" w:space="0" w:color="auto"/>
      </w:divBdr>
    </w:div>
    <w:div w:id="2135780914">
      <w:bodyDiv w:val="1"/>
      <w:marLeft w:val="0"/>
      <w:marRight w:val="0"/>
      <w:marTop w:val="0"/>
      <w:marBottom w:val="0"/>
      <w:divBdr>
        <w:top w:val="none" w:sz="0" w:space="0" w:color="auto"/>
        <w:left w:val="none" w:sz="0" w:space="0" w:color="auto"/>
        <w:bottom w:val="none" w:sz="0" w:space="0" w:color="auto"/>
        <w:right w:val="none" w:sz="0" w:space="0" w:color="auto"/>
      </w:divBdr>
    </w:div>
    <w:div w:id="2136365038">
      <w:bodyDiv w:val="1"/>
      <w:marLeft w:val="0"/>
      <w:marRight w:val="0"/>
      <w:marTop w:val="0"/>
      <w:marBottom w:val="0"/>
      <w:divBdr>
        <w:top w:val="none" w:sz="0" w:space="0" w:color="auto"/>
        <w:left w:val="none" w:sz="0" w:space="0" w:color="auto"/>
        <w:bottom w:val="none" w:sz="0" w:space="0" w:color="auto"/>
        <w:right w:val="none" w:sz="0" w:space="0" w:color="auto"/>
      </w:divBdr>
    </w:div>
    <w:div w:id="2137528981">
      <w:bodyDiv w:val="1"/>
      <w:marLeft w:val="0"/>
      <w:marRight w:val="0"/>
      <w:marTop w:val="0"/>
      <w:marBottom w:val="0"/>
      <w:divBdr>
        <w:top w:val="none" w:sz="0" w:space="0" w:color="auto"/>
        <w:left w:val="none" w:sz="0" w:space="0" w:color="auto"/>
        <w:bottom w:val="none" w:sz="0" w:space="0" w:color="auto"/>
        <w:right w:val="none" w:sz="0" w:space="0" w:color="auto"/>
      </w:divBdr>
    </w:div>
    <w:div w:id="2139834004">
      <w:bodyDiv w:val="1"/>
      <w:marLeft w:val="0"/>
      <w:marRight w:val="0"/>
      <w:marTop w:val="0"/>
      <w:marBottom w:val="0"/>
      <w:divBdr>
        <w:top w:val="none" w:sz="0" w:space="0" w:color="auto"/>
        <w:left w:val="none" w:sz="0" w:space="0" w:color="auto"/>
        <w:bottom w:val="none" w:sz="0" w:space="0" w:color="auto"/>
        <w:right w:val="none" w:sz="0" w:space="0" w:color="auto"/>
      </w:divBdr>
    </w:div>
    <w:div w:id="2142114686">
      <w:bodyDiv w:val="1"/>
      <w:marLeft w:val="0"/>
      <w:marRight w:val="0"/>
      <w:marTop w:val="0"/>
      <w:marBottom w:val="0"/>
      <w:divBdr>
        <w:top w:val="none" w:sz="0" w:space="0" w:color="auto"/>
        <w:left w:val="none" w:sz="0" w:space="0" w:color="auto"/>
        <w:bottom w:val="none" w:sz="0" w:space="0" w:color="auto"/>
        <w:right w:val="none" w:sz="0" w:space="0" w:color="auto"/>
      </w:divBdr>
    </w:div>
    <w:div w:id="2143377227">
      <w:bodyDiv w:val="1"/>
      <w:marLeft w:val="0"/>
      <w:marRight w:val="0"/>
      <w:marTop w:val="0"/>
      <w:marBottom w:val="0"/>
      <w:divBdr>
        <w:top w:val="none" w:sz="0" w:space="0" w:color="auto"/>
        <w:left w:val="none" w:sz="0" w:space="0" w:color="auto"/>
        <w:bottom w:val="none" w:sz="0" w:space="0" w:color="auto"/>
        <w:right w:val="none" w:sz="0" w:space="0" w:color="auto"/>
      </w:divBdr>
    </w:div>
    <w:div w:id="2144302235">
      <w:bodyDiv w:val="1"/>
      <w:marLeft w:val="0"/>
      <w:marRight w:val="0"/>
      <w:marTop w:val="0"/>
      <w:marBottom w:val="0"/>
      <w:divBdr>
        <w:top w:val="none" w:sz="0" w:space="0" w:color="auto"/>
        <w:left w:val="none" w:sz="0" w:space="0" w:color="auto"/>
        <w:bottom w:val="none" w:sz="0" w:space="0" w:color="auto"/>
        <w:right w:val="none" w:sz="0" w:space="0" w:color="auto"/>
      </w:divBdr>
    </w:div>
    <w:div w:id="2144500945">
      <w:bodyDiv w:val="1"/>
      <w:marLeft w:val="0"/>
      <w:marRight w:val="0"/>
      <w:marTop w:val="0"/>
      <w:marBottom w:val="0"/>
      <w:divBdr>
        <w:top w:val="none" w:sz="0" w:space="0" w:color="auto"/>
        <w:left w:val="none" w:sz="0" w:space="0" w:color="auto"/>
        <w:bottom w:val="none" w:sz="0" w:space="0" w:color="auto"/>
        <w:right w:val="none" w:sz="0" w:space="0" w:color="auto"/>
      </w:divBdr>
    </w:div>
    <w:div w:id="2144538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WINWORD\TEMPLATE\SSLESO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a5abb4e-aa5c-4631-aa87-5008d14a9eec">
      <Terms xmlns="http://schemas.microsoft.com/office/infopath/2007/PartnerControls"/>
    </lcf76f155ced4ddcb4097134ff3c332f>
    <TaxCatchAll xmlns="94335878-5631-4709-be71-6a9a934aaeee" xsi:nil="true"/>
    <Target_x0020_Audiences xmlns="8a5abb4e-aa5c-4631-aa87-5008d14a9eec"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47D6BD3206A5D946A29D78FC4BCB226E" ma:contentTypeVersion="18" ma:contentTypeDescription="Create a new document." ma:contentTypeScope="" ma:versionID="f59aee704f6b948a4af910af6e8931fe">
  <xsd:schema xmlns:xsd="http://www.w3.org/2001/XMLSchema" xmlns:xs="http://www.w3.org/2001/XMLSchema" xmlns:p="http://schemas.microsoft.com/office/2006/metadata/properties" xmlns:ns2="8a5abb4e-aa5c-4631-aa87-5008d14a9eec" xmlns:ns3="94335878-5631-4709-be71-6a9a934aaeee" targetNamespace="http://schemas.microsoft.com/office/2006/metadata/properties" ma:root="true" ma:fieldsID="6ccc7e4a6c7fe053f16447c670641aea" ns2:_="" ns3:_="">
    <xsd:import namespace="8a5abb4e-aa5c-4631-aa87-5008d14a9eec"/>
    <xsd:import namespace="94335878-5631-4709-be71-6a9a934aaee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Target_x0020_Audiences"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5abb4e-aa5c-4631-aa87-5008d14a9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Target_x0020_Audiences" ma:index="13" nillable="true" ma:displayName="Target Audiences" ma:internalName="Target_x0020_Audiences">
      <xsd:simpleType>
        <xsd:restriction base="dms:Unknow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4447c6a-d8d1-48d1-a40c-9680a1e61f8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335878-5631-4709-be71-6a9a934aaeee"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84233c64-05e0-4d2d-b3a5-fcc2f19a0829}" ma:internalName="TaxCatchAll" ma:showField="CatchAllData" ma:web="94335878-5631-4709-be71-6a9a934aae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873D3C-FE1A-4B02-880C-DDCA6A3C3586}">
  <ds:schemaRefs>
    <ds:schemaRef ds:uri="http://schemas.microsoft.com/sharepoint/v3/contenttype/forms"/>
  </ds:schemaRefs>
</ds:datastoreItem>
</file>

<file path=customXml/itemProps2.xml><?xml version="1.0" encoding="utf-8"?>
<ds:datastoreItem xmlns:ds="http://schemas.openxmlformats.org/officeDocument/2006/customXml" ds:itemID="{A2085F9C-D912-48D9-B7E2-0F634ECA29F3}">
  <ds:schemaRefs>
    <ds:schemaRef ds:uri="http://schemas.microsoft.com/office/2006/metadata/properties"/>
    <ds:schemaRef ds:uri="http://schemas.microsoft.com/office/infopath/2007/PartnerControls"/>
    <ds:schemaRef ds:uri="4a7bd5ce-9c3d-40c9-9f0a-e8b4d46d0c7b"/>
  </ds:schemaRefs>
</ds:datastoreItem>
</file>

<file path=customXml/itemProps3.xml><?xml version="1.0" encoding="utf-8"?>
<ds:datastoreItem xmlns:ds="http://schemas.openxmlformats.org/officeDocument/2006/customXml" ds:itemID="{FA0D02E2-7ACD-4401-8473-EEE4B4353664}">
  <ds:schemaRefs>
    <ds:schemaRef ds:uri="http://schemas.openxmlformats.org/officeDocument/2006/bibliography"/>
  </ds:schemaRefs>
</ds:datastoreItem>
</file>

<file path=customXml/itemProps4.xml><?xml version="1.0" encoding="utf-8"?>
<ds:datastoreItem xmlns:ds="http://schemas.openxmlformats.org/officeDocument/2006/customXml" ds:itemID="{4FEC295E-12B3-4F66-BB07-ACFD6434A84C}"/>
</file>

<file path=docProps/app.xml><?xml version="1.0" encoding="utf-8"?>
<Properties xmlns="http://schemas.openxmlformats.org/officeDocument/2006/extended-properties" xmlns:vt="http://schemas.openxmlformats.org/officeDocument/2006/docPropsVTypes">
  <Template>SSLESON</Template>
  <TotalTime>0</TotalTime>
  <Pages>51</Pages>
  <Words>4415</Words>
  <Characters>25167</Characters>
  <Application>Microsoft Office Word</Application>
  <DocSecurity>0</DocSecurity>
  <Lines>209</Lines>
  <Paragraphs>59</Paragraphs>
  <ScaleCrop>false</ScaleCrop>
  <HeadingPairs>
    <vt:vector size="4" baseType="variant">
      <vt:variant>
        <vt:lpstr>Title</vt:lpstr>
      </vt:variant>
      <vt:variant>
        <vt:i4>1</vt:i4>
      </vt:variant>
      <vt:variant>
        <vt:lpstr>1/7/01</vt:lpstr>
      </vt:variant>
      <vt:variant>
        <vt:i4>0</vt:i4>
      </vt:variant>
    </vt:vector>
  </HeadingPairs>
  <TitlesOfParts>
    <vt:vector size="1" baseType="lpstr">
      <vt:lpstr>A Portrait of Faithful Ministry</vt:lpstr>
    </vt:vector>
  </TitlesOfParts>
  <Company>Faith Church</Company>
  <LinksUpToDate>false</LinksUpToDate>
  <CharactersWithSpaces>29523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Portrait of Faithful Ministry</dc:title>
  <dc:subject>1 Timothy 4:6-16</dc:subject>
  <dc:creator>Trey Garner</dc:creator>
  <cp:keywords>1 Timothy, prayer, gospel, Faith East, sermon manuscript</cp:keywords>
  <dc:description/>
  <cp:lastModifiedBy>Victoria Maggio</cp:lastModifiedBy>
  <cp:revision>2</cp:revision>
  <cp:lastPrinted>2026-08-30T09:28:00Z</cp:lastPrinted>
  <dcterms:created xsi:type="dcterms:W3CDTF">2026-09-23T12:24:00Z</dcterms:created>
  <dcterms:modified xsi:type="dcterms:W3CDTF">2026-09-23T12:24:00Z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0x01010047D6BD3206A5D946A29D78FC4BCB226E</vt:lpwstr>
  </property>
  <property fmtid="{D5CDD505-2E9C-101B-9397-08002B2CF9AE}" pid="3" name="GrammarlyDocumentId">
    <vt:lpwstr>4c195471bee643a91f14260396260f6b32676f08ad56a2036a87fbb34eee1506</vt:lpwstr>
  </property>
</Properties>
</file>